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 Id="rId7"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sdt>
      <w:sdtPr>
        <w:alias w:val="CommitteeName"/>
        <w:tag w:val="CommitteeName"/>
        <w:id w:val="1869951332"/>
        <w:placeholder>
          <w:docPart w:val="B85ECFB2777E4BE7B0FA05054A50D3C7"/>
        </w:placeholder>
        <w:richText/>
      </w:sdtPr>
      <w:sdtContent>
        <w:p w:rsidR="009D7641" w:rsidRPr="0083369F" w:rsidP="00E04F6D">
          <w:pPr>
            <w:pStyle w:val="TitleCommittee0"/>
          </w:pPr>
          <w:r w:rsidRPr="0083369F">
            <w:t xml:space="preserve">Health and Social Care </w:t>
          </w:r>
          <w:r w:rsidR="00B65696">
            <w:t>Committee</w:t>
          </w:r>
        </w:p>
      </w:sdtContent>
    </w:sdt>
    <w:p w:rsidR="009D7641" w:rsidRPr="0083369F" w:rsidP="00E04F6D">
      <w:pPr>
        <w:pStyle w:val="TitleInquiry0"/>
      </w:pPr>
      <w:r w:rsidRPr="0083369F">
        <w:t xml:space="preserve">Oral evidence: </w:t>
      </w:r>
      <w:sdt>
        <w:sdtPr>
          <w:alias w:val="InquiryName"/>
          <w:tag w:val="InquiryName"/>
          <w:id w:val="377371847"/>
          <w:placeholder>
            <w:docPart w:val="B85ECFB2777E4BE7B0FA05054A50D3C7"/>
          </w:placeholder>
          <w:richText/>
        </w:sdtPr>
        <w:sdtContent>
          <w:r w:rsidRPr="0083369F">
            <w:t xml:space="preserve">Black </w:t>
          </w:r>
          <w:r w:rsidRPr="0083369F" w:rsidR="000C62F7">
            <w:t>maternal health</w:t>
          </w:r>
        </w:sdtContent>
      </w:sdt>
      <w:r w:rsidRPr="0083369F">
        <w:t xml:space="preserve">, HC </w:t>
      </w:r>
      <w:sdt>
        <w:sdtPr>
          <w:alias w:val="InquiryRefNo"/>
          <w:tag w:val="InquiryRefNo"/>
          <w:id w:val="-281725174"/>
          <w:placeholder>
            <w:docPart w:val="B85ECFB2777E4BE7B0FA05054A50D3C7"/>
          </w:placeholder>
          <w:richText/>
        </w:sdtPr>
        <w:sdtContent>
          <w:r w:rsidRPr="0083369F">
            <w:t>895</w:t>
          </w:r>
        </w:sdtContent>
      </w:sdt>
    </w:p>
    <w:sdt>
      <w:sdtPr>
        <w:alias w:val="SittingDate"/>
        <w:tag w:val="SittingDate"/>
        <w:id w:val="-1160222926"/>
        <w:placeholder>
          <w:docPart w:val="B85ECFB2777E4BE7B0FA05054A50D3C7"/>
        </w:placeholder>
        <w:richText/>
      </w:sdtPr>
      <w:sdtContent>
        <w:p w:rsidR="009D7641" w:rsidRPr="0083369F" w:rsidP="00E04F6D">
          <w:pPr>
            <w:pStyle w:val="Para"/>
          </w:pPr>
          <w:r>
            <w:t xml:space="preserve">Wednesday </w:t>
          </w:r>
          <w:r w:rsidR="008E20DE">
            <w:t>1</w:t>
          </w:r>
          <w:r>
            <w:t>4</w:t>
          </w:r>
          <w:r w:rsidR="008E20DE">
            <w:t xml:space="preserve"> </w:t>
          </w:r>
          <w:r w:rsidR="003131A7">
            <w:t xml:space="preserve">May </w:t>
          </w:r>
          <w:r w:rsidRPr="0083369F">
            <w:t>20</w:t>
          </w:r>
          <w:r w:rsidR="003131A7">
            <w:t>25</w:t>
          </w:r>
        </w:p>
      </w:sdtContent>
    </w:sdt>
    <w:p w:rsidR="009D7641" w:rsidRPr="0083369F" w:rsidP="00E04F6D">
      <w:pPr>
        <w:pStyle w:val="Para"/>
      </w:pPr>
      <w:r w:rsidRPr="0083369F">
        <w:t xml:space="preserve">Ordered by the House of </w:t>
      </w:r>
      <w:sdt>
        <w:sdtPr>
          <w:alias w:val="House"/>
          <w:tag w:val="House"/>
          <w:id w:val="809213435"/>
          <w:placeholder>
            <w:docPart w:val="B85ECFB2777E4BE7B0FA05054A50D3C7"/>
          </w:placeholder>
          <w:richText/>
        </w:sdtPr>
        <w:sdtContent>
          <w:r w:rsidRPr="0083369F">
            <w:t>Commons</w:t>
          </w:r>
        </w:sdtContent>
      </w:sdt>
      <w:r w:rsidRPr="0083369F">
        <w:t xml:space="preserve"> to be published on </w:t>
      </w:r>
      <w:sdt>
        <w:sdtPr>
          <w:alias w:val="PublishDate"/>
          <w:tag w:val="PublishDate"/>
          <w:id w:val="217021599"/>
          <w:placeholder>
            <w:docPart w:val="B85ECFB2777E4BE7B0FA05054A50D3C7"/>
          </w:placeholder>
          <w:richText/>
        </w:sdtPr>
        <w:sdtContent>
          <w:r w:rsidR="003131A7">
            <w:t>14 May 2025</w:t>
          </w:r>
        </w:sdtContent>
      </w:sdt>
      <w:r w:rsidRPr="0083369F">
        <w:t>.</w:t>
      </w:r>
    </w:p>
    <w:p w:rsidR="009D7641" w:rsidRPr="0083369F" w:rsidP="00E04F6D">
      <w:sdt>
        <w:sdtPr>
          <w:alias w:val="VideoHyperlink"/>
          <w:tag w:val="VideoHyperlink"/>
          <w:id w:val="703995351"/>
          <w:placeholder>
            <w:docPart w:val="B85ECFB2777E4BE7B0FA05054A50D3C7"/>
          </w:placeholder>
          <w:richText/>
        </w:sdtPr>
        <w:sdtContent>
          <w:r w:rsidRPr="0083369F">
            <w:t>Watch the meeting</w:t>
          </w:r>
        </w:sdtContent>
      </w:sdt>
    </w:p>
    <w:p w:rsidR="009D7641" w:rsidRPr="0083369F" w:rsidP="00E04F6D">
      <w:r w:rsidRPr="0083369F">
        <w:t xml:space="preserve">Members present: </w:t>
      </w:r>
      <w:sdt>
        <w:sdtPr>
          <w:alias w:val="MembersPresent"/>
          <w:tag w:val="MembersPresent"/>
          <w:id w:val="366340316"/>
          <w:placeholder>
            <w:docPart w:val="B85ECFB2777E4BE7B0FA05054A50D3C7"/>
          </w:placeholder>
          <w:richText/>
        </w:sdtPr>
        <w:sdtContent>
          <w:r w:rsidRPr="0083369F" w:rsidR="002A748A">
            <w:t xml:space="preserve">Paulette Hamilton </w:t>
          </w:r>
          <w:r w:rsidRPr="0083369F">
            <w:t>(Chair); Ben Coleman; Dr Beccy Cooper; Jen Craft; Josh Fenton-Glynn; Andrew George; Alex McIntyre; Gregory Stafford.</w:t>
          </w:r>
        </w:sdtContent>
      </w:sdt>
    </w:p>
    <w:p w:rsidR="009D7641" w:rsidRPr="0083369F" w:rsidP="00E04F6D">
      <w:r w:rsidRPr="0083369F">
        <w:t xml:space="preserve">Women and Equalities </w:t>
      </w:r>
      <w:r w:rsidR="00B65696">
        <w:t>Committee</w:t>
      </w:r>
      <w:r w:rsidRPr="0083369F">
        <w:t xml:space="preserve"> member also present: Sarah Owen</w:t>
      </w:r>
      <w:r w:rsidR="000C62F7">
        <w:t>.</w:t>
      </w:r>
    </w:p>
    <w:p w:rsidR="009D7641" w:rsidRPr="0083369F" w:rsidP="00E04F6D">
      <w:pPr>
        <w:pStyle w:val="ParaCentre"/>
      </w:pPr>
      <w:r w:rsidRPr="0083369F">
        <w:t xml:space="preserve">Questions </w:t>
      </w:r>
      <w:sdt>
        <w:sdtPr>
          <w:alias w:val="QuestionNumbers"/>
          <w:tag w:val="QuestionNumbers"/>
          <w:id w:val="-1223666168"/>
          <w:placeholder>
            <w:docPart w:val="B85ECFB2777E4BE7B0FA05054A50D3C7"/>
          </w:placeholder>
          <w:richText/>
        </w:sdtPr>
        <w:sdtContent>
          <w:r w:rsidRPr="0083369F">
            <w:t xml:space="preserve">1 - </w:t>
          </w:r>
          <w:r w:rsidR="0097460D">
            <w:t>66</w:t>
          </w:r>
        </w:sdtContent>
      </w:sdt>
    </w:p>
    <w:p w:rsidR="009D7641" w:rsidRPr="0083369F" w:rsidP="00E04F6D">
      <w:pPr>
        <w:pStyle w:val="TitleWitnesses0"/>
      </w:pPr>
      <w:r w:rsidRPr="0083369F">
        <w:t>Witnesses</w:t>
      </w:r>
    </w:p>
    <w:sdt>
      <w:sdtPr>
        <w:alias w:val="WitnessSet"/>
        <w:tag w:val="WitnessSet"/>
        <w:id w:val="-368373484"/>
        <w:placeholder>
          <w:docPart w:val="067B40D11E8D4C01AC11A74195A68BFA"/>
        </w:placeholder>
        <w:richText/>
      </w:sdtPr>
      <w:sdtContent>
        <w:p w:rsidR="009D7641" w:rsidRPr="0083369F" w:rsidP="00E04F6D">
          <w:pPr>
            <w:pStyle w:val="Para"/>
          </w:pPr>
          <w:r w:rsidRPr="0083369F">
            <w:t xml:space="preserve">I: </w:t>
          </w:r>
          <w:r w:rsidRPr="0083369F">
            <w:t>Tinuke</w:t>
          </w:r>
          <w:r w:rsidRPr="0083369F">
            <w:t xml:space="preserve"> </w:t>
          </w:r>
          <w:r w:rsidR="005D7B49">
            <w:t>Awe</w:t>
          </w:r>
          <w:r w:rsidRPr="0083369F">
            <w:t xml:space="preserve">, Co-founder, Five </w:t>
          </w:r>
          <w:r w:rsidR="0007044E">
            <w:t>X</w:t>
          </w:r>
          <w:r w:rsidRPr="0083369F">
            <w:t xml:space="preserve"> More.</w:t>
          </w:r>
        </w:p>
      </w:sdtContent>
    </w:sdt>
    <w:sdt>
      <w:sdtPr>
        <w:alias w:val="WitnessSet"/>
        <w:tag w:val="WitnessSet"/>
        <w:id w:val="1103294856"/>
        <w:placeholder>
          <w:docPart w:val="364446E1B3304380BE41F6E3C4E0DE36"/>
        </w:placeholder>
        <w:richText/>
      </w:sdtPr>
      <w:sdtContent>
        <w:p w:rsidR="009D7641" w:rsidRPr="0083369F" w:rsidP="009D7641">
          <w:pPr>
            <w:pStyle w:val="Para"/>
          </w:pPr>
          <w:r w:rsidRPr="0083369F">
            <w:t xml:space="preserve">II: Shanthi </w:t>
          </w:r>
          <w:r w:rsidRPr="0083369F">
            <w:t>Gunesekera</w:t>
          </w:r>
          <w:r w:rsidRPr="0083369F">
            <w:t>, Co-CEO, Birthrights UK</w:t>
          </w:r>
          <w:r w:rsidR="000B4BFB">
            <w:t xml:space="preserve">; </w:t>
          </w:r>
          <w:r w:rsidRPr="0083369F">
            <w:t xml:space="preserve">Professor Marian Knight, Director </w:t>
          </w:r>
          <w:r w:rsidR="000B4BFB">
            <w:t xml:space="preserve">and </w:t>
          </w:r>
          <w:r w:rsidRPr="0083369F">
            <w:t>Professor</w:t>
          </w:r>
          <w:r w:rsidR="001D6A43">
            <w:t xml:space="preserve"> of </w:t>
          </w:r>
          <w:r w:rsidRPr="0083369F">
            <w:t>Maternal and Child Population Health</w:t>
          </w:r>
          <w:r w:rsidR="002C5431">
            <w:t xml:space="preserve">, </w:t>
          </w:r>
          <w:r w:rsidRPr="002C5431" w:rsidR="002C5431">
            <w:t>National Perinatal Epidemiology Unit</w:t>
          </w:r>
          <w:r w:rsidR="000B4BFB">
            <w:t xml:space="preserve">; </w:t>
          </w:r>
          <w:r w:rsidRPr="0083369F">
            <w:t>Sonah</w:t>
          </w:r>
          <w:r w:rsidRPr="0083369F">
            <w:t xml:space="preserve"> Paton, Co-</w:t>
          </w:r>
          <w:r w:rsidR="00DE4119">
            <w:t>f</w:t>
          </w:r>
          <w:r w:rsidRPr="0083369F">
            <w:t xml:space="preserve">ounder </w:t>
          </w:r>
          <w:r w:rsidR="0078025B">
            <w:t>and</w:t>
          </w:r>
          <w:r w:rsidRPr="0083369F">
            <w:t xml:space="preserve"> Director, Black Mothers Matter.</w:t>
          </w:r>
        </w:p>
      </w:sdtContent>
    </w:sdt>
    <w:p w:rsidR="009D7641" w:rsidP="00E04F6D">
      <w:pPr>
        <w:rPr>
          <w:rFonts w:eastAsia="Times New Roman"/>
          <w:szCs w:val="20"/>
        </w:rPr>
      </w:pPr>
    </w:p>
    <w:p w:rsidR="00E05105" w:rsidRPr="0083369F" w:rsidP="00E04F6D">
      <w:pPr>
        <w:rPr>
          <w:rFonts w:eastAsia="Times New Roman"/>
          <w:szCs w:val="20"/>
        </w:rPr>
      </w:pPr>
    </w:p>
    <w:sdt>
      <w:sdtPr>
        <w:rPr>
          <w:szCs w:val="28"/>
        </w:rPr>
        <w:alias w:val="WitnessExamination"/>
        <w:tag w:val="WitnessExamination"/>
        <w:id w:val="2003463402"/>
        <w:placeholder>
          <w:docPart w:val="067B40D11E8D4C01AC11A74195A68BFA"/>
        </w:placeholder>
        <w:richText/>
      </w:sdtPr>
      <w:sdtEndPr>
        <w:rPr>
          <w:sz w:val="22"/>
          <w:szCs w:val="18"/>
        </w:rPr>
      </w:sdtEndPr>
      <w:sdtContent>
        <w:p w:rsidR="009D7641" w:rsidRPr="0083369F" w:rsidP="009D7641">
          <w:pPr>
            <w:pStyle w:val="TitlePanel0"/>
            <w:rPr>
              <w:szCs w:val="28"/>
            </w:rPr>
          </w:pPr>
          <w:bookmarkStart w:id="0" w:name="Panel1"/>
          <w:r w:rsidRPr="0083369F">
            <w:rPr>
              <w:szCs w:val="28"/>
            </w:rPr>
            <w:t xml:space="preserve">Examination of </w:t>
          </w:r>
          <w:r w:rsidRPr="0083369F" w:rsidR="0097460D">
            <w:rPr>
              <w:szCs w:val="28"/>
            </w:rPr>
            <w:t>witness</w:t>
          </w:r>
        </w:p>
        <w:p w:rsidR="009D7641" w:rsidRPr="0083369F" w:rsidP="009D7641">
          <w:pPr>
            <w:pStyle w:val="TitlePanel0"/>
            <w:jc w:val="both"/>
            <w:rPr>
              <w:sz w:val="22"/>
              <w:szCs w:val="18"/>
            </w:rPr>
          </w:pPr>
          <w:r>
            <w:rPr>
              <w:sz w:val="22"/>
              <w:szCs w:val="18"/>
            </w:rPr>
            <w:t xml:space="preserve">Witness: </w:t>
          </w:r>
          <w:r w:rsidRPr="0083369F">
            <w:rPr>
              <w:sz w:val="22"/>
              <w:szCs w:val="18"/>
            </w:rPr>
            <w:t>Tinuke</w:t>
          </w:r>
          <w:r w:rsidRPr="0083369F">
            <w:rPr>
              <w:sz w:val="22"/>
              <w:szCs w:val="18"/>
            </w:rPr>
            <w:t xml:space="preserve"> </w:t>
          </w:r>
          <w:r w:rsidR="005D7B49">
            <w:rPr>
              <w:sz w:val="22"/>
              <w:szCs w:val="18"/>
            </w:rPr>
            <w:t>Awe</w:t>
          </w:r>
          <w:r w:rsidRPr="0083369F">
            <w:rPr>
              <w:sz w:val="22"/>
              <w:szCs w:val="18"/>
            </w:rPr>
            <w:t>.</w:t>
          </w:r>
        </w:p>
      </w:sdtContent>
    </w:sdt>
    <w:p w:rsidR="00DA273E" w:rsidP="009D7641">
      <w:pPr>
        <w:pStyle w:val="Question"/>
      </w:pPr>
      <w:bookmarkStart w:id="1" w:name="Panel2"/>
      <w:bookmarkEnd w:id="1"/>
      <w:bookmarkEnd w:id="0"/>
      <w:sdt>
        <w:sdtPr>
          <w:alias w:val="Member"/>
          <w:tag w:val="&lt;Member mnisId='4656' dodsId='85122'&gt;"/>
          <w:id w:val="1128743209"/>
          <w:placeholder>
            <w:docPart w:val="DefaultPlaceholder_-1854013440"/>
          </w:placeholder>
          <w:richText/>
        </w:sdtPr>
        <w:sdtContent>
          <w:r w:rsidRPr="0083369F" w:rsidR="009D7641">
            <w:rPr>
              <w:b/>
            </w:rPr>
            <w:t>Chair:</w:t>
          </w:r>
        </w:sdtContent>
      </w:sdt>
      <w:r w:rsidRPr="0083369F" w:rsidR="009D7641">
        <w:t xml:space="preserve"> </w:t>
      </w:r>
      <w:r w:rsidR="002E75FA">
        <w:t xml:space="preserve">I would like to welcome </w:t>
      </w:r>
      <w:r w:rsidRPr="0083369F" w:rsidR="00D0333A">
        <w:t xml:space="preserve">everyone to </w:t>
      </w:r>
      <w:r w:rsidR="00520D94">
        <w:t xml:space="preserve">the </w:t>
      </w:r>
      <w:r w:rsidR="00B65696">
        <w:t>Committee</w:t>
      </w:r>
      <w:r w:rsidR="00520D94">
        <w:t xml:space="preserve">. This </w:t>
      </w:r>
      <w:r w:rsidR="002E75FA">
        <w:t xml:space="preserve">is the </w:t>
      </w:r>
      <w:r w:rsidRPr="0083369F" w:rsidR="00D0333A">
        <w:t>first evidence session on black maternal health.</w:t>
      </w:r>
      <w:r w:rsidR="002A5044">
        <w:t xml:space="preserve"> </w:t>
      </w:r>
      <w:r w:rsidR="00B1646A">
        <w:t xml:space="preserve">I am </w:t>
      </w:r>
      <w:r w:rsidRPr="0083369F" w:rsidR="00D0333A">
        <w:t xml:space="preserve">acting </w:t>
      </w:r>
      <w:r w:rsidR="00B1646A">
        <w:t>C</w:t>
      </w:r>
      <w:r w:rsidRPr="0083369F" w:rsidR="00D0333A">
        <w:t>hair</w:t>
      </w:r>
      <w:r w:rsidR="000C62F7">
        <w:t xml:space="preserve"> today,</w:t>
      </w:r>
      <w:r w:rsidRPr="0083369F" w:rsidR="00D0333A">
        <w:t xml:space="preserve"> </w:t>
      </w:r>
      <w:r w:rsidR="00B1646A">
        <w:t xml:space="preserve">because </w:t>
      </w:r>
      <w:r w:rsidRPr="0083369F" w:rsidR="00D0333A">
        <w:t xml:space="preserve">Layla Moran </w:t>
      </w:r>
      <w:r w:rsidR="00B1646A">
        <w:t xml:space="preserve">is </w:t>
      </w:r>
      <w:r w:rsidRPr="0083369F" w:rsidR="00D0333A">
        <w:t>off on mat</w:t>
      </w:r>
      <w:r w:rsidR="00A51598">
        <w:t>ernity</w:t>
      </w:r>
      <w:r w:rsidRPr="0083369F" w:rsidR="00D0333A">
        <w:t xml:space="preserve"> leave.</w:t>
      </w:r>
      <w:r w:rsidR="002A5044">
        <w:t xml:space="preserve"> </w:t>
      </w:r>
      <w:r w:rsidR="00B1646A">
        <w:t xml:space="preserve">She will be off for a few months, so I am standing in. </w:t>
      </w:r>
      <w:r w:rsidR="00C07EF3">
        <w:t>I would l</w:t>
      </w:r>
      <w:r w:rsidRPr="0083369F" w:rsidR="00D0333A">
        <w:t>ike to welcome Sarah</w:t>
      </w:r>
      <w:r w:rsidR="00530805">
        <w:t xml:space="preserve"> Owen, who is a friend of mine</w:t>
      </w:r>
      <w:r w:rsidRPr="0083369F" w:rsidR="00D0333A">
        <w:t>.</w:t>
      </w:r>
      <w:r w:rsidR="002A5044">
        <w:t xml:space="preserve"> </w:t>
      </w:r>
      <w:r w:rsidR="00530805">
        <w:t>She c</w:t>
      </w:r>
      <w:r w:rsidRPr="0083369F" w:rsidR="00D0333A">
        <w:t xml:space="preserve">hairs the </w:t>
      </w:r>
      <w:r w:rsidR="005D7B49">
        <w:t>W</w:t>
      </w:r>
      <w:r w:rsidRPr="0083369F" w:rsidR="005D7B49">
        <w:t>omen</w:t>
      </w:r>
      <w:r w:rsidRPr="0083369F" w:rsidR="00D0333A">
        <w:t xml:space="preserve"> and </w:t>
      </w:r>
      <w:r w:rsidR="005D7B49">
        <w:t>E</w:t>
      </w:r>
      <w:r w:rsidRPr="0083369F" w:rsidR="00D0333A">
        <w:t xml:space="preserve">qualities </w:t>
      </w:r>
      <w:r w:rsidR="00B65696">
        <w:t>Committee</w:t>
      </w:r>
      <w:r w:rsidRPr="0083369F" w:rsidR="00D0333A">
        <w:t>.</w:t>
      </w:r>
      <w:r w:rsidR="002A5044">
        <w:t xml:space="preserve"> </w:t>
      </w:r>
      <w:r w:rsidRPr="0083369F" w:rsidR="00D0333A">
        <w:t>Welcome</w:t>
      </w:r>
      <w:r w:rsidR="00A51598">
        <w:t>,</w:t>
      </w:r>
      <w:r w:rsidRPr="0083369F" w:rsidR="00D0333A">
        <w:t xml:space="preserve"> Sarah.</w:t>
      </w:r>
      <w:r w:rsidR="002A5044">
        <w:t xml:space="preserve"> </w:t>
      </w:r>
      <w:r w:rsidR="00530805">
        <w:t xml:space="preserve">We really appreciate you coming today. </w:t>
      </w:r>
    </w:p>
    <w:p w:rsidR="004A7EAF" w:rsidRPr="0083369F" w:rsidP="00D1747E">
      <w:pPr>
        <w:pStyle w:val="QuestionCont"/>
      </w:pPr>
      <w:r>
        <w:t>I would like the f</w:t>
      </w:r>
      <w:r w:rsidRPr="0083369F" w:rsidR="00D0333A">
        <w:t xml:space="preserve">irst panel member to introduce </w:t>
      </w:r>
      <w:r w:rsidR="00134513">
        <w:t>her</w:t>
      </w:r>
      <w:r>
        <w:t>self</w:t>
      </w:r>
      <w:r w:rsidRPr="0083369F" w:rsidR="00D0333A">
        <w:t>.</w:t>
      </w:r>
      <w:r w:rsidR="002A5044">
        <w:t xml:space="preserve"> </w:t>
      </w:r>
      <w:r w:rsidR="00D1747E">
        <w:t xml:space="preserve">There </w:t>
      </w:r>
      <w:r w:rsidR="00134513">
        <w:t>were</w:t>
      </w:r>
      <w:r w:rsidR="002A5044">
        <w:t xml:space="preserve"> s</w:t>
      </w:r>
      <w:r w:rsidRPr="0083369F" w:rsidR="00D0333A">
        <w:t>upposed to be two</w:t>
      </w:r>
      <w:r w:rsidR="00D1747E">
        <w:t xml:space="preserve"> of you, but unfortunately </w:t>
      </w:r>
      <w:r w:rsidR="000C62F7">
        <w:t>your co</w:t>
      </w:r>
      <w:r w:rsidR="000C62F7">
        <w:noBreakHyphen/>
        <w:t xml:space="preserve">founder </w:t>
      </w:r>
      <w:r w:rsidR="00D1747E">
        <w:t xml:space="preserve">is not very well. </w:t>
      </w:r>
    </w:p>
    <w:p w:rsidR="00D0333A" w:rsidP="00D0333A">
      <w:pPr>
        <w:pStyle w:val="Answer"/>
      </w:pPr>
      <w:sdt>
        <w:sdtPr>
          <w:alias w:val="Witness"/>
          <w:id w:val="-41295810"/>
          <w:placeholder>
            <w:docPart w:val="DefaultPlaceholder_-1854013440"/>
          </w:placeholder>
          <w:richText/>
        </w:sdtPr>
        <w:sdtContent>
          <w:r w:rsidRPr="0083369F" w:rsidR="0083369F">
            <w:rPr>
              <w:b/>
              <w:i/>
              <w:iCs/>
            </w:rPr>
            <w:t>Tinuke</w:t>
          </w:r>
          <w:r w:rsidRPr="0083369F" w:rsidR="0083369F">
            <w:rPr>
              <w:b/>
              <w:i/>
              <w:iCs/>
            </w:rPr>
            <w:t xml:space="preserve"> </w:t>
          </w:r>
          <w:r w:rsidR="005D7B49">
            <w:rPr>
              <w:b/>
              <w:i/>
              <w:iCs/>
            </w:rPr>
            <w:t>Awe</w:t>
          </w:r>
          <w:r w:rsidRPr="0083369F" w:rsidR="0083369F">
            <w:rPr>
              <w:b/>
              <w:i/>
              <w:iCs/>
            </w:rPr>
            <w:t>:</w:t>
          </w:r>
        </w:sdtContent>
      </w:sdt>
      <w:r w:rsidR="005D7B49">
        <w:t xml:space="preserve"> </w:t>
      </w:r>
      <w:r w:rsidR="00176071">
        <w:t>My co</w:t>
      </w:r>
      <w:r w:rsidR="00176071">
        <w:noBreakHyphen/>
        <w:t xml:space="preserve">founder, </w:t>
      </w:r>
      <w:r w:rsidR="00EF2610">
        <w:t>Clo, could not be here today.</w:t>
      </w:r>
      <w:r w:rsidR="00937DA5">
        <w:t xml:space="preserve"> </w:t>
      </w:r>
      <w:r w:rsidR="004B5526">
        <w:t xml:space="preserve">I am </w:t>
      </w:r>
      <w:r w:rsidR="004B5526">
        <w:t>Tinuke</w:t>
      </w:r>
      <w:r w:rsidR="004B5526">
        <w:t xml:space="preserve"> </w:t>
      </w:r>
      <w:r w:rsidR="005D7B49">
        <w:t>Awe</w:t>
      </w:r>
      <w:r w:rsidR="004B5526">
        <w:t xml:space="preserve">. I am a </w:t>
      </w:r>
      <w:r w:rsidRPr="0083369F">
        <w:t>co</w:t>
      </w:r>
      <w:r w:rsidR="004B5526">
        <w:noBreakHyphen/>
      </w:r>
      <w:r w:rsidRPr="0083369F">
        <w:t xml:space="preserve">founder of </w:t>
      </w:r>
      <w:r w:rsidR="005527FB">
        <w:t xml:space="preserve">an organisation called </w:t>
      </w:r>
      <w:r w:rsidRPr="0083369F">
        <w:t>Five X More</w:t>
      </w:r>
      <w:r w:rsidR="005527FB">
        <w:t>, which is dedicated to changing and highlighting black maternal health outcomes in the UK.</w:t>
      </w:r>
    </w:p>
    <w:p w:rsidR="00D0333A" w:rsidRPr="0083369F" w:rsidP="00D0333A">
      <w:pPr>
        <w:pStyle w:val="Question"/>
      </w:pPr>
      <w:sdt>
        <w:sdtPr>
          <w:alias w:val="Member"/>
          <w:tag w:val="&lt;Member mnisId='5344' dodsId='118663'&gt;"/>
          <w:id w:val="412055954"/>
          <w:placeholder>
            <w:docPart w:val="DefaultPlaceholder_-1854013440"/>
          </w:placeholder>
          <w:richText/>
        </w:sdtPr>
        <w:sdtContent>
          <w:r w:rsidRPr="00D30C3C">
            <w:rPr>
              <w:b/>
            </w:rPr>
            <w:t>Ben Coleman:</w:t>
          </w:r>
        </w:sdtContent>
      </w:sdt>
      <w:r w:rsidRPr="0083369F">
        <w:t xml:space="preserve"> </w:t>
      </w:r>
      <w:r w:rsidR="00D30C3C">
        <w:t>Tinuke</w:t>
      </w:r>
      <w:r w:rsidR="00134513">
        <w:t xml:space="preserve">, thanks </w:t>
      </w:r>
      <w:r w:rsidRPr="0083369F">
        <w:t xml:space="preserve">for coming in. </w:t>
      </w:r>
      <w:r w:rsidR="00D30C3C">
        <w:t xml:space="preserve">It is really good to see you. I have </w:t>
      </w:r>
      <w:r w:rsidRPr="0083369F">
        <w:t xml:space="preserve">watched your </w:t>
      </w:r>
      <w:r w:rsidR="00D30C3C">
        <w:t xml:space="preserve">TED </w:t>
      </w:r>
      <w:r w:rsidRPr="0083369F">
        <w:t>talk</w:t>
      </w:r>
      <w:r w:rsidR="00D30C3C">
        <w:t xml:space="preserve">. What you are doing is brilliant. It is </w:t>
      </w:r>
      <w:r w:rsidRPr="0083369F">
        <w:t xml:space="preserve">just a </w:t>
      </w:r>
      <w:r w:rsidRPr="0083369F">
        <w:t xml:space="preserve">tragedy </w:t>
      </w:r>
      <w:r w:rsidR="00D30C3C">
        <w:t xml:space="preserve">that you </w:t>
      </w:r>
      <w:r w:rsidRPr="0083369F">
        <w:t>have to do it.</w:t>
      </w:r>
      <w:r w:rsidR="002A5044">
        <w:t xml:space="preserve"> </w:t>
      </w:r>
      <w:r w:rsidR="000B5FD0">
        <w:t xml:space="preserve">Not everyone may have heard what you had to say in that TED talk. </w:t>
      </w:r>
      <w:r w:rsidR="00EE738D">
        <w:t>I wonder whether you can t</w:t>
      </w:r>
      <w:r w:rsidRPr="0083369F">
        <w:t>ell us a bit about your own experience</w:t>
      </w:r>
      <w:r w:rsidR="00EE738D">
        <w:t xml:space="preserve"> that </w:t>
      </w:r>
      <w:r w:rsidR="00C52060">
        <w:t xml:space="preserve">led you to co-found </w:t>
      </w:r>
      <w:r w:rsidR="00C659DA">
        <w:t>Five X More.</w:t>
      </w:r>
    </w:p>
    <w:p w:rsidR="00C659DA" w:rsidP="00D0333A">
      <w:pPr>
        <w:pStyle w:val="Answer"/>
      </w:pPr>
      <w:sdt>
        <w:sdtPr>
          <w:alias w:val="Witness"/>
          <w:id w:val="1869494345"/>
          <w:placeholder>
            <w:docPart w:val="DefaultPlaceholder_-1854013440"/>
          </w:placeholder>
          <w:richText/>
        </w:sdtPr>
        <w:sdtContent>
          <w:r w:rsidRPr="0083369F" w:rsidR="0083369F">
            <w:rPr>
              <w:b/>
              <w:i/>
              <w:iCs/>
            </w:rPr>
            <w:t>Tinuke</w:t>
          </w:r>
          <w:r w:rsidRPr="0083369F" w:rsidR="0083369F">
            <w:rPr>
              <w:b/>
              <w:i/>
              <w:iCs/>
            </w:rPr>
            <w:t xml:space="preserve"> </w:t>
          </w:r>
          <w:r w:rsidR="005D7B49">
            <w:rPr>
              <w:b/>
              <w:i/>
              <w:iCs/>
            </w:rPr>
            <w:t>Awe</w:t>
          </w:r>
          <w:r w:rsidRPr="0083369F" w:rsidR="0083369F">
            <w:rPr>
              <w:b/>
              <w:i/>
              <w:iCs/>
            </w:rPr>
            <w:t>:</w:t>
          </w:r>
        </w:sdtContent>
      </w:sdt>
      <w:r w:rsidR="00E51891">
        <w:t xml:space="preserve"> </w:t>
      </w:r>
      <w:r>
        <w:t xml:space="preserve">Yes, absolutely. On a side note, if you have not watched the TED talk, I </w:t>
      </w:r>
      <w:r w:rsidRPr="0083369F" w:rsidR="00D0333A">
        <w:t>implore you to watch</w:t>
      </w:r>
      <w:r>
        <w:t xml:space="preserve"> that because it is fantastic</w:t>
      </w:r>
      <w:r w:rsidRPr="0083369F" w:rsidR="00D0333A">
        <w:t>.</w:t>
      </w:r>
      <w:r w:rsidR="002A5044">
        <w:t xml:space="preserve"> </w:t>
      </w:r>
      <w:r>
        <w:t xml:space="preserve">I am a little bit biased because obviously I am in it, but we did a TED talk in January, which was absolutely phenomenal. It has been really well received. </w:t>
      </w:r>
    </w:p>
    <w:p w:rsidR="00962DB0" w:rsidP="00D0333A">
      <w:pPr>
        <w:pStyle w:val="Answer"/>
      </w:pPr>
      <w:r>
        <w:t>I w</w:t>
      </w:r>
      <w:r w:rsidRPr="0083369F" w:rsidR="00A737E9">
        <w:t xml:space="preserve">as pregnant in 2017 with </w:t>
      </w:r>
      <w:r>
        <w:t xml:space="preserve">my </w:t>
      </w:r>
      <w:r w:rsidRPr="0083369F" w:rsidR="00A737E9">
        <w:t>first child.</w:t>
      </w:r>
      <w:r w:rsidR="002A5044">
        <w:t xml:space="preserve"> </w:t>
      </w:r>
      <w:r w:rsidR="004D5578">
        <w:t>It was a relatively i</w:t>
      </w:r>
      <w:r w:rsidRPr="0083369F" w:rsidR="00A737E9">
        <w:t>nteresting</w:t>
      </w:r>
      <w:r w:rsidR="004D5578">
        <w:t xml:space="preserve"> pregnancy, to say the least. I was showing signs </w:t>
      </w:r>
      <w:r w:rsidR="00D531B6">
        <w:t>of h</w:t>
      </w:r>
      <w:r w:rsidRPr="0083369F" w:rsidR="00A737E9">
        <w:t xml:space="preserve">igh blood pressure and protein in </w:t>
      </w:r>
      <w:r w:rsidR="00D531B6">
        <w:t xml:space="preserve">my </w:t>
      </w:r>
      <w:r w:rsidRPr="0083369F" w:rsidR="00A737E9">
        <w:t>urine</w:t>
      </w:r>
      <w:r w:rsidR="00D531B6">
        <w:t xml:space="preserve"> from about midway through the pregnancy, but it </w:t>
      </w:r>
      <w:r w:rsidRPr="0083369F" w:rsidR="00A737E9">
        <w:t>was</w:t>
      </w:r>
      <w:r w:rsidR="00D531B6">
        <w:t xml:space="preserve"> not</w:t>
      </w:r>
      <w:r w:rsidRPr="0083369F" w:rsidR="00A737E9">
        <w:t xml:space="preserve"> picked up until </w:t>
      </w:r>
      <w:r w:rsidR="00D531B6">
        <w:t xml:space="preserve">right </w:t>
      </w:r>
      <w:r w:rsidRPr="0083369F" w:rsidR="00A737E9">
        <w:t>at the end that I had pre</w:t>
      </w:r>
      <w:r w:rsidR="00D531B6">
        <w:t>-</w:t>
      </w:r>
      <w:r w:rsidRPr="0083369F" w:rsidR="00A737E9">
        <w:t>eclampsia.</w:t>
      </w:r>
      <w:r w:rsidR="002A5044">
        <w:t xml:space="preserve"> </w:t>
      </w:r>
      <w:r w:rsidR="00D531B6">
        <w:t>As you know, pre-eclampsia c</w:t>
      </w:r>
      <w:r w:rsidRPr="0083369F" w:rsidR="00A737E9">
        <w:t>an be life</w:t>
      </w:r>
      <w:r w:rsidR="00D531B6">
        <w:t>-</w:t>
      </w:r>
      <w:r w:rsidRPr="0083369F" w:rsidR="00A737E9">
        <w:t>threatening</w:t>
      </w:r>
      <w:r w:rsidR="00D531B6">
        <w:t xml:space="preserve"> for both mum and baby,</w:t>
      </w:r>
      <w:r w:rsidR="000A3DC9">
        <w:t xml:space="preserve"> </w:t>
      </w:r>
      <w:r w:rsidR="00D531B6">
        <w:t>but that was not picked up until right at the end</w:t>
      </w:r>
      <w:r w:rsidRPr="0083369F" w:rsidR="00A737E9">
        <w:t>.</w:t>
      </w:r>
      <w:r w:rsidR="002A5044">
        <w:t xml:space="preserve"> </w:t>
      </w:r>
      <w:r w:rsidR="000A3DC9">
        <w:t>I will n</w:t>
      </w:r>
      <w:r w:rsidRPr="0083369F" w:rsidR="00A737E9">
        <w:t xml:space="preserve">ever forget </w:t>
      </w:r>
      <w:r w:rsidR="000A3DC9">
        <w:t xml:space="preserve">the </w:t>
      </w:r>
      <w:r w:rsidRPr="0083369F" w:rsidR="00A737E9">
        <w:t xml:space="preserve">look of shock on </w:t>
      </w:r>
      <w:r w:rsidR="000A3DC9">
        <w:t xml:space="preserve">the </w:t>
      </w:r>
      <w:r w:rsidRPr="0083369F" w:rsidR="00A737E9">
        <w:t>midwife’s face</w:t>
      </w:r>
      <w:r w:rsidR="000A3DC9">
        <w:t xml:space="preserve"> when she saw me at the last appointment. I looked like I had swallowed a house. I was so big due to all the water retention and the swelling.</w:t>
      </w:r>
      <w:r>
        <w:t xml:space="preserve"> She told me to go straight to the hospital, where I was told I had pre-eclampsia and would need to be induced. </w:t>
      </w:r>
    </w:p>
    <w:p w:rsidR="00195B64" w:rsidRPr="00195B64" w:rsidP="00195B64">
      <w:pPr>
        <w:pStyle w:val="Answer"/>
      </w:pPr>
      <w:r>
        <w:t xml:space="preserve">The process was not entirely </w:t>
      </w:r>
      <w:r w:rsidRPr="0083369F" w:rsidR="00A27933">
        <w:t>explained to me</w:t>
      </w:r>
      <w:r>
        <w:t xml:space="preserve"> properly</w:t>
      </w:r>
      <w:r w:rsidRPr="0083369F" w:rsidR="00A27933">
        <w:t>.</w:t>
      </w:r>
      <w:r w:rsidR="002A5044">
        <w:t xml:space="preserve"> </w:t>
      </w:r>
      <w:r>
        <w:t xml:space="preserve">I felt like I was definitely coerced into it. </w:t>
      </w:r>
      <w:r w:rsidR="00587904">
        <w:t xml:space="preserve">The </w:t>
      </w:r>
      <w:r>
        <w:t xml:space="preserve">conversation </w:t>
      </w:r>
      <w:r w:rsidR="00587904">
        <w:t>was</w:t>
      </w:r>
      <w:r>
        <w:t>, “You cannot leave this hospital without having the baby</w:t>
      </w:r>
      <w:r w:rsidR="009705FC">
        <w:t>,</w:t>
      </w:r>
      <w:r>
        <w:t>”</w:t>
      </w:r>
      <w:r w:rsidR="00587904">
        <w:t xml:space="preserve"> as opposed to explaining what the risks of induction are. If I had known what the full risks were, I would have maybe taken a few steps back to weigh up all my options. </w:t>
      </w:r>
      <w:r w:rsidRPr="00195B64">
        <w:t xml:space="preserve">I was </w:t>
      </w:r>
      <w:r>
        <w:t xml:space="preserve">basically </w:t>
      </w:r>
      <w:r w:rsidRPr="00195B64">
        <w:t xml:space="preserve">told, </w:t>
      </w:r>
      <w:r>
        <w:t>“R</w:t>
      </w:r>
      <w:r w:rsidRPr="00195B64">
        <w:t>ight, you have 24 hours for the hormones to kick in with the induction</w:t>
      </w:r>
      <w:r w:rsidRPr="00195B64" w:rsidR="00626305">
        <w:t>.</w:t>
      </w:r>
      <w:r>
        <w:t>”</w:t>
      </w:r>
      <w:r w:rsidRPr="00195B64">
        <w:t xml:space="preserve"> </w:t>
      </w:r>
      <w:r>
        <w:t>A</w:t>
      </w:r>
      <w:r w:rsidRPr="00195B64">
        <w:t xml:space="preserve"> few hours later</w:t>
      </w:r>
      <w:r w:rsidR="001E5970">
        <w:t xml:space="preserve">, </w:t>
      </w:r>
      <w:r w:rsidRPr="00195B64">
        <w:t xml:space="preserve">I was experiencing quite a lot of pain. </w:t>
      </w:r>
      <w:r w:rsidR="001E5970">
        <w:t xml:space="preserve">Obviously, </w:t>
      </w:r>
      <w:r w:rsidRPr="00195B64" w:rsidR="001E5970">
        <w:t>I now know I was in labour</w:t>
      </w:r>
      <w:r w:rsidR="001E5970">
        <w:t xml:space="preserve">. </w:t>
      </w:r>
      <w:r w:rsidRPr="00195B64">
        <w:t>I asked the midwife to check me over</w:t>
      </w:r>
      <w:r w:rsidR="001E5970">
        <w:t xml:space="preserve">, </w:t>
      </w:r>
      <w:r w:rsidRPr="00195B64">
        <w:t>and nobody checked me. No one believed I was in labour. It was just a series of really unfortunate events.</w:t>
      </w:r>
    </w:p>
    <w:p w:rsidR="00195B64" w:rsidRPr="00195B64" w:rsidP="004C2CE3">
      <w:pPr>
        <w:pStyle w:val="Question"/>
      </w:pPr>
      <w:sdt>
        <w:sdtPr>
          <w:alias w:val="Member"/>
          <w:tag w:val="&lt;Member mnisId='5344' dodsId='118663'&gt;"/>
          <w:id w:val="-1182360601"/>
          <w:placeholder>
            <w:docPart w:val="A5CA2C75BF2A4E0EBD9BE728EB364F3B"/>
          </w:placeholder>
          <w:richText/>
        </w:sdtPr>
        <w:sdtContent>
          <w:r w:rsidRPr="00D30C3C" w:rsidR="004C2CE3">
            <w:rPr>
              <w:b/>
            </w:rPr>
            <w:t>Ben Coleman:</w:t>
          </w:r>
        </w:sdtContent>
      </w:sdt>
      <w:r w:rsidRPr="00195B64" w:rsidR="004C2CE3">
        <w:t xml:space="preserve"> </w:t>
      </w:r>
      <w:r w:rsidRPr="00195B64">
        <w:t>They did not believe you were in labour</w:t>
      </w:r>
      <w:r w:rsidR="00134513">
        <w:t>.</w:t>
      </w:r>
    </w:p>
    <w:p w:rsidR="00195B64" w:rsidRPr="00195B64" w:rsidP="00195B64">
      <w:pPr>
        <w:pStyle w:val="Answer"/>
      </w:pPr>
      <w:sdt>
        <w:sdtPr>
          <w:alias w:val="Witness"/>
          <w:id w:val="1764490334"/>
          <w:placeholder>
            <w:docPart w:val="280829EBDF0F486191BB1537F5CF9CD6"/>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Pr="00195B64" w:rsidR="00E51891">
        <w:t xml:space="preserve"> </w:t>
      </w:r>
      <w:r w:rsidRPr="00195B64">
        <w:t>They did not believe I was in labour.</w:t>
      </w:r>
    </w:p>
    <w:p w:rsidR="00195B64" w:rsidRPr="00195B64" w:rsidP="004C2CE3">
      <w:pPr>
        <w:pStyle w:val="Question"/>
      </w:pPr>
      <w:sdt>
        <w:sdtPr>
          <w:alias w:val="Member"/>
          <w:tag w:val="&lt;Member mnisId='5344' dodsId='118663'&gt;"/>
          <w:id w:val="1056280976"/>
          <w:placeholder>
            <w:docPart w:val="A0E2B49CFE564603A558C0E04276E6DF"/>
          </w:placeholder>
          <w:richText/>
        </w:sdtPr>
        <w:sdtContent>
          <w:r w:rsidRPr="00D30C3C" w:rsidR="004C2CE3">
            <w:rPr>
              <w:b/>
            </w:rPr>
            <w:t>Ben Coleman:</w:t>
          </w:r>
        </w:sdtContent>
      </w:sdt>
      <w:r w:rsidRPr="00195B64" w:rsidR="004C2CE3">
        <w:t xml:space="preserve"> </w:t>
      </w:r>
      <w:r w:rsidRPr="00195B64">
        <w:t>You said</w:t>
      </w:r>
      <w:r w:rsidR="00B9248F">
        <w:t>, “</w:t>
      </w:r>
      <w:r w:rsidRPr="00195B64">
        <w:t>I am in labour</w:t>
      </w:r>
      <w:r w:rsidR="00626305">
        <w:t>.”</w:t>
      </w:r>
      <w:r w:rsidR="00B9248F">
        <w:t xml:space="preserve"> What did they say?</w:t>
      </w:r>
    </w:p>
    <w:p w:rsidR="00195B64" w:rsidRPr="00195B64" w:rsidP="00195B64">
      <w:pPr>
        <w:pStyle w:val="Answer"/>
      </w:pPr>
      <w:sdt>
        <w:sdtPr>
          <w:alias w:val="Witness"/>
          <w:id w:val="-317811195"/>
          <w:placeholder>
            <w:docPart w:val="0CC6B2D3CF0B42B3867D4B934C68C1D6"/>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Pr="00195B64" w:rsidR="00E51891">
        <w:t xml:space="preserve"> </w:t>
      </w:r>
      <w:r w:rsidR="00B9248F">
        <w:t>T</w:t>
      </w:r>
      <w:r w:rsidRPr="00195B64">
        <w:t>hey did not check.</w:t>
      </w:r>
    </w:p>
    <w:p w:rsidR="00195B64" w:rsidRPr="00195B64" w:rsidP="0073284E">
      <w:pPr>
        <w:pStyle w:val="Remark"/>
      </w:pPr>
      <w:sdt>
        <w:sdtPr>
          <w:alias w:val="Member"/>
          <w:tag w:val="&lt;Member mnisId='5344' dodsId='118663'&gt;"/>
          <w:id w:val="1379514378"/>
          <w:placeholder>
            <w:docPart w:val="9B38FE2FBBC0489789D4DDDBC93B495F"/>
          </w:placeholder>
          <w:richText/>
        </w:sdtPr>
        <w:sdtContent>
          <w:r w:rsidRPr="00D30C3C" w:rsidR="004C2CE3">
            <w:rPr>
              <w:b/>
            </w:rPr>
            <w:t>Ben Coleman:</w:t>
          </w:r>
        </w:sdtContent>
      </w:sdt>
      <w:r w:rsidRPr="00195B64" w:rsidR="004C2CE3">
        <w:t xml:space="preserve"> </w:t>
      </w:r>
      <w:r w:rsidRPr="00195B64">
        <w:t>They did not check</w:t>
      </w:r>
      <w:r w:rsidR="004C2CE3">
        <w:t>.</w:t>
      </w:r>
    </w:p>
    <w:p w:rsidR="00C57B1A" w:rsidP="00195B64">
      <w:pPr>
        <w:pStyle w:val="Answer"/>
      </w:pPr>
      <w:sdt>
        <w:sdtPr>
          <w:alias w:val="Witness"/>
          <w:id w:val="1195957508"/>
          <w:placeholder>
            <w:docPart w:val="FE3F34158609482793D2C8D3FB0C6C00"/>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Pr="00195B64" w:rsidR="00E51891">
        <w:t xml:space="preserve"> </w:t>
      </w:r>
      <w:r w:rsidRPr="00195B64" w:rsidR="00195B64">
        <w:t xml:space="preserve">They did not check how many centimetres I was dilated. They did not check anything. I remember one of the midwives saying, </w:t>
      </w:r>
      <w:r>
        <w:t>“Y</w:t>
      </w:r>
      <w:r w:rsidRPr="00195B64" w:rsidR="00195B64">
        <w:t>ou are making this much noise now</w:t>
      </w:r>
      <w:r>
        <w:t>. W</w:t>
      </w:r>
      <w:r w:rsidRPr="00195B64" w:rsidR="00195B64">
        <w:t xml:space="preserve">hat will you do when you are </w:t>
      </w:r>
      <w:r>
        <w:t xml:space="preserve">actually </w:t>
      </w:r>
      <w:r w:rsidRPr="00195B64" w:rsidR="00195B64">
        <w:t>in labour</w:t>
      </w:r>
      <w:r>
        <w:t xml:space="preserve">?” </w:t>
      </w:r>
      <w:r w:rsidRPr="00195B64" w:rsidR="00195B64">
        <w:t xml:space="preserve">without realising </w:t>
      </w:r>
      <w:r>
        <w:t xml:space="preserve">that </w:t>
      </w:r>
      <w:r w:rsidRPr="00195B64" w:rsidR="00195B64">
        <w:t>I was in labour</w:t>
      </w:r>
      <w:r>
        <w:t xml:space="preserve">. </w:t>
      </w:r>
    </w:p>
    <w:p w:rsidR="003D2137" w:rsidP="00195B64">
      <w:pPr>
        <w:pStyle w:val="Answer"/>
      </w:pPr>
      <w:r w:rsidRPr="00195B64">
        <w:t>I was left for a few hours</w:t>
      </w:r>
      <w:r w:rsidR="00C57B1A">
        <w:t xml:space="preserve">. </w:t>
      </w:r>
      <w:r w:rsidRPr="00195B64">
        <w:t>I do not want to be too gory, but we are talking about maternity here. It was a really terrible time</w:t>
      </w:r>
      <w:r w:rsidR="00C57B1A">
        <w:t xml:space="preserve">. </w:t>
      </w:r>
      <w:r w:rsidRPr="00195B64">
        <w:t>I was on the toilet</w:t>
      </w:r>
      <w:r w:rsidR="00C57B1A">
        <w:t xml:space="preserve">; </w:t>
      </w:r>
      <w:r w:rsidRPr="00195B64">
        <w:t xml:space="preserve">I was vomiting. It was awful. </w:t>
      </w:r>
      <w:r w:rsidR="00C57B1A">
        <w:t xml:space="preserve">When </w:t>
      </w:r>
      <w:r w:rsidRPr="00195B64">
        <w:t>my waters broke</w:t>
      </w:r>
      <w:r w:rsidR="00C57B1A">
        <w:t xml:space="preserve">, </w:t>
      </w:r>
      <w:r w:rsidRPr="00195B64">
        <w:t>they checked me</w:t>
      </w:r>
      <w:r w:rsidR="00C57B1A">
        <w:t xml:space="preserve">. They </w:t>
      </w:r>
      <w:r w:rsidRPr="00195B64">
        <w:t xml:space="preserve">realised </w:t>
      </w:r>
      <w:r w:rsidR="00C57B1A">
        <w:t xml:space="preserve">that </w:t>
      </w:r>
      <w:r w:rsidRPr="00195B64">
        <w:t xml:space="preserve">I was almost ready to push. </w:t>
      </w:r>
      <w:r w:rsidR="00C57B1A">
        <w:t>A</w:t>
      </w:r>
      <w:r w:rsidRPr="00195B64">
        <w:t xml:space="preserve">gain, </w:t>
      </w:r>
      <w:r w:rsidR="00C57B1A">
        <w:t xml:space="preserve">there was </w:t>
      </w:r>
      <w:r w:rsidRPr="00195B64">
        <w:t>another look of shock</w:t>
      </w:r>
      <w:r w:rsidR="00C57B1A">
        <w:t xml:space="preserve"> that </w:t>
      </w:r>
      <w:r w:rsidRPr="00195B64">
        <w:t>I will not forget. That is plastered in my mind</w:t>
      </w:r>
      <w:r>
        <w:t>. T</w:t>
      </w:r>
      <w:r w:rsidRPr="00195B64">
        <w:t xml:space="preserve">he midwife </w:t>
      </w:r>
      <w:r w:rsidRPr="00195B64">
        <w:t>pressed the emergency button</w:t>
      </w:r>
      <w:r>
        <w:t xml:space="preserve">; </w:t>
      </w:r>
      <w:r w:rsidRPr="00195B64">
        <w:t xml:space="preserve">loads of people </w:t>
      </w:r>
      <w:r>
        <w:t xml:space="preserve">started </w:t>
      </w:r>
      <w:r w:rsidRPr="00195B64">
        <w:t>coming in</w:t>
      </w:r>
      <w:r>
        <w:t xml:space="preserve">; </w:t>
      </w:r>
      <w:r w:rsidRPr="00195B64">
        <w:t>baby’s heart rate was dropping.</w:t>
      </w:r>
      <w:r>
        <w:t xml:space="preserve"> I</w:t>
      </w:r>
      <w:r w:rsidRPr="00195B64">
        <w:t xml:space="preserve">t was quite a scene. </w:t>
      </w:r>
    </w:p>
    <w:p w:rsidR="00F169AD" w:rsidP="00195B64">
      <w:pPr>
        <w:pStyle w:val="Answer"/>
      </w:pPr>
      <w:r>
        <w:t>B</w:t>
      </w:r>
      <w:r w:rsidRPr="00195B64" w:rsidR="00195B64">
        <w:t>y this point</w:t>
      </w:r>
      <w:r>
        <w:t xml:space="preserve">, </w:t>
      </w:r>
      <w:r w:rsidRPr="00195B64" w:rsidR="00195B64">
        <w:t xml:space="preserve">I was exhausted. I was so tired. I </w:t>
      </w:r>
      <w:r>
        <w:t xml:space="preserve">had </w:t>
      </w:r>
      <w:r w:rsidRPr="00195B64" w:rsidR="00195B64">
        <w:t>passed the threshold for any pain relief. I could not push</w:t>
      </w:r>
      <w:r w:rsidR="00134513">
        <w:t>;</w:t>
      </w:r>
      <w:r w:rsidRPr="00195B64" w:rsidR="00195B64">
        <w:t xml:space="preserve"> I could not push. </w:t>
      </w:r>
      <w:r>
        <w:t>A</w:t>
      </w:r>
      <w:r w:rsidRPr="00195B64" w:rsidR="00195B64">
        <w:t>t this point I was 10 centimetres</w:t>
      </w:r>
      <w:r>
        <w:t xml:space="preserve">, </w:t>
      </w:r>
      <w:r w:rsidRPr="00195B64" w:rsidR="00195B64">
        <w:t>and they were urging me to push</w:t>
      </w:r>
      <w:r>
        <w:t xml:space="preserve">. </w:t>
      </w:r>
      <w:r w:rsidRPr="00195B64" w:rsidR="00195B64">
        <w:t xml:space="preserve">I just could not because I was so tired </w:t>
      </w:r>
      <w:r>
        <w:t xml:space="preserve">from </w:t>
      </w:r>
      <w:r w:rsidRPr="00195B64" w:rsidR="00195B64">
        <w:t xml:space="preserve">that </w:t>
      </w:r>
      <w:r>
        <w:t>experience of, “</w:t>
      </w:r>
      <w:r w:rsidRPr="00195B64" w:rsidR="00195B64">
        <w:t>I told you I was in labour</w:t>
      </w:r>
      <w:r>
        <w:t xml:space="preserve">. </w:t>
      </w:r>
      <w:r w:rsidRPr="00195B64" w:rsidR="00195B64">
        <w:t>I am in so much pain</w:t>
      </w:r>
      <w:r w:rsidR="00626305">
        <w:t>.</w:t>
      </w:r>
      <w:r>
        <w:t xml:space="preserve">” It </w:t>
      </w:r>
      <w:r w:rsidRPr="00195B64" w:rsidR="00195B64">
        <w:t>was just really awful.</w:t>
      </w:r>
    </w:p>
    <w:p w:rsidR="00195B64" w:rsidRPr="00195B64" w:rsidP="00195B64">
      <w:pPr>
        <w:pStyle w:val="Answer"/>
      </w:pPr>
      <w:r w:rsidRPr="00195B64">
        <w:t xml:space="preserve">I ended up having an assisted delivery. </w:t>
      </w:r>
      <w:r w:rsidR="005973FC">
        <w:t>T</w:t>
      </w:r>
      <w:r w:rsidRPr="00195B64">
        <w:t xml:space="preserve">hat is </w:t>
      </w:r>
      <w:r w:rsidR="005973FC">
        <w:t xml:space="preserve">not </w:t>
      </w:r>
      <w:r w:rsidRPr="00195B64">
        <w:t xml:space="preserve">the end of the world, to be honest. </w:t>
      </w:r>
      <w:r w:rsidR="005973FC">
        <w:t>So m</w:t>
      </w:r>
      <w:r w:rsidRPr="00195B64">
        <w:t>any people have assisted deliveries all the time</w:t>
      </w:r>
      <w:r w:rsidR="005973FC">
        <w:t>. I</w:t>
      </w:r>
      <w:r w:rsidRPr="00195B64">
        <w:t>t is part and parcel. Nothing comes out of it.</w:t>
      </w:r>
      <w:r w:rsidR="005973FC">
        <w:t xml:space="preserve"> </w:t>
      </w:r>
      <w:r w:rsidRPr="00195B64">
        <w:t xml:space="preserve">I feel like it could have been avoided if someone had just checked me over </w:t>
      </w:r>
      <w:r w:rsidR="005973FC">
        <w:t xml:space="preserve">at </w:t>
      </w:r>
      <w:r w:rsidRPr="00195B64">
        <w:t xml:space="preserve">the beginning, if they </w:t>
      </w:r>
      <w:r w:rsidR="005973FC">
        <w:t xml:space="preserve">had </w:t>
      </w:r>
      <w:r w:rsidRPr="00195B64">
        <w:t>believed me when I said I was in pain.</w:t>
      </w:r>
    </w:p>
    <w:p w:rsidR="00195B64" w:rsidRPr="00195B64" w:rsidP="004C2CE3">
      <w:pPr>
        <w:pStyle w:val="Question"/>
      </w:pPr>
      <w:sdt>
        <w:sdtPr>
          <w:alias w:val="Member"/>
          <w:tag w:val="&lt;Member mnisId='5344' dodsId='118663'&gt;"/>
          <w:id w:val="647323660"/>
          <w:placeholder>
            <w:docPart w:val="2E035B214B7A4EC7BF132EF26431603E"/>
          </w:placeholder>
          <w:richText/>
        </w:sdtPr>
        <w:sdtContent>
          <w:r w:rsidRPr="00D30C3C" w:rsidR="004C2CE3">
            <w:rPr>
              <w:b/>
            </w:rPr>
            <w:t>Ben Coleman:</w:t>
          </w:r>
        </w:sdtContent>
      </w:sdt>
      <w:r w:rsidRPr="00195B64" w:rsidR="004C2CE3">
        <w:t xml:space="preserve"> </w:t>
      </w:r>
      <w:r w:rsidRPr="00195B64">
        <w:t>That is really</w:t>
      </w:r>
      <w:r w:rsidR="004C2CE3">
        <w:t xml:space="preserve"> </w:t>
      </w:r>
      <w:r w:rsidRPr="00195B64">
        <w:t>quite shocking. That is your experience</w:t>
      </w:r>
      <w:r w:rsidR="004B4356">
        <w:t>. Y</w:t>
      </w:r>
      <w:r w:rsidRPr="00195B64">
        <w:t>ou have also talked to lots of other black women and black mothers. What</w:t>
      </w:r>
      <w:r w:rsidR="004B4356">
        <w:t xml:space="preserve"> are</w:t>
      </w:r>
      <w:r w:rsidRPr="00195B64">
        <w:t xml:space="preserve"> the most common themes that you are hearing? What are the things that you are hearing? Is it about being listened to? Are there other things that come out? </w:t>
      </w:r>
      <w:r w:rsidR="004B4356">
        <w:t>W</w:t>
      </w:r>
      <w:r w:rsidRPr="00195B64">
        <w:t xml:space="preserve">hat makes you think </w:t>
      </w:r>
      <w:r w:rsidR="004B4356">
        <w:t xml:space="preserve">that this </w:t>
      </w:r>
      <w:r w:rsidRPr="00195B64">
        <w:t xml:space="preserve">is </w:t>
      </w:r>
      <w:r w:rsidR="004B4356">
        <w:t xml:space="preserve">a </w:t>
      </w:r>
      <w:r w:rsidRPr="00195B64">
        <w:t>particular experience that black women have as opposed to all women?</w:t>
      </w:r>
    </w:p>
    <w:p w:rsidR="00F203BD" w:rsidP="00195B64">
      <w:pPr>
        <w:pStyle w:val="Answer"/>
      </w:pPr>
      <w:sdt>
        <w:sdtPr>
          <w:alias w:val="Witness"/>
          <w:id w:val="-754522497"/>
          <w:placeholder>
            <w:docPart w:val="F028609334564EE387D44AFEC2F51D55"/>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Pr="00195B64" w:rsidR="00E51891">
        <w:t xml:space="preserve"> </w:t>
      </w:r>
      <w:r w:rsidR="0085424C">
        <w:t>A</w:t>
      </w:r>
      <w:r w:rsidRPr="00195B64" w:rsidR="00195B64">
        <w:t xml:space="preserve">t the time of founding </w:t>
      </w:r>
      <w:r w:rsidR="0085424C">
        <w:t>Five X More</w:t>
      </w:r>
      <w:r w:rsidRPr="00195B64" w:rsidR="00195B64">
        <w:t>, I was running an organisation called M</w:t>
      </w:r>
      <w:r w:rsidR="0085424C">
        <w:t>ums and</w:t>
      </w:r>
      <w:r w:rsidRPr="00195B64" w:rsidR="00195B64">
        <w:t xml:space="preserve"> Tea</w:t>
      </w:r>
      <w:r w:rsidR="0085424C">
        <w:t xml:space="preserve">. I was </w:t>
      </w:r>
      <w:r w:rsidRPr="00195B64" w:rsidR="00195B64">
        <w:t>talking to loads of black women at the time</w:t>
      </w:r>
      <w:r w:rsidR="0085424C">
        <w:t xml:space="preserve"> about </w:t>
      </w:r>
      <w:r w:rsidRPr="00195B64" w:rsidR="00195B64">
        <w:t>what their experiences were like. It was just really shocking</w:t>
      </w:r>
      <w:r w:rsidR="0085424C">
        <w:t xml:space="preserve">. It was </w:t>
      </w:r>
      <w:r w:rsidRPr="00195B64" w:rsidR="00195B64">
        <w:t>very similar</w:t>
      </w:r>
      <w:r w:rsidR="00E9123A">
        <w:t xml:space="preserve">. People were </w:t>
      </w:r>
      <w:r w:rsidRPr="00195B64" w:rsidR="00195B64">
        <w:t>not being listened to</w:t>
      </w:r>
      <w:r w:rsidR="00E9123A">
        <w:t xml:space="preserve">. There were </w:t>
      </w:r>
      <w:r w:rsidRPr="00195B64" w:rsidR="00195B64">
        <w:t xml:space="preserve">emergency situations </w:t>
      </w:r>
      <w:r w:rsidR="00E9123A">
        <w:t xml:space="preserve">related to </w:t>
      </w:r>
      <w:r w:rsidRPr="00195B64" w:rsidR="00195B64">
        <w:t>sepsis</w:t>
      </w:r>
      <w:r w:rsidR="00E9123A">
        <w:t>. S</w:t>
      </w:r>
      <w:r w:rsidRPr="00195B64" w:rsidR="00195B64">
        <w:t xml:space="preserve">ome young moms </w:t>
      </w:r>
      <w:r w:rsidR="006006E8">
        <w:t xml:space="preserve">were </w:t>
      </w:r>
      <w:r w:rsidR="005C6017">
        <w:t>told</w:t>
      </w:r>
      <w:r w:rsidRPr="00195B64" w:rsidR="005C6017">
        <w:t xml:space="preserve">, </w:t>
      </w:r>
      <w:r w:rsidR="005C6017">
        <w:t>“Y</w:t>
      </w:r>
      <w:r w:rsidRPr="00195B64" w:rsidR="005C6017">
        <w:t>ou are sweating because you are breastfeeding</w:t>
      </w:r>
      <w:r w:rsidR="00626305">
        <w:t>,</w:t>
      </w:r>
      <w:r w:rsidR="005C6017">
        <w:t xml:space="preserve">” and </w:t>
      </w:r>
      <w:r w:rsidRPr="00195B64" w:rsidR="00195B64">
        <w:t xml:space="preserve">sent home </w:t>
      </w:r>
      <w:r w:rsidR="002F7DD1">
        <w:t>when</w:t>
      </w:r>
      <w:r w:rsidRPr="00195B64" w:rsidR="00195B64">
        <w:t xml:space="preserve"> </w:t>
      </w:r>
      <w:r w:rsidR="005C6017">
        <w:t xml:space="preserve">actually </w:t>
      </w:r>
      <w:r w:rsidRPr="00195B64" w:rsidR="00195B64">
        <w:t xml:space="preserve">they had retained placenta. </w:t>
      </w:r>
      <w:r w:rsidR="000F7570">
        <w:t>There were a</w:t>
      </w:r>
      <w:r w:rsidRPr="00195B64" w:rsidR="00195B64">
        <w:t xml:space="preserve">ll these </w:t>
      </w:r>
      <w:r w:rsidR="000F7570">
        <w:t xml:space="preserve">kinds of </w:t>
      </w:r>
      <w:r w:rsidRPr="00195B64" w:rsidR="00195B64">
        <w:t>things where people are not believed when they speak up.</w:t>
      </w:r>
    </w:p>
    <w:p w:rsidR="004E483F" w:rsidP="00195B64">
      <w:pPr>
        <w:pStyle w:val="Answer"/>
      </w:pPr>
      <w:r w:rsidRPr="00F203BD">
        <w:rPr>
          <w:bCs/>
        </w:rPr>
        <w:t>T</w:t>
      </w:r>
      <w:r w:rsidRPr="00195B64" w:rsidR="00195B64">
        <w:t xml:space="preserve">o your point </w:t>
      </w:r>
      <w:r>
        <w:t xml:space="preserve">about </w:t>
      </w:r>
      <w:r w:rsidRPr="00195B64" w:rsidR="00195B64">
        <w:t>how we know it is particularly black women</w:t>
      </w:r>
      <w:r>
        <w:t xml:space="preserve">, </w:t>
      </w:r>
      <w:r w:rsidRPr="00195B64" w:rsidR="00195B64">
        <w:t>we have done some research</w:t>
      </w:r>
      <w:r>
        <w:t xml:space="preserve">. </w:t>
      </w:r>
      <w:r>
        <w:t>T</w:t>
      </w:r>
      <w:r w:rsidRPr="00195B64" w:rsidR="00195B64">
        <w:t>he Black Maternity Experience Report</w:t>
      </w:r>
      <w:r>
        <w:t xml:space="preserve"> 2022</w:t>
      </w:r>
      <w:r w:rsidRPr="00195B64" w:rsidR="00195B64">
        <w:t xml:space="preserve"> </w:t>
      </w:r>
      <w:r>
        <w:t>wa</w:t>
      </w:r>
      <w:r w:rsidRPr="00195B64" w:rsidR="00195B64">
        <w:t>s the largest report on black women’s experiences in the UK</w:t>
      </w:r>
      <w:r>
        <w:t xml:space="preserve"> to date</w:t>
      </w:r>
      <w:r w:rsidRPr="00195B64" w:rsidR="00195B64">
        <w:t>. We have a survey that is currently closed</w:t>
      </w:r>
      <w:r>
        <w:t>—w</w:t>
      </w:r>
      <w:r w:rsidRPr="00195B64" w:rsidR="00195B64">
        <w:t>e are crunching the numbers at the moment</w:t>
      </w:r>
      <w:r>
        <w:t xml:space="preserve">—which will </w:t>
      </w:r>
      <w:r w:rsidRPr="00195B64" w:rsidR="00195B64">
        <w:t>be able to give some new data</w:t>
      </w:r>
      <w:r>
        <w:t xml:space="preserve">. </w:t>
      </w:r>
      <w:r w:rsidRPr="00195B64" w:rsidR="00195B64">
        <w:t>I do not have that right now</w:t>
      </w:r>
      <w:r>
        <w:t xml:space="preserve">, so </w:t>
      </w:r>
      <w:r w:rsidRPr="00195B64" w:rsidR="00195B64">
        <w:t>I will be giving some quotes from our last report</w:t>
      </w:r>
      <w:r>
        <w:t xml:space="preserve">, </w:t>
      </w:r>
      <w:r w:rsidRPr="00195B64" w:rsidR="00195B64">
        <w:t xml:space="preserve">if that is </w:t>
      </w:r>
      <w:r>
        <w:t>okay</w:t>
      </w:r>
      <w:r w:rsidRPr="00195B64" w:rsidR="00195B64">
        <w:t>.</w:t>
      </w:r>
    </w:p>
    <w:p w:rsidR="004E483F" w:rsidP="00195B64">
      <w:pPr>
        <w:pStyle w:val="Answer"/>
      </w:pPr>
      <w:r>
        <w:t>I</w:t>
      </w:r>
      <w:r w:rsidRPr="00195B64" w:rsidR="00195B64">
        <w:t xml:space="preserve">n terms of some </w:t>
      </w:r>
      <w:r>
        <w:t xml:space="preserve">of the </w:t>
      </w:r>
      <w:r w:rsidRPr="00195B64" w:rsidR="00195B64">
        <w:t xml:space="preserve">negative experiences </w:t>
      </w:r>
      <w:r>
        <w:t xml:space="preserve">that </w:t>
      </w:r>
      <w:r w:rsidRPr="00195B64" w:rsidR="00195B64">
        <w:t>we heard from</w:t>
      </w:r>
      <w:r>
        <w:t xml:space="preserve"> that</w:t>
      </w:r>
      <w:r w:rsidRPr="00195B64" w:rsidR="00195B64">
        <w:t xml:space="preserve">, there was some information around attitudes, knowledge and assumptions carried by health professionals when it comes to black women. Some specific quotes are, </w:t>
      </w:r>
      <w:r>
        <w:t>“</w:t>
      </w:r>
      <w:r w:rsidRPr="00195B64" w:rsidR="00195B64">
        <w:t>I had an episiotomy and the stitches fell out</w:t>
      </w:r>
      <w:r>
        <w:t xml:space="preserve">. </w:t>
      </w:r>
      <w:r w:rsidRPr="00195B64" w:rsidR="00195B64">
        <w:t xml:space="preserve">I am at high risk from infection due to my sickle cell. They kept refusing to have a look. By the time a doctor looked, the stitches had fallen out and was infected. This </w:t>
      </w:r>
      <w:r w:rsidR="00087171">
        <w:t xml:space="preserve">then </w:t>
      </w:r>
      <w:r w:rsidRPr="00195B64" w:rsidR="00195B64">
        <w:t>triggered a sickle cell crisis</w:t>
      </w:r>
      <w:r w:rsidRPr="00195B64" w:rsidR="00626305">
        <w:t>.</w:t>
      </w:r>
      <w:r>
        <w:t>”</w:t>
      </w:r>
    </w:p>
    <w:p w:rsidR="00195B64" w:rsidRPr="00195B64" w:rsidP="00195B64">
      <w:pPr>
        <w:pStyle w:val="Answer"/>
      </w:pPr>
      <w:r w:rsidRPr="00195B64">
        <w:t xml:space="preserve">I have one here about an </w:t>
      </w:r>
      <w:r w:rsidR="00087171">
        <w:t>“</w:t>
      </w:r>
      <w:r w:rsidRPr="00195B64">
        <w:t>African pelvis</w:t>
      </w:r>
      <w:r w:rsidR="00087171">
        <w:t>”</w:t>
      </w:r>
      <w:r w:rsidRPr="00195B64">
        <w:t xml:space="preserve">. </w:t>
      </w:r>
      <w:r w:rsidR="004E483F">
        <w:t>“</w:t>
      </w:r>
      <w:r w:rsidRPr="00195B64">
        <w:t>I had to go for a 36</w:t>
      </w:r>
      <w:r w:rsidR="00087171">
        <w:t>-</w:t>
      </w:r>
      <w:r w:rsidRPr="00195B64">
        <w:t xml:space="preserve">week scan and there were concerns that my daughter was not growing. At the scan the doctor commented that </w:t>
      </w:r>
      <w:r w:rsidRPr="00195B64" w:rsidR="00087171">
        <w:t xml:space="preserve">west </w:t>
      </w:r>
      <w:r w:rsidRPr="00195B64">
        <w:t>African women hold babies higher up in their pelvises</w:t>
      </w:r>
      <w:r w:rsidR="00F01D80">
        <w:t>, so i</w:t>
      </w:r>
      <w:r w:rsidRPr="00195B64">
        <w:t>t was just baby’s position.</w:t>
      </w:r>
    </w:p>
    <w:p w:rsidR="00F3519A" w:rsidP="00195B64">
      <w:pPr>
        <w:pStyle w:val="Answer"/>
      </w:pPr>
      <w:r w:rsidRPr="00195B64">
        <w:t xml:space="preserve">Another one here says, </w:t>
      </w:r>
      <w:r w:rsidR="002C690F">
        <w:t>“O</w:t>
      </w:r>
      <w:r w:rsidRPr="00195B64">
        <w:t>ne midwife</w:t>
      </w:r>
      <w:r>
        <w:t>,</w:t>
      </w:r>
      <w:r w:rsidR="00087171">
        <w:t xml:space="preserve"> </w:t>
      </w:r>
      <w:r w:rsidRPr="00195B64">
        <w:t>when doing the sweep</w:t>
      </w:r>
      <w:r>
        <w:t>,</w:t>
      </w:r>
      <w:r w:rsidRPr="00195B64">
        <w:t xml:space="preserve"> said that the reason for dilation taking so long for me was probably due to an African pelvis. Even though I was on pain relief, I was mortified that she believed there was such thing as an African pelvis</w:t>
      </w:r>
      <w:r w:rsidR="00626305">
        <w:t>.”</w:t>
      </w:r>
    </w:p>
    <w:p w:rsidR="00CE4438" w:rsidP="00195B64">
      <w:pPr>
        <w:pStyle w:val="Answer"/>
      </w:pPr>
      <w:r>
        <w:t>There is a</w:t>
      </w:r>
      <w:r w:rsidRPr="00195B64" w:rsidR="00195B64">
        <w:t>nother one here about the stereotype of being strong as a black woman and being able to handle pain. One woman was told</w:t>
      </w:r>
      <w:r w:rsidR="00087171">
        <w:t xml:space="preserve"> that she was </w:t>
      </w:r>
      <w:r w:rsidRPr="00195B64" w:rsidR="00195B64">
        <w:t>big and strong</w:t>
      </w:r>
      <w:r>
        <w:t xml:space="preserve">, </w:t>
      </w:r>
      <w:r w:rsidRPr="00195B64" w:rsidR="00195B64">
        <w:t xml:space="preserve">so there </w:t>
      </w:r>
      <w:r w:rsidR="00087171">
        <w:t xml:space="preserve">was </w:t>
      </w:r>
      <w:r w:rsidRPr="00195B64" w:rsidR="00195B64">
        <w:t xml:space="preserve">no need to worry. </w:t>
      </w:r>
      <w:r>
        <w:t>A</w:t>
      </w:r>
      <w:r w:rsidRPr="00195B64" w:rsidR="00195B64">
        <w:t xml:space="preserve">nother woman recounted that she was told, </w:t>
      </w:r>
      <w:r>
        <w:t>“W</w:t>
      </w:r>
      <w:r w:rsidRPr="00195B64" w:rsidR="00195B64">
        <w:t>omen like you should be able to handle the pain</w:t>
      </w:r>
      <w:r w:rsidR="00626305">
        <w:t>.”</w:t>
      </w:r>
    </w:p>
    <w:p w:rsidR="00195B64" w:rsidRPr="00195B64" w:rsidP="00195B64">
      <w:pPr>
        <w:pStyle w:val="Answer"/>
      </w:pPr>
      <w:r w:rsidRPr="00195B64">
        <w:t>I particularly wanted to talk on this.</w:t>
      </w:r>
      <w:r w:rsidR="00CE4438">
        <w:t xml:space="preserve"> </w:t>
      </w:r>
      <w:r w:rsidRPr="00195B64">
        <w:t>I find that bit quite ironic because</w:t>
      </w:r>
      <w:r w:rsidR="00CE4438">
        <w:t xml:space="preserve">, </w:t>
      </w:r>
      <w:r w:rsidRPr="00195B64">
        <w:t xml:space="preserve">if the belief is that black women are stronger and that they can handle the pain, surely if a black woman is telling a health professional that they are in pain, they must be at their absolute limit </w:t>
      </w:r>
      <w:r w:rsidR="000F10B6">
        <w:t xml:space="preserve">or </w:t>
      </w:r>
      <w:r w:rsidRPr="00195B64">
        <w:t>threshold</w:t>
      </w:r>
      <w:r w:rsidR="00087171">
        <w:t>,</w:t>
      </w:r>
      <w:r w:rsidR="007B7640">
        <w:t xml:space="preserve"> and t</w:t>
      </w:r>
      <w:r w:rsidRPr="00195B64">
        <w:t>herefore they should not be dismissed</w:t>
      </w:r>
      <w:r w:rsidR="007B7640">
        <w:t xml:space="preserve">, according to those </w:t>
      </w:r>
      <w:r w:rsidRPr="00195B64">
        <w:t xml:space="preserve">very standards. </w:t>
      </w:r>
    </w:p>
    <w:p w:rsidR="00D911BF" w:rsidP="00923D1B">
      <w:pPr>
        <w:pStyle w:val="Question"/>
      </w:pPr>
      <w:sdt>
        <w:sdtPr>
          <w:alias w:val="Member"/>
          <w:tag w:val="&lt;Member mnisId='5344' dodsId='118663'&gt;"/>
          <w:id w:val="190197878"/>
          <w:placeholder>
            <w:docPart w:val="6604832C949A409487BD44E3C9383BFF"/>
          </w:placeholder>
          <w:richText/>
        </w:sdtPr>
        <w:sdtContent>
          <w:r w:rsidRPr="0005760B" w:rsidR="00923D1B">
            <w:rPr>
              <w:b/>
            </w:rPr>
            <w:t>Ben Coleman:</w:t>
          </w:r>
        </w:sdtContent>
      </w:sdt>
      <w:r w:rsidRPr="00195B64" w:rsidR="00923D1B">
        <w:t xml:space="preserve"> </w:t>
      </w:r>
      <w:r w:rsidR="009F2248">
        <w:t xml:space="preserve">That is absolutely right. </w:t>
      </w:r>
      <w:r w:rsidRPr="00195B64" w:rsidR="00195B64">
        <w:t>I remember seeing</w:t>
      </w:r>
      <w:r w:rsidR="0005760B">
        <w:t xml:space="preserve">—I think it was </w:t>
      </w:r>
      <w:r w:rsidRPr="00195B64" w:rsidR="00195B64">
        <w:t xml:space="preserve">during </w:t>
      </w:r>
      <w:r w:rsidR="003D3257">
        <w:t>covid</w:t>
      </w:r>
      <w:r w:rsidR="0005760B">
        <w:t>—</w:t>
      </w:r>
      <w:r w:rsidRPr="00195B64" w:rsidR="00195B64">
        <w:t xml:space="preserve">a </w:t>
      </w:r>
      <w:r w:rsidR="0005760B">
        <w:t>“P</w:t>
      </w:r>
      <w:r w:rsidRPr="00195B64" w:rsidR="00195B64">
        <w:t>anorama</w:t>
      </w:r>
      <w:r w:rsidR="0005760B">
        <w:t>”</w:t>
      </w:r>
      <w:r w:rsidRPr="00195B64" w:rsidR="00195B64">
        <w:t xml:space="preserve"> programme by </w:t>
      </w:r>
      <w:r w:rsidR="0005760B">
        <w:t xml:space="preserve">David Harewood. </w:t>
      </w:r>
      <w:r w:rsidRPr="00195B64" w:rsidR="00195B64">
        <w:t xml:space="preserve">It was really shocking. There was a mother in her 40s talking about </w:t>
      </w:r>
      <w:r>
        <w:t xml:space="preserve">how </w:t>
      </w:r>
      <w:r w:rsidRPr="00195B64" w:rsidR="00195B64">
        <w:t>her daughter had gone to the doctor and complained of being in pain</w:t>
      </w:r>
      <w:r w:rsidR="00764A48">
        <w:t xml:space="preserve">. She </w:t>
      </w:r>
      <w:r w:rsidR="00087171">
        <w:t>was</w:t>
      </w:r>
      <w:r w:rsidR="00764A48">
        <w:t xml:space="preserve"> </w:t>
      </w:r>
      <w:r w:rsidRPr="00195B64" w:rsidR="00195B64">
        <w:t xml:space="preserve">told that black women </w:t>
      </w:r>
      <w:r w:rsidR="00764A48">
        <w:t xml:space="preserve">could </w:t>
      </w:r>
      <w:r>
        <w:t xml:space="preserve">suffer </w:t>
      </w:r>
      <w:r w:rsidRPr="00195B64" w:rsidR="00195B64">
        <w:t>more pain</w:t>
      </w:r>
      <w:r w:rsidR="00764A48">
        <w:t>. T</w:t>
      </w:r>
      <w:r w:rsidRPr="00195B64" w:rsidR="00195B64">
        <w:t xml:space="preserve">hey told her that </w:t>
      </w:r>
      <w:r w:rsidR="00087171">
        <w:t xml:space="preserve">a black woman’s </w:t>
      </w:r>
      <w:r w:rsidRPr="00195B64" w:rsidR="00195B64">
        <w:t>pelvis was different</w:t>
      </w:r>
      <w:r w:rsidR="004708C1">
        <w:t>. T</w:t>
      </w:r>
      <w:r w:rsidRPr="00195B64" w:rsidR="00195B64">
        <w:t>hey would not listen to her</w:t>
      </w:r>
      <w:r w:rsidR="00764A48">
        <w:t xml:space="preserve">. She </w:t>
      </w:r>
      <w:r w:rsidRPr="00195B64" w:rsidR="00195B64">
        <w:t>died and the baby died. It was the most terrible thing.</w:t>
      </w:r>
    </w:p>
    <w:p w:rsidR="00195B64" w:rsidRPr="00195B64" w:rsidP="004708C1">
      <w:pPr>
        <w:pStyle w:val="QuestionCont"/>
      </w:pPr>
      <w:r w:rsidRPr="00195B64">
        <w:t xml:space="preserve">To hear you say this, it clearly is a general issue. </w:t>
      </w:r>
      <w:r w:rsidR="004708C1">
        <w:t>H</w:t>
      </w:r>
      <w:r w:rsidRPr="00195B64">
        <w:t xml:space="preserve">ow do we change the system so that people listen to black women and do not make stupid assumptions </w:t>
      </w:r>
      <w:r w:rsidR="00036674">
        <w:t xml:space="preserve">that </w:t>
      </w:r>
      <w:r w:rsidRPr="00195B64">
        <w:t>cause damage to people and worse?</w:t>
      </w:r>
    </w:p>
    <w:p w:rsidR="00195B64" w:rsidRPr="00195B64" w:rsidP="00195B64">
      <w:pPr>
        <w:pStyle w:val="Answer"/>
      </w:pPr>
      <w:sdt>
        <w:sdtPr>
          <w:alias w:val="Witness"/>
          <w:id w:val="1114790025"/>
          <w:placeholder>
            <w:docPart w:val="76F4F58DB1D84D2385F5D32DAA74B522"/>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Pr="00195B64" w:rsidR="00E51891">
        <w:t xml:space="preserve"> </w:t>
      </w:r>
      <w:r w:rsidR="00DA58EA">
        <w:t>Y</w:t>
      </w:r>
      <w:r w:rsidRPr="00195B64">
        <w:t>ou just nailed it. People should stop making stupid assumptions. They are not based on any evidence.</w:t>
      </w:r>
    </w:p>
    <w:p w:rsidR="00195B64" w:rsidRPr="00195B64" w:rsidP="00375435">
      <w:pPr>
        <w:pStyle w:val="Remark"/>
      </w:pPr>
      <w:sdt>
        <w:sdtPr>
          <w:alias w:val="Member"/>
          <w:tag w:val="&lt;Member mnisId='5344' dodsId='118663'&gt;"/>
          <w:id w:val="1882044036"/>
          <w:placeholder>
            <w:docPart w:val="A1D22365857E489E9A3582D2B62D62C3"/>
          </w:placeholder>
          <w:richText/>
        </w:sdtPr>
        <w:sdtContent>
          <w:r w:rsidRPr="00D30C3C" w:rsidR="00923D1B">
            <w:rPr>
              <w:b/>
            </w:rPr>
            <w:t>Ben Coleman:</w:t>
          </w:r>
        </w:sdtContent>
      </w:sdt>
      <w:r w:rsidRPr="00195B64" w:rsidR="00923D1B">
        <w:t xml:space="preserve"> </w:t>
      </w:r>
      <w:r w:rsidRPr="00195B64">
        <w:t xml:space="preserve">I </w:t>
      </w:r>
      <w:r w:rsidR="00BE4404">
        <w:t>say “stupid assumptions”. The</w:t>
      </w:r>
      <w:r w:rsidRPr="00195B64">
        <w:t xml:space="preserve"> </w:t>
      </w:r>
      <w:r w:rsidR="00751E12">
        <w:t>phrase</w:t>
      </w:r>
      <w:r w:rsidRPr="00195B64">
        <w:t xml:space="preserve"> I </w:t>
      </w:r>
      <w:r w:rsidR="00BE4404">
        <w:t xml:space="preserve">should </w:t>
      </w:r>
      <w:r w:rsidRPr="00195B64">
        <w:t xml:space="preserve">use is </w:t>
      </w:r>
      <w:r w:rsidR="00BE4404">
        <w:t>“</w:t>
      </w:r>
      <w:r w:rsidRPr="00195B64">
        <w:t>racist assumptions</w:t>
      </w:r>
      <w:r w:rsidR="00BE4404">
        <w:t>”</w:t>
      </w:r>
      <w:r w:rsidR="001C04F9">
        <w:t xml:space="preserve">. </w:t>
      </w:r>
      <w:r w:rsidR="00F27199">
        <w:t>H</w:t>
      </w:r>
      <w:r w:rsidRPr="00195B64">
        <w:t>ow do we get that to change?</w:t>
      </w:r>
    </w:p>
    <w:p w:rsidR="00195B64" w:rsidRPr="00195B64" w:rsidP="00195B64">
      <w:pPr>
        <w:pStyle w:val="Answer"/>
      </w:pPr>
      <w:sdt>
        <w:sdtPr>
          <w:alias w:val="Witness"/>
          <w:id w:val="714389560"/>
          <w:placeholder>
            <w:docPart w:val="6201605FB34D4629B120E70819C791D5"/>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00E51891">
        <w:t xml:space="preserve"> </w:t>
      </w:r>
      <w:r w:rsidR="00923D1B">
        <w:t>W</w:t>
      </w:r>
      <w:r w:rsidRPr="00195B64">
        <w:t xml:space="preserve">e </w:t>
      </w:r>
      <w:r w:rsidR="00375435">
        <w:t xml:space="preserve">have </w:t>
      </w:r>
      <w:r w:rsidRPr="00195B64">
        <w:t xml:space="preserve">to start off with a level of compassion. </w:t>
      </w:r>
      <w:r w:rsidR="008F093F">
        <w:t>It</w:t>
      </w:r>
      <w:r w:rsidR="00375435">
        <w:t xml:space="preserve"> is </w:t>
      </w:r>
      <w:r w:rsidR="008F093F">
        <w:t xml:space="preserve">that </w:t>
      </w:r>
      <w:r w:rsidRPr="00195B64">
        <w:t>active listening piece</w:t>
      </w:r>
      <w:r w:rsidR="00375435">
        <w:t>. We</w:t>
      </w:r>
      <w:r w:rsidRPr="00195B64">
        <w:t xml:space="preserve"> know </w:t>
      </w:r>
      <w:r w:rsidR="008F093F">
        <w:t xml:space="preserve">that </w:t>
      </w:r>
      <w:r w:rsidRPr="00195B64">
        <w:t>the NHS is really overstretched. We know that working on maternity wards can be absolutely crazy</w:t>
      </w:r>
      <w:r w:rsidR="00375435">
        <w:t xml:space="preserve">, </w:t>
      </w:r>
      <w:r w:rsidRPr="00195B64">
        <w:t>with the lack of staff</w:t>
      </w:r>
      <w:r w:rsidR="00375435">
        <w:t xml:space="preserve"> and</w:t>
      </w:r>
      <w:r w:rsidRPr="00195B64">
        <w:t xml:space="preserve"> </w:t>
      </w:r>
      <w:r w:rsidR="008F093F">
        <w:t xml:space="preserve">such </w:t>
      </w:r>
      <w:r w:rsidR="00D0540C">
        <w:t xml:space="preserve">high </w:t>
      </w:r>
      <w:r w:rsidRPr="00195B64">
        <w:t>workload</w:t>
      </w:r>
      <w:r w:rsidR="008F093F">
        <w:t>s</w:t>
      </w:r>
      <w:r w:rsidRPr="00195B64">
        <w:t xml:space="preserve">. We have a level of empathy for health professionals. </w:t>
      </w:r>
      <w:r w:rsidR="00D0540C">
        <w:t>W</w:t>
      </w:r>
      <w:r w:rsidRPr="00195B64">
        <w:t>hen you are really busy, that level of empathy can be lost</w:t>
      </w:r>
      <w:r w:rsidR="00D0540C">
        <w:t xml:space="preserve">. </w:t>
      </w:r>
    </w:p>
    <w:p w:rsidR="00195B64" w:rsidRPr="00195B64" w:rsidP="00923D1B">
      <w:pPr>
        <w:pStyle w:val="Question"/>
      </w:pPr>
      <w:sdt>
        <w:sdtPr>
          <w:alias w:val="Member"/>
          <w:tag w:val="&lt;Member mnisId='5344' dodsId='118663'&gt;"/>
          <w:id w:val="-1727295060"/>
          <w:placeholder>
            <w:docPart w:val="A8B0E4BFAA0748FC91E28D62F865DBA2"/>
          </w:placeholder>
          <w:richText/>
        </w:sdtPr>
        <w:sdtContent>
          <w:r w:rsidRPr="00D30C3C" w:rsidR="00923D1B">
            <w:rPr>
              <w:b/>
            </w:rPr>
            <w:t>Ben Coleman:</w:t>
          </w:r>
        </w:sdtContent>
      </w:sdt>
      <w:r w:rsidRPr="00195B64" w:rsidR="00923D1B">
        <w:t xml:space="preserve"> </w:t>
      </w:r>
      <w:r w:rsidRPr="00195B64" w:rsidR="00D0540C">
        <w:t>Is it about empathy?</w:t>
      </w:r>
      <w:r w:rsidR="00D0540C">
        <w:t xml:space="preserve"> You will </w:t>
      </w:r>
      <w:r w:rsidRPr="00195B64">
        <w:t>be busy</w:t>
      </w:r>
      <w:r w:rsidR="00D0540C">
        <w:t xml:space="preserve">. You will </w:t>
      </w:r>
      <w:r w:rsidRPr="00195B64">
        <w:t>be treating white women</w:t>
      </w:r>
      <w:r w:rsidR="008F093F">
        <w:t>,</w:t>
      </w:r>
      <w:r w:rsidRPr="00195B64">
        <w:t xml:space="preserve"> black women from</w:t>
      </w:r>
      <w:r w:rsidR="00D0540C">
        <w:t xml:space="preserve"> a</w:t>
      </w:r>
      <w:r w:rsidRPr="00195B64">
        <w:t xml:space="preserve"> Caribbean background who </w:t>
      </w:r>
      <w:r w:rsidR="00D25616">
        <w:t xml:space="preserve">have </w:t>
      </w:r>
      <w:r w:rsidRPr="00195B64">
        <w:t>lived here for generations</w:t>
      </w:r>
      <w:r w:rsidR="00D25616">
        <w:t xml:space="preserve">, women </w:t>
      </w:r>
      <w:r w:rsidR="000A2406">
        <w:t xml:space="preserve">who have </w:t>
      </w:r>
      <w:r w:rsidRPr="00195B64">
        <w:t>really recently arrived from</w:t>
      </w:r>
      <w:r w:rsidR="000A2406">
        <w:t xml:space="preserve">, say, </w:t>
      </w:r>
      <w:r w:rsidRPr="00195B64">
        <w:t>Somalia</w:t>
      </w:r>
      <w:r w:rsidR="008F093F">
        <w:t>,</w:t>
      </w:r>
      <w:r w:rsidR="00BB1610">
        <w:t xml:space="preserve"> and </w:t>
      </w:r>
      <w:r w:rsidR="008F093F">
        <w:t xml:space="preserve">people </w:t>
      </w:r>
      <w:r w:rsidR="00D25616">
        <w:t xml:space="preserve">from </w:t>
      </w:r>
      <w:r w:rsidRPr="00195B64">
        <w:t>an Asian background</w:t>
      </w:r>
      <w:r w:rsidR="00D25616">
        <w:t xml:space="preserve">. You will be treating </w:t>
      </w:r>
      <w:r w:rsidRPr="00195B64">
        <w:t>all sorts of people</w:t>
      </w:r>
      <w:r w:rsidR="00D25616">
        <w:t xml:space="preserve">. You will </w:t>
      </w:r>
      <w:r w:rsidRPr="00195B64">
        <w:t>be treating white women as well</w:t>
      </w:r>
      <w:r w:rsidR="00D25616">
        <w:t xml:space="preserve">. </w:t>
      </w:r>
      <w:r w:rsidR="008F093F">
        <w:t>You</w:t>
      </w:r>
      <w:r w:rsidR="00D25616">
        <w:t xml:space="preserve"> will </w:t>
      </w:r>
      <w:r w:rsidRPr="00195B64">
        <w:t>be rushed.</w:t>
      </w:r>
    </w:p>
    <w:p w:rsidR="00195B64" w:rsidRPr="00195B64" w:rsidP="00195B64">
      <w:pPr>
        <w:pStyle w:val="Answer"/>
      </w:pPr>
      <w:sdt>
        <w:sdtPr>
          <w:alias w:val="Witness"/>
          <w:id w:val="-1445922449"/>
          <w:placeholder>
            <w:docPart w:val="A099A379777E423580EFA398375F2568"/>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Pr="00195B64" w:rsidR="00E51891">
        <w:t xml:space="preserve"> </w:t>
      </w:r>
      <w:r w:rsidRPr="00195B64">
        <w:t>Yes.</w:t>
      </w:r>
    </w:p>
    <w:p w:rsidR="00195B64" w:rsidRPr="00195B64" w:rsidP="00DB58BB">
      <w:pPr>
        <w:pStyle w:val="Question"/>
        <w:numPr>
          <w:ilvl w:val="0"/>
          <w:numId w:val="0"/>
        </w:numPr>
        <w:ind w:left="794"/>
      </w:pPr>
      <w:sdt>
        <w:sdtPr>
          <w:alias w:val="Member"/>
          <w:tag w:val="&lt;Member mnisId='5344' dodsId='118663'&gt;"/>
          <w:id w:val="982425083"/>
          <w:placeholder>
            <w:docPart w:val="66B0EDD248FC422CBE5E37D295F0E2F0"/>
          </w:placeholder>
          <w:richText/>
        </w:sdtPr>
        <w:sdtContent>
          <w:r w:rsidRPr="00D30C3C" w:rsidR="00923D1B">
            <w:rPr>
              <w:b/>
            </w:rPr>
            <w:t>Ben Coleman:</w:t>
          </w:r>
        </w:sdtContent>
      </w:sdt>
      <w:r w:rsidRPr="00195B64" w:rsidR="00923D1B">
        <w:t xml:space="preserve"> </w:t>
      </w:r>
      <w:r w:rsidR="003551D3">
        <w:t>T</w:t>
      </w:r>
      <w:r w:rsidRPr="00195B64">
        <w:t xml:space="preserve">hat does not mean they say to white women, </w:t>
      </w:r>
      <w:r w:rsidR="00923D1B">
        <w:t>“Y</w:t>
      </w:r>
      <w:r w:rsidRPr="00195B64">
        <w:t xml:space="preserve">ou cannot stand as much </w:t>
      </w:r>
      <w:r w:rsidR="009D281C">
        <w:t xml:space="preserve">pain </w:t>
      </w:r>
      <w:r w:rsidRPr="00195B64">
        <w:t>as a black woman</w:t>
      </w:r>
      <w:r w:rsidR="00626305">
        <w:t>,”</w:t>
      </w:r>
      <w:r w:rsidR="00923D1B">
        <w:t xml:space="preserve"> “Y</w:t>
      </w:r>
      <w:r w:rsidRPr="00195B64">
        <w:t>our pelvis is a different shape</w:t>
      </w:r>
      <w:r w:rsidR="00626305">
        <w:t>,</w:t>
      </w:r>
      <w:r w:rsidR="00923D1B">
        <w:t>”</w:t>
      </w:r>
      <w:r w:rsidRPr="00195B64">
        <w:t xml:space="preserve"> </w:t>
      </w:r>
      <w:r w:rsidRPr="00195B64">
        <w:t xml:space="preserve">or whatever. Is there something further back that needs to happen before they get </w:t>
      </w:r>
      <w:r w:rsidR="00DB58BB">
        <w:t>on to</w:t>
      </w:r>
      <w:r w:rsidR="009D281C">
        <w:t xml:space="preserve"> a </w:t>
      </w:r>
      <w:r w:rsidRPr="00195B64">
        <w:t xml:space="preserve">busy ward and </w:t>
      </w:r>
      <w:r w:rsidR="009D281C">
        <w:t xml:space="preserve">are </w:t>
      </w:r>
      <w:r w:rsidRPr="00195B64">
        <w:t xml:space="preserve">confronted with </w:t>
      </w:r>
      <w:r w:rsidR="009D281C">
        <w:t xml:space="preserve">these </w:t>
      </w:r>
      <w:r w:rsidRPr="00195B64">
        <w:t>situations?</w:t>
      </w:r>
    </w:p>
    <w:p w:rsidR="004B46E3" w:rsidP="00195B64">
      <w:pPr>
        <w:pStyle w:val="Answer"/>
      </w:pPr>
      <w:sdt>
        <w:sdtPr>
          <w:alias w:val="Witness"/>
          <w:id w:val="-655527671"/>
          <w:placeholder>
            <w:docPart w:val="06C8D6216ACB402BB216C9FD440F6B6F"/>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Pr="00195B64" w:rsidR="00E51891">
        <w:t xml:space="preserve"> </w:t>
      </w:r>
      <w:r w:rsidRPr="00195B64" w:rsidR="00195B64">
        <w:t xml:space="preserve">To your point, the state of </w:t>
      </w:r>
      <w:r w:rsidR="009D281C">
        <w:t xml:space="preserve">maternity </w:t>
      </w:r>
      <w:r w:rsidRPr="00195B64" w:rsidR="00195B64">
        <w:t xml:space="preserve">is bad for everyone, regardless of race. </w:t>
      </w:r>
      <w:r w:rsidR="00FC2472">
        <w:t xml:space="preserve">So many </w:t>
      </w:r>
      <w:r w:rsidRPr="00195B64" w:rsidR="00195B64">
        <w:t>white women are</w:t>
      </w:r>
      <w:r>
        <w:t xml:space="preserve"> </w:t>
      </w:r>
      <w:r w:rsidRPr="00195B64" w:rsidR="00195B64">
        <w:t>having really bad experiences</w:t>
      </w:r>
      <w:r>
        <w:t xml:space="preserve">, </w:t>
      </w:r>
      <w:r w:rsidRPr="00195B64" w:rsidR="00195B64">
        <w:t>as well as black women. It is just that the stats tend to be a lot worse</w:t>
      </w:r>
      <w:r>
        <w:t xml:space="preserve"> for us</w:t>
      </w:r>
      <w:r w:rsidRPr="00195B64" w:rsidR="00195B64">
        <w:t>.</w:t>
      </w:r>
      <w:r>
        <w:t xml:space="preserve"> We</w:t>
      </w:r>
      <w:r w:rsidRPr="00195B64" w:rsidR="00195B64">
        <w:t xml:space="preserve"> must also bear that in mind. </w:t>
      </w:r>
    </w:p>
    <w:p w:rsidR="00DB58BB" w:rsidP="00195B64">
      <w:pPr>
        <w:pStyle w:val="Answer"/>
      </w:pPr>
      <w:r w:rsidRPr="00195B64">
        <w:t>I feel like there just needs to be a complete overhaul of the system</w:t>
      </w:r>
      <w:r w:rsidR="004B46E3">
        <w:t xml:space="preserve">. </w:t>
      </w:r>
      <w:r>
        <w:t xml:space="preserve">The </w:t>
      </w:r>
      <w:r w:rsidR="006B3B81">
        <w:t xml:space="preserve">way that </w:t>
      </w:r>
      <w:r w:rsidRPr="00195B64">
        <w:t>things are being taught within the medical profession</w:t>
      </w:r>
      <w:r w:rsidR="00EB2EEF">
        <w:t>, such as w</w:t>
      </w:r>
      <w:r w:rsidR="00A77DB8">
        <w:t xml:space="preserve">hat </w:t>
      </w:r>
      <w:r w:rsidRPr="00195B64">
        <w:t>certain conditions look like on black skin</w:t>
      </w:r>
      <w:r>
        <w:t>,</w:t>
      </w:r>
      <w:r w:rsidR="005C0211">
        <w:t xml:space="preserve"> </w:t>
      </w:r>
      <w:r w:rsidRPr="00195B64">
        <w:t>is a big issue</w:t>
      </w:r>
      <w:r>
        <w:t>,</w:t>
      </w:r>
      <w:r w:rsidRPr="00195B64">
        <w:t xml:space="preserve"> </w:t>
      </w:r>
      <w:r>
        <w:t>which</w:t>
      </w:r>
      <w:r w:rsidRPr="00195B64">
        <w:t xml:space="preserve"> so many campaigners are trying to </w:t>
      </w:r>
      <w:r>
        <w:t xml:space="preserve">bring </w:t>
      </w:r>
      <w:r w:rsidRPr="00195B64">
        <w:t>to the forefront.</w:t>
      </w:r>
      <w:r w:rsidR="009E2C18">
        <w:t xml:space="preserve"> </w:t>
      </w:r>
    </w:p>
    <w:p w:rsidR="001E7FB5" w:rsidP="00195B64">
      <w:pPr>
        <w:pStyle w:val="Answer"/>
      </w:pPr>
      <w:r>
        <w:t xml:space="preserve">It is outside maternity, but </w:t>
      </w:r>
      <w:r w:rsidR="004D7E5A">
        <w:t xml:space="preserve">I have a relevant example from </w:t>
      </w:r>
      <w:r>
        <w:t>my own experience.</w:t>
      </w:r>
      <w:r w:rsidRPr="00195B64" w:rsidR="00195B64">
        <w:t xml:space="preserve"> I remember my son had hand, foot and mouth. There was an outbreak in his nursery</w:t>
      </w:r>
      <w:r w:rsidR="00EB2EEF">
        <w:t>. T</w:t>
      </w:r>
      <w:r w:rsidRPr="00195B64" w:rsidR="00195B64">
        <w:t xml:space="preserve">hey sent us a bunch of leaflets from the NHS and said, </w:t>
      </w:r>
      <w:r w:rsidR="00EB2EEF">
        <w:t>“G</w:t>
      </w:r>
      <w:r w:rsidRPr="00195B64" w:rsidR="00195B64">
        <w:t>o on the NHS website so you can check what that looks like</w:t>
      </w:r>
      <w:r w:rsidR="00626305">
        <w:t>.”</w:t>
      </w:r>
      <w:r w:rsidRPr="00195B64" w:rsidR="00195B64">
        <w:t xml:space="preserve"> There were no images of black children. There was no evidence of what hand, foot and mouth looked like on black skin.</w:t>
      </w:r>
      <w:r w:rsidR="004C41DA">
        <w:t xml:space="preserve"> </w:t>
      </w:r>
      <w:r w:rsidRPr="00195B64" w:rsidR="00195B64">
        <w:t xml:space="preserve">What </w:t>
      </w:r>
      <w:r w:rsidR="00DB58BB">
        <w:t xml:space="preserve">exactly </w:t>
      </w:r>
      <w:r w:rsidRPr="00195B64" w:rsidR="00195B64">
        <w:t xml:space="preserve">health professionals </w:t>
      </w:r>
      <w:r>
        <w:t xml:space="preserve">are </w:t>
      </w:r>
      <w:r w:rsidRPr="00195B64" w:rsidR="00195B64">
        <w:t>learning</w:t>
      </w:r>
      <w:r>
        <w:t>, whether they are b</w:t>
      </w:r>
      <w:r w:rsidRPr="00195B64" w:rsidR="00195B64">
        <w:t>lack or white</w:t>
      </w:r>
      <w:r>
        <w:t xml:space="preserve">, </w:t>
      </w:r>
      <w:r w:rsidRPr="00195B64" w:rsidR="00195B64">
        <w:t>is a very important issue</w:t>
      </w:r>
      <w:r w:rsidR="00D318B6">
        <w:t>.</w:t>
      </w:r>
    </w:p>
    <w:p w:rsidR="00195B64" w:rsidRPr="00195B64" w:rsidP="00195B64">
      <w:pPr>
        <w:pStyle w:val="Answer"/>
      </w:pPr>
      <w:r>
        <w:t>So is</w:t>
      </w:r>
      <w:r w:rsidR="004C41DA">
        <w:t xml:space="preserve"> </w:t>
      </w:r>
      <w:r w:rsidRPr="00195B64">
        <w:t>data collection. I am a nerd.</w:t>
      </w:r>
    </w:p>
    <w:p w:rsidR="00195B64" w:rsidRPr="00195B64" w:rsidP="00B47708">
      <w:pPr>
        <w:pStyle w:val="Remark"/>
      </w:pPr>
      <w:sdt>
        <w:sdtPr>
          <w:alias w:val="Member"/>
          <w:tag w:val="&lt;Member mnisId='1171' dodsId='30771'&gt;"/>
          <w:id w:val="1450040567"/>
          <w:placeholder>
            <w:docPart w:val="549F9F8BFDED4705B29B923973DF5566"/>
          </w:placeholder>
          <w:richText/>
        </w:sdtPr>
        <w:sdtContent>
          <w:r w:rsidRPr="0070723B" w:rsidR="00924ED5">
            <w:rPr>
              <w:b/>
            </w:rPr>
            <w:t>Chair:</w:t>
          </w:r>
        </w:sdtContent>
      </w:sdt>
      <w:r w:rsidRPr="00195B64" w:rsidR="00924ED5">
        <w:t xml:space="preserve"> </w:t>
      </w:r>
      <w:r w:rsidR="00924ED5">
        <w:t xml:space="preserve">We </w:t>
      </w:r>
      <w:r w:rsidRPr="00195B64">
        <w:t>are going to leave it at data collection because there are other people coming in</w:t>
      </w:r>
      <w:r w:rsidR="00A31CE5">
        <w:t>.</w:t>
      </w:r>
    </w:p>
    <w:p w:rsidR="006A467B" w:rsidP="006A467B">
      <w:pPr>
        <w:pStyle w:val="Question"/>
      </w:pPr>
      <w:sdt>
        <w:sdtPr>
          <w:alias w:val="Member"/>
          <w:tag w:val="&lt;Member mnisId='4777' dodsId='106128'&gt;"/>
          <w:id w:val="-165027615"/>
          <w:placeholder>
            <w:docPart w:val="05CA6D2D6F6544D697243DA363FAE347"/>
          </w:placeholder>
          <w:richText/>
        </w:sdtPr>
        <w:sdtContent>
          <w:r w:rsidRPr="0083369F">
            <w:rPr>
              <w:b/>
            </w:rPr>
            <w:t>Sarah Owen:</w:t>
          </w:r>
        </w:sdtContent>
      </w:sdt>
      <w:r w:rsidRPr="00195B64">
        <w:t xml:space="preserve"> </w:t>
      </w:r>
      <w:r w:rsidRPr="00195B64" w:rsidR="00195B64">
        <w:t>Thank you to everybody</w:t>
      </w:r>
      <w:r>
        <w:t xml:space="preserve"> on</w:t>
      </w:r>
      <w:r w:rsidRPr="00195B64" w:rsidR="00195B64">
        <w:t xml:space="preserve"> the </w:t>
      </w:r>
      <w:r>
        <w:t>H</w:t>
      </w:r>
      <w:r w:rsidRPr="00195B64" w:rsidR="00195B64">
        <w:t xml:space="preserve">ealth and </w:t>
      </w:r>
      <w:r w:rsidRPr="00195B64">
        <w:t xml:space="preserve">Social Care Select </w:t>
      </w:r>
      <w:r w:rsidR="00B65696">
        <w:t>Committee</w:t>
      </w:r>
      <w:r w:rsidRPr="00195B64">
        <w:t xml:space="preserve"> </w:t>
      </w:r>
      <w:r w:rsidRPr="00195B64" w:rsidR="00195B64">
        <w:t xml:space="preserve">for allowing me to guest today. I am the </w:t>
      </w:r>
      <w:r>
        <w:t>C</w:t>
      </w:r>
      <w:r w:rsidRPr="00195B64" w:rsidR="00195B64">
        <w:t xml:space="preserve">hair of the </w:t>
      </w:r>
      <w:r>
        <w:t>W</w:t>
      </w:r>
      <w:r w:rsidRPr="00195B64" w:rsidR="00195B64">
        <w:t xml:space="preserve">omen and </w:t>
      </w:r>
      <w:r w:rsidRPr="00195B64">
        <w:t xml:space="preserve">Equalities Select </w:t>
      </w:r>
      <w:r w:rsidR="00B65696">
        <w:t>Committee</w:t>
      </w:r>
      <w:r w:rsidRPr="00195B64" w:rsidR="00195B64">
        <w:t>, which is a cross</w:t>
      </w:r>
      <w:r>
        <w:t>-</w:t>
      </w:r>
      <w:r w:rsidRPr="00195B64" w:rsidR="00195B64">
        <w:t xml:space="preserve">cutting </w:t>
      </w:r>
      <w:r w:rsidR="00B65696">
        <w:t>Committee</w:t>
      </w:r>
      <w:r w:rsidRPr="00195B64" w:rsidR="00195B64">
        <w:t>. I am really grateful for these opportunities to guest.</w:t>
      </w:r>
    </w:p>
    <w:p w:rsidR="00195B64" w:rsidRPr="00195B64" w:rsidP="009E54B7">
      <w:pPr>
        <w:pStyle w:val="QuestionCont"/>
      </w:pPr>
      <w:r>
        <w:t xml:space="preserve">Hello again, </w:t>
      </w:r>
      <w:r>
        <w:t>Tinuke</w:t>
      </w:r>
      <w:r>
        <w:t>.</w:t>
      </w:r>
      <w:r w:rsidRPr="00195B64">
        <w:t xml:space="preserve"> This does feel like full circle. I first met </w:t>
      </w:r>
      <w:r w:rsidR="009E54B7">
        <w:t>Tinuke</w:t>
      </w:r>
      <w:r w:rsidRPr="00195B64">
        <w:t xml:space="preserve"> when I was on the </w:t>
      </w:r>
      <w:r w:rsidR="009E54B7">
        <w:t>H</w:t>
      </w:r>
      <w:r w:rsidRPr="00195B64">
        <w:t xml:space="preserve">ealth and </w:t>
      </w:r>
      <w:r w:rsidRPr="00195B64" w:rsidR="009E54B7">
        <w:t xml:space="preserve">Social Care Select </w:t>
      </w:r>
      <w:r w:rsidR="00B65696">
        <w:t>Committee</w:t>
      </w:r>
      <w:r w:rsidR="00626305">
        <w:t>,</w:t>
      </w:r>
      <w:r w:rsidRPr="00195B64">
        <w:t xml:space="preserve"> discussing some of the issues that we are still facing today. One of the policy approaches that we talked about five years ago was continuity of care and how important that was to prevent some of the situations that Ben talked about and you expressed. Has that got any better?</w:t>
      </w:r>
      <w:r w:rsidR="009E54B7">
        <w:t xml:space="preserve"> I</w:t>
      </w:r>
      <w:r w:rsidRPr="00195B64">
        <w:t xml:space="preserve">s that still the biggest policy approach that you would want to see? </w:t>
      </w:r>
      <w:r w:rsidR="009E54B7">
        <w:t xml:space="preserve">Is it more about </w:t>
      </w:r>
      <w:r w:rsidRPr="00195B64">
        <w:t>the training side of things in maternity services?</w:t>
      </w:r>
    </w:p>
    <w:p w:rsidR="001E7C81" w:rsidP="00195B64">
      <w:pPr>
        <w:pStyle w:val="Answer"/>
      </w:pPr>
      <w:sdt>
        <w:sdtPr>
          <w:alias w:val="Witness"/>
          <w:id w:val="-37275845"/>
          <w:placeholder>
            <w:docPart w:val="682C2225D1A3464CA29B0469A740C7A5"/>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Pr="00195B64" w:rsidR="00E51891">
        <w:t xml:space="preserve"> </w:t>
      </w:r>
      <w:r w:rsidR="002E4F2D">
        <w:t>I</w:t>
      </w:r>
      <w:r w:rsidRPr="00195B64" w:rsidR="00195B64">
        <w:t xml:space="preserve">t is a mixture of both. </w:t>
      </w:r>
      <w:r w:rsidR="002E4F2D">
        <w:t>A</w:t>
      </w:r>
      <w:r w:rsidRPr="00195B64" w:rsidR="00195B64">
        <w:t xml:space="preserve">gain, we know </w:t>
      </w:r>
      <w:r w:rsidR="002E4F2D">
        <w:t xml:space="preserve">the </w:t>
      </w:r>
      <w:r w:rsidRPr="00195B64" w:rsidR="00195B64">
        <w:t xml:space="preserve">NHS is overstretched and midwives are leaving in droves. </w:t>
      </w:r>
      <w:r w:rsidR="002E4F2D">
        <w:t xml:space="preserve">As it stands, the </w:t>
      </w:r>
      <w:r w:rsidRPr="00195B64" w:rsidR="00195B64">
        <w:t xml:space="preserve">model </w:t>
      </w:r>
      <w:r w:rsidR="00795262">
        <w:t xml:space="preserve">of </w:t>
      </w:r>
      <w:r w:rsidRPr="00195B64" w:rsidR="00195B64">
        <w:t>continuity of care</w:t>
      </w:r>
      <w:r w:rsidR="002E4F2D">
        <w:t xml:space="preserve"> is not </w:t>
      </w:r>
      <w:r w:rsidRPr="00195B64" w:rsidR="00195B64">
        <w:t xml:space="preserve">entirely possible. </w:t>
      </w:r>
      <w:r w:rsidR="002E4F2D">
        <w:t xml:space="preserve">In </w:t>
      </w:r>
      <w:r w:rsidRPr="00195B64" w:rsidR="00195B64">
        <w:t xml:space="preserve">my experience, it would have been </w:t>
      </w:r>
      <w:r w:rsidR="00795262">
        <w:t xml:space="preserve">great for </w:t>
      </w:r>
      <w:r w:rsidR="009649D4">
        <w:t>pick</w:t>
      </w:r>
      <w:r w:rsidR="00795262">
        <w:t>ing</w:t>
      </w:r>
      <w:r w:rsidR="009649D4">
        <w:t xml:space="preserve"> </w:t>
      </w:r>
      <w:r w:rsidRPr="00195B64" w:rsidR="00195B64">
        <w:t>up the early signs of pre-eclampsia that I was showing midway through my pregnancy</w:t>
      </w:r>
      <w:r w:rsidR="009649D4">
        <w:t>. I</w:t>
      </w:r>
      <w:r w:rsidRPr="00195B64" w:rsidR="00195B64">
        <w:t xml:space="preserve">f I had </w:t>
      </w:r>
      <w:r w:rsidR="009649D4">
        <w:t xml:space="preserve">had </w:t>
      </w:r>
      <w:r w:rsidRPr="00195B64" w:rsidR="00195B64">
        <w:t xml:space="preserve">the same midwife the whole time, it would have been </w:t>
      </w:r>
      <w:r w:rsidR="009649D4">
        <w:t xml:space="preserve">very </w:t>
      </w:r>
      <w:r w:rsidRPr="00195B64" w:rsidR="00195B64">
        <w:t>different. I definitely agree with that</w:t>
      </w:r>
      <w:r w:rsidR="009649D4">
        <w:t xml:space="preserve">. </w:t>
      </w:r>
      <w:r w:rsidRPr="00195B64" w:rsidR="00195B64">
        <w:t xml:space="preserve">I was seeing someone different every time. Maybe they are not looking at the notes. Maybe they are not checking. </w:t>
      </w:r>
      <w:r w:rsidR="00532625">
        <w:t xml:space="preserve">Well, no, </w:t>
      </w:r>
      <w:r w:rsidRPr="00195B64" w:rsidR="00195B64">
        <w:t>not maybe</w:t>
      </w:r>
      <w:r w:rsidR="00626305">
        <w:t>; t</w:t>
      </w:r>
      <w:r w:rsidRPr="00195B64" w:rsidR="00195B64">
        <w:t>hey did not. They did not pick it up. In that respect, continuity of care would have been absolutely incredible.</w:t>
      </w:r>
      <w:r w:rsidR="00BB75EB">
        <w:t xml:space="preserve"> </w:t>
      </w:r>
      <w:r w:rsidR="00A26241">
        <w:t>H</w:t>
      </w:r>
      <w:r w:rsidRPr="00195B64" w:rsidR="00195B64">
        <w:t xml:space="preserve">aving said that, would we be here today if I did not have that experience? I do not know. That is a separate issue. </w:t>
      </w:r>
    </w:p>
    <w:p w:rsidR="00195B64" w:rsidRPr="00195B64" w:rsidP="00195B64">
      <w:pPr>
        <w:pStyle w:val="Answer"/>
      </w:pPr>
      <w:r w:rsidRPr="00195B64">
        <w:t xml:space="preserve">I would definitely say </w:t>
      </w:r>
      <w:r w:rsidR="00BE7318">
        <w:t xml:space="preserve">that </w:t>
      </w:r>
      <w:r w:rsidRPr="00195B64">
        <w:t xml:space="preserve">continuity of care </w:t>
      </w:r>
      <w:r w:rsidR="00BE7318">
        <w:t xml:space="preserve">could </w:t>
      </w:r>
      <w:r w:rsidRPr="00195B64">
        <w:t>play a huge part</w:t>
      </w:r>
      <w:r w:rsidR="001E7C81">
        <w:t>, as well as training</w:t>
      </w:r>
      <w:r w:rsidRPr="00195B64">
        <w:t>.</w:t>
      </w:r>
      <w:r w:rsidR="001E7C81">
        <w:t xml:space="preserve"> </w:t>
      </w:r>
      <w:r w:rsidRPr="00195B64" w:rsidR="00795262">
        <w:t xml:space="preserve">Something </w:t>
      </w:r>
      <w:r w:rsidRPr="00195B64">
        <w:t>needs to be done about the training.</w:t>
      </w:r>
    </w:p>
    <w:p w:rsidR="00195B64" w:rsidRPr="00195B64" w:rsidP="006A467B">
      <w:pPr>
        <w:pStyle w:val="Question"/>
      </w:pPr>
      <w:sdt>
        <w:sdtPr>
          <w:alias w:val="Member"/>
          <w:tag w:val="&lt;Member mnisId='4777' dodsId='106128'&gt;"/>
          <w:id w:val="-1662302727"/>
          <w:placeholder>
            <w:docPart w:val="F27A7EB93D3F43979559176FA03EDF3D"/>
          </w:placeholder>
          <w:richText/>
        </w:sdtPr>
        <w:sdtContent>
          <w:r w:rsidRPr="0083369F" w:rsidR="006A467B">
            <w:rPr>
              <w:b/>
            </w:rPr>
            <w:t>Sarah Owen:</w:t>
          </w:r>
        </w:sdtContent>
      </w:sdt>
      <w:r w:rsidRPr="00195B64" w:rsidR="006A467B">
        <w:t xml:space="preserve"> </w:t>
      </w:r>
      <w:r w:rsidR="00BB75EB">
        <w:t>W</w:t>
      </w:r>
      <w:r w:rsidRPr="00195B64">
        <w:t xml:space="preserve">hat about the diversity of the workforce? </w:t>
      </w:r>
      <w:r w:rsidR="00BB75EB">
        <w:t>W</w:t>
      </w:r>
      <w:r w:rsidRPr="00195B64">
        <w:t>e did also talk about that</w:t>
      </w:r>
      <w:r w:rsidR="007928C9">
        <w:t xml:space="preserve"> and </w:t>
      </w:r>
      <w:r w:rsidRPr="00195B64">
        <w:t>how white midwifery tends to be, particularly at a management level</w:t>
      </w:r>
      <w:r w:rsidR="00BB75EB">
        <w:t>. W</w:t>
      </w:r>
      <w:r w:rsidRPr="00195B64">
        <w:t>e are not seeing that diversity within NHS structures</w:t>
      </w:r>
      <w:r w:rsidR="00626305">
        <w:t>, and t</w:t>
      </w:r>
      <w:r w:rsidR="00BB75EB">
        <w:t xml:space="preserve">his is </w:t>
      </w:r>
      <w:r w:rsidRPr="00195B64">
        <w:t xml:space="preserve">causing a </w:t>
      </w:r>
      <w:r w:rsidR="00BB75EB">
        <w:t xml:space="preserve">particular </w:t>
      </w:r>
      <w:r w:rsidRPr="00195B64">
        <w:t xml:space="preserve">problem within maternity. </w:t>
      </w:r>
      <w:r w:rsidR="00BB75EB">
        <w:t>F</w:t>
      </w:r>
      <w:r w:rsidRPr="00195B64">
        <w:t xml:space="preserve">rom your work with </w:t>
      </w:r>
      <w:r w:rsidR="0085424C">
        <w:t>Five X More</w:t>
      </w:r>
      <w:r w:rsidRPr="00195B64">
        <w:t xml:space="preserve">, </w:t>
      </w:r>
      <w:r w:rsidR="00BB75EB">
        <w:t xml:space="preserve">have you </w:t>
      </w:r>
      <w:r w:rsidRPr="00195B64">
        <w:t xml:space="preserve">seen an improvement in that? </w:t>
      </w:r>
      <w:r w:rsidR="00632ED3">
        <w:t>H</w:t>
      </w:r>
      <w:r w:rsidRPr="00195B64">
        <w:t>ave things taken a step back as midwives are leaving?</w:t>
      </w:r>
    </w:p>
    <w:p w:rsidR="00702D43" w:rsidP="00195B64">
      <w:pPr>
        <w:pStyle w:val="Answer"/>
      </w:pPr>
      <w:sdt>
        <w:sdtPr>
          <w:alias w:val="Witness"/>
          <w:id w:val="-910154638"/>
          <w:placeholder>
            <w:docPart w:val="5A1DC4ECEF614989977E4E20C03D946A"/>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Pr="00195B64" w:rsidR="00E51891">
        <w:t xml:space="preserve"> </w:t>
      </w:r>
      <w:r w:rsidRPr="00195B64" w:rsidR="00195B64">
        <w:t xml:space="preserve">I am not sure I am able to entirely give </w:t>
      </w:r>
      <w:r w:rsidR="00A107C5">
        <w:t xml:space="preserve">a </w:t>
      </w:r>
      <w:r w:rsidRPr="00195B64" w:rsidR="00195B64">
        <w:t xml:space="preserve">judgment on the workforce aspect. </w:t>
      </w:r>
      <w:r w:rsidR="00A107C5">
        <w:t>O</w:t>
      </w:r>
      <w:r w:rsidRPr="00195B64" w:rsidR="00195B64">
        <w:t xml:space="preserve">ne of the things that we always say in </w:t>
      </w:r>
      <w:r w:rsidR="0085424C">
        <w:t>Five X More</w:t>
      </w:r>
      <w:r w:rsidRPr="00195B64" w:rsidR="00195B64">
        <w:t xml:space="preserve"> is that sometimes getting care from a black midwife or a white midwife </w:t>
      </w:r>
      <w:r w:rsidR="001032CC">
        <w:t>will</w:t>
      </w:r>
      <w:r w:rsidRPr="00195B64" w:rsidR="00195B64">
        <w:t xml:space="preserve"> not make a difference</w:t>
      </w:r>
      <w:r w:rsidR="00A107C5">
        <w:t>. Y</w:t>
      </w:r>
      <w:r w:rsidRPr="00195B64" w:rsidR="00195B64">
        <w:t xml:space="preserve">ou can get </w:t>
      </w:r>
      <w:r w:rsidR="00A107C5">
        <w:t xml:space="preserve">a </w:t>
      </w:r>
      <w:r w:rsidRPr="00195B64" w:rsidR="00195B64">
        <w:t xml:space="preserve">great experience from a white midwife and maybe not </w:t>
      </w:r>
      <w:r w:rsidR="005F4F81">
        <w:t xml:space="preserve">such </w:t>
      </w:r>
      <w:r w:rsidRPr="00195B64" w:rsidR="00195B64">
        <w:t>a great experience from a black midwife. It is not a race thing</w:t>
      </w:r>
      <w:r w:rsidR="00A107C5">
        <w:t xml:space="preserve"> </w:t>
      </w:r>
      <w:r w:rsidRPr="00195B64" w:rsidR="00195B64">
        <w:t>as such. It is not that all white midwives are racist and all black midwives are angels</w:t>
      </w:r>
      <w:r w:rsidR="00A107C5">
        <w:t>. P</w:t>
      </w:r>
      <w:r w:rsidRPr="00195B64" w:rsidR="00195B64">
        <w:t>eople have had different experiences with midwives from different races.</w:t>
      </w:r>
      <w:r>
        <w:t xml:space="preserve"> I</w:t>
      </w:r>
      <w:r w:rsidRPr="00195B64" w:rsidR="00195B64">
        <w:t xml:space="preserve">t is a little bit dangerous to say, </w:t>
      </w:r>
      <w:r>
        <w:t xml:space="preserve">“This is happening because </w:t>
      </w:r>
      <w:r w:rsidRPr="00195B64" w:rsidR="00195B64">
        <w:t>white midwives are racist</w:t>
      </w:r>
      <w:r w:rsidR="00626305">
        <w:t>.”</w:t>
      </w:r>
      <w:r w:rsidRPr="00195B64" w:rsidR="00195B64">
        <w:t xml:space="preserve"> </w:t>
      </w:r>
    </w:p>
    <w:p w:rsidR="00195B64" w:rsidRPr="00195B64" w:rsidP="00195B64">
      <w:pPr>
        <w:pStyle w:val="Answer"/>
      </w:pPr>
      <w:r>
        <w:t>A</w:t>
      </w:r>
      <w:r w:rsidRPr="00195B64">
        <w:t>gain, it comes down to the system and the training</w:t>
      </w:r>
      <w:r w:rsidR="00E33303">
        <w:t>. T</w:t>
      </w:r>
      <w:r w:rsidRPr="00195B64">
        <w:t>hey are all learning from the same medical curricul</w:t>
      </w:r>
      <w:r w:rsidR="00E33303">
        <w:t>um</w:t>
      </w:r>
      <w:r w:rsidR="00CA151C">
        <w:t>.</w:t>
      </w:r>
      <w:r w:rsidR="00E33303">
        <w:t xml:space="preserve"> I</w:t>
      </w:r>
      <w:r w:rsidRPr="00195B64">
        <w:t xml:space="preserve">f a white health professional does not know what things look like on black skin, maybe a black professional would not </w:t>
      </w:r>
      <w:r w:rsidR="00E33303">
        <w:t xml:space="preserve">either </w:t>
      </w:r>
      <w:r w:rsidRPr="00195B64">
        <w:t>because they have not physically been taught it.</w:t>
      </w:r>
    </w:p>
    <w:p w:rsidR="004B21D5" w:rsidP="006A467B">
      <w:pPr>
        <w:pStyle w:val="Question"/>
      </w:pPr>
      <w:sdt>
        <w:sdtPr>
          <w:alias w:val="Member"/>
          <w:tag w:val="&lt;Member mnisId='4777' dodsId='106128'&gt;"/>
          <w:id w:val="-2003578018"/>
          <w:placeholder>
            <w:docPart w:val="5C4C30378CA848D9B418E36CC6AFE1FD"/>
          </w:placeholder>
          <w:richText/>
        </w:sdtPr>
        <w:sdtContent>
          <w:r w:rsidRPr="0083369F" w:rsidR="006A467B">
            <w:rPr>
              <w:b/>
            </w:rPr>
            <w:t>Sarah Owen:</w:t>
          </w:r>
        </w:sdtContent>
      </w:sdt>
      <w:r w:rsidRPr="00195B64" w:rsidR="006A467B">
        <w:t xml:space="preserve"> </w:t>
      </w:r>
      <w:r w:rsidR="006A467B">
        <w:t>T</w:t>
      </w:r>
      <w:r w:rsidRPr="00195B64" w:rsidR="00195B64">
        <w:t xml:space="preserve">he equipment that the NHS uses </w:t>
      </w:r>
      <w:r w:rsidR="00910525">
        <w:t xml:space="preserve">does not </w:t>
      </w:r>
      <w:r w:rsidRPr="00195B64" w:rsidR="00195B64">
        <w:t xml:space="preserve">always work with black skin, </w:t>
      </w:r>
      <w:r w:rsidR="00910525">
        <w:t xml:space="preserve">such as </w:t>
      </w:r>
      <w:r w:rsidRPr="00195B64" w:rsidR="00195B64">
        <w:t>pulsometers. They work well on white skin, but not so well on black skin.</w:t>
      </w:r>
    </w:p>
    <w:p w:rsidR="004B21D5" w:rsidP="004B21D5">
      <w:pPr>
        <w:pStyle w:val="Answer"/>
      </w:pPr>
      <w:sdt>
        <w:sdtPr>
          <w:alias w:val="Witness"/>
          <w:id w:val="327487856"/>
          <w:placeholder>
            <w:docPart w:val="F4857BABA2FC4ACBAD32CC1F0FF5F611"/>
          </w:placeholder>
          <w:richText/>
        </w:sdtPr>
        <w:sdtContent>
          <w:r w:rsidRPr="005054E9">
            <w:rPr>
              <w:b/>
              <w:i/>
              <w:iCs/>
            </w:rPr>
            <w:t>Tinuke</w:t>
          </w:r>
          <w:r w:rsidRPr="005054E9">
            <w:rPr>
              <w:b/>
              <w:i/>
              <w:iCs/>
            </w:rPr>
            <w:t xml:space="preserve"> Awe:</w:t>
          </w:r>
        </w:sdtContent>
      </w:sdt>
      <w:r>
        <w:t xml:space="preserve"> </w:t>
      </w:r>
      <w:r w:rsidRPr="00195B64" w:rsidR="00195B64">
        <w:t>Yes.</w:t>
      </w:r>
    </w:p>
    <w:p w:rsidR="00195B64" w:rsidRPr="00195B64" w:rsidP="00195B64">
      <w:pPr>
        <w:pStyle w:val="Question"/>
      </w:pPr>
      <w:sdt>
        <w:sdtPr>
          <w:alias w:val="Member"/>
          <w:tag w:val="&lt;Member mnisId='4777' dodsId='106128'&gt;"/>
          <w:id w:val="-307159320"/>
          <w:placeholder>
            <w:docPart w:val="F11B702F668241E79B3904E89046CA7F"/>
          </w:placeholder>
          <w:richText/>
        </w:sdtPr>
        <w:sdtContent>
          <w:r w:rsidRPr="0005757F" w:rsidR="004B21D5">
            <w:rPr>
              <w:b/>
            </w:rPr>
            <w:t>Sarah Owen:</w:t>
          </w:r>
        </w:sdtContent>
      </w:sdt>
      <w:r w:rsidRPr="00195B64" w:rsidR="004B21D5">
        <w:t xml:space="preserve"> </w:t>
      </w:r>
      <w:r w:rsidRPr="00195B64">
        <w:t>Thank you for that. When it comes to training, which you talked about, awareness and systemic changes</w:t>
      </w:r>
      <w:r w:rsidR="0005757F">
        <w:t xml:space="preserve">, </w:t>
      </w:r>
      <w:r w:rsidRPr="00195B64">
        <w:t xml:space="preserve">that relies very much on the trusts themselves. </w:t>
      </w:r>
      <w:r w:rsidR="0005757F">
        <w:t xml:space="preserve">In particular, </w:t>
      </w:r>
      <w:r w:rsidRPr="00195B64">
        <w:t xml:space="preserve">I know </w:t>
      </w:r>
      <w:r w:rsidR="0085424C">
        <w:t>Five X More</w:t>
      </w:r>
      <w:r w:rsidRPr="00195B64">
        <w:t xml:space="preserve"> ha</w:t>
      </w:r>
      <w:r w:rsidR="0005757F">
        <w:t xml:space="preserve">s </w:t>
      </w:r>
      <w:r w:rsidRPr="00195B64">
        <w:t xml:space="preserve">worked with some midwives and </w:t>
      </w:r>
      <w:r w:rsidR="0005757F">
        <w:t xml:space="preserve">done </w:t>
      </w:r>
      <w:r w:rsidRPr="00195B64">
        <w:t xml:space="preserve">some training, but that is very much </w:t>
      </w:r>
      <w:r w:rsidR="0005757F">
        <w:t xml:space="preserve">up to </w:t>
      </w:r>
      <w:r w:rsidRPr="00195B64">
        <w:t xml:space="preserve">the agency of the people </w:t>
      </w:r>
      <w:r w:rsidR="0005757F">
        <w:t xml:space="preserve">who are </w:t>
      </w:r>
      <w:r w:rsidRPr="00195B64">
        <w:t xml:space="preserve">doing it. </w:t>
      </w:r>
      <w:r w:rsidR="0005757F">
        <w:t>T</w:t>
      </w:r>
      <w:r w:rsidRPr="00195B64">
        <w:t>he best ones will continue to access that training and the worst ones will probably continue to deny that they have a problem.</w:t>
      </w:r>
      <w:r w:rsidR="0005757F">
        <w:t xml:space="preserve"> </w:t>
      </w:r>
      <w:r w:rsidRPr="00195B64">
        <w:t xml:space="preserve">Is there something that </w:t>
      </w:r>
      <w:r w:rsidR="0005757F">
        <w:t>M</w:t>
      </w:r>
      <w:r w:rsidRPr="00195B64">
        <w:t xml:space="preserve">inisters could do to improve </w:t>
      </w:r>
      <w:r w:rsidR="0005757F">
        <w:t xml:space="preserve">the </w:t>
      </w:r>
      <w:r w:rsidRPr="00195B64">
        <w:t xml:space="preserve">situation for the </w:t>
      </w:r>
      <w:r w:rsidR="0005757F">
        <w:t xml:space="preserve">trusts that </w:t>
      </w:r>
      <w:r w:rsidRPr="00195B64">
        <w:t>are less willing to learn?</w:t>
      </w:r>
    </w:p>
    <w:p w:rsidR="00AF1EEA" w:rsidP="00195B64">
      <w:pPr>
        <w:pStyle w:val="Answer"/>
      </w:pPr>
      <w:sdt>
        <w:sdtPr>
          <w:alias w:val="Witness"/>
          <w:id w:val="28772971"/>
          <w:placeholder>
            <w:docPart w:val="4D14BD95E35A44C0A51A119368D87B03"/>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Pr="00195B64" w:rsidR="00E51891">
        <w:t xml:space="preserve"> </w:t>
      </w:r>
      <w:r w:rsidR="00E96FBF">
        <w:t xml:space="preserve">It would be </w:t>
      </w:r>
      <w:r w:rsidRPr="00195B64" w:rsidR="00195B64">
        <w:t xml:space="preserve">to make some of this training mandatory. It </w:t>
      </w:r>
      <w:r w:rsidR="00FC2BDB">
        <w:t xml:space="preserve">should be </w:t>
      </w:r>
      <w:r w:rsidRPr="00195B64" w:rsidR="00195B64">
        <w:t>mandatory</w:t>
      </w:r>
      <w:r w:rsidR="00FC2BDB">
        <w:t xml:space="preserve">. It has </w:t>
      </w:r>
      <w:r w:rsidRPr="00195B64" w:rsidR="00195B64">
        <w:t>to be continued professional development</w:t>
      </w:r>
      <w:r w:rsidR="00CA151C">
        <w:t>, so that</w:t>
      </w:r>
      <w:r w:rsidR="00FC2BDB">
        <w:t xml:space="preserve"> </w:t>
      </w:r>
      <w:r w:rsidR="00CA151C">
        <w:t xml:space="preserve">people </w:t>
      </w:r>
      <w:r w:rsidRPr="00195B64" w:rsidR="00195B64">
        <w:t>know what they are coming up against</w:t>
      </w:r>
      <w:r w:rsidR="00FC2BDB">
        <w:t xml:space="preserve"> and </w:t>
      </w:r>
      <w:r w:rsidRPr="00195B64" w:rsidR="00195B64">
        <w:t xml:space="preserve">what they can do in their own practice to change </w:t>
      </w:r>
      <w:r w:rsidR="00FC2BDB">
        <w:t>it</w:t>
      </w:r>
      <w:r w:rsidRPr="00195B64" w:rsidR="00195B64">
        <w:t>. It is not a one-time thing. It is not a one</w:t>
      </w:r>
      <w:r w:rsidR="00FC2BDB">
        <w:t>-</w:t>
      </w:r>
      <w:r w:rsidRPr="00195B64" w:rsidR="00195B64">
        <w:t>and</w:t>
      </w:r>
      <w:r w:rsidR="00FC2BDB">
        <w:t>-</w:t>
      </w:r>
      <w:r w:rsidRPr="00195B64" w:rsidR="00195B64">
        <w:t>done situation</w:t>
      </w:r>
      <w:r w:rsidR="00FC2BDB">
        <w:t>. This is</w:t>
      </w:r>
      <w:r w:rsidRPr="00195B64" w:rsidR="00195B64">
        <w:t xml:space="preserve"> not just </w:t>
      </w:r>
      <w:r w:rsidR="00FC2BDB">
        <w:t xml:space="preserve">about </w:t>
      </w:r>
      <w:r w:rsidRPr="00195B64" w:rsidR="00195B64">
        <w:t>maternity</w:t>
      </w:r>
      <w:r w:rsidR="00FC2BDB">
        <w:t xml:space="preserve">; we have to consider </w:t>
      </w:r>
      <w:r w:rsidRPr="00195B64" w:rsidR="00195B64">
        <w:t>all areas of health. There are inequalities when it comes to black people and people in ethnic minorities.</w:t>
      </w:r>
      <w:r>
        <w:t xml:space="preserve"> </w:t>
      </w:r>
      <w:r w:rsidRPr="00195B64" w:rsidR="00195B64">
        <w:t xml:space="preserve">I definitely feel like that could play a </w:t>
      </w:r>
      <w:r w:rsidR="00C339BF">
        <w:t>part</w:t>
      </w:r>
      <w:r w:rsidRPr="00195B64" w:rsidR="00195B64">
        <w:t>.</w:t>
      </w:r>
    </w:p>
    <w:p w:rsidR="00C339BF" w:rsidP="00C339BF">
      <w:pPr>
        <w:pStyle w:val="Question"/>
      </w:pPr>
      <w:sdt>
        <w:sdtPr>
          <w:alias w:val="Member"/>
          <w:tag w:val="&lt;Member mnisId='4777' dodsId='106128'&gt;"/>
          <w:id w:val="1784603181"/>
          <w:placeholder>
            <w:docPart w:val="F965DA971FED40818D6C927903151432"/>
          </w:placeholder>
          <w:richText/>
        </w:sdtPr>
        <w:sdtContent>
          <w:r w:rsidRPr="0083369F" w:rsidR="006A467B">
            <w:rPr>
              <w:b/>
            </w:rPr>
            <w:t>Sarah Owen:</w:t>
          </w:r>
        </w:sdtContent>
      </w:sdt>
      <w:r w:rsidRPr="00195B64" w:rsidR="006A467B">
        <w:t xml:space="preserve"> </w:t>
      </w:r>
      <w:r>
        <w:t xml:space="preserve">There is </w:t>
      </w:r>
      <w:r w:rsidRPr="00195B64" w:rsidR="00195B64">
        <w:t>diversity within diversity. I have an example from Luton</w:t>
      </w:r>
      <w:r w:rsidR="009B224E">
        <w:t xml:space="preserve"> that </w:t>
      </w:r>
      <w:r w:rsidRPr="00195B64" w:rsidR="00195B64">
        <w:t xml:space="preserve">which is very similar to what you had experienced all those years ago. It </w:t>
      </w:r>
      <w:r w:rsidR="009B224E">
        <w:t xml:space="preserve">was </w:t>
      </w:r>
      <w:r w:rsidRPr="00195B64" w:rsidR="00195B64">
        <w:t xml:space="preserve">less than a year ago. </w:t>
      </w:r>
      <w:r w:rsidR="009B224E">
        <w:t xml:space="preserve">This </w:t>
      </w:r>
      <w:r w:rsidRPr="00195B64" w:rsidR="00195B64">
        <w:t>is a black</w:t>
      </w:r>
      <w:r w:rsidR="00C651D4">
        <w:t xml:space="preserve"> </w:t>
      </w:r>
      <w:r w:rsidRPr="00195B64" w:rsidR="009B224E">
        <w:t>hijab</w:t>
      </w:r>
      <w:r w:rsidR="009B224E">
        <w:t>i</w:t>
      </w:r>
      <w:r w:rsidRPr="00195B64" w:rsidR="00195B64">
        <w:t xml:space="preserve"> woman </w:t>
      </w:r>
      <w:r w:rsidR="009B224E">
        <w:t xml:space="preserve">who </w:t>
      </w:r>
      <w:r w:rsidR="00E92CCE">
        <w:t xml:space="preserve">is </w:t>
      </w:r>
      <w:r w:rsidRPr="00195B64" w:rsidR="00195B64">
        <w:t xml:space="preserve">a victim of FGM. She gave birth in the corridor because she was not believed </w:t>
      </w:r>
      <w:r w:rsidR="00E66D49">
        <w:t xml:space="preserve">when she said </w:t>
      </w:r>
      <w:r w:rsidRPr="00195B64" w:rsidR="00195B64">
        <w:t xml:space="preserve">she was in labour, even though she had told the midwives time and time again, </w:t>
      </w:r>
      <w:r w:rsidR="00E66D49">
        <w:t>“</w:t>
      </w:r>
      <w:r w:rsidRPr="00195B64" w:rsidR="00195B64">
        <w:t>I am in labour</w:t>
      </w:r>
      <w:r w:rsidR="00626305">
        <w:t>.”</w:t>
      </w:r>
      <w:r w:rsidR="00E66D49">
        <w:t xml:space="preserve"> T</w:t>
      </w:r>
      <w:r w:rsidRPr="00195B64" w:rsidR="00195B64">
        <w:t>his was her third baby. She knew what she was doing. She knew her body. She gave birth in the corridor. That was less than a year ago.</w:t>
      </w:r>
      <w:r>
        <w:t xml:space="preserve"> </w:t>
      </w:r>
      <w:r w:rsidR="00783F75">
        <w:t xml:space="preserve">They </w:t>
      </w:r>
      <w:r w:rsidRPr="00195B64" w:rsidR="00195B64">
        <w:t xml:space="preserve">should have known </w:t>
      </w:r>
      <w:r w:rsidR="00783F75">
        <w:t xml:space="preserve">from </w:t>
      </w:r>
      <w:r w:rsidRPr="00195B64" w:rsidR="00195B64">
        <w:t xml:space="preserve">her notes that there </w:t>
      </w:r>
      <w:r>
        <w:t>were</w:t>
      </w:r>
      <w:r w:rsidRPr="00195B64" w:rsidR="00195B64">
        <w:t xml:space="preserve"> complications or potential complications because she was a victim of female genital mutilation. </w:t>
      </w:r>
    </w:p>
    <w:p w:rsidR="00195B64" w:rsidRPr="00195B64" w:rsidP="00783F75">
      <w:pPr>
        <w:pStyle w:val="QuestionCont"/>
      </w:pPr>
      <w:r>
        <w:t xml:space="preserve">Among </w:t>
      </w:r>
      <w:r w:rsidRPr="00195B64">
        <w:t xml:space="preserve">the women </w:t>
      </w:r>
      <w:r w:rsidRPr="00195B64">
        <w:t>you work</w:t>
      </w:r>
      <w:r>
        <w:t xml:space="preserve"> </w:t>
      </w:r>
      <w:r w:rsidR="00783F75">
        <w:t>with</w:t>
      </w:r>
      <w:r w:rsidRPr="00195B64">
        <w:t xml:space="preserve">, are there also different barriers for women </w:t>
      </w:r>
      <w:r w:rsidR="00783F75">
        <w:t xml:space="preserve">who </w:t>
      </w:r>
      <w:r w:rsidRPr="00195B64">
        <w:t xml:space="preserve">have experienced FGM, </w:t>
      </w:r>
      <w:r w:rsidR="00C902C0">
        <w:t xml:space="preserve">who </w:t>
      </w:r>
      <w:r>
        <w:t>wear a</w:t>
      </w:r>
      <w:r w:rsidRPr="00195B64">
        <w:t xml:space="preserve"> hijab</w:t>
      </w:r>
      <w:r w:rsidR="00C902C0">
        <w:t xml:space="preserve"> </w:t>
      </w:r>
      <w:r>
        <w:t xml:space="preserve">or </w:t>
      </w:r>
      <w:r w:rsidR="00C902C0">
        <w:t xml:space="preserve">who are </w:t>
      </w:r>
      <w:r w:rsidRPr="00195B64">
        <w:t>non-English speaking? I want to delve into the diversity within the diversity here and some of the increasing barriers for different black women as well.</w:t>
      </w:r>
    </w:p>
    <w:p w:rsidR="00C96B86" w:rsidP="00195B64">
      <w:pPr>
        <w:pStyle w:val="Answer"/>
      </w:pPr>
      <w:sdt>
        <w:sdtPr>
          <w:alias w:val="Witness"/>
          <w:id w:val="-477844471"/>
          <w:placeholder>
            <w:docPart w:val="EFD61175EF6546ABBCA6521C1A891AF1"/>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Pr="00195B64" w:rsidR="00E51891">
        <w:t xml:space="preserve"> </w:t>
      </w:r>
      <w:r w:rsidRPr="00195B64" w:rsidR="00195B64">
        <w:t xml:space="preserve">Yes, definitely. Like you said, there </w:t>
      </w:r>
      <w:r w:rsidR="00AE5A2A">
        <w:t>are</w:t>
      </w:r>
      <w:r w:rsidRPr="00195B64" w:rsidR="00195B64">
        <w:t xml:space="preserve"> intersection</w:t>
      </w:r>
      <w:r w:rsidR="00AE5A2A">
        <w:t>s</w:t>
      </w:r>
      <w:r w:rsidR="00C902C0">
        <w:t xml:space="preserve"> </w:t>
      </w:r>
      <w:r w:rsidRPr="00195B64" w:rsidR="00195B64">
        <w:t>when it comes to black women. We do not all think the same. We do not all look the same. We have different backgrounds</w:t>
      </w:r>
      <w:r w:rsidR="008760CB">
        <w:t xml:space="preserve">. We might be </w:t>
      </w:r>
      <w:r w:rsidRPr="00195B64" w:rsidR="00195B64">
        <w:t>black African</w:t>
      </w:r>
      <w:r w:rsidR="008760CB">
        <w:t xml:space="preserve"> or </w:t>
      </w:r>
      <w:r w:rsidRPr="00195B64" w:rsidR="00195B64">
        <w:t>black Caribbean</w:t>
      </w:r>
      <w:r w:rsidR="00BA094A">
        <w:t>; r</w:t>
      </w:r>
      <w:r w:rsidRPr="00195B64" w:rsidR="00195B64">
        <w:t xml:space="preserve">eligion </w:t>
      </w:r>
      <w:r w:rsidR="000D4FF1">
        <w:t xml:space="preserve">could </w:t>
      </w:r>
      <w:r w:rsidRPr="00195B64" w:rsidR="00195B64">
        <w:t>also play a part</w:t>
      </w:r>
      <w:r w:rsidR="00C339BF">
        <w:t>, as can</w:t>
      </w:r>
      <w:r>
        <w:t xml:space="preserve"> </w:t>
      </w:r>
      <w:r w:rsidRPr="00195B64" w:rsidR="00195B64">
        <w:t xml:space="preserve">whether we are first </w:t>
      </w:r>
      <w:r w:rsidR="000D4FF1">
        <w:t xml:space="preserve">gen or </w:t>
      </w:r>
      <w:r w:rsidRPr="00195B64" w:rsidR="00195B64">
        <w:t>second gen. We are not a monolith. You cannot treat all black women the same way.</w:t>
      </w:r>
    </w:p>
    <w:p w:rsidR="00195B64" w:rsidRPr="00195B64" w:rsidP="00195B64">
      <w:pPr>
        <w:pStyle w:val="Answer"/>
      </w:pPr>
      <w:r w:rsidRPr="00195B64">
        <w:t xml:space="preserve">I </w:t>
      </w:r>
      <w:r w:rsidR="008471E2">
        <w:t>can</w:t>
      </w:r>
      <w:r w:rsidRPr="00195B64">
        <w:t xml:space="preserve"> talk a little bit about pre-existing conditions</w:t>
      </w:r>
      <w:r w:rsidR="00396AA8">
        <w:t xml:space="preserve">, maybe </w:t>
      </w:r>
      <w:r w:rsidRPr="00195B64">
        <w:t>FGM</w:t>
      </w:r>
      <w:r w:rsidR="00396AA8">
        <w:t xml:space="preserve">, as you mentioned, </w:t>
      </w:r>
      <w:r w:rsidRPr="00195B64">
        <w:t xml:space="preserve">and that </w:t>
      </w:r>
      <w:r w:rsidR="004F0211">
        <w:t xml:space="preserve">kind of </w:t>
      </w:r>
      <w:r w:rsidRPr="00195B64">
        <w:t>thing</w:t>
      </w:r>
      <w:r w:rsidR="004F0211">
        <w:t>. W</w:t>
      </w:r>
      <w:r w:rsidRPr="00195B64">
        <w:t>e do not delve specifically into that realm, but I have some bits on pre-existing conditions that might be helpful.</w:t>
      </w:r>
    </w:p>
    <w:p w:rsidR="00195B64" w:rsidRPr="00195B64" w:rsidP="00195B64">
      <w:pPr>
        <w:pStyle w:val="Answer"/>
      </w:pPr>
      <w:r w:rsidRPr="00195B64">
        <w:t xml:space="preserve">In our current survey, the one that is going to come out in the next couple of months, </w:t>
      </w:r>
      <w:r w:rsidR="00882E53">
        <w:t xml:space="preserve">we have taken a deeper look </w:t>
      </w:r>
      <w:r w:rsidRPr="00195B64">
        <w:t>into pre-existing conditions and the care</w:t>
      </w:r>
      <w:r w:rsidR="00396AA8">
        <w:t xml:space="preserve"> plan,</w:t>
      </w:r>
      <w:r w:rsidRPr="00195B64">
        <w:t xml:space="preserve"> or lack of care</w:t>
      </w:r>
      <w:r w:rsidR="00396AA8">
        <w:t>,</w:t>
      </w:r>
      <w:r w:rsidRPr="00195B64">
        <w:t xml:space="preserve"> that women have been offered. This is something </w:t>
      </w:r>
      <w:r w:rsidR="00F06B2A">
        <w:t xml:space="preserve">that </w:t>
      </w:r>
      <w:r w:rsidRPr="00195B64">
        <w:t xml:space="preserve">we will be highlighting in the report when it comes out. </w:t>
      </w:r>
      <w:r w:rsidR="00F06B2A">
        <w:t xml:space="preserve">In </w:t>
      </w:r>
      <w:r w:rsidRPr="00195B64">
        <w:t xml:space="preserve">our last report, we collected data to see </w:t>
      </w:r>
      <w:r w:rsidR="00F06B2A">
        <w:t xml:space="preserve">whether </w:t>
      </w:r>
      <w:r w:rsidRPr="00195B64">
        <w:t xml:space="preserve">people had pre-existing conditions and found that </w:t>
      </w:r>
      <w:r w:rsidR="00F06B2A">
        <w:t>one-</w:t>
      </w:r>
      <w:r w:rsidRPr="00195B64">
        <w:t>third of women reported not having any prior health conditions</w:t>
      </w:r>
      <w:r w:rsidR="00F261C8">
        <w:t>;</w:t>
      </w:r>
      <w:r w:rsidR="00B83DFC">
        <w:t xml:space="preserve"> </w:t>
      </w:r>
      <w:r w:rsidRPr="00195B64">
        <w:t>63% of women had a common health condition</w:t>
      </w:r>
      <w:r w:rsidR="003E4F57">
        <w:t xml:space="preserve">; </w:t>
      </w:r>
      <w:r w:rsidRPr="00195B64">
        <w:t>31% of women stated that they had a medically serious or life-threatening condition</w:t>
      </w:r>
      <w:r w:rsidR="003E4F57">
        <w:t xml:space="preserve">; and </w:t>
      </w:r>
      <w:r w:rsidRPr="00195B64">
        <w:t>31% of women had two or more conditions prior to pregnancy.</w:t>
      </w:r>
    </w:p>
    <w:p w:rsidR="00DC0CD9" w:rsidP="00195B64">
      <w:pPr>
        <w:pStyle w:val="Answer"/>
      </w:pPr>
      <w:r>
        <w:t>T</w:t>
      </w:r>
      <w:r w:rsidRPr="00195B64" w:rsidR="00195B64">
        <w:t xml:space="preserve">here definitely needs to be more done on pre-existing conditions. I would like to read some quotes, if that is okay, to highlight some of these numbers that we are seeing and humanise those. </w:t>
      </w:r>
      <w:r>
        <w:t>“</w:t>
      </w:r>
      <w:r w:rsidRPr="00195B64" w:rsidR="00195B64">
        <w:t>During my second trimester, I had two episodes of pain caused by fibroid degeneration. It was raised with my GP and the maternity unit. On the second occasion, I was asked to go to the assessment centre</w:t>
      </w:r>
      <w:r w:rsidR="004A4F2B">
        <w:t>,</w:t>
      </w:r>
      <w:r w:rsidRPr="00195B64" w:rsidR="00195B64">
        <w:t xml:space="preserve"> where I thought they would check the baby and release me with pain relief. I was admitted and spent weeks having follow-up scans until I eventually saw a consultant</w:t>
      </w:r>
      <w:r w:rsidR="00626305">
        <w:t>.”</w:t>
      </w:r>
    </w:p>
    <w:p w:rsidR="009936B4" w:rsidP="00195B64">
      <w:pPr>
        <w:pStyle w:val="Answer"/>
      </w:pPr>
      <w:r w:rsidRPr="00195B64">
        <w:t xml:space="preserve">Another one here says, </w:t>
      </w:r>
      <w:r w:rsidR="00DC0CD9">
        <w:t>“</w:t>
      </w:r>
      <w:r w:rsidRPr="00195B64">
        <w:t>I had an emergency C-section</w:t>
      </w:r>
      <w:r w:rsidR="00DC0CD9">
        <w:t xml:space="preserve">. </w:t>
      </w:r>
      <w:r w:rsidRPr="00195B64">
        <w:t>I lost 3.3 litres of blood due to fibroids.</w:t>
      </w:r>
      <w:r w:rsidR="00DC0CD9">
        <w:t xml:space="preserve"> </w:t>
      </w:r>
      <w:r w:rsidRPr="00195B64">
        <w:t>The team had given me numerous blood transfusions and placed IV lines all over my body</w:t>
      </w:r>
      <w:r w:rsidR="00626305">
        <w:t>.”</w:t>
      </w:r>
      <w:r w:rsidR="00E61690">
        <w:t xml:space="preserve"> There is a</w:t>
      </w:r>
      <w:r w:rsidRPr="00195B64">
        <w:t xml:space="preserve">nother one </w:t>
      </w:r>
      <w:r w:rsidR="00E61690">
        <w:t xml:space="preserve">here that is </w:t>
      </w:r>
      <w:r w:rsidRPr="00195B64">
        <w:t>more around sickle cell</w:t>
      </w:r>
      <w:r w:rsidR="00E61690">
        <w:t>. “</w:t>
      </w:r>
      <w:r w:rsidRPr="00195B64">
        <w:t xml:space="preserve">I </w:t>
      </w:r>
      <w:r w:rsidRPr="009D3040">
        <w:t xml:space="preserve">was fobbed off by the </w:t>
      </w:r>
      <w:r w:rsidRPr="009D3040" w:rsidR="004A4F2B">
        <w:t>phlebotomist</w:t>
      </w:r>
      <w:r w:rsidRPr="009D3040" w:rsidR="00E61690">
        <w:t xml:space="preserve">, </w:t>
      </w:r>
      <w:r w:rsidRPr="009D3040">
        <w:t xml:space="preserve">who refused to </w:t>
      </w:r>
      <w:r w:rsidRPr="009D3040" w:rsidR="00254504">
        <w:t>take</w:t>
      </w:r>
      <w:r w:rsidRPr="009D3040" w:rsidR="003525CE">
        <w:t xml:space="preserve"> </w:t>
      </w:r>
      <w:r w:rsidRPr="009D3040" w:rsidR="009D3040">
        <w:t>my</w:t>
      </w:r>
      <w:r w:rsidRPr="009D3040" w:rsidR="003525CE">
        <w:t xml:space="preserve"> ethnicity</w:t>
      </w:r>
      <w:r w:rsidR="009D3040">
        <w:t xml:space="preserve"> form</w:t>
      </w:r>
      <w:r w:rsidRPr="009D3040" w:rsidR="009D3040">
        <w:t>,</w:t>
      </w:r>
      <w:r w:rsidRPr="009D3040" w:rsidR="003525CE">
        <w:t xml:space="preserve"> </w:t>
      </w:r>
      <w:r w:rsidRPr="009D3040" w:rsidR="009D3040">
        <w:t>which</w:t>
      </w:r>
      <w:r w:rsidRPr="009D3040" w:rsidR="003525CE">
        <w:t xml:space="preserve"> </w:t>
      </w:r>
      <w:r w:rsidRPr="009D3040">
        <w:t>my midwife had given</w:t>
      </w:r>
      <w:r w:rsidR="009D3040">
        <w:t xml:space="preserve"> me</w:t>
      </w:r>
      <w:r w:rsidRPr="009D3040" w:rsidR="009D3040">
        <w:t>,</w:t>
      </w:r>
      <w:r w:rsidRPr="009D3040" w:rsidR="002577FF">
        <w:t xml:space="preserve"> a</w:t>
      </w:r>
      <w:r w:rsidRPr="009D3040">
        <w:t>s she said</w:t>
      </w:r>
      <w:r w:rsidRPr="009D3040" w:rsidR="002577FF">
        <w:t xml:space="preserve"> </w:t>
      </w:r>
      <w:r w:rsidRPr="009D3040">
        <w:t>they did not need it. As such</w:t>
      </w:r>
      <w:r w:rsidRPr="00195B64">
        <w:t>, I was noted as white and my sickle cell test was not done</w:t>
      </w:r>
      <w:r w:rsidR="00626305">
        <w:t>.”</w:t>
      </w:r>
      <w:r w:rsidRPr="00195B64">
        <w:t xml:space="preserve"> This was from a black woman. This example shows how a </w:t>
      </w:r>
      <w:r w:rsidRPr="00195B64">
        <w:t>failure to follow protocol, such as recording ethnicity, can impact one’s care.</w:t>
      </w:r>
    </w:p>
    <w:p w:rsidR="002C577C" w:rsidP="00195B64">
      <w:pPr>
        <w:pStyle w:val="Answer"/>
      </w:pPr>
      <w:r w:rsidRPr="00195B64">
        <w:t xml:space="preserve">Another woman said, </w:t>
      </w:r>
      <w:r w:rsidR="009936B4">
        <w:t>“</w:t>
      </w:r>
      <w:r w:rsidRPr="00195B64">
        <w:t>I was informed that I was a beta</w:t>
      </w:r>
      <w:r w:rsidR="008302F9">
        <w:t>-</w:t>
      </w:r>
      <w:r w:rsidRPr="00195B64">
        <w:t xml:space="preserve">thalassemia carrier after opting to be tested for sickle cell </w:t>
      </w:r>
      <w:r w:rsidRPr="00195B64">
        <w:t>anaemia</w:t>
      </w:r>
      <w:r w:rsidRPr="00195B64">
        <w:t xml:space="preserve"> because of my ethnic origin. The main focus was on making sure that my baby was not at risk</w:t>
      </w:r>
      <w:r w:rsidR="009D3040">
        <w:t>;</w:t>
      </w:r>
      <w:r w:rsidRPr="00195B64">
        <w:t xml:space="preserve"> therefore my husband was checked. I had to push for further information about where this result came from and what impact it had on my baby. The midwife did not explain this to me. The care was satisfactory. However, they failed to give me a genetic counsellor for my sickle cell trait</w:t>
      </w:r>
      <w:r w:rsidR="00626305">
        <w:t>.”</w:t>
      </w:r>
    </w:p>
    <w:p w:rsidR="00F06D7B" w:rsidP="00195B64">
      <w:pPr>
        <w:pStyle w:val="Answer"/>
      </w:pPr>
      <w:r w:rsidRPr="00195B64">
        <w:t>It is not all bad</w:t>
      </w:r>
      <w:r w:rsidR="00281F04">
        <w:t>,</w:t>
      </w:r>
      <w:r w:rsidRPr="00195B64">
        <w:t xml:space="preserve"> though. I do want to point this out. There are a few instances where conditions were managed properly and correctly from the outset.</w:t>
      </w:r>
      <w:r w:rsidR="00281F04">
        <w:t xml:space="preserve"> </w:t>
      </w:r>
      <w:r w:rsidRPr="00195B64">
        <w:t xml:space="preserve">For example, one woman said, </w:t>
      </w:r>
      <w:r w:rsidR="00281F04">
        <w:t>“</w:t>
      </w:r>
      <w:r w:rsidRPr="00195B64">
        <w:t>I had high blood pressure from the beginning of my pregnancy. I was monitored regularly. Towards my third trimester, I was monitored weekly</w:t>
      </w:r>
      <w:r w:rsidR="00626305">
        <w:t>.”</w:t>
      </w:r>
      <w:r w:rsidRPr="00195B64">
        <w:t xml:space="preserve"> Another woman said, </w:t>
      </w:r>
      <w:r>
        <w:t>“</w:t>
      </w:r>
      <w:r w:rsidRPr="00195B64">
        <w:t>I had diabetes in my first pregnancy and tested early on for this. I was also given extra scans as my pregnancy progressed</w:t>
      </w:r>
      <w:r w:rsidR="00626305">
        <w:t>.”</w:t>
      </w:r>
    </w:p>
    <w:p w:rsidR="00195B64" w:rsidRPr="00195B64" w:rsidP="00195B64">
      <w:pPr>
        <w:pStyle w:val="Answer"/>
      </w:pPr>
      <w:r w:rsidRPr="00195B64">
        <w:t>We do not want to scare women when we talk about black women’s experiences</w:t>
      </w:r>
      <w:r w:rsidR="00FB4432">
        <w:t xml:space="preserve">. </w:t>
      </w:r>
      <w:r w:rsidRPr="00195B64" w:rsidR="00AE5A2A">
        <w:t>Although we know the majority of women could probably relate to having a terrible experience</w:t>
      </w:r>
      <w:r w:rsidR="00AE5A2A">
        <w:t>, i</w:t>
      </w:r>
      <w:r w:rsidRPr="00195B64" w:rsidR="00AE5A2A">
        <w:t xml:space="preserve">t </w:t>
      </w:r>
      <w:r w:rsidRPr="00195B64">
        <w:t xml:space="preserve">is not all bad. I have </w:t>
      </w:r>
      <w:r w:rsidR="005D34B1">
        <w:t xml:space="preserve">had </w:t>
      </w:r>
      <w:r w:rsidRPr="00195B64">
        <w:t>two experiences now</w:t>
      </w:r>
      <w:r w:rsidR="005D34B1">
        <w:t xml:space="preserve">. One </w:t>
      </w:r>
      <w:r w:rsidRPr="00195B64">
        <w:t>of them was not great</w:t>
      </w:r>
      <w:r w:rsidR="005D34B1">
        <w:t xml:space="preserve">, </w:t>
      </w:r>
      <w:r w:rsidRPr="00195B64">
        <w:t>and one of them was really good. We know that good does exist and we want to highlight more of the good.</w:t>
      </w:r>
      <w:r w:rsidR="00B52D86">
        <w:t xml:space="preserve"> </w:t>
      </w:r>
      <w:r w:rsidRPr="00195B64">
        <w:t>What can we learn from that? How can we push for more of those things to happen?</w:t>
      </w:r>
    </w:p>
    <w:p w:rsidR="00195B64" w:rsidRPr="00195B64" w:rsidP="006A467B">
      <w:pPr>
        <w:pStyle w:val="Question"/>
      </w:pPr>
      <w:sdt>
        <w:sdtPr>
          <w:alias w:val="Member"/>
          <w:tag w:val="&lt;Member mnisId='4777' dodsId='106128'&gt;"/>
          <w:id w:val="-1537800686"/>
          <w:placeholder>
            <w:docPart w:val="53CDF405E7D7493994BB0A399AA6FEC2"/>
          </w:placeholder>
          <w:richText/>
        </w:sdtPr>
        <w:sdtContent>
          <w:r w:rsidRPr="0083369F" w:rsidR="006A467B">
            <w:rPr>
              <w:b/>
            </w:rPr>
            <w:t>Sarah Owen:</w:t>
          </w:r>
        </w:sdtContent>
      </w:sdt>
      <w:r w:rsidRPr="00195B64" w:rsidR="006A467B">
        <w:t xml:space="preserve"> </w:t>
      </w:r>
      <w:r w:rsidRPr="00195B64">
        <w:t xml:space="preserve">Where are the good examples happening? </w:t>
      </w:r>
      <w:r w:rsidR="00063756">
        <w:t>W</w:t>
      </w:r>
      <w:r w:rsidRPr="00195B64">
        <w:t>e need to see where the good examples are</w:t>
      </w:r>
      <w:r w:rsidR="00563FA3">
        <w:t xml:space="preserve">. Then </w:t>
      </w:r>
      <w:r w:rsidRPr="00195B64">
        <w:t xml:space="preserve">we can push and say, </w:t>
      </w:r>
      <w:r w:rsidR="00563FA3">
        <w:t>“W</w:t>
      </w:r>
      <w:r w:rsidRPr="00195B64">
        <w:t>hy is this not being shared as best practice</w:t>
      </w:r>
      <w:r w:rsidR="00563FA3">
        <w:t>? T</w:t>
      </w:r>
      <w:r w:rsidRPr="00195B64">
        <w:t>his is the standard that others should reach</w:t>
      </w:r>
      <w:r w:rsidR="00626305">
        <w:t>.”</w:t>
      </w:r>
      <w:r w:rsidRPr="00195B64">
        <w:t xml:space="preserve"> </w:t>
      </w:r>
    </w:p>
    <w:p w:rsidR="00195B64" w:rsidRPr="00195B64" w:rsidP="00195B64">
      <w:pPr>
        <w:pStyle w:val="Answer"/>
      </w:pPr>
      <w:sdt>
        <w:sdtPr>
          <w:alias w:val="Witness"/>
          <w:id w:val="-1752652181"/>
          <w:placeholder>
            <w:docPart w:val="F67028E0B22240848D3D4C450CF013A1"/>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Pr="00195B64" w:rsidR="00E51891">
        <w:t xml:space="preserve"> </w:t>
      </w:r>
      <w:r w:rsidR="0074024F">
        <w:t>Yes, absolutely. A</w:t>
      </w:r>
      <w:r w:rsidRPr="00195B64">
        <w:t xml:space="preserve">s a practical example, a few weeks ago it was Black Maternal Health Week, which </w:t>
      </w:r>
      <w:r w:rsidR="0074024F">
        <w:t xml:space="preserve">Five X More </w:t>
      </w:r>
      <w:r w:rsidRPr="00195B64">
        <w:t>run</w:t>
      </w:r>
      <w:r w:rsidR="0074024F">
        <w:t xml:space="preserve">s. </w:t>
      </w:r>
      <w:r w:rsidRPr="00195B64">
        <w:t xml:space="preserve">We try to highlight </w:t>
      </w:r>
      <w:r w:rsidR="00AE5A2A">
        <w:t>the</w:t>
      </w:r>
      <w:r w:rsidRPr="00195B64">
        <w:t xml:space="preserve"> intersections of different conditions and different things that can happen as black women. Again, </w:t>
      </w:r>
      <w:r w:rsidR="00AE5A2A">
        <w:t xml:space="preserve">so as </w:t>
      </w:r>
      <w:r w:rsidR="00EF5683">
        <w:t xml:space="preserve">not </w:t>
      </w:r>
      <w:r w:rsidRPr="00195B64">
        <w:t xml:space="preserve">to make it a really negative week </w:t>
      </w:r>
      <w:r w:rsidR="00EA3519">
        <w:t xml:space="preserve">where we talk </w:t>
      </w:r>
      <w:r w:rsidRPr="00195B64">
        <w:t>about negative stories</w:t>
      </w:r>
      <w:r w:rsidR="00AE5A2A">
        <w:t>,</w:t>
      </w:r>
      <w:r w:rsidR="00EA3519">
        <w:t xml:space="preserve"> </w:t>
      </w:r>
      <w:r w:rsidR="00AE5A2A">
        <w:t>w</w:t>
      </w:r>
      <w:r w:rsidRPr="00195B64" w:rsidR="00AE5A2A">
        <w:t xml:space="preserve">e </w:t>
      </w:r>
      <w:r w:rsidR="00EA3519">
        <w:t xml:space="preserve">highlighted 10 </w:t>
      </w:r>
      <w:r w:rsidRPr="00195B64">
        <w:t xml:space="preserve">positive experiences on our website and Instagram pages, </w:t>
      </w:r>
      <w:r w:rsidR="00EA3519">
        <w:t xml:space="preserve">which </w:t>
      </w:r>
      <w:r w:rsidRPr="00195B64">
        <w:t>people can and do learn</w:t>
      </w:r>
      <w:r w:rsidRPr="00072AE1" w:rsidR="00072AE1">
        <w:t xml:space="preserve"> </w:t>
      </w:r>
      <w:r w:rsidR="00072AE1">
        <w:t>from</w:t>
      </w:r>
      <w:r w:rsidRPr="00195B64">
        <w:t>. We ha</w:t>
      </w:r>
      <w:r w:rsidR="00EA3519">
        <w:t xml:space="preserve">d a </w:t>
      </w:r>
      <w:r w:rsidRPr="00195B64">
        <w:t>reach of literally hundreds of thousands of people that week, which is really amazing</w:t>
      </w:r>
      <w:r w:rsidR="00EA3519">
        <w:t>. L</w:t>
      </w:r>
      <w:r w:rsidRPr="00195B64">
        <w:t>oads of health professionals follow us</w:t>
      </w:r>
      <w:r w:rsidR="00EA3519">
        <w:t>. T</w:t>
      </w:r>
      <w:r w:rsidRPr="00195B64">
        <w:t>hey can see that black women are having great experiences and what that looks like.</w:t>
      </w:r>
      <w:r w:rsidR="00072AE1">
        <w:t xml:space="preserve"> </w:t>
      </w:r>
    </w:p>
    <w:p w:rsidR="00195B64" w:rsidRPr="00195B64" w:rsidP="00195B64">
      <w:pPr>
        <w:pStyle w:val="Answer"/>
      </w:pPr>
      <w:r>
        <w:t xml:space="preserve">There definitely </w:t>
      </w:r>
      <w:r w:rsidRPr="00195B64">
        <w:t xml:space="preserve">needs to be more done on what good practice </w:t>
      </w:r>
      <w:r>
        <w:t xml:space="preserve">is </w:t>
      </w:r>
      <w:r w:rsidRPr="00195B64">
        <w:t xml:space="preserve">and how we </w:t>
      </w:r>
      <w:r>
        <w:t xml:space="preserve">can </w:t>
      </w:r>
      <w:r w:rsidRPr="00195B64">
        <w:t>take that further</w:t>
      </w:r>
      <w:r>
        <w:t>. L</w:t>
      </w:r>
      <w:r w:rsidRPr="00195B64">
        <w:t>ike I said, it is not all bad</w:t>
      </w:r>
      <w:r w:rsidR="00B5175F">
        <w:t>. T</w:t>
      </w:r>
      <w:r w:rsidRPr="00195B64">
        <w:t>he focus on the good also needs to be there.</w:t>
      </w:r>
    </w:p>
    <w:p w:rsidR="00195B64" w:rsidRPr="00195B64" w:rsidP="0025625A">
      <w:pPr>
        <w:pStyle w:val="Question"/>
      </w:pPr>
      <w:sdt>
        <w:sdtPr>
          <w:alias w:val="Member"/>
          <w:tag w:val="&lt;Member mnisId='5295' dodsId='105995'&gt;"/>
          <w:id w:val="-801770631"/>
          <w:placeholder>
            <w:docPart w:val="1609855DEB1D4CD3BA372910F844F60C"/>
          </w:placeholder>
          <w:richText/>
        </w:sdtPr>
        <w:sdtContent>
          <w:r w:rsidR="003A21AA">
            <w:rPr>
              <w:b/>
            </w:rPr>
            <w:t>Josh Fenton-Glynn:</w:t>
          </w:r>
        </w:sdtContent>
      </w:sdt>
      <w:r w:rsidRPr="00195B64" w:rsidR="003A21AA">
        <w:t xml:space="preserve"> </w:t>
      </w:r>
      <w:r w:rsidR="003A21AA">
        <w:t>T</w:t>
      </w:r>
      <w:r w:rsidRPr="00195B64">
        <w:t xml:space="preserve">hank you so much for sharing and bringing your expertise. I am sorry that you </w:t>
      </w:r>
      <w:r w:rsidR="00072AE1">
        <w:t xml:space="preserve">have </w:t>
      </w:r>
      <w:r w:rsidR="006E121A">
        <w:t>be</w:t>
      </w:r>
      <w:r w:rsidR="00072AE1">
        <w:t>en</w:t>
      </w:r>
      <w:r w:rsidR="006E121A">
        <w:t xml:space="preserve"> in the </w:t>
      </w:r>
      <w:r w:rsidRPr="00195B64">
        <w:t xml:space="preserve">position where you </w:t>
      </w:r>
      <w:r w:rsidR="00072AE1">
        <w:t xml:space="preserve">had to </w:t>
      </w:r>
      <w:r w:rsidRPr="00195B64">
        <w:t>buil</w:t>
      </w:r>
      <w:r w:rsidR="00072AE1">
        <w:t>d</w:t>
      </w:r>
      <w:r w:rsidR="006E121A">
        <w:t xml:space="preserve"> </w:t>
      </w:r>
      <w:r w:rsidRPr="00195B64">
        <w:t xml:space="preserve">up </w:t>
      </w:r>
      <w:r w:rsidR="006E121A">
        <w:t xml:space="preserve">that </w:t>
      </w:r>
      <w:r w:rsidRPr="00195B64">
        <w:t xml:space="preserve">expertise. </w:t>
      </w:r>
      <w:r w:rsidR="006E121A">
        <w:t>Y</w:t>
      </w:r>
      <w:r w:rsidRPr="00195B64">
        <w:t>ou were talking a bit about what good looks like</w:t>
      </w:r>
      <w:r w:rsidR="006E121A">
        <w:t xml:space="preserve">. </w:t>
      </w:r>
      <w:r w:rsidRPr="00195B64">
        <w:t xml:space="preserve">Ben spoke briefly about </w:t>
      </w:r>
      <w:r w:rsidR="006E121A">
        <w:t xml:space="preserve">whether it is </w:t>
      </w:r>
      <w:r w:rsidRPr="00195B64">
        <w:t>a training problem</w:t>
      </w:r>
      <w:r w:rsidR="006E121A">
        <w:t xml:space="preserve">. </w:t>
      </w:r>
      <w:r w:rsidRPr="00195B64">
        <w:t xml:space="preserve">Do you have a </w:t>
      </w:r>
      <w:r w:rsidRPr="00195B64">
        <w:t xml:space="preserve">sense of the extent to which different ethnic groups are covered in training? Is that specifically looked at in midwifery training or not? </w:t>
      </w:r>
      <w:r w:rsidR="005B0960">
        <w:t>I</w:t>
      </w:r>
      <w:r w:rsidRPr="00195B64">
        <w:t>f it is, to what extent is it</w:t>
      </w:r>
      <w:r w:rsidR="005B0960">
        <w:t xml:space="preserve"> covered</w:t>
      </w:r>
      <w:r w:rsidRPr="00195B64">
        <w:t>? Is it a module on one Tuesday morning or is it a proper part of the midwifery course? Do you know?</w:t>
      </w:r>
    </w:p>
    <w:p w:rsidR="005337BC" w:rsidP="00195B64">
      <w:pPr>
        <w:pStyle w:val="Answer"/>
      </w:pPr>
      <w:sdt>
        <w:sdtPr>
          <w:alias w:val="Witness"/>
          <w:id w:val="-200930950"/>
          <w:placeholder>
            <w:docPart w:val="047E9D9CB1454520A800B710ADA12043"/>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Pr="00195B64" w:rsidR="00E51891">
        <w:t xml:space="preserve"> </w:t>
      </w:r>
      <w:r w:rsidRPr="00195B64" w:rsidR="00195B64">
        <w:t xml:space="preserve">That is not something </w:t>
      </w:r>
      <w:r w:rsidR="0012121E">
        <w:t xml:space="preserve">that </w:t>
      </w:r>
      <w:r w:rsidRPr="00195B64" w:rsidR="00195B64">
        <w:t xml:space="preserve">I can entirely answer. </w:t>
      </w:r>
      <w:r>
        <w:t>From s</w:t>
      </w:r>
      <w:r w:rsidRPr="00195B64" w:rsidR="00195B64">
        <w:t xml:space="preserve">peaking to student midwives, sometimes they tell us it </w:t>
      </w:r>
      <w:r>
        <w:t xml:space="preserve">might be </w:t>
      </w:r>
      <w:r w:rsidRPr="00195B64" w:rsidR="00195B64">
        <w:t>a one-off class or seminar. It is not necessarily embedded within the system. It seems to be a throwaway</w:t>
      </w:r>
      <w:r>
        <w:t xml:space="preserve">, if </w:t>
      </w:r>
      <w:r w:rsidRPr="00195B64" w:rsidR="00195B64">
        <w:t xml:space="preserve">they </w:t>
      </w:r>
      <w:r w:rsidR="00072AE1">
        <w:t xml:space="preserve">do </w:t>
      </w:r>
      <w:r w:rsidRPr="00195B64" w:rsidR="00195B64">
        <w:t>get anything to do with differences in ethnicities</w:t>
      </w:r>
      <w:r w:rsidR="00072AE1">
        <w:t>,</w:t>
      </w:r>
      <w:r w:rsidRPr="00195B64" w:rsidR="00195B64">
        <w:t xml:space="preserve"> what to look out for and that </w:t>
      </w:r>
      <w:r>
        <w:t xml:space="preserve">kind of </w:t>
      </w:r>
      <w:r w:rsidRPr="00195B64" w:rsidR="00195B64">
        <w:t>thing.</w:t>
      </w:r>
    </w:p>
    <w:p w:rsidR="00195B64" w:rsidRPr="00195B64" w:rsidP="00195B64">
      <w:pPr>
        <w:pStyle w:val="Answer"/>
      </w:pPr>
      <w:r w:rsidRPr="00195B64">
        <w:t xml:space="preserve">Like Sarah mentioned, we have training that we give to health professionals in hospitals, but </w:t>
      </w:r>
      <w:r w:rsidR="00702CA6">
        <w:t xml:space="preserve">they have to </w:t>
      </w:r>
      <w:r w:rsidRPr="00195B64">
        <w:t>self-identify.</w:t>
      </w:r>
      <w:r w:rsidR="00861E43">
        <w:t xml:space="preserve"> </w:t>
      </w:r>
      <w:r w:rsidRPr="00195B64">
        <w:t xml:space="preserve">They have to write in and say, </w:t>
      </w:r>
      <w:r w:rsidR="00861E43">
        <w:t>“W</w:t>
      </w:r>
      <w:r w:rsidRPr="00195B64">
        <w:t>e would love to take this training</w:t>
      </w:r>
      <w:r w:rsidR="00626305">
        <w:t>.”</w:t>
      </w:r>
      <w:r w:rsidRPr="00195B64">
        <w:t xml:space="preserve"> It is not mandatory</w:t>
      </w:r>
      <w:r w:rsidRPr="00072AE1" w:rsidR="00072AE1">
        <w:t xml:space="preserve"> </w:t>
      </w:r>
      <w:r w:rsidRPr="00195B64" w:rsidR="00072AE1">
        <w:t>at all</w:t>
      </w:r>
      <w:r w:rsidR="00861E43">
        <w:t xml:space="preserve">; </w:t>
      </w:r>
      <w:r w:rsidRPr="00195B64">
        <w:t xml:space="preserve">it is just something </w:t>
      </w:r>
      <w:r w:rsidR="00861E43">
        <w:t xml:space="preserve">that </w:t>
      </w:r>
      <w:r w:rsidRPr="00195B64">
        <w:t xml:space="preserve">we offer. </w:t>
      </w:r>
      <w:r w:rsidR="00861E43">
        <w:t xml:space="preserve">For </w:t>
      </w:r>
      <w:r w:rsidRPr="00195B64">
        <w:t xml:space="preserve">the people attending, it is not mandatory for them to attend either. Again, it will be </w:t>
      </w:r>
      <w:r w:rsidR="00861E43">
        <w:t xml:space="preserve">the </w:t>
      </w:r>
      <w:r w:rsidRPr="00195B64">
        <w:t>people who are interested</w:t>
      </w:r>
      <w:r w:rsidR="00861E43">
        <w:t xml:space="preserve">, who </w:t>
      </w:r>
      <w:r w:rsidRPr="00195B64">
        <w:t xml:space="preserve">want to learn and </w:t>
      </w:r>
      <w:r w:rsidR="00861E43">
        <w:t xml:space="preserve">who want to </w:t>
      </w:r>
      <w:r w:rsidRPr="00195B64">
        <w:t xml:space="preserve">do better </w:t>
      </w:r>
      <w:r w:rsidR="00861E43">
        <w:t xml:space="preserve">who </w:t>
      </w:r>
      <w:r w:rsidRPr="00195B64">
        <w:t>will probably be attending that</w:t>
      </w:r>
      <w:r w:rsidR="00861E43">
        <w:t>. I</w:t>
      </w:r>
      <w:r w:rsidRPr="00195B64">
        <w:t>t is certainly not for everyone.</w:t>
      </w:r>
    </w:p>
    <w:p w:rsidR="003F535D" w:rsidP="008544C5">
      <w:pPr>
        <w:pStyle w:val="Question"/>
      </w:pPr>
      <w:sdt>
        <w:sdtPr>
          <w:alias w:val="Member"/>
          <w:tag w:val="&lt;Member mnisId='5295' dodsId='105995'&gt;"/>
          <w:id w:val="-1578051899"/>
          <w:placeholder>
            <w:docPart w:val="1152EBCB06314104BB08BE228AFF5AA5"/>
          </w:placeholder>
          <w:richText/>
        </w:sdtPr>
        <w:sdtContent>
          <w:r>
            <w:rPr>
              <w:b/>
            </w:rPr>
            <w:t>Josh Fenton-Glynn:</w:t>
          </w:r>
        </w:sdtContent>
      </w:sdt>
      <w:r w:rsidRPr="00195B64">
        <w:t xml:space="preserve"> </w:t>
      </w:r>
      <w:r w:rsidRPr="00195B64" w:rsidR="00195B64">
        <w:t>It is not an expected part of contin</w:t>
      </w:r>
      <w:r w:rsidR="001F709C">
        <w:t xml:space="preserve">uing </w:t>
      </w:r>
      <w:r>
        <w:t>professional</w:t>
      </w:r>
      <w:r w:rsidRPr="00195B64" w:rsidR="00195B64">
        <w:t xml:space="preserve"> development or anything like that? </w:t>
      </w:r>
    </w:p>
    <w:p w:rsidR="00195B64" w:rsidRPr="00195B64" w:rsidP="00195B64">
      <w:pPr>
        <w:pStyle w:val="Answer"/>
      </w:pPr>
      <w:sdt>
        <w:sdtPr>
          <w:rPr>
            <w:b/>
          </w:rPr>
          <w:alias w:val="Witness"/>
          <w:id w:val="-6293642"/>
          <w:placeholder>
            <w:docPart w:val="91F34D08F8D04AD384723B972838EFB7"/>
          </w:placeholder>
          <w:richText/>
        </w:sdtPr>
        <w:sdtContent>
          <w:r w:rsidRPr="001F709C" w:rsidR="001F709C">
            <w:rPr>
              <w:b/>
              <w:i/>
              <w:iCs/>
            </w:rPr>
            <w:t>Tinuke</w:t>
          </w:r>
          <w:r w:rsidRPr="001F709C" w:rsidR="001F709C">
            <w:rPr>
              <w:b/>
              <w:i/>
              <w:iCs/>
            </w:rPr>
            <w:t xml:space="preserve"> Awe:</w:t>
          </w:r>
        </w:sdtContent>
      </w:sdt>
      <w:r w:rsidR="001F709C">
        <w:rPr>
          <w:b/>
        </w:rPr>
        <w:t xml:space="preserve"> </w:t>
      </w:r>
      <w:r w:rsidRPr="00195B64">
        <w:t>Not that I know of, no.</w:t>
      </w:r>
      <w:r w:rsidR="008544C5">
        <w:t xml:space="preserve"> </w:t>
      </w:r>
    </w:p>
    <w:p w:rsidR="00027107" w:rsidP="00A44806">
      <w:pPr>
        <w:pStyle w:val="Question"/>
      </w:pPr>
      <w:sdt>
        <w:sdtPr>
          <w:alias w:val="Member"/>
          <w:tag w:val="&lt;Member mnisId='5349' dodsId='173172'&gt;"/>
          <w:id w:val="-1806150023"/>
          <w:placeholder>
            <w:docPart w:val="CE6B4A8A332D45AFAF0727D821F5A8FB"/>
          </w:placeholder>
          <w:richText/>
        </w:sdtPr>
        <w:sdtContent>
          <w:r w:rsidRPr="0083369F" w:rsidR="00A44806">
            <w:rPr>
              <w:b/>
            </w:rPr>
            <w:t>Alex McIntyre:</w:t>
          </w:r>
        </w:sdtContent>
      </w:sdt>
      <w:r w:rsidRPr="00195B64" w:rsidR="00A44806">
        <w:t xml:space="preserve"> </w:t>
      </w:r>
      <w:r w:rsidRPr="00195B64" w:rsidR="00195B64">
        <w:t xml:space="preserve">Thank you </w:t>
      </w:r>
      <w:r w:rsidR="00072AE1">
        <w:t>ever</w:t>
      </w:r>
      <w:r w:rsidRPr="00195B64" w:rsidR="00195B64">
        <w:t xml:space="preserve"> so much for your answers so far. I just wanted to come back to something </w:t>
      </w:r>
      <w:r w:rsidR="00A44806">
        <w:t xml:space="preserve">that </w:t>
      </w:r>
      <w:r w:rsidRPr="00195B64" w:rsidR="00195B64">
        <w:t xml:space="preserve">you said in your initial remarks about feeling like you were </w:t>
      </w:r>
      <w:r w:rsidR="00F70A4A">
        <w:t xml:space="preserve">almost </w:t>
      </w:r>
      <w:r w:rsidRPr="00195B64" w:rsidR="00195B64">
        <w:t>held captive in the hospital until you had an intervention</w:t>
      </w:r>
      <w:r>
        <w:t xml:space="preserve">. You </w:t>
      </w:r>
      <w:r w:rsidRPr="00195B64" w:rsidR="00195B64">
        <w:t>were not able to leave</w:t>
      </w:r>
      <w:r>
        <w:t xml:space="preserve"> and you </w:t>
      </w:r>
      <w:r w:rsidRPr="00195B64" w:rsidR="00195B64">
        <w:t>felt pressured into making a decision.</w:t>
      </w:r>
    </w:p>
    <w:p w:rsidR="001160EF" w:rsidP="00AD14F8">
      <w:pPr>
        <w:pStyle w:val="QuestionCont"/>
      </w:pPr>
      <w:r w:rsidRPr="00195B64">
        <w:t>I have an 18-month-old and we went through it fairly recently. One of the things that we learned when we were doing all our research before was that you have that agency</w:t>
      </w:r>
      <w:r w:rsidR="00AD14F8">
        <w:t>. L</w:t>
      </w:r>
      <w:r w:rsidRPr="00195B64">
        <w:t>ots of women do not realise</w:t>
      </w:r>
      <w:r w:rsidR="00AD14F8">
        <w:t xml:space="preserve"> that </w:t>
      </w:r>
      <w:r w:rsidRPr="00195B64">
        <w:t xml:space="preserve">when they </w:t>
      </w:r>
      <w:r>
        <w:t xml:space="preserve">are going </w:t>
      </w:r>
      <w:r w:rsidRPr="00195B64">
        <w:t>into it</w:t>
      </w:r>
      <w:r w:rsidR="00BA094A">
        <w:t>,</w:t>
      </w:r>
      <w:r w:rsidR="00AD14F8">
        <w:t xml:space="preserve"> </w:t>
      </w:r>
      <w:r w:rsidRPr="00195B64">
        <w:t>because it is such a scary moment</w:t>
      </w:r>
      <w:r w:rsidR="00AD14F8">
        <w:t>. Y</w:t>
      </w:r>
      <w:r w:rsidRPr="00195B64">
        <w:t>ou have so many things going through your mind and so many things happening in your body at the same time.</w:t>
      </w:r>
      <w:r w:rsidR="00AD14F8">
        <w:t xml:space="preserve"> </w:t>
      </w:r>
      <w:r w:rsidRPr="00195B64">
        <w:t>Trying to advocate for yourself can be really difficult in medical scenarios where you have professionals around you</w:t>
      </w:r>
      <w:r>
        <w:t>. It is so important for w</w:t>
      </w:r>
      <w:r w:rsidRPr="00195B64">
        <w:t xml:space="preserve">omen </w:t>
      </w:r>
      <w:r>
        <w:t xml:space="preserve">to </w:t>
      </w:r>
      <w:r w:rsidRPr="00195B64">
        <w:t>advocat</w:t>
      </w:r>
      <w:r>
        <w:t>e</w:t>
      </w:r>
      <w:r w:rsidRPr="00195B64">
        <w:t xml:space="preserve"> for themselves and </w:t>
      </w:r>
      <w:r>
        <w:t xml:space="preserve">it is important to </w:t>
      </w:r>
      <w:r w:rsidRPr="00195B64">
        <w:t>empower them to do so.</w:t>
      </w:r>
    </w:p>
    <w:p w:rsidR="00195B64" w:rsidRPr="00195B64" w:rsidP="00AD14F8">
      <w:pPr>
        <w:pStyle w:val="QuestionCont"/>
      </w:pPr>
      <w:r w:rsidRPr="00195B64">
        <w:t xml:space="preserve">I wanted to find out from you what the Government could be doing to empower women to advocate </w:t>
      </w:r>
      <w:r w:rsidR="00F52205">
        <w:t xml:space="preserve">better </w:t>
      </w:r>
      <w:r w:rsidRPr="00195B64">
        <w:t xml:space="preserve">for themselves in those scenarios. We have talked a lot about how the profession needs to listen more, but how can we improve that advocacy </w:t>
      </w:r>
      <w:r w:rsidR="00F52205">
        <w:t xml:space="preserve">to </w:t>
      </w:r>
      <w:r w:rsidRPr="00195B64">
        <w:t>make sure we are getting the right outcomes?</w:t>
      </w:r>
    </w:p>
    <w:p w:rsidR="00195B64" w:rsidRPr="00195B64" w:rsidP="00195B64">
      <w:pPr>
        <w:pStyle w:val="Answer"/>
      </w:pPr>
      <w:sdt>
        <w:sdtPr>
          <w:alias w:val="Witness"/>
          <w:id w:val="-823966554"/>
          <w:placeholder>
            <w:docPart w:val="280BED1BBFF04A6D86DB57E97981EB08"/>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Pr="00195B64" w:rsidR="00E51891">
        <w:t xml:space="preserve"> </w:t>
      </w:r>
      <w:r w:rsidRPr="00195B64">
        <w:t xml:space="preserve">You can work with us. On a </w:t>
      </w:r>
      <w:r w:rsidR="00586B5E">
        <w:t>serious</w:t>
      </w:r>
      <w:r w:rsidRPr="00195B64">
        <w:t xml:space="preserve"> note, </w:t>
      </w:r>
      <w:r w:rsidR="00586B5E">
        <w:t xml:space="preserve">though, </w:t>
      </w:r>
      <w:r w:rsidRPr="00195B64">
        <w:t xml:space="preserve">we have our five recommended steps, which </w:t>
      </w:r>
      <w:r w:rsidR="004D1B26">
        <w:t xml:space="preserve">was </w:t>
      </w:r>
      <w:r w:rsidRPr="00195B64">
        <w:t>our first-ever resource</w:t>
      </w:r>
      <w:r w:rsidR="004D1B26">
        <w:t>. A</w:t>
      </w:r>
      <w:r w:rsidRPr="00195B64">
        <w:t>nyone can use</w:t>
      </w:r>
      <w:r w:rsidR="004D1B26">
        <w:t xml:space="preserve"> those</w:t>
      </w:r>
      <w:r w:rsidRPr="00195B64">
        <w:t>. We are in the remit of working with black women</w:t>
      </w:r>
      <w:r w:rsidR="004D1B26">
        <w:t xml:space="preserve">. Essentially, these are </w:t>
      </w:r>
      <w:r w:rsidRPr="00195B64">
        <w:t xml:space="preserve">a few steps for self-advocacy. I wish I had </w:t>
      </w:r>
      <w:r w:rsidR="004D1B26">
        <w:t xml:space="preserve">had those </w:t>
      </w:r>
      <w:r w:rsidRPr="00195B64">
        <w:t>the first time</w:t>
      </w:r>
      <w:r w:rsidR="00124B58">
        <w:t xml:space="preserve"> round, because </w:t>
      </w:r>
      <w:r w:rsidRPr="00195B64">
        <w:t>I did not.</w:t>
      </w:r>
      <w:r w:rsidR="003C2DBD">
        <w:t xml:space="preserve"> </w:t>
      </w:r>
      <w:r w:rsidRPr="00195B64">
        <w:t xml:space="preserve">Just for context, when we launched </w:t>
      </w:r>
      <w:r w:rsidR="0085424C">
        <w:t>Five X More</w:t>
      </w:r>
      <w:r w:rsidRPr="00195B64">
        <w:t xml:space="preserve"> officially, I was pregnant with my second child. I was like, </w:t>
      </w:r>
      <w:r w:rsidR="008A22F2">
        <w:t xml:space="preserve">“I </w:t>
      </w:r>
      <w:r w:rsidR="008A22F2">
        <w:t>a</w:t>
      </w:r>
      <w:r w:rsidRPr="00195B64">
        <w:t>bsolutely do not want this to happen to me again</w:t>
      </w:r>
      <w:r w:rsidR="008A22F2">
        <w:t>. W</w:t>
      </w:r>
      <w:r w:rsidRPr="00195B64">
        <w:t>hat can we do?</w:t>
      </w:r>
      <w:r w:rsidR="008A22F2">
        <w:t>”</w:t>
      </w:r>
      <w:r w:rsidR="00C31174">
        <w:t>, h</w:t>
      </w:r>
      <w:r w:rsidR="00A326E6">
        <w:t xml:space="preserve">ence </w:t>
      </w:r>
      <w:r w:rsidR="00B444C3">
        <w:t xml:space="preserve">that </w:t>
      </w:r>
      <w:r w:rsidRPr="00195B64">
        <w:t>was our first resource.</w:t>
      </w:r>
    </w:p>
    <w:p w:rsidR="005F1522" w:rsidP="00195B64">
      <w:pPr>
        <w:pStyle w:val="Answer"/>
      </w:pPr>
      <w:r>
        <w:t xml:space="preserve">We definitely need to do more to </w:t>
      </w:r>
      <w:r w:rsidRPr="00195B64" w:rsidR="00195B64">
        <w:t>giv</w:t>
      </w:r>
      <w:r w:rsidR="00124B58">
        <w:t>e</w:t>
      </w:r>
      <w:r w:rsidRPr="00195B64" w:rsidR="00195B64">
        <w:t xml:space="preserve"> women agency to speak up for themselves. I wish this was happening in a few months</w:t>
      </w:r>
      <w:r w:rsidR="008A22F2">
        <w:t>’</w:t>
      </w:r>
      <w:r w:rsidRPr="00195B64" w:rsidR="00195B64">
        <w:t xml:space="preserve"> time because we would be able to give you some data from our new report. </w:t>
      </w:r>
      <w:r>
        <w:t>F</w:t>
      </w:r>
      <w:r w:rsidRPr="00195B64" w:rsidR="00195B64">
        <w:t>rom looking at some of the early stuff</w:t>
      </w:r>
      <w:r>
        <w:t xml:space="preserve">, I know </w:t>
      </w:r>
      <w:r w:rsidRPr="00195B64" w:rsidR="00195B64">
        <w:t>that self-advocacy piece is starting to come through.</w:t>
      </w:r>
    </w:p>
    <w:p w:rsidR="00195B64" w:rsidRPr="00195B64" w:rsidP="00195B64">
      <w:pPr>
        <w:pStyle w:val="Answer"/>
      </w:pPr>
      <w:r w:rsidRPr="00195B64">
        <w:t xml:space="preserve">Again, it is </w:t>
      </w:r>
      <w:r w:rsidR="005F1522">
        <w:t xml:space="preserve">about </w:t>
      </w:r>
      <w:r w:rsidRPr="00195B64">
        <w:t>giving women that sense of agency to know what their rights are</w:t>
      </w:r>
      <w:r w:rsidR="000A1F13">
        <w:t>,</w:t>
      </w:r>
      <w:r w:rsidR="005F1522">
        <w:t xml:space="preserve"> </w:t>
      </w:r>
      <w:r w:rsidRPr="00195B64">
        <w:t>that they can seek a second opinion and all of that.</w:t>
      </w:r>
      <w:r w:rsidR="00A90415">
        <w:t xml:space="preserve"> N</w:t>
      </w:r>
      <w:r w:rsidRPr="00195B64">
        <w:t>ational campaigns might be something worth looking at</w:t>
      </w:r>
      <w:r w:rsidR="00A90415">
        <w:t xml:space="preserve">. We need to get </w:t>
      </w:r>
      <w:r w:rsidRPr="00195B64">
        <w:t>the balance right</w:t>
      </w:r>
      <w:r w:rsidR="00A90415">
        <w:t>. W</w:t>
      </w:r>
      <w:r w:rsidRPr="00195B64">
        <w:t>e know what the stats are</w:t>
      </w:r>
      <w:r w:rsidR="00A90415">
        <w:t>. W</w:t>
      </w:r>
      <w:r w:rsidRPr="00195B64">
        <w:t xml:space="preserve">e do not want to continue talking about the stats. You have to move forward into positive action. Maybe instead of saying, </w:t>
      </w:r>
      <w:r w:rsidR="005149FE">
        <w:t>“</w:t>
      </w:r>
      <w:r w:rsidRPr="00195B64">
        <w:t>Black women are likely to die</w:t>
      </w:r>
      <w:r w:rsidR="00626305">
        <w:t>,”</w:t>
      </w:r>
      <w:r w:rsidR="005149FE">
        <w:t xml:space="preserve"> we should be saying, “</w:t>
      </w:r>
      <w:r w:rsidRPr="00195B64">
        <w:t xml:space="preserve">Here is what you can do to stay safe </w:t>
      </w:r>
      <w:r w:rsidR="005149FE">
        <w:t xml:space="preserve">during </w:t>
      </w:r>
      <w:r w:rsidRPr="00195B64">
        <w:t>pregnancy</w:t>
      </w:r>
      <w:r w:rsidR="00626305">
        <w:t>.”</w:t>
      </w:r>
      <w:r w:rsidR="005149FE">
        <w:t xml:space="preserve"> The </w:t>
      </w:r>
      <w:r w:rsidRPr="00195B64">
        <w:t>messaging also needs to be really right if you are going to go down that route.</w:t>
      </w:r>
    </w:p>
    <w:p w:rsidR="000A1F13" w:rsidP="00195B64">
      <w:pPr>
        <w:pStyle w:val="Question"/>
      </w:pPr>
      <w:sdt>
        <w:sdtPr>
          <w:alias w:val="Member"/>
          <w:tag w:val="&lt;Member mnisId='5349' dodsId='173172'&gt;"/>
          <w:id w:val="-1601794642"/>
          <w:placeholder>
            <w:docPart w:val="968034A7C85B4E7A9654B7D5D9FD0248"/>
          </w:placeholder>
          <w:richText/>
        </w:sdtPr>
        <w:sdtContent>
          <w:r w:rsidRPr="00D344E1" w:rsidR="00A44806">
            <w:rPr>
              <w:b/>
            </w:rPr>
            <w:t>Alex McIntyre:</w:t>
          </w:r>
        </w:sdtContent>
      </w:sdt>
      <w:r w:rsidRPr="00195B64" w:rsidR="00A44806">
        <w:t xml:space="preserve"> </w:t>
      </w:r>
      <w:r w:rsidRPr="00195B64" w:rsidR="00195B64">
        <w:t xml:space="preserve">I was completely ignorant </w:t>
      </w:r>
      <w:r w:rsidR="00F57BC6">
        <w:t xml:space="preserve">about this </w:t>
      </w:r>
      <w:r w:rsidRPr="00195B64" w:rsidR="00195B64">
        <w:t xml:space="preserve">two years ago, if I am perfectly honest. </w:t>
      </w:r>
      <w:r w:rsidR="00FC219F">
        <w:t xml:space="preserve">One of the things that I learned is that </w:t>
      </w:r>
      <w:r w:rsidRPr="00195B64" w:rsidR="00195B64">
        <w:t>you can do nothing</w:t>
      </w:r>
      <w:r w:rsidR="00F57BC6">
        <w:t xml:space="preserve">. </w:t>
      </w:r>
      <w:r w:rsidRPr="00195B64" w:rsidR="00195B64">
        <w:t xml:space="preserve">When people are offering you an intervention, you assume that </w:t>
      </w:r>
      <w:r w:rsidR="00FC219F">
        <w:t xml:space="preserve">you have to take </w:t>
      </w:r>
      <w:r w:rsidRPr="00195B64" w:rsidR="00195B64">
        <w:t xml:space="preserve">whatever is being offered, but </w:t>
      </w:r>
      <w:r w:rsidR="00FC219F">
        <w:t xml:space="preserve">the </w:t>
      </w:r>
      <w:r w:rsidRPr="00195B64" w:rsidR="00195B64">
        <w:t xml:space="preserve">option is available to say, </w:t>
      </w:r>
      <w:r w:rsidR="00F57BC6">
        <w:t>“</w:t>
      </w:r>
      <w:r w:rsidRPr="00195B64" w:rsidR="00195B64">
        <w:t>What happens if we do nothing right now? Is this something that can wait for two hours</w:t>
      </w:r>
      <w:r w:rsidR="00FC219F">
        <w:t xml:space="preserve"> </w:t>
      </w:r>
      <w:r w:rsidRPr="00195B64" w:rsidR="00195B64">
        <w:t>or does it have to happen in the next 30 minutes?</w:t>
      </w:r>
      <w:r w:rsidR="00F57BC6">
        <w:t>”</w:t>
      </w:r>
      <w:r w:rsidRPr="00195B64" w:rsidR="00195B64">
        <w:t xml:space="preserve"> </w:t>
      </w:r>
    </w:p>
    <w:p w:rsidR="00195B64" w:rsidRPr="00195B64" w:rsidP="000A1F13">
      <w:pPr>
        <w:pStyle w:val="Question"/>
        <w:numPr>
          <w:ilvl w:val="0"/>
          <w:numId w:val="0"/>
        </w:numPr>
        <w:ind w:left="794"/>
      </w:pPr>
      <w:r w:rsidRPr="00195B64">
        <w:t xml:space="preserve">In the studies that you have done so far, is </w:t>
      </w:r>
      <w:r w:rsidR="00AC7546">
        <w:t xml:space="preserve">there </w:t>
      </w:r>
      <w:r w:rsidRPr="00195B64">
        <w:t xml:space="preserve">a disproportionate impact on </w:t>
      </w:r>
      <w:r w:rsidR="00AC7546">
        <w:t>b</w:t>
      </w:r>
      <w:r w:rsidRPr="00195B64">
        <w:t>lack women in terms of having that agency to be able to advocate for themselves?</w:t>
      </w:r>
      <w:r w:rsidR="00D344E1">
        <w:t xml:space="preserve"> </w:t>
      </w:r>
      <w:r w:rsidRPr="00195B64">
        <w:t>If so, is there something particularly targeted that the Government need to do to improve that?</w:t>
      </w:r>
    </w:p>
    <w:p w:rsidR="00D91A1B" w:rsidP="00195B64">
      <w:pPr>
        <w:pStyle w:val="Answer"/>
      </w:pPr>
      <w:sdt>
        <w:sdtPr>
          <w:alias w:val="Witness"/>
          <w:id w:val="1978326616"/>
          <w:placeholder>
            <w:docPart w:val="6122080EF92142CA879540271FD76750"/>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Pr="00195B64" w:rsidR="00E51891">
        <w:t xml:space="preserve"> </w:t>
      </w:r>
      <w:r w:rsidR="007D0107">
        <w:t>T</w:t>
      </w:r>
      <w:r w:rsidRPr="00195B64" w:rsidR="00195B64">
        <w:t xml:space="preserve">hings such as white coat syndrome are very real. </w:t>
      </w:r>
      <w:r w:rsidR="007D0107">
        <w:t>So m</w:t>
      </w:r>
      <w:r w:rsidRPr="00195B64" w:rsidR="00195B64">
        <w:t xml:space="preserve">any people are taught, </w:t>
      </w:r>
      <w:r w:rsidR="007D0107">
        <w:t>“D</w:t>
      </w:r>
      <w:r w:rsidRPr="00195B64" w:rsidR="00195B64">
        <w:t>octor knows best</w:t>
      </w:r>
      <w:r w:rsidR="000A1F13">
        <w:t>.</w:t>
      </w:r>
      <w:r w:rsidR="00BA094A">
        <w:t>”</w:t>
      </w:r>
      <w:r w:rsidR="000A1F13">
        <w:t xml:space="preserve"> T</w:t>
      </w:r>
      <w:r w:rsidRPr="00195B64" w:rsidR="000A1F13">
        <w:t xml:space="preserve">he </w:t>
      </w:r>
      <w:r w:rsidRPr="00195B64" w:rsidR="00195B64">
        <w:t>doctor is the one who has been through the training, so pretty much anything they say is a given</w:t>
      </w:r>
      <w:r w:rsidR="00626305">
        <w:t>.</w:t>
      </w:r>
    </w:p>
    <w:p w:rsidR="000D1DAA" w:rsidP="00195B64">
      <w:pPr>
        <w:pStyle w:val="Answer"/>
      </w:pPr>
      <w:r w:rsidRPr="00195B64">
        <w:t>It is about giving women the power back</w:t>
      </w:r>
      <w:r w:rsidR="00D91A1B">
        <w:t xml:space="preserve">. You </w:t>
      </w:r>
      <w:r w:rsidRPr="00195B64">
        <w:t>know your body better than anyone</w:t>
      </w:r>
      <w:r w:rsidR="00D91A1B">
        <w:t xml:space="preserve">. If </w:t>
      </w:r>
      <w:r w:rsidRPr="00195B64">
        <w:t>you feel like this particular health professional is not listening to you</w:t>
      </w:r>
      <w:r w:rsidR="00D91A1B">
        <w:t xml:space="preserve">, </w:t>
      </w:r>
      <w:r w:rsidRPr="00195B64">
        <w:t>you can ask for a second opinion</w:t>
      </w:r>
      <w:r w:rsidR="00D91A1B">
        <w:t>. Y</w:t>
      </w:r>
      <w:r w:rsidRPr="00195B64">
        <w:t>ou can escalate this or you can ask more questions</w:t>
      </w:r>
      <w:r w:rsidR="00D91A1B">
        <w:t xml:space="preserve">. Ultimately, </w:t>
      </w:r>
      <w:r w:rsidRPr="00195B64">
        <w:t>we want more women to feel like they have all the information they can to make informed decisions</w:t>
      </w:r>
      <w:r w:rsidR="00D91A1B">
        <w:t>. U</w:t>
      </w:r>
      <w:r w:rsidRPr="00195B64">
        <w:t>nfortunately</w:t>
      </w:r>
      <w:r w:rsidR="00D91A1B">
        <w:t xml:space="preserve">, </w:t>
      </w:r>
      <w:r w:rsidRPr="00195B64">
        <w:t>we are not seeing that at the moment</w:t>
      </w:r>
      <w:r>
        <w:t xml:space="preserve">. </w:t>
      </w:r>
    </w:p>
    <w:p w:rsidR="00F27953" w:rsidP="00983B4B">
      <w:pPr>
        <w:pStyle w:val="Question"/>
      </w:pPr>
      <w:sdt>
        <w:sdtPr>
          <w:alias w:val="Member"/>
          <w:tag w:val="&lt;Member mnisId='1171' dodsId='30771'&gt;"/>
          <w:id w:val="425080447"/>
          <w:placeholder>
            <w:docPart w:val="71FC0EDC75A14BCD95C687C2B3381825"/>
          </w:placeholder>
          <w:richText/>
        </w:sdtPr>
        <w:sdtContent>
          <w:r w:rsidRPr="0070723B" w:rsidR="00C8260E">
            <w:rPr>
              <w:b/>
            </w:rPr>
            <w:t>Chair:</w:t>
          </w:r>
        </w:sdtContent>
      </w:sdt>
      <w:r w:rsidR="00C8260E">
        <w:t xml:space="preserve"> </w:t>
      </w:r>
      <w:r w:rsidR="000D1DAA">
        <w:t xml:space="preserve">There is </w:t>
      </w:r>
      <w:r w:rsidRPr="00195B64" w:rsidR="00195B64">
        <w:t>just one question from me</w:t>
      </w:r>
      <w:r w:rsidR="000D1DAA">
        <w:t xml:space="preserve">, </w:t>
      </w:r>
      <w:r w:rsidR="000D1DAA">
        <w:t>Tinuke</w:t>
      </w:r>
      <w:r w:rsidR="00983B4B">
        <w:t xml:space="preserve">, </w:t>
      </w:r>
      <w:r w:rsidR="00BA094A">
        <w:t>even though</w:t>
      </w:r>
      <w:r w:rsidRPr="00195B64" w:rsidR="00BA094A">
        <w:t xml:space="preserve"> I am chairing this meeting</w:t>
      </w:r>
      <w:r w:rsidR="00BA094A">
        <w:t xml:space="preserve">, </w:t>
      </w:r>
      <w:r w:rsidR="00983B4B">
        <w:t>because t</w:t>
      </w:r>
      <w:r w:rsidRPr="00195B64" w:rsidR="00195B64">
        <w:t>his is too close to home</w:t>
      </w:r>
      <w:r w:rsidR="004038C4">
        <w:t>,</w:t>
      </w:r>
      <w:r w:rsidR="00BA094A">
        <w:t xml:space="preserve"> </w:t>
      </w:r>
      <w:r w:rsidRPr="00195B64" w:rsidR="00195B64">
        <w:t xml:space="preserve">for many reasons </w:t>
      </w:r>
      <w:r>
        <w:t xml:space="preserve">that </w:t>
      </w:r>
      <w:r w:rsidR="005149FE">
        <w:t>I</w:t>
      </w:r>
      <w:r w:rsidRPr="00195B64" w:rsidR="00195B64">
        <w:t xml:space="preserve"> will not say now</w:t>
      </w:r>
      <w:r>
        <w:t xml:space="preserve">. </w:t>
      </w:r>
    </w:p>
    <w:p w:rsidR="00195B64" w:rsidRPr="00195B64" w:rsidP="00195B64">
      <w:pPr>
        <w:pStyle w:val="Answer"/>
      </w:pPr>
      <w:r>
        <w:t>M</w:t>
      </w:r>
      <w:r w:rsidRPr="00195B64">
        <w:t>any women</w:t>
      </w:r>
      <w:r>
        <w:t xml:space="preserve">, </w:t>
      </w:r>
      <w:r w:rsidRPr="00195B64">
        <w:t xml:space="preserve">black </w:t>
      </w:r>
      <w:r>
        <w:t xml:space="preserve">and </w:t>
      </w:r>
      <w:r w:rsidRPr="00195B64">
        <w:t>white but particularly black</w:t>
      </w:r>
      <w:r w:rsidR="00115547">
        <w:t xml:space="preserve"> for the purposes of this meeting</w:t>
      </w:r>
      <w:r>
        <w:t xml:space="preserve">, </w:t>
      </w:r>
      <w:r w:rsidRPr="00195B64">
        <w:t xml:space="preserve">live with things </w:t>
      </w:r>
      <w:r w:rsidR="000A1F13">
        <w:t>such as</w:t>
      </w:r>
      <w:r w:rsidRPr="00195B64">
        <w:t xml:space="preserve"> fibroids</w:t>
      </w:r>
      <w:r w:rsidR="00115547">
        <w:t xml:space="preserve">, </w:t>
      </w:r>
      <w:r w:rsidRPr="00195B64">
        <w:t>sickle cell trait</w:t>
      </w:r>
      <w:r w:rsidR="00115547">
        <w:t xml:space="preserve">, </w:t>
      </w:r>
      <w:r w:rsidRPr="00195B64">
        <w:t xml:space="preserve">high blood pressure </w:t>
      </w:r>
      <w:r w:rsidR="00115547">
        <w:t xml:space="preserve">or </w:t>
      </w:r>
      <w:r w:rsidRPr="00195B64">
        <w:t>diabetes</w:t>
      </w:r>
      <w:r w:rsidR="00115547">
        <w:t xml:space="preserve">, </w:t>
      </w:r>
      <w:r w:rsidRPr="00195B64">
        <w:t>which they will talk more about in the other panel</w:t>
      </w:r>
      <w:r w:rsidR="00115547">
        <w:t xml:space="preserve">. </w:t>
      </w:r>
      <w:r w:rsidRPr="00195B64">
        <w:t xml:space="preserve">The problem </w:t>
      </w:r>
      <w:r w:rsidR="00BD6968">
        <w:t xml:space="preserve">is </w:t>
      </w:r>
      <w:r w:rsidR="00115547">
        <w:t xml:space="preserve">that </w:t>
      </w:r>
      <w:r w:rsidRPr="00195B64">
        <w:t>many of these diagnoses are not even looked at when you are pregnant.</w:t>
      </w:r>
      <w:r w:rsidR="00BD6968">
        <w:t xml:space="preserve"> I</w:t>
      </w:r>
      <w:r w:rsidRPr="00195B64">
        <w:t>t seems to be that the conditions you are living with</w:t>
      </w:r>
      <w:r w:rsidR="00146417">
        <w:t xml:space="preserve"> are ignored </w:t>
      </w:r>
      <w:r w:rsidRPr="00195B64">
        <w:t>when you are pregnant.</w:t>
      </w:r>
      <w:r w:rsidR="00B82BA3">
        <w:t xml:space="preserve"> </w:t>
      </w:r>
      <w:r w:rsidR="00066657">
        <w:t>D</w:t>
      </w:r>
      <w:r w:rsidR="00590681">
        <w:t xml:space="preserve">id </w:t>
      </w:r>
      <w:r w:rsidR="00066657">
        <w:t xml:space="preserve">you </w:t>
      </w:r>
      <w:r w:rsidRPr="00195B64">
        <w:t xml:space="preserve">find that to be the case from the </w:t>
      </w:r>
      <w:r w:rsidRPr="00195B64">
        <w:t>women you talk</w:t>
      </w:r>
      <w:r w:rsidR="00DB4366">
        <w:t>ed</w:t>
      </w:r>
      <w:r w:rsidRPr="00195B64">
        <w:t xml:space="preserve"> to when you were doing your piece of research</w:t>
      </w:r>
      <w:r w:rsidR="000A1F13">
        <w:t>,</w:t>
      </w:r>
      <w:r w:rsidRPr="00195B64">
        <w:t xml:space="preserve"> and </w:t>
      </w:r>
      <w:r w:rsidR="002458DA">
        <w:t xml:space="preserve">from </w:t>
      </w:r>
      <w:r w:rsidRPr="00195B64">
        <w:t>your experience</w:t>
      </w:r>
      <w:r w:rsidR="00775F63">
        <w:t xml:space="preserve"> </w:t>
      </w:r>
      <w:r w:rsidRPr="00195B64">
        <w:t>when you were going through</w:t>
      </w:r>
      <w:r w:rsidR="00775F63">
        <w:t xml:space="preserve"> this</w:t>
      </w:r>
      <w:r w:rsidRPr="00195B64">
        <w:t>?</w:t>
      </w:r>
    </w:p>
    <w:p w:rsidR="00D004D4" w:rsidP="00195B64">
      <w:pPr>
        <w:pStyle w:val="Answer"/>
      </w:pPr>
      <w:sdt>
        <w:sdtPr>
          <w:alias w:val="Witness"/>
          <w:id w:val="-666238138"/>
          <w:placeholder>
            <w:docPart w:val="EACBDCA450FD4A7380E5897E54BD9CA6"/>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Pr="00195B64" w:rsidR="00E51891">
        <w:t xml:space="preserve"> </w:t>
      </w:r>
      <w:r w:rsidR="00B82BA3">
        <w:t xml:space="preserve">Yes, absolutely. </w:t>
      </w:r>
      <w:r w:rsidR="00A87B62">
        <w:t>We can talk about</w:t>
      </w:r>
      <w:r w:rsidR="00B82BA3">
        <w:t xml:space="preserve"> </w:t>
      </w:r>
      <w:r w:rsidRPr="00195B64" w:rsidR="00195B64">
        <w:t>pre</w:t>
      </w:r>
      <w:r w:rsidR="00DD2C82">
        <w:t>-</w:t>
      </w:r>
      <w:r w:rsidRPr="00195B64" w:rsidR="00195B64">
        <w:t xml:space="preserve">conception as well. I have some data here from Public Health England. </w:t>
      </w:r>
      <w:r w:rsidR="00B82BA3">
        <w:t xml:space="preserve">In 2018, </w:t>
      </w:r>
      <w:r w:rsidR="00A87B62">
        <w:t>it</w:t>
      </w:r>
      <w:r w:rsidRPr="00195B64" w:rsidR="00195B64">
        <w:t xml:space="preserve"> found that 45% of pregnancies and one-third of births in England are unplanned, meaning that people are going into pregnancy without knowing a lot about their family history and that </w:t>
      </w:r>
      <w:r w:rsidR="00B82BA3">
        <w:t xml:space="preserve">kind of </w:t>
      </w:r>
      <w:r w:rsidRPr="00195B64" w:rsidR="00195B64">
        <w:t>thing.</w:t>
      </w:r>
    </w:p>
    <w:p w:rsidR="00581923" w:rsidP="00195B64">
      <w:pPr>
        <w:pStyle w:val="Answer"/>
      </w:pPr>
      <w:r w:rsidRPr="00195B64">
        <w:t xml:space="preserve">We were part of the former Government’s </w:t>
      </w:r>
      <w:r w:rsidRPr="00195B64" w:rsidR="00D004D4">
        <w:t>Maternity Disparities Task</w:t>
      </w:r>
      <w:r w:rsidR="00D004D4">
        <w:t>f</w:t>
      </w:r>
      <w:r w:rsidRPr="00195B64" w:rsidR="00D004D4">
        <w:t>orce</w:t>
      </w:r>
      <w:r w:rsidR="00D004D4">
        <w:t>. W</w:t>
      </w:r>
      <w:r w:rsidRPr="00195B64">
        <w:t xml:space="preserve">e </w:t>
      </w:r>
      <w:r>
        <w:t>a</w:t>
      </w:r>
      <w:r w:rsidRPr="00195B64">
        <w:t>re developing a pre-pregnancy guidance plan that aim</w:t>
      </w:r>
      <w:r>
        <w:t>s</w:t>
      </w:r>
      <w:r w:rsidRPr="00195B64">
        <w:t xml:space="preserve"> to enable women from ethnic minority communities to make informed decisions about their health and well-being prior to pregnancy</w:t>
      </w:r>
      <w:r>
        <w:t>. T</w:t>
      </w:r>
      <w:r w:rsidRPr="00195B64">
        <w:t>hat is really important.</w:t>
      </w:r>
      <w:r>
        <w:t xml:space="preserve"> </w:t>
      </w:r>
      <w:r w:rsidRPr="00195B64">
        <w:t xml:space="preserve">Some of these issues can become exacerbated or </w:t>
      </w:r>
      <w:r>
        <w:t xml:space="preserve">be </w:t>
      </w:r>
      <w:r w:rsidRPr="00195B64">
        <w:t xml:space="preserve">ignored </w:t>
      </w:r>
      <w:r w:rsidR="00DD2C82">
        <w:t>while</w:t>
      </w:r>
      <w:r w:rsidRPr="00195B64">
        <w:t xml:space="preserve"> you are pregnant.</w:t>
      </w:r>
    </w:p>
    <w:p w:rsidR="00DD2C82" w:rsidP="00195B64">
      <w:pPr>
        <w:pStyle w:val="Answer"/>
      </w:pPr>
      <w:r w:rsidRPr="00195B64">
        <w:t xml:space="preserve">I would like to highlight the case of </w:t>
      </w:r>
      <w:r w:rsidR="00895242">
        <w:t>D’lissa</w:t>
      </w:r>
      <w:r w:rsidRPr="00195B64">
        <w:t xml:space="preserve"> Park</w:t>
      </w:r>
      <w:r>
        <w:t>e</w:t>
      </w:r>
      <w:r w:rsidRPr="00195B64">
        <w:t>s as an example</w:t>
      </w:r>
      <w:r w:rsidR="00581923">
        <w:t>. T</w:t>
      </w:r>
      <w:r w:rsidRPr="00195B64">
        <w:t>his might have been what you were talking about</w:t>
      </w:r>
      <w:r w:rsidR="00581923">
        <w:t xml:space="preserve">, Ben, from </w:t>
      </w:r>
      <w:r w:rsidRPr="00195B64">
        <w:t xml:space="preserve">that TV show. </w:t>
      </w:r>
      <w:r w:rsidR="00895242">
        <w:t>D’lissa</w:t>
      </w:r>
      <w:r w:rsidRPr="00195B64">
        <w:t xml:space="preserve"> Park</w:t>
      </w:r>
      <w:r>
        <w:t>e</w:t>
      </w:r>
      <w:r w:rsidRPr="00195B64">
        <w:t>s suffered from constipation from an early age</w:t>
      </w:r>
      <w:r w:rsidR="00581923">
        <w:t>. E</w:t>
      </w:r>
      <w:r w:rsidRPr="00195B64">
        <w:t>ssentially</w:t>
      </w:r>
      <w:r w:rsidR="00581923">
        <w:t xml:space="preserve">, </w:t>
      </w:r>
      <w:r w:rsidRPr="00195B64">
        <w:t>her medical notes were not linked with her maternity notes</w:t>
      </w:r>
      <w:r w:rsidR="00581923">
        <w:t xml:space="preserve">. Her </w:t>
      </w:r>
      <w:r w:rsidRPr="00195B64">
        <w:t>antenatal scans showed a displaced uterus</w:t>
      </w:r>
      <w:r w:rsidR="00581923">
        <w:t xml:space="preserve">, </w:t>
      </w:r>
      <w:r w:rsidRPr="00195B64">
        <w:t>but it was not acted upon.</w:t>
      </w:r>
      <w:r w:rsidR="00581923">
        <w:t xml:space="preserve"> A</w:t>
      </w:r>
      <w:r w:rsidRPr="00195B64">
        <w:t>t 38 weeks</w:t>
      </w:r>
      <w:r w:rsidR="00581923">
        <w:t xml:space="preserve">, </w:t>
      </w:r>
      <w:r w:rsidRPr="00195B64">
        <w:t xml:space="preserve">they had made a decision to turn her baby </w:t>
      </w:r>
      <w:r w:rsidR="00581923">
        <w:t xml:space="preserve">manually </w:t>
      </w:r>
      <w:r w:rsidRPr="00195B64">
        <w:t>while she was pregnant because the baby was breech</w:t>
      </w:r>
      <w:r w:rsidR="00524183">
        <w:t>. S</w:t>
      </w:r>
      <w:r w:rsidRPr="00195B64">
        <w:t xml:space="preserve">he experienced a lot of pain after this and went to the hospital in </w:t>
      </w:r>
      <w:r w:rsidR="00524183">
        <w:t xml:space="preserve">the </w:t>
      </w:r>
      <w:r w:rsidRPr="00195B64">
        <w:t>early stages of labour. She complained of being constipated</w:t>
      </w:r>
      <w:r w:rsidR="00524183">
        <w:t xml:space="preserve">, </w:t>
      </w:r>
      <w:r w:rsidRPr="00195B64">
        <w:t>but she was sent home with suppositories. Again</w:t>
      </w:r>
      <w:r w:rsidR="00524183">
        <w:t xml:space="preserve">, </w:t>
      </w:r>
      <w:r w:rsidRPr="00195B64">
        <w:t>they were not looking at the actual issue that she was having.</w:t>
      </w:r>
      <w:r w:rsidR="006603F4">
        <w:t xml:space="preserve"> </w:t>
      </w:r>
    </w:p>
    <w:p w:rsidR="00195B64" w:rsidRPr="00195B64" w:rsidP="00195B64">
      <w:pPr>
        <w:pStyle w:val="Answer"/>
      </w:pPr>
      <w:r w:rsidRPr="00195B64">
        <w:t>Unfortunately</w:t>
      </w:r>
      <w:r w:rsidR="00AA2347">
        <w:t xml:space="preserve">, </w:t>
      </w:r>
      <w:r w:rsidR="00895242">
        <w:t>D’lissa</w:t>
      </w:r>
      <w:r w:rsidRPr="00195B64">
        <w:t xml:space="preserve"> ended up having an emergency </w:t>
      </w:r>
      <w:r w:rsidR="00AA2347">
        <w:t>C</w:t>
      </w:r>
      <w:r w:rsidRPr="00195B64">
        <w:t>-section</w:t>
      </w:r>
      <w:r w:rsidR="00AA2347">
        <w:t xml:space="preserve">, </w:t>
      </w:r>
      <w:r w:rsidRPr="00195B64">
        <w:t>but there was a f</w:t>
      </w:r>
      <w:r w:rsidR="00AA2347">
        <w:t>a</w:t>
      </w:r>
      <w:r w:rsidRPr="00195B64">
        <w:t xml:space="preserve">ecal mass </w:t>
      </w:r>
      <w:r w:rsidR="00AA2347">
        <w:t xml:space="preserve">in </w:t>
      </w:r>
      <w:r w:rsidRPr="00195B64">
        <w:t>her colon</w:t>
      </w:r>
      <w:r w:rsidR="00AA2347">
        <w:t xml:space="preserve">, </w:t>
      </w:r>
      <w:r w:rsidRPr="00195B64">
        <w:t>which basically forced her womb out of shape.</w:t>
      </w:r>
      <w:r w:rsidR="00AA2347">
        <w:t xml:space="preserve"> </w:t>
      </w:r>
      <w:r w:rsidRPr="00195B64">
        <w:t>She suffered multiple heart attacks that day</w:t>
      </w:r>
      <w:r w:rsidR="00AA2347">
        <w:t xml:space="preserve">, </w:t>
      </w:r>
      <w:r w:rsidRPr="00195B64">
        <w:t>and unfortunately she died that night</w:t>
      </w:r>
      <w:r w:rsidR="00AA2347">
        <w:t>. H</w:t>
      </w:r>
      <w:r w:rsidRPr="00195B64">
        <w:t xml:space="preserve">er daughter sustained </w:t>
      </w:r>
      <w:r w:rsidR="00AA2347">
        <w:t xml:space="preserve">a </w:t>
      </w:r>
      <w:r w:rsidRPr="00195B64">
        <w:t>brain injury leaving her blind, deaf and unable to walk.</w:t>
      </w:r>
    </w:p>
    <w:p w:rsidR="00195B64" w:rsidRPr="00195B64" w:rsidP="00195B64">
      <w:pPr>
        <w:pStyle w:val="Answer"/>
      </w:pPr>
      <w:r>
        <w:t xml:space="preserve">I feel like it is important for </w:t>
      </w:r>
      <w:r w:rsidRPr="00195B64">
        <w:t>health professionals and the Government</w:t>
      </w:r>
      <w:r>
        <w:t xml:space="preserve">, </w:t>
      </w:r>
      <w:r w:rsidR="00DD2C82">
        <w:t>who</w:t>
      </w:r>
      <w:r>
        <w:t xml:space="preserve"> </w:t>
      </w:r>
      <w:r w:rsidR="00DD2C82">
        <w:t>are</w:t>
      </w:r>
      <w:r>
        <w:t xml:space="preserve"> </w:t>
      </w:r>
      <w:r w:rsidRPr="00195B64">
        <w:t>making some of these decisions</w:t>
      </w:r>
      <w:r>
        <w:t xml:space="preserve">, </w:t>
      </w:r>
      <w:r w:rsidRPr="00195B64">
        <w:t>to let women know the importance of talking to their family about their family and health history</w:t>
      </w:r>
      <w:r w:rsidR="000F636A">
        <w:t>. T</w:t>
      </w:r>
      <w:r w:rsidRPr="00195B64">
        <w:t>here needs to be an emphasis on talking about pre-existing conditions and current conditions</w:t>
      </w:r>
      <w:r w:rsidR="000F636A">
        <w:t xml:space="preserve">, </w:t>
      </w:r>
      <w:r w:rsidRPr="00195B64">
        <w:t xml:space="preserve">no matter how small </w:t>
      </w:r>
      <w:r w:rsidRPr="00195B64" w:rsidR="00841E03">
        <w:t xml:space="preserve">or unrelated </w:t>
      </w:r>
      <w:r w:rsidRPr="00195B64">
        <w:t xml:space="preserve">they think </w:t>
      </w:r>
      <w:r w:rsidR="000F636A">
        <w:t>they are. T</w:t>
      </w:r>
      <w:r w:rsidRPr="00195B64">
        <w:t>hose issues can indeed become exacerbated when you are pregnant</w:t>
      </w:r>
      <w:r w:rsidR="000F636A">
        <w:t xml:space="preserve">. More </w:t>
      </w:r>
      <w:r w:rsidRPr="00195B64">
        <w:t xml:space="preserve">definitely needs to be done in terms of women taking ownership of their health beforehand </w:t>
      </w:r>
      <w:r w:rsidR="000F636A">
        <w:t xml:space="preserve">and </w:t>
      </w:r>
      <w:r w:rsidRPr="00195B64">
        <w:t>health professionals realising what is going on.</w:t>
      </w:r>
    </w:p>
    <w:p w:rsidR="00195B64" w:rsidRPr="00195B64" w:rsidP="00990D2B">
      <w:pPr>
        <w:pStyle w:val="Remark"/>
      </w:pPr>
      <w:sdt>
        <w:sdtPr>
          <w:alias w:val="Member"/>
          <w:tag w:val="&lt;Member mnisId='1171' dodsId='30771'&gt;"/>
          <w:id w:val="1360480248"/>
          <w:placeholder>
            <w:docPart w:val="B2977AC6FEAA4DB981FABBC3EE6EC04F"/>
          </w:placeholder>
          <w:richText/>
        </w:sdtPr>
        <w:sdtContent>
          <w:r w:rsidRPr="0070723B" w:rsidR="00990D2B">
            <w:rPr>
              <w:b/>
            </w:rPr>
            <w:t>Chair:</w:t>
          </w:r>
        </w:sdtContent>
      </w:sdt>
      <w:r w:rsidR="00990D2B">
        <w:t xml:space="preserve"> </w:t>
      </w:r>
      <w:r w:rsidR="00E51891">
        <w:t>Tin</w:t>
      </w:r>
      <w:r w:rsidRPr="00195B64">
        <w:t>uke</w:t>
      </w:r>
      <w:r w:rsidRPr="00195B64">
        <w:t>, thank you for coming today</w:t>
      </w:r>
      <w:r w:rsidR="00990D2B">
        <w:t>. W</w:t>
      </w:r>
      <w:r w:rsidRPr="00195B64">
        <w:t>e are going to change panel</w:t>
      </w:r>
      <w:r w:rsidR="001B4B3B">
        <w:t>s</w:t>
      </w:r>
      <w:r w:rsidR="00841E03">
        <w:t>, but t</w:t>
      </w:r>
      <w:r w:rsidRPr="00195B64" w:rsidR="00841E03">
        <w:t xml:space="preserve">hank </w:t>
      </w:r>
      <w:r w:rsidRPr="00195B64">
        <w:t>you so much for your input this morning</w:t>
      </w:r>
      <w:r w:rsidR="00990D2B">
        <w:t>. I</w:t>
      </w:r>
      <w:r w:rsidRPr="00195B64">
        <w:t xml:space="preserve">t has </w:t>
      </w:r>
      <w:r w:rsidR="005B464C">
        <w:t>b</w:t>
      </w:r>
      <w:r w:rsidRPr="00195B64">
        <w:t>een really informative.</w:t>
      </w:r>
    </w:p>
    <w:p w:rsidR="00195B64" w:rsidRPr="00195B64" w:rsidP="00195B64">
      <w:pPr>
        <w:pStyle w:val="Answer"/>
      </w:pPr>
      <w:sdt>
        <w:sdtPr>
          <w:alias w:val="Witness"/>
          <w:id w:val="-226074063"/>
          <w:placeholder>
            <w:docPart w:val="FBF3138D29C24CE388DB6202453AA7F7"/>
          </w:placeholder>
          <w:richText/>
        </w:sdtPr>
        <w:sdtContent>
          <w:r w:rsidRPr="0083369F" w:rsidR="00E51891">
            <w:rPr>
              <w:b/>
              <w:i/>
              <w:iCs/>
            </w:rPr>
            <w:t>Tinuke</w:t>
          </w:r>
          <w:r w:rsidRPr="0083369F" w:rsidR="00E51891">
            <w:rPr>
              <w:b/>
              <w:i/>
              <w:iCs/>
            </w:rPr>
            <w:t xml:space="preserve"> </w:t>
          </w:r>
          <w:r w:rsidR="00E51891">
            <w:rPr>
              <w:b/>
              <w:i/>
              <w:iCs/>
            </w:rPr>
            <w:t>Awe</w:t>
          </w:r>
          <w:r w:rsidRPr="0083369F" w:rsidR="00E51891">
            <w:rPr>
              <w:b/>
              <w:i/>
              <w:iCs/>
            </w:rPr>
            <w:t>:</w:t>
          </w:r>
        </w:sdtContent>
      </w:sdt>
      <w:r w:rsidRPr="00195B64" w:rsidR="00E51891">
        <w:t xml:space="preserve"> </w:t>
      </w:r>
      <w:r w:rsidRPr="00195B64">
        <w:t>Thank you so much.</w:t>
      </w:r>
    </w:p>
    <w:p w:rsidR="00990D2B" w:rsidRPr="0083369F" w:rsidP="00990D2B">
      <w:pPr>
        <w:pStyle w:val="QuestionCont"/>
      </w:pPr>
    </w:p>
    <w:sdt>
      <w:sdtPr>
        <w:rPr>
          <w:szCs w:val="28"/>
        </w:rPr>
        <w:alias w:val="WitnessExamination"/>
        <w:tag w:val="WitnessExamination"/>
        <w:id w:val="1345062912"/>
        <w:placeholder>
          <w:docPart w:val="6C6BFBE5996F43119AD5A62EBC769884"/>
        </w:placeholder>
        <w:richText/>
      </w:sdtPr>
      <w:sdtEndPr>
        <w:rPr>
          <w:sz w:val="22"/>
          <w:szCs w:val="18"/>
        </w:rPr>
      </w:sdtEndPr>
      <w:sdtContent>
        <w:p w:rsidR="00990D2B" w:rsidRPr="0083369F" w:rsidP="00990D2B">
          <w:pPr>
            <w:pStyle w:val="TitlePanel0"/>
            <w:rPr>
              <w:szCs w:val="28"/>
            </w:rPr>
          </w:pPr>
          <w:r w:rsidRPr="0083369F">
            <w:rPr>
              <w:szCs w:val="28"/>
            </w:rPr>
            <w:t xml:space="preserve">Examination of </w:t>
          </w:r>
          <w:r w:rsidRPr="0083369F" w:rsidR="000C62F7">
            <w:rPr>
              <w:szCs w:val="28"/>
            </w:rPr>
            <w:t>witnesses</w:t>
          </w:r>
        </w:p>
        <w:p w:rsidR="00990D2B" w:rsidRPr="0083369F" w:rsidP="00990D2B">
          <w:pPr>
            <w:pStyle w:val="TitlePanel0"/>
            <w:jc w:val="both"/>
            <w:rPr>
              <w:szCs w:val="18"/>
            </w:rPr>
          </w:pPr>
          <w:r>
            <w:rPr>
              <w:sz w:val="22"/>
              <w:szCs w:val="18"/>
            </w:rPr>
            <w:t xml:space="preserve">Witnesses: </w:t>
          </w:r>
          <w:r w:rsidRPr="0083369F">
            <w:rPr>
              <w:sz w:val="22"/>
              <w:szCs w:val="18"/>
            </w:rPr>
            <w:t xml:space="preserve">Shanthi </w:t>
          </w:r>
          <w:r w:rsidRPr="0083369F">
            <w:rPr>
              <w:sz w:val="22"/>
              <w:szCs w:val="18"/>
            </w:rPr>
            <w:t>Gunesekera</w:t>
          </w:r>
          <w:r w:rsidRPr="0083369F">
            <w:rPr>
              <w:sz w:val="22"/>
              <w:szCs w:val="18"/>
            </w:rPr>
            <w:t xml:space="preserve">, Professor Marian Knight and </w:t>
          </w:r>
          <w:r w:rsidRPr="0083369F">
            <w:rPr>
              <w:sz w:val="22"/>
              <w:szCs w:val="18"/>
            </w:rPr>
            <w:t>Sonah</w:t>
          </w:r>
          <w:r w:rsidRPr="0083369F">
            <w:rPr>
              <w:sz w:val="22"/>
              <w:szCs w:val="18"/>
            </w:rPr>
            <w:t xml:space="preserve"> Paton.</w:t>
          </w:r>
        </w:p>
      </w:sdtContent>
    </w:sdt>
    <w:p w:rsidR="00195B64" w:rsidRPr="00195B64" w:rsidP="00990D2B">
      <w:pPr>
        <w:pStyle w:val="Question"/>
      </w:pPr>
      <w:sdt>
        <w:sdtPr>
          <w:alias w:val="Member"/>
          <w:tag w:val="&lt;Member mnisId='1171' dodsId='30771'&gt;"/>
          <w:id w:val="825708795"/>
          <w:placeholder>
            <w:docPart w:val="2F1BBDF97DB04D898F85ECD667808BC8"/>
          </w:placeholder>
          <w:richText/>
        </w:sdtPr>
        <w:sdtContent>
          <w:r w:rsidRPr="0070723B" w:rsidR="00E51891">
            <w:rPr>
              <w:b/>
            </w:rPr>
            <w:t>Chair:</w:t>
          </w:r>
        </w:sdtContent>
      </w:sdt>
      <w:r w:rsidR="00E51891">
        <w:t xml:space="preserve"> </w:t>
      </w:r>
      <w:r w:rsidRPr="00195B64">
        <w:t>Thank you for coming this morning</w:t>
      </w:r>
      <w:r w:rsidR="00E51891">
        <w:t xml:space="preserve">. Starting with </w:t>
      </w:r>
      <w:r w:rsidR="00E51891">
        <w:t>Sona</w:t>
      </w:r>
      <w:r w:rsidR="000D5799">
        <w:t>h</w:t>
      </w:r>
      <w:r w:rsidR="00E51891">
        <w:t xml:space="preserve">, </w:t>
      </w:r>
      <w:r w:rsidRPr="00195B64">
        <w:t>can you introduce yoursel</w:t>
      </w:r>
      <w:r w:rsidR="00E51891">
        <w:t xml:space="preserve">ves </w:t>
      </w:r>
      <w:r w:rsidRPr="00195B64">
        <w:t xml:space="preserve">to the </w:t>
      </w:r>
      <w:r w:rsidR="00B65696">
        <w:t>Committee</w:t>
      </w:r>
      <w:r w:rsidRPr="00195B64">
        <w:t>, please</w:t>
      </w:r>
      <w:r w:rsidR="00E51891">
        <w:t xml:space="preserve">? </w:t>
      </w:r>
    </w:p>
    <w:p w:rsidR="00841E03" w:rsidP="00195B64">
      <w:pPr>
        <w:pStyle w:val="Answer"/>
      </w:pPr>
      <w:sdt>
        <w:sdtPr>
          <w:alias w:val="Witness"/>
          <w:id w:val="-510913806"/>
          <w:placeholder>
            <w:docPart w:val="56FF581518984A759DFC21731AACAF20"/>
          </w:placeholder>
          <w:richText/>
        </w:sdtPr>
        <w:sdtContent>
          <w:r w:rsidRPr="0083369F" w:rsidR="005241C8">
            <w:rPr>
              <w:b/>
              <w:i/>
              <w:iCs/>
            </w:rPr>
            <w:t>Sonah</w:t>
          </w:r>
          <w:r w:rsidRPr="0083369F" w:rsidR="005241C8">
            <w:rPr>
              <w:b/>
              <w:i/>
              <w:iCs/>
            </w:rPr>
            <w:t xml:space="preserve"> Paton:</w:t>
          </w:r>
        </w:sdtContent>
      </w:sdt>
      <w:r w:rsidRPr="00195B64" w:rsidR="005241C8">
        <w:t xml:space="preserve"> </w:t>
      </w:r>
      <w:r w:rsidRPr="00195B64">
        <w:t xml:space="preserve">My </w:t>
      </w:r>
      <w:r w:rsidRPr="00195B64" w:rsidR="00195B64">
        <w:t xml:space="preserve">name is </w:t>
      </w:r>
      <w:r w:rsidRPr="00195B64" w:rsidR="00195B64">
        <w:t>Sona</w:t>
      </w:r>
      <w:r w:rsidR="007B6C99">
        <w:t>h</w:t>
      </w:r>
      <w:r w:rsidRPr="00195B64" w:rsidR="00195B64">
        <w:t xml:space="preserve"> Paton, I am a mother </w:t>
      </w:r>
      <w:r w:rsidR="007B6C99">
        <w:t xml:space="preserve">of </w:t>
      </w:r>
      <w:r w:rsidRPr="00195B64" w:rsidR="00195B64">
        <w:t>three</w:t>
      </w:r>
      <w:r w:rsidR="007B6C99">
        <w:t xml:space="preserve">. </w:t>
      </w:r>
      <w:r w:rsidRPr="00195B64" w:rsidR="00195B64">
        <w:t xml:space="preserve">I have had three quite different maternal experiences. My first child was born quite small and quite </w:t>
      </w:r>
      <w:r w:rsidR="003E7F32">
        <w:t xml:space="preserve">poorly </w:t>
      </w:r>
      <w:r w:rsidRPr="00195B64" w:rsidR="00195B64">
        <w:t xml:space="preserve">after I went into spontaneous labour at 28 weeks. My second pregnancy was pretty clinically unremarkable, but it was full of times </w:t>
      </w:r>
      <w:r w:rsidR="00157CB7">
        <w:t xml:space="preserve">when </w:t>
      </w:r>
      <w:r w:rsidRPr="00195B64" w:rsidR="00195B64">
        <w:t>I was very aware of my blackness</w:t>
      </w:r>
      <w:r w:rsidR="00964C07">
        <w:t xml:space="preserve">. </w:t>
      </w:r>
      <w:r w:rsidR="003E7F32">
        <w:t>For m</w:t>
      </w:r>
      <w:r w:rsidRPr="00195B64" w:rsidR="00195B64">
        <w:t>y third baby, I found myself leaning out of statutory services</w:t>
      </w:r>
      <w:r w:rsidR="000B4F87">
        <w:t>. H</w:t>
      </w:r>
      <w:r w:rsidRPr="00195B64" w:rsidR="00195B64">
        <w:t>e was born at home, and it was lovely.</w:t>
      </w:r>
      <w:r w:rsidR="000B4F87">
        <w:t xml:space="preserve"> </w:t>
      </w:r>
    </w:p>
    <w:p w:rsidR="00195B64" w:rsidRPr="00195B64" w:rsidP="00195B64">
      <w:pPr>
        <w:pStyle w:val="Answer"/>
      </w:pPr>
      <w:r w:rsidRPr="00195B64">
        <w:t>My varying experiences inspired me to train as a doula and set up an organisation called Black Mothers Matter, which exists to support and celebrate black pregnancies.</w:t>
      </w:r>
    </w:p>
    <w:p w:rsidR="00195B64" w:rsidRPr="00195B64" w:rsidP="00195B64">
      <w:pPr>
        <w:pStyle w:val="Answer"/>
      </w:pPr>
      <w:sdt>
        <w:sdtPr>
          <w:alias w:val="Witness"/>
          <w:id w:val="50122864"/>
          <w:placeholder>
            <w:docPart w:val="2E0C143DC56D498FB87D81C12282E50B"/>
          </w:placeholder>
          <w:richText/>
        </w:sdtPr>
        <w:sdtContent>
          <w:r w:rsidRPr="0083369F" w:rsidR="0063135B">
            <w:rPr>
              <w:b/>
              <w:i/>
              <w:iCs/>
            </w:rPr>
            <w:t xml:space="preserve">Professor </w:t>
          </w:r>
          <w:r w:rsidR="00B65696">
            <w:rPr>
              <w:b/>
              <w:i/>
              <w:iCs/>
            </w:rPr>
            <w:t>Knight:</w:t>
          </w:r>
        </w:sdtContent>
      </w:sdt>
      <w:r w:rsidRPr="00195B64" w:rsidR="0063135B">
        <w:t xml:space="preserve"> </w:t>
      </w:r>
      <w:r w:rsidR="005B464C">
        <w:t>M</w:t>
      </w:r>
      <w:r w:rsidRPr="00195B64">
        <w:t>y name</w:t>
      </w:r>
      <w:r w:rsidR="005B464C">
        <w:t xml:space="preserve"> i</w:t>
      </w:r>
      <w:r w:rsidRPr="00195B64">
        <w:t xml:space="preserve">s </w:t>
      </w:r>
      <w:r w:rsidR="009147E6">
        <w:t>Marian</w:t>
      </w:r>
      <w:r w:rsidRPr="00195B64">
        <w:t xml:space="preserve"> Knight</w:t>
      </w:r>
      <w:r w:rsidR="009147E6">
        <w:t xml:space="preserve">. </w:t>
      </w:r>
      <w:r w:rsidRPr="00195B64">
        <w:t xml:space="preserve">I am </w:t>
      </w:r>
      <w:r w:rsidRPr="00195B64" w:rsidR="009147E6">
        <w:t xml:space="preserve">professor of maternal and child population health </w:t>
      </w:r>
      <w:r w:rsidRPr="00195B64">
        <w:t xml:space="preserve">at the University of Oxford. I lead the </w:t>
      </w:r>
      <w:r w:rsidR="00291F55">
        <w:t>MBRRACE-</w:t>
      </w:r>
      <w:r w:rsidRPr="00195B64">
        <w:t xml:space="preserve">UK </w:t>
      </w:r>
      <w:r w:rsidR="00291F55">
        <w:t>c</w:t>
      </w:r>
      <w:r w:rsidRPr="00195B64">
        <w:t xml:space="preserve">onfidential </w:t>
      </w:r>
      <w:r w:rsidR="00841E03">
        <w:t>inquir</w:t>
      </w:r>
      <w:r w:rsidRPr="00195B64">
        <w:t xml:space="preserve">ies into </w:t>
      </w:r>
      <w:r w:rsidRPr="00195B64" w:rsidR="00291F55">
        <w:t>maternal deaths and morbidity</w:t>
      </w:r>
      <w:r w:rsidR="00291F55">
        <w:t xml:space="preserve">. I am </w:t>
      </w:r>
      <w:r w:rsidRPr="00195B64">
        <w:t>responsible, sadly, for the statistics that have brought us here.</w:t>
      </w:r>
    </w:p>
    <w:p w:rsidR="008262C2" w:rsidP="00195B64">
      <w:pPr>
        <w:pStyle w:val="Answer"/>
      </w:pPr>
      <w:sdt>
        <w:sdtPr>
          <w:alias w:val="Witness"/>
          <w:id w:val="-1247643933"/>
          <w:placeholder>
            <w:docPart w:val="ECD49EA7DA4A4DD3AB576795EFC78639"/>
          </w:placeholder>
          <w:richText/>
        </w:sdtPr>
        <w:sdtContent>
          <w:r w:rsidRPr="0083369F" w:rsidR="007B6C99">
            <w:rPr>
              <w:b/>
              <w:i/>
              <w:iCs/>
            </w:rPr>
            <w:t xml:space="preserve">Shanthi </w:t>
          </w:r>
          <w:r w:rsidRPr="0083369F" w:rsidR="007B6C99">
            <w:rPr>
              <w:b/>
              <w:i/>
              <w:iCs/>
            </w:rPr>
            <w:t>Gunesekera</w:t>
          </w:r>
          <w:r w:rsidRPr="0083369F" w:rsidR="007B6C99">
            <w:rPr>
              <w:b/>
              <w:i/>
              <w:iCs/>
            </w:rPr>
            <w:t>:</w:t>
          </w:r>
        </w:sdtContent>
      </w:sdt>
      <w:r w:rsidRPr="00195B64" w:rsidR="007B6C99">
        <w:t xml:space="preserve"> </w:t>
      </w:r>
      <w:r w:rsidRPr="00195B64" w:rsidR="00195B64">
        <w:t xml:space="preserve">I am Shanthi </w:t>
      </w:r>
      <w:r w:rsidRPr="00195B64" w:rsidR="00195B64">
        <w:t>Gun</w:t>
      </w:r>
      <w:r w:rsidR="00A901A0">
        <w:t>e</w:t>
      </w:r>
      <w:r w:rsidRPr="00195B64" w:rsidR="00195B64">
        <w:t>sek</w:t>
      </w:r>
      <w:r w:rsidR="00A901A0">
        <w:t>e</w:t>
      </w:r>
      <w:r w:rsidRPr="00195B64" w:rsidR="00195B64">
        <w:t>ra</w:t>
      </w:r>
      <w:r w:rsidR="00A901A0">
        <w:t xml:space="preserve">. </w:t>
      </w:r>
      <w:r w:rsidRPr="00195B64" w:rsidR="00195B64">
        <w:t>I am the co-CEO of the charity Birthrights, alongside Janaki Mahadevan</w:t>
      </w:r>
      <w:r w:rsidR="00486A15">
        <w:t xml:space="preserve">. </w:t>
      </w:r>
      <w:r w:rsidRPr="00195B64" w:rsidR="00195B64">
        <w:t xml:space="preserve">Birthrights is the UK charity protecting and championing human rights through pregnancy and childbirth. We do that </w:t>
      </w:r>
      <w:r>
        <w:t xml:space="preserve">by providing </w:t>
      </w:r>
      <w:r w:rsidRPr="00195B64" w:rsidR="00195B64">
        <w:t xml:space="preserve">rights-based </w:t>
      </w:r>
      <w:r>
        <w:t xml:space="preserve">and </w:t>
      </w:r>
      <w:r w:rsidRPr="00195B64" w:rsidR="00195B64">
        <w:t>unbiased information for women and birthing people. We provide training to healthcare professionals and civil society organisations. We act as a critical friend</w:t>
      </w:r>
      <w:r>
        <w:t xml:space="preserve">; </w:t>
      </w:r>
      <w:r w:rsidRPr="00195B64" w:rsidR="00195B64">
        <w:t>we challenge trusts</w:t>
      </w:r>
      <w:r w:rsidR="00841E03">
        <w:t>.</w:t>
      </w:r>
      <w:r>
        <w:t xml:space="preserve"> </w:t>
      </w:r>
      <w:r w:rsidRPr="00195B64" w:rsidR="00841E03">
        <w:t xml:space="preserve">We </w:t>
      </w:r>
      <w:r w:rsidRPr="00195B64" w:rsidR="00195B64">
        <w:t>are prepared to use the law strategically to create change</w:t>
      </w:r>
      <w:r w:rsidR="00841E03">
        <w:t>.</w:t>
      </w:r>
      <w:r>
        <w:t xml:space="preserve"> </w:t>
      </w:r>
      <w:r w:rsidR="00841E03">
        <w:t>W</w:t>
      </w:r>
      <w:r w:rsidRPr="00195B64" w:rsidR="00841E03">
        <w:t xml:space="preserve">e </w:t>
      </w:r>
      <w:r w:rsidRPr="00195B64" w:rsidR="00195B64">
        <w:t>undertake research, policy influencing and campaigns</w:t>
      </w:r>
      <w:r>
        <w:t xml:space="preserve">. </w:t>
      </w:r>
    </w:p>
    <w:p w:rsidR="00195B64" w:rsidRPr="00195B64" w:rsidP="00195B64">
      <w:pPr>
        <w:pStyle w:val="Answer"/>
      </w:pPr>
      <w:r>
        <w:t>Y</w:t>
      </w:r>
      <w:r w:rsidRPr="00195B64">
        <w:t>ou may be aware of our 2022 report into systemic racism</w:t>
      </w:r>
      <w:r w:rsidR="008473AA">
        <w:t>. T</w:t>
      </w:r>
      <w:r w:rsidRPr="00195B64">
        <w:t>his year we have also published a report looking at the state of home birth services in the UK and the disproportionate impact that that is having on marginalised communities.</w:t>
      </w:r>
    </w:p>
    <w:p w:rsidR="00195B64" w:rsidRPr="00195B64" w:rsidP="00191633">
      <w:pPr>
        <w:pStyle w:val="Question"/>
      </w:pPr>
      <w:sdt>
        <w:sdtPr>
          <w:alias w:val="Member"/>
          <w:tag w:val="&lt;Member mnisId='227' dodsId='25653'&gt;"/>
          <w:id w:val="1909187222"/>
          <w:placeholder>
            <w:docPart w:val="A840B9F4A9F542CDAA5AC4A2FAEA9675"/>
          </w:placeholder>
          <w:richText/>
        </w:sdtPr>
        <w:sdtContent>
          <w:r w:rsidRPr="0083369F" w:rsidR="00CF5D8A">
            <w:rPr>
              <w:b/>
            </w:rPr>
            <w:t>Andrew George:</w:t>
          </w:r>
        </w:sdtContent>
      </w:sdt>
      <w:r w:rsidRPr="00195B64" w:rsidR="00CF5D8A">
        <w:t xml:space="preserve"> </w:t>
      </w:r>
      <w:r w:rsidR="000F68BB">
        <w:t xml:space="preserve">My first question is </w:t>
      </w:r>
      <w:r w:rsidRPr="00195B64">
        <w:t xml:space="preserve">on the stats, so </w:t>
      </w:r>
      <w:r w:rsidR="000F68BB">
        <w:t xml:space="preserve">it is </w:t>
      </w:r>
      <w:r w:rsidRPr="00195B64">
        <w:t xml:space="preserve">probably to you, </w:t>
      </w:r>
      <w:r w:rsidR="000F68BB">
        <w:t>Marian,</w:t>
      </w:r>
      <w:r w:rsidRPr="00195B64">
        <w:t xml:space="preserve"> if that is okay. We have looked at the stats</w:t>
      </w:r>
      <w:r w:rsidR="000F68BB">
        <w:t>. We have heard that</w:t>
      </w:r>
      <w:r w:rsidRPr="00195B64">
        <w:t xml:space="preserve"> the statistics indicate that black women are five times more likely to suffer maternal death than other groups. </w:t>
      </w:r>
      <w:r w:rsidR="000F68BB">
        <w:t xml:space="preserve">As </w:t>
      </w:r>
      <w:r w:rsidRPr="00195B64">
        <w:t xml:space="preserve">a brief opening remark in less than a minute, what are </w:t>
      </w:r>
      <w:r w:rsidR="00191633">
        <w:t>the highlights? W</w:t>
      </w:r>
      <w:r w:rsidRPr="00195B64">
        <w:t>hat does the data tell us about the differences?</w:t>
      </w:r>
    </w:p>
    <w:p w:rsidR="00195B64" w:rsidP="00195B64">
      <w:pPr>
        <w:pStyle w:val="Answer"/>
      </w:pPr>
      <w:sdt>
        <w:sdtPr>
          <w:alias w:val="Witness"/>
          <w:id w:val="-300548133"/>
          <w:placeholder>
            <w:docPart w:val="745B65109A2D4C8A9D08C4D0DBED46E0"/>
          </w:placeholder>
          <w:richText/>
        </w:sdtPr>
        <w:sdtContent>
          <w:r w:rsidRPr="0083369F" w:rsidR="0063135B">
            <w:rPr>
              <w:b/>
              <w:i/>
              <w:iCs/>
            </w:rPr>
            <w:t xml:space="preserve">Professor </w:t>
          </w:r>
          <w:r w:rsidR="00B65696">
            <w:rPr>
              <w:b/>
              <w:i/>
              <w:iCs/>
            </w:rPr>
            <w:t>Knight:</w:t>
          </w:r>
        </w:sdtContent>
      </w:sdt>
      <w:r w:rsidRPr="00195B64" w:rsidR="0063135B">
        <w:t xml:space="preserve"> </w:t>
      </w:r>
      <w:r w:rsidRPr="00195B64">
        <w:t>I always want to start these things by reminding anybody listening, particularly black women, that maternal death is rare.</w:t>
      </w:r>
    </w:p>
    <w:p w:rsidR="00542399" w:rsidRPr="00195B64" w:rsidP="00195B64">
      <w:pPr>
        <w:pStyle w:val="Answer"/>
      </w:pPr>
      <w:sdt>
        <w:sdtPr>
          <w:alias w:val="Member"/>
          <w:tag w:val="&lt;Member mnisId='227' dodsId='25653'&gt;"/>
          <w:id w:val="-1224440937"/>
          <w:placeholder>
            <w:docPart w:val="DB33B18C28BD47F5A9E0840B4F6EDCB5"/>
          </w:placeholder>
          <w:richText/>
        </w:sdtPr>
        <w:sdtContent>
          <w:r>
            <w:rPr>
              <w:b/>
            </w:rPr>
            <w:t>Andrew George:</w:t>
          </w:r>
        </w:sdtContent>
      </w:sdt>
      <w:r>
        <w:t xml:space="preserve"> Yes, exactly.</w:t>
      </w:r>
    </w:p>
    <w:p w:rsidR="002944CA" w:rsidP="00195B64">
      <w:pPr>
        <w:pStyle w:val="Answer"/>
      </w:pPr>
      <w:sdt>
        <w:sdtPr>
          <w:alias w:val="Witness"/>
          <w:id w:val="-1310783292"/>
          <w:placeholder>
            <w:docPart w:val="2CB087AAF25D4F2EAC1D2DB3A2F07F23"/>
          </w:placeholder>
          <w:richText/>
        </w:sdtPr>
        <w:sdtContent>
          <w:r w:rsidR="00542399">
            <w:rPr>
              <w:b/>
              <w:i/>
              <w:iCs/>
            </w:rPr>
            <w:t xml:space="preserve">Professor </w:t>
          </w:r>
          <w:r w:rsidR="00B65696">
            <w:rPr>
              <w:b/>
              <w:i/>
              <w:iCs/>
            </w:rPr>
            <w:t>Knight:</w:t>
          </w:r>
        </w:sdtContent>
      </w:sdt>
      <w:r w:rsidR="00E94299">
        <w:t xml:space="preserve"> </w:t>
      </w:r>
      <w:r w:rsidR="009D5EEB">
        <w:t xml:space="preserve">It </w:t>
      </w:r>
      <w:r w:rsidRPr="00195B64" w:rsidR="00195B64">
        <w:t xml:space="preserve">is really important that women are not going into pregnancy terrified, which is where the work of </w:t>
      </w:r>
      <w:r w:rsidRPr="00195B64" w:rsidR="00195B64">
        <w:t>Sona</w:t>
      </w:r>
      <w:r w:rsidR="00E94299">
        <w:t>h</w:t>
      </w:r>
      <w:r w:rsidRPr="00195B64" w:rsidR="00195B64">
        <w:t xml:space="preserve"> and </w:t>
      </w:r>
      <w:r w:rsidR="00E94299">
        <w:t xml:space="preserve">her </w:t>
      </w:r>
      <w:r w:rsidRPr="00195B64" w:rsidR="00195B64">
        <w:t>colleagues is crucial. The</w:t>
      </w:r>
      <w:r w:rsidR="00E94299">
        <w:t xml:space="preserve"> death rate </w:t>
      </w:r>
      <w:r>
        <w:t xml:space="preserve">for black women is now about </w:t>
      </w:r>
      <w:r w:rsidRPr="00195B64" w:rsidR="00195B64">
        <w:t xml:space="preserve">two and a half </w:t>
      </w:r>
      <w:r w:rsidRPr="00195B64" w:rsidR="00195B64">
        <w:t xml:space="preserve">times higher </w:t>
      </w:r>
      <w:r>
        <w:t xml:space="preserve">than it is for </w:t>
      </w:r>
      <w:r w:rsidRPr="00195B64" w:rsidR="00195B64">
        <w:t>white women. The black maternal death rate is about 28 per 100,000. For white women, it is around 12 per 100,000.</w:t>
      </w:r>
    </w:p>
    <w:p w:rsidR="00195B64" w:rsidRPr="00195B64" w:rsidP="00E402E8">
      <w:pPr>
        <w:pStyle w:val="Answer"/>
      </w:pPr>
      <w:r w:rsidRPr="00195B64">
        <w:t xml:space="preserve">I do see some green shoots. You have heard from </w:t>
      </w:r>
      <w:r w:rsidRPr="00195B64">
        <w:t>T</w:t>
      </w:r>
      <w:r w:rsidR="0029510B">
        <w:t>i</w:t>
      </w:r>
      <w:r w:rsidRPr="00195B64">
        <w:t>nuke</w:t>
      </w:r>
      <w:r w:rsidR="0029510B">
        <w:t xml:space="preserve">. When she </w:t>
      </w:r>
      <w:r w:rsidRPr="00195B64">
        <w:t>and Clo set up their fantastic advocacy organisation</w:t>
      </w:r>
      <w:r w:rsidR="00936D8D">
        <w:t xml:space="preserve">, it </w:t>
      </w:r>
      <w:r w:rsidRPr="00195B64">
        <w:t>was a fivefold difference</w:t>
      </w:r>
      <w:r w:rsidR="00E402E8">
        <w:t>, so</w:t>
      </w:r>
      <w:r w:rsidR="00F85407">
        <w:t xml:space="preserve"> </w:t>
      </w:r>
      <w:r w:rsidR="00E402E8">
        <w:t>t</w:t>
      </w:r>
      <w:r w:rsidRPr="00195B64" w:rsidR="00E402E8">
        <w:t xml:space="preserve">he </w:t>
      </w:r>
      <w:r w:rsidRPr="00195B64">
        <w:t>difference has decreased</w:t>
      </w:r>
      <w:r w:rsidR="00F85407">
        <w:t>. T</w:t>
      </w:r>
      <w:r w:rsidRPr="00195B64">
        <w:t>he black maternal death rate has continued to come down very slightly. The difference is partly because there has been an increase in the maternal death rate among white women</w:t>
      </w:r>
      <w:r w:rsidR="00E402E8">
        <w:t>, so</w:t>
      </w:r>
      <w:r w:rsidRPr="00195B64">
        <w:t xml:space="preserve"> </w:t>
      </w:r>
      <w:r w:rsidR="00E402E8">
        <w:t>d</w:t>
      </w:r>
      <w:r w:rsidRPr="00195B64" w:rsidR="00E402E8">
        <w:t xml:space="preserve">o </w:t>
      </w:r>
      <w:r w:rsidRPr="00195B64">
        <w:t>not over-interpret the statistics. There is still a long way to go.</w:t>
      </w:r>
    </w:p>
    <w:p w:rsidR="00195B64" w:rsidRPr="00195B64" w:rsidP="00195B64">
      <w:pPr>
        <w:pStyle w:val="Question"/>
      </w:pPr>
      <w:sdt>
        <w:sdtPr>
          <w:alias w:val="Member"/>
          <w:tag w:val="&lt;Member mnisId='227' dodsId='25653'&gt;"/>
          <w:id w:val="1074867672"/>
          <w:placeholder>
            <w:docPart w:val="41E23C755D854F23AE690510E892CBC6"/>
          </w:placeholder>
          <w:richText/>
        </w:sdtPr>
        <w:sdtContent>
          <w:r w:rsidRPr="000E57AD" w:rsidR="00CF5D8A">
            <w:rPr>
              <w:b/>
            </w:rPr>
            <w:t>Andrew George:</w:t>
          </w:r>
        </w:sdtContent>
      </w:sdt>
      <w:r w:rsidRPr="00195B64" w:rsidR="00CF5D8A">
        <w:t xml:space="preserve"> </w:t>
      </w:r>
      <w:r w:rsidR="005B0DCC">
        <w:t xml:space="preserve">To take a </w:t>
      </w:r>
      <w:r w:rsidRPr="00195B64">
        <w:t>heartless devil’s advocate position</w:t>
      </w:r>
      <w:r w:rsidR="005B0DCC">
        <w:t>—</w:t>
      </w:r>
      <w:r w:rsidRPr="00195B64">
        <w:t>do not misinterpret what I am</w:t>
      </w:r>
      <w:r w:rsidR="005B0DCC">
        <w:t xml:space="preserve"> asking—</w:t>
      </w:r>
      <w:r w:rsidRPr="00195B64">
        <w:t>to what extent is that statistic explained by other factors?</w:t>
      </w:r>
      <w:r w:rsidR="00555A4F">
        <w:t xml:space="preserve"> </w:t>
      </w:r>
      <w:r w:rsidR="004A4A96">
        <w:t>E</w:t>
      </w:r>
      <w:r w:rsidRPr="00195B64">
        <w:t xml:space="preserve">thnic group A </w:t>
      </w:r>
      <w:r w:rsidR="004A4A96">
        <w:t xml:space="preserve">might happen </w:t>
      </w:r>
      <w:r w:rsidRPr="00195B64">
        <w:t xml:space="preserve">to be more deprived and have different health comorbidities, et cetera, </w:t>
      </w:r>
      <w:r w:rsidR="00555A4F">
        <w:t xml:space="preserve">compared to </w:t>
      </w:r>
      <w:r w:rsidRPr="00195B64">
        <w:t>ethnic group B</w:t>
      </w:r>
      <w:r w:rsidR="00555A4F">
        <w:t>.</w:t>
      </w:r>
      <w:r w:rsidR="000E57AD">
        <w:t xml:space="preserve"> </w:t>
      </w:r>
      <w:r w:rsidR="009D287B">
        <w:t xml:space="preserve">If </w:t>
      </w:r>
      <w:r w:rsidRPr="00195B64">
        <w:t>you go across the whole population</w:t>
      </w:r>
      <w:r w:rsidR="009D287B">
        <w:t xml:space="preserve"> and you put </w:t>
      </w:r>
      <w:r w:rsidRPr="00195B64">
        <w:t xml:space="preserve">people into different groups, not everyone is going to have the </w:t>
      </w:r>
      <w:r w:rsidR="009D287B">
        <w:t>same outcome</w:t>
      </w:r>
      <w:r w:rsidR="000E57AD">
        <w:t xml:space="preserve">, </w:t>
      </w:r>
      <w:r w:rsidR="00E402E8">
        <w:t>al</w:t>
      </w:r>
      <w:r w:rsidR="000E57AD">
        <w:t xml:space="preserve">though </w:t>
      </w:r>
      <w:r w:rsidR="00E402E8">
        <w:t>one</w:t>
      </w:r>
      <w:r w:rsidR="000E57AD">
        <w:t xml:space="preserve"> </w:t>
      </w:r>
      <w:r w:rsidR="00E402E8">
        <w:t xml:space="preserve">can </w:t>
      </w:r>
      <w:r w:rsidRPr="00195B64">
        <w:t xml:space="preserve">understand </w:t>
      </w:r>
      <w:r w:rsidR="00E402E8">
        <w:t xml:space="preserve">about </w:t>
      </w:r>
      <w:r w:rsidRPr="00195B64">
        <w:t>averages.</w:t>
      </w:r>
      <w:r w:rsidR="000E57AD">
        <w:t xml:space="preserve"> T</w:t>
      </w:r>
      <w:r w:rsidRPr="00195B64">
        <w:t xml:space="preserve">o what extent can it be explained </w:t>
      </w:r>
      <w:r w:rsidRPr="00195B64" w:rsidR="00E402E8">
        <w:t xml:space="preserve">only </w:t>
      </w:r>
      <w:r w:rsidRPr="00195B64">
        <w:t>by ethnicity</w:t>
      </w:r>
      <w:r w:rsidR="000E57AD">
        <w:t>? T</w:t>
      </w:r>
      <w:r w:rsidRPr="00195B64">
        <w:t>o what extent can it be explained by other factors?</w:t>
      </w:r>
      <w:r w:rsidR="00E402E8">
        <w:t xml:space="preserve"> </w:t>
      </w:r>
    </w:p>
    <w:p w:rsidR="00195B64" w:rsidRPr="00195B64" w:rsidP="00195B64">
      <w:pPr>
        <w:pStyle w:val="Answer"/>
      </w:pPr>
      <w:sdt>
        <w:sdtPr>
          <w:alias w:val="Witness"/>
          <w:id w:val="-2123672843"/>
          <w:placeholder>
            <w:docPart w:val="25748E38995E46DF9802D9349B05A3F3"/>
          </w:placeholder>
          <w:richText/>
        </w:sdtPr>
        <w:sdtContent>
          <w:r w:rsidRPr="0083369F" w:rsidR="0063135B">
            <w:rPr>
              <w:b/>
              <w:i/>
              <w:iCs/>
            </w:rPr>
            <w:t xml:space="preserve">Professor </w:t>
          </w:r>
          <w:r w:rsidR="00B65696">
            <w:rPr>
              <w:b/>
              <w:i/>
              <w:iCs/>
            </w:rPr>
            <w:t>Knight:</w:t>
          </w:r>
        </w:sdtContent>
      </w:sdt>
      <w:r w:rsidRPr="00195B64" w:rsidR="0063135B">
        <w:t xml:space="preserve"> </w:t>
      </w:r>
      <w:r w:rsidR="0063135B">
        <w:t xml:space="preserve">That is a </w:t>
      </w:r>
      <w:r w:rsidRPr="00195B64">
        <w:t xml:space="preserve">very valid question. </w:t>
      </w:r>
      <w:r w:rsidR="0063135B">
        <w:t>It is d</w:t>
      </w:r>
      <w:r w:rsidRPr="00195B64">
        <w:t xml:space="preserve">ifficult to answer for maternal mortality because the numbers are relatively small. </w:t>
      </w:r>
      <w:r w:rsidR="00FC373F">
        <w:t>D</w:t>
      </w:r>
      <w:r w:rsidRPr="00195B64">
        <w:t>oing that adjustment is difficult with maternal mortality.</w:t>
      </w:r>
      <w:r w:rsidR="00E402E8">
        <w:t xml:space="preserve"> </w:t>
      </w:r>
    </w:p>
    <w:p w:rsidR="00195B64" w:rsidRPr="00195B64" w:rsidP="00CF5D8A">
      <w:pPr>
        <w:pStyle w:val="Question"/>
      </w:pPr>
      <w:sdt>
        <w:sdtPr>
          <w:alias w:val="Member"/>
          <w:tag w:val="&lt;Member mnisId='227' dodsId='25653'&gt;"/>
          <w:id w:val="-62266731"/>
          <w:placeholder>
            <w:docPart w:val="8D34B6AC9EB84008B0D77CBB2352290B"/>
          </w:placeholder>
          <w:richText/>
        </w:sdtPr>
        <w:sdtContent>
          <w:r w:rsidRPr="0083369F" w:rsidR="00CF5D8A">
            <w:rPr>
              <w:b/>
            </w:rPr>
            <w:t>Andrew George:</w:t>
          </w:r>
        </w:sdtContent>
      </w:sdt>
      <w:r w:rsidRPr="00195B64" w:rsidR="00CF5D8A">
        <w:t xml:space="preserve"> </w:t>
      </w:r>
      <w:r w:rsidR="00933B4D">
        <w:t xml:space="preserve">I do not mean </w:t>
      </w:r>
      <w:r w:rsidR="00E402E8">
        <w:t xml:space="preserve">only </w:t>
      </w:r>
      <w:r w:rsidRPr="00195B64">
        <w:t>maternal mortality, but</w:t>
      </w:r>
      <w:r w:rsidR="00FC373F">
        <w:t xml:space="preserve">, </w:t>
      </w:r>
      <w:r w:rsidRPr="00195B64">
        <w:t>for want of a better expression, unsatisfactory outcome</w:t>
      </w:r>
      <w:r w:rsidR="00EA1036">
        <w:t>s from</w:t>
      </w:r>
      <w:r w:rsidRPr="00195B64">
        <w:t xml:space="preserve"> the birth process.</w:t>
      </w:r>
    </w:p>
    <w:p w:rsidR="00195B64" w:rsidRPr="00195B64" w:rsidP="00195B64">
      <w:pPr>
        <w:pStyle w:val="Answer"/>
      </w:pPr>
      <w:sdt>
        <w:sdtPr>
          <w:alias w:val="Witness"/>
          <w:id w:val="243158477"/>
          <w:placeholder>
            <w:docPart w:val="F24CE6055CA2473E841B03D1BCB5C719"/>
          </w:placeholder>
          <w:richText/>
        </w:sdtPr>
        <w:sdtContent>
          <w:r w:rsidRPr="0083369F" w:rsidR="0063135B">
            <w:rPr>
              <w:b/>
              <w:i/>
              <w:iCs/>
            </w:rPr>
            <w:t xml:space="preserve">Professor </w:t>
          </w:r>
          <w:r w:rsidR="00B65696">
            <w:rPr>
              <w:b/>
              <w:i/>
              <w:iCs/>
            </w:rPr>
            <w:t>Knight:</w:t>
          </w:r>
        </w:sdtContent>
      </w:sdt>
      <w:r w:rsidRPr="00195B64" w:rsidR="0063135B">
        <w:t xml:space="preserve"> </w:t>
      </w:r>
      <w:r w:rsidR="0063135B">
        <w:t>Y</w:t>
      </w:r>
      <w:r w:rsidRPr="00195B64">
        <w:t>ou anticipated the next bit of my sentence. We can look at maternal morbidity</w:t>
      </w:r>
      <w:r w:rsidR="004B14F2">
        <w:t xml:space="preserve"> and </w:t>
      </w:r>
      <w:r w:rsidRPr="00195B64">
        <w:t>severe complications in pregnancy</w:t>
      </w:r>
      <w:r w:rsidR="004B14F2">
        <w:t>. W</w:t>
      </w:r>
      <w:r w:rsidRPr="00195B64">
        <w:t>hen we look at that, differences in deprivation explain only a small part of the difference between black women and white women. Complications</w:t>
      </w:r>
      <w:r w:rsidR="004B14F2">
        <w:t xml:space="preserve"> and </w:t>
      </w:r>
      <w:r w:rsidRPr="00195B64">
        <w:t>comorbidities</w:t>
      </w:r>
      <w:r w:rsidR="004B14F2">
        <w:t>—</w:t>
      </w:r>
      <w:r w:rsidRPr="00195B64">
        <w:t xml:space="preserve">you heard quite a lot about that from </w:t>
      </w:r>
      <w:r w:rsidRPr="00195B64">
        <w:t>Tinuke</w:t>
      </w:r>
      <w:r w:rsidR="004B14F2">
        <w:t>—</w:t>
      </w:r>
      <w:r w:rsidRPr="00195B64">
        <w:t>explain some of the difference. We have to think very carefully about pre-pregnancy care and how we can help with that.</w:t>
      </w:r>
    </w:p>
    <w:p w:rsidR="00195B64" w:rsidRPr="00195B64" w:rsidP="00CF5D8A">
      <w:pPr>
        <w:pStyle w:val="Question"/>
      </w:pPr>
      <w:sdt>
        <w:sdtPr>
          <w:alias w:val="Member"/>
          <w:tag w:val="&lt;Member mnisId='227' dodsId='25653'&gt;"/>
          <w:id w:val="-28567954"/>
          <w:placeholder>
            <w:docPart w:val="FAC2FA90937E42CA97B7E97BCA438A3C"/>
          </w:placeholder>
          <w:richText/>
        </w:sdtPr>
        <w:sdtContent>
          <w:r w:rsidRPr="0083369F" w:rsidR="00CF5D8A">
            <w:rPr>
              <w:b/>
            </w:rPr>
            <w:t>Andrew George:</w:t>
          </w:r>
        </w:sdtContent>
      </w:sdt>
      <w:r w:rsidRPr="00195B64" w:rsidR="00CF5D8A">
        <w:t xml:space="preserve"> </w:t>
      </w:r>
      <w:r w:rsidR="00CF5D8A">
        <w:t>F</w:t>
      </w:r>
      <w:r w:rsidRPr="00195B64">
        <w:t xml:space="preserve">rom your experience of talking to the profession, to what extent is </w:t>
      </w:r>
      <w:r w:rsidR="00832513">
        <w:t xml:space="preserve">it </w:t>
      </w:r>
      <w:r w:rsidRPr="00195B64">
        <w:t>a factor of benign ignorance or malignant discrimination?</w:t>
      </w:r>
    </w:p>
    <w:p w:rsidR="0095584A" w:rsidP="00E402E8">
      <w:pPr>
        <w:pStyle w:val="Answer"/>
      </w:pPr>
      <w:sdt>
        <w:sdtPr>
          <w:alias w:val="Witness"/>
          <w:id w:val="-182435981"/>
          <w:placeholder>
            <w:docPart w:val="B73459F221F54C7A9ADF902F6F981F45"/>
          </w:placeholder>
          <w:richText/>
        </w:sdtPr>
        <w:sdtContent>
          <w:r w:rsidRPr="0083369F" w:rsidR="0063135B">
            <w:rPr>
              <w:b/>
              <w:i/>
              <w:iCs/>
            </w:rPr>
            <w:t xml:space="preserve">Professor </w:t>
          </w:r>
          <w:r w:rsidR="00B65696">
            <w:rPr>
              <w:b/>
              <w:i/>
              <w:iCs/>
            </w:rPr>
            <w:t>Knight:</w:t>
          </w:r>
        </w:sdtContent>
      </w:sdt>
      <w:r w:rsidRPr="00195B64" w:rsidR="0063135B">
        <w:t xml:space="preserve"> </w:t>
      </w:r>
      <w:r w:rsidRPr="00195B64" w:rsidR="00195B64">
        <w:t>I am a researcher</w:t>
      </w:r>
      <w:r w:rsidR="00E402E8">
        <w:t xml:space="preserve"> and</w:t>
      </w:r>
      <w:r w:rsidR="005C1B93">
        <w:t xml:space="preserve"> </w:t>
      </w:r>
      <w:r w:rsidRPr="00195B64" w:rsidR="00195B64">
        <w:t xml:space="preserve">I have not had those conversations. </w:t>
      </w:r>
      <w:r w:rsidR="00E021AC">
        <w:t xml:space="preserve">In </w:t>
      </w:r>
      <w:r w:rsidR="00E402E8">
        <w:t>our</w:t>
      </w:r>
      <w:r w:rsidR="00E021AC">
        <w:t xml:space="preserve"> </w:t>
      </w:r>
      <w:r w:rsidRPr="00195B64" w:rsidR="00195B64">
        <w:t xml:space="preserve">confidential </w:t>
      </w:r>
      <w:r w:rsidR="00841E03">
        <w:t>inquir</w:t>
      </w:r>
      <w:r w:rsidRPr="00195B64" w:rsidR="00195B64">
        <w:t xml:space="preserve">y, we have full copies of </w:t>
      </w:r>
      <w:r w:rsidR="00393E65">
        <w:t xml:space="preserve">the </w:t>
      </w:r>
      <w:r w:rsidRPr="00195B64" w:rsidR="00195B64">
        <w:t xml:space="preserve">medical records of </w:t>
      </w:r>
      <w:r w:rsidR="00E021AC">
        <w:t xml:space="preserve">the </w:t>
      </w:r>
      <w:r w:rsidRPr="00195B64" w:rsidR="00195B64">
        <w:t xml:space="preserve">women who die. There is a big difference between what is documented in a record </w:t>
      </w:r>
      <w:r w:rsidR="00E021AC">
        <w:t xml:space="preserve">and </w:t>
      </w:r>
      <w:r w:rsidRPr="00195B64" w:rsidR="00195B64">
        <w:t>what may be exchanged verbally.</w:t>
      </w:r>
      <w:r w:rsidR="00393E65">
        <w:t xml:space="preserve"> </w:t>
      </w:r>
      <w:r w:rsidRPr="00195B64" w:rsidR="00195B64">
        <w:t>However, we see evidence of women’s ethnic background being d</w:t>
      </w:r>
      <w:r>
        <w:t xml:space="preserve">ifferentially </w:t>
      </w:r>
      <w:r w:rsidRPr="00195B64" w:rsidR="00195B64">
        <w:t>referred to throughout.</w:t>
      </w:r>
      <w:r w:rsidR="00393E65">
        <w:t xml:space="preserve"> </w:t>
      </w:r>
      <w:r w:rsidRPr="00195B64" w:rsidR="00195B64">
        <w:t xml:space="preserve">Again, </w:t>
      </w:r>
      <w:r w:rsidRPr="00195B64" w:rsidR="00195B64">
        <w:t>Tinuke</w:t>
      </w:r>
      <w:r w:rsidRPr="00195B64" w:rsidR="00195B64">
        <w:t xml:space="preserve"> gave you an example of a woman not even being believed about her own ethnic background.</w:t>
      </w:r>
      <w:r>
        <w:t xml:space="preserve"> W</w:t>
      </w:r>
      <w:r w:rsidRPr="00195B64" w:rsidR="00195B64">
        <w:t>e see that in the documented records.</w:t>
      </w:r>
    </w:p>
    <w:p w:rsidR="00195B64" w:rsidRPr="00195B64" w:rsidP="00195B64">
      <w:pPr>
        <w:pStyle w:val="Answer"/>
      </w:pPr>
      <w:r w:rsidRPr="00195B64">
        <w:t>We do not see evidence of malignant racism, but I would not expect that to be documented.</w:t>
      </w:r>
    </w:p>
    <w:p w:rsidR="00195B64" w:rsidRPr="00195B64" w:rsidP="00CB7578">
      <w:pPr>
        <w:pStyle w:val="Remark"/>
      </w:pPr>
      <w:sdt>
        <w:sdtPr>
          <w:rPr>
            <w:b/>
            <w:bCs/>
          </w:rPr>
          <w:alias w:val="Member"/>
          <w:tag w:val="&lt;Member mnisId='227' dodsId='25653'&gt;"/>
          <w:id w:val="-967813790"/>
          <w:placeholder>
            <w:docPart w:val="D7FAA02AF42E41ADA798788703660016"/>
          </w:placeholder>
          <w:richText/>
        </w:sdtPr>
        <w:sdtEndPr>
          <w:rPr>
            <w:b w:val="0"/>
            <w:bCs w:val="0"/>
          </w:rPr>
        </w:sdtEndPr>
        <w:sdtContent>
          <w:r w:rsidRPr="00CB7578" w:rsidR="00CB7578">
            <w:rPr>
              <w:b/>
              <w:bCs/>
            </w:rPr>
            <w:t>Andrew George:</w:t>
          </w:r>
        </w:sdtContent>
      </w:sdt>
      <w:r w:rsidR="00CB7578">
        <w:t xml:space="preserve"> </w:t>
      </w:r>
      <w:r w:rsidRPr="00195B64">
        <w:t>No.</w:t>
      </w:r>
    </w:p>
    <w:p w:rsidR="00195B64" w:rsidRPr="00195B64" w:rsidP="00195B64">
      <w:pPr>
        <w:pStyle w:val="Answer"/>
      </w:pPr>
      <w:sdt>
        <w:sdtPr>
          <w:alias w:val="Witness"/>
          <w:id w:val="-97190463"/>
          <w:placeholder>
            <w:docPart w:val="B0DE53B4078A4686A0A79E57C4C757F2"/>
          </w:placeholder>
          <w:richText/>
        </w:sdtPr>
        <w:sdtContent>
          <w:r w:rsidRPr="0083369F" w:rsidR="0063135B">
            <w:rPr>
              <w:b/>
              <w:i/>
              <w:iCs/>
            </w:rPr>
            <w:t xml:space="preserve">Professor </w:t>
          </w:r>
          <w:r w:rsidR="00B65696">
            <w:rPr>
              <w:b/>
              <w:i/>
              <w:iCs/>
            </w:rPr>
            <w:t>Knight:</w:t>
          </w:r>
        </w:sdtContent>
      </w:sdt>
      <w:r w:rsidRPr="00195B64" w:rsidR="0063135B">
        <w:t xml:space="preserve"> </w:t>
      </w:r>
      <w:r w:rsidRPr="00195B64">
        <w:t xml:space="preserve">We do see examples of some of the misbeliefs that we heard from </w:t>
      </w:r>
      <w:r w:rsidRPr="00195B64">
        <w:t>Tinuke</w:t>
      </w:r>
      <w:r w:rsidRPr="00195B64">
        <w:t>.</w:t>
      </w:r>
    </w:p>
    <w:p w:rsidR="00195B64" w:rsidRPr="00195B64" w:rsidP="008D3950">
      <w:pPr>
        <w:pStyle w:val="Question"/>
      </w:pPr>
      <w:sdt>
        <w:sdtPr>
          <w:alias w:val="Member"/>
          <w:tag w:val="&lt;Member mnisId='227' dodsId='25653'&gt;"/>
          <w:id w:val="-747504488"/>
          <w:placeholder>
            <w:docPart w:val="42CBD69D75754B67B9D3863F7706BC07"/>
          </w:placeholder>
          <w:richText/>
        </w:sdtPr>
        <w:sdtContent>
          <w:r w:rsidR="00CF5D8A">
            <w:rPr>
              <w:b/>
            </w:rPr>
            <w:t>Andrew George:</w:t>
          </w:r>
        </w:sdtContent>
      </w:sdt>
      <w:r w:rsidR="00CF5D8A">
        <w:t xml:space="preserve"> </w:t>
      </w:r>
      <w:r w:rsidR="00CB7578">
        <w:t>T</w:t>
      </w:r>
      <w:r w:rsidRPr="00195B64">
        <w:t xml:space="preserve">o what extent can you pan this across to other health conditions? In other words, </w:t>
      </w:r>
      <w:r w:rsidR="008D3950">
        <w:t xml:space="preserve">do you see </w:t>
      </w:r>
      <w:r w:rsidRPr="00195B64">
        <w:t xml:space="preserve">the same disaggregation and difference in terms of both outcome and treatment </w:t>
      </w:r>
      <w:r w:rsidR="008D3950">
        <w:t xml:space="preserve">in </w:t>
      </w:r>
      <w:r w:rsidRPr="00195B64">
        <w:t xml:space="preserve">other health conditions? </w:t>
      </w:r>
      <w:r w:rsidR="008D3950">
        <w:t>I am sorry</w:t>
      </w:r>
      <w:r w:rsidR="00E402E8">
        <w:t>;</w:t>
      </w:r>
      <w:r w:rsidR="008D3950">
        <w:t xml:space="preserve"> </w:t>
      </w:r>
      <w:r w:rsidR="00E402E8">
        <w:t>b</w:t>
      </w:r>
      <w:r w:rsidRPr="00195B64" w:rsidR="00E402E8">
        <w:t xml:space="preserve">eing </w:t>
      </w:r>
      <w:r w:rsidRPr="00195B64">
        <w:t xml:space="preserve">pregnant is not a health condition. I do not want to get myself in </w:t>
      </w:r>
      <w:r w:rsidR="00AA035A">
        <w:t>hot</w:t>
      </w:r>
      <w:r w:rsidRPr="00195B64">
        <w:t xml:space="preserve"> water. </w:t>
      </w:r>
      <w:r w:rsidR="008A27F1">
        <w:t>D</w:t>
      </w:r>
      <w:r w:rsidRPr="00195B64">
        <w:t xml:space="preserve">o you know what I mean? In other words, is </w:t>
      </w:r>
      <w:r w:rsidR="002605FF">
        <w:t xml:space="preserve">this </w:t>
      </w:r>
      <w:r w:rsidRPr="00195B64">
        <w:t>similarly a factor</w:t>
      </w:r>
      <w:r w:rsidRPr="000C3CF3" w:rsidR="000C3CF3">
        <w:t xml:space="preserve"> </w:t>
      </w:r>
      <w:r w:rsidRPr="00195B64" w:rsidR="000C3CF3">
        <w:t>in other specialties</w:t>
      </w:r>
      <w:r w:rsidRPr="00195B64">
        <w:t xml:space="preserve">? </w:t>
      </w:r>
    </w:p>
    <w:p w:rsidR="00195B64" w:rsidRPr="00195B64" w:rsidP="00195B64">
      <w:pPr>
        <w:pStyle w:val="Answer"/>
      </w:pPr>
      <w:sdt>
        <w:sdtPr>
          <w:alias w:val="Witness"/>
          <w:id w:val="1847819498"/>
          <w:placeholder>
            <w:docPart w:val="6A1E20E281F24F579E4D1F6BB88FB3CF"/>
          </w:placeholder>
          <w:richText/>
        </w:sdtPr>
        <w:sdtContent>
          <w:r w:rsidRPr="0083369F" w:rsidR="0063135B">
            <w:rPr>
              <w:b/>
              <w:i/>
              <w:iCs/>
            </w:rPr>
            <w:t xml:space="preserve">Professor </w:t>
          </w:r>
          <w:r w:rsidR="00B65696">
            <w:rPr>
              <w:b/>
              <w:i/>
              <w:iCs/>
            </w:rPr>
            <w:t>Knight:</w:t>
          </w:r>
        </w:sdtContent>
      </w:sdt>
      <w:r w:rsidRPr="00195B64" w:rsidR="0063135B">
        <w:t xml:space="preserve"> </w:t>
      </w:r>
      <w:r w:rsidRPr="00195B64">
        <w:t>I research entirely in the area of pregnancy and early childhood, so I can really only talk with any expertise around pregnancy and infant health. We know there are inequalities in outcomes between different ethnic groups in other health conditions, but I cannot compare.</w:t>
      </w:r>
    </w:p>
    <w:p w:rsidR="00195B64" w:rsidRPr="00195B64" w:rsidP="00AA035A">
      <w:pPr>
        <w:pStyle w:val="Question"/>
      </w:pPr>
      <w:sdt>
        <w:sdtPr>
          <w:alias w:val="Member"/>
          <w:tag w:val="&lt;Member mnisId='227' dodsId='25653'&gt;"/>
          <w:id w:val="-653529490"/>
          <w:placeholder>
            <w:docPart w:val="51662B75BBFF45D6B57F2548796ED49C"/>
          </w:placeholder>
          <w:richText/>
        </w:sdtPr>
        <w:sdtContent>
          <w:r w:rsidR="00431022">
            <w:rPr>
              <w:b/>
            </w:rPr>
            <w:t>Andrew George:</w:t>
          </w:r>
        </w:sdtContent>
      </w:sdt>
      <w:r w:rsidR="00431022">
        <w:t xml:space="preserve"> </w:t>
      </w:r>
      <w:r w:rsidR="0062799D">
        <w:t>No, t</w:t>
      </w:r>
      <w:r w:rsidRPr="00195B64">
        <w:t xml:space="preserve">hat is fine. </w:t>
      </w:r>
      <w:r w:rsidR="00431022">
        <w:t xml:space="preserve">I have </w:t>
      </w:r>
      <w:r w:rsidRPr="00195B64">
        <w:t xml:space="preserve">two </w:t>
      </w:r>
      <w:r w:rsidR="0062799D">
        <w:t xml:space="preserve">other </w:t>
      </w:r>
      <w:r w:rsidRPr="00195B64">
        <w:t xml:space="preserve">quick questions. </w:t>
      </w:r>
      <w:r w:rsidR="0062799D">
        <w:t xml:space="preserve">The first </w:t>
      </w:r>
      <w:r w:rsidRPr="00195B64">
        <w:t xml:space="preserve">is </w:t>
      </w:r>
      <w:r w:rsidR="0062799D">
        <w:t xml:space="preserve">about </w:t>
      </w:r>
      <w:r w:rsidRPr="00195B64">
        <w:t>your communications with health professionals, the Royal College of Midwives, NICE</w:t>
      </w:r>
      <w:r w:rsidR="0062799D">
        <w:t xml:space="preserve"> and</w:t>
      </w:r>
      <w:r w:rsidRPr="00195B64">
        <w:t xml:space="preserve"> others. This information has been presented to them. What reaction do you get from them? They must be alarmed to think this is going on.</w:t>
      </w:r>
    </w:p>
    <w:p w:rsidR="00195B64" w:rsidRPr="00195B64" w:rsidP="00195B64">
      <w:pPr>
        <w:pStyle w:val="Answer"/>
      </w:pPr>
      <w:sdt>
        <w:sdtPr>
          <w:alias w:val="Witness"/>
          <w:id w:val="1730500385"/>
          <w:placeholder>
            <w:docPart w:val="C8686EE615374150BE4D12E26186B0A6"/>
          </w:placeholder>
          <w:richText/>
        </w:sdtPr>
        <w:sdtContent>
          <w:r w:rsidRPr="0083369F" w:rsidR="0063135B">
            <w:rPr>
              <w:b/>
              <w:i/>
              <w:iCs/>
            </w:rPr>
            <w:t xml:space="preserve">Professor </w:t>
          </w:r>
          <w:r w:rsidR="00B65696">
            <w:rPr>
              <w:b/>
              <w:i/>
              <w:iCs/>
            </w:rPr>
            <w:t>Knight:</w:t>
          </w:r>
        </w:sdtContent>
      </w:sdt>
      <w:r w:rsidRPr="00195B64" w:rsidR="0063135B">
        <w:t xml:space="preserve"> </w:t>
      </w:r>
      <w:r w:rsidRPr="00195B64">
        <w:t>The Royal College of Obstetric</w:t>
      </w:r>
      <w:r w:rsidR="00136279">
        <w:t>ian</w:t>
      </w:r>
      <w:r w:rsidRPr="00195B64">
        <w:t xml:space="preserve">s and Gynaecologists, together with the Royal College of Midwives, </w:t>
      </w:r>
      <w:r w:rsidR="00E402E8">
        <w:t>has</w:t>
      </w:r>
      <w:r w:rsidRPr="00195B64">
        <w:t xml:space="preserve"> a specific group focusing on </w:t>
      </w:r>
      <w:r w:rsidR="00512CB9">
        <w:t xml:space="preserve">the </w:t>
      </w:r>
      <w:r w:rsidRPr="00195B64">
        <w:t>health</w:t>
      </w:r>
      <w:r w:rsidR="00512CB9">
        <w:t xml:space="preserve"> of </w:t>
      </w:r>
      <w:r w:rsidRPr="00195B64">
        <w:t xml:space="preserve">black women and women from other ethnic minority backgrounds. That has now been disbanded, although they clearly still recognise it as an important problem. I do not know about current activities ongoing in the </w:t>
      </w:r>
      <w:r w:rsidRPr="00195B64" w:rsidR="00512CB9">
        <w:t>royal colleges</w:t>
      </w:r>
      <w:r w:rsidRPr="00195B64">
        <w:t>. My interactions are more with NHS England and colleagues at that level.</w:t>
      </w:r>
    </w:p>
    <w:p w:rsidR="00195B64" w:rsidRPr="00195B64" w:rsidP="0012328A">
      <w:pPr>
        <w:pStyle w:val="Question"/>
      </w:pPr>
      <w:sdt>
        <w:sdtPr>
          <w:alias w:val="Member"/>
          <w:tag w:val="&lt;Member mnisId='227' dodsId='25653'&gt;"/>
          <w:id w:val="-1933033138"/>
          <w:placeholder>
            <w:docPart w:val="EF1EFDED26C647F3B02EF36C615A8931"/>
          </w:placeholder>
          <w:richText/>
        </w:sdtPr>
        <w:sdtContent>
          <w:r w:rsidR="00EA2265">
            <w:rPr>
              <w:b/>
            </w:rPr>
            <w:t>Andrew George:</w:t>
          </w:r>
        </w:sdtContent>
      </w:sdt>
      <w:r w:rsidR="00EA2265">
        <w:t xml:space="preserve"> </w:t>
      </w:r>
      <w:r w:rsidRPr="00195B64">
        <w:t xml:space="preserve">This may be an evaluation </w:t>
      </w:r>
      <w:r w:rsidR="0012328A">
        <w:t xml:space="preserve">that is </w:t>
      </w:r>
      <w:r w:rsidRPr="00195B64">
        <w:t>beyond your analysis of statistics, but</w:t>
      </w:r>
      <w:r w:rsidR="0012328A">
        <w:t xml:space="preserve">, </w:t>
      </w:r>
      <w:r w:rsidRPr="00195B64">
        <w:t xml:space="preserve">if white women were experiencing these outcomes </w:t>
      </w:r>
      <w:r w:rsidR="00E402E8">
        <w:t>as opposed to</w:t>
      </w:r>
      <w:r w:rsidRPr="00195B64">
        <w:t xml:space="preserve"> black</w:t>
      </w:r>
      <w:r w:rsidR="0012328A">
        <w:t xml:space="preserve"> women</w:t>
      </w:r>
      <w:r w:rsidRPr="00195B64">
        <w:t>, do you think there would be a different sense of urgency and action taken within the system to address the issue?</w:t>
      </w:r>
    </w:p>
    <w:p w:rsidR="00195B64" w:rsidRPr="00195B64" w:rsidP="00195B64">
      <w:pPr>
        <w:pStyle w:val="Answer"/>
      </w:pPr>
      <w:sdt>
        <w:sdtPr>
          <w:alias w:val="Witness"/>
          <w:id w:val="-344558127"/>
          <w:placeholder>
            <w:docPart w:val="7EF5D9F4CED6442499D886143E5F3D16"/>
          </w:placeholder>
          <w:richText/>
        </w:sdtPr>
        <w:sdtContent>
          <w:r w:rsidRPr="0083369F" w:rsidR="0063135B">
            <w:rPr>
              <w:b/>
              <w:i/>
              <w:iCs/>
            </w:rPr>
            <w:t xml:space="preserve">Professor </w:t>
          </w:r>
          <w:r w:rsidR="00B65696">
            <w:rPr>
              <w:b/>
              <w:i/>
              <w:iCs/>
            </w:rPr>
            <w:t>Knight:</w:t>
          </w:r>
        </w:sdtContent>
      </w:sdt>
      <w:r w:rsidRPr="00195B64" w:rsidR="0063135B">
        <w:t xml:space="preserve"> </w:t>
      </w:r>
      <w:r w:rsidRPr="00195B64">
        <w:t xml:space="preserve">I am pausing to answer that question because it depends </w:t>
      </w:r>
      <w:r w:rsidR="0063135B">
        <w:t xml:space="preserve">on </w:t>
      </w:r>
      <w:r w:rsidRPr="00195B64">
        <w:t xml:space="preserve">which white women. We clearly see a big disparity between white women who live in deprived areas and white women who live in affluent areas. </w:t>
      </w:r>
      <w:r w:rsidR="002A609B">
        <w:t xml:space="preserve">Do we have </w:t>
      </w:r>
      <w:r w:rsidRPr="00195B64">
        <w:t xml:space="preserve">action to address that? I am not sure we </w:t>
      </w:r>
      <w:r w:rsidR="00E402E8">
        <w:t>do</w:t>
      </w:r>
      <w:r w:rsidRPr="00195B64">
        <w:t>.</w:t>
      </w:r>
    </w:p>
    <w:p w:rsidR="00195B64" w:rsidRPr="00195B64" w:rsidP="00E44593">
      <w:pPr>
        <w:pStyle w:val="Remark"/>
      </w:pPr>
      <w:sdt>
        <w:sdtPr>
          <w:alias w:val="Member"/>
          <w:tag w:val="&lt;Member mnisId='227' dodsId='25653'&gt;"/>
          <w:id w:val="1838422409"/>
          <w:placeholder>
            <w:docPart w:val="E1475E927895475FAF0FA76875121EA6"/>
          </w:placeholder>
          <w:richText/>
        </w:sdtPr>
        <w:sdtContent>
          <w:r w:rsidR="000F68BB">
            <w:rPr>
              <w:b/>
            </w:rPr>
            <w:t>Andrew George:</w:t>
          </w:r>
        </w:sdtContent>
      </w:sdt>
      <w:r w:rsidR="000F68BB">
        <w:t xml:space="preserve"> </w:t>
      </w:r>
      <w:r w:rsidRPr="00195B64">
        <w:t>Thank you very much. That is very helpful.</w:t>
      </w:r>
    </w:p>
    <w:p w:rsidR="00195B64" w:rsidRPr="00195B64" w:rsidP="005601B7">
      <w:pPr>
        <w:pStyle w:val="Question"/>
      </w:pPr>
      <w:sdt>
        <w:sdtPr>
          <w:alias w:val="Member"/>
          <w:tag w:val="&lt;Member mnisId='5307' dodsId='147980'&gt;"/>
          <w:id w:val="-857278570"/>
          <w:placeholder>
            <w:docPart w:val="23252EC2123B4E86A7B78A1F65BFB2D1"/>
          </w:placeholder>
          <w:richText/>
        </w:sdtPr>
        <w:sdtContent>
          <w:r w:rsidRPr="00C935AF" w:rsidR="00C935AF">
            <w:rPr>
              <w:b/>
              <w:bCs/>
            </w:rPr>
            <w:t xml:space="preserve">Dr </w:t>
          </w:r>
          <w:r w:rsidR="00D17A18">
            <w:rPr>
              <w:b/>
            </w:rPr>
            <w:t>Cooper:</w:t>
          </w:r>
        </w:sdtContent>
      </w:sdt>
      <w:r w:rsidRPr="00195B64" w:rsidR="00264CFD">
        <w:t xml:space="preserve"> </w:t>
      </w:r>
      <w:r w:rsidR="00267DC3">
        <w:t xml:space="preserve">I have </w:t>
      </w:r>
      <w:r w:rsidR="00A21020">
        <w:t>a</w:t>
      </w:r>
      <w:r w:rsidR="00F1057A">
        <w:t xml:space="preserve"> </w:t>
      </w:r>
      <w:r w:rsidR="00267DC3">
        <w:t>supplementary question</w:t>
      </w:r>
      <w:r w:rsidRPr="00195B64">
        <w:t xml:space="preserve">, </w:t>
      </w:r>
      <w:r w:rsidR="009147E6">
        <w:t>Marian</w:t>
      </w:r>
      <w:r w:rsidRPr="00195B64">
        <w:t>, around the trend</w:t>
      </w:r>
      <w:r w:rsidR="00264CFD">
        <w:t xml:space="preserve"> in</w:t>
      </w:r>
      <w:r w:rsidRPr="00195B64">
        <w:t xml:space="preserve"> your data. You have talked about the fact that the numbers are coming down, which is great, </w:t>
      </w:r>
      <w:r w:rsidR="00F1057A">
        <w:t xml:space="preserve">and </w:t>
      </w:r>
      <w:r w:rsidRPr="00195B64">
        <w:t>the relative difference</w:t>
      </w:r>
      <w:r w:rsidR="00F1057A">
        <w:t>. U</w:t>
      </w:r>
      <w:r w:rsidRPr="00195B64">
        <w:t xml:space="preserve">nfortunately, maternal mortality for white women is going up. </w:t>
      </w:r>
      <w:r w:rsidR="00E63A33">
        <w:t>H</w:t>
      </w:r>
      <w:r w:rsidRPr="00195B64">
        <w:t xml:space="preserve">ave you modelled the trend of where you see the numbers going? In other words, have you done any analysis that </w:t>
      </w:r>
      <w:r w:rsidR="00E63A33">
        <w:t>says, “I</w:t>
      </w:r>
      <w:r w:rsidRPr="00195B64">
        <w:t xml:space="preserve">n five </w:t>
      </w:r>
      <w:r w:rsidR="00E63A33">
        <w:t xml:space="preserve">or 10 </w:t>
      </w:r>
      <w:r w:rsidRPr="00195B64">
        <w:t xml:space="preserve">years’ time, </w:t>
      </w:r>
      <w:r w:rsidR="00E63A33">
        <w:t xml:space="preserve">we </w:t>
      </w:r>
      <w:r w:rsidRPr="00195B64">
        <w:t>expect it to have decreased by X</w:t>
      </w:r>
      <w:r w:rsidR="00C935AF">
        <w:t>%</w:t>
      </w:r>
      <w:r w:rsidR="00E63A33">
        <w:t xml:space="preserve">”? </w:t>
      </w:r>
      <w:r w:rsidRPr="00195B64">
        <w:t>In that modelling, have you worked various scenarios as to what might bring that trend down further?</w:t>
      </w:r>
    </w:p>
    <w:p w:rsidR="00195B64" w:rsidRPr="00195B64" w:rsidP="00195B64">
      <w:pPr>
        <w:pStyle w:val="Answer"/>
      </w:pPr>
      <w:sdt>
        <w:sdtPr>
          <w:alias w:val="Witness"/>
          <w:id w:val="-922718205"/>
          <w:placeholder>
            <w:docPart w:val="24CED8C38FCA499F8EEED09D3C7E95E1"/>
          </w:placeholder>
          <w:richText/>
        </w:sdtPr>
        <w:sdtContent>
          <w:r w:rsidRPr="0083369F" w:rsidR="0063135B">
            <w:rPr>
              <w:b/>
              <w:i/>
              <w:iCs/>
            </w:rPr>
            <w:t xml:space="preserve">Professor </w:t>
          </w:r>
          <w:r w:rsidR="00B65696">
            <w:rPr>
              <w:b/>
              <w:i/>
              <w:iCs/>
            </w:rPr>
            <w:t>Knight:</w:t>
          </w:r>
        </w:sdtContent>
      </w:sdt>
      <w:r w:rsidRPr="00195B64" w:rsidR="0063135B">
        <w:t xml:space="preserve"> </w:t>
      </w:r>
      <w:r w:rsidRPr="00195B64">
        <w:t xml:space="preserve">The simple answer is no. I do not want to make excuses, but it is very difficult to do nuanced modelling with maternal </w:t>
      </w:r>
      <w:r w:rsidRPr="00195B64">
        <w:t>mortality figures. One of the things that you might let me say later is that we really need nuanced data on maternal morbidity</w:t>
      </w:r>
      <w:r w:rsidR="00D53B92">
        <w:t>. W</w:t>
      </w:r>
      <w:r w:rsidRPr="00195B64">
        <w:t>e do not have it.</w:t>
      </w:r>
    </w:p>
    <w:p w:rsidR="00195B64" w:rsidRPr="00195B64" w:rsidP="00C935AF">
      <w:pPr>
        <w:pStyle w:val="Question"/>
      </w:pPr>
      <w:sdt>
        <w:sdtPr>
          <w:alias w:val="Member"/>
          <w:tag w:val="&lt;Member mnisId='5307' dodsId='147980'&gt;"/>
          <w:id w:val="-1318797551"/>
          <w:placeholder>
            <w:docPart w:val="BABB08DAE58B4A449F6A867183D7688F"/>
          </w:placeholder>
          <w:richText/>
        </w:sdtPr>
        <w:sdtContent>
          <w:r w:rsidRPr="00C935AF" w:rsidR="00C935AF">
            <w:rPr>
              <w:b/>
              <w:bCs/>
            </w:rPr>
            <w:t xml:space="preserve">Dr </w:t>
          </w:r>
          <w:r w:rsidR="00D17A18">
            <w:rPr>
              <w:b/>
            </w:rPr>
            <w:t>Cooper:</w:t>
          </w:r>
        </w:sdtContent>
      </w:sdt>
      <w:r w:rsidRPr="00195B64" w:rsidR="00C935AF">
        <w:t xml:space="preserve"> </w:t>
      </w:r>
      <w:r w:rsidRPr="00195B64">
        <w:t>If it is okay, Chair</w:t>
      </w:r>
      <w:r w:rsidR="00D53B92">
        <w:t xml:space="preserve">, I will </w:t>
      </w:r>
      <w:r w:rsidR="00DB077D">
        <w:t xml:space="preserve">also </w:t>
      </w:r>
      <w:r w:rsidR="00D53B92">
        <w:t xml:space="preserve">ask </w:t>
      </w:r>
      <w:r w:rsidRPr="00195B64">
        <w:t>about nuanced modelling data</w:t>
      </w:r>
      <w:r w:rsidR="00D53B92">
        <w:t xml:space="preserve">. </w:t>
      </w:r>
      <w:r w:rsidR="009147E6">
        <w:t>Marian</w:t>
      </w:r>
      <w:r w:rsidRPr="00195B64">
        <w:t>, please talk about that. It would be good to hear about the research that needs to be done still. That would be really helpful.</w:t>
      </w:r>
    </w:p>
    <w:p w:rsidR="00195B64" w:rsidRPr="00195B64" w:rsidP="00195B64">
      <w:pPr>
        <w:pStyle w:val="Answer"/>
      </w:pPr>
      <w:sdt>
        <w:sdtPr>
          <w:alias w:val="Witness"/>
          <w:id w:val="2059822095"/>
          <w:placeholder>
            <w:docPart w:val="41124C7579D746178EB790355B2DE543"/>
          </w:placeholder>
          <w:richText/>
        </w:sdtPr>
        <w:sdtContent>
          <w:r w:rsidRPr="0083369F" w:rsidR="00B54283">
            <w:rPr>
              <w:b/>
              <w:i/>
              <w:iCs/>
            </w:rPr>
            <w:t xml:space="preserve">Professor </w:t>
          </w:r>
          <w:r w:rsidR="00B65696">
            <w:rPr>
              <w:b/>
              <w:i/>
              <w:iCs/>
            </w:rPr>
            <w:t>Knight:</w:t>
          </w:r>
        </w:sdtContent>
      </w:sdt>
      <w:r w:rsidRPr="00195B64" w:rsidR="00B54283">
        <w:t xml:space="preserve"> </w:t>
      </w:r>
      <w:r w:rsidR="000F5A99">
        <w:t>A</w:t>
      </w:r>
      <w:r w:rsidRPr="00195B64">
        <w:t xml:space="preserve">s </w:t>
      </w:r>
      <w:r w:rsidR="000F5A99">
        <w:t>MBRRACE</w:t>
      </w:r>
      <w:r w:rsidRPr="00195B64">
        <w:t xml:space="preserve">, we have a responsibility for monitoring baby deaths as well as maternal deaths. Baby deaths, sadly, are more common, but that means we have been able to develop what we </w:t>
      </w:r>
      <w:r w:rsidR="00E1781B">
        <w:t xml:space="preserve">would </w:t>
      </w:r>
      <w:r w:rsidRPr="00195B64">
        <w:t xml:space="preserve">describe as a real-time data monitoring tool. </w:t>
      </w:r>
      <w:r w:rsidR="00E1781B">
        <w:t>E</w:t>
      </w:r>
      <w:r w:rsidRPr="00195B64">
        <w:t xml:space="preserve">very hospital has a live data viewer </w:t>
      </w:r>
      <w:r w:rsidR="00D17A18">
        <w:t>in</w:t>
      </w:r>
      <w:r w:rsidR="00E1781B">
        <w:t xml:space="preserve"> which </w:t>
      </w:r>
      <w:r w:rsidRPr="00195B64">
        <w:t>they can see every death occurring in their hospital. They can see trends</w:t>
      </w:r>
      <w:r w:rsidR="00D17A18">
        <w:t>;</w:t>
      </w:r>
      <w:r w:rsidRPr="00195B64">
        <w:t xml:space="preserve"> </w:t>
      </w:r>
      <w:r w:rsidRPr="00195B64" w:rsidR="00D17A18">
        <w:t xml:space="preserve">they </w:t>
      </w:r>
      <w:r w:rsidRPr="00195B64">
        <w:t>can look at different groups</w:t>
      </w:r>
      <w:r w:rsidR="00E1781B">
        <w:t xml:space="preserve">, </w:t>
      </w:r>
      <w:r w:rsidRPr="00195B64">
        <w:t>so they have a way of immediately responding to changes in patterns</w:t>
      </w:r>
      <w:r w:rsidR="00D00DEB">
        <w:t xml:space="preserve">. They </w:t>
      </w:r>
      <w:r w:rsidR="00D17A18">
        <w:t xml:space="preserve">also </w:t>
      </w:r>
      <w:r w:rsidR="00D00DEB">
        <w:t xml:space="preserve">have an </w:t>
      </w:r>
      <w:r w:rsidRPr="00195B64">
        <w:t>immediate way to see the impact of any interventions</w:t>
      </w:r>
      <w:r w:rsidR="00D00DEB">
        <w:t xml:space="preserve"> or </w:t>
      </w:r>
      <w:r w:rsidRPr="00195B64">
        <w:t>changes they make</w:t>
      </w:r>
      <w:r w:rsidR="00207BE2">
        <w:t xml:space="preserve">, such as </w:t>
      </w:r>
      <w:r w:rsidR="00D17A18">
        <w:t>the</w:t>
      </w:r>
      <w:r w:rsidR="00207BE2">
        <w:t xml:space="preserve"> training </w:t>
      </w:r>
      <w:r w:rsidR="00D17A18">
        <w:t xml:space="preserve">we </w:t>
      </w:r>
      <w:r w:rsidR="00D00DEB">
        <w:t>talked about</w:t>
      </w:r>
      <w:r w:rsidRPr="00195B64">
        <w:t>.</w:t>
      </w:r>
    </w:p>
    <w:p w:rsidR="00195B64" w:rsidRPr="00195B64" w:rsidP="00195B64">
      <w:pPr>
        <w:pStyle w:val="Answer"/>
      </w:pPr>
      <w:r w:rsidRPr="00195B64">
        <w:t xml:space="preserve">We do not have anything like that for maternal morbidity. That is what I would love to do because </w:t>
      </w:r>
      <w:r w:rsidR="009951B0">
        <w:t xml:space="preserve">it would give us </w:t>
      </w:r>
      <w:r w:rsidRPr="00195B64">
        <w:t xml:space="preserve">a way of evaluating our actions. The question earlier was, </w:t>
      </w:r>
      <w:r w:rsidR="009951B0">
        <w:t>“W</w:t>
      </w:r>
      <w:r w:rsidRPr="00195B64">
        <w:t>hat does good look like?</w:t>
      </w:r>
      <w:r w:rsidR="009951B0">
        <w:t xml:space="preserve">” </w:t>
      </w:r>
      <w:r w:rsidRPr="00195B64">
        <w:t>We do not know because we often do not evaluate what we do</w:t>
      </w:r>
      <w:r w:rsidR="009951B0">
        <w:t>. W</w:t>
      </w:r>
      <w:r w:rsidRPr="00195B64">
        <w:t xml:space="preserve">e have no way of doing </w:t>
      </w:r>
      <w:r w:rsidR="009951B0">
        <w:t xml:space="preserve">that </w:t>
      </w:r>
      <w:r w:rsidRPr="00195B64">
        <w:t>easily and quickly. If we ha</w:t>
      </w:r>
      <w:r w:rsidR="009951B0">
        <w:t>d</w:t>
      </w:r>
      <w:r w:rsidRPr="00195B64">
        <w:t xml:space="preserve"> a data system</w:t>
      </w:r>
      <w:r w:rsidR="009951B0">
        <w:t xml:space="preserve">—data gives us </w:t>
      </w:r>
      <w:r w:rsidRPr="00195B64">
        <w:t>so many opportunities</w:t>
      </w:r>
      <w:r w:rsidR="009951B0">
        <w:t>—</w:t>
      </w:r>
      <w:r w:rsidRPr="00195B64">
        <w:t xml:space="preserve">we </w:t>
      </w:r>
      <w:r w:rsidR="009951B0">
        <w:t xml:space="preserve">would be able to </w:t>
      </w:r>
      <w:r w:rsidRPr="00195B64">
        <w:t>evaluate what we do</w:t>
      </w:r>
      <w:r w:rsidR="009951B0">
        <w:t xml:space="preserve"> and </w:t>
      </w:r>
      <w:r w:rsidRPr="00195B64">
        <w:t>spread the good across the country.</w:t>
      </w:r>
    </w:p>
    <w:p w:rsidR="00195B64" w:rsidRPr="00195B64" w:rsidP="00C935AF">
      <w:pPr>
        <w:pStyle w:val="Question"/>
      </w:pPr>
      <w:sdt>
        <w:sdtPr>
          <w:alias w:val="Member"/>
          <w:tag w:val="&lt;Member mnisId='5307' dodsId='147980'&gt;"/>
          <w:id w:val="1291019448"/>
          <w:placeholder>
            <w:docPart w:val="ECB5BC72703A4BCF8AA1AD3339F9491C"/>
          </w:placeholder>
          <w:richText/>
        </w:sdtPr>
        <w:sdtContent>
          <w:r w:rsidRPr="00C935AF" w:rsidR="00C935AF">
            <w:rPr>
              <w:b/>
              <w:bCs/>
            </w:rPr>
            <w:t xml:space="preserve">Dr </w:t>
          </w:r>
          <w:r w:rsidR="00D17A18">
            <w:rPr>
              <w:b/>
            </w:rPr>
            <w:t>Cooper:</w:t>
          </w:r>
        </w:sdtContent>
      </w:sdt>
      <w:r w:rsidR="00C935AF">
        <w:t xml:space="preserve"> </w:t>
      </w:r>
      <w:r w:rsidRPr="00195B64">
        <w:t xml:space="preserve">I will move on in a second, but why has this data on </w:t>
      </w:r>
      <w:r w:rsidR="00D17A18">
        <w:t xml:space="preserve">maternal morbidity and </w:t>
      </w:r>
      <w:r w:rsidRPr="00195B64">
        <w:t xml:space="preserve">mortality </w:t>
      </w:r>
      <w:r w:rsidRPr="00195B64" w:rsidR="00D17A18">
        <w:t xml:space="preserve">not </w:t>
      </w:r>
      <w:r w:rsidRPr="00195B64">
        <w:t>been collected already?</w:t>
      </w:r>
    </w:p>
    <w:p w:rsidR="00195B64" w:rsidRPr="00195B64" w:rsidP="00195B64">
      <w:pPr>
        <w:pStyle w:val="Answer"/>
      </w:pPr>
      <w:sdt>
        <w:sdtPr>
          <w:alias w:val="Witness"/>
          <w:id w:val="-358739790"/>
          <w:placeholder>
            <w:docPart w:val="2F8AD4D1278A418B9236D553D7381348"/>
          </w:placeholder>
          <w:richText/>
        </w:sdtPr>
        <w:sdtContent>
          <w:r w:rsidRPr="0083369F" w:rsidR="00B54283">
            <w:rPr>
              <w:b/>
              <w:i/>
              <w:iCs/>
            </w:rPr>
            <w:t xml:space="preserve">Professor </w:t>
          </w:r>
          <w:r w:rsidR="00B65696">
            <w:rPr>
              <w:b/>
              <w:i/>
              <w:iCs/>
            </w:rPr>
            <w:t>Knight:</w:t>
          </w:r>
        </w:sdtContent>
      </w:sdt>
      <w:r w:rsidRPr="00195B64" w:rsidR="00B54283">
        <w:t xml:space="preserve"> </w:t>
      </w:r>
      <w:r w:rsidR="00710351">
        <w:t>U</w:t>
      </w:r>
      <w:r w:rsidRPr="00195B64">
        <w:t>nderstandably</w:t>
      </w:r>
      <w:r w:rsidR="00710351">
        <w:t xml:space="preserve">, </w:t>
      </w:r>
      <w:r w:rsidRPr="00195B64">
        <w:t xml:space="preserve">do we want our staff to be spending time collecting data when they could be caring for patients? </w:t>
      </w:r>
      <w:r w:rsidR="00822426">
        <w:t>W</w:t>
      </w:r>
      <w:r w:rsidRPr="00195B64">
        <w:t xml:space="preserve">e are now </w:t>
      </w:r>
      <w:r w:rsidR="000652A0">
        <w:t xml:space="preserve">at </w:t>
      </w:r>
      <w:r w:rsidRPr="00195B64">
        <w:t>a time of opportunity</w:t>
      </w:r>
      <w:r w:rsidR="000652A0">
        <w:t>. O</w:t>
      </w:r>
      <w:r w:rsidRPr="00195B64">
        <w:t xml:space="preserve">ur electronic systems are so advanced that we can do it without </w:t>
      </w:r>
      <w:r w:rsidR="000652A0">
        <w:t xml:space="preserve">the </w:t>
      </w:r>
      <w:r w:rsidRPr="00195B64">
        <w:t xml:space="preserve">additional staff burden. </w:t>
      </w:r>
      <w:r w:rsidR="000652A0">
        <w:t xml:space="preserve">We have </w:t>
      </w:r>
      <w:r w:rsidRPr="00195B64">
        <w:t>a window of opportunity to do it</w:t>
      </w:r>
      <w:r w:rsidR="000652A0">
        <w:t xml:space="preserve"> now</w:t>
      </w:r>
      <w:r w:rsidRPr="00195B64">
        <w:t>.</w:t>
      </w:r>
    </w:p>
    <w:p w:rsidR="00195B64" w:rsidRPr="00195B64" w:rsidP="00C935AF">
      <w:pPr>
        <w:pStyle w:val="Question"/>
      </w:pPr>
      <w:sdt>
        <w:sdtPr>
          <w:alias w:val="Member"/>
          <w:tag w:val="&lt;Member mnisId='5307' dodsId='147980'&gt;"/>
          <w:id w:val="-1724438848"/>
          <w:placeholder>
            <w:docPart w:val="65FE16A656FE44D78917FEE8CC934B0C"/>
          </w:placeholder>
          <w:richText/>
        </w:sdtPr>
        <w:sdtContent>
          <w:r w:rsidRPr="00C935AF" w:rsidR="00C935AF">
            <w:rPr>
              <w:b/>
              <w:bCs/>
            </w:rPr>
            <w:t xml:space="preserve">Dr </w:t>
          </w:r>
          <w:r w:rsidR="00D17A18">
            <w:rPr>
              <w:b/>
            </w:rPr>
            <w:t>Cooper:</w:t>
          </w:r>
        </w:sdtContent>
      </w:sdt>
      <w:r w:rsidRPr="00195B64" w:rsidR="00C935AF">
        <w:t xml:space="preserve"> </w:t>
      </w:r>
      <w:r w:rsidRPr="00195B64">
        <w:t xml:space="preserve">That is really helpful. Thank you. </w:t>
      </w:r>
      <w:r w:rsidRPr="00195B64">
        <w:t>Sona</w:t>
      </w:r>
      <w:r w:rsidR="000A415C">
        <w:t>h</w:t>
      </w:r>
      <w:r w:rsidRPr="00195B64">
        <w:t xml:space="preserve"> and Shanthi, I would like to move on to talk about an issue that </w:t>
      </w:r>
      <w:r w:rsidR="004B4B35">
        <w:t>Tinuke</w:t>
      </w:r>
      <w:r w:rsidR="004B4B35">
        <w:t xml:space="preserve"> </w:t>
      </w:r>
      <w:r w:rsidRPr="00195B64">
        <w:t xml:space="preserve">raised in the first panel around the health of black women entering pregnancy compared to other ethnic groups. </w:t>
      </w:r>
      <w:r w:rsidR="00F90B91">
        <w:t>I am t</w:t>
      </w:r>
      <w:r w:rsidRPr="00195B64">
        <w:t>hinking about pre-existing conditions</w:t>
      </w:r>
      <w:r w:rsidR="00F90B91">
        <w:t xml:space="preserve"> and </w:t>
      </w:r>
      <w:r w:rsidRPr="00195B64">
        <w:t xml:space="preserve">how the health of black women compares to other ethnic groups in the population. </w:t>
      </w:r>
      <w:r w:rsidR="00F90B91">
        <w:t>O</w:t>
      </w:r>
      <w:r w:rsidRPr="00195B64">
        <w:t xml:space="preserve">nce black women are pregnant with these pre-existing conditions, how well </w:t>
      </w:r>
      <w:r w:rsidR="00F90B91">
        <w:t xml:space="preserve">are their </w:t>
      </w:r>
      <w:r w:rsidRPr="00195B64">
        <w:t>health needs met</w:t>
      </w:r>
      <w:r w:rsidR="00F90B91">
        <w:t xml:space="preserve">? </w:t>
      </w:r>
      <w:r w:rsidRPr="00195B64">
        <w:t xml:space="preserve">Shanthi, </w:t>
      </w:r>
      <w:r w:rsidR="00F90B91">
        <w:t xml:space="preserve">I will </w:t>
      </w:r>
      <w:r w:rsidRPr="00195B64">
        <w:t>start with you.</w:t>
      </w:r>
    </w:p>
    <w:p w:rsidR="00195B64" w:rsidRPr="00195B64" w:rsidP="00195B64">
      <w:pPr>
        <w:pStyle w:val="Answer"/>
      </w:pPr>
      <w:sdt>
        <w:sdtPr>
          <w:alias w:val="Witness"/>
          <w:id w:val="-657915150"/>
          <w:placeholder>
            <w:docPart w:val="E8F3D98DDE744D0C845364455A60AB4B"/>
          </w:placeholder>
          <w:richText/>
        </w:sdtPr>
        <w:sdtContent>
          <w:r w:rsidRPr="0083369F" w:rsidR="007B6C99">
            <w:rPr>
              <w:b/>
              <w:i/>
              <w:iCs/>
            </w:rPr>
            <w:t xml:space="preserve">Shanthi </w:t>
          </w:r>
          <w:r w:rsidRPr="0083369F" w:rsidR="007B6C99">
            <w:rPr>
              <w:b/>
              <w:i/>
              <w:iCs/>
            </w:rPr>
            <w:t>Gunesekera</w:t>
          </w:r>
          <w:r w:rsidRPr="0083369F" w:rsidR="007B6C99">
            <w:rPr>
              <w:b/>
              <w:i/>
              <w:iCs/>
            </w:rPr>
            <w:t>:</w:t>
          </w:r>
        </w:sdtContent>
      </w:sdt>
      <w:r w:rsidRPr="00195B64" w:rsidR="007B6C99">
        <w:t xml:space="preserve"> </w:t>
      </w:r>
      <w:r w:rsidRPr="00195B64">
        <w:t xml:space="preserve">I completely agree that we need to have greater awareness of how different conditions manifest in different bodies. That is a really clear finding from </w:t>
      </w:r>
      <w:r w:rsidR="00D17A18">
        <w:t xml:space="preserve">the 2022 </w:t>
      </w:r>
      <w:r w:rsidRPr="00195B64">
        <w:t>Birth</w:t>
      </w:r>
      <w:r w:rsidR="00DE7EFA">
        <w:t>r</w:t>
      </w:r>
      <w:r w:rsidRPr="00195B64">
        <w:t>ights report</w:t>
      </w:r>
      <w:r w:rsidR="00C83C78">
        <w:t>. Y</w:t>
      </w:r>
      <w:r w:rsidRPr="00195B64">
        <w:t>ou do not receive training on how to recognise sepsis or jaundice in different bodies. However, I really want to emphasi</w:t>
      </w:r>
      <w:r w:rsidR="00C83C78">
        <w:t>s</w:t>
      </w:r>
      <w:r w:rsidRPr="00195B64">
        <w:t>e that there is nothing wrong with our bodies as black and brown women</w:t>
      </w:r>
      <w:r w:rsidR="00C83C78">
        <w:t xml:space="preserve"> or </w:t>
      </w:r>
      <w:r w:rsidRPr="00195B64">
        <w:t>birthing people</w:t>
      </w:r>
      <w:r w:rsidR="00E03292">
        <w:t xml:space="preserve"> that</w:t>
      </w:r>
      <w:r w:rsidR="00C83C78">
        <w:t xml:space="preserve"> </w:t>
      </w:r>
      <w:r w:rsidR="00E03292">
        <w:t xml:space="preserve">could </w:t>
      </w:r>
      <w:r w:rsidRPr="00195B64">
        <w:t>explain away the disparities that we are seeing in maternal outcomes and experiences.</w:t>
      </w:r>
    </w:p>
    <w:p w:rsidR="00195B64" w:rsidRPr="00195B64" w:rsidP="00195B64">
      <w:pPr>
        <w:pStyle w:val="Answer"/>
      </w:pPr>
      <w:r>
        <w:t>T</w:t>
      </w:r>
      <w:r w:rsidRPr="00195B64">
        <w:t xml:space="preserve">here is a very concerning metanarrative going on around pregnancies and bodies being increasingly clinically complex. There has been evidence provided by </w:t>
      </w:r>
      <w:r w:rsidRPr="00C53812" w:rsidR="00C53812">
        <w:t>Soo Downe</w:t>
      </w:r>
      <w:r w:rsidRPr="00195B64">
        <w:t xml:space="preserve"> and others to show that </w:t>
      </w:r>
      <w:r w:rsidR="00CE5234">
        <w:t xml:space="preserve">the </w:t>
      </w:r>
      <w:r w:rsidRPr="00195B64">
        <w:t>increasing rates of interventions are not matched by the risk profile changing at the same rate.</w:t>
      </w:r>
      <w:r w:rsidR="00B93E1F">
        <w:t xml:space="preserve"> O</w:t>
      </w:r>
      <w:r w:rsidRPr="00195B64">
        <w:t>ne has to be really cautious around this angle of bodies and lifestyles being the problem.</w:t>
      </w:r>
      <w:r w:rsidR="009C64F5">
        <w:t xml:space="preserve"> </w:t>
      </w:r>
      <w:r w:rsidRPr="00195B64">
        <w:t>You will have seen</w:t>
      </w:r>
      <w:r w:rsidR="00CE5234">
        <w:t xml:space="preserve">, </w:t>
      </w:r>
      <w:r w:rsidRPr="00195B64">
        <w:t>from various sources of evidence</w:t>
      </w:r>
      <w:r w:rsidR="00CE5234">
        <w:t xml:space="preserve">, </w:t>
      </w:r>
      <w:r w:rsidRPr="00195B64">
        <w:t>that this is about racism in all its forms.</w:t>
      </w:r>
    </w:p>
    <w:p w:rsidR="001F1298" w:rsidP="00195B64">
      <w:pPr>
        <w:pStyle w:val="Answer"/>
      </w:pPr>
      <w:r>
        <w:t>W</w:t>
      </w:r>
      <w:r w:rsidRPr="00195B64" w:rsidR="00195B64">
        <w:t>e also need to contextuali</w:t>
      </w:r>
      <w:r w:rsidR="000A415C">
        <w:t>s</w:t>
      </w:r>
      <w:r w:rsidRPr="00195B64" w:rsidR="00195B64">
        <w:t>e this</w:t>
      </w:r>
      <w:r>
        <w:t>. T</w:t>
      </w:r>
      <w:r w:rsidRPr="00195B64" w:rsidR="00195B64">
        <w:t>he maternity system is broken for everyone. You have seen so many reports into the state of maternity care in different hospitals and trusts</w:t>
      </w:r>
      <w:r>
        <w:t>. W</w:t>
      </w:r>
      <w:r w:rsidRPr="00195B64" w:rsidR="00195B64">
        <w:t xml:space="preserve">omen, whatever their background, are having a horrendous time for the most part. What we can see at the heart of all of these inquiries and reports is that women are not being listened to. Their voices are not being listened to. The decisions </w:t>
      </w:r>
      <w:r>
        <w:t xml:space="preserve">that </w:t>
      </w:r>
      <w:r w:rsidRPr="00195B64" w:rsidR="00195B64">
        <w:t>they are making about their bodies and care are not being respected.</w:t>
      </w:r>
    </w:p>
    <w:p w:rsidR="00A92C72" w:rsidP="00195B64">
      <w:pPr>
        <w:pStyle w:val="Answer"/>
      </w:pPr>
      <w:r w:rsidRPr="00195B64">
        <w:t>Fundamentally, we have a right to decide what happens to our bodies and our care.</w:t>
      </w:r>
      <w:r w:rsidR="001F1298">
        <w:t xml:space="preserve"> W</w:t>
      </w:r>
      <w:r w:rsidRPr="00195B64">
        <w:t xml:space="preserve">e have the right to be given unbiased information to be able to make that </w:t>
      </w:r>
      <w:r w:rsidR="001F1298">
        <w:t xml:space="preserve">decision. We have the right for </w:t>
      </w:r>
      <w:r w:rsidRPr="00195B64">
        <w:t>that information to be accessible</w:t>
      </w:r>
      <w:r w:rsidR="001F1298">
        <w:t xml:space="preserve"> and </w:t>
      </w:r>
      <w:r w:rsidRPr="00195B64">
        <w:t xml:space="preserve">not </w:t>
      </w:r>
      <w:r w:rsidR="001F1298">
        <w:t xml:space="preserve">to </w:t>
      </w:r>
      <w:r w:rsidRPr="00195B64">
        <w:t xml:space="preserve">be coerced into </w:t>
      </w:r>
      <w:r w:rsidR="001F1298">
        <w:t xml:space="preserve">certain </w:t>
      </w:r>
      <w:r w:rsidRPr="00195B64">
        <w:t>practices.</w:t>
      </w:r>
      <w:r>
        <w:t xml:space="preserve"> </w:t>
      </w:r>
      <w:r w:rsidRPr="00195B64">
        <w:t xml:space="preserve">When that system is bad for everyone, </w:t>
      </w:r>
      <w:r w:rsidR="00C53812">
        <w:t xml:space="preserve">we see that </w:t>
      </w:r>
      <w:r w:rsidRPr="00195B64">
        <w:t>it is disproportionately bad for black, brown and other marginali</w:t>
      </w:r>
      <w:r w:rsidR="002E4E89">
        <w:t>s</w:t>
      </w:r>
      <w:r w:rsidRPr="00195B64">
        <w:t>ed communities.</w:t>
      </w:r>
    </w:p>
    <w:p w:rsidR="00195B64" w:rsidRPr="00195B64" w:rsidP="00195B64">
      <w:pPr>
        <w:pStyle w:val="Answer"/>
      </w:pPr>
      <w:r>
        <w:t>T</w:t>
      </w:r>
      <w:r w:rsidRPr="00195B64">
        <w:t>he fundamental problem is about a misunderstanding of rights</w:t>
      </w:r>
      <w:r w:rsidR="00A92C72">
        <w:t>. T</w:t>
      </w:r>
      <w:r w:rsidRPr="00195B64">
        <w:t>here is no understanding of rights</w:t>
      </w:r>
      <w:r w:rsidR="00293BD3">
        <w:t>,</w:t>
      </w:r>
      <w:r w:rsidRPr="00195B64">
        <w:t xml:space="preserve"> </w:t>
      </w:r>
      <w:r w:rsidR="00293BD3">
        <w:t>from</w:t>
      </w:r>
      <w:r w:rsidR="006F1171">
        <w:t xml:space="preserve"> </w:t>
      </w:r>
      <w:r w:rsidRPr="00195B64">
        <w:t xml:space="preserve">the frontline </w:t>
      </w:r>
      <w:r w:rsidR="00293BD3">
        <w:t>to</w:t>
      </w:r>
      <w:r w:rsidR="006F1171">
        <w:t xml:space="preserve"> </w:t>
      </w:r>
      <w:r>
        <w:t xml:space="preserve">the </w:t>
      </w:r>
      <w:r w:rsidRPr="00195B64">
        <w:t>regulatory services</w:t>
      </w:r>
      <w:r w:rsidR="006F1171">
        <w:t xml:space="preserve">. </w:t>
      </w:r>
      <w:r w:rsidR="00A92C72">
        <w:t xml:space="preserve">The fact that we </w:t>
      </w:r>
      <w:r w:rsidRPr="00195B64">
        <w:t>have these rights is just not understood</w:t>
      </w:r>
      <w:r w:rsidR="00A02329">
        <w:t>, so</w:t>
      </w:r>
      <w:r w:rsidR="006F1171">
        <w:t xml:space="preserve"> </w:t>
      </w:r>
      <w:r w:rsidR="00A02329">
        <w:t>t</w:t>
      </w:r>
      <w:r w:rsidRPr="00195B64" w:rsidR="00A02329">
        <w:t xml:space="preserve">he </w:t>
      </w:r>
      <w:r w:rsidRPr="00195B64">
        <w:t xml:space="preserve">system </w:t>
      </w:r>
      <w:r w:rsidR="006F1171">
        <w:t xml:space="preserve">is </w:t>
      </w:r>
      <w:r w:rsidRPr="00195B64">
        <w:t xml:space="preserve">being designed </w:t>
      </w:r>
      <w:r w:rsidR="00C9427E">
        <w:t xml:space="preserve">without </w:t>
      </w:r>
      <w:r w:rsidRPr="00195B64">
        <w:t>our rights in mind. It is not enabling person-centred care. It is not enabling us to make informed decisions about our bodies and our care.</w:t>
      </w:r>
    </w:p>
    <w:p w:rsidR="00F41568" w:rsidP="00195B64">
      <w:pPr>
        <w:pStyle w:val="Answer"/>
      </w:pPr>
      <w:r>
        <w:t>W</w:t>
      </w:r>
      <w:r w:rsidRPr="00195B64" w:rsidR="00195B64">
        <w:t>hen you have this metanarrative of clinical complex</w:t>
      </w:r>
      <w:r>
        <w:t xml:space="preserve">ity and </w:t>
      </w:r>
      <w:r w:rsidRPr="00195B64" w:rsidR="00195B64">
        <w:t>increasing risk, the response is through that lens</w:t>
      </w:r>
      <w:r>
        <w:t>. W</w:t>
      </w:r>
      <w:r w:rsidRPr="00195B64" w:rsidR="00195B64">
        <w:t>e are seeing strict</w:t>
      </w:r>
      <w:r>
        <w:t>er</w:t>
      </w:r>
      <w:r w:rsidRPr="00195B64" w:rsidR="00195B64">
        <w:t xml:space="preserve"> guidelines and pathways as to what needs to happen for different communities or demographic groups, which instantly locks out whole communities from being able to make informed decisions about their care. If you come from this community, you are suddenly on this pathway. </w:t>
      </w:r>
    </w:p>
    <w:p w:rsidR="004C4AAE" w:rsidP="00195B64">
      <w:pPr>
        <w:pStyle w:val="Answer"/>
      </w:pPr>
      <w:r>
        <w:t>F</w:t>
      </w:r>
      <w:r w:rsidRPr="00195B64" w:rsidR="00195B64">
        <w:t xml:space="preserve">or example, in our recent home birth report, we see </w:t>
      </w:r>
      <w:r w:rsidR="002652F6">
        <w:t xml:space="preserve">that </w:t>
      </w:r>
      <w:r w:rsidRPr="00195B64" w:rsidR="00195B64">
        <w:t xml:space="preserve">black women </w:t>
      </w:r>
      <w:r w:rsidR="002652F6">
        <w:t xml:space="preserve">are </w:t>
      </w:r>
      <w:r w:rsidRPr="00195B64" w:rsidR="00195B64">
        <w:t>being denied access to home birth services because of their ethnicity or demographic group</w:t>
      </w:r>
      <w:r w:rsidR="002652F6">
        <w:t xml:space="preserve">. </w:t>
      </w:r>
      <w:r>
        <w:t xml:space="preserve">In </w:t>
      </w:r>
      <w:r w:rsidRPr="00195B64" w:rsidR="00195B64">
        <w:t>these circumstances, people are preferring to opt for unassisted birth, where there is no medical care or intervention</w:t>
      </w:r>
      <w:r>
        <w:t xml:space="preserve">. That is </w:t>
      </w:r>
      <w:r w:rsidRPr="00195B64" w:rsidR="00195B64">
        <w:t>not out of an empowered decision to free birth but because they feel like there is no other option</w:t>
      </w:r>
      <w:r w:rsidR="00A02329">
        <w:t>,</w:t>
      </w:r>
      <w:r w:rsidRPr="00195B64" w:rsidR="00195B64">
        <w:t xml:space="preserve"> because the service is not listening to their voices</w:t>
      </w:r>
      <w:r>
        <w:t xml:space="preserve"> </w:t>
      </w:r>
      <w:r w:rsidR="00A02329">
        <w:t xml:space="preserve">or </w:t>
      </w:r>
      <w:r w:rsidRPr="00195B64" w:rsidR="00195B64">
        <w:t>providing them with a safe space where they are getting personali</w:t>
      </w:r>
      <w:r>
        <w:t>s</w:t>
      </w:r>
      <w:r w:rsidRPr="00195B64" w:rsidR="00195B64">
        <w:t xml:space="preserve">ed discussions about the risks they are facing. </w:t>
      </w:r>
    </w:p>
    <w:p w:rsidR="003E5CE1" w:rsidP="00195B64">
      <w:pPr>
        <w:pStyle w:val="Answer"/>
      </w:pPr>
      <w:r>
        <w:t>W</w:t>
      </w:r>
      <w:r w:rsidRPr="00195B64" w:rsidR="00195B64">
        <w:t>ithin that context</w:t>
      </w:r>
      <w:r>
        <w:t xml:space="preserve">, </w:t>
      </w:r>
      <w:r w:rsidR="00F35537">
        <w:t xml:space="preserve">while </w:t>
      </w:r>
      <w:r w:rsidRPr="00195B64" w:rsidR="00195B64">
        <w:t>this is about racism</w:t>
      </w:r>
      <w:r>
        <w:t xml:space="preserve"> </w:t>
      </w:r>
      <w:r w:rsidRPr="00195B64" w:rsidR="00195B64">
        <w:t>at a relational level</w:t>
      </w:r>
      <w:r w:rsidR="00CB76B1">
        <w:t>—t</w:t>
      </w:r>
      <w:r w:rsidRPr="00195B64" w:rsidR="00195B64">
        <w:t xml:space="preserve">here </w:t>
      </w:r>
      <w:r>
        <w:t xml:space="preserve">are </w:t>
      </w:r>
      <w:r w:rsidRPr="00195B64" w:rsidR="00195B64">
        <w:t>huge issues with healthcare professionals</w:t>
      </w:r>
      <w:r w:rsidR="00557E83">
        <w:t xml:space="preserve"> around </w:t>
      </w:r>
      <w:r w:rsidRPr="00195B64" w:rsidR="00195B64">
        <w:t>microaggressions</w:t>
      </w:r>
      <w:r w:rsidR="00557E83">
        <w:t xml:space="preserve"> and </w:t>
      </w:r>
      <w:r w:rsidRPr="00195B64" w:rsidR="00195B64">
        <w:t xml:space="preserve">racist stereotyping, as </w:t>
      </w:r>
      <w:r w:rsidR="000A415C">
        <w:t>Tinuke</w:t>
      </w:r>
      <w:r w:rsidR="000A415C">
        <w:t xml:space="preserve"> </w:t>
      </w:r>
      <w:r w:rsidRPr="00195B64" w:rsidR="00195B64">
        <w:t>described</w:t>
      </w:r>
      <w:r w:rsidR="00CB76B1">
        <w:t>—</w:t>
      </w:r>
      <w:r w:rsidR="00AC35B0">
        <w:t xml:space="preserve">we need to understand that </w:t>
      </w:r>
      <w:r>
        <w:t xml:space="preserve">healthcare professionals are </w:t>
      </w:r>
      <w:r w:rsidRPr="00195B64" w:rsidR="00195B64">
        <w:t>operating within a system where they are not enabled</w:t>
      </w:r>
      <w:r>
        <w:t xml:space="preserve">, </w:t>
      </w:r>
      <w:r w:rsidRPr="00195B64" w:rsidR="00195B64">
        <w:t>empowered or supported to give person</w:t>
      </w:r>
      <w:r>
        <w:t>-</w:t>
      </w:r>
      <w:r w:rsidRPr="00195B64" w:rsidR="00195B64">
        <w:t>centred care</w:t>
      </w:r>
      <w:r>
        <w:t xml:space="preserve">. </w:t>
      </w:r>
    </w:p>
    <w:p w:rsidR="008F7B50" w:rsidP="00AB041E">
      <w:pPr>
        <w:pStyle w:val="Answer"/>
      </w:pPr>
      <w:r>
        <w:t>T</w:t>
      </w:r>
      <w:r w:rsidRPr="00195B64" w:rsidR="00195B64">
        <w:t>he problems are institutional</w:t>
      </w:r>
      <w:r w:rsidR="00E7425C">
        <w:t xml:space="preserve">, </w:t>
      </w:r>
      <w:r w:rsidRPr="00195B64" w:rsidR="00195B64">
        <w:t>systemic and structural</w:t>
      </w:r>
      <w:r w:rsidR="0029729A">
        <w:t>. T</w:t>
      </w:r>
      <w:r w:rsidRPr="00195B64" w:rsidR="00195B64">
        <w:t>herefore</w:t>
      </w:r>
      <w:r w:rsidR="0029729A">
        <w:t xml:space="preserve">, </w:t>
      </w:r>
      <w:r w:rsidRPr="00195B64" w:rsidR="00195B64">
        <w:t>the solutions need to be at all those levels</w:t>
      </w:r>
      <w:r w:rsidR="00E7425C">
        <w:t>.</w:t>
      </w:r>
      <w:r w:rsidR="00AB041E">
        <w:t xml:space="preserve"> </w:t>
      </w:r>
      <w:r w:rsidR="00E7425C">
        <w:t>F</w:t>
      </w:r>
      <w:r w:rsidRPr="00195B64" w:rsidR="00195B64">
        <w:t>rom looking at the response</w:t>
      </w:r>
      <w:r w:rsidR="00E7425C">
        <w:t>s</w:t>
      </w:r>
      <w:r w:rsidRPr="00195B64" w:rsidR="00195B64">
        <w:t xml:space="preserve"> of different </w:t>
      </w:r>
      <w:r w:rsidRPr="00AB041E" w:rsidR="00195B64">
        <w:t xml:space="preserve">NHS trusts </w:t>
      </w:r>
      <w:r w:rsidRPr="00AB041E" w:rsidR="00E7425C">
        <w:t xml:space="preserve">and </w:t>
      </w:r>
      <w:r w:rsidRPr="00AB041E" w:rsidR="00195B64">
        <w:t>the NHS as a whole</w:t>
      </w:r>
      <w:r w:rsidRPr="00AB041E" w:rsidR="00E7425C">
        <w:t>—</w:t>
      </w:r>
      <w:r w:rsidRPr="00AB041E" w:rsidR="00195B64">
        <w:t xml:space="preserve">I am on the </w:t>
      </w:r>
      <w:r w:rsidRPr="00AB041E" w:rsidR="004A36EC">
        <w:t xml:space="preserve">NHS’s </w:t>
      </w:r>
      <w:r w:rsidRPr="00AB041E" w:rsidR="00195B64">
        <w:t>equity and equality steering group and stakeholder council</w:t>
      </w:r>
      <w:r w:rsidRPr="00AB041E" w:rsidR="00E7425C">
        <w:t>—</w:t>
      </w:r>
      <w:r w:rsidRPr="00AB041E" w:rsidR="00195B64">
        <w:t>it almost feels easier</w:t>
      </w:r>
      <w:r w:rsidRPr="00195B64" w:rsidR="00195B64">
        <w:t xml:space="preserve"> for the NHS</w:t>
      </w:r>
      <w:r>
        <w:t xml:space="preserve">, </w:t>
      </w:r>
      <w:r w:rsidRPr="00195B64" w:rsidR="00195B64">
        <w:t>in the face of these huge problems</w:t>
      </w:r>
      <w:r>
        <w:t xml:space="preserve">, </w:t>
      </w:r>
      <w:r w:rsidRPr="00195B64" w:rsidR="00195B64">
        <w:t xml:space="preserve">to reach for cultural interventions, </w:t>
      </w:r>
      <w:r>
        <w:t xml:space="preserve">such as </w:t>
      </w:r>
      <w:r w:rsidRPr="00195B64" w:rsidR="00195B64">
        <w:t>anti-racism training for staff and leadership</w:t>
      </w:r>
      <w:r w:rsidR="00F17DBD">
        <w:t>,</w:t>
      </w:r>
      <w:r w:rsidRPr="00195B64" w:rsidR="00195B64">
        <w:t xml:space="preserve"> and clinical interventions and pathways.</w:t>
      </w:r>
      <w:r>
        <w:t xml:space="preserve"> If </w:t>
      </w:r>
      <w:r w:rsidRPr="00195B64" w:rsidR="00195B64">
        <w:t xml:space="preserve">we really want to </w:t>
      </w:r>
      <w:r>
        <w:t>e</w:t>
      </w:r>
      <w:r w:rsidRPr="00195B64" w:rsidR="00195B64">
        <w:t>ffect meaningful change for black</w:t>
      </w:r>
      <w:r>
        <w:t xml:space="preserve"> and </w:t>
      </w:r>
      <w:r w:rsidRPr="00195B64" w:rsidR="00195B64">
        <w:t>brown women and other marginali</w:t>
      </w:r>
      <w:r>
        <w:t>s</w:t>
      </w:r>
      <w:r w:rsidRPr="00195B64" w:rsidR="00195B64">
        <w:t xml:space="preserve">ed communities, we need to look at </w:t>
      </w:r>
      <w:r>
        <w:t xml:space="preserve">this at </w:t>
      </w:r>
      <w:r w:rsidRPr="00195B64" w:rsidR="00195B64">
        <w:t>a structural level.</w:t>
      </w:r>
    </w:p>
    <w:p w:rsidR="00E25FB5" w:rsidP="00195B64">
      <w:pPr>
        <w:pStyle w:val="Answer"/>
      </w:pPr>
      <w:r>
        <w:t>A</w:t>
      </w:r>
      <w:r w:rsidRPr="00195B64" w:rsidR="00195B64">
        <w:t>t Birthrights</w:t>
      </w:r>
      <w:r>
        <w:t xml:space="preserve">, </w:t>
      </w:r>
      <w:r w:rsidRPr="00195B64" w:rsidR="00195B64">
        <w:t xml:space="preserve">we are calling for new legislation. We think there should be a new </w:t>
      </w:r>
      <w:r w:rsidRPr="00195B64" w:rsidR="00F17DBD">
        <w:t xml:space="preserve">safe maternity care </w:t>
      </w:r>
      <w:r w:rsidRPr="00195B64" w:rsidR="00195B64">
        <w:t>Act that makes clear how human rights and other law applies to maternity care to make sure everyone</w:t>
      </w:r>
      <w:r>
        <w:t xml:space="preserve">, </w:t>
      </w:r>
      <w:r w:rsidRPr="00195B64" w:rsidR="00195B64">
        <w:t>from the frontline to the managers, commissioners</w:t>
      </w:r>
      <w:r>
        <w:t xml:space="preserve"> and </w:t>
      </w:r>
      <w:r w:rsidRPr="00195B64" w:rsidR="00195B64">
        <w:t>regulators</w:t>
      </w:r>
      <w:r w:rsidR="00F17DBD">
        <w:t>,</w:t>
      </w:r>
      <w:r w:rsidRPr="00195B64" w:rsidR="00195B64">
        <w:t xml:space="preserve"> understand</w:t>
      </w:r>
      <w:r>
        <w:t>s</w:t>
      </w:r>
      <w:r w:rsidRPr="00195B64" w:rsidR="00195B64">
        <w:t xml:space="preserve"> and ensure</w:t>
      </w:r>
      <w:r>
        <w:t>s</w:t>
      </w:r>
      <w:r w:rsidRPr="00195B64" w:rsidR="00195B64">
        <w:t xml:space="preserve"> that safety, accountability, freedom of choice and equity are at the heart of everything to do with maternity care. </w:t>
      </w:r>
    </w:p>
    <w:p w:rsidR="002E50C8" w:rsidP="005C1AC0">
      <w:pPr>
        <w:pStyle w:val="Answer"/>
      </w:pPr>
      <w:r w:rsidRPr="00195B64">
        <w:t>We need to end NHS charging</w:t>
      </w:r>
      <w:r w:rsidR="00E513C0">
        <w:t>,</w:t>
      </w:r>
      <w:r w:rsidRPr="00195B64">
        <w:t xml:space="preserve"> which is limiting access for women and birthing people</w:t>
      </w:r>
      <w:r w:rsidR="00E513C0">
        <w:t xml:space="preserve">, </w:t>
      </w:r>
      <w:r w:rsidRPr="00195B64">
        <w:t>whether they face charging or not, particularly marginali</w:t>
      </w:r>
      <w:r w:rsidR="00A75B9D">
        <w:t>s</w:t>
      </w:r>
      <w:r w:rsidRPr="00195B64">
        <w:t>ed vulnerable women and birthing people.</w:t>
      </w:r>
      <w:r w:rsidR="00E513C0">
        <w:t xml:space="preserve"> </w:t>
      </w:r>
      <w:r w:rsidRPr="00195B64">
        <w:t>We need to prevent the dismantling of core maternity services.</w:t>
      </w:r>
      <w:r>
        <w:t xml:space="preserve"> </w:t>
      </w:r>
      <w:r w:rsidR="005C1AC0">
        <w:t>T</w:t>
      </w:r>
      <w:r w:rsidRPr="00195B64">
        <w:t xml:space="preserve">he Government </w:t>
      </w:r>
      <w:r w:rsidR="005C1AC0">
        <w:t xml:space="preserve">are </w:t>
      </w:r>
      <w:r w:rsidRPr="00195B64">
        <w:t>talking about more NHS community-based care</w:t>
      </w:r>
      <w:r w:rsidR="005C1AC0">
        <w:t xml:space="preserve">, </w:t>
      </w:r>
      <w:r w:rsidRPr="00195B64">
        <w:t>and yet we are seeing the rolling back and prevention of home birth and community-based services</w:t>
      </w:r>
      <w:r>
        <w:t xml:space="preserve">. </w:t>
      </w:r>
    </w:p>
    <w:p w:rsidR="002E50C8" w:rsidP="005C1AC0">
      <w:pPr>
        <w:pStyle w:val="Answer"/>
      </w:pPr>
      <w:r>
        <w:t>T</w:t>
      </w:r>
      <w:r w:rsidRPr="00195B64" w:rsidR="00195B64">
        <w:t xml:space="preserve">o this point </w:t>
      </w:r>
      <w:r>
        <w:t xml:space="preserve">about </w:t>
      </w:r>
      <w:r w:rsidRPr="00195B64" w:rsidR="00195B64">
        <w:t>good practice that was talked about earlier, there are teams within the NHS or individuals who are really trying to provide person-</w:t>
      </w:r>
      <w:r w:rsidRPr="00195B64" w:rsidR="00C935AF">
        <w:t>centred</w:t>
      </w:r>
      <w:r w:rsidRPr="00195B64" w:rsidR="00195B64">
        <w:t xml:space="preserve"> care</w:t>
      </w:r>
      <w:r>
        <w:t xml:space="preserve">, but </w:t>
      </w:r>
      <w:r w:rsidRPr="00195B64" w:rsidR="00195B64">
        <w:t>the institution is preventing that</w:t>
      </w:r>
      <w:r>
        <w:t xml:space="preserve">. </w:t>
      </w:r>
      <w:r w:rsidR="00F17DBD">
        <w:t xml:space="preserve">Sorry, </w:t>
      </w:r>
      <w:r w:rsidRPr="00195B64" w:rsidR="00195B64">
        <w:t>I know I am talking</w:t>
      </w:r>
      <w:r>
        <w:t xml:space="preserve"> a lot. </w:t>
      </w:r>
    </w:p>
    <w:p w:rsidR="00195B64" w:rsidRPr="00195B64" w:rsidP="00653F14">
      <w:pPr>
        <w:pStyle w:val="Question"/>
      </w:pPr>
      <w:sdt>
        <w:sdtPr>
          <w:alias w:val="Member"/>
          <w:tag w:val="&lt;Member mnisId='5307' dodsId='147980'&gt;"/>
          <w:id w:val="-2090529242"/>
          <w:placeholder>
            <w:docPart w:val="2583634AA50049048F1AE5B5D77355E4"/>
          </w:placeholder>
          <w:richText/>
        </w:sdtPr>
        <w:sdtContent>
          <w:r w:rsidRPr="006921BA" w:rsidR="0004142C">
            <w:rPr>
              <w:b/>
              <w:bCs/>
            </w:rPr>
            <w:t xml:space="preserve">Dr </w:t>
          </w:r>
          <w:r w:rsidR="00D17A18">
            <w:rPr>
              <w:b/>
            </w:rPr>
            <w:t>Cooper:</w:t>
          </w:r>
        </w:sdtContent>
      </w:sdt>
      <w:r w:rsidRPr="00195B64" w:rsidR="0004142C">
        <w:t xml:space="preserve"> </w:t>
      </w:r>
      <w:r w:rsidR="0004142C">
        <w:t xml:space="preserve">No, what </w:t>
      </w:r>
      <w:r w:rsidRPr="00195B64">
        <w:t>you are saying is really valuable</w:t>
      </w:r>
      <w:r w:rsidR="0004142C">
        <w:t xml:space="preserve">. </w:t>
      </w:r>
      <w:r w:rsidRPr="00195B64">
        <w:t xml:space="preserve">I am </w:t>
      </w:r>
      <w:r w:rsidRPr="00195B64" w:rsidR="00C935AF">
        <w:t>going to</w:t>
      </w:r>
      <w:r w:rsidRPr="00195B64">
        <w:t xml:space="preserve"> bring in </w:t>
      </w:r>
      <w:r w:rsidR="00653F14">
        <w:t>Sonah</w:t>
      </w:r>
      <w:r w:rsidR="00653F14">
        <w:t xml:space="preserve">. What </w:t>
      </w:r>
      <w:r w:rsidRPr="00195B64">
        <w:t xml:space="preserve">you are saying </w:t>
      </w:r>
      <w:r w:rsidR="00653F14">
        <w:t>is really interesting.</w:t>
      </w:r>
      <w:r w:rsidR="006921BA">
        <w:t xml:space="preserve"> </w:t>
      </w:r>
      <w:r w:rsidR="00653F14">
        <w:t>R</w:t>
      </w:r>
      <w:r w:rsidRPr="00195B64">
        <w:t xml:space="preserve">egardless of what you look like </w:t>
      </w:r>
      <w:r w:rsidR="00653F14">
        <w:t xml:space="preserve">and </w:t>
      </w:r>
      <w:r w:rsidRPr="00195B64">
        <w:t>where you are from</w:t>
      </w:r>
      <w:r w:rsidR="00653F14">
        <w:t xml:space="preserve">, </w:t>
      </w:r>
      <w:r w:rsidRPr="00195B64" w:rsidR="006921BA">
        <w:t>person-cent</w:t>
      </w:r>
      <w:r w:rsidR="006921BA">
        <w:t>re</w:t>
      </w:r>
      <w:r w:rsidRPr="00195B64" w:rsidR="006921BA">
        <w:t xml:space="preserve">d care </w:t>
      </w:r>
      <w:r w:rsidRPr="00195B64">
        <w:t>is absolutely the gold standard</w:t>
      </w:r>
      <w:r w:rsidR="006921BA">
        <w:t xml:space="preserve">. You </w:t>
      </w:r>
      <w:r w:rsidRPr="00195B64">
        <w:t>were talking about other marginali</w:t>
      </w:r>
      <w:r w:rsidR="006921BA">
        <w:t>s</w:t>
      </w:r>
      <w:r w:rsidRPr="00195B64">
        <w:t>ed communities</w:t>
      </w:r>
      <w:r w:rsidR="006921BA">
        <w:t xml:space="preserve">. Do you want </w:t>
      </w:r>
      <w:r w:rsidRPr="00195B64">
        <w:t>to talk about socioeconomic disadvantage and where people are starting from in terms of their ability to access good nutrition</w:t>
      </w:r>
      <w:r w:rsidR="006921BA">
        <w:t xml:space="preserve"> and </w:t>
      </w:r>
      <w:r w:rsidRPr="00195B64">
        <w:t>good health services</w:t>
      </w:r>
      <w:r w:rsidR="006921BA">
        <w:t>? W</w:t>
      </w:r>
      <w:r w:rsidRPr="00195B64">
        <w:t xml:space="preserve">e know </w:t>
      </w:r>
      <w:r w:rsidR="006921BA">
        <w:t xml:space="preserve">that </w:t>
      </w:r>
      <w:r w:rsidRPr="00195B64">
        <w:t>disproportionately more people from minority ethnic communities are socioeconomically disadvantaged</w:t>
      </w:r>
      <w:r w:rsidR="006921BA">
        <w:t xml:space="preserve">. </w:t>
      </w:r>
      <w:r w:rsidR="006921BA">
        <w:t>Sonah</w:t>
      </w:r>
      <w:r w:rsidR="006921BA">
        <w:t xml:space="preserve">, </w:t>
      </w:r>
      <w:r w:rsidRPr="00195B64">
        <w:t xml:space="preserve">I do not know </w:t>
      </w:r>
      <w:r w:rsidR="006921BA">
        <w:t xml:space="preserve">whether </w:t>
      </w:r>
      <w:r w:rsidRPr="00195B64">
        <w:t>you wanted to talk about that at all.</w:t>
      </w:r>
    </w:p>
    <w:p w:rsidR="00195B64" w:rsidRPr="00195B64" w:rsidP="00195B64">
      <w:pPr>
        <w:pStyle w:val="Answer"/>
      </w:pPr>
      <w:sdt>
        <w:sdtPr>
          <w:alias w:val="Witness"/>
          <w:id w:val="1613546652"/>
          <w:placeholder>
            <w:docPart w:val="39CBF65B53354E67B9FFE53DD8D81E83"/>
          </w:placeholder>
          <w:richText/>
        </w:sdtPr>
        <w:sdtContent>
          <w:r w:rsidRPr="0083369F" w:rsidR="005241C8">
            <w:rPr>
              <w:b/>
              <w:i/>
              <w:iCs/>
            </w:rPr>
            <w:t>Sonah</w:t>
          </w:r>
          <w:r w:rsidRPr="0083369F" w:rsidR="005241C8">
            <w:rPr>
              <w:b/>
              <w:i/>
              <w:iCs/>
            </w:rPr>
            <w:t xml:space="preserve"> Paton:</w:t>
          </w:r>
        </w:sdtContent>
      </w:sdt>
      <w:r w:rsidRPr="00195B64" w:rsidR="005241C8">
        <w:t xml:space="preserve"> </w:t>
      </w:r>
      <w:r w:rsidR="00F13C56">
        <w:t>F</w:t>
      </w:r>
      <w:r w:rsidRPr="00195B64">
        <w:t>rom our work and experience</w:t>
      </w:r>
      <w:r w:rsidR="00F13C56">
        <w:t>s,</w:t>
      </w:r>
      <w:r w:rsidRPr="00195B64">
        <w:t xml:space="preserve"> there is quite a lot of anecdotal evidence that tells me that often the response from healthcare professionals to some of those existing conditions looks really different for black women </w:t>
      </w:r>
      <w:r w:rsidR="00606F70">
        <w:t xml:space="preserve">compared </w:t>
      </w:r>
      <w:r w:rsidR="002D2F0C">
        <w:t xml:space="preserve">to </w:t>
      </w:r>
      <w:r w:rsidRPr="00195B64">
        <w:t xml:space="preserve">others. </w:t>
      </w:r>
      <w:r w:rsidR="002D2F0C">
        <w:t>F</w:t>
      </w:r>
      <w:r w:rsidRPr="00195B64">
        <w:t xml:space="preserve">or example, if a black woman is starting her pregnancy journey and is diabetic or has a high BMI, her midwife is much less likely to offer interventions around movement </w:t>
      </w:r>
      <w:r w:rsidR="00C264C8">
        <w:t xml:space="preserve">or </w:t>
      </w:r>
      <w:r w:rsidRPr="00195B64">
        <w:t>good nutrition and much more likely to rush to medication or more clinical intervention.</w:t>
      </w:r>
    </w:p>
    <w:p w:rsidR="00195B64" w:rsidRPr="00195B64" w:rsidP="00C935AF">
      <w:pPr>
        <w:pStyle w:val="Question"/>
      </w:pPr>
      <w:sdt>
        <w:sdtPr>
          <w:alias w:val="Member"/>
          <w:tag w:val="&lt;Member mnisId='5307' dodsId='147980'&gt;"/>
          <w:id w:val="-1902282063"/>
          <w:placeholder>
            <w:docPart w:val="ECEF58F3A0BF4A69BEECD76F5CDD2D3F"/>
          </w:placeholder>
          <w:richText/>
        </w:sdtPr>
        <w:sdtContent>
          <w:r w:rsidRPr="00C935AF" w:rsidR="00C935AF">
            <w:rPr>
              <w:b/>
              <w:bCs/>
            </w:rPr>
            <w:t xml:space="preserve">Dr </w:t>
          </w:r>
          <w:r w:rsidR="00D17A18">
            <w:rPr>
              <w:b/>
            </w:rPr>
            <w:t>Cooper:</w:t>
          </w:r>
        </w:sdtContent>
      </w:sdt>
      <w:r w:rsidRPr="00195B64" w:rsidR="00C935AF">
        <w:t xml:space="preserve"> </w:t>
      </w:r>
      <w:r w:rsidRPr="00195B64">
        <w:t xml:space="preserve">Why is that, </w:t>
      </w:r>
      <w:r w:rsidRPr="00195B64">
        <w:t>Sona</w:t>
      </w:r>
      <w:r w:rsidR="000A415C">
        <w:t>h</w:t>
      </w:r>
      <w:r w:rsidRPr="00195B64">
        <w:t>?</w:t>
      </w:r>
    </w:p>
    <w:p w:rsidR="00195B64" w:rsidRPr="00195B64" w:rsidP="00195B64">
      <w:pPr>
        <w:pStyle w:val="Answer"/>
      </w:pPr>
      <w:sdt>
        <w:sdtPr>
          <w:alias w:val="Witness"/>
          <w:id w:val="-845780082"/>
          <w:placeholder>
            <w:docPart w:val="3AEFAFB132BD4F6CA27B92FDC6731EE4"/>
          </w:placeholder>
          <w:richText/>
        </w:sdtPr>
        <w:sdtContent>
          <w:r w:rsidRPr="0083369F" w:rsidR="005241C8">
            <w:rPr>
              <w:b/>
              <w:i/>
              <w:iCs/>
            </w:rPr>
            <w:t>Sonah</w:t>
          </w:r>
          <w:r w:rsidRPr="0083369F" w:rsidR="005241C8">
            <w:rPr>
              <w:b/>
              <w:i/>
              <w:iCs/>
            </w:rPr>
            <w:t xml:space="preserve"> Paton:</w:t>
          </w:r>
        </w:sdtContent>
      </w:sdt>
      <w:r w:rsidRPr="00195B64" w:rsidR="005241C8">
        <w:t xml:space="preserve"> </w:t>
      </w:r>
      <w:r w:rsidRPr="00195B64">
        <w:t>You would have to ask midwives</w:t>
      </w:r>
      <w:r w:rsidR="009B6DBE">
        <w:t xml:space="preserve">. </w:t>
      </w:r>
      <w:r w:rsidRPr="00195B64">
        <w:t>I have my suspicions, but that is probably a question for healthcare professionals. We see it in pre</w:t>
      </w:r>
      <w:r w:rsidR="009B6DBE">
        <w:t>-</w:t>
      </w:r>
      <w:r w:rsidRPr="00195B64">
        <w:t>eclampsia and measuring blood pressure</w:t>
      </w:r>
      <w:r w:rsidR="00FB4052">
        <w:t>.</w:t>
      </w:r>
      <w:r w:rsidR="00AF1166">
        <w:t xml:space="preserve"> </w:t>
      </w:r>
      <w:r w:rsidR="00BA1DB5">
        <w:t>G</w:t>
      </w:r>
      <w:r w:rsidRPr="00195B64">
        <w:t>oing to a</w:t>
      </w:r>
      <w:r w:rsidR="00BA1DB5">
        <w:t xml:space="preserve">n </w:t>
      </w:r>
      <w:r w:rsidRPr="00195B64">
        <w:t xml:space="preserve">NHS maternity environment </w:t>
      </w:r>
      <w:r w:rsidR="00BA1DB5">
        <w:t xml:space="preserve">is often </w:t>
      </w:r>
      <w:r w:rsidR="00606F70">
        <w:t xml:space="preserve">quite </w:t>
      </w:r>
      <w:r w:rsidRPr="00195B64">
        <w:t>a stressful time for a black woman.</w:t>
      </w:r>
      <w:r w:rsidR="00FB4052">
        <w:t xml:space="preserve"> </w:t>
      </w:r>
      <w:r w:rsidR="00D9134E">
        <w:t>I</w:t>
      </w:r>
      <w:r w:rsidRPr="00195B64">
        <w:t xml:space="preserve">f her blood pressure is reading consistently higher when she is at appointments, being able to look at that situation a bit more critically and maybe take that woman’s blood pressure in a home environment or a community where she feels a bit more at ease can make a massive difference to </w:t>
      </w:r>
      <w:r w:rsidR="00D7112B">
        <w:t xml:space="preserve">how </w:t>
      </w:r>
      <w:r w:rsidRPr="00195B64">
        <w:t>pre</w:t>
      </w:r>
      <w:r w:rsidR="00D9134E">
        <w:t>-</w:t>
      </w:r>
      <w:r w:rsidRPr="00195B64">
        <w:t>eclampsia is recognised and managed throughout her pregnancy journey.</w:t>
      </w:r>
      <w:r w:rsidR="00606F70">
        <w:t xml:space="preserve"> </w:t>
      </w:r>
    </w:p>
    <w:p w:rsidR="00195B64" w:rsidRPr="00195B64" w:rsidP="00195B64">
      <w:pPr>
        <w:pStyle w:val="Answer"/>
      </w:pPr>
      <w:r>
        <w:t>F</w:t>
      </w:r>
      <w:r w:rsidRPr="00195B64">
        <w:t xml:space="preserve">or my white friends </w:t>
      </w:r>
      <w:r w:rsidRPr="00606F70">
        <w:t xml:space="preserve">and neighbours, that </w:t>
      </w:r>
      <w:r w:rsidRPr="00606F70" w:rsidR="009D5F1E">
        <w:t>softer</w:t>
      </w:r>
      <w:r w:rsidRPr="00606F70" w:rsidR="00606F70">
        <w:t>,</w:t>
      </w:r>
      <w:r w:rsidRPr="00606F70" w:rsidR="009D5F1E">
        <w:t xml:space="preserve"> </w:t>
      </w:r>
      <w:r w:rsidRPr="00606F70">
        <w:t>first</w:t>
      </w:r>
      <w:r w:rsidRPr="00606F70" w:rsidR="00606F70">
        <w:t>-</w:t>
      </w:r>
      <w:r w:rsidRPr="00606F70">
        <w:t>step clinical care is offered much more frequently and encouragingly</w:t>
      </w:r>
      <w:r w:rsidRPr="00195B64">
        <w:t xml:space="preserve"> than it is to people within black communities.</w:t>
      </w:r>
    </w:p>
    <w:p w:rsidR="00195B64" w:rsidRPr="00195B64" w:rsidP="00C935AF">
      <w:pPr>
        <w:pStyle w:val="Question"/>
      </w:pPr>
      <w:sdt>
        <w:sdtPr>
          <w:alias w:val="Member"/>
          <w:tag w:val="&lt;Member mnisId='5307' dodsId='147980'&gt;"/>
          <w:id w:val="250782464"/>
          <w:placeholder>
            <w:docPart w:val="F67674F455134F6CBF91D78B3286526E"/>
          </w:placeholder>
          <w:richText/>
        </w:sdtPr>
        <w:sdtContent>
          <w:r w:rsidRPr="00C935AF" w:rsidR="00C935AF">
            <w:rPr>
              <w:b/>
              <w:bCs/>
            </w:rPr>
            <w:t xml:space="preserve">Dr </w:t>
          </w:r>
          <w:r w:rsidR="00D17A18">
            <w:rPr>
              <w:b/>
            </w:rPr>
            <w:t>Cooper:</w:t>
          </w:r>
        </w:sdtContent>
      </w:sdt>
      <w:r w:rsidRPr="00195B64" w:rsidR="00C935AF">
        <w:t xml:space="preserve"> </w:t>
      </w:r>
      <w:r w:rsidRPr="00195B64">
        <w:t>That is really interesting. Shant</w:t>
      </w:r>
      <w:r w:rsidR="001E4EB7">
        <w:t>h</w:t>
      </w:r>
      <w:r w:rsidRPr="00195B64">
        <w:t>i has mentioned person</w:t>
      </w:r>
      <w:r w:rsidR="00FB138E">
        <w:t>-</w:t>
      </w:r>
      <w:r w:rsidRPr="00195B64">
        <w:t>centred care</w:t>
      </w:r>
      <w:r w:rsidR="00FB138E">
        <w:t>. D</w:t>
      </w:r>
      <w:r w:rsidRPr="00195B64">
        <w:t>o you have any thoughts about how we can bridge that inequity</w:t>
      </w:r>
      <w:r w:rsidR="00E55CE5">
        <w:t xml:space="preserve"> </w:t>
      </w:r>
      <w:r w:rsidR="008E374C">
        <w:t xml:space="preserve">with </w:t>
      </w:r>
      <w:r w:rsidRPr="00195B64">
        <w:t>different style</w:t>
      </w:r>
      <w:r w:rsidR="008E374C">
        <w:t>s</w:t>
      </w:r>
      <w:r w:rsidRPr="00195B64">
        <w:t xml:space="preserve"> o</w:t>
      </w:r>
      <w:r w:rsidR="00606F70">
        <w:t>f</w:t>
      </w:r>
      <w:r w:rsidR="00E55CE5">
        <w:t xml:space="preserve"> </w:t>
      </w:r>
      <w:r w:rsidRPr="00195B64">
        <w:t xml:space="preserve">approach based on </w:t>
      </w:r>
      <w:r w:rsidR="00E55CE5">
        <w:t xml:space="preserve">skin </w:t>
      </w:r>
      <w:r w:rsidRPr="00195B64">
        <w:t>colour? Do you have any thoughts about how that might be improved or addressed?</w:t>
      </w:r>
    </w:p>
    <w:p w:rsidR="00C32BBB" w:rsidP="00195B64">
      <w:pPr>
        <w:pStyle w:val="Answer"/>
      </w:pPr>
      <w:sdt>
        <w:sdtPr>
          <w:alias w:val="Witness"/>
          <w:id w:val="-1005437583"/>
          <w:placeholder>
            <w:docPart w:val="FAAAE8D74EF24DC5B7AB31B140745597"/>
          </w:placeholder>
          <w:richText/>
        </w:sdtPr>
        <w:sdtContent>
          <w:r w:rsidRPr="0083369F" w:rsidR="005241C8">
            <w:rPr>
              <w:b/>
              <w:i/>
              <w:iCs/>
            </w:rPr>
            <w:t>Sonah</w:t>
          </w:r>
          <w:r w:rsidRPr="0083369F" w:rsidR="005241C8">
            <w:rPr>
              <w:b/>
              <w:i/>
              <w:iCs/>
            </w:rPr>
            <w:t xml:space="preserve"> Paton:</w:t>
          </w:r>
        </w:sdtContent>
      </w:sdt>
      <w:r w:rsidRPr="00195B64" w:rsidR="005241C8">
        <w:t xml:space="preserve"> </w:t>
      </w:r>
      <w:r w:rsidR="005241C8">
        <w:t>H</w:t>
      </w:r>
      <w:r w:rsidRPr="00195B64" w:rsidR="00195B64">
        <w:t>aving confident, honest</w:t>
      </w:r>
      <w:r w:rsidR="00137FF7">
        <w:t xml:space="preserve"> and </w:t>
      </w:r>
      <w:r w:rsidRPr="00195B64" w:rsidR="00195B64">
        <w:t xml:space="preserve">thoughtful conversations about the ways </w:t>
      </w:r>
      <w:r w:rsidR="00137FF7">
        <w:t xml:space="preserve">that </w:t>
      </w:r>
      <w:r w:rsidRPr="00195B64" w:rsidR="00195B64">
        <w:t>race and racism show up in all their different dimensions across maternity care is probably the first step.</w:t>
      </w:r>
    </w:p>
    <w:p w:rsidR="00A97069" w:rsidP="00B65696">
      <w:pPr>
        <w:pStyle w:val="Answer"/>
      </w:pPr>
      <w:r w:rsidRPr="00157D21">
        <w:rPr>
          <w:bCs/>
        </w:rPr>
        <w:t xml:space="preserve">From </w:t>
      </w:r>
      <w:r w:rsidRPr="00195B64" w:rsidR="00195B64">
        <w:t>my own experience, my first connection with maternity was my booking</w:t>
      </w:r>
      <w:r w:rsidR="00137FF7">
        <w:t xml:space="preserve"> </w:t>
      </w:r>
      <w:r w:rsidRPr="00195B64" w:rsidR="00195B64">
        <w:t xml:space="preserve">appointment, which is </w:t>
      </w:r>
      <w:r w:rsidR="00137FF7">
        <w:t>typical</w:t>
      </w:r>
      <w:r w:rsidR="001F1D69">
        <w:t>,</w:t>
      </w:r>
      <w:r w:rsidR="00137FF7">
        <w:t xml:space="preserve"> </w:t>
      </w:r>
      <w:r w:rsidRPr="00195B64" w:rsidR="00195B64">
        <w:t>where you</w:t>
      </w:r>
      <w:r w:rsidR="001F1D69">
        <w:t>r</w:t>
      </w:r>
      <w:r w:rsidRPr="00195B64" w:rsidR="00195B64">
        <w:t xml:space="preserve"> weig</w:t>
      </w:r>
      <w:r w:rsidR="001F1D69">
        <w:t>ht and height</w:t>
      </w:r>
      <w:r w:rsidR="00093EFF">
        <w:t xml:space="preserve"> </w:t>
      </w:r>
      <w:r w:rsidR="001F1D69">
        <w:t xml:space="preserve">are recorded, </w:t>
      </w:r>
      <w:r w:rsidRPr="00195B64" w:rsidR="00195B64">
        <w:t xml:space="preserve">and </w:t>
      </w:r>
      <w:r w:rsidR="00093EFF">
        <w:t xml:space="preserve">your </w:t>
      </w:r>
      <w:r w:rsidRPr="00195B64" w:rsidR="00195B64">
        <w:t xml:space="preserve">BMI </w:t>
      </w:r>
      <w:r w:rsidR="001F1D69">
        <w:t xml:space="preserve">is </w:t>
      </w:r>
      <w:r w:rsidRPr="00195B64" w:rsidR="00195B64">
        <w:t xml:space="preserve">worked out. BMI is flawed. I was told at the start of each of my pregnancies </w:t>
      </w:r>
      <w:r w:rsidR="00093EFF">
        <w:t xml:space="preserve">that </w:t>
      </w:r>
      <w:r w:rsidRPr="00195B64" w:rsidR="00195B64">
        <w:t>I was overweight. As a black woman, I feel quite confident that I am not overweight.</w:t>
      </w:r>
      <w:r w:rsidR="00195B64">
        <w:t xml:space="preserve"> </w:t>
      </w:r>
      <w:r w:rsidR="00B65696">
        <w:t>I also know that</w:t>
      </w:r>
      <w:r>
        <w:t>,</w:t>
      </w:r>
      <w:r w:rsidR="00B65696">
        <w:t xml:space="preserve"> if I am being told I am underweight, and BMI is the marker for that, there is probably a whole heap of black women who are underweight for a black woman and are not being flagged, and going through pregnancy underweight is very dangerous. </w:t>
      </w:r>
    </w:p>
    <w:p w:rsidR="00B65696" w:rsidP="00B65696">
      <w:pPr>
        <w:pStyle w:val="Answer"/>
      </w:pPr>
      <w:r>
        <w:t xml:space="preserve">Being </w:t>
      </w:r>
      <w:r>
        <w:t>able to think critically about all of these touchpoints that happen</w:t>
      </w:r>
      <w:r>
        <w:t xml:space="preserve"> and</w:t>
      </w:r>
      <w:r>
        <w:t xml:space="preserve"> that disproportionately negatively affect black women is </w:t>
      </w:r>
      <w:r>
        <w:t xml:space="preserve">one of </w:t>
      </w:r>
      <w:r>
        <w:t>the first thing</w:t>
      </w:r>
      <w:r>
        <w:t>s</w:t>
      </w:r>
      <w:r>
        <w:t xml:space="preserve"> that </w:t>
      </w:r>
      <w:r>
        <w:t xml:space="preserve">need to </w:t>
      </w:r>
      <w:r>
        <w:t>happen.</w:t>
      </w:r>
    </w:p>
    <w:p w:rsidR="00B65696" w:rsidP="00B65696">
      <w:pPr>
        <w:pStyle w:val="Answer"/>
      </w:pPr>
      <w:sdt>
        <w:sdtPr>
          <w:alias w:val="Member"/>
          <w:tag w:val="&lt;Member mnisId='5307' dodsId='147980'&gt;"/>
          <w:id w:val="203910341"/>
          <w:placeholder>
            <w:docPart w:val="82B488FA3EDD489F9C3CC4496DA2A816"/>
          </w:placeholder>
          <w:richText/>
        </w:sdtPr>
        <w:sdtContent>
          <w:r w:rsidRPr="0083369F">
            <w:rPr>
              <w:b/>
            </w:rPr>
            <w:t xml:space="preserve">Dr </w:t>
          </w:r>
          <w:r w:rsidR="00D17A18">
            <w:rPr>
              <w:b/>
            </w:rPr>
            <w:t>Cooper:</w:t>
          </w:r>
        </w:sdtContent>
      </w:sdt>
      <w:r>
        <w:t xml:space="preserve"> That is so helpful, </w:t>
      </w:r>
      <w:r>
        <w:t>Sonah</w:t>
      </w:r>
      <w:r w:rsidR="000924A0">
        <w:t>.</w:t>
      </w:r>
      <w:r>
        <w:t xml:space="preserve"> BMI is an interesting discussion, and it comes up with the national child measurement programme as well. It is a really interesting discussion in terms of different body sizes, so thank you for bring</w:t>
      </w:r>
      <w:r w:rsidR="000924A0">
        <w:t>ing</w:t>
      </w:r>
      <w:r>
        <w:t xml:space="preserve"> that up.</w:t>
      </w:r>
    </w:p>
    <w:p w:rsidR="00B65696" w:rsidP="00B65696">
      <w:pPr>
        <w:pStyle w:val="Question"/>
      </w:pPr>
      <w:sdt>
        <w:sdtPr>
          <w:alias w:val="Member"/>
          <w:tag w:val="&lt;Member mnisId='5351' dodsId='132338'&gt;"/>
          <w:id w:val="1488747081"/>
          <w:placeholder>
            <w:docPart w:val="A7E4CB8ED466402A8FFC678E4196ABC7"/>
          </w:placeholder>
          <w:richText/>
        </w:sdtPr>
        <w:sdtContent>
          <w:r w:rsidRPr="0083369F">
            <w:rPr>
              <w:b/>
            </w:rPr>
            <w:t>Gregory Stafford:</w:t>
          </w:r>
        </w:sdtContent>
      </w:sdt>
      <w:r w:rsidRPr="0083369F">
        <w:t xml:space="preserve"> </w:t>
      </w:r>
      <w:r>
        <w:t xml:space="preserve">I </w:t>
      </w:r>
      <w:r w:rsidRPr="0083369F">
        <w:t xml:space="preserve">want to focus on antenatal care. </w:t>
      </w:r>
      <w:r>
        <w:t xml:space="preserve">All the </w:t>
      </w:r>
      <w:r w:rsidR="005D3E68">
        <w:t xml:space="preserve">written </w:t>
      </w:r>
      <w:r>
        <w:t>e</w:t>
      </w:r>
      <w:r w:rsidRPr="0083369F">
        <w:t xml:space="preserve">vidence </w:t>
      </w:r>
      <w:r>
        <w:t xml:space="preserve">that we have been </w:t>
      </w:r>
      <w:r w:rsidRPr="0083369F">
        <w:t>provided</w:t>
      </w:r>
      <w:r>
        <w:t xml:space="preserve"> </w:t>
      </w:r>
      <w:r w:rsidRPr="0083369F">
        <w:t>suggests</w:t>
      </w:r>
      <w:r>
        <w:t xml:space="preserve"> that black women are less likely to have adequate access </w:t>
      </w:r>
      <w:r w:rsidRPr="0083369F">
        <w:t xml:space="preserve">to antenatal care. Why </w:t>
      </w:r>
      <w:r>
        <w:t xml:space="preserve">do you think that is </w:t>
      </w:r>
      <w:r w:rsidRPr="0083369F">
        <w:t>and what steps</w:t>
      </w:r>
      <w:r>
        <w:t xml:space="preserve"> </w:t>
      </w:r>
      <w:r w:rsidR="005D3E68">
        <w:t xml:space="preserve">should </w:t>
      </w:r>
      <w:r>
        <w:t>providers of antenatal care take</w:t>
      </w:r>
      <w:r w:rsidRPr="0083369F">
        <w:t xml:space="preserve"> to change</w:t>
      </w:r>
      <w:r>
        <w:t xml:space="preserve"> this</w:t>
      </w:r>
      <w:r w:rsidRPr="0083369F">
        <w:t>?</w:t>
      </w:r>
    </w:p>
    <w:p w:rsidR="00287EDE" w:rsidP="00B65696">
      <w:pPr>
        <w:pStyle w:val="Answer"/>
      </w:pPr>
      <w:sdt>
        <w:sdtPr>
          <w:alias w:val="Witness"/>
          <w:id w:val="516656535"/>
          <w:placeholder>
            <w:docPart w:val="608388CA87E44FE386FA3DFEF3217008"/>
          </w:placeholder>
          <w:richText/>
        </w:sdtPr>
        <w:sdtContent>
          <w:r w:rsidRPr="0083369F" w:rsidR="00B65696">
            <w:rPr>
              <w:b/>
              <w:i/>
              <w:iCs/>
            </w:rPr>
            <w:t>Sonah</w:t>
          </w:r>
          <w:r w:rsidRPr="0083369F" w:rsidR="00B65696">
            <w:rPr>
              <w:b/>
              <w:i/>
              <w:iCs/>
            </w:rPr>
            <w:t xml:space="preserve"> Paton:</w:t>
          </w:r>
          <w:r w:rsidRPr="0083369F" w:rsidR="00B65696">
            <w:rPr>
              <w:b/>
            </w:rPr>
            <w:t xml:space="preserve"> </w:t>
          </w:r>
        </w:sdtContent>
      </w:sdt>
      <w:r w:rsidR="00B65696">
        <w:t>A</w:t>
      </w:r>
      <w:r w:rsidRPr="0083369F" w:rsidR="00B65696">
        <w:t>gain anecdotally</w:t>
      </w:r>
      <w:r w:rsidR="00B65696">
        <w:t xml:space="preserve">, there </w:t>
      </w:r>
      <w:r w:rsidR="005D3E68">
        <w:t>were</w:t>
      </w:r>
      <w:r w:rsidR="00B65696">
        <w:t xml:space="preserve"> a lot of times in my antenatal care where I was not represented or the information I was given was not particularly relevant, and I could find more relevant or accurate information about me and my pregnancy outside of NHS provision. By my third pregnancy, that is exactly what I did. </w:t>
      </w:r>
    </w:p>
    <w:p w:rsidR="00755887" w:rsidP="00755887">
      <w:pPr>
        <w:pStyle w:val="Answer"/>
      </w:pPr>
      <w:r>
        <w:t xml:space="preserve">We </w:t>
      </w:r>
      <w:r w:rsidR="00B65696">
        <w:t xml:space="preserve">often talk about black women </w:t>
      </w:r>
      <w:r>
        <w:t>who</w:t>
      </w:r>
      <w:r w:rsidR="00B65696">
        <w:t xml:space="preserve"> are perhaps disengaged or not engaging with antenatal services.</w:t>
      </w:r>
      <w:r>
        <w:t xml:space="preserve"> </w:t>
      </w:r>
      <w:r w:rsidR="00B65696">
        <w:t xml:space="preserve">There </w:t>
      </w:r>
      <w:r>
        <w:t>are</w:t>
      </w:r>
      <w:r w:rsidR="00B65696">
        <w:t xml:space="preserve"> a lot of women </w:t>
      </w:r>
      <w:r>
        <w:t>who</w:t>
      </w:r>
      <w:r w:rsidR="00B65696">
        <w:t xml:space="preserve"> have followed that path and</w:t>
      </w:r>
      <w:r>
        <w:t>,</w:t>
      </w:r>
      <w:r w:rsidR="00B65696">
        <w:t xml:space="preserve"> either consciously or unconsciously, if the antenatal provision is not relevant or does not feel safe, will not engage with it. Something as small as being able to see a black baby in utero is a real novel thing. </w:t>
      </w:r>
      <w:r>
        <w:t xml:space="preserve">We </w:t>
      </w:r>
      <w:r w:rsidR="00B65696">
        <w:t xml:space="preserve">use </w:t>
      </w:r>
      <w:r>
        <w:t xml:space="preserve">it </w:t>
      </w:r>
      <w:r w:rsidR="00B65696">
        <w:t>as standard in all of our provision because we are catering for black mothers, but</w:t>
      </w:r>
      <w:r w:rsidR="00D02E50">
        <w:t>,</w:t>
      </w:r>
      <w:r w:rsidR="00B65696">
        <w:t xml:space="preserve"> if you are a midwife and you are trying to engage someone in talking about their pregnancy, and all the literature and information you have is of white bodies and white babies, it is just quite hard.</w:t>
      </w:r>
      <w:r>
        <w:t xml:space="preserve"> </w:t>
      </w:r>
      <w:r w:rsidR="00B65696">
        <w:t xml:space="preserve">It does not feel relevant and there is other information elsewhere. That is part of it. </w:t>
      </w:r>
    </w:p>
    <w:p w:rsidR="00B65696" w:rsidRPr="0083369F" w:rsidP="00B65696">
      <w:pPr>
        <w:pStyle w:val="Answer"/>
      </w:pPr>
      <w:r>
        <w:t>Going back to all those softer or subtle moments when people are made very aware of their blackness, like I just described in that booking appointment, these add up or to</w:t>
      </w:r>
      <w:r w:rsidR="00631195">
        <w:t>t</w:t>
      </w:r>
      <w:r>
        <w:t xml:space="preserve"> up as you go along your maternity journey</w:t>
      </w:r>
      <w:r w:rsidR="00631195">
        <w:t>.</w:t>
      </w:r>
      <w:r>
        <w:t xml:space="preserve"> </w:t>
      </w:r>
      <w:r w:rsidR="00631195">
        <w:t xml:space="preserve">As </w:t>
      </w:r>
      <w:r>
        <w:t xml:space="preserve">you come to the end of it and your exposure to your midwife and care team becomes more frequent, and those </w:t>
      </w:r>
      <w:r w:rsidR="00631195">
        <w:t>moments</w:t>
      </w:r>
      <w:r>
        <w:t xml:space="preserve"> become more frequent, it can feel a lot safer to disengage and protect yourself.</w:t>
      </w:r>
    </w:p>
    <w:p w:rsidR="00B65696" w:rsidRPr="0083369F" w:rsidP="00B65696">
      <w:pPr>
        <w:pStyle w:val="Question"/>
      </w:pPr>
      <w:sdt>
        <w:sdtPr>
          <w:alias w:val="Member"/>
          <w:tag w:val="&lt;Member mnisId='5351' dodsId='132338'&gt;"/>
          <w:id w:val="1760252372"/>
          <w:placeholder>
            <w:docPart w:val="DDCE252ED51F4D8889F906216080E149"/>
          </w:placeholder>
          <w:richText/>
        </w:sdtPr>
        <w:sdtContent>
          <w:r w:rsidRPr="0083369F">
            <w:rPr>
              <w:b/>
            </w:rPr>
            <w:t>Gregory Stafford:</w:t>
          </w:r>
        </w:sdtContent>
      </w:sdt>
      <w:r w:rsidRPr="0083369F">
        <w:t xml:space="preserve"> </w:t>
      </w:r>
      <w:r>
        <w:t>That is helpful</w:t>
      </w:r>
      <w:r w:rsidR="00631195">
        <w:t>.</w:t>
      </w:r>
      <w:r>
        <w:t xml:space="preserve"> </w:t>
      </w:r>
      <w:r w:rsidR="00631195">
        <w:t xml:space="preserve">Thank </w:t>
      </w:r>
      <w:r>
        <w:t>you</w:t>
      </w:r>
      <w:r w:rsidR="00631195">
        <w:t>.</w:t>
      </w:r>
      <w:r>
        <w:t xml:space="preserve"> </w:t>
      </w:r>
      <w:r w:rsidR="00631195">
        <w:t xml:space="preserve">It </w:t>
      </w:r>
      <w:r>
        <w:t>was very powerful to hear about the problems once someone has accessed antenatal care. I suppose what I am trying to focus in on is why, according to the evidence that we have received, black women are less likely to have adequate access at the start and</w:t>
      </w:r>
      <w:r w:rsidR="000C6882">
        <w:t>,</w:t>
      </w:r>
      <w:r>
        <w:t xml:space="preserve"> therefore</w:t>
      </w:r>
      <w:r w:rsidR="000C6882">
        <w:t>,</w:t>
      </w:r>
      <w:r>
        <w:t xml:space="preserve"> access antenatal care later.</w:t>
      </w:r>
    </w:p>
    <w:p w:rsidR="00623095" w:rsidP="00B65696">
      <w:pPr>
        <w:pStyle w:val="Answer"/>
      </w:pPr>
      <w:sdt>
        <w:sdtPr>
          <w:alias w:val="Witness"/>
          <w:id w:val="-557551101"/>
          <w:placeholder>
            <w:docPart w:val="DDCE252ED51F4D8889F906216080E149"/>
          </w:placeholder>
          <w:richText/>
        </w:sdtPr>
        <w:sdtContent>
          <w:r w:rsidRPr="0083369F" w:rsidR="00B65696">
            <w:rPr>
              <w:b/>
              <w:i/>
              <w:iCs/>
            </w:rPr>
            <w:t xml:space="preserve">Shanthi </w:t>
          </w:r>
          <w:r w:rsidRPr="0083369F" w:rsidR="00B65696">
            <w:rPr>
              <w:b/>
              <w:i/>
              <w:iCs/>
            </w:rPr>
            <w:t>Gunesekera</w:t>
          </w:r>
          <w:r w:rsidRPr="0083369F" w:rsidR="00B65696">
            <w:rPr>
              <w:b/>
              <w:i/>
              <w:iCs/>
            </w:rPr>
            <w:t>:</w:t>
          </w:r>
          <w:r w:rsidRPr="0083369F" w:rsidR="00B65696">
            <w:rPr>
              <w:b/>
            </w:rPr>
            <w:t xml:space="preserve"> </w:t>
          </w:r>
        </w:sdtContent>
      </w:sdt>
      <w:r w:rsidR="00B65696">
        <w:t>The question is why people are not wanting to engage with it. We understand the provision of maternity care not just from our own personal experiences but from our communities and from the news</w:t>
      </w:r>
      <w:r w:rsidR="009823F2">
        <w:t>.</w:t>
      </w:r>
      <w:r w:rsidR="00B65696">
        <w:t xml:space="preserve"> </w:t>
      </w:r>
      <w:r w:rsidR="009823F2">
        <w:t xml:space="preserve">There </w:t>
      </w:r>
      <w:r w:rsidR="00B65696">
        <w:t xml:space="preserve">is a real issue of trust around safety and being listened to. </w:t>
      </w:r>
    </w:p>
    <w:p w:rsidR="00B65696" w:rsidP="00623095">
      <w:pPr>
        <w:pStyle w:val="Answer"/>
      </w:pPr>
      <w:r>
        <w:t>Where p</w:t>
      </w:r>
      <w:r>
        <w:t>eople do not attend antenatal services</w:t>
      </w:r>
      <w:r>
        <w:t xml:space="preserve">, we </w:t>
      </w:r>
      <w:r>
        <w:t xml:space="preserve">have seen hospital policies requiring referral to social care or the police, despite </w:t>
      </w:r>
      <w:r>
        <w:t>i</w:t>
      </w:r>
      <w:r>
        <w:t>t being within your rights to not access antenatal care or to decline medical intervention</w:t>
      </w:r>
      <w:r>
        <w:t>.</w:t>
      </w:r>
      <w:r>
        <w:t xml:space="preserve"> </w:t>
      </w:r>
      <w:r>
        <w:t xml:space="preserve">Equally, </w:t>
      </w:r>
      <w:r>
        <w:t xml:space="preserve">when people do access antenatal care and make informed decisions about their bodies and their care, perfectly lawful decisions, we again see a consistent number of people approaching us being referred to social services or the police for those decisions. </w:t>
      </w:r>
      <w:r>
        <w:rPr>
          <w:bCs/>
        </w:rPr>
        <w:t>That is</w:t>
      </w:r>
      <w:r>
        <w:t xml:space="preserve"> a small example of showing how the system is not demonstrating it as a place of safety and trust for communities to access</w:t>
      </w:r>
      <w:r>
        <w:t>,</w:t>
      </w:r>
      <w:r>
        <w:t xml:space="preserve"> alongside</w:t>
      </w:r>
      <w:r>
        <w:t>, as I mentioned,</w:t>
      </w:r>
      <w:r>
        <w:t xml:space="preserve"> NHS charging and anxieties around that</w:t>
      </w:r>
      <w:r>
        <w:t>,</w:t>
      </w:r>
      <w:r>
        <w:t xml:space="preserve"> and a misunderstanding around gatekeeping or fear of costs.</w:t>
      </w:r>
    </w:p>
    <w:p w:rsidR="00B65696" w:rsidRPr="0083369F" w:rsidP="00B65696">
      <w:pPr>
        <w:pStyle w:val="Question"/>
      </w:pPr>
      <w:sdt>
        <w:sdtPr>
          <w:alias w:val="Member"/>
          <w:tag w:val="&lt;Member mnisId='4938' dodsId='116913'&gt;"/>
          <w:id w:val="1674368142"/>
          <w:placeholder>
            <w:docPart w:val="DDCE252ED51F4D8889F906216080E149"/>
          </w:placeholder>
          <w:richText/>
        </w:sdtPr>
        <w:sdtContent>
          <w:r w:rsidRPr="0083369F">
            <w:rPr>
              <w:b/>
            </w:rPr>
            <w:t>Chair:</w:t>
          </w:r>
        </w:sdtContent>
      </w:sdt>
      <w:r w:rsidRPr="0083369F">
        <w:t xml:space="preserve"> </w:t>
      </w:r>
      <w:r w:rsidR="00623095">
        <w:t xml:space="preserve">I do not want to butt in, but </w:t>
      </w:r>
      <w:r>
        <w:t xml:space="preserve">I </w:t>
      </w:r>
      <w:r w:rsidRPr="0083369F">
        <w:t>need to ask</w:t>
      </w:r>
      <w:r>
        <w:t xml:space="preserve"> you a question. I</w:t>
      </w:r>
      <w:r w:rsidRPr="0083369F">
        <w:t xml:space="preserve">f people </w:t>
      </w:r>
      <w:r>
        <w:t xml:space="preserve">are </w:t>
      </w:r>
      <w:r w:rsidRPr="0083369F">
        <w:t xml:space="preserve">not engaging and social services </w:t>
      </w:r>
      <w:r>
        <w:t xml:space="preserve">are </w:t>
      </w:r>
      <w:r w:rsidRPr="0083369F">
        <w:t>called,</w:t>
      </w:r>
      <w:r>
        <w:t xml:space="preserve"> is that</w:t>
      </w:r>
      <w:r w:rsidRPr="0083369F">
        <w:t xml:space="preserve"> all communities or </w:t>
      </w:r>
      <w:r>
        <w:t xml:space="preserve">just the </w:t>
      </w:r>
      <w:r w:rsidRPr="0083369F">
        <w:t>black and Asian</w:t>
      </w:r>
      <w:r>
        <w:t xml:space="preserve"> community</w:t>
      </w:r>
      <w:r w:rsidRPr="0083369F">
        <w:t>?</w:t>
      </w:r>
    </w:p>
    <w:p w:rsidR="00B65696" w:rsidRPr="0083369F" w:rsidP="00B65696">
      <w:pPr>
        <w:pStyle w:val="Answer"/>
      </w:pPr>
      <w:sdt>
        <w:sdtPr>
          <w:alias w:val="Witness"/>
          <w:id w:val="991292294"/>
          <w:placeholder>
            <w:docPart w:val="DDCE252ED51F4D8889F906216080E149"/>
          </w:placeholder>
          <w:richText/>
        </w:sdtPr>
        <w:sdtContent>
          <w:r w:rsidRPr="0083369F">
            <w:rPr>
              <w:b/>
              <w:i/>
              <w:iCs/>
            </w:rPr>
            <w:t xml:space="preserve">Shanthi </w:t>
          </w:r>
          <w:r w:rsidRPr="0083369F">
            <w:rPr>
              <w:b/>
              <w:i/>
              <w:iCs/>
            </w:rPr>
            <w:t>Gunesekera</w:t>
          </w:r>
          <w:r w:rsidRPr="0083369F">
            <w:rPr>
              <w:b/>
              <w:i/>
              <w:iCs/>
            </w:rPr>
            <w:t>:</w:t>
          </w:r>
          <w:r w:rsidRPr="0083369F">
            <w:rPr>
              <w:b/>
            </w:rPr>
            <w:t xml:space="preserve"> </w:t>
          </w:r>
        </w:sdtContent>
      </w:sdt>
      <w:r>
        <w:t xml:space="preserve">I do not have data. The policy is there for anyone not accessing antenatal care. We are working with a trust at the moment on </w:t>
      </w:r>
      <w:r w:rsidR="00623095">
        <w:t>its</w:t>
      </w:r>
      <w:r>
        <w:t xml:space="preserve"> policy. I suspect you would see that policy being enacted more for particular communities but that is conjecture on my part. </w:t>
      </w:r>
    </w:p>
    <w:p w:rsidR="00B65696" w:rsidRPr="005940AF" w:rsidP="00BB4C14">
      <w:pPr>
        <w:pStyle w:val="Question"/>
      </w:pPr>
      <w:sdt>
        <w:sdtPr>
          <w:alias w:val="Member"/>
          <w:tag w:val="&lt;Member mnisId='5351' dodsId='132338'&gt;"/>
          <w:id w:val="522898757"/>
          <w:placeholder>
            <w:docPart w:val="DDCE252ED51F4D8889F906216080E149"/>
          </w:placeholder>
          <w:richText/>
        </w:sdtPr>
        <w:sdtContent>
          <w:r w:rsidRPr="0083369F">
            <w:rPr>
              <w:b/>
            </w:rPr>
            <w:t>Gregory Stafford:</w:t>
          </w:r>
        </w:sdtContent>
      </w:sdt>
      <w:r w:rsidRPr="0083369F">
        <w:t xml:space="preserve"> </w:t>
      </w:r>
      <w:r w:rsidR="0089350B">
        <w:t>We</w:t>
      </w:r>
      <w:r w:rsidR="00623095">
        <w:t>,</w:t>
      </w:r>
      <w:r>
        <w:t xml:space="preserve"> as a Committee</w:t>
      </w:r>
      <w:r w:rsidR="00623095">
        <w:t>,</w:t>
      </w:r>
      <w:r>
        <w:t xml:space="preserve"> </w:t>
      </w:r>
      <w:r w:rsidR="0089350B">
        <w:t xml:space="preserve">want to </w:t>
      </w:r>
      <w:r>
        <w:t xml:space="preserve">make </w:t>
      </w:r>
      <w:r w:rsidR="0089350B">
        <w:t xml:space="preserve">some </w:t>
      </w:r>
      <w:r>
        <w:t>recommendations</w:t>
      </w:r>
      <w:r w:rsidRPr="00BB4C14" w:rsidR="00BB4C14">
        <w:t xml:space="preserve"> </w:t>
      </w:r>
      <w:r w:rsidR="00BB4C14">
        <w:t>to improve</w:t>
      </w:r>
      <w:r>
        <w:t xml:space="preserve">, </w:t>
      </w:r>
      <w:r w:rsidR="00BB4C14">
        <w:t>in the case of</w:t>
      </w:r>
      <w:r w:rsidR="00623095">
        <w:t xml:space="preserve"> </w:t>
      </w:r>
      <w:r>
        <w:t>the questions I am asking</w:t>
      </w:r>
      <w:r w:rsidR="00623095">
        <w:t>,</w:t>
      </w:r>
      <w:r>
        <w:t xml:space="preserve"> access to antenatal care and mak</w:t>
      </w:r>
      <w:r w:rsidR="00623095">
        <w:t>e</w:t>
      </w:r>
      <w:r>
        <w:t xml:space="preserve"> sure that</w:t>
      </w:r>
      <w:r w:rsidR="00623095">
        <w:t>,</w:t>
      </w:r>
      <w:r>
        <w:t xml:space="preserve"> again according to the evidence</w:t>
      </w:r>
      <w:r w:rsidR="00623095">
        <w:t>,</w:t>
      </w:r>
      <w:r>
        <w:t xml:space="preserve"> black women come up to at least the average of access.</w:t>
      </w:r>
      <w:r w:rsidR="00BB4C14">
        <w:t xml:space="preserve"> </w:t>
      </w:r>
      <w:r w:rsidR="003A0300">
        <w:t xml:space="preserve">What I am trying to get to is what </w:t>
      </w:r>
      <w:r>
        <w:t xml:space="preserve">steps </w:t>
      </w:r>
      <w:r w:rsidR="003A0300">
        <w:t xml:space="preserve">we </w:t>
      </w:r>
      <w:r>
        <w:t xml:space="preserve">should be recommending to providers </w:t>
      </w:r>
      <w:r w:rsidR="00BB4C14">
        <w:t>and, indeed,</w:t>
      </w:r>
      <w:r>
        <w:t xml:space="preserve"> the NHS as a whole</w:t>
      </w:r>
      <w:r w:rsidR="005C0C48">
        <w:t xml:space="preserve">, as well as </w:t>
      </w:r>
      <w:r>
        <w:t>social services</w:t>
      </w:r>
      <w:r w:rsidR="0089350B">
        <w:t>.</w:t>
      </w:r>
      <w:r>
        <w:t xml:space="preserve"> What should we be recommending to improve this?</w:t>
      </w:r>
    </w:p>
    <w:p w:rsidR="00B65696" w:rsidP="00B65696">
      <w:pPr>
        <w:pStyle w:val="Answer"/>
      </w:pPr>
      <w:sdt>
        <w:sdtPr>
          <w:alias w:val="Witness"/>
          <w:id w:val="109642663"/>
          <w:placeholder>
            <w:docPart w:val="DDCE252ED51F4D8889F906216080E149"/>
          </w:placeholder>
          <w:richText/>
        </w:sdtPr>
        <w:sdtContent>
          <w:r w:rsidRPr="0083369F">
            <w:rPr>
              <w:b/>
              <w:i/>
              <w:iCs/>
            </w:rPr>
            <w:t xml:space="preserve">Professor </w:t>
          </w:r>
          <w:r>
            <w:rPr>
              <w:b/>
              <w:i/>
              <w:iCs/>
            </w:rPr>
            <w:t>Knight:</w:t>
          </w:r>
          <w:r w:rsidRPr="0083369F">
            <w:rPr>
              <w:b/>
            </w:rPr>
            <w:t xml:space="preserve"> </w:t>
          </w:r>
        </w:sdtContent>
      </w:sdt>
      <w:r>
        <w:t>We need to think about a lifelong approach</w:t>
      </w:r>
      <w:r w:rsidR="00C41F46">
        <w:t>.</w:t>
      </w:r>
      <w:r>
        <w:t xml:space="preserve"> </w:t>
      </w:r>
      <w:r w:rsidR="00C41F46">
        <w:t xml:space="preserve">What </w:t>
      </w:r>
      <w:r>
        <w:t>we have heard very clearly from everybody is how your experiences before you get pregnant influence your access to pregnancy care. We have to recognise where trust is lost and where trust already exists. We also have to recognise that the system as it is designed at the moment</w:t>
      </w:r>
      <w:r w:rsidR="003B6EE1">
        <w:t>—</w:t>
      </w:r>
      <w:r>
        <w:t xml:space="preserve">and </w:t>
      </w:r>
      <w:r w:rsidR="003B6EE1">
        <w:t xml:space="preserve">this is </w:t>
      </w:r>
      <w:r>
        <w:t>my interpretation of later booking</w:t>
      </w:r>
      <w:r w:rsidR="003B6EE1">
        <w:t>—</w:t>
      </w:r>
      <w:r>
        <w:t>is not working in a personalised way for all women.</w:t>
      </w:r>
    </w:p>
    <w:p w:rsidR="00B65696" w:rsidRPr="0083369F" w:rsidP="00B65696">
      <w:pPr>
        <w:pStyle w:val="Answer"/>
      </w:pPr>
      <w:r>
        <w:t>Why are we not thinking more about community models of antenatal care where women,</w:t>
      </w:r>
      <w:r w:rsidR="003B6EE1">
        <w:t xml:space="preserve"> particularly</w:t>
      </w:r>
      <w:r>
        <w:t xml:space="preserve"> black women</w:t>
      </w:r>
      <w:r w:rsidR="003B6EE1">
        <w:t>,</w:t>
      </w:r>
      <w:r>
        <w:t xml:space="preserve"> can access the care they need in the community with people they trust</w:t>
      </w:r>
      <w:r w:rsidR="003B6EE1">
        <w:t xml:space="preserve"> and</w:t>
      </w:r>
      <w:r>
        <w:t xml:space="preserve"> a continuity model of a trusted person</w:t>
      </w:r>
      <w:r w:rsidR="003B6EE1">
        <w:t>?</w:t>
      </w:r>
      <w:r>
        <w:t xml:space="preserve"> It may or may not be the midwife. It may be a doula. It may be another trained professional from their community. We need to think more inventively about our models to make them work for the groups of women they are clearly not working for at the moment, and we need to evaluate what we do</w:t>
      </w:r>
      <w:r w:rsidR="003B6EE1">
        <w:t>,</w:t>
      </w:r>
      <w:r>
        <w:t xml:space="preserve"> so that we know what is working and we can spread it.</w:t>
      </w:r>
    </w:p>
    <w:p w:rsidR="00B65696" w:rsidP="00B65696">
      <w:pPr>
        <w:pStyle w:val="Answer"/>
      </w:pPr>
      <w:sdt>
        <w:sdtPr>
          <w:alias w:val="Witness"/>
          <w:id w:val="-1299218720"/>
          <w:placeholder>
            <w:docPart w:val="DDCE252ED51F4D8889F906216080E149"/>
          </w:placeholder>
          <w:richText/>
        </w:sdtPr>
        <w:sdtContent>
          <w:r w:rsidRPr="0083369F">
            <w:rPr>
              <w:b/>
              <w:i/>
              <w:iCs/>
            </w:rPr>
            <w:t>Sonah</w:t>
          </w:r>
          <w:r w:rsidRPr="0083369F">
            <w:rPr>
              <w:b/>
              <w:i/>
              <w:iCs/>
            </w:rPr>
            <w:t xml:space="preserve"> Paton:</w:t>
          </w:r>
          <w:r w:rsidRPr="0083369F">
            <w:rPr>
              <w:b/>
            </w:rPr>
            <w:t xml:space="preserve"> </w:t>
          </w:r>
        </w:sdtContent>
      </w:sdt>
      <w:r>
        <w:t>I was going to build on that. I feel like we have a great example of best practice in Bristo</w:t>
      </w:r>
      <w:r w:rsidR="003B6EE1">
        <w:t>l</w:t>
      </w:r>
      <w:r>
        <w:t xml:space="preserve">. </w:t>
      </w:r>
      <w:r w:rsidR="003B6EE1">
        <w:t xml:space="preserve">At </w:t>
      </w:r>
      <w:r>
        <w:t xml:space="preserve">Black Mothers Matter, we have a pregnancy group </w:t>
      </w:r>
      <w:r w:rsidR="00B85938">
        <w:t>and</w:t>
      </w:r>
      <w:r>
        <w:t xml:space="preserve"> we receive</w:t>
      </w:r>
      <w:r w:rsidR="00B85938">
        <w:t>d</w:t>
      </w:r>
      <w:r>
        <w:t xml:space="preserve"> funding for a one</w:t>
      </w:r>
      <w:r>
        <w:noBreakHyphen/>
        <w:t>year pilot from our local NHS trust</w:t>
      </w:r>
      <w:r w:rsidR="00B85938">
        <w:t>.</w:t>
      </w:r>
      <w:r>
        <w:t xml:space="preserve"> </w:t>
      </w:r>
      <w:r w:rsidR="00B85938">
        <w:t xml:space="preserve">That </w:t>
      </w:r>
      <w:r>
        <w:t xml:space="preserve">was open to anyone at any </w:t>
      </w:r>
      <w:r w:rsidR="00BF466B">
        <w:t xml:space="preserve">stage of </w:t>
      </w:r>
      <w:r>
        <w:t xml:space="preserve">gestation up until the time they gave birth. Engagement was really high. People engaged with us from as soon as they </w:t>
      </w:r>
      <w:r w:rsidR="00756430">
        <w:t>got</w:t>
      </w:r>
      <w:r>
        <w:t xml:space="preserve"> a positive pregnancy test. They are able to connect in with us on a regular basis. All the sessions have a NHS midwife present</w:t>
      </w:r>
      <w:r w:rsidR="00756430">
        <w:t>;</w:t>
      </w:r>
      <w:r>
        <w:t xml:space="preserve"> they do not lead the group but they are available.</w:t>
      </w:r>
    </w:p>
    <w:p w:rsidR="00B65696" w:rsidP="00B65696">
      <w:pPr>
        <w:pStyle w:val="Answer"/>
      </w:pPr>
      <w:r>
        <w:t>We can provide continuity of care</w:t>
      </w:r>
      <w:r w:rsidR="008F1A53">
        <w:t>.</w:t>
      </w:r>
      <w:r>
        <w:t xml:space="preserve"> </w:t>
      </w:r>
      <w:r w:rsidR="008F1A53">
        <w:t xml:space="preserve">We </w:t>
      </w:r>
      <w:r>
        <w:t xml:space="preserve">can talk about a range of topics that impact pregnancy, </w:t>
      </w:r>
      <w:r w:rsidR="008F1A53">
        <w:t xml:space="preserve">so </w:t>
      </w:r>
      <w:r>
        <w:t>that could be housing, relationships, nutrition</w:t>
      </w:r>
      <w:r w:rsidR="00CA04D7">
        <w:t xml:space="preserve"> or</w:t>
      </w:r>
      <w:r>
        <w:t xml:space="preserve"> exercise, and facilitate people in engaging in NHS antenatal care but via the community</w:t>
      </w:r>
      <w:r w:rsidR="00CA04D7">
        <w:t>,</w:t>
      </w:r>
      <w:r>
        <w:t xml:space="preserve"> because we have that trust and understanding</w:t>
      </w:r>
      <w:r w:rsidR="00CA04D7">
        <w:t>,</w:t>
      </w:r>
      <w:r>
        <w:t xml:space="preserve"> and we can talk about the specifics of navigating the system as a black person</w:t>
      </w:r>
      <w:r w:rsidR="00A041D8">
        <w:t>,</w:t>
      </w:r>
      <w:r>
        <w:t xml:space="preserve"> or potential responses when the obstetrician inevitably says, “I think you should be induced</w:t>
      </w:r>
      <w:r w:rsidR="00626305">
        <w:t>.”</w:t>
      </w:r>
    </w:p>
    <w:p w:rsidR="00B65696" w:rsidRPr="0083369F" w:rsidP="00B65696">
      <w:pPr>
        <w:pStyle w:val="Answer"/>
      </w:pPr>
      <w:r>
        <w:t>Conversations like this that cannot happen in classic midwife appointments or antenatal provision can happen really well and richly in the community with support from statutory services</w:t>
      </w:r>
      <w:r w:rsidR="00CA04D7">
        <w:t>.</w:t>
      </w:r>
      <w:r>
        <w:t xml:space="preserve"> </w:t>
      </w:r>
      <w:r w:rsidR="00CA04D7">
        <w:t xml:space="preserve">That </w:t>
      </w:r>
      <w:r>
        <w:t>is a model that works really well and</w:t>
      </w:r>
      <w:r w:rsidR="00CA04D7">
        <w:t>,</w:t>
      </w:r>
      <w:r>
        <w:t xml:space="preserve"> just from the pilot in Bristol</w:t>
      </w:r>
      <w:r w:rsidR="00CA04D7">
        <w:t>,</w:t>
      </w:r>
      <w:r>
        <w:t xml:space="preserve"> has been lifesaving</w:t>
      </w:r>
      <w:r w:rsidRPr="0083369F">
        <w:t xml:space="preserve">.  </w:t>
      </w:r>
    </w:p>
    <w:p w:rsidR="00B65696" w:rsidRPr="0083369F" w:rsidP="00B65696">
      <w:pPr>
        <w:pStyle w:val="Question"/>
      </w:pPr>
      <w:sdt>
        <w:sdtPr>
          <w:alias w:val="Member"/>
          <w:tag w:val="&lt;Member mnisId='5351' dodsId='132338'&gt;"/>
          <w:id w:val="31542709"/>
          <w:placeholder>
            <w:docPart w:val="DDCE252ED51F4D8889F906216080E149"/>
          </w:placeholder>
          <w:richText/>
        </w:sdtPr>
        <w:sdtContent>
          <w:r w:rsidRPr="0083369F">
            <w:rPr>
              <w:b/>
            </w:rPr>
            <w:t>Gregory Stafford:</w:t>
          </w:r>
        </w:sdtContent>
      </w:sdt>
      <w:r w:rsidRPr="0083369F">
        <w:t xml:space="preserve"> </w:t>
      </w:r>
      <w:r>
        <w:t>That is really interesting. With your permission</w:t>
      </w:r>
      <w:r w:rsidR="00CA04D7">
        <w:t>,</w:t>
      </w:r>
      <w:r>
        <w:t xml:space="preserve"> </w:t>
      </w:r>
      <w:r w:rsidR="00CA04D7">
        <w:t>Chair</w:t>
      </w:r>
      <w:r>
        <w:t xml:space="preserve">, we would like to see any evidence you have on that. </w:t>
      </w:r>
      <w:r w:rsidR="00152BA6">
        <w:t xml:space="preserve">We </w:t>
      </w:r>
      <w:r>
        <w:t>are looking for examples of best practice, so that is really helpful.</w:t>
      </w:r>
    </w:p>
    <w:p w:rsidR="00B65696" w:rsidRPr="0083369F" w:rsidP="00B65696">
      <w:pPr>
        <w:pStyle w:val="Answer"/>
      </w:pPr>
      <w:sdt>
        <w:sdtPr>
          <w:alias w:val="Witness"/>
          <w:id w:val="-1701009336"/>
          <w:placeholder>
            <w:docPart w:val="DDCE252ED51F4D8889F906216080E149"/>
          </w:placeholder>
          <w:richText/>
        </w:sdtPr>
        <w:sdtContent>
          <w:r w:rsidRPr="0083369F">
            <w:rPr>
              <w:b/>
              <w:i/>
              <w:iCs/>
            </w:rPr>
            <w:t xml:space="preserve">Shanthi </w:t>
          </w:r>
          <w:r w:rsidRPr="0083369F">
            <w:rPr>
              <w:b/>
              <w:i/>
              <w:iCs/>
            </w:rPr>
            <w:t>Gunesekera</w:t>
          </w:r>
          <w:r w:rsidRPr="0083369F">
            <w:rPr>
              <w:b/>
              <w:i/>
              <w:iCs/>
            </w:rPr>
            <w:t>:</w:t>
          </w:r>
          <w:r w:rsidRPr="0083369F">
            <w:rPr>
              <w:b/>
            </w:rPr>
            <w:t xml:space="preserve"> </w:t>
          </w:r>
        </w:sdtContent>
      </w:sdt>
      <w:r w:rsidR="00152BA6">
        <w:t xml:space="preserve">There </w:t>
      </w:r>
      <w:r>
        <w:t>are so many examples of community</w:t>
      </w:r>
      <w:r>
        <w:noBreakHyphen/>
        <w:t xml:space="preserve">led support, which is really important, but it cannot detract from the dismantling of NHS community provision. </w:t>
      </w:r>
      <w:r w:rsidR="00152BA6">
        <w:t xml:space="preserve">We </w:t>
      </w:r>
      <w:r>
        <w:t>are seeing community</w:t>
      </w:r>
      <w:r>
        <w:noBreakHyphen/>
        <w:t>based</w:t>
      </w:r>
      <w:r w:rsidR="00152BA6">
        <w:t>,</w:t>
      </w:r>
      <w:r>
        <w:t xml:space="preserve"> </w:t>
      </w:r>
      <w:r w:rsidR="00152BA6">
        <w:t>midwife</w:t>
      </w:r>
      <w:r w:rsidR="00152BA6">
        <w:noBreakHyphen/>
        <w:t xml:space="preserve">led </w:t>
      </w:r>
      <w:r>
        <w:t>maternity units being withdrawn or dismantled</w:t>
      </w:r>
      <w:r w:rsidR="00152BA6">
        <w:t xml:space="preserve">. The </w:t>
      </w:r>
      <w:r>
        <w:t>two need to go hand in hand</w:t>
      </w:r>
      <w:r w:rsidRPr="0083369F">
        <w:t>.</w:t>
      </w:r>
    </w:p>
    <w:p w:rsidR="00B65696" w:rsidRPr="0083369F" w:rsidP="00B65696">
      <w:pPr>
        <w:pStyle w:val="Question"/>
      </w:pPr>
      <w:sdt>
        <w:sdtPr>
          <w:alias w:val="Member"/>
          <w:tag w:val="&lt;Member mnisId='5349' dodsId='173172'&gt;"/>
          <w:id w:val="1727340972"/>
          <w:placeholder>
            <w:docPart w:val="DDCE252ED51F4D8889F906216080E149"/>
          </w:placeholder>
          <w:richText/>
        </w:sdtPr>
        <w:sdtContent>
          <w:r w:rsidRPr="0083369F">
            <w:rPr>
              <w:b/>
            </w:rPr>
            <w:t>Alex McIntyre:</w:t>
          </w:r>
        </w:sdtContent>
      </w:sdt>
      <w:r w:rsidRPr="0083369F">
        <w:t xml:space="preserve"> </w:t>
      </w:r>
      <w:r w:rsidR="00152BA6">
        <w:t xml:space="preserve">To follow up on that before I go to the questions I am meant to be asking, we </w:t>
      </w:r>
      <w:r>
        <w:t>heard last week in a separate evidence session about family hubs</w:t>
      </w:r>
      <w:r w:rsidR="00152BA6">
        <w:t xml:space="preserve"> and</w:t>
      </w:r>
      <w:r>
        <w:t xml:space="preserve"> the importance of having more of the antenatal checks in those family hubs. </w:t>
      </w:r>
      <w:r w:rsidR="00152BA6">
        <w:t xml:space="preserve">That </w:t>
      </w:r>
      <w:r>
        <w:t>pilot in Bristol sounds really interesting</w:t>
      </w:r>
      <w:r w:rsidR="00152BA6">
        <w:t>.</w:t>
      </w:r>
      <w:r>
        <w:t xml:space="preserve"> </w:t>
      </w:r>
      <w:r w:rsidR="00152BA6">
        <w:t xml:space="preserve">Do </w:t>
      </w:r>
      <w:r>
        <w:t>you think that model could work in a family hub</w:t>
      </w:r>
      <w:r w:rsidR="00152BA6">
        <w:t>,</w:t>
      </w:r>
      <w:r>
        <w:t xml:space="preserve"> in terms of taking that pilot out to the network of family hubs so that they are out in every community?</w:t>
      </w:r>
    </w:p>
    <w:p w:rsidR="00B65696" w:rsidRPr="0083369F" w:rsidP="00B65696">
      <w:pPr>
        <w:pStyle w:val="Answer"/>
      </w:pPr>
      <w:sdt>
        <w:sdtPr>
          <w:alias w:val="Witness"/>
          <w:id w:val="800738918"/>
          <w:placeholder>
            <w:docPart w:val="DDCE252ED51F4D8889F906216080E149"/>
          </w:placeholder>
          <w:richText/>
        </w:sdtPr>
        <w:sdtContent>
          <w:r w:rsidRPr="0083369F">
            <w:rPr>
              <w:b/>
              <w:i/>
              <w:iCs/>
            </w:rPr>
            <w:t>Sonah</w:t>
          </w:r>
          <w:r w:rsidRPr="0083369F">
            <w:rPr>
              <w:b/>
              <w:i/>
              <w:iCs/>
            </w:rPr>
            <w:t xml:space="preserve"> Paton:</w:t>
          </w:r>
          <w:r w:rsidRPr="0083369F">
            <w:rPr>
              <w:b/>
            </w:rPr>
            <w:t xml:space="preserve"> </w:t>
          </w:r>
        </w:sdtContent>
      </w:sdt>
      <w:r>
        <w:t>In theory</w:t>
      </w:r>
      <w:r w:rsidR="00152BA6">
        <w:t>,</w:t>
      </w:r>
      <w:r>
        <w:t xml:space="preserve"> yes</w:t>
      </w:r>
      <w:r w:rsidR="00152BA6">
        <w:t>.</w:t>
      </w:r>
      <w:r>
        <w:t xml:space="preserve"> </w:t>
      </w:r>
      <w:r w:rsidR="00152BA6">
        <w:t xml:space="preserve">Building </w:t>
      </w:r>
      <w:r>
        <w:t>on what Shanthi said, there needs to be proper investment. Like I said</w:t>
      </w:r>
      <w:r w:rsidR="00152BA6">
        <w:t>,</w:t>
      </w:r>
      <w:r>
        <w:t xml:space="preserve"> we were funded for a one</w:t>
      </w:r>
      <w:r>
        <w:noBreakHyphen/>
        <w:t>year pilot</w:t>
      </w:r>
      <w:r w:rsidR="00152BA6">
        <w:t>,</w:t>
      </w:r>
      <w:r>
        <w:t xml:space="preserve"> but within our Black Mothers Matter team we have ex-midwives, </w:t>
      </w:r>
      <w:r w:rsidR="00152BA6">
        <w:t xml:space="preserve">we have </w:t>
      </w:r>
      <w:r>
        <w:t xml:space="preserve">people </w:t>
      </w:r>
      <w:r w:rsidR="00152BA6">
        <w:t>who</w:t>
      </w:r>
      <w:r>
        <w:t xml:space="preserve"> are really skilled in navigating NHS systems and </w:t>
      </w:r>
      <w:r w:rsidR="00152BA6">
        <w:t xml:space="preserve">we have </w:t>
      </w:r>
      <w:r>
        <w:t>the support of our local trust</w:t>
      </w:r>
      <w:r w:rsidR="00D2648E">
        <w:t xml:space="preserve">, which </w:t>
      </w:r>
      <w:r>
        <w:t xml:space="preserve">is </w:t>
      </w:r>
      <w:r w:rsidR="00050646">
        <w:t xml:space="preserve">actually </w:t>
      </w:r>
      <w:r>
        <w:t xml:space="preserve">the support of two individuals </w:t>
      </w:r>
      <w:r w:rsidR="00152BA6">
        <w:t>who</w:t>
      </w:r>
      <w:r>
        <w:t xml:space="preserve"> are really committed to improving black maternal health in the south</w:t>
      </w:r>
      <w:r w:rsidR="00D2648E">
        <w:noBreakHyphen/>
      </w:r>
      <w:r>
        <w:t>west</w:t>
      </w:r>
      <w:r w:rsidR="00D2648E">
        <w:t>.</w:t>
      </w:r>
      <w:r>
        <w:t xml:space="preserve"> </w:t>
      </w:r>
      <w:r w:rsidR="00D2648E">
        <w:t xml:space="preserve">Those </w:t>
      </w:r>
      <w:r>
        <w:t>are some really key factors in making that successful</w:t>
      </w:r>
      <w:r w:rsidR="00D2648E">
        <w:t>.</w:t>
      </w:r>
      <w:r>
        <w:t xml:space="preserve"> </w:t>
      </w:r>
      <w:r w:rsidR="00D2648E">
        <w:t xml:space="preserve">Like </w:t>
      </w:r>
      <w:r>
        <w:t>Shanthi said, when we look at community-based solutions, there is an assumption that those are cheaper or not of the same quality as statutory services</w:t>
      </w:r>
      <w:r w:rsidR="00D2648E">
        <w:t>.</w:t>
      </w:r>
      <w:r>
        <w:t xml:space="preserve"> </w:t>
      </w:r>
      <w:r w:rsidR="00D2648E">
        <w:t xml:space="preserve">As </w:t>
      </w:r>
      <w:r>
        <w:t>long as that approach is not taken</w:t>
      </w:r>
      <w:r w:rsidRPr="00D56EF2" w:rsidR="00D56EF2">
        <w:t xml:space="preserve"> </w:t>
      </w:r>
      <w:r w:rsidR="00D56EF2">
        <w:t>and this is invested in properly</w:t>
      </w:r>
      <w:r>
        <w:t>,</w:t>
      </w:r>
      <w:r w:rsidR="00D2648E">
        <w:t xml:space="preserve"> it</w:t>
      </w:r>
      <w:r>
        <w:t xml:space="preserve"> is a fantastic potential model that could have really big influence</w:t>
      </w:r>
      <w:r w:rsidRPr="0083369F">
        <w:t xml:space="preserve">. </w:t>
      </w:r>
    </w:p>
    <w:p w:rsidR="00B65696" w:rsidP="00B65696">
      <w:pPr>
        <w:pStyle w:val="Question"/>
      </w:pPr>
      <w:sdt>
        <w:sdtPr>
          <w:alias w:val="Member"/>
          <w:tag w:val="&lt;Member mnisId='5349' dodsId='173172'&gt;"/>
          <w:id w:val="252250418"/>
          <w:placeholder>
            <w:docPart w:val="DDCE252ED51F4D8889F906216080E149"/>
          </w:placeholder>
          <w:richText/>
        </w:sdtPr>
        <w:sdtContent>
          <w:r w:rsidRPr="0083369F">
            <w:rPr>
              <w:b/>
            </w:rPr>
            <w:t>Alex McIntyre:</w:t>
          </w:r>
        </w:sdtContent>
      </w:sdt>
      <w:r w:rsidRPr="0083369F">
        <w:t xml:space="preserve"> </w:t>
      </w:r>
      <w:r>
        <w:t xml:space="preserve">Shanthi, we talked briefly about the report, I am sure lots of your answers already have drawn from that 2022 report. </w:t>
      </w:r>
      <w:r w:rsidR="00D56EF2">
        <w:t>In a minute</w:t>
      </w:r>
      <w:r w:rsidR="00B8336C">
        <w:t>—</w:t>
      </w:r>
      <w:r>
        <w:t xml:space="preserve">I know </w:t>
      </w:r>
      <w:r w:rsidR="00D56EF2">
        <w:t xml:space="preserve">this </w:t>
      </w:r>
      <w:r>
        <w:t>is really difficult to do</w:t>
      </w:r>
      <w:r w:rsidR="00B8336C">
        <w:t>—</w:t>
      </w:r>
      <w:r>
        <w:t>could you summarise the key findings of that report?</w:t>
      </w:r>
    </w:p>
    <w:p w:rsidR="00B65696" w:rsidP="00B65696">
      <w:pPr>
        <w:pStyle w:val="Question"/>
        <w:numPr>
          <w:ilvl w:val="0"/>
          <w:numId w:val="0"/>
        </w:numPr>
        <w:ind w:left="794"/>
      </w:pPr>
      <w:sdt>
        <w:sdtPr>
          <w:alias w:val="Witness"/>
          <w:id w:val="-744036419"/>
          <w:placeholder>
            <w:docPart w:val="50D5B6417D964475A0A489822D0ECD39"/>
          </w:placeholder>
          <w:richText/>
        </w:sdtPr>
        <w:sdtContent>
          <w:r w:rsidRPr="0083369F">
            <w:rPr>
              <w:b/>
              <w:i/>
              <w:iCs/>
            </w:rPr>
            <w:t xml:space="preserve">Shanthi </w:t>
          </w:r>
          <w:r w:rsidRPr="0083369F">
            <w:rPr>
              <w:b/>
              <w:i/>
              <w:iCs/>
            </w:rPr>
            <w:t>Gunesekera</w:t>
          </w:r>
          <w:r w:rsidRPr="0083369F">
            <w:rPr>
              <w:b/>
              <w:i/>
              <w:iCs/>
            </w:rPr>
            <w:t>:</w:t>
          </w:r>
        </w:sdtContent>
      </w:sdt>
      <w:r>
        <w:t xml:space="preserve"> </w:t>
      </w:r>
      <w:r w:rsidR="00FB7390">
        <w:t>It</w:t>
      </w:r>
      <w:r w:rsidR="006D3FC8">
        <w:t xml:space="preserve"> </w:t>
      </w:r>
      <w:r w:rsidR="00FB7390">
        <w:t>was</w:t>
      </w:r>
      <w:r w:rsidR="000D6729">
        <w:t xml:space="preserve"> about </w:t>
      </w:r>
      <w:r w:rsidR="006D3FC8">
        <w:t xml:space="preserve">the nature </w:t>
      </w:r>
      <w:r>
        <w:t>of racism</w:t>
      </w:r>
      <w:r w:rsidR="006D3FC8">
        <w:t>,</w:t>
      </w:r>
      <w:r w:rsidR="000D6729">
        <w:t xml:space="preserve"> including</w:t>
      </w:r>
      <w:r>
        <w:t xml:space="preserve"> individual interactions, so being ignored and disbelieved, racist stereotypes, microaggressions</w:t>
      </w:r>
      <w:r w:rsidR="00A04E8E">
        <w:t>,</w:t>
      </w:r>
      <w:r>
        <w:t xml:space="preserve"> dehumanisation, denial of pain relief, which you heard </w:t>
      </w:r>
      <w:r w:rsidR="00FB7390">
        <w:t xml:space="preserve">about </w:t>
      </w:r>
      <w:r>
        <w:t xml:space="preserve">from </w:t>
      </w:r>
      <w:r>
        <w:t>Tinuke</w:t>
      </w:r>
      <w:r>
        <w:t>, education and training, so white bodies as the norm or default</w:t>
      </w:r>
      <w:r w:rsidR="00A04E8E">
        <w:t>,</w:t>
      </w:r>
      <w:r>
        <w:t xml:space="preserve"> failure to recognise conditions such as jaundice and sepsis, lack of cultural understanding, policies and frameworks, ethnicity as a grounds for induction within policies, high</w:t>
      </w:r>
      <w:r>
        <w:noBreakHyphen/>
        <w:t xml:space="preserve">risk pathways biased on ethnicity alone, lack of representation in clinical evidence and committees, </w:t>
      </w:r>
      <w:r w:rsidR="0066794B">
        <w:t xml:space="preserve">the </w:t>
      </w:r>
      <w:r>
        <w:t>NHS charging regime</w:t>
      </w:r>
      <w:r w:rsidR="00A04E8E">
        <w:t>,</w:t>
      </w:r>
      <w:r>
        <w:t xml:space="preserve"> failure to provide interpreting services</w:t>
      </w:r>
      <w:r w:rsidR="00A04E8E">
        <w:t>,</w:t>
      </w:r>
      <w:r>
        <w:t xml:space="preserve"> </w:t>
      </w:r>
      <w:r w:rsidR="00A04E8E">
        <w:t xml:space="preserve">workforce </w:t>
      </w:r>
      <w:r>
        <w:t>lack of senior representation</w:t>
      </w:r>
      <w:r w:rsidR="00A04E8E">
        <w:t>,</w:t>
      </w:r>
      <w:r>
        <w:t xml:space="preserve"> higher rates of disciplinary action</w:t>
      </w:r>
      <w:r w:rsidR="00A04E8E">
        <w:t>,</w:t>
      </w:r>
      <w:r>
        <w:t xml:space="preserve"> bullying and toxic culture</w:t>
      </w:r>
      <w:r w:rsidR="000D6729">
        <w:t>.</w:t>
      </w:r>
      <w:r>
        <w:t xml:space="preserve"> </w:t>
      </w:r>
    </w:p>
    <w:p w:rsidR="00B65696" w:rsidRPr="0083369F" w:rsidP="00B65696">
      <w:pPr>
        <w:pStyle w:val="Question"/>
      </w:pPr>
      <w:sdt>
        <w:sdtPr>
          <w:alias w:val="Member"/>
          <w:tag w:val="&lt;Member mnisId='5349' dodsId='173172'&gt;"/>
          <w:id w:val="1122198438"/>
          <w:placeholder>
            <w:docPart w:val="DDCE252ED51F4D8889F906216080E149"/>
          </w:placeholder>
          <w:richText/>
        </w:sdtPr>
        <w:sdtContent>
          <w:r w:rsidRPr="0083369F">
            <w:rPr>
              <w:b/>
            </w:rPr>
            <w:t>Alex McIntyre:</w:t>
          </w:r>
        </w:sdtContent>
      </w:sdt>
      <w:r w:rsidRPr="0083369F">
        <w:t xml:space="preserve"> </w:t>
      </w:r>
      <w:r>
        <w:t>Is that all under the banner of s</w:t>
      </w:r>
      <w:r w:rsidRPr="0083369F">
        <w:t>ystemic racism</w:t>
      </w:r>
      <w:r>
        <w:t>?</w:t>
      </w:r>
    </w:p>
    <w:p w:rsidR="00B65696" w:rsidRPr="0083369F" w:rsidP="00B65696">
      <w:pPr>
        <w:pStyle w:val="Answer"/>
      </w:pPr>
      <w:sdt>
        <w:sdtPr>
          <w:alias w:val="Witness"/>
          <w:id w:val="-573894587"/>
          <w:placeholder>
            <w:docPart w:val="DDCE252ED51F4D8889F906216080E149"/>
          </w:placeholder>
          <w:richText/>
        </w:sdtPr>
        <w:sdtContent>
          <w:r w:rsidRPr="0083369F">
            <w:rPr>
              <w:b/>
              <w:i/>
              <w:iCs/>
            </w:rPr>
            <w:t xml:space="preserve">Shanthi </w:t>
          </w:r>
          <w:r w:rsidRPr="0083369F">
            <w:rPr>
              <w:b/>
              <w:i/>
              <w:iCs/>
            </w:rPr>
            <w:t>Gunesekera</w:t>
          </w:r>
          <w:r w:rsidRPr="0083369F">
            <w:rPr>
              <w:b/>
              <w:i/>
              <w:iCs/>
            </w:rPr>
            <w:t>:</w:t>
          </w:r>
          <w:r w:rsidRPr="0083369F">
            <w:rPr>
              <w:b/>
            </w:rPr>
            <w:t xml:space="preserve"> </w:t>
          </w:r>
        </w:sdtContent>
      </w:sdt>
      <w:r>
        <w:t>Y</w:t>
      </w:r>
      <w:r w:rsidRPr="0083369F">
        <w:t>es.</w:t>
      </w:r>
      <w:r>
        <w:t xml:space="preserve"> That covers relational, systemic and institutional.</w:t>
      </w:r>
    </w:p>
    <w:p w:rsidR="00B65696" w:rsidRPr="0083369F" w:rsidP="00B65696">
      <w:pPr>
        <w:pStyle w:val="Question"/>
      </w:pPr>
      <w:sdt>
        <w:sdtPr>
          <w:alias w:val="Member"/>
          <w:tag w:val="&lt;Member mnisId='5349' dodsId='173172'&gt;"/>
          <w:id w:val="1017423521"/>
          <w:placeholder>
            <w:docPart w:val="DDCE252ED51F4D8889F906216080E149"/>
          </w:placeholder>
          <w:richText/>
        </w:sdtPr>
        <w:sdtContent>
          <w:r w:rsidRPr="0083369F">
            <w:rPr>
              <w:b/>
            </w:rPr>
            <w:t>Alex McIntyre:</w:t>
          </w:r>
        </w:sdtContent>
      </w:sdt>
      <w:r w:rsidRPr="0083369F">
        <w:t xml:space="preserve"> </w:t>
      </w:r>
      <w:r>
        <w:t>That report was in 2022. Has there been any progress in addressing those issues since that report?</w:t>
      </w:r>
    </w:p>
    <w:p w:rsidR="00B65696" w:rsidRPr="0083369F" w:rsidP="00B65696">
      <w:pPr>
        <w:pStyle w:val="Answer"/>
      </w:pPr>
      <w:sdt>
        <w:sdtPr>
          <w:alias w:val="Witness"/>
          <w:id w:val="376435101"/>
          <w:placeholder>
            <w:docPart w:val="DDCE252ED51F4D8889F906216080E149"/>
          </w:placeholder>
          <w:richText/>
        </w:sdtPr>
        <w:sdtContent>
          <w:r w:rsidRPr="0083369F">
            <w:rPr>
              <w:b/>
              <w:i/>
              <w:iCs/>
            </w:rPr>
            <w:t xml:space="preserve">Shanthi </w:t>
          </w:r>
          <w:r w:rsidRPr="0083369F">
            <w:rPr>
              <w:b/>
              <w:i/>
              <w:iCs/>
            </w:rPr>
            <w:t>Gunesekera</w:t>
          </w:r>
          <w:r w:rsidRPr="0083369F">
            <w:rPr>
              <w:b/>
              <w:i/>
              <w:iCs/>
            </w:rPr>
            <w:t>:</w:t>
          </w:r>
          <w:r w:rsidRPr="0083369F">
            <w:rPr>
              <w:b/>
            </w:rPr>
            <w:t xml:space="preserve"> </w:t>
          </w:r>
        </w:sdtContent>
      </w:sdt>
      <w:r>
        <w:t xml:space="preserve">From the report we have just done into the state of home birth services in the UK and the impact that is having on marginalised communities, I do not feel positive about progress. </w:t>
      </w:r>
      <w:r w:rsidR="0066794B">
        <w:t xml:space="preserve">Women </w:t>
      </w:r>
      <w:r>
        <w:t>and birthing people from marginalised communities still feel like their voices are not heard and their decisions are not respected</w:t>
      </w:r>
      <w:r w:rsidRPr="0083369F">
        <w:t xml:space="preserve">. </w:t>
      </w:r>
    </w:p>
    <w:p w:rsidR="00B65696" w:rsidRPr="0083369F" w:rsidP="00B65696">
      <w:pPr>
        <w:pStyle w:val="Question"/>
      </w:pPr>
      <w:sdt>
        <w:sdtPr>
          <w:alias w:val="Member"/>
          <w:tag w:val="&lt;Member mnisId='5349' dodsId='173172'&gt;"/>
          <w:id w:val="1174230007"/>
          <w:placeholder>
            <w:docPart w:val="DDCE252ED51F4D8889F906216080E149"/>
          </w:placeholder>
          <w:richText/>
        </w:sdtPr>
        <w:sdtContent>
          <w:r w:rsidRPr="0083369F">
            <w:rPr>
              <w:b/>
            </w:rPr>
            <w:t>Alex McIntyre:</w:t>
          </w:r>
        </w:sdtContent>
      </w:sdt>
      <w:r w:rsidRPr="0083369F">
        <w:t xml:space="preserve"> </w:t>
      </w:r>
      <w:r w:rsidR="0066794B">
        <w:t>Sonah</w:t>
      </w:r>
      <w:r w:rsidR="0066794B">
        <w:t xml:space="preserve">, </w:t>
      </w:r>
      <w:r>
        <w:t>I want to come back to something you said</w:t>
      </w:r>
      <w:r w:rsidR="0066794B">
        <w:t>.</w:t>
      </w:r>
      <w:r>
        <w:t xml:space="preserve"> </w:t>
      </w:r>
      <w:r w:rsidR="0066794B">
        <w:t xml:space="preserve">You </w:t>
      </w:r>
      <w:r>
        <w:t>do not have to answer this question if you do not feel comfortable, but you said you have your suspicions about why things have not happened. Does that align with what Shanthi just said? Do you think that might be part of the issue</w:t>
      </w:r>
      <w:r w:rsidRPr="0083369F">
        <w:t>?</w:t>
      </w:r>
    </w:p>
    <w:p w:rsidR="00B65696" w:rsidRPr="0083369F" w:rsidP="00B65696">
      <w:pPr>
        <w:pStyle w:val="Answer"/>
      </w:pPr>
      <w:sdt>
        <w:sdtPr>
          <w:alias w:val="Witness"/>
          <w:id w:val="-489249667"/>
          <w:placeholder>
            <w:docPart w:val="DDCE252ED51F4D8889F906216080E149"/>
          </w:placeholder>
          <w:richText/>
        </w:sdtPr>
        <w:sdtContent>
          <w:r w:rsidRPr="0083369F">
            <w:rPr>
              <w:b/>
              <w:i/>
              <w:iCs/>
            </w:rPr>
            <w:t>Sonah</w:t>
          </w:r>
          <w:r w:rsidRPr="0083369F">
            <w:rPr>
              <w:b/>
              <w:i/>
              <w:iCs/>
            </w:rPr>
            <w:t xml:space="preserve"> Paton:</w:t>
          </w:r>
          <w:r w:rsidRPr="0083369F">
            <w:rPr>
              <w:b/>
            </w:rPr>
            <w:t xml:space="preserve"> </w:t>
          </w:r>
        </w:sdtContent>
      </w:sdt>
      <w:r>
        <w:t>I cannot remember what I had my suspicions over. I am a suspicious person.</w:t>
      </w:r>
    </w:p>
    <w:p w:rsidR="00B65696" w:rsidRPr="0083369F" w:rsidP="00B65696">
      <w:pPr>
        <w:pStyle w:val="Question"/>
      </w:pPr>
      <w:sdt>
        <w:sdtPr>
          <w:alias w:val="Member"/>
          <w:tag w:val="&lt;Member mnisId='5349' dodsId='173172'&gt;"/>
          <w:id w:val="458849606"/>
          <w:placeholder>
            <w:docPart w:val="DDCE252ED51F4D8889F906216080E149"/>
          </w:placeholder>
          <w:richText/>
        </w:sdtPr>
        <w:sdtContent>
          <w:r w:rsidRPr="0083369F">
            <w:rPr>
              <w:b/>
            </w:rPr>
            <w:t>Alex McIntyre:</w:t>
          </w:r>
        </w:sdtContent>
      </w:sdt>
      <w:r w:rsidRPr="0083369F">
        <w:t xml:space="preserve"> </w:t>
      </w:r>
      <w:r>
        <w:t>It was about the differences in how people had been treated and you had your suspicions, and you referred it back to medical professionals as to why they might deal with certain groups differently. It was Bec</w:t>
      </w:r>
      <w:r w:rsidR="0066794B">
        <w:t>cy</w:t>
      </w:r>
      <w:r>
        <w:t>’s question about pre</w:t>
      </w:r>
      <w:r>
        <w:noBreakHyphen/>
        <w:t>existing conditions, and diabetes was the example you gave. You do not have to answer this question, but I would be very keen to hear what your suspicions are, because you have done a lot of work in this space</w:t>
      </w:r>
      <w:r w:rsidRPr="0083369F">
        <w:t xml:space="preserve">. </w:t>
      </w:r>
    </w:p>
    <w:p w:rsidR="00B65696" w:rsidRPr="0083369F" w:rsidP="00B65696">
      <w:pPr>
        <w:pStyle w:val="Answer"/>
      </w:pPr>
      <w:sdt>
        <w:sdtPr>
          <w:alias w:val="Witness"/>
          <w:id w:val="-1843467938"/>
          <w:placeholder>
            <w:docPart w:val="DDCE252ED51F4D8889F906216080E149"/>
          </w:placeholder>
          <w:richText/>
        </w:sdtPr>
        <w:sdtContent>
          <w:r w:rsidRPr="0083369F">
            <w:rPr>
              <w:b/>
              <w:i/>
              <w:iCs/>
            </w:rPr>
            <w:t>Sonah</w:t>
          </w:r>
          <w:r w:rsidRPr="0083369F">
            <w:rPr>
              <w:b/>
              <w:i/>
              <w:iCs/>
            </w:rPr>
            <w:t xml:space="preserve"> Paton:</w:t>
          </w:r>
          <w:r w:rsidRPr="0083369F">
            <w:rPr>
              <w:b/>
            </w:rPr>
            <w:t xml:space="preserve"> </w:t>
          </w:r>
        </w:sdtContent>
      </w:sdt>
      <w:r>
        <w:t xml:space="preserve">I get lots of signals that black and brown female bodies continue to be undervalued or of less value to lots of people </w:t>
      </w:r>
      <w:r w:rsidR="0066794B">
        <w:t>who</w:t>
      </w:r>
      <w:r>
        <w:t xml:space="preserve"> have power and the ability to make change </w:t>
      </w:r>
      <w:r w:rsidR="0066794B">
        <w:t>and</w:t>
      </w:r>
      <w:r>
        <w:t xml:space="preserve"> decisions</w:t>
      </w:r>
      <w:r w:rsidR="0066794B">
        <w:t>.</w:t>
      </w:r>
      <w:r>
        <w:t xml:space="preserve"> </w:t>
      </w:r>
      <w:r w:rsidR="0066794B">
        <w:t xml:space="preserve">That </w:t>
      </w:r>
      <w:r>
        <w:t>is a suspicion I have and the current state is a bit of a reflection of that.</w:t>
      </w:r>
    </w:p>
    <w:p w:rsidR="00B65696" w:rsidP="00B65696">
      <w:pPr>
        <w:pStyle w:val="Answer"/>
      </w:pPr>
      <w:sdt>
        <w:sdtPr>
          <w:alias w:val="Witness"/>
          <w:id w:val="-350181428"/>
          <w:placeholder>
            <w:docPart w:val="DDCE252ED51F4D8889F906216080E149"/>
          </w:placeholder>
          <w:richText/>
        </w:sdtPr>
        <w:sdtContent>
          <w:r w:rsidRPr="0083369F">
            <w:rPr>
              <w:b/>
              <w:i/>
              <w:iCs/>
            </w:rPr>
            <w:t xml:space="preserve">Shanthi </w:t>
          </w:r>
          <w:r w:rsidRPr="0083369F">
            <w:rPr>
              <w:b/>
              <w:i/>
              <w:iCs/>
            </w:rPr>
            <w:t>Gunesekera</w:t>
          </w:r>
          <w:r w:rsidRPr="0083369F">
            <w:rPr>
              <w:b/>
              <w:i/>
              <w:iCs/>
            </w:rPr>
            <w:t>:</w:t>
          </w:r>
          <w:r w:rsidRPr="0083369F">
            <w:rPr>
              <w:b/>
            </w:rPr>
            <w:t xml:space="preserve"> </w:t>
          </w:r>
        </w:sdtContent>
      </w:sdt>
      <w:r>
        <w:t xml:space="preserve">If you look at, for example, clinical negligence claims within the NHS, 40% of </w:t>
      </w:r>
      <w:r w:rsidR="0066794B">
        <w:t>those are</w:t>
      </w:r>
      <w:r>
        <w:t xml:space="preserve"> accounted </w:t>
      </w:r>
      <w:r w:rsidR="0066794B">
        <w:t xml:space="preserve">for by </w:t>
      </w:r>
      <w:r>
        <w:t>maternity care</w:t>
      </w:r>
      <w:r w:rsidR="00DC3CD2">
        <w:t>.</w:t>
      </w:r>
      <w:r>
        <w:t xml:space="preserve"> </w:t>
      </w:r>
      <w:r w:rsidR="00DC3CD2">
        <w:t xml:space="preserve">The </w:t>
      </w:r>
      <w:r>
        <w:t>cost to the NHS of the systemic failure in maternity care is huge, and it is sort of leading to a defensive risk avoidance approach by hospitals and trusts. In many cases</w:t>
      </w:r>
      <w:r w:rsidR="0087439F">
        <w:t>,</w:t>
      </w:r>
      <w:r>
        <w:t xml:space="preserve"> the legal teams are almost setting the clinical policies about who can access what</w:t>
      </w:r>
      <w:r w:rsidR="00D267FF">
        <w:t>.</w:t>
      </w:r>
      <w:r>
        <w:t xml:space="preserve"> </w:t>
      </w:r>
      <w:r w:rsidR="00EC50C1">
        <w:t xml:space="preserve">You </w:t>
      </w:r>
      <w:r>
        <w:t>have that risk-averse</w:t>
      </w:r>
      <w:r w:rsidR="00A51977">
        <w:t>,</w:t>
      </w:r>
      <w:r>
        <w:t xml:space="preserve"> defensive position without an understanding that the best way to sa</w:t>
      </w:r>
      <w:r w:rsidR="00A51977">
        <w:t>f</w:t>
      </w:r>
      <w:r>
        <w:t xml:space="preserve">e care is </w:t>
      </w:r>
      <w:r w:rsidR="00A51977">
        <w:t xml:space="preserve">through </w:t>
      </w:r>
      <w:r>
        <w:t>women and birthing people having a voice</w:t>
      </w:r>
      <w:r w:rsidR="00CC5739">
        <w:t xml:space="preserve"> in</w:t>
      </w:r>
      <w:r>
        <w:t xml:space="preserve"> decisions about their bodies and their care, and that is going to be safest for </w:t>
      </w:r>
      <w:r w:rsidR="00CC5739">
        <w:t xml:space="preserve">both </w:t>
      </w:r>
      <w:r>
        <w:t xml:space="preserve">the person giving birth </w:t>
      </w:r>
      <w:r w:rsidR="00CC5739">
        <w:t>and</w:t>
      </w:r>
      <w:r>
        <w:t xml:space="preserve"> the healthcare professional providing that support.</w:t>
      </w:r>
    </w:p>
    <w:p w:rsidR="00B65696" w:rsidRPr="0083369F" w:rsidP="00B65696">
      <w:pPr>
        <w:pStyle w:val="Answer"/>
      </w:pPr>
      <w:r>
        <w:t>At the moment</w:t>
      </w:r>
      <w:r w:rsidR="002E6F09">
        <w:t>,</w:t>
      </w:r>
      <w:r>
        <w:t xml:space="preserve"> that is not understood and so you are seeing a risk</w:t>
      </w:r>
      <w:r>
        <w:noBreakHyphen/>
        <w:t>based approach where you have blanket policies in place</w:t>
      </w:r>
      <w:r w:rsidR="002E6F09">
        <w:t>.</w:t>
      </w:r>
      <w:r>
        <w:t xml:space="preserve"> </w:t>
      </w:r>
      <w:r w:rsidR="002E6F09">
        <w:t xml:space="preserve">That </w:t>
      </w:r>
      <w:r>
        <w:t xml:space="preserve">contributes to why some healthcare professionals may respond </w:t>
      </w:r>
      <w:r w:rsidR="002E6F09">
        <w:t xml:space="preserve">with </w:t>
      </w:r>
      <w:r>
        <w:t>the most extreme response in certain scenarios.</w:t>
      </w:r>
    </w:p>
    <w:p w:rsidR="00B65696" w:rsidRPr="0083369F" w:rsidP="00B65696">
      <w:pPr>
        <w:pStyle w:val="Question"/>
      </w:pPr>
      <w:sdt>
        <w:sdtPr>
          <w:alias w:val="Member"/>
          <w:tag w:val="&lt;Member mnisId='5349' dodsId='173172'&gt;"/>
          <w:id w:val="-795908547"/>
          <w:placeholder>
            <w:docPart w:val="DDCE252ED51F4D8889F906216080E149"/>
          </w:placeholder>
          <w:richText/>
        </w:sdtPr>
        <w:sdtContent>
          <w:r w:rsidRPr="0083369F">
            <w:rPr>
              <w:b/>
            </w:rPr>
            <w:t>Alex McIntyre:</w:t>
          </w:r>
        </w:sdtContent>
      </w:sdt>
      <w:r w:rsidRPr="0083369F">
        <w:t xml:space="preserve"> </w:t>
      </w:r>
      <w:r>
        <w:t>We have also talked about the pilot you have run in Bristol. Are you aware of any other policy initiatives or programmes that are out there that enabl</w:t>
      </w:r>
      <w:r w:rsidR="002E6F09">
        <w:t>e</w:t>
      </w:r>
      <w:r>
        <w:t xml:space="preserve"> communities to provide culturally competent care?</w:t>
      </w:r>
    </w:p>
    <w:p w:rsidR="00B65696" w:rsidP="00B65696">
      <w:pPr>
        <w:pStyle w:val="Answer"/>
      </w:pPr>
      <w:sdt>
        <w:sdtPr>
          <w:alias w:val="Witness"/>
          <w:id w:val="-1342004037"/>
          <w:placeholder>
            <w:docPart w:val="DDCE252ED51F4D8889F906216080E149"/>
          </w:placeholder>
          <w:richText/>
        </w:sdtPr>
        <w:sdtContent>
          <w:r w:rsidRPr="0083369F">
            <w:rPr>
              <w:b/>
              <w:i/>
              <w:iCs/>
            </w:rPr>
            <w:t>Sonah</w:t>
          </w:r>
          <w:r w:rsidRPr="0083369F">
            <w:rPr>
              <w:b/>
              <w:i/>
              <w:iCs/>
            </w:rPr>
            <w:t xml:space="preserve"> Paton:</w:t>
          </w:r>
          <w:r w:rsidRPr="0083369F">
            <w:rPr>
              <w:b/>
            </w:rPr>
            <w:t xml:space="preserve"> </w:t>
          </w:r>
        </w:sdtContent>
      </w:sdt>
      <w:r>
        <w:t>I am biased because I founded Black Mothers Matter, but I do think we have built a fantastic model of care in Bristol and the south</w:t>
      </w:r>
      <w:r w:rsidR="0048500D">
        <w:t>-</w:t>
      </w:r>
      <w:r>
        <w:t>west</w:t>
      </w:r>
      <w:r w:rsidR="0048500D">
        <w:t>.</w:t>
      </w:r>
      <w:r>
        <w:t xml:space="preserve"> </w:t>
      </w:r>
      <w:r w:rsidR="0048500D">
        <w:t xml:space="preserve">It </w:t>
      </w:r>
      <w:r>
        <w:t xml:space="preserve">is not just a community model of care, but </w:t>
      </w:r>
      <w:r w:rsidR="0048500D">
        <w:t>is</w:t>
      </w:r>
      <w:r>
        <w:t xml:space="preserve"> supported by </w:t>
      </w:r>
      <w:r w:rsidR="002E6A3A">
        <w:t xml:space="preserve">the </w:t>
      </w:r>
      <w:r>
        <w:t>local authority and NHS</w:t>
      </w:r>
      <w:r w:rsidR="002E6A3A">
        <w:t>.</w:t>
      </w:r>
      <w:r>
        <w:t xml:space="preserve"> </w:t>
      </w:r>
      <w:r w:rsidR="002E6A3A">
        <w:t xml:space="preserve">Building </w:t>
      </w:r>
      <w:r>
        <w:t>a much more connected picture of maternity where everyone is included and considered makes a massive difference in outcomes and experiences for those most at risk</w:t>
      </w:r>
      <w:r w:rsidRPr="0083369F">
        <w:t xml:space="preserve">. </w:t>
      </w:r>
    </w:p>
    <w:p w:rsidR="00B65696" w:rsidRPr="0083369F" w:rsidP="00B65696">
      <w:pPr>
        <w:pStyle w:val="Question"/>
      </w:pPr>
      <w:sdt>
        <w:sdtPr>
          <w:alias w:val="Member"/>
          <w:tag w:val="&lt;Member mnisId='5349' dodsId='173172'&gt;"/>
          <w:id w:val="-417561519"/>
          <w:placeholder>
            <w:docPart w:val="974E36D350CE461E97C00BCBAE47C8B9"/>
          </w:placeholder>
          <w:richText/>
        </w:sdtPr>
        <w:sdtContent>
          <w:r w:rsidRPr="0083369F">
            <w:rPr>
              <w:b/>
            </w:rPr>
            <w:t>Alex McIntyre:</w:t>
          </w:r>
        </w:sdtContent>
      </w:sdt>
      <w:r w:rsidRPr="0083369F">
        <w:t xml:space="preserve"> </w:t>
      </w:r>
      <w:r>
        <w:t>Opening up that question to the rest of the panel, is anyone else aware of particular areas?</w:t>
      </w:r>
      <w:r w:rsidR="002E6A3A">
        <w:t xml:space="preserve"> </w:t>
      </w:r>
    </w:p>
    <w:p w:rsidR="00B65696" w:rsidRPr="0083369F" w:rsidP="00B65696">
      <w:pPr>
        <w:pStyle w:val="Answer"/>
      </w:pPr>
      <w:sdt>
        <w:sdtPr>
          <w:alias w:val="Witness"/>
          <w:id w:val="-972053718"/>
          <w:placeholder>
            <w:docPart w:val="DDCE252ED51F4D8889F906216080E149"/>
          </w:placeholder>
          <w:richText/>
        </w:sdtPr>
        <w:sdtContent>
          <w:r w:rsidRPr="0083369F">
            <w:rPr>
              <w:b/>
              <w:i/>
              <w:iCs/>
            </w:rPr>
            <w:t xml:space="preserve">Professor </w:t>
          </w:r>
          <w:r>
            <w:rPr>
              <w:b/>
              <w:i/>
              <w:iCs/>
            </w:rPr>
            <w:t>Knight:</w:t>
          </w:r>
          <w:r w:rsidRPr="0083369F">
            <w:rPr>
              <w:b/>
            </w:rPr>
            <w:t xml:space="preserve"> </w:t>
          </w:r>
        </w:sdtContent>
      </w:sdt>
      <w:r>
        <w:t xml:space="preserve">There are definitely other models. The Lambeth Early Action Partnership is an example that </w:t>
      </w:r>
      <w:r w:rsidR="002E6A3A">
        <w:t>has</w:t>
      </w:r>
      <w:r>
        <w:t xml:space="preserve"> recently </w:t>
      </w:r>
      <w:r w:rsidR="002E6A3A">
        <w:t xml:space="preserve">evaluated </w:t>
      </w:r>
      <w:r>
        <w:t>improvements in child development, maternal mental health and</w:t>
      </w:r>
      <w:r w:rsidR="002E6A3A">
        <w:t>,</w:t>
      </w:r>
      <w:r>
        <w:t xml:space="preserve"> in fact</w:t>
      </w:r>
      <w:r w:rsidR="002E6A3A">
        <w:t>,</w:t>
      </w:r>
      <w:r>
        <w:t xml:space="preserve"> parental mental health, so paternal mental health as well. There are definitely models. The challenge often is </w:t>
      </w:r>
      <w:r w:rsidR="002E6A3A">
        <w:t xml:space="preserve">that </w:t>
      </w:r>
      <w:r>
        <w:t>you have one year of funding, but how can you evaluate the impact in one year? It is really difficult.</w:t>
      </w:r>
    </w:p>
    <w:p w:rsidR="00B65696" w:rsidRPr="0083369F" w:rsidP="00B65696">
      <w:pPr>
        <w:pStyle w:val="Question"/>
        <w:numPr>
          <w:ilvl w:val="0"/>
          <w:numId w:val="0"/>
        </w:numPr>
        <w:ind w:left="794"/>
      </w:pPr>
      <w:sdt>
        <w:sdtPr>
          <w:alias w:val="Member"/>
          <w:tag w:val="&lt;Member mnisId='5349' dodsId='173172'&gt;"/>
          <w:id w:val="596291280"/>
          <w:placeholder>
            <w:docPart w:val="DDCE252ED51F4D8889F906216080E149"/>
          </w:placeholder>
          <w:richText/>
        </w:sdtPr>
        <w:sdtContent>
          <w:r w:rsidRPr="0083369F">
            <w:rPr>
              <w:b/>
            </w:rPr>
            <w:t>Alex McIntyre:</w:t>
          </w:r>
        </w:sdtContent>
      </w:sdt>
      <w:r w:rsidRPr="0083369F">
        <w:t xml:space="preserve"> </w:t>
      </w:r>
      <w:r>
        <w:t xml:space="preserve">It is hard to deliver systemic change. </w:t>
      </w:r>
    </w:p>
    <w:p w:rsidR="00B65696" w:rsidRPr="0083369F" w:rsidP="00B65696">
      <w:pPr>
        <w:pStyle w:val="Answer"/>
      </w:pPr>
      <w:sdt>
        <w:sdtPr>
          <w:alias w:val="Witness"/>
          <w:id w:val="1208761795"/>
          <w:placeholder>
            <w:docPart w:val="DDCE252ED51F4D8889F906216080E149"/>
          </w:placeholder>
          <w:richText/>
        </w:sdtPr>
        <w:sdtContent>
          <w:r w:rsidRPr="0083369F">
            <w:rPr>
              <w:b/>
              <w:i/>
              <w:iCs/>
            </w:rPr>
            <w:t>Sonah</w:t>
          </w:r>
          <w:r w:rsidRPr="0083369F">
            <w:rPr>
              <w:b/>
              <w:i/>
              <w:iCs/>
            </w:rPr>
            <w:t xml:space="preserve"> Paton:</w:t>
          </w:r>
          <w:r w:rsidRPr="0083369F">
            <w:rPr>
              <w:b/>
            </w:rPr>
            <w:t xml:space="preserve"> </w:t>
          </w:r>
        </w:sdtContent>
      </w:sdt>
      <w:r w:rsidR="00CB534B">
        <w:t xml:space="preserve">Funding </w:t>
      </w:r>
      <w:r>
        <w:t xml:space="preserve">joy and creativity in black maternity is really important and I know is so impactful </w:t>
      </w:r>
      <w:r w:rsidR="00CB534B">
        <w:t>i</w:t>
      </w:r>
      <w:r>
        <w:t>n improving experiences and outcomes for black women, but finding a funder to commit to that is a real challenge.</w:t>
      </w:r>
    </w:p>
    <w:p w:rsidR="00B65696" w:rsidP="00B65696">
      <w:pPr>
        <w:pStyle w:val="Question"/>
      </w:pPr>
      <w:sdt>
        <w:sdtPr>
          <w:alias w:val="Member"/>
          <w:tag w:val="&lt;Member mnisId='5344' dodsId='118663'&gt;"/>
          <w:id w:val="-1387785564"/>
          <w:placeholder>
            <w:docPart w:val="DDCE252ED51F4D8889F906216080E149"/>
          </w:placeholder>
          <w:richText/>
        </w:sdtPr>
        <w:sdtContent>
          <w:r w:rsidRPr="0083369F">
            <w:rPr>
              <w:b/>
            </w:rPr>
            <w:t>Ben Coleman:</w:t>
          </w:r>
        </w:sdtContent>
      </w:sdt>
      <w:r>
        <w:t xml:space="preserve"> I used to be on the </w:t>
      </w:r>
      <w:r w:rsidR="003E7035">
        <w:t xml:space="preserve">integrated care board </w:t>
      </w:r>
      <w:r>
        <w:t>for north</w:t>
      </w:r>
      <w:r w:rsidR="003E7035">
        <w:t>-</w:t>
      </w:r>
      <w:r>
        <w:t xml:space="preserve">west London and I spent a long time trying to get </w:t>
      </w:r>
      <w:r w:rsidR="003E7035">
        <w:t>it</w:t>
      </w:r>
      <w:r>
        <w:t xml:space="preserve"> to recognise structural racism as an issue. </w:t>
      </w:r>
      <w:r w:rsidR="003E7035">
        <w:t>It</w:t>
      </w:r>
      <w:r>
        <w:t xml:space="preserve"> did</w:t>
      </w:r>
      <w:r w:rsidR="003E7035">
        <w:t>,</w:t>
      </w:r>
      <w:r>
        <w:t xml:space="preserve"> and </w:t>
      </w:r>
      <w:r w:rsidR="003E7035">
        <w:t>it has</w:t>
      </w:r>
      <w:r>
        <w:t xml:space="preserve"> instituted a programme. I do not know how much difference it has </w:t>
      </w:r>
      <w:r w:rsidR="003E7035">
        <w:t>made,</w:t>
      </w:r>
      <w:r>
        <w:t xml:space="preserve"> but this </w:t>
      </w:r>
      <w:r w:rsidR="003E7035">
        <w:t xml:space="preserve">partly </w:t>
      </w:r>
      <w:r>
        <w:t xml:space="preserve">came out of </w:t>
      </w:r>
      <w:r w:rsidR="003D3257">
        <w:t>covid</w:t>
      </w:r>
      <w:r w:rsidR="003E7035">
        <w:t>, when</w:t>
      </w:r>
      <w:r>
        <w:t xml:space="preserve"> lots of black people did not want to be vaccinated because they did not trust the NHS, crudely. If you </w:t>
      </w:r>
      <w:r w:rsidR="003577DD">
        <w:t xml:space="preserve">have </w:t>
      </w:r>
      <w:r>
        <w:t xml:space="preserve">had worse treatment, worse access and worse outcomes, it is understandable. </w:t>
      </w:r>
    </w:p>
    <w:p w:rsidR="00B65696" w:rsidRPr="0083369F" w:rsidP="00B65696">
      <w:pPr>
        <w:pStyle w:val="Question"/>
        <w:numPr>
          <w:ilvl w:val="0"/>
          <w:numId w:val="0"/>
        </w:numPr>
        <w:ind w:left="794"/>
      </w:pPr>
      <w:r>
        <w:t xml:space="preserve">It was a real issue in getting people in the NHS anywhere, particularly white people, to talk about structural racism because </w:t>
      </w:r>
      <w:r w:rsidR="003577DD">
        <w:t>they</w:t>
      </w:r>
      <w:r>
        <w:t xml:space="preserve"> think you are accusing them of racism. You are not. The system</w:t>
      </w:r>
      <w:r w:rsidR="003577DD">
        <w:t>,</w:t>
      </w:r>
      <w:r>
        <w:t xml:space="preserve"> however</w:t>
      </w:r>
      <w:r w:rsidR="003577DD">
        <w:t>,</w:t>
      </w:r>
      <w:r>
        <w:t xml:space="preserve"> can be biased against you</w:t>
      </w:r>
      <w:r w:rsidR="003577DD">
        <w:t>, which</w:t>
      </w:r>
      <w:r>
        <w:t xml:space="preserve"> it is, and there are huge issues. How much do you think the NHS as a whole recognises structural racism as an issue that needs to be addressed?</w:t>
      </w:r>
      <w:r w:rsidRPr="0083369F">
        <w:t xml:space="preserve">  </w:t>
      </w:r>
    </w:p>
    <w:p w:rsidR="00B65696" w:rsidRPr="0083369F" w:rsidP="00B65696">
      <w:pPr>
        <w:pStyle w:val="Answer"/>
      </w:pPr>
      <w:sdt>
        <w:sdtPr>
          <w:alias w:val="Witness"/>
          <w:id w:val="-426805618"/>
          <w:placeholder>
            <w:docPart w:val="DDCE252ED51F4D8889F906216080E149"/>
          </w:placeholder>
          <w:richText/>
        </w:sdtPr>
        <w:sdtContent>
          <w:r w:rsidRPr="0083369F">
            <w:rPr>
              <w:b/>
              <w:i/>
              <w:iCs/>
            </w:rPr>
            <w:t xml:space="preserve">Shanthi </w:t>
          </w:r>
          <w:r w:rsidRPr="0083369F">
            <w:rPr>
              <w:b/>
              <w:i/>
              <w:iCs/>
            </w:rPr>
            <w:t>Gunesekera</w:t>
          </w:r>
          <w:r w:rsidRPr="0083369F">
            <w:rPr>
              <w:b/>
              <w:i/>
              <w:iCs/>
            </w:rPr>
            <w:t>:</w:t>
          </w:r>
          <w:r w:rsidRPr="0083369F">
            <w:rPr>
              <w:b/>
            </w:rPr>
            <w:t xml:space="preserve"> </w:t>
          </w:r>
        </w:sdtContent>
      </w:sdt>
      <w:r w:rsidR="00CD32B6">
        <w:t xml:space="preserve">There </w:t>
      </w:r>
      <w:r>
        <w:t xml:space="preserve">is recognition of the need to address racism. I do not know </w:t>
      </w:r>
      <w:r w:rsidR="00CD32B6">
        <w:t>whether</w:t>
      </w:r>
      <w:r>
        <w:t xml:space="preserve"> there is understanding of what that means.</w:t>
      </w:r>
      <w:r w:rsidRPr="0083369F">
        <w:t xml:space="preserve"> </w:t>
      </w:r>
      <w:r>
        <w:t>That is at an NHS level</w:t>
      </w:r>
      <w:r w:rsidR="00CD32B6">
        <w:t>.</w:t>
      </w:r>
      <w:r>
        <w:t xml:space="preserve"> </w:t>
      </w:r>
      <w:r w:rsidR="00CD32B6">
        <w:t xml:space="preserve">Our </w:t>
      </w:r>
      <w:r>
        <w:t>experience echoes yours when we are delivering training. There is a recognition that racism might exist, but not here.</w:t>
      </w:r>
    </w:p>
    <w:p w:rsidR="00B65696" w:rsidP="00B65696">
      <w:pPr>
        <w:pStyle w:val="Answer"/>
      </w:pPr>
      <w:sdt>
        <w:sdtPr>
          <w:alias w:val="Witness"/>
          <w:id w:val="-363362309"/>
          <w:placeholder>
            <w:docPart w:val="DDCE252ED51F4D8889F906216080E149"/>
          </w:placeholder>
          <w:richText/>
        </w:sdtPr>
        <w:sdtContent>
          <w:r w:rsidRPr="0083369F">
            <w:rPr>
              <w:b/>
              <w:i/>
              <w:iCs/>
            </w:rPr>
            <w:t>Sonah</w:t>
          </w:r>
          <w:r w:rsidRPr="0083369F">
            <w:rPr>
              <w:b/>
              <w:i/>
              <w:iCs/>
            </w:rPr>
            <w:t xml:space="preserve"> Paton:</w:t>
          </w:r>
          <w:r w:rsidRPr="0083369F">
            <w:rPr>
              <w:b/>
            </w:rPr>
            <w:t xml:space="preserve"> </w:t>
          </w:r>
        </w:sdtContent>
      </w:sdt>
      <w:r>
        <w:t xml:space="preserve">From my experience, people </w:t>
      </w:r>
      <w:r w:rsidR="00C16C05">
        <w:t xml:space="preserve">often </w:t>
      </w:r>
      <w:r>
        <w:t>feel so wildly uncomfortable even saying “</w:t>
      </w:r>
      <w:r w:rsidR="00CD32B6">
        <w:t xml:space="preserve">black </w:t>
      </w:r>
      <w:r>
        <w:t>woman”</w:t>
      </w:r>
      <w:r w:rsidR="00CD32B6">
        <w:t>,</w:t>
      </w:r>
      <w:r>
        <w:t xml:space="preserve"> “race” or “racism”, which is a signal that they are not comfortable to have those conversations. I again have seen great work and change in Bristol. There is a programme called Black Maternity Matters, which is a long and deep anti</w:t>
      </w:r>
      <w:r>
        <w:noBreakHyphen/>
        <w:t xml:space="preserve">racist programme that supports healthcare professionals and senior leaders </w:t>
      </w:r>
      <w:r w:rsidR="00D67F9B">
        <w:t>to</w:t>
      </w:r>
      <w:r>
        <w:t xml:space="preserve"> develop those competencies and confidences in talking about race and addressing systemic issues.</w:t>
      </w:r>
    </w:p>
    <w:p w:rsidR="00B65696" w:rsidRPr="0083369F" w:rsidP="00B65696">
      <w:pPr>
        <w:pStyle w:val="Answer"/>
      </w:pPr>
      <w:r>
        <w:t>I truly believe</w:t>
      </w:r>
      <w:r w:rsidR="00D67F9B">
        <w:t>,</w:t>
      </w:r>
      <w:r>
        <w:t xml:space="preserve"> if we can get that programme to enough people and work out what the tipping point is, there will be a culture shift</w:t>
      </w:r>
      <w:r w:rsidR="00D67F9B">
        <w:t>.</w:t>
      </w:r>
      <w:r>
        <w:t xml:space="preserve"> </w:t>
      </w:r>
      <w:r w:rsidR="00D67F9B">
        <w:t xml:space="preserve">That </w:t>
      </w:r>
      <w:r>
        <w:t xml:space="preserve">will be really </w:t>
      </w:r>
      <w:r>
        <w:t xml:space="preserve">impactful in the way NHS organisations in Bristol </w:t>
      </w:r>
      <w:r w:rsidR="00D67F9B">
        <w:t>and in</w:t>
      </w:r>
      <w:r>
        <w:t xml:space="preserve"> the south</w:t>
      </w:r>
      <w:r w:rsidR="00D67F9B">
        <w:t>-</w:t>
      </w:r>
      <w:r>
        <w:t>west are able to talk about race and tackle issues of racism.</w:t>
      </w:r>
    </w:p>
    <w:p w:rsidR="00B65696" w:rsidRPr="0083369F" w:rsidP="00B65696">
      <w:pPr>
        <w:pStyle w:val="Answer"/>
      </w:pPr>
      <w:sdt>
        <w:sdtPr>
          <w:alias w:val="Witness"/>
          <w:id w:val="-2006038117"/>
          <w:placeholder>
            <w:docPart w:val="DDCE252ED51F4D8889F906216080E149"/>
          </w:placeholder>
          <w:richText/>
        </w:sdtPr>
        <w:sdtContent>
          <w:r w:rsidRPr="0083369F">
            <w:rPr>
              <w:b/>
              <w:i/>
              <w:iCs/>
            </w:rPr>
            <w:t xml:space="preserve">Professor </w:t>
          </w:r>
          <w:r>
            <w:rPr>
              <w:b/>
              <w:i/>
              <w:iCs/>
            </w:rPr>
            <w:t>Knight:</w:t>
          </w:r>
          <w:r w:rsidRPr="0083369F">
            <w:rPr>
              <w:b/>
            </w:rPr>
            <w:t xml:space="preserve"> </w:t>
          </w:r>
        </w:sdtContent>
      </w:sdt>
      <w:r w:rsidR="00BD7EBB">
        <w:t xml:space="preserve">In </w:t>
      </w:r>
      <w:r>
        <w:t xml:space="preserve">the NHS </w:t>
      </w:r>
      <w:r w:rsidR="00BD7EBB">
        <w:t>and in</w:t>
      </w:r>
      <w:r>
        <w:t xml:space="preserve"> the structure we </w:t>
      </w:r>
      <w:r w:rsidR="00FB6FAC">
        <w:t>have</w:t>
      </w:r>
      <w:r>
        <w:t>, we do not think about it in that way. If it is a system that does not provide care for particular groups of women in the way they need it, we do not think about it as structural racism.</w:t>
      </w:r>
    </w:p>
    <w:p w:rsidR="00B65696" w:rsidRPr="0083369F" w:rsidP="00B65696">
      <w:pPr>
        <w:pStyle w:val="Question"/>
      </w:pPr>
      <w:sdt>
        <w:sdtPr>
          <w:alias w:val="Member"/>
          <w:tag w:val="&lt;Member mnisId='5344' dodsId='118663'&gt;"/>
          <w:id w:val="1868866282"/>
          <w:placeholder>
            <w:docPart w:val="DDCE252ED51F4D8889F906216080E149"/>
          </w:placeholder>
          <w:richText/>
        </w:sdtPr>
        <w:sdtContent>
          <w:r w:rsidRPr="0083369F">
            <w:rPr>
              <w:b/>
            </w:rPr>
            <w:t>Ben Coleman:</w:t>
          </w:r>
        </w:sdtContent>
      </w:sdt>
      <w:r w:rsidRPr="0083369F">
        <w:t xml:space="preserve"> </w:t>
      </w:r>
      <w:r>
        <w:t xml:space="preserve">We do not really think about it. </w:t>
      </w:r>
      <w:r w:rsidR="007343DD">
        <w:t xml:space="preserve">There </w:t>
      </w:r>
      <w:r>
        <w:t xml:space="preserve">is no ethnic proper ethnicity measurement </w:t>
      </w:r>
      <w:r w:rsidR="007343DD">
        <w:t xml:space="preserve">for </w:t>
      </w:r>
      <w:r>
        <w:t>operations that people go into. We are not just talking about maternal health. When Penny Dash came to see us</w:t>
      </w:r>
      <w:r w:rsidR="00605DC1">
        <w:t>,</w:t>
      </w:r>
      <w:r>
        <w:t xml:space="preserve"> she talked very encouragingly about improving data in the NHS</w:t>
      </w:r>
      <w:r w:rsidR="00605DC1">
        <w:t xml:space="preserve">. Through </w:t>
      </w:r>
      <w:r>
        <w:t>data, ethnicity data</w:t>
      </w:r>
      <w:r w:rsidR="00605DC1">
        <w:t>,</w:t>
      </w:r>
      <w:r>
        <w:t xml:space="preserve"> and talking to people and listening to these things, should we say there is a great opportunity to improve that?</w:t>
      </w:r>
    </w:p>
    <w:p w:rsidR="00B65696" w:rsidRPr="0083369F" w:rsidP="00B65696">
      <w:pPr>
        <w:pStyle w:val="Answer"/>
      </w:pPr>
      <w:sdt>
        <w:sdtPr>
          <w:alias w:val="Witness"/>
          <w:id w:val="-1970267463"/>
          <w:placeholder>
            <w:docPart w:val="DDCE252ED51F4D8889F906216080E149"/>
          </w:placeholder>
          <w:richText/>
        </w:sdtPr>
        <w:sdtContent>
          <w:r w:rsidRPr="0083369F">
            <w:rPr>
              <w:b/>
              <w:i/>
              <w:iCs/>
            </w:rPr>
            <w:t xml:space="preserve">Professor </w:t>
          </w:r>
          <w:r>
            <w:rPr>
              <w:b/>
              <w:i/>
              <w:iCs/>
            </w:rPr>
            <w:t>Knight:</w:t>
          </w:r>
          <w:r w:rsidRPr="0083369F">
            <w:rPr>
              <w:b/>
            </w:rPr>
            <w:t xml:space="preserve"> </w:t>
          </w:r>
        </w:sdtContent>
      </w:sdt>
      <w:r>
        <w:t>While we are on data, we need to have women’s experiences as part of the data</w:t>
      </w:r>
      <w:r w:rsidR="00605DC1">
        <w:t>,</w:t>
      </w:r>
      <w:r>
        <w:t xml:space="preserve"> because that is how we will then clearly show that what we are providing is not what women need.</w:t>
      </w:r>
      <w:r w:rsidRPr="0083369F">
        <w:t xml:space="preserve"> </w:t>
      </w:r>
    </w:p>
    <w:p w:rsidR="00B65696" w:rsidRPr="0083369F" w:rsidP="00B65696">
      <w:pPr>
        <w:pStyle w:val="Question"/>
      </w:pPr>
      <w:sdt>
        <w:sdtPr>
          <w:alias w:val="Member"/>
          <w:tag w:val="&lt;Member mnisId='5349' dodsId='173172'&gt;"/>
          <w:id w:val="1772968676"/>
          <w:placeholder>
            <w:docPart w:val="DDCE252ED51F4D8889F906216080E149"/>
          </w:placeholder>
          <w:richText/>
        </w:sdtPr>
        <w:sdtContent>
          <w:r w:rsidRPr="0083369F">
            <w:rPr>
              <w:b/>
            </w:rPr>
            <w:t>Alex McIntyre:</w:t>
          </w:r>
        </w:sdtContent>
      </w:sdt>
      <w:r w:rsidRPr="00667938">
        <w:t xml:space="preserve"> </w:t>
      </w:r>
      <w:r>
        <w:t>My next question is on continuity of care. We touched upon it in the first session</w:t>
      </w:r>
      <w:r w:rsidR="00605DC1">
        <w:t>.</w:t>
      </w:r>
      <w:r>
        <w:t xml:space="preserve"> </w:t>
      </w:r>
      <w:r w:rsidR="00605DC1">
        <w:t xml:space="preserve">From </w:t>
      </w:r>
      <w:r>
        <w:t>my own experience of it</w:t>
      </w:r>
      <w:r w:rsidR="00605DC1">
        <w:t>,</w:t>
      </w:r>
      <w:r>
        <w:t xml:space="preserve"> we were really lucky</w:t>
      </w:r>
      <w:r w:rsidR="00605DC1">
        <w:t>.</w:t>
      </w:r>
      <w:r>
        <w:t xml:space="preserve"> </w:t>
      </w:r>
      <w:r w:rsidR="00605DC1">
        <w:t xml:space="preserve">Our </w:t>
      </w:r>
      <w:r>
        <w:t>community midwife was the same throughout and she ended up being on call on the day of delivery</w:t>
      </w:r>
      <w:r w:rsidR="00DA2D91">
        <w:t>,</w:t>
      </w:r>
      <w:r>
        <w:t xml:space="preserve"> so she was actually delivering midwife</w:t>
      </w:r>
      <w:r w:rsidR="00DA2D91">
        <w:t>.</w:t>
      </w:r>
      <w:r>
        <w:t xml:space="preserve"> </w:t>
      </w:r>
      <w:r w:rsidR="00DA2D91">
        <w:t xml:space="preserve">Having </w:t>
      </w:r>
      <w:r>
        <w:t>spoken to a lot of people and parents since, that experience is incredibly rare. This is quite a wide</w:t>
      </w:r>
      <w:r>
        <w:noBreakHyphen/>
        <w:t xml:space="preserve">ranging question, </w:t>
      </w:r>
      <w:r w:rsidR="00AD2AE8">
        <w:t>but</w:t>
      </w:r>
      <w:r>
        <w:t xml:space="preserve"> what can be done to improve the continuity of care that women and particularly black women receive throughout their pregnancy?</w:t>
      </w:r>
    </w:p>
    <w:p w:rsidR="00754E83" w:rsidP="00754E83">
      <w:pPr>
        <w:pStyle w:val="Answer"/>
      </w:pPr>
      <w:sdt>
        <w:sdtPr>
          <w:alias w:val="Witness"/>
          <w:id w:val="1249764998"/>
          <w:placeholder>
            <w:docPart w:val="DDCE252ED51F4D8889F906216080E149"/>
          </w:placeholder>
          <w:richText/>
        </w:sdtPr>
        <w:sdtContent>
          <w:r w:rsidRPr="0083369F" w:rsidR="00B65696">
            <w:rPr>
              <w:b/>
              <w:i/>
              <w:iCs/>
            </w:rPr>
            <w:t xml:space="preserve">Shanthi </w:t>
          </w:r>
          <w:r w:rsidRPr="0083369F" w:rsidR="00B65696">
            <w:rPr>
              <w:b/>
              <w:i/>
              <w:iCs/>
            </w:rPr>
            <w:t>Gunesekera</w:t>
          </w:r>
          <w:r w:rsidRPr="0083369F" w:rsidR="00B65696">
            <w:rPr>
              <w:b/>
              <w:i/>
              <w:iCs/>
            </w:rPr>
            <w:t>:</w:t>
          </w:r>
          <w:r w:rsidRPr="0083369F" w:rsidR="00B65696">
            <w:rPr>
              <w:b/>
            </w:rPr>
            <w:t xml:space="preserve"> </w:t>
          </w:r>
        </w:sdtContent>
      </w:sdt>
      <w:r w:rsidR="00B65696">
        <w:t>I agree that there is lots of evidence that shows the impact continuity of care can have</w:t>
      </w:r>
      <w:r w:rsidR="00BB542B">
        <w:t>,</w:t>
      </w:r>
      <w:r w:rsidR="00B65696">
        <w:t xml:space="preserve"> particularly for black and brown women and birthing people, but </w:t>
      </w:r>
      <w:r w:rsidR="00BB542B">
        <w:t xml:space="preserve">our </w:t>
      </w:r>
      <w:r w:rsidR="00B65696">
        <w:t xml:space="preserve">2022 report also showed that there </w:t>
      </w:r>
      <w:r w:rsidR="00BB542B">
        <w:t>are</w:t>
      </w:r>
      <w:r w:rsidR="00B65696">
        <w:t xml:space="preserve"> limitations </w:t>
      </w:r>
      <w:r w:rsidR="00A041D8">
        <w:t>on</w:t>
      </w:r>
      <w:r w:rsidR="00B65696">
        <w:t xml:space="preserve"> that within the existing system. </w:t>
      </w:r>
      <w:r w:rsidR="00DD2C82">
        <w:t>While</w:t>
      </w:r>
      <w:r w:rsidR="00B65696">
        <w:t xml:space="preserve"> racism is so prevalent</w:t>
      </w:r>
      <w:r w:rsidR="00BB542B">
        <w:t xml:space="preserve"> and</w:t>
      </w:r>
      <w:r w:rsidR="00B65696">
        <w:t xml:space="preserve"> </w:t>
      </w:r>
      <w:r>
        <w:t>there is</w:t>
      </w:r>
      <w:r w:rsidR="00B65696">
        <w:t xml:space="preserve"> so little support for person</w:t>
      </w:r>
      <w:r w:rsidR="00B65696">
        <w:noBreakHyphen/>
        <w:t xml:space="preserve">centred care, you could end up </w:t>
      </w:r>
      <w:r>
        <w:t xml:space="preserve">having </w:t>
      </w:r>
      <w:r w:rsidR="00B65696">
        <w:t>continuity with someone who is not the right person for you</w:t>
      </w:r>
      <w:r w:rsidR="00BB542B">
        <w:t>.</w:t>
      </w:r>
      <w:r w:rsidR="00B65696">
        <w:t xml:space="preserve"> </w:t>
      </w:r>
      <w:r w:rsidR="00BB542B">
        <w:t xml:space="preserve">While </w:t>
      </w:r>
      <w:r w:rsidR="00B65696">
        <w:t xml:space="preserve">you have the right to ask for a change of carer, I know from my own experience that </w:t>
      </w:r>
      <w:r>
        <w:t xml:space="preserve">that </w:t>
      </w:r>
      <w:r w:rsidR="00B65696">
        <w:t>will feel really awkward, even if you do not have to provide a reason.</w:t>
      </w:r>
      <w:r>
        <w:t xml:space="preserve"> </w:t>
      </w:r>
      <w:r w:rsidR="00B65696">
        <w:t xml:space="preserve">It is a really important ambition, but we need to recognise </w:t>
      </w:r>
      <w:r>
        <w:t>that</w:t>
      </w:r>
      <w:r w:rsidR="00B65696">
        <w:t xml:space="preserve"> </w:t>
      </w:r>
      <w:r>
        <w:t xml:space="preserve">it </w:t>
      </w:r>
      <w:r w:rsidR="00B65696">
        <w:t>is not the solution on its own. It needs to sit alongside a wider set of issues</w:t>
      </w:r>
      <w:r>
        <w:t>.</w:t>
      </w:r>
      <w:r w:rsidR="00B65696">
        <w:t xml:space="preserve"> </w:t>
      </w:r>
    </w:p>
    <w:p w:rsidR="00ED70DA" w:rsidP="00B65696">
      <w:pPr>
        <w:pStyle w:val="Answer"/>
      </w:pPr>
      <w:r>
        <w:t>I just want to make a small point related to what Ben was saying around data</w:t>
      </w:r>
      <w:r w:rsidR="00754E83">
        <w:t>.</w:t>
      </w:r>
      <w:r>
        <w:t xml:space="preserve"> </w:t>
      </w:r>
      <w:r w:rsidR="00754E83">
        <w:t xml:space="preserve">When </w:t>
      </w:r>
      <w:r>
        <w:t xml:space="preserve">looking at ethnicity data, trusts have autonomy </w:t>
      </w:r>
      <w:r w:rsidR="00290709">
        <w:t>under</w:t>
      </w:r>
      <w:r>
        <w:t xml:space="preserve"> the patient safety incident response framework to decide which patient safety incidents to investigate</w:t>
      </w:r>
      <w:r w:rsidR="00140BE8">
        <w:t>,</w:t>
      </w:r>
      <w:r>
        <w:t xml:space="preserve"> and may not investigate ones based on ethnicity. We may get a skewing of the data there</w:t>
      </w:r>
      <w:r>
        <w:t>.</w:t>
      </w:r>
      <w:r>
        <w:t xml:space="preserve"> </w:t>
      </w:r>
    </w:p>
    <w:p w:rsidR="00B65696" w:rsidRPr="0083369F" w:rsidP="00ED70DA">
      <w:pPr>
        <w:pStyle w:val="Answer"/>
      </w:pPr>
      <w:r>
        <w:t xml:space="preserve">To </w:t>
      </w:r>
      <w:r>
        <w:t>Marian’s point, it is really important that we are not just looking at clinical outcomes.</w:t>
      </w:r>
      <w:r>
        <w:t xml:space="preserve"> </w:t>
      </w:r>
      <w:r>
        <w:t>What could be clinically good could still be a really horrendous experience for someone and have long</w:t>
      </w:r>
      <w:r>
        <w:noBreakHyphen/>
        <w:t>term psychological impact as well.</w:t>
      </w:r>
    </w:p>
    <w:p w:rsidR="00B65696" w:rsidRPr="0083369F" w:rsidP="00B65696">
      <w:pPr>
        <w:pStyle w:val="Question"/>
      </w:pPr>
      <w:sdt>
        <w:sdtPr>
          <w:alias w:val="Member"/>
          <w:tag w:val="&lt;Member mnisId='5349' dodsId='173172'&gt;"/>
          <w:id w:val="-1839689369"/>
          <w:placeholder>
            <w:docPart w:val="DDCE252ED51F4D8889F906216080E149"/>
          </w:placeholder>
          <w:richText/>
        </w:sdtPr>
        <w:sdtContent>
          <w:r w:rsidRPr="0083369F">
            <w:rPr>
              <w:b/>
            </w:rPr>
            <w:t>Alex McIntyre:</w:t>
          </w:r>
        </w:sdtContent>
      </w:sdt>
      <w:r w:rsidRPr="0083369F">
        <w:t xml:space="preserve"> </w:t>
      </w:r>
      <w:r w:rsidR="00A041D8">
        <w:t xml:space="preserve">On </w:t>
      </w:r>
      <w:r>
        <w:t xml:space="preserve">that data point, in 2022 NHS England took out the </w:t>
      </w:r>
      <w:r>
        <w:t xml:space="preserve">target date for that continuity of care piece because of the staffing levels and the ability within the system to actually provide it. Is that </w:t>
      </w:r>
      <w:r w:rsidR="00140BE8">
        <w:t xml:space="preserve">impacting our ability to understand the impact that is having and </w:t>
      </w:r>
      <w:r>
        <w:t>the data we are able to collect around continuity of care?</w:t>
      </w:r>
      <w:r w:rsidRPr="0083369F">
        <w:t xml:space="preserve"> </w:t>
      </w:r>
    </w:p>
    <w:p w:rsidR="00D533EA" w:rsidP="00B65696">
      <w:pPr>
        <w:pStyle w:val="Answer"/>
      </w:pPr>
      <w:sdt>
        <w:sdtPr>
          <w:alias w:val="Witness"/>
          <w:id w:val="574936702"/>
          <w:placeholder>
            <w:docPart w:val="DDCE252ED51F4D8889F906216080E149"/>
          </w:placeholder>
          <w:richText/>
        </w:sdtPr>
        <w:sdtContent>
          <w:r w:rsidRPr="0083369F" w:rsidR="00B65696">
            <w:rPr>
              <w:b/>
              <w:i/>
              <w:iCs/>
            </w:rPr>
            <w:t xml:space="preserve">Professor </w:t>
          </w:r>
          <w:r w:rsidR="00B65696">
            <w:rPr>
              <w:b/>
              <w:i/>
              <w:iCs/>
            </w:rPr>
            <w:t>Knight:</w:t>
          </w:r>
          <w:r w:rsidRPr="0083369F" w:rsidR="00B65696">
            <w:rPr>
              <w:b/>
            </w:rPr>
            <w:t xml:space="preserve"> </w:t>
          </w:r>
        </w:sdtContent>
      </w:sdt>
      <w:r w:rsidR="00B65696">
        <w:t>I do not have an answer to that. I do not know that we have good staffing data on continuity of carer. The point I want</w:t>
      </w:r>
      <w:r w:rsidR="006B1248">
        <w:t>ed</w:t>
      </w:r>
      <w:r w:rsidR="00B65696">
        <w:t xml:space="preserve"> to make is that the evidence is that there are lots of different models of continuity of carer. It does not have to be a midwife</w:t>
      </w:r>
      <w:r w:rsidR="0078025B">
        <w:t>.</w:t>
      </w:r>
      <w:r w:rsidR="00B65696">
        <w:t xml:space="preserve"> </w:t>
      </w:r>
      <w:r w:rsidR="0078025B">
        <w:t xml:space="preserve">Some </w:t>
      </w:r>
      <w:r w:rsidR="00B65696">
        <w:t xml:space="preserve">of what </w:t>
      </w:r>
      <w:r>
        <w:t>Black Mothers Matter</w:t>
      </w:r>
      <w:r w:rsidR="00B65696">
        <w:t xml:space="preserve"> provid</w:t>
      </w:r>
      <w:r>
        <w:t>es</w:t>
      </w:r>
      <w:r w:rsidR="00B65696">
        <w:t xml:space="preserve"> is effectively providing that continuity of carer. </w:t>
      </w:r>
    </w:p>
    <w:p w:rsidR="00D533EA" w:rsidP="00D533EA">
      <w:pPr>
        <w:pStyle w:val="Answer"/>
      </w:pPr>
      <w:r>
        <w:t>We could be thinking about different models of that single trusted relationship to help navigate</w:t>
      </w:r>
      <w:r w:rsidR="0078025B">
        <w:t xml:space="preserve"> and</w:t>
      </w:r>
      <w:r>
        <w:t xml:space="preserve"> advocate</w:t>
      </w:r>
      <w:r w:rsidR="0078025B">
        <w:t>.</w:t>
      </w:r>
      <w:r>
        <w:t xml:space="preserve"> </w:t>
      </w:r>
      <w:r w:rsidR="0078025B">
        <w:t>Again</w:t>
      </w:r>
      <w:r>
        <w:t>, maybe we need to be thinking more broadly than continuity of midwife care.</w:t>
      </w:r>
      <w:r>
        <w:t xml:space="preserve"> </w:t>
      </w:r>
      <w:r>
        <w:t>As you quite clearly point out, it can work</w:t>
      </w:r>
      <w:r>
        <w:t xml:space="preserve">—you </w:t>
      </w:r>
      <w:r>
        <w:t>had a fantastic example</w:t>
      </w:r>
      <w:r>
        <w:t>—but</w:t>
      </w:r>
      <w:r>
        <w:t xml:space="preserve"> sometimes it does not</w:t>
      </w:r>
      <w:r>
        <w:t>.</w:t>
      </w:r>
      <w:r>
        <w:t xml:space="preserve"> </w:t>
      </w:r>
    </w:p>
    <w:p w:rsidR="00B65696" w:rsidRPr="0083369F" w:rsidP="00B65696">
      <w:pPr>
        <w:pStyle w:val="Answer"/>
      </w:pPr>
      <w:r>
        <w:t xml:space="preserve">I just wanted to make sure that we are handing over. There is often a huge gulf postnatally. We do not have health visitors in the way we used to. </w:t>
      </w:r>
      <w:r w:rsidR="00D533EA">
        <w:t>Even w</w:t>
      </w:r>
      <w:r>
        <w:t xml:space="preserve">hen we have continuity for some part of the maternity pathway, it might </w:t>
      </w:r>
      <w:r w:rsidR="004D3A09">
        <w:t xml:space="preserve">then </w:t>
      </w:r>
      <w:r>
        <w:t xml:space="preserve">disappear. </w:t>
      </w:r>
      <w:r w:rsidR="00FD2C8E">
        <w:t>We</w:t>
      </w:r>
      <w:r>
        <w:t xml:space="preserve"> have to make sure that </w:t>
      </w:r>
      <w:r w:rsidR="00FD2C8E">
        <w:t>that care</w:t>
      </w:r>
      <w:r>
        <w:t xml:space="preserve"> </w:t>
      </w:r>
      <w:r w:rsidR="00FD2C8E">
        <w:t xml:space="preserve">is being </w:t>
      </w:r>
      <w:r>
        <w:t>hand</w:t>
      </w:r>
      <w:r w:rsidR="00FD2C8E">
        <w:t>ed</w:t>
      </w:r>
      <w:r>
        <w:t xml:space="preserve"> over.</w:t>
      </w:r>
      <w:r w:rsidR="004D3A09">
        <w:t xml:space="preserve"> </w:t>
      </w:r>
    </w:p>
    <w:p w:rsidR="00B65696" w:rsidRPr="0083369F" w:rsidP="00B65696">
      <w:pPr>
        <w:pStyle w:val="Question"/>
      </w:pPr>
      <w:sdt>
        <w:sdtPr>
          <w:alias w:val="Member"/>
          <w:tag w:val="&lt;Member mnisId='5349' dodsId='173172'&gt;"/>
          <w:id w:val="-824666975"/>
          <w:placeholder>
            <w:docPart w:val="DDCE252ED51F4D8889F906216080E149"/>
          </w:placeholder>
          <w:richText/>
        </w:sdtPr>
        <w:sdtContent>
          <w:r w:rsidRPr="0083369F">
            <w:rPr>
              <w:b/>
            </w:rPr>
            <w:t>Alex McIntyre:</w:t>
          </w:r>
        </w:sdtContent>
      </w:sdt>
      <w:r w:rsidRPr="0083369F">
        <w:t xml:space="preserve"> </w:t>
      </w:r>
      <w:r w:rsidR="00A041D8">
        <w:t xml:space="preserve">Picking </w:t>
      </w:r>
      <w:r>
        <w:t xml:space="preserve">up on </w:t>
      </w:r>
      <w:r w:rsidR="004D3A09">
        <w:t>th</w:t>
      </w:r>
      <w:r w:rsidR="00A041D8">
        <w:t>e</w:t>
      </w:r>
      <w:r>
        <w:t xml:space="preserve"> point that Marian made, do you think there is perhaps not enough focus on the role that doulas </w:t>
      </w:r>
      <w:r w:rsidR="004D3A09">
        <w:t xml:space="preserve">and others </w:t>
      </w:r>
      <w:r>
        <w:t>can play in providing continuity of care?</w:t>
      </w:r>
    </w:p>
    <w:p w:rsidR="00B65696" w:rsidRPr="0083369F" w:rsidP="00B65696">
      <w:pPr>
        <w:pStyle w:val="Answer"/>
      </w:pPr>
      <w:sdt>
        <w:sdtPr>
          <w:alias w:val="Witness"/>
          <w:id w:val="1310288599"/>
          <w:placeholder>
            <w:docPart w:val="DDCE252ED51F4D8889F906216080E149"/>
          </w:placeholder>
          <w:richText/>
        </w:sdtPr>
        <w:sdtContent>
          <w:r w:rsidRPr="0083369F">
            <w:rPr>
              <w:b/>
              <w:i/>
              <w:iCs/>
            </w:rPr>
            <w:t>Sonah</w:t>
          </w:r>
          <w:r w:rsidRPr="0083369F">
            <w:rPr>
              <w:b/>
              <w:i/>
              <w:iCs/>
            </w:rPr>
            <w:t xml:space="preserve"> Paton:</w:t>
          </w:r>
          <w:r w:rsidRPr="0083369F">
            <w:rPr>
              <w:b/>
            </w:rPr>
            <w:t xml:space="preserve"> </w:t>
          </w:r>
        </w:sdtContent>
      </w:sdt>
      <w:r>
        <w:t>Yes</w:t>
      </w:r>
      <w:r w:rsidR="004D3A09">
        <w:t xml:space="preserve">, </w:t>
      </w:r>
      <w:r>
        <w:t xml:space="preserve">there are </w:t>
      </w:r>
      <w:r w:rsidR="004D3A09">
        <w:t xml:space="preserve">definitely </w:t>
      </w:r>
      <w:r>
        <w:t xml:space="preserve">ways that we can think creatively about filling those gaps and providing continuity of care, </w:t>
      </w:r>
      <w:r w:rsidR="004D3A09">
        <w:t>in</w:t>
      </w:r>
      <w:r>
        <w:t xml:space="preserve"> that a solid, fantastic relationship can come from a whole load of different people. </w:t>
      </w:r>
      <w:r w:rsidR="004D3A09">
        <w:t xml:space="preserve">Quite </w:t>
      </w:r>
      <w:r>
        <w:t>often</w:t>
      </w:r>
      <w:r w:rsidR="004D3A09">
        <w:t>,</w:t>
      </w:r>
      <w:r>
        <w:t xml:space="preserve"> the women we speak to do not distinguish between the different types of healthcare professionals </w:t>
      </w:r>
      <w:r w:rsidR="004D3A09">
        <w:t>who</w:t>
      </w:r>
      <w:r>
        <w:t xml:space="preserve"> are involved in their maternity journey. They could not tell you the difference between a midwife</w:t>
      </w:r>
      <w:r w:rsidR="001B4B41">
        <w:t>,</w:t>
      </w:r>
      <w:r>
        <w:t xml:space="preserve"> an obstetrician and a health visitor. They are just part of that team. Consistency</w:t>
      </w:r>
      <w:r w:rsidR="003F31A6">
        <w:t>,</w:t>
      </w:r>
      <w:r>
        <w:t xml:space="preserve"> </w:t>
      </w:r>
      <w:r w:rsidR="003F31A6">
        <w:t xml:space="preserve">postnatally as well, </w:t>
      </w:r>
      <w:r>
        <w:t>like Marian said, could have great impact.</w:t>
      </w:r>
    </w:p>
    <w:p w:rsidR="00B65696" w:rsidRPr="0083369F" w:rsidP="00B65696">
      <w:pPr>
        <w:pStyle w:val="Question"/>
      </w:pPr>
      <w:sdt>
        <w:sdtPr>
          <w:alias w:val="Member"/>
          <w:tag w:val="&lt;Member mnisId='4938' dodsId='116913'&gt;"/>
          <w:id w:val="798729751"/>
          <w:placeholder>
            <w:docPart w:val="DDCE252ED51F4D8889F906216080E149"/>
          </w:placeholder>
          <w:richText/>
        </w:sdtPr>
        <w:sdtContent>
          <w:r w:rsidRPr="0083369F">
            <w:rPr>
              <w:b/>
            </w:rPr>
            <w:t>Chair:</w:t>
          </w:r>
        </w:sdtContent>
      </w:sdt>
      <w:r w:rsidRPr="0083369F">
        <w:t xml:space="preserve"> </w:t>
      </w:r>
      <w:r>
        <w:t xml:space="preserve">You have all talked about continuity of care and everything in my head keeps saying </w:t>
      </w:r>
      <w:r w:rsidR="003F31A6">
        <w:t>“</w:t>
      </w:r>
      <w:r>
        <w:t>individualised care</w:t>
      </w:r>
      <w:r w:rsidR="003F31A6">
        <w:t>”</w:t>
      </w:r>
      <w:r>
        <w:t>. What I do not hear is that the person is treated as an individual. When did we lose that in the maternity system?</w:t>
      </w:r>
    </w:p>
    <w:p w:rsidR="003E3665" w:rsidP="00B65696">
      <w:pPr>
        <w:pStyle w:val="Answer"/>
      </w:pPr>
      <w:sdt>
        <w:sdtPr>
          <w:alias w:val="Witness"/>
          <w:id w:val="841366341"/>
          <w:placeholder>
            <w:docPart w:val="DDCE252ED51F4D8889F906216080E149"/>
          </w:placeholder>
          <w:richText/>
        </w:sdtPr>
        <w:sdtContent>
          <w:r w:rsidRPr="0083369F" w:rsidR="00B65696">
            <w:rPr>
              <w:b/>
              <w:i/>
              <w:iCs/>
            </w:rPr>
            <w:t xml:space="preserve">Professor </w:t>
          </w:r>
          <w:r w:rsidR="00B65696">
            <w:rPr>
              <w:b/>
              <w:i/>
              <w:iCs/>
            </w:rPr>
            <w:t>Knight:</w:t>
          </w:r>
          <w:r w:rsidRPr="0083369F" w:rsidR="00B65696">
            <w:rPr>
              <w:b/>
            </w:rPr>
            <w:t xml:space="preserve"> </w:t>
          </w:r>
        </w:sdtContent>
      </w:sdt>
      <w:r w:rsidR="00B65696">
        <w:t xml:space="preserve">I am not sure I have an answer to that. The model as </w:t>
      </w:r>
      <w:r w:rsidR="006B501F">
        <w:t>it is</w:t>
      </w:r>
      <w:r w:rsidR="00B65696">
        <w:t xml:space="preserve"> </w:t>
      </w:r>
      <w:r w:rsidR="006B501F">
        <w:t xml:space="preserve">designed </w:t>
      </w:r>
      <w:r w:rsidR="00B65696">
        <w:t xml:space="preserve">at the moment is </w:t>
      </w:r>
      <w:r w:rsidR="006B501F">
        <w:t xml:space="preserve">about </w:t>
      </w:r>
      <w:r w:rsidR="00B65696">
        <w:t>the staff want</w:t>
      </w:r>
      <w:r w:rsidR="006B501F">
        <w:t>ing</w:t>
      </w:r>
      <w:r w:rsidR="00B65696">
        <w:t xml:space="preserve"> to deliver it</w:t>
      </w:r>
      <w:r w:rsidR="006B501F">
        <w:t>,</w:t>
      </w:r>
      <w:r w:rsidR="00B65696">
        <w:t xml:space="preserve"> rather than with the woman at the centre. That is why having women’s voices embedded in any service </w:t>
      </w:r>
      <w:r w:rsidR="0034600E">
        <w:t xml:space="preserve">design </w:t>
      </w:r>
      <w:r w:rsidR="00B65696">
        <w:t xml:space="preserve">change has to be essential. </w:t>
      </w:r>
    </w:p>
    <w:p w:rsidR="00B65696" w:rsidRPr="003D3257" w:rsidP="003E3665">
      <w:pPr>
        <w:pStyle w:val="Answer"/>
      </w:pPr>
      <w:r>
        <w:t>We have gone post</w:t>
      </w:r>
      <w:r>
        <w:noBreakHyphen/>
        <w:t>pregnancy. I just want to come back to pre-pregnancy.</w:t>
      </w:r>
      <w:r w:rsidR="003E3665">
        <w:t xml:space="preserve"> </w:t>
      </w:r>
      <w:r>
        <w:t>That is where we really need to start the individualised care,</w:t>
      </w:r>
      <w:r w:rsidR="003E3665">
        <w:t xml:space="preserve"> </w:t>
      </w:r>
      <w:r>
        <w:t>because we could help women so much before pregnancy to prepare for pregnancy</w:t>
      </w:r>
      <w:r w:rsidR="00407D25">
        <w:t>,</w:t>
      </w:r>
      <w:r>
        <w:t xml:space="preserve"> to get the medications right</w:t>
      </w:r>
      <w:r w:rsidR="00A041D8">
        <w:t>—y</w:t>
      </w:r>
      <w:r>
        <w:t xml:space="preserve">ou were talking about diabetes at the beginning. </w:t>
      </w:r>
      <w:r w:rsidR="00407D25">
        <w:t xml:space="preserve">That would enable </w:t>
      </w:r>
      <w:r>
        <w:t xml:space="preserve">women </w:t>
      </w:r>
      <w:r w:rsidR="00407D25">
        <w:t xml:space="preserve">to be </w:t>
      </w:r>
      <w:r>
        <w:t>empowered from before pregnancy, from school</w:t>
      </w:r>
      <w:r w:rsidR="008F7652">
        <w:t>,</w:t>
      </w:r>
      <w:r>
        <w:t xml:space="preserve"> to know what they need as an individual. Having </w:t>
      </w:r>
      <w:r>
        <w:t xml:space="preserve">to advocate for </w:t>
      </w:r>
      <w:r w:rsidRPr="003D3257">
        <w:t>individualised care is not an ideal place to be, but as a minimum that at least then helps women know what they should be being provided with.</w:t>
      </w:r>
    </w:p>
    <w:p w:rsidR="00B65696" w:rsidRPr="0083369F" w:rsidP="00B65696">
      <w:pPr>
        <w:pStyle w:val="Answer"/>
      </w:pPr>
      <w:sdt>
        <w:sdtPr>
          <w:alias w:val="Witness"/>
          <w:id w:val="-1157216114"/>
          <w:placeholder>
            <w:docPart w:val="DDCE252ED51F4D8889F906216080E149"/>
          </w:placeholder>
          <w:richText/>
        </w:sdtPr>
        <w:sdtContent>
          <w:r w:rsidRPr="003D3257">
            <w:rPr>
              <w:b/>
              <w:i/>
              <w:iCs/>
            </w:rPr>
            <w:t xml:space="preserve">Shanthi </w:t>
          </w:r>
          <w:r w:rsidRPr="003D3257">
            <w:rPr>
              <w:b/>
              <w:i/>
              <w:iCs/>
            </w:rPr>
            <w:t>Gunesekera</w:t>
          </w:r>
          <w:r w:rsidRPr="003D3257">
            <w:rPr>
              <w:b/>
              <w:i/>
              <w:iCs/>
            </w:rPr>
            <w:t>:</w:t>
          </w:r>
          <w:r w:rsidRPr="003D3257">
            <w:rPr>
              <w:b/>
            </w:rPr>
            <w:t xml:space="preserve"> </w:t>
          </w:r>
        </w:sdtContent>
      </w:sdt>
      <w:r w:rsidRPr="003D3257">
        <w:t>Just to make a quick addition, we need to recognise the foundations of the NHS. I am not sure whether, “When did we lose individualised care?” is the right question, because so much of it is</w:t>
      </w:r>
      <w:r>
        <w:t xml:space="preserve"> founded on a kind of colonialist, racist, patriarchal approach. That is the history of maternity care. We need to recognise that, but I would probably say that </w:t>
      </w:r>
      <w:r w:rsidR="003D3257">
        <w:t>covid</w:t>
      </w:r>
      <w:r>
        <w:t xml:space="preserve"> exacerbated the sense that the NHS can implement blanket policies and get away with i</w:t>
      </w:r>
      <w:r w:rsidR="003D3257">
        <w:t>t.</w:t>
      </w:r>
    </w:p>
    <w:p w:rsidR="00B65696" w:rsidRPr="0083369F" w:rsidP="00B65696">
      <w:pPr>
        <w:pStyle w:val="Question"/>
      </w:pPr>
      <w:sdt>
        <w:sdtPr>
          <w:alias w:val="Member"/>
          <w:tag w:val="&lt;Member mnisId='5056' dodsId='173272'&gt;"/>
          <w:id w:val="361332410"/>
          <w:placeholder>
            <w:docPart w:val="DDCE252ED51F4D8889F906216080E149"/>
          </w:placeholder>
          <w:richText/>
        </w:sdtPr>
        <w:sdtContent>
          <w:r w:rsidRPr="0083369F">
            <w:rPr>
              <w:b/>
            </w:rPr>
            <w:t>Jen Craft:</w:t>
          </w:r>
        </w:sdtContent>
      </w:sdt>
      <w:r w:rsidRPr="0083369F">
        <w:t xml:space="preserve"> </w:t>
      </w:r>
      <w:r>
        <w:t>I am quite interested</w:t>
      </w:r>
      <w:r w:rsidR="003D3257">
        <w:t xml:space="preserve">, </w:t>
      </w:r>
      <w:r>
        <w:t>following along a lot of the discussions</w:t>
      </w:r>
      <w:r w:rsidR="003D3257">
        <w:t>,</w:t>
      </w:r>
      <w:r>
        <w:t xml:space="preserve"> </w:t>
      </w:r>
      <w:r w:rsidR="003D3257">
        <w:t>that</w:t>
      </w:r>
      <w:r>
        <w:t xml:space="preserve"> one of the key issues that black women face is this sense of almost a reluctance to access NHS services</w:t>
      </w:r>
      <w:r w:rsidR="003D3257">
        <w:t>,</w:t>
      </w:r>
      <w:r>
        <w:t xml:space="preserve"> because you feel it is not a safe place to be and it is not the place where you will get the treatment that you need. I wonder </w:t>
      </w:r>
      <w:r w:rsidR="003D3257">
        <w:t>whether,</w:t>
      </w:r>
      <w:r>
        <w:t xml:space="preserve"> in the field of mental health support, particularly postnatal mental health support, that is particularly acute, given the almost double hurdle</w:t>
      </w:r>
      <w:r w:rsidR="003D3257">
        <w:t>.</w:t>
      </w:r>
      <w:r>
        <w:t xml:space="preserve"> </w:t>
      </w:r>
      <w:r w:rsidR="003D3257">
        <w:t xml:space="preserve">If </w:t>
      </w:r>
      <w:r>
        <w:t>you are having a mental health crisis or experiencing poor mental health, those feelings might be exacerbated</w:t>
      </w:r>
      <w:r w:rsidR="003D3257">
        <w:t xml:space="preserve">. </w:t>
      </w:r>
      <w:r w:rsidR="003D3257">
        <w:t>Sonah</w:t>
      </w:r>
      <w:r w:rsidR="003D3257">
        <w:t>, you might like to talk to that.</w:t>
      </w:r>
    </w:p>
    <w:p w:rsidR="003D3257" w:rsidP="003D3257">
      <w:pPr>
        <w:pStyle w:val="Answer"/>
      </w:pPr>
      <w:sdt>
        <w:sdtPr>
          <w:alias w:val="Witness"/>
          <w:id w:val="-1673799678"/>
          <w:placeholder>
            <w:docPart w:val="DDCE252ED51F4D8889F906216080E149"/>
          </w:placeholder>
          <w:richText/>
        </w:sdtPr>
        <w:sdtContent>
          <w:r w:rsidRPr="0083369F" w:rsidR="00B65696">
            <w:rPr>
              <w:b/>
              <w:i/>
              <w:iCs/>
            </w:rPr>
            <w:t>Sonah</w:t>
          </w:r>
          <w:r w:rsidRPr="0083369F" w:rsidR="00B65696">
            <w:rPr>
              <w:b/>
              <w:i/>
              <w:iCs/>
            </w:rPr>
            <w:t xml:space="preserve"> Paton:</w:t>
          </w:r>
          <w:r w:rsidRPr="0083369F" w:rsidR="00B65696">
            <w:rPr>
              <w:b/>
            </w:rPr>
            <w:t xml:space="preserve"> </w:t>
          </w:r>
        </w:sdtContent>
      </w:sdt>
      <w:r w:rsidR="00B65696">
        <w:t>Where we see huge and</w:t>
      </w:r>
      <w:r>
        <w:t>,</w:t>
      </w:r>
      <w:r w:rsidR="00B65696">
        <w:t xml:space="preserve"> often, like I said, life</w:t>
      </w:r>
      <w:r w:rsidR="00B65696">
        <w:noBreakHyphen/>
        <w:t>saving impact is postnatally creating places and spaces where black women can talk more freely about mental health and struggles.</w:t>
      </w:r>
      <w:r>
        <w:t xml:space="preserve"> </w:t>
      </w:r>
      <w:r w:rsidR="00B65696">
        <w:t>Also, it is normalised</w:t>
      </w:r>
      <w:r>
        <w:t>.</w:t>
      </w:r>
      <w:r w:rsidR="00B65696">
        <w:t xml:space="preserve"> We talk a lot about physical recovery from pregnancy or from giving birth, but the mental recovery, and having regular places, spaces</w:t>
      </w:r>
      <w:r>
        <w:t xml:space="preserve"> and</w:t>
      </w:r>
      <w:r w:rsidR="00B65696">
        <w:t xml:space="preserve"> times where that is planned in and </w:t>
      </w:r>
      <w:r>
        <w:t>a</w:t>
      </w:r>
      <w:r w:rsidR="00B65696">
        <w:t xml:space="preserve"> scheduled part of your recovery</w:t>
      </w:r>
      <w:r>
        <w:t>,</w:t>
      </w:r>
      <w:r w:rsidR="00B65696">
        <w:t xml:space="preserve"> is really important for black women for lots of reasons. </w:t>
      </w:r>
    </w:p>
    <w:p w:rsidR="00B65696" w:rsidRPr="0083369F" w:rsidP="003D3257">
      <w:pPr>
        <w:pStyle w:val="Answer"/>
      </w:pPr>
      <w:r>
        <w:t>Black women do not present with mental health issues in the same way that white women might</w:t>
      </w:r>
      <w:r w:rsidR="00B229F4">
        <w:t>,</w:t>
      </w:r>
      <w:r>
        <w:t xml:space="preserve"> for lots of reasons.</w:t>
      </w:r>
      <w:r w:rsidR="003D3257">
        <w:t xml:space="preserve"> </w:t>
      </w:r>
      <w:r>
        <w:t>They will present later to healthcare professionals whe</w:t>
      </w:r>
      <w:r w:rsidR="00A041D8">
        <w:t>n</w:t>
      </w:r>
      <w:r>
        <w:t xml:space="preserve"> things are much more extreme or severe</w:t>
      </w:r>
      <w:r w:rsidR="00B229F4">
        <w:t>,</w:t>
      </w:r>
      <w:r>
        <w:t xml:space="preserve"> or require much heavier clinical interventions. I am not sure if these are the right words, but lots of the softer and lighter interventions offered by </w:t>
      </w:r>
      <w:r w:rsidR="00B229F4">
        <w:t xml:space="preserve">the </w:t>
      </w:r>
      <w:r>
        <w:t xml:space="preserve">NHS, </w:t>
      </w:r>
      <w:r w:rsidR="00B229F4">
        <w:t>such as</w:t>
      </w:r>
      <w:r>
        <w:t xml:space="preserve"> talking therapies or vitamins, do not really feel fit for purpose for anyone </w:t>
      </w:r>
      <w:r w:rsidR="00B229F4">
        <w:t>who</w:t>
      </w:r>
      <w:r>
        <w:t xml:space="preserve"> is not white and middle class. For that reason, having places and spaces where black women can focus on mental health is critical.</w:t>
      </w:r>
    </w:p>
    <w:p w:rsidR="00B65696" w:rsidRPr="0083369F" w:rsidP="00B65696">
      <w:pPr>
        <w:pStyle w:val="Question"/>
      </w:pPr>
      <w:sdt>
        <w:sdtPr>
          <w:alias w:val="Member"/>
          <w:tag w:val="&lt;Member mnisId='5056' dodsId='173272'&gt;"/>
          <w:id w:val="-139276790"/>
          <w:placeholder>
            <w:docPart w:val="DDCE252ED51F4D8889F906216080E149"/>
          </w:placeholder>
          <w:richText/>
        </w:sdtPr>
        <w:sdtContent>
          <w:r w:rsidRPr="0083369F">
            <w:rPr>
              <w:b/>
            </w:rPr>
            <w:t>Jen Craft:</w:t>
          </w:r>
        </w:sdtContent>
      </w:sdt>
      <w:r w:rsidRPr="0083369F">
        <w:t xml:space="preserve"> </w:t>
      </w:r>
      <w:r>
        <w:t>That is really interesting. I noticed that black women are much more likely to be admitted to inpatient treatment for postnatal maternal care, but also much less likely to access and receive initial mental health treatment. Do you think there is a systematic thing happening where black women are unable to receive the right treatment at the right time when it comes to postnatal mental health care?</w:t>
      </w:r>
    </w:p>
    <w:p w:rsidR="00B65696" w:rsidP="00B65696">
      <w:pPr>
        <w:pStyle w:val="Answer"/>
      </w:pPr>
      <w:sdt>
        <w:sdtPr>
          <w:alias w:val="Witness"/>
          <w:id w:val="-4368421"/>
          <w:placeholder>
            <w:docPart w:val="DDCE252ED51F4D8889F906216080E149"/>
          </w:placeholder>
          <w:richText/>
        </w:sdtPr>
        <w:sdtContent>
          <w:r w:rsidRPr="0083369F">
            <w:rPr>
              <w:b/>
              <w:i/>
              <w:iCs/>
            </w:rPr>
            <w:t>Sonah</w:t>
          </w:r>
          <w:r w:rsidRPr="0083369F">
            <w:rPr>
              <w:b/>
              <w:i/>
              <w:iCs/>
            </w:rPr>
            <w:t xml:space="preserve"> Paton:</w:t>
          </w:r>
          <w:r w:rsidRPr="0083369F">
            <w:rPr>
              <w:b/>
            </w:rPr>
            <w:t xml:space="preserve"> </w:t>
          </w:r>
        </w:sdtContent>
      </w:sdt>
      <w:r>
        <w:t xml:space="preserve">Yes, and there is a real risk for black women being honest and vulnerable with their mental health that is different to white women. We have talked about the social services and police being involved, especially postnatally, or after just having a baby. Again, I do not have </w:t>
      </w:r>
      <w:r>
        <w:t xml:space="preserve">data, but anecdotally that feels like it comes a lot quicker and a lot heavier for people in our community </w:t>
      </w:r>
      <w:r w:rsidR="00DA7E2D">
        <w:t>who</w:t>
      </w:r>
      <w:r>
        <w:t xml:space="preserve"> express mental health concerns than it does for other women.</w:t>
      </w:r>
    </w:p>
    <w:p w:rsidR="00B65696" w:rsidRPr="0083369F" w:rsidP="00B65696">
      <w:pPr>
        <w:pStyle w:val="Answer"/>
      </w:pPr>
      <w:r>
        <w:t>Say</w:t>
      </w:r>
      <w:r>
        <w:t xml:space="preserve"> you </w:t>
      </w:r>
      <w:r>
        <w:t>had</w:t>
      </w:r>
      <w:r>
        <w:t xml:space="preserve"> a neighbour</w:t>
      </w:r>
      <w:r w:rsidR="00DA7E2D">
        <w:t>,</w:t>
      </w:r>
      <w:r>
        <w:t xml:space="preserve"> a friend or a cousin </w:t>
      </w:r>
      <w:r w:rsidR="00DA7E2D">
        <w:t>who</w:t>
      </w:r>
      <w:r>
        <w:t xml:space="preserve"> was in mental health distress and called someone for help, </w:t>
      </w:r>
      <w:r w:rsidR="00DA7E2D">
        <w:t>when</w:t>
      </w:r>
      <w:r>
        <w:t xml:space="preserve"> their midwife had said, “Call for help</w:t>
      </w:r>
      <w:r w:rsidR="00626305">
        <w:t>,”</w:t>
      </w:r>
      <w:r>
        <w:t xml:space="preserve"> and ended up with their kids being removed or placed somewhere else temporarily</w:t>
      </w:r>
      <w:r w:rsidR="00DA7E2D">
        <w:t>,</w:t>
      </w:r>
      <w:r>
        <w:t xml:space="preserve"> or ended up being restrained</w:t>
      </w:r>
      <w:r>
        <w:t>.</w:t>
      </w:r>
      <w:r>
        <w:t xml:space="preserve"> </w:t>
      </w:r>
      <w:r>
        <w:t xml:space="preserve">The </w:t>
      </w:r>
      <w:r>
        <w:t xml:space="preserve">collective knowledge on mental health support </w:t>
      </w:r>
      <w:r w:rsidR="00DA7E2D">
        <w:t>among</w:t>
      </w:r>
      <w:r>
        <w:t xml:space="preserve"> the black community is </w:t>
      </w:r>
      <w:r w:rsidR="00DA7E2D">
        <w:t xml:space="preserve">that it is </w:t>
      </w:r>
      <w:r>
        <w:t>not safe, and to stay away and to find other ways to deal with that.</w:t>
      </w:r>
    </w:p>
    <w:p w:rsidR="00B65696" w:rsidRPr="0083369F" w:rsidP="00B65696">
      <w:pPr>
        <w:pStyle w:val="Question"/>
      </w:pPr>
      <w:sdt>
        <w:sdtPr>
          <w:alias w:val="Member"/>
          <w:tag w:val="&lt;Member mnisId='5056' dodsId='173272'&gt;"/>
          <w:id w:val="590973584"/>
          <w:placeholder>
            <w:docPart w:val="DDCE252ED51F4D8889F906216080E149"/>
          </w:placeholder>
          <w:richText/>
        </w:sdtPr>
        <w:sdtContent>
          <w:r w:rsidRPr="0083369F">
            <w:rPr>
              <w:b/>
            </w:rPr>
            <w:t>Jen Craft:</w:t>
          </w:r>
        </w:sdtContent>
      </w:sdt>
      <w:r w:rsidRPr="0083369F">
        <w:t xml:space="preserve"> </w:t>
      </w:r>
      <w:r>
        <w:t>Is there a training issue with NHS clinical staff when it comes to mental health support, or is there more of a solution in finding those community</w:t>
      </w:r>
      <w:r>
        <w:noBreakHyphen/>
        <w:t>based interventions</w:t>
      </w:r>
      <w:r w:rsidR="00DA5C78">
        <w:t>,</w:t>
      </w:r>
      <w:r>
        <w:t xml:space="preserve"> because that trust is so far removed that trying to just train people to recognise different</w:t>
      </w:r>
      <w:r w:rsidR="00DA5C78">
        <w:t>ly</w:t>
      </w:r>
      <w:r>
        <w:t xml:space="preserve"> presenting mental health conditions or late</w:t>
      </w:r>
      <w:r w:rsidR="00DA5C78">
        <w:t>-</w:t>
      </w:r>
      <w:r>
        <w:t>presenting mental health conditions is not sufficient?</w:t>
      </w:r>
      <w:r w:rsidRPr="0083369F">
        <w:t xml:space="preserve">  </w:t>
      </w:r>
    </w:p>
    <w:p w:rsidR="00B65696" w:rsidRPr="0083369F" w:rsidP="00B65696">
      <w:pPr>
        <w:pStyle w:val="Answer"/>
      </w:pPr>
      <w:sdt>
        <w:sdtPr>
          <w:alias w:val="Witness"/>
          <w:id w:val="282851900"/>
          <w:placeholder>
            <w:docPart w:val="DDCE252ED51F4D8889F906216080E149"/>
          </w:placeholder>
          <w:richText/>
        </w:sdtPr>
        <w:sdtContent>
          <w:r w:rsidRPr="0083369F">
            <w:rPr>
              <w:b/>
              <w:i/>
              <w:iCs/>
            </w:rPr>
            <w:t>Sonah</w:t>
          </w:r>
          <w:r w:rsidRPr="0083369F">
            <w:rPr>
              <w:b/>
              <w:i/>
              <w:iCs/>
            </w:rPr>
            <w:t xml:space="preserve"> Paton:</w:t>
          </w:r>
          <w:r w:rsidRPr="0083369F">
            <w:rPr>
              <w:b/>
            </w:rPr>
            <w:t xml:space="preserve"> </w:t>
          </w:r>
        </w:sdtContent>
      </w:sdt>
      <w:r>
        <w:t>It has to be both. There is not one solution that will fix it. It has be both and invested in from both sides.</w:t>
      </w:r>
    </w:p>
    <w:p w:rsidR="00B65696" w:rsidRPr="0083369F" w:rsidP="00B65696">
      <w:pPr>
        <w:pStyle w:val="Question"/>
      </w:pPr>
      <w:sdt>
        <w:sdtPr>
          <w:alias w:val="Member"/>
          <w:tag w:val="&lt;Member mnisId='5056' dodsId='173272'&gt;"/>
          <w:id w:val="84577760"/>
          <w:placeholder>
            <w:docPart w:val="DDCE252ED51F4D8889F906216080E149"/>
          </w:placeholder>
          <w:richText/>
        </w:sdtPr>
        <w:sdtContent>
          <w:r w:rsidRPr="0083369F">
            <w:rPr>
              <w:b/>
            </w:rPr>
            <w:t>Jen Craft:</w:t>
          </w:r>
        </w:sdtContent>
      </w:sdt>
      <w:r w:rsidRPr="0083369F">
        <w:t xml:space="preserve"> </w:t>
      </w:r>
      <w:r>
        <w:t>Shanthi, you might be able to speak to this a bit. What kind of incentives could be built into the system to encourage both clinical staff and maybe community</w:t>
      </w:r>
      <w:r>
        <w:noBreakHyphen/>
        <w:t xml:space="preserve">based approaches to recognise the unique challenges that black women face with their </w:t>
      </w:r>
      <w:r w:rsidR="004F202B">
        <w:t>postnatal</w:t>
      </w:r>
      <w:r>
        <w:t xml:space="preserve"> mental health?</w:t>
      </w:r>
    </w:p>
    <w:p w:rsidR="00B65696" w:rsidRPr="0083369F" w:rsidP="00B65696">
      <w:pPr>
        <w:pStyle w:val="Answer"/>
      </w:pPr>
      <w:sdt>
        <w:sdtPr>
          <w:alias w:val="Witness"/>
          <w:id w:val="251865960"/>
          <w:placeholder>
            <w:docPart w:val="DDCE252ED51F4D8889F906216080E149"/>
          </w:placeholder>
          <w:richText/>
        </w:sdtPr>
        <w:sdtContent>
          <w:r w:rsidRPr="0083369F">
            <w:rPr>
              <w:b/>
              <w:i/>
              <w:iCs/>
            </w:rPr>
            <w:t xml:space="preserve">Shanthi </w:t>
          </w:r>
          <w:r w:rsidRPr="0083369F">
            <w:rPr>
              <w:b/>
              <w:i/>
              <w:iCs/>
            </w:rPr>
            <w:t>Gunesekera</w:t>
          </w:r>
          <w:r w:rsidRPr="0083369F">
            <w:rPr>
              <w:b/>
              <w:i/>
              <w:iCs/>
            </w:rPr>
            <w:t>:</w:t>
          </w:r>
          <w:r w:rsidRPr="0083369F">
            <w:rPr>
              <w:b/>
            </w:rPr>
            <w:t xml:space="preserve"> </w:t>
          </w:r>
        </w:sdtContent>
      </w:sdt>
      <w:r w:rsidRPr="0083369F">
        <w:t>I do</w:t>
      </w:r>
      <w:r>
        <w:t xml:space="preserve"> not</w:t>
      </w:r>
      <w:r w:rsidRPr="0083369F">
        <w:t xml:space="preserve"> know </w:t>
      </w:r>
      <w:r w:rsidR="004F202B">
        <w:t>whether</w:t>
      </w:r>
      <w:r w:rsidRPr="0083369F">
        <w:t xml:space="preserve"> </w:t>
      </w:r>
      <w:r w:rsidR="00A041D8">
        <w:t xml:space="preserve">I </w:t>
      </w:r>
      <w:r w:rsidRPr="0083369F">
        <w:t xml:space="preserve">can answer that. </w:t>
      </w:r>
      <w:r>
        <w:t>This is part of the general decolonising of the training curriculum and not seeing white bodies or white as normative. There is loads of really, really good community</w:t>
      </w:r>
      <w:r>
        <w:noBreakHyphen/>
        <w:t>led support out there and it is just thinking through how to support those community-led structures that are in place as well.</w:t>
      </w:r>
    </w:p>
    <w:p w:rsidR="00B65696" w:rsidP="00B65696">
      <w:pPr>
        <w:pStyle w:val="Question"/>
      </w:pPr>
      <w:sdt>
        <w:sdtPr>
          <w:alias w:val="Member"/>
          <w:tag w:val="&lt;Member mnisId='5056' dodsId='173272'&gt;"/>
          <w:id w:val="1869255887"/>
          <w:placeholder>
            <w:docPart w:val="DDCE252ED51F4D8889F906216080E149"/>
          </w:placeholder>
          <w:richText/>
        </w:sdtPr>
        <w:sdtContent>
          <w:r w:rsidRPr="00677434">
            <w:rPr>
              <w:b/>
            </w:rPr>
            <w:t>Jen Craft:</w:t>
          </w:r>
        </w:sdtContent>
      </w:sdt>
      <w:r w:rsidRPr="0083369F">
        <w:t xml:space="preserve"> </w:t>
      </w:r>
      <w:r>
        <w:t xml:space="preserve">Marian, looking at the data, are there any gaps in understanding the drivers </w:t>
      </w:r>
      <w:r w:rsidR="004F202B">
        <w:t>for</w:t>
      </w:r>
      <w:r>
        <w:t xml:space="preserve"> black maternal mental health either being picked up too late or not being treated appropriately? Are there any gaps in the data as to how that drives </w:t>
      </w:r>
      <w:r w:rsidR="004F202B">
        <w:t>postnatal</w:t>
      </w:r>
      <w:r>
        <w:t xml:space="preserve"> mortality?</w:t>
      </w:r>
    </w:p>
    <w:p w:rsidR="00B65696" w:rsidP="00B65696">
      <w:pPr>
        <w:pStyle w:val="Question"/>
        <w:numPr>
          <w:ilvl w:val="0"/>
          <w:numId w:val="0"/>
        </w:numPr>
        <w:ind w:left="794"/>
      </w:pPr>
      <w:sdt>
        <w:sdtPr>
          <w:alias w:val="Witness"/>
          <w:id w:val="1492904282"/>
          <w:placeholder>
            <w:docPart w:val="DDCE252ED51F4D8889F906216080E149"/>
          </w:placeholder>
          <w:richText/>
        </w:sdtPr>
        <w:sdtContent>
          <w:r w:rsidRPr="00677434">
            <w:rPr>
              <w:b/>
              <w:i/>
              <w:iCs/>
            </w:rPr>
            <w:t xml:space="preserve">Professor </w:t>
          </w:r>
          <w:r>
            <w:rPr>
              <w:b/>
              <w:i/>
              <w:iCs/>
            </w:rPr>
            <w:t>Knight:</w:t>
          </w:r>
          <w:r w:rsidRPr="00677434">
            <w:rPr>
              <w:b/>
            </w:rPr>
            <w:t xml:space="preserve"> </w:t>
          </w:r>
        </w:sdtContent>
      </w:sdt>
      <w:r>
        <w:t xml:space="preserve">In terms of </w:t>
      </w:r>
      <w:r w:rsidR="004F202B">
        <w:t>postnatal</w:t>
      </w:r>
      <w:r>
        <w:t xml:space="preserve"> mortality, we have clear data on that, but again, because the numbers are small, I cannot show a statistical difference between black women and white women. We have to recognise</w:t>
      </w:r>
      <w:r w:rsidR="007D7E1F">
        <w:t>, when</w:t>
      </w:r>
      <w:r>
        <w:t xml:space="preserve"> we are talking about perinatal mental health services</w:t>
      </w:r>
      <w:r w:rsidR="007D7E1F">
        <w:t>,</w:t>
      </w:r>
      <w:r>
        <w:t xml:space="preserve"> </w:t>
      </w:r>
      <w:r w:rsidR="007D7E1F">
        <w:t xml:space="preserve">that we </w:t>
      </w:r>
      <w:r>
        <w:t>still have a long way to go before we have enough perinatal mental health services.</w:t>
      </w:r>
    </w:p>
    <w:p w:rsidR="00B65696" w:rsidP="00B65696">
      <w:pPr>
        <w:pStyle w:val="Question"/>
        <w:numPr>
          <w:ilvl w:val="0"/>
          <w:numId w:val="0"/>
        </w:numPr>
        <w:ind w:left="794"/>
      </w:pPr>
      <w:r>
        <w:t>Often</w:t>
      </w:r>
      <w:r w:rsidR="007D7E1F">
        <w:t>,</w:t>
      </w:r>
      <w:r>
        <w:t xml:space="preserve"> women have to access community mental health teams who do not have perinatal expertise and will not recognise how quickly women’s mental health can deteriorate in the perinatal period. They definitely will not recognise different patterns of distress, for example. We have to recognise that there is a long way to go in terms of getting to a stage of ideal </w:t>
      </w:r>
      <w:r w:rsidR="004F202B">
        <w:t>postnatal</w:t>
      </w:r>
      <w:r>
        <w:t xml:space="preserve"> mental health care, and this is </w:t>
      </w:r>
      <w:r w:rsidR="00A041D8">
        <w:t xml:space="preserve">for </w:t>
      </w:r>
      <w:r>
        <w:t>black women or white women.</w:t>
      </w:r>
    </w:p>
    <w:p w:rsidR="00B65696" w:rsidRPr="0083369F" w:rsidP="00B65696">
      <w:pPr>
        <w:pStyle w:val="Question"/>
        <w:numPr>
          <w:ilvl w:val="0"/>
          <w:numId w:val="0"/>
        </w:numPr>
        <w:ind w:left="794"/>
      </w:pPr>
      <w:r>
        <w:t xml:space="preserve">I would be interested in </w:t>
      </w:r>
      <w:r>
        <w:t>Sonah’s</w:t>
      </w:r>
      <w:r>
        <w:t xml:space="preserve"> perspectives, but in some communities there is a huge amount of stigma around mental health conditions already</w:t>
      </w:r>
      <w:r w:rsidR="007D7E1F">
        <w:t>,</w:t>
      </w:r>
      <w:r>
        <w:t xml:space="preserve"> </w:t>
      </w:r>
      <w:r>
        <w:t xml:space="preserve">and it is even greater. When you are also fearful of social services involvement, </w:t>
      </w:r>
      <w:r w:rsidR="007D7E1F">
        <w:t xml:space="preserve">having </w:t>
      </w:r>
      <w:r>
        <w:t>the enabling women</w:t>
      </w:r>
      <w:r w:rsidR="007D7E1F">
        <w:t xml:space="preserve"> </w:t>
      </w:r>
      <w:r>
        <w:t>and</w:t>
      </w:r>
      <w:r w:rsidR="007D7E1F">
        <w:t>—</w:t>
      </w:r>
      <w:r>
        <w:t>it speaks back to the trusted relationships</w:t>
      </w:r>
      <w:r w:rsidR="007D7E1F">
        <w:t>—</w:t>
      </w:r>
      <w:r>
        <w:t xml:space="preserve">somebody with whom </w:t>
      </w:r>
      <w:r w:rsidR="007D7E1F">
        <w:t xml:space="preserve">you </w:t>
      </w:r>
      <w:r>
        <w:t xml:space="preserve">can express the distress </w:t>
      </w:r>
      <w:r w:rsidR="007D7E1F">
        <w:t xml:space="preserve">you </w:t>
      </w:r>
      <w:r>
        <w:t xml:space="preserve">are feeling in a way that is understood, listened to and acted on, is what </w:t>
      </w:r>
      <w:r w:rsidR="007D7E1F">
        <w:t xml:space="preserve">you </w:t>
      </w:r>
      <w:r>
        <w:t>really need. I do not know whether you have anything in terms of thinking about stigma.</w:t>
      </w:r>
    </w:p>
    <w:p w:rsidR="00B65696" w:rsidP="00B65696">
      <w:pPr>
        <w:pStyle w:val="Answer"/>
      </w:pPr>
      <w:sdt>
        <w:sdtPr>
          <w:alias w:val="Witness"/>
          <w:id w:val="289635826"/>
          <w:placeholder>
            <w:docPart w:val="DDCE252ED51F4D8889F906216080E149"/>
          </w:placeholder>
          <w:richText/>
        </w:sdtPr>
        <w:sdtContent>
          <w:r w:rsidRPr="0083369F">
            <w:rPr>
              <w:b/>
              <w:i/>
              <w:iCs/>
            </w:rPr>
            <w:t>Sonah</w:t>
          </w:r>
          <w:r w:rsidRPr="0083369F">
            <w:rPr>
              <w:b/>
              <w:i/>
              <w:iCs/>
            </w:rPr>
            <w:t xml:space="preserve"> Paton:</w:t>
          </w:r>
          <w:r w:rsidRPr="0083369F">
            <w:rPr>
              <w:b/>
            </w:rPr>
            <w:t xml:space="preserve"> </w:t>
          </w:r>
        </w:sdtContent>
      </w:sdt>
      <w:r>
        <w:t>No, just that it exists, not for all black communities, but it does exist and there is definitely a generational pressure or difference in understanding of mental health</w:t>
      </w:r>
      <w:r w:rsidR="007D7E1F">
        <w:t>.</w:t>
      </w:r>
      <w:r>
        <w:t xml:space="preserve"> </w:t>
      </w:r>
      <w:r w:rsidR="007D7E1F">
        <w:t xml:space="preserve">That </w:t>
      </w:r>
      <w:r>
        <w:t>can be quite hard to navigate depending on if you are first or second generation in this country</w:t>
      </w:r>
      <w:r w:rsidR="007D7E1F">
        <w:t>. From</w:t>
      </w:r>
      <w:r>
        <w:t xml:space="preserve"> having conversations</w:t>
      </w:r>
      <w:r w:rsidR="007D7E1F">
        <w:t>,</w:t>
      </w:r>
      <w:r>
        <w:t xml:space="preserve"> </w:t>
      </w:r>
      <w:r w:rsidR="007D7E1F">
        <w:t xml:space="preserve">quite </w:t>
      </w:r>
      <w:r>
        <w:t>often black women do not have the family support to talk about mental health because it is understood so differently between generations if there has been quite recent migration.</w:t>
      </w:r>
    </w:p>
    <w:p w:rsidR="00B65696" w:rsidRPr="0083369F" w:rsidP="00B65696">
      <w:pPr>
        <w:pStyle w:val="Answer"/>
      </w:pPr>
      <w:r>
        <w:t>All these things build a slightly different picture of perinatal mental health for black women that is not often picked up or considered by mainstream services.</w:t>
      </w:r>
    </w:p>
    <w:p w:rsidR="00B65696" w:rsidP="00B65696">
      <w:pPr>
        <w:pStyle w:val="Question"/>
      </w:pPr>
      <w:sdt>
        <w:sdtPr>
          <w:alias w:val="Member"/>
          <w:tag w:val="&lt;Member mnisId='5056' dodsId='173272'&gt;"/>
          <w:id w:val="-117370174"/>
          <w:placeholder>
            <w:docPart w:val="DDCE252ED51F4D8889F906216080E149"/>
          </w:placeholder>
          <w:richText/>
        </w:sdtPr>
        <w:sdtContent>
          <w:r w:rsidRPr="0083369F">
            <w:rPr>
              <w:b/>
            </w:rPr>
            <w:t>Jen Craft:</w:t>
          </w:r>
        </w:sdtContent>
      </w:sdt>
      <w:r w:rsidRPr="0083369F">
        <w:t xml:space="preserve"> </w:t>
      </w:r>
      <w:r>
        <w:t>It is a case of having something that is more bespoke, recognising that</w:t>
      </w:r>
      <w:r w:rsidR="007D7E1F">
        <w:t>, in</w:t>
      </w:r>
      <w:r>
        <w:t xml:space="preserve"> black women’s experience </w:t>
      </w:r>
      <w:r w:rsidR="004F202B">
        <w:t>postnatal</w:t>
      </w:r>
      <w:r>
        <w:t>ly, especially in the field of mental health, there are a number of different things interplaying.</w:t>
      </w:r>
    </w:p>
    <w:p w:rsidR="00B65696" w:rsidRPr="0083369F" w:rsidP="00B65696">
      <w:pPr>
        <w:pStyle w:val="Question"/>
        <w:numPr>
          <w:ilvl w:val="0"/>
          <w:numId w:val="0"/>
        </w:numPr>
        <w:ind w:left="794"/>
      </w:pPr>
      <w:r>
        <w:t xml:space="preserve">Would you say something along those lines around people having that awareness and acknowledgement that there will be a whole set of different reasons, </w:t>
      </w:r>
      <w:r w:rsidR="00B660A5">
        <w:t>whether</w:t>
      </w:r>
      <w:r>
        <w:t xml:space="preserve"> cultural stigma, the experience people have had to date with maternal services in general, </w:t>
      </w:r>
      <w:r w:rsidR="00B660A5">
        <w:t xml:space="preserve">or </w:t>
      </w:r>
      <w:r>
        <w:t xml:space="preserve">awareness of past bad treatment and </w:t>
      </w:r>
      <w:r w:rsidR="00B660A5">
        <w:t>se</w:t>
      </w:r>
      <w:r>
        <w:t>eing a neighbour</w:t>
      </w:r>
      <w:r w:rsidR="00B660A5">
        <w:t>,</w:t>
      </w:r>
      <w:r>
        <w:t xml:space="preserve"> a friend or a cousin having an awful experience</w:t>
      </w:r>
      <w:r w:rsidR="00B660A5">
        <w:t>?</w:t>
      </w:r>
      <w:r>
        <w:t xml:space="preserve"> </w:t>
      </w:r>
      <w:r w:rsidR="00B660A5">
        <w:t xml:space="preserve">Is </w:t>
      </w:r>
      <w:r>
        <w:t>it enough for people to start to acknowledge that or does something bespoke as to how that is handled going forward need to be developed?</w:t>
      </w:r>
      <w:r w:rsidRPr="0083369F">
        <w:t xml:space="preserve"> </w:t>
      </w:r>
    </w:p>
    <w:p w:rsidR="00B65696" w:rsidP="00B65696">
      <w:pPr>
        <w:pStyle w:val="Answer"/>
      </w:pPr>
      <w:sdt>
        <w:sdtPr>
          <w:alias w:val="Witness"/>
          <w:id w:val="-1721423328"/>
          <w:placeholder>
            <w:docPart w:val="DDCE252ED51F4D8889F906216080E149"/>
          </w:placeholder>
          <w:richText/>
        </w:sdtPr>
        <w:sdtContent>
          <w:r w:rsidRPr="0083369F">
            <w:rPr>
              <w:b/>
              <w:i/>
              <w:iCs/>
            </w:rPr>
            <w:t>Sonah</w:t>
          </w:r>
          <w:r w:rsidRPr="0083369F">
            <w:rPr>
              <w:b/>
              <w:i/>
              <w:iCs/>
            </w:rPr>
            <w:t xml:space="preserve"> Paton:</w:t>
          </w:r>
          <w:r w:rsidRPr="0083369F">
            <w:rPr>
              <w:b/>
            </w:rPr>
            <w:t xml:space="preserve"> </w:t>
          </w:r>
        </w:sdtContent>
      </w:sdt>
      <w:r>
        <w:t>I would say again a mix of both. There is not one approach that will work for all but a mixed approach is really important</w:t>
      </w:r>
      <w:r w:rsidR="00B660A5">
        <w:t>.</w:t>
      </w:r>
      <w:r>
        <w:t xml:space="preserve"> </w:t>
      </w:r>
      <w:r w:rsidR="00B660A5">
        <w:t xml:space="preserve">Recently, </w:t>
      </w:r>
      <w:r>
        <w:t>everyone has become really trauma</w:t>
      </w:r>
      <w:r>
        <w:noBreakHyphen/>
        <w:t>informed</w:t>
      </w:r>
      <w:r w:rsidR="00A322B5">
        <w:t>.</w:t>
      </w:r>
      <w:r>
        <w:t xml:space="preserve"> </w:t>
      </w:r>
      <w:r w:rsidR="00A322B5">
        <w:t>Trauma</w:t>
      </w:r>
      <w:r>
        <w:noBreakHyphen/>
        <w:t>informed practice seems to go into everything we do and the way we consider lots of our healthcare and social care. I would like to see the same for race</w:t>
      </w:r>
      <w:r>
        <w:noBreakHyphen/>
        <w:t>informed or racially informed. It is not necessarily a specific service or offering</w:t>
      </w:r>
      <w:r w:rsidR="00A322B5">
        <w:t>.</w:t>
      </w:r>
      <w:r>
        <w:t xml:space="preserve"> </w:t>
      </w:r>
      <w:r w:rsidR="00A322B5">
        <w:t xml:space="preserve">It </w:t>
      </w:r>
      <w:r>
        <w:t>is the way that business is done. It is the way that services are provided</w:t>
      </w:r>
      <w:r w:rsidR="00A322B5">
        <w:t>.</w:t>
      </w:r>
      <w:r>
        <w:t xml:space="preserve"> </w:t>
      </w:r>
      <w:r w:rsidR="00A322B5">
        <w:t xml:space="preserve">In </w:t>
      </w:r>
      <w:r>
        <w:t>the same way that they are moving to be more trauma</w:t>
      </w:r>
      <w:r>
        <w:noBreakHyphen/>
        <w:t xml:space="preserve">informed, they </w:t>
      </w:r>
      <w:r w:rsidR="00A322B5">
        <w:t xml:space="preserve">should </w:t>
      </w:r>
      <w:r>
        <w:t xml:space="preserve">also </w:t>
      </w:r>
      <w:r w:rsidR="00A322B5">
        <w:t xml:space="preserve">be </w:t>
      </w:r>
      <w:r>
        <w:t>racially informed.</w:t>
      </w:r>
      <w:r w:rsidRPr="0083369F">
        <w:t xml:space="preserve"> </w:t>
      </w:r>
    </w:p>
    <w:p w:rsidR="00A322B5" w:rsidP="00B65696">
      <w:pPr>
        <w:pStyle w:val="Answer"/>
      </w:pPr>
      <w:sdt>
        <w:sdtPr>
          <w:alias w:val="Member"/>
          <w:tag w:val="&lt;Member mnisId='5056' dodsId='173272'&gt;"/>
          <w:id w:val="-175033474"/>
          <w:placeholder>
            <w:docPart w:val="86A9ED8794BB4F609C22DCD7BF80E68E"/>
          </w:placeholder>
          <w:richText/>
        </w:sdtPr>
        <w:sdtContent>
          <w:r w:rsidRPr="0083369F">
            <w:rPr>
              <w:b/>
            </w:rPr>
            <w:t>Jen Craft:</w:t>
          </w:r>
        </w:sdtContent>
      </w:sdt>
      <w:r>
        <w:t xml:space="preserve"> Thank you so much. I could talk about this all day, but I am going to </w:t>
      </w:r>
      <w:r w:rsidR="00A041D8">
        <w:t>hand</w:t>
      </w:r>
      <w:r>
        <w:t xml:space="preserve"> back to the Chair.</w:t>
      </w:r>
    </w:p>
    <w:p w:rsidR="00A322B5" w:rsidRPr="0083369F" w:rsidP="00B65696">
      <w:pPr>
        <w:pStyle w:val="Answer"/>
      </w:pPr>
      <w:r>
        <w:rPr>
          <w:b/>
        </w:rPr>
        <w:t>Chair:</w:t>
      </w:r>
      <w:r>
        <w:t xml:space="preserve"> Thanks, Jen. We are going to move swiftly on.</w:t>
      </w:r>
    </w:p>
    <w:p w:rsidR="00B65696" w:rsidP="00B65696">
      <w:pPr>
        <w:pStyle w:val="Question"/>
      </w:pPr>
      <w:sdt>
        <w:sdtPr>
          <w:alias w:val="Member"/>
          <w:tag w:val="&lt;Member mnisId='5295' dodsId='105995'&gt;"/>
          <w:id w:val="1197891486"/>
          <w:placeholder>
            <w:docPart w:val="DDCE252ED51F4D8889F906216080E149"/>
          </w:placeholder>
          <w:richText/>
        </w:sdtPr>
        <w:sdtContent>
          <w:r w:rsidRPr="007A2D47">
            <w:rPr>
              <w:b/>
            </w:rPr>
            <w:t>Josh Fenton-Glynn:</w:t>
          </w:r>
        </w:sdtContent>
      </w:sdt>
      <w:r>
        <w:t xml:space="preserve"> </w:t>
      </w:r>
      <w:r w:rsidR="00A322B5">
        <w:t xml:space="preserve">In </w:t>
      </w:r>
      <w:r>
        <w:t>2022</w:t>
      </w:r>
      <w:r w:rsidR="00A322B5">
        <w:t>,</w:t>
      </w:r>
      <w:r>
        <w:t xml:space="preserve"> we had the </w:t>
      </w:r>
      <w:r w:rsidRPr="00A322B5" w:rsidR="00A322B5">
        <w:t>Maternity Disparities Task Force</w:t>
      </w:r>
      <w:r>
        <w:t>. By the looks of things, there has not been much movement. What do you think the main blockages to movements in that are?</w:t>
      </w:r>
    </w:p>
    <w:p w:rsidR="00B65696" w:rsidP="00B65696">
      <w:pPr>
        <w:pStyle w:val="Question"/>
        <w:numPr>
          <w:ilvl w:val="0"/>
          <w:numId w:val="0"/>
        </w:numPr>
        <w:ind w:left="794"/>
      </w:pPr>
      <w:sdt>
        <w:sdtPr>
          <w:alias w:val="Witness"/>
          <w:id w:val="-170562561"/>
          <w:placeholder>
            <w:docPart w:val="DDCE252ED51F4D8889F906216080E149"/>
          </w:placeholder>
          <w:richText/>
        </w:sdtPr>
        <w:sdtContent>
          <w:r w:rsidRPr="007A2D47">
            <w:rPr>
              <w:b/>
              <w:i/>
              <w:iCs/>
            </w:rPr>
            <w:t xml:space="preserve">Shanthi </w:t>
          </w:r>
          <w:r w:rsidRPr="007A2D47">
            <w:rPr>
              <w:b/>
              <w:i/>
              <w:iCs/>
            </w:rPr>
            <w:t>Gunesekera</w:t>
          </w:r>
          <w:r w:rsidRPr="007A2D47">
            <w:rPr>
              <w:b/>
              <w:i/>
              <w:iCs/>
            </w:rPr>
            <w:t>:</w:t>
          </w:r>
          <w:r w:rsidRPr="007A2D47">
            <w:rPr>
              <w:b/>
            </w:rPr>
            <w:t xml:space="preserve"> </w:t>
          </w:r>
        </w:sdtContent>
      </w:sdt>
      <w:r>
        <w:t>What do I think</w:t>
      </w:r>
      <w:r w:rsidR="00A322B5">
        <w:t>?</w:t>
      </w:r>
      <w:r>
        <w:t xml:space="preserve"> </w:t>
      </w:r>
      <w:r w:rsidR="00A322B5">
        <w:t xml:space="preserve">The </w:t>
      </w:r>
      <w:r>
        <w:t>issue is really big and</w:t>
      </w:r>
      <w:r w:rsidR="00A322B5">
        <w:t>,</w:t>
      </w:r>
      <w:r>
        <w:t xml:space="preserve"> like I said, it is on multiple levels in terms of structural, systemic, institutional </w:t>
      </w:r>
      <w:r>
        <w:t xml:space="preserve">and relational, and therefore, if you are trying to tackle it through </w:t>
      </w:r>
      <w:r w:rsidR="00A322B5">
        <w:t xml:space="preserve">only </w:t>
      </w:r>
      <w:r>
        <w:t>one of those lenses, you are never going to solve the whole problem.</w:t>
      </w:r>
      <w:r w:rsidR="00A322B5">
        <w:t xml:space="preserve"> </w:t>
      </w:r>
    </w:p>
    <w:p w:rsidR="00B65696" w:rsidRPr="0083369F" w:rsidP="00B65696">
      <w:pPr>
        <w:pStyle w:val="Question"/>
        <w:numPr>
          <w:ilvl w:val="0"/>
          <w:numId w:val="0"/>
        </w:numPr>
        <w:ind w:left="794"/>
      </w:pPr>
      <w:r>
        <w:t xml:space="preserve">Alongside that, I am not sure I fully understand, and you probably understand much better than I do, but the level of teeth that national bodies have with local trusts </w:t>
      </w:r>
      <w:r w:rsidR="00A322B5">
        <w:t xml:space="preserve">is </w:t>
      </w:r>
      <w:r>
        <w:t>also a factor</w:t>
      </w:r>
      <w:r w:rsidR="00A322B5">
        <w:t>.</w:t>
      </w:r>
      <w:r>
        <w:t xml:space="preserve"> </w:t>
      </w:r>
      <w:r w:rsidR="00A322B5">
        <w:t xml:space="preserve">What </w:t>
      </w:r>
      <w:r>
        <w:t>is expected from local trusts and the autonomy that they are given can mean that this idea of, “Yeah, racism exists, but not here</w:t>
      </w:r>
      <w:r w:rsidR="00626305">
        <w:t>,”</w:t>
      </w:r>
      <w:r>
        <w:t xml:space="preserve"> is going to be embedded everywhere. </w:t>
      </w:r>
      <w:r w:rsidR="00A322B5">
        <w:t>Sorry, that was quite a short answer compared to my previous answers.</w:t>
      </w:r>
    </w:p>
    <w:p w:rsidR="00B65696" w:rsidP="00B65696">
      <w:pPr>
        <w:pStyle w:val="Question"/>
      </w:pPr>
      <w:sdt>
        <w:sdtPr>
          <w:alias w:val="Member"/>
          <w:tag w:val="&lt;Member mnisId='5295' dodsId='105995'&gt;"/>
          <w:id w:val="-137498818"/>
          <w:placeholder>
            <w:docPart w:val="DDCE252ED51F4D8889F906216080E149"/>
          </w:placeholder>
          <w:richText/>
        </w:sdtPr>
        <w:sdtContent>
          <w:r w:rsidRPr="0083369F">
            <w:rPr>
              <w:b/>
            </w:rPr>
            <w:t>Josh Fenton-Glynn:</w:t>
          </w:r>
        </w:sdtContent>
      </w:sdt>
      <w:r w:rsidRPr="0083369F">
        <w:t xml:space="preserve"> </w:t>
      </w:r>
      <w:r>
        <w:t xml:space="preserve">My instinct is almost </w:t>
      </w:r>
      <w:r w:rsidR="00FC3841">
        <w:t xml:space="preserve">to </w:t>
      </w:r>
      <w:r>
        <w:t>look at the other shifts that are going on in the NHS</w:t>
      </w:r>
      <w:r w:rsidR="00FC3841">
        <w:t>.</w:t>
      </w:r>
      <w:r>
        <w:t xml:space="preserve"> </w:t>
      </w:r>
      <w:r w:rsidR="00FC3841">
        <w:t xml:space="preserve">What </w:t>
      </w:r>
      <w:r>
        <w:t>could we do to tie them in with the work that clearly needs to be done in this area? The final example we were given by the last speaker was one of those where the notes were not integrated, and there were racial elements, but there is also just basic incompetence</w:t>
      </w:r>
      <w:r w:rsidR="00836740">
        <w:t>.</w:t>
      </w:r>
      <w:r>
        <w:t xml:space="preserve"> </w:t>
      </w:r>
      <w:r w:rsidR="00836740">
        <w:t xml:space="preserve">That </w:t>
      </w:r>
      <w:r>
        <w:t>is why we have this idea of a digital shift.</w:t>
      </w:r>
    </w:p>
    <w:p w:rsidR="00B65696" w:rsidP="00B65696">
      <w:pPr>
        <w:pStyle w:val="Question"/>
        <w:numPr>
          <w:ilvl w:val="0"/>
          <w:numId w:val="0"/>
        </w:numPr>
        <w:ind w:left="794"/>
      </w:pPr>
      <w:r>
        <w:t>T</w:t>
      </w:r>
      <w:r w:rsidR="00836740">
        <w:t>he t</w:t>
      </w:r>
      <w:r>
        <w:t>wo care-related shifts are hospital to community and sickness to prevention. Sickness is not quite relevant with maternity services because it is not being sick</w:t>
      </w:r>
      <w:r w:rsidR="00A041D8">
        <w:t>; i</w:t>
      </w:r>
      <w:r>
        <w:t>t is a medical event, but things are going wrong.</w:t>
      </w:r>
    </w:p>
    <w:p w:rsidR="00B65696" w:rsidRPr="0083369F" w:rsidP="00B65696">
      <w:pPr>
        <w:pStyle w:val="Question"/>
        <w:numPr>
          <w:ilvl w:val="0"/>
          <w:numId w:val="0"/>
        </w:numPr>
        <w:ind w:left="794"/>
      </w:pPr>
      <w:r>
        <w:t xml:space="preserve">I wonder </w:t>
      </w:r>
      <w:r w:rsidR="00365DF7">
        <w:t>whether</w:t>
      </w:r>
      <w:r>
        <w:t xml:space="preserve"> there is an opportunity here to be grasped</w:t>
      </w:r>
      <w:r w:rsidR="00365DF7">
        <w:t>.</w:t>
      </w:r>
      <w:r>
        <w:t xml:space="preserve"> </w:t>
      </w:r>
      <w:r w:rsidR="00365DF7">
        <w:t xml:space="preserve">If </w:t>
      </w:r>
      <w:r>
        <w:t>we are saying we need to move from hospital to community, and the more medicalised births seem to be informed by more trauma</w:t>
      </w:r>
      <w:r w:rsidR="005A5A9A">
        <w:t>,</w:t>
      </w:r>
      <w:r>
        <w:t xml:space="preserve"> from what </w:t>
      </w:r>
      <w:r>
        <w:t>Sonah</w:t>
      </w:r>
      <w:r>
        <w:t xml:space="preserve"> was saying, and </w:t>
      </w:r>
      <w:r w:rsidR="00365DF7">
        <w:t xml:space="preserve">we are </w:t>
      </w:r>
      <w:r>
        <w:t xml:space="preserve">also looking at prevention, I feel like there is an opportunity there. </w:t>
      </w:r>
      <w:r>
        <w:t>Sonah</w:t>
      </w:r>
      <w:r>
        <w:t xml:space="preserve">, could </w:t>
      </w:r>
      <w:r w:rsidR="005A5A9A">
        <w:t xml:space="preserve">you </w:t>
      </w:r>
      <w:r>
        <w:t>talk a bit about that</w:t>
      </w:r>
      <w:r w:rsidR="005A5A9A">
        <w:t>?</w:t>
      </w:r>
      <w:r>
        <w:t xml:space="preserve"> </w:t>
      </w:r>
      <w:r w:rsidR="005A5A9A">
        <w:t xml:space="preserve">What can </w:t>
      </w:r>
      <w:r>
        <w:t>we do to work more towards prevention</w:t>
      </w:r>
      <w:r w:rsidR="00425DF4">
        <w:t>?</w:t>
      </w:r>
      <w:r>
        <w:t xml:space="preserve"> </w:t>
      </w:r>
      <w:r w:rsidR="00425DF4">
        <w:t xml:space="preserve">How </w:t>
      </w:r>
      <w:r>
        <w:t xml:space="preserve">can </w:t>
      </w:r>
      <w:r w:rsidR="00425DF4">
        <w:t xml:space="preserve">we </w:t>
      </w:r>
      <w:r>
        <w:t>use, perhaps, some of the skills that you have developed in Bristol and some of the examples there</w:t>
      </w:r>
      <w:r w:rsidR="00425DF4">
        <w:t>?</w:t>
      </w:r>
    </w:p>
    <w:p w:rsidR="00A9429A" w:rsidP="00B65696">
      <w:pPr>
        <w:pStyle w:val="Answer"/>
      </w:pPr>
      <w:sdt>
        <w:sdtPr>
          <w:alias w:val="Witness"/>
          <w:id w:val="-2111189825"/>
          <w:placeholder>
            <w:docPart w:val="DDCE252ED51F4D8889F906216080E149"/>
          </w:placeholder>
          <w:richText/>
        </w:sdtPr>
        <w:sdtContent>
          <w:r w:rsidRPr="0083369F" w:rsidR="00B65696">
            <w:rPr>
              <w:b/>
              <w:i/>
              <w:iCs/>
            </w:rPr>
            <w:t>Sonah</w:t>
          </w:r>
          <w:r w:rsidRPr="0083369F" w:rsidR="00B65696">
            <w:rPr>
              <w:b/>
              <w:i/>
              <w:iCs/>
            </w:rPr>
            <w:t xml:space="preserve"> Paton:</w:t>
          </w:r>
          <w:r w:rsidRPr="0083369F" w:rsidR="00B65696">
            <w:rPr>
              <w:b/>
            </w:rPr>
            <w:t xml:space="preserve"> </w:t>
          </w:r>
        </w:sdtContent>
      </w:sdt>
      <w:r w:rsidR="00425DF4">
        <w:t xml:space="preserve">It is about </w:t>
      </w:r>
      <w:r w:rsidRPr="0083369F" w:rsidR="00B65696">
        <w:t xml:space="preserve">starting investment and </w:t>
      </w:r>
      <w:r w:rsidRPr="0083369F" w:rsidR="00425DF4">
        <w:t xml:space="preserve">maintaining </w:t>
      </w:r>
      <w:r w:rsidRPr="0083369F" w:rsidR="00B65696">
        <w:t>interest</w:t>
      </w:r>
      <w:r w:rsidR="00B65696">
        <w:t xml:space="preserve"> in the topic</w:t>
      </w:r>
      <w:r w:rsidRPr="0083369F" w:rsidR="00B65696">
        <w:t xml:space="preserve">. </w:t>
      </w:r>
      <w:r w:rsidR="00B65696">
        <w:t>It feels like</w:t>
      </w:r>
      <w:r w:rsidR="00425DF4">
        <w:t>,</w:t>
      </w:r>
      <w:r w:rsidR="00B65696">
        <w:t xml:space="preserve"> as someone in a grassroots movement, the topic can be picked up and something is going to happen</w:t>
      </w:r>
      <w:r w:rsidR="00425DF4">
        <w:t>,</w:t>
      </w:r>
      <w:r w:rsidR="00B65696">
        <w:t xml:space="preserve"> and then something else comes in and distracts it, whereas the reality for me and my community is </w:t>
      </w:r>
      <w:r w:rsidR="00425DF4">
        <w:t xml:space="preserve">that </w:t>
      </w:r>
      <w:r w:rsidR="00B65696">
        <w:t>this is what we are really living</w:t>
      </w:r>
      <w:r w:rsidR="00425DF4">
        <w:t xml:space="preserve">. For </w:t>
      </w:r>
      <w:r w:rsidR="00B65696">
        <w:t>us</w:t>
      </w:r>
      <w:r w:rsidR="00425DF4">
        <w:t>, lots of</w:t>
      </w:r>
      <w:r w:rsidR="00B65696">
        <w:t xml:space="preserve"> our organisation</w:t>
      </w:r>
      <w:r w:rsidR="008863C0">
        <w:t>’s</w:t>
      </w:r>
      <w:r w:rsidR="00B65696">
        <w:t xml:space="preserve"> successful impacts have been made possible by key individuals in places of power </w:t>
      </w:r>
      <w:r w:rsidR="008863C0">
        <w:t>who</w:t>
      </w:r>
      <w:r w:rsidR="00B65696">
        <w:t xml:space="preserve"> have really maintained an interest in this topic and are determined to keep changing</w:t>
      </w:r>
      <w:r>
        <w:t xml:space="preserve">.  </w:t>
      </w:r>
    </w:p>
    <w:p w:rsidR="00B65696" w:rsidRPr="0083369F" w:rsidP="00A9429A">
      <w:pPr>
        <w:pStyle w:val="Answer"/>
      </w:pPr>
      <w:r>
        <w:t>I do not think there is any quick solution that will solve it all.</w:t>
      </w:r>
      <w:r w:rsidR="00A9429A">
        <w:t xml:space="preserve"> </w:t>
      </w:r>
      <w:r w:rsidR="00A041D8">
        <w:t>C</w:t>
      </w:r>
      <w:r>
        <w:t>ontinuous trying and investment in development will make a difference</w:t>
      </w:r>
      <w:r w:rsidR="00A9429A">
        <w:t>.</w:t>
      </w:r>
      <w:r>
        <w:t xml:space="preserve"> I think some more joined</w:t>
      </w:r>
      <w:r>
        <w:noBreakHyphen/>
        <w:t>up working between community organisations, people in the community, NHS organisations</w:t>
      </w:r>
      <w:r w:rsidR="00A9429A">
        <w:t xml:space="preserve"> and</w:t>
      </w:r>
      <w:r>
        <w:t xml:space="preserve"> </w:t>
      </w:r>
      <w:r w:rsidR="00A9429A">
        <w:t xml:space="preserve">the </w:t>
      </w:r>
      <w:r>
        <w:t>local authority will be really helpful as well</w:t>
      </w:r>
      <w:r w:rsidRPr="0083369F">
        <w:t xml:space="preserve">.  </w:t>
      </w:r>
    </w:p>
    <w:p w:rsidR="00B65696" w:rsidRPr="0083369F" w:rsidP="00B65696">
      <w:pPr>
        <w:pStyle w:val="Question"/>
      </w:pPr>
      <w:sdt>
        <w:sdtPr>
          <w:alias w:val="Member"/>
          <w:tag w:val="&lt;Member mnisId='5295' dodsId='105995'&gt;"/>
          <w:id w:val="134845449"/>
          <w:placeholder>
            <w:docPart w:val="DDCE252ED51F4D8889F906216080E149"/>
          </w:placeholder>
          <w:richText/>
        </w:sdtPr>
        <w:sdtContent>
          <w:r w:rsidRPr="0083369F">
            <w:rPr>
              <w:b/>
            </w:rPr>
            <w:t>Josh Fenton-Glynn:</w:t>
          </w:r>
        </w:sdtContent>
      </w:sdt>
      <w:r>
        <w:t xml:space="preserve"> Maybe that is something that we need to look at in </w:t>
      </w:r>
      <w:r w:rsidR="00A9429A">
        <w:t>our</w:t>
      </w:r>
      <w:r>
        <w:t xml:space="preserve"> recommendations in terms of making sure that we are doing that with the shift</w:t>
      </w:r>
      <w:r w:rsidRPr="0083369F">
        <w:t>.</w:t>
      </w:r>
    </w:p>
    <w:p w:rsidR="00DE1419" w:rsidP="00B65696">
      <w:pPr>
        <w:pStyle w:val="Answer"/>
      </w:pPr>
      <w:sdt>
        <w:sdtPr>
          <w:alias w:val="Witness"/>
          <w:id w:val="1231894279"/>
          <w:placeholder>
            <w:docPart w:val="DDCE252ED51F4D8889F906216080E149"/>
          </w:placeholder>
          <w:richText/>
        </w:sdtPr>
        <w:sdtContent>
          <w:r w:rsidRPr="0083369F" w:rsidR="00B65696">
            <w:rPr>
              <w:b/>
              <w:i/>
              <w:iCs/>
            </w:rPr>
            <w:t xml:space="preserve">Professor </w:t>
          </w:r>
          <w:r w:rsidR="00B65696">
            <w:rPr>
              <w:b/>
              <w:i/>
              <w:iCs/>
            </w:rPr>
            <w:t>Knight:</w:t>
          </w:r>
          <w:r w:rsidRPr="0083369F" w:rsidR="00B65696">
            <w:rPr>
              <w:b/>
            </w:rPr>
            <w:t xml:space="preserve"> </w:t>
          </w:r>
        </w:sdtContent>
      </w:sdt>
      <w:r w:rsidR="00B65696">
        <w:t>We can capture exactly what we need in those three shifts. In terms of the sickness to prevention, if we have good pre</w:t>
      </w:r>
      <w:r w:rsidR="00B65696">
        <w:noBreakHyphen/>
        <w:t>pregnancy care for women who have pre</w:t>
      </w:r>
      <w:r w:rsidR="00B65696">
        <w:noBreakHyphen/>
        <w:t xml:space="preserve">existing conditions, we can work with those women to optimise their health during pregnancy, which will prevent pregnancy complications. </w:t>
      </w:r>
    </w:p>
    <w:p w:rsidR="009365FF" w:rsidP="00B65696">
      <w:pPr>
        <w:pStyle w:val="Answer"/>
      </w:pPr>
      <w:r>
        <w:t>In terms of the analogue to digital, there is so much more we could do to help with personalised care, but also we are doing some research around using data for an early warning system</w:t>
      </w:r>
      <w:r w:rsidR="00A9429A">
        <w:t xml:space="preserve">, </w:t>
      </w:r>
      <w:r w:rsidR="00DE1419">
        <w:t xml:space="preserve">so </w:t>
      </w:r>
      <w:r w:rsidR="00A9429A">
        <w:t>again</w:t>
      </w:r>
      <w:r>
        <w:t xml:space="preserve"> helping to hear women’s voices and prevent complications, of which infection is one of the leading ones. </w:t>
      </w:r>
    </w:p>
    <w:p w:rsidR="00B65696" w:rsidRPr="0083369F" w:rsidP="00B65696">
      <w:pPr>
        <w:pStyle w:val="Answer"/>
      </w:pPr>
      <w:r>
        <w:t>In terms of</w:t>
      </w:r>
      <w:r>
        <w:t xml:space="preserve"> hospital to community,</w:t>
      </w:r>
      <w:r>
        <w:t xml:space="preserve"> we could do </w:t>
      </w:r>
      <w:r>
        <w:t>so much more with community continuity of carer</w:t>
      </w:r>
      <w:r>
        <w:noBreakHyphen/>
        <w:t>type models.</w:t>
      </w:r>
      <w:r w:rsidRPr="0083369F">
        <w:t xml:space="preserve"> </w:t>
      </w:r>
    </w:p>
    <w:p w:rsidR="00196007" w:rsidP="009365FF">
      <w:pPr>
        <w:pStyle w:val="Answer"/>
      </w:pPr>
      <w:sdt>
        <w:sdtPr>
          <w:alias w:val="Witness"/>
          <w:id w:val="-1960943700"/>
          <w:placeholder>
            <w:docPart w:val="DDCE252ED51F4D8889F906216080E149"/>
          </w:placeholder>
          <w:richText/>
        </w:sdtPr>
        <w:sdtContent>
          <w:r w:rsidRPr="0083369F" w:rsidR="00B65696">
            <w:rPr>
              <w:b/>
              <w:i/>
              <w:iCs/>
            </w:rPr>
            <w:t xml:space="preserve">Shanthi </w:t>
          </w:r>
          <w:r w:rsidRPr="0083369F" w:rsidR="00B65696">
            <w:rPr>
              <w:b/>
              <w:i/>
              <w:iCs/>
            </w:rPr>
            <w:t>Gunesekera</w:t>
          </w:r>
          <w:r w:rsidRPr="0083369F" w:rsidR="00B65696">
            <w:rPr>
              <w:b/>
              <w:i/>
              <w:iCs/>
            </w:rPr>
            <w:t>:</w:t>
          </w:r>
          <w:r w:rsidRPr="0083369F" w:rsidR="00B65696">
            <w:rPr>
              <w:b/>
            </w:rPr>
            <w:t xml:space="preserve"> </w:t>
          </w:r>
        </w:sdtContent>
      </w:sdt>
      <w:r w:rsidR="00B65696">
        <w:t xml:space="preserve">I was going to add that they are really great ambitions, but it is just so </w:t>
      </w:r>
      <w:r w:rsidR="009365FF">
        <w:t xml:space="preserve">divorced </w:t>
      </w:r>
      <w:r w:rsidR="00B65696">
        <w:t>from the reality of what is already happening that</w:t>
      </w:r>
      <w:r w:rsidR="009365FF">
        <w:t>,</w:t>
      </w:r>
      <w:r w:rsidR="00B65696">
        <w:t xml:space="preserve"> </w:t>
      </w:r>
      <w:r w:rsidR="009365FF">
        <w:t>at</w:t>
      </w:r>
      <w:r w:rsidR="00B65696">
        <w:t xml:space="preserve"> the point that the plans come in place to implement those ambitions</w:t>
      </w:r>
      <w:r w:rsidR="009365FF">
        <w:t xml:space="preserve">, things </w:t>
      </w:r>
      <w:r w:rsidR="00B65696">
        <w:t xml:space="preserve">will have gone so far back that it is almost impossible. </w:t>
      </w:r>
    </w:p>
    <w:p w:rsidR="00B65696" w:rsidP="009365FF">
      <w:pPr>
        <w:pStyle w:val="Answer"/>
      </w:pPr>
      <w:r>
        <w:t>You have this idea of hospital to community, and ye</w:t>
      </w:r>
      <w:r w:rsidR="00A041D8">
        <w:t>t</w:t>
      </w:r>
      <w:r>
        <w:t xml:space="preserve"> within the last three months, midwife-led units or whole maternity units </w:t>
      </w:r>
      <w:r w:rsidR="009365FF">
        <w:t>have been</w:t>
      </w:r>
      <w:r>
        <w:t xml:space="preserve"> closing in localities, because they have deemed that the local demographic is too high risk for needing these services</w:t>
      </w:r>
      <w:r w:rsidR="00F81374">
        <w:t>,</w:t>
      </w:r>
      <w:r w:rsidR="001A2493">
        <w:t xml:space="preserve"> or</w:t>
      </w:r>
      <w:r w:rsidR="009365FF">
        <w:t xml:space="preserve"> that</w:t>
      </w:r>
      <w:r>
        <w:t xml:space="preserve"> there is not enough take</w:t>
      </w:r>
      <w:r>
        <w:noBreakHyphen/>
        <w:t>up, but that is based on these really blanket policies that are in place where certain people are not offered options, so they are already taken down the high</w:t>
      </w:r>
      <w:r>
        <w:noBreakHyphen/>
        <w:t xml:space="preserve">risk pathway without individualised care. </w:t>
      </w:r>
      <w:r w:rsidR="001A2493">
        <w:t>It is so short</w:t>
      </w:r>
      <w:r w:rsidR="001A2493">
        <w:noBreakHyphen/>
        <w:t>sighted.</w:t>
      </w:r>
    </w:p>
    <w:p w:rsidR="00B65696" w:rsidRPr="0083369F" w:rsidP="00F81374">
      <w:pPr>
        <w:pStyle w:val="Answer"/>
      </w:pPr>
      <w:r>
        <w:t>You are starting from a point where you are not going to be able to get to that place unless you halt and reverse that dismantling now. In terms of prevention, I just would iterate and reiterate the importance of understanding rights</w:t>
      </w:r>
      <w:r>
        <w:noBreakHyphen/>
        <w:t>based care and of respecting our right to make decisions about our bodies and our care.</w:t>
      </w:r>
      <w:r w:rsidR="00F81374">
        <w:t xml:space="preserve"> </w:t>
      </w:r>
      <w:r>
        <w:t>If that is understood, it could unlock a lot of other issues within the services.</w:t>
      </w:r>
    </w:p>
    <w:p w:rsidR="00F81374" w:rsidP="00B65696">
      <w:pPr>
        <w:pStyle w:val="Question"/>
      </w:pPr>
      <w:sdt>
        <w:sdtPr>
          <w:alias w:val="Member"/>
          <w:tag w:val="&lt;Member mnisId='5295' dodsId='105995'&gt;"/>
          <w:id w:val="488527346"/>
          <w:placeholder>
            <w:docPart w:val="DDCE252ED51F4D8889F906216080E149"/>
          </w:placeholder>
          <w:richText/>
        </w:sdtPr>
        <w:sdtContent>
          <w:r w:rsidRPr="003D6786" w:rsidR="00B65696">
            <w:rPr>
              <w:b/>
            </w:rPr>
            <w:t>Josh Fenton-Glynn:</w:t>
          </w:r>
        </w:sdtContent>
      </w:sdt>
      <w:r w:rsidRPr="0083369F" w:rsidR="00B65696">
        <w:t xml:space="preserve"> </w:t>
      </w:r>
      <w:r w:rsidR="00B65696">
        <w:t xml:space="preserve">It is so key in maternity care as well, because it is one of those areas where people are most vulnerable and being empowered </w:t>
      </w:r>
      <w:r>
        <w:t xml:space="preserve">gives </w:t>
      </w:r>
      <w:r w:rsidR="00B65696">
        <w:t xml:space="preserve">a real opportunity. </w:t>
      </w:r>
    </w:p>
    <w:p w:rsidR="00B65696" w:rsidP="00F81374">
      <w:pPr>
        <w:pStyle w:val="Question"/>
        <w:numPr>
          <w:ilvl w:val="0"/>
          <w:numId w:val="0"/>
        </w:numPr>
        <w:ind w:left="794"/>
      </w:pPr>
      <w:r>
        <w:t>I am just going to move on, very quickly, Professor Knight</w:t>
      </w:r>
      <w:r w:rsidR="00F81374">
        <w:t>.</w:t>
      </w:r>
      <w:r>
        <w:t xml:space="preserve"> </w:t>
      </w:r>
      <w:r w:rsidR="00F81374">
        <w:t xml:space="preserve">How </w:t>
      </w:r>
      <w:r>
        <w:t>well do you think that the Government are evaluating the impact of what they have done so far and how can they do it a bit better</w:t>
      </w:r>
      <w:r w:rsidR="00F81374">
        <w:t>?</w:t>
      </w:r>
    </w:p>
    <w:p w:rsidR="00B65696" w:rsidRPr="0083369F" w:rsidP="00B65696">
      <w:pPr>
        <w:pStyle w:val="Question"/>
        <w:numPr>
          <w:ilvl w:val="0"/>
          <w:numId w:val="0"/>
        </w:numPr>
        <w:ind w:left="794"/>
      </w:pPr>
      <w:sdt>
        <w:sdtPr>
          <w:alias w:val="Witness"/>
          <w:id w:val="-309246982"/>
          <w:placeholder>
            <w:docPart w:val="DDCE252ED51F4D8889F906216080E149"/>
          </w:placeholder>
          <w:richText/>
        </w:sdtPr>
        <w:sdtContent>
          <w:r w:rsidRPr="003D6786">
            <w:rPr>
              <w:b/>
              <w:i/>
              <w:iCs/>
            </w:rPr>
            <w:t xml:space="preserve">Professor </w:t>
          </w:r>
          <w:r>
            <w:rPr>
              <w:b/>
              <w:i/>
              <w:iCs/>
            </w:rPr>
            <w:t>Knight:</w:t>
          </w:r>
          <w:r w:rsidRPr="003D6786">
            <w:rPr>
              <w:b/>
            </w:rPr>
            <w:t xml:space="preserve"> </w:t>
          </w:r>
        </w:sdtContent>
      </w:sdt>
      <w:r>
        <w:t>I started with this point. We need to evaluate what we do, because we need to capture the good and scale it up. There</w:t>
      </w:r>
      <w:r w:rsidR="004557F6">
        <w:t xml:space="preserve"> </w:t>
      </w:r>
      <w:r>
        <w:t>is a real limit to what we can do by solely monitoring maternal mortality. We have to monitor maternal morbidity and the severe complications, and women’s experience. Only then will we have the data about what works</w:t>
      </w:r>
      <w:r w:rsidR="006D5CFE">
        <w:t>.</w:t>
      </w:r>
      <w:r>
        <w:t xml:space="preserve"> </w:t>
      </w:r>
      <w:r w:rsidR="006D5CFE">
        <w:t xml:space="preserve">We </w:t>
      </w:r>
      <w:r>
        <w:t>will know it much more quickly as well, because there are many more women who have complications. Every woman has an experience, and that will allow us to move much more quickly</w:t>
      </w:r>
      <w:r w:rsidRPr="0083369F">
        <w:t xml:space="preserve">. </w:t>
      </w:r>
    </w:p>
    <w:p w:rsidR="00B65696" w:rsidRPr="0083369F" w:rsidP="00B65696">
      <w:pPr>
        <w:pStyle w:val="Question"/>
      </w:pPr>
      <w:sdt>
        <w:sdtPr>
          <w:alias w:val="Member"/>
          <w:tag w:val="&lt;Member mnisId='4777' dodsId='106128'&gt;"/>
          <w:id w:val="1580798300"/>
          <w:placeholder>
            <w:docPart w:val="DDCE252ED51F4D8889F906216080E149"/>
          </w:placeholder>
          <w:richText/>
        </w:sdtPr>
        <w:sdtContent>
          <w:r w:rsidRPr="0083369F">
            <w:rPr>
              <w:b/>
            </w:rPr>
            <w:t>Sarah Owen:</w:t>
          </w:r>
        </w:sdtContent>
      </w:sdt>
      <w:r w:rsidRPr="0083369F">
        <w:t xml:space="preserve"> </w:t>
      </w:r>
      <w:r w:rsidR="006D5CFE">
        <w:t xml:space="preserve">I have some quick supplementary questions, so I am going to ask individuals to answer them. </w:t>
      </w:r>
      <w:r w:rsidR="006D5CFE">
        <w:t>Sonah</w:t>
      </w:r>
      <w:r w:rsidR="006D5CFE">
        <w:t xml:space="preserve">, on </w:t>
      </w:r>
      <w:r>
        <w:t xml:space="preserve">the agency that black women have around what type of birth they want, we have heard a lot about how women are trying to advocate for less medicalised births, but it is really important </w:t>
      </w:r>
      <w:r w:rsidR="003C1D3F">
        <w:t xml:space="preserve">that </w:t>
      </w:r>
      <w:r>
        <w:t xml:space="preserve">there will be some women </w:t>
      </w:r>
      <w:r w:rsidR="003C1D3F">
        <w:t>who</w:t>
      </w:r>
      <w:r>
        <w:t xml:space="preserve"> choose, like </w:t>
      </w:r>
      <w:r w:rsidR="008D0465">
        <w:t>me</w:t>
      </w:r>
      <w:r>
        <w:t xml:space="preserve">, to have a </w:t>
      </w:r>
      <w:r>
        <w:t>C-section. I was afforded all the privileges of being able to speak the language, being able to advocate for myself, but I still had to fight for that. How are you ensuring that black women and other marginalised minorities are actually being heard when they say, “I want more medical intervention and I want to have a different kind of birth”</w:t>
      </w:r>
      <w:r w:rsidR="008D0465">
        <w:t>?</w:t>
      </w:r>
    </w:p>
    <w:p w:rsidR="00BB2D4E" w:rsidP="00B65696">
      <w:pPr>
        <w:pStyle w:val="Answer"/>
      </w:pPr>
      <w:sdt>
        <w:sdtPr>
          <w:alias w:val="Witness"/>
          <w:id w:val="2116713040"/>
          <w:placeholder>
            <w:docPart w:val="DDCE252ED51F4D8889F906216080E149"/>
          </w:placeholder>
          <w:richText/>
        </w:sdtPr>
        <w:sdtContent>
          <w:r w:rsidRPr="0083369F" w:rsidR="00B65696">
            <w:rPr>
              <w:b/>
              <w:i/>
              <w:iCs/>
            </w:rPr>
            <w:t>Sonah</w:t>
          </w:r>
          <w:r w:rsidRPr="0083369F" w:rsidR="00B65696">
            <w:rPr>
              <w:b/>
              <w:i/>
              <w:iCs/>
            </w:rPr>
            <w:t xml:space="preserve"> Paton:</w:t>
          </w:r>
        </w:sdtContent>
      </w:sdt>
      <w:r w:rsidR="00B65696">
        <w:t xml:space="preserve"> That responsibility lies with the workforce. </w:t>
      </w:r>
      <w:r>
        <w:t xml:space="preserve">As </w:t>
      </w:r>
      <w:r w:rsidR="00B65696">
        <w:t>organisation</w:t>
      </w:r>
      <w:r w:rsidR="00A92873">
        <w:t>s</w:t>
      </w:r>
      <w:r w:rsidR="00B65696">
        <w:t xml:space="preserve">, </w:t>
      </w:r>
      <w:r w:rsidR="00CC60A0">
        <w:t>through</w:t>
      </w:r>
      <w:r w:rsidR="00B65696">
        <w:t xml:space="preserve"> the work </w:t>
      </w:r>
      <w:r w:rsidR="008D0465">
        <w:t xml:space="preserve">Clo and </w:t>
      </w:r>
      <w:r w:rsidR="008D0465">
        <w:t>Tinuke</w:t>
      </w:r>
      <w:r w:rsidR="00B65696">
        <w:t xml:space="preserve"> do</w:t>
      </w:r>
      <w:r w:rsidR="00CC60A0">
        <w:t>,</w:t>
      </w:r>
      <w:r w:rsidR="008D0465">
        <w:t xml:space="preserve"> and</w:t>
      </w:r>
      <w:r w:rsidR="00B65696">
        <w:t xml:space="preserve"> the work </w:t>
      </w:r>
      <w:r w:rsidR="008D0465">
        <w:t xml:space="preserve">Birthrights </w:t>
      </w:r>
      <w:r w:rsidR="00B65696">
        <w:t>do</w:t>
      </w:r>
      <w:r w:rsidR="008D0465">
        <w:t>es</w:t>
      </w:r>
      <w:r w:rsidR="00B65696">
        <w:t xml:space="preserve">, </w:t>
      </w:r>
      <w:r>
        <w:t xml:space="preserve">we can </w:t>
      </w:r>
      <w:r w:rsidR="00B65696">
        <w:t>give black women all the tools to advocate for themselves,</w:t>
      </w:r>
      <w:r>
        <w:t xml:space="preserve"> and</w:t>
      </w:r>
      <w:r w:rsidR="00B65696">
        <w:t xml:space="preserve"> give them all the knowledge, but ultimately, when they show up at a hospital, it is up to that healthcare professional</w:t>
      </w:r>
      <w:r>
        <w:t>,</w:t>
      </w:r>
      <w:r w:rsidR="00B65696">
        <w:t xml:space="preserve"> who plays such a big part in that experience. For me, as a black woman, if I speak up or speak loudly, that is very often misconstrued as me being aggressive. </w:t>
      </w:r>
    </w:p>
    <w:p w:rsidR="00B65696" w:rsidRPr="0083369F" w:rsidP="00BB2D4E">
      <w:pPr>
        <w:pStyle w:val="Answer"/>
      </w:pPr>
      <w:r>
        <w:t>There was a case of a lady in Liverpool, and she unfortunately died.</w:t>
      </w:r>
      <w:r w:rsidR="00BB2D4E">
        <w:t xml:space="preserve"> </w:t>
      </w:r>
      <w:r>
        <w:t>Her medical notes were shared and you could see where she was clearly trying to advocate for herself</w:t>
      </w:r>
      <w:r w:rsidR="00BB2D4E">
        <w:t>.</w:t>
      </w:r>
      <w:r>
        <w:t xml:space="preserve"> I knew that from reading her medical notes as a black woman. She was described as aggressive or a bit difficult, and things like that. I guess that burden of allowing black women to advocate for themselves lies within the NHS and those systems and structures</w:t>
      </w:r>
      <w:r w:rsidRPr="0083369F">
        <w:t xml:space="preserve">.  </w:t>
      </w:r>
    </w:p>
    <w:p w:rsidR="00BB2D4E" w:rsidP="00BB2D4E">
      <w:pPr>
        <w:pStyle w:val="Question"/>
      </w:pPr>
      <w:sdt>
        <w:sdtPr>
          <w:alias w:val="Member"/>
          <w:tag w:val="&lt;Member mnisId='4777' dodsId='106128'&gt;"/>
          <w:id w:val="1255007433"/>
          <w:placeholder>
            <w:docPart w:val="DDCE252ED51F4D8889F906216080E149"/>
          </w:placeholder>
          <w:richText/>
        </w:sdtPr>
        <w:sdtContent>
          <w:r w:rsidRPr="0083369F" w:rsidR="00B65696">
            <w:rPr>
              <w:b/>
            </w:rPr>
            <w:t>Sarah Owen:</w:t>
          </w:r>
        </w:sdtContent>
      </w:sdt>
      <w:r w:rsidRPr="0083369F" w:rsidR="00B65696">
        <w:t xml:space="preserve"> </w:t>
      </w:r>
      <w:r>
        <w:t xml:space="preserve">Marian, we </w:t>
      </w:r>
      <w:r w:rsidR="00B65696">
        <w:t xml:space="preserve">have heard from Shanthi and </w:t>
      </w:r>
      <w:r w:rsidR="00B65696">
        <w:t>Sonah</w:t>
      </w:r>
      <w:r w:rsidR="00B65696">
        <w:t xml:space="preserve"> about how we need to have a much more joined</w:t>
      </w:r>
      <w:r w:rsidR="00B65696">
        <w:noBreakHyphen/>
        <w:t>up between the community, health visitors and maternity services as a whole. With the three</w:t>
      </w:r>
      <w:r w:rsidR="00B65696">
        <w:noBreakHyphen/>
        <w:t>year delivery plan for maternity and neonatal services</w:t>
      </w:r>
      <w:r>
        <w:t>,</w:t>
      </w:r>
      <w:r w:rsidR="00B65696">
        <w:t xml:space="preserve"> and all the </w:t>
      </w:r>
      <w:r>
        <w:t xml:space="preserve">government </w:t>
      </w:r>
      <w:r w:rsidR="00B65696">
        <w:t>initiatives, how big an impact is the workforce? We know that, from the Royal College of Midwives, midwives are doing 100,000 hours a week of overtime unpaid. This is leaving the idea of training, let alone person</w:t>
      </w:r>
      <w:r w:rsidR="00B65696">
        <w:noBreakHyphen/>
        <w:t>centred care, as a complete unicorn for many midwives and maternity services that really want to be able to do it.</w:t>
      </w:r>
      <w:r>
        <w:t xml:space="preserve"> </w:t>
      </w:r>
      <w:r w:rsidR="00B65696">
        <w:t xml:space="preserve">How important is it that we get that part of the workforce right? </w:t>
      </w:r>
    </w:p>
    <w:p w:rsidR="00B65696" w:rsidRPr="0083369F" w:rsidP="00B65696">
      <w:pPr>
        <w:pStyle w:val="Question"/>
        <w:numPr>
          <w:ilvl w:val="0"/>
          <w:numId w:val="0"/>
        </w:numPr>
        <w:ind w:left="794"/>
      </w:pPr>
      <w:r>
        <w:t>With health visitors, there is a huge disparity between England, Wales and Scotland. Continuity of care for health visitors in England is just 45%</w:t>
      </w:r>
      <w:r w:rsidR="00BB2D4E">
        <w:t>;</w:t>
      </w:r>
      <w:r>
        <w:t xml:space="preserve"> in Wales it is 85% and in Scotland it is 90%. How are we going to see standardisations along there, Marian?</w:t>
      </w:r>
      <w:r w:rsidRPr="0083369F">
        <w:t xml:space="preserve">  </w:t>
      </w:r>
    </w:p>
    <w:p w:rsidR="00FC1C6C" w:rsidP="00B65696">
      <w:pPr>
        <w:pStyle w:val="Answer"/>
      </w:pPr>
      <w:sdt>
        <w:sdtPr>
          <w:alias w:val="Witness"/>
          <w:id w:val="686408914"/>
          <w:placeholder>
            <w:docPart w:val="DDCE252ED51F4D8889F906216080E149"/>
          </w:placeholder>
          <w:richText/>
        </w:sdtPr>
        <w:sdtContent>
          <w:r w:rsidRPr="0083369F" w:rsidR="00B65696">
            <w:rPr>
              <w:b/>
              <w:i/>
              <w:iCs/>
            </w:rPr>
            <w:t xml:space="preserve">Professor </w:t>
          </w:r>
          <w:r w:rsidR="00B65696">
            <w:rPr>
              <w:b/>
              <w:i/>
              <w:iCs/>
            </w:rPr>
            <w:t>Knight:</w:t>
          </w:r>
          <w:r w:rsidRPr="0083369F" w:rsidR="00B65696">
            <w:rPr>
              <w:b/>
            </w:rPr>
            <w:t xml:space="preserve"> </w:t>
          </w:r>
        </w:sdtContent>
      </w:sdt>
      <w:r w:rsidR="00B65696">
        <w:t xml:space="preserve">I am not sure I am the right person to talk about workforce. When we look at the care of the women who died, we see clear evidence of workforce pressures. For example, there have been simultaneous emergencies and they have not been able to undergo a caesarean section at the timing they need. That evidence is clear. </w:t>
      </w:r>
    </w:p>
    <w:p w:rsidR="00B65696" w:rsidRPr="0083369F" w:rsidP="00FC1C6C">
      <w:pPr>
        <w:pStyle w:val="Answer"/>
      </w:pPr>
      <w:r>
        <w:t>We could think more creatively about some task shifting.</w:t>
      </w:r>
      <w:r w:rsidR="00FC1C6C">
        <w:t xml:space="preserve"> </w:t>
      </w:r>
      <w:r>
        <w:t xml:space="preserve">There are lots of tasks that we do not necessarily need our midwives or doctors to be doing, and we should think about what other parts of the workforce could do </w:t>
      </w:r>
      <w:r w:rsidR="00FC1C6C">
        <w:t xml:space="preserve">that, </w:t>
      </w:r>
      <w:r>
        <w:t xml:space="preserve">to help free up some of that time for midwives to have these trusted relationships that women clearly need. I am not saying that we do not need more midwives. </w:t>
      </w:r>
      <w:r w:rsidR="00FC1C6C">
        <w:t xml:space="preserve">We </w:t>
      </w:r>
      <w:r>
        <w:t>clearly do need more midwives, and that evidence is very strong.</w:t>
      </w:r>
    </w:p>
    <w:p w:rsidR="00B65696" w:rsidP="00B65696">
      <w:pPr>
        <w:pStyle w:val="Question"/>
      </w:pPr>
      <w:sdt>
        <w:sdtPr>
          <w:alias w:val="Member"/>
          <w:tag w:val="&lt;Member mnisId='4777' dodsId='106128'&gt;"/>
          <w:id w:val="-839781996"/>
          <w:placeholder>
            <w:docPart w:val="DDCE252ED51F4D8889F906216080E149"/>
          </w:placeholder>
          <w:richText/>
        </w:sdtPr>
        <w:sdtContent>
          <w:r w:rsidRPr="0083369F">
            <w:rPr>
              <w:b/>
            </w:rPr>
            <w:t>Sarah Owen:</w:t>
          </w:r>
        </w:sdtContent>
      </w:sdt>
      <w:r w:rsidRPr="0083369F">
        <w:t xml:space="preserve"> </w:t>
      </w:r>
      <w:r>
        <w:t xml:space="preserve">Shanthi, this last one is for you. You have answered </w:t>
      </w:r>
      <w:r>
        <w:t>questions from Ben, Andrew and Alex about the reluctance to accept that there is racism within an NHS trust</w:t>
      </w:r>
      <w:r w:rsidR="00FC1C6C">
        <w:t xml:space="preserve">. They might accept that </w:t>
      </w:r>
      <w:r>
        <w:t xml:space="preserve">it is happening outside, that there is racism and that there is systemic racism, but they do not really fully understand it or see it in themselves. I am going to give you a really clear example. My hospital in Luton, Luton and Dunstable </w:t>
      </w:r>
      <w:r w:rsidR="00FC1C6C">
        <w:t>hospital</w:t>
      </w:r>
      <w:r>
        <w:t xml:space="preserve">, had a CQC inspection last year. That report came back </w:t>
      </w:r>
      <w:r w:rsidR="00757726">
        <w:t>with</w:t>
      </w:r>
      <w:r>
        <w:t xml:space="preserve"> racism for staff and for patients, clearly racism, and that is really strongly put in that CQC report within maternity services.</w:t>
      </w:r>
    </w:p>
    <w:p w:rsidR="00B65696" w:rsidRPr="0083369F" w:rsidP="00B65696">
      <w:pPr>
        <w:pStyle w:val="Question"/>
        <w:numPr>
          <w:ilvl w:val="0"/>
          <w:numId w:val="0"/>
        </w:numPr>
        <w:ind w:left="794"/>
      </w:pPr>
      <w:r>
        <w:t>What onus is there on that NHS trust to do better</w:t>
      </w:r>
      <w:r w:rsidR="00FC1C6C">
        <w:t xml:space="preserve"> or</w:t>
      </w:r>
      <w:r>
        <w:t xml:space="preserve"> to actually reach out to people </w:t>
      </w:r>
      <w:r w:rsidR="00657554">
        <w:t>such as</w:t>
      </w:r>
      <w:r>
        <w:t xml:space="preserve"> </w:t>
      </w:r>
      <w:r>
        <w:t>Sonah</w:t>
      </w:r>
      <w:r>
        <w:t xml:space="preserve">, </w:t>
      </w:r>
      <w:r>
        <w:t>Tinuke</w:t>
      </w:r>
      <w:r>
        <w:t xml:space="preserve"> and </w:t>
      </w:r>
      <w:r w:rsidR="00FC1C6C">
        <w:t>Five X More</w:t>
      </w:r>
      <w:r>
        <w:t>? What can trusts that are clearly being evaluated as underperforming and, in this case, as racist do to do better and improve? Is there a standard way forward, or does there need to be a standardisation in how to progress out of that poor level of service?</w:t>
      </w:r>
      <w:r w:rsidRPr="0083369F">
        <w:t xml:space="preserve"> </w:t>
      </w:r>
    </w:p>
    <w:p w:rsidR="00B65696" w:rsidP="00B65696">
      <w:pPr>
        <w:pStyle w:val="Answer"/>
      </w:pPr>
      <w:sdt>
        <w:sdtPr>
          <w:alias w:val="Witness"/>
          <w:id w:val="-1893493305"/>
          <w:placeholder>
            <w:docPart w:val="DDCE252ED51F4D8889F906216080E149"/>
          </w:placeholder>
          <w:richText/>
        </w:sdtPr>
        <w:sdtContent>
          <w:r w:rsidRPr="0083369F">
            <w:rPr>
              <w:b/>
              <w:i/>
              <w:iCs/>
            </w:rPr>
            <w:t xml:space="preserve">Shanthi </w:t>
          </w:r>
          <w:r w:rsidRPr="0083369F">
            <w:rPr>
              <w:b/>
              <w:i/>
              <w:iCs/>
            </w:rPr>
            <w:t>Gunesekera</w:t>
          </w:r>
          <w:r w:rsidRPr="0083369F">
            <w:rPr>
              <w:b/>
              <w:i/>
              <w:iCs/>
            </w:rPr>
            <w:t>:</w:t>
          </w:r>
          <w:r w:rsidRPr="0083369F">
            <w:rPr>
              <w:b/>
            </w:rPr>
            <w:t xml:space="preserve"> </w:t>
          </w:r>
        </w:sdtContent>
      </w:sdt>
      <w:r>
        <w:t xml:space="preserve">That is a huge question. There is a responsibility on the trust to change in terms of providing services to the communities </w:t>
      </w:r>
      <w:r w:rsidR="00657554">
        <w:t>it</w:t>
      </w:r>
      <w:r>
        <w:t xml:space="preserve"> serve</w:t>
      </w:r>
      <w:r w:rsidR="00657554">
        <w:t>s</w:t>
      </w:r>
      <w:r>
        <w:t>, but also a legal obligation in terms of direct and indirect discrimination. We know that there are lots of healthcare professionals who want to provide person</w:t>
      </w:r>
      <w:r>
        <w:noBreakHyphen/>
        <w:t>centred care and provide rights</w:t>
      </w:r>
      <w:r>
        <w:noBreakHyphen/>
        <w:t>based care, but they are not operating within a workforce culture that enables that.</w:t>
      </w:r>
    </w:p>
    <w:p w:rsidR="00B65696" w:rsidP="00B65696">
      <w:pPr>
        <w:pStyle w:val="Answer"/>
      </w:pPr>
      <w:r>
        <w:t>It is often a toxic, bullying culture, so there is a real issue around leadership in some of these trusts and bringing a rights</w:t>
      </w:r>
      <w:r>
        <w:noBreakHyphen/>
        <w:t>based lens to it. The training we provide to healthcare professionals is always delivered by someone with a legal background, often a practising lawyer, and someone with a healthcare background, often a practising midwife. What they really emphasise through the training is that providing rights</w:t>
      </w:r>
      <w:r>
        <w:noBreakHyphen/>
        <w:t>based care does not take any more time, but it is just about the culture that sits around that.</w:t>
      </w:r>
      <w:r w:rsidR="00416FE7">
        <w:t xml:space="preserve"> </w:t>
      </w:r>
    </w:p>
    <w:p w:rsidR="00B65696" w:rsidRPr="0083369F" w:rsidP="00B65696">
      <w:pPr>
        <w:pStyle w:val="Answer"/>
      </w:pPr>
      <w:r>
        <w:t xml:space="preserve">There is an onus to look, throughout all of a trust’s approach, </w:t>
      </w:r>
      <w:r w:rsidR="00416FE7">
        <w:t xml:space="preserve">at </w:t>
      </w:r>
      <w:r>
        <w:t xml:space="preserve">how </w:t>
      </w:r>
      <w:r w:rsidR="00416FE7">
        <w:t>it</w:t>
      </w:r>
      <w:r>
        <w:t xml:space="preserve"> provide</w:t>
      </w:r>
      <w:r w:rsidR="00416FE7">
        <w:t>s</w:t>
      </w:r>
      <w:r>
        <w:t xml:space="preserve"> care, what </w:t>
      </w:r>
      <w:r w:rsidR="00416FE7">
        <w:t>its</w:t>
      </w:r>
      <w:r>
        <w:t xml:space="preserve"> policies are, how </w:t>
      </w:r>
      <w:r w:rsidR="00416FE7">
        <w:t>it</w:t>
      </w:r>
      <w:r>
        <w:t xml:space="preserve"> support</w:t>
      </w:r>
      <w:r w:rsidR="00416FE7">
        <w:t>s</w:t>
      </w:r>
      <w:r>
        <w:t xml:space="preserve"> out-of-guidelines care to enable person-centred care, and how </w:t>
      </w:r>
      <w:r w:rsidR="00416FE7">
        <w:t>it</w:t>
      </w:r>
      <w:r>
        <w:t xml:space="preserve"> support</w:t>
      </w:r>
      <w:r w:rsidR="00416FE7">
        <w:t>s</w:t>
      </w:r>
      <w:r>
        <w:t xml:space="preserve"> staff to provide individualised care. Within that sits ensuring that the staff and the trust as a whole are providing culturally competent care and understand how racism is showing up in their trust. We also cannot continue to push the onus always on the healthcare professionals or, indeed, the trusts when there are these wider systemic and structural issues that are influencing that as well</w:t>
      </w:r>
      <w:r w:rsidRPr="0083369F">
        <w:t xml:space="preserve"> </w:t>
      </w:r>
    </w:p>
    <w:p w:rsidR="00C2237A" w:rsidP="00B65696">
      <w:pPr>
        <w:pStyle w:val="Question"/>
      </w:pPr>
      <w:sdt>
        <w:sdtPr>
          <w:alias w:val="Member"/>
          <w:tag w:val="&lt;Member mnisId='4938' dodsId='116913'&gt;"/>
          <w:id w:val="260800881"/>
          <w:placeholder>
            <w:docPart w:val="DDCE252ED51F4D8889F906216080E149"/>
          </w:placeholder>
          <w:richText/>
        </w:sdtPr>
        <w:sdtContent>
          <w:r w:rsidRPr="0083369F" w:rsidR="00B65696">
            <w:rPr>
              <w:b/>
            </w:rPr>
            <w:t>Chair:</w:t>
          </w:r>
        </w:sdtContent>
      </w:sdt>
      <w:r w:rsidRPr="0083369F" w:rsidR="00B65696">
        <w:t xml:space="preserve"> </w:t>
      </w:r>
      <w:r w:rsidR="00416FE7">
        <w:t xml:space="preserve">The last question is from me. </w:t>
      </w:r>
      <w:r w:rsidR="00B65696">
        <w:t xml:space="preserve">I just want you to give two quick things. This Committee needs to deliver recommendations and we want to present things to </w:t>
      </w:r>
      <w:r w:rsidR="00416FE7">
        <w:t xml:space="preserve">Government </w:t>
      </w:r>
      <w:r w:rsidR="00B65696">
        <w:t xml:space="preserve">to help push this agenda forward. Think about what two things each of you would like to see us put in our report to help us make those recommendations to </w:t>
      </w:r>
      <w:r>
        <w:t>Government.</w:t>
      </w:r>
      <w:r w:rsidR="00B65696">
        <w:t xml:space="preserve"> </w:t>
      </w:r>
    </w:p>
    <w:p w:rsidR="00B65696" w:rsidRPr="0083369F" w:rsidP="00C2237A">
      <w:pPr>
        <w:pStyle w:val="Question"/>
        <w:numPr>
          <w:ilvl w:val="0"/>
          <w:numId w:val="0"/>
        </w:numPr>
        <w:ind w:left="794"/>
      </w:pPr>
      <w:r>
        <w:t>I am going to start with you, Shanthi, because you finished the last point. We want quick fire. What two things would you like to see after the discussions today?</w:t>
      </w:r>
    </w:p>
    <w:p w:rsidR="00B65696" w:rsidRPr="0083369F" w:rsidP="00B65696">
      <w:pPr>
        <w:pStyle w:val="Answer"/>
        <w:tabs>
          <w:tab w:val="left" w:pos="3968"/>
        </w:tabs>
      </w:pPr>
      <w:sdt>
        <w:sdtPr>
          <w:alias w:val="Witness"/>
          <w:id w:val="2051716905"/>
          <w:placeholder>
            <w:docPart w:val="DDCE252ED51F4D8889F906216080E149"/>
          </w:placeholder>
          <w:richText/>
        </w:sdtPr>
        <w:sdtContent>
          <w:r w:rsidRPr="0083369F">
            <w:rPr>
              <w:b/>
              <w:i/>
              <w:iCs/>
            </w:rPr>
            <w:t xml:space="preserve">Shanthi </w:t>
          </w:r>
          <w:r w:rsidRPr="0083369F">
            <w:rPr>
              <w:b/>
              <w:i/>
              <w:iCs/>
            </w:rPr>
            <w:t>Gunesekera</w:t>
          </w:r>
          <w:r w:rsidRPr="0083369F">
            <w:rPr>
              <w:b/>
              <w:i/>
              <w:iCs/>
            </w:rPr>
            <w:t>:</w:t>
          </w:r>
          <w:r w:rsidRPr="0083369F">
            <w:rPr>
              <w:b/>
            </w:rPr>
            <w:t xml:space="preserve"> </w:t>
          </w:r>
        </w:sdtContent>
      </w:sdt>
      <w:r>
        <w:t>You could have a million specific, individual, tangible things, but the one thing I would say is that you need new legislation to make clear how human rights law and other law appl</w:t>
      </w:r>
      <w:r w:rsidR="00A54DD7">
        <w:t>ies</w:t>
      </w:r>
      <w:r>
        <w:t xml:space="preserve"> to maternity care and make sure that everyone</w:t>
      </w:r>
      <w:r w:rsidR="00A54DD7">
        <w:t>,</w:t>
      </w:r>
      <w:r>
        <w:t xml:space="preserve"> </w:t>
      </w:r>
      <w:r w:rsidR="00A54DD7">
        <w:t xml:space="preserve">across </w:t>
      </w:r>
      <w:r>
        <w:t>frontline healthcare professionals, managers, commissioners and regulators</w:t>
      </w:r>
      <w:r w:rsidR="00A54DD7">
        <w:t>,</w:t>
      </w:r>
      <w:r>
        <w:t xml:space="preserve"> understand</w:t>
      </w:r>
      <w:r w:rsidR="00A54DD7">
        <w:t>s</w:t>
      </w:r>
      <w:r>
        <w:t xml:space="preserve"> that safety, accountability, freedom of choice and equity need to be at the heart of how </w:t>
      </w:r>
      <w:r w:rsidR="00A54DD7">
        <w:t xml:space="preserve">the </w:t>
      </w:r>
      <w:r>
        <w:t>NHS delivers maternity care.</w:t>
      </w:r>
    </w:p>
    <w:p w:rsidR="00B65696" w:rsidRPr="0083369F" w:rsidP="00B65696">
      <w:pPr>
        <w:pStyle w:val="Answer"/>
      </w:pPr>
      <w:sdt>
        <w:sdtPr>
          <w:alias w:val="Witness"/>
          <w:id w:val="-1574500726"/>
          <w:placeholder>
            <w:docPart w:val="DDCE252ED51F4D8889F906216080E149"/>
          </w:placeholder>
          <w:richText/>
        </w:sdtPr>
        <w:sdtContent>
          <w:r w:rsidRPr="0083369F">
            <w:rPr>
              <w:b/>
              <w:i/>
              <w:iCs/>
            </w:rPr>
            <w:t xml:space="preserve">Professor </w:t>
          </w:r>
          <w:r>
            <w:rPr>
              <w:b/>
              <w:i/>
              <w:iCs/>
            </w:rPr>
            <w:t>Knight:</w:t>
          </w:r>
          <w:r w:rsidRPr="0083369F">
            <w:rPr>
              <w:b/>
            </w:rPr>
            <w:t xml:space="preserve"> </w:t>
          </w:r>
        </w:sdtContent>
      </w:sdt>
      <w:r>
        <w:t>I have already said my two</w:t>
      </w:r>
      <w:r w:rsidR="00A54DD7">
        <w:t xml:space="preserve">. My first would be funded </w:t>
      </w:r>
      <w:r>
        <w:t>pre</w:t>
      </w:r>
      <w:r>
        <w:noBreakHyphen/>
        <w:t>pregnancy care. We know that 90% of women can benefit from pre-pregnancy care and advice. My second would be real</w:t>
      </w:r>
      <w:r>
        <w:noBreakHyphen/>
        <w:t>time data monitoring for maternal morbidity to allow us to respond when things are going the wrong way, but also recognise when we put in interventions that are effective so that we can scale them up and spread</w:t>
      </w:r>
      <w:r w:rsidRPr="0083369F">
        <w:t xml:space="preserve">.  </w:t>
      </w:r>
    </w:p>
    <w:p w:rsidR="00B65696" w:rsidRPr="0083369F" w:rsidP="00B65696">
      <w:pPr>
        <w:pStyle w:val="Answer"/>
      </w:pPr>
      <w:sdt>
        <w:sdtPr>
          <w:alias w:val="Witness"/>
          <w:id w:val="-727835981"/>
          <w:placeholder>
            <w:docPart w:val="DDCE252ED51F4D8889F906216080E149"/>
          </w:placeholder>
          <w:richText/>
        </w:sdtPr>
        <w:sdtContent>
          <w:r w:rsidRPr="0083369F">
            <w:rPr>
              <w:b/>
              <w:i/>
              <w:iCs/>
            </w:rPr>
            <w:t>Sonah</w:t>
          </w:r>
          <w:r w:rsidRPr="0083369F">
            <w:rPr>
              <w:b/>
              <w:i/>
              <w:iCs/>
            </w:rPr>
            <w:t xml:space="preserve"> Paton:</w:t>
          </w:r>
          <w:r w:rsidRPr="0083369F">
            <w:rPr>
              <w:b/>
            </w:rPr>
            <w:t xml:space="preserve"> </w:t>
          </w:r>
        </w:sdtContent>
      </w:sdt>
      <w:r>
        <w:t>I would say support for our workforce to develop their anti</w:t>
      </w:r>
      <w:r>
        <w:noBreakHyphen/>
        <w:t>racist skills</w:t>
      </w:r>
      <w:r w:rsidR="00A54DD7">
        <w:t>,</w:t>
      </w:r>
      <w:r>
        <w:t xml:space="preserve"> competencies and confidence so they are better able to support black </w:t>
      </w:r>
      <w:r>
        <w:t>birthers</w:t>
      </w:r>
      <w:r w:rsidR="00573790">
        <w:t>,</w:t>
      </w:r>
      <w:r>
        <w:t xml:space="preserve"> and</w:t>
      </w:r>
      <w:r w:rsidR="00573790">
        <w:t xml:space="preserve"> ensuring</w:t>
      </w:r>
      <w:r>
        <w:t xml:space="preserve"> that community is involved in the design and delivery of services and that is met with sufficient long</w:t>
      </w:r>
      <w:r>
        <w:noBreakHyphen/>
        <w:t>term investment</w:t>
      </w:r>
      <w:r w:rsidRPr="0083369F">
        <w:t xml:space="preserve">.  </w:t>
      </w:r>
    </w:p>
    <w:p w:rsidR="000C62F7" w:rsidP="00B65696">
      <w:pPr>
        <w:pStyle w:val="Answer"/>
      </w:pPr>
      <w:sdt>
        <w:sdtPr>
          <w:alias w:val="Member"/>
          <w:tag w:val="&lt;Member mnisId='4938' dodsId='116913'&gt;"/>
          <w:id w:val="580721791"/>
          <w:placeholder>
            <w:docPart w:val="DDCE252ED51F4D8889F906216080E149"/>
          </w:placeholder>
          <w:richText/>
        </w:sdtPr>
        <w:sdtContent>
          <w:r w:rsidRPr="0083369F" w:rsidR="00B65696">
            <w:rPr>
              <w:b/>
            </w:rPr>
            <w:t>Chair:</w:t>
          </w:r>
        </w:sdtContent>
      </w:sdt>
      <w:r w:rsidRPr="0083369F" w:rsidR="00B65696">
        <w:t xml:space="preserve"> </w:t>
      </w:r>
      <w:r w:rsidR="00B65696">
        <w:t>Thank you so much. It has been absolutely incredible having you here today and thank you for really holding this Committee’s attention. Thank you, thank you, thank you. I would like to say a special thank you to Sarah</w:t>
      </w:r>
      <w:r w:rsidR="00573790">
        <w:t>,</w:t>
      </w:r>
      <w:r w:rsidR="00B65696">
        <w:t xml:space="preserve"> who also has made a fantastic guest appearance on our Committee.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85ECFB2777E4BE7B0FA05054A50D3C7"/>
      </w:placeholder>
      <w:richText/>
    </w:sdtPr>
    <w:sdtContent>
      <w:p w:rsidR="003736A1" w:rsidP="009277D8">
        <w:pPr>
          <w:pStyle w:val="Para"/>
          <w:rPr>
            <w:color w:val="808080"/>
          </w:rPr>
        </w:pPr>
        <w:r w:rsidRPr="009D7641">
          <w:rPr>
            <w:noProof/>
            <w:color w:val="808080"/>
            <w:lang w:eastAsia="en-GB"/>
          </w:rPr>
          <w:drawing>
            <wp:inline distT="0" distB="0" distL="0" distR="0">
              <wp:extent cx="3053715" cy="499110"/>
              <wp:effectExtent l="0" t="0" r="0" b="0"/>
              <wp:docPr id="1378452215"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0272F9750C842E89AE4C794FDCC2C8E"/>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rsid w:val="00814283"/>
  </w:style>
  <w:style w:type="paragraph" w:customStyle="1" w:styleId="ParaCentre">
    <w:name w:val="Para Centre"/>
    <w:basedOn w:val="Normal"/>
    <w:next w:val="TitleWitnesses"/>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9D76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dent\OneDrive%20-%20ACOLAD\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85ECFB2777E4BE7B0FA05054A50D3C7"/>
        <w:category>
          <w:name w:val="General"/>
          <w:gallery w:val="placeholder"/>
        </w:category>
        <w:types>
          <w:type w:val="bbPlcHdr"/>
        </w:types>
        <w:behaviors>
          <w:behavior w:val="content"/>
        </w:behaviors>
        <w:guid w:val="{BFB7319D-2F7D-4BA3-A99F-32AA0E762A41}"/>
      </w:docPartPr>
      <w:docPartBody>
        <w:p w:rsidR="00FD5CAF" w:rsidP="00FD5CAF">
          <w:pPr>
            <w:pStyle w:val="B85ECFB2777E4BE7B0FA05054A50D3C7"/>
          </w:pPr>
          <w:r w:rsidRPr="000753FC">
            <w:rPr>
              <w:rStyle w:val="PlaceholderText"/>
            </w:rPr>
            <w:t>Click here to enter text.</w:t>
          </w:r>
        </w:p>
      </w:docPartBody>
    </w:docPart>
    <w:docPart>
      <w:docPartPr>
        <w:name w:val="067B40D11E8D4C01AC11A74195A68BFA"/>
        <w:category>
          <w:name w:val="General"/>
          <w:gallery w:val="placeholder"/>
        </w:category>
        <w:types>
          <w:type w:val="bbPlcHdr"/>
        </w:types>
        <w:behaviors>
          <w:behavior w:val="content"/>
        </w:behaviors>
        <w:guid w:val="{B3D3F366-2701-4075-8E72-709FD33E9C0F}"/>
      </w:docPartPr>
      <w:docPartBody>
        <w:p w:rsidR="00FD5CAF" w:rsidP="00FD5CAF">
          <w:pPr>
            <w:pStyle w:val="067B40D11E8D4C01AC11A74195A68BFA"/>
          </w:pPr>
          <w:r w:rsidRPr="002B3926">
            <w:rPr>
              <w:rStyle w:val="PlaceholderText"/>
            </w:rPr>
            <w:t>Click here to enter text.</w:t>
          </w:r>
        </w:p>
      </w:docPartBody>
    </w:docPart>
    <w:docPart>
      <w:docPartPr>
        <w:name w:val="10272F9750C842E89AE4C794FDCC2C8E"/>
        <w:category>
          <w:name w:val="General"/>
          <w:gallery w:val="placeholder"/>
        </w:category>
        <w:types>
          <w:type w:val="bbPlcHdr"/>
        </w:types>
        <w:behaviors>
          <w:behavior w:val="content"/>
        </w:behaviors>
        <w:guid w:val="{7F9419B3-79A4-4098-973B-C5D0F1129028}"/>
      </w:docPartPr>
      <w:docPartBody>
        <w:p w:rsidR="00FD5CAF" w:rsidP="00FD5CAF">
          <w:pPr>
            <w:pStyle w:val="10272F9750C842E89AE4C794FDCC2C8E"/>
          </w:pPr>
          <w:r w:rsidRPr="00D20745">
            <w:rPr>
              <w:rStyle w:val="PlaceholderText"/>
            </w:rPr>
            <w:t>Click here to enter text.</w:t>
          </w:r>
        </w:p>
      </w:docPartBody>
    </w:docPart>
    <w:docPart>
      <w:docPartPr>
        <w:name w:val="364446E1B3304380BE41F6E3C4E0DE36"/>
        <w:category>
          <w:name w:val="General"/>
          <w:gallery w:val="placeholder"/>
        </w:category>
        <w:types>
          <w:type w:val="bbPlcHdr"/>
        </w:types>
        <w:behaviors>
          <w:behavior w:val="content"/>
        </w:behaviors>
        <w:guid w:val="{D10A3558-4EEB-4828-A23F-5BD4B0ED658D}"/>
      </w:docPartPr>
      <w:docPartBody>
        <w:p w:rsidR="00FD5CAF" w:rsidP="00FD5CAF">
          <w:pPr>
            <w:pStyle w:val="364446E1B3304380BE41F6E3C4E0DE36"/>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7EBD4FD-4AC9-48B5-B16F-D616EEAF53EE}"/>
      </w:docPartPr>
      <w:docPartBody>
        <w:p w:rsidR="00FD5CAF">
          <w:r w:rsidRPr="00CB76D0">
            <w:rPr>
              <w:rStyle w:val="PlaceholderText"/>
            </w:rPr>
            <w:t>Click or tap here to enter text.</w:t>
          </w:r>
        </w:p>
      </w:docPartBody>
    </w:docPart>
    <w:docPart>
      <w:docPartPr>
        <w:name w:val="A5CA2C75BF2A4E0EBD9BE728EB364F3B"/>
        <w:category>
          <w:name w:val="General"/>
          <w:gallery w:val="placeholder"/>
        </w:category>
        <w:types>
          <w:type w:val="bbPlcHdr"/>
        </w:types>
        <w:behaviors>
          <w:behavior w:val="content"/>
        </w:behaviors>
        <w:guid w:val="{C8863083-63D9-40B7-BD72-65DCCC9F9239}"/>
      </w:docPartPr>
      <w:docPartBody>
        <w:p w:rsidR="00086975" w:rsidP="00086975">
          <w:pPr>
            <w:pStyle w:val="A5CA2C75BF2A4E0EBD9BE728EB364F3B"/>
          </w:pPr>
          <w:r w:rsidRPr="00CB76D0">
            <w:rPr>
              <w:rStyle w:val="PlaceholderText"/>
            </w:rPr>
            <w:t>Click or tap here to enter text.</w:t>
          </w:r>
        </w:p>
      </w:docPartBody>
    </w:docPart>
    <w:docPart>
      <w:docPartPr>
        <w:name w:val="A0E2B49CFE564603A558C0E04276E6DF"/>
        <w:category>
          <w:name w:val="General"/>
          <w:gallery w:val="placeholder"/>
        </w:category>
        <w:types>
          <w:type w:val="bbPlcHdr"/>
        </w:types>
        <w:behaviors>
          <w:behavior w:val="content"/>
        </w:behaviors>
        <w:guid w:val="{234DC46F-08FC-4EA7-B870-6A2E6B1BDB53}"/>
      </w:docPartPr>
      <w:docPartBody>
        <w:p w:rsidR="00086975" w:rsidP="00086975">
          <w:pPr>
            <w:pStyle w:val="A0E2B49CFE564603A558C0E04276E6DF"/>
          </w:pPr>
          <w:r w:rsidRPr="00CB76D0">
            <w:rPr>
              <w:rStyle w:val="PlaceholderText"/>
            </w:rPr>
            <w:t>Click or tap here to enter text.</w:t>
          </w:r>
        </w:p>
      </w:docPartBody>
    </w:docPart>
    <w:docPart>
      <w:docPartPr>
        <w:name w:val="9B38FE2FBBC0489789D4DDDBC93B495F"/>
        <w:category>
          <w:name w:val="General"/>
          <w:gallery w:val="placeholder"/>
        </w:category>
        <w:types>
          <w:type w:val="bbPlcHdr"/>
        </w:types>
        <w:behaviors>
          <w:behavior w:val="content"/>
        </w:behaviors>
        <w:guid w:val="{56EBCDF0-AA4E-4F5E-AE54-7AFC30B85F06}"/>
      </w:docPartPr>
      <w:docPartBody>
        <w:p w:rsidR="00086975" w:rsidP="00086975">
          <w:pPr>
            <w:pStyle w:val="9B38FE2FBBC0489789D4DDDBC93B495F"/>
          </w:pPr>
          <w:r w:rsidRPr="00CB76D0">
            <w:rPr>
              <w:rStyle w:val="PlaceholderText"/>
            </w:rPr>
            <w:t>Click or tap here to enter text.</w:t>
          </w:r>
        </w:p>
      </w:docPartBody>
    </w:docPart>
    <w:docPart>
      <w:docPartPr>
        <w:name w:val="2E035B214B7A4EC7BF132EF26431603E"/>
        <w:category>
          <w:name w:val="General"/>
          <w:gallery w:val="placeholder"/>
        </w:category>
        <w:types>
          <w:type w:val="bbPlcHdr"/>
        </w:types>
        <w:behaviors>
          <w:behavior w:val="content"/>
        </w:behaviors>
        <w:guid w:val="{C6BF4EEC-36E0-4023-A5EA-A07286E77428}"/>
      </w:docPartPr>
      <w:docPartBody>
        <w:p w:rsidR="00086975" w:rsidP="00086975">
          <w:pPr>
            <w:pStyle w:val="2E035B214B7A4EC7BF132EF26431603E"/>
          </w:pPr>
          <w:r w:rsidRPr="00CB76D0">
            <w:rPr>
              <w:rStyle w:val="PlaceholderText"/>
            </w:rPr>
            <w:t>Click or tap here to enter text.</w:t>
          </w:r>
        </w:p>
      </w:docPartBody>
    </w:docPart>
    <w:docPart>
      <w:docPartPr>
        <w:name w:val="6604832C949A409487BD44E3C9383BFF"/>
        <w:category>
          <w:name w:val="General"/>
          <w:gallery w:val="placeholder"/>
        </w:category>
        <w:types>
          <w:type w:val="bbPlcHdr"/>
        </w:types>
        <w:behaviors>
          <w:behavior w:val="content"/>
        </w:behaviors>
        <w:guid w:val="{03C4C6F9-2A10-4F09-A6C7-9A54288A4E7A}"/>
      </w:docPartPr>
      <w:docPartBody>
        <w:p w:rsidR="00086975" w:rsidP="00086975">
          <w:pPr>
            <w:pStyle w:val="6604832C949A409487BD44E3C9383BFF"/>
          </w:pPr>
          <w:r w:rsidRPr="00CB76D0">
            <w:rPr>
              <w:rStyle w:val="PlaceholderText"/>
            </w:rPr>
            <w:t>Click or tap here to enter text.</w:t>
          </w:r>
        </w:p>
      </w:docPartBody>
    </w:docPart>
    <w:docPart>
      <w:docPartPr>
        <w:name w:val="A1D22365857E489E9A3582D2B62D62C3"/>
        <w:category>
          <w:name w:val="General"/>
          <w:gallery w:val="placeholder"/>
        </w:category>
        <w:types>
          <w:type w:val="bbPlcHdr"/>
        </w:types>
        <w:behaviors>
          <w:behavior w:val="content"/>
        </w:behaviors>
        <w:guid w:val="{B374673D-B78E-4527-B3FF-8AC1958D7583}"/>
      </w:docPartPr>
      <w:docPartBody>
        <w:p w:rsidR="00086975" w:rsidP="00086975">
          <w:pPr>
            <w:pStyle w:val="A1D22365857E489E9A3582D2B62D62C3"/>
          </w:pPr>
          <w:r w:rsidRPr="00CB76D0">
            <w:rPr>
              <w:rStyle w:val="PlaceholderText"/>
            </w:rPr>
            <w:t>Click or tap here to enter text.</w:t>
          </w:r>
        </w:p>
      </w:docPartBody>
    </w:docPart>
    <w:docPart>
      <w:docPartPr>
        <w:name w:val="A8B0E4BFAA0748FC91E28D62F865DBA2"/>
        <w:category>
          <w:name w:val="General"/>
          <w:gallery w:val="placeholder"/>
        </w:category>
        <w:types>
          <w:type w:val="bbPlcHdr"/>
        </w:types>
        <w:behaviors>
          <w:behavior w:val="content"/>
        </w:behaviors>
        <w:guid w:val="{BFAFFC5A-4B58-46FB-8DA5-844A16A823A7}"/>
      </w:docPartPr>
      <w:docPartBody>
        <w:p w:rsidR="00086975" w:rsidP="00086975">
          <w:pPr>
            <w:pStyle w:val="A8B0E4BFAA0748FC91E28D62F865DBA2"/>
          </w:pPr>
          <w:r w:rsidRPr="00CB76D0">
            <w:rPr>
              <w:rStyle w:val="PlaceholderText"/>
            </w:rPr>
            <w:t>Click or tap here to enter text.</w:t>
          </w:r>
        </w:p>
      </w:docPartBody>
    </w:docPart>
    <w:docPart>
      <w:docPartPr>
        <w:name w:val="66B0EDD248FC422CBE5E37D295F0E2F0"/>
        <w:category>
          <w:name w:val="General"/>
          <w:gallery w:val="placeholder"/>
        </w:category>
        <w:types>
          <w:type w:val="bbPlcHdr"/>
        </w:types>
        <w:behaviors>
          <w:behavior w:val="content"/>
        </w:behaviors>
        <w:guid w:val="{D77B60A6-3564-4184-9214-53EBEAB15379}"/>
      </w:docPartPr>
      <w:docPartBody>
        <w:p w:rsidR="00086975" w:rsidP="00086975">
          <w:pPr>
            <w:pStyle w:val="66B0EDD248FC422CBE5E37D295F0E2F0"/>
          </w:pPr>
          <w:r w:rsidRPr="00CB76D0">
            <w:rPr>
              <w:rStyle w:val="PlaceholderText"/>
            </w:rPr>
            <w:t>Click or tap here to enter text.</w:t>
          </w:r>
        </w:p>
      </w:docPartBody>
    </w:docPart>
    <w:docPart>
      <w:docPartPr>
        <w:name w:val="280829EBDF0F486191BB1537F5CF9CD6"/>
        <w:category>
          <w:name w:val="General"/>
          <w:gallery w:val="placeholder"/>
        </w:category>
        <w:types>
          <w:type w:val="bbPlcHdr"/>
        </w:types>
        <w:behaviors>
          <w:behavior w:val="content"/>
        </w:behaviors>
        <w:guid w:val="{668DCCAC-6D10-4C87-B840-821ABE018AEA}"/>
      </w:docPartPr>
      <w:docPartBody>
        <w:p w:rsidR="00086975" w:rsidP="00086975">
          <w:pPr>
            <w:pStyle w:val="280829EBDF0F486191BB1537F5CF9CD6"/>
          </w:pPr>
          <w:r w:rsidRPr="00CB76D0">
            <w:rPr>
              <w:rStyle w:val="PlaceholderText"/>
            </w:rPr>
            <w:t>Click or tap here to enter text.</w:t>
          </w:r>
        </w:p>
      </w:docPartBody>
    </w:docPart>
    <w:docPart>
      <w:docPartPr>
        <w:name w:val="0CC6B2D3CF0B42B3867D4B934C68C1D6"/>
        <w:category>
          <w:name w:val="General"/>
          <w:gallery w:val="placeholder"/>
        </w:category>
        <w:types>
          <w:type w:val="bbPlcHdr"/>
        </w:types>
        <w:behaviors>
          <w:behavior w:val="content"/>
        </w:behaviors>
        <w:guid w:val="{A501F458-4C96-406A-AE93-0963686AA21E}"/>
      </w:docPartPr>
      <w:docPartBody>
        <w:p w:rsidR="00086975" w:rsidP="00086975">
          <w:pPr>
            <w:pStyle w:val="0CC6B2D3CF0B42B3867D4B934C68C1D6"/>
          </w:pPr>
          <w:r w:rsidRPr="00CB76D0">
            <w:rPr>
              <w:rStyle w:val="PlaceholderText"/>
            </w:rPr>
            <w:t>Click or tap here to enter text.</w:t>
          </w:r>
        </w:p>
      </w:docPartBody>
    </w:docPart>
    <w:docPart>
      <w:docPartPr>
        <w:name w:val="FE3F34158609482793D2C8D3FB0C6C00"/>
        <w:category>
          <w:name w:val="General"/>
          <w:gallery w:val="placeholder"/>
        </w:category>
        <w:types>
          <w:type w:val="bbPlcHdr"/>
        </w:types>
        <w:behaviors>
          <w:behavior w:val="content"/>
        </w:behaviors>
        <w:guid w:val="{212E68C7-47F9-4941-AE97-152C03451608}"/>
      </w:docPartPr>
      <w:docPartBody>
        <w:p w:rsidR="00086975" w:rsidP="00086975">
          <w:pPr>
            <w:pStyle w:val="FE3F34158609482793D2C8D3FB0C6C00"/>
          </w:pPr>
          <w:r w:rsidRPr="00CB76D0">
            <w:rPr>
              <w:rStyle w:val="PlaceholderText"/>
            </w:rPr>
            <w:t>Click or tap here to enter text.</w:t>
          </w:r>
        </w:p>
      </w:docPartBody>
    </w:docPart>
    <w:docPart>
      <w:docPartPr>
        <w:name w:val="F028609334564EE387D44AFEC2F51D55"/>
        <w:category>
          <w:name w:val="General"/>
          <w:gallery w:val="placeholder"/>
        </w:category>
        <w:types>
          <w:type w:val="bbPlcHdr"/>
        </w:types>
        <w:behaviors>
          <w:behavior w:val="content"/>
        </w:behaviors>
        <w:guid w:val="{5C703A70-09ED-4654-BC9A-6EE35C5CC3D9}"/>
      </w:docPartPr>
      <w:docPartBody>
        <w:p w:rsidR="00086975" w:rsidP="00086975">
          <w:pPr>
            <w:pStyle w:val="F028609334564EE387D44AFEC2F51D55"/>
          </w:pPr>
          <w:r w:rsidRPr="00CB76D0">
            <w:rPr>
              <w:rStyle w:val="PlaceholderText"/>
            </w:rPr>
            <w:t>Click or tap here to enter text.</w:t>
          </w:r>
        </w:p>
      </w:docPartBody>
    </w:docPart>
    <w:docPart>
      <w:docPartPr>
        <w:name w:val="76F4F58DB1D84D2385F5D32DAA74B522"/>
        <w:category>
          <w:name w:val="General"/>
          <w:gallery w:val="placeholder"/>
        </w:category>
        <w:types>
          <w:type w:val="bbPlcHdr"/>
        </w:types>
        <w:behaviors>
          <w:behavior w:val="content"/>
        </w:behaviors>
        <w:guid w:val="{86D11481-9B85-4239-A962-DC02E4540C44}"/>
      </w:docPartPr>
      <w:docPartBody>
        <w:p w:rsidR="00086975" w:rsidP="00086975">
          <w:pPr>
            <w:pStyle w:val="76F4F58DB1D84D2385F5D32DAA74B522"/>
          </w:pPr>
          <w:r w:rsidRPr="00CB76D0">
            <w:rPr>
              <w:rStyle w:val="PlaceholderText"/>
            </w:rPr>
            <w:t>Click or tap here to enter text.</w:t>
          </w:r>
        </w:p>
      </w:docPartBody>
    </w:docPart>
    <w:docPart>
      <w:docPartPr>
        <w:name w:val="6201605FB34D4629B120E70819C791D5"/>
        <w:category>
          <w:name w:val="General"/>
          <w:gallery w:val="placeholder"/>
        </w:category>
        <w:types>
          <w:type w:val="bbPlcHdr"/>
        </w:types>
        <w:behaviors>
          <w:behavior w:val="content"/>
        </w:behaviors>
        <w:guid w:val="{3BADF732-614A-4D05-8D3A-995B972B4DE9}"/>
      </w:docPartPr>
      <w:docPartBody>
        <w:p w:rsidR="00086975" w:rsidP="00086975">
          <w:pPr>
            <w:pStyle w:val="6201605FB34D4629B120E70819C791D5"/>
          </w:pPr>
          <w:r w:rsidRPr="00CB76D0">
            <w:rPr>
              <w:rStyle w:val="PlaceholderText"/>
            </w:rPr>
            <w:t>Click or tap here to enter text.</w:t>
          </w:r>
        </w:p>
      </w:docPartBody>
    </w:docPart>
    <w:docPart>
      <w:docPartPr>
        <w:name w:val="A099A379777E423580EFA398375F2568"/>
        <w:category>
          <w:name w:val="General"/>
          <w:gallery w:val="placeholder"/>
        </w:category>
        <w:types>
          <w:type w:val="bbPlcHdr"/>
        </w:types>
        <w:behaviors>
          <w:behavior w:val="content"/>
        </w:behaviors>
        <w:guid w:val="{2AD53F8D-AEC3-4002-881F-339AD276A2EB}"/>
      </w:docPartPr>
      <w:docPartBody>
        <w:p w:rsidR="00086975" w:rsidP="00086975">
          <w:pPr>
            <w:pStyle w:val="A099A379777E423580EFA398375F2568"/>
          </w:pPr>
          <w:r w:rsidRPr="00CB76D0">
            <w:rPr>
              <w:rStyle w:val="PlaceholderText"/>
            </w:rPr>
            <w:t>Click or tap here to enter text.</w:t>
          </w:r>
        </w:p>
      </w:docPartBody>
    </w:docPart>
    <w:docPart>
      <w:docPartPr>
        <w:name w:val="06C8D6216ACB402BB216C9FD440F6B6F"/>
        <w:category>
          <w:name w:val="General"/>
          <w:gallery w:val="placeholder"/>
        </w:category>
        <w:types>
          <w:type w:val="bbPlcHdr"/>
        </w:types>
        <w:behaviors>
          <w:behavior w:val="content"/>
        </w:behaviors>
        <w:guid w:val="{ECA583C4-8D4B-4C12-8B3E-479F8492E307}"/>
      </w:docPartPr>
      <w:docPartBody>
        <w:p w:rsidR="00086975" w:rsidP="00086975">
          <w:pPr>
            <w:pStyle w:val="06C8D6216ACB402BB216C9FD440F6B6F"/>
          </w:pPr>
          <w:r w:rsidRPr="00CB76D0">
            <w:rPr>
              <w:rStyle w:val="PlaceholderText"/>
            </w:rPr>
            <w:t>Click or tap here to enter text.</w:t>
          </w:r>
        </w:p>
      </w:docPartBody>
    </w:docPart>
    <w:docPart>
      <w:docPartPr>
        <w:name w:val="682C2225D1A3464CA29B0469A740C7A5"/>
        <w:category>
          <w:name w:val="General"/>
          <w:gallery w:val="placeholder"/>
        </w:category>
        <w:types>
          <w:type w:val="bbPlcHdr"/>
        </w:types>
        <w:behaviors>
          <w:behavior w:val="content"/>
        </w:behaviors>
        <w:guid w:val="{BF0EC171-EBF2-4B13-A72E-624EB77DE63D}"/>
      </w:docPartPr>
      <w:docPartBody>
        <w:p w:rsidR="00086975" w:rsidP="00086975">
          <w:pPr>
            <w:pStyle w:val="682C2225D1A3464CA29B0469A740C7A5"/>
          </w:pPr>
          <w:r w:rsidRPr="00CB76D0">
            <w:rPr>
              <w:rStyle w:val="PlaceholderText"/>
            </w:rPr>
            <w:t>Click or tap here to enter text.</w:t>
          </w:r>
        </w:p>
      </w:docPartBody>
    </w:docPart>
    <w:docPart>
      <w:docPartPr>
        <w:name w:val="5A1DC4ECEF614989977E4E20C03D946A"/>
        <w:category>
          <w:name w:val="General"/>
          <w:gallery w:val="placeholder"/>
        </w:category>
        <w:types>
          <w:type w:val="bbPlcHdr"/>
        </w:types>
        <w:behaviors>
          <w:behavior w:val="content"/>
        </w:behaviors>
        <w:guid w:val="{53E019B1-E52C-4D63-8958-F3160F6E36EB}"/>
      </w:docPartPr>
      <w:docPartBody>
        <w:p w:rsidR="00086975" w:rsidP="00086975">
          <w:pPr>
            <w:pStyle w:val="5A1DC4ECEF614989977E4E20C03D946A"/>
          </w:pPr>
          <w:r w:rsidRPr="00CB76D0">
            <w:rPr>
              <w:rStyle w:val="PlaceholderText"/>
            </w:rPr>
            <w:t>Click or tap here to enter text.</w:t>
          </w:r>
        </w:p>
      </w:docPartBody>
    </w:docPart>
    <w:docPart>
      <w:docPartPr>
        <w:name w:val="4D14BD95E35A44C0A51A119368D87B03"/>
        <w:category>
          <w:name w:val="General"/>
          <w:gallery w:val="placeholder"/>
        </w:category>
        <w:types>
          <w:type w:val="bbPlcHdr"/>
        </w:types>
        <w:behaviors>
          <w:behavior w:val="content"/>
        </w:behaviors>
        <w:guid w:val="{39509E78-0864-41C2-AA57-3669C01E39B1}"/>
      </w:docPartPr>
      <w:docPartBody>
        <w:p w:rsidR="00086975" w:rsidP="00086975">
          <w:pPr>
            <w:pStyle w:val="4D14BD95E35A44C0A51A119368D87B03"/>
          </w:pPr>
          <w:r w:rsidRPr="00CB76D0">
            <w:rPr>
              <w:rStyle w:val="PlaceholderText"/>
            </w:rPr>
            <w:t>Click or tap here to enter text.</w:t>
          </w:r>
        </w:p>
      </w:docPartBody>
    </w:docPart>
    <w:docPart>
      <w:docPartPr>
        <w:name w:val="EFD61175EF6546ABBCA6521C1A891AF1"/>
        <w:category>
          <w:name w:val="General"/>
          <w:gallery w:val="placeholder"/>
        </w:category>
        <w:types>
          <w:type w:val="bbPlcHdr"/>
        </w:types>
        <w:behaviors>
          <w:behavior w:val="content"/>
        </w:behaviors>
        <w:guid w:val="{C6FFCF52-8A47-4101-B39A-2E60BB28752B}"/>
      </w:docPartPr>
      <w:docPartBody>
        <w:p w:rsidR="00086975" w:rsidP="00086975">
          <w:pPr>
            <w:pStyle w:val="EFD61175EF6546ABBCA6521C1A891AF1"/>
          </w:pPr>
          <w:r w:rsidRPr="00CB76D0">
            <w:rPr>
              <w:rStyle w:val="PlaceholderText"/>
            </w:rPr>
            <w:t>Click or tap here to enter text.</w:t>
          </w:r>
        </w:p>
      </w:docPartBody>
    </w:docPart>
    <w:docPart>
      <w:docPartPr>
        <w:name w:val="F67028E0B22240848D3D4C450CF013A1"/>
        <w:category>
          <w:name w:val="General"/>
          <w:gallery w:val="placeholder"/>
        </w:category>
        <w:types>
          <w:type w:val="bbPlcHdr"/>
        </w:types>
        <w:behaviors>
          <w:behavior w:val="content"/>
        </w:behaviors>
        <w:guid w:val="{1BF35955-903F-4F7A-B171-A303AE70D96F}"/>
      </w:docPartPr>
      <w:docPartBody>
        <w:p w:rsidR="00086975" w:rsidP="00086975">
          <w:pPr>
            <w:pStyle w:val="F67028E0B22240848D3D4C450CF013A1"/>
          </w:pPr>
          <w:r w:rsidRPr="00CB76D0">
            <w:rPr>
              <w:rStyle w:val="PlaceholderText"/>
            </w:rPr>
            <w:t>Click or tap here to enter text.</w:t>
          </w:r>
        </w:p>
      </w:docPartBody>
    </w:docPart>
    <w:docPart>
      <w:docPartPr>
        <w:name w:val="047E9D9CB1454520A800B710ADA12043"/>
        <w:category>
          <w:name w:val="General"/>
          <w:gallery w:val="placeholder"/>
        </w:category>
        <w:types>
          <w:type w:val="bbPlcHdr"/>
        </w:types>
        <w:behaviors>
          <w:behavior w:val="content"/>
        </w:behaviors>
        <w:guid w:val="{E69B7DBC-BCEC-4CCF-912A-2F8719B59615}"/>
      </w:docPartPr>
      <w:docPartBody>
        <w:p w:rsidR="00086975" w:rsidP="00086975">
          <w:pPr>
            <w:pStyle w:val="047E9D9CB1454520A800B710ADA12043"/>
          </w:pPr>
          <w:r w:rsidRPr="00CB76D0">
            <w:rPr>
              <w:rStyle w:val="PlaceholderText"/>
            </w:rPr>
            <w:t>Click or tap here to enter text.</w:t>
          </w:r>
        </w:p>
      </w:docPartBody>
    </w:docPart>
    <w:docPart>
      <w:docPartPr>
        <w:name w:val="280BED1BBFF04A6D86DB57E97981EB08"/>
        <w:category>
          <w:name w:val="General"/>
          <w:gallery w:val="placeholder"/>
        </w:category>
        <w:types>
          <w:type w:val="bbPlcHdr"/>
        </w:types>
        <w:behaviors>
          <w:behavior w:val="content"/>
        </w:behaviors>
        <w:guid w:val="{58DCC057-83AB-43E4-93D1-0F653325BBFD}"/>
      </w:docPartPr>
      <w:docPartBody>
        <w:p w:rsidR="00086975" w:rsidP="00086975">
          <w:pPr>
            <w:pStyle w:val="280BED1BBFF04A6D86DB57E97981EB08"/>
          </w:pPr>
          <w:r w:rsidRPr="00CB76D0">
            <w:rPr>
              <w:rStyle w:val="PlaceholderText"/>
            </w:rPr>
            <w:t>Click or tap here to enter text.</w:t>
          </w:r>
        </w:p>
      </w:docPartBody>
    </w:docPart>
    <w:docPart>
      <w:docPartPr>
        <w:name w:val="6122080EF92142CA879540271FD76750"/>
        <w:category>
          <w:name w:val="General"/>
          <w:gallery w:val="placeholder"/>
        </w:category>
        <w:types>
          <w:type w:val="bbPlcHdr"/>
        </w:types>
        <w:behaviors>
          <w:behavior w:val="content"/>
        </w:behaviors>
        <w:guid w:val="{66A8B964-D24F-4517-B82F-B4FC48132C9A}"/>
      </w:docPartPr>
      <w:docPartBody>
        <w:p w:rsidR="00086975" w:rsidP="00086975">
          <w:pPr>
            <w:pStyle w:val="6122080EF92142CA879540271FD76750"/>
          </w:pPr>
          <w:r w:rsidRPr="00CB76D0">
            <w:rPr>
              <w:rStyle w:val="PlaceholderText"/>
            </w:rPr>
            <w:t>Click or tap here to enter text.</w:t>
          </w:r>
        </w:p>
      </w:docPartBody>
    </w:docPart>
    <w:docPart>
      <w:docPartPr>
        <w:name w:val="EACBDCA450FD4A7380E5897E54BD9CA6"/>
        <w:category>
          <w:name w:val="General"/>
          <w:gallery w:val="placeholder"/>
        </w:category>
        <w:types>
          <w:type w:val="bbPlcHdr"/>
        </w:types>
        <w:behaviors>
          <w:behavior w:val="content"/>
        </w:behaviors>
        <w:guid w:val="{5C7730D6-1D41-480F-8A85-8271C179AA0E}"/>
      </w:docPartPr>
      <w:docPartBody>
        <w:p w:rsidR="00086975" w:rsidP="00086975">
          <w:pPr>
            <w:pStyle w:val="EACBDCA450FD4A7380E5897E54BD9CA6"/>
          </w:pPr>
          <w:r w:rsidRPr="00CB76D0">
            <w:rPr>
              <w:rStyle w:val="PlaceholderText"/>
            </w:rPr>
            <w:t>Click or tap here to enter text.</w:t>
          </w:r>
        </w:p>
      </w:docPartBody>
    </w:docPart>
    <w:docPart>
      <w:docPartPr>
        <w:name w:val="FBF3138D29C24CE388DB6202453AA7F7"/>
        <w:category>
          <w:name w:val="General"/>
          <w:gallery w:val="placeholder"/>
        </w:category>
        <w:types>
          <w:type w:val="bbPlcHdr"/>
        </w:types>
        <w:behaviors>
          <w:behavior w:val="content"/>
        </w:behaviors>
        <w:guid w:val="{9411D257-17DD-43AC-BEB9-699FA6931ECC}"/>
      </w:docPartPr>
      <w:docPartBody>
        <w:p w:rsidR="00086975" w:rsidP="00086975">
          <w:pPr>
            <w:pStyle w:val="FBF3138D29C24CE388DB6202453AA7F7"/>
          </w:pPr>
          <w:r w:rsidRPr="00CB76D0">
            <w:rPr>
              <w:rStyle w:val="PlaceholderText"/>
            </w:rPr>
            <w:t>Click or tap here to enter text.</w:t>
          </w:r>
        </w:p>
      </w:docPartBody>
    </w:docPart>
    <w:docPart>
      <w:docPartPr>
        <w:name w:val="2F1BBDF97DB04D898F85ECD667808BC8"/>
        <w:category>
          <w:name w:val="General"/>
          <w:gallery w:val="placeholder"/>
        </w:category>
        <w:types>
          <w:type w:val="bbPlcHdr"/>
        </w:types>
        <w:behaviors>
          <w:behavior w:val="content"/>
        </w:behaviors>
        <w:guid w:val="{4BE84B1F-D4CD-4A60-B1CD-361677C6BC22}"/>
      </w:docPartPr>
      <w:docPartBody>
        <w:p w:rsidR="00086975" w:rsidP="00086975">
          <w:pPr>
            <w:pStyle w:val="2F1BBDF97DB04D898F85ECD667808BC8"/>
          </w:pPr>
          <w:r w:rsidRPr="00D227CD">
            <w:rPr>
              <w:rStyle w:val="PlaceholderText"/>
            </w:rPr>
            <w:t>Click or tap here to enter text.</w:t>
          </w:r>
        </w:p>
      </w:docPartBody>
    </w:docPart>
    <w:docPart>
      <w:docPartPr>
        <w:name w:val="6C6BFBE5996F43119AD5A62EBC769884"/>
        <w:category>
          <w:name w:val="General"/>
          <w:gallery w:val="placeholder"/>
        </w:category>
        <w:types>
          <w:type w:val="bbPlcHdr"/>
        </w:types>
        <w:behaviors>
          <w:behavior w:val="content"/>
        </w:behaviors>
        <w:guid w:val="{7AE23C84-E34B-42FB-B62A-15477E37A54D}"/>
      </w:docPartPr>
      <w:docPartBody>
        <w:p w:rsidR="00086975" w:rsidP="00086975">
          <w:pPr>
            <w:pStyle w:val="6C6BFBE5996F43119AD5A62EBC769884"/>
          </w:pPr>
          <w:r w:rsidRPr="002B3926">
            <w:rPr>
              <w:rStyle w:val="PlaceholderText"/>
            </w:rPr>
            <w:t>Click here to enter text.</w:t>
          </w:r>
        </w:p>
      </w:docPartBody>
    </w:docPart>
    <w:docPart>
      <w:docPartPr>
        <w:name w:val="B2977AC6FEAA4DB981FABBC3EE6EC04F"/>
        <w:category>
          <w:name w:val="General"/>
          <w:gallery w:val="placeholder"/>
        </w:category>
        <w:types>
          <w:type w:val="bbPlcHdr"/>
        </w:types>
        <w:behaviors>
          <w:behavior w:val="content"/>
        </w:behaviors>
        <w:guid w:val="{63A31235-E9EA-4B57-B274-3E680D83D10B}"/>
      </w:docPartPr>
      <w:docPartBody>
        <w:p w:rsidR="00086975" w:rsidP="00086975">
          <w:pPr>
            <w:pStyle w:val="B2977AC6FEAA4DB981FABBC3EE6EC04F"/>
          </w:pPr>
          <w:r w:rsidRPr="00D227CD">
            <w:rPr>
              <w:rStyle w:val="PlaceholderText"/>
            </w:rPr>
            <w:t>Click or tap here to enter text.</w:t>
          </w:r>
        </w:p>
      </w:docPartBody>
    </w:docPart>
    <w:docPart>
      <w:docPartPr>
        <w:name w:val="549F9F8BFDED4705B29B923973DF5566"/>
        <w:category>
          <w:name w:val="General"/>
          <w:gallery w:val="placeholder"/>
        </w:category>
        <w:types>
          <w:type w:val="bbPlcHdr"/>
        </w:types>
        <w:behaviors>
          <w:behavior w:val="content"/>
        </w:behaviors>
        <w:guid w:val="{E0253804-99B4-485C-8DC6-95EDA6139C16}"/>
      </w:docPartPr>
      <w:docPartBody>
        <w:p w:rsidR="00086975" w:rsidP="00086975">
          <w:pPr>
            <w:pStyle w:val="549F9F8BFDED4705B29B923973DF5566"/>
          </w:pPr>
          <w:r w:rsidRPr="00D227CD">
            <w:rPr>
              <w:rStyle w:val="PlaceholderText"/>
            </w:rPr>
            <w:t>Click or tap here to enter text.</w:t>
          </w:r>
        </w:p>
      </w:docPartBody>
    </w:docPart>
    <w:docPart>
      <w:docPartPr>
        <w:name w:val="05CA6D2D6F6544D697243DA363FAE347"/>
        <w:category>
          <w:name w:val="General"/>
          <w:gallery w:val="placeholder"/>
        </w:category>
        <w:types>
          <w:type w:val="bbPlcHdr"/>
        </w:types>
        <w:behaviors>
          <w:behavior w:val="content"/>
        </w:behaviors>
        <w:guid w:val="{E133084F-81B8-4F06-B4A5-0BE1B61CFAB0}"/>
      </w:docPartPr>
      <w:docPartBody>
        <w:p w:rsidR="00086975" w:rsidP="00086975">
          <w:pPr>
            <w:pStyle w:val="05CA6D2D6F6544D697243DA363FAE347"/>
          </w:pPr>
          <w:r w:rsidRPr="00CB76D0">
            <w:rPr>
              <w:rStyle w:val="PlaceholderText"/>
            </w:rPr>
            <w:t>Click or tap here to enter text.</w:t>
          </w:r>
        </w:p>
      </w:docPartBody>
    </w:docPart>
    <w:docPart>
      <w:docPartPr>
        <w:name w:val="F27A7EB93D3F43979559176FA03EDF3D"/>
        <w:category>
          <w:name w:val="General"/>
          <w:gallery w:val="placeholder"/>
        </w:category>
        <w:types>
          <w:type w:val="bbPlcHdr"/>
        </w:types>
        <w:behaviors>
          <w:behavior w:val="content"/>
        </w:behaviors>
        <w:guid w:val="{F5F265A7-952C-4675-93E3-31DB34B7CB70}"/>
      </w:docPartPr>
      <w:docPartBody>
        <w:p w:rsidR="00086975" w:rsidP="00086975">
          <w:pPr>
            <w:pStyle w:val="F27A7EB93D3F43979559176FA03EDF3D"/>
          </w:pPr>
          <w:r w:rsidRPr="00CB76D0">
            <w:rPr>
              <w:rStyle w:val="PlaceholderText"/>
            </w:rPr>
            <w:t>Click or tap here to enter text.</w:t>
          </w:r>
        </w:p>
      </w:docPartBody>
    </w:docPart>
    <w:docPart>
      <w:docPartPr>
        <w:name w:val="5C4C30378CA848D9B418E36CC6AFE1FD"/>
        <w:category>
          <w:name w:val="General"/>
          <w:gallery w:val="placeholder"/>
        </w:category>
        <w:types>
          <w:type w:val="bbPlcHdr"/>
        </w:types>
        <w:behaviors>
          <w:behavior w:val="content"/>
        </w:behaviors>
        <w:guid w:val="{D080E1F0-16A9-4650-A8BD-099F832422B2}"/>
      </w:docPartPr>
      <w:docPartBody>
        <w:p w:rsidR="00086975" w:rsidP="00086975">
          <w:pPr>
            <w:pStyle w:val="5C4C30378CA848D9B418E36CC6AFE1FD"/>
          </w:pPr>
          <w:r w:rsidRPr="00CB76D0">
            <w:rPr>
              <w:rStyle w:val="PlaceholderText"/>
            </w:rPr>
            <w:t>Click or tap here to enter text.</w:t>
          </w:r>
        </w:p>
      </w:docPartBody>
    </w:docPart>
    <w:docPart>
      <w:docPartPr>
        <w:name w:val="F965DA971FED40818D6C927903151432"/>
        <w:category>
          <w:name w:val="General"/>
          <w:gallery w:val="placeholder"/>
        </w:category>
        <w:types>
          <w:type w:val="bbPlcHdr"/>
        </w:types>
        <w:behaviors>
          <w:behavior w:val="content"/>
        </w:behaviors>
        <w:guid w:val="{3226039A-8299-484D-9E8B-A2A8020BE063}"/>
      </w:docPartPr>
      <w:docPartBody>
        <w:p w:rsidR="00086975" w:rsidP="00086975">
          <w:pPr>
            <w:pStyle w:val="F965DA971FED40818D6C927903151432"/>
          </w:pPr>
          <w:r w:rsidRPr="00CB76D0">
            <w:rPr>
              <w:rStyle w:val="PlaceholderText"/>
            </w:rPr>
            <w:t>Click or tap here to enter text.</w:t>
          </w:r>
        </w:p>
      </w:docPartBody>
    </w:docPart>
    <w:docPart>
      <w:docPartPr>
        <w:name w:val="53CDF405E7D7493994BB0A399AA6FEC2"/>
        <w:category>
          <w:name w:val="General"/>
          <w:gallery w:val="placeholder"/>
        </w:category>
        <w:types>
          <w:type w:val="bbPlcHdr"/>
        </w:types>
        <w:behaviors>
          <w:behavior w:val="content"/>
        </w:behaviors>
        <w:guid w:val="{915B1ED7-BAF4-4574-81BC-ED6813863390}"/>
      </w:docPartPr>
      <w:docPartBody>
        <w:p w:rsidR="00086975" w:rsidP="00086975">
          <w:pPr>
            <w:pStyle w:val="53CDF405E7D7493994BB0A399AA6FEC2"/>
          </w:pPr>
          <w:r w:rsidRPr="00CB76D0">
            <w:rPr>
              <w:rStyle w:val="PlaceholderText"/>
            </w:rPr>
            <w:t>Click or tap here to enter text.</w:t>
          </w:r>
        </w:p>
      </w:docPartBody>
    </w:docPart>
    <w:docPart>
      <w:docPartPr>
        <w:name w:val="F11B702F668241E79B3904E89046CA7F"/>
        <w:category>
          <w:name w:val="General"/>
          <w:gallery w:val="placeholder"/>
        </w:category>
        <w:types>
          <w:type w:val="bbPlcHdr"/>
        </w:types>
        <w:behaviors>
          <w:behavior w:val="content"/>
        </w:behaviors>
        <w:guid w:val="{761E19DF-7694-460B-976D-366B18C167F0}"/>
      </w:docPartPr>
      <w:docPartBody>
        <w:p w:rsidR="00086975" w:rsidP="00086975">
          <w:pPr>
            <w:pStyle w:val="F11B702F668241E79B3904E89046CA7F"/>
          </w:pPr>
          <w:r w:rsidRPr="00CB76D0">
            <w:rPr>
              <w:rStyle w:val="PlaceholderText"/>
            </w:rPr>
            <w:t>Click or tap here to enter text.</w:t>
          </w:r>
        </w:p>
      </w:docPartBody>
    </w:docPart>
    <w:docPart>
      <w:docPartPr>
        <w:name w:val="F4857BABA2FC4ACBAD32CC1F0FF5F611"/>
        <w:category>
          <w:name w:val="General"/>
          <w:gallery w:val="placeholder"/>
        </w:category>
        <w:types>
          <w:type w:val="bbPlcHdr"/>
        </w:types>
        <w:behaviors>
          <w:behavior w:val="content"/>
        </w:behaviors>
        <w:guid w:val="{EC3F6AA2-A730-488A-ABB9-25F4D93BC553}"/>
      </w:docPartPr>
      <w:docPartBody>
        <w:p w:rsidR="00086975" w:rsidP="00086975">
          <w:pPr>
            <w:pStyle w:val="F4857BABA2FC4ACBAD32CC1F0FF5F611"/>
          </w:pPr>
          <w:r w:rsidRPr="00CB76D0">
            <w:rPr>
              <w:rStyle w:val="PlaceholderText"/>
            </w:rPr>
            <w:t>Click or tap here to enter text.</w:t>
          </w:r>
        </w:p>
      </w:docPartBody>
    </w:docPart>
    <w:docPart>
      <w:docPartPr>
        <w:name w:val="1609855DEB1D4CD3BA372910F844F60C"/>
        <w:category>
          <w:name w:val="General"/>
          <w:gallery w:val="placeholder"/>
        </w:category>
        <w:types>
          <w:type w:val="bbPlcHdr"/>
        </w:types>
        <w:behaviors>
          <w:behavior w:val="content"/>
        </w:behaviors>
        <w:guid w:val="{5C4C8245-8B2B-4492-A7E1-F611299BD1E9}"/>
      </w:docPartPr>
      <w:docPartBody>
        <w:p w:rsidR="00086975" w:rsidP="00086975">
          <w:pPr>
            <w:pStyle w:val="1609855DEB1D4CD3BA372910F844F60C"/>
          </w:pPr>
          <w:r>
            <w:rPr>
              <w:rStyle w:val="PlaceholderText"/>
            </w:rPr>
            <w:t>Click or tap here to enter text.</w:t>
          </w:r>
        </w:p>
      </w:docPartBody>
    </w:docPart>
    <w:docPart>
      <w:docPartPr>
        <w:name w:val="1152EBCB06314104BB08BE228AFF5AA5"/>
        <w:category>
          <w:name w:val="General"/>
          <w:gallery w:val="placeholder"/>
        </w:category>
        <w:types>
          <w:type w:val="bbPlcHdr"/>
        </w:types>
        <w:behaviors>
          <w:behavior w:val="content"/>
        </w:behaviors>
        <w:guid w:val="{D4C00083-FDD8-4C6C-9EA2-8717C6FE530B}"/>
      </w:docPartPr>
      <w:docPartBody>
        <w:p w:rsidR="00086975" w:rsidP="00086975">
          <w:pPr>
            <w:pStyle w:val="1152EBCB06314104BB08BE228AFF5AA5"/>
          </w:pPr>
          <w:r>
            <w:rPr>
              <w:rStyle w:val="PlaceholderText"/>
            </w:rPr>
            <w:t>Click or tap here to enter text.</w:t>
          </w:r>
        </w:p>
      </w:docPartBody>
    </w:docPart>
    <w:docPart>
      <w:docPartPr>
        <w:name w:val="91F34D08F8D04AD384723B972838EFB7"/>
        <w:category>
          <w:name w:val="General"/>
          <w:gallery w:val="placeholder"/>
        </w:category>
        <w:types>
          <w:type w:val="bbPlcHdr"/>
        </w:types>
        <w:behaviors>
          <w:behavior w:val="content"/>
        </w:behaviors>
        <w:guid w:val="{12933FF9-8938-4713-8016-552C9C31BD1A}"/>
      </w:docPartPr>
      <w:docPartBody>
        <w:p w:rsidR="00086975" w:rsidP="00086975">
          <w:pPr>
            <w:pStyle w:val="91F34D08F8D04AD384723B972838EFB7"/>
          </w:pPr>
          <w:r w:rsidRPr="00CB76D0">
            <w:rPr>
              <w:rStyle w:val="PlaceholderText"/>
            </w:rPr>
            <w:t>Click or tap here to enter text.</w:t>
          </w:r>
        </w:p>
      </w:docPartBody>
    </w:docPart>
    <w:docPart>
      <w:docPartPr>
        <w:name w:val="CE6B4A8A332D45AFAF0727D821F5A8FB"/>
        <w:category>
          <w:name w:val="General"/>
          <w:gallery w:val="placeholder"/>
        </w:category>
        <w:types>
          <w:type w:val="bbPlcHdr"/>
        </w:types>
        <w:behaviors>
          <w:behavior w:val="content"/>
        </w:behaviors>
        <w:guid w:val="{581E4F31-B788-4E2E-8990-4920061F1E88}"/>
      </w:docPartPr>
      <w:docPartBody>
        <w:p w:rsidR="00086975" w:rsidP="00086975">
          <w:pPr>
            <w:pStyle w:val="CE6B4A8A332D45AFAF0727D821F5A8FB"/>
          </w:pPr>
          <w:r w:rsidRPr="00CB76D0">
            <w:rPr>
              <w:rStyle w:val="PlaceholderText"/>
            </w:rPr>
            <w:t>Click or tap here to enter text.</w:t>
          </w:r>
        </w:p>
      </w:docPartBody>
    </w:docPart>
    <w:docPart>
      <w:docPartPr>
        <w:name w:val="968034A7C85B4E7A9654B7D5D9FD0248"/>
        <w:category>
          <w:name w:val="General"/>
          <w:gallery w:val="placeholder"/>
        </w:category>
        <w:types>
          <w:type w:val="bbPlcHdr"/>
        </w:types>
        <w:behaviors>
          <w:behavior w:val="content"/>
        </w:behaviors>
        <w:guid w:val="{04633C65-CCC8-4071-9E80-9E3136FD5EF4}"/>
      </w:docPartPr>
      <w:docPartBody>
        <w:p w:rsidR="00086975" w:rsidP="00086975">
          <w:pPr>
            <w:pStyle w:val="968034A7C85B4E7A9654B7D5D9FD0248"/>
          </w:pPr>
          <w:r w:rsidRPr="00CB76D0">
            <w:rPr>
              <w:rStyle w:val="PlaceholderText"/>
            </w:rPr>
            <w:t>Click or tap here to enter text.</w:t>
          </w:r>
        </w:p>
      </w:docPartBody>
    </w:docPart>
    <w:docPart>
      <w:docPartPr>
        <w:name w:val="71FC0EDC75A14BCD95C687C2B3381825"/>
        <w:category>
          <w:name w:val="General"/>
          <w:gallery w:val="placeholder"/>
        </w:category>
        <w:types>
          <w:type w:val="bbPlcHdr"/>
        </w:types>
        <w:behaviors>
          <w:behavior w:val="content"/>
        </w:behaviors>
        <w:guid w:val="{EE409560-1C43-4530-893D-96B4FEFDBD56}"/>
      </w:docPartPr>
      <w:docPartBody>
        <w:p w:rsidR="00086975" w:rsidP="00086975">
          <w:pPr>
            <w:pStyle w:val="71FC0EDC75A14BCD95C687C2B3381825"/>
          </w:pPr>
          <w:r w:rsidRPr="00D227CD">
            <w:rPr>
              <w:rStyle w:val="PlaceholderText"/>
            </w:rPr>
            <w:t>Click or tap here to enter text.</w:t>
          </w:r>
        </w:p>
      </w:docPartBody>
    </w:docPart>
    <w:docPart>
      <w:docPartPr>
        <w:name w:val="56FF581518984A759DFC21731AACAF20"/>
        <w:category>
          <w:name w:val="General"/>
          <w:gallery w:val="placeholder"/>
        </w:category>
        <w:types>
          <w:type w:val="bbPlcHdr"/>
        </w:types>
        <w:behaviors>
          <w:behavior w:val="content"/>
        </w:behaviors>
        <w:guid w:val="{0D0FBE07-C02C-4488-A3A5-274619E654EE}"/>
      </w:docPartPr>
      <w:docPartBody>
        <w:p w:rsidR="00086975" w:rsidP="00086975">
          <w:pPr>
            <w:pStyle w:val="56FF581518984A759DFC21731AACAF20"/>
          </w:pPr>
          <w:r w:rsidRPr="00CB76D0">
            <w:rPr>
              <w:rStyle w:val="PlaceholderText"/>
            </w:rPr>
            <w:t>Click or tap here to enter text.</w:t>
          </w:r>
        </w:p>
      </w:docPartBody>
    </w:docPart>
    <w:docPart>
      <w:docPartPr>
        <w:name w:val="39CBF65B53354E67B9FFE53DD8D81E83"/>
        <w:category>
          <w:name w:val="General"/>
          <w:gallery w:val="placeholder"/>
        </w:category>
        <w:types>
          <w:type w:val="bbPlcHdr"/>
        </w:types>
        <w:behaviors>
          <w:behavior w:val="content"/>
        </w:behaviors>
        <w:guid w:val="{C41864FD-0F8A-4800-A4DC-7FF4901F3558}"/>
      </w:docPartPr>
      <w:docPartBody>
        <w:p w:rsidR="00086975" w:rsidP="00086975">
          <w:pPr>
            <w:pStyle w:val="39CBF65B53354E67B9FFE53DD8D81E83"/>
          </w:pPr>
          <w:r w:rsidRPr="00CB76D0">
            <w:rPr>
              <w:rStyle w:val="PlaceholderText"/>
            </w:rPr>
            <w:t>Click or tap here to enter text.</w:t>
          </w:r>
        </w:p>
      </w:docPartBody>
    </w:docPart>
    <w:docPart>
      <w:docPartPr>
        <w:name w:val="3AEFAFB132BD4F6CA27B92FDC6731EE4"/>
        <w:category>
          <w:name w:val="General"/>
          <w:gallery w:val="placeholder"/>
        </w:category>
        <w:types>
          <w:type w:val="bbPlcHdr"/>
        </w:types>
        <w:behaviors>
          <w:behavior w:val="content"/>
        </w:behaviors>
        <w:guid w:val="{EE647043-DE47-4DA0-A2D8-2DCA7B958DDD}"/>
      </w:docPartPr>
      <w:docPartBody>
        <w:p w:rsidR="00086975" w:rsidP="00086975">
          <w:pPr>
            <w:pStyle w:val="3AEFAFB132BD4F6CA27B92FDC6731EE4"/>
          </w:pPr>
          <w:r w:rsidRPr="00CB76D0">
            <w:rPr>
              <w:rStyle w:val="PlaceholderText"/>
            </w:rPr>
            <w:t>Click or tap here to enter text.</w:t>
          </w:r>
        </w:p>
      </w:docPartBody>
    </w:docPart>
    <w:docPart>
      <w:docPartPr>
        <w:name w:val="FAAAE8D74EF24DC5B7AB31B140745597"/>
        <w:category>
          <w:name w:val="General"/>
          <w:gallery w:val="placeholder"/>
        </w:category>
        <w:types>
          <w:type w:val="bbPlcHdr"/>
        </w:types>
        <w:behaviors>
          <w:behavior w:val="content"/>
        </w:behaviors>
        <w:guid w:val="{9E9F4229-1FF4-4B52-81CA-694F1930C5B0}"/>
      </w:docPartPr>
      <w:docPartBody>
        <w:p w:rsidR="00086975" w:rsidP="00086975">
          <w:pPr>
            <w:pStyle w:val="FAAAE8D74EF24DC5B7AB31B140745597"/>
          </w:pPr>
          <w:r w:rsidRPr="00CB76D0">
            <w:rPr>
              <w:rStyle w:val="PlaceholderText"/>
            </w:rPr>
            <w:t>Click or tap here to enter text.</w:t>
          </w:r>
        </w:p>
      </w:docPartBody>
    </w:docPart>
    <w:docPart>
      <w:docPartPr>
        <w:name w:val="2E0C143DC56D498FB87D81C12282E50B"/>
        <w:category>
          <w:name w:val="General"/>
          <w:gallery w:val="placeholder"/>
        </w:category>
        <w:types>
          <w:type w:val="bbPlcHdr"/>
        </w:types>
        <w:behaviors>
          <w:behavior w:val="content"/>
        </w:behaviors>
        <w:guid w:val="{1A59F3B5-2CC1-403E-80EA-D2EB0DDB7600}"/>
      </w:docPartPr>
      <w:docPartBody>
        <w:p w:rsidR="00086975" w:rsidP="00086975">
          <w:pPr>
            <w:pStyle w:val="2E0C143DC56D498FB87D81C12282E50B"/>
          </w:pPr>
          <w:r w:rsidRPr="00CB76D0">
            <w:rPr>
              <w:rStyle w:val="PlaceholderText"/>
            </w:rPr>
            <w:t>Click or tap here to enter text.</w:t>
          </w:r>
        </w:p>
      </w:docPartBody>
    </w:docPart>
    <w:docPart>
      <w:docPartPr>
        <w:name w:val="745B65109A2D4C8A9D08C4D0DBED46E0"/>
        <w:category>
          <w:name w:val="General"/>
          <w:gallery w:val="placeholder"/>
        </w:category>
        <w:types>
          <w:type w:val="bbPlcHdr"/>
        </w:types>
        <w:behaviors>
          <w:behavior w:val="content"/>
        </w:behaviors>
        <w:guid w:val="{A7401F2E-8F1F-4AAB-8D40-179C54E8A951}"/>
      </w:docPartPr>
      <w:docPartBody>
        <w:p w:rsidR="00086975" w:rsidP="00086975">
          <w:pPr>
            <w:pStyle w:val="745B65109A2D4C8A9D08C4D0DBED46E0"/>
          </w:pPr>
          <w:r w:rsidRPr="00CB76D0">
            <w:rPr>
              <w:rStyle w:val="PlaceholderText"/>
            </w:rPr>
            <w:t>Click or tap here to enter text.</w:t>
          </w:r>
        </w:p>
      </w:docPartBody>
    </w:docPart>
    <w:docPart>
      <w:docPartPr>
        <w:name w:val="25748E38995E46DF9802D9349B05A3F3"/>
        <w:category>
          <w:name w:val="General"/>
          <w:gallery w:val="placeholder"/>
        </w:category>
        <w:types>
          <w:type w:val="bbPlcHdr"/>
        </w:types>
        <w:behaviors>
          <w:behavior w:val="content"/>
        </w:behaviors>
        <w:guid w:val="{89AC0F43-5816-4DBE-985E-8DECCE3DD441}"/>
      </w:docPartPr>
      <w:docPartBody>
        <w:p w:rsidR="00086975" w:rsidP="00086975">
          <w:pPr>
            <w:pStyle w:val="25748E38995E46DF9802D9349B05A3F3"/>
          </w:pPr>
          <w:r w:rsidRPr="00CB76D0">
            <w:rPr>
              <w:rStyle w:val="PlaceholderText"/>
            </w:rPr>
            <w:t>Click or tap here to enter text.</w:t>
          </w:r>
        </w:p>
      </w:docPartBody>
    </w:docPart>
    <w:docPart>
      <w:docPartPr>
        <w:name w:val="F24CE6055CA2473E841B03D1BCB5C719"/>
        <w:category>
          <w:name w:val="General"/>
          <w:gallery w:val="placeholder"/>
        </w:category>
        <w:types>
          <w:type w:val="bbPlcHdr"/>
        </w:types>
        <w:behaviors>
          <w:behavior w:val="content"/>
        </w:behaviors>
        <w:guid w:val="{9FA3055A-A0E8-4B0A-9695-1C538CFA70EC}"/>
      </w:docPartPr>
      <w:docPartBody>
        <w:p w:rsidR="00086975" w:rsidP="00086975">
          <w:pPr>
            <w:pStyle w:val="F24CE6055CA2473E841B03D1BCB5C719"/>
          </w:pPr>
          <w:r w:rsidRPr="00CB76D0">
            <w:rPr>
              <w:rStyle w:val="PlaceholderText"/>
            </w:rPr>
            <w:t>Click or tap here to enter text.</w:t>
          </w:r>
        </w:p>
      </w:docPartBody>
    </w:docPart>
    <w:docPart>
      <w:docPartPr>
        <w:name w:val="B73459F221F54C7A9ADF902F6F981F45"/>
        <w:category>
          <w:name w:val="General"/>
          <w:gallery w:val="placeholder"/>
        </w:category>
        <w:types>
          <w:type w:val="bbPlcHdr"/>
        </w:types>
        <w:behaviors>
          <w:behavior w:val="content"/>
        </w:behaviors>
        <w:guid w:val="{4150B56A-4BA6-4BF4-B596-0D3E452A3F73}"/>
      </w:docPartPr>
      <w:docPartBody>
        <w:p w:rsidR="00086975" w:rsidP="00086975">
          <w:pPr>
            <w:pStyle w:val="B73459F221F54C7A9ADF902F6F981F45"/>
          </w:pPr>
          <w:r w:rsidRPr="00CB76D0">
            <w:rPr>
              <w:rStyle w:val="PlaceholderText"/>
            </w:rPr>
            <w:t>Click or tap here to enter text.</w:t>
          </w:r>
        </w:p>
      </w:docPartBody>
    </w:docPart>
    <w:docPart>
      <w:docPartPr>
        <w:name w:val="B0DE53B4078A4686A0A79E57C4C757F2"/>
        <w:category>
          <w:name w:val="General"/>
          <w:gallery w:val="placeholder"/>
        </w:category>
        <w:types>
          <w:type w:val="bbPlcHdr"/>
        </w:types>
        <w:behaviors>
          <w:behavior w:val="content"/>
        </w:behaviors>
        <w:guid w:val="{DBEF4CE8-B3E1-4ED5-86B7-3A339F72413A}"/>
      </w:docPartPr>
      <w:docPartBody>
        <w:p w:rsidR="00086975" w:rsidP="00086975">
          <w:pPr>
            <w:pStyle w:val="B0DE53B4078A4686A0A79E57C4C757F2"/>
          </w:pPr>
          <w:r w:rsidRPr="00CB76D0">
            <w:rPr>
              <w:rStyle w:val="PlaceholderText"/>
            </w:rPr>
            <w:t>Click or tap here to enter text.</w:t>
          </w:r>
        </w:p>
      </w:docPartBody>
    </w:docPart>
    <w:docPart>
      <w:docPartPr>
        <w:name w:val="6A1E20E281F24F579E4D1F6BB88FB3CF"/>
        <w:category>
          <w:name w:val="General"/>
          <w:gallery w:val="placeholder"/>
        </w:category>
        <w:types>
          <w:type w:val="bbPlcHdr"/>
        </w:types>
        <w:behaviors>
          <w:behavior w:val="content"/>
        </w:behaviors>
        <w:guid w:val="{5F2EDA00-060D-42EF-A80F-E98490E267CF}"/>
      </w:docPartPr>
      <w:docPartBody>
        <w:p w:rsidR="00086975" w:rsidP="00086975">
          <w:pPr>
            <w:pStyle w:val="6A1E20E281F24F579E4D1F6BB88FB3CF"/>
          </w:pPr>
          <w:r w:rsidRPr="00CB76D0">
            <w:rPr>
              <w:rStyle w:val="PlaceholderText"/>
            </w:rPr>
            <w:t>Click or tap here to enter text.</w:t>
          </w:r>
        </w:p>
      </w:docPartBody>
    </w:docPart>
    <w:docPart>
      <w:docPartPr>
        <w:name w:val="C8686EE615374150BE4D12E26186B0A6"/>
        <w:category>
          <w:name w:val="General"/>
          <w:gallery w:val="placeholder"/>
        </w:category>
        <w:types>
          <w:type w:val="bbPlcHdr"/>
        </w:types>
        <w:behaviors>
          <w:behavior w:val="content"/>
        </w:behaviors>
        <w:guid w:val="{FD22EF9C-913B-4526-BD22-CF012D540AFB}"/>
      </w:docPartPr>
      <w:docPartBody>
        <w:p w:rsidR="00086975" w:rsidP="00086975">
          <w:pPr>
            <w:pStyle w:val="C8686EE615374150BE4D12E26186B0A6"/>
          </w:pPr>
          <w:r w:rsidRPr="00CB76D0">
            <w:rPr>
              <w:rStyle w:val="PlaceholderText"/>
            </w:rPr>
            <w:t>Click or tap here to enter text.</w:t>
          </w:r>
        </w:p>
      </w:docPartBody>
    </w:docPart>
    <w:docPart>
      <w:docPartPr>
        <w:name w:val="7EF5D9F4CED6442499D886143E5F3D16"/>
        <w:category>
          <w:name w:val="General"/>
          <w:gallery w:val="placeholder"/>
        </w:category>
        <w:types>
          <w:type w:val="bbPlcHdr"/>
        </w:types>
        <w:behaviors>
          <w:behavior w:val="content"/>
        </w:behaviors>
        <w:guid w:val="{3A224EA6-B590-437C-9730-725FD3B2857D}"/>
      </w:docPartPr>
      <w:docPartBody>
        <w:p w:rsidR="00086975" w:rsidP="00086975">
          <w:pPr>
            <w:pStyle w:val="7EF5D9F4CED6442499D886143E5F3D16"/>
          </w:pPr>
          <w:r w:rsidRPr="00CB76D0">
            <w:rPr>
              <w:rStyle w:val="PlaceholderText"/>
            </w:rPr>
            <w:t>Click or tap here to enter text.</w:t>
          </w:r>
        </w:p>
      </w:docPartBody>
    </w:docPart>
    <w:docPart>
      <w:docPartPr>
        <w:name w:val="24CED8C38FCA499F8EEED09D3C7E95E1"/>
        <w:category>
          <w:name w:val="General"/>
          <w:gallery w:val="placeholder"/>
        </w:category>
        <w:types>
          <w:type w:val="bbPlcHdr"/>
        </w:types>
        <w:behaviors>
          <w:behavior w:val="content"/>
        </w:behaviors>
        <w:guid w:val="{DAB2035B-53D6-4565-9947-A9CA21EFAC32}"/>
      </w:docPartPr>
      <w:docPartBody>
        <w:p w:rsidR="00086975" w:rsidP="00086975">
          <w:pPr>
            <w:pStyle w:val="24CED8C38FCA499F8EEED09D3C7E95E1"/>
          </w:pPr>
          <w:r w:rsidRPr="00CB76D0">
            <w:rPr>
              <w:rStyle w:val="PlaceholderText"/>
            </w:rPr>
            <w:t>Click or tap here to enter text.</w:t>
          </w:r>
        </w:p>
      </w:docPartBody>
    </w:docPart>
    <w:docPart>
      <w:docPartPr>
        <w:name w:val="41124C7579D746178EB790355B2DE543"/>
        <w:category>
          <w:name w:val="General"/>
          <w:gallery w:val="placeholder"/>
        </w:category>
        <w:types>
          <w:type w:val="bbPlcHdr"/>
        </w:types>
        <w:behaviors>
          <w:behavior w:val="content"/>
        </w:behaviors>
        <w:guid w:val="{381D2A36-8789-49A3-A578-316DB257CCDE}"/>
      </w:docPartPr>
      <w:docPartBody>
        <w:p w:rsidR="00086975" w:rsidP="00086975">
          <w:pPr>
            <w:pStyle w:val="41124C7579D746178EB790355B2DE543"/>
          </w:pPr>
          <w:r w:rsidRPr="00CB76D0">
            <w:rPr>
              <w:rStyle w:val="PlaceholderText"/>
            </w:rPr>
            <w:t>Click or tap here to enter text.</w:t>
          </w:r>
        </w:p>
      </w:docPartBody>
    </w:docPart>
    <w:docPart>
      <w:docPartPr>
        <w:name w:val="2F8AD4D1278A418B9236D553D7381348"/>
        <w:category>
          <w:name w:val="General"/>
          <w:gallery w:val="placeholder"/>
        </w:category>
        <w:types>
          <w:type w:val="bbPlcHdr"/>
        </w:types>
        <w:behaviors>
          <w:behavior w:val="content"/>
        </w:behaviors>
        <w:guid w:val="{EEE78D26-1A0B-4368-9FA7-D2C12F0F5A76}"/>
      </w:docPartPr>
      <w:docPartBody>
        <w:p w:rsidR="00086975" w:rsidP="00086975">
          <w:pPr>
            <w:pStyle w:val="2F8AD4D1278A418B9236D553D7381348"/>
          </w:pPr>
          <w:r w:rsidRPr="00CB76D0">
            <w:rPr>
              <w:rStyle w:val="PlaceholderText"/>
            </w:rPr>
            <w:t>Click or tap here to enter text.</w:t>
          </w:r>
        </w:p>
      </w:docPartBody>
    </w:docPart>
    <w:docPart>
      <w:docPartPr>
        <w:name w:val="ECD49EA7DA4A4DD3AB576795EFC78639"/>
        <w:category>
          <w:name w:val="General"/>
          <w:gallery w:val="placeholder"/>
        </w:category>
        <w:types>
          <w:type w:val="bbPlcHdr"/>
        </w:types>
        <w:behaviors>
          <w:behavior w:val="content"/>
        </w:behaviors>
        <w:guid w:val="{E308998E-44EF-4869-8B09-3B22414E33B9}"/>
      </w:docPartPr>
      <w:docPartBody>
        <w:p w:rsidR="00086975" w:rsidP="00086975">
          <w:pPr>
            <w:pStyle w:val="ECD49EA7DA4A4DD3AB576795EFC78639"/>
          </w:pPr>
          <w:r w:rsidRPr="00CB76D0">
            <w:rPr>
              <w:rStyle w:val="PlaceholderText"/>
            </w:rPr>
            <w:t>Click or tap here to enter text.</w:t>
          </w:r>
        </w:p>
      </w:docPartBody>
    </w:docPart>
    <w:docPart>
      <w:docPartPr>
        <w:name w:val="E8F3D98DDE744D0C845364455A60AB4B"/>
        <w:category>
          <w:name w:val="General"/>
          <w:gallery w:val="placeholder"/>
        </w:category>
        <w:types>
          <w:type w:val="bbPlcHdr"/>
        </w:types>
        <w:behaviors>
          <w:behavior w:val="content"/>
        </w:behaviors>
        <w:guid w:val="{62239D36-B766-4087-8BA1-2CC68B5367FD}"/>
      </w:docPartPr>
      <w:docPartBody>
        <w:p w:rsidR="00086975" w:rsidP="00086975">
          <w:pPr>
            <w:pStyle w:val="E8F3D98DDE744D0C845364455A60AB4B"/>
          </w:pPr>
          <w:r w:rsidRPr="00CB76D0">
            <w:rPr>
              <w:rStyle w:val="PlaceholderText"/>
            </w:rPr>
            <w:t>Click or tap here to enter text.</w:t>
          </w:r>
        </w:p>
      </w:docPartBody>
    </w:docPart>
    <w:docPart>
      <w:docPartPr>
        <w:name w:val="A840B9F4A9F542CDAA5AC4A2FAEA9675"/>
        <w:category>
          <w:name w:val="General"/>
          <w:gallery w:val="placeholder"/>
        </w:category>
        <w:types>
          <w:type w:val="bbPlcHdr"/>
        </w:types>
        <w:behaviors>
          <w:behavior w:val="content"/>
        </w:behaviors>
        <w:guid w:val="{4254562B-6C99-4458-8814-9C4895B1918F}"/>
      </w:docPartPr>
      <w:docPartBody>
        <w:p w:rsidR="00086975" w:rsidP="00086975">
          <w:pPr>
            <w:pStyle w:val="A840B9F4A9F542CDAA5AC4A2FAEA9675"/>
          </w:pPr>
          <w:r w:rsidRPr="00CB76D0">
            <w:rPr>
              <w:rStyle w:val="PlaceholderText"/>
            </w:rPr>
            <w:t>Click or tap here to enter text.</w:t>
          </w:r>
        </w:p>
      </w:docPartBody>
    </w:docPart>
    <w:docPart>
      <w:docPartPr>
        <w:name w:val="41E23C755D854F23AE690510E892CBC6"/>
        <w:category>
          <w:name w:val="General"/>
          <w:gallery w:val="placeholder"/>
        </w:category>
        <w:types>
          <w:type w:val="bbPlcHdr"/>
        </w:types>
        <w:behaviors>
          <w:behavior w:val="content"/>
        </w:behaviors>
        <w:guid w:val="{5F9E7565-DE45-480C-9B0E-A524B1CE9480}"/>
      </w:docPartPr>
      <w:docPartBody>
        <w:p w:rsidR="00086975" w:rsidP="00086975">
          <w:pPr>
            <w:pStyle w:val="41E23C755D854F23AE690510E892CBC6"/>
          </w:pPr>
          <w:r w:rsidRPr="00CB76D0">
            <w:rPr>
              <w:rStyle w:val="PlaceholderText"/>
            </w:rPr>
            <w:t>Click or tap here to enter text.</w:t>
          </w:r>
        </w:p>
      </w:docPartBody>
    </w:docPart>
    <w:docPart>
      <w:docPartPr>
        <w:name w:val="8D34B6AC9EB84008B0D77CBB2352290B"/>
        <w:category>
          <w:name w:val="General"/>
          <w:gallery w:val="placeholder"/>
        </w:category>
        <w:types>
          <w:type w:val="bbPlcHdr"/>
        </w:types>
        <w:behaviors>
          <w:behavior w:val="content"/>
        </w:behaviors>
        <w:guid w:val="{370E9247-5357-4EBE-9BB7-C8198EB4233F}"/>
      </w:docPartPr>
      <w:docPartBody>
        <w:p w:rsidR="00086975" w:rsidP="00086975">
          <w:pPr>
            <w:pStyle w:val="8D34B6AC9EB84008B0D77CBB2352290B"/>
          </w:pPr>
          <w:r w:rsidRPr="00CB76D0">
            <w:rPr>
              <w:rStyle w:val="PlaceholderText"/>
            </w:rPr>
            <w:t>Click or tap here to enter text.</w:t>
          </w:r>
        </w:p>
      </w:docPartBody>
    </w:docPart>
    <w:docPart>
      <w:docPartPr>
        <w:name w:val="FAC2FA90937E42CA97B7E97BCA438A3C"/>
        <w:category>
          <w:name w:val="General"/>
          <w:gallery w:val="placeholder"/>
        </w:category>
        <w:types>
          <w:type w:val="bbPlcHdr"/>
        </w:types>
        <w:behaviors>
          <w:behavior w:val="content"/>
        </w:behaviors>
        <w:guid w:val="{8C81A4E6-B119-4160-8B9D-B723F70E4006}"/>
      </w:docPartPr>
      <w:docPartBody>
        <w:p w:rsidR="00086975" w:rsidP="00086975">
          <w:pPr>
            <w:pStyle w:val="FAC2FA90937E42CA97B7E97BCA438A3C"/>
          </w:pPr>
          <w:r w:rsidRPr="00CB76D0">
            <w:rPr>
              <w:rStyle w:val="PlaceholderText"/>
            </w:rPr>
            <w:t>Click or tap here to enter text.</w:t>
          </w:r>
        </w:p>
      </w:docPartBody>
    </w:docPart>
    <w:docPart>
      <w:docPartPr>
        <w:name w:val="42CBD69D75754B67B9D3863F7706BC07"/>
        <w:category>
          <w:name w:val="General"/>
          <w:gallery w:val="placeholder"/>
        </w:category>
        <w:types>
          <w:type w:val="bbPlcHdr"/>
        </w:types>
        <w:behaviors>
          <w:behavior w:val="content"/>
        </w:behaviors>
        <w:guid w:val="{2456B464-9846-41B1-855D-E4ED43B91A47}"/>
      </w:docPartPr>
      <w:docPartBody>
        <w:p w:rsidR="00086975" w:rsidP="00086975">
          <w:pPr>
            <w:pStyle w:val="42CBD69D75754B67B9D3863F7706BC07"/>
          </w:pPr>
          <w:r>
            <w:rPr>
              <w:rStyle w:val="PlaceholderText"/>
            </w:rPr>
            <w:t>Click or tap here to enter text.</w:t>
          </w:r>
        </w:p>
      </w:docPartBody>
    </w:docPart>
    <w:docPart>
      <w:docPartPr>
        <w:name w:val="51662B75BBFF45D6B57F2548796ED49C"/>
        <w:category>
          <w:name w:val="General"/>
          <w:gallery w:val="placeholder"/>
        </w:category>
        <w:types>
          <w:type w:val="bbPlcHdr"/>
        </w:types>
        <w:behaviors>
          <w:behavior w:val="content"/>
        </w:behaviors>
        <w:guid w:val="{1275F9F9-121A-4A02-8453-E796C42388E9}"/>
      </w:docPartPr>
      <w:docPartBody>
        <w:p w:rsidR="00086975" w:rsidP="00086975">
          <w:pPr>
            <w:pStyle w:val="51662B75BBFF45D6B57F2548796ED49C"/>
          </w:pPr>
          <w:r>
            <w:rPr>
              <w:rStyle w:val="PlaceholderText"/>
            </w:rPr>
            <w:t>Click or tap here to enter text.</w:t>
          </w:r>
        </w:p>
      </w:docPartBody>
    </w:docPart>
    <w:docPart>
      <w:docPartPr>
        <w:name w:val="EF1EFDED26C647F3B02EF36C615A8931"/>
        <w:category>
          <w:name w:val="General"/>
          <w:gallery w:val="placeholder"/>
        </w:category>
        <w:types>
          <w:type w:val="bbPlcHdr"/>
        </w:types>
        <w:behaviors>
          <w:behavior w:val="content"/>
        </w:behaviors>
        <w:guid w:val="{18443D13-431B-424A-83DC-1A8F6B3AB69F}"/>
      </w:docPartPr>
      <w:docPartBody>
        <w:p w:rsidR="00086975" w:rsidP="00086975">
          <w:pPr>
            <w:pStyle w:val="EF1EFDED26C647F3B02EF36C615A8931"/>
          </w:pPr>
          <w:r>
            <w:rPr>
              <w:rStyle w:val="PlaceholderText"/>
            </w:rPr>
            <w:t>Click or tap here to enter text.</w:t>
          </w:r>
        </w:p>
      </w:docPartBody>
    </w:docPart>
    <w:docPart>
      <w:docPartPr>
        <w:name w:val="E1475E927895475FAF0FA76875121EA6"/>
        <w:category>
          <w:name w:val="General"/>
          <w:gallery w:val="placeholder"/>
        </w:category>
        <w:types>
          <w:type w:val="bbPlcHdr"/>
        </w:types>
        <w:behaviors>
          <w:behavior w:val="content"/>
        </w:behaviors>
        <w:guid w:val="{D3C65D0C-B477-448D-A813-BC9368776693}"/>
      </w:docPartPr>
      <w:docPartBody>
        <w:p w:rsidR="00086975" w:rsidP="00086975">
          <w:pPr>
            <w:pStyle w:val="E1475E927895475FAF0FA76875121EA6"/>
          </w:pPr>
          <w:r>
            <w:rPr>
              <w:rStyle w:val="PlaceholderText"/>
            </w:rPr>
            <w:t>Click or tap here to enter text.</w:t>
          </w:r>
        </w:p>
      </w:docPartBody>
    </w:docPart>
    <w:docPart>
      <w:docPartPr>
        <w:name w:val="2CB087AAF25D4F2EAC1D2DB3A2F07F23"/>
        <w:category>
          <w:name w:val="General"/>
          <w:gallery w:val="placeholder"/>
        </w:category>
        <w:types>
          <w:type w:val="bbPlcHdr"/>
        </w:types>
        <w:behaviors>
          <w:behavior w:val="content"/>
        </w:behaviors>
        <w:guid w:val="{657CAFD4-B154-4DFF-B48A-F7A0E181B188}"/>
      </w:docPartPr>
      <w:docPartBody>
        <w:p w:rsidR="00086975" w:rsidP="00086975">
          <w:pPr>
            <w:pStyle w:val="2CB087AAF25D4F2EAC1D2DB3A2F07F23"/>
          </w:pPr>
          <w:r>
            <w:rPr>
              <w:rStyle w:val="PlaceholderText"/>
            </w:rPr>
            <w:t>Click or tap here to enter text.</w:t>
          </w:r>
        </w:p>
      </w:docPartBody>
    </w:docPart>
    <w:docPart>
      <w:docPartPr>
        <w:name w:val="DB33B18C28BD47F5A9E0840B4F6EDCB5"/>
        <w:category>
          <w:name w:val="General"/>
          <w:gallery w:val="placeholder"/>
        </w:category>
        <w:types>
          <w:type w:val="bbPlcHdr"/>
        </w:types>
        <w:behaviors>
          <w:behavior w:val="content"/>
        </w:behaviors>
        <w:guid w:val="{EDB4C6C5-D8F5-4C4F-9492-77DBBAD0363E}"/>
      </w:docPartPr>
      <w:docPartBody>
        <w:p w:rsidR="00086975" w:rsidP="00086975">
          <w:pPr>
            <w:pStyle w:val="DB33B18C28BD47F5A9E0840B4F6EDCB5"/>
          </w:pPr>
          <w:r>
            <w:rPr>
              <w:rStyle w:val="PlaceholderText"/>
            </w:rPr>
            <w:t>Click or tap here to enter text.</w:t>
          </w:r>
        </w:p>
      </w:docPartBody>
    </w:docPart>
    <w:docPart>
      <w:docPartPr>
        <w:name w:val="D7FAA02AF42E41ADA798788703660016"/>
        <w:category>
          <w:name w:val="General"/>
          <w:gallery w:val="placeholder"/>
        </w:category>
        <w:types>
          <w:type w:val="bbPlcHdr"/>
        </w:types>
        <w:behaviors>
          <w:behavior w:val="content"/>
        </w:behaviors>
        <w:guid w:val="{454B31F7-75A1-4545-A3C1-81326AF26C20}"/>
      </w:docPartPr>
      <w:docPartBody>
        <w:p w:rsidR="00086975" w:rsidP="00086975">
          <w:pPr>
            <w:pStyle w:val="D7FAA02AF42E41ADA798788703660016"/>
          </w:pPr>
          <w:r>
            <w:rPr>
              <w:rStyle w:val="PlaceholderText"/>
            </w:rPr>
            <w:t>Click or tap here to enter text.</w:t>
          </w:r>
        </w:p>
      </w:docPartBody>
    </w:docPart>
    <w:docPart>
      <w:docPartPr>
        <w:name w:val="23252EC2123B4E86A7B78A1F65BFB2D1"/>
        <w:category>
          <w:name w:val="General"/>
          <w:gallery w:val="placeholder"/>
        </w:category>
        <w:types>
          <w:type w:val="bbPlcHdr"/>
        </w:types>
        <w:behaviors>
          <w:behavior w:val="content"/>
        </w:behaviors>
        <w:guid w:val="{1077BEB8-B0AD-4052-8838-8637FA394D25}"/>
      </w:docPartPr>
      <w:docPartBody>
        <w:p w:rsidR="00086975" w:rsidP="00086975">
          <w:pPr>
            <w:pStyle w:val="23252EC2123B4E86A7B78A1F65BFB2D1"/>
          </w:pPr>
          <w:r w:rsidRPr="00CB76D0">
            <w:rPr>
              <w:rStyle w:val="PlaceholderText"/>
            </w:rPr>
            <w:t>Click or tap here to enter text.</w:t>
          </w:r>
        </w:p>
      </w:docPartBody>
    </w:docPart>
    <w:docPart>
      <w:docPartPr>
        <w:name w:val="BABB08DAE58B4A449F6A867183D7688F"/>
        <w:category>
          <w:name w:val="General"/>
          <w:gallery w:val="placeholder"/>
        </w:category>
        <w:types>
          <w:type w:val="bbPlcHdr"/>
        </w:types>
        <w:behaviors>
          <w:behavior w:val="content"/>
        </w:behaviors>
        <w:guid w:val="{61710CD8-36BE-4CEE-9107-D326B6D1ECD0}"/>
      </w:docPartPr>
      <w:docPartBody>
        <w:p w:rsidR="00086975" w:rsidP="00086975">
          <w:pPr>
            <w:pStyle w:val="BABB08DAE58B4A449F6A867183D7688F"/>
          </w:pPr>
          <w:r w:rsidRPr="00CB76D0">
            <w:rPr>
              <w:rStyle w:val="PlaceholderText"/>
            </w:rPr>
            <w:t>Click or tap here to enter text.</w:t>
          </w:r>
        </w:p>
      </w:docPartBody>
    </w:docPart>
    <w:docPart>
      <w:docPartPr>
        <w:name w:val="ECB5BC72703A4BCF8AA1AD3339F9491C"/>
        <w:category>
          <w:name w:val="General"/>
          <w:gallery w:val="placeholder"/>
        </w:category>
        <w:types>
          <w:type w:val="bbPlcHdr"/>
        </w:types>
        <w:behaviors>
          <w:behavior w:val="content"/>
        </w:behaviors>
        <w:guid w:val="{32AB5008-6039-4AF4-827D-F16FB36D537C}"/>
      </w:docPartPr>
      <w:docPartBody>
        <w:p w:rsidR="00086975" w:rsidP="00086975">
          <w:pPr>
            <w:pStyle w:val="ECB5BC72703A4BCF8AA1AD3339F9491C"/>
          </w:pPr>
          <w:r w:rsidRPr="00CB76D0">
            <w:rPr>
              <w:rStyle w:val="PlaceholderText"/>
            </w:rPr>
            <w:t>Click or tap here to enter text.</w:t>
          </w:r>
        </w:p>
      </w:docPartBody>
    </w:docPart>
    <w:docPart>
      <w:docPartPr>
        <w:name w:val="65FE16A656FE44D78917FEE8CC934B0C"/>
        <w:category>
          <w:name w:val="General"/>
          <w:gallery w:val="placeholder"/>
        </w:category>
        <w:types>
          <w:type w:val="bbPlcHdr"/>
        </w:types>
        <w:behaviors>
          <w:behavior w:val="content"/>
        </w:behaviors>
        <w:guid w:val="{2EE71203-8C07-4E6F-AE06-4ADA5A6EC714}"/>
      </w:docPartPr>
      <w:docPartBody>
        <w:p w:rsidR="00086975" w:rsidP="00086975">
          <w:pPr>
            <w:pStyle w:val="65FE16A656FE44D78917FEE8CC934B0C"/>
          </w:pPr>
          <w:r w:rsidRPr="00CB76D0">
            <w:rPr>
              <w:rStyle w:val="PlaceholderText"/>
            </w:rPr>
            <w:t>Click or tap here to enter text.</w:t>
          </w:r>
        </w:p>
      </w:docPartBody>
    </w:docPart>
    <w:docPart>
      <w:docPartPr>
        <w:name w:val="ECEF58F3A0BF4A69BEECD76F5CDD2D3F"/>
        <w:category>
          <w:name w:val="General"/>
          <w:gallery w:val="placeholder"/>
        </w:category>
        <w:types>
          <w:type w:val="bbPlcHdr"/>
        </w:types>
        <w:behaviors>
          <w:behavior w:val="content"/>
        </w:behaviors>
        <w:guid w:val="{380E6A0E-E417-4CBC-9D28-9793A6404C30}"/>
      </w:docPartPr>
      <w:docPartBody>
        <w:p w:rsidR="00086975" w:rsidP="00086975">
          <w:pPr>
            <w:pStyle w:val="ECEF58F3A0BF4A69BEECD76F5CDD2D3F"/>
          </w:pPr>
          <w:r w:rsidRPr="00CB76D0">
            <w:rPr>
              <w:rStyle w:val="PlaceholderText"/>
            </w:rPr>
            <w:t>Click or tap here to enter text.</w:t>
          </w:r>
        </w:p>
      </w:docPartBody>
    </w:docPart>
    <w:docPart>
      <w:docPartPr>
        <w:name w:val="F67674F455134F6CBF91D78B3286526E"/>
        <w:category>
          <w:name w:val="General"/>
          <w:gallery w:val="placeholder"/>
        </w:category>
        <w:types>
          <w:type w:val="bbPlcHdr"/>
        </w:types>
        <w:behaviors>
          <w:behavior w:val="content"/>
        </w:behaviors>
        <w:guid w:val="{1BB782D5-EB2C-463D-8EA7-D6A94082F6AD}"/>
      </w:docPartPr>
      <w:docPartBody>
        <w:p w:rsidR="00086975" w:rsidP="00086975">
          <w:pPr>
            <w:pStyle w:val="F67674F455134F6CBF91D78B3286526E"/>
          </w:pPr>
          <w:r w:rsidRPr="00CB76D0">
            <w:rPr>
              <w:rStyle w:val="PlaceholderText"/>
            </w:rPr>
            <w:t>Click or tap here to enter text.</w:t>
          </w:r>
        </w:p>
      </w:docPartBody>
    </w:docPart>
    <w:docPart>
      <w:docPartPr>
        <w:name w:val="2583634AA50049048F1AE5B5D77355E4"/>
        <w:category>
          <w:name w:val="General"/>
          <w:gallery w:val="placeholder"/>
        </w:category>
        <w:types>
          <w:type w:val="bbPlcHdr"/>
        </w:types>
        <w:behaviors>
          <w:behavior w:val="content"/>
        </w:behaviors>
        <w:guid w:val="{9A1CC90F-F403-4721-8752-53E06CAF6E45}"/>
      </w:docPartPr>
      <w:docPartBody>
        <w:p w:rsidR="00086975" w:rsidP="00086975">
          <w:pPr>
            <w:pStyle w:val="2583634AA50049048F1AE5B5D77355E4"/>
          </w:pPr>
          <w:r>
            <w:rPr>
              <w:rStyle w:val="PlaceholderText"/>
            </w:rPr>
            <w:t>Click or tap here to enter text.</w:t>
          </w:r>
        </w:p>
      </w:docPartBody>
    </w:docPart>
    <w:docPart>
      <w:docPartPr>
        <w:name w:val="82B488FA3EDD489F9C3CC4496DA2A816"/>
        <w:category>
          <w:name w:val="General"/>
          <w:gallery w:val="placeholder"/>
        </w:category>
        <w:types>
          <w:type w:val="bbPlcHdr"/>
        </w:types>
        <w:behaviors>
          <w:behavior w:val="content"/>
        </w:behaviors>
        <w:guid w:val="{E130498C-1C79-4979-A006-DC7294198E7E}"/>
      </w:docPartPr>
      <w:docPartBody>
        <w:p w:rsidR="00F60F3F" w:rsidP="005351FD">
          <w:pPr>
            <w:pStyle w:val="82B488FA3EDD489F9C3CC4496DA2A816"/>
          </w:pPr>
          <w:r w:rsidRPr="00CB76D0">
            <w:rPr>
              <w:rStyle w:val="PlaceholderText"/>
            </w:rPr>
            <w:t>Click or tap here to enter text.</w:t>
          </w:r>
        </w:p>
      </w:docPartBody>
    </w:docPart>
    <w:docPart>
      <w:docPartPr>
        <w:name w:val="A7E4CB8ED466402A8FFC678E4196ABC7"/>
        <w:category>
          <w:name w:val="General"/>
          <w:gallery w:val="placeholder"/>
        </w:category>
        <w:types>
          <w:type w:val="bbPlcHdr"/>
        </w:types>
        <w:behaviors>
          <w:behavior w:val="content"/>
        </w:behaviors>
        <w:guid w:val="{99A273B4-07D8-4D84-ACEE-5EDA53E14F2D}"/>
      </w:docPartPr>
      <w:docPartBody>
        <w:p w:rsidR="00F60F3F" w:rsidP="005351FD">
          <w:pPr>
            <w:pStyle w:val="A7E4CB8ED466402A8FFC678E4196ABC7"/>
          </w:pPr>
          <w:r w:rsidRPr="00CB76D0">
            <w:rPr>
              <w:rStyle w:val="PlaceholderText"/>
            </w:rPr>
            <w:t>Click or tap here to enter text.</w:t>
          </w:r>
        </w:p>
      </w:docPartBody>
    </w:docPart>
    <w:docPart>
      <w:docPartPr>
        <w:name w:val="608388CA87E44FE386FA3DFEF3217008"/>
        <w:category>
          <w:name w:val="General"/>
          <w:gallery w:val="placeholder"/>
        </w:category>
        <w:types>
          <w:type w:val="bbPlcHdr"/>
        </w:types>
        <w:behaviors>
          <w:behavior w:val="content"/>
        </w:behaviors>
        <w:guid w:val="{2167F929-B444-4C51-AD72-564825AA7EB5}"/>
      </w:docPartPr>
      <w:docPartBody>
        <w:p w:rsidR="00F60F3F" w:rsidP="005351FD">
          <w:pPr>
            <w:pStyle w:val="608388CA87E44FE386FA3DFEF3217008"/>
          </w:pPr>
          <w:r w:rsidRPr="00CB76D0">
            <w:rPr>
              <w:rStyle w:val="PlaceholderText"/>
            </w:rPr>
            <w:t>Click or tap here to enter text.</w:t>
          </w:r>
        </w:p>
      </w:docPartBody>
    </w:docPart>
    <w:docPart>
      <w:docPartPr>
        <w:name w:val="DDCE252ED51F4D8889F906216080E149"/>
        <w:category>
          <w:name w:val="General"/>
          <w:gallery w:val="placeholder"/>
        </w:category>
        <w:types>
          <w:type w:val="bbPlcHdr"/>
        </w:types>
        <w:behaviors>
          <w:behavior w:val="content"/>
        </w:behaviors>
        <w:guid w:val="{2BAE4924-E460-4DDB-A546-F6A0287259FB}"/>
      </w:docPartPr>
      <w:docPartBody>
        <w:p w:rsidR="00F60F3F" w:rsidP="005351FD">
          <w:pPr>
            <w:pStyle w:val="DDCE252ED51F4D8889F906216080E149"/>
          </w:pPr>
          <w:r w:rsidRPr="00CB76D0">
            <w:rPr>
              <w:rStyle w:val="PlaceholderText"/>
            </w:rPr>
            <w:t>Click or tap here to enter text.</w:t>
          </w:r>
        </w:p>
      </w:docPartBody>
    </w:docPart>
    <w:docPart>
      <w:docPartPr>
        <w:name w:val="50D5B6417D964475A0A489822D0ECD39"/>
        <w:category>
          <w:name w:val="General"/>
          <w:gallery w:val="placeholder"/>
        </w:category>
        <w:types>
          <w:type w:val="bbPlcHdr"/>
        </w:types>
        <w:behaviors>
          <w:behavior w:val="content"/>
        </w:behaviors>
        <w:guid w:val="{FADFE3A5-663A-4A40-95B4-6158D27F80F9}"/>
      </w:docPartPr>
      <w:docPartBody>
        <w:p w:rsidR="00F60F3F" w:rsidP="005351FD">
          <w:pPr>
            <w:pStyle w:val="50D5B6417D964475A0A489822D0ECD39"/>
          </w:pPr>
          <w:r w:rsidRPr="00CB76D0">
            <w:rPr>
              <w:rStyle w:val="PlaceholderText"/>
            </w:rPr>
            <w:t>Click or tap here to enter text.</w:t>
          </w:r>
        </w:p>
      </w:docPartBody>
    </w:docPart>
    <w:docPart>
      <w:docPartPr>
        <w:name w:val="974E36D350CE461E97C00BCBAE47C8B9"/>
        <w:category>
          <w:name w:val="General"/>
          <w:gallery w:val="placeholder"/>
        </w:category>
        <w:types>
          <w:type w:val="bbPlcHdr"/>
        </w:types>
        <w:behaviors>
          <w:behavior w:val="content"/>
        </w:behaviors>
        <w:guid w:val="{6C71E4C6-9580-4223-94E0-74FA09B13453}"/>
      </w:docPartPr>
      <w:docPartBody>
        <w:p w:rsidR="00F60F3F" w:rsidP="005351FD">
          <w:pPr>
            <w:pStyle w:val="974E36D350CE461E97C00BCBAE47C8B9"/>
          </w:pPr>
          <w:r w:rsidRPr="00CB76D0">
            <w:rPr>
              <w:rStyle w:val="PlaceholderText"/>
            </w:rPr>
            <w:t>Click or tap here to enter text.</w:t>
          </w:r>
        </w:p>
      </w:docPartBody>
    </w:docPart>
    <w:docPart>
      <w:docPartPr>
        <w:name w:val="86A9ED8794BB4F609C22DCD7BF80E68E"/>
        <w:category>
          <w:name w:val="General"/>
          <w:gallery w:val="placeholder"/>
        </w:category>
        <w:types>
          <w:type w:val="bbPlcHdr"/>
        </w:types>
        <w:behaviors>
          <w:behavior w:val="content"/>
        </w:behaviors>
        <w:guid w:val="{6D3FA434-3AB6-4CFF-83BA-E35EF0E2C585}"/>
      </w:docPartPr>
      <w:docPartBody>
        <w:p w:rsidR="004207A0" w:rsidP="00F60F3F">
          <w:pPr>
            <w:pStyle w:val="86A9ED8794BB4F609C22DCD7BF80E68E"/>
          </w:pPr>
          <w:r w:rsidRPr="00CB76D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0F3F"/>
    <w:rPr>
      <w:color w:val="808080"/>
    </w:rPr>
  </w:style>
  <w:style w:type="paragraph" w:customStyle="1" w:styleId="B85ECFB2777E4BE7B0FA05054A50D3C7">
    <w:name w:val="B85ECFB2777E4BE7B0FA05054A50D3C7"/>
    <w:rsid w:val="00FD5CAF"/>
  </w:style>
  <w:style w:type="paragraph" w:customStyle="1" w:styleId="067B40D11E8D4C01AC11A74195A68BFA">
    <w:name w:val="067B40D11E8D4C01AC11A74195A68BFA"/>
    <w:rsid w:val="00FD5CAF"/>
  </w:style>
  <w:style w:type="paragraph" w:customStyle="1" w:styleId="10272F9750C842E89AE4C794FDCC2C8E">
    <w:name w:val="10272F9750C842E89AE4C794FDCC2C8E"/>
    <w:rsid w:val="00FD5CAF"/>
  </w:style>
  <w:style w:type="paragraph" w:customStyle="1" w:styleId="043215F20CB64058A68C25BD8FADDE59">
    <w:name w:val="043215F20CB64058A68C25BD8FADDE59"/>
    <w:rsid w:val="007F47E0"/>
  </w:style>
  <w:style w:type="paragraph" w:customStyle="1" w:styleId="364446E1B3304380BE41F6E3C4E0DE36">
    <w:name w:val="364446E1B3304380BE41F6E3C4E0DE36"/>
    <w:rsid w:val="00FD5CAF"/>
  </w:style>
  <w:style w:type="paragraph" w:customStyle="1" w:styleId="CCF2523F615A4330A51A9F62C17E0F1E">
    <w:name w:val="CCF2523F615A4330A51A9F62C17E0F1E"/>
    <w:rsid w:val="00FD5CAF"/>
  </w:style>
  <w:style w:type="paragraph" w:customStyle="1" w:styleId="A5CA2C75BF2A4E0EBD9BE728EB364F3B">
    <w:name w:val="A5CA2C75BF2A4E0EBD9BE728EB364F3B"/>
    <w:rsid w:val="00086975"/>
  </w:style>
  <w:style w:type="paragraph" w:customStyle="1" w:styleId="A0E2B49CFE564603A558C0E04276E6DF">
    <w:name w:val="A0E2B49CFE564603A558C0E04276E6DF"/>
    <w:rsid w:val="00086975"/>
  </w:style>
  <w:style w:type="paragraph" w:customStyle="1" w:styleId="9B38FE2FBBC0489789D4DDDBC93B495F">
    <w:name w:val="9B38FE2FBBC0489789D4DDDBC93B495F"/>
    <w:rsid w:val="00086975"/>
  </w:style>
  <w:style w:type="paragraph" w:customStyle="1" w:styleId="2E035B214B7A4EC7BF132EF26431603E">
    <w:name w:val="2E035B214B7A4EC7BF132EF26431603E"/>
    <w:rsid w:val="00086975"/>
  </w:style>
  <w:style w:type="paragraph" w:customStyle="1" w:styleId="6604832C949A409487BD44E3C9383BFF">
    <w:name w:val="6604832C949A409487BD44E3C9383BFF"/>
    <w:rsid w:val="00086975"/>
  </w:style>
  <w:style w:type="paragraph" w:customStyle="1" w:styleId="A801B089560A4F159D7646C0284A9CE9">
    <w:name w:val="A801B089560A4F159D7646C0284A9CE9"/>
    <w:rsid w:val="00086975"/>
  </w:style>
  <w:style w:type="paragraph" w:customStyle="1" w:styleId="A1D22365857E489E9A3582D2B62D62C3">
    <w:name w:val="A1D22365857E489E9A3582D2B62D62C3"/>
    <w:rsid w:val="00086975"/>
  </w:style>
  <w:style w:type="paragraph" w:customStyle="1" w:styleId="A8B0E4BFAA0748FC91E28D62F865DBA2">
    <w:name w:val="A8B0E4BFAA0748FC91E28D62F865DBA2"/>
    <w:rsid w:val="00086975"/>
  </w:style>
  <w:style w:type="paragraph" w:customStyle="1" w:styleId="66B0EDD248FC422CBE5E37D295F0E2F0">
    <w:name w:val="66B0EDD248FC422CBE5E37D295F0E2F0"/>
    <w:rsid w:val="00086975"/>
  </w:style>
  <w:style w:type="paragraph" w:customStyle="1" w:styleId="280829EBDF0F486191BB1537F5CF9CD6">
    <w:name w:val="280829EBDF0F486191BB1537F5CF9CD6"/>
    <w:rsid w:val="00086975"/>
  </w:style>
  <w:style w:type="paragraph" w:customStyle="1" w:styleId="0CC6B2D3CF0B42B3867D4B934C68C1D6">
    <w:name w:val="0CC6B2D3CF0B42B3867D4B934C68C1D6"/>
    <w:rsid w:val="00086975"/>
  </w:style>
  <w:style w:type="paragraph" w:customStyle="1" w:styleId="FE3F34158609482793D2C8D3FB0C6C00">
    <w:name w:val="FE3F34158609482793D2C8D3FB0C6C00"/>
    <w:rsid w:val="00086975"/>
  </w:style>
  <w:style w:type="paragraph" w:customStyle="1" w:styleId="F028609334564EE387D44AFEC2F51D55">
    <w:name w:val="F028609334564EE387D44AFEC2F51D55"/>
    <w:rsid w:val="00086975"/>
  </w:style>
  <w:style w:type="paragraph" w:customStyle="1" w:styleId="BB67DC866EE54C62B7BD3371E0864993">
    <w:name w:val="BB67DC866EE54C62B7BD3371E0864993"/>
    <w:rsid w:val="00086975"/>
  </w:style>
  <w:style w:type="paragraph" w:customStyle="1" w:styleId="76F4F58DB1D84D2385F5D32DAA74B522">
    <w:name w:val="76F4F58DB1D84D2385F5D32DAA74B522"/>
    <w:rsid w:val="00086975"/>
  </w:style>
  <w:style w:type="paragraph" w:customStyle="1" w:styleId="6201605FB34D4629B120E70819C791D5">
    <w:name w:val="6201605FB34D4629B120E70819C791D5"/>
    <w:rsid w:val="00086975"/>
  </w:style>
  <w:style w:type="paragraph" w:customStyle="1" w:styleId="A099A379777E423580EFA398375F2568">
    <w:name w:val="A099A379777E423580EFA398375F2568"/>
    <w:rsid w:val="00086975"/>
  </w:style>
  <w:style w:type="paragraph" w:customStyle="1" w:styleId="06C8D6216ACB402BB216C9FD440F6B6F">
    <w:name w:val="06C8D6216ACB402BB216C9FD440F6B6F"/>
    <w:rsid w:val="00086975"/>
  </w:style>
  <w:style w:type="paragraph" w:customStyle="1" w:styleId="682C2225D1A3464CA29B0469A740C7A5">
    <w:name w:val="682C2225D1A3464CA29B0469A740C7A5"/>
    <w:rsid w:val="00086975"/>
  </w:style>
  <w:style w:type="paragraph" w:customStyle="1" w:styleId="5A1DC4ECEF614989977E4E20C03D946A">
    <w:name w:val="5A1DC4ECEF614989977E4E20C03D946A"/>
    <w:rsid w:val="00086975"/>
  </w:style>
  <w:style w:type="paragraph" w:customStyle="1" w:styleId="4D14BD95E35A44C0A51A119368D87B03">
    <w:name w:val="4D14BD95E35A44C0A51A119368D87B03"/>
    <w:rsid w:val="00086975"/>
  </w:style>
  <w:style w:type="paragraph" w:customStyle="1" w:styleId="EFD61175EF6546ABBCA6521C1A891AF1">
    <w:name w:val="EFD61175EF6546ABBCA6521C1A891AF1"/>
    <w:rsid w:val="00086975"/>
  </w:style>
  <w:style w:type="paragraph" w:customStyle="1" w:styleId="F67028E0B22240848D3D4C450CF013A1">
    <w:name w:val="F67028E0B22240848D3D4C450CF013A1"/>
    <w:rsid w:val="00086975"/>
  </w:style>
  <w:style w:type="paragraph" w:customStyle="1" w:styleId="047E9D9CB1454520A800B710ADA12043">
    <w:name w:val="047E9D9CB1454520A800B710ADA12043"/>
    <w:rsid w:val="00086975"/>
  </w:style>
  <w:style w:type="paragraph" w:customStyle="1" w:styleId="280BED1BBFF04A6D86DB57E97981EB08">
    <w:name w:val="280BED1BBFF04A6D86DB57E97981EB08"/>
    <w:rsid w:val="00086975"/>
  </w:style>
  <w:style w:type="paragraph" w:customStyle="1" w:styleId="6122080EF92142CA879540271FD76750">
    <w:name w:val="6122080EF92142CA879540271FD76750"/>
    <w:rsid w:val="00086975"/>
  </w:style>
  <w:style w:type="paragraph" w:customStyle="1" w:styleId="EACBDCA450FD4A7380E5897E54BD9CA6">
    <w:name w:val="EACBDCA450FD4A7380E5897E54BD9CA6"/>
    <w:rsid w:val="00086975"/>
  </w:style>
  <w:style w:type="paragraph" w:customStyle="1" w:styleId="FBF3138D29C24CE388DB6202453AA7F7">
    <w:name w:val="FBF3138D29C24CE388DB6202453AA7F7"/>
    <w:rsid w:val="00086975"/>
  </w:style>
  <w:style w:type="paragraph" w:customStyle="1" w:styleId="2F1BBDF97DB04D898F85ECD667808BC8">
    <w:name w:val="2F1BBDF97DB04D898F85ECD667808BC8"/>
    <w:rsid w:val="00086975"/>
  </w:style>
  <w:style w:type="paragraph" w:customStyle="1" w:styleId="57652611E4244F04B437B3438E8F742E">
    <w:name w:val="57652611E4244F04B437B3438E8F742E"/>
    <w:rsid w:val="00086975"/>
  </w:style>
  <w:style w:type="paragraph" w:customStyle="1" w:styleId="6C6BFBE5996F43119AD5A62EBC769884">
    <w:name w:val="6C6BFBE5996F43119AD5A62EBC769884"/>
    <w:rsid w:val="00086975"/>
  </w:style>
  <w:style w:type="paragraph" w:customStyle="1" w:styleId="B2977AC6FEAA4DB981FABBC3EE6EC04F">
    <w:name w:val="B2977AC6FEAA4DB981FABBC3EE6EC04F"/>
    <w:rsid w:val="00086975"/>
  </w:style>
  <w:style w:type="paragraph" w:customStyle="1" w:styleId="7C2E746F21294396858EEF71E017DC08">
    <w:name w:val="7C2E746F21294396858EEF71E017DC08"/>
    <w:rsid w:val="00086975"/>
  </w:style>
  <w:style w:type="paragraph" w:customStyle="1" w:styleId="9A384E68208844EC9D82F0EB0633CDF1">
    <w:name w:val="9A384E68208844EC9D82F0EB0633CDF1"/>
    <w:rsid w:val="00086975"/>
  </w:style>
  <w:style w:type="paragraph" w:customStyle="1" w:styleId="19C3CF0519DB4EB39C6BA791E0C16BD5">
    <w:name w:val="19C3CF0519DB4EB39C6BA791E0C16BD5"/>
    <w:rsid w:val="00086975"/>
  </w:style>
  <w:style w:type="paragraph" w:customStyle="1" w:styleId="549F9F8BFDED4705B29B923973DF5566">
    <w:name w:val="549F9F8BFDED4705B29B923973DF5566"/>
    <w:rsid w:val="00086975"/>
  </w:style>
  <w:style w:type="paragraph" w:customStyle="1" w:styleId="3E132103AE4E42AAB61609F6FA8FB1C5">
    <w:name w:val="3E132103AE4E42AAB61609F6FA8FB1C5"/>
    <w:rsid w:val="00086975"/>
  </w:style>
  <w:style w:type="paragraph" w:customStyle="1" w:styleId="944464CA56594FE5AC50C1820B44C32C">
    <w:name w:val="944464CA56594FE5AC50C1820B44C32C"/>
    <w:rsid w:val="00086975"/>
  </w:style>
  <w:style w:type="paragraph" w:customStyle="1" w:styleId="6D0EE8CC3EAD48DDB4E4E83C753B295F">
    <w:name w:val="6D0EE8CC3EAD48DDB4E4E83C753B295F"/>
    <w:rsid w:val="00086975"/>
  </w:style>
  <w:style w:type="paragraph" w:customStyle="1" w:styleId="05CA6D2D6F6544D697243DA363FAE347">
    <w:name w:val="05CA6D2D6F6544D697243DA363FAE347"/>
    <w:rsid w:val="00086975"/>
  </w:style>
  <w:style w:type="paragraph" w:customStyle="1" w:styleId="F27A7EB93D3F43979559176FA03EDF3D">
    <w:name w:val="F27A7EB93D3F43979559176FA03EDF3D"/>
    <w:rsid w:val="00086975"/>
  </w:style>
  <w:style w:type="paragraph" w:customStyle="1" w:styleId="5C4C30378CA848D9B418E36CC6AFE1FD">
    <w:name w:val="5C4C30378CA848D9B418E36CC6AFE1FD"/>
    <w:rsid w:val="00086975"/>
  </w:style>
  <w:style w:type="paragraph" w:customStyle="1" w:styleId="F965DA971FED40818D6C927903151432">
    <w:name w:val="F965DA971FED40818D6C927903151432"/>
    <w:rsid w:val="00086975"/>
  </w:style>
  <w:style w:type="paragraph" w:customStyle="1" w:styleId="53CDF405E7D7493994BB0A399AA6FEC2">
    <w:name w:val="53CDF405E7D7493994BB0A399AA6FEC2"/>
    <w:rsid w:val="00086975"/>
  </w:style>
  <w:style w:type="paragraph" w:customStyle="1" w:styleId="F11B702F668241E79B3904E89046CA7F">
    <w:name w:val="F11B702F668241E79B3904E89046CA7F"/>
    <w:rsid w:val="00086975"/>
  </w:style>
  <w:style w:type="paragraph" w:customStyle="1" w:styleId="F4857BABA2FC4ACBAD32CC1F0FF5F611">
    <w:name w:val="F4857BABA2FC4ACBAD32CC1F0FF5F611"/>
    <w:rsid w:val="00086975"/>
  </w:style>
  <w:style w:type="paragraph" w:customStyle="1" w:styleId="C991142DAA9D4DFF928EBE23B8CB04CB">
    <w:name w:val="C991142DAA9D4DFF928EBE23B8CB04CB"/>
    <w:rsid w:val="00086975"/>
  </w:style>
  <w:style w:type="paragraph" w:customStyle="1" w:styleId="1609855DEB1D4CD3BA372910F844F60C">
    <w:name w:val="1609855DEB1D4CD3BA372910F844F60C"/>
    <w:rsid w:val="00086975"/>
  </w:style>
  <w:style w:type="paragraph" w:customStyle="1" w:styleId="1152EBCB06314104BB08BE228AFF5AA5">
    <w:name w:val="1152EBCB06314104BB08BE228AFF5AA5"/>
    <w:rsid w:val="00086975"/>
  </w:style>
  <w:style w:type="paragraph" w:customStyle="1" w:styleId="91F34D08F8D04AD384723B972838EFB7">
    <w:name w:val="91F34D08F8D04AD384723B972838EFB7"/>
    <w:rsid w:val="00086975"/>
  </w:style>
  <w:style w:type="paragraph" w:customStyle="1" w:styleId="23ABDF11A21E451B92BF325A665D1DF9">
    <w:name w:val="23ABDF11A21E451B92BF325A665D1DF9"/>
    <w:rsid w:val="00086975"/>
  </w:style>
  <w:style w:type="paragraph" w:customStyle="1" w:styleId="CE6B4A8A332D45AFAF0727D821F5A8FB">
    <w:name w:val="CE6B4A8A332D45AFAF0727D821F5A8FB"/>
    <w:rsid w:val="00086975"/>
  </w:style>
  <w:style w:type="paragraph" w:customStyle="1" w:styleId="968034A7C85B4E7A9654B7D5D9FD0248">
    <w:name w:val="968034A7C85B4E7A9654B7D5D9FD0248"/>
    <w:rsid w:val="00086975"/>
  </w:style>
  <w:style w:type="paragraph" w:customStyle="1" w:styleId="71FC0EDC75A14BCD95C687C2B3381825">
    <w:name w:val="71FC0EDC75A14BCD95C687C2B3381825"/>
    <w:rsid w:val="00086975"/>
  </w:style>
  <w:style w:type="paragraph" w:customStyle="1" w:styleId="8D5FBED4A419423BAB1B0FC4F34DE49E">
    <w:name w:val="8D5FBED4A419423BAB1B0FC4F34DE49E"/>
    <w:rsid w:val="00086975"/>
  </w:style>
  <w:style w:type="paragraph" w:customStyle="1" w:styleId="56FF581518984A759DFC21731AACAF20">
    <w:name w:val="56FF581518984A759DFC21731AACAF20"/>
    <w:rsid w:val="00086975"/>
  </w:style>
  <w:style w:type="paragraph" w:customStyle="1" w:styleId="39CBF65B53354E67B9FFE53DD8D81E83">
    <w:name w:val="39CBF65B53354E67B9FFE53DD8D81E83"/>
    <w:rsid w:val="00086975"/>
  </w:style>
  <w:style w:type="paragraph" w:customStyle="1" w:styleId="3AEFAFB132BD4F6CA27B92FDC6731EE4">
    <w:name w:val="3AEFAFB132BD4F6CA27B92FDC6731EE4"/>
    <w:rsid w:val="00086975"/>
  </w:style>
  <w:style w:type="paragraph" w:customStyle="1" w:styleId="FAAAE8D74EF24DC5B7AB31B140745597">
    <w:name w:val="FAAAE8D74EF24DC5B7AB31B140745597"/>
    <w:rsid w:val="00086975"/>
  </w:style>
  <w:style w:type="paragraph" w:customStyle="1" w:styleId="976BE525491341089E147898F9AD3A48">
    <w:name w:val="976BE525491341089E147898F9AD3A48"/>
    <w:rsid w:val="00086975"/>
  </w:style>
  <w:style w:type="paragraph" w:customStyle="1" w:styleId="0A1DFD5D88884EC5AFECE581B5BE7542">
    <w:name w:val="0A1DFD5D88884EC5AFECE581B5BE7542"/>
    <w:rsid w:val="00086975"/>
  </w:style>
  <w:style w:type="paragraph" w:customStyle="1" w:styleId="C3ED7A225B544F9F83616605FA17F335">
    <w:name w:val="C3ED7A225B544F9F83616605FA17F335"/>
    <w:rsid w:val="00086975"/>
  </w:style>
  <w:style w:type="paragraph" w:customStyle="1" w:styleId="2E0C143DC56D498FB87D81C12282E50B">
    <w:name w:val="2E0C143DC56D498FB87D81C12282E50B"/>
    <w:rsid w:val="00086975"/>
  </w:style>
  <w:style w:type="paragraph" w:customStyle="1" w:styleId="745B65109A2D4C8A9D08C4D0DBED46E0">
    <w:name w:val="745B65109A2D4C8A9D08C4D0DBED46E0"/>
    <w:rsid w:val="00086975"/>
  </w:style>
  <w:style w:type="paragraph" w:customStyle="1" w:styleId="25748E38995E46DF9802D9349B05A3F3">
    <w:name w:val="25748E38995E46DF9802D9349B05A3F3"/>
    <w:rsid w:val="00086975"/>
  </w:style>
  <w:style w:type="paragraph" w:customStyle="1" w:styleId="F24CE6055CA2473E841B03D1BCB5C719">
    <w:name w:val="F24CE6055CA2473E841B03D1BCB5C719"/>
    <w:rsid w:val="00086975"/>
  </w:style>
  <w:style w:type="paragraph" w:customStyle="1" w:styleId="B73459F221F54C7A9ADF902F6F981F45">
    <w:name w:val="B73459F221F54C7A9ADF902F6F981F45"/>
    <w:rsid w:val="00086975"/>
  </w:style>
  <w:style w:type="paragraph" w:customStyle="1" w:styleId="B0DE53B4078A4686A0A79E57C4C757F2">
    <w:name w:val="B0DE53B4078A4686A0A79E57C4C757F2"/>
    <w:rsid w:val="00086975"/>
  </w:style>
  <w:style w:type="paragraph" w:customStyle="1" w:styleId="6A1E20E281F24F579E4D1F6BB88FB3CF">
    <w:name w:val="6A1E20E281F24F579E4D1F6BB88FB3CF"/>
    <w:rsid w:val="00086975"/>
  </w:style>
  <w:style w:type="paragraph" w:customStyle="1" w:styleId="C8686EE615374150BE4D12E26186B0A6">
    <w:name w:val="C8686EE615374150BE4D12E26186B0A6"/>
    <w:rsid w:val="00086975"/>
  </w:style>
  <w:style w:type="paragraph" w:customStyle="1" w:styleId="7EF5D9F4CED6442499D886143E5F3D16">
    <w:name w:val="7EF5D9F4CED6442499D886143E5F3D16"/>
    <w:rsid w:val="00086975"/>
  </w:style>
  <w:style w:type="paragraph" w:customStyle="1" w:styleId="24CED8C38FCA499F8EEED09D3C7E95E1">
    <w:name w:val="24CED8C38FCA499F8EEED09D3C7E95E1"/>
    <w:rsid w:val="00086975"/>
  </w:style>
  <w:style w:type="paragraph" w:customStyle="1" w:styleId="41124C7579D746178EB790355B2DE543">
    <w:name w:val="41124C7579D746178EB790355B2DE543"/>
    <w:rsid w:val="00086975"/>
  </w:style>
  <w:style w:type="paragraph" w:customStyle="1" w:styleId="2F8AD4D1278A418B9236D553D7381348">
    <w:name w:val="2F8AD4D1278A418B9236D553D7381348"/>
    <w:rsid w:val="00086975"/>
  </w:style>
  <w:style w:type="paragraph" w:customStyle="1" w:styleId="63C8B950C51143BA90051B56B18CE4A2">
    <w:name w:val="63C8B950C51143BA90051B56B18CE4A2"/>
    <w:rsid w:val="00086975"/>
  </w:style>
  <w:style w:type="paragraph" w:customStyle="1" w:styleId="ECD49EA7DA4A4DD3AB576795EFC78639">
    <w:name w:val="ECD49EA7DA4A4DD3AB576795EFC78639"/>
    <w:rsid w:val="00086975"/>
  </w:style>
  <w:style w:type="paragraph" w:customStyle="1" w:styleId="E8F3D98DDE744D0C845364455A60AB4B">
    <w:name w:val="E8F3D98DDE744D0C845364455A60AB4B"/>
    <w:rsid w:val="00086975"/>
  </w:style>
  <w:style w:type="paragraph" w:customStyle="1" w:styleId="76D9AB3990D84435876481734423AA09">
    <w:name w:val="76D9AB3990D84435876481734423AA09"/>
    <w:rsid w:val="00086975"/>
  </w:style>
  <w:style w:type="paragraph" w:customStyle="1" w:styleId="A840B9F4A9F542CDAA5AC4A2FAEA9675">
    <w:name w:val="A840B9F4A9F542CDAA5AC4A2FAEA9675"/>
    <w:rsid w:val="00086975"/>
  </w:style>
  <w:style w:type="paragraph" w:customStyle="1" w:styleId="E98FEC624D06470ABF69CEED1CB8C31B">
    <w:name w:val="E98FEC624D06470ABF69CEED1CB8C31B"/>
    <w:rsid w:val="00086975"/>
  </w:style>
  <w:style w:type="paragraph" w:customStyle="1" w:styleId="41E23C755D854F23AE690510E892CBC6">
    <w:name w:val="41E23C755D854F23AE690510E892CBC6"/>
    <w:rsid w:val="00086975"/>
  </w:style>
  <w:style w:type="paragraph" w:customStyle="1" w:styleId="8D34B6AC9EB84008B0D77CBB2352290B">
    <w:name w:val="8D34B6AC9EB84008B0D77CBB2352290B"/>
    <w:rsid w:val="00086975"/>
  </w:style>
  <w:style w:type="paragraph" w:customStyle="1" w:styleId="FAC2FA90937E42CA97B7E97BCA438A3C">
    <w:name w:val="FAC2FA90937E42CA97B7E97BCA438A3C"/>
    <w:rsid w:val="00086975"/>
  </w:style>
  <w:style w:type="paragraph" w:customStyle="1" w:styleId="06345AB0142E4378AA9B9DD438E05F72">
    <w:name w:val="06345AB0142E4378AA9B9DD438E05F72"/>
    <w:rsid w:val="00086975"/>
  </w:style>
  <w:style w:type="paragraph" w:customStyle="1" w:styleId="42CBD69D75754B67B9D3863F7706BC07">
    <w:name w:val="42CBD69D75754B67B9D3863F7706BC07"/>
    <w:rsid w:val="00086975"/>
  </w:style>
  <w:style w:type="paragraph" w:customStyle="1" w:styleId="3CAF5975BB0845B0BDECF8E1461EB623">
    <w:name w:val="3CAF5975BB0845B0BDECF8E1461EB623"/>
    <w:rsid w:val="00086975"/>
  </w:style>
  <w:style w:type="paragraph" w:customStyle="1" w:styleId="51662B75BBFF45D6B57F2548796ED49C">
    <w:name w:val="51662B75BBFF45D6B57F2548796ED49C"/>
    <w:rsid w:val="00086975"/>
  </w:style>
  <w:style w:type="paragraph" w:customStyle="1" w:styleId="ADB870E5933F41008C163C31FFB7CC76">
    <w:name w:val="ADB870E5933F41008C163C31FFB7CC76"/>
    <w:rsid w:val="00086975"/>
  </w:style>
  <w:style w:type="paragraph" w:customStyle="1" w:styleId="EF1EFDED26C647F3B02EF36C615A8931">
    <w:name w:val="EF1EFDED26C647F3B02EF36C615A8931"/>
    <w:rsid w:val="00086975"/>
  </w:style>
  <w:style w:type="paragraph" w:customStyle="1" w:styleId="06677234DBA04BEBAFA5F5BD9A14CF78">
    <w:name w:val="06677234DBA04BEBAFA5F5BD9A14CF78"/>
    <w:rsid w:val="00086975"/>
  </w:style>
  <w:style w:type="paragraph" w:customStyle="1" w:styleId="E1475E927895475FAF0FA76875121EA6">
    <w:name w:val="E1475E927895475FAF0FA76875121EA6"/>
    <w:rsid w:val="00086975"/>
  </w:style>
  <w:style w:type="paragraph" w:customStyle="1" w:styleId="0F4997120D85490AAAA900394972529E">
    <w:name w:val="0F4997120D85490AAAA900394972529E"/>
    <w:rsid w:val="00086975"/>
  </w:style>
  <w:style w:type="paragraph" w:customStyle="1" w:styleId="2CB087AAF25D4F2EAC1D2DB3A2F07F23">
    <w:name w:val="2CB087AAF25D4F2EAC1D2DB3A2F07F23"/>
    <w:rsid w:val="00086975"/>
  </w:style>
  <w:style w:type="paragraph" w:customStyle="1" w:styleId="3FC700608BA14AC29F0286C92C3FCB4F">
    <w:name w:val="3FC700608BA14AC29F0286C92C3FCB4F"/>
    <w:rsid w:val="00086975"/>
  </w:style>
  <w:style w:type="paragraph" w:customStyle="1" w:styleId="DB33B18C28BD47F5A9E0840B4F6EDCB5">
    <w:name w:val="DB33B18C28BD47F5A9E0840B4F6EDCB5"/>
    <w:rsid w:val="00086975"/>
  </w:style>
  <w:style w:type="paragraph" w:customStyle="1" w:styleId="A9572665A8BA44A3B2F615976F75EE60">
    <w:name w:val="A9572665A8BA44A3B2F615976F75EE60"/>
    <w:rsid w:val="00086975"/>
  </w:style>
  <w:style w:type="paragraph" w:customStyle="1" w:styleId="D7FAA02AF42E41ADA798788703660016">
    <w:name w:val="D7FAA02AF42E41ADA798788703660016"/>
    <w:rsid w:val="00086975"/>
  </w:style>
  <w:style w:type="paragraph" w:customStyle="1" w:styleId="0BBADF36F6BD459AA1081B4DEF9C46BF">
    <w:name w:val="0BBADF36F6BD459AA1081B4DEF9C46BF"/>
    <w:rsid w:val="00086975"/>
  </w:style>
  <w:style w:type="paragraph" w:customStyle="1" w:styleId="23252EC2123B4E86A7B78A1F65BFB2D1">
    <w:name w:val="23252EC2123B4E86A7B78A1F65BFB2D1"/>
    <w:rsid w:val="00086975"/>
  </w:style>
  <w:style w:type="paragraph" w:customStyle="1" w:styleId="DF704413722246E2A87905A8C6454519">
    <w:name w:val="DF704413722246E2A87905A8C6454519"/>
    <w:rsid w:val="00086975"/>
  </w:style>
  <w:style w:type="paragraph" w:customStyle="1" w:styleId="BABB08DAE58B4A449F6A867183D7688F">
    <w:name w:val="BABB08DAE58B4A449F6A867183D7688F"/>
    <w:rsid w:val="00086975"/>
  </w:style>
  <w:style w:type="paragraph" w:customStyle="1" w:styleId="ECB5BC72703A4BCF8AA1AD3339F9491C">
    <w:name w:val="ECB5BC72703A4BCF8AA1AD3339F9491C"/>
    <w:rsid w:val="00086975"/>
  </w:style>
  <w:style w:type="paragraph" w:customStyle="1" w:styleId="65FE16A656FE44D78917FEE8CC934B0C">
    <w:name w:val="65FE16A656FE44D78917FEE8CC934B0C"/>
    <w:rsid w:val="00086975"/>
  </w:style>
  <w:style w:type="paragraph" w:customStyle="1" w:styleId="7413C215BA0D4DEE81793A6ED72D995E">
    <w:name w:val="7413C215BA0D4DEE81793A6ED72D995E"/>
    <w:rsid w:val="00086975"/>
  </w:style>
  <w:style w:type="paragraph" w:customStyle="1" w:styleId="ECEF58F3A0BF4A69BEECD76F5CDD2D3F">
    <w:name w:val="ECEF58F3A0BF4A69BEECD76F5CDD2D3F"/>
    <w:rsid w:val="00086975"/>
  </w:style>
  <w:style w:type="paragraph" w:customStyle="1" w:styleId="F67674F455134F6CBF91D78B3286526E">
    <w:name w:val="F67674F455134F6CBF91D78B3286526E"/>
    <w:rsid w:val="00086975"/>
  </w:style>
  <w:style w:type="paragraph" w:customStyle="1" w:styleId="A6B1EF87CC2D414D892EAD3774D220BE">
    <w:name w:val="A6B1EF87CC2D414D892EAD3774D220BE"/>
    <w:rsid w:val="00086975"/>
  </w:style>
  <w:style w:type="paragraph" w:customStyle="1" w:styleId="2583634AA50049048F1AE5B5D77355E4">
    <w:name w:val="2583634AA50049048F1AE5B5D77355E4"/>
    <w:rsid w:val="00086975"/>
  </w:style>
  <w:style w:type="paragraph" w:customStyle="1" w:styleId="82B488FA3EDD489F9C3CC4496DA2A816">
    <w:name w:val="82B488FA3EDD489F9C3CC4496DA2A816"/>
    <w:rsid w:val="005351FD"/>
  </w:style>
  <w:style w:type="paragraph" w:customStyle="1" w:styleId="A7E4CB8ED466402A8FFC678E4196ABC7">
    <w:name w:val="A7E4CB8ED466402A8FFC678E4196ABC7"/>
    <w:rsid w:val="005351FD"/>
  </w:style>
  <w:style w:type="paragraph" w:customStyle="1" w:styleId="608388CA87E44FE386FA3DFEF3217008">
    <w:name w:val="608388CA87E44FE386FA3DFEF3217008"/>
    <w:rsid w:val="005351FD"/>
  </w:style>
  <w:style w:type="paragraph" w:customStyle="1" w:styleId="DDCE252ED51F4D8889F906216080E149">
    <w:name w:val="DDCE252ED51F4D8889F906216080E149"/>
    <w:rsid w:val="005351FD"/>
  </w:style>
  <w:style w:type="paragraph" w:customStyle="1" w:styleId="50D5B6417D964475A0A489822D0ECD39">
    <w:name w:val="50D5B6417D964475A0A489822D0ECD39"/>
    <w:rsid w:val="005351FD"/>
  </w:style>
  <w:style w:type="paragraph" w:customStyle="1" w:styleId="974E36D350CE461E97C00BCBAE47C8B9">
    <w:name w:val="974E36D350CE461E97C00BCBAE47C8B9"/>
    <w:rsid w:val="005351FD"/>
  </w:style>
  <w:style w:type="paragraph" w:customStyle="1" w:styleId="86A9ED8794BB4F609C22DCD7BF80E68E">
    <w:name w:val="86A9ED8794BB4F609C22DCD7BF80E68E"/>
    <w:rsid w:val="00F60F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