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7/relationships/ui/extensibility" Target="customUI/customUI14.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A6575" w:rsidRPr="00B47FD2" w:rsidP="009A6575">
      <w:pPr>
        <w:pStyle w:val="TitleCommittee0"/>
      </w:pPr>
      <w:sdt>
        <w:sdtPr>
          <w:alias w:val="CommitteeName"/>
          <w:tag w:val="CommitteeName"/>
          <w:id w:val="1869951332"/>
          <w:placeholder>
            <w:docPart w:val="E5BD1F1376644D319F3CFD934387847C"/>
          </w:placeholder>
          <w:richText/>
        </w:sdtPr>
        <w:sdtContent>
          <w:r w:rsidRPr="00B47FD2">
            <w:t>Education Committee</w:t>
          </w:r>
        </w:sdtContent>
      </w:sdt>
    </w:p>
    <w:p w:rsidR="009A6575" w:rsidRPr="00B47FD2" w:rsidP="009A6575">
      <w:pPr>
        <w:pStyle w:val="TitleInquiry0"/>
      </w:pPr>
      <w:r w:rsidRPr="00B47FD2">
        <w:t xml:space="preserve">Oral evidence: </w:t>
      </w:r>
      <w:sdt>
        <w:sdtPr>
          <w:alias w:val="InquiryName"/>
          <w:tag w:val="InquiryName"/>
          <w:id w:val="377371847"/>
          <w:placeholder>
            <w:docPart w:val="E5BD1F1376644D319F3CFD934387847C"/>
          </w:placeholder>
          <w:richText/>
        </w:sdtPr>
        <w:sdtContent>
          <w:r>
            <w:fldChar w:fldCharType="begin"/>
          </w:r>
          <w:r>
            <w:instrText xml:space="preserve"> HYPERLINK "https://committees.parliament.uk/work/108/apprenticeship-levy/" </w:instrText>
          </w:r>
          <w:r>
            <w:fldChar w:fldCharType="separate"/>
          </w:r>
          <w:r w:rsidRPr="00D65C3D">
            <w:rPr>
              <w:rStyle w:val="Hyperlink"/>
            </w:rPr>
            <w:t>Apprenticeship Levy</w:t>
          </w:r>
          <w:r>
            <w:fldChar w:fldCharType="end"/>
          </w:r>
        </w:sdtContent>
      </w:sdt>
      <w:r w:rsidRPr="00B47FD2">
        <w:t xml:space="preserve">, HC </w:t>
      </w:r>
      <w:sdt>
        <w:sdtPr>
          <w:alias w:val="InquiryRefNo"/>
          <w:tag w:val="InquiryRefNo"/>
          <w:id w:val="-281725174"/>
          <w:placeholder>
            <w:docPart w:val="E5BD1F1376644D319F3CFD934387847C"/>
          </w:placeholder>
          <w:richText/>
        </w:sdtPr>
        <w:sdtContent>
          <w:r w:rsidRPr="00B47FD2">
            <w:t>159</w:t>
          </w:r>
        </w:sdtContent>
      </w:sdt>
    </w:p>
    <w:sdt>
      <w:sdtPr>
        <w:alias w:val="SittingDate"/>
        <w:tag w:val="SittingDate"/>
        <w:id w:val="-1160222926"/>
        <w:placeholder>
          <w:docPart w:val="E5BD1F1376644D319F3CFD934387847C"/>
        </w:placeholder>
        <w:richText/>
      </w:sdtPr>
      <w:sdtContent>
        <w:p w:rsidR="009A6575" w:rsidRPr="00B47FD2" w:rsidP="009A6575">
          <w:pPr>
            <w:pStyle w:val="Para"/>
          </w:pPr>
          <w:r w:rsidRPr="00B47FD2">
            <w:t>Tuesday 10 March 2020</w:t>
          </w:r>
        </w:p>
      </w:sdtContent>
    </w:sdt>
    <w:p w:rsidR="009A6575" w:rsidRPr="00B47FD2" w:rsidP="009A6575">
      <w:pPr>
        <w:pStyle w:val="Para"/>
      </w:pPr>
      <w:r w:rsidRPr="00B47FD2">
        <w:t xml:space="preserve">Ordered by the House of </w:t>
      </w:r>
      <w:sdt>
        <w:sdtPr>
          <w:alias w:val="House"/>
          <w:tag w:val="House"/>
          <w:id w:val="809213435"/>
          <w:placeholder>
            <w:docPart w:val="E5BD1F1376644D319F3CFD934387847C"/>
          </w:placeholder>
          <w:richText/>
        </w:sdtPr>
        <w:sdtContent>
          <w:r w:rsidRPr="00B47FD2">
            <w:t>Commons</w:t>
          </w:r>
        </w:sdtContent>
      </w:sdt>
      <w:r w:rsidRPr="00B47FD2">
        <w:t xml:space="preserve"> to be published on </w:t>
      </w:r>
      <w:sdt>
        <w:sdtPr>
          <w:alias w:val="PublishDate"/>
          <w:tag w:val="PublishDate"/>
          <w:id w:val="217021599"/>
          <w:placeholder>
            <w:docPart w:val="E5BD1F1376644D319F3CFD934387847C"/>
          </w:placeholder>
          <w:richText/>
        </w:sdtPr>
        <w:sdtContent>
          <w:r w:rsidRPr="00B47FD2">
            <w:t>10 March 2020</w:t>
          </w:r>
        </w:sdtContent>
      </w:sdt>
      <w:r w:rsidRPr="00B47FD2">
        <w:t>.</w:t>
      </w:r>
    </w:p>
    <w:p w:rsidR="009A6575" w:rsidRPr="00B47FD2" w:rsidP="009A6575">
      <w:pPr>
        <w:pStyle w:val="Para"/>
      </w:pPr>
      <w:sdt>
        <w:sdtPr>
          <w:alias w:val="VideoHyperlink"/>
          <w:tag w:val="VideoHyperlink"/>
          <w:id w:val="703995351"/>
          <w:placeholder>
            <w:docPart w:val="E5BD1F1376644D319F3CFD934387847C"/>
          </w:placeholder>
          <w:richText/>
        </w:sdtPr>
        <w:sdtContent>
          <w:r>
            <w:fldChar w:fldCharType="begin"/>
          </w:r>
          <w:r>
            <w:instrText xml:space="preserve"> HYPERLINK "https://parliamentlive.tv/Event/Index/0cdf7014-d58e-4aab-a8d0-fd829478d83a" </w:instrText>
          </w:r>
          <w:r>
            <w:fldChar w:fldCharType="separate"/>
          </w:r>
          <w:r w:rsidRPr="00D65C3D">
            <w:rPr>
              <w:rStyle w:val="Hyperlink"/>
            </w:rPr>
            <w:t>Watch the meeting</w:t>
          </w:r>
          <w:r>
            <w:fldChar w:fldCharType="end"/>
          </w:r>
        </w:sdtContent>
      </w:sdt>
    </w:p>
    <w:p w:rsidR="009A6575" w:rsidRPr="00B47FD2" w:rsidP="009A6575">
      <w:pPr>
        <w:pStyle w:val="Para"/>
      </w:pPr>
      <w:r w:rsidRPr="00B47FD2">
        <w:t xml:space="preserve">Members present: </w:t>
      </w:r>
      <w:sdt>
        <w:sdtPr>
          <w:alias w:val="MembersPresent"/>
          <w:tag w:val="MembersPresent"/>
          <w:id w:val="366340316"/>
          <w:placeholder>
            <w:docPart w:val="E5BD1F1376644D319F3CFD934387847C"/>
          </w:placeholder>
          <w:richText/>
        </w:sdtPr>
        <w:sdtContent>
          <w:r w:rsidRPr="00B47FD2" w:rsidR="0068162B">
            <w:rPr>
              <w:rFonts w:cs="Tahoma"/>
            </w:rPr>
            <w:t>Robert Halfon MP (Chair); Fleur Anderson; Apsana Begum; Jonathan Gullis; Tom Hunt; Dr Caroline Johnson; David Johnston; Ian Mearns; David Simmonds; Christian Wakeford.</w:t>
          </w:r>
        </w:sdtContent>
      </w:sdt>
    </w:p>
    <w:p w:rsidR="009A6575" w:rsidRPr="00B47FD2" w:rsidP="009A6575">
      <w:pPr>
        <w:pStyle w:val="ParaCentre"/>
      </w:pPr>
      <w:r w:rsidRPr="00B47FD2">
        <w:t xml:space="preserve">Questions </w:t>
      </w:r>
      <w:sdt>
        <w:sdtPr>
          <w:alias w:val="QuestionNumbers"/>
          <w:tag w:val="QuestionNumbers"/>
          <w:id w:val="-1223666168"/>
          <w:placeholder>
            <w:docPart w:val="E5BD1F1376644D319F3CFD934387847C"/>
          </w:placeholder>
          <w:richText/>
        </w:sdtPr>
        <w:sdtContent>
          <w:r w:rsidRPr="00B47FD2">
            <w:t xml:space="preserve">1 - </w:t>
          </w:r>
          <w:r w:rsidR="00320F75">
            <w:t>58</w:t>
          </w:r>
        </w:sdtContent>
      </w:sdt>
    </w:p>
    <w:p w:rsidR="009A6575" w:rsidRPr="00B47FD2" w:rsidP="009A6575">
      <w:pPr>
        <w:pStyle w:val="TitleWitnesses0"/>
      </w:pPr>
      <w:r w:rsidRPr="00B47FD2">
        <w:t>Witnesses</w:t>
      </w:r>
    </w:p>
    <w:p w:rsidR="009A6575" w:rsidRPr="00B47FD2" w:rsidP="009A6575">
      <w:pPr>
        <w:pStyle w:val="Para"/>
      </w:pPr>
      <w:r>
        <w:fldChar w:fldCharType="begin"/>
      </w:r>
      <w:r>
        <w:instrText xml:space="preserve"> HYPERLINK \l "Panel1" </w:instrText>
      </w:r>
      <w:r>
        <w:fldChar w:fldCharType="separate"/>
      </w:r>
      <w:r w:rsidRPr="0034566A" w:rsidR="00DC5F6D">
        <w:rPr>
          <w:rStyle w:val="Hyperlink"/>
        </w:rPr>
        <w:t>I:</w:t>
      </w:r>
      <w:r>
        <w:fldChar w:fldCharType="end"/>
      </w:r>
      <w:r w:rsidRPr="00DC5F6D" w:rsidR="00DC5F6D">
        <w:t xml:space="preserve"> Mark Dawe, Chief Executive, Association of Employment and Learning Providers</w:t>
      </w:r>
      <w:r w:rsidR="00DC5F6D">
        <w:t>;</w:t>
      </w:r>
      <w:r w:rsidRPr="00DC5F6D" w:rsidR="00DC5F6D">
        <w:t xml:space="preserve"> Nick Linford, Apprenticeship funding expert and Editor, FE Week</w:t>
      </w:r>
      <w:r w:rsidR="00DC5F6D">
        <w:t>;</w:t>
      </w:r>
      <w:r w:rsidRPr="00DC5F6D" w:rsidR="00DC5F6D">
        <w:t xml:space="preserve"> Paul Raby, Group HR Director, Balfour Beatty</w:t>
      </w:r>
      <w:r w:rsidR="00DC5F6D">
        <w:t>;</w:t>
      </w:r>
      <w:r w:rsidRPr="00DC5F6D" w:rsidR="00DC5F6D">
        <w:t xml:space="preserve"> Sally Gilson,</w:t>
      </w:r>
      <w:r w:rsidR="00DC5F6D">
        <w:t xml:space="preserve"> </w:t>
      </w:r>
      <w:r w:rsidRPr="00DC5F6D" w:rsidR="00DC5F6D">
        <w:t>Head of Skills and Welsh Policy, Freight Transport Association</w:t>
      </w:r>
      <w:r w:rsidR="00DC5F6D">
        <w:t>;</w:t>
      </w:r>
      <w:r w:rsidRPr="00DC5F6D" w:rsidR="00DC5F6D">
        <w:t xml:space="preserve"> Chinara Rustamova, Senior Policy Advisor for Education and Skills, Federation of Small Businesses</w:t>
      </w:r>
      <w:r w:rsidR="00DC5F6D">
        <w:t>;</w:t>
      </w:r>
      <w:r w:rsidRPr="00DC5F6D" w:rsidR="00DC5F6D">
        <w:t xml:space="preserve"> Stephen Radley, Director of Strategy and Policy, Construction Industry Training Board</w:t>
      </w:r>
      <w:r w:rsidR="00DC5F6D">
        <w:t>;</w:t>
      </w:r>
      <w:r w:rsidRPr="00DC5F6D" w:rsidR="00DC5F6D">
        <w:t xml:space="preserve"> and Laura Burley, Apprenticeships Ambassador, The Open University.</w:t>
      </w:r>
    </w:p>
    <w:p w:rsidR="009A6575" w:rsidRPr="00B47FD2" w:rsidP="009A6575">
      <w:pPr>
        <w:pStyle w:val="Para"/>
      </w:pPr>
      <w:r w:rsidRPr="00B47FD2">
        <w:t>Written evidence from witnesses:</w:t>
      </w:r>
    </w:p>
    <w:p w:rsidR="009A6575" w:rsidRPr="00B47FD2" w:rsidP="009A6575">
      <w:pPr>
        <w:pStyle w:val="Witnesssubmission"/>
      </w:pPr>
      <w:r w:rsidRPr="00B47FD2">
        <w:t>– [Add names of witnesses and hyperlink to submissions]</w:t>
      </w:r>
    </w:p>
    <w:p w:rsidR="009A6575" w:rsidRPr="00B47FD2" w:rsidP="009A6575">
      <w:pPr>
        <w:pStyle w:val="Para"/>
        <w:rPr>
          <w:rFonts w:eastAsia="Times New Roman"/>
          <w:szCs w:val="20"/>
        </w:rPr>
      </w:pPr>
      <w:r w:rsidRPr="00B47FD2">
        <w:br w:type="page"/>
      </w:r>
    </w:p>
    <w:p w:rsidR="00DC5F6D" w:rsidRPr="00DC5F6D" w:rsidP="00DC5F6D">
      <w:pPr>
        <w:pStyle w:val="Para"/>
        <w:jc w:val="center"/>
        <w:rPr>
          <w:sz w:val="28"/>
          <w:szCs w:val="28"/>
        </w:rPr>
      </w:pPr>
      <w:bookmarkStart w:id="0" w:name="Panel1"/>
      <w:bookmarkEnd w:id="0"/>
      <w:r w:rsidRPr="00DC5F6D">
        <w:rPr>
          <w:sz w:val="28"/>
          <w:szCs w:val="28"/>
        </w:rPr>
        <w:t>Examination of witnesses</w:t>
      </w:r>
    </w:p>
    <w:p w:rsidR="009A6575" w:rsidRPr="00B47FD2" w:rsidP="00DC5F6D">
      <w:pPr>
        <w:pStyle w:val="Para"/>
      </w:pPr>
      <w:r>
        <w:t>Witnesses: Mark Dawe, Nick Linford, Paul Raby, Sally Gilson, Chinara Rustamova, Stephen Radley and Laura Burley.</w:t>
      </w:r>
    </w:p>
    <w:p w:rsidR="00265300" w:rsidRPr="00B47FD2" w:rsidP="0068162B">
      <w:pPr>
        <w:pStyle w:val="Question"/>
      </w:pPr>
      <w:sdt>
        <w:sdtPr>
          <w:alias w:val="Member"/>
          <w:tag w:val="&lt;Member mnisId='3985' dodsId='31730'&gt;"/>
          <w:id w:val="9615240"/>
          <w:placeholder>
            <w:docPart w:val="DefaultPlaceholder_22675703"/>
          </w:placeholder>
          <w:richText/>
        </w:sdtPr>
        <w:sdtContent>
          <w:r w:rsidRPr="00B47FD2" w:rsidR="0068162B">
            <w:rPr>
              <w:b/>
            </w:rPr>
            <w:t>Chair:</w:t>
          </w:r>
        </w:sdtContent>
      </w:sdt>
      <w:r w:rsidRPr="00B47FD2" w:rsidR="0068162B">
        <w:t xml:space="preserve"> </w:t>
      </w:r>
      <w:r w:rsidRPr="00B47FD2" w:rsidR="0062663B">
        <w:t xml:space="preserve">Good morning, everyone. </w:t>
      </w:r>
      <w:r w:rsidRPr="00B47FD2" w:rsidR="00BC3C4D">
        <w:t>F</w:t>
      </w:r>
      <w:r w:rsidRPr="00B47FD2" w:rsidR="0062663B">
        <w:t>or the benefit of the tape, we will go round the room</w:t>
      </w:r>
      <w:r w:rsidR="00DC5F6D">
        <w:t>,</w:t>
      </w:r>
      <w:r w:rsidRPr="00B47FD2" w:rsidR="007629CE">
        <w:t xml:space="preserve"> and </w:t>
      </w:r>
      <w:r w:rsidRPr="00B47FD2" w:rsidR="00BC3C4D">
        <w:t>please</w:t>
      </w:r>
      <w:r w:rsidRPr="00B47FD2" w:rsidR="0062663B">
        <w:t xml:space="preserve"> </w:t>
      </w:r>
      <w:r w:rsidRPr="00B47FD2" w:rsidR="007629CE">
        <w:t>state</w:t>
      </w:r>
      <w:r w:rsidRPr="00B47FD2" w:rsidR="0062663B">
        <w:t xml:space="preserve"> your name and organisation. My name is Robert Hal</w:t>
      </w:r>
      <w:r w:rsidRPr="00B47FD2" w:rsidR="004F4E14">
        <w:t>fon. I am Chair of the Education Committee</w:t>
      </w:r>
      <w:r w:rsidRPr="00B47FD2">
        <w:t>.</w:t>
      </w:r>
    </w:p>
    <w:p w:rsidR="00265300" w:rsidRPr="00B47FD2" w:rsidP="00265300">
      <w:pPr>
        <w:pStyle w:val="Answer"/>
      </w:pPr>
      <w:sdt>
        <w:sdtPr>
          <w:alias w:val="Witness"/>
          <w:id w:val="9615244"/>
          <w:placeholder>
            <w:docPart w:val="DefaultPlaceholder_22675703"/>
          </w:placeholder>
          <w:richText/>
        </w:sdtPr>
        <w:sdtContent>
          <w:r w:rsidRPr="00B47FD2">
            <w:rPr>
              <w:b/>
              <w:i/>
            </w:rPr>
            <w:t>Laura Burley:</w:t>
          </w:r>
        </w:sdtContent>
      </w:sdt>
      <w:r w:rsidRPr="00B47FD2">
        <w:t xml:space="preserve"> </w:t>
      </w:r>
      <w:r w:rsidRPr="00B47FD2" w:rsidR="0062663B">
        <w:t>Laura Burley, The Open University</w:t>
      </w:r>
      <w:r w:rsidRPr="00B47FD2">
        <w:t>.</w:t>
      </w:r>
    </w:p>
    <w:p w:rsidR="00265300" w:rsidRPr="00B47FD2" w:rsidP="00265300">
      <w:pPr>
        <w:pStyle w:val="Question"/>
        <w:numPr>
          <w:ilvl w:val="0"/>
          <w:numId w:val="0"/>
        </w:numPr>
        <w:ind w:left="794"/>
      </w:pPr>
      <w:sdt>
        <w:sdtPr>
          <w:alias w:val="Member"/>
          <w:tag w:val="&lt;Member mnisId='4000' dodsId='84679'&gt;"/>
          <w:id w:val="9615249"/>
          <w:placeholder>
            <w:docPart w:val="DefaultPlaceholder_22675703"/>
          </w:placeholder>
          <w:richText/>
        </w:sdtPr>
        <w:sdtContent>
          <w:r w:rsidRPr="00B47FD2">
            <w:rPr>
              <w:b/>
            </w:rPr>
            <w:t>Ian Mearns:</w:t>
          </w:r>
        </w:sdtContent>
      </w:sdt>
      <w:r w:rsidRPr="00B47FD2">
        <w:t xml:space="preserve"> </w:t>
      </w:r>
      <w:r w:rsidRPr="00B47FD2" w:rsidR="0062663B">
        <w:t>Ian Mearns</w:t>
      </w:r>
      <w:r w:rsidRPr="00B47FD2" w:rsidR="00BC3C4D">
        <w:t>,</w:t>
      </w:r>
      <w:r w:rsidRPr="00B47FD2" w:rsidR="0062663B">
        <w:t xml:space="preserve"> MP</w:t>
      </w:r>
      <w:r w:rsidRPr="00B47FD2">
        <w:t xml:space="preserve"> for Gateshead.</w:t>
      </w:r>
    </w:p>
    <w:p w:rsidR="003E43A5" w:rsidRPr="00B47FD2" w:rsidP="00265300">
      <w:pPr>
        <w:pStyle w:val="Question"/>
        <w:numPr>
          <w:ilvl w:val="0"/>
          <w:numId w:val="0"/>
        </w:numPr>
        <w:ind w:left="794"/>
      </w:pPr>
      <w:sdt>
        <w:sdtPr>
          <w:alias w:val="Member"/>
          <w:tag w:val="&lt;Member mnisId='4592' dodsId='77483'&gt;"/>
          <w:id w:val="9615254"/>
          <w:placeholder>
            <w:docPart w:val="DefaultPlaceholder_22675703"/>
          </w:placeholder>
          <w:richText/>
        </w:sdtPr>
        <w:sdtContent>
          <w:r w:rsidRPr="00B47FD2" w:rsidR="00265300">
            <w:rPr>
              <w:b/>
            </w:rPr>
            <w:t>Dr Caroline Johnson:</w:t>
          </w:r>
        </w:sdtContent>
      </w:sdt>
      <w:r w:rsidRPr="00B47FD2" w:rsidR="00265300">
        <w:t xml:space="preserve"> </w:t>
      </w:r>
      <w:r w:rsidRPr="00B47FD2">
        <w:t xml:space="preserve">Caroline Johnson, MP for </w:t>
      </w:r>
      <w:r w:rsidRPr="00B47FD2">
        <w:rPr>
          <w:rFonts w:cs="Arial"/>
          <w:shd w:val="clear" w:color="auto" w:fill="FFFFFF"/>
        </w:rPr>
        <w:t>Sleaford and North Hykeham</w:t>
      </w:r>
      <w:r w:rsidRPr="00B47FD2">
        <w:t>.</w:t>
      </w:r>
    </w:p>
    <w:p w:rsidR="003E43A5" w:rsidRPr="00B47FD2" w:rsidP="003E43A5">
      <w:pPr>
        <w:pStyle w:val="Answer"/>
      </w:pPr>
      <w:sdt>
        <w:sdtPr>
          <w:alias w:val="Witness"/>
          <w:id w:val="9615259"/>
          <w:placeholder>
            <w:docPart w:val="DefaultPlaceholder_22675703"/>
          </w:placeholder>
          <w:richText/>
        </w:sdtPr>
        <w:sdtContent>
          <w:r w:rsidRPr="00B47FD2">
            <w:rPr>
              <w:b/>
              <w:i/>
            </w:rPr>
            <w:t>Mark Dawe:</w:t>
          </w:r>
        </w:sdtContent>
      </w:sdt>
      <w:r w:rsidRPr="00B47FD2">
        <w:t xml:space="preserve"> </w:t>
      </w:r>
      <w:r w:rsidRPr="00B47FD2" w:rsidR="0062663B">
        <w:t>Mark Dawe, Association of Employment and Learning Providers</w:t>
      </w:r>
      <w:r w:rsidRPr="00B47FD2">
        <w:t>.</w:t>
      </w:r>
    </w:p>
    <w:p w:rsidR="00E25B94" w:rsidRPr="00B47FD2" w:rsidP="003E43A5">
      <w:pPr>
        <w:pStyle w:val="Question"/>
        <w:numPr>
          <w:ilvl w:val="0"/>
          <w:numId w:val="0"/>
        </w:numPr>
        <w:ind w:left="794"/>
      </w:pPr>
      <w:sdt>
        <w:sdtPr>
          <w:alias w:val="Member"/>
          <w:tag w:val="&lt;Member mnisId='4761' dodsId=''&gt;"/>
          <w:id w:val="9615265"/>
          <w:placeholder>
            <w:docPart w:val="DefaultPlaceholder_22675703"/>
          </w:placeholder>
          <w:richText/>
        </w:sdtPr>
        <w:sdtContent>
          <w:r w:rsidRPr="00B47FD2" w:rsidR="003E43A5">
            <w:rPr>
              <w:b/>
            </w:rPr>
            <w:t>David Johnston:</w:t>
          </w:r>
        </w:sdtContent>
      </w:sdt>
      <w:r w:rsidRPr="00B47FD2" w:rsidR="003E43A5">
        <w:t xml:space="preserve"> </w:t>
      </w:r>
      <w:r w:rsidRPr="00B47FD2" w:rsidR="0062663B">
        <w:t>David Johnston</w:t>
      </w:r>
      <w:r w:rsidRPr="00B47FD2" w:rsidR="007629CE">
        <w:t>,</w:t>
      </w:r>
      <w:r w:rsidRPr="00B47FD2" w:rsidR="0062663B">
        <w:t xml:space="preserve"> MP</w:t>
      </w:r>
      <w:r w:rsidRPr="00B47FD2" w:rsidR="003E43A5">
        <w:t xml:space="preserve"> for Wantage.</w:t>
      </w:r>
    </w:p>
    <w:p w:rsidR="00E25B94" w:rsidRPr="00B47FD2" w:rsidP="00E25B94">
      <w:pPr>
        <w:pStyle w:val="Answer"/>
      </w:pPr>
      <w:sdt>
        <w:sdtPr>
          <w:alias w:val="Witness"/>
          <w:id w:val="9615270"/>
          <w:placeholder>
            <w:docPart w:val="DefaultPlaceholder_22675703"/>
          </w:placeholder>
          <w:richText/>
        </w:sdtPr>
        <w:sdtContent>
          <w:r w:rsidRPr="00B47FD2">
            <w:rPr>
              <w:b/>
              <w:i/>
            </w:rPr>
            <w:t>Sally Gilson:</w:t>
          </w:r>
        </w:sdtContent>
      </w:sdt>
      <w:r w:rsidRPr="00B47FD2">
        <w:t xml:space="preserve"> Sally Gilson, the Freight Transport Association.</w:t>
      </w:r>
    </w:p>
    <w:p w:rsidR="00E74982" w:rsidRPr="00B47FD2" w:rsidP="00C004FF">
      <w:pPr>
        <w:pStyle w:val="Question"/>
        <w:numPr>
          <w:ilvl w:val="0"/>
          <w:numId w:val="0"/>
        </w:numPr>
        <w:ind w:left="794"/>
        <w:rPr>
          <w:rFonts w:cs="Arial"/>
          <w:shd w:val="clear" w:color="auto" w:fill="FFFFFF"/>
        </w:rPr>
      </w:pPr>
      <w:sdt>
        <w:sdtPr>
          <w:alias w:val="Member"/>
          <w:tag w:val="&lt;Member mnisId='4814' dodsId=''&gt;"/>
          <w:id w:val="9615275"/>
          <w:placeholder>
            <w:docPart w:val="DefaultPlaceholder_22675703"/>
          </w:placeholder>
          <w:richText/>
        </w:sdtPr>
        <w:sdtContent>
          <w:r w:rsidRPr="00B47FD2" w:rsidR="00E25B94">
            <w:rPr>
              <w:b/>
            </w:rPr>
            <w:t>Jonathan Gullis:</w:t>
          </w:r>
        </w:sdtContent>
      </w:sdt>
      <w:r w:rsidRPr="00B47FD2" w:rsidR="00E25B94">
        <w:t xml:space="preserve"> </w:t>
      </w:r>
      <w:r w:rsidRPr="00B47FD2" w:rsidR="0062663B">
        <w:t>Jonathan Gullis</w:t>
      </w:r>
      <w:r w:rsidRPr="00B47FD2" w:rsidR="007629CE">
        <w:t>,</w:t>
      </w:r>
      <w:r w:rsidRPr="00B47FD2" w:rsidR="0062663B">
        <w:t xml:space="preserve"> M</w:t>
      </w:r>
      <w:r w:rsidRPr="00B47FD2" w:rsidR="00E25B94">
        <w:t xml:space="preserve">ember of Parliament for </w:t>
      </w:r>
      <w:r w:rsidRPr="00B47FD2" w:rsidR="00E25B94">
        <w:rPr>
          <w:rFonts w:cs="Arial"/>
          <w:color w:val="222222"/>
          <w:shd w:val="clear" w:color="auto" w:fill="FFFFFF"/>
        </w:rPr>
        <w:t>Stoke-on-Trent North</w:t>
      </w:r>
      <w:r w:rsidRPr="00B47FD2">
        <w:rPr>
          <w:rFonts w:cs="Arial"/>
          <w:color w:val="222222"/>
          <w:shd w:val="clear" w:color="auto" w:fill="FFFFFF"/>
        </w:rPr>
        <w:t xml:space="preserve">, </w:t>
      </w:r>
      <w:r w:rsidRPr="00B47FD2">
        <w:rPr>
          <w:rFonts w:cs="Arial"/>
          <w:shd w:val="clear" w:color="auto" w:fill="FFFFFF"/>
        </w:rPr>
        <w:t>Kidsgrove &amp; Talke.</w:t>
      </w:r>
    </w:p>
    <w:p w:rsidR="009D4DED" w:rsidRPr="00B47FD2" w:rsidP="00C004FF">
      <w:pPr>
        <w:pStyle w:val="Question"/>
        <w:numPr>
          <w:ilvl w:val="0"/>
          <w:numId w:val="0"/>
        </w:numPr>
        <w:ind w:left="794"/>
      </w:pPr>
      <w:sdt>
        <w:sdtPr>
          <w:rPr>
            <w:shd w:val="clear" w:color="auto" w:fill="FFFFFF"/>
          </w:rPr>
          <w:alias w:val="Member"/>
          <w:tag w:val="&lt;Member mnisId='4871' dodsId=''&gt;"/>
          <w:id w:val="9615279"/>
          <w:placeholder>
            <w:docPart w:val="DefaultPlaceholder_22675703"/>
          </w:placeholder>
          <w:richText/>
        </w:sdtPr>
        <w:sdtContent>
          <w:r w:rsidRPr="00B47FD2" w:rsidR="00E74982">
            <w:rPr>
              <w:b/>
              <w:shd w:val="clear" w:color="auto" w:fill="FFFFFF"/>
            </w:rPr>
            <w:t>Christian Wakeford:</w:t>
          </w:r>
        </w:sdtContent>
      </w:sdt>
      <w:r w:rsidRPr="00B47FD2" w:rsidR="00E74982">
        <w:rPr>
          <w:shd w:val="clear" w:color="auto" w:fill="FFFFFF"/>
        </w:rPr>
        <w:t xml:space="preserve"> </w:t>
      </w:r>
      <w:r w:rsidR="00DC5F6D">
        <w:rPr>
          <w:shd w:val="clear" w:color="auto" w:fill="FFFFFF"/>
        </w:rPr>
        <w:t>I have a</w:t>
      </w:r>
      <w:r w:rsidRPr="00B47FD2" w:rsidR="00E74982">
        <w:rPr>
          <w:shd w:val="clear" w:color="auto" w:fill="FFFFFF"/>
        </w:rPr>
        <w:t xml:space="preserve"> smaller title than that one. </w:t>
      </w:r>
      <w:r w:rsidRPr="00B47FD2" w:rsidR="0062663B">
        <w:t>Chris Wakeford</w:t>
      </w:r>
      <w:r w:rsidRPr="00B47FD2" w:rsidR="007629CE">
        <w:t>,</w:t>
      </w:r>
      <w:r w:rsidRPr="00B47FD2" w:rsidR="0062663B">
        <w:t xml:space="preserve"> MP</w:t>
      </w:r>
      <w:r w:rsidRPr="00B47FD2" w:rsidR="00E74982">
        <w:t xml:space="preserve"> for Bury South.</w:t>
      </w:r>
    </w:p>
    <w:p w:rsidR="009D4DED" w:rsidRPr="00B47FD2" w:rsidP="009D4DED">
      <w:pPr>
        <w:pStyle w:val="Answer"/>
      </w:pPr>
      <w:sdt>
        <w:sdtPr>
          <w:alias w:val="Witness"/>
          <w:id w:val="9615283"/>
          <w:placeholder>
            <w:docPart w:val="DefaultPlaceholder_22675703"/>
          </w:placeholder>
          <w:richText/>
        </w:sdtPr>
        <w:sdtContent>
          <w:r w:rsidRPr="00B47FD2">
            <w:rPr>
              <w:b/>
              <w:i/>
            </w:rPr>
            <w:t>Nick Linford:</w:t>
          </w:r>
        </w:sdtContent>
      </w:sdt>
      <w:r w:rsidRPr="00B47FD2">
        <w:t xml:space="preserve"> </w:t>
      </w:r>
      <w:r w:rsidRPr="00B47FD2" w:rsidR="0062663B">
        <w:t xml:space="preserve">Nick Linford, </w:t>
      </w:r>
      <w:r w:rsidRPr="00B47FD2">
        <w:t>a</w:t>
      </w:r>
      <w:r w:rsidRPr="00B47FD2" w:rsidR="0062663B">
        <w:t xml:space="preserve">pprenticeship </w:t>
      </w:r>
      <w:r w:rsidRPr="00B47FD2">
        <w:t>analyst</w:t>
      </w:r>
      <w:r w:rsidRPr="00B47FD2" w:rsidR="0062663B">
        <w:t xml:space="preserve"> and Editor</w:t>
      </w:r>
      <w:r w:rsidRPr="00B47FD2">
        <w:t xml:space="preserve"> of</w:t>
      </w:r>
      <w:r w:rsidRPr="00B47FD2" w:rsidR="0062663B">
        <w:t xml:space="preserve"> </w:t>
      </w:r>
      <w:r w:rsidRPr="00320F75" w:rsidR="0062663B">
        <w:rPr>
          <w:i/>
          <w:iCs/>
        </w:rPr>
        <w:t>FE Week</w:t>
      </w:r>
      <w:r w:rsidRPr="00B47FD2">
        <w:t>.</w:t>
      </w:r>
    </w:p>
    <w:p w:rsidR="009D4DED" w:rsidRPr="00B47FD2" w:rsidP="00C004FF">
      <w:pPr>
        <w:pStyle w:val="Question"/>
        <w:numPr>
          <w:ilvl w:val="0"/>
          <w:numId w:val="0"/>
        </w:numPr>
        <w:ind w:left="794"/>
        <w:rPr>
          <w:rFonts w:cs="Arial"/>
          <w:color w:val="222222"/>
          <w:shd w:val="clear" w:color="auto" w:fill="FFFFFF"/>
        </w:rPr>
      </w:pPr>
      <w:sdt>
        <w:sdtPr>
          <w:alias w:val="Member"/>
          <w:tag w:val="&lt;Member mnisId='4771' dodsId=''&gt;"/>
          <w:id w:val="9615288"/>
          <w:placeholder>
            <w:docPart w:val="DefaultPlaceholder_22675703"/>
          </w:placeholder>
          <w:richText/>
        </w:sdtPr>
        <w:sdtContent>
          <w:r w:rsidRPr="00B47FD2">
            <w:rPr>
              <w:b/>
            </w:rPr>
            <w:t>Tom Hunt:</w:t>
          </w:r>
        </w:sdtContent>
      </w:sdt>
      <w:r w:rsidRPr="00B47FD2">
        <w:t xml:space="preserve"> </w:t>
      </w:r>
      <w:r w:rsidRPr="00B47FD2" w:rsidR="0062663B">
        <w:t>Tom Hunt</w:t>
      </w:r>
      <w:r w:rsidRPr="00B47FD2" w:rsidR="007629CE">
        <w:t>,</w:t>
      </w:r>
      <w:r w:rsidRPr="00B47FD2" w:rsidR="0062663B">
        <w:t xml:space="preserve"> </w:t>
      </w:r>
      <w:r w:rsidRPr="00B47FD2">
        <w:t xml:space="preserve">Member of Parliament for </w:t>
      </w:r>
      <w:r w:rsidRPr="00B47FD2">
        <w:rPr>
          <w:rFonts w:cs="Arial"/>
          <w:color w:val="222222"/>
          <w:shd w:val="clear" w:color="auto" w:fill="FFFFFF"/>
        </w:rPr>
        <w:t>Ipswich.</w:t>
      </w:r>
    </w:p>
    <w:p w:rsidR="00C004FF" w:rsidRPr="00B47FD2" w:rsidP="009D4DED">
      <w:pPr>
        <w:pStyle w:val="Answer"/>
      </w:pPr>
      <w:sdt>
        <w:sdtPr>
          <w:rPr>
            <w:rFonts w:cs="Arial"/>
            <w:color w:val="222222"/>
            <w:shd w:val="clear" w:color="auto" w:fill="FFFFFF"/>
          </w:rPr>
          <w:alias w:val="Witness"/>
          <w:id w:val="9615292"/>
          <w:placeholder>
            <w:docPart w:val="DefaultPlaceholder_22675703"/>
          </w:placeholder>
          <w:richText/>
        </w:sdtPr>
        <w:sdtContent>
          <w:r w:rsidRPr="00B47FD2" w:rsidR="009D4DED">
            <w:rPr>
              <w:rFonts w:cs="Arial"/>
              <w:b/>
              <w:i/>
              <w:color w:val="222222"/>
              <w:shd w:val="clear" w:color="auto" w:fill="FFFFFF"/>
            </w:rPr>
            <w:t>Stephen Radley:</w:t>
          </w:r>
        </w:sdtContent>
      </w:sdt>
      <w:r w:rsidRPr="00B47FD2" w:rsidR="009D4DED">
        <w:rPr>
          <w:rFonts w:cs="Arial"/>
          <w:color w:val="222222"/>
          <w:shd w:val="clear" w:color="auto" w:fill="FFFFFF"/>
        </w:rPr>
        <w:t xml:space="preserve"> Steve Radley, </w:t>
      </w:r>
      <w:r w:rsidRPr="00B47FD2" w:rsidR="00A807B8">
        <w:t>Director of Strategy and Policy, CITB.</w:t>
      </w:r>
    </w:p>
    <w:p w:rsidR="00241223" w:rsidRPr="00B47FD2" w:rsidP="00C004FF">
      <w:pPr>
        <w:pStyle w:val="Question"/>
        <w:numPr>
          <w:ilvl w:val="0"/>
          <w:numId w:val="0"/>
        </w:numPr>
        <w:ind w:left="794"/>
      </w:pPr>
      <w:sdt>
        <w:sdtPr>
          <w:alias w:val="Member"/>
          <w:tag w:val="&lt;Member mnisId='4790' dodsId=''&gt;"/>
          <w:id w:val="9615300"/>
          <w:placeholder>
            <w:docPart w:val="DefaultPlaceholder_22675703"/>
          </w:placeholder>
          <w:richText/>
        </w:sdtPr>
        <w:sdtContent>
          <w:r w:rsidRPr="00B47FD2" w:rsidR="00C004FF">
            <w:rPr>
              <w:b/>
            </w:rPr>
            <w:t>Apsana Begum:</w:t>
          </w:r>
        </w:sdtContent>
      </w:sdt>
      <w:r w:rsidRPr="00B47FD2" w:rsidR="00C004FF">
        <w:t xml:space="preserve"> Apsana Begum, Member of Parliament for Poplar and Limehouse.</w:t>
      </w:r>
    </w:p>
    <w:p w:rsidR="00241223" w:rsidRPr="00B47FD2" w:rsidP="00241223">
      <w:pPr>
        <w:pStyle w:val="Answer"/>
      </w:pPr>
      <w:sdt>
        <w:sdtPr>
          <w:alias w:val="Witness"/>
          <w:id w:val="9615305"/>
          <w:placeholder>
            <w:docPart w:val="DefaultPlaceholder_22675703"/>
          </w:placeholder>
          <w:richText/>
        </w:sdtPr>
        <w:sdtContent>
          <w:r w:rsidRPr="00B47FD2">
            <w:rPr>
              <w:b/>
              <w:i/>
            </w:rPr>
            <w:t>Paul Raby:</w:t>
          </w:r>
        </w:sdtContent>
      </w:sdt>
      <w:r w:rsidRPr="00B47FD2">
        <w:t xml:space="preserve"> Paul Raby from Balfour Beatty.</w:t>
      </w:r>
    </w:p>
    <w:p w:rsidR="000215B2" w:rsidRPr="00B47FD2" w:rsidP="00241223">
      <w:pPr>
        <w:pStyle w:val="Question"/>
        <w:numPr>
          <w:ilvl w:val="0"/>
          <w:numId w:val="0"/>
        </w:numPr>
        <w:ind w:left="794"/>
      </w:pPr>
      <w:sdt>
        <w:sdtPr>
          <w:alias w:val="Member"/>
          <w:tag w:val="&lt;Member mnisId='4788' dodsId=''&gt;"/>
          <w:id w:val="9615310"/>
          <w:placeholder>
            <w:docPart w:val="DefaultPlaceholder_22675703"/>
          </w:placeholder>
          <w:richText/>
        </w:sdtPr>
        <w:sdtContent>
          <w:r w:rsidRPr="00B47FD2" w:rsidR="00241223">
            <w:rPr>
              <w:b/>
            </w:rPr>
            <w:t>Fleur Anderson:</w:t>
          </w:r>
        </w:sdtContent>
      </w:sdt>
      <w:r w:rsidRPr="00B47FD2" w:rsidR="00241223">
        <w:t xml:space="preserve"> Fleur Anderson</w:t>
      </w:r>
      <w:r w:rsidRPr="00B47FD2" w:rsidR="007629CE">
        <w:t>,</w:t>
      </w:r>
      <w:r w:rsidRPr="00B47FD2" w:rsidR="00241223">
        <w:t xml:space="preserve"> MP for Putney.</w:t>
      </w:r>
    </w:p>
    <w:p w:rsidR="000215B2" w:rsidRPr="00B47FD2" w:rsidP="000215B2">
      <w:pPr>
        <w:pStyle w:val="Answer"/>
      </w:pPr>
      <w:sdt>
        <w:sdtPr>
          <w:alias w:val="Witness"/>
          <w:id w:val="9615315"/>
          <w:placeholder>
            <w:docPart w:val="DefaultPlaceholder_22675703"/>
          </w:placeholder>
          <w:richText/>
        </w:sdtPr>
        <w:sdtContent>
          <w:r w:rsidRPr="00B47FD2">
            <w:rPr>
              <w:b/>
              <w:i/>
            </w:rPr>
            <w:t>Chinara Rustamova:</w:t>
          </w:r>
        </w:sdtContent>
      </w:sdt>
      <w:r w:rsidRPr="00B47FD2">
        <w:t xml:space="preserve"> Chinara Rustamova, Federation of Small Businesses.</w:t>
      </w:r>
    </w:p>
    <w:p w:rsidR="000E5132" w:rsidRPr="00B47FD2" w:rsidP="000215B2">
      <w:pPr>
        <w:pStyle w:val="Question"/>
        <w:numPr>
          <w:ilvl w:val="0"/>
          <w:numId w:val="0"/>
        </w:numPr>
        <w:ind w:left="794"/>
        <w:rPr>
          <w:rFonts w:cs="Arial"/>
          <w:color w:val="222222"/>
          <w:shd w:val="clear" w:color="auto" w:fill="FFFFFF"/>
        </w:rPr>
      </w:pPr>
      <w:sdt>
        <w:sdtPr>
          <w:alias w:val="Member"/>
          <w:tag w:val="&lt;Member mnisId='4872' dodsId=''&gt;"/>
          <w:id w:val="9615320"/>
          <w:placeholder>
            <w:docPart w:val="DefaultPlaceholder_22675703"/>
          </w:placeholder>
          <w:richText/>
        </w:sdtPr>
        <w:sdtContent>
          <w:r w:rsidRPr="00B47FD2" w:rsidR="000215B2">
            <w:rPr>
              <w:b/>
            </w:rPr>
            <w:t>David Simmonds:</w:t>
          </w:r>
        </w:sdtContent>
      </w:sdt>
      <w:r w:rsidRPr="00B47FD2" w:rsidR="000215B2">
        <w:t xml:space="preserve"> </w:t>
      </w:r>
      <w:r w:rsidRPr="00B47FD2" w:rsidR="0062663B">
        <w:t>David Simmonds</w:t>
      </w:r>
      <w:r w:rsidRPr="00B47FD2" w:rsidR="007629CE">
        <w:t>,</w:t>
      </w:r>
      <w:r w:rsidRPr="00B47FD2" w:rsidR="0062663B">
        <w:t xml:space="preserve"> MP</w:t>
      </w:r>
      <w:r w:rsidRPr="00B47FD2" w:rsidR="000215B2">
        <w:t xml:space="preserve"> for </w:t>
      </w:r>
      <w:r w:rsidRPr="00B47FD2" w:rsidR="000215B2">
        <w:rPr>
          <w:rFonts w:cs="Arial"/>
          <w:color w:val="222222"/>
          <w:shd w:val="clear" w:color="auto" w:fill="FFFFFF"/>
        </w:rPr>
        <w:t>Ruislip, Northwood and Pinner</w:t>
      </w:r>
      <w:r w:rsidRPr="00B47FD2">
        <w:rPr>
          <w:rFonts w:cs="Arial"/>
          <w:color w:val="222222"/>
          <w:shd w:val="clear" w:color="auto" w:fill="FFFFFF"/>
        </w:rPr>
        <w:t>.</w:t>
      </w:r>
    </w:p>
    <w:p w:rsidR="00045B09" w:rsidRPr="00B47FD2" w:rsidP="00045B09">
      <w:pPr>
        <w:pStyle w:val="Question"/>
      </w:pPr>
      <w:sdt>
        <w:sdtPr>
          <w:rPr>
            <w:rFonts w:cs="Arial"/>
            <w:color w:val="222222"/>
            <w:shd w:val="clear" w:color="auto" w:fill="FFFFFF"/>
          </w:rPr>
          <w:alias w:val="Member"/>
          <w:tag w:val="&lt;Member mnisId='3985' dodsId='31730'&gt;"/>
          <w:id w:val="9615326"/>
          <w:placeholder>
            <w:docPart w:val="DefaultPlaceholder_22675703"/>
          </w:placeholder>
          <w:richText/>
        </w:sdtPr>
        <w:sdtContent>
          <w:r w:rsidRPr="00B47FD2" w:rsidR="000E5132">
            <w:rPr>
              <w:rFonts w:cs="Arial"/>
              <w:b/>
              <w:color w:val="222222"/>
              <w:shd w:val="clear" w:color="auto" w:fill="FFFFFF"/>
            </w:rPr>
            <w:t>Chair:</w:t>
          </w:r>
        </w:sdtContent>
      </w:sdt>
      <w:r w:rsidRPr="00B47FD2" w:rsidR="000E5132">
        <w:rPr>
          <w:rFonts w:cs="Arial"/>
          <w:color w:val="222222"/>
          <w:shd w:val="clear" w:color="auto" w:fill="FFFFFF"/>
        </w:rPr>
        <w:t xml:space="preserve"> </w:t>
      </w:r>
      <w:r w:rsidRPr="00B47FD2" w:rsidR="0062663B">
        <w:t>Thank you</w:t>
      </w:r>
      <w:r w:rsidRPr="00B47FD2" w:rsidR="000E5132">
        <w:t>.</w:t>
      </w:r>
      <w:r w:rsidRPr="00B47FD2" w:rsidR="0062663B">
        <w:t xml:space="preserve"> </w:t>
      </w:r>
      <w:r w:rsidRPr="00B47FD2" w:rsidR="00BC3C4D">
        <w:t>It would be helpful if you could</w:t>
      </w:r>
      <w:r w:rsidRPr="00B47FD2" w:rsidR="000E5132">
        <w:t xml:space="preserve"> </w:t>
      </w:r>
      <w:r w:rsidRPr="00B47FD2" w:rsidR="0062663B">
        <w:t xml:space="preserve">speak </w:t>
      </w:r>
      <w:r w:rsidRPr="00B47FD2" w:rsidR="000E5132">
        <w:t>as loudly as you feel able to</w:t>
      </w:r>
      <w:r w:rsidRPr="00B47FD2" w:rsidR="00BC3C4D">
        <w:t xml:space="preserve"> for the sound system</w:t>
      </w:r>
      <w:r w:rsidRPr="00B47FD2" w:rsidR="000E5132">
        <w:t xml:space="preserve">. </w:t>
      </w:r>
      <w:r w:rsidRPr="00B47FD2" w:rsidR="007629CE">
        <w:t>O</w:t>
      </w:r>
      <w:r w:rsidRPr="00B47FD2" w:rsidR="000E5132">
        <w:t xml:space="preserve">ur aim for today is to find out your views of how the </w:t>
      </w:r>
      <w:r w:rsidR="00B47FD2">
        <w:t>a</w:t>
      </w:r>
      <w:r w:rsidRPr="00B47FD2" w:rsidR="000E5132">
        <w:t xml:space="preserve">pprenticeship </w:t>
      </w:r>
      <w:r w:rsidR="00B47FD2">
        <w:t>l</w:t>
      </w:r>
      <w:r w:rsidRPr="00B47FD2" w:rsidR="000E5132">
        <w:t>evy is working. What could be done to improve it? Is</w:t>
      </w:r>
      <w:r w:rsidRPr="00B47FD2" w:rsidR="0062663B">
        <w:t xml:space="preserve"> </w:t>
      </w:r>
      <w:r w:rsidRPr="00B47FD2" w:rsidR="000E5132">
        <w:t xml:space="preserve">it meeting our skills needs? </w:t>
      </w:r>
      <w:r w:rsidRPr="00B47FD2" w:rsidR="00972728">
        <w:t>Is it working in the way it was intended, getting more young people doing apprenticeships</w:t>
      </w:r>
      <w:r w:rsidRPr="00B47FD2" w:rsidR="00BC3C4D">
        <w:t>,</w:t>
      </w:r>
      <w:r w:rsidRPr="00B47FD2" w:rsidR="00972728">
        <w:t xml:space="preserve"> or is there just too much gaming of the system by employe</w:t>
      </w:r>
      <w:r w:rsidR="00B47FD2">
        <w:t>e</w:t>
      </w:r>
      <w:r w:rsidRPr="00B47FD2" w:rsidR="00972728">
        <w:t>s</w:t>
      </w:r>
      <w:r w:rsidRPr="00B47FD2" w:rsidR="00805D1C">
        <w:t>? That</w:t>
      </w:r>
      <w:r w:rsidRPr="00B47FD2" w:rsidR="00972728">
        <w:t xml:space="preserve"> has been extensively written about and highlighted recently by the Secretary of State</w:t>
      </w:r>
      <w:r w:rsidRPr="00B47FD2" w:rsidR="00805D1C">
        <w:t>.</w:t>
      </w:r>
      <w:r w:rsidRPr="00B47FD2" w:rsidR="00972728">
        <w:t xml:space="preserve"> </w:t>
      </w:r>
      <w:r w:rsidRPr="00B47FD2">
        <w:t>To s</w:t>
      </w:r>
      <w:r w:rsidRPr="00B47FD2" w:rsidR="00BC3C4D">
        <w:t>tart, is</w:t>
      </w:r>
      <w:r w:rsidRPr="00B47FD2">
        <w:t xml:space="preserve"> the </w:t>
      </w:r>
      <w:r w:rsidR="00B47FD2">
        <w:t>a</w:t>
      </w:r>
      <w:r w:rsidRPr="00B47FD2">
        <w:t xml:space="preserve">pprenticeship </w:t>
      </w:r>
      <w:r w:rsidR="00B47FD2">
        <w:t>l</w:t>
      </w:r>
      <w:r w:rsidRPr="00B47FD2">
        <w:t xml:space="preserve">evy meeting </w:t>
      </w:r>
      <w:r w:rsidRPr="00B47FD2" w:rsidR="00DC5F6D">
        <w:t>our skills defici</w:t>
      </w:r>
      <w:r w:rsidR="00DC5F6D">
        <w:t xml:space="preserve">t? That is </w:t>
      </w:r>
      <w:r w:rsidRPr="00B47FD2">
        <w:t>much</w:t>
      </w:r>
      <w:r w:rsidR="00DC5F6D">
        <w:t xml:space="preserve"> </w:t>
      </w:r>
      <w:r w:rsidRPr="00B47FD2">
        <w:t>needed</w:t>
      </w:r>
      <w:r w:rsidR="00DC5F6D">
        <w:t>.</w:t>
      </w:r>
      <w:r w:rsidRPr="00B47FD2">
        <w:t xml:space="preserve"> A</w:t>
      </w:r>
      <w:r w:rsidRPr="00B47FD2" w:rsidR="0062663B">
        <w:t xml:space="preserve">re </w:t>
      </w:r>
      <w:r w:rsidRPr="00B47FD2">
        <w:t>we closing the gap? Who would like to come in on that first?</w:t>
      </w:r>
    </w:p>
    <w:p w:rsidR="00FB0013" w:rsidRPr="00B47FD2" w:rsidP="00045B09">
      <w:pPr>
        <w:pStyle w:val="Answer"/>
      </w:pPr>
      <w:sdt>
        <w:sdtPr>
          <w:alias w:val="Witness"/>
          <w:id w:val="9615330"/>
          <w:placeholder>
            <w:docPart w:val="DefaultPlaceholder_22675703"/>
          </w:placeholder>
          <w:richText/>
        </w:sdtPr>
        <w:sdtContent>
          <w:r w:rsidRPr="00B47FD2" w:rsidR="00045B09">
            <w:rPr>
              <w:b/>
              <w:i/>
            </w:rPr>
            <w:t>Sally Gilson:</w:t>
          </w:r>
        </w:sdtContent>
      </w:sdt>
      <w:r w:rsidRPr="00B47FD2" w:rsidR="00045B09">
        <w:t xml:space="preserve"> </w:t>
      </w:r>
      <w:r w:rsidRPr="00B47FD2" w:rsidR="0062663B">
        <w:t>I will go first</w:t>
      </w:r>
      <w:r w:rsidRPr="00B47FD2" w:rsidR="00045B09">
        <w:t>. Certainly for the logistics sector</w:t>
      </w:r>
      <w:r w:rsidRPr="00B47FD2" w:rsidR="00BC3C4D">
        <w:t>,</w:t>
      </w:r>
      <w:r w:rsidRPr="00B47FD2" w:rsidR="00045B09">
        <w:t xml:space="preserve"> no. </w:t>
      </w:r>
      <w:r w:rsidR="00DC5F6D">
        <w:t>T</w:t>
      </w:r>
      <w:r w:rsidRPr="00B47FD2" w:rsidR="0062663B">
        <w:t>raditionally</w:t>
      </w:r>
      <w:r w:rsidRPr="00B47FD2" w:rsidR="00805D1C">
        <w:t>,</w:t>
      </w:r>
      <w:r w:rsidRPr="00B47FD2" w:rsidR="00045B09">
        <w:t xml:space="preserve"> </w:t>
      </w:r>
      <w:r w:rsidRPr="00B47FD2" w:rsidR="0062663B">
        <w:t xml:space="preserve">we </w:t>
      </w:r>
      <w:r w:rsidRPr="00B47FD2" w:rsidR="00045B09">
        <w:t xml:space="preserve">have </w:t>
      </w:r>
      <w:r w:rsidR="00DC5F6D">
        <w:t xml:space="preserve">probably </w:t>
      </w:r>
      <w:r w:rsidRPr="00B47FD2" w:rsidR="00045B09">
        <w:t xml:space="preserve">not done many apprenticeships before. It has been more of </w:t>
      </w:r>
      <w:r w:rsidR="00DC5F6D">
        <w:t>your</w:t>
      </w:r>
      <w:r w:rsidRPr="00B47FD2" w:rsidR="00045B09">
        <w:t xml:space="preserve"> </w:t>
      </w:r>
      <w:r w:rsidR="00DC5F6D">
        <w:t>H</w:t>
      </w:r>
      <w:r w:rsidRPr="00B47FD2" w:rsidR="00D20FE8">
        <w:t>G</w:t>
      </w:r>
      <w:r w:rsidRPr="00B47FD2" w:rsidR="00045B09">
        <w:t>V mechanics-type role, so it has been a big adaption for us.</w:t>
      </w:r>
      <w:r w:rsidRPr="00B47FD2" w:rsidR="00D20FE8">
        <w:t xml:space="preserve"> Trying to fit our training needs into the rigidity of apprenticeships has been quite challenging. We </w:t>
      </w:r>
      <w:r w:rsidRPr="00B47FD2" w:rsidR="0062663B">
        <w:t>feel that there are some excellent opportunities</w:t>
      </w:r>
      <w:r w:rsidRPr="00B47FD2" w:rsidR="00D20FE8">
        <w:t xml:space="preserve"> for some of the training but LGV driver, in particular, is very tricky to turn into an apprenticeship</w:t>
      </w:r>
      <w:r w:rsidR="00DC5F6D">
        <w:t>. O</w:t>
      </w:r>
      <w:r w:rsidRPr="00B47FD2" w:rsidR="00D20FE8">
        <w:t>f course, that i</w:t>
      </w:r>
      <w:r w:rsidRPr="00B47FD2" w:rsidR="0062663B">
        <w:t xml:space="preserve">s </w:t>
      </w:r>
      <w:r w:rsidRPr="00B47FD2" w:rsidR="00D20FE8">
        <w:t xml:space="preserve">the </w:t>
      </w:r>
      <w:r w:rsidRPr="00B47FD2" w:rsidR="0062663B">
        <w:t xml:space="preserve">area </w:t>
      </w:r>
      <w:r w:rsidRPr="00B47FD2" w:rsidR="00D20FE8">
        <w:t>that we really need to train the most. We are 59,000</w:t>
      </w:r>
      <w:r w:rsidRPr="00B47FD2" w:rsidR="00DF6045">
        <w:t xml:space="preserve"> drivers</w:t>
      </w:r>
      <w:r w:rsidRPr="00B47FD2" w:rsidR="00D20FE8">
        <w:t xml:space="preserve"> short at the moment.</w:t>
      </w:r>
    </w:p>
    <w:p w:rsidR="00FB0013" w:rsidRPr="00B47FD2" w:rsidP="00045B09">
      <w:pPr>
        <w:pStyle w:val="Answer"/>
      </w:pPr>
      <w:r w:rsidRPr="00B47FD2">
        <w:t xml:space="preserve">We are trying to make things work but not quite achieving it. We love apprenticeships. We think they are brilliant for young people to come into the sector, but </w:t>
      </w:r>
      <w:r w:rsidRPr="00B47FD2" w:rsidR="0062663B">
        <w:t xml:space="preserve">it is clear that </w:t>
      </w:r>
      <w:r w:rsidRPr="00B47FD2">
        <w:t>that is not the only way of training people and other vocational training could also be funded.</w:t>
      </w:r>
    </w:p>
    <w:p w:rsidR="00FB0013" w:rsidRPr="00B47FD2" w:rsidP="00FB0013">
      <w:pPr>
        <w:pStyle w:val="Answer"/>
      </w:pPr>
      <w:sdt>
        <w:sdtPr>
          <w:alias w:val="Witness"/>
          <w:id w:val="9615336"/>
          <w:placeholder>
            <w:docPart w:val="DefaultPlaceholder_22675703"/>
          </w:placeholder>
          <w:richText/>
        </w:sdtPr>
        <w:sdtContent>
          <w:r w:rsidRPr="00B47FD2">
            <w:rPr>
              <w:b/>
              <w:i/>
            </w:rPr>
            <w:t>Stephen Radley:</w:t>
          </w:r>
        </w:sdtContent>
      </w:sdt>
      <w:r w:rsidRPr="00B47FD2">
        <w:t xml:space="preserve"> </w:t>
      </w:r>
      <w:r w:rsidRPr="00B47FD2" w:rsidR="0062663B">
        <w:t xml:space="preserve">It has also been very challenging </w:t>
      </w:r>
      <w:r w:rsidRPr="00B47FD2">
        <w:t>for</w:t>
      </w:r>
      <w:r w:rsidRPr="00B47FD2" w:rsidR="0062663B">
        <w:t xml:space="preserve"> the construction trade, </w:t>
      </w:r>
      <w:r w:rsidRPr="00B47FD2">
        <w:t xml:space="preserve">although the experience has been </w:t>
      </w:r>
      <w:r w:rsidRPr="00B47FD2" w:rsidR="00B75905">
        <w:t>quite</w:t>
      </w:r>
      <w:r w:rsidRPr="00B47FD2">
        <w:t xml:space="preserve"> varied. One thing to note, first of all, is that apprenticeship numbers are down in England but growing in Wales and Scotland, so it does suggest there is something specifically happening in England with the policy changes.</w:t>
      </w:r>
    </w:p>
    <w:p w:rsidR="00410FF8" w:rsidRPr="00B47FD2" w:rsidP="00FB0013">
      <w:pPr>
        <w:pStyle w:val="Answer"/>
      </w:pPr>
      <w:r w:rsidRPr="00B47FD2">
        <w:t xml:space="preserve">Secondly, what </w:t>
      </w:r>
      <w:r w:rsidRPr="00B47FD2" w:rsidR="0062663B">
        <w:t>we are seeing</w:t>
      </w:r>
      <w:r w:rsidR="00DC5F6D">
        <w:t xml:space="preserve"> is that </w:t>
      </w:r>
      <w:r w:rsidRPr="00B47FD2" w:rsidR="00255904">
        <w:t>if you look at construction as a whole, including the professions</w:t>
      </w:r>
      <w:r w:rsidR="00DC5F6D">
        <w:t xml:space="preserve">, </w:t>
      </w:r>
      <w:r w:rsidRPr="00B47FD2" w:rsidR="00255904">
        <w:t>numbers are stable</w:t>
      </w:r>
      <w:r w:rsidR="00DC5F6D">
        <w:t>; but i</w:t>
      </w:r>
      <w:r w:rsidRPr="00B47FD2" w:rsidR="00255904">
        <w:t>f you look at more core construction</w:t>
      </w:r>
      <w:r w:rsidR="00DC5F6D">
        <w:t>,</w:t>
      </w:r>
      <w:r w:rsidRPr="00B47FD2" w:rsidR="00255904">
        <w:t xml:space="preserve"> it is down by almost one</w:t>
      </w:r>
      <w:r w:rsidRPr="00B47FD2" w:rsidR="005A1919">
        <w:t xml:space="preserve"> </w:t>
      </w:r>
      <w:r w:rsidRPr="00B47FD2" w:rsidR="00255904">
        <w:t>quarter. Within that</w:t>
      </w:r>
      <w:r w:rsidRPr="00B47FD2" w:rsidR="003F627B">
        <w:t>,</w:t>
      </w:r>
      <w:r w:rsidRPr="00B47FD2" w:rsidR="00255904">
        <w:t xml:space="preserve"> the biggest falls are in the trade</w:t>
      </w:r>
      <w:r w:rsidR="00DC5F6D">
        <w:t>s</w:t>
      </w:r>
      <w:r w:rsidRPr="00B47FD2" w:rsidR="00255904">
        <w:t xml:space="preserve">. We are seeing </w:t>
      </w:r>
      <w:r w:rsidRPr="00B47FD2" w:rsidR="0062663B">
        <w:t xml:space="preserve">some growth </w:t>
      </w:r>
      <w:r w:rsidRPr="00B47FD2" w:rsidR="00255904">
        <w:t>in high</w:t>
      </w:r>
      <w:r w:rsidR="00981EA0">
        <w:t>-</w:t>
      </w:r>
      <w:r w:rsidRPr="00B47FD2" w:rsidR="00255904">
        <w:t>level apprenticeships, and that is not necessarily a bad thing. That may be reflecting how the industry is changing.</w:t>
      </w:r>
      <w:r w:rsidR="00DC5F6D">
        <w:t xml:space="preserve"> In the key areas where we are short of people—areas like </w:t>
      </w:r>
      <w:r w:rsidRPr="00B47FD2" w:rsidR="00BF5919">
        <w:t>bricklaying and carpentry</w:t>
      </w:r>
      <w:r w:rsidR="00DC5F6D">
        <w:t xml:space="preserve">; the sorts of things we need </w:t>
      </w:r>
      <w:r w:rsidRPr="00B47FD2" w:rsidR="00BF5919">
        <w:t>to build more homes</w:t>
      </w:r>
      <w:r w:rsidR="00DC5F6D">
        <w:t>—</w:t>
      </w:r>
      <w:r w:rsidRPr="00B47FD2" w:rsidR="005A1919">
        <w:t>w</w:t>
      </w:r>
      <w:r w:rsidRPr="00B47FD2">
        <w:t xml:space="preserve">e are seeing </w:t>
      </w:r>
      <w:r w:rsidR="00DC5F6D">
        <w:t>falls</w:t>
      </w:r>
      <w:r w:rsidRPr="00B47FD2">
        <w:t xml:space="preserve"> in the te</w:t>
      </w:r>
      <w:r w:rsidR="00DC5F6D">
        <w:t>e</w:t>
      </w:r>
      <w:r w:rsidRPr="00B47FD2">
        <w:t>ns or close to 20%, so that is a concern.</w:t>
      </w:r>
    </w:p>
    <w:p w:rsidR="0044050C" w:rsidRPr="00B47FD2" w:rsidP="00FB0013">
      <w:pPr>
        <w:pStyle w:val="Answer"/>
      </w:pPr>
      <w:r w:rsidRPr="00B47FD2">
        <w:t>It</w:t>
      </w:r>
      <w:r w:rsidRPr="00B47FD2" w:rsidR="00410FF8">
        <w:t xml:space="preserve"> is an industry that is quite unique</w:t>
      </w:r>
      <w:r w:rsidR="00DC5F6D">
        <w:t>,</w:t>
      </w:r>
      <w:r w:rsidRPr="00B47FD2" w:rsidR="00410FF8">
        <w:t xml:space="preserve"> in </w:t>
      </w:r>
      <w:r w:rsidRPr="00B47FD2">
        <w:t>that</w:t>
      </w:r>
      <w:r w:rsidRPr="00B47FD2" w:rsidR="00410FF8">
        <w:t xml:space="preserve"> it takes more </w:t>
      </w:r>
      <w:r w:rsidR="00DC5F6D">
        <w:t xml:space="preserve">young </w:t>
      </w:r>
      <w:r w:rsidRPr="00B47FD2" w:rsidR="00410FF8">
        <w:t xml:space="preserve">people </w:t>
      </w:r>
      <w:r w:rsidR="00DC5F6D">
        <w:t xml:space="preserve">and people </w:t>
      </w:r>
      <w:r w:rsidRPr="00B47FD2" w:rsidR="00410FF8">
        <w:t xml:space="preserve">at </w:t>
      </w:r>
      <w:r w:rsidRPr="00B47FD2" w:rsidR="001F2AAE">
        <w:t>Level 2</w:t>
      </w:r>
      <w:r w:rsidR="00DC5F6D">
        <w:t>,</w:t>
      </w:r>
      <w:r w:rsidRPr="00B47FD2" w:rsidR="00410FF8">
        <w:t xml:space="preserve"> and a lot of the apprentices</w:t>
      </w:r>
      <w:r w:rsidR="00DC5F6D">
        <w:t>hips</w:t>
      </w:r>
      <w:r w:rsidRPr="00B47FD2" w:rsidR="00410FF8">
        <w:t xml:space="preserve"> are delivered by small firms. </w:t>
      </w:r>
      <w:r w:rsidRPr="00B47FD2" w:rsidR="00AC5452">
        <w:t>I</w:t>
      </w:r>
      <w:r w:rsidRPr="00B47FD2" w:rsidR="00410FF8">
        <w:t xml:space="preserve">t is </w:t>
      </w:r>
      <w:r w:rsidRPr="00B47FD2" w:rsidR="00AC5452">
        <w:t xml:space="preserve">also </w:t>
      </w:r>
      <w:r w:rsidRPr="00B47FD2" w:rsidR="00410FF8">
        <w:t xml:space="preserve">an industry that has very </w:t>
      </w:r>
      <w:r w:rsidRPr="00B47FD2">
        <w:t xml:space="preserve">varied and specialist needs, which providers </w:t>
      </w:r>
      <w:r w:rsidR="00DC5F6D">
        <w:t xml:space="preserve">have </w:t>
      </w:r>
      <w:r w:rsidRPr="00B47FD2">
        <w:t xml:space="preserve">always </w:t>
      </w:r>
      <w:r w:rsidR="00DC5F6D">
        <w:t xml:space="preserve">found </w:t>
      </w:r>
      <w:r w:rsidRPr="00B47FD2">
        <w:t>challenging to respond to anyway</w:t>
      </w:r>
      <w:r w:rsidR="00DC5F6D">
        <w:t>,</w:t>
      </w:r>
      <w:r w:rsidRPr="00B47FD2">
        <w:t xml:space="preserve"> even before we </w:t>
      </w:r>
      <w:r w:rsidRPr="00B47FD2" w:rsidR="00AC5452">
        <w:t>saw</w:t>
      </w:r>
      <w:r w:rsidRPr="00B47FD2">
        <w:t xml:space="preserve"> all these reforms. I am happy to expand on that a bit more</w:t>
      </w:r>
      <w:r w:rsidR="00DC5F6D">
        <w:t>,</w:t>
      </w:r>
      <w:r w:rsidRPr="00B47FD2">
        <w:t xml:space="preserve"> but I would say, overall, it has been quite challenging.</w:t>
      </w:r>
    </w:p>
    <w:p w:rsidR="008B5030" w:rsidRPr="00B47FD2" w:rsidP="0044050C">
      <w:pPr>
        <w:pStyle w:val="Answer"/>
      </w:pPr>
      <w:sdt>
        <w:sdtPr>
          <w:alias w:val="Witness"/>
          <w:id w:val="9615341"/>
          <w:placeholder>
            <w:docPart w:val="DefaultPlaceholder_22675703"/>
          </w:placeholder>
          <w:richText/>
        </w:sdtPr>
        <w:sdtContent>
          <w:r w:rsidRPr="00B47FD2" w:rsidR="0044050C">
            <w:rPr>
              <w:b/>
              <w:i/>
            </w:rPr>
            <w:t>Mark Dawe:</w:t>
          </w:r>
        </w:sdtContent>
      </w:sdt>
      <w:r w:rsidRPr="00B47FD2" w:rsidR="0044050C">
        <w:t xml:space="preserve"> SMEs are </w:t>
      </w:r>
      <w:r w:rsidRPr="00B47FD2" w:rsidR="0062663B">
        <w:t xml:space="preserve">down </w:t>
      </w:r>
      <w:r w:rsidRPr="00B47FD2" w:rsidR="0044050C">
        <w:t xml:space="preserve">49%, </w:t>
      </w:r>
      <w:r w:rsidRPr="00B47FD2" w:rsidR="001F2AAE">
        <w:t>Level 2</w:t>
      </w:r>
      <w:r w:rsidRPr="00B47FD2" w:rsidR="0044050C">
        <w:t xml:space="preserve"> </w:t>
      </w:r>
      <w:r w:rsidRPr="00B47FD2" w:rsidR="00AC5452">
        <w:t xml:space="preserve">is </w:t>
      </w:r>
      <w:r w:rsidRPr="00B47FD2" w:rsidR="0044050C">
        <w:t>down 45%</w:t>
      </w:r>
      <w:r w:rsidR="00DC5F6D">
        <w:t xml:space="preserve"> and </w:t>
      </w:r>
      <w:r w:rsidRPr="00B47FD2" w:rsidR="0044050C">
        <w:t xml:space="preserve">young people </w:t>
      </w:r>
      <w:r w:rsidR="00DC5F6D">
        <w:t xml:space="preserve">are </w:t>
      </w:r>
      <w:r w:rsidRPr="00B47FD2" w:rsidR="0044050C">
        <w:t xml:space="preserve">down </w:t>
      </w:r>
      <w:r w:rsidRPr="00B47FD2" w:rsidR="0062663B">
        <w:t>20%</w:t>
      </w:r>
      <w:r w:rsidRPr="00B47FD2" w:rsidR="0044050C">
        <w:t xml:space="preserve">, so it is not a surprise that you are suffering. That is why we have specifically called for </w:t>
      </w:r>
      <w:r w:rsidRPr="00B47FD2">
        <w:t>£1.5 billion funding for SMEs.</w:t>
      </w:r>
      <w:r w:rsidRPr="00B47FD2" w:rsidR="0062663B">
        <w:t xml:space="preserve"> </w:t>
      </w:r>
      <w:r w:rsidRPr="00B47FD2" w:rsidR="00AC5452">
        <w:t>T</w:t>
      </w:r>
      <w:r w:rsidRPr="00B47FD2" w:rsidR="0062663B">
        <w:t>he wider issue here is</w:t>
      </w:r>
      <w:r w:rsidRPr="00B47FD2">
        <w:t xml:space="preserve"> </w:t>
      </w:r>
      <w:r w:rsidR="00DC5F6D">
        <w:t xml:space="preserve">that </w:t>
      </w:r>
      <w:r w:rsidRPr="00B47FD2">
        <w:t>it is meant to be employer-led</w:t>
      </w:r>
      <w:r w:rsidRPr="00B47FD2" w:rsidR="005A1919">
        <w:t>,</w:t>
      </w:r>
      <w:r w:rsidRPr="00B47FD2">
        <w:t xml:space="preserve"> although I think employer-defined is a good way of describing it. Clearly</w:t>
      </w:r>
      <w:r w:rsidR="00DC5F6D">
        <w:t>,</w:t>
      </w:r>
      <w:r w:rsidRPr="00B47FD2">
        <w:t xml:space="preserve"> employers are not getting the standards they are looking for</w:t>
      </w:r>
      <w:r w:rsidRPr="00B47FD2" w:rsidR="0062663B">
        <w:t xml:space="preserve">, </w:t>
      </w:r>
      <w:r w:rsidRPr="00B47FD2">
        <w:t xml:space="preserve">so </w:t>
      </w:r>
      <w:r w:rsidRPr="00B47FD2" w:rsidR="0062663B">
        <w:t>to me</w:t>
      </w:r>
      <w:r w:rsidRPr="00B47FD2">
        <w:t xml:space="preserve"> there is a job for </w:t>
      </w:r>
      <w:r w:rsidRPr="00B47FD2" w:rsidR="0021255E">
        <w:t>IfATE</w:t>
      </w:r>
      <w:r w:rsidRPr="00B47FD2">
        <w:t xml:space="preserve"> to do to listen to the employers in the whole of the sector</w:t>
      </w:r>
      <w:r w:rsidRPr="00B47FD2" w:rsidR="0062663B">
        <w:t xml:space="preserve"> to make sure </w:t>
      </w:r>
      <w:r w:rsidRPr="00B47FD2">
        <w:t>those standards are in place.</w:t>
      </w:r>
      <w:r w:rsidRPr="00B47FD2" w:rsidR="0062663B">
        <w:t xml:space="preserve"> </w:t>
      </w:r>
      <w:r w:rsidRPr="00B47FD2">
        <w:t>It is probably the best form of skills training there is</w:t>
      </w:r>
      <w:r w:rsidR="00413934">
        <w:t>—</w:t>
      </w:r>
      <w:r w:rsidRPr="00B47FD2">
        <w:t>learn, apply, earn.</w:t>
      </w:r>
    </w:p>
    <w:p w:rsidR="00CC1A2C" w:rsidRPr="00B47FD2" w:rsidP="0044050C">
      <w:pPr>
        <w:pStyle w:val="Answer"/>
      </w:pPr>
      <w:r w:rsidRPr="00B47FD2">
        <w:t xml:space="preserve">All the stats that are now coming out are showing </w:t>
      </w:r>
      <w:r w:rsidRPr="00B47FD2" w:rsidR="00EF6B31">
        <w:t>it is better than any classroom-</w:t>
      </w:r>
      <w:r w:rsidRPr="00B47FD2">
        <w:t xml:space="preserve">based programme. We were given a stat yesterday that </w:t>
      </w:r>
      <w:r w:rsidRPr="00B47FD2" w:rsidR="0062663B">
        <w:t xml:space="preserve">at </w:t>
      </w:r>
      <w:r w:rsidRPr="00B47FD2" w:rsidR="00EF6B31">
        <w:t>Level 3</w:t>
      </w:r>
      <w:r w:rsidR="00DC5F6D">
        <w:t>,</w:t>
      </w:r>
      <w:r w:rsidRPr="00B47FD2">
        <w:t xml:space="preserve"> an apprentice has a</w:t>
      </w:r>
      <w:r w:rsidR="00DC5F6D">
        <w:t>n</w:t>
      </w:r>
      <w:r w:rsidRPr="00B47FD2">
        <w:t xml:space="preserve"> earning power</w:t>
      </w:r>
      <w:r w:rsidR="00DC5F6D">
        <w:t xml:space="preserve"> </w:t>
      </w:r>
      <w:r w:rsidRPr="00B47FD2">
        <w:t xml:space="preserve">37% greater than </w:t>
      </w:r>
      <w:r w:rsidR="00DC5F6D">
        <w:t xml:space="preserve">that of </w:t>
      </w:r>
      <w:r w:rsidRPr="00B47FD2" w:rsidR="0062663B">
        <w:t>a</w:t>
      </w:r>
      <w:r w:rsidRPr="00B47FD2" w:rsidR="00EF6B31">
        <w:t>n</w:t>
      </w:r>
      <w:r w:rsidRPr="00B47FD2" w:rsidR="0062663B">
        <w:t xml:space="preserve"> </w:t>
      </w:r>
      <w:r w:rsidRPr="00B47FD2">
        <w:t>A</w:t>
      </w:r>
      <w:r w:rsidR="00DC5F6D">
        <w:t>-l</w:t>
      </w:r>
      <w:r w:rsidRPr="00B47FD2">
        <w:t xml:space="preserve">evel </w:t>
      </w:r>
      <w:r w:rsidRPr="00B47FD2">
        <w:t xml:space="preserve">student. We are seeing that at every level. It is a </w:t>
      </w:r>
      <w:r w:rsidRPr="00B47FD2" w:rsidR="0062663B">
        <w:t>great programme</w:t>
      </w:r>
      <w:r w:rsidRPr="00B47FD2">
        <w:t xml:space="preserve">. The levy payers are fully engaged. </w:t>
      </w:r>
      <w:r w:rsidRPr="00B47FD2" w:rsidR="0053270E">
        <w:t>We need to sort out the SMEs</w:t>
      </w:r>
      <w:r w:rsidR="00DC5F6D">
        <w:t>,</w:t>
      </w:r>
      <w:r w:rsidRPr="00B47FD2" w:rsidR="0053270E">
        <w:t xml:space="preserve"> </w:t>
      </w:r>
      <w:r w:rsidRPr="00B47FD2" w:rsidR="0062663B">
        <w:t xml:space="preserve">and </w:t>
      </w:r>
      <w:r w:rsidRPr="00B47FD2" w:rsidR="0021255E">
        <w:t>IfATE</w:t>
      </w:r>
      <w:r w:rsidRPr="00B47FD2">
        <w:t xml:space="preserve"> needs to make it properly employer</w:t>
      </w:r>
      <w:r w:rsidRPr="00B47FD2" w:rsidR="005A1919">
        <w:t>-</w:t>
      </w:r>
      <w:r w:rsidRPr="00B47FD2">
        <w:t>defined.</w:t>
      </w:r>
    </w:p>
    <w:p w:rsidR="0088184C" w:rsidRPr="00B47FD2" w:rsidP="00CC1A2C">
      <w:pPr>
        <w:pStyle w:val="Question"/>
      </w:pPr>
      <w:sdt>
        <w:sdtPr>
          <w:alias w:val="Member"/>
          <w:tag w:val="&lt;Member mnisId='3985' dodsId='31730'&gt;"/>
          <w:id w:val="9615346"/>
          <w:placeholder>
            <w:docPart w:val="DefaultPlaceholder_22675703"/>
          </w:placeholder>
          <w:richText/>
        </w:sdtPr>
        <w:sdtContent>
          <w:r w:rsidRPr="00B47FD2" w:rsidR="00CC1A2C">
            <w:rPr>
              <w:b/>
            </w:rPr>
            <w:t>Chair:</w:t>
          </w:r>
        </w:sdtContent>
      </w:sdt>
      <w:r w:rsidRPr="00B47FD2" w:rsidR="00CC1A2C">
        <w:t xml:space="preserve"> </w:t>
      </w:r>
      <w:r w:rsidRPr="00B47FD2" w:rsidR="00EF6B31">
        <w:t>Anyone else? Nick?</w:t>
      </w:r>
    </w:p>
    <w:p w:rsidR="0088184C" w:rsidRPr="00B47FD2" w:rsidP="0088184C">
      <w:pPr>
        <w:pStyle w:val="Answer"/>
      </w:pPr>
      <w:sdt>
        <w:sdtPr>
          <w:alias w:val="Witness"/>
          <w:id w:val="9615350"/>
          <w:placeholder>
            <w:docPart w:val="DefaultPlaceholder_22675703"/>
          </w:placeholder>
          <w:richText/>
        </w:sdtPr>
        <w:sdtContent>
          <w:r w:rsidRPr="00B47FD2">
            <w:rPr>
              <w:b/>
              <w:i/>
            </w:rPr>
            <w:t>Nick Linford:</w:t>
          </w:r>
        </w:sdtContent>
      </w:sdt>
      <w:r w:rsidRPr="00B47FD2">
        <w:t xml:space="preserve"> </w:t>
      </w:r>
      <w:r w:rsidRPr="00B47FD2" w:rsidR="005A1919">
        <w:t>H</w:t>
      </w:r>
      <w:r w:rsidRPr="00B47FD2">
        <w:t>aving worked in this space for 15 years looking at different forms of apprenticeship funding—I say different forms in the context of England</w:t>
      </w:r>
      <w:r w:rsidR="00DC5F6D">
        <w:t>,</w:t>
      </w:r>
      <w:r w:rsidRPr="00B47FD2">
        <w:t xml:space="preserve"> because we have been through so many different forms in th</w:t>
      </w:r>
      <w:r w:rsidR="00DC5F6D">
        <w:t>ose</w:t>
      </w:r>
      <w:r w:rsidRPr="00B47FD2">
        <w:t xml:space="preserve"> 15 years—</w:t>
      </w:r>
      <w:r w:rsidRPr="00B47FD2" w:rsidR="0062663B">
        <w:t xml:space="preserve">it is really important to </w:t>
      </w:r>
      <w:r w:rsidRPr="00B47FD2">
        <w:t>separate out levy funding from what is fundable and the funding methodologies that sit behind that, both of which change at the same time.</w:t>
      </w:r>
    </w:p>
    <w:p w:rsidR="00300B76" w:rsidRPr="00B47FD2" w:rsidP="0088184C">
      <w:pPr>
        <w:pStyle w:val="Answer"/>
      </w:pPr>
      <w:r w:rsidRPr="00B47FD2">
        <w:t>It is important</w:t>
      </w:r>
      <w:r w:rsidRPr="00B47FD2" w:rsidR="00EF6B31">
        <w:t>,</w:t>
      </w:r>
      <w:r w:rsidRPr="00B47FD2" w:rsidR="0062663B">
        <w:t xml:space="preserve"> first</w:t>
      </w:r>
      <w:r w:rsidRPr="00B47FD2" w:rsidR="00EF6B31">
        <w:t>,</w:t>
      </w:r>
      <w:r w:rsidRPr="00B47FD2" w:rsidR="0062663B">
        <w:t xml:space="preserve"> </w:t>
      </w:r>
      <w:r w:rsidRPr="00B47FD2">
        <w:t xml:space="preserve">to </w:t>
      </w:r>
      <w:r w:rsidRPr="00B47FD2" w:rsidR="0062663B">
        <w:t xml:space="preserve">understand </w:t>
      </w:r>
      <w:r w:rsidRPr="00B47FD2">
        <w:t xml:space="preserve">that the Treasury was already putting £1.5 billion into apprenticeships before the levy. </w:t>
      </w:r>
      <w:r w:rsidRPr="00B47FD2" w:rsidR="00EF6B31">
        <w:t>It</w:t>
      </w:r>
      <w:r w:rsidRPr="00B47FD2" w:rsidR="00F27621">
        <w:t xml:space="preserve"> saved £1.5 billion when the levy tax was introduced, which is now generating around £2.5 billion. In simplistic terms, there is now £1 billion more money available to fund apprenticeships, </w:t>
      </w:r>
      <w:r w:rsidRPr="00B47FD2" w:rsidR="0062663B">
        <w:t>all other things being equal</w:t>
      </w:r>
      <w:r w:rsidRPr="00B47FD2" w:rsidR="00F27621">
        <w:t xml:space="preserve">. </w:t>
      </w:r>
      <w:r w:rsidRPr="00B47FD2" w:rsidR="005A1919">
        <w:t>At</w:t>
      </w:r>
      <w:r w:rsidRPr="00B47FD2" w:rsidR="00F27621">
        <w:t xml:space="preserve"> the same time,</w:t>
      </w:r>
      <w:r w:rsidRPr="00B47FD2" w:rsidR="005A1919">
        <w:t xml:space="preserve"> the Government</w:t>
      </w:r>
      <w:r w:rsidRPr="00B47FD2" w:rsidR="00EF6B31">
        <w:t xml:space="preserve"> changed </w:t>
      </w:r>
      <w:r w:rsidRPr="00B47FD2" w:rsidR="00F27621">
        <w:t xml:space="preserve">the amount of money that each apprenticeship would </w:t>
      </w:r>
      <w:r w:rsidRPr="00B47FD2">
        <w:t>be worth.</w:t>
      </w:r>
    </w:p>
    <w:p w:rsidR="00300B76" w:rsidRPr="00B47FD2" w:rsidP="0088184C">
      <w:pPr>
        <w:pStyle w:val="Answer"/>
      </w:pPr>
      <w:r w:rsidRPr="00B47FD2">
        <w:t>Y</w:t>
      </w:r>
      <w:r w:rsidRPr="00B47FD2" w:rsidR="0062663B">
        <w:t>ou will remember well</w:t>
      </w:r>
      <w:r w:rsidRPr="00B47FD2">
        <w:t>,</w:t>
      </w:r>
      <w:r w:rsidRPr="00B47FD2" w:rsidR="0062663B">
        <w:t xml:space="preserve"> Rob, </w:t>
      </w:r>
      <w:r w:rsidRPr="00B47FD2">
        <w:t xml:space="preserve">when you were the </w:t>
      </w:r>
      <w:r w:rsidRPr="00B47FD2" w:rsidR="005A1919">
        <w:t>S</w:t>
      </w:r>
      <w:r w:rsidRPr="00B47FD2">
        <w:t>kills Minister</w:t>
      </w:r>
      <w:r w:rsidRPr="00B47FD2" w:rsidR="005A1919">
        <w:t>,</w:t>
      </w:r>
      <w:r w:rsidRPr="00B47FD2">
        <w:t xml:space="preserve"> that frameworks</w:t>
      </w:r>
      <w:r w:rsidRPr="00B47FD2" w:rsidR="00D85C5B">
        <w:t>—</w:t>
      </w:r>
      <w:r w:rsidRPr="00B47FD2">
        <w:t>the types of apprenticeships that are now being phased out</w:t>
      </w:r>
      <w:r w:rsidRPr="00B47FD2" w:rsidR="00D85C5B">
        <w:t>—</w:t>
      </w:r>
      <w:r w:rsidRPr="00B47FD2">
        <w:t xml:space="preserve">saw their funding drop </w:t>
      </w:r>
      <w:r w:rsidRPr="00B47FD2" w:rsidR="0062663B">
        <w:t>by many</w:t>
      </w:r>
      <w:r w:rsidRPr="00B47FD2" w:rsidR="005A1919">
        <w:t xml:space="preserve"> </w:t>
      </w:r>
      <w:r w:rsidRPr="00B47FD2">
        <w:t xml:space="preserve">percentage points </w:t>
      </w:r>
      <w:r w:rsidRPr="00B47FD2" w:rsidR="0062663B">
        <w:t>as of 1 May 2017</w:t>
      </w:r>
      <w:r w:rsidRPr="00B47FD2">
        <w:t>, which</w:t>
      </w:r>
      <w:r w:rsidRPr="00B47FD2" w:rsidR="00D85C5B">
        <w:t>,</w:t>
      </w:r>
      <w:r w:rsidRPr="00B47FD2">
        <w:t xml:space="preserve"> from the perspective of colleges and training providers</w:t>
      </w:r>
      <w:r w:rsidR="00DC5F6D">
        <w:t>,</w:t>
      </w:r>
      <w:r w:rsidRPr="00B47FD2">
        <w:t xml:space="preserve"> was when the apprenticeship programme came into play.</w:t>
      </w:r>
      <w:r w:rsidRPr="00B47FD2" w:rsidR="0062663B">
        <w:t xml:space="preserve"> </w:t>
      </w:r>
      <w:r w:rsidRPr="00B47FD2">
        <w:t xml:space="preserve">The very significant funding rate reductions </w:t>
      </w:r>
      <w:r w:rsidR="00DC5F6D">
        <w:t xml:space="preserve">are </w:t>
      </w:r>
      <w:r w:rsidRPr="00B47FD2">
        <w:t xml:space="preserve">a big part </w:t>
      </w:r>
      <w:r w:rsidRPr="00B47FD2" w:rsidR="005A1919">
        <w:t>of</w:t>
      </w:r>
      <w:r w:rsidRPr="00B47FD2">
        <w:t xml:space="preserve"> why providers ramped up delivery before the levy </w:t>
      </w:r>
      <w:r w:rsidRPr="00B47FD2" w:rsidR="0062663B">
        <w:t xml:space="preserve">and then scaled back after the </w:t>
      </w:r>
      <w:r w:rsidRPr="00B47FD2">
        <w:t>levy was introduced.</w:t>
      </w:r>
    </w:p>
    <w:p w:rsidR="00B34992" w:rsidRPr="00B47FD2" w:rsidP="0088184C">
      <w:pPr>
        <w:pStyle w:val="Answer"/>
      </w:pPr>
      <w:r w:rsidRPr="00B47FD2">
        <w:t>There were a</w:t>
      </w:r>
      <w:r w:rsidRPr="00B47FD2" w:rsidR="00300B76">
        <w:t xml:space="preserve"> number of other significant funding rule changes around subcontracting</w:t>
      </w:r>
      <w:r w:rsidRPr="00B47FD2">
        <w:t xml:space="preserve"> and </w:t>
      </w:r>
      <w:r w:rsidRPr="00B47FD2" w:rsidR="00300B76">
        <w:t>who is</w:t>
      </w:r>
      <w:r w:rsidRPr="00B47FD2">
        <w:t xml:space="preserve"> not</w:t>
      </w:r>
      <w:r w:rsidRPr="00B47FD2" w:rsidR="00300B76">
        <w:t xml:space="preserve"> allowed to deliver to </w:t>
      </w:r>
      <w:r w:rsidRPr="00B47FD2" w:rsidR="0062663B">
        <w:t xml:space="preserve">SMEs, </w:t>
      </w:r>
      <w:r w:rsidRPr="00B47FD2" w:rsidR="00300B76">
        <w:t xml:space="preserve">none of </w:t>
      </w:r>
      <w:r w:rsidRPr="00B47FD2">
        <w:t>which</w:t>
      </w:r>
      <w:r w:rsidRPr="00B47FD2" w:rsidR="00300B76">
        <w:t xml:space="preserve"> existed before the levy. They did not need to exist when the levy was introduced, so it is really important that we separate out </w:t>
      </w:r>
      <w:r w:rsidRPr="00B47FD2" w:rsidR="0062663B">
        <w:t>funding as a source of income</w:t>
      </w:r>
      <w:r w:rsidRPr="00B47FD2">
        <w:t>—</w:t>
      </w:r>
      <w:r w:rsidRPr="00B47FD2" w:rsidR="00300B76">
        <w:t>where the Treasury has currently saved £1.5 billion and there is now £2.5 billion available</w:t>
      </w:r>
      <w:r w:rsidRPr="00B47FD2">
        <w:t>—</w:t>
      </w:r>
      <w:r w:rsidRPr="00B47FD2" w:rsidR="00300B76">
        <w:t xml:space="preserve">from a number of significant policies and funding methodologies that were introduced </w:t>
      </w:r>
      <w:r w:rsidRPr="00B47FD2" w:rsidR="0062663B">
        <w:t xml:space="preserve">on the day of the </w:t>
      </w:r>
      <w:r w:rsidRPr="00B47FD2" w:rsidR="00300B76">
        <w:t xml:space="preserve">apprenticeship programme </w:t>
      </w:r>
      <w:r w:rsidRPr="00B47FD2" w:rsidR="0062663B">
        <w:t xml:space="preserve">launch, </w:t>
      </w:r>
      <w:r w:rsidRPr="00B47FD2" w:rsidR="00300B76">
        <w:t xml:space="preserve">as far as the college and training providers are concerned, on 1 May 2017. </w:t>
      </w:r>
      <w:r w:rsidRPr="00B47FD2">
        <w:t>They were very</w:t>
      </w:r>
      <w:r w:rsidRPr="00B47FD2" w:rsidR="00300B76">
        <w:t xml:space="preserve"> significant changes</w:t>
      </w:r>
      <w:r w:rsidRPr="00B47FD2">
        <w:t>. I</w:t>
      </w:r>
      <w:r w:rsidRPr="00B47FD2" w:rsidR="00300B76">
        <w:t>n preparing for this I</w:t>
      </w:r>
      <w:r w:rsidRPr="00B47FD2" w:rsidR="0062663B">
        <w:t xml:space="preserve"> have listed </w:t>
      </w:r>
      <w:r w:rsidRPr="00B47FD2" w:rsidR="00300B76">
        <w:t>six</w:t>
      </w:r>
      <w:r w:rsidRPr="00B47FD2">
        <w:t xml:space="preserve"> very significant changes that all came in at exactly the same time. Those changes</w:t>
      </w:r>
      <w:r w:rsidRPr="00B47FD2" w:rsidR="0062663B">
        <w:t xml:space="preserve"> are the reason why,</w:t>
      </w:r>
      <w:r w:rsidRPr="00B47FD2">
        <w:t xml:space="preserve"> initially,</w:t>
      </w:r>
      <w:r w:rsidRPr="00B47FD2" w:rsidR="0062663B">
        <w:t xml:space="preserve"> </w:t>
      </w:r>
      <w:r w:rsidRPr="00B47FD2">
        <w:t xml:space="preserve">the starts dropped very substantially and have not picked up to the level they need to be. We have been hearing figures </w:t>
      </w:r>
      <w:r w:rsidRPr="00B47FD2">
        <w:t>of</w:t>
      </w:r>
      <w:r w:rsidRPr="00B47FD2">
        <w:t xml:space="preserve"> 20%</w:t>
      </w:r>
      <w:r w:rsidRPr="00B47FD2" w:rsidR="0079706E">
        <w:t xml:space="preserve"> to </w:t>
      </w:r>
      <w:r w:rsidRPr="00B47FD2">
        <w:t>30% at</w:t>
      </w:r>
      <w:r w:rsidRPr="00B47FD2" w:rsidR="0062663B">
        <w:t xml:space="preserve"> </w:t>
      </w:r>
      <w:r w:rsidRPr="00B47FD2" w:rsidR="001F2AAE">
        <w:t>Level 2</w:t>
      </w:r>
      <w:r w:rsidRPr="00B47FD2" w:rsidR="0062663B">
        <w:t xml:space="preserve">, </w:t>
      </w:r>
      <w:r w:rsidRPr="00B47FD2">
        <w:t>50% down and so on.</w:t>
      </w:r>
    </w:p>
    <w:p w:rsidR="005C1B5E" w:rsidRPr="00B47FD2" w:rsidP="0088184C">
      <w:pPr>
        <w:pStyle w:val="Answer"/>
      </w:pPr>
      <w:r w:rsidRPr="00B47FD2">
        <w:t>It is important that your Committee and your new members try to separate out the amount of money that is available—and</w:t>
      </w:r>
      <w:r w:rsidR="00DC5F6D">
        <w:t xml:space="preserve"> whether it</w:t>
      </w:r>
      <w:r w:rsidRPr="00B47FD2">
        <w:t xml:space="preserve"> should be for more than just apprenticeships—</w:t>
      </w:r>
      <w:r w:rsidRPr="00B47FD2" w:rsidR="0062663B">
        <w:t xml:space="preserve">from </w:t>
      </w:r>
      <w:r w:rsidRPr="00B47FD2">
        <w:t xml:space="preserve">very important and significant </w:t>
      </w:r>
      <w:r w:rsidRPr="00B47FD2" w:rsidR="0062663B">
        <w:t xml:space="preserve">funding </w:t>
      </w:r>
      <w:r w:rsidRPr="00B47FD2">
        <w:t xml:space="preserve">rule and regulation </w:t>
      </w:r>
      <w:r w:rsidRPr="00B47FD2" w:rsidR="0062663B">
        <w:t>changes</w:t>
      </w:r>
      <w:r w:rsidRPr="00B47FD2" w:rsidR="0079706E">
        <w:t xml:space="preserve">, which </w:t>
      </w:r>
      <w:r w:rsidRPr="00B47FD2">
        <w:t>have made it quite difficult to deliver the programme as it was delivered before.</w:t>
      </w:r>
    </w:p>
    <w:p w:rsidR="002F7AFC" w:rsidRPr="00B47FD2" w:rsidP="005C1B5E">
      <w:pPr>
        <w:pStyle w:val="Question"/>
      </w:pPr>
      <w:sdt>
        <w:sdtPr>
          <w:alias w:val="Member"/>
          <w:tag w:val="&lt;Member mnisId='3985' dodsId='31730'&gt;"/>
          <w:id w:val="9615355"/>
          <w:placeholder>
            <w:docPart w:val="DefaultPlaceholder_22675703"/>
          </w:placeholder>
          <w:richText/>
        </w:sdtPr>
        <w:sdtContent>
          <w:r w:rsidRPr="00B47FD2" w:rsidR="005C1B5E">
            <w:rPr>
              <w:b/>
            </w:rPr>
            <w:t>Chair:</w:t>
          </w:r>
        </w:sdtContent>
      </w:sdt>
      <w:r w:rsidRPr="00B47FD2" w:rsidR="005C1B5E">
        <w:t xml:space="preserve"> The Government have said £2.5 billion extra will be spent by 2020.</w:t>
      </w:r>
      <w:r w:rsidRPr="00B47FD2" w:rsidR="0062663B">
        <w:t xml:space="preserve"> </w:t>
      </w:r>
      <w:r w:rsidRPr="00B47FD2" w:rsidR="005C1B5E">
        <w:t>How much money should be spent on apprenticeships over the next five years</w:t>
      </w:r>
      <w:r w:rsidR="00DC5F6D">
        <w:t>,</w:t>
      </w:r>
      <w:r w:rsidRPr="00B47FD2" w:rsidR="005C1B5E">
        <w:t xml:space="preserve"> by 2025?</w:t>
      </w:r>
    </w:p>
    <w:p w:rsidR="0006417F" w:rsidRPr="00B47FD2" w:rsidP="002F7AFC">
      <w:pPr>
        <w:pStyle w:val="Answer"/>
      </w:pPr>
      <w:sdt>
        <w:sdtPr>
          <w:alias w:val="Witness"/>
          <w:id w:val="9615369"/>
          <w:placeholder>
            <w:docPart w:val="DefaultPlaceholder_22675703"/>
          </w:placeholder>
          <w:richText/>
        </w:sdtPr>
        <w:sdtContent>
          <w:r w:rsidRPr="00B47FD2" w:rsidR="002F7AFC">
            <w:rPr>
              <w:b/>
              <w:i/>
            </w:rPr>
            <w:t>Mark Dawe:</w:t>
          </w:r>
        </w:sdtContent>
      </w:sdt>
      <w:r w:rsidRPr="00B47FD2" w:rsidR="002F7AFC">
        <w:t xml:space="preserve"> Both you and I have said </w:t>
      </w:r>
      <w:r w:rsidR="00DC5F6D">
        <w:t xml:space="preserve">that </w:t>
      </w:r>
      <w:r w:rsidRPr="00B47FD2" w:rsidR="002F7AFC">
        <w:t xml:space="preserve">half of those that go to university </w:t>
      </w:r>
      <w:r w:rsidRPr="00B47FD2" w:rsidR="0062663B">
        <w:t xml:space="preserve">should be </w:t>
      </w:r>
      <w:r w:rsidRPr="00B47FD2" w:rsidR="002F7AFC">
        <w:t>doing degree apprenticeships—your two favourite words. That is £10 billion-worth of funding, so there is £10 billion</w:t>
      </w:r>
      <w:r w:rsidRPr="00B47FD2" w:rsidR="005A1919">
        <w:t>. T</w:t>
      </w:r>
      <w:r w:rsidRPr="00B47FD2" w:rsidR="002F7AFC">
        <w:t>hen</w:t>
      </w:r>
      <w:r w:rsidRPr="00B47FD2" w:rsidR="00540AF1">
        <w:t>,</w:t>
      </w:r>
      <w:r w:rsidRPr="00B47FD2" w:rsidR="002F7AFC">
        <w:t xml:space="preserve"> if you look </w:t>
      </w:r>
      <w:r w:rsidRPr="00B47FD2" w:rsidR="0062663B">
        <w:t>at the SMEs</w:t>
      </w:r>
      <w:r w:rsidRPr="00B47FD2" w:rsidR="00540AF1">
        <w:t>,</w:t>
      </w:r>
      <w:r w:rsidRPr="00B47FD2" w:rsidR="0062663B">
        <w:t xml:space="preserve"> </w:t>
      </w:r>
      <w:r w:rsidRPr="00B47FD2" w:rsidR="002F7AFC">
        <w:t xml:space="preserve">the big change has been moving from </w:t>
      </w:r>
      <w:r w:rsidRPr="00B47FD2" w:rsidR="00540AF1">
        <w:t>L</w:t>
      </w:r>
      <w:r w:rsidRPr="00B47FD2" w:rsidR="002F7AFC">
        <w:t>evels 2</w:t>
      </w:r>
      <w:r w:rsidR="00DC5F6D">
        <w:t>/</w:t>
      </w:r>
      <w:r w:rsidRPr="00B47FD2" w:rsidR="002F7AFC">
        <w:t xml:space="preserve">3 to </w:t>
      </w:r>
      <w:r w:rsidRPr="00B47FD2" w:rsidR="001F2AAE">
        <w:t>Level 2</w:t>
      </w:r>
      <w:r w:rsidRPr="00B47FD2" w:rsidR="002F7AFC">
        <w:t xml:space="preserve"> to </w:t>
      </w:r>
      <w:r w:rsidRPr="00B47FD2" w:rsidR="00540AF1">
        <w:t>L</w:t>
      </w:r>
      <w:r w:rsidRPr="00B47FD2" w:rsidR="002F7AFC">
        <w:t>evel 8, as well as everything else</w:t>
      </w:r>
      <w:r w:rsidRPr="00B47FD2" w:rsidR="00B738FD">
        <w:t xml:space="preserve">: </w:t>
      </w:r>
      <w:r w:rsidRPr="00B47FD2" w:rsidR="002F7AFC">
        <w:t>the average cost going up 40% per standard</w:t>
      </w:r>
      <w:r w:rsidRPr="00B47FD2" w:rsidR="00B738FD">
        <w:t xml:space="preserve"> and</w:t>
      </w:r>
      <w:r w:rsidRPr="00B47FD2" w:rsidR="002F7AFC">
        <w:t xml:space="preserve"> the high</w:t>
      </w:r>
      <w:r w:rsidR="00DC5F6D">
        <w:t>er</w:t>
      </w:r>
      <w:r w:rsidRPr="00B47FD2" w:rsidR="002F7AFC">
        <w:t xml:space="preserve"> levels costing more</w:t>
      </w:r>
      <w:r w:rsidRPr="00B47FD2" w:rsidR="00B738FD">
        <w:t>. T</w:t>
      </w:r>
      <w:r w:rsidRPr="00B47FD2" w:rsidR="0062663B">
        <w:t xml:space="preserve">here is an enormous </w:t>
      </w:r>
      <w:r w:rsidRPr="00B47FD2">
        <w:t>funding ask.</w:t>
      </w:r>
    </w:p>
    <w:p w:rsidR="00E37049" w:rsidRPr="00B47FD2" w:rsidP="002F7AFC">
      <w:pPr>
        <w:pStyle w:val="Answer"/>
      </w:pPr>
      <w:r w:rsidRPr="00B47FD2">
        <w:t>I do not think it can all be sustained by the levy, so</w:t>
      </w:r>
      <w:r w:rsidRPr="00B47FD2" w:rsidR="0062663B">
        <w:t xml:space="preserve"> we should be looking </w:t>
      </w:r>
      <w:r w:rsidRPr="00B47FD2">
        <w:t>across the education budget and saying</w:t>
      </w:r>
      <w:r w:rsidRPr="00B47FD2" w:rsidR="00B738FD">
        <w:t xml:space="preserve"> that s</w:t>
      </w:r>
      <w:r w:rsidRPr="00B47FD2">
        <w:t>omehow we need to bring in HE money here. We need to bring in 16</w:t>
      </w:r>
      <w:r w:rsidR="00DC5F6D">
        <w:t>-</w:t>
      </w:r>
      <w:r w:rsidRPr="00B47FD2">
        <w:t>to</w:t>
      </w:r>
      <w:r w:rsidR="00DC5F6D">
        <w:t>-</w:t>
      </w:r>
      <w:r w:rsidRPr="00B47FD2">
        <w:t>18 money here. Treasury should be funding</w:t>
      </w:r>
      <w:r w:rsidRPr="00B47FD2" w:rsidR="00B738FD">
        <w:t xml:space="preserve"> this</w:t>
      </w:r>
      <w:r w:rsidRPr="00B47FD2">
        <w:t xml:space="preserve"> out of taxes </w:t>
      </w:r>
      <w:r w:rsidRPr="00B47FD2" w:rsidR="0062663B">
        <w:t xml:space="preserve">and the levy should be </w:t>
      </w:r>
      <w:r w:rsidRPr="00B47FD2">
        <w:t xml:space="preserve">funding </w:t>
      </w:r>
      <w:r w:rsidRPr="00B47FD2" w:rsidR="0062663B">
        <w:t>this</w:t>
      </w:r>
      <w:r w:rsidRPr="00B47FD2">
        <w:t>. It needs to be a suite of funding to support the ambition</w:t>
      </w:r>
      <w:r w:rsidR="00413934">
        <w:t>,</w:t>
      </w:r>
      <w:r w:rsidRPr="00B47FD2">
        <w:t xml:space="preserve"> because </w:t>
      </w:r>
      <w:r w:rsidRPr="00B47FD2" w:rsidR="0062663B">
        <w:t>I think everyone agre</w:t>
      </w:r>
      <w:r w:rsidRPr="00B47FD2">
        <w:t>e</w:t>
      </w:r>
      <w:r w:rsidRPr="00B47FD2" w:rsidR="0062663B">
        <w:t xml:space="preserve">s </w:t>
      </w:r>
      <w:r w:rsidRPr="00B47FD2">
        <w:t>it is a fantastic policy.</w:t>
      </w:r>
    </w:p>
    <w:p w:rsidR="0006417F" w:rsidRPr="00B47FD2" w:rsidP="00E37049">
      <w:pPr>
        <w:pStyle w:val="Question"/>
      </w:pPr>
      <w:sdt>
        <w:sdtPr>
          <w:alias w:val="Member"/>
          <w:tag w:val="&lt;Member mnisId='3985' dodsId='31730'&gt;"/>
          <w:id w:val="9615374"/>
          <w:placeholder>
            <w:docPart w:val="DefaultPlaceholder_22675703"/>
          </w:placeholder>
          <w:richText/>
        </w:sdtPr>
        <w:sdtContent>
          <w:r w:rsidRPr="00B47FD2" w:rsidR="00E37049">
            <w:rPr>
              <w:b/>
            </w:rPr>
            <w:t>Chair:</w:t>
          </w:r>
        </w:sdtContent>
      </w:sdt>
      <w:r w:rsidRPr="00B47FD2" w:rsidR="00E37049">
        <w:t xml:space="preserve"> </w:t>
      </w:r>
      <w:r w:rsidRPr="00B47FD2">
        <w:t xml:space="preserve">Obviously the 50% is an aspiration and it would not happen all at once, so </w:t>
      </w:r>
      <w:r w:rsidRPr="00B47FD2" w:rsidR="0062663B">
        <w:t xml:space="preserve">how much extra </w:t>
      </w:r>
      <w:r w:rsidRPr="00B47FD2">
        <w:t xml:space="preserve">money should </w:t>
      </w:r>
      <w:r w:rsidRPr="00B47FD2" w:rsidR="0062663B">
        <w:t>be spent</w:t>
      </w:r>
      <w:r w:rsidRPr="00B47FD2">
        <w:t xml:space="preserve"> on apprenticeships over the next five years? What is the figure?</w:t>
      </w:r>
    </w:p>
    <w:p w:rsidR="0006417F" w:rsidRPr="00B47FD2" w:rsidP="0006417F">
      <w:pPr>
        <w:pStyle w:val="Answer"/>
      </w:pPr>
      <w:sdt>
        <w:sdtPr>
          <w:alias w:val="Witness"/>
          <w:id w:val="9615378"/>
          <w:placeholder>
            <w:docPart w:val="DefaultPlaceholder_22675703"/>
          </w:placeholder>
          <w:richText/>
        </w:sdtPr>
        <w:sdtContent>
          <w:r w:rsidRPr="00B47FD2">
            <w:rPr>
              <w:b/>
              <w:i/>
            </w:rPr>
            <w:t>Nick Linford:</w:t>
          </w:r>
        </w:sdtContent>
      </w:sdt>
      <w:r w:rsidRPr="00B47FD2">
        <w:t xml:space="preserve"> </w:t>
      </w:r>
      <w:r w:rsidRPr="00B47FD2" w:rsidR="0062663B">
        <w:t>I think</w:t>
      </w:r>
      <w:r w:rsidRPr="00B47FD2">
        <w:t xml:space="preserve"> </w:t>
      </w:r>
      <w:r w:rsidRPr="00B47FD2" w:rsidR="0062663B">
        <w:t xml:space="preserve">the </w:t>
      </w:r>
      <w:r w:rsidRPr="00B47FD2">
        <w:t>starting point is</w:t>
      </w:r>
      <w:r w:rsidR="00DC5F6D">
        <w:t>:</w:t>
      </w:r>
      <w:r w:rsidRPr="00B47FD2" w:rsidR="00B738FD">
        <w:t xml:space="preserve"> </w:t>
      </w:r>
      <w:r w:rsidRPr="00B47FD2">
        <w:t>how much should the Government put in</w:t>
      </w:r>
      <w:r w:rsidR="00DC5F6D">
        <w:t>,</w:t>
      </w:r>
      <w:r w:rsidRPr="00B47FD2">
        <w:t xml:space="preserve"> and how much should employers put in</w:t>
      </w:r>
      <w:r w:rsidR="00DC5F6D">
        <w:t>? T</w:t>
      </w:r>
      <w:r w:rsidRPr="00B47FD2">
        <w:t xml:space="preserve">hen you have a total there. </w:t>
      </w:r>
      <w:r w:rsidRPr="00B47FD2" w:rsidR="00B738FD">
        <w:t>C</w:t>
      </w:r>
      <w:r w:rsidRPr="00B47FD2">
        <w:t>oming back to my point about what happened on—</w:t>
      </w:r>
    </w:p>
    <w:p w:rsidR="00743495" w:rsidRPr="00B47FD2" w:rsidP="0006417F">
      <w:pPr>
        <w:pStyle w:val="Question"/>
      </w:pPr>
      <w:sdt>
        <w:sdtPr>
          <w:alias w:val="Member"/>
          <w:tag w:val="&lt;Member mnisId='3985' dodsId='31730'&gt;"/>
          <w:id w:val="9615383"/>
          <w:placeholder>
            <w:docPart w:val="DefaultPlaceholder_22675703"/>
          </w:placeholder>
          <w:richText/>
        </w:sdtPr>
        <w:sdtContent>
          <w:r w:rsidRPr="00B47FD2" w:rsidR="0006417F">
            <w:rPr>
              <w:b/>
            </w:rPr>
            <w:t>Chair:</w:t>
          </w:r>
        </w:sdtContent>
      </w:sdt>
      <w:r w:rsidRPr="00B47FD2" w:rsidR="0006417F">
        <w:t xml:space="preserve"> What should that total be?</w:t>
      </w:r>
    </w:p>
    <w:p w:rsidR="001B205A" w:rsidRPr="00B47FD2" w:rsidP="00743495">
      <w:pPr>
        <w:pStyle w:val="Answer"/>
      </w:pPr>
      <w:sdt>
        <w:sdtPr>
          <w:alias w:val="Witness"/>
          <w:id w:val="9615397"/>
          <w:placeholder>
            <w:docPart w:val="DefaultPlaceholder_22675703"/>
          </w:placeholder>
          <w:richText/>
        </w:sdtPr>
        <w:sdtContent>
          <w:r w:rsidRPr="00B47FD2" w:rsidR="00743495">
            <w:rPr>
              <w:b/>
              <w:i/>
            </w:rPr>
            <w:t>Nick Linford:</w:t>
          </w:r>
        </w:sdtContent>
      </w:sdt>
      <w:r w:rsidRPr="00B47FD2" w:rsidR="00743495">
        <w:t xml:space="preserve"> Well,</w:t>
      </w:r>
      <w:r w:rsidRPr="00B47FD2" w:rsidR="00B738FD">
        <w:t xml:space="preserve"> </w:t>
      </w:r>
      <w:r w:rsidRPr="00B47FD2" w:rsidR="00743495">
        <w:t>to come back to my poi</w:t>
      </w:r>
      <w:r w:rsidR="00DC5F6D">
        <w:t>n</w:t>
      </w:r>
      <w:r w:rsidRPr="00B47FD2" w:rsidR="00743495">
        <w:t>t</w:t>
      </w:r>
      <w:r w:rsidR="00DC5F6D">
        <w:t xml:space="preserve">, on </w:t>
      </w:r>
      <w:r w:rsidRPr="00B47FD2" w:rsidR="00743495">
        <w:t>1 May</w:t>
      </w:r>
      <w:r w:rsidR="00DC5F6D">
        <w:t xml:space="preserve"> there </w:t>
      </w:r>
      <w:r w:rsidRPr="00B47FD2" w:rsidR="00B738FD">
        <w:t>was a</w:t>
      </w:r>
      <w:r w:rsidRPr="00B47FD2" w:rsidR="00743495">
        <w:t xml:space="preserve"> very big change</w:t>
      </w:r>
      <w:r w:rsidR="00DC5F6D">
        <w:t>. F</w:t>
      </w:r>
      <w:r w:rsidRPr="00B47FD2" w:rsidR="00743495">
        <w:t xml:space="preserve">or the </w:t>
      </w:r>
      <w:r w:rsidRPr="00B47FD2">
        <w:t>first time employers had to pay</w:t>
      </w:r>
      <w:r w:rsidR="00DC5F6D">
        <w:t xml:space="preserve">; it was mandatory. They </w:t>
      </w:r>
      <w:r w:rsidRPr="00B47FD2">
        <w:t>had to put money</w:t>
      </w:r>
      <w:r w:rsidR="00DC5F6D">
        <w:t xml:space="preserve"> in</w:t>
      </w:r>
      <w:r w:rsidRPr="00B47FD2">
        <w:t>. They did not have to—</w:t>
      </w:r>
    </w:p>
    <w:p w:rsidR="001B205A" w:rsidRPr="00B47FD2" w:rsidP="001B205A">
      <w:pPr>
        <w:pStyle w:val="Question"/>
      </w:pPr>
      <w:sdt>
        <w:sdtPr>
          <w:alias w:val="Member"/>
          <w:tag w:val="&lt;Member mnisId='3985' dodsId='31730'&gt;"/>
          <w:id w:val="9615402"/>
          <w:placeholder>
            <w:docPart w:val="DefaultPlaceholder_22675703"/>
          </w:placeholder>
          <w:richText/>
        </w:sdtPr>
        <w:sdtContent>
          <w:r w:rsidRPr="00B47FD2">
            <w:rPr>
              <w:b/>
            </w:rPr>
            <w:t>Chair:</w:t>
          </w:r>
        </w:sdtContent>
      </w:sdt>
      <w:r w:rsidRPr="00B47FD2">
        <w:t xml:space="preserve"> Yes, but I </w:t>
      </w:r>
      <w:r w:rsidRPr="00B47FD2" w:rsidR="00540AF1">
        <w:t xml:space="preserve">am </w:t>
      </w:r>
      <w:r w:rsidRPr="00B47FD2">
        <w:t>asking: what should the total be?</w:t>
      </w:r>
    </w:p>
    <w:p w:rsidR="00061D8F" w:rsidRPr="00B47FD2" w:rsidP="001B205A">
      <w:pPr>
        <w:pStyle w:val="Answer"/>
      </w:pPr>
      <w:sdt>
        <w:sdtPr>
          <w:alias w:val="Witness"/>
          <w:id w:val="9615406"/>
          <w:placeholder>
            <w:docPart w:val="DefaultPlaceholder_22675703"/>
          </w:placeholder>
          <w:richText/>
        </w:sdtPr>
        <w:sdtContent>
          <w:r w:rsidRPr="00B47FD2" w:rsidR="00BF3639">
            <w:rPr>
              <w:b/>
              <w:i/>
            </w:rPr>
            <w:t>Mark Dawe</w:t>
          </w:r>
          <w:r w:rsidRPr="00B47FD2" w:rsidR="001B205A">
            <w:rPr>
              <w:b/>
              <w:i/>
            </w:rPr>
            <w:t>:</w:t>
          </w:r>
        </w:sdtContent>
      </w:sdt>
      <w:r w:rsidRPr="00B47FD2" w:rsidR="001B205A">
        <w:t xml:space="preserve"> </w:t>
      </w:r>
      <w:r w:rsidRPr="00B47FD2">
        <w:t>£1.5 billion out of general tax for the SMEs and then some form of access to 16</w:t>
      </w:r>
      <w:r w:rsidR="00DC5F6D">
        <w:t>-</w:t>
      </w:r>
      <w:r w:rsidRPr="00B47FD2">
        <w:t>to</w:t>
      </w:r>
      <w:r w:rsidR="00DC5F6D">
        <w:t>-</w:t>
      </w:r>
      <w:r w:rsidRPr="00B47FD2">
        <w:t xml:space="preserve">18 money that already exists and some form of access to HE money that already exists. </w:t>
      </w:r>
    </w:p>
    <w:p w:rsidR="00F31223" w:rsidRPr="00B47FD2" w:rsidP="00061D8F">
      <w:pPr>
        <w:pStyle w:val="Answer"/>
      </w:pPr>
      <w:sdt>
        <w:sdtPr>
          <w:alias w:val="Witness"/>
          <w:id w:val="9615411"/>
          <w:placeholder>
            <w:docPart w:val="DefaultPlaceholder_22675703"/>
          </w:placeholder>
          <w:richText/>
        </w:sdtPr>
        <w:sdtContent>
          <w:r w:rsidRPr="00B47FD2" w:rsidR="00061D8F">
            <w:rPr>
              <w:b/>
              <w:i/>
            </w:rPr>
            <w:t>Nick Linford:</w:t>
          </w:r>
        </w:sdtContent>
      </w:sdt>
      <w:r w:rsidRPr="00B47FD2" w:rsidR="00061D8F">
        <w:t xml:space="preserve"> </w:t>
      </w:r>
      <w:r w:rsidRPr="00B47FD2">
        <w:t>Surely, if you include the employer spend</w:t>
      </w:r>
      <w:r w:rsidRPr="00B47FD2" w:rsidR="00380DB6">
        <w:t>,</w:t>
      </w:r>
      <w:r w:rsidRPr="00B47FD2">
        <w:t xml:space="preserve"> it is only limited by their demand. Why would you want to put a number on that? Surely you want the best possible programme so they will spend their own money</w:t>
      </w:r>
      <w:r w:rsidR="00DC5F6D">
        <w:t>,</w:t>
      </w:r>
      <w:r w:rsidRPr="00B47FD2">
        <w:t xml:space="preserve"> without capping that with a figure.</w:t>
      </w:r>
    </w:p>
    <w:p w:rsidR="00D355A9" w:rsidRPr="00B47FD2" w:rsidP="00F31223">
      <w:pPr>
        <w:pStyle w:val="Answer"/>
      </w:pPr>
      <w:sdt>
        <w:sdtPr>
          <w:alias w:val="Witness"/>
          <w:id w:val="9615416"/>
          <w:placeholder>
            <w:docPart w:val="DefaultPlaceholder_22675703"/>
          </w:placeholder>
          <w:richText/>
        </w:sdtPr>
        <w:sdtContent>
          <w:r w:rsidRPr="00B47FD2" w:rsidR="00F31223">
            <w:rPr>
              <w:b/>
              <w:i/>
            </w:rPr>
            <w:t>Stephen Radley:</w:t>
          </w:r>
        </w:sdtContent>
      </w:sdt>
      <w:r w:rsidRPr="00B47FD2" w:rsidR="00F31223">
        <w:t xml:space="preserve"> </w:t>
      </w:r>
      <w:r w:rsidRPr="00B47FD2" w:rsidR="0062663B">
        <w:t>I</w:t>
      </w:r>
      <w:r w:rsidRPr="00B47FD2" w:rsidR="00F31223">
        <w:t>t is not just about the actual level, which is really hard to pin down. I</w:t>
      </w:r>
      <w:r w:rsidRPr="00B47FD2" w:rsidR="0062663B">
        <w:t xml:space="preserve">t is also giving </w:t>
      </w:r>
      <w:r w:rsidRPr="00B47FD2" w:rsidR="00F31223">
        <w:t xml:space="preserve">smaller firms that do not pay the apprenticeship levy, and also the providers that will be meeting their needs, the </w:t>
      </w:r>
      <w:r w:rsidRPr="00B47FD2" w:rsidR="0062663B">
        <w:t>confidence</w:t>
      </w:r>
      <w:r w:rsidRPr="00B47FD2" w:rsidR="00F31223">
        <w:t xml:space="preserve"> that</w:t>
      </w:r>
      <w:r w:rsidRPr="00B47FD2" w:rsidR="0062663B">
        <w:t xml:space="preserve"> over a long period of time </w:t>
      </w:r>
      <w:r w:rsidRPr="00B47FD2" w:rsidR="00F300FF">
        <w:t>the funding will be there for non-apprenticeship levy payers. At the moment we do not have that level of confidence.</w:t>
      </w:r>
    </w:p>
    <w:p w:rsidR="002B7746" w:rsidRPr="00B47FD2" w:rsidP="00D355A9">
      <w:pPr>
        <w:pStyle w:val="Question"/>
      </w:pPr>
      <w:sdt>
        <w:sdtPr>
          <w:alias w:val="Member"/>
          <w:tag w:val="&lt;Member mnisId='4000' dodsId='84679'&gt;"/>
          <w:id w:val="9615421"/>
          <w:placeholder>
            <w:docPart w:val="DefaultPlaceholder_22675703"/>
          </w:placeholder>
          <w:richText/>
        </w:sdtPr>
        <w:sdtContent>
          <w:r w:rsidRPr="00B47FD2" w:rsidR="00D355A9">
            <w:rPr>
              <w:b/>
            </w:rPr>
            <w:t>Ian Mearns:</w:t>
          </w:r>
        </w:sdtContent>
      </w:sdt>
      <w:r w:rsidRPr="00B47FD2" w:rsidR="00D355A9">
        <w:t xml:space="preserve"> </w:t>
      </w:r>
      <w:r w:rsidRPr="00B47FD2" w:rsidR="0062663B">
        <w:t xml:space="preserve">I am </w:t>
      </w:r>
      <w:r w:rsidRPr="00B47FD2" w:rsidR="00D355A9">
        <w:t>really</w:t>
      </w:r>
      <w:r w:rsidRPr="00B47FD2" w:rsidR="0062663B">
        <w:t xml:space="preserve"> interested </w:t>
      </w:r>
      <w:r w:rsidRPr="00B47FD2" w:rsidR="00D355A9">
        <w:t xml:space="preserve">to go </w:t>
      </w:r>
      <w:r w:rsidR="00DC5F6D">
        <w:t>a</w:t>
      </w:r>
      <w:r w:rsidRPr="00B47FD2" w:rsidR="00D355A9">
        <w:t xml:space="preserve">round and find out how the introduction of the levy </w:t>
      </w:r>
      <w:r w:rsidRPr="00B47FD2" w:rsidR="0062663B">
        <w:t xml:space="preserve">in </w:t>
      </w:r>
      <w:r w:rsidRPr="00B47FD2" w:rsidR="00D355A9">
        <w:t xml:space="preserve">2017 affected employers in individual industries. I think this is my third meeting with the Federation of Small Businesses in </w:t>
      </w:r>
      <w:r w:rsidRPr="00B47FD2" w:rsidR="00D355A9">
        <w:t>the space of a week. I met people in the north-east</w:t>
      </w:r>
      <w:r w:rsidRPr="00B47FD2" w:rsidR="002005A7">
        <w:t xml:space="preserve"> on Friday. They reiterat</w:t>
      </w:r>
      <w:r w:rsidR="00DC5F6D">
        <w:t>ed</w:t>
      </w:r>
      <w:r w:rsidRPr="00B47FD2" w:rsidR="002005A7">
        <w:t xml:space="preserve"> some statistics to me about the number of businesses in the north-east and how many people are likely to pay the levy. Of the 156,000 businesses in the north-east of England</w:t>
      </w:r>
      <w:r w:rsidRPr="00B47FD2" w:rsidR="00380DB6">
        <w:t>,</w:t>
      </w:r>
      <w:r w:rsidRPr="00B47FD2" w:rsidR="002005A7">
        <w:t xml:space="preserve"> only 1,000 of them have more than 50 employees</w:t>
      </w:r>
      <w:r w:rsidR="00DC5F6D">
        <w:t xml:space="preserve">, so it is quite unlikely </w:t>
      </w:r>
      <w:r w:rsidRPr="00B47FD2" w:rsidR="002005A7">
        <w:t>that large swathes of employers in the north-east of England are going to be paying the apprenticeship levy</w:t>
      </w:r>
      <w:r w:rsidRPr="00B47FD2">
        <w:t xml:space="preserve">. </w:t>
      </w:r>
      <w:r w:rsidRPr="00B47FD2" w:rsidR="002005A7">
        <w:t>I am interested to see how the levy has impacted individual industries or individual organisations</w:t>
      </w:r>
      <w:r w:rsidR="00DC5F6D">
        <w:t>,</w:t>
      </w:r>
      <w:r w:rsidRPr="00B47FD2">
        <w:t xml:space="preserve"> and to see what we need to do in order to make sure that we are training up young people</w:t>
      </w:r>
      <w:r w:rsidRPr="00B47FD2" w:rsidR="00380DB6">
        <w:t>,</w:t>
      </w:r>
      <w:r w:rsidRPr="00B47FD2">
        <w:t xml:space="preserve"> in particular</w:t>
      </w:r>
      <w:r w:rsidRPr="00B47FD2" w:rsidR="00380DB6">
        <w:t>,</w:t>
      </w:r>
      <w:r w:rsidRPr="00B47FD2">
        <w:t xml:space="preserve"> for the future workforce</w:t>
      </w:r>
      <w:r w:rsidR="00DC5F6D">
        <w:t>,</w:t>
      </w:r>
      <w:r w:rsidRPr="00B47FD2">
        <w:t xml:space="preserve"> but </w:t>
      </w:r>
      <w:r w:rsidR="00DC5F6D">
        <w:t xml:space="preserve">also </w:t>
      </w:r>
      <w:r w:rsidRPr="00B47FD2">
        <w:t>the general working population.</w:t>
      </w:r>
    </w:p>
    <w:p w:rsidR="002B7746" w:rsidRPr="00B47FD2" w:rsidP="002B7746">
      <w:pPr>
        <w:pStyle w:val="Question"/>
        <w:numPr>
          <w:ilvl w:val="0"/>
          <w:numId w:val="0"/>
        </w:numPr>
        <w:ind w:left="794"/>
      </w:pPr>
      <w:sdt>
        <w:sdtPr>
          <w:alias w:val="Member"/>
          <w:tag w:val="&lt;Member mnisId='3985' dodsId='31730'&gt;"/>
          <w:id w:val="9615425"/>
          <w:placeholder>
            <w:docPart w:val="DefaultPlaceholder_22675703"/>
          </w:placeholder>
          <w:richText/>
        </w:sdtPr>
        <w:sdtContent>
          <w:r w:rsidRPr="00B47FD2">
            <w:rPr>
              <w:b/>
            </w:rPr>
            <w:t>Chair:</w:t>
          </w:r>
        </w:sdtContent>
      </w:sdt>
      <w:r w:rsidRPr="00B47FD2">
        <w:t xml:space="preserve"> </w:t>
      </w:r>
      <w:r w:rsidRPr="00B47FD2" w:rsidR="0062663B">
        <w:t>Paul</w:t>
      </w:r>
      <w:r w:rsidRPr="00B47FD2">
        <w:t xml:space="preserve">, </w:t>
      </w:r>
      <w:r w:rsidR="00413934">
        <w:t xml:space="preserve">do </w:t>
      </w:r>
      <w:r w:rsidRPr="00B47FD2">
        <w:t>you want to come in</w:t>
      </w:r>
      <w:r w:rsidR="00413934">
        <w:t>?</w:t>
      </w:r>
    </w:p>
    <w:p w:rsidR="00471D04" w:rsidRPr="00B47FD2" w:rsidP="002B7746">
      <w:pPr>
        <w:pStyle w:val="Answer"/>
      </w:pPr>
      <w:sdt>
        <w:sdtPr>
          <w:alias w:val="Witness"/>
          <w:id w:val="9615430"/>
          <w:placeholder>
            <w:docPart w:val="DefaultPlaceholder_22675703"/>
          </w:placeholder>
          <w:richText/>
        </w:sdtPr>
        <w:sdtContent>
          <w:r w:rsidRPr="00B47FD2" w:rsidR="002B7746">
            <w:rPr>
              <w:b/>
              <w:i/>
            </w:rPr>
            <w:t>Paul Raby:</w:t>
          </w:r>
        </w:sdtContent>
      </w:sdt>
      <w:r w:rsidRPr="00B47FD2" w:rsidR="002B7746">
        <w:t xml:space="preserve"> </w:t>
      </w:r>
      <w:r w:rsidRPr="00B47FD2" w:rsidR="0062663B">
        <w:t>Stephen works for</w:t>
      </w:r>
      <w:r w:rsidRPr="00B47FD2" w:rsidR="002B7746">
        <w:t xml:space="preserve"> the Construction Industry Training Board, so he has a good handle on </w:t>
      </w:r>
      <w:r w:rsidRPr="00B47FD2">
        <w:t>the industry</w:t>
      </w:r>
      <w:r w:rsidRPr="00B47FD2" w:rsidR="0062663B">
        <w:t>. I work for Balfour Beatty</w:t>
      </w:r>
      <w:r w:rsidRPr="00B47FD2">
        <w:t xml:space="preserve">, </w:t>
      </w:r>
      <w:r w:rsidR="00DC5F6D">
        <w:t xml:space="preserve">which is </w:t>
      </w:r>
      <w:r w:rsidRPr="00B47FD2">
        <w:t>probably one of the largest in the sector. I am quite happy to share some of our experiences on the apprenticeship levy since it was introduced.</w:t>
      </w:r>
    </w:p>
    <w:p w:rsidR="00471D04" w:rsidRPr="00B47FD2" w:rsidP="00471D04">
      <w:pPr>
        <w:pStyle w:val="Question"/>
      </w:pPr>
      <w:sdt>
        <w:sdtPr>
          <w:alias w:val="Member"/>
          <w:tag w:val="&lt;Member mnisId='4000' dodsId='84679'&gt;"/>
          <w:id w:val="9615435"/>
          <w:placeholder>
            <w:docPart w:val="DefaultPlaceholder_22675703"/>
          </w:placeholder>
          <w:richText/>
        </w:sdtPr>
        <w:sdtContent>
          <w:r w:rsidRPr="00B47FD2">
            <w:rPr>
              <w:b/>
            </w:rPr>
            <w:t>Ian Mearns:</w:t>
          </w:r>
        </w:sdtContent>
      </w:sdt>
      <w:r w:rsidRPr="00B47FD2">
        <w:t xml:space="preserve"> Paul,</w:t>
      </w:r>
      <w:r w:rsidRPr="00B47FD2" w:rsidR="0062663B">
        <w:t xml:space="preserve"> before you go on, as </w:t>
      </w:r>
      <w:r w:rsidRPr="00B47FD2">
        <w:t xml:space="preserve">good as the CITB </w:t>
      </w:r>
      <w:r w:rsidRPr="00B47FD2" w:rsidR="0062663B">
        <w:t>an</w:t>
      </w:r>
      <w:r w:rsidRPr="00B47FD2">
        <w:t>d some construction</w:t>
      </w:r>
      <w:r w:rsidRPr="00B47FD2" w:rsidR="0062663B">
        <w:t xml:space="preserve"> industry </w:t>
      </w:r>
      <w:r w:rsidRPr="00B47FD2">
        <w:t>employers</w:t>
      </w:r>
      <w:r w:rsidR="00DC5F6D">
        <w:t xml:space="preserve"> are</w:t>
      </w:r>
      <w:r w:rsidRPr="00B47FD2">
        <w:t>, the nature of the industry has changed dramatically</w:t>
      </w:r>
      <w:r w:rsidR="00DC5F6D">
        <w:t xml:space="preserve">. The </w:t>
      </w:r>
      <w:r w:rsidRPr="00B47FD2">
        <w:t>industry has not been training its own future workforce for a few decades now.</w:t>
      </w:r>
    </w:p>
    <w:p w:rsidR="00F21817" w:rsidRPr="00B47FD2" w:rsidP="00471D04">
      <w:pPr>
        <w:pStyle w:val="Answer"/>
      </w:pPr>
      <w:sdt>
        <w:sdtPr>
          <w:alias w:val="Witness"/>
          <w:id w:val="9615439"/>
          <w:placeholder>
            <w:docPart w:val="DefaultPlaceholder_22675703"/>
          </w:placeholder>
          <w:richText/>
        </w:sdtPr>
        <w:sdtContent>
          <w:r w:rsidRPr="00B47FD2" w:rsidR="00471D04">
            <w:rPr>
              <w:b/>
              <w:i/>
            </w:rPr>
            <w:t>Paul Raby:</w:t>
          </w:r>
        </w:sdtContent>
      </w:sdt>
      <w:r w:rsidRPr="00B47FD2" w:rsidR="00471D04">
        <w:t xml:space="preserve"> It is fair to say there are skills issues</w:t>
      </w:r>
      <w:r w:rsidR="00DC5F6D">
        <w:t>,</w:t>
      </w:r>
      <w:r w:rsidRPr="00B47FD2" w:rsidR="00471D04">
        <w:t xml:space="preserve"> and they have been in place for a while. To answer the question </w:t>
      </w:r>
      <w:r w:rsidRPr="00B47FD2" w:rsidR="00BF3639">
        <w:t>about how</w:t>
      </w:r>
      <w:r w:rsidRPr="00B47FD2" w:rsidR="00471D04">
        <w:t xml:space="preserve"> it affect</w:t>
      </w:r>
      <w:r w:rsidR="00DC5F6D">
        <w:t>s</w:t>
      </w:r>
      <w:r w:rsidRPr="00B47FD2" w:rsidR="00471D04">
        <w:t xml:space="preserve"> us</w:t>
      </w:r>
      <w:r w:rsidRPr="00B47FD2" w:rsidR="00BF3639">
        <w:t>, w</w:t>
      </w:r>
      <w:r w:rsidRPr="00B47FD2">
        <w:t xml:space="preserve">e traditionally take on about </w:t>
      </w:r>
      <w:r w:rsidRPr="00B47FD2" w:rsidR="0062663B">
        <w:t xml:space="preserve">150 </w:t>
      </w:r>
      <w:r w:rsidRPr="00B47FD2">
        <w:t xml:space="preserve">apprentices each year, plus graduates and trainees. That 150 </w:t>
      </w:r>
      <w:r w:rsidRPr="00B47FD2" w:rsidR="0062663B">
        <w:t>has not changed</w:t>
      </w:r>
      <w:r w:rsidRPr="00B47FD2">
        <w:t xml:space="preserve"> </w:t>
      </w:r>
      <w:r w:rsidR="00DC5F6D">
        <w:t xml:space="preserve">from before the </w:t>
      </w:r>
      <w:r w:rsidRPr="00B47FD2">
        <w:t>apprenticeship levy to today</w:t>
      </w:r>
      <w:r w:rsidR="00DC5F6D">
        <w:t>,</w:t>
      </w:r>
      <w:r w:rsidRPr="00B47FD2" w:rsidR="00BF3639">
        <w:t xml:space="preserve"> </w:t>
      </w:r>
      <w:r w:rsidRPr="00B47FD2">
        <w:t xml:space="preserve">because </w:t>
      </w:r>
      <w:r w:rsidRPr="00B47FD2" w:rsidR="0062663B">
        <w:t>the number</w:t>
      </w:r>
      <w:r w:rsidRPr="00B47FD2">
        <w:t xml:space="preserve"> is determined by our business needs</w:t>
      </w:r>
      <w:r w:rsidRPr="00B47FD2" w:rsidR="00CA694D">
        <w:t>.</w:t>
      </w:r>
      <w:r w:rsidRPr="00B47FD2">
        <w:t xml:space="preserve"> </w:t>
      </w:r>
      <w:r w:rsidRPr="00B47FD2" w:rsidR="00CA694D">
        <w:t>A</w:t>
      </w:r>
      <w:r w:rsidRPr="00B47FD2">
        <w:t>lso</w:t>
      </w:r>
      <w:r w:rsidRPr="00B47FD2" w:rsidR="0062663B">
        <w:t xml:space="preserve">, </w:t>
      </w:r>
      <w:r w:rsidRPr="00B47FD2">
        <w:t xml:space="preserve">part of that is determined by </w:t>
      </w:r>
      <w:r w:rsidRPr="00B47FD2" w:rsidR="0062663B">
        <w:t xml:space="preserve">our ability </w:t>
      </w:r>
      <w:r w:rsidRPr="00B47FD2">
        <w:t>to make sure that we are giving them quality training</w:t>
      </w:r>
      <w:r w:rsidR="00DC5F6D">
        <w:t>,</w:t>
      </w:r>
      <w:r w:rsidRPr="00B47FD2" w:rsidR="0062663B">
        <w:t xml:space="preserve"> and that we maintain a </w:t>
      </w:r>
      <w:r w:rsidR="00DC5F6D">
        <w:t>rate</w:t>
      </w:r>
      <w:r w:rsidRPr="00B47FD2" w:rsidR="0062663B">
        <w:t xml:space="preserve"> of</w:t>
      </w:r>
      <w:r w:rsidRPr="00B47FD2">
        <w:t xml:space="preserve"> at least 90% completions and</w:t>
      </w:r>
      <w:r w:rsidRPr="00B47FD2" w:rsidR="0062663B">
        <w:t xml:space="preserve"> then </w:t>
      </w:r>
      <w:r w:rsidRPr="00B47FD2">
        <w:t xml:space="preserve">moving straight </w:t>
      </w:r>
      <w:r w:rsidRPr="00B47FD2" w:rsidR="0062663B">
        <w:t>on</w:t>
      </w:r>
      <w:r w:rsidRPr="00B47FD2" w:rsidR="00BF3639">
        <w:t xml:space="preserve"> </w:t>
      </w:r>
      <w:r w:rsidRPr="00B47FD2" w:rsidR="0062663B">
        <w:t>to jobs</w:t>
      </w:r>
      <w:r w:rsidRPr="00B47FD2" w:rsidR="00BF3639">
        <w:t>. T</w:t>
      </w:r>
      <w:r w:rsidRPr="00B47FD2">
        <w:t xml:space="preserve">he apprenticeship levy has </w:t>
      </w:r>
      <w:r w:rsidRPr="00B47FD2" w:rsidR="0062663B">
        <w:t xml:space="preserve">not </w:t>
      </w:r>
      <w:r w:rsidRPr="00B47FD2">
        <w:t>changed the numbers that we are taking on</w:t>
      </w:r>
      <w:r w:rsidR="00DC5F6D">
        <w:t>,</w:t>
      </w:r>
      <w:r w:rsidRPr="00B47FD2">
        <w:t xml:space="preserve"> and </w:t>
      </w:r>
      <w:r w:rsidR="00DC5F6D">
        <w:t xml:space="preserve">it </w:t>
      </w:r>
      <w:r w:rsidRPr="00B47FD2">
        <w:t>has not really changed the quality.</w:t>
      </w:r>
    </w:p>
    <w:p w:rsidR="007D4BE9" w:rsidRPr="00B47FD2" w:rsidP="00F21817">
      <w:pPr>
        <w:pStyle w:val="Question"/>
      </w:pPr>
      <w:sdt>
        <w:sdtPr>
          <w:alias w:val="Member"/>
          <w:tag w:val="&lt;Member mnisId='4000' dodsId='84679'&gt;"/>
          <w:id w:val="9615444"/>
          <w:placeholder>
            <w:docPart w:val="DefaultPlaceholder_22675703"/>
          </w:placeholder>
          <w:richText/>
        </w:sdtPr>
        <w:sdtContent>
          <w:r w:rsidRPr="00B47FD2" w:rsidR="00F21817">
            <w:rPr>
              <w:b/>
            </w:rPr>
            <w:t>Ian Mearns:</w:t>
          </w:r>
        </w:sdtContent>
      </w:sdt>
      <w:r w:rsidRPr="00B47FD2" w:rsidR="00F21817">
        <w:t xml:space="preserve"> </w:t>
      </w:r>
      <w:r w:rsidRPr="00B47FD2">
        <w:t xml:space="preserve">Does </w:t>
      </w:r>
      <w:r w:rsidRPr="00B47FD2" w:rsidR="0062663B">
        <w:t xml:space="preserve">the industry </w:t>
      </w:r>
      <w:r w:rsidRPr="00B47FD2">
        <w:t>have</w:t>
      </w:r>
      <w:r w:rsidRPr="00B47FD2" w:rsidR="0062663B">
        <w:t xml:space="preserve"> a feel for</w:t>
      </w:r>
      <w:r w:rsidRPr="00B47FD2">
        <w:t xml:space="preserve"> how many more people it needs to train </w:t>
      </w:r>
      <w:r w:rsidRPr="00B47FD2" w:rsidR="00BF3639">
        <w:t>annually</w:t>
      </w:r>
      <w:r w:rsidRPr="00B47FD2">
        <w:t xml:space="preserve"> to get it up to the levels that it should be</w:t>
      </w:r>
      <w:r w:rsidR="00DC5F6D">
        <w:t xml:space="preserve"> at</w:t>
      </w:r>
      <w:r w:rsidRPr="00B47FD2" w:rsidR="00BF3639">
        <w:t>? As</w:t>
      </w:r>
      <w:r w:rsidRPr="00B47FD2">
        <w:t xml:space="preserve"> I say, the industry has not trained enough people for significant amounts of time</w:t>
      </w:r>
      <w:r w:rsidRPr="00B47FD2" w:rsidR="00BF3639">
        <w:t>.</w:t>
      </w:r>
    </w:p>
    <w:p w:rsidR="007D4BE9" w:rsidRPr="00B47FD2" w:rsidP="007D4BE9">
      <w:pPr>
        <w:pStyle w:val="Answer"/>
      </w:pPr>
      <w:sdt>
        <w:sdtPr>
          <w:alias w:val="Witness"/>
          <w:id w:val="9615448"/>
          <w:placeholder>
            <w:docPart w:val="DefaultPlaceholder_22675703"/>
          </w:placeholder>
          <w:richText/>
        </w:sdtPr>
        <w:sdtContent>
          <w:r w:rsidRPr="00B47FD2">
            <w:rPr>
              <w:b/>
              <w:i/>
            </w:rPr>
            <w:t>Paul Raby:</w:t>
          </w:r>
        </w:sdtContent>
      </w:sdt>
      <w:r w:rsidRPr="00B47FD2">
        <w:t xml:space="preserve"> Stephen is probably better </w:t>
      </w:r>
      <w:r w:rsidR="00DC5F6D">
        <w:t xml:space="preserve">placed to comment </w:t>
      </w:r>
      <w:r w:rsidRPr="00B47FD2">
        <w:t>in terms of the industry as a whole.</w:t>
      </w:r>
    </w:p>
    <w:p w:rsidR="00CC140A" w:rsidRPr="00B47FD2" w:rsidP="007D4BE9">
      <w:pPr>
        <w:pStyle w:val="Answer"/>
      </w:pPr>
      <w:sdt>
        <w:sdtPr>
          <w:alias w:val="Witness"/>
          <w:id w:val="9615453"/>
          <w:placeholder>
            <w:docPart w:val="DefaultPlaceholder_22675703"/>
          </w:placeholder>
          <w:richText/>
        </w:sdtPr>
        <w:sdtContent>
          <w:r w:rsidRPr="00B47FD2" w:rsidR="007D4BE9">
            <w:rPr>
              <w:b/>
              <w:i/>
            </w:rPr>
            <w:t>Stephen Radley:</w:t>
          </w:r>
        </w:sdtContent>
      </w:sdt>
      <w:r w:rsidRPr="00B47FD2" w:rsidR="007D4BE9">
        <w:t xml:space="preserve"> I</w:t>
      </w:r>
      <w:r w:rsidRPr="00B47FD2" w:rsidR="0062663B">
        <w:t>n any year</w:t>
      </w:r>
      <w:r w:rsidR="00DC5F6D">
        <w:t>,</w:t>
      </w:r>
      <w:r w:rsidRPr="00B47FD2" w:rsidR="0062663B">
        <w:t xml:space="preserve"> it varies</w:t>
      </w:r>
      <w:r w:rsidRPr="00B47FD2" w:rsidR="00CA694D">
        <w:t>,</w:t>
      </w:r>
      <w:r w:rsidRPr="00B47FD2" w:rsidR="007D4BE9">
        <w:t xml:space="preserve"> but </w:t>
      </w:r>
      <w:r w:rsidR="00DC5F6D">
        <w:t xml:space="preserve">we are saying at the moment that </w:t>
      </w:r>
      <w:r w:rsidRPr="00B47FD2" w:rsidR="007D4BE9">
        <w:t>over the next five years it needs to bring in about 33,000 every year. I</w:t>
      </w:r>
      <w:r w:rsidRPr="00B47FD2" w:rsidR="0062663B">
        <w:t xml:space="preserve">t is hard to say </w:t>
      </w:r>
      <w:r w:rsidRPr="00B47FD2" w:rsidR="007D4BE9">
        <w:t>how many of those would be apprentices</w:t>
      </w:r>
      <w:r w:rsidR="00DC5F6D">
        <w:t>,</w:t>
      </w:r>
      <w:r w:rsidRPr="00B47FD2" w:rsidR="007D4BE9">
        <w:t xml:space="preserve"> but a rough guess </w:t>
      </w:r>
      <w:r w:rsidR="00DC5F6D">
        <w:t xml:space="preserve">is that </w:t>
      </w:r>
      <w:r w:rsidRPr="00B47FD2" w:rsidR="007D4BE9">
        <w:t xml:space="preserve">about </w:t>
      </w:r>
      <w:r w:rsidRPr="00B47FD2" w:rsidR="0062663B">
        <w:t>60%</w:t>
      </w:r>
      <w:r w:rsidRPr="00B47FD2" w:rsidR="007D4BE9">
        <w:t xml:space="preserve"> should be apprenticeships.</w:t>
      </w:r>
      <w:r w:rsidRPr="00B47FD2" w:rsidR="0062663B">
        <w:t xml:space="preserve"> </w:t>
      </w:r>
      <w:r w:rsidRPr="00B47FD2">
        <w:t>I just want to pick you up on—</w:t>
      </w:r>
    </w:p>
    <w:p w:rsidR="00CC140A" w:rsidRPr="00B47FD2" w:rsidP="00CC140A">
      <w:pPr>
        <w:pStyle w:val="Question"/>
      </w:pPr>
      <w:sdt>
        <w:sdtPr>
          <w:alias w:val="Member"/>
          <w:tag w:val="&lt;Member mnisId='4000' dodsId='84679'&gt;"/>
          <w:id w:val="9615458"/>
          <w:placeholder>
            <w:docPart w:val="DefaultPlaceholder_22675703"/>
          </w:placeholder>
          <w:richText/>
        </w:sdtPr>
        <w:sdtContent>
          <w:r w:rsidRPr="00B47FD2">
            <w:rPr>
              <w:b/>
            </w:rPr>
            <w:t>Ian Mearns:</w:t>
          </w:r>
        </w:sdtContent>
      </w:sdt>
      <w:r w:rsidRPr="00B47FD2">
        <w:t xml:space="preserve"> </w:t>
      </w:r>
      <w:r w:rsidRPr="00B47FD2" w:rsidR="00BF3639">
        <w:t>How does t</w:t>
      </w:r>
      <w:r w:rsidRPr="00B47FD2">
        <w:t xml:space="preserve">hat aim and </w:t>
      </w:r>
      <w:r w:rsidRPr="00B47FD2" w:rsidR="0062663B">
        <w:t>objective</w:t>
      </w:r>
      <w:r w:rsidRPr="00B47FD2" w:rsidR="00BF3639">
        <w:t xml:space="preserve"> </w:t>
      </w:r>
      <w:r w:rsidRPr="00B47FD2">
        <w:t>match with what is currently happening?</w:t>
      </w:r>
    </w:p>
    <w:p w:rsidR="00D47534" w:rsidRPr="00B47FD2" w:rsidP="00CC140A">
      <w:pPr>
        <w:pStyle w:val="Answer"/>
      </w:pPr>
      <w:sdt>
        <w:sdtPr>
          <w:alias w:val="Witness"/>
          <w:id w:val="9615462"/>
          <w:placeholder>
            <w:docPart w:val="DefaultPlaceholder_22675703"/>
          </w:placeholder>
          <w:richText/>
        </w:sdtPr>
        <w:sdtContent>
          <w:r w:rsidRPr="00B47FD2" w:rsidR="00CC140A">
            <w:rPr>
              <w:b/>
              <w:i/>
            </w:rPr>
            <w:t>Stephen Radley:</w:t>
          </w:r>
        </w:sdtContent>
      </w:sdt>
      <w:r w:rsidRPr="00B47FD2" w:rsidR="00CC140A">
        <w:t xml:space="preserve"> </w:t>
      </w:r>
      <w:r w:rsidR="00DC5F6D">
        <w:t>U</w:t>
      </w:r>
      <w:r w:rsidRPr="00B47FD2" w:rsidR="00CC140A">
        <w:t>p to the introduction of the apprenticeship levy</w:t>
      </w:r>
      <w:r w:rsidR="00DC5F6D">
        <w:t>,</w:t>
      </w:r>
      <w:r w:rsidRPr="00B47FD2" w:rsidR="00CC140A">
        <w:t xml:space="preserve"> the numbers were growing for four or five years</w:t>
      </w:r>
      <w:r w:rsidR="00DC5F6D">
        <w:t>,</w:t>
      </w:r>
      <w:r w:rsidRPr="00B47FD2" w:rsidR="00CC140A">
        <w:t xml:space="preserve"> and </w:t>
      </w:r>
      <w:r w:rsidRPr="00B47FD2" w:rsidR="0062663B">
        <w:t>it was fairly close</w:t>
      </w:r>
      <w:r w:rsidRPr="00B47FD2" w:rsidR="00CC140A">
        <w:t xml:space="preserve"> to what </w:t>
      </w:r>
      <w:r w:rsidRPr="00B47FD2" w:rsidR="00CC140A">
        <w:t>we probably needed</w:t>
      </w:r>
      <w:r w:rsidRPr="00B47FD2" w:rsidR="0062663B">
        <w:t xml:space="preserve">. </w:t>
      </w:r>
      <w:r w:rsidRPr="00B47FD2" w:rsidR="00CC140A">
        <w:t>It has fallen off</w:t>
      </w:r>
      <w:r w:rsidRPr="00B47FD2" w:rsidR="00BF3639">
        <w:t xml:space="preserve"> by a quarter</w:t>
      </w:r>
      <w:r w:rsidRPr="00B47FD2" w:rsidR="00CC140A">
        <w:t xml:space="preserve"> since the</w:t>
      </w:r>
      <w:r w:rsidRPr="00B47FD2" w:rsidR="00CA694D">
        <w:t>n</w:t>
      </w:r>
      <w:r w:rsidRPr="00B47FD2" w:rsidR="00CC140A">
        <w:t xml:space="preserve">, so we are now well below where we need to be. </w:t>
      </w:r>
      <w:r w:rsidRPr="00B47FD2" w:rsidR="003068E8">
        <w:t>Clearly</w:t>
      </w:r>
      <w:r w:rsidR="00DC5F6D">
        <w:t>,</w:t>
      </w:r>
      <w:r w:rsidRPr="00B47FD2" w:rsidR="003068E8">
        <w:t xml:space="preserve"> the scale of the challenge is now increasing. W</w:t>
      </w:r>
      <w:r w:rsidRPr="00B47FD2" w:rsidR="0062663B">
        <w:t xml:space="preserve">hen the </w:t>
      </w:r>
      <w:r w:rsidRPr="00B47FD2" w:rsidR="003068E8">
        <w:t xml:space="preserve">infrastructure plan </w:t>
      </w:r>
      <w:r w:rsidR="00DC5F6D">
        <w:t xml:space="preserve">is </w:t>
      </w:r>
      <w:r w:rsidRPr="00B47FD2" w:rsidR="003068E8">
        <w:t>updated</w:t>
      </w:r>
      <w:r w:rsidR="00DC5F6D">
        <w:t>,</w:t>
      </w:r>
      <w:r w:rsidRPr="00B47FD2" w:rsidR="003068E8">
        <w:t xml:space="preserve"> </w:t>
      </w:r>
      <w:r w:rsidRPr="00B47FD2" w:rsidR="0062663B">
        <w:t>we are going to see more demands</w:t>
      </w:r>
      <w:r w:rsidRPr="00B47FD2" w:rsidR="003068E8">
        <w:t xml:space="preserve"> on the industry, and clearly we need to grow more of our own with </w:t>
      </w:r>
      <w:r w:rsidRPr="00B47FD2" w:rsidR="00CA694D">
        <w:t xml:space="preserve">the </w:t>
      </w:r>
      <w:r w:rsidRPr="00B47FD2" w:rsidR="003068E8">
        <w:t xml:space="preserve">restrictions </w:t>
      </w:r>
      <w:r w:rsidRPr="00B47FD2" w:rsidR="00CA694D">
        <w:t>o</w:t>
      </w:r>
      <w:r w:rsidRPr="00B47FD2" w:rsidR="003068E8">
        <w:t>n migration policy</w:t>
      </w:r>
      <w:r w:rsidRPr="00B47FD2" w:rsidR="0062663B">
        <w:t xml:space="preserve">. </w:t>
      </w:r>
      <w:r w:rsidRPr="00B47FD2" w:rsidR="00DC5F6D">
        <w:t>While all the growth in high</w:t>
      </w:r>
      <w:r w:rsidR="00DC5F6D">
        <w:t>-</w:t>
      </w:r>
      <w:r w:rsidRPr="00B47FD2" w:rsidR="00DC5F6D">
        <w:t>level apprenticeships is brilliant</w:t>
      </w:r>
      <w:r w:rsidR="00DC5F6D">
        <w:t>, t</w:t>
      </w:r>
      <w:r w:rsidRPr="00B47FD2" w:rsidR="003068E8">
        <w:t>he thing that is particularly concerning</w:t>
      </w:r>
      <w:r w:rsidRPr="00B47FD2" w:rsidR="00BF3639">
        <w:t xml:space="preserve"> is </w:t>
      </w:r>
      <w:r w:rsidRPr="00B47FD2" w:rsidR="003068E8">
        <w:t>t</w:t>
      </w:r>
      <w:r w:rsidRPr="00B47FD2" w:rsidR="0062663B">
        <w:t>he decline in the trades</w:t>
      </w:r>
      <w:r w:rsidR="00DC5F6D">
        <w:t xml:space="preserve">, which </w:t>
      </w:r>
      <w:r w:rsidRPr="00B47FD2" w:rsidR="003068E8">
        <w:t>are the ones where we need to replace the people we were bringing in from abroad</w:t>
      </w:r>
      <w:r w:rsidR="00DC5F6D">
        <w:t>. T</w:t>
      </w:r>
      <w:r w:rsidRPr="00B47FD2" w:rsidR="003068E8">
        <w:t>hat is the area where we are very concerned.</w:t>
      </w:r>
    </w:p>
    <w:p w:rsidR="00D47534" w:rsidRPr="00B47FD2" w:rsidP="00D47534">
      <w:pPr>
        <w:pStyle w:val="Answer"/>
      </w:pPr>
      <w:sdt>
        <w:sdtPr>
          <w:alias w:val="Witness"/>
          <w:id w:val="9615467"/>
          <w:placeholder>
            <w:docPart w:val="DefaultPlaceholder_22675703"/>
          </w:placeholder>
          <w:richText/>
        </w:sdtPr>
        <w:sdtContent>
          <w:r w:rsidRPr="00B47FD2">
            <w:rPr>
              <w:b/>
              <w:i/>
            </w:rPr>
            <w:t>Mark Dawe:</w:t>
          </w:r>
        </w:sdtContent>
      </w:sdt>
      <w:r w:rsidRPr="00B47FD2">
        <w:t xml:space="preserve"> T</w:t>
      </w:r>
      <w:r w:rsidRPr="00B47FD2" w:rsidR="0062663B">
        <w:t xml:space="preserve">here is an interesting stat </w:t>
      </w:r>
      <w:r w:rsidRPr="00B47FD2">
        <w:t>that</w:t>
      </w:r>
      <w:r w:rsidR="00DC5F6D">
        <w:t xml:space="preserve"> in construction, </w:t>
      </w:r>
      <w:r w:rsidRPr="00B47FD2">
        <w:t xml:space="preserve">something like only 17% to 20% </w:t>
      </w:r>
      <w:r w:rsidR="00DC5F6D">
        <w:t xml:space="preserve">of those </w:t>
      </w:r>
      <w:r w:rsidRPr="00B47FD2">
        <w:t>on college courses go into the industry, whereas 90%-plus of apprentices stay in the industry</w:t>
      </w:r>
      <w:r w:rsidRPr="00B47FD2" w:rsidR="0062663B">
        <w:t xml:space="preserve">. </w:t>
      </w:r>
      <w:r w:rsidRPr="00B47FD2">
        <w:t>W</w:t>
      </w:r>
      <w:r w:rsidRPr="00B47FD2" w:rsidR="0062663B">
        <w:t>hen I ask</w:t>
      </w:r>
      <w:r w:rsidRPr="00B47FD2">
        <w:t xml:space="preserve"> w</w:t>
      </w:r>
      <w:r w:rsidRPr="00B47FD2" w:rsidR="0062663B">
        <w:t>hy there are not more</w:t>
      </w:r>
      <w:r w:rsidRPr="00B47FD2">
        <w:t xml:space="preserve"> apprenticeship places</w:t>
      </w:r>
      <w:r w:rsidRPr="00B47FD2" w:rsidR="00BF3639">
        <w:t>,</w:t>
      </w:r>
      <w:r w:rsidRPr="00B47FD2">
        <w:t xml:space="preserve"> that is the thing. If we could have a system that supported apprenticeships in the SMEs</w:t>
      </w:r>
      <w:r w:rsidR="00DC5F6D">
        <w:t>,</w:t>
      </w:r>
      <w:r w:rsidRPr="00B47FD2">
        <w:t xml:space="preserve"> and everything</w:t>
      </w:r>
      <w:r w:rsidR="00DC5F6D">
        <w:t>,</w:t>
      </w:r>
      <w:r w:rsidRPr="00B47FD2">
        <w:t xml:space="preserve"> there would be more apprenticeship places, which would drive the numbers in the industry.</w:t>
      </w:r>
    </w:p>
    <w:p w:rsidR="00053513" w:rsidRPr="00B47FD2" w:rsidP="00D47534">
      <w:pPr>
        <w:pStyle w:val="Answer"/>
      </w:pPr>
      <w:sdt>
        <w:sdtPr>
          <w:alias w:val="Witness"/>
          <w:id w:val="9615472"/>
          <w:placeholder>
            <w:docPart w:val="DefaultPlaceholder_22675703"/>
          </w:placeholder>
          <w:richText/>
        </w:sdtPr>
        <w:sdtContent>
          <w:r w:rsidRPr="00B47FD2" w:rsidR="00D47534">
            <w:rPr>
              <w:b/>
              <w:i/>
            </w:rPr>
            <w:t>Nick Linford:</w:t>
          </w:r>
        </w:sdtContent>
      </w:sdt>
      <w:r w:rsidRPr="00B47FD2" w:rsidR="00D47534">
        <w:t xml:space="preserve"> </w:t>
      </w:r>
      <w:r w:rsidRPr="00B47FD2" w:rsidR="00E17BB1">
        <w:t>Back in October 2018 t</w:t>
      </w:r>
      <w:r w:rsidRPr="00B47FD2" w:rsidR="00E71F82">
        <w:t>he Department for Education published some experimental data for the first time</w:t>
      </w:r>
      <w:r w:rsidR="00DC5F6D">
        <w:t xml:space="preserve"> </w:t>
      </w:r>
      <w:r w:rsidRPr="00B47FD2" w:rsidR="00E71F82">
        <w:t xml:space="preserve">about the characteristics of employers in the apprenticeship space, </w:t>
      </w:r>
      <w:r w:rsidRPr="00B47FD2" w:rsidR="0062663B">
        <w:t xml:space="preserve">but </w:t>
      </w:r>
      <w:r w:rsidR="00413934">
        <w:t>it was</w:t>
      </w:r>
      <w:r w:rsidRPr="00B47FD2" w:rsidR="0062663B">
        <w:t xml:space="preserve"> looking at the year before</w:t>
      </w:r>
      <w:r w:rsidRPr="00B47FD2" w:rsidR="00E71F82">
        <w:t xml:space="preserve"> the levy came in</w:t>
      </w:r>
      <w:r w:rsidRPr="00B47FD2" w:rsidR="0062663B">
        <w:t xml:space="preserve">. </w:t>
      </w:r>
      <w:r w:rsidRPr="00B47FD2" w:rsidR="00E71F82">
        <w:t xml:space="preserve">Then </w:t>
      </w:r>
      <w:r w:rsidR="00413934">
        <w:t>it</w:t>
      </w:r>
      <w:r w:rsidRPr="00B47FD2" w:rsidR="0062663B">
        <w:t xml:space="preserve"> said </w:t>
      </w:r>
      <w:r w:rsidRPr="00B47FD2" w:rsidR="00E71F82">
        <w:t xml:space="preserve">in August that </w:t>
      </w:r>
      <w:r w:rsidR="00413934">
        <w:t>its</w:t>
      </w:r>
      <w:r w:rsidRPr="00B47FD2" w:rsidR="00E71F82">
        <w:t xml:space="preserve"> plan to publish that information in </w:t>
      </w:r>
      <w:r w:rsidRPr="00B47FD2" w:rsidR="0062663B">
        <w:t xml:space="preserve">October 2019 </w:t>
      </w:r>
      <w:r w:rsidRPr="00B47FD2" w:rsidR="00E71F82">
        <w:t>was going to be delayed</w:t>
      </w:r>
      <w:r w:rsidRPr="00B47FD2" w:rsidR="0062663B">
        <w:t>, for the very reason</w:t>
      </w:r>
      <w:r w:rsidRPr="00B47FD2" w:rsidR="00E71F82">
        <w:t xml:space="preserve"> that </w:t>
      </w:r>
      <w:r w:rsidR="00413934">
        <w:t>it</w:t>
      </w:r>
      <w:r w:rsidRPr="00B47FD2" w:rsidR="00E71F82">
        <w:t xml:space="preserve"> want</w:t>
      </w:r>
      <w:r w:rsidR="00413934">
        <w:t>s</w:t>
      </w:r>
      <w:r w:rsidRPr="00B47FD2" w:rsidR="00E71F82">
        <w:t xml:space="preserve"> to “enable analysis looking at the impact of the introduction of the apprenticeship levy on employers engaging with apprenticeships</w:t>
      </w:r>
      <w:r w:rsidRPr="00B47FD2" w:rsidR="0062663B">
        <w:t xml:space="preserve">, as well as </w:t>
      </w:r>
      <w:r w:rsidRPr="00B47FD2" w:rsidR="00E71F82">
        <w:t>including</w:t>
      </w:r>
      <w:r w:rsidRPr="00B47FD2" w:rsidR="0062663B">
        <w:t xml:space="preserve"> data </w:t>
      </w:r>
      <w:r w:rsidRPr="00B47FD2" w:rsidR="00E71F82">
        <w:t>from the 2018</w:t>
      </w:r>
      <w:r w:rsidR="00DC5F6D">
        <w:t xml:space="preserve"> to 20</w:t>
      </w:r>
      <w:r w:rsidRPr="00B47FD2">
        <w:t>19 academic year</w:t>
      </w:r>
      <w:r w:rsidR="00DC5F6D">
        <w:t>.</w:t>
      </w:r>
      <w:r w:rsidRPr="00B47FD2" w:rsidR="00E17BB1">
        <w:t>”</w:t>
      </w:r>
      <w:r w:rsidRPr="00B47FD2">
        <w:t xml:space="preserve"> </w:t>
      </w:r>
      <w:r w:rsidR="00413934">
        <w:t>It is</w:t>
      </w:r>
      <w:r w:rsidRPr="00B47FD2">
        <w:t xml:space="preserve"> now saying </w:t>
      </w:r>
      <w:r w:rsidR="00DC5F6D">
        <w:t xml:space="preserve">that it is </w:t>
      </w:r>
      <w:r w:rsidRPr="00B47FD2">
        <w:t xml:space="preserve">going to publish that data </w:t>
      </w:r>
      <w:r w:rsidRPr="00B47FD2" w:rsidR="0062663B">
        <w:t>at 9</w:t>
      </w:r>
      <w:r w:rsidRPr="00B47FD2">
        <w:t>.</w:t>
      </w:r>
      <w:r w:rsidRPr="00B47FD2" w:rsidR="0062663B">
        <w:t xml:space="preserve">30 </w:t>
      </w:r>
      <w:r w:rsidR="00DC5F6D">
        <w:t xml:space="preserve">am </w:t>
      </w:r>
      <w:r w:rsidRPr="00B47FD2" w:rsidR="0062663B">
        <w:t>in two days</w:t>
      </w:r>
      <w:r w:rsidRPr="00B47FD2" w:rsidR="006718F5">
        <w:t>’</w:t>
      </w:r>
      <w:r w:rsidRPr="00B47FD2" w:rsidR="0062663B">
        <w:t xml:space="preserve"> time</w:t>
      </w:r>
      <w:r w:rsidRPr="00B47FD2">
        <w:t>, on Thursday. That will be particularly interesting to look at.</w:t>
      </w:r>
    </w:p>
    <w:p w:rsidR="00890E86" w:rsidRPr="00B47FD2" w:rsidP="00D47534">
      <w:pPr>
        <w:pStyle w:val="Answer"/>
        <w:rPr>
          <w:rFonts w:cs="Arial"/>
          <w:shd w:val="clear" w:color="auto" w:fill="FFFFFF"/>
        </w:rPr>
      </w:pPr>
      <w:r w:rsidRPr="00B47FD2">
        <w:t>For example, back in 2016-17</w:t>
      </w:r>
      <w:r w:rsidRPr="00B47FD2" w:rsidR="00E17BB1">
        <w:t>,</w:t>
      </w:r>
      <w:r w:rsidRPr="00B47FD2">
        <w:t xml:space="preserve"> 7% of all apprenticeship starts were in the construction industry. </w:t>
      </w:r>
      <w:r w:rsidR="00DC5F6D">
        <w:t xml:space="preserve">We </w:t>
      </w:r>
      <w:r w:rsidRPr="00B47FD2">
        <w:t>are talking about the characteristics of the employers</w:t>
      </w:r>
      <w:r w:rsidR="00DC5F6D">
        <w:t>,</w:t>
      </w:r>
      <w:r w:rsidRPr="00B47FD2">
        <w:t xml:space="preserve"> not of the apprenticeship programmes themselves</w:t>
      </w:r>
      <w:r w:rsidR="00DC5F6D">
        <w:t>,</w:t>
      </w:r>
      <w:r w:rsidRPr="00B47FD2">
        <w:t xml:space="preserve"> because, of course, construction firms will hire finance staff, admin staff and so on. This is information that only the Government can produce. It is unfortunate they have waited this long to get </w:t>
      </w:r>
      <w:r w:rsidR="00DC5F6D">
        <w:t>a</w:t>
      </w:r>
      <w:r w:rsidRPr="00B47FD2">
        <w:t xml:space="preserve">round to preparing and producing it. I am looking forward to seeing it. They use information from the </w:t>
      </w:r>
      <w:r w:rsidRPr="00B47FD2" w:rsidR="00BB61AD">
        <w:rPr>
          <w:rFonts w:cs="Arial"/>
          <w:shd w:val="clear" w:color="auto" w:fill="FFFFFF"/>
        </w:rPr>
        <w:t>I</w:t>
      </w:r>
      <w:r w:rsidRPr="00B47FD2">
        <w:rPr>
          <w:rFonts w:cs="Arial"/>
          <w:shd w:val="clear" w:color="auto" w:fill="FFFFFF"/>
        </w:rPr>
        <w:t>nter-Departmental Business Register, which allows them to look specifically at the characteristics of the firms and how many are using the apprenticeship programme</w:t>
      </w:r>
      <w:r w:rsidRPr="00B47FD2" w:rsidR="00BB61AD">
        <w:rPr>
          <w:rFonts w:cs="Arial"/>
          <w:shd w:val="clear" w:color="auto" w:fill="FFFFFF"/>
        </w:rPr>
        <w:t>. L</w:t>
      </w:r>
      <w:r w:rsidRPr="00B47FD2">
        <w:rPr>
          <w:rFonts w:cs="Arial"/>
          <w:shd w:val="clear" w:color="auto" w:fill="FFFFFF"/>
        </w:rPr>
        <w:t>ook out for that in two days</w:t>
      </w:r>
      <w:r w:rsidRPr="00B47FD2" w:rsidR="006718F5">
        <w:rPr>
          <w:rFonts w:cs="Arial"/>
          <w:shd w:val="clear" w:color="auto" w:fill="FFFFFF"/>
        </w:rPr>
        <w:t>’</w:t>
      </w:r>
      <w:r w:rsidRPr="00B47FD2">
        <w:rPr>
          <w:rFonts w:cs="Arial"/>
          <w:shd w:val="clear" w:color="auto" w:fill="FFFFFF"/>
        </w:rPr>
        <w:t xml:space="preserve"> time.</w:t>
      </w:r>
    </w:p>
    <w:p w:rsidR="003F3FA5" w:rsidRPr="00B47FD2" w:rsidP="00890E86">
      <w:pPr>
        <w:pStyle w:val="Answer"/>
      </w:pPr>
      <w:sdt>
        <w:sdtPr>
          <w:rPr>
            <w:rFonts w:cs="Arial"/>
            <w:shd w:val="clear" w:color="auto" w:fill="FFFFFF"/>
          </w:rPr>
          <w:alias w:val="Witness"/>
          <w:id w:val="9615477"/>
          <w:placeholder>
            <w:docPart w:val="DefaultPlaceholder_22675703"/>
          </w:placeholder>
          <w:richText/>
        </w:sdtPr>
        <w:sdtContent>
          <w:r w:rsidRPr="00B47FD2" w:rsidR="00890E86">
            <w:rPr>
              <w:rFonts w:cs="Arial"/>
              <w:b/>
              <w:i/>
              <w:shd w:val="clear" w:color="auto" w:fill="FFFFFF"/>
            </w:rPr>
            <w:t>Chinara Rustamova:</w:t>
          </w:r>
        </w:sdtContent>
      </w:sdt>
      <w:r w:rsidRPr="00B47FD2" w:rsidR="00890E86">
        <w:rPr>
          <w:rFonts w:cs="Arial"/>
          <w:shd w:val="clear" w:color="auto" w:fill="FFFFFF"/>
        </w:rPr>
        <w:t xml:space="preserve"> </w:t>
      </w:r>
      <w:r w:rsidRPr="00B47FD2" w:rsidR="0062663B">
        <w:t>I will answer your question</w:t>
      </w:r>
      <w:r w:rsidRPr="00B47FD2" w:rsidR="00A869E3">
        <w:t xml:space="preserve"> more broadly</w:t>
      </w:r>
      <w:r w:rsidRPr="00B47FD2" w:rsidR="0062663B">
        <w:t xml:space="preserve">. </w:t>
      </w:r>
      <w:r w:rsidRPr="00B47FD2" w:rsidR="00A869E3">
        <w:t xml:space="preserve">The apprenticeship levy is a good policy. We found that there </w:t>
      </w:r>
      <w:r w:rsidR="00DC5F6D">
        <w:t>were</w:t>
      </w:r>
      <w:r w:rsidRPr="00B47FD2" w:rsidR="00A869E3">
        <w:t xml:space="preserve"> four reasons why the apprenticeship starts decreased after the introduction of the levy-based system. The first reason is the complexity of the system. W</w:t>
      </w:r>
      <w:r w:rsidRPr="00B47FD2" w:rsidR="0062663B">
        <w:t xml:space="preserve">e now have </w:t>
      </w:r>
      <w:r w:rsidRPr="00B47FD2" w:rsidR="00A869E3">
        <w:t>new components of the system. The minimum requirement is for 20% on</w:t>
      </w:r>
      <w:r w:rsidRPr="00B47FD2" w:rsidR="00BB61AD">
        <w:t>-</w:t>
      </w:r>
      <w:r w:rsidRPr="00B47FD2" w:rsidR="00A869E3">
        <w:t>the</w:t>
      </w:r>
      <w:r w:rsidRPr="00B47FD2" w:rsidR="00BB61AD">
        <w:t>-</w:t>
      </w:r>
      <w:r w:rsidRPr="00B47FD2" w:rsidR="00A869E3">
        <w:t xml:space="preserve">job training or core investment, which used to be 20% at the time. Not many people knew how this would work </w:t>
      </w:r>
      <w:r w:rsidRPr="00B47FD2" w:rsidR="0062663B">
        <w:t xml:space="preserve">and </w:t>
      </w:r>
      <w:r w:rsidRPr="00B47FD2" w:rsidR="00A869E3">
        <w:t>there was a lot of catch</w:t>
      </w:r>
      <w:r w:rsidRPr="00B47FD2">
        <w:t>ing up to deal with the system.</w:t>
      </w:r>
    </w:p>
    <w:p w:rsidR="00CA5DD8" w:rsidRPr="00B47FD2" w:rsidP="00890E86">
      <w:pPr>
        <w:pStyle w:val="Answer"/>
      </w:pPr>
      <w:r w:rsidRPr="00B47FD2">
        <w:t>T</w:t>
      </w:r>
      <w:r w:rsidRPr="00B47FD2" w:rsidR="0062663B">
        <w:t xml:space="preserve">hen </w:t>
      </w:r>
      <w:r w:rsidRPr="00B47FD2">
        <w:t xml:space="preserve">there was </w:t>
      </w:r>
      <w:r w:rsidRPr="00B47FD2" w:rsidR="0062663B">
        <w:t>th</w:t>
      </w:r>
      <w:r w:rsidRPr="00B47FD2">
        <w:t>is</w:t>
      </w:r>
      <w:r w:rsidRPr="00B47FD2" w:rsidR="0062663B">
        <w:t xml:space="preserve"> funding issue</w:t>
      </w:r>
      <w:r w:rsidRPr="00B47FD2" w:rsidR="003F3FA5">
        <w:t>. Apprenticeship funding for non-levy payers was delivered through a procurement system, which meant that some providers or small business</w:t>
      </w:r>
      <w:r w:rsidRPr="00B47FD2" w:rsidR="00C81B68">
        <w:t>es</w:t>
      </w:r>
      <w:r w:rsidRPr="00B47FD2" w:rsidR="003F3FA5">
        <w:t xml:space="preserve"> that used to work with certain providers were no longer able to do so. F</w:t>
      </w:r>
      <w:r w:rsidRPr="00B47FD2" w:rsidR="0062663B">
        <w:t>or instance</w:t>
      </w:r>
      <w:r w:rsidRPr="00B47FD2" w:rsidR="003F3FA5">
        <w:t>,</w:t>
      </w:r>
      <w:r w:rsidRPr="00B47FD2" w:rsidR="0062663B">
        <w:t xml:space="preserve"> one </w:t>
      </w:r>
      <w:r w:rsidRPr="00B47FD2" w:rsidR="003F3FA5">
        <w:t xml:space="preserve">small business from Salisbury told us that </w:t>
      </w:r>
      <w:r w:rsidRPr="00B47FD2" w:rsidR="008D05C3">
        <w:t xml:space="preserve">they used to work with a particular provider who would provide them with </w:t>
      </w:r>
      <w:r w:rsidRPr="00B47FD2" w:rsidR="001F2AAE">
        <w:t>Level 2</w:t>
      </w:r>
      <w:r w:rsidRPr="00B47FD2" w:rsidR="008D05C3">
        <w:t xml:space="preserve"> and </w:t>
      </w:r>
      <w:r w:rsidRPr="00B47FD2" w:rsidR="00EF6B31">
        <w:t>Level 3</w:t>
      </w:r>
      <w:r w:rsidRPr="00B47FD2" w:rsidR="008D05C3">
        <w:t xml:space="preserve"> apprenticeship training</w:t>
      </w:r>
      <w:r w:rsidR="00DC5F6D">
        <w:t>, but t</w:t>
      </w:r>
      <w:r w:rsidRPr="00B47FD2" w:rsidR="008D05C3">
        <w:t>hey can no longer get it</w:t>
      </w:r>
      <w:r w:rsidR="00DC5F6D">
        <w:t>,</w:t>
      </w:r>
      <w:r w:rsidRPr="00B47FD2" w:rsidR="008D05C3">
        <w:t xml:space="preserve"> and they have to travel </w:t>
      </w:r>
      <w:r w:rsidRPr="00B47FD2" w:rsidR="00DC5F6D">
        <w:t xml:space="preserve">to </w:t>
      </w:r>
      <w:r w:rsidRPr="00B47FD2" w:rsidR="008D05C3">
        <w:t>either Southampton or Bristol, which tak</w:t>
      </w:r>
      <w:r w:rsidRPr="00B47FD2">
        <w:t>es at least an hour and a half.</w:t>
      </w:r>
    </w:p>
    <w:p w:rsidR="00CA5DD8" w:rsidRPr="00B47FD2" w:rsidP="00890E86">
      <w:pPr>
        <w:pStyle w:val="Answer"/>
      </w:pPr>
      <w:r>
        <w:t>So p</w:t>
      </w:r>
      <w:r w:rsidRPr="00B47FD2" w:rsidR="008D05C3">
        <w:t xml:space="preserve">rocurement was an issue, </w:t>
      </w:r>
      <w:r>
        <w:t xml:space="preserve">with the </w:t>
      </w:r>
      <w:r w:rsidRPr="00B47FD2" w:rsidR="008D05C3">
        <w:t>funding problems, and then the costs have increased</w:t>
      </w:r>
      <w:r>
        <w:t>. O</w:t>
      </w:r>
      <w:r w:rsidRPr="00B47FD2" w:rsidR="008D05C3">
        <w:t>bviously</w:t>
      </w:r>
      <w:r>
        <w:t>,</w:t>
      </w:r>
      <w:r w:rsidRPr="00B47FD2" w:rsidR="008D05C3">
        <w:t xml:space="preserve"> </w:t>
      </w:r>
      <w:r>
        <w:t xml:space="preserve">that includes </w:t>
      </w:r>
      <w:r w:rsidRPr="00B47FD2" w:rsidR="008D05C3">
        <w:t xml:space="preserve">the travel costs. </w:t>
      </w:r>
      <w:r>
        <w:t>Also, f</w:t>
      </w:r>
      <w:r w:rsidRPr="00B47FD2" w:rsidR="008D05C3">
        <w:t xml:space="preserve">or instance, </w:t>
      </w:r>
      <w:r>
        <w:t xml:space="preserve">the </w:t>
      </w:r>
      <w:r w:rsidRPr="00B47FD2" w:rsidR="008D05C3">
        <w:t>20% o</w:t>
      </w:r>
      <w:r>
        <w:t>f</w:t>
      </w:r>
      <w:r w:rsidRPr="00B47FD2" w:rsidR="008D05C3">
        <w:t>f</w:t>
      </w:r>
      <w:r>
        <w:t>-</w:t>
      </w:r>
      <w:r w:rsidRPr="00B47FD2" w:rsidR="008D05C3">
        <w:t>the</w:t>
      </w:r>
      <w:r>
        <w:t>-</w:t>
      </w:r>
      <w:r w:rsidRPr="00B47FD2" w:rsidR="008D05C3">
        <w:t>job training was interpreted by different providers</w:t>
      </w:r>
      <w:r>
        <w:t>—n</w:t>
      </w:r>
      <w:r w:rsidRPr="00B47FD2">
        <w:t>ot all of them</w:t>
      </w:r>
      <w:r>
        <w:t>,</w:t>
      </w:r>
      <w:r w:rsidRPr="00B47FD2">
        <w:t xml:space="preserve"> but some of them</w:t>
      </w:r>
      <w:r>
        <w:t>—</w:t>
      </w:r>
      <w:r w:rsidRPr="00B47FD2">
        <w:t>as a release from work one day a week</w:t>
      </w:r>
      <w:r>
        <w:t>. S</w:t>
      </w:r>
      <w:r w:rsidRPr="00B47FD2">
        <w:t xml:space="preserve">ome employers found </w:t>
      </w:r>
      <w:r>
        <w:t xml:space="preserve">that </w:t>
      </w:r>
      <w:r w:rsidRPr="00B47FD2">
        <w:t>extremely unproductive</w:t>
      </w:r>
      <w:r>
        <w:t>,</w:t>
      </w:r>
      <w:r w:rsidRPr="00B47FD2">
        <w:t xml:space="preserve"> because they believed that apprentices were not actually being trained while they were not working or studying.</w:t>
      </w:r>
    </w:p>
    <w:p w:rsidR="0062118B" w:rsidRPr="00B47FD2" w:rsidP="00890E86">
      <w:pPr>
        <w:pStyle w:val="Answer"/>
      </w:pPr>
      <w:r>
        <w:t>T</w:t>
      </w:r>
      <w:r w:rsidRPr="00B47FD2" w:rsidR="00CA5DD8">
        <w:t>ogether</w:t>
      </w:r>
      <w:r>
        <w:t xml:space="preserve">, those things all </w:t>
      </w:r>
      <w:r w:rsidRPr="00B47FD2" w:rsidR="00CA5DD8">
        <w:t xml:space="preserve">contributed to existing problems. For instance, if </w:t>
      </w:r>
      <w:r>
        <w:t xml:space="preserve">the </w:t>
      </w:r>
      <w:r w:rsidRPr="00B47FD2" w:rsidR="002B740A">
        <w:t>north-east was behind with certain elements of the apprenticeship system</w:t>
      </w:r>
      <w:r>
        <w:t xml:space="preserve">, it was worse </w:t>
      </w:r>
      <w:r w:rsidRPr="00B47FD2" w:rsidR="002B740A">
        <w:t xml:space="preserve">affected, or different industries were </w:t>
      </w:r>
      <w:r>
        <w:t xml:space="preserve">worse </w:t>
      </w:r>
      <w:r w:rsidRPr="00B47FD2" w:rsidR="002B740A">
        <w:t xml:space="preserve">affected if they already had complicated skills issues, skills shortages and skills gaps. </w:t>
      </w:r>
      <w:r>
        <w:t xml:space="preserve">We found </w:t>
      </w:r>
      <w:r w:rsidRPr="00B47FD2" w:rsidR="0062663B">
        <w:t>other issues as well</w:t>
      </w:r>
      <w:r w:rsidRPr="00B47FD2" w:rsidR="002B740A">
        <w:t xml:space="preserve"> through our research</w:t>
      </w:r>
      <w:r w:rsidRPr="00B47FD2">
        <w:t>:</w:t>
      </w:r>
      <w:r w:rsidRPr="00B47FD2" w:rsidR="002B740A">
        <w:t xml:space="preserve"> consistent challenges for small businesses when</w:t>
      </w:r>
      <w:r w:rsidRPr="00B47FD2" w:rsidR="0062663B">
        <w:t xml:space="preserve"> they </w:t>
      </w:r>
      <w:r w:rsidRPr="00B47FD2" w:rsidR="002B740A">
        <w:t>were engaging with apprenticeships</w:t>
      </w:r>
      <w:r w:rsidRPr="00B47FD2" w:rsidR="000B6464">
        <w:t>. T</w:t>
      </w:r>
      <w:r w:rsidRPr="00B47FD2" w:rsidR="002B740A">
        <w:t xml:space="preserve">wo main challenges are recruitment </w:t>
      </w:r>
      <w:r>
        <w:t>of</w:t>
      </w:r>
      <w:r w:rsidRPr="00B47FD2" w:rsidR="002B740A">
        <w:t xml:space="preserve"> apprentices</w:t>
      </w:r>
      <w:r>
        <w:t>—t</w:t>
      </w:r>
      <w:r w:rsidRPr="00B47FD2" w:rsidR="002B740A">
        <w:t xml:space="preserve">hey </w:t>
      </w:r>
      <w:r w:rsidRPr="00B47FD2" w:rsidR="0062663B">
        <w:t>al</w:t>
      </w:r>
      <w:r w:rsidRPr="00B47FD2" w:rsidR="002B740A">
        <w:t>ways</w:t>
      </w:r>
      <w:r w:rsidRPr="00B47FD2" w:rsidR="0062663B">
        <w:t xml:space="preserve"> struggle</w:t>
      </w:r>
      <w:r w:rsidRPr="00B47FD2" w:rsidR="002B740A">
        <w:t xml:space="preserve"> with finding apprentices or with the recruitment process itself</w:t>
      </w:r>
      <w:r>
        <w:t>—</w:t>
      </w:r>
      <w:r w:rsidRPr="00B47FD2" w:rsidR="002B740A">
        <w:t>and</w:t>
      </w:r>
      <w:r>
        <w:t xml:space="preserve"> </w:t>
      </w:r>
      <w:r w:rsidRPr="00B47FD2" w:rsidR="002B740A">
        <w:t>providing the management time</w:t>
      </w:r>
      <w:r w:rsidRPr="00B47FD2">
        <w:t>.</w:t>
      </w:r>
    </w:p>
    <w:p w:rsidR="00B85C21" w:rsidRPr="00B47FD2" w:rsidP="0062118B">
      <w:pPr>
        <w:pStyle w:val="Question"/>
      </w:pPr>
      <w:sdt>
        <w:sdtPr>
          <w:alias w:val="Member"/>
          <w:tag w:val="&lt;Member mnisId='4871' dodsId=''&gt;"/>
          <w:id w:val="9615487"/>
          <w:placeholder>
            <w:docPart w:val="DefaultPlaceholder_22675703"/>
          </w:placeholder>
          <w:richText/>
        </w:sdtPr>
        <w:sdtContent>
          <w:r w:rsidRPr="00B47FD2" w:rsidR="0062118B">
            <w:rPr>
              <w:b/>
            </w:rPr>
            <w:t>Christian Wakeford:</w:t>
          </w:r>
        </w:sdtContent>
      </w:sdt>
      <w:r w:rsidRPr="00B47FD2" w:rsidR="0062118B">
        <w:t xml:space="preserve"> That leads into my question very well</w:t>
      </w:r>
      <w:r w:rsidRPr="00B47FD2" w:rsidR="00BB61AD">
        <w:t>. F</w:t>
      </w:r>
      <w:r w:rsidRPr="00B47FD2" w:rsidR="0062118B">
        <w:t>ollowing the introduction of the levy</w:t>
      </w:r>
      <w:r w:rsidR="008523F1">
        <w:t>,</w:t>
      </w:r>
      <w:r w:rsidRPr="00B47FD2" w:rsidR="0062118B">
        <w:t xml:space="preserve"> </w:t>
      </w:r>
      <w:r w:rsidRPr="00B47FD2">
        <w:t>there was a</w:t>
      </w:r>
      <w:r w:rsidRPr="00B47FD2" w:rsidR="0062663B">
        <w:t xml:space="preserve"> large fall</w:t>
      </w:r>
      <w:r w:rsidRPr="00B47FD2">
        <w:t xml:space="preserve"> in the number of apprentices moving forward</w:t>
      </w:r>
      <w:r w:rsidRPr="00B47FD2" w:rsidR="0062663B">
        <w:t xml:space="preserve">. </w:t>
      </w:r>
      <w:r w:rsidRPr="00B47FD2">
        <w:t xml:space="preserve">Why do the other industries think that was? Was that similar to what </w:t>
      </w:r>
      <w:r w:rsidR="00DC5F6D">
        <w:t>has been</w:t>
      </w:r>
      <w:r w:rsidRPr="00B47FD2">
        <w:t xml:space="preserve"> said about a lack of understanding about the levy</w:t>
      </w:r>
      <w:r w:rsidR="00DC5F6D">
        <w:t xml:space="preserve"> and </w:t>
      </w:r>
      <w:r w:rsidRPr="00B47FD2">
        <w:t>the complexities of it?</w:t>
      </w:r>
      <w:r w:rsidRPr="00B47FD2" w:rsidR="00266B69">
        <w:t xml:space="preserve"> </w:t>
      </w:r>
      <w:r w:rsidRPr="00B47FD2">
        <w:t xml:space="preserve">Was there </w:t>
      </w:r>
      <w:r w:rsidRPr="00B47FD2" w:rsidR="0062663B">
        <w:t xml:space="preserve">any </w:t>
      </w:r>
      <w:r w:rsidRPr="00B47FD2">
        <w:t xml:space="preserve">particular </w:t>
      </w:r>
      <w:r w:rsidRPr="00B47FD2" w:rsidR="0062663B">
        <w:t>reason for that</w:t>
      </w:r>
      <w:r w:rsidRPr="00B47FD2">
        <w:t>?</w:t>
      </w:r>
    </w:p>
    <w:p w:rsidR="00FD67B3" w:rsidRPr="00B47FD2" w:rsidP="00B85C21">
      <w:pPr>
        <w:pStyle w:val="Answer"/>
      </w:pPr>
      <w:sdt>
        <w:sdtPr>
          <w:alias w:val="Witness"/>
          <w:id w:val="9615491"/>
          <w:placeholder>
            <w:docPart w:val="DefaultPlaceholder_22675703"/>
          </w:placeholder>
          <w:richText/>
        </w:sdtPr>
        <w:sdtContent>
          <w:r w:rsidRPr="00B47FD2" w:rsidR="00B85C21">
            <w:rPr>
              <w:b/>
              <w:i/>
            </w:rPr>
            <w:t>Sally Gilson:</w:t>
          </w:r>
        </w:sdtContent>
      </w:sdt>
      <w:r w:rsidRPr="00B47FD2" w:rsidR="00B85C21">
        <w:t xml:space="preserve"> </w:t>
      </w:r>
      <w:r w:rsidRPr="00B47FD2" w:rsidR="00BB61AD">
        <w:t>Our starts</w:t>
      </w:r>
      <w:r w:rsidRPr="00B47FD2" w:rsidR="005F1A43">
        <w:t xml:space="preserve"> in the logistics sector fell by 35%. A lot of that is to do with moving from the framework to standards.</w:t>
      </w:r>
      <w:r w:rsidRPr="00B47FD2" w:rsidR="0062663B">
        <w:t xml:space="preserve"> </w:t>
      </w:r>
      <w:r w:rsidRPr="00B47FD2" w:rsidR="005F1A43">
        <w:t xml:space="preserve">We have had a real difficulty </w:t>
      </w:r>
      <w:r w:rsidRPr="00B47FD2" w:rsidR="00BB61AD">
        <w:t>with</w:t>
      </w:r>
      <w:r w:rsidRPr="00B47FD2" w:rsidR="005F1A43">
        <w:t xml:space="preserve"> LGV training because an LGV driver is not just one occupation. There </w:t>
      </w:r>
      <w:r w:rsidRPr="00B47FD2" w:rsidR="00972728">
        <w:t>are</w:t>
      </w:r>
      <w:r w:rsidRPr="00B47FD2" w:rsidR="005F1A43">
        <w:t xml:space="preserve"> many different roles within that occupation</w:t>
      </w:r>
      <w:r w:rsidRPr="00B47FD2" w:rsidR="003F1FE5">
        <w:t>,</w:t>
      </w:r>
      <w:r w:rsidRPr="00B47FD2" w:rsidR="005F1A43">
        <w:t xml:space="preserve"> but you can only create one standard and that one standard does not fit everybody</w:t>
      </w:r>
      <w:r w:rsidRPr="00B47FD2" w:rsidR="006718F5">
        <w:t>’</w:t>
      </w:r>
      <w:r w:rsidRPr="00B47FD2" w:rsidR="005F1A43">
        <w:t xml:space="preserve">s business. We are trying to make something fit, which is not quite ideal. I have been very </w:t>
      </w:r>
      <w:r w:rsidRPr="00B47FD2">
        <w:t>involved with the trailblazer. W</w:t>
      </w:r>
      <w:r w:rsidRPr="00B47FD2" w:rsidR="0062663B">
        <w:t>e have spent many</w:t>
      </w:r>
      <w:r w:rsidRPr="00B47FD2">
        <w:t>,</w:t>
      </w:r>
      <w:r w:rsidRPr="00B47FD2" w:rsidR="0062663B">
        <w:t xml:space="preserve"> many days</w:t>
      </w:r>
      <w:r w:rsidRPr="00B47FD2">
        <w:t>—months</w:t>
      </w:r>
      <w:r w:rsidR="00DC5F6D">
        <w:t>,</w:t>
      </w:r>
      <w:r w:rsidRPr="00B47FD2">
        <w:t xml:space="preserve"> it feels like—writing these new trailblazer standards. I</w:t>
      </w:r>
      <w:r w:rsidRPr="00B47FD2" w:rsidR="0062663B">
        <w:t>t has been very difficult</w:t>
      </w:r>
      <w:r w:rsidRPr="00B47FD2">
        <w:t xml:space="preserve"> to create something that works for the entire sector, whereas the frameworks gave us those alternative routes.</w:t>
      </w:r>
    </w:p>
    <w:p w:rsidR="00AE2FE1" w:rsidRPr="00B47FD2" w:rsidP="00B85C21">
      <w:pPr>
        <w:pStyle w:val="Answer"/>
      </w:pPr>
      <w:r w:rsidRPr="00B47FD2">
        <w:t xml:space="preserve">One more </w:t>
      </w:r>
      <w:r w:rsidRPr="00B47FD2" w:rsidR="0062663B">
        <w:t xml:space="preserve">point </w:t>
      </w:r>
      <w:r w:rsidRPr="00B47FD2">
        <w:t xml:space="preserve">I would like to make </w:t>
      </w:r>
      <w:r w:rsidRPr="00B47FD2" w:rsidR="00BB61AD">
        <w:t>is that many of the</w:t>
      </w:r>
      <w:r w:rsidRPr="00B47FD2" w:rsidR="00BC7447">
        <w:t xml:space="preserve"> HGV mechanics courses were done by local colleges, </w:t>
      </w:r>
      <w:r w:rsidRPr="00B47FD2" w:rsidR="0062663B">
        <w:t xml:space="preserve">so </w:t>
      </w:r>
      <w:r w:rsidRPr="00B47FD2" w:rsidR="00BC7447">
        <w:t>you could do your day release</w:t>
      </w:r>
      <w:r w:rsidRPr="00B47FD2" w:rsidR="003F1FE5">
        <w:t>. I</w:t>
      </w:r>
      <w:r w:rsidRPr="00B47FD2" w:rsidR="00BC7447">
        <w:t>t worked really well</w:t>
      </w:r>
      <w:r w:rsidRPr="00B47FD2" w:rsidR="003F1FE5">
        <w:t>,</w:t>
      </w:r>
      <w:r w:rsidRPr="00B47FD2" w:rsidR="00BC7447">
        <w:t xml:space="preserve"> especially for local councils</w:t>
      </w:r>
      <w:r w:rsidR="008523F1">
        <w:t>,</w:t>
      </w:r>
      <w:r w:rsidRPr="00B47FD2" w:rsidR="00BC7447">
        <w:t xml:space="preserve"> to be able to put people through that. Those courses are all stopping and </w:t>
      </w:r>
      <w:r w:rsidRPr="00B47FD2" w:rsidR="0062663B">
        <w:t>what you will find now</w:t>
      </w:r>
      <w:r w:rsidRPr="00B47FD2" w:rsidR="00BC7447">
        <w:t xml:space="preserve"> is that you just have light vehicle mechanic courses,</w:t>
      </w:r>
      <w:r w:rsidR="00DC5F6D">
        <w:t xml:space="preserve"> and</w:t>
      </w:r>
      <w:r w:rsidRPr="00B47FD2" w:rsidR="00BC7447">
        <w:t xml:space="preserve"> no HGV courses. It is forcing people down into a residential route</w:t>
      </w:r>
      <w:r w:rsidR="00DC5F6D">
        <w:t>, so t</w:t>
      </w:r>
      <w:r w:rsidRPr="00B47FD2" w:rsidR="00BC7447">
        <w:t>hey have to go</w:t>
      </w:r>
      <w:r w:rsidRPr="00B47FD2" w:rsidR="0062663B">
        <w:t xml:space="preserve"> away for </w:t>
      </w:r>
      <w:r w:rsidRPr="00B47FD2" w:rsidR="0062663B">
        <w:t>two weeks</w:t>
      </w:r>
      <w:r w:rsidRPr="00B47FD2" w:rsidR="00BC7447">
        <w:t xml:space="preserve"> to do the course</w:t>
      </w:r>
      <w:r w:rsidR="00DC5F6D">
        <w:t xml:space="preserve">, </w:t>
      </w:r>
      <w:r w:rsidRPr="00B47FD2" w:rsidR="00BC7447">
        <w:t>and it is not ideal</w:t>
      </w:r>
      <w:r w:rsidRPr="00B47FD2" w:rsidR="00BB61AD">
        <w:t>. W</w:t>
      </w:r>
      <w:r w:rsidRPr="00B47FD2" w:rsidR="00BC7447">
        <w:t>e certainly need to look at the funding of local colleges to be able to provide that again.</w:t>
      </w:r>
    </w:p>
    <w:p w:rsidR="00AE2FE1" w:rsidRPr="00B47FD2" w:rsidP="00AE2FE1">
      <w:pPr>
        <w:pStyle w:val="Question"/>
      </w:pPr>
      <w:sdt>
        <w:sdtPr>
          <w:alias w:val="Member"/>
          <w:tag w:val="&lt;Member mnisId='4871' dodsId=''&gt;"/>
          <w:id w:val="9615496"/>
          <w:placeholder>
            <w:docPart w:val="DefaultPlaceholder_22675703"/>
          </w:placeholder>
          <w:richText/>
        </w:sdtPr>
        <w:sdtContent>
          <w:r w:rsidRPr="00B47FD2">
            <w:rPr>
              <w:b/>
            </w:rPr>
            <w:t>Christian Wakeford:</w:t>
          </w:r>
        </w:sdtContent>
      </w:sdt>
      <w:r w:rsidRPr="00B47FD2">
        <w:t xml:space="preserve"> H</w:t>
      </w:r>
      <w:r w:rsidRPr="00B47FD2" w:rsidR="0062663B">
        <w:t>opeful</w:t>
      </w:r>
      <w:r w:rsidRPr="00B47FD2">
        <w:t>l</w:t>
      </w:r>
      <w:r w:rsidRPr="00B47FD2" w:rsidR="0062663B">
        <w:t xml:space="preserve">y </w:t>
      </w:r>
      <w:r w:rsidRPr="00B47FD2">
        <w:t xml:space="preserve">I am </w:t>
      </w:r>
      <w:r w:rsidRPr="00B47FD2" w:rsidR="0062663B">
        <w:t>not para</w:t>
      </w:r>
      <w:r w:rsidRPr="00B47FD2">
        <w:t>phrasing on that point, but it is almost like it is a one-size-fits-all policy in a world of different sizes</w:t>
      </w:r>
      <w:r w:rsidRPr="00B47FD2" w:rsidR="00BB61AD">
        <w:t>.</w:t>
      </w:r>
    </w:p>
    <w:p w:rsidR="00AE2FE1" w:rsidRPr="00B47FD2" w:rsidP="00AE2FE1">
      <w:pPr>
        <w:pStyle w:val="Answer"/>
      </w:pPr>
      <w:sdt>
        <w:sdtPr>
          <w:alias w:val="Witness"/>
          <w:id w:val="9615500"/>
          <w:placeholder>
            <w:docPart w:val="DefaultPlaceholder_22675703"/>
          </w:placeholder>
          <w:richText/>
        </w:sdtPr>
        <w:sdtContent>
          <w:r w:rsidRPr="00B47FD2">
            <w:rPr>
              <w:b/>
              <w:i/>
            </w:rPr>
            <w:t>Sally Gilson:</w:t>
          </w:r>
        </w:sdtContent>
      </w:sdt>
      <w:r w:rsidRPr="00B47FD2">
        <w:t xml:space="preserve"> Yes, exactly.</w:t>
      </w:r>
    </w:p>
    <w:p w:rsidR="00AE2FE1" w:rsidRPr="00B47FD2" w:rsidP="00AE2FE1">
      <w:pPr>
        <w:pStyle w:val="Question"/>
      </w:pPr>
      <w:sdt>
        <w:sdtPr>
          <w:alias w:val="Member"/>
          <w:tag w:val="&lt;Member mnisId='3985' dodsId='31730'&gt;"/>
          <w:id w:val="9615505"/>
          <w:placeholder>
            <w:docPart w:val="DefaultPlaceholder_22675703"/>
          </w:placeholder>
          <w:richText/>
        </w:sdtPr>
        <w:sdtContent>
          <w:r w:rsidRPr="00B47FD2">
            <w:rPr>
              <w:b/>
            </w:rPr>
            <w:t>Chair:</w:t>
          </w:r>
        </w:sdtContent>
      </w:sdt>
      <w:r w:rsidRPr="00B47FD2">
        <w:t xml:space="preserve"> Thank you. Mark, just briefly.</w:t>
      </w:r>
    </w:p>
    <w:p w:rsidR="00F76EF7" w:rsidRPr="00B47FD2" w:rsidP="00AE2FE1">
      <w:pPr>
        <w:pStyle w:val="Answer"/>
      </w:pPr>
      <w:sdt>
        <w:sdtPr>
          <w:alias w:val="Witness"/>
          <w:id w:val="9615509"/>
          <w:placeholder>
            <w:docPart w:val="DefaultPlaceholder_22675703"/>
          </w:placeholder>
          <w:richText/>
        </w:sdtPr>
        <w:sdtContent>
          <w:r w:rsidRPr="00B47FD2" w:rsidR="00AE2FE1">
            <w:rPr>
              <w:b/>
              <w:i/>
            </w:rPr>
            <w:t>Mark Dawe:</w:t>
          </w:r>
        </w:sdtContent>
      </w:sdt>
      <w:r w:rsidRPr="00B47FD2" w:rsidR="00AE2FE1">
        <w:t xml:space="preserve"> W</w:t>
      </w:r>
      <w:r w:rsidRPr="00B47FD2" w:rsidR="0062663B">
        <w:t>h</w:t>
      </w:r>
      <w:r w:rsidRPr="00B47FD2" w:rsidR="00AE2FE1">
        <w:t>e</w:t>
      </w:r>
      <w:r w:rsidRPr="00B47FD2" w:rsidR="0062663B">
        <w:t>n the levy came in</w:t>
      </w:r>
      <w:r w:rsidR="00DC5F6D">
        <w:t>,</w:t>
      </w:r>
      <w:r w:rsidRPr="00B47FD2" w:rsidR="00AE2FE1">
        <w:t xml:space="preserve"> I think only 15% of large employers had apprentices and it took them time to strategically plan how they were going to use them. T</w:t>
      </w:r>
      <w:r w:rsidRPr="00B47FD2" w:rsidR="0062663B">
        <w:t>hat led to a big drop</w:t>
      </w:r>
      <w:r w:rsidRPr="00B47FD2" w:rsidR="00AE2FE1">
        <w:t xml:space="preserve"> because, at the same time, we had standards brought in</w:t>
      </w:r>
      <w:r w:rsidR="00DC5F6D">
        <w:t>—</w:t>
      </w:r>
      <w:r w:rsidRPr="00B47FD2" w:rsidR="00AE2FE1">
        <w:t xml:space="preserve">many of </w:t>
      </w:r>
      <w:r w:rsidR="00DC5F6D">
        <w:t xml:space="preserve">them </w:t>
      </w:r>
      <w:r w:rsidRPr="00B47FD2" w:rsidR="00AE2FE1">
        <w:t>did not exist</w:t>
      </w:r>
      <w:r w:rsidR="00DC5F6D">
        <w:t>—</w:t>
      </w:r>
      <w:r w:rsidRPr="00B47FD2" w:rsidR="00AE2FE1">
        <w:t xml:space="preserve">endpoint assessment, </w:t>
      </w:r>
      <w:r w:rsidRPr="00B47FD2" w:rsidR="0062663B">
        <w:t xml:space="preserve">changes in </w:t>
      </w:r>
      <w:r w:rsidRPr="00B47FD2" w:rsidR="00AE2FE1">
        <w:t xml:space="preserve">delivery, changes in </w:t>
      </w:r>
      <w:r w:rsidRPr="00B47FD2" w:rsidR="0062663B">
        <w:t>fundin</w:t>
      </w:r>
      <w:r w:rsidR="00DC5F6D">
        <w:t>g and</w:t>
      </w:r>
      <w:r w:rsidRPr="00B47FD2" w:rsidR="0062663B">
        <w:t xml:space="preserve"> </w:t>
      </w:r>
      <w:r w:rsidRPr="00B47FD2" w:rsidR="00AE2FE1">
        <w:t xml:space="preserve">changes in the relationship between </w:t>
      </w:r>
      <w:r w:rsidRPr="00B47FD2" w:rsidR="0062663B">
        <w:t xml:space="preserve">the </w:t>
      </w:r>
      <w:r w:rsidRPr="00B47FD2" w:rsidR="00AE2FE1">
        <w:t>employer and the provider. All of this started at the beginning of the levy. You had large employers not engaging quick</w:t>
      </w:r>
      <w:r w:rsidRPr="00B47FD2" w:rsidR="00BB61AD">
        <w:t>ly</w:t>
      </w:r>
      <w:r w:rsidRPr="00B47FD2" w:rsidR="00AE2FE1">
        <w:t xml:space="preserve"> enough and the </w:t>
      </w:r>
      <w:r w:rsidRPr="00B47FD2" w:rsidR="0062663B">
        <w:t>SME market dropped off a cliff</w:t>
      </w:r>
      <w:r w:rsidRPr="00B47FD2" w:rsidR="005A0EED">
        <w:t>. I was in meetings where officials told our members to forget SMEs. They said,</w:t>
      </w:r>
      <w:r w:rsidRPr="00B47FD2" w:rsidR="0062663B">
        <w:t xml:space="preserve"> </w:t>
      </w:r>
      <w:r w:rsidRPr="00B47FD2" w:rsidR="005A0EED">
        <w:t>“T</w:t>
      </w:r>
      <w:r w:rsidRPr="00B47FD2" w:rsidR="0062663B">
        <w:t>hat market has gone</w:t>
      </w:r>
      <w:r w:rsidRPr="00B47FD2" w:rsidR="005A0EED">
        <w:t>. Just focus on levy payers</w:t>
      </w:r>
      <w:r w:rsidR="00DC5F6D">
        <w:t>.</w:t>
      </w:r>
      <w:r w:rsidRPr="00B47FD2" w:rsidR="005A0EED">
        <w:t>” When you are a business thinking, “What am I going to do?”</w:t>
      </w:r>
      <w:r w:rsidR="008523F1">
        <w:t xml:space="preserve"> o</w:t>
      </w:r>
      <w:r w:rsidRPr="00B47FD2" w:rsidR="005A0EED">
        <w:t>bviously</w:t>
      </w:r>
      <w:r w:rsidR="00DC5F6D">
        <w:t>,</w:t>
      </w:r>
      <w:r w:rsidRPr="00B47FD2" w:rsidR="005A0EED">
        <w:t xml:space="preserve"> they are goi</w:t>
      </w:r>
      <w:r w:rsidRPr="00B47FD2">
        <w:t>ng to do it.</w:t>
      </w:r>
    </w:p>
    <w:p w:rsidR="00F76EF7" w:rsidRPr="00B47FD2" w:rsidP="00AE2FE1">
      <w:pPr>
        <w:pStyle w:val="Answer"/>
      </w:pPr>
      <w:r w:rsidRPr="00B47FD2">
        <w:t>We had the procurement process that knocked out hundreds of providers in the SME market</w:t>
      </w:r>
      <w:r w:rsidR="00DC5F6D">
        <w:t>,</w:t>
      </w:r>
      <w:r w:rsidRPr="00B47FD2">
        <w:t xml:space="preserve"> and then the funding started getting squeezed</w:t>
      </w:r>
      <w:r w:rsidR="00DC5F6D">
        <w:t xml:space="preserve">. So you had </w:t>
      </w:r>
      <w:r w:rsidRPr="00B47FD2">
        <w:t>large employers taking their time to pick up</w:t>
      </w:r>
      <w:r w:rsidR="00DC5F6D">
        <w:t xml:space="preserve">, and now they are; and for </w:t>
      </w:r>
      <w:r w:rsidRPr="00B47FD2">
        <w:t>small employers</w:t>
      </w:r>
      <w:r w:rsidR="00DC5F6D">
        <w:t>,</w:t>
      </w:r>
      <w:r w:rsidRPr="00B47FD2">
        <w:t xml:space="preserve"> the funding is getting less and less</w:t>
      </w:r>
      <w:r w:rsidR="00DC5F6D">
        <w:t xml:space="preserve">, </w:t>
      </w:r>
      <w:r w:rsidRPr="00B47FD2">
        <w:t>and the providers were told basically to avoid them</w:t>
      </w:r>
      <w:r w:rsidR="00DC5F6D">
        <w:t xml:space="preserve">. You </w:t>
      </w:r>
      <w:r w:rsidRPr="00B47FD2" w:rsidR="0062663B">
        <w:t xml:space="preserve">can see why </w:t>
      </w:r>
      <w:r w:rsidRPr="00B47FD2">
        <w:t xml:space="preserve">at the beginning </w:t>
      </w:r>
      <w:r w:rsidRPr="00B47FD2" w:rsidR="0062663B">
        <w:t>it was so bad</w:t>
      </w:r>
      <w:r w:rsidRPr="00B47FD2">
        <w:t>. It is picking up now</w:t>
      </w:r>
      <w:r w:rsidR="00DC5F6D">
        <w:t>,</w:t>
      </w:r>
      <w:r w:rsidRPr="00B47FD2">
        <w:t xml:space="preserve"> but it is mainly on the levy side.</w:t>
      </w:r>
    </w:p>
    <w:p w:rsidR="00024334" w:rsidRPr="00B47FD2" w:rsidP="00F76EF7">
      <w:pPr>
        <w:pStyle w:val="Answer"/>
      </w:pPr>
      <w:sdt>
        <w:sdtPr>
          <w:alias w:val="Witness"/>
          <w:id w:val="9615514"/>
          <w:placeholder>
            <w:docPart w:val="DefaultPlaceholder_22675703"/>
          </w:placeholder>
          <w:richText/>
        </w:sdtPr>
        <w:sdtContent>
          <w:r w:rsidRPr="00B47FD2" w:rsidR="00F76EF7">
            <w:rPr>
              <w:b/>
              <w:i/>
            </w:rPr>
            <w:t>Chinara Rustamova:</w:t>
          </w:r>
        </w:sdtContent>
      </w:sdt>
      <w:r w:rsidRPr="00B47FD2" w:rsidR="00F76EF7">
        <w:t xml:space="preserve"> </w:t>
      </w:r>
      <w:r w:rsidRPr="00B47FD2" w:rsidR="008B58DE">
        <w:t>T</w:t>
      </w:r>
      <w:r w:rsidRPr="00B47FD2" w:rsidR="00F76EF7">
        <w:t xml:space="preserve">o add to what Mark said, we are particularly concerned about </w:t>
      </w:r>
      <w:r w:rsidRPr="00B47FD2" w:rsidR="001F2AAE">
        <w:t>Level 2</w:t>
      </w:r>
      <w:r w:rsidRPr="00B47FD2" w:rsidR="00F76EF7">
        <w:t xml:space="preserve"> and </w:t>
      </w:r>
      <w:r w:rsidRPr="00B47FD2" w:rsidR="00EF6B31">
        <w:t>Level 3</w:t>
      </w:r>
      <w:r w:rsidRPr="00B47FD2" w:rsidR="00F76EF7">
        <w:t xml:space="preserve"> apprenticeships. We found</w:t>
      </w:r>
      <w:r w:rsidRPr="00B47FD2" w:rsidR="0062663B">
        <w:t xml:space="preserve"> last year </w:t>
      </w:r>
      <w:r w:rsidRPr="00B47FD2" w:rsidR="00F76EF7">
        <w:t xml:space="preserve">in </w:t>
      </w:r>
      <w:r w:rsidRPr="00B47FD2" w:rsidR="006D4FA8">
        <w:t xml:space="preserve">our </w:t>
      </w:r>
      <w:r w:rsidRPr="00B47FD2" w:rsidR="00F76EF7">
        <w:t>research</w:t>
      </w:r>
      <w:r w:rsidRPr="00B47FD2" w:rsidR="006D4FA8">
        <w:t>,</w:t>
      </w:r>
      <w:r w:rsidRPr="00B47FD2" w:rsidR="00F76EF7">
        <w:t xml:space="preserve"> where we surveyed our members</w:t>
      </w:r>
      <w:r w:rsidRPr="00B47FD2" w:rsidR="006D4FA8">
        <w:t>,</w:t>
      </w:r>
      <w:r w:rsidRPr="00B47FD2" w:rsidR="00F76EF7">
        <w:t xml:space="preserve"> that 92% of all apprenticeships offered by small businesses were held by 16 to 24</w:t>
      </w:r>
      <w:r w:rsidR="00DC5F6D">
        <w:t>-</w:t>
      </w:r>
      <w:r w:rsidRPr="00B47FD2" w:rsidR="00F76EF7">
        <w:t xml:space="preserve">year-olds. The decrease in the number of younger apprenticeships and </w:t>
      </w:r>
      <w:r w:rsidRPr="00B47FD2" w:rsidR="0062663B">
        <w:t>lower level</w:t>
      </w:r>
      <w:r w:rsidRPr="00B47FD2" w:rsidR="00F76EF7">
        <w:t xml:space="preserve"> apprenticeships is really concerning.</w:t>
      </w:r>
    </w:p>
    <w:p w:rsidR="00FB75A7" w:rsidRPr="00B47FD2" w:rsidP="00024334">
      <w:pPr>
        <w:pStyle w:val="Answer"/>
      </w:pPr>
      <w:sdt>
        <w:sdtPr>
          <w:alias w:val="Witness"/>
          <w:id w:val="9615519"/>
          <w:placeholder>
            <w:docPart w:val="DefaultPlaceholder_22675703"/>
          </w:placeholder>
          <w:richText/>
        </w:sdtPr>
        <w:sdtContent>
          <w:r w:rsidRPr="00B47FD2" w:rsidR="00024334">
            <w:rPr>
              <w:b/>
              <w:i/>
            </w:rPr>
            <w:t>Stephen Radley:</w:t>
          </w:r>
        </w:sdtContent>
      </w:sdt>
      <w:r w:rsidRPr="00B47FD2" w:rsidR="00024334">
        <w:t xml:space="preserve"> There is also</w:t>
      </w:r>
      <w:r w:rsidRPr="00B47FD2" w:rsidR="0062663B">
        <w:t xml:space="preserve"> a </w:t>
      </w:r>
      <w:r w:rsidRPr="00B47FD2" w:rsidR="001F2AAE">
        <w:t>Level 2</w:t>
      </w:r>
      <w:r w:rsidRPr="00B47FD2" w:rsidR="00024334">
        <w:t xml:space="preserve"> issue. Whether it has been intentional or not, there has been a signal sent out</w:t>
      </w:r>
      <w:r w:rsidRPr="00B47FD2" w:rsidR="008B58DE">
        <w:t>,</w:t>
      </w:r>
      <w:r w:rsidRPr="00B47FD2" w:rsidR="00024334">
        <w:t xml:space="preserve"> almost</w:t>
      </w:r>
      <w:r w:rsidRPr="00B47FD2" w:rsidR="008B58DE">
        <w:t>,</w:t>
      </w:r>
      <w:r w:rsidRPr="00B47FD2" w:rsidR="00024334">
        <w:t xml:space="preserve"> that a </w:t>
      </w:r>
      <w:r w:rsidRPr="00B47FD2" w:rsidR="001F2AAE">
        <w:t>Level 2</w:t>
      </w:r>
      <w:r w:rsidRPr="00B47FD2" w:rsidR="00024334">
        <w:t xml:space="preserve"> apprenticeship is not good. It is poor quality. It is fantastic that there is an aspiration for all people who take</w:t>
      </w:r>
      <w:r w:rsidRPr="00B47FD2" w:rsidR="0062663B">
        <w:t xml:space="preserve"> apprenticeship</w:t>
      </w:r>
      <w:r w:rsidRPr="00B47FD2" w:rsidR="00024334">
        <w:t xml:space="preserve">s to go on to high levels and progress, but for </w:t>
      </w:r>
      <w:r w:rsidRPr="00B47FD2">
        <w:t>many people when they are leaving school</w:t>
      </w:r>
      <w:r w:rsidR="00DC5F6D">
        <w:t>,</w:t>
      </w:r>
      <w:r w:rsidRPr="00B47FD2">
        <w:t xml:space="preserve"> </w:t>
      </w:r>
      <w:r w:rsidRPr="00B47FD2" w:rsidR="001F2AAE">
        <w:t>Level 2</w:t>
      </w:r>
      <w:r w:rsidRPr="00B47FD2">
        <w:t xml:space="preserve"> is what they need to start with. With the funding band changes and some of the policy statements, it has given out—intentionally or not—a negative signal about </w:t>
      </w:r>
      <w:r w:rsidRPr="00B47FD2" w:rsidR="001F2AAE">
        <w:t>Level 2</w:t>
      </w:r>
      <w:r w:rsidRPr="00B47FD2">
        <w:t xml:space="preserve"> apprenticeships</w:t>
      </w:r>
      <w:r w:rsidR="00DC5F6D">
        <w:t>,</w:t>
      </w:r>
      <w:r w:rsidRPr="00B47FD2">
        <w:t xml:space="preserve"> and I think at the moment that is where </w:t>
      </w:r>
      <w:r w:rsidRPr="00B47FD2" w:rsidR="006D4FA8">
        <w:t>the industry</w:t>
      </w:r>
      <w:r w:rsidRPr="00B47FD2">
        <w:t xml:space="preserve"> predominantly provides.</w:t>
      </w:r>
    </w:p>
    <w:p w:rsidR="005A5503" w:rsidRPr="00B47FD2" w:rsidP="00024334">
      <w:pPr>
        <w:pStyle w:val="Answer"/>
      </w:pPr>
      <w:r w:rsidRPr="00B47FD2">
        <w:t>I a</w:t>
      </w:r>
      <w:r w:rsidRPr="00B47FD2" w:rsidR="0062663B">
        <w:t>lso</w:t>
      </w:r>
      <w:r w:rsidRPr="00B47FD2">
        <w:t xml:space="preserve"> want to emphasise the point that</w:t>
      </w:r>
      <w:r w:rsidRPr="00B47FD2" w:rsidR="0062663B">
        <w:t xml:space="preserve"> not all the changes</w:t>
      </w:r>
      <w:r w:rsidRPr="00B47FD2">
        <w:t xml:space="preserve"> have necessarily been wrong</w:t>
      </w:r>
      <w:r w:rsidR="00DC5F6D">
        <w:t>,</w:t>
      </w:r>
      <w:r w:rsidRPr="00B47FD2">
        <w:t xml:space="preserve"> but there has been so much change at the same time. I</w:t>
      </w:r>
      <w:r w:rsidRPr="00B47FD2" w:rsidR="0062663B">
        <w:t xml:space="preserve">n our industry, </w:t>
      </w:r>
      <w:r w:rsidRPr="00B47FD2">
        <w:t xml:space="preserve">70% of apprenticeships are delivered by firms that have </w:t>
      </w:r>
      <w:r w:rsidRPr="00B47FD2" w:rsidR="008B58DE">
        <w:t>fewer</w:t>
      </w:r>
      <w:r w:rsidRPr="00B47FD2">
        <w:t xml:space="preserve"> than 50 employees. Companies like Paul</w:t>
      </w:r>
      <w:r w:rsidRPr="00B47FD2" w:rsidR="006718F5">
        <w:t>’</w:t>
      </w:r>
      <w:r w:rsidRPr="00B47FD2">
        <w:t>s—I have never met any of them</w:t>
      </w:r>
      <w:r w:rsidR="00DC5F6D">
        <w:t>,</w:t>
      </w:r>
      <w:r w:rsidRPr="00B47FD2">
        <w:t xml:space="preserve"> but I am sure he has a very sophisticated </w:t>
      </w:r>
      <w:r w:rsidRPr="00B47FD2" w:rsidR="0062663B">
        <w:t>well</w:t>
      </w:r>
      <w:r w:rsidRPr="00B47FD2" w:rsidR="008B58DE">
        <w:t>-</w:t>
      </w:r>
      <w:r w:rsidRPr="00B47FD2" w:rsidR="0062663B">
        <w:t>run HR dep</w:t>
      </w:r>
      <w:r w:rsidRPr="00B47FD2">
        <w:t>artment</w:t>
      </w:r>
      <w:r w:rsidR="00DC5F6D">
        <w:t>. M</w:t>
      </w:r>
      <w:r w:rsidRPr="00B47FD2">
        <w:t>any of the smaller firms will not have people that are covering this</w:t>
      </w:r>
      <w:r w:rsidR="00DC5F6D">
        <w:t>,</w:t>
      </w:r>
      <w:r w:rsidRPr="00B47FD2">
        <w:t xml:space="preserve"> and the </w:t>
      </w:r>
      <w:r w:rsidRPr="00B47FD2">
        <w:t>amount of change they have had to deal with has been bewildering for them.</w:t>
      </w:r>
    </w:p>
    <w:p w:rsidR="00D57848" w:rsidRPr="00B47FD2" w:rsidP="00D57848">
      <w:pPr>
        <w:pStyle w:val="Question"/>
        <w:numPr>
          <w:ilvl w:val="0"/>
          <w:numId w:val="0"/>
        </w:numPr>
        <w:ind w:left="794"/>
      </w:pPr>
      <w:sdt>
        <w:sdtPr>
          <w:alias w:val="Member"/>
          <w:tag w:val="&lt;Member mnisId='3985' dodsId='31730'&gt;"/>
          <w:id w:val="9615524"/>
          <w:placeholder>
            <w:docPart w:val="DefaultPlaceholder_22675703"/>
          </w:placeholder>
          <w:richText/>
        </w:sdtPr>
        <w:sdtContent>
          <w:r w:rsidRPr="00B47FD2" w:rsidR="005A5503">
            <w:rPr>
              <w:b/>
            </w:rPr>
            <w:t>Chair:</w:t>
          </w:r>
        </w:sdtContent>
      </w:sdt>
      <w:r w:rsidRPr="00B47FD2" w:rsidR="005A5503">
        <w:t xml:space="preserve"> I am going to bring in </w:t>
      </w:r>
      <w:r w:rsidRPr="00B47FD2" w:rsidR="0062663B">
        <w:t>Jonathan Gullis</w:t>
      </w:r>
      <w:r w:rsidRPr="00B47FD2">
        <w:t>. Something I touched on at the beginning is: how can we ensure that more young people from disadvantaged groups have access to apprenticeship funding?</w:t>
      </w:r>
    </w:p>
    <w:p w:rsidR="00DE13E6" w:rsidRPr="00B47FD2" w:rsidP="00D57848">
      <w:pPr>
        <w:pStyle w:val="Question"/>
      </w:pPr>
      <w:sdt>
        <w:sdtPr>
          <w:alias w:val="Member"/>
          <w:tag w:val="&lt;Member mnisId='4814' dodsId=''&gt;"/>
          <w:id w:val="9615529"/>
          <w:placeholder>
            <w:docPart w:val="DefaultPlaceholder_22675703"/>
          </w:placeholder>
          <w:richText/>
        </w:sdtPr>
        <w:sdtContent>
          <w:r w:rsidRPr="00B47FD2" w:rsidR="00D57848">
            <w:rPr>
              <w:b/>
            </w:rPr>
            <w:t>Jonathan Gullis:</w:t>
          </w:r>
        </w:sdtContent>
      </w:sdt>
      <w:r w:rsidRPr="00B47FD2" w:rsidR="00D57848">
        <w:t xml:space="preserve"> I find it interesting that we are talking about the standards</w:t>
      </w:r>
      <w:r w:rsidRPr="00B47FD2" w:rsidR="008B58DE">
        <w:t xml:space="preserve">. </w:t>
      </w:r>
      <w:r w:rsidRPr="00B47FD2" w:rsidR="00D57848">
        <w:t xml:space="preserve">I am assuming </w:t>
      </w:r>
      <w:r w:rsidRPr="00B47FD2" w:rsidR="008B58DE">
        <w:t>they</w:t>
      </w:r>
      <w:r w:rsidRPr="00B47FD2" w:rsidR="00D57848">
        <w:t xml:space="preserve"> are driven by the DfE</w:t>
      </w:r>
      <w:r w:rsidR="00DC5F6D">
        <w:t>—</w:t>
      </w:r>
      <w:r w:rsidRPr="00B47FD2" w:rsidR="00D57848">
        <w:t xml:space="preserve">the one-size-fits-all approach that you are having to create these courses to fit into, which obviously quite clearly needs exploring. </w:t>
      </w:r>
      <w:r w:rsidR="008523F1">
        <w:t>M</w:t>
      </w:r>
      <w:r w:rsidRPr="00B47FD2" w:rsidR="0062663B">
        <w:t>y concern</w:t>
      </w:r>
      <w:r w:rsidRPr="00B47FD2" w:rsidR="008B58DE">
        <w:t xml:space="preserve"> </w:t>
      </w:r>
      <w:r w:rsidRPr="00B47FD2" w:rsidR="001F2AAE">
        <w:t>goes to the fact that we are talking about L</w:t>
      </w:r>
      <w:r w:rsidRPr="00B47FD2" w:rsidR="0062663B">
        <w:t>evel 2</w:t>
      </w:r>
      <w:r w:rsidRPr="00B47FD2" w:rsidR="001F2AAE">
        <w:t xml:space="preserve">. As someone who </w:t>
      </w:r>
      <w:r w:rsidR="00DC5F6D">
        <w:t xml:space="preserve">was a teacher in a classroom </w:t>
      </w:r>
      <w:r w:rsidRPr="00B47FD2" w:rsidR="001F2AAE">
        <w:t>for</w:t>
      </w:r>
      <w:r w:rsidRPr="00B47FD2" w:rsidR="0062663B">
        <w:t xml:space="preserve"> </w:t>
      </w:r>
      <w:r w:rsidRPr="00B47FD2" w:rsidR="001F2AAE">
        <w:t>eight</w:t>
      </w:r>
      <w:r w:rsidRPr="00B47FD2" w:rsidR="0062663B">
        <w:t xml:space="preserve"> years</w:t>
      </w:r>
      <w:r w:rsidRPr="00B47FD2" w:rsidR="001F2AAE">
        <w:t xml:space="preserve">, </w:t>
      </w:r>
      <w:r w:rsidRPr="00B47FD2" w:rsidR="0062663B">
        <w:t xml:space="preserve">I </w:t>
      </w:r>
      <w:r w:rsidRPr="00B47FD2" w:rsidR="001F2AAE">
        <w:t>know that if a kid did a Level 1 or Level 2 we would instantly dismiss that</w:t>
      </w:r>
      <w:r w:rsidRPr="00B47FD2" w:rsidR="008D6963">
        <w:t>,</w:t>
      </w:r>
      <w:r w:rsidRPr="00B47FD2" w:rsidR="001F2AAE">
        <w:t xml:space="preserve"> because it would look bad for the school as a destination point</w:t>
      </w:r>
      <w:r w:rsidR="00DC5F6D">
        <w:t>,</w:t>
      </w:r>
      <w:r w:rsidRPr="00B47FD2" w:rsidR="001F2AAE">
        <w:t xml:space="preserve"> and we would talk it down. It is interesting </w:t>
      </w:r>
      <w:r w:rsidRPr="00B47FD2">
        <w:t xml:space="preserve">to hear </w:t>
      </w:r>
      <w:r w:rsidR="00DC5F6D">
        <w:t xml:space="preserve">that </w:t>
      </w:r>
      <w:r w:rsidRPr="00B47FD2">
        <w:t>the industry is saying, “No, Level 2 is actually where they need to start</w:t>
      </w:r>
      <w:r w:rsidR="00DC5F6D">
        <w:t>.</w:t>
      </w:r>
      <w:r w:rsidRPr="00B47FD2">
        <w:t xml:space="preserve">” </w:t>
      </w:r>
      <w:r w:rsidRPr="00B47FD2" w:rsidR="008B58DE">
        <w:t>E</w:t>
      </w:r>
      <w:r w:rsidRPr="00B47FD2" w:rsidR="0062663B">
        <w:t>ducation</w:t>
      </w:r>
      <w:r w:rsidRPr="00B47FD2" w:rsidR="008B58DE">
        <w:t xml:space="preserve"> of</w:t>
      </w:r>
      <w:r w:rsidRPr="00B47FD2" w:rsidR="0062663B">
        <w:t xml:space="preserve"> </w:t>
      </w:r>
      <w:r w:rsidRPr="00B47FD2">
        <w:t>teaching staff</w:t>
      </w:r>
      <w:r w:rsidRPr="00B47FD2" w:rsidR="008B58DE">
        <w:t xml:space="preserve"> on this stuff</w:t>
      </w:r>
      <w:r w:rsidRPr="00B47FD2">
        <w:t xml:space="preserve"> would be usefu</w:t>
      </w:r>
      <w:r w:rsidRPr="00B47FD2" w:rsidR="008B58DE">
        <w:t>l</w:t>
      </w:r>
      <w:r w:rsidRPr="00B47FD2">
        <w:t xml:space="preserve"> </w:t>
      </w:r>
      <w:r w:rsidRPr="00B47FD2" w:rsidR="008D6963">
        <w:t>t</w:t>
      </w:r>
      <w:r w:rsidRPr="00B47FD2">
        <w:t>o make sure that when we are encouraging apprenticeships</w:t>
      </w:r>
      <w:r w:rsidR="00DC5F6D">
        <w:t>,</w:t>
      </w:r>
      <w:r w:rsidRPr="00B47FD2">
        <w:t xml:space="preserve"> we understand what we are sending kids into.</w:t>
      </w:r>
    </w:p>
    <w:p w:rsidR="00E25C59" w:rsidRPr="00B47FD2" w:rsidP="00DE13E6">
      <w:pPr>
        <w:pStyle w:val="Question"/>
        <w:numPr>
          <w:ilvl w:val="0"/>
          <w:numId w:val="0"/>
        </w:numPr>
        <w:ind w:left="794"/>
      </w:pPr>
      <w:r w:rsidRPr="00B47FD2">
        <w:t>H</w:t>
      </w:r>
      <w:r w:rsidRPr="00B47FD2" w:rsidR="00DE13E6">
        <w:t xml:space="preserve">as the levy in any way assisted </w:t>
      </w:r>
      <w:r w:rsidRPr="00B47FD2">
        <w:t>disadvantaged</w:t>
      </w:r>
      <w:r w:rsidRPr="00B47FD2" w:rsidR="00DE13E6">
        <w:t xml:space="preserve"> groups in accessing those apprenticeships where</w:t>
      </w:r>
      <w:r w:rsidRPr="00B47FD2">
        <w:t>,</w:t>
      </w:r>
      <w:r w:rsidRPr="00B47FD2" w:rsidR="00DE13E6">
        <w:t xml:space="preserve"> hopefully</w:t>
      </w:r>
      <w:r w:rsidRPr="00B47FD2">
        <w:t>,</w:t>
      </w:r>
      <w:r w:rsidRPr="00B47FD2" w:rsidR="00DE13E6">
        <w:t xml:space="preserve"> they are going on to high-skilled or high-wage jobs in the long term?</w:t>
      </w:r>
    </w:p>
    <w:p w:rsidR="00E25C59" w:rsidRPr="00B47FD2" w:rsidP="00E25C59">
      <w:pPr>
        <w:pStyle w:val="Answer"/>
      </w:pPr>
      <w:sdt>
        <w:sdtPr>
          <w:alias w:val="Witness"/>
          <w:id w:val="9615570"/>
          <w:placeholder>
            <w:docPart w:val="DefaultPlaceholder_22675703"/>
          </w:placeholder>
          <w:richText/>
        </w:sdtPr>
        <w:sdtContent>
          <w:r w:rsidRPr="00B47FD2">
            <w:rPr>
              <w:b/>
              <w:i/>
            </w:rPr>
            <w:t>Laura Burley:</w:t>
          </w:r>
        </w:sdtContent>
      </w:sdt>
      <w:r w:rsidRPr="00B47FD2">
        <w:t xml:space="preserve"> </w:t>
      </w:r>
      <w:r w:rsidRPr="00B47FD2" w:rsidR="0062663B">
        <w:t xml:space="preserve">I am at </w:t>
      </w:r>
      <w:r w:rsidRPr="00B47FD2" w:rsidR="008B58DE">
        <w:t>T</w:t>
      </w:r>
      <w:r w:rsidRPr="00B47FD2" w:rsidR="0062663B">
        <w:t>he Open University</w:t>
      </w:r>
      <w:r w:rsidR="00DC5F6D">
        <w:t>,</w:t>
      </w:r>
      <w:r w:rsidRPr="00B47FD2">
        <w:t xml:space="preserve"> and providing life</w:t>
      </w:r>
      <w:r w:rsidRPr="00B47FD2" w:rsidR="008B58DE">
        <w:t>-</w:t>
      </w:r>
      <w:r w:rsidRPr="00B47FD2">
        <w:t>changing opportunities is what we do. Apprenticeships and high</w:t>
      </w:r>
      <w:r w:rsidR="00703681">
        <w:t xml:space="preserve">er </w:t>
      </w:r>
      <w:bookmarkStart w:id="1" w:name="_GoBack"/>
      <w:bookmarkEnd w:id="1"/>
      <w:r w:rsidRPr="00B47FD2">
        <w:t xml:space="preserve">degree </w:t>
      </w:r>
      <w:r w:rsidRPr="00B47FD2" w:rsidR="00972728">
        <w:t>apprenticeships are</w:t>
      </w:r>
      <w:r w:rsidRPr="00B47FD2">
        <w:t xml:space="preserve"> a big part of that</w:t>
      </w:r>
      <w:r w:rsidRPr="00B47FD2" w:rsidR="0062663B">
        <w:t xml:space="preserve">, </w:t>
      </w:r>
      <w:r w:rsidRPr="00B47FD2">
        <w:t xml:space="preserve">so I think </w:t>
      </w:r>
      <w:r w:rsidRPr="00B47FD2" w:rsidR="0062663B">
        <w:t>that is a very good question</w:t>
      </w:r>
      <w:r w:rsidR="00DC5F6D">
        <w:t xml:space="preserve">. As </w:t>
      </w:r>
      <w:r w:rsidRPr="00B47FD2">
        <w:t>the levy</w:t>
      </w:r>
      <w:r w:rsidRPr="00B47FD2" w:rsidR="008B58DE">
        <w:t xml:space="preserve"> has</w:t>
      </w:r>
      <w:r w:rsidRPr="00B47FD2">
        <w:t xml:space="preserve"> come in</w:t>
      </w:r>
      <w:r w:rsidRPr="00B47FD2" w:rsidR="008B58DE">
        <w:t xml:space="preserve">, </w:t>
      </w:r>
      <w:r w:rsidR="00DC5F6D">
        <w:t xml:space="preserve">how </w:t>
      </w:r>
      <w:r w:rsidRPr="00B47FD2">
        <w:t xml:space="preserve">has </w:t>
      </w:r>
      <w:r w:rsidR="00DC5F6D">
        <w:t xml:space="preserve">it </w:t>
      </w:r>
      <w:r w:rsidRPr="00B47FD2">
        <w:t>incentivised and ensured that disadvantaged groups have access to it</w:t>
      </w:r>
      <w:r w:rsidR="00DC5F6D">
        <w:t>?</w:t>
      </w:r>
    </w:p>
    <w:p w:rsidR="005530E4" w:rsidRPr="00B47FD2" w:rsidP="00E25C59">
      <w:pPr>
        <w:pStyle w:val="Answer"/>
      </w:pPr>
      <w:r w:rsidRPr="00B47FD2">
        <w:t>W</w:t>
      </w:r>
      <w:r w:rsidRPr="00B47FD2" w:rsidR="0062663B">
        <w:t>e work with</w:t>
      </w:r>
      <w:r w:rsidRPr="00B47FD2">
        <w:t xml:space="preserve"> a mixture of large providers and SMEs. With the large provider behaviour</w:t>
      </w:r>
      <w:r w:rsidR="00DC5F6D">
        <w:t>,</w:t>
      </w:r>
      <w:r w:rsidRPr="00B47FD2">
        <w:t xml:space="preserve"> what we have seen—</w:t>
      </w:r>
      <w:r w:rsidRPr="00B47FD2" w:rsidR="0062663B">
        <w:t>a bit like what M</w:t>
      </w:r>
      <w:r w:rsidRPr="00B47FD2">
        <w:t>a</w:t>
      </w:r>
      <w:r w:rsidRPr="00B47FD2" w:rsidR="0062663B">
        <w:t>rk said</w:t>
      </w:r>
      <w:r w:rsidRPr="00B47FD2">
        <w:t>—is</w:t>
      </w:r>
      <w:r w:rsidR="00DC5F6D">
        <w:t xml:space="preserve"> that</w:t>
      </w:r>
      <w:r w:rsidRPr="00B47FD2">
        <w:t xml:space="preserve"> in the first couple of years of the levy</w:t>
      </w:r>
      <w:r w:rsidR="00DC5F6D">
        <w:t>,</w:t>
      </w:r>
      <w:r w:rsidRPr="00B47FD2">
        <w:t xml:space="preserve"> th</w:t>
      </w:r>
      <w:r w:rsidRPr="00B47FD2" w:rsidR="008B58DE">
        <w:t>e</w:t>
      </w:r>
      <w:r w:rsidRPr="00B47FD2">
        <w:t xml:space="preserve"> big employers were sussing it out, </w:t>
      </w:r>
      <w:r w:rsidRPr="00B47FD2" w:rsidR="0062663B">
        <w:t>testing the water</w:t>
      </w:r>
      <w:r w:rsidR="00DC5F6D">
        <w:t xml:space="preserve"> and</w:t>
      </w:r>
      <w:r w:rsidRPr="00B47FD2" w:rsidR="0062663B">
        <w:t xml:space="preserve"> </w:t>
      </w:r>
      <w:r w:rsidRPr="00B47FD2">
        <w:t>trying to understand the impact on their business</w:t>
      </w:r>
      <w:r w:rsidRPr="00B47FD2" w:rsidR="008B58DE">
        <w:t>: d</w:t>
      </w:r>
      <w:r w:rsidRPr="00B47FD2">
        <w:t xml:space="preserve">o they have the training for the line managers, the mentoring in place? As you say, there is only so much </w:t>
      </w:r>
      <w:r w:rsidRPr="00B47FD2">
        <w:t>a</w:t>
      </w:r>
      <w:r w:rsidR="00DC5F6D">
        <w:t>n</w:t>
      </w:r>
      <w:r w:rsidRPr="00B47FD2">
        <w:t xml:space="preserve"> </w:t>
      </w:r>
      <w:r w:rsidRPr="00B47FD2" w:rsidR="0062663B">
        <w:t>HR function</w:t>
      </w:r>
      <w:r w:rsidRPr="00B47FD2">
        <w:t xml:space="preserve"> can take on. There is a limit to it.</w:t>
      </w:r>
    </w:p>
    <w:p w:rsidR="005530E4" w:rsidRPr="00B47FD2" w:rsidP="00E25C59">
      <w:pPr>
        <w:pStyle w:val="Answer"/>
      </w:pPr>
      <w:r w:rsidRPr="00B47FD2">
        <w:t xml:space="preserve">Only now, as those skills strategies are being signed off by the finance leads, are </w:t>
      </w:r>
      <w:r w:rsidRPr="00B47FD2" w:rsidR="007D02CB">
        <w:t xml:space="preserve">we </w:t>
      </w:r>
      <w:r w:rsidRPr="00B47FD2">
        <w:t xml:space="preserve">starting to get large employers saying, “I have tested the levy in the first few years. We have had a couple of existing staff that have not had degrees before. That has worked for them. We can see </w:t>
      </w:r>
      <w:r w:rsidRPr="00B47FD2" w:rsidR="0062663B">
        <w:t>the impact on the business</w:t>
      </w:r>
      <w:r w:rsidR="00DC5F6D">
        <w:t>.</w:t>
      </w:r>
      <w:r w:rsidRPr="00B47FD2">
        <w:t>” How can we—Open University—</w:t>
      </w:r>
      <w:r w:rsidRPr="00B47FD2" w:rsidR="008B58DE">
        <w:t xml:space="preserve">now </w:t>
      </w:r>
      <w:r w:rsidRPr="00B47FD2">
        <w:t>help diversi</w:t>
      </w:r>
      <w:r w:rsidR="00DC5F6D">
        <w:t>f</w:t>
      </w:r>
      <w:r w:rsidRPr="00B47FD2">
        <w:t>y a workforce and specifically target certain groups</w:t>
      </w:r>
      <w:r w:rsidRPr="00B47FD2" w:rsidR="00A22DBF">
        <w:t>?</w:t>
      </w:r>
    </w:p>
    <w:p w:rsidR="000456DF" w:rsidRPr="00B47FD2" w:rsidP="00E25C59">
      <w:pPr>
        <w:pStyle w:val="Answer"/>
      </w:pPr>
      <w:r w:rsidRPr="00B47FD2">
        <w:t>W</w:t>
      </w:r>
      <w:r w:rsidRPr="00B47FD2" w:rsidR="0062663B">
        <w:t xml:space="preserve">hat </w:t>
      </w:r>
      <w:r w:rsidRPr="00B47FD2">
        <w:t xml:space="preserve">is interesting is </w:t>
      </w:r>
      <w:r w:rsidRPr="00B47FD2" w:rsidR="008B58DE">
        <w:t xml:space="preserve">that </w:t>
      </w:r>
      <w:r w:rsidRPr="00B47FD2">
        <w:t>we are talking</w:t>
      </w:r>
      <w:r w:rsidRPr="00B47FD2" w:rsidR="008B58DE">
        <w:t xml:space="preserve"> here</w:t>
      </w:r>
      <w:r w:rsidRPr="00B47FD2">
        <w:t xml:space="preserve"> about the future of the lev</w:t>
      </w:r>
      <w:r w:rsidRPr="00B47FD2" w:rsidR="008B58DE">
        <w:t>y</w:t>
      </w:r>
      <w:r w:rsidRPr="00B47FD2">
        <w:t xml:space="preserve"> and the funding. We need to be careful of what data we are </w:t>
      </w:r>
      <w:r w:rsidRPr="00B47FD2" w:rsidR="008B58DE">
        <w:t>basing</w:t>
      </w:r>
      <w:r w:rsidRPr="00B47FD2">
        <w:t xml:space="preserve"> those trends on. </w:t>
      </w:r>
      <w:r w:rsidRPr="00B47FD2" w:rsidR="00416923">
        <w:t>T</w:t>
      </w:r>
      <w:r w:rsidRPr="00B47FD2">
        <w:t xml:space="preserve">his year we are seeing slightly different conversations, so people </w:t>
      </w:r>
      <w:r w:rsidR="00DC5F6D">
        <w:t xml:space="preserve">are </w:t>
      </w:r>
      <w:r w:rsidRPr="00B47FD2">
        <w:t xml:space="preserve">coming to us </w:t>
      </w:r>
      <w:r w:rsidR="00DC5F6D">
        <w:t xml:space="preserve">and </w:t>
      </w:r>
      <w:r w:rsidRPr="00B47FD2">
        <w:t xml:space="preserve">saying, “How do we support more disabled apprentices in the workplace?” </w:t>
      </w:r>
      <w:r w:rsidRPr="00B47FD2" w:rsidR="008B58DE">
        <w:t>T</w:t>
      </w:r>
      <w:r w:rsidRPr="00B47FD2">
        <w:t>he Open University is well placed to do that</w:t>
      </w:r>
      <w:r w:rsidR="00DC5F6D">
        <w:t>,</w:t>
      </w:r>
      <w:r w:rsidRPr="00B47FD2">
        <w:t xml:space="preserve"> because </w:t>
      </w:r>
      <w:r w:rsidRPr="00B47FD2" w:rsidR="0062663B">
        <w:t xml:space="preserve">we </w:t>
      </w:r>
      <w:r w:rsidRPr="00B47FD2">
        <w:t xml:space="preserve">do not have any prior qualification criteria. You can still study with us without having a set </w:t>
      </w:r>
      <w:r w:rsidRPr="00B47FD2" w:rsidR="0093720D">
        <w:t>number</w:t>
      </w:r>
      <w:r w:rsidRPr="00B47FD2">
        <w:t xml:space="preserve"> of </w:t>
      </w:r>
      <w:r w:rsidRPr="00B47FD2" w:rsidR="00416923">
        <w:t>A</w:t>
      </w:r>
      <w:r w:rsidR="00DC5F6D">
        <w:t>-l</w:t>
      </w:r>
      <w:r w:rsidRPr="00B47FD2" w:rsidR="00416923">
        <w:t>evels</w:t>
      </w:r>
      <w:r w:rsidRPr="00B47FD2">
        <w:t xml:space="preserve">. Indeed, </w:t>
      </w:r>
      <w:r w:rsidRPr="00B47FD2" w:rsidR="00416923">
        <w:t xml:space="preserve">17% of our </w:t>
      </w:r>
      <w:r w:rsidRPr="00B47FD2" w:rsidR="00416923">
        <w:t>apprentices have a Level 2 qualification or below. I think it is just finding incentives in the system. The Government target for disabled apprentices, for example, was 12%. Now</w:t>
      </w:r>
      <w:r w:rsidR="00DC5F6D">
        <w:t xml:space="preserve">, </w:t>
      </w:r>
      <w:r w:rsidRPr="00B47FD2" w:rsidR="00416923">
        <w:t>around one in five working</w:t>
      </w:r>
      <w:r w:rsidR="00DC5F6D">
        <w:t>-</w:t>
      </w:r>
      <w:r w:rsidRPr="00B47FD2" w:rsidR="00416923">
        <w:t>age adults have a disability. Where is th</w:t>
      </w:r>
      <w:r w:rsidRPr="00B47FD2">
        <w:t>e</w:t>
      </w:r>
      <w:r w:rsidRPr="00B47FD2" w:rsidR="00416923">
        <w:t xml:space="preserve"> ambition to help incentivise those disadvantaged groups?</w:t>
      </w:r>
    </w:p>
    <w:p w:rsidR="00D85EDE" w:rsidRPr="00B47FD2" w:rsidP="0093720D">
      <w:pPr>
        <w:pStyle w:val="Question"/>
        <w:numPr>
          <w:ilvl w:val="0"/>
          <w:numId w:val="0"/>
        </w:numPr>
        <w:ind w:left="794"/>
      </w:pPr>
      <w:sdt>
        <w:sdtPr>
          <w:alias w:val="Member"/>
          <w:tag w:val="&lt;Member mnisId='4814' dodsId=''&gt;"/>
          <w:id w:val="9615575"/>
          <w:placeholder>
            <w:docPart w:val="DefaultPlaceholder_22675703"/>
          </w:placeholder>
          <w:richText/>
        </w:sdtPr>
        <w:sdtContent>
          <w:r w:rsidRPr="00B47FD2" w:rsidR="000456DF">
            <w:rPr>
              <w:b/>
            </w:rPr>
            <w:t>Jonathan Gullis:</w:t>
          </w:r>
        </w:sdtContent>
      </w:sdt>
      <w:r w:rsidRPr="00B47FD2" w:rsidR="000456DF">
        <w:t xml:space="preserve"> M</w:t>
      </w:r>
      <w:r w:rsidRPr="00B47FD2" w:rsidR="0062663B">
        <w:t>y father was from a</w:t>
      </w:r>
      <w:r w:rsidRPr="00B47FD2" w:rsidR="000456DF">
        <w:t xml:space="preserve"> disadvantaged background himself and seeing the opportunities </w:t>
      </w:r>
      <w:r w:rsidRPr="00B47FD2" w:rsidR="0093720D">
        <w:t>T</w:t>
      </w:r>
      <w:r w:rsidRPr="00B47FD2" w:rsidR="000456DF">
        <w:t>he Open University gave him</w:t>
      </w:r>
      <w:r w:rsidRPr="00B47FD2" w:rsidR="0062663B">
        <w:t xml:space="preserve"> </w:t>
      </w:r>
      <w:r w:rsidRPr="00B47FD2" w:rsidR="000456DF">
        <w:t>to go on</w:t>
      </w:r>
      <w:r w:rsidRPr="00B47FD2" w:rsidR="0093720D">
        <w:t xml:space="preserve"> </w:t>
      </w:r>
      <w:r w:rsidRPr="00B47FD2" w:rsidR="000456DF">
        <w:t>to his future career</w:t>
      </w:r>
      <w:r w:rsidRPr="00B47FD2" w:rsidR="00972728">
        <w:t>—</w:t>
      </w:r>
      <w:r w:rsidRPr="00B47FD2" w:rsidR="0093720D">
        <w:t>in both</w:t>
      </w:r>
      <w:r w:rsidRPr="00B47FD2" w:rsidR="000456DF">
        <w:t xml:space="preserve"> education and the finance sector</w:t>
      </w:r>
      <w:r w:rsidRPr="00B47FD2" w:rsidR="00972728">
        <w:t>—</w:t>
      </w:r>
      <w:r w:rsidRPr="00B47FD2" w:rsidR="000456DF">
        <w:t xml:space="preserve">was a massive thing. </w:t>
      </w:r>
      <w:r w:rsidRPr="00B47FD2" w:rsidR="0062663B">
        <w:t xml:space="preserve">I am pleased to hear that you are having </w:t>
      </w:r>
      <w:r w:rsidRPr="00B47FD2" w:rsidR="000456DF">
        <w:t xml:space="preserve">those </w:t>
      </w:r>
      <w:r w:rsidRPr="00B47FD2" w:rsidR="0062663B">
        <w:t xml:space="preserve">positive </w:t>
      </w:r>
      <w:r w:rsidRPr="00B47FD2" w:rsidR="000456DF">
        <w:t xml:space="preserve">conversations with employers. Like you say, </w:t>
      </w:r>
      <w:r w:rsidR="00DC5F6D">
        <w:t xml:space="preserve">the next big step </w:t>
      </w:r>
      <w:r w:rsidRPr="00B47FD2" w:rsidR="000456DF">
        <w:t>is about how we make sure that th</w:t>
      </w:r>
      <w:r w:rsidRPr="00B47FD2">
        <w:t>ose</w:t>
      </w:r>
      <w:r w:rsidRPr="00B47FD2" w:rsidR="000456DF">
        <w:t xml:space="preserve"> conversation</w:t>
      </w:r>
      <w:r w:rsidRPr="00B47FD2">
        <w:t>s become actions.</w:t>
      </w:r>
    </w:p>
    <w:p w:rsidR="009A7E2D" w:rsidRPr="00B47FD2" w:rsidP="009A7E2D">
      <w:pPr>
        <w:pStyle w:val="Question"/>
      </w:pPr>
      <w:sdt>
        <w:sdtPr>
          <w:alias w:val="Member"/>
          <w:tag w:val="&lt;Member mnisId='4761' dodsId=''&gt;"/>
          <w:id w:val="9615589"/>
          <w:placeholder>
            <w:docPart w:val="DefaultPlaceholder_22675703"/>
          </w:placeholder>
          <w:richText/>
        </w:sdtPr>
        <w:sdtContent>
          <w:r w:rsidRPr="00B47FD2">
            <w:rPr>
              <w:b/>
            </w:rPr>
            <w:t>David Johnston:</w:t>
          </w:r>
        </w:sdtContent>
      </w:sdt>
      <w:r w:rsidRPr="00B47FD2">
        <w:t xml:space="preserve"> We have talked </w:t>
      </w:r>
      <w:r w:rsidRPr="00B47FD2" w:rsidR="0062663B">
        <w:t>so far</w:t>
      </w:r>
      <w:r w:rsidRPr="00B47FD2">
        <w:t xml:space="preserve"> about apprenticeship starts, which is usually what happens in the media. They talk about the start figure </w:t>
      </w:r>
      <w:r w:rsidR="00DC5F6D">
        <w:t>for</w:t>
      </w:r>
      <w:r w:rsidRPr="00B47FD2">
        <w:t xml:space="preserve"> apprenticeships, but for quite some time the completion rate was two</w:t>
      </w:r>
      <w:r w:rsidR="00DC5F6D">
        <w:t xml:space="preserve"> </w:t>
      </w:r>
      <w:r w:rsidRPr="00B47FD2">
        <w:t>thirds</w:t>
      </w:r>
      <w:r w:rsidR="00DC5F6D">
        <w:t>,</w:t>
      </w:r>
      <w:r w:rsidRPr="00B47FD2">
        <w:t xml:space="preserve"> and that means the picture is even worse than people were led to believe. What is </w:t>
      </w:r>
      <w:r w:rsidRPr="00B47FD2" w:rsidR="0062663B">
        <w:t>the completion</w:t>
      </w:r>
      <w:r w:rsidRPr="00B47FD2">
        <w:t xml:space="preserve"> rate at the moment overall</w:t>
      </w:r>
      <w:r w:rsidRPr="00B47FD2" w:rsidR="005F14A9">
        <w:t>,</w:t>
      </w:r>
      <w:r w:rsidRPr="00B47FD2">
        <w:t xml:space="preserve"> and what </w:t>
      </w:r>
      <w:r w:rsidRPr="00B47FD2" w:rsidR="0062663B">
        <w:t xml:space="preserve">do you know </w:t>
      </w:r>
      <w:r w:rsidRPr="00B47FD2">
        <w:t>about the people who do not complete? What sorts of background</w:t>
      </w:r>
      <w:r w:rsidRPr="00B47FD2" w:rsidR="0093720D">
        <w:t>s</w:t>
      </w:r>
      <w:r w:rsidRPr="00B47FD2">
        <w:t xml:space="preserve"> are they</w:t>
      </w:r>
      <w:r w:rsidR="00FB7192">
        <w:t xml:space="preserve"> from</w:t>
      </w:r>
      <w:r w:rsidR="00DC5F6D">
        <w:t>,</w:t>
      </w:r>
      <w:r w:rsidRPr="00B47FD2">
        <w:t xml:space="preserve"> and</w:t>
      </w:r>
      <w:r w:rsidRPr="00B47FD2" w:rsidR="0093720D">
        <w:t xml:space="preserve"> </w:t>
      </w:r>
      <w:r w:rsidRPr="00B47FD2">
        <w:t xml:space="preserve">what are the reasons </w:t>
      </w:r>
      <w:r w:rsidR="00DC5F6D">
        <w:t xml:space="preserve">why </w:t>
      </w:r>
      <w:r w:rsidRPr="00B47FD2">
        <w:t>they don</w:t>
      </w:r>
      <w:r w:rsidRPr="00B47FD2" w:rsidR="006718F5">
        <w:t>’</w:t>
      </w:r>
      <w:r w:rsidRPr="00B47FD2">
        <w:t>t?</w:t>
      </w:r>
    </w:p>
    <w:p w:rsidR="009D171F" w:rsidRPr="00B47FD2" w:rsidP="009A7E2D">
      <w:pPr>
        <w:pStyle w:val="Answer"/>
      </w:pPr>
      <w:sdt>
        <w:sdtPr>
          <w:alias w:val="Witness"/>
          <w:id w:val="9615593"/>
          <w:placeholder>
            <w:docPart w:val="DefaultPlaceholder_22675703"/>
          </w:placeholder>
          <w:richText/>
        </w:sdtPr>
        <w:sdtContent>
          <w:r w:rsidRPr="00B47FD2" w:rsidR="009A7E2D">
            <w:rPr>
              <w:b/>
              <w:i/>
            </w:rPr>
            <w:t>Nick Linford:</w:t>
          </w:r>
        </w:sdtContent>
      </w:sdt>
      <w:r w:rsidRPr="00B47FD2" w:rsidR="009A7E2D">
        <w:t xml:space="preserve"> </w:t>
      </w:r>
      <w:r w:rsidRPr="00B47FD2" w:rsidR="0062663B">
        <w:t>I happen to have those figure</w:t>
      </w:r>
      <w:r w:rsidRPr="00B47FD2">
        <w:t>s</w:t>
      </w:r>
      <w:r w:rsidRPr="00B47FD2" w:rsidR="0062663B">
        <w:t xml:space="preserve">. </w:t>
      </w:r>
      <w:r w:rsidRPr="00B47FD2">
        <w:t>I would also like to come back on the disadvantage point</w:t>
      </w:r>
      <w:r w:rsidRPr="00B47FD2" w:rsidR="0093720D">
        <w:t xml:space="preserve"> afterwards,</w:t>
      </w:r>
      <w:r w:rsidRPr="00B47FD2">
        <w:t xml:space="preserve"> if I may</w:t>
      </w:r>
      <w:r w:rsidRPr="00B47FD2" w:rsidR="0093720D">
        <w:t>.</w:t>
      </w:r>
    </w:p>
    <w:p w:rsidR="009D171F" w:rsidRPr="00B47FD2" w:rsidP="009D171F">
      <w:pPr>
        <w:pStyle w:val="Question"/>
        <w:numPr>
          <w:ilvl w:val="0"/>
          <w:numId w:val="0"/>
        </w:numPr>
        <w:ind w:left="794"/>
      </w:pPr>
      <w:sdt>
        <w:sdtPr>
          <w:alias w:val="Member"/>
          <w:tag w:val="&lt;Member mnisId='3985' dodsId='31730'&gt;"/>
          <w:id w:val="9615606"/>
          <w:placeholder>
            <w:docPart w:val="DefaultPlaceholder_22675703"/>
          </w:placeholder>
          <w:richText/>
        </w:sdtPr>
        <w:sdtContent>
          <w:r w:rsidRPr="00B47FD2">
            <w:rPr>
              <w:b/>
            </w:rPr>
            <w:t>Chair:</w:t>
          </w:r>
        </w:sdtContent>
      </w:sdt>
      <w:r w:rsidRPr="00B47FD2">
        <w:t xml:space="preserve"> Yes.</w:t>
      </w:r>
    </w:p>
    <w:p w:rsidR="0098288D" w:rsidRPr="00B47FD2" w:rsidP="009D171F">
      <w:pPr>
        <w:pStyle w:val="Answer"/>
      </w:pPr>
      <w:sdt>
        <w:sdtPr>
          <w:alias w:val="Witness"/>
          <w:id w:val="9615611"/>
          <w:placeholder>
            <w:docPart w:val="DefaultPlaceholder_22675703"/>
          </w:placeholder>
          <w:richText/>
        </w:sdtPr>
        <w:sdtContent>
          <w:r w:rsidRPr="00B47FD2" w:rsidR="009D171F">
            <w:rPr>
              <w:b/>
              <w:i/>
            </w:rPr>
            <w:t>Nick Linford:</w:t>
          </w:r>
        </w:sdtContent>
      </w:sdt>
      <w:r w:rsidRPr="00B47FD2" w:rsidR="009D171F">
        <w:t xml:space="preserve"> The current achievement rate, as it is known, is running at 67%. It is 0.1% down </w:t>
      </w:r>
      <w:r w:rsidRPr="00B47FD2" w:rsidR="0062663B">
        <w:t xml:space="preserve">on the </w:t>
      </w:r>
      <w:r w:rsidRPr="00B47FD2" w:rsidR="009D171F">
        <w:t>year before for 2017-18, so just over two</w:t>
      </w:r>
      <w:r w:rsidR="00DC5F6D">
        <w:t xml:space="preserve"> </w:t>
      </w:r>
      <w:r w:rsidRPr="00B47FD2" w:rsidR="009D171F">
        <w:t>thirds are successfully completing. What to look out for is</w:t>
      </w:r>
      <w:r w:rsidRPr="00B47FD2" w:rsidR="0093720D">
        <w:t xml:space="preserve"> that</w:t>
      </w:r>
      <w:r w:rsidRPr="00B47FD2" w:rsidR="009D171F">
        <w:t xml:space="preserve"> on </w:t>
      </w:r>
      <w:r w:rsidRPr="00B47FD2" w:rsidR="0062663B">
        <w:t>26 March</w:t>
      </w:r>
      <w:r w:rsidRPr="00B47FD2" w:rsidR="005F14A9">
        <w:t>—</w:t>
      </w:r>
      <w:r w:rsidRPr="00B47FD2" w:rsidR="009D171F">
        <w:t>this month</w:t>
      </w:r>
      <w:r w:rsidRPr="00B47FD2" w:rsidR="005F14A9">
        <w:t>—</w:t>
      </w:r>
      <w:r w:rsidRPr="00B47FD2" w:rsidR="009D171F">
        <w:t>the Government will publish the achievement rates for the academic year ending 2018, so the last academic year. I</w:t>
      </w:r>
      <w:r w:rsidRPr="00B47FD2" w:rsidR="0062663B">
        <w:t>t is expected</w:t>
      </w:r>
      <w:r w:rsidRPr="00B47FD2" w:rsidR="009D171F">
        <w:t>, as I understand it</w:t>
      </w:r>
      <w:r w:rsidRPr="00B47FD2" w:rsidR="0093720D">
        <w:t>—</w:t>
      </w:r>
      <w:r w:rsidRPr="00B47FD2" w:rsidR="009D171F">
        <w:t>as you would expec</w:t>
      </w:r>
      <w:r w:rsidRPr="00B47FD2" w:rsidR="0093720D">
        <w:t xml:space="preserve">t, </w:t>
      </w:r>
      <w:r w:rsidRPr="00B47FD2">
        <w:t>they are quite secretive</w:t>
      </w:r>
      <w:r w:rsidRPr="00B47FD2" w:rsidR="009D171F">
        <w:t xml:space="preserve"> about the figure before they publish—</w:t>
      </w:r>
      <w:r w:rsidR="00DC5F6D">
        <w:t xml:space="preserve">that </w:t>
      </w:r>
      <w:r w:rsidRPr="00B47FD2" w:rsidR="0062663B">
        <w:t xml:space="preserve">they will fall by </w:t>
      </w:r>
      <w:r w:rsidRPr="00B47FD2">
        <w:t xml:space="preserve">a record </w:t>
      </w:r>
      <w:r w:rsidR="00DC5F6D">
        <w:t xml:space="preserve">of more than </w:t>
      </w:r>
      <w:r w:rsidRPr="00B47FD2" w:rsidR="0062663B">
        <w:t>10%</w:t>
      </w:r>
      <w:r w:rsidRPr="00B47FD2">
        <w:t xml:space="preserve">, so that we are looking at about </w:t>
      </w:r>
      <w:r w:rsidRPr="00B47FD2" w:rsidR="0062663B">
        <w:t>55%</w:t>
      </w:r>
      <w:r w:rsidRPr="00B47FD2">
        <w:t xml:space="preserve"> passing, which</w:t>
      </w:r>
      <w:r w:rsidRPr="00B47FD2" w:rsidR="0062663B">
        <w:t xml:space="preserve"> is very low</w:t>
      </w:r>
      <w:r w:rsidRPr="00B47FD2">
        <w:t>. There will be a range of different reasons for that and why there is a good 10%-plus drop in a single year, which has never happened before.</w:t>
      </w:r>
    </w:p>
    <w:p w:rsidR="006C440D" w:rsidRPr="00B47FD2" w:rsidP="009D171F">
      <w:pPr>
        <w:pStyle w:val="Answer"/>
      </w:pPr>
      <w:r w:rsidRPr="00B47FD2">
        <w:t>A</w:t>
      </w:r>
      <w:r w:rsidRPr="00B47FD2" w:rsidR="0062663B">
        <w:t xml:space="preserve"> big part of that </w:t>
      </w:r>
      <w:r w:rsidRPr="00B47FD2">
        <w:t>relates to the move from the frameworks to the standards</w:t>
      </w:r>
      <w:r w:rsidR="00DC5F6D">
        <w:t>,</w:t>
      </w:r>
      <w:r w:rsidRPr="00B47FD2">
        <w:t xml:space="preserve"> and a lot of people are taking a lot longer than normal to finish their standards</w:t>
      </w:r>
      <w:r w:rsidRPr="00B47FD2" w:rsidR="0062663B">
        <w:t xml:space="preserve">, </w:t>
      </w:r>
      <w:r w:rsidRPr="00B47FD2">
        <w:t>but bear in mind</w:t>
      </w:r>
      <w:r w:rsidR="00DC5F6D">
        <w:t xml:space="preserve"> that</w:t>
      </w:r>
      <w:r w:rsidRPr="00B47FD2">
        <w:t xml:space="preserve"> </w:t>
      </w:r>
      <w:r w:rsidRPr="00B47FD2" w:rsidR="0062663B">
        <w:t xml:space="preserve">if </w:t>
      </w:r>
      <w:r w:rsidRPr="00B47FD2">
        <w:t>a</w:t>
      </w:r>
      <w:r w:rsidRPr="00B47FD2" w:rsidR="0062663B">
        <w:t xml:space="preserve"> course is longer</w:t>
      </w:r>
      <w:r w:rsidRPr="00B47FD2">
        <w:t xml:space="preserve">—standards often are—that is a longer </w:t>
      </w:r>
      <w:r w:rsidRPr="00B47FD2" w:rsidR="0093720D">
        <w:t>length</w:t>
      </w:r>
      <w:r w:rsidRPr="00B47FD2">
        <w:t xml:space="preserve"> of time to drop out. The retention rate is going to be affected there. Standards have exams at the end where frameworks did not, so typically the achievement rate on a framework was the same as</w:t>
      </w:r>
      <w:r w:rsidRPr="00B47FD2" w:rsidR="005F14A9">
        <w:t>:</w:t>
      </w:r>
      <w:r w:rsidRPr="00B47FD2">
        <w:t xml:space="preserve"> did they get to the end of the course o</w:t>
      </w:r>
      <w:r w:rsidRPr="00B47FD2" w:rsidR="005F14A9">
        <w:t>r</w:t>
      </w:r>
      <w:r w:rsidRPr="00B47FD2">
        <w:t xml:space="preserve"> not</w:t>
      </w:r>
      <w:r w:rsidRPr="00B47FD2" w:rsidR="005F14A9">
        <w:t>?</w:t>
      </w:r>
      <w:r w:rsidRPr="00B47FD2">
        <w:t xml:space="preserve"> Now, on a standard you have to get to the end of the course and then you have to pass the qualification. I</w:t>
      </w:r>
      <w:r w:rsidRPr="00B47FD2" w:rsidR="0062663B">
        <w:t xml:space="preserve">t is something that I raised </w:t>
      </w:r>
      <w:r w:rsidRPr="00B47FD2">
        <w:t xml:space="preserve">this morning </w:t>
      </w:r>
      <w:r w:rsidRPr="00B47FD2" w:rsidR="0062663B">
        <w:t>on Twitter</w:t>
      </w:r>
      <w:r w:rsidRPr="00B47FD2">
        <w:t xml:space="preserve"> about whether there is enough talk about how many are completing</w:t>
      </w:r>
      <w:r w:rsidR="00DC5F6D">
        <w:t>—</w:t>
      </w:r>
      <w:r w:rsidRPr="00B47FD2">
        <w:t>or not</w:t>
      </w:r>
      <w:r w:rsidR="00DC5F6D">
        <w:t>,</w:t>
      </w:r>
      <w:r w:rsidRPr="00B47FD2">
        <w:t xml:space="preserve"> in this case</w:t>
      </w:r>
      <w:r w:rsidR="00DC5F6D">
        <w:t>—</w:t>
      </w:r>
      <w:r w:rsidRPr="00B47FD2">
        <w:t>and I am glad that you raised it</w:t>
      </w:r>
      <w:r w:rsidRPr="00B47FD2" w:rsidR="0062663B">
        <w:t>.</w:t>
      </w:r>
    </w:p>
    <w:p w:rsidR="0035552B" w:rsidRPr="00B47FD2" w:rsidP="009D171F">
      <w:pPr>
        <w:pStyle w:val="Answer"/>
      </w:pPr>
      <w:r w:rsidRPr="00B47FD2">
        <w:t>If I may</w:t>
      </w:r>
      <w:r w:rsidRPr="00B47FD2" w:rsidR="007D773D">
        <w:t>,</w:t>
      </w:r>
      <w:r w:rsidRPr="00B47FD2">
        <w:t xml:space="preserve"> </w:t>
      </w:r>
      <w:r w:rsidR="00DC5F6D">
        <w:t xml:space="preserve">I would like to say something </w:t>
      </w:r>
      <w:r w:rsidRPr="00B47FD2">
        <w:t xml:space="preserve">on the disadvantage </w:t>
      </w:r>
      <w:r w:rsidRPr="00B47FD2">
        <w:t xml:space="preserve">point </w:t>
      </w:r>
      <w:r w:rsidRPr="00B47FD2">
        <w:t>very briefly</w:t>
      </w:r>
      <w:r w:rsidR="00DC5F6D">
        <w:t>,</w:t>
      </w:r>
      <w:r w:rsidRPr="00B47FD2">
        <w:t xml:space="preserve"> because I think this is incredibly important</w:t>
      </w:r>
      <w:r w:rsidRPr="00B47FD2">
        <w:t>.</w:t>
      </w:r>
    </w:p>
    <w:p w:rsidR="0035552B" w:rsidRPr="00B47FD2" w:rsidP="0035552B">
      <w:pPr>
        <w:pStyle w:val="Question"/>
        <w:numPr>
          <w:ilvl w:val="0"/>
          <w:numId w:val="0"/>
        </w:numPr>
        <w:ind w:left="794"/>
      </w:pPr>
      <w:sdt>
        <w:sdtPr>
          <w:alias w:val="Member"/>
          <w:tag w:val="&lt;Member mnisId='3985' dodsId='31730'&gt;"/>
          <w:id w:val="9615616"/>
          <w:placeholder>
            <w:docPart w:val="DefaultPlaceholder_22675703"/>
          </w:placeholder>
          <w:richText/>
        </w:sdtPr>
        <w:sdtContent>
          <w:r w:rsidRPr="00B47FD2">
            <w:rPr>
              <w:b/>
            </w:rPr>
            <w:t>Chair:</w:t>
          </w:r>
        </w:sdtContent>
      </w:sdt>
      <w:r w:rsidRPr="00B47FD2">
        <w:t xml:space="preserve"> Very briefly.</w:t>
      </w:r>
    </w:p>
    <w:p w:rsidR="0080774E" w:rsidRPr="00B47FD2" w:rsidP="0035552B">
      <w:pPr>
        <w:pStyle w:val="Answer"/>
      </w:pPr>
      <w:sdt>
        <w:sdtPr>
          <w:alias w:val="Witness"/>
          <w:id w:val="9615621"/>
          <w:placeholder>
            <w:docPart w:val="DefaultPlaceholder_22675703"/>
          </w:placeholder>
          <w:richText/>
        </w:sdtPr>
        <w:sdtContent>
          <w:r w:rsidRPr="00B47FD2" w:rsidR="0035552B">
            <w:rPr>
              <w:b/>
              <w:i/>
            </w:rPr>
            <w:t>Nick Linford:</w:t>
          </w:r>
        </w:sdtContent>
      </w:sdt>
      <w:r w:rsidRPr="00B47FD2" w:rsidR="0035552B">
        <w:t xml:space="preserve"> When the Treasury took its £1.5 billion back</w:t>
      </w:r>
      <w:r w:rsidR="00DC5F6D">
        <w:t>,</w:t>
      </w:r>
      <w:r w:rsidRPr="00B47FD2" w:rsidR="0035552B">
        <w:t xml:space="preserve"> </w:t>
      </w:r>
      <w:r w:rsidRPr="00B47FD2" w:rsidR="0093720D">
        <w:t>it also</w:t>
      </w:r>
      <w:r w:rsidRPr="00B47FD2" w:rsidR="0035552B">
        <w:t xml:space="preserve"> removed about £600 million</w:t>
      </w:r>
      <w:r w:rsidR="00DC5F6D">
        <w:t xml:space="preserve"> that</w:t>
      </w:r>
      <w:r w:rsidRPr="00B47FD2" w:rsidR="0035552B">
        <w:t xml:space="preserve"> was ring</w:t>
      </w:r>
      <w:r w:rsidRPr="00B47FD2" w:rsidR="0093720D">
        <w:t>-</w:t>
      </w:r>
      <w:r w:rsidRPr="00B47FD2" w:rsidR="0035552B">
        <w:t xml:space="preserve">fenced specifically for </w:t>
      </w:r>
      <w:r w:rsidRPr="00B47FD2" w:rsidR="0062663B">
        <w:t>16 t</w:t>
      </w:r>
      <w:r w:rsidRPr="00B47FD2" w:rsidR="0035552B">
        <w:t>o</w:t>
      </w:r>
      <w:r w:rsidRPr="00B47FD2" w:rsidR="0062663B">
        <w:t xml:space="preserve"> 18</w:t>
      </w:r>
      <w:r w:rsidR="00DC5F6D">
        <w:t>-</w:t>
      </w:r>
      <w:r w:rsidRPr="00B47FD2" w:rsidR="0035552B">
        <w:t>year-olds. Colleges and training providers could only use it with employers for 16 to 18</w:t>
      </w:r>
      <w:r w:rsidR="00DC5F6D">
        <w:t>-</w:t>
      </w:r>
      <w:r w:rsidRPr="00B47FD2" w:rsidR="0035552B">
        <w:t xml:space="preserve">year-olds. When they replaced their £1.5 billion with the £2.5 billion tax, there </w:t>
      </w:r>
      <w:r w:rsidR="00DC5F6D">
        <w:t>were</w:t>
      </w:r>
      <w:r w:rsidRPr="00B47FD2" w:rsidR="0035552B">
        <w:t xml:space="preserve"> no ring</w:t>
      </w:r>
      <w:r w:rsidRPr="00B47FD2" w:rsidR="0093720D">
        <w:t>-</w:t>
      </w:r>
      <w:r w:rsidRPr="00B47FD2" w:rsidR="0035552B">
        <w:t>fences. It is employer-led. Employers</w:t>
      </w:r>
      <w:r w:rsidRPr="00B47FD2">
        <w:t xml:space="preserve"> can do whatever they want.</w:t>
      </w:r>
    </w:p>
    <w:p w:rsidR="0080774E" w:rsidRPr="00B47FD2" w:rsidP="0035552B">
      <w:pPr>
        <w:pStyle w:val="Answer"/>
      </w:pPr>
      <w:r w:rsidRPr="00B47FD2">
        <w:t>I said at the time</w:t>
      </w:r>
      <w:r w:rsidRPr="00B47FD2" w:rsidR="00943D89">
        <w:t>—and I stand by this—</w:t>
      </w:r>
      <w:r w:rsidR="00DC5F6D">
        <w:t xml:space="preserve">that </w:t>
      </w:r>
      <w:r w:rsidRPr="00B47FD2" w:rsidR="00943D89">
        <w:t>if you remove that protection that young people and disadvantaged people have</w:t>
      </w:r>
      <w:r w:rsidRPr="00B47FD2">
        <w:t xml:space="preserve"> for the use of the money</w:t>
      </w:r>
      <w:r w:rsidRPr="00B47FD2" w:rsidR="00943D89">
        <w:t xml:space="preserve">, </w:t>
      </w:r>
      <w:r w:rsidR="00DC5F6D">
        <w:t xml:space="preserve">and </w:t>
      </w:r>
      <w:r w:rsidRPr="00B47FD2" w:rsidR="00943D89">
        <w:t>if you put in very high funding values for very high</w:t>
      </w:r>
      <w:r w:rsidR="00BC4F4A">
        <w:t>-</w:t>
      </w:r>
      <w:r w:rsidRPr="00B47FD2" w:rsidR="00943D89">
        <w:t>level qualifications, that is where the market will move</w:t>
      </w:r>
      <w:r w:rsidRPr="00B47FD2" w:rsidR="007D773D">
        <w:t>,</w:t>
      </w:r>
      <w:r w:rsidRPr="00B47FD2" w:rsidR="00943D89">
        <w:t xml:space="preserve"> and </w:t>
      </w:r>
      <w:r w:rsidR="00DC5F6D">
        <w:t>it has</w:t>
      </w:r>
      <w:r w:rsidRPr="00B47FD2" w:rsidR="00943D89">
        <w:t>. They have moved to higher levels with adults and they have moved away more than 20% of 16 to 18</w:t>
      </w:r>
      <w:r w:rsidR="00DC5F6D">
        <w:t>-</w:t>
      </w:r>
      <w:r w:rsidRPr="00B47FD2" w:rsidR="00943D89">
        <w:t>year-olds. As a matter of priority, the Treasury needs to revisit</w:t>
      </w:r>
      <w:r w:rsidR="00DC5F6D">
        <w:t xml:space="preserve"> the question of </w:t>
      </w:r>
      <w:r w:rsidRPr="00B47FD2" w:rsidR="00943D89">
        <w:t xml:space="preserve">why we </w:t>
      </w:r>
      <w:r w:rsidRPr="00B47FD2" w:rsidR="00DC5F6D">
        <w:t xml:space="preserve">are </w:t>
      </w:r>
      <w:r w:rsidRPr="00B47FD2" w:rsidR="00972728">
        <w:t>charging</w:t>
      </w:r>
      <w:r w:rsidRPr="00B47FD2" w:rsidR="00943D89">
        <w:t xml:space="preserve"> employers for 16 to 18</w:t>
      </w:r>
      <w:r w:rsidR="00DC5F6D">
        <w:t>-</w:t>
      </w:r>
      <w:r w:rsidRPr="00B47FD2" w:rsidR="00943D89">
        <w:t>year-olds</w:t>
      </w:r>
      <w:r w:rsidR="00DC5F6D">
        <w:t>.</w:t>
      </w:r>
      <w:r w:rsidRPr="00B47FD2" w:rsidR="00943D89">
        <w:t xml:space="preserve"> I</w:t>
      </w:r>
      <w:r w:rsidRPr="00B47FD2">
        <w:t>t used to be free</w:t>
      </w:r>
      <w:r w:rsidRPr="00B47FD2" w:rsidR="00943D89">
        <w:t xml:space="preserve">. </w:t>
      </w:r>
      <w:r w:rsidR="00DC5F6D">
        <w:t>There</w:t>
      </w:r>
      <w:r w:rsidRPr="00B47FD2" w:rsidR="00943D89">
        <w:t xml:space="preserve"> was £</w:t>
      </w:r>
      <w:r w:rsidRPr="00B47FD2">
        <w:t>600 million ring</w:t>
      </w:r>
      <w:r w:rsidRPr="00B47FD2" w:rsidR="0093720D">
        <w:t>-</w:t>
      </w:r>
      <w:r w:rsidRPr="00B47FD2" w:rsidR="00943D89">
        <w:t>fenced for them. Now we charge for 16 to 18</w:t>
      </w:r>
      <w:r w:rsidR="00DC5F6D">
        <w:t>-</w:t>
      </w:r>
      <w:r w:rsidRPr="00B47FD2" w:rsidR="00943D89">
        <w:t>year-olds.</w:t>
      </w:r>
    </w:p>
    <w:p w:rsidR="0080774E" w:rsidRPr="00B47FD2" w:rsidP="0080774E">
      <w:pPr>
        <w:pStyle w:val="Question"/>
      </w:pPr>
      <w:sdt>
        <w:sdtPr>
          <w:alias w:val="Member"/>
          <w:tag w:val="&lt;Member mnisId='3985' dodsId='31730'&gt;"/>
          <w:id w:val="9615626"/>
          <w:placeholder>
            <w:docPart w:val="DefaultPlaceholder_22675703"/>
          </w:placeholder>
          <w:richText/>
        </w:sdtPr>
        <w:sdtContent>
          <w:r w:rsidRPr="00B47FD2">
            <w:rPr>
              <w:b/>
            </w:rPr>
            <w:t>Chair:</w:t>
          </w:r>
        </w:sdtContent>
      </w:sdt>
      <w:r w:rsidRPr="00B47FD2">
        <w:t xml:space="preserve"> All right. I just want to bring Stephen in.</w:t>
      </w:r>
    </w:p>
    <w:p w:rsidR="00BB5089" w:rsidRPr="00B47FD2" w:rsidP="0080774E">
      <w:pPr>
        <w:pStyle w:val="Answer"/>
      </w:pPr>
      <w:sdt>
        <w:sdtPr>
          <w:alias w:val="Witness"/>
          <w:id w:val="9615630"/>
          <w:placeholder>
            <w:docPart w:val="DefaultPlaceholder_22675703"/>
          </w:placeholder>
          <w:richText/>
        </w:sdtPr>
        <w:sdtContent>
          <w:r w:rsidRPr="00B47FD2" w:rsidR="0080774E">
            <w:rPr>
              <w:b/>
              <w:i/>
            </w:rPr>
            <w:t>Stephen Radley:</w:t>
          </w:r>
        </w:sdtContent>
      </w:sdt>
      <w:r w:rsidRPr="00B47FD2" w:rsidR="0080774E">
        <w:t xml:space="preserve"> In our industry the figures are probably a little bit </w:t>
      </w:r>
      <w:r w:rsidRPr="00B47FD2" w:rsidR="0062663B">
        <w:t>low</w:t>
      </w:r>
      <w:r w:rsidRPr="00B47FD2" w:rsidR="0080774E">
        <w:t xml:space="preserve">er. I will get the exact figures, but </w:t>
      </w:r>
      <w:r w:rsidR="00DC5F6D">
        <w:t xml:space="preserve">they are </w:t>
      </w:r>
      <w:r w:rsidRPr="00B47FD2" w:rsidR="0080774E">
        <w:t xml:space="preserve">probably more </w:t>
      </w:r>
      <w:r w:rsidR="00DC5F6D">
        <w:t xml:space="preserve">in </w:t>
      </w:r>
      <w:r w:rsidRPr="00B47FD2" w:rsidR="0080774E">
        <w:t>the low</w:t>
      </w:r>
      <w:r w:rsidRPr="00B47FD2" w:rsidR="0062663B">
        <w:t xml:space="preserve"> 60s. </w:t>
      </w:r>
      <w:r w:rsidRPr="00B47FD2" w:rsidR="0080774E">
        <w:t>W</w:t>
      </w:r>
      <w:r w:rsidRPr="00B47FD2" w:rsidR="0062663B">
        <w:t xml:space="preserve">hat we found </w:t>
      </w:r>
      <w:r w:rsidRPr="00B47FD2" w:rsidR="0080774E">
        <w:t>is that we provide support to a range of employers</w:t>
      </w:r>
      <w:r w:rsidR="00DC5F6D">
        <w:t>,</w:t>
      </w:r>
      <w:r w:rsidRPr="00B47FD2" w:rsidR="0080774E">
        <w:t xml:space="preserve"> and I think within those the completion rate tends to be </w:t>
      </w:r>
      <w:r w:rsidRPr="00B47FD2" w:rsidR="0062663B">
        <w:t xml:space="preserve">at 70%. </w:t>
      </w:r>
      <w:r w:rsidRPr="00B47FD2" w:rsidR="0080774E">
        <w:t>T</w:t>
      </w:r>
      <w:r w:rsidRPr="00B47FD2" w:rsidR="0062663B">
        <w:t>he issue is</w:t>
      </w:r>
      <w:r w:rsidRPr="00B47FD2" w:rsidR="0080774E">
        <w:t xml:space="preserve"> </w:t>
      </w:r>
      <w:r w:rsidRPr="00B47FD2" w:rsidR="00D57161">
        <w:t>that</w:t>
      </w:r>
      <w:r w:rsidRPr="00B47FD2" w:rsidR="0093720D">
        <w:t xml:space="preserve"> </w:t>
      </w:r>
      <w:r w:rsidRPr="00B47FD2" w:rsidR="00D57161">
        <w:t>quite a lot of young people</w:t>
      </w:r>
      <w:r w:rsidRPr="00B47FD2" w:rsidR="0093720D">
        <w:t xml:space="preserve"> who</w:t>
      </w:r>
      <w:r w:rsidRPr="00B47FD2" w:rsidR="00D57161">
        <w:t xml:space="preserve"> drop out of apprenticeships drop out in the first year. The </w:t>
      </w:r>
      <w:r w:rsidRPr="00B47FD2" w:rsidR="0093720D">
        <w:t>reasons for that are</w:t>
      </w:r>
      <w:r w:rsidRPr="00B47FD2" w:rsidR="00D57161">
        <w:t xml:space="preserve">, </w:t>
      </w:r>
      <w:r w:rsidRPr="00B47FD2" w:rsidR="0093720D">
        <w:t>first</w:t>
      </w:r>
      <w:r w:rsidRPr="00B47FD2" w:rsidR="00D57161">
        <w:t xml:space="preserve">, they started and </w:t>
      </w:r>
      <w:r w:rsidRPr="00B47FD2" w:rsidR="0062663B">
        <w:t xml:space="preserve">then </w:t>
      </w:r>
      <w:r w:rsidRPr="00B47FD2" w:rsidR="00D57161">
        <w:t>they realise</w:t>
      </w:r>
      <w:r w:rsidRPr="00B47FD2" w:rsidR="0093720D">
        <w:t>d</w:t>
      </w:r>
      <w:r w:rsidRPr="00B47FD2" w:rsidR="00D57161">
        <w:t xml:space="preserve"> the sector </w:t>
      </w:r>
      <w:r w:rsidR="00DC5F6D">
        <w:t>was</w:t>
      </w:r>
      <w:r w:rsidRPr="00B47FD2" w:rsidR="00D57161">
        <w:t xml:space="preserve"> not for them and, </w:t>
      </w:r>
      <w:r w:rsidRPr="00B47FD2" w:rsidR="0062663B">
        <w:t>secondly</w:t>
      </w:r>
      <w:r w:rsidRPr="00B47FD2" w:rsidR="00D57161">
        <w:t>,</w:t>
      </w:r>
      <w:r w:rsidRPr="00B47FD2" w:rsidR="0062663B">
        <w:t xml:space="preserve"> </w:t>
      </w:r>
      <w:r w:rsidRPr="00B47FD2" w:rsidR="00D57161">
        <w:t>they lack the employability skills necessary to do an apprenticeship. W</w:t>
      </w:r>
      <w:r w:rsidRPr="00B47FD2" w:rsidR="0062663B">
        <w:t>hat we are doing</w:t>
      </w:r>
      <w:r w:rsidRPr="00B47FD2" w:rsidR="00D57161">
        <w:t xml:space="preserve"> with the Government</w:t>
      </w:r>
      <w:r w:rsidRPr="00B47FD2" w:rsidR="006718F5">
        <w:t>’</w:t>
      </w:r>
      <w:r w:rsidRPr="00B47FD2" w:rsidR="00D57161">
        <w:t>s funding, which seems to be making a real difference, is</w:t>
      </w:r>
      <w:r w:rsidRPr="00B47FD2" w:rsidR="0062663B">
        <w:t xml:space="preserve"> </w:t>
      </w:r>
      <w:r w:rsidR="00DC5F6D">
        <w:t xml:space="preserve">this: </w:t>
      </w:r>
      <w:r w:rsidRPr="00B47FD2" w:rsidR="0062663B">
        <w:t>there is a fund called</w:t>
      </w:r>
      <w:r w:rsidRPr="00B47FD2" w:rsidR="00D57161">
        <w:t xml:space="preserve"> the </w:t>
      </w:r>
      <w:r w:rsidRPr="00B47FD2" w:rsidR="0093720D">
        <w:t>C</w:t>
      </w:r>
      <w:r w:rsidRPr="00B47FD2" w:rsidR="00D57161">
        <w:t xml:space="preserve">onstruction </w:t>
      </w:r>
      <w:r w:rsidRPr="00B47FD2" w:rsidR="0093720D">
        <w:t>S</w:t>
      </w:r>
      <w:r w:rsidRPr="00B47FD2" w:rsidR="00D57161">
        <w:t xml:space="preserve">kills </w:t>
      </w:r>
      <w:r w:rsidRPr="00B47FD2" w:rsidR="0093720D">
        <w:t>F</w:t>
      </w:r>
      <w:r w:rsidRPr="00B47FD2" w:rsidR="00D57161">
        <w:t>und</w:t>
      </w:r>
      <w:r w:rsidR="00DC5F6D">
        <w:t>,</w:t>
      </w:r>
      <w:r w:rsidRPr="00B47FD2" w:rsidR="00D57161">
        <w:t xml:space="preserve"> and </w:t>
      </w:r>
      <w:r w:rsidR="00DC5F6D">
        <w:t xml:space="preserve">it </w:t>
      </w:r>
      <w:r w:rsidRPr="00B47FD2" w:rsidR="00D57161">
        <w:t>gives people a limited period of work experience and training on live sites. It is starting to prepare them better for work, so that is probably something that needs more attention.</w:t>
      </w:r>
    </w:p>
    <w:p w:rsidR="00FC251A" w:rsidRPr="00B47FD2" w:rsidP="00BB5089">
      <w:pPr>
        <w:pStyle w:val="Question"/>
      </w:pPr>
      <w:sdt>
        <w:sdtPr>
          <w:alias w:val="Member"/>
          <w:tag w:val="&lt;Member mnisId='4871' dodsId=''&gt;"/>
          <w:id w:val="9615635"/>
          <w:placeholder>
            <w:docPart w:val="DefaultPlaceholder_22675703"/>
          </w:placeholder>
          <w:richText/>
        </w:sdtPr>
        <w:sdtContent>
          <w:r w:rsidRPr="00B47FD2" w:rsidR="00BB5089">
            <w:rPr>
              <w:b/>
            </w:rPr>
            <w:t>Christian Wakeford:</w:t>
          </w:r>
        </w:sdtContent>
      </w:sdt>
      <w:r w:rsidRPr="00B47FD2" w:rsidR="00BB5089">
        <w:t xml:space="preserve"> </w:t>
      </w:r>
      <w:r w:rsidRPr="00B47FD2" w:rsidR="0093720D">
        <w:t>O</w:t>
      </w:r>
      <w:r w:rsidRPr="00B47FD2" w:rsidR="0062663B">
        <w:t xml:space="preserve">n </w:t>
      </w:r>
      <w:r w:rsidRPr="00B47FD2" w:rsidR="00BB5089">
        <w:t>that</w:t>
      </w:r>
      <w:r w:rsidRPr="00B47FD2" w:rsidR="0062663B">
        <w:t xml:space="preserve"> last point</w:t>
      </w:r>
      <w:r w:rsidRPr="00B47FD2" w:rsidR="00BB5089">
        <w:t xml:space="preserve"> by Nick</w:t>
      </w:r>
      <w:r w:rsidRPr="00B47FD2" w:rsidR="0093720D">
        <w:t>, i</w:t>
      </w:r>
      <w:r w:rsidRPr="00B47FD2" w:rsidR="00BB5089">
        <w:t>t is interesting to hear about the ring</w:t>
      </w:r>
      <w:r w:rsidRPr="00B47FD2" w:rsidR="0093720D">
        <w:t>-</w:t>
      </w:r>
      <w:r w:rsidRPr="00B47FD2" w:rsidR="00BB5089">
        <w:t>fence being removed and needing to be rethought. W</w:t>
      </w:r>
      <w:r w:rsidRPr="00B47FD2" w:rsidR="0062663B">
        <w:t>hat are your thoughts on</w:t>
      </w:r>
      <w:r w:rsidRPr="00B47FD2" w:rsidR="00BB5089">
        <w:t xml:space="preserve"> </w:t>
      </w:r>
      <w:r w:rsidR="00DC5F6D">
        <w:t xml:space="preserve">where </w:t>
      </w:r>
      <w:r w:rsidRPr="00B47FD2" w:rsidR="00BB5089">
        <w:t>a future ring</w:t>
      </w:r>
      <w:r w:rsidRPr="00B47FD2" w:rsidR="0093720D">
        <w:t>-</w:t>
      </w:r>
      <w:r w:rsidRPr="00B47FD2" w:rsidR="00BB5089">
        <w:t xml:space="preserve">fence, if one </w:t>
      </w:r>
      <w:r w:rsidR="00DC5F6D">
        <w:t xml:space="preserve">was </w:t>
      </w:r>
      <w:r w:rsidRPr="00B47FD2" w:rsidR="00BB5089">
        <w:t xml:space="preserve">to be applied, </w:t>
      </w:r>
      <w:r w:rsidR="00DC5F6D">
        <w:t xml:space="preserve">should be? Should </w:t>
      </w:r>
      <w:r w:rsidRPr="00B47FD2" w:rsidR="0062663B">
        <w:t xml:space="preserve">it be </w:t>
      </w:r>
      <w:r w:rsidRPr="00B47FD2" w:rsidR="00BB5089">
        <w:t xml:space="preserve">back at 16 to 19? Would it be </w:t>
      </w:r>
      <w:r w:rsidR="00DC5F6D">
        <w:t xml:space="preserve">for </w:t>
      </w:r>
      <w:r w:rsidRPr="00B47FD2" w:rsidR="00BB5089">
        <w:t>disadvantaged background, BME communities</w:t>
      </w:r>
      <w:r w:rsidRPr="00B47FD2" w:rsidR="0062663B">
        <w:t xml:space="preserve">, </w:t>
      </w:r>
      <w:r w:rsidRPr="00B47FD2" w:rsidR="00A858F0">
        <w:t xml:space="preserve">disabled </w:t>
      </w:r>
      <w:r w:rsidRPr="00B47FD2" w:rsidR="0062663B">
        <w:t>or long</w:t>
      </w:r>
      <w:r w:rsidRPr="00B47FD2" w:rsidR="0093720D">
        <w:t>-</w:t>
      </w:r>
      <w:r w:rsidRPr="00B47FD2" w:rsidR="0062663B">
        <w:t>term</w:t>
      </w:r>
      <w:r w:rsidRPr="00B47FD2" w:rsidR="00A858F0">
        <w:t xml:space="preserve"> unemployed? W</w:t>
      </w:r>
      <w:r w:rsidRPr="00B47FD2" w:rsidR="0062663B">
        <w:t xml:space="preserve">here </w:t>
      </w:r>
      <w:r w:rsidRPr="00B47FD2" w:rsidR="00A858F0">
        <w:t>would you see a future ring</w:t>
      </w:r>
      <w:r w:rsidRPr="00B47FD2" w:rsidR="00216891">
        <w:t>-</w:t>
      </w:r>
      <w:r w:rsidRPr="00B47FD2" w:rsidR="00A858F0">
        <w:t>fence being most beneficial?</w:t>
      </w:r>
    </w:p>
    <w:p w:rsidR="00E31AE5" w:rsidRPr="00B47FD2" w:rsidP="00FC251A">
      <w:pPr>
        <w:pStyle w:val="Answer"/>
      </w:pPr>
      <w:sdt>
        <w:sdtPr>
          <w:alias w:val="Witness"/>
          <w:id w:val="9615639"/>
          <w:placeholder>
            <w:docPart w:val="DefaultPlaceholder_22675703"/>
          </w:placeholder>
          <w:richText/>
        </w:sdtPr>
        <w:sdtContent>
          <w:r w:rsidRPr="00B47FD2" w:rsidR="00FC251A">
            <w:rPr>
              <w:b/>
              <w:i/>
            </w:rPr>
            <w:t>Nick Linford:</w:t>
          </w:r>
        </w:sdtContent>
      </w:sdt>
      <w:r w:rsidRPr="00B47FD2" w:rsidR="00FC251A">
        <w:t xml:space="preserve"> I</w:t>
      </w:r>
      <w:r w:rsidRPr="00B47FD2" w:rsidR="0062663B">
        <w:t>t is a good question</w:t>
      </w:r>
      <w:r w:rsidRPr="00B47FD2" w:rsidR="00FC251A">
        <w:t>. It is interesting that Professor Alison Wolf is now within the No. 10 policy unit advising on this space. She has talked before about 16 to 19</w:t>
      </w:r>
      <w:r w:rsidR="00DC5F6D">
        <w:t>-</w:t>
      </w:r>
      <w:r w:rsidRPr="00B47FD2" w:rsidR="00FC251A">
        <w:t>year-olds and how it is a Government priority to ensure that the public purse pays for them</w:t>
      </w:r>
      <w:r w:rsidRPr="00B47FD2" w:rsidR="007B54FE">
        <w:t>. I would anticipate that, as a matter of urgency, the Government will be revisiting the fact that employers are charged for 16 to 18</w:t>
      </w:r>
      <w:r w:rsidR="00DC5F6D">
        <w:t>-</w:t>
      </w:r>
      <w:r w:rsidRPr="00B47FD2" w:rsidR="007B54FE">
        <w:t>year-olds</w:t>
      </w:r>
      <w:r w:rsidRPr="00B47FD2" w:rsidR="00216891">
        <w:t>, n</w:t>
      </w:r>
      <w:r w:rsidRPr="00B47FD2" w:rsidR="007B54FE">
        <w:t xml:space="preserve">ot least because </w:t>
      </w:r>
      <w:r w:rsidRPr="00B47FD2" w:rsidR="0062663B">
        <w:t>there is a l</w:t>
      </w:r>
      <w:r w:rsidRPr="00B47FD2" w:rsidR="007B54FE">
        <w:t>a</w:t>
      </w:r>
      <w:r w:rsidRPr="00B47FD2" w:rsidR="0062663B">
        <w:t>w</w:t>
      </w:r>
      <w:r w:rsidRPr="00B47FD2" w:rsidR="007B54FE">
        <w:t xml:space="preserve"> </w:t>
      </w:r>
      <w:r w:rsidRPr="00B47FD2" w:rsidR="00216891">
        <w:t>for</w:t>
      </w:r>
      <w:r w:rsidRPr="00B47FD2" w:rsidR="007B54FE">
        <w:t xml:space="preserve"> raising the participation age and they need to be in education. I</w:t>
      </w:r>
      <w:r w:rsidRPr="00B47FD2" w:rsidR="0062663B">
        <w:t>f we take</w:t>
      </w:r>
      <w:r w:rsidRPr="00B47FD2" w:rsidR="007B54FE">
        <w:t xml:space="preserve"> the </w:t>
      </w:r>
      <w:r w:rsidRPr="00B47FD2" w:rsidR="00AC5452">
        <w:t>Level 2</w:t>
      </w:r>
      <w:r w:rsidRPr="00B47FD2" w:rsidR="007B54FE">
        <w:t xml:space="preserve"> business admin away</w:t>
      </w:r>
      <w:r w:rsidRPr="00B47FD2" w:rsidR="0062663B">
        <w:t xml:space="preserve">, </w:t>
      </w:r>
      <w:r w:rsidRPr="00B47FD2" w:rsidR="007B54FE">
        <w:t>it raises major questions about</w:t>
      </w:r>
      <w:r w:rsidRPr="00B47FD2" w:rsidR="00216891">
        <w:t xml:space="preserve"> </w:t>
      </w:r>
      <w:r w:rsidRPr="00B47FD2" w:rsidR="007B54FE">
        <w:t xml:space="preserve">what the </w:t>
      </w:r>
      <w:r w:rsidRPr="00B47FD2">
        <w:t>16 to 18</w:t>
      </w:r>
      <w:r w:rsidR="00DC5F6D">
        <w:t>-</w:t>
      </w:r>
      <w:r w:rsidRPr="00B47FD2">
        <w:t>year-olds</w:t>
      </w:r>
      <w:r w:rsidR="00DC5F6D">
        <w:t xml:space="preserve"> will</w:t>
      </w:r>
      <w:r w:rsidRPr="00B47FD2">
        <w:t xml:space="preserve"> actually be doing in the workplace</w:t>
      </w:r>
      <w:r w:rsidR="00DC5F6D">
        <w:t>,</w:t>
      </w:r>
      <w:r w:rsidRPr="00B47FD2">
        <w:t xml:space="preserve"> given the r</w:t>
      </w:r>
      <w:r w:rsidRPr="00B47FD2" w:rsidR="00216891">
        <w:t>ise</w:t>
      </w:r>
      <w:r w:rsidRPr="00B47FD2">
        <w:t xml:space="preserve"> in participation age</w:t>
      </w:r>
      <w:r w:rsidR="00DC5F6D">
        <w:t>.</w:t>
      </w:r>
    </w:p>
    <w:p w:rsidR="00174129" w:rsidRPr="00B47FD2" w:rsidP="00FC251A">
      <w:pPr>
        <w:pStyle w:val="Answer"/>
      </w:pPr>
      <w:r w:rsidRPr="00B47FD2">
        <w:t xml:space="preserve">It was interesting at a conference </w:t>
      </w:r>
      <w:r w:rsidRPr="00B47FD2" w:rsidR="002A3270">
        <w:t>IfATE</w:t>
      </w:r>
      <w:r w:rsidRPr="00B47FD2" w:rsidR="00273D6E">
        <w:t xml:space="preserve"> ran last week</w:t>
      </w:r>
      <w:r w:rsidRPr="00B47FD2" w:rsidR="00216891">
        <w:t xml:space="preserve"> that</w:t>
      </w:r>
      <w:r w:rsidRPr="00B47FD2">
        <w:t xml:space="preserve"> </w:t>
      </w:r>
      <w:r w:rsidRPr="00B47FD2" w:rsidR="002A3270">
        <w:t xml:space="preserve">Jennifer Coupland, </w:t>
      </w:r>
      <w:r w:rsidRPr="00B47FD2" w:rsidR="00273D6E">
        <w:t>the new chief executive for the Institute o</w:t>
      </w:r>
      <w:r w:rsidRPr="00B47FD2" w:rsidR="00216891">
        <w:t>f</w:t>
      </w:r>
      <w:r w:rsidRPr="00B47FD2" w:rsidR="00273D6E">
        <w:t xml:space="preserve"> Apprenticeships, who is defending the removal of </w:t>
      </w:r>
      <w:r w:rsidRPr="00B47FD2" w:rsidR="00AC5452">
        <w:t>Level 2</w:t>
      </w:r>
      <w:r w:rsidRPr="00B47FD2" w:rsidR="00273D6E">
        <w:t xml:space="preserve"> business admin</w:t>
      </w:r>
      <w:r w:rsidR="00DC5F6D">
        <w:t xml:space="preserve">—obviously, that </w:t>
      </w:r>
      <w:r w:rsidRPr="00B47FD2" w:rsidR="002326AB">
        <w:t>is</w:t>
      </w:r>
      <w:r w:rsidRPr="00B47FD2" w:rsidR="00273D6E">
        <w:t xml:space="preserve"> affecting a lot of 16 to 18</w:t>
      </w:r>
      <w:r w:rsidR="00DC5F6D">
        <w:t>-</w:t>
      </w:r>
      <w:r w:rsidRPr="00B47FD2" w:rsidR="00273D6E">
        <w:t>year-olds</w:t>
      </w:r>
      <w:r w:rsidR="00DC5F6D">
        <w:t>—</w:t>
      </w:r>
      <w:r w:rsidRPr="00B47FD2" w:rsidR="0062663B">
        <w:t xml:space="preserve">was </w:t>
      </w:r>
      <w:r w:rsidRPr="00B47FD2" w:rsidR="00273D6E">
        <w:t>able very effectively</w:t>
      </w:r>
      <w:r w:rsidRPr="00B47FD2" w:rsidR="002A3270">
        <w:t xml:space="preserve"> </w:t>
      </w:r>
      <w:r w:rsidRPr="00B47FD2" w:rsidR="00273D6E">
        <w:t>to bat away</w:t>
      </w:r>
      <w:r w:rsidRPr="00B47FD2" w:rsidR="002A3270">
        <w:t xml:space="preserve"> back to her former employer and say, “Well, </w:t>
      </w:r>
      <w:r w:rsidRPr="00B47FD2" w:rsidR="0062663B">
        <w:t xml:space="preserve">the </w:t>
      </w:r>
      <w:r w:rsidRPr="00B47FD2" w:rsidR="001D4272">
        <w:t xml:space="preserve">DfE needs to come up with a solution. It is not the apprenticeship. We need a solution at </w:t>
      </w:r>
      <w:r w:rsidRPr="00B47FD2" w:rsidR="00AC5452">
        <w:t>Level 2</w:t>
      </w:r>
      <w:r w:rsidRPr="00B47FD2" w:rsidR="001D4272">
        <w:t>. That is now the</w:t>
      </w:r>
      <w:r w:rsidRPr="00B47FD2" w:rsidR="0062663B">
        <w:t xml:space="preserve"> </w:t>
      </w:r>
      <w:r w:rsidRPr="00B47FD2" w:rsidR="001D4272">
        <w:t>DfE</w:t>
      </w:r>
      <w:r w:rsidRPr="00B47FD2" w:rsidR="006718F5">
        <w:t>’</w:t>
      </w:r>
      <w:r w:rsidRPr="00B47FD2" w:rsidR="0062663B">
        <w:t>s problem</w:t>
      </w:r>
      <w:r w:rsidR="00DC5F6D">
        <w:t>.</w:t>
      </w:r>
      <w:r w:rsidRPr="00B47FD2" w:rsidR="001D4272">
        <w:t>” They need to look at funding 16 to 18</w:t>
      </w:r>
      <w:r w:rsidR="00DC5F6D">
        <w:t>-</w:t>
      </w:r>
      <w:r w:rsidRPr="00B47FD2" w:rsidR="001D4272">
        <w:t>year-olds as a priority</w:t>
      </w:r>
      <w:r w:rsidRPr="00B47FD2">
        <w:t>, and</w:t>
      </w:r>
      <w:r w:rsidRPr="00B47FD2" w:rsidR="00216891">
        <w:t xml:space="preserve"> </w:t>
      </w:r>
      <w:r w:rsidR="00DC5F6D">
        <w:t xml:space="preserve">at </w:t>
      </w:r>
      <w:r w:rsidRPr="00B47FD2" w:rsidR="001D4272">
        <w:t xml:space="preserve">who is taking responsibility for the </w:t>
      </w:r>
      <w:r w:rsidRPr="00B47FD2">
        <w:t>disadvantaged among the agencies.</w:t>
      </w:r>
    </w:p>
    <w:p w:rsidR="004345EE" w:rsidRPr="00B47FD2" w:rsidP="00174129">
      <w:pPr>
        <w:pStyle w:val="Answer"/>
      </w:pPr>
      <w:sdt>
        <w:sdtPr>
          <w:alias w:val="Witness"/>
          <w:id w:val="9615654"/>
          <w:placeholder>
            <w:docPart w:val="DefaultPlaceholder_22675703"/>
          </w:placeholder>
          <w:richText/>
        </w:sdtPr>
        <w:sdtContent>
          <w:r w:rsidRPr="00B47FD2" w:rsidR="00174129">
            <w:rPr>
              <w:b/>
              <w:i/>
            </w:rPr>
            <w:t>Mark Dawe:</w:t>
          </w:r>
        </w:sdtContent>
      </w:sdt>
      <w:r w:rsidRPr="00B47FD2" w:rsidR="00174129">
        <w:t xml:space="preserve"> On </w:t>
      </w:r>
      <w:r w:rsidRPr="00B47FD2" w:rsidR="0062663B">
        <w:t>retention</w:t>
      </w:r>
      <w:r w:rsidRPr="00B47FD2">
        <w:t>, it is a job. The standards are tougher. It is</w:t>
      </w:r>
      <w:r w:rsidRPr="00B47FD2" w:rsidR="0062663B">
        <w:t xml:space="preserve"> </w:t>
      </w:r>
      <w:r w:rsidRPr="00B47FD2" w:rsidR="00214E89">
        <w:t>employer-</w:t>
      </w:r>
      <w:r w:rsidRPr="00B47FD2">
        <w:t>led much more now</w:t>
      </w:r>
      <w:r w:rsidR="00DC5F6D">
        <w:t>,</w:t>
      </w:r>
      <w:r w:rsidRPr="00B47FD2">
        <w:t xml:space="preserve"> and employers are behaving in a way they would with employees and saying, “You are going to stop</w:t>
      </w:r>
      <w:r w:rsidR="00DC5F6D">
        <w:t>,</w:t>
      </w:r>
      <w:r w:rsidRPr="00B47FD2">
        <w:t xml:space="preserve"> or you are going to change</w:t>
      </w:r>
      <w:r w:rsidR="00DC5F6D">
        <w:t>.</w:t>
      </w:r>
      <w:r w:rsidRPr="00B47FD2">
        <w:t>” That affects the retention rate in a way it never used to.</w:t>
      </w:r>
    </w:p>
    <w:p w:rsidR="00DC5F6D" w:rsidP="00174129">
      <w:pPr>
        <w:pStyle w:val="Answer"/>
      </w:pPr>
      <w:r w:rsidRPr="00B47FD2">
        <w:t xml:space="preserve">On widening participation, it is fantastic for HE and I would put all their widening participation money into apprenticeships. But 40% leave school without a </w:t>
      </w:r>
      <w:r w:rsidRPr="00B47FD2" w:rsidR="00AC5452">
        <w:t>Level 2</w:t>
      </w:r>
      <w:r>
        <w:t>,</w:t>
      </w:r>
      <w:r w:rsidRPr="00B47FD2">
        <w:t xml:space="preserve"> and we have </w:t>
      </w:r>
      <w:r w:rsidRPr="00B47FD2" w:rsidR="002767B4">
        <w:t xml:space="preserve">a situation where maths and English in apprenticeships are funded at half the rate of any other programme, so we are disadvantaging the disadvantaged there. </w:t>
      </w:r>
    </w:p>
    <w:p w:rsidR="002767B4" w:rsidRPr="00B47FD2" w:rsidP="00174129">
      <w:pPr>
        <w:pStyle w:val="Answer"/>
      </w:pPr>
      <w:r>
        <w:t>On the</w:t>
      </w:r>
      <w:r w:rsidRPr="00B47FD2">
        <w:t xml:space="preserve"> whole thing around business admin, it is an elitist Whitehall snobbery that these young people and</w:t>
      </w:r>
      <w:r w:rsidRPr="00B47FD2" w:rsidR="0062663B">
        <w:t xml:space="preserve"> adults </w:t>
      </w:r>
      <w:r w:rsidRPr="00B47FD2">
        <w:t>that are</w:t>
      </w:r>
      <w:r w:rsidRPr="00B47FD2" w:rsidR="0062663B">
        <w:t xml:space="preserve"> at </w:t>
      </w:r>
      <w:r w:rsidRPr="00B47FD2" w:rsidR="00AC5452">
        <w:t>Level 1</w:t>
      </w:r>
      <w:r w:rsidRPr="00B47FD2">
        <w:t xml:space="preserve"> are not doing a full apprenticeship when they do </w:t>
      </w:r>
      <w:r w:rsidRPr="00B47FD2" w:rsidR="00AC5452">
        <w:t>Level 2</w:t>
      </w:r>
      <w:r w:rsidRPr="00B47FD2">
        <w:t>. I</w:t>
      </w:r>
      <w:r w:rsidRPr="00B47FD2" w:rsidR="0062663B">
        <w:t>t is just wrong</w:t>
      </w:r>
      <w:r w:rsidRPr="00B47FD2" w:rsidR="00214E89">
        <w:t>. T</w:t>
      </w:r>
      <w:r w:rsidRPr="00B47FD2">
        <w:t>hey need to get out and see these individuals and understand how much support the employers and the training providers</w:t>
      </w:r>
      <w:r w:rsidRPr="00B47FD2" w:rsidR="00214E89">
        <w:t xml:space="preserve"> have to give them</w:t>
      </w:r>
      <w:r w:rsidRPr="00B47FD2">
        <w:t>. T</w:t>
      </w:r>
      <w:r w:rsidRPr="00B47FD2" w:rsidR="0062663B">
        <w:t xml:space="preserve">he </w:t>
      </w:r>
      <w:r w:rsidRPr="00B47FD2" w:rsidR="001D4272">
        <w:t>DfE</w:t>
      </w:r>
      <w:r w:rsidRPr="00B47FD2" w:rsidR="0062663B">
        <w:t xml:space="preserve"> ha</w:t>
      </w:r>
      <w:r w:rsidRPr="00B47FD2">
        <w:t xml:space="preserve">s </w:t>
      </w:r>
      <w:r w:rsidRPr="00B47FD2" w:rsidR="00AC5452">
        <w:t>Level 2</w:t>
      </w:r>
      <w:r w:rsidRPr="00B47FD2">
        <w:t xml:space="preserve"> business admin apprentices in their own building</w:t>
      </w:r>
      <w:r w:rsidR="00DC5F6D">
        <w:t>,</w:t>
      </w:r>
      <w:r w:rsidRPr="00B47FD2">
        <w:t xml:space="preserve"> and it is saying </w:t>
      </w:r>
      <w:r w:rsidR="00DC5F6D">
        <w:t xml:space="preserve">that that </w:t>
      </w:r>
      <w:r w:rsidRPr="00B47FD2">
        <w:t>is not a proper apprenticeship. It is just wrong</w:t>
      </w:r>
      <w:r w:rsidR="00DC5F6D">
        <w:t>,</w:t>
      </w:r>
      <w:r w:rsidRPr="00B47FD2">
        <w:t xml:space="preserve"> and that is one of the big things we need to change very quickly.</w:t>
      </w:r>
    </w:p>
    <w:p w:rsidR="00F73161" w:rsidRPr="00B47FD2" w:rsidP="002767B4">
      <w:pPr>
        <w:pStyle w:val="Question"/>
      </w:pPr>
      <w:sdt>
        <w:sdtPr>
          <w:alias w:val="Member"/>
          <w:tag w:val="&lt;Member mnisId='4788' dodsId=''&gt;"/>
          <w:id w:val="9615659"/>
          <w:placeholder>
            <w:docPart w:val="DefaultPlaceholder_22675703"/>
          </w:placeholder>
          <w:richText/>
        </w:sdtPr>
        <w:sdtContent>
          <w:r w:rsidRPr="00B47FD2" w:rsidR="002767B4">
            <w:rPr>
              <w:b/>
            </w:rPr>
            <w:t>Fleur Anderson:</w:t>
          </w:r>
        </w:sdtContent>
      </w:sdt>
      <w:r w:rsidRPr="00B47FD2" w:rsidR="002767B4">
        <w:t xml:space="preserve"> </w:t>
      </w:r>
      <w:r w:rsidRPr="00B47FD2" w:rsidR="00216891">
        <w:t>We</w:t>
      </w:r>
      <w:r w:rsidRPr="00B47FD2" w:rsidR="006D10EE">
        <w:t xml:space="preserve"> have touched on </w:t>
      </w:r>
      <w:r w:rsidRPr="00B47FD2" w:rsidR="00216891">
        <w:t>the issue of complexity</w:t>
      </w:r>
      <w:r w:rsidRPr="00B47FD2" w:rsidR="006D10EE">
        <w:t xml:space="preserve"> quite a few time</w:t>
      </w:r>
      <w:r w:rsidRPr="00B47FD2" w:rsidR="00216891">
        <w:t>s</w:t>
      </w:r>
      <w:r w:rsidRPr="00B47FD2" w:rsidR="006D10EE">
        <w:t>. You mention</w:t>
      </w:r>
      <w:r w:rsidRPr="00B47FD2" w:rsidR="00214E89">
        <w:t>ed</w:t>
      </w:r>
      <w:r w:rsidRPr="00B47FD2" w:rsidR="006D10EE">
        <w:t xml:space="preserve"> it, Chinara, as your number one issue. Is it too complicated? </w:t>
      </w:r>
      <w:r w:rsidR="00DC5F6D">
        <w:t>To unpack the issue of complexity, i</w:t>
      </w:r>
      <w:r w:rsidRPr="00B47FD2" w:rsidR="0062663B">
        <w:t xml:space="preserve">n what other ways </w:t>
      </w:r>
      <w:r w:rsidRPr="00B47FD2" w:rsidR="006D10EE">
        <w:t>is it complicated</w:t>
      </w:r>
      <w:r w:rsidR="00DC5F6D">
        <w:t xml:space="preserve">, </w:t>
      </w:r>
      <w:r w:rsidRPr="00B47FD2" w:rsidR="006D10EE">
        <w:t xml:space="preserve">and is it more complicated for different industries </w:t>
      </w:r>
      <w:r w:rsidRPr="00B47FD2" w:rsidR="00216891">
        <w:t>than</w:t>
      </w:r>
      <w:r w:rsidRPr="00B47FD2" w:rsidR="006D10EE">
        <w:t xml:space="preserve"> others or </w:t>
      </w:r>
      <w:r w:rsidR="00DC5F6D">
        <w:t xml:space="preserve">for </w:t>
      </w:r>
      <w:r w:rsidRPr="00B47FD2" w:rsidR="006D10EE">
        <w:t xml:space="preserve">different ages of apprentices than others? I come from </w:t>
      </w:r>
      <w:r w:rsidRPr="00B47FD2" w:rsidR="0062663B">
        <w:t>a charity background</w:t>
      </w:r>
      <w:r w:rsidRPr="00B47FD2" w:rsidR="006D10EE">
        <w:t>. We had an apprentice</w:t>
      </w:r>
      <w:r w:rsidR="00DC5F6D">
        <w:t>,</w:t>
      </w:r>
      <w:r w:rsidRPr="00B47FD2" w:rsidR="006D10EE">
        <w:t xml:space="preserve"> but it was quite complicated</w:t>
      </w:r>
      <w:r w:rsidR="00DC5F6D">
        <w:t>—</w:t>
      </w:r>
      <w:r w:rsidRPr="00B47FD2" w:rsidR="006D10EE">
        <w:t>both to bring that apprentice in</w:t>
      </w:r>
      <w:r w:rsidR="00DC5F6D">
        <w:t>,</w:t>
      </w:r>
      <w:r w:rsidRPr="00B47FD2" w:rsidR="006D10EE">
        <w:t xml:space="preserve"> but also </w:t>
      </w:r>
      <w:r w:rsidRPr="00B47FD2">
        <w:t xml:space="preserve">there was </w:t>
      </w:r>
      <w:r w:rsidRPr="00B47FD2" w:rsidR="006D10EE">
        <w:t xml:space="preserve">a huge amount of paperwork during the apprenticeship time, which made us think twice about </w:t>
      </w:r>
      <w:r w:rsidR="00DC5F6D">
        <w:t xml:space="preserve">doing </w:t>
      </w:r>
      <w:r w:rsidRPr="00B47FD2" w:rsidR="006D10EE">
        <w:t>it in future</w:t>
      </w:r>
      <w:r w:rsidRPr="00B47FD2">
        <w:t>. W</w:t>
      </w:r>
      <w:r w:rsidRPr="00B47FD2" w:rsidR="006D10EE">
        <w:t>hat kind of complexity are we talking about?</w:t>
      </w:r>
    </w:p>
    <w:p w:rsidR="00F73161" w:rsidRPr="00B47FD2" w:rsidP="00F73161">
      <w:pPr>
        <w:pStyle w:val="Answer"/>
      </w:pPr>
      <w:sdt>
        <w:sdtPr>
          <w:alias w:val="Witness"/>
          <w:id w:val="9615663"/>
          <w:placeholder>
            <w:docPart w:val="DefaultPlaceholder_22675703"/>
          </w:placeholder>
          <w:richText/>
        </w:sdtPr>
        <w:sdtContent>
          <w:r w:rsidRPr="00B47FD2">
            <w:rPr>
              <w:b/>
              <w:i/>
            </w:rPr>
            <w:t>Chinara Rustamova:</w:t>
          </w:r>
        </w:sdtContent>
      </w:sdt>
      <w:r w:rsidRPr="00B47FD2">
        <w:t xml:space="preserve"> If you are a small business who wants to engage with apprenticeships then y</w:t>
      </w:r>
      <w:r w:rsidRPr="00B47FD2" w:rsidR="0062663B">
        <w:t xml:space="preserve">ou </w:t>
      </w:r>
      <w:r w:rsidRPr="00B47FD2">
        <w:t>have to—</w:t>
      </w:r>
    </w:p>
    <w:p w:rsidR="00F73161" w:rsidRPr="00B47FD2" w:rsidP="00216891">
      <w:pPr>
        <w:pStyle w:val="Question"/>
        <w:numPr>
          <w:ilvl w:val="0"/>
          <w:numId w:val="0"/>
        </w:numPr>
        <w:ind w:left="794"/>
      </w:pPr>
      <w:sdt>
        <w:sdtPr>
          <w:alias w:val="Member"/>
          <w:tag w:val="&lt;Member mnisId='3985' dodsId='31730'&gt;"/>
          <w:id w:val="9615668"/>
          <w:placeholder>
            <w:docPart w:val="DefaultPlaceholder_22675703"/>
          </w:placeholder>
          <w:richText/>
        </w:sdtPr>
        <w:sdtContent>
          <w:r w:rsidRPr="00B47FD2">
            <w:rPr>
              <w:b/>
            </w:rPr>
            <w:t>Chair:</w:t>
          </w:r>
        </w:sdtContent>
      </w:sdt>
      <w:r w:rsidRPr="00B47FD2">
        <w:t xml:space="preserve"> Can you speak a bit louder?</w:t>
      </w:r>
    </w:p>
    <w:p w:rsidR="00F73161" w:rsidRPr="00B47FD2" w:rsidP="00F73161">
      <w:pPr>
        <w:pStyle w:val="Answer"/>
      </w:pPr>
      <w:sdt>
        <w:sdtPr>
          <w:alias w:val="Witness"/>
          <w:id w:val="9615672"/>
          <w:placeholder>
            <w:docPart w:val="DefaultPlaceholder_22675703"/>
          </w:placeholder>
          <w:richText/>
        </w:sdtPr>
        <w:sdtContent>
          <w:r w:rsidRPr="00B47FD2">
            <w:rPr>
              <w:b/>
              <w:i/>
            </w:rPr>
            <w:t>Chinara Rustamova:</w:t>
          </w:r>
        </w:sdtContent>
      </w:sdt>
      <w:r w:rsidRPr="00B47FD2">
        <w:t xml:space="preserve"> Down?</w:t>
      </w:r>
      <w:r w:rsidRPr="00B47FD2" w:rsidR="00832CE9">
        <w:t xml:space="preserve"> Am I too loud?</w:t>
      </w:r>
    </w:p>
    <w:p w:rsidR="00832CE9" w:rsidRPr="00B47FD2" w:rsidP="00216891">
      <w:pPr>
        <w:pStyle w:val="Question"/>
        <w:numPr>
          <w:ilvl w:val="0"/>
          <w:numId w:val="0"/>
        </w:numPr>
        <w:ind w:left="794"/>
      </w:pPr>
      <w:sdt>
        <w:sdtPr>
          <w:alias w:val="Member"/>
          <w:tag w:val="&lt;Member mnisId='3985' dodsId='31730'&gt;"/>
          <w:id w:val="9615677"/>
          <w:placeholder>
            <w:docPart w:val="DefaultPlaceholder_22675703"/>
          </w:placeholder>
          <w:richText/>
        </w:sdtPr>
        <w:sdtContent>
          <w:r w:rsidRPr="00B47FD2" w:rsidR="00F73161">
            <w:rPr>
              <w:b/>
            </w:rPr>
            <w:t>Chair:</w:t>
          </w:r>
        </w:sdtContent>
      </w:sdt>
      <w:r w:rsidRPr="00B47FD2" w:rsidR="00F73161">
        <w:t xml:space="preserve"> </w:t>
      </w:r>
      <w:r w:rsidRPr="00B47FD2">
        <w:t>No, up. We all want to hear what you have to say.</w:t>
      </w:r>
    </w:p>
    <w:p w:rsidR="00E47133" w:rsidRPr="00B47FD2" w:rsidP="00832CE9">
      <w:pPr>
        <w:pStyle w:val="Answer"/>
      </w:pPr>
      <w:sdt>
        <w:sdtPr>
          <w:alias w:val="Witness"/>
          <w:id w:val="9615681"/>
          <w:placeholder>
            <w:docPart w:val="DefaultPlaceholder_22675703"/>
          </w:placeholder>
          <w:richText/>
        </w:sdtPr>
        <w:sdtContent>
          <w:r w:rsidRPr="00B47FD2" w:rsidR="00832CE9">
            <w:rPr>
              <w:b/>
              <w:i/>
            </w:rPr>
            <w:t>Chinara Rustamova:</w:t>
          </w:r>
        </w:sdtContent>
      </w:sdt>
      <w:r w:rsidRPr="00B47FD2" w:rsidR="00832CE9">
        <w:t xml:space="preserve"> Okay. If </w:t>
      </w:r>
      <w:r w:rsidRPr="00B47FD2" w:rsidR="0062663B">
        <w:t xml:space="preserve">you </w:t>
      </w:r>
      <w:r w:rsidRPr="00B47FD2" w:rsidR="00832CE9">
        <w:t xml:space="preserve">do not want to go to a provider and you want to engage with apprenticeships </w:t>
      </w:r>
      <w:r w:rsidRPr="00B47FD2" w:rsidR="00937D11">
        <w:t>yourself,</w:t>
      </w:r>
      <w:r w:rsidRPr="00B47FD2" w:rsidR="00832CE9">
        <w:t xml:space="preserve"> you have to find out about different elements of apprenticeships. You </w:t>
      </w:r>
      <w:r w:rsidRPr="00B47FD2" w:rsidR="0062663B">
        <w:t xml:space="preserve">need to </w:t>
      </w:r>
      <w:r w:rsidRPr="00B47FD2" w:rsidR="00832CE9">
        <w:t>know about the minimum requirement for 20% off</w:t>
      </w:r>
      <w:r w:rsidRPr="00B47FD2" w:rsidR="00216891">
        <w:t>-</w:t>
      </w:r>
      <w:r w:rsidRPr="00B47FD2" w:rsidR="00832CE9">
        <w:t>the</w:t>
      </w:r>
      <w:r w:rsidRPr="00B47FD2" w:rsidR="00216891">
        <w:t>-</w:t>
      </w:r>
      <w:r w:rsidRPr="00B47FD2" w:rsidR="00832CE9">
        <w:t xml:space="preserve">job training. </w:t>
      </w:r>
      <w:r w:rsidRPr="00B47FD2">
        <w:t>You need to know about co-investment. F</w:t>
      </w:r>
      <w:r w:rsidRPr="00B47FD2" w:rsidR="0062663B">
        <w:t>irst of all</w:t>
      </w:r>
      <w:r w:rsidRPr="00B47FD2">
        <w:t>, most people will go online and start searching for different details</w:t>
      </w:r>
      <w:r w:rsidR="00DC5F6D">
        <w:t>. Th</w:t>
      </w:r>
      <w:r w:rsidRPr="00B47FD2" w:rsidR="0062663B">
        <w:t>ey get confused</w:t>
      </w:r>
      <w:r w:rsidR="00DC5F6D">
        <w:t>,</w:t>
      </w:r>
      <w:r w:rsidRPr="00B47FD2">
        <w:t xml:space="preserve"> because they do not know which source they can rely on</w:t>
      </w:r>
      <w:r w:rsidR="00DC5F6D">
        <w:t xml:space="preserve"> and </w:t>
      </w:r>
      <w:r w:rsidRPr="00B47FD2">
        <w:t xml:space="preserve">trust </w:t>
      </w:r>
      <w:r w:rsidR="00DC5F6D">
        <w:t xml:space="preserve">to enable them </w:t>
      </w:r>
      <w:r w:rsidRPr="00B47FD2">
        <w:t xml:space="preserve">read and find out about apprenticeships </w:t>
      </w:r>
      <w:r w:rsidRPr="00B47FD2" w:rsidR="0062663B">
        <w:t xml:space="preserve">and then take </w:t>
      </w:r>
      <w:r w:rsidR="00DC5F6D">
        <w:t>action</w:t>
      </w:r>
      <w:r w:rsidRPr="00B47FD2">
        <w:t>.</w:t>
      </w:r>
    </w:p>
    <w:p w:rsidR="00B82BF6" w:rsidRPr="00B47FD2" w:rsidP="00832CE9">
      <w:pPr>
        <w:pStyle w:val="Answer"/>
      </w:pPr>
      <w:r w:rsidRPr="00B47FD2">
        <w:t>That is why most of the time they go to their providers, but providers are also stretched</w:t>
      </w:r>
      <w:r w:rsidR="00DC5F6D">
        <w:t>,</w:t>
      </w:r>
      <w:r w:rsidRPr="00B47FD2">
        <w:t xml:space="preserve"> as far as I understand. There are really good providers out there. There are not so good providers</w:t>
      </w:r>
      <w:r w:rsidR="00DC5F6D">
        <w:t>,</w:t>
      </w:r>
      <w:r w:rsidRPr="00B47FD2">
        <w:t xml:space="preserve"> and sometimes they try to game the system and try to sell apprenticeships to small businesses</w:t>
      </w:r>
      <w:r w:rsidR="00DC5F6D">
        <w:t>, even if they don’t need them. O</w:t>
      </w:r>
      <w:r w:rsidRPr="00B47FD2">
        <w:t>r sometimes they will not take small businesses on</w:t>
      </w:r>
      <w:r w:rsidR="00DC5F6D">
        <w:t>;</w:t>
      </w:r>
      <w:r w:rsidRPr="00B47FD2">
        <w:t xml:space="preserve"> </w:t>
      </w:r>
      <w:r w:rsidRPr="00B47FD2">
        <w:t xml:space="preserve">if they </w:t>
      </w:r>
      <w:r w:rsidRPr="00B47FD2" w:rsidR="0062663B">
        <w:t>ha</w:t>
      </w:r>
      <w:r w:rsidRPr="00B47FD2">
        <w:t>ve</w:t>
      </w:r>
      <w:r w:rsidRPr="00B47FD2" w:rsidR="0062663B">
        <w:t xml:space="preserve"> funding</w:t>
      </w:r>
      <w:r w:rsidR="00DC5F6D">
        <w:t>,</w:t>
      </w:r>
      <w:r w:rsidRPr="00B47FD2" w:rsidR="0062663B">
        <w:t xml:space="preserve"> </w:t>
      </w:r>
      <w:r w:rsidRPr="00B47FD2">
        <w:t>they will think that they do not have the cohort. They cannot have as many people</w:t>
      </w:r>
      <w:r w:rsidR="00DC5F6D">
        <w:t>,</w:t>
      </w:r>
      <w:r w:rsidRPr="00B47FD2">
        <w:t xml:space="preserve"> and it is not cost</w:t>
      </w:r>
      <w:r w:rsidR="00DC5F6D">
        <w:t>-</w:t>
      </w:r>
      <w:r w:rsidRPr="00B47FD2">
        <w:t>effective to run a course for a small business.</w:t>
      </w:r>
    </w:p>
    <w:p w:rsidR="00437584" w:rsidRPr="00B47FD2" w:rsidP="00832CE9">
      <w:pPr>
        <w:pStyle w:val="Answer"/>
      </w:pPr>
      <w:r w:rsidRPr="00B47FD2">
        <w:t>S</w:t>
      </w:r>
      <w:r w:rsidRPr="00B47FD2" w:rsidR="0062663B">
        <w:t xml:space="preserve">mall </w:t>
      </w:r>
      <w:r w:rsidRPr="00B47FD2">
        <w:t>b</w:t>
      </w:r>
      <w:r w:rsidRPr="00B47FD2" w:rsidR="0062663B">
        <w:t>usinesses</w:t>
      </w:r>
      <w:r w:rsidRPr="00B47FD2">
        <w:t xml:space="preserve"> experience a number of issues when they engage with training providers</w:t>
      </w:r>
      <w:r w:rsidRPr="00B47FD2" w:rsidR="0062663B">
        <w:t xml:space="preserve"> as well as </w:t>
      </w:r>
      <w:r w:rsidRPr="00B47FD2">
        <w:t>with the system itself, with apprenticeships, and they need more support. We found through our research that as the size of the business increases, they become a lot more capable of engaging with apprenticeships</w:t>
      </w:r>
      <w:r w:rsidRPr="00B47FD2" w:rsidR="0062663B">
        <w:t xml:space="preserve">. </w:t>
      </w:r>
      <w:r w:rsidRPr="00B47FD2">
        <w:t xml:space="preserve">The micro-businesses are the ones that struggle the most </w:t>
      </w:r>
      <w:r w:rsidRPr="00B47FD2" w:rsidR="00715A38">
        <w:t xml:space="preserve">and </w:t>
      </w:r>
      <w:r w:rsidRPr="00B47FD2">
        <w:t>need some sort of support. Ironically, they are the ones that need the support most</w:t>
      </w:r>
      <w:r w:rsidR="00DC5F6D">
        <w:t>,</w:t>
      </w:r>
      <w:r w:rsidRPr="00B47FD2">
        <w:t xml:space="preserve"> because that is how you grow your business</w:t>
      </w:r>
      <w:r w:rsidRPr="00B47FD2" w:rsidR="00216891">
        <w:t xml:space="preserve">. </w:t>
      </w:r>
      <w:r w:rsidRPr="00B47FD2">
        <w:t>I have heard from a number of micro-businesses how they recruited a young apprentice at a lower level, invested in them</w:t>
      </w:r>
      <w:r w:rsidR="00DC5F6D">
        <w:t xml:space="preserve"> and </w:t>
      </w:r>
      <w:r w:rsidRPr="00B47FD2">
        <w:t>trained them</w:t>
      </w:r>
      <w:r w:rsidR="00DC5F6D">
        <w:t>,</w:t>
      </w:r>
      <w:r w:rsidRPr="00B47FD2">
        <w:t xml:space="preserve"> </w:t>
      </w:r>
      <w:r w:rsidRPr="00B47FD2" w:rsidR="0062663B">
        <w:t xml:space="preserve">and </w:t>
      </w:r>
      <w:r w:rsidRPr="00B47FD2">
        <w:t>they stayed at the business</w:t>
      </w:r>
      <w:r w:rsidRPr="00B47FD2" w:rsidR="00F156D7">
        <w:t>. T</w:t>
      </w:r>
      <w:r w:rsidRPr="00B47FD2" w:rsidR="0062663B">
        <w:t>he</w:t>
      </w:r>
      <w:r w:rsidRPr="00B47FD2">
        <w:t xml:space="preserve"> way</w:t>
      </w:r>
      <w:r w:rsidRPr="00B47FD2" w:rsidR="0062663B">
        <w:t xml:space="preserve"> one of my colleagues </w:t>
      </w:r>
      <w:r w:rsidRPr="00B47FD2">
        <w:t>put it</w:t>
      </w:r>
      <w:r w:rsidR="00BC4F4A">
        <w:t xml:space="preserve"> is that</w:t>
      </w:r>
      <w:r w:rsidRPr="00B47FD2">
        <w:t xml:space="preserve"> they are like large cogs in small machines</w:t>
      </w:r>
      <w:r w:rsidR="00DC5F6D">
        <w:t>,</w:t>
      </w:r>
      <w:r w:rsidRPr="00B47FD2">
        <w:t xml:space="preserve"> as opposed to small cogs in larger machines and larger businesses.</w:t>
      </w:r>
    </w:p>
    <w:p w:rsidR="00F156D7" w:rsidRPr="00B47FD2" w:rsidP="00F156D7">
      <w:pPr>
        <w:pStyle w:val="Question"/>
      </w:pPr>
      <w:sdt>
        <w:sdtPr>
          <w:alias w:val="Member"/>
          <w:tag w:val="&lt;Member mnisId='4788' dodsId=''&gt;"/>
          <w:id w:val="9615686"/>
          <w:placeholder>
            <w:docPart w:val="DefaultPlaceholder_22675703"/>
          </w:placeholder>
          <w:richText/>
        </w:sdtPr>
        <w:sdtContent>
          <w:r w:rsidRPr="00B47FD2">
            <w:rPr>
              <w:b/>
            </w:rPr>
            <w:t>Fleur Anderson:</w:t>
          </w:r>
        </w:sdtContent>
      </w:sdt>
      <w:r w:rsidRPr="00B47FD2">
        <w:t xml:space="preserve"> They are too large a cog</w:t>
      </w:r>
      <w:r w:rsidR="006F5DC2">
        <w:t>?</w:t>
      </w:r>
      <w:r w:rsidRPr="00B47FD2">
        <w:t xml:space="preserve"> They don</w:t>
      </w:r>
      <w:r w:rsidRPr="00B47FD2" w:rsidR="006718F5">
        <w:t>’</w:t>
      </w:r>
      <w:r w:rsidRPr="00B47FD2">
        <w:t>t fit the business any</w:t>
      </w:r>
      <w:r w:rsidR="00DC5F6D">
        <w:t xml:space="preserve"> </w:t>
      </w:r>
      <w:r w:rsidRPr="00B47FD2">
        <w:t>more</w:t>
      </w:r>
      <w:r w:rsidR="00DC5F6D">
        <w:t>,</w:t>
      </w:r>
      <w:r w:rsidRPr="00B47FD2">
        <w:t xml:space="preserve"> or they do fit the business?</w:t>
      </w:r>
    </w:p>
    <w:p w:rsidR="003A387D" w:rsidRPr="00B47FD2" w:rsidP="00F156D7">
      <w:pPr>
        <w:pStyle w:val="Answer"/>
      </w:pPr>
      <w:sdt>
        <w:sdtPr>
          <w:alias w:val="Witness"/>
          <w:id w:val="9615690"/>
          <w:placeholder>
            <w:docPart w:val="DefaultPlaceholder_22675703"/>
          </w:placeholder>
          <w:richText/>
        </w:sdtPr>
        <w:sdtContent>
          <w:r w:rsidRPr="00B47FD2" w:rsidR="00F156D7">
            <w:rPr>
              <w:b/>
              <w:i/>
            </w:rPr>
            <w:t>Chinara Rustamova:</w:t>
          </w:r>
        </w:sdtContent>
      </w:sdt>
      <w:r w:rsidRPr="00B47FD2" w:rsidR="00F156D7">
        <w:t xml:space="preserve"> They fit the business</w:t>
      </w:r>
      <w:r w:rsidR="00DC5F6D">
        <w:t>,</w:t>
      </w:r>
      <w:r w:rsidRPr="00B47FD2" w:rsidR="00F156D7">
        <w:t xml:space="preserve"> because they have this broad set of skills</w:t>
      </w:r>
      <w:r w:rsidRPr="00B47FD2" w:rsidR="00FF65C9">
        <w:t>. I</w:t>
      </w:r>
      <w:r w:rsidRPr="00B47FD2" w:rsidR="00F156D7">
        <w:t>n small businesses</w:t>
      </w:r>
      <w:r w:rsidR="00DC5F6D">
        <w:t>,</w:t>
      </w:r>
      <w:r w:rsidRPr="00B47FD2" w:rsidR="00F156D7">
        <w:t xml:space="preserve"> you tend to do lots of different things. You don</w:t>
      </w:r>
      <w:r w:rsidRPr="00B47FD2" w:rsidR="006718F5">
        <w:t>’</w:t>
      </w:r>
      <w:r w:rsidRPr="00B47FD2" w:rsidR="00F156D7">
        <w:t>t do just one thing. You don</w:t>
      </w:r>
      <w:r w:rsidRPr="00B47FD2" w:rsidR="006718F5">
        <w:t>’</w:t>
      </w:r>
      <w:r w:rsidRPr="00B47FD2" w:rsidR="00F156D7">
        <w:t xml:space="preserve">t work just in HR or in admin. </w:t>
      </w:r>
      <w:r w:rsidRPr="00B47FD2">
        <w:t>You do a number of other things.</w:t>
      </w:r>
    </w:p>
    <w:p w:rsidR="003A387D" w:rsidRPr="00B47FD2" w:rsidP="003A387D">
      <w:pPr>
        <w:pStyle w:val="Question"/>
      </w:pPr>
      <w:sdt>
        <w:sdtPr>
          <w:alias w:val="Member"/>
          <w:tag w:val="&lt;Member mnisId='4788' dodsId=''&gt;"/>
          <w:id w:val="9615695"/>
          <w:placeholder>
            <w:docPart w:val="DefaultPlaceholder_22675703"/>
          </w:placeholder>
          <w:richText/>
        </w:sdtPr>
        <w:sdtContent>
          <w:r w:rsidRPr="00B47FD2">
            <w:rPr>
              <w:b/>
            </w:rPr>
            <w:t>Fleur Anderson:</w:t>
          </w:r>
        </w:sdtContent>
      </w:sdt>
      <w:r w:rsidRPr="00B47FD2">
        <w:t xml:space="preserve"> If they </w:t>
      </w:r>
      <w:r w:rsidR="00DC5F6D">
        <w:t>got</w:t>
      </w:r>
      <w:r w:rsidRPr="00B47FD2">
        <w:t xml:space="preserve"> over </w:t>
      </w:r>
      <w:r w:rsidR="00DC5F6D">
        <w:t xml:space="preserve">the </w:t>
      </w:r>
      <w:r w:rsidRPr="00B47FD2">
        <w:t>complexity and had someone</w:t>
      </w:r>
      <w:r w:rsidR="00DC5F6D">
        <w:t>,</w:t>
      </w:r>
      <w:r w:rsidRPr="00B47FD2">
        <w:t xml:space="preserve"> it worked, but that complexity is a barrier?</w:t>
      </w:r>
    </w:p>
    <w:p w:rsidR="00762677" w:rsidRPr="00B47FD2" w:rsidP="003A387D">
      <w:pPr>
        <w:pStyle w:val="Answer"/>
      </w:pPr>
      <w:sdt>
        <w:sdtPr>
          <w:alias w:val="Witness"/>
          <w:id w:val="9615699"/>
          <w:placeholder>
            <w:docPart w:val="DefaultPlaceholder_22675703"/>
          </w:placeholder>
          <w:richText/>
        </w:sdtPr>
        <w:sdtContent>
          <w:r w:rsidRPr="00B47FD2" w:rsidR="003A387D">
            <w:rPr>
              <w:b/>
              <w:i/>
            </w:rPr>
            <w:t>Chinara Rustamova:</w:t>
          </w:r>
        </w:sdtContent>
      </w:sdt>
      <w:r w:rsidRPr="00B47FD2" w:rsidR="003A387D">
        <w:t xml:space="preserve"> Exactly, so starting somewhere is a problem. Also, I wanted to add to what Mark said on retention</w:t>
      </w:r>
      <w:r w:rsidRPr="00B47FD2">
        <w:t>. I</w:t>
      </w:r>
      <w:r w:rsidRPr="00B47FD2" w:rsidR="003A387D">
        <w:t>t is important</w:t>
      </w:r>
      <w:r w:rsidRPr="00B47FD2" w:rsidR="00FF65C9">
        <w:t>,</w:t>
      </w:r>
      <w:r w:rsidRPr="00B47FD2" w:rsidR="003A387D">
        <w:t xml:space="preserve"> now that we know the number of SMEs recruiting apprenticeships is </w:t>
      </w:r>
      <w:r w:rsidRPr="00B47FD2" w:rsidR="00972728">
        <w:t>falling</w:t>
      </w:r>
      <w:r w:rsidRPr="00B47FD2" w:rsidR="00FF65C9">
        <w:t>, that</w:t>
      </w:r>
      <w:r w:rsidRPr="00B47FD2">
        <w:t xml:space="preserve"> w</w:t>
      </w:r>
      <w:r w:rsidRPr="00B47FD2" w:rsidR="0062663B">
        <w:t xml:space="preserve">e need to </w:t>
      </w:r>
      <w:r w:rsidRPr="00B47FD2" w:rsidR="003A387D">
        <w:t xml:space="preserve">look at retention in </w:t>
      </w:r>
      <w:r w:rsidRPr="00B47FD2" w:rsidR="0062663B">
        <w:t xml:space="preserve">large </w:t>
      </w:r>
      <w:r w:rsidRPr="00B47FD2" w:rsidR="003A387D">
        <w:t xml:space="preserve">businesses, where the large businesses are able to retain all those apprentices they are taking on. </w:t>
      </w:r>
      <w:r w:rsidRPr="00B47FD2">
        <w:t>Obviously, they upskill their employees as well</w:t>
      </w:r>
      <w:r w:rsidR="00DC5F6D">
        <w:t>,</w:t>
      </w:r>
      <w:r w:rsidRPr="00B47FD2">
        <w:t xml:space="preserve"> but I do think that small businesses—I do not have this data</w:t>
      </w:r>
      <w:r w:rsidR="00DC5F6D">
        <w:t>,</w:t>
      </w:r>
      <w:r w:rsidRPr="00B47FD2">
        <w:t xml:space="preserve"> so I cannot compare large businesses with small businesses—will be best placed to offer opportunities to stay in a business</w:t>
      </w:r>
      <w:r w:rsidRPr="00B47FD2" w:rsidR="00ED3808">
        <w:t>,</w:t>
      </w:r>
      <w:r w:rsidRPr="00B47FD2">
        <w:t xml:space="preserve"> and we need to look at that.</w:t>
      </w:r>
    </w:p>
    <w:p w:rsidR="00C53B4D" w:rsidRPr="00B47FD2" w:rsidP="00C53B4D">
      <w:pPr>
        <w:pStyle w:val="Question"/>
      </w:pPr>
      <w:sdt>
        <w:sdtPr>
          <w:alias w:val="Member"/>
          <w:tag w:val="&lt;Member mnisId='4790' dodsId=''&gt;"/>
          <w:id w:val="9615704"/>
          <w:placeholder>
            <w:docPart w:val="DefaultPlaceholder_22675703"/>
          </w:placeholder>
          <w:richText/>
        </w:sdtPr>
        <w:sdtContent>
          <w:r w:rsidRPr="00B47FD2">
            <w:rPr>
              <w:b/>
            </w:rPr>
            <w:t>Apsana Begum:</w:t>
          </w:r>
        </w:sdtContent>
      </w:sdt>
      <w:r w:rsidRPr="00B47FD2">
        <w:t xml:space="preserve"> </w:t>
      </w:r>
      <w:r w:rsidRPr="00B47FD2" w:rsidR="00ED3808">
        <w:t>O</w:t>
      </w:r>
      <w:r w:rsidRPr="00B47FD2" w:rsidR="0062663B">
        <w:t xml:space="preserve">n the </w:t>
      </w:r>
      <w:r w:rsidRPr="00B47FD2">
        <w:t>theme of</w:t>
      </w:r>
      <w:r w:rsidR="00DC5F6D">
        <w:t xml:space="preserve"> the</w:t>
      </w:r>
      <w:r w:rsidRPr="00B47FD2">
        <w:t xml:space="preserve"> flexibility of the levy itself,</w:t>
      </w:r>
      <w:r w:rsidRPr="00B47FD2" w:rsidR="0062663B">
        <w:t xml:space="preserve"> some stakeholders </w:t>
      </w:r>
      <w:r w:rsidRPr="00B47FD2">
        <w:t>have compared the levy to a tax. Do you think that this is a fair assessment?</w:t>
      </w:r>
    </w:p>
    <w:p w:rsidR="00736852" w:rsidRPr="00B47FD2" w:rsidP="00C53B4D">
      <w:pPr>
        <w:pStyle w:val="Answer"/>
      </w:pPr>
      <w:sdt>
        <w:sdtPr>
          <w:alias w:val="Witness"/>
          <w:id w:val="9615708"/>
          <w:placeholder>
            <w:docPart w:val="DefaultPlaceholder_22675703"/>
          </w:placeholder>
          <w:richText/>
        </w:sdtPr>
        <w:sdtContent>
          <w:r w:rsidRPr="00B47FD2" w:rsidR="00C53B4D">
            <w:rPr>
              <w:b/>
              <w:i/>
            </w:rPr>
            <w:t>Sally Gilson:</w:t>
          </w:r>
        </w:sdtContent>
      </w:sdt>
      <w:r w:rsidRPr="00B47FD2" w:rsidR="00C53B4D">
        <w:t xml:space="preserve"> </w:t>
      </w:r>
      <w:r w:rsidRPr="00B47FD2" w:rsidR="00FF65C9">
        <w:t>W</w:t>
      </w:r>
      <w:r w:rsidRPr="00B47FD2" w:rsidR="00C53B4D">
        <w:t xml:space="preserve">ithin the </w:t>
      </w:r>
      <w:r w:rsidRPr="00B47FD2" w:rsidR="00E36201">
        <w:t>business</w:t>
      </w:r>
      <w:r w:rsidRPr="00B47FD2" w:rsidR="00C53B4D">
        <w:t xml:space="preserve"> we have paid </w:t>
      </w:r>
      <w:r w:rsidRPr="00B47FD2" w:rsidR="0062663B">
        <w:t xml:space="preserve">in </w:t>
      </w:r>
      <w:r w:rsidRPr="00B47FD2" w:rsidR="00C53B4D">
        <w:t>over £200 million and drawn down less than 10%. Certainly for our businesses, yes, it has been a tax.</w:t>
      </w:r>
      <w:r w:rsidRPr="00B47FD2" w:rsidR="00812D1C">
        <w:t xml:space="preserve"> One of the reasons—if I could come back to Fleur—is to do with the complexity, not just the complexity in delivering but the complexity in writing. As I mentioned earlier, I am very much involved with writing the standards with IfATE. As businesses</w:t>
      </w:r>
      <w:r w:rsidRPr="00B47FD2" w:rsidR="00FF65C9">
        <w:t>,</w:t>
      </w:r>
      <w:r w:rsidRPr="00B47FD2" w:rsidR="00812D1C">
        <w:t xml:space="preserve"> we are not qualification writers</w:t>
      </w:r>
      <w:r w:rsidR="00DC5F6D">
        <w:t>. I</w:t>
      </w:r>
      <w:r w:rsidRPr="00B47FD2" w:rsidR="0062663B">
        <w:t>t</w:t>
      </w:r>
      <w:r w:rsidR="00DC5F6D">
        <w:t xml:space="preserve"> is</w:t>
      </w:r>
      <w:r w:rsidRPr="00B47FD2" w:rsidR="0062663B">
        <w:t xml:space="preserve"> </w:t>
      </w:r>
      <w:r w:rsidRPr="00B47FD2">
        <w:t>a great positive that you have employer-led standards</w:t>
      </w:r>
      <w:r w:rsidR="00DC5F6D">
        <w:t>,</w:t>
      </w:r>
      <w:r w:rsidRPr="00B47FD2">
        <w:t xml:space="preserve"> but employer</w:t>
      </w:r>
      <w:r w:rsidRPr="00B47FD2" w:rsidR="00FF65C9">
        <w:t>-</w:t>
      </w:r>
      <w:r w:rsidRPr="00B47FD2">
        <w:t xml:space="preserve">written </w:t>
      </w:r>
      <w:r w:rsidRPr="00B47FD2" w:rsidR="0062663B">
        <w:t>does not always work</w:t>
      </w:r>
      <w:r w:rsidRPr="00B47FD2">
        <w:t>. There has to be a lot more support for employers while developing.</w:t>
      </w:r>
    </w:p>
    <w:p w:rsidR="00736852" w:rsidRPr="00B47FD2" w:rsidP="00C53B4D">
      <w:pPr>
        <w:pStyle w:val="Answer"/>
      </w:pPr>
      <w:r w:rsidRPr="00B47FD2">
        <w:t xml:space="preserve">We have had </w:t>
      </w:r>
      <w:r w:rsidRPr="00B47FD2" w:rsidR="0062663B">
        <w:t xml:space="preserve">three years of back and forth </w:t>
      </w:r>
      <w:r w:rsidRPr="00B47FD2">
        <w:t xml:space="preserve">to try to get a </w:t>
      </w:r>
      <w:r w:rsidRPr="00B47FD2" w:rsidR="00EF6B31">
        <w:t>Level 3</w:t>
      </w:r>
      <w:r w:rsidRPr="00B47FD2">
        <w:t xml:space="preserve"> standard for transport and warehouse supervisor</w:t>
      </w:r>
      <w:r w:rsidR="00DC5F6D">
        <w:t>,</w:t>
      </w:r>
      <w:r w:rsidRPr="00B47FD2">
        <w:t xml:space="preserve"> and it keeps being knocked back and knocked back</w:t>
      </w:r>
      <w:r w:rsidRPr="00B47FD2" w:rsidR="0062663B">
        <w:t xml:space="preserve">. </w:t>
      </w:r>
      <w:r w:rsidRPr="00B47FD2">
        <w:t xml:space="preserve">We have </w:t>
      </w:r>
      <w:r w:rsidRPr="00B47FD2" w:rsidR="0062663B">
        <w:t xml:space="preserve">thousands </w:t>
      </w:r>
      <w:r w:rsidRPr="00B47FD2">
        <w:t xml:space="preserve">of apprentices literally </w:t>
      </w:r>
      <w:r w:rsidRPr="00B47FD2" w:rsidR="0062663B">
        <w:t>waiting to do th</w:t>
      </w:r>
      <w:r w:rsidRPr="00B47FD2">
        <w:t>is</w:t>
      </w:r>
      <w:r w:rsidRPr="00B47FD2" w:rsidR="0062663B">
        <w:t xml:space="preserve"> course</w:t>
      </w:r>
      <w:r w:rsidR="00DC5F6D">
        <w:t>,</w:t>
      </w:r>
      <w:r w:rsidRPr="00B47FD2" w:rsidR="0062663B">
        <w:t xml:space="preserve"> </w:t>
      </w:r>
      <w:r w:rsidRPr="00B47FD2">
        <w:t>but we still cannot get it processed.</w:t>
      </w:r>
    </w:p>
    <w:p w:rsidR="0082121E" w:rsidRPr="00B47FD2" w:rsidP="00736852">
      <w:pPr>
        <w:pStyle w:val="Answer"/>
      </w:pPr>
      <w:sdt>
        <w:sdtPr>
          <w:alias w:val="Witness"/>
          <w:id w:val="9615713"/>
          <w:placeholder>
            <w:docPart w:val="DefaultPlaceholder_22675703"/>
          </w:placeholder>
          <w:richText/>
        </w:sdtPr>
        <w:sdtContent>
          <w:r w:rsidRPr="00B47FD2" w:rsidR="00736852">
            <w:rPr>
              <w:b/>
              <w:i/>
            </w:rPr>
            <w:t>Stephen Radley:</w:t>
          </w:r>
        </w:sdtContent>
      </w:sdt>
      <w:r w:rsidRPr="00B47FD2" w:rsidR="00736852">
        <w:t xml:space="preserve"> C</w:t>
      </w:r>
      <w:r w:rsidRPr="00B47FD2" w:rsidR="0062663B">
        <w:t>an I support that</w:t>
      </w:r>
      <w:r w:rsidRPr="00B47FD2" w:rsidR="00736852">
        <w:t xml:space="preserve"> point? </w:t>
      </w:r>
      <w:r w:rsidRPr="00B47FD2" w:rsidR="00FF65C9">
        <w:t>In</w:t>
      </w:r>
      <w:r w:rsidRPr="00B47FD2" w:rsidR="00736852">
        <w:t xml:space="preserve"> our industry the approach of developing the new standards has been really challenging</w:t>
      </w:r>
      <w:r w:rsidRPr="00B47FD2" w:rsidR="00FF65C9">
        <w:t xml:space="preserve">. </w:t>
      </w:r>
      <w:r w:rsidRPr="00B47FD2" w:rsidR="0062663B">
        <w:t xml:space="preserve">I think </w:t>
      </w:r>
      <w:r w:rsidRPr="00B47FD2" w:rsidR="0002091F">
        <w:t xml:space="preserve">even the largest firms that, in theory, </w:t>
      </w:r>
      <w:r w:rsidRPr="00B47FD2" w:rsidR="00E36201">
        <w:t xml:space="preserve">would </w:t>
      </w:r>
      <w:r w:rsidRPr="00B47FD2" w:rsidR="0002091F">
        <w:t>have the expertise and time</w:t>
      </w:r>
      <w:r w:rsidRPr="00B47FD2" w:rsidR="00FF65C9">
        <w:t xml:space="preserve"> </w:t>
      </w:r>
      <w:r w:rsidRPr="00B47FD2" w:rsidR="0002091F">
        <w:t xml:space="preserve">have found </w:t>
      </w:r>
      <w:r w:rsidRPr="00B47FD2" w:rsidR="0062663B">
        <w:t xml:space="preserve">it </w:t>
      </w:r>
      <w:r w:rsidRPr="00B47FD2" w:rsidR="0002091F">
        <w:t xml:space="preserve">extremely difficult. </w:t>
      </w:r>
      <w:r w:rsidRPr="00B47FD2" w:rsidR="00FF65C9">
        <w:t>T</w:t>
      </w:r>
      <w:r w:rsidRPr="00B47FD2" w:rsidR="0002091F">
        <w:t>he idea of it being employer-led</w:t>
      </w:r>
      <w:r w:rsidRPr="00B47FD2" w:rsidR="00FF65C9">
        <w:t xml:space="preserve"> is great in theory</w:t>
      </w:r>
      <w:r w:rsidR="00DC5F6D">
        <w:t>,</w:t>
      </w:r>
      <w:r w:rsidRPr="00B47FD2" w:rsidR="0002091F">
        <w:t xml:space="preserve"> but it is hard for smaller firms to engage with it</w:t>
      </w:r>
      <w:r w:rsidRPr="00B47FD2" w:rsidR="0062663B">
        <w:t xml:space="preserve">. </w:t>
      </w:r>
      <w:r w:rsidRPr="00B47FD2" w:rsidR="0002091F">
        <w:t xml:space="preserve">If you think they deliver the majority of apprenticeships, </w:t>
      </w:r>
      <w:r w:rsidRPr="00B47FD2" w:rsidR="0062663B">
        <w:t xml:space="preserve">the fact that </w:t>
      </w:r>
      <w:r w:rsidRPr="00B47FD2" w:rsidR="0002091F">
        <w:t>they are not really involved in it is a real weakness.</w:t>
      </w:r>
      <w:r w:rsidRPr="00B47FD2" w:rsidR="0062663B">
        <w:t xml:space="preserve"> </w:t>
      </w:r>
      <w:r w:rsidRPr="00B47FD2" w:rsidR="0002091F">
        <w:t>O</w:t>
      </w:r>
      <w:r w:rsidRPr="00B47FD2" w:rsidR="0062663B">
        <w:t xml:space="preserve">ne thing that could be addressed </w:t>
      </w:r>
      <w:r w:rsidRPr="00B47FD2" w:rsidR="0002091F">
        <w:t>is</w:t>
      </w:r>
      <w:r w:rsidRPr="00B47FD2">
        <w:t>,</w:t>
      </w:r>
      <w:r w:rsidRPr="00B47FD2" w:rsidR="0002091F">
        <w:t xml:space="preserve"> alongside it being employer-led</w:t>
      </w:r>
      <w:r w:rsidRPr="00B47FD2">
        <w:t>,</w:t>
      </w:r>
      <w:r w:rsidRPr="00B47FD2" w:rsidR="0002091F">
        <w:t xml:space="preserve"> involving those bodies that have the expertise and the ability to represent the voice of their sector. I say</w:t>
      </w:r>
      <w:r w:rsidRPr="00B47FD2" w:rsidR="00FF65C9">
        <w:t>,</w:t>
      </w:r>
      <w:r w:rsidRPr="00B47FD2" w:rsidR="0002091F">
        <w:t xml:space="preserve"> modestly</w:t>
      </w:r>
      <w:r w:rsidRPr="00B47FD2" w:rsidR="00FF65C9">
        <w:t>,</w:t>
      </w:r>
      <w:r w:rsidRPr="00B47FD2" w:rsidR="0002091F">
        <w:t xml:space="preserve"> that might be ourselves in construction</w:t>
      </w:r>
      <w:r w:rsidRPr="00B47FD2">
        <w:t>,</w:t>
      </w:r>
      <w:r w:rsidRPr="00B47FD2" w:rsidR="0002091F">
        <w:t xml:space="preserve"> but I think als</w:t>
      </w:r>
      <w:r w:rsidRPr="00B47FD2" w:rsidR="00FF65C9">
        <w:t>o</w:t>
      </w:r>
      <w:r w:rsidRPr="00B47FD2" w:rsidR="0002091F">
        <w:t xml:space="preserve"> bodies like the FSB, the Federation of Master Builders</w:t>
      </w:r>
      <w:r w:rsidR="00DC5F6D">
        <w:t xml:space="preserve"> and</w:t>
      </w:r>
      <w:r w:rsidRPr="00B47FD2" w:rsidR="0002091F">
        <w:t xml:space="preserve"> the chambers of commerce</w:t>
      </w:r>
      <w:r w:rsidRPr="00B47FD2" w:rsidR="00FF65C9">
        <w:t xml:space="preserve"> </w:t>
      </w:r>
      <w:r w:rsidRPr="00B47FD2">
        <w:t>probably need a greater role alongside employers to help them navigate the complexity.</w:t>
      </w:r>
    </w:p>
    <w:p w:rsidR="00567A7A" w:rsidRPr="00B47FD2" w:rsidP="0082121E">
      <w:pPr>
        <w:pStyle w:val="Question"/>
      </w:pPr>
      <w:sdt>
        <w:sdtPr>
          <w:alias w:val="Member"/>
          <w:tag w:val="&lt;Member mnisId='4771' dodsId=''&gt;"/>
          <w:id w:val="9615718"/>
          <w:placeholder>
            <w:docPart w:val="DefaultPlaceholder_22675703"/>
          </w:placeholder>
          <w:richText/>
        </w:sdtPr>
        <w:sdtContent>
          <w:r w:rsidRPr="00B47FD2" w:rsidR="0082121E">
            <w:rPr>
              <w:b/>
            </w:rPr>
            <w:t>Tom Hunt:</w:t>
          </w:r>
        </w:sdtContent>
      </w:sdt>
      <w:r w:rsidRPr="00B47FD2" w:rsidR="0082121E">
        <w:t xml:space="preserve"> I</w:t>
      </w:r>
      <w:r w:rsidRPr="00B47FD2" w:rsidR="0062663B">
        <w:t>t would be interesting to know</w:t>
      </w:r>
      <w:r w:rsidRPr="00B47FD2" w:rsidR="0082121E">
        <w:t xml:space="preserve"> because I have a large employer in my constituency</w:t>
      </w:r>
      <w:r w:rsidRPr="00B47FD2" w:rsidR="002667EE">
        <w:t xml:space="preserve"> that I represent</w:t>
      </w:r>
      <w:r w:rsidRPr="00B47FD2" w:rsidR="0066388D">
        <w:t>—</w:t>
      </w:r>
      <w:r w:rsidRPr="00B47FD2" w:rsidR="0082121E">
        <w:t>in the insurance sector in my town</w:t>
      </w:r>
      <w:r w:rsidRPr="00B47FD2" w:rsidR="0066388D">
        <w:t>—</w:t>
      </w:r>
      <w:r w:rsidRPr="00B47FD2" w:rsidR="00FF65C9">
        <w:t>that</w:t>
      </w:r>
      <w:r w:rsidRPr="00B47FD2" w:rsidR="0082121E">
        <w:t xml:space="preserve"> has about 36 apprentices. </w:t>
      </w:r>
      <w:r w:rsidRPr="00B47FD2" w:rsidR="002667EE">
        <w:t>It</w:t>
      </w:r>
      <w:r w:rsidRPr="00B47FD2" w:rsidR="0082121E">
        <w:t xml:space="preserve"> pay</w:t>
      </w:r>
      <w:r w:rsidRPr="00B47FD2" w:rsidR="002667EE">
        <w:t>s</w:t>
      </w:r>
      <w:r w:rsidRPr="00B47FD2" w:rsidR="0082121E">
        <w:t xml:space="preserve"> a</w:t>
      </w:r>
      <w:r w:rsidRPr="00B47FD2" w:rsidR="002667EE">
        <w:t>pproximately £3 million levy</w:t>
      </w:r>
      <w:r w:rsidRPr="00B47FD2" w:rsidR="0066388D">
        <w:t>. I</w:t>
      </w:r>
      <w:r w:rsidRPr="00B47FD2" w:rsidR="002667EE">
        <w:t>t uses up</w:t>
      </w:r>
      <w:r w:rsidRPr="00B47FD2" w:rsidR="00FF65C9">
        <w:t xml:space="preserve"> only</w:t>
      </w:r>
      <w:r w:rsidRPr="00B47FD2" w:rsidR="002667EE">
        <w:t xml:space="preserve"> about half of it</w:t>
      </w:r>
      <w:r w:rsidR="00DC5F6D">
        <w:t>,</w:t>
      </w:r>
      <w:r w:rsidRPr="00B47FD2" w:rsidR="002667EE">
        <w:t xml:space="preserve"> and it is absolutely convinced it does everything it can to create apprenticeships. That is why it personally feels like it is a tax. </w:t>
      </w:r>
      <w:r w:rsidRPr="00B47FD2" w:rsidR="00FF65C9">
        <w:t xml:space="preserve">What are </w:t>
      </w:r>
      <w:r w:rsidRPr="00B47FD2" w:rsidR="002667EE">
        <w:t>your views on that</w:t>
      </w:r>
      <w:r w:rsidRPr="00B47FD2" w:rsidR="00FF65C9">
        <w:t>?</w:t>
      </w:r>
    </w:p>
    <w:p w:rsidR="00567A7A" w:rsidRPr="00B47FD2" w:rsidP="00567A7A">
      <w:pPr>
        <w:pStyle w:val="Answer"/>
      </w:pPr>
      <w:sdt>
        <w:sdtPr>
          <w:alias w:val="Witness"/>
          <w:id w:val="9615722"/>
          <w:placeholder>
            <w:docPart w:val="DefaultPlaceholder_22675703"/>
          </w:placeholder>
          <w:richText/>
        </w:sdtPr>
        <w:sdtContent>
          <w:r w:rsidRPr="00B47FD2">
            <w:rPr>
              <w:b/>
              <w:i/>
            </w:rPr>
            <w:t>Nick Linford:</w:t>
          </w:r>
        </w:sdtContent>
      </w:sdt>
      <w:r w:rsidRPr="00B47FD2">
        <w:t xml:space="preserve"> C</w:t>
      </w:r>
      <w:r w:rsidRPr="00B47FD2" w:rsidR="0062663B">
        <w:t>an I come in there</w:t>
      </w:r>
      <w:r w:rsidRPr="00B47FD2">
        <w:t>? That is an interesting case study</w:t>
      </w:r>
      <w:r w:rsidRPr="00B47FD2" w:rsidR="0066388D">
        <w:t>.</w:t>
      </w:r>
      <w:r w:rsidRPr="00B47FD2">
        <w:t xml:space="preserve"> </w:t>
      </w:r>
      <w:r w:rsidRPr="00B47FD2" w:rsidR="0066388D">
        <w:t>I</w:t>
      </w:r>
      <w:r w:rsidRPr="00B47FD2">
        <w:t>t demonstrates that the policy is working</w:t>
      </w:r>
      <w:r w:rsidR="00DC5F6D">
        <w:t>,</w:t>
      </w:r>
      <w:r w:rsidRPr="00B47FD2">
        <w:t xml:space="preserve"> because the Government designed this tax so that large employers would use about half of it</w:t>
      </w:r>
      <w:r w:rsidR="00DC5F6D">
        <w:t>, and t</w:t>
      </w:r>
      <w:r w:rsidRPr="00B47FD2" w:rsidR="0062663B">
        <w:t xml:space="preserve">he remaining </w:t>
      </w:r>
      <w:r w:rsidRPr="00B47FD2">
        <w:t xml:space="preserve">£1 </w:t>
      </w:r>
      <w:r w:rsidRPr="00B47FD2" w:rsidR="0062663B">
        <w:t>billion</w:t>
      </w:r>
      <w:r w:rsidRPr="00B47FD2">
        <w:t xml:space="preserve"> or so would be used for small employers. It would be used for English and maths</w:t>
      </w:r>
      <w:r w:rsidRPr="00B47FD2" w:rsidR="00FF65C9">
        <w:t xml:space="preserve">, </w:t>
      </w:r>
      <w:r w:rsidRPr="00B47FD2">
        <w:t>for some extra funding for the disadvantaged</w:t>
      </w:r>
      <w:r w:rsidRPr="00B47FD2" w:rsidR="0062663B">
        <w:t xml:space="preserve"> and so on</w:t>
      </w:r>
      <w:r w:rsidRPr="00B47FD2" w:rsidR="00FF65C9">
        <w:t>. T</w:t>
      </w:r>
      <w:r w:rsidRPr="00B47FD2" w:rsidR="0062663B">
        <w:t xml:space="preserve">he fact that </w:t>
      </w:r>
      <w:r w:rsidRPr="00B47FD2">
        <w:t xml:space="preserve">large employers are not using it all demonstrates that they have enough that they need for apprenticeships, </w:t>
      </w:r>
      <w:r w:rsidRPr="00B47FD2" w:rsidR="0062663B">
        <w:t xml:space="preserve">which leaves </w:t>
      </w:r>
      <w:r w:rsidRPr="00B47FD2">
        <w:t>the rest available for others. That is the design of the system.</w:t>
      </w:r>
    </w:p>
    <w:p w:rsidR="00567A7A" w:rsidRPr="00B47FD2" w:rsidP="00567A7A">
      <w:pPr>
        <w:pStyle w:val="Answer"/>
      </w:pPr>
      <w:r w:rsidRPr="00B47FD2">
        <w:t>A</w:t>
      </w:r>
      <w:r w:rsidRPr="00B47FD2" w:rsidR="0062663B">
        <w:t xml:space="preserve">t </w:t>
      </w:r>
      <w:r w:rsidRPr="00B47FD2" w:rsidR="0062663B">
        <w:rPr>
          <w:i/>
        </w:rPr>
        <w:t>FE Week</w:t>
      </w:r>
      <w:r w:rsidRPr="00B47FD2">
        <w:t xml:space="preserve"> we get press releases every other week from large employers lobbying </w:t>
      </w:r>
      <w:r w:rsidR="00DC5F6D">
        <w:t xml:space="preserve">and </w:t>
      </w:r>
      <w:r w:rsidRPr="00B47FD2">
        <w:t xml:space="preserve">complaining that they want the system to be more flexible. </w:t>
      </w:r>
      <w:r w:rsidRPr="00B47FD2">
        <w:t>They cannot spend it all. The reality is that that is the policy</w:t>
      </w:r>
      <w:r w:rsidRPr="00B47FD2" w:rsidR="0062663B">
        <w:t xml:space="preserve">. </w:t>
      </w:r>
      <w:r w:rsidRPr="00B47FD2">
        <w:t>What is left over is used for everyone else.</w:t>
      </w:r>
    </w:p>
    <w:p w:rsidR="000D4375" w:rsidRPr="00B47FD2" w:rsidP="00907311">
      <w:pPr>
        <w:pStyle w:val="Answer"/>
      </w:pPr>
      <w:sdt>
        <w:sdtPr>
          <w:alias w:val="Witness"/>
          <w:id w:val="9615727"/>
          <w:placeholder>
            <w:docPart w:val="DefaultPlaceholder_22675703"/>
          </w:placeholder>
          <w:richText/>
        </w:sdtPr>
        <w:sdtContent>
          <w:r w:rsidRPr="00B47FD2" w:rsidR="00907311">
            <w:rPr>
              <w:b/>
              <w:i/>
            </w:rPr>
            <w:t>Paul Raby:</w:t>
          </w:r>
        </w:sdtContent>
      </w:sdt>
      <w:r w:rsidRPr="00B47FD2" w:rsidR="00907311">
        <w:t xml:space="preserve"> T</w:t>
      </w:r>
      <w:r w:rsidRPr="00B47FD2" w:rsidR="0062663B">
        <w:t xml:space="preserve">o reinforce that, </w:t>
      </w:r>
      <w:r w:rsidRPr="00B47FD2" w:rsidR="00907311">
        <w:t>at the end of the day</w:t>
      </w:r>
      <w:r w:rsidRPr="00B47FD2" w:rsidR="002E42F2">
        <w:t>,</w:t>
      </w:r>
      <w:r w:rsidRPr="00B47FD2" w:rsidR="00907311">
        <w:t xml:space="preserve"> if that was the aim</w:t>
      </w:r>
      <w:r w:rsidR="00DC5F6D">
        <w:t>—</w:t>
      </w:r>
      <w:r w:rsidRPr="00B47FD2" w:rsidR="00907311">
        <w:t>if that was the policy</w:t>
      </w:r>
      <w:r w:rsidR="00DC5F6D">
        <w:t>—</w:t>
      </w:r>
      <w:r w:rsidRPr="00B47FD2" w:rsidR="00907311">
        <w:t xml:space="preserve">it is working because, as a company, </w:t>
      </w:r>
      <w:r w:rsidRPr="00B47FD2" w:rsidR="0062663B">
        <w:t xml:space="preserve">we </w:t>
      </w:r>
      <w:r w:rsidRPr="00B47FD2" w:rsidR="00907311">
        <w:t xml:space="preserve">spend £3 million a year on the levy. We are at 46% that we can actually draw down and we </w:t>
      </w:r>
      <w:r w:rsidRPr="00B47FD2" w:rsidR="0062663B">
        <w:t>are looking at ways</w:t>
      </w:r>
      <w:r w:rsidRPr="00B47FD2" w:rsidR="00907311">
        <w:t xml:space="preserve"> of drawing further down</w:t>
      </w:r>
      <w:r w:rsidRPr="00B47FD2" w:rsidR="0062663B">
        <w:t xml:space="preserve">. </w:t>
      </w:r>
      <w:r w:rsidRPr="00B47FD2" w:rsidR="00907311">
        <w:t>It is costing us £1 million a year when</w:t>
      </w:r>
      <w:r w:rsidR="006F5DC2">
        <w:t>,</w:t>
      </w:r>
      <w:r w:rsidRPr="00B47FD2" w:rsidR="00907311">
        <w:t xml:space="preserve"> as an industry with very small margins, it is quite difficult to find that. We are looking at ways of</w:t>
      </w:r>
      <w:r w:rsidRPr="00B47FD2" w:rsidR="009122D3">
        <w:t xml:space="preserve"> drawing</w:t>
      </w:r>
      <w:r w:rsidRPr="00B47FD2" w:rsidR="00907311">
        <w:t xml:space="preserve"> down further but without necessarily taking on that many more apprentices</w:t>
      </w:r>
      <w:r w:rsidRPr="00B47FD2" w:rsidR="009122D3">
        <w:t>.</w:t>
      </w:r>
      <w:r w:rsidRPr="00B47FD2" w:rsidR="00907311">
        <w:t xml:space="preserve"> </w:t>
      </w:r>
      <w:r w:rsidRPr="00B47FD2" w:rsidR="0062663B">
        <w:t xml:space="preserve">I </w:t>
      </w:r>
      <w:r w:rsidRPr="00B47FD2">
        <w:t xml:space="preserve">just </w:t>
      </w:r>
      <w:r w:rsidRPr="00B47FD2" w:rsidR="0062663B">
        <w:t>do not know where that</w:t>
      </w:r>
      <w:r w:rsidRPr="00B47FD2" w:rsidR="009122D3">
        <w:t xml:space="preserve"> £1 million</w:t>
      </w:r>
      <w:r w:rsidRPr="00B47FD2" w:rsidR="0062663B">
        <w:t xml:space="preserve"> is going </w:t>
      </w:r>
      <w:r w:rsidRPr="00B47FD2">
        <w:t>and I cannot see a demonstrable increase in the skills of the supply chain in the construction sector, which is a real concern.</w:t>
      </w:r>
    </w:p>
    <w:p w:rsidR="00C351DE" w:rsidRPr="00B47FD2" w:rsidP="000D4375">
      <w:pPr>
        <w:pStyle w:val="Answer"/>
      </w:pPr>
      <w:sdt>
        <w:sdtPr>
          <w:alias w:val="Witness"/>
          <w:id w:val="9615732"/>
          <w:placeholder>
            <w:docPart w:val="DefaultPlaceholder_22675703"/>
          </w:placeholder>
          <w:richText/>
        </w:sdtPr>
        <w:sdtContent>
          <w:r w:rsidRPr="00B47FD2" w:rsidR="000D4375">
            <w:rPr>
              <w:b/>
              <w:i/>
            </w:rPr>
            <w:t>Mark Dawe:</w:t>
          </w:r>
        </w:sdtContent>
      </w:sdt>
      <w:r w:rsidRPr="00B47FD2" w:rsidR="000D4375">
        <w:t xml:space="preserve"> I</w:t>
      </w:r>
      <w:r w:rsidRPr="00B47FD2" w:rsidR="0062663B">
        <w:t xml:space="preserve">t </w:t>
      </w:r>
      <w:r w:rsidRPr="00B47FD2" w:rsidR="000D4375">
        <w:t xml:space="preserve">has always been a tax. It was a very </w:t>
      </w:r>
      <w:r w:rsidRPr="00B47FD2" w:rsidR="0062663B">
        <w:t>clever ma</w:t>
      </w:r>
      <w:r w:rsidRPr="00B47FD2" w:rsidR="000D4375">
        <w:t>r</w:t>
      </w:r>
      <w:r w:rsidRPr="00B47FD2" w:rsidR="0062663B">
        <w:t>k</w:t>
      </w:r>
      <w:r w:rsidRPr="00B47FD2" w:rsidR="000D4375">
        <w:t>et</w:t>
      </w:r>
      <w:r w:rsidRPr="00B47FD2" w:rsidR="0062663B">
        <w:t>ing</w:t>
      </w:r>
      <w:r w:rsidRPr="00B47FD2" w:rsidR="000D4375">
        <w:t xml:space="preserve"> too</w:t>
      </w:r>
      <w:r w:rsidRPr="00B47FD2" w:rsidR="002E42F2">
        <w:t>l</w:t>
      </w:r>
      <w:r w:rsidRPr="00B47FD2" w:rsidR="000D4375">
        <w:t xml:space="preserve"> to say to levy payers</w:t>
      </w:r>
      <w:r w:rsidRPr="00B47FD2" w:rsidR="0062663B">
        <w:t xml:space="preserve">, </w:t>
      </w:r>
      <w:r w:rsidRPr="00B47FD2" w:rsidR="000D4375">
        <w:t>“We are taxing you but you can get it back through your account</w:t>
      </w:r>
      <w:r w:rsidR="00DC5F6D">
        <w:t>.</w:t>
      </w:r>
      <w:r w:rsidRPr="00B47FD2" w:rsidR="000D4375">
        <w:t>” That was a great thing</w:t>
      </w:r>
      <w:r w:rsidR="00DC5F6D">
        <w:t>,</w:t>
      </w:r>
      <w:r w:rsidRPr="00B47FD2" w:rsidR="000D4375">
        <w:t xml:space="preserve"> because I think 80% of levy payers are now employing apprentices rather than 15</w:t>
      </w:r>
      <w:r w:rsidR="00DC5F6D">
        <w:t>%,</w:t>
      </w:r>
      <w:r w:rsidRPr="00B47FD2" w:rsidR="000D4375">
        <w:t xml:space="preserve"> or something like that. T</w:t>
      </w:r>
      <w:r w:rsidRPr="00B47FD2" w:rsidR="0062663B">
        <w:t>he complicated bit</w:t>
      </w:r>
      <w:r w:rsidRPr="00B47FD2" w:rsidR="009122D3">
        <w:t>—</w:t>
      </w:r>
      <w:r w:rsidRPr="00B47FD2" w:rsidR="00C4360D">
        <w:t>it has always been complicated</w:t>
      </w:r>
      <w:r w:rsidRPr="00B47FD2" w:rsidR="0062663B">
        <w:t xml:space="preserve">. </w:t>
      </w:r>
      <w:r w:rsidRPr="00B47FD2" w:rsidR="00C4360D">
        <w:t xml:space="preserve">Apprenticeships are complicated because you are combining job training, on the job, off the job, </w:t>
      </w:r>
      <w:r w:rsidRPr="00B47FD2" w:rsidR="0062663B">
        <w:t xml:space="preserve">all of this stuff. </w:t>
      </w:r>
      <w:r w:rsidRPr="00B47FD2" w:rsidR="00C4360D">
        <w:t xml:space="preserve">Providers used to hide the wiring </w:t>
      </w:r>
      <w:r w:rsidRPr="00B47FD2" w:rsidR="0062663B">
        <w:t xml:space="preserve">and then </w:t>
      </w:r>
      <w:r w:rsidRPr="00B47FD2" w:rsidR="00C4360D">
        <w:t>the Government and others decided that providers and assessment organisations were the devil</w:t>
      </w:r>
      <w:r w:rsidRPr="00B47FD2" w:rsidR="006718F5">
        <w:t>’</w:t>
      </w:r>
      <w:r w:rsidRPr="00B47FD2" w:rsidR="00C4360D">
        <w:t>s spawn and said, “S</w:t>
      </w:r>
      <w:r w:rsidRPr="00B47FD2" w:rsidR="0062663B">
        <w:t>tay away</w:t>
      </w:r>
      <w:r w:rsidRPr="00B47FD2" w:rsidR="00C4360D">
        <w:t>.</w:t>
      </w:r>
      <w:r w:rsidRPr="00B47FD2" w:rsidR="0062663B">
        <w:t xml:space="preserve"> </w:t>
      </w:r>
      <w:r w:rsidRPr="00B47FD2" w:rsidR="002E42F2">
        <w:t>It has to be employer-</w:t>
      </w:r>
      <w:r w:rsidRPr="00B47FD2" w:rsidR="00C4360D">
        <w:t>led</w:t>
      </w:r>
      <w:r w:rsidR="00DC5F6D">
        <w:t>.</w:t>
      </w:r>
      <w:r w:rsidRPr="00B47FD2" w:rsidR="00C4360D">
        <w:t xml:space="preserve">” Employers suddenly saw the wiring and thought, “Oh, we </w:t>
      </w:r>
      <w:r w:rsidRPr="00B47FD2" w:rsidR="0062663B">
        <w:t>don</w:t>
      </w:r>
      <w:r w:rsidRPr="00B47FD2" w:rsidR="006718F5">
        <w:t>’</w:t>
      </w:r>
      <w:r w:rsidRPr="00B47FD2" w:rsidR="0062663B">
        <w:t>t want this</w:t>
      </w:r>
      <w:r w:rsidR="00DC5F6D">
        <w:t>.</w:t>
      </w:r>
      <w:r w:rsidRPr="00B47FD2" w:rsidR="00C4360D">
        <w:t>”</w:t>
      </w:r>
    </w:p>
    <w:p w:rsidR="00C351DE" w:rsidRPr="00B47FD2" w:rsidP="000D4375">
      <w:pPr>
        <w:pStyle w:val="Answer"/>
      </w:pPr>
      <w:r w:rsidRPr="00B47FD2">
        <w:t xml:space="preserve">The providers do play an important role, especially with </w:t>
      </w:r>
      <w:r w:rsidRPr="00B47FD2" w:rsidR="0062663B">
        <w:t xml:space="preserve">SMEs </w:t>
      </w:r>
      <w:r w:rsidRPr="00B47FD2">
        <w:t>that do not have the capacity to deal with this. W</w:t>
      </w:r>
      <w:r w:rsidRPr="00B47FD2" w:rsidR="0062663B">
        <w:t xml:space="preserve">e are starting to see that come back </w:t>
      </w:r>
      <w:r w:rsidRPr="00B47FD2">
        <w:t xml:space="preserve">now, where providers and assessment organisations are being involved in the trailblazers, because they have the expertise of delivery and assessment and </w:t>
      </w:r>
      <w:r w:rsidRPr="00B47FD2" w:rsidR="002E42F2">
        <w:t xml:space="preserve">are </w:t>
      </w:r>
      <w:r w:rsidRPr="00B47FD2">
        <w:t>then involved in the selling of apprenticeships to the right people</w:t>
      </w:r>
      <w:r w:rsidRPr="00B47FD2" w:rsidR="00A348CD">
        <w:t>. Therefore,</w:t>
      </w:r>
      <w:r w:rsidRPr="00B47FD2">
        <w:t xml:space="preserve"> it is settling back in again</w:t>
      </w:r>
      <w:r w:rsidR="00DC5F6D">
        <w:t>,</w:t>
      </w:r>
      <w:r w:rsidRPr="00B47FD2">
        <w:t xml:space="preserve"> but for a couple of years they were excluded.</w:t>
      </w:r>
    </w:p>
    <w:p w:rsidR="00836496" w:rsidRPr="00B47FD2" w:rsidP="00A348CD">
      <w:pPr>
        <w:pStyle w:val="Question"/>
      </w:pPr>
      <w:sdt>
        <w:sdtPr>
          <w:alias w:val="Member"/>
          <w:tag w:val="&lt;Member mnisId='4871' dodsId=''&gt;"/>
          <w:id w:val="9615803"/>
          <w:placeholder>
            <w:docPart w:val="DefaultPlaceholder_22675703"/>
          </w:placeholder>
          <w:richText/>
        </w:sdtPr>
        <w:sdtContent>
          <w:r w:rsidRPr="00B47FD2" w:rsidR="00A348CD">
            <w:rPr>
              <w:b/>
            </w:rPr>
            <w:t>Christian Wakeford:</w:t>
          </w:r>
        </w:sdtContent>
      </w:sdt>
      <w:r w:rsidRPr="00B47FD2" w:rsidR="00A348CD">
        <w:t xml:space="preserve"> </w:t>
      </w:r>
      <w:r w:rsidR="00DC5F6D">
        <w:t>You are</w:t>
      </w:r>
      <w:r w:rsidRPr="00B47FD2" w:rsidR="00A348CD">
        <w:t xml:space="preserve"> drawing down 46%</w:t>
      </w:r>
      <w:r w:rsidR="00DC5F6D">
        <w:t xml:space="preserve"> or </w:t>
      </w:r>
      <w:r w:rsidRPr="00B47FD2" w:rsidR="00A348CD">
        <w:t>49%</w:t>
      </w:r>
      <w:r w:rsidR="006F5DC2">
        <w:t>,</w:t>
      </w:r>
      <w:r w:rsidRPr="00B47FD2" w:rsidR="00A348CD">
        <w:t xml:space="preserve"> but you have seen more of an issue with your supply chain</w:t>
      </w:r>
      <w:r w:rsidR="00DC5F6D">
        <w:t>. T</w:t>
      </w:r>
      <w:r w:rsidRPr="00B47FD2" w:rsidR="0062663B">
        <w:t xml:space="preserve">o what extent </w:t>
      </w:r>
      <w:r w:rsidRPr="00B47FD2" w:rsidR="00A348CD">
        <w:t>are companies like yours co-investing your levy</w:t>
      </w:r>
      <w:r w:rsidRPr="00B47FD2">
        <w:t>,</w:t>
      </w:r>
      <w:r w:rsidRPr="00B47FD2" w:rsidR="00A348CD">
        <w:t xml:space="preserve"> so that you are investing in your suppliers </w:t>
      </w:r>
      <w:r w:rsidRPr="00B47FD2" w:rsidR="009122D3">
        <w:t>who</w:t>
      </w:r>
      <w:r w:rsidRPr="00B47FD2" w:rsidR="00A348CD">
        <w:t xml:space="preserve"> benefit and you get a long-term benefit as well?</w:t>
      </w:r>
    </w:p>
    <w:p w:rsidR="00836496" w:rsidRPr="00B47FD2" w:rsidP="00836496">
      <w:pPr>
        <w:pStyle w:val="Answer"/>
      </w:pPr>
      <w:sdt>
        <w:sdtPr>
          <w:alias w:val="Witness"/>
          <w:id w:val="9615807"/>
          <w:placeholder>
            <w:docPart w:val="DefaultPlaceholder_22675703"/>
          </w:placeholder>
          <w:richText/>
        </w:sdtPr>
        <w:sdtContent>
          <w:r w:rsidRPr="00B47FD2">
            <w:rPr>
              <w:b/>
              <w:i/>
            </w:rPr>
            <w:t>Paul Raby:</w:t>
          </w:r>
        </w:sdtContent>
      </w:sdt>
      <w:r w:rsidRPr="00B47FD2">
        <w:t xml:space="preserve"> It is </w:t>
      </w:r>
      <w:r w:rsidRPr="00B47FD2" w:rsidR="0062663B">
        <w:t>interesting</w:t>
      </w:r>
      <w:r w:rsidR="006F5DC2">
        <w:t>,</w:t>
      </w:r>
      <w:r w:rsidRPr="00B47FD2">
        <w:t xml:space="preserve"> because </w:t>
      </w:r>
      <w:r w:rsidRPr="00B47FD2" w:rsidR="00E92275">
        <w:t>i</w:t>
      </w:r>
      <w:r w:rsidRPr="00B47FD2">
        <w:t xml:space="preserve">n all </w:t>
      </w:r>
      <w:r w:rsidRPr="00B47FD2" w:rsidR="00E92275">
        <w:t xml:space="preserve">of </w:t>
      </w:r>
      <w:r w:rsidRPr="00B47FD2">
        <w:t>the discussions around reform over the last few years the only thing that has really changed is 10% to 25%. There has not been a lot of reform. W</w:t>
      </w:r>
      <w:r w:rsidRPr="00B47FD2" w:rsidR="0062663B">
        <w:t xml:space="preserve">e </w:t>
      </w:r>
      <w:r w:rsidRPr="00B47FD2">
        <w:t xml:space="preserve">have </w:t>
      </w:r>
      <w:r w:rsidRPr="00B47FD2" w:rsidR="0062663B">
        <w:t>f</w:t>
      </w:r>
      <w:r w:rsidRPr="00B47FD2">
        <w:t>ou</w:t>
      </w:r>
      <w:r w:rsidRPr="00B47FD2" w:rsidR="0062663B">
        <w:t>nd it very difficult</w:t>
      </w:r>
      <w:r w:rsidRPr="00B47FD2">
        <w:t xml:space="preserve"> to have discussions with our supply chain about transferring some funds direct to those. </w:t>
      </w:r>
      <w:r w:rsidRPr="00B47FD2" w:rsidR="0062663B">
        <w:t xml:space="preserve">I think that is in part </w:t>
      </w:r>
      <w:r w:rsidRPr="00B47FD2">
        <w:t>because of the complexity around the previous arrangements where you have to sponsor an individual and track that individual through their training</w:t>
      </w:r>
      <w:r w:rsidR="00DC5F6D">
        <w:t>, and</w:t>
      </w:r>
      <w:r w:rsidRPr="00B47FD2">
        <w:t xml:space="preserve"> take some responsibility as well.</w:t>
      </w:r>
    </w:p>
    <w:p w:rsidR="00836496" w:rsidRPr="00B47FD2" w:rsidP="00836496">
      <w:pPr>
        <w:pStyle w:val="Answer"/>
      </w:pPr>
      <w:r w:rsidRPr="00B47FD2">
        <w:t>Our concern is</w:t>
      </w:r>
      <w:r w:rsidRPr="00B47FD2">
        <w:t xml:space="preserve"> when our supply chain might work with us for three months on a project</w:t>
      </w:r>
      <w:r w:rsidRPr="00B47FD2" w:rsidR="009122D3">
        <w:t xml:space="preserve"> and then</w:t>
      </w:r>
      <w:r w:rsidRPr="00B47FD2">
        <w:t xml:space="preserve"> they might work for somebody else for three months </w:t>
      </w:r>
      <w:r w:rsidRPr="00B47FD2">
        <w:t>and so on. The disparate nature and the fragmentation of our industry has not lent itself to that transfer of funds.</w:t>
      </w:r>
    </w:p>
    <w:p w:rsidR="00A776FB" w:rsidRPr="00B47FD2" w:rsidP="00836496">
      <w:pPr>
        <w:pStyle w:val="Question"/>
      </w:pPr>
      <w:sdt>
        <w:sdtPr>
          <w:alias w:val="Member"/>
          <w:tag w:val="&lt;Member mnisId='4872' dodsId=''&gt;"/>
          <w:id w:val="9615812"/>
          <w:placeholder>
            <w:docPart w:val="DefaultPlaceholder_22675703"/>
          </w:placeholder>
          <w:richText/>
        </w:sdtPr>
        <w:sdtContent>
          <w:r w:rsidRPr="00B47FD2" w:rsidR="00836496">
            <w:rPr>
              <w:b/>
            </w:rPr>
            <w:t>David Simmonds:</w:t>
          </w:r>
        </w:sdtContent>
      </w:sdt>
      <w:r w:rsidRPr="00B47FD2" w:rsidR="00836496">
        <w:t xml:space="preserve"> </w:t>
      </w:r>
      <w:r w:rsidRPr="00B47FD2">
        <w:t>T</w:t>
      </w:r>
      <w:r w:rsidRPr="00B47FD2" w:rsidR="0062663B">
        <w:t>h</w:t>
      </w:r>
      <w:r w:rsidRPr="00B47FD2">
        <w:t>is is something that has been touched on by quite a few people. Th</w:t>
      </w:r>
      <w:r w:rsidRPr="00B47FD2" w:rsidR="0062663B">
        <w:t>e question is</w:t>
      </w:r>
      <w:r w:rsidRPr="00B47FD2">
        <w:t xml:space="preserve"> about SMEs</w:t>
      </w:r>
      <w:r w:rsidRPr="00B47FD2" w:rsidR="0062663B">
        <w:t xml:space="preserve">. </w:t>
      </w:r>
      <w:r w:rsidRPr="00B47FD2">
        <w:t>I think the first part</w:t>
      </w:r>
      <w:r w:rsidRPr="00B47FD2" w:rsidR="003A7132">
        <w:t xml:space="preserve"> </w:t>
      </w:r>
      <w:r w:rsidRPr="00B47FD2">
        <w:t>about accessing funds for the scheme</w:t>
      </w:r>
      <w:r w:rsidRPr="00B47FD2" w:rsidR="003A7132">
        <w:t xml:space="preserve"> has been answered</w:t>
      </w:r>
      <w:r w:rsidRPr="00B47FD2">
        <w:t xml:space="preserve">. Looking at the Department’s supplementary estimates, one of the things </w:t>
      </w:r>
      <w:r w:rsidRPr="00B47FD2" w:rsidR="0062663B">
        <w:t xml:space="preserve">that </w:t>
      </w:r>
      <w:r w:rsidRPr="00B47FD2">
        <w:t xml:space="preserve">balanced </w:t>
      </w:r>
      <w:r w:rsidRPr="00B47FD2" w:rsidR="0062663B">
        <w:t xml:space="preserve">the </w:t>
      </w:r>
      <w:r w:rsidRPr="00B47FD2">
        <w:t>books last year was a very significant surrender of funds that were raised through the apprenticeship levy that simply were</w:t>
      </w:r>
      <w:r w:rsidRPr="00B47FD2" w:rsidR="003A7132">
        <w:t xml:space="preserve"> not</w:t>
      </w:r>
      <w:r w:rsidRPr="00B47FD2">
        <w:t xml:space="preserve"> spent by anybody on that. The </w:t>
      </w:r>
      <w:r w:rsidRPr="00B47FD2" w:rsidR="0062663B">
        <w:t xml:space="preserve">question </w:t>
      </w:r>
      <w:r w:rsidRPr="00B47FD2">
        <w:t xml:space="preserve">that flows </w:t>
      </w:r>
      <w:r w:rsidRPr="00B47FD2" w:rsidR="0062663B">
        <w:t>from that is</w:t>
      </w:r>
      <w:r w:rsidRPr="00B47FD2">
        <w:t>: we know there is a problem</w:t>
      </w:r>
      <w:r w:rsidR="00DC5F6D">
        <w:t xml:space="preserve">, so </w:t>
      </w:r>
      <w:r w:rsidRPr="00B47FD2" w:rsidR="003A7132">
        <w:t>w</w:t>
      </w:r>
      <w:r w:rsidRPr="00B47FD2" w:rsidR="0062663B">
        <w:t xml:space="preserve">hat changes </w:t>
      </w:r>
      <w:r w:rsidRPr="00B47FD2">
        <w:t>do you think need to be made to the operation of the levy that will make it easier for SMEs to access it?</w:t>
      </w:r>
    </w:p>
    <w:p w:rsidR="00025D3F" w:rsidRPr="00B47FD2" w:rsidP="00A776FB">
      <w:pPr>
        <w:pStyle w:val="Answer"/>
      </w:pPr>
      <w:sdt>
        <w:sdtPr>
          <w:alias w:val="Witness"/>
          <w:id w:val="9615816"/>
          <w:placeholder>
            <w:docPart w:val="DefaultPlaceholder_22675703"/>
          </w:placeholder>
          <w:richText/>
        </w:sdtPr>
        <w:sdtContent>
          <w:r w:rsidRPr="00B47FD2" w:rsidR="00A776FB">
            <w:rPr>
              <w:b/>
              <w:i/>
            </w:rPr>
            <w:t>Mark Dawe:</w:t>
          </w:r>
        </w:sdtContent>
      </w:sdt>
      <w:r w:rsidRPr="00B47FD2" w:rsidR="00A776FB">
        <w:t xml:space="preserve"> </w:t>
      </w:r>
      <w:r w:rsidRPr="00B47FD2" w:rsidR="00040B3C">
        <w:t>H</w:t>
      </w:r>
      <w:r w:rsidRPr="00B47FD2" w:rsidR="0062663B">
        <w:t>ow</w:t>
      </w:r>
      <w:r w:rsidRPr="00B47FD2" w:rsidR="00040B3C">
        <w:t>ever</w:t>
      </w:r>
      <w:r w:rsidRPr="00B47FD2" w:rsidR="0062663B">
        <w:t xml:space="preserve"> it is funded</w:t>
      </w:r>
      <w:r w:rsidRPr="00B47FD2" w:rsidR="00040B3C">
        <w:t>,</w:t>
      </w:r>
      <w:r w:rsidR="00DC5F6D">
        <w:t xml:space="preserve"> if</w:t>
      </w:r>
      <w:r w:rsidRPr="00B47FD2" w:rsidR="00040B3C">
        <w:t xml:space="preserve"> there is a guarantee of £1.5 billion</w:t>
      </w:r>
      <w:r w:rsidR="00DC5F6D">
        <w:t>,</w:t>
      </w:r>
      <w:r w:rsidRPr="00B47FD2" w:rsidR="00040B3C">
        <w:t xml:space="preserve"> both the SMEs and the providers know there is a market there. It may be there is spare levy that is thrown in</w:t>
      </w:r>
      <w:r w:rsidR="00DC5F6D">
        <w:t>, and i</w:t>
      </w:r>
      <w:r w:rsidRPr="00B47FD2" w:rsidR="00040B3C">
        <w:t xml:space="preserve">t may become 16 to 18, </w:t>
      </w:r>
      <w:r w:rsidR="00DC5F6D">
        <w:t xml:space="preserve">or </w:t>
      </w:r>
      <w:r w:rsidRPr="00B47FD2" w:rsidR="00040B3C">
        <w:t>wh</w:t>
      </w:r>
      <w:r w:rsidR="00DC5F6D">
        <w:t>at</w:t>
      </w:r>
      <w:r w:rsidRPr="00B47FD2" w:rsidR="00040B3C">
        <w:t>ever, but without that guarantee</w:t>
      </w:r>
      <w:r w:rsidRPr="00B47FD2" w:rsidR="0062663B">
        <w:t xml:space="preserve"> we are seeing </w:t>
      </w:r>
      <w:r w:rsidRPr="00B47FD2" w:rsidR="003A7132">
        <w:t>a fall</w:t>
      </w:r>
      <w:r w:rsidRPr="00B47FD2" w:rsidR="0062663B">
        <w:t xml:space="preserve"> year on year. </w:t>
      </w:r>
      <w:r w:rsidRPr="00B47FD2" w:rsidR="00040B3C">
        <w:t>The officials are sitting there</w:t>
      </w:r>
      <w:r w:rsidR="00DC5F6D">
        <w:t xml:space="preserve">, </w:t>
      </w:r>
      <w:r w:rsidRPr="00B47FD2" w:rsidR="00040B3C">
        <w:t>nervous that the money is going to be spent, so they are not giving it all out. Then some of it goes back</w:t>
      </w:r>
      <w:r w:rsidR="00DC5F6D">
        <w:t>,</w:t>
      </w:r>
      <w:r w:rsidRPr="00B47FD2" w:rsidR="00040B3C">
        <w:t xml:space="preserve"> because they have not spent it all. For everyone’s sake</w:t>
      </w:r>
      <w:r w:rsidRPr="00B47FD2" w:rsidR="003A7132">
        <w:t>,</w:t>
      </w:r>
      <w:r w:rsidRPr="00B47FD2" w:rsidR="00040B3C">
        <w:t xml:space="preserve"> that guarantee of money</w:t>
      </w:r>
      <w:r w:rsidRPr="00B47FD2" w:rsidR="003A7132">
        <w:t>,</w:t>
      </w:r>
      <w:r w:rsidRPr="00B47FD2" w:rsidR="00040B3C">
        <w:t xml:space="preserve"> </w:t>
      </w:r>
      <w:r w:rsidRPr="00B47FD2" w:rsidR="0062663B">
        <w:t xml:space="preserve">taking SMEs back to where they were </w:t>
      </w:r>
      <w:r w:rsidRPr="00B47FD2">
        <w:t>before the levy came in</w:t>
      </w:r>
      <w:r w:rsidRPr="00B47FD2" w:rsidR="003A7132">
        <w:t>,</w:t>
      </w:r>
      <w:r w:rsidRPr="00B47FD2">
        <w:t xml:space="preserve"> to us is the simplest thing. That will then solve the lower levels</w:t>
      </w:r>
      <w:r w:rsidR="00DC5F6D">
        <w:t>,</w:t>
      </w:r>
      <w:r w:rsidRPr="00B47FD2">
        <w:t xml:space="preserve"> to some extent</w:t>
      </w:r>
      <w:r w:rsidR="00DC5F6D">
        <w:t>,</w:t>
      </w:r>
      <w:r w:rsidRPr="00B47FD2">
        <w:t xml:space="preserve"> and the young people’s issue as well</w:t>
      </w:r>
      <w:r w:rsidRPr="00B47FD2" w:rsidR="003A7132">
        <w:t>. I</w:t>
      </w:r>
      <w:r w:rsidRPr="00B47FD2">
        <w:t xml:space="preserve">t all ties in to this </w:t>
      </w:r>
      <w:r w:rsidRPr="00B47FD2" w:rsidR="0062663B">
        <w:t>local deliver</w:t>
      </w:r>
      <w:r w:rsidRPr="00B47FD2">
        <w:t>y in areas of disadvantage where they generally don’t travel</w:t>
      </w:r>
      <w:r w:rsidR="00DC5F6D">
        <w:t>, and t</w:t>
      </w:r>
      <w:r w:rsidRPr="00B47FD2" w:rsidR="0062663B">
        <w:t>he SME</w:t>
      </w:r>
      <w:r w:rsidRPr="00B47FD2">
        <w:t xml:space="preserve">s are much </w:t>
      </w:r>
      <w:r w:rsidRPr="00B47FD2" w:rsidR="00972728">
        <w:t>friendlier</w:t>
      </w:r>
      <w:r w:rsidRPr="00B47FD2">
        <w:t xml:space="preserve"> and almost family</w:t>
      </w:r>
      <w:r w:rsidR="008F4649">
        <w:t>-</w:t>
      </w:r>
      <w:r w:rsidRPr="00B47FD2">
        <w:t>like with their apprentices</w:t>
      </w:r>
      <w:r w:rsidRPr="00B47FD2" w:rsidR="003A7132">
        <w:t>. A</w:t>
      </w:r>
      <w:r w:rsidRPr="00B47FD2">
        <w:t>ll of this could be solved by that one solution.</w:t>
      </w:r>
    </w:p>
    <w:p w:rsidR="00E31FFC" w:rsidRPr="00B47FD2" w:rsidP="00025D3F">
      <w:pPr>
        <w:pStyle w:val="Question"/>
      </w:pPr>
      <w:sdt>
        <w:sdtPr>
          <w:alias w:val="Member"/>
          <w:tag w:val="&lt;Member mnisId='3985' dodsId='31730'&gt;"/>
          <w:id w:val="9615821"/>
          <w:placeholder>
            <w:docPart w:val="DefaultPlaceholder_22675703"/>
          </w:placeholder>
          <w:richText/>
        </w:sdtPr>
        <w:sdtContent>
          <w:r w:rsidRPr="00B47FD2" w:rsidR="00025D3F">
            <w:rPr>
              <w:b/>
            </w:rPr>
            <w:t>Chair:</w:t>
          </w:r>
        </w:sdtContent>
      </w:sdt>
      <w:r w:rsidRPr="00B47FD2" w:rsidR="00025D3F">
        <w:t xml:space="preserve"> Are you talking about </w:t>
      </w:r>
      <w:r w:rsidRPr="00B47FD2" w:rsidR="003A7132">
        <w:t>abolishing training costs completely, Mark?</w:t>
      </w:r>
    </w:p>
    <w:p w:rsidR="00452690" w:rsidRPr="00B47FD2" w:rsidP="00E31FFC">
      <w:pPr>
        <w:pStyle w:val="Answer"/>
      </w:pPr>
      <w:sdt>
        <w:sdtPr>
          <w:alias w:val="Witness"/>
          <w:id w:val="9615825"/>
          <w:placeholder>
            <w:docPart w:val="DefaultPlaceholder_22675703"/>
          </w:placeholder>
          <w:richText/>
        </w:sdtPr>
        <w:sdtContent>
          <w:r w:rsidRPr="00B47FD2" w:rsidR="00E31FFC">
            <w:rPr>
              <w:b/>
              <w:i/>
            </w:rPr>
            <w:t>Mark Dawe:</w:t>
          </w:r>
        </w:sdtContent>
      </w:sdt>
      <w:r w:rsidRPr="00B47FD2" w:rsidR="00E31FFC">
        <w:t xml:space="preserve"> I would get </w:t>
      </w:r>
      <w:r w:rsidRPr="00B47FD2" w:rsidR="0062663B">
        <w:t>rid of th</w:t>
      </w:r>
      <w:r w:rsidRPr="00B47FD2" w:rsidR="00E31FFC">
        <w:t>e 5%</w:t>
      </w:r>
      <w:r w:rsidR="00DC5F6D">
        <w:t>,</w:t>
      </w:r>
      <w:r w:rsidRPr="00B47FD2" w:rsidR="00E31FFC">
        <w:t xml:space="preserve"> because the SMEs say, “We have to look after them. We have to feed a lot of them. We have to help them with their travel</w:t>
      </w:r>
      <w:r w:rsidR="00DC5F6D">
        <w:t>,</w:t>
      </w:r>
      <w:r w:rsidRPr="00B47FD2" w:rsidR="00E31FFC">
        <w:t xml:space="preserve"> and we are putting a lot of time into supporting these young people</w:t>
      </w:r>
      <w:r w:rsidRPr="00B47FD2" w:rsidR="00AD14D4">
        <w:t>,</w:t>
      </w:r>
      <w:r w:rsidRPr="00B47FD2" w:rsidR="00E31FFC">
        <w:t xml:space="preserve"> and now you are telling us we have to pay for that privilege as well?” So</w:t>
      </w:r>
      <w:r w:rsidRPr="00B47FD2" w:rsidR="003A7132">
        <w:t>,</w:t>
      </w:r>
      <w:r w:rsidRPr="00B47FD2" w:rsidR="00E31FFC">
        <w:t xml:space="preserve"> get rid of that. </w:t>
      </w:r>
      <w:r w:rsidRPr="00B47FD2">
        <w:t>£</w:t>
      </w:r>
      <w:r w:rsidRPr="00B47FD2" w:rsidR="0062663B">
        <w:t xml:space="preserve">1.5 billion </w:t>
      </w:r>
      <w:r w:rsidRPr="00B47FD2">
        <w:t xml:space="preserve">tomorrow in the </w:t>
      </w:r>
      <w:r w:rsidRPr="00B47FD2" w:rsidR="00DC5F6D">
        <w:t xml:space="preserve">Budget </w:t>
      </w:r>
      <w:r w:rsidRPr="00B47FD2">
        <w:t>and we are sorted.</w:t>
      </w:r>
    </w:p>
    <w:p w:rsidR="004E5765" w:rsidRPr="00B47FD2" w:rsidP="00452690">
      <w:pPr>
        <w:pStyle w:val="Answer"/>
      </w:pPr>
      <w:sdt>
        <w:sdtPr>
          <w:alias w:val="Witness"/>
          <w:id w:val="9615830"/>
          <w:placeholder>
            <w:docPart w:val="DefaultPlaceholder_22675703"/>
          </w:placeholder>
          <w:richText/>
        </w:sdtPr>
        <w:sdtContent>
          <w:r w:rsidRPr="00B47FD2" w:rsidR="00452690">
            <w:rPr>
              <w:b/>
              <w:i/>
            </w:rPr>
            <w:t>Chinara Rustamova:</w:t>
          </w:r>
        </w:sdtContent>
      </w:sdt>
      <w:r w:rsidRPr="00B47FD2" w:rsidR="00452690">
        <w:t xml:space="preserve"> I agree that funding needs to be sorted so that small businesses have access. </w:t>
      </w:r>
      <w:r w:rsidRPr="00B47FD2" w:rsidR="00AD14D4">
        <w:t>F</w:t>
      </w:r>
      <w:r w:rsidRPr="00B47FD2" w:rsidR="0062663B">
        <w:t>unding is</w:t>
      </w:r>
      <w:r w:rsidRPr="00B47FD2" w:rsidR="00452690">
        <w:t xml:space="preserve"> the biggest problem</w:t>
      </w:r>
      <w:r w:rsidRPr="00B47FD2" w:rsidR="0062663B">
        <w:t xml:space="preserve">. </w:t>
      </w:r>
      <w:r w:rsidRPr="00B47FD2" w:rsidR="00452690">
        <w:t>When they try to find a training provider, most training providers they approach say, “We don’t have the funding</w:t>
      </w:r>
      <w:r w:rsidR="00DC5F6D">
        <w:t>.</w:t>
      </w:r>
      <w:r w:rsidRPr="00B47FD2" w:rsidR="00452690">
        <w:t>” We have heard that from a number of small businesses. Once they have access to funding</w:t>
      </w:r>
      <w:r w:rsidRPr="00B47FD2" w:rsidR="00FD2E2C">
        <w:t>,</w:t>
      </w:r>
      <w:r w:rsidRPr="00B47FD2">
        <w:t xml:space="preserve"> a huge number of problems will be eliminated.</w:t>
      </w:r>
    </w:p>
    <w:p w:rsidR="00F96768" w:rsidRPr="00B47FD2" w:rsidP="00452690">
      <w:pPr>
        <w:pStyle w:val="Answer"/>
      </w:pPr>
      <w:r w:rsidRPr="00B47FD2">
        <w:t>I should also say that the fact that small businesses are now transitioning on</w:t>
      </w:r>
      <w:r w:rsidRPr="00B47FD2" w:rsidR="00FD2E2C">
        <w:t xml:space="preserve"> </w:t>
      </w:r>
      <w:r w:rsidRPr="00B47FD2">
        <w:t xml:space="preserve">to the digital apprenticeship service is an excellent improvement. By November I think all the apprenticeships will have to be delivered through that platform. </w:t>
      </w:r>
      <w:r w:rsidRPr="00B47FD2">
        <w:t>Until this point</w:t>
      </w:r>
      <w:r w:rsidR="00DC5F6D">
        <w:t>,</w:t>
      </w:r>
      <w:r w:rsidRPr="00B47FD2">
        <w:t xml:space="preserve"> a huge number of problems </w:t>
      </w:r>
      <w:r w:rsidRPr="00B47FD2" w:rsidR="00972728">
        <w:t>small businesses</w:t>
      </w:r>
      <w:r w:rsidRPr="00B47FD2">
        <w:t xml:space="preserve"> experienced with training providers</w:t>
      </w:r>
      <w:r w:rsidRPr="00B47FD2" w:rsidR="00AD14D4">
        <w:t>,</w:t>
      </w:r>
      <w:r w:rsidRPr="00B47FD2">
        <w:t xml:space="preserve"> or other issues</w:t>
      </w:r>
      <w:r w:rsidRPr="00B47FD2" w:rsidR="00AD14D4">
        <w:t>,</w:t>
      </w:r>
      <w:r w:rsidRPr="00B47FD2">
        <w:t xml:space="preserve"> were because they were not using the service. Their experience of engaging with apprenticeships was very different from</w:t>
      </w:r>
      <w:r w:rsidRPr="00B47FD2" w:rsidR="00FD2E2C">
        <w:t xml:space="preserve"> that of</w:t>
      </w:r>
      <w:r w:rsidRPr="00B47FD2">
        <w:t xml:space="preserve"> larger employers.</w:t>
      </w:r>
    </w:p>
    <w:p w:rsidR="006909AB" w:rsidRPr="00B47FD2" w:rsidP="00F96768">
      <w:pPr>
        <w:pStyle w:val="Answer"/>
      </w:pPr>
      <w:sdt>
        <w:sdtPr>
          <w:alias w:val="Witness"/>
          <w:id w:val="9615835"/>
          <w:placeholder>
            <w:docPart w:val="DefaultPlaceholder_22675703"/>
          </w:placeholder>
          <w:richText/>
        </w:sdtPr>
        <w:sdtContent>
          <w:r w:rsidRPr="00B47FD2" w:rsidR="00F96768">
            <w:rPr>
              <w:b/>
              <w:i/>
            </w:rPr>
            <w:t>Nick Linford:</w:t>
          </w:r>
        </w:sdtContent>
      </w:sdt>
      <w:r w:rsidRPr="00B47FD2" w:rsidR="00F96768">
        <w:t xml:space="preserve"> I</w:t>
      </w:r>
      <w:r w:rsidRPr="00B47FD2" w:rsidR="0062663B">
        <w:t>t is really important</w:t>
      </w:r>
      <w:r w:rsidRPr="00B47FD2" w:rsidR="00F96768">
        <w:t xml:space="preserve"> that the Committee understands that</w:t>
      </w:r>
      <w:r w:rsidRPr="00B47FD2" w:rsidR="0062663B">
        <w:t xml:space="preserve"> the money is running out. </w:t>
      </w:r>
      <w:r w:rsidRPr="00B47FD2" w:rsidR="00F96768">
        <w:t xml:space="preserve">It is the case that last year there was a £489 million underspend. As </w:t>
      </w:r>
      <w:r w:rsidRPr="00B47FD2">
        <w:t xml:space="preserve">IfATE </w:t>
      </w:r>
      <w:r w:rsidRPr="00B47FD2" w:rsidR="00F96768">
        <w:t>reported in April—although I do not think the Government have officially said this—</w:t>
      </w:r>
      <w:r w:rsidRPr="00B47FD2">
        <w:t>about £300 million was given back to the Treasury. That is one-time only</w:t>
      </w:r>
      <w:r w:rsidR="00DC5F6D">
        <w:t>,</w:t>
      </w:r>
      <w:r w:rsidRPr="00B47FD2">
        <w:t xml:space="preserve"> because it is a new programme and particularly because </w:t>
      </w:r>
      <w:r w:rsidRPr="00B47FD2" w:rsidR="0062663B">
        <w:t>we have been ph</w:t>
      </w:r>
      <w:r w:rsidRPr="00B47FD2">
        <w:t>a</w:t>
      </w:r>
      <w:r w:rsidRPr="00B47FD2" w:rsidR="0062663B">
        <w:t>sing out</w:t>
      </w:r>
      <w:r w:rsidRPr="00B47FD2">
        <w:t xml:space="preserve"> frameworks that have seen their funding rates drop through the floor</w:t>
      </w:r>
      <w:r w:rsidRPr="00B47FD2" w:rsidR="0062663B">
        <w:t xml:space="preserve">, </w:t>
      </w:r>
      <w:r w:rsidRPr="00B47FD2">
        <w:t xml:space="preserve">as I mentioned earlier. We are seeing apprenticeship standards, </w:t>
      </w:r>
      <w:r w:rsidRPr="00B47FD2" w:rsidR="0062663B">
        <w:t xml:space="preserve">even at </w:t>
      </w:r>
      <w:r w:rsidRPr="00B47FD2" w:rsidR="00AC5452">
        <w:t>Level 2</w:t>
      </w:r>
      <w:r w:rsidRPr="00B47FD2" w:rsidR="00036710">
        <w:t>,</w:t>
      </w:r>
      <w:r w:rsidRPr="00B47FD2">
        <w:t xml:space="preserve"> for £5,000, £6,000, £8,000. A</w:t>
      </w:r>
      <w:r w:rsidRPr="00B47FD2" w:rsidR="0062663B">
        <w:t>s the NAO reported</w:t>
      </w:r>
      <w:r w:rsidRPr="00B47FD2">
        <w:t>,</w:t>
      </w:r>
      <w:r w:rsidRPr="00B47FD2" w:rsidR="00FD2E2C">
        <w:t xml:space="preserve"> that is</w:t>
      </w:r>
      <w:r w:rsidRPr="00B47FD2">
        <w:t xml:space="preserve"> more than double the cost per start tha</w:t>
      </w:r>
      <w:r w:rsidR="00DC5F6D">
        <w:t>t</w:t>
      </w:r>
      <w:r w:rsidRPr="00B47FD2">
        <w:t xml:space="preserve"> the Government had budgeted for</w:t>
      </w:r>
      <w:r w:rsidRPr="00B47FD2" w:rsidR="0062663B">
        <w:t>.</w:t>
      </w:r>
    </w:p>
    <w:p w:rsidR="007E37A0" w:rsidRPr="00B47FD2" w:rsidP="00F96768">
      <w:pPr>
        <w:pStyle w:val="Answer"/>
      </w:pPr>
      <w:r w:rsidRPr="00B47FD2">
        <w:t>The reality is—and you can read this in the Government’s own accounts for the ESFA</w:t>
      </w:r>
      <w:r w:rsidRPr="00B47FD2" w:rsidR="005449A7">
        <w:t>—</w:t>
      </w:r>
      <w:r w:rsidRPr="00B47FD2" w:rsidR="0062663B">
        <w:t xml:space="preserve">even before we </w:t>
      </w:r>
      <w:r w:rsidRPr="00B47FD2" w:rsidR="00857CB4">
        <w:t xml:space="preserve">talk about making it a more flexible programme and employers can do all sorts of other things maybe as well, </w:t>
      </w:r>
      <w:r w:rsidRPr="00B47FD2" w:rsidR="005449A7">
        <w:t>an</w:t>
      </w:r>
      <w:r w:rsidRPr="00B47FD2" w:rsidR="00857CB4">
        <w:t xml:space="preserve"> increase</w:t>
      </w:r>
      <w:r w:rsidRPr="00B47FD2" w:rsidR="005449A7">
        <w:t>d</w:t>
      </w:r>
      <w:r w:rsidRPr="00B47FD2" w:rsidR="00857CB4">
        <w:t xml:space="preserve"> demand for apprenticeship funding in future years has the </w:t>
      </w:r>
      <w:r w:rsidRPr="00B47FD2" w:rsidR="005449A7">
        <w:t>“</w:t>
      </w:r>
      <w:r w:rsidRPr="00B47FD2" w:rsidR="00857CB4">
        <w:t>potential to place pressures on funding provided by the apprenticeship levy</w:t>
      </w:r>
      <w:r w:rsidRPr="00B47FD2" w:rsidR="005449A7">
        <w:t>” and b</w:t>
      </w:r>
      <w:r w:rsidRPr="00B47FD2" w:rsidR="00857CB4">
        <w:t xml:space="preserve">udget pressures will be </w:t>
      </w:r>
      <w:r w:rsidRPr="00B47FD2" w:rsidR="005449A7">
        <w:t>“</w:t>
      </w:r>
      <w:r w:rsidRPr="00B47FD2" w:rsidR="00857CB4">
        <w:t>explored through the spending review process”</w:t>
      </w:r>
      <w:r w:rsidRPr="00B47FD2">
        <w:t>.</w:t>
      </w:r>
    </w:p>
    <w:p w:rsidR="007E37A0" w:rsidRPr="00B47FD2" w:rsidP="00F96768">
      <w:pPr>
        <w:pStyle w:val="Answer"/>
      </w:pPr>
      <w:r w:rsidRPr="00B47FD2">
        <w:t>I want to be clear with the Committee</w:t>
      </w:r>
      <w:r w:rsidR="00DC5F6D">
        <w:t>. R</w:t>
      </w:r>
      <w:r w:rsidRPr="00B47FD2">
        <w:t>ight now behind the scenes</w:t>
      </w:r>
      <w:r w:rsidR="00DC5F6D">
        <w:t xml:space="preserve">, </w:t>
      </w:r>
      <w:r w:rsidRPr="00B47FD2">
        <w:t>or certainly when the spending review process kicks off formally</w:t>
      </w:r>
      <w:r w:rsidR="00DC5F6D">
        <w:t xml:space="preserve">, </w:t>
      </w:r>
      <w:r w:rsidRPr="00B47FD2">
        <w:t>the issue is</w:t>
      </w:r>
      <w:r w:rsidR="00DC5F6D">
        <w:t>—</w:t>
      </w:r>
      <w:r w:rsidRPr="00B47FD2">
        <w:t xml:space="preserve">the Permanent Secretary sat in front of this Committee in the last </w:t>
      </w:r>
      <w:r w:rsidRPr="00B47FD2" w:rsidR="00DC5F6D">
        <w:t xml:space="preserve">Session </w:t>
      </w:r>
      <w:r w:rsidRPr="00B47FD2">
        <w:t>and said</w:t>
      </w:r>
      <w:r w:rsidR="00DC5F6D">
        <w:t xml:space="preserve"> this—</w:t>
      </w:r>
      <w:r w:rsidRPr="00B47FD2" w:rsidR="00FD2E2C">
        <w:t>w</w:t>
      </w:r>
      <w:r w:rsidRPr="00B47FD2">
        <w:t xml:space="preserve">hat are the hard choices that are going to need to be made based on what is currently allowed to be funded as an apprenticeship? The programme as it stands cannot be afforded for everything employers want to do at </w:t>
      </w:r>
      <w:r w:rsidRPr="00B47FD2" w:rsidR="00AC5452">
        <w:t>Level 2</w:t>
      </w:r>
      <w:r w:rsidRPr="00B47FD2" w:rsidR="00FD2E2C">
        <w:t>,</w:t>
      </w:r>
      <w:r w:rsidRPr="00B47FD2" w:rsidR="0062663B">
        <w:t xml:space="preserve"> </w:t>
      </w:r>
      <w:r w:rsidRPr="00B47FD2">
        <w:t xml:space="preserve">all the way up to not just </w:t>
      </w:r>
      <w:r w:rsidR="008F4649">
        <w:t>L</w:t>
      </w:r>
      <w:r w:rsidRPr="00B47FD2" w:rsidR="0062663B">
        <w:t>evel 7</w:t>
      </w:r>
      <w:r w:rsidRPr="00B47FD2">
        <w:t xml:space="preserve"> and the</w:t>
      </w:r>
      <w:r w:rsidRPr="00B47FD2" w:rsidR="00FD2E2C">
        <w:t xml:space="preserve"> now</w:t>
      </w:r>
      <w:r w:rsidRPr="00B47FD2">
        <w:t xml:space="preserve"> famous MBA</w:t>
      </w:r>
      <w:r w:rsidR="00DC5F6D">
        <w:t>,</w:t>
      </w:r>
      <w:r w:rsidRPr="00B47FD2" w:rsidR="0062663B">
        <w:t xml:space="preserve"> </w:t>
      </w:r>
      <w:r w:rsidRPr="00B47FD2">
        <w:t xml:space="preserve">but there are three </w:t>
      </w:r>
      <w:r w:rsidR="00B47FD2">
        <w:t>L</w:t>
      </w:r>
      <w:r w:rsidRPr="00B47FD2">
        <w:t xml:space="preserve">evel 8s in development. </w:t>
      </w:r>
    </w:p>
    <w:p w:rsidR="00F5642A" w:rsidRPr="00B47FD2" w:rsidP="00F96768">
      <w:pPr>
        <w:pStyle w:val="Answer"/>
      </w:pPr>
      <w:r w:rsidRPr="00B47FD2">
        <w:t>The first thing—coming back to an earlier point about employers and the money available—is employers need to pay for it. The idea that you would remove a 5% fee and make it all free, you would fully subsidise, for example, an apprenticeship MBA</w:t>
      </w:r>
      <w:r w:rsidRPr="00B47FD2" w:rsidR="00FD2E2C">
        <w:t>—t</w:t>
      </w:r>
      <w:r w:rsidRPr="00B47FD2">
        <w:t>o me</w:t>
      </w:r>
      <w:r w:rsidRPr="00B47FD2" w:rsidR="00036710">
        <w:t>,</w:t>
      </w:r>
      <w:r w:rsidRPr="00B47FD2">
        <w:t xml:space="preserve"> you cannot pay for everything. T</w:t>
      </w:r>
      <w:r w:rsidRPr="00B47FD2" w:rsidR="0062663B">
        <w:t xml:space="preserve">his is where the </w:t>
      </w:r>
      <w:r w:rsidRPr="00B47FD2">
        <w:t>hard choices have to come in. This is where the T</w:t>
      </w:r>
      <w:r w:rsidRPr="00B47FD2" w:rsidR="0062663B">
        <w:t>reasury need</w:t>
      </w:r>
      <w:r w:rsidRPr="00B47FD2" w:rsidR="00036710">
        <w:t>s</w:t>
      </w:r>
      <w:r w:rsidRPr="00B47FD2" w:rsidR="0062663B">
        <w:t xml:space="preserve"> to say</w:t>
      </w:r>
      <w:r w:rsidRPr="00B47FD2">
        <w:t xml:space="preserve">, “There is a £2.5 billion public money tax here. What are we going </w:t>
      </w:r>
      <w:r w:rsidRPr="00B47FD2">
        <w:t>to</w:t>
      </w:r>
      <w:r w:rsidRPr="00B47FD2">
        <w:t xml:space="preserve"> prioritise? Are we going to prioritise </w:t>
      </w:r>
      <w:r w:rsidRPr="00B47FD2" w:rsidR="0062663B">
        <w:t>young people</w:t>
      </w:r>
      <w:r w:rsidRPr="00B47FD2">
        <w:t xml:space="preserve">?” </w:t>
      </w:r>
      <w:r w:rsidRPr="00B47FD2" w:rsidR="00C934FF">
        <w:t>T</w:t>
      </w:r>
      <w:r w:rsidRPr="00B47FD2">
        <w:t>wo Conservative Party manifestos with reference to the £3 million</w:t>
      </w:r>
      <w:r w:rsidRPr="00B47FD2">
        <w:t xml:space="preserve"> said </w:t>
      </w:r>
      <w:r w:rsidRPr="00B47FD2" w:rsidR="00C934FF">
        <w:t>“</w:t>
      </w:r>
      <w:r w:rsidRPr="00B47FD2">
        <w:t>young people</w:t>
      </w:r>
      <w:r w:rsidRPr="00B47FD2" w:rsidR="00C934FF">
        <w:t>”</w:t>
      </w:r>
      <w:r w:rsidRPr="00B47FD2">
        <w:t xml:space="preserve">. As </w:t>
      </w:r>
      <w:r w:rsidRPr="00B47FD2" w:rsidR="0062663B">
        <w:t xml:space="preserve">Gavin Williamson </w:t>
      </w:r>
      <w:r w:rsidRPr="00B47FD2">
        <w:t xml:space="preserve">said in his letter about the MBA, are we going to prioritise people entering the job market? For me, right now, serious debate needs to take place about what those hard choices are, while lobbying for more money. There has to be </w:t>
      </w:r>
      <w:r w:rsidRPr="00B47FD2" w:rsidR="00972728">
        <w:t>realism</w:t>
      </w:r>
      <w:r w:rsidRPr="00B47FD2">
        <w:t xml:space="preserve"> about that.</w:t>
      </w:r>
    </w:p>
    <w:p w:rsidR="00EA1E02" w:rsidRPr="00B47FD2" w:rsidP="00F5642A">
      <w:pPr>
        <w:pStyle w:val="Question"/>
      </w:pPr>
      <w:sdt>
        <w:sdtPr>
          <w:alias w:val="Member"/>
          <w:tag w:val="&lt;Member mnisId='3985' dodsId='31730'&gt;"/>
          <w:id w:val="9615840"/>
          <w:placeholder>
            <w:docPart w:val="DefaultPlaceholder_22675703"/>
          </w:placeholder>
          <w:richText/>
        </w:sdtPr>
        <w:sdtContent>
          <w:r w:rsidRPr="00B47FD2" w:rsidR="00F5642A">
            <w:rPr>
              <w:b/>
            </w:rPr>
            <w:t>Chair:</w:t>
          </w:r>
        </w:sdtContent>
      </w:sdt>
      <w:r w:rsidRPr="00B47FD2" w:rsidR="00F5642A">
        <w:t xml:space="preserve"> </w:t>
      </w:r>
      <w:r w:rsidRPr="00B47FD2" w:rsidR="008169AD">
        <w:t>L</w:t>
      </w:r>
      <w:r w:rsidRPr="00B47FD2" w:rsidR="0062663B">
        <w:t xml:space="preserve">et me follow that </w:t>
      </w:r>
      <w:r w:rsidRPr="00B47FD2" w:rsidR="008169AD">
        <w:t>u</w:t>
      </w:r>
      <w:r w:rsidRPr="00B47FD2" w:rsidR="0062663B">
        <w:t>p with a questio</w:t>
      </w:r>
      <w:r w:rsidRPr="00B47FD2" w:rsidR="00FD2E2C">
        <w:t>n. If</w:t>
      </w:r>
      <w:r w:rsidRPr="00B47FD2" w:rsidR="008169AD">
        <w:t xml:space="preserve"> it is the Government’s priority to have more 16 to 18</w:t>
      </w:r>
      <w:r w:rsidR="00DC5F6D">
        <w:t>-</w:t>
      </w:r>
      <w:r w:rsidRPr="00B47FD2" w:rsidR="008169AD">
        <w:t xml:space="preserve">year-olds or meet our skills deficit or address social injustice, </w:t>
      </w:r>
      <w:r w:rsidRPr="00B47FD2" w:rsidR="0062663B">
        <w:t>should the levy</w:t>
      </w:r>
      <w:r w:rsidRPr="00B47FD2" w:rsidR="008169AD">
        <w:t xml:space="preserve"> then</w:t>
      </w:r>
      <w:r w:rsidRPr="00B47FD2" w:rsidR="0062663B">
        <w:t xml:space="preserve"> be</w:t>
      </w:r>
      <w:r w:rsidRPr="00B47FD2" w:rsidR="008169AD">
        <w:t xml:space="preserve"> on a sliding scale? I</w:t>
      </w:r>
      <w:r w:rsidRPr="00B47FD2" w:rsidR="00FD2E2C">
        <w:t>f</w:t>
      </w:r>
      <w:r w:rsidRPr="00B47FD2" w:rsidR="008169AD">
        <w:t xml:space="preserve"> you use it for certain MBA apprenticeships</w:t>
      </w:r>
      <w:r w:rsidR="00DC5F6D">
        <w:t>,</w:t>
      </w:r>
      <w:r w:rsidRPr="00B47FD2" w:rsidR="008169AD">
        <w:t xml:space="preserve"> you would use a tiny part of your levy</w:t>
      </w:r>
      <w:r w:rsidRPr="00B47FD2" w:rsidR="00FD2E2C">
        <w:t xml:space="preserve">, </w:t>
      </w:r>
      <w:r w:rsidR="00DC5F6D">
        <w:t xml:space="preserve">and </w:t>
      </w:r>
      <w:r w:rsidRPr="00B47FD2" w:rsidR="00FD2E2C">
        <w:t>if</w:t>
      </w:r>
      <w:r w:rsidRPr="00B47FD2" w:rsidR="008169AD">
        <w:t xml:space="preserve"> you use it to employ a 16 to 18</w:t>
      </w:r>
      <w:r w:rsidR="00DC5F6D">
        <w:t>-</w:t>
      </w:r>
      <w:r w:rsidRPr="00B47FD2" w:rsidR="008169AD">
        <w:t>year-old you would use a larger part of your levy. W</w:t>
      </w:r>
      <w:r w:rsidRPr="00B47FD2" w:rsidR="0062663B">
        <w:t xml:space="preserve">hat is the view </w:t>
      </w:r>
      <w:r w:rsidRPr="00B47FD2" w:rsidR="008169AD">
        <w:t>of the panel on that, please?</w:t>
      </w:r>
    </w:p>
    <w:p w:rsidR="00DF14D0" w:rsidRPr="00B47FD2" w:rsidP="00EA1E02">
      <w:pPr>
        <w:pStyle w:val="Answer"/>
      </w:pPr>
      <w:sdt>
        <w:sdtPr>
          <w:alias w:val="Witness"/>
          <w:id w:val="9615844"/>
          <w:placeholder>
            <w:docPart w:val="DefaultPlaceholder_22675703"/>
          </w:placeholder>
          <w:richText/>
        </w:sdtPr>
        <w:sdtContent>
          <w:r w:rsidRPr="00B47FD2" w:rsidR="00EA1E02">
            <w:rPr>
              <w:b/>
              <w:i/>
            </w:rPr>
            <w:t>Laura Burley:</w:t>
          </w:r>
        </w:sdtContent>
      </w:sdt>
      <w:r w:rsidRPr="00B47FD2" w:rsidR="00EA1E02">
        <w:t xml:space="preserve"> I</w:t>
      </w:r>
      <w:r w:rsidRPr="00B47FD2" w:rsidR="0062663B">
        <w:t>f you speak to employers</w:t>
      </w:r>
      <w:r w:rsidRPr="00B47FD2" w:rsidR="00EA1E02">
        <w:t xml:space="preserve">, they are saying, “Keep all levels, all standards” but, as Nick said, can we do that in this environment? Certainly, when employers are looking at what their skills gaps are, when </w:t>
      </w:r>
      <w:r w:rsidRPr="00B47FD2" w:rsidR="0062663B">
        <w:t>SMEs are saying</w:t>
      </w:r>
      <w:r w:rsidRPr="00B47FD2" w:rsidR="00EA1E02">
        <w:t>, “What do we want?”</w:t>
      </w:r>
      <w:r w:rsidR="00DC5F6D">
        <w:t>,</w:t>
      </w:r>
      <w:r w:rsidRPr="00B47FD2" w:rsidR="0062663B">
        <w:t xml:space="preserve"> </w:t>
      </w:r>
      <w:r w:rsidRPr="00B47FD2" w:rsidR="00EA1E02">
        <w:t xml:space="preserve">I think they want to be able to </w:t>
      </w:r>
      <w:r w:rsidRPr="00B47FD2" w:rsidR="00EA1E02">
        <w:t>choose</w:t>
      </w:r>
      <w:r w:rsidRPr="00B47FD2" w:rsidR="0062663B">
        <w:t xml:space="preserve"> </w:t>
      </w:r>
      <w:r w:rsidRPr="00B47FD2" w:rsidR="00EA1E02">
        <w:t xml:space="preserve">which standard and which level is going to work better for their business. They can assess the skills gaps. Is it policing or nursing or management and leadership? Is it digital? </w:t>
      </w:r>
      <w:r w:rsidRPr="00B47FD2" w:rsidR="00B85447">
        <w:t xml:space="preserve">You need to be able to give them that choice, </w:t>
      </w:r>
      <w:r w:rsidRPr="00B47FD2" w:rsidR="0062663B">
        <w:t>so I think the question is</w:t>
      </w:r>
      <w:r w:rsidRPr="00B47FD2" w:rsidR="00B85447">
        <w:t>: is it better to buy less of something useful than more of something useless? How can those employers make those choices? They need to be able to assess what their skills are in their own business.</w:t>
      </w:r>
    </w:p>
    <w:p w:rsidR="00DF14D0" w:rsidRPr="00B47FD2" w:rsidP="00DF14D0">
      <w:pPr>
        <w:pStyle w:val="Question"/>
      </w:pPr>
      <w:sdt>
        <w:sdtPr>
          <w:alias w:val="Member"/>
          <w:tag w:val="&lt;Member mnisId='3985' dodsId='31730'&gt;"/>
          <w:id w:val="9615849"/>
          <w:placeholder>
            <w:docPart w:val="DefaultPlaceholder_22675703"/>
          </w:placeholder>
          <w:richText/>
        </w:sdtPr>
        <w:sdtContent>
          <w:r w:rsidRPr="00B47FD2">
            <w:rPr>
              <w:b/>
            </w:rPr>
            <w:t>Chair:</w:t>
          </w:r>
        </w:sdtContent>
      </w:sdt>
      <w:r w:rsidRPr="00B47FD2">
        <w:t xml:space="preserve"> S</w:t>
      </w:r>
      <w:r w:rsidRPr="00B47FD2" w:rsidR="0062663B">
        <w:t xml:space="preserve">hould there </w:t>
      </w:r>
      <w:r w:rsidRPr="00B47FD2">
        <w:t>b</w:t>
      </w:r>
      <w:r w:rsidRPr="00B47FD2" w:rsidR="0062663B">
        <w:t xml:space="preserve">e a </w:t>
      </w:r>
      <w:r w:rsidRPr="00B47FD2">
        <w:t>sliding scale?</w:t>
      </w:r>
    </w:p>
    <w:p w:rsidR="00AD171B" w:rsidRPr="00B47FD2" w:rsidP="00DF14D0">
      <w:pPr>
        <w:pStyle w:val="Answer"/>
      </w:pPr>
      <w:sdt>
        <w:sdtPr>
          <w:alias w:val="Witness"/>
          <w:id w:val="9615853"/>
          <w:placeholder>
            <w:docPart w:val="DefaultPlaceholder_22675703"/>
          </w:placeholder>
          <w:richText/>
        </w:sdtPr>
        <w:sdtContent>
          <w:r w:rsidRPr="00B47FD2" w:rsidR="00DF14D0">
            <w:rPr>
              <w:b/>
              <w:i/>
            </w:rPr>
            <w:t>Mark Dawe:</w:t>
          </w:r>
        </w:sdtContent>
      </w:sdt>
      <w:r w:rsidRPr="00B47FD2" w:rsidR="00DF14D0">
        <w:t xml:space="preserve"> It is only just getting going</w:t>
      </w:r>
      <w:r w:rsidR="00DC5F6D">
        <w:t xml:space="preserve">, </w:t>
      </w:r>
      <w:r w:rsidRPr="00B47FD2" w:rsidR="00DF14D0">
        <w:t xml:space="preserve">and it would be a real shame at the moment to cut the levy payers off at the knees. The </w:t>
      </w:r>
      <w:r w:rsidRPr="00B47FD2" w:rsidR="0062663B">
        <w:t>easiest choice</w:t>
      </w:r>
      <w:r w:rsidRPr="00B47FD2" w:rsidR="00DF14D0">
        <w:t xml:space="preserve"> is to put that extra money in for now and give some breathing space to say, “This is a brilliant programme</w:t>
      </w:r>
      <w:r w:rsidRPr="00B47FD2" w:rsidR="0062663B">
        <w:t xml:space="preserve">. </w:t>
      </w:r>
      <w:r w:rsidRPr="00B47FD2" w:rsidR="00DF14D0">
        <w:t>It will spend the levy many times over</w:t>
      </w:r>
      <w:r w:rsidR="00DC5F6D">
        <w:t>.</w:t>
      </w:r>
      <w:r w:rsidRPr="00B47FD2" w:rsidR="00DF14D0">
        <w:t>”</w:t>
      </w:r>
    </w:p>
    <w:p w:rsidR="00AD171B" w:rsidRPr="00B47FD2" w:rsidP="00AD171B">
      <w:pPr>
        <w:pStyle w:val="Question"/>
      </w:pPr>
      <w:sdt>
        <w:sdtPr>
          <w:alias w:val="Member"/>
          <w:tag w:val="&lt;Member mnisId='3985' dodsId='31730'&gt;"/>
          <w:id w:val="9615858"/>
          <w:placeholder>
            <w:docPart w:val="DefaultPlaceholder_22675703"/>
          </w:placeholder>
          <w:richText/>
        </w:sdtPr>
        <w:sdtContent>
          <w:r w:rsidRPr="00B47FD2">
            <w:rPr>
              <w:b/>
            </w:rPr>
            <w:t>Chair:</w:t>
          </w:r>
        </w:sdtContent>
      </w:sdt>
      <w:r w:rsidRPr="00B47FD2">
        <w:t xml:space="preserve"> Did you say the extra you are talking about</w:t>
      </w:r>
      <w:r w:rsidR="00DC5F6D">
        <w:t>—</w:t>
      </w:r>
      <w:r w:rsidRPr="00B47FD2">
        <w:t>the £1.5 billion?</w:t>
      </w:r>
    </w:p>
    <w:p w:rsidR="00AD171B" w:rsidRPr="00B47FD2" w:rsidP="00AD171B">
      <w:pPr>
        <w:pStyle w:val="Answer"/>
      </w:pPr>
      <w:sdt>
        <w:sdtPr>
          <w:alias w:val="Witness"/>
          <w:id w:val="9615862"/>
          <w:placeholder>
            <w:docPart w:val="DefaultPlaceholder_22675703"/>
          </w:placeholder>
          <w:richText/>
        </w:sdtPr>
        <w:sdtContent>
          <w:r w:rsidRPr="00B47FD2">
            <w:rPr>
              <w:b/>
              <w:i/>
            </w:rPr>
            <w:t>Mark Dawe:</w:t>
          </w:r>
        </w:sdtContent>
      </w:sdt>
      <w:r w:rsidRPr="00B47FD2">
        <w:t xml:space="preserve"> Yes, £1.5 billion</w:t>
      </w:r>
      <w:r w:rsidR="008F4649">
        <w:t>,</w:t>
      </w:r>
      <w:r w:rsidRPr="00B47FD2">
        <w:t xml:space="preserve"> but to make it sustainable there will need to be some conversations about how it goes forward.</w:t>
      </w:r>
    </w:p>
    <w:p w:rsidR="00227498" w:rsidRPr="00B47FD2" w:rsidP="00AD171B">
      <w:pPr>
        <w:pStyle w:val="Question"/>
      </w:pPr>
      <w:sdt>
        <w:sdtPr>
          <w:alias w:val="Member"/>
          <w:tag w:val="&lt;Member mnisId='3985' dodsId='31730'&gt;"/>
          <w:id w:val="9615867"/>
          <w:placeholder>
            <w:docPart w:val="DefaultPlaceholder_22675703"/>
          </w:placeholder>
          <w:richText/>
        </w:sdtPr>
        <w:sdtContent>
          <w:r w:rsidRPr="00B47FD2" w:rsidR="00AD171B">
            <w:rPr>
              <w:b/>
            </w:rPr>
            <w:t>Chair:</w:t>
          </w:r>
        </w:sdtContent>
      </w:sdt>
      <w:r w:rsidRPr="00B47FD2" w:rsidR="00AD171B">
        <w:t xml:space="preserve"> Should the levy be extended to</w:t>
      </w:r>
      <w:r w:rsidRPr="00B47FD2" w:rsidR="003578B8">
        <w:t xml:space="preserve"> the</w:t>
      </w:r>
      <w:r w:rsidRPr="00B47FD2" w:rsidR="00AD171B">
        <w:t xml:space="preserve"> £2 million wage bill?</w:t>
      </w:r>
    </w:p>
    <w:p w:rsidR="00262457" w:rsidRPr="00B47FD2" w:rsidP="00227498">
      <w:pPr>
        <w:pStyle w:val="Answer"/>
      </w:pPr>
      <w:sdt>
        <w:sdtPr>
          <w:alias w:val="Witness"/>
          <w:id w:val="9615871"/>
          <w:placeholder>
            <w:docPart w:val="DefaultPlaceholder_22675703"/>
          </w:placeholder>
          <w:richText/>
        </w:sdtPr>
        <w:sdtContent>
          <w:r w:rsidRPr="00B47FD2" w:rsidR="00227498">
            <w:rPr>
              <w:b/>
              <w:i/>
            </w:rPr>
            <w:t>Chinara Rustamova:</w:t>
          </w:r>
        </w:sdtContent>
      </w:sdt>
      <w:r w:rsidRPr="00B47FD2" w:rsidR="00227498">
        <w:t xml:space="preserve"> No. We do not think that would work. It would not generate enough money. Also, we have to bear in mind that many small businesses out there are struggling. They are paying four different types of tax</w:t>
      </w:r>
      <w:r w:rsidRPr="00B47FD2" w:rsidR="003578B8">
        <w:t xml:space="preserve">; I hope I will be able to count all of them. </w:t>
      </w:r>
      <w:r w:rsidRPr="00B47FD2" w:rsidR="00227498">
        <w:t>I</w:t>
      </w:r>
      <w:r w:rsidRPr="00B47FD2" w:rsidR="0062663B">
        <w:t xml:space="preserve">f you are </w:t>
      </w:r>
      <w:r w:rsidRPr="00B47FD2" w:rsidR="00227498">
        <w:t>a micro-busines</w:t>
      </w:r>
      <w:r w:rsidRPr="00B47FD2" w:rsidR="003578B8">
        <w:t xml:space="preserve">s </w:t>
      </w:r>
      <w:r w:rsidRPr="00B47FD2" w:rsidR="00227498">
        <w:t xml:space="preserve">and a limited company you have to pay </w:t>
      </w:r>
      <w:r w:rsidRPr="00B47FD2" w:rsidR="0062663B">
        <w:t xml:space="preserve">a </w:t>
      </w:r>
      <w:r w:rsidRPr="00B47FD2" w:rsidR="00227498">
        <w:t>corporation tax</w:t>
      </w:r>
      <w:r w:rsidRPr="00B47FD2" w:rsidR="003578B8">
        <w:t xml:space="preserve">, </w:t>
      </w:r>
      <w:r w:rsidRPr="00B47FD2" w:rsidR="00227498">
        <w:t>VAT</w:t>
      </w:r>
      <w:r w:rsidRPr="00B47FD2" w:rsidR="003578B8">
        <w:t xml:space="preserve">, </w:t>
      </w:r>
      <w:r w:rsidRPr="00B47FD2" w:rsidR="00227498">
        <w:t xml:space="preserve">business rates and National Insurance contributions. </w:t>
      </w:r>
      <w:r w:rsidRPr="00B47FD2">
        <w:t>A number of small businesses out there are just surviving and if you introduce another tax for them, lower the threshold</w:t>
      </w:r>
      <w:r w:rsidR="008F4649">
        <w:t>.</w:t>
      </w:r>
    </w:p>
    <w:p w:rsidR="00262457" w:rsidRPr="00B47FD2" w:rsidP="00262457">
      <w:pPr>
        <w:pStyle w:val="Question"/>
      </w:pPr>
      <w:sdt>
        <w:sdtPr>
          <w:alias w:val="Member"/>
          <w:tag w:val="&lt;Member mnisId='3985' dodsId='31730'&gt;"/>
          <w:id w:val="9615876"/>
          <w:placeholder>
            <w:docPart w:val="DefaultPlaceholder_22675703"/>
          </w:placeholder>
          <w:richText/>
        </w:sdtPr>
        <w:sdtContent>
          <w:r w:rsidRPr="00B47FD2">
            <w:rPr>
              <w:b/>
            </w:rPr>
            <w:t>Chair:</w:t>
          </w:r>
        </w:sdtContent>
      </w:sdt>
      <w:r w:rsidRPr="00B47FD2">
        <w:t xml:space="preserve"> What about if you extended it but then had completely free training</w:t>
      </w:r>
      <w:r w:rsidRPr="00B47FD2" w:rsidR="003578B8">
        <w:t xml:space="preserve">, </w:t>
      </w:r>
      <w:r w:rsidRPr="00B47FD2">
        <w:t>on</w:t>
      </w:r>
      <w:r w:rsidRPr="00B47FD2" w:rsidR="003578B8">
        <w:t>-</w:t>
      </w:r>
      <w:r w:rsidRPr="00B47FD2">
        <w:t>the</w:t>
      </w:r>
      <w:r w:rsidRPr="00B47FD2" w:rsidR="003578B8">
        <w:t>-</w:t>
      </w:r>
      <w:r w:rsidRPr="00B47FD2">
        <w:t>job training?</w:t>
      </w:r>
    </w:p>
    <w:p w:rsidR="00931EB0" w:rsidRPr="00B47FD2" w:rsidP="00262457">
      <w:pPr>
        <w:pStyle w:val="Answer"/>
      </w:pPr>
      <w:sdt>
        <w:sdtPr>
          <w:alias w:val="Witness"/>
          <w:id w:val="9615880"/>
          <w:placeholder>
            <w:docPart w:val="DefaultPlaceholder_22675703"/>
          </w:placeholder>
          <w:richText/>
        </w:sdtPr>
        <w:sdtContent>
          <w:r w:rsidRPr="00B47FD2" w:rsidR="00262457">
            <w:rPr>
              <w:b/>
              <w:i/>
            </w:rPr>
            <w:t>Mark Dawe:</w:t>
          </w:r>
        </w:sdtContent>
      </w:sdt>
      <w:r w:rsidRPr="00B47FD2" w:rsidR="00262457">
        <w:t xml:space="preserve"> O</w:t>
      </w:r>
      <w:r w:rsidRPr="00B47FD2" w:rsidR="0062663B">
        <w:t xml:space="preserve">ur research </w:t>
      </w:r>
      <w:r w:rsidRPr="00B47FD2" w:rsidR="00262457">
        <w:t xml:space="preserve">with Public First </w:t>
      </w:r>
      <w:r w:rsidRPr="00B47FD2" w:rsidR="00DC5F6D">
        <w:t xml:space="preserve">showed </w:t>
      </w:r>
      <w:r w:rsidRPr="00B47FD2" w:rsidR="00262457">
        <w:t xml:space="preserve">that even if you drop it </w:t>
      </w:r>
      <w:r w:rsidRPr="00B47FD2">
        <w:t>£0.5 million, it only raises £800 million extra levy and hits 150,000 companies. That payoff is quite a lot of pain for quite a small gain</w:t>
      </w:r>
      <w:r w:rsidRPr="00B47FD2" w:rsidR="00D96BB4">
        <w:t>,</w:t>
      </w:r>
      <w:r w:rsidRPr="00B47FD2">
        <w:t xml:space="preserve"> relatively. While we thought </w:t>
      </w:r>
      <w:r w:rsidRPr="00B47FD2" w:rsidR="0062663B">
        <w:t xml:space="preserve">that </w:t>
      </w:r>
      <w:r w:rsidRPr="00B47FD2">
        <w:t>was a solution, when we looked at the stats it probably is</w:t>
      </w:r>
      <w:r w:rsidR="008F4649">
        <w:t xml:space="preserve"> not</w:t>
      </w:r>
      <w:r w:rsidRPr="00B47FD2">
        <w:t xml:space="preserve"> the best solution going forward.</w:t>
      </w:r>
    </w:p>
    <w:p w:rsidR="00D0411A" w:rsidRPr="00B47FD2" w:rsidP="00931EB0">
      <w:pPr>
        <w:pStyle w:val="Answer"/>
      </w:pPr>
      <w:sdt>
        <w:sdtPr>
          <w:alias w:val="Witness"/>
          <w:id w:val="9615885"/>
          <w:placeholder>
            <w:docPart w:val="DefaultPlaceholder_22675703"/>
          </w:placeholder>
          <w:richText/>
        </w:sdtPr>
        <w:sdtContent>
          <w:r w:rsidRPr="00B47FD2" w:rsidR="00931EB0">
            <w:rPr>
              <w:b/>
              <w:i/>
            </w:rPr>
            <w:t>Nick Linford:</w:t>
          </w:r>
        </w:sdtContent>
      </w:sdt>
      <w:r w:rsidRPr="00B47FD2" w:rsidR="00931EB0">
        <w:t xml:space="preserve"> I</w:t>
      </w:r>
      <w:r w:rsidRPr="00B47FD2" w:rsidR="0062663B">
        <w:t xml:space="preserve">t is worth noting </w:t>
      </w:r>
      <w:r w:rsidRPr="00B47FD2" w:rsidR="00931EB0">
        <w:t xml:space="preserve">that fairly </w:t>
      </w:r>
      <w:r w:rsidRPr="00B47FD2" w:rsidR="00D96BB4">
        <w:t xml:space="preserve">early </w:t>
      </w:r>
      <w:r w:rsidRPr="00B47FD2" w:rsidR="00931EB0">
        <w:t xml:space="preserve">on in the role the new boss at the Institute for Apprenticeships and Technical Education came out quite publicly to </w:t>
      </w:r>
      <w:r w:rsidR="00DC5F6D">
        <w:t xml:space="preserve">us at </w:t>
      </w:r>
      <w:r w:rsidR="00DC5F6D">
        <w:rPr>
          <w:i/>
          <w:iCs/>
        </w:rPr>
        <w:t xml:space="preserve">FE Week </w:t>
      </w:r>
      <w:r w:rsidRPr="00B47FD2">
        <w:t>and said, “I want £750 million more to help with the small employers</w:t>
      </w:r>
      <w:r w:rsidR="00DC5F6D">
        <w:t>.</w:t>
      </w:r>
      <w:r w:rsidRPr="00B47FD2">
        <w:t>”</w:t>
      </w:r>
      <w:r w:rsidRPr="00B47FD2" w:rsidR="0062663B">
        <w:t xml:space="preserve"> </w:t>
      </w:r>
      <w:r w:rsidR="00DC5F6D">
        <w:t xml:space="preserve">Certainly, </w:t>
      </w:r>
      <w:r w:rsidRPr="00B47FD2">
        <w:t xml:space="preserve">I think </w:t>
      </w:r>
      <w:r w:rsidR="00DC5F6D">
        <w:t xml:space="preserve">there is </w:t>
      </w:r>
      <w:r w:rsidRPr="00B47FD2">
        <w:t xml:space="preserve">an argument for more funding, </w:t>
      </w:r>
      <w:r w:rsidRPr="00B47FD2" w:rsidR="0062663B">
        <w:t>if you want to pay for</w:t>
      </w:r>
      <w:r w:rsidRPr="00B47FD2">
        <w:t xml:space="preserve"> all of these </w:t>
      </w:r>
      <w:r w:rsidR="00B47FD2">
        <w:t>L</w:t>
      </w:r>
      <w:r w:rsidRPr="00B47FD2">
        <w:t>evel 6 and 7 degree apprenticeships for existing employees with public money</w:t>
      </w:r>
      <w:r w:rsidR="00DC5F6D">
        <w:t>. I</w:t>
      </w:r>
      <w:r w:rsidRPr="00B47FD2" w:rsidR="0062663B">
        <w:t>f you want to do both of those things</w:t>
      </w:r>
      <w:r w:rsidR="00DC5F6D">
        <w:t>,</w:t>
      </w:r>
      <w:r w:rsidRPr="00B47FD2">
        <w:t xml:space="preserve"> you will have to put more money in.</w:t>
      </w:r>
    </w:p>
    <w:p w:rsidR="002248B3" w:rsidRPr="00B47FD2" w:rsidP="00931EB0">
      <w:pPr>
        <w:pStyle w:val="Answer"/>
      </w:pPr>
      <w:r w:rsidRPr="00B47FD2">
        <w:t>I</w:t>
      </w:r>
      <w:r w:rsidRPr="00B47FD2" w:rsidR="00D0411A">
        <w:t>n reality, the Treasury will look at this through the spending review and say, “There is an extra £1 billion in there already</w:t>
      </w:r>
      <w:r w:rsidR="00DC5F6D">
        <w:t>.</w:t>
      </w:r>
      <w:r w:rsidRPr="00B47FD2" w:rsidR="00D0411A">
        <w:t xml:space="preserve"> If we keep putting more money in and keep letting employers use it for whatever they want, it will always be overspent.</w:t>
      </w:r>
      <w:r w:rsidR="00DC5F6D">
        <w:t>”</w:t>
      </w:r>
      <w:r w:rsidRPr="00B47FD2">
        <w:t xml:space="preserve"> </w:t>
      </w:r>
      <w:r w:rsidRPr="00B47FD2" w:rsidR="00B743EA">
        <w:t xml:space="preserve">I </w:t>
      </w:r>
      <w:r w:rsidRPr="00B47FD2">
        <w:t>ask college</w:t>
      </w:r>
      <w:r w:rsidRPr="00B47FD2" w:rsidR="00B743EA">
        <w:t xml:space="preserve"> and training provider</w:t>
      </w:r>
      <w:r w:rsidRPr="00B47FD2">
        <w:t>s</w:t>
      </w:r>
      <w:r w:rsidRPr="00B47FD2" w:rsidR="00B743EA">
        <w:t xml:space="preserve">, “Which would you prefer? Would you prefer the Institute for Apprenticeships </w:t>
      </w:r>
      <w:r w:rsidRPr="00B47FD2">
        <w:t xml:space="preserve">to cut the </w:t>
      </w:r>
      <w:r w:rsidRPr="00B47FD2">
        <w:t>funding rates</w:t>
      </w:r>
      <w:r w:rsidR="008F4649">
        <w:t>,</w:t>
      </w:r>
      <w:r w:rsidRPr="00B47FD2">
        <w:t xml:space="preserve"> </w:t>
      </w:r>
      <w:r w:rsidRPr="00B47FD2" w:rsidR="00B743EA">
        <w:t>as they are currently projecting to do in their consultation</w:t>
      </w:r>
      <w:r w:rsidRPr="00B47FD2" w:rsidR="003578B8">
        <w:t xml:space="preserve">, </w:t>
      </w:r>
      <w:r w:rsidRPr="00B47FD2">
        <w:t>to the point</w:t>
      </w:r>
      <w:r w:rsidRPr="00B47FD2" w:rsidR="00B743EA">
        <w:t xml:space="preserve"> where you cannot deliver it any</w:t>
      </w:r>
      <w:r w:rsidR="00DC5F6D">
        <w:t xml:space="preserve"> </w:t>
      </w:r>
      <w:r w:rsidRPr="00B47FD2" w:rsidR="00B743EA">
        <w:t>more</w:t>
      </w:r>
      <w:r w:rsidR="00DC5F6D">
        <w:t>,</w:t>
      </w:r>
      <w:r w:rsidRPr="00B47FD2" w:rsidR="00B743EA">
        <w:t xml:space="preserve"> to afford it, or actually make some hard choices now and say</w:t>
      </w:r>
      <w:r w:rsidRPr="00B47FD2" w:rsidR="003578B8">
        <w:t xml:space="preserve"> </w:t>
      </w:r>
      <w:r w:rsidRPr="00B47FD2" w:rsidR="00B743EA">
        <w:t>employers should pay for their MBAs</w:t>
      </w:r>
      <w:r w:rsidRPr="00B47FD2" w:rsidR="003578B8">
        <w:t xml:space="preserve">, </w:t>
      </w:r>
      <w:r w:rsidR="00DC5F6D">
        <w:t xml:space="preserve">and </w:t>
      </w:r>
      <w:r w:rsidRPr="00B47FD2" w:rsidR="003578B8">
        <w:t>e</w:t>
      </w:r>
      <w:r w:rsidRPr="00B47FD2" w:rsidR="00B743EA">
        <w:t xml:space="preserve">mployers should pay for the university professor apprenticeship at </w:t>
      </w:r>
      <w:r w:rsidR="00B47FD2">
        <w:t>L</w:t>
      </w:r>
      <w:r w:rsidRPr="00B47FD2" w:rsidR="00B743EA">
        <w:t>evel 7</w:t>
      </w:r>
      <w:r w:rsidRPr="00B47FD2" w:rsidR="003578B8">
        <w:t>?”</w:t>
      </w:r>
      <w:r w:rsidRPr="00B47FD2" w:rsidR="00B743EA">
        <w:t xml:space="preserve"> W</w:t>
      </w:r>
      <w:r w:rsidRPr="00B47FD2">
        <w:t>hat are we doing</w:t>
      </w:r>
      <w:r w:rsidRPr="00B47FD2" w:rsidR="00B743EA">
        <w:t xml:space="preserve"> using public money when we should be subsidising young people? What are we doing using that money for existing employees to get their second, third, fourth and fifth degrees?</w:t>
      </w:r>
      <w:r w:rsidRPr="00B47FD2" w:rsidR="00266B69">
        <w:t xml:space="preserve"> </w:t>
      </w:r>
    </w:p>
    <w:p w:rsidR="001673A2" w:rsidRPr="00B47FD2" w:rsidP="002248B3">
      <w:pPr>
        <w:pStyle w:val="Answer"/>
      </w:pPr>
      <w:sdt>
        <w:sdtPr>
          <w:alias w:val="Witness"/>
          <w:id w:val="9615890"/>
          <w:placeholder>
            <w:docPart w:val="DefaultPlaceholder_22675703"/>
          </w:placeholder>
          <w:richText/>
        </w:sdtPr>
        <w:sdtContent>
          <w:r w:rsidRPr="00B47FD2" w:rsidR="002248B3">
            <w:rPr>
              <w:b/>
              <w:i/>
            </w:rPr>
            <w:t>Laura Burley:</w:t>
          </w:r>
        </w:sdtContent>
      </w:sdt>
      <w:r w:rsidRPr="00B47FD2" w:rsidR="002248B3">
        <w:t xml:space="preserve"> T</w:t>
      </w:r>
      <w:r w:rsidRPr="00B47FD2" w:rsidR="0062663B">
        <w:t>hat is an interesting example</w:t>
      </w:r>
      <w:r w:rsidR="008F4649">
        <w:t>,</w:t>
      </w:r>
      <w:r w:rsidRPr="00B47FD2" w:rsidR="0062663B">
        <w:t xml:space="preserve"> </w:t>
      </w:r>
      <w:r w:rsidRPr="00B47FD2" w:rsidR="002248B3">
        <w:t>but at the moment the senior leader</w:t>
      </w:r>
      <w:r w:rsidR="00DC5F6D">
        <w:t xml:space="preserve"> </w:t>
      </w:r>
      <w:r w:rsidRPr="00B47FD2" w:rsidR="002248B3">
        <w:t>degree apprenticeship, which is the MBA that Nick is referring to, is only 0.86% of all starts across the entirety of the programme. I appreciate that is part of it</w:t>
      </w:r>
      <w:r w:rsidR="00DC5F6D">
        <w:t>,</w:t>
      </w:r>
      <w:r w:rsidRPr="00B47FD2" w:rsidR="002248B3">
        <w:t xml:space="preserve"> potentially</w:t>
      </w:r>
      <w:r w:rsidR="00DC5F6D">
        <w:t>,</w:t>
      </w:r>
      <w:r w:rsidRPr="00B47FD2" w:rsidR="002248B3">
        <w:t xml:space="preserve"> but it is not going to solve it. You are not going to get th</w:t>
      </w:r>
      <w:r w:rsidR="008F4649">
        <w:t>e</w:t>
      </w:r>
      <w:r w:rsidRPr="00B47FD2" w:rsidR="002248B3">
        <w:t xml:space="preserve"> money through that.</w:t>
      </w:r>
    </w:p>
    <w:p w:rsidR="00467C25" w:rsidRPr="00B47FD2" w:rsidP="001673A2">
      <w:pPr>
        <w:pStyle w:val="Question"/>
      </w:pPr>
      <w:sdt>
        <w:sdtPr>
          <w:alias w:val="Member"/>
          <w:tag w:val="&lt;Member mnisId='4761' dodsId=''&gt;"/>
          <w:id w:val="9615895"/>
          <w:placeholder>
            <w:docPart w:val="DefaultPlaceholder_22675703"/>
          </w:placeholder>
          <w:richText/>
        </w:sdtPr>
        <w:sdtContent>
          <w:r w:rsidRPr="00B47FD2" w:rsidR="001673A2">
            <w:rPr>
              <w:b/>
            </w:rPr>
            <w:t>David Johnston:</w:t>
          </w:r>
        </w:sdtContent>
      </w:sdt>
      <w:r w:rsidRPr="00B47FD2" w:rsidR="001673A2">
        <w:t xml:space="preserve"> One of the things I saw at the charity I was running </w:t>
      </w:r>
      <w:r w:rsidRPr="00B47FD2" w:rsidR="0062663B">
        <w:t xml:space="preserve">before I was an MP was </w:t>
      </w:r>
      <w:r w:rsidRPr="00B47FD2" w:rsidR="001673A2">
        <w:t xml:space="preserve">more and more graduate employers putting </w:t>
      </w:r>
      <w:r w:rsidRPr="00B47FD2" w:rsidR="0062663B">
        <w:t>a</w:t>
      </w:r>
      <w:r w:rsidRPr="00B47FD2" w:rsidR="001673A2">
        <w:t xml:space="preserve">ll the members of their graduate scheme on an apprenticeship when they came in as part of paying the money. </w:t>
      </w:r>
      <w:r w:rsidRPr="00B47FD2" w:rsidR="0086516E">
        <w:t>T</w:t>
      </w:r>
      <w:r w:rsidRPr="00B47FD2" w:rsidR="001673A2">
        <w:t xml:space="preserve">hankfully </w:t>
      </w:r>
      <w:r w:rsidR="00DC5F6D">
        <w:t xml:space="preserve">that was </w:t>
      </w:r>
      <w:r w:rsidRPr="00B47FD2" w:rsidR="001673A2">
        <w:t>not the ones we were working with</w:t>
      </w:r>
      <w:r w:rsidR="00DC5F6D">
        <w:t>,</w:t>
      </w:r>
      <w:r w:rsidRPr="00B47FD2" w:rsidR="001673A2">
        <w:t xml:space="preserve"> but we could just see the growing practice once people realised this was a wheeze</w:t>
      </w:r>
      <w:r w:rsidR="00DC5F6D">
        <w:t>:</w:t>
      </w:r>
      <w:r w:rsidRPr="00B47FD2" w:rsidR="001673A2">
        <w:t xml:space="preserve"> you put every graduate on an </w:t>
      </w:r>
      <w:r w:rsidR="00DC5F6D">
        <w:t>apprenticeship and</w:t>
      </w:r>
      <w:r w:rsidRPr="00B47FD2" w:rsidR="001673A2">
        <w:t xml:space="preserve"> spend the money</w:t>
      </w:r>
      <w:r w:rsidR="00DC5F6D">
        <w:t xml:space="preserve">. </w:t>
      </w:r>
      <w:r w:rsidRPr="00B47FD2" w:rsidR="001673A2">
        <w:t xml:space="preserve">I think </w:t>
      </w:r>
      <w:r w:rsidR="00DC5F6D">
        <w:t xml:space="preserve">that </w:t>
      </w:r>
      <w:r w:rsidRPr="00B47FD2" w:rsidR="001673A2">
        <w:t>is part of the context of how the money is being spent</w:t>
      </w:r>
      <w:r w:rsidR="00DC5F6D">
        <w:t>,</w:t>
      </w:r>
      <w:r w:rsidRPr="00B47FD2" w:rsidR="001673A2">
        <w:t xml:space="preserve"> whether we are running out o</w:t>
      </w:r>
      <w:r w:rsidRPr="00B47FD2" w:rsidR="003578B8">
        <w:t>r</w:t>
      </w:r>
      <w:r w:rsidRPr="00B47FD2" w:rsidR="001673A2">
        <w:t xml:space="preserve"> not. To what extent do </w:t>
      </w:r>
      <w:r w:rsidRPr="00B47FD2">
        <w:t>you</w:t>
      </w:r>
      <w:r w:rsidRPr="00B47FD2" w:rsidR="001673A2">
        <w:t xml:space="preserve"> think the money is being used for the Government’s original intention, which to </w:t>
      </w:r>
      <w:r w:rsidRPr="00B47FD2" w:rsidR="0062663B">
        <w:t>my mind</w:t>
      </w:r>
      <w:r w:rsidRPr="00B47FD2" w:rsidR="001673A2">
        <w:t xml:space="preserve"> should be to help young people get their first steps on the ladder</w:t>
      </w:r>
      <w:r w:rsidRPr="00B47FD2" w:rsidR="0062663B">
        <w:t xml:space="preserve"> rather than to help </w:t>
      </w:r>
      <w:r w:rsidRPr="00B47FD2" w:rsidR="001673A2">
        <w:t>people already way up the ladder take a couple more rungs?</w:t>
      </w:r>
    </w:p>
    <w:p w:rsidR="00655C72" w:rsidRPr="00B47FD2" w:rsidP="00467C25">
      <w:pPr>
        <w:pStyle w:val="Answer"/>
      </w:pPr>
      <w:sdt>
        <w:sdtPr>
          <w:alias w:val="Witness"/>
          <w:id w:val="9615899"/>
          <w:placeholder>
            <w:docPart w:val="DefaultPlaceholder_22675703"/>
          </w:placeholder>
          <w:richText/>
        </w:sdtPr>
        <w:sdtContent>
          <w:r w:rsidRPr="00B47FD2" w:rsidR="00467C25">
            <w:rPr>
              <w:b/>
              <w:i/>
            </w:rPr>
            <w:t>Paul Raby:</w:t>
          </w:r>
        </w:sdtContent>
      </w:sdt>
      <w:r w:rsidRPr="00B47FD2" w:rsidR="00467C25">
        <w:t xml:space="preserve"> We have done very little graduate retraining. However, we have to look at the whole concept of what the apprenticeship levy is. It is a very blunt instrument</w:t>
      </w:r>
      <w:r w:rsidR="00DC5F6D">
        <w:t>,</w:t>
      </w:r>
      <w:r w:rsidRPr="00B47FD2" w:rsidR="00467C25">
        <w:t xml:space="preserve"> and it is one size tries to fit all.</w:t>
      </w:r>
      <w:r w:rsidRPr="00B47FD2" w:rsidR="003578B8">
        <w:t xml:space="preserve"> </w:t>
      </w:r>
      <w:r w:rsidRPr="00B47FD2" w:rsidR="00467C25">
        <w:t>Large organisations have teams of people looking at this</w:t>
      </w:r>
      <w:r w:rsidRPr="00B47FD2" w:rsidR="003578B8">
        <w:t xml:space="preserve">. </w:t>
      </w:r>
      <w:r w:rsidRPr="00B47FD2" w:rsidR="00467C25">
        <w:t xml:space="preserve">I personally have a budget and I have £1 million </w:t>
      </w:r>
      <w:r w:rsidRPr="00B47FD2" w:rsidR="00DC5F6D">
        <w:t xml:space="preserve">extra </w:t>
      </w:r>
      <w:r w:rsidRPr="00B47FD2" w:rsidR="00467C25">
        <w:t xml:space="preserve">that I am looking to try </w:t>
      </w:r>
      <w:r w:rsidRPr="00B47FD2">
        <w:t>to</w:t>
      </w:r>
      <w:r w:rsidRPr="00B47FD2" w:rsidR="00467C25">
        <w:t xml:space="preserve"> draw</w:t>
      </w:r>
      <w:r w:rsidRPr="00B47FD2">
        <w:t xml:space="preserve"> </w:t>
      </w:r>
      <w:r w:rsidRPr="00B47FD2" w:rsidR="00467C25">
        <w:t>down</w:t>
      </w:r>
      <w:r w:rsidRPr="00B47FD2" w:rsidR="0086516E">
        <w:t>. O</w:t>
      </w:r>
      <w:r w:rsidRPr="00B47FD2">
        <w:t>ne of the unintended consequences</w:t>
      </w:r>
      <w:r w:rsidR="008F4649">
        <w:t xml:space="preserve"> is</w:t>
      </w:r>
      <w:r w:rsidRPr="00B47FD2">
        <w:t xml:space="preserve"> I am going to look at how I can spend that and create more apprenticeships. T</w:t>
      </w:r>
      <w:r w:rsidRPr="00B47FD2" w:rsidR="0062663B">
        <w:t xml:space="preserve">hat may well be </w:t>
      </w:r>
      <w:r w:rsidRPr="00B47FD2">
        <w:t>by transferring individuals on</w:t>
      </w:r>
      <w:r w:rsidRPr="00B47FD2" w:rsidR="003578B8">
        <w:t xml:space="preserve"> </w:t>
      </w:r>
      <w:r w:rsidRPr="00B47FD2">
        <w:t>to different types of training,</w:t>
      </w:r>
      <w:r w:rsidRPr="00B47FD2" w:rsidR="0062663B">
        <w:t xml:space="preserve"> so that is a possibility</w:t>
      </w:r>
      <w:r w:rsidRPr="00B47FD2">
        <w:t xml:space="preserve"> going forward</w:t>
      </w:r>
      <w:r w:rsidRPr="00B47FD2" w:rsidR="0062663B">
        <w:t xml:space="preserve">. </w:t>
      </w:r>
      <w:r w:rsidRPr="00B47FD2">
        <w:t>I think you will see all large companies looking at how they can do that</w:t>
      </w:r>
      <w:r w:rsidRPr="00B47FD2" w:rsidR="003578B8">
        <w:t>,</w:t>
      </w:r>
      <w:r w:rsidRPr="00B47FD2">
        <w:t xml:space="preserve"> because </w:t>
      </w:r>
      <w:r w:rsidRPr="00B47FD2" w:rsidR="0062663B">
        <w:t>it is a tax</w:t>
      </w:r>
      <w:r w:rsidRPr="00B47FD2">
        <w:t>.</w:t>
      </w:r>
    </w:p>
    <w:p w:rsidR="00DD0BBE" w:rsidRPr="00B47FD2" w:rsidP="00467C25">
      <w:pPr>
        <w:pStyle w:val="Answer"/>
      </w:pPr>
      <w:r w:rsidRPr="00B47FD2">
        <w:t>The alternative is that any reforms have to be targeted</w:t>
      </w:r>
      <w:r w:rsidR="00DC5F6D">
        <w:t>,</w:t>
      </w:r>
      <w:r w:rsidRPr="00B47FD2">
        <w:t xml:space="preserve"> and </w:t>
      </w:r>
      <w:r w:rsidRPr="00B47FD2" w:rsidR="0062663B">
        <w:t>I think it has to recognise</w:t>
      </w:r>
      <w:r w:rsidRPr="00B47FD2">
        <w:t xml:space="preserve"> that large companies will carry on training people</w:t>
      </w:r>
      <w:r w:rsidR="00DC5F6D">
        <w:t xml:space="preserve"> and </w:t>
      </w:r>
      <w:r w:rsidRPr="00B47FD2">
        <w:t>bringing in apprenticeships</w:t>
      </w:r>
      <w:r w:rsidR="008F4649">
        <w:t>,</w:t>
      </w:r>
      <w:r w:rsidRPr="00B47FD2">
        <w:t xml:space="preserve"> but some of the smaller organisations find it very</w:t>
      </w:r>
      <w:r w:rsidRPr="00B47FD2" w:rsidR="003578B8">
        <w:t xml:space="preserve"> </w:t>
      </w:r>
      <w:r w:rsidRPr="00B47FD2">
        <w:t>difficult to do. Any reforms just have to be targeted around some of the smaller businesses.</w:t>
      </w:r>
    </w:p>
    <w:p w:rsidR="00E346EE" w:rsidRPr="00B47FD2" w:rsidP="00DD0BBE">
      <w:pPr>
        <w:pStyle w:val="Answer"/>
      </w:pPr>
      <w:sdt>
        <w:sdtPr>
          <w:alias w:val="Witness"/>
          <w:id w:val="9615904"/>
          <w:placeholder>
            <w:docPart w:val="DefaultPlaceholder_22675703"/>
          </w:placeholder>
          <w:richText/>
        </w:sdtPr>
        <w:sdtContent>
          <w:r w:rsidRPr="00B47FD2" w:rsidR="00DD0BBE">
            <w:rPr>
              <w:b/>
              <w:i/>
            </w:rPr>
            <w:t>Mark Dawe:</w:t>
          </w:r>
        </w:sdtContent>
      </w:sdt>
      <w:r w:rsidRPr="00B47FD2" w:rsidR="00DD0BBE">
        <w:t xml:space="preserve"> Let’s</w:t>
      </w:r>
      <w:r w:rsidRPr="00B47FD2" w:rsidR="0062663B">
        <w:t xml:space="preserve"> be clear</w:t>
      </w:r>
      <w:r w:rsidR="00DC5F6D">
        <w:t>:</w:t>
      </w:r>
      <w:r w:rsidRPr="00B47FD2" w:rsidR="00DD0BBE">
        <w:t xml:space="preserve"> </w:t>
      </w:r>
      <w:r w:rsidRPr="00B47FD2" w:rsidR="00DF6045">
        <w:t>when the</w:t>
      </w:r>
      <w:r w:rsidRPr="00B47FD2" w:rsidR="00DD0BBE">
        <w:t xml:space="preserve"> Government started this</w:t>
      </w:r>
      <w:r w:rsidR="00DC5F6D">
        <w:t>,</w:t>
      </w:r>
      <w:r w:rsidRPr="00B47FD2" w:rsidR="00DF6045">
        <w:t xml:space="preserve"> they</w:t>
      </w:r>
      <w:r w:rsidRPr="00B47FD2" w:rsidR="00DD0BBE">
        <w:t xml:space="preserve"> said, “We want higher and degree apprenticeships</w:t>
      </w:r>
      <w:r w:rsidR="00DC5F6D">
        <w:t>.</w:t>
      </w:r>
      <w:r w:rsidRPr="00B47FD2" w:rsidR="00DD0BBE">
        <w:t xml:space="preserve">” Again, they said to us, “If it means we lose </w:t>
      </w:r>
      <w:r w:rsidRPr="00B47FD2" w:rsidR="00AC5452">
        <w:t>Level 2</w:t>
      </w:r>
      <w:r w:rsidRPr="00B47FD2" w:rsidR="00DD0BBE">
        <w:t xml:space="preserve">, </w:t>
      </w:r>
      <w:r w:rsidRPr="00B47FD2" w:rsidR="00EF6B31">
        <w:t>Level 3</w:t>
      </w:r>
      <w:r w:rsidRPr="00B47FD2" w:rsidR="00DD0BBE">
        <w:t>, so be it</w:t>
      </w:r>
      <w:r w:rsidR="00DC5F6D">
        <w:t>.</w:t>
      </w:r>
      <w:r w:rsidRPr="00B47FD2" w:rsidR="00DD0BBE">
        <w:t>” Originally, when it was in BIS, the Government’s goal was productivity, productivity</w:t>
      </w:r>
      <w:r w:rsidR="00DC5F6D">
        <w:t>—</w:t>
      </w:r>
      <w:r w:rsidRPr="00B47FD2" w:rsidR="00DD0BBE">
        <w:t xml:space="preserve">high level stuff. </w:t>
      </w:r>
      <w:r w:rsidRPr="00B47FD2">
        <w:t>“</w:t>
      </w:r>
      <w:r w:rsidRPr="00B47FD2" w:rsidR="00DD0BBE">
        <w:t>We do</w:t>
      </w:r>
      <w:r w:rsidRPr="00B47FD2" w:rsidR="00DF6045">
        <w:t>n’t</w:t>
      </w:r>
      <w:r w:rsidRPr="00B47FD2" w:rsidR="00DD0BBE">
        <w:t xml:space="preserve"> care about the low level and the first steps</w:t>
      </w:r>
      <w:r w:rsidR="00DC5F6D">
        <w:t>.</w:t>
      </w:r>
      <w:r w:rsidRPr="00B47FD2" w:rsidR="00DD0BBE">
        <w:t>”</w:t>
      </w:r>
    </w:p>
    <w:p w:rsidR="00972728" w:rsidRPr="00B47FD2" w:rsidP="00E346EE">
      <w:pPr>
        <w:pStyle w:val="Question"/>
      </w:pPr>
      <w:sdt>
        <w:sdtPr>
          <w:alias w:val="Member"/>
          <w:tag w:val="&lt;Member mnisId='4761' dodsId=''&gt;"/>
          <w:id w:val="9615909"/>
          <w:placeholder>
            <w:docPart w:val="DefaultPlaceholder_22675703"/>
          </w:placeholder>
          <w:richText/>
        </w:sdtPr>
        <w:sdtContent>
          <w:r w:rsidRPr="00B47FD2" w:rsidR="00E346EE">
            <w:rPr>
              <w:b/>
            </w:rPr>
            <w:t>David Johnston:</w:t>
          </w:r>
        </w:sdtContent>
      </w:sdt>
      <w:r w:rsidRPr="00B47FD2" w:rsidR="00E346EE">
        <w:t xml:space="preserve"> </w:t>
      </w:r>
      <w:r w:rsidRPr="00B47FD2" w:rsidR="00866D21">
        <w:t>Can I just sepa</w:t>
      </w:r>
      <w:r w:rsidRPr="00B47FD2" w:rsidR="0062663B">
        <w:t>rate those two points</w:t>
      </w:r>
      <w:r w:rsidRPr="00B47FD2" w:rsidR="0086516E">
        <w:t>?</w:t>
      </w:r>
      <w:r w:rsidRPr="00B47FD2" w:rsidR="00866D21">
        <w:t xml:space="preserve"> I acknowledge and </w:t>
      </w:r>
      <w:r w:rsidRPr="00B47FD2" w:rsidR="00866D21">
        <w:t>agree with the Government wanting those higher</w:t>
      </w:r>
      <w:r w:rsidR="0034566A">
        <w:t>-</w:t>
      </w:r>
      <w:r w:rsidRPr="00B47FD2" w:rsidR="00866D21">
        <w:t xml:space="preserve">level apprenticeships. This is a slightly different thing of </w:t>
      </w:r>
      <w:r w:rsidRPr="00B47FD2">
        <w:t>graduate</w:t>
      </w:r>
      <w:r w:rsidRPr="00B47FD2" w:rsidR="00DF6045">
        <w:t>s on a graduate</w:t>
      </w:r>
      <w:r w:rsidRPr="00B47FD2">
        <w:t xml:space="preserve"> scheme being put through an apprenticeship just to spend the money, which is different to the aspirations—</w:t>
      </w:r>
    </w:p>
    <w:p w:rsidR="00B47FD2" w:rsidRPr="00B47FD2" w:rsidP="00B47FD2">
      <w:pPr>
        <w:ind w:left="851"/>
      </w:pPr>
      <w:sdt>
        <w:sdtPr>
          <w:alias w:val="Witness"/>
          <w:id w:val="9615913"/>
          <w:placeholder>
            <w:docPart w:val="DefaultPlaceholder_22675703"/>
          </w:placeholder>
          <w:richText/>
        </w:sdtPr>
        <w:sdtContent>
          <w:r w:rsidRPr="00B47FD2" w:rsidR="00972728">
            <w:rPr>
              <w:b/>
              <w:i/>
            </w:rPr>
            <w:t>Mark Dawe:</w:t>
          </w:r>
        </w:sdtContent>
      </w:sdt>
      <w:r w:rsidRPr="00B47FD2" w:rsidR="00972728">
        <w:t xml:space="preserve"> </w:t>
      </w:r>
      <w:r w:rsidRPr="00B47FD2" w:rsidR="0062663B">
        <w:t xml:space="preserve">I am a </w:t>
      </w:r>
      <w:r w:rsidRPr="00B47FD2" w:rsidR="00DF6045">
        <w:t>c</w:t>
      </w:r>
      <w:r w:rsidRPr="00B47FD2" w:rsidR="0062663B">
        <w:t xml:space="preserve">hartered </w:t>
      </w:r>
      <w:r w:rsidRPr="00B47FD2" w:rsidR="00DF6045">
        <w:t>a</w:t>
      </w:r>
      <w:r w:rsidRPr="00B47FD2" w:rsidR="0062663B">
        <w:t>ccountant</w:t>
      </w:r>
      <w:r w:rsidR="00DC5F6D">
        <w:t>,</w:t>
      </w:r>
      <w:r w:rsidRPr="00B47FD2" w:rsidR="0062663B">
        <w:t xml:space="preserve"> </w:t>
      </w:r>
      <w:r w:rsidRPr="00B47FD2" w:rsidR="00972728">
        <w:t>and to me that was an apprenticeship post degree</w:t>
      </w:r>
      <w:r w:rsidRPr="00B47FD2" w:rsidR="0062663B">
        <w:t xml:space="preserve">. </w:t>
      </w:r>
      <w:r w:rsidRPr="00B47FD2" w:rsidR="00972728">
        <w:t>They have been doing it for years</w:t>
      </w:r>
      <w:r w:rsidR="00DC5F6D">
        <w:t>,</w:t>
      </w:r>
      <w:r w:rsidRPr="00B47FD2" w:rsidR="00972728">
        <w:t xml:space="preserve"> and spending their own money on it. Suddenly they were taxed</w:t>
      </w:r>
      <w:r w:rsidR="00DC5F6D">
        <w:t>,</w:t>
      </w:r>
      <w:r w:rsidRPr="00B47FD2" w:rsidR="00972728">
        <w:t xml:space="preserve"> and they were saying, “We do this anyway so we will just transfer the money over</w:t>
      </w:r>
      <w:r w:rsidR="00DC5F6D">
        <w:t>.</w:t>
      </w:r>
      <w:r w:rsidRPr="00B47FD2" w:rsidR="00972728">
        <w:t>” N</w:t>
      </w:r>
      <w:r w:rsidRPr="00B47FD2" w:rsidR="0062663B">
        <w:t>ow the question is</w:t>
      </w:r>
      <w:r w:rsidRPr="00B47FD2" w:rsidR="00972728">
        <w:t xml:space="preserve">: is that good or bad? They </w:t>
      </w:r>
      <w:r w:rsidRPr="00B47FD2">
        <w:t xml:space="preserve">were leading the way in many cases, overtraining for the rest of the sector. I am not saying that is where we need to end up but in the early days you can’t blame those organisations for saying, “We are doing an apprenticeship anyway and the standard is available, </w:t>
      </w:r>
      <w:r w:rsidR="00DC5F6D">
        <w:t xml:space="preserve">so </w:t>
      </w:r>
      <w:r w:rsidRPr="00B47FD2">
        <w:t>we will move on to that</w:t>
      </w:r>
      <w:r w:rsidR="00DC5F6D">
        <w:t>.</w:t>
      </w:r>
      <w:r w:rsidRPr="00B47FD2">
        <w:t>” The biggest problem I see is that while encouraging this—and degree apprenticeships are transformational—we are hitting the very people we need to help. Those young people and adults, the whole levelling-up agenda, these are the people that we are hurting the most at the moment by affecting SME funding, by affecting Level 2 availability and</w:t>
      </w:r>
      <w:r w:rsidR="00DC5F6D">
        <w:t xml:space="preserve"> by</w:t>
      </w:r>
      <w:r w:rsidRPr="00B47FD2">
        <w:t xml:space="preserve"> not putting</w:t>
      </w:r>
      <w:r w:rsidR="00DC5F6D">
        <w:t xml:space="preserve"> in</w:t>
      </w:r>
      <w:r w:rsidRPr="00B47FD2">
        <w:t xml:space="preserve"> additional incentives to recruit young people. It used to be </w:t>
      </w:r>
      <w:r w:rsidR="00DC5F6D">
        <w:t xml:space="preserve">that </w:t>
      </w:r>
      <w:r w:rsidRPr="00B47FD2">
        <w:t xml:space="preserve">you </w:t>
      </w:r>
      <w:r w:rsidR="00DC5F6D">
        <w:t xml:space="preserve">got </w:t>
      </w:r>
      <w:r w:rsidRPr="00B47FD2">
        <w:t>almost 50% more if you took a young person on; now it is flat.</w:t>
      </w:r>
    </w:p>
    <w:p w:rsidR="00B47FD2" w:rsidRPr="00B47FD2" w:rsidP="00B47FD2">
      <w:pPr>
        <w:pStyle w:val="Question"/>
        <w:numPr>
          <w:ilvl w:val="0"/>
          <w:numId w:val="9"/>
        </w:numPr>
      </w:pPr>
      <w:sdt>
        <w:sdtPr>
          <w:alias w:val="Member"/>
          <w:tag w:val="&lt;Member mnisId='3985' dodsId='31730'&gt;"/>
          <w:id w:val="-1145353332"/>
          <w:placeholder>
            <w:docPart w:val="EDBBA8546FEF41E7B120506C1840AD50"/>
          </w:placeholder>
          <w:richText/>
        </w:sdtPr>
        <w:sdtContent>
          <w:r w:rsidRPr="00B47FD2">
            <w:rPr>
              <w:b/>
            </w:rPr>
            <w:t>Chair:</w:t>
          </w:r>
        </w:sdtContent>
      </w:sdt>
      <w:r w:rsidRPr="00B47FD2">
        <w:t xml:space="preserve"> I am going to come on to Caroline</w:t>
      </w:r>
      <w:r w:rsidR="00DC5F6D">
        <w:t>,</w:t>
      </w:r>
      <w:r w:rsidRPr="00B47FD2">
        <w:t xml:space="preserve"> because there is a lot of overlap between the questions, but going back to the sliding scale, wouldn’t that solve some of this problem?</w:t>
      </w:r>
    </w:p>
    <w:p w:rsidR="00B47FD2" w:rsidRPr="00B47FD2" w:rsidP="00B47FD2">
      <w:pPr>
        <w:pStyle w:val="Answer"/>
      </w:pPr>
      <w:sdt>
        <w:sdtPr>
          <w:alias w:val="Witness"/>
          <w:id w:val="533621527"/>
          <w:placeholder>
            <w:docPart w:val="EDBBA8546FEF41E7B120506C1840AD50"/>
          </w:placeholder>
          <w:richText/>
        </w:sdtPr>
        <w:sdtContent>
          <w:r w:rsidRPr="00B47FD2">
            <w:rPr>
              <w:b/>
              <w:i/>
            </w:rPr>
            <w:t>Mark Dawe:</w:t>
          </w:r>
        </w:sdtContent>
      </w:sdt>
      <w:r w:rsidRPr="00B47FD2">
        <w:t xml:space="preserve"> It would. I think we have to step back and say we want all of this work and we want to make sure there is enough funding at every level, so the last thing we want is a sliding scale that somehow just ends part of what is working really well. With HE funding, 50% is going to have to be Government funded anyway, so why not use that to support the degree apprenticeships more</w:t>
      </w:r>
      <w:r w:rsidR="008F4649">
        <w:t>?</w:t>
      </w:r>
    </w:p>
    <w:p w:rsidR="00B47FD2" w:rsidRPr="00B47FD2" w:rsidP="00B47FD2">
      <w:pPr>
        <w:pStyle w:val="Question"/>
        <w:numPr>
          <w:ilvl w:val="0"/>
          <w:numId w:val="0"/>
        </w:numPr>
        <w:ind w:left="794"/>
      </w:pPr>
      <w:sdt>
        <w:sdtPr>
          <w:alias w:val="Member"/>
          <w:tag w:val="&lt;Member mnisId='3985' dodsId='31730'&gt;"/>
          <w:id w:val="-814183640"/>
          <w:placeholder>
            <w:docPart w:val="EDBBA8546FEF41E7B120506C1840AD50"/>
          </w:placeholder>
          <w:richText/>
        </w:sdtPr>
        <w:sdtContent>
          <w:r w:rsidRPr="00B47FD2">
            <w:rPr>
              <w:b/>
            </w:rPr>
            <w:t>Chair:</w:t>
          </w:r>
        </w:sdtContent>
      </w:sdt>
      <w:r w:rsidRPr="00B47FD2">
        <w:t xml:space="preserve"> Caroline, there is a fair bit of overlap between you and David.</w:t>
      </w:r>
    </w:p>
    <w:p w:rsidR="00B47FD2" w:rsidRPr="00B47FD2" w:rsidP="00B47FD2">
      <w:pPr>
        <w:pStyle w:val="Question"/>
        <w:numPr>
          <w:ilvl w:val="0"/>
          <w:numId w:val="9"/>
        </w:numPr>
      </w:pPr>
      <w:sdt>
        <w:sdtPr>
          <w:alias w:val="Member"/>
          <w:tag w:val="&lt;Member mnisId='4592' dodsId='77483'&gt;"/>
          <w:id w:val="-876312799"/>
          <w:placeholder>
            <w:docPart w:val="EDBBA8546FEF41E7B120506C1840AD50"/>
          </w:placeholder>
          <w:richText/>
        </w:sdtPr>
        <w:sdtContent>
          <w:r w:rsidRPr="00B47FD2">
            <w:rPr>
              <w:b/>
            </w:rPr>
            <w:t>Dr Caroline Johnson:</w:t>
          </w:r>
        </w:sdtContent>
      </w:sdt>
      <w:r w:rsidRPr="00B47FD2">
        <w:t xml:space="preserve"> My question was about whether the employers should be allowed to use the levy to fund things like MBAs or senior courses. Nick sent me a Twitter message this morning about being able to become a university professor. My thoughts on apprenticeships—and I do not have a background in education—are that they were either to train young people on their first rung or where someone was having a complete career change; perhaps, as part of our green revolution, they were being retrained to do something else that was completely new. Does the Committee think this is the right use of funds?</w:t>
      </w:r>
    </w:p>
    <w:p w:rsidR="00B47FD2" w:rsidRPr="00B47FD2" w:rsidP="00B47FD2">
      <w:pPr>
        <w:pStyle w:val="Question"/>
        <w:numPr>
          <w:ilvl w:val="0"/>
          <w:numId w:val="0"/>
        </w:numPr>
        <w:ind w:left="794"/>
      </w:pPr>
      <w:sdt>
        <w:sdtPr>
          <w:alias w:val="Member"/>
          <w:tag w:val="&lt;Member mnisId='3985' dodsId='31730'&gt;"/>
          <w:id w:val="899492238"/>
          <w:placeholder>
            <w:docPart w:val="EDBBA8546FEF41E7B120506C1840AD50"/>
          </w:placeholder>
          <w:richText/>
        </w:sdtPr>
        <w:sdtContent>
          <w:r w:rsidRPr="00B47FD2">
            <w:rPr>
              <w:b/>
            </w:rPr>
            <w:t>Chair:</w:t>
          </w:r>
        </w:sdtContent>
      </w:sdt>
      <w:r w:rsidRPr="00B47FD2">
        <w:t xml:space="preserve"> We could not let this Committee go without Nick responding to this particular bit.</w:t>
      </w:r>
    </w:p>
    <w:p w:rsidR="00B47FD2" w:rsidRPr="00B47FD2" w:rsidP="00B47FD2">
      <w:pPr>
        <w:pStyle w:val="Answer"/>
      </w:pPr>
      <w:sdt>
        <w:sdtPr>
          <w:alias w:val="Witness"/>
          <w:id w:val="-2009583594"/>
          <w:placeholder>
            <w:docPart w:val="EDBBA8546FEF41E7B120506C1840AD50"/>
          </w:placeholder>
          <w:richText/>
        </w:sdtPr>
        <w:sdtContent>
          <w:r w:rsidRPr="00B47FD2">
            <w:rPr>
              <w:b/>
              <w:i/>
            </w:rPr>
            <w:t>Nick Linford:</w:t>
          </w:r>
        </w:sdtContent>
      </w:sdt>
      <w:r w:rsidRPr="00B47FD2">
        <w:t xml:space="preserve"> Let’s just start with the one that is in the limelight. Out of over 500 standards, the one that is in the limelight is the MBA, not just because we have been reporting about it but not least because of the Secretary of State’s letter last week about it. Let’s just be clear on some </w:t>
      </w:r>
      <w:r w:rsidRPr="00B47FD2">
        <w:t>of the numbers. In September, single month, there were over 1,600 starts at £18,000. That is about £30 million, which would pay for about 14,000 16 to 18</w:t>
      </w:r>
      <w:r w:rsidR="00DC5F6D">
        <w:t>-</w:t>
      </w:r>
      <w:r w:rsidRPr="00B47FD2">
        <w:t>year-olds instead of 1,600 individuals getting their MBA qualifications, which I think in the vast majority of cases would be senior employees. I am not suggesting that MBA is not a great qualification</w:t>
      </w:r>
      <w:r w:rsidR="00DC5F6D">
        <w:t>,</w:t>
      </w:r>
      <w:r w:rsidRPr="00B47FD2">
        <w:t xml:space="preserve"> but </w:t>
      </w:r>
      <w:r w:rsidR="00DC5F6D">
        <w:t xml:space="preserve">asking </w:t>
      </w:r>
      <w:r w:rsidRPr="00B47FD2">
        <w:t>whether public money should be used for that arguably instead of other things we have been talking about, like young people</w:t>
      </w:r>
      <w:r w:rsidR="00DC5F6D">
        <w:t>. T</w:t>
      </w:r>
      <w:r w:rsidRPr="00B47FD2">
        <w:t>o me</w:t>
      </w:r>
      <w:r w:rsidR="00DC5F6D">
        <w:t>,</w:t>
      </w:r>
      <w:r w:rsidRPr="00B47FD2">
        <w:t xml:space="preserve"> the answer is obvious where it should be going. It should not be going on the MBA.</w:t>
      </w:r>
    </w:p>
    <w:p w:rsidR="00B47FD2" w:rsidRPr="00B47FD2" w:rsidP="00B47FD2">
      <w:pPr>
        <w:pStyle w:val="Answer"/>
      </w:pPr>
      <w:r w:rsidRPr="00B47FD2">
        <w:t xml:space="preserve">I think it is a much broader question. I tweeted this morning about the academic professional </w:t>
      </w:r>
      <w:r>
        <w:t>L</w:t>
      </w:r>
      <w:r w:rsidRPr="00B47FD2">
        <w:t>evel 7, as it is known, which I would call the university professor apprenticeship</w:t>
      </w:r>
      <w:r w:rsidR="00DC5F6D">
        <w:t>. W</w:t>
      </w:r>
      <w:r w:rsidRPr="00B47FD2">
        <w:t>hat is quite shocking</w:t>
      </w:r>
      <w:r w:rsidR="00320F75">
        <w:t>, arguably,</w:t>
      </w:r>
      <w:r w:rsidRPr="00B47FD2">
        <w:t xml:space="preserve"> about that particular apprenticeship is that the plan is</w:t>
      </w:r>
      <w:r w:rsidR="00320F75">
        <w:t xml:space="preserve"> that</w:t>
      </w:r>
      <w:r w:rsidRPr="00B47FD2">
        <w:t xml:space="preserve"> about 115 universities will be delivering that to the tune of about 2,000 starts a year at about, I think, £9,000 each. You do the math</w:t>
      </w:r>
      <w:r w:rsidR="00DC5F6D">
        <w:t>s</w:t>
      </w:r>
      <w:r w:rsidRPr="00B47FD2">
        <w:t xml:space="preserve"> on that</w:t>
      </w:r>
      <w:r w:rsidR="00320F75">
        <w:t>: t</w:t>
      </w:r>
      <w:r w:rsidRPr="00B47FD2">
        <w:t>ens of millions of pounds. This is an apprentice</w:t>
      </w:r>
      <w:r w:rsidR="00487433">
        <w:t>ship</w:t>
      </w:r>
      <w:r w:rsidRPr="00B47FD2">
        <w:t xml:space="preserve"> for professors. They are already professors. It says in the guidance from the IFA you need to have a </w:t>
      </w:r>
      <w:r>
        <w:t>L</w:t>
      </w:r>
      <w:r w:rsidRPr="00B47FD2">
        <w:t>evel 7 already—that is a pre</w:t>
      </w:r>
      <w:r w:rsidR="00320F75">
        <w:t>-</w:t>
      </w:r>
      <w:r w:rsidRPr="00B47FD2">
        <w:t xml:space="preserve">entry requirement—before you can do this apprenticeship at </w:t>
      </w:r>
      <w:r>
        <w:t>L</w:t>
      </w:r>
      <w:r w:rsidRPr="00B47FD2">
        <w:t>evel 7. It has got quite ridiculous now.</w:t>
      </w:r>
    </w:p>
    <w:p w:rsidR="00B47FD2" w:rsidRPr="00B47FD2" w:rsidP="00B47FD2">
      <w:pPr>
        <w:pStyle w:val="Answer"/>
      </w:pPr>
      <w:r w:rsidRPr="00B47FD2">
        <w:t xml:space="preserve">As I do, you read the board minutes from the Institute for Apprenticeships and they are very nervous. They have meetings, they talk about what is in the spirit; what is value for money is one of their responsibilities at the institute. They are very nervous, for example, about the </w:t>
      </w:r>
      <w:r w:rsidR="00DC5F6D">
        <w:t>eight</w:t>
      </w:r>
      <w:r w:rsidRPr="00B47FD2">
        <w:t xml:space="preserve"> PhD</w:t>
      </w:r>
      <w:r w:rsidR="00DC5F6D">
        <w:t>-</w:t>
      </w:r>
      <w:r w:rsidRPr="00B47FD2">
        <w:t>level apprenticeships in development at the moment. It is the Department for Education, as I understand it, right now, which is steamrolling those through on the basis this is employer</w:t>
      </w:r>
      <w:r w:rsidR="00DC5F6D">
        <w:t>-</w:t>
      </w:r>
      <w:r w:rsidRPr="00B47FD2">
        <w:t xml:space="preserve">led. Employers want the PhD </w:t>
      </w:r>
      <w:r w:rsidRPr="00B47FD2" w:rsidR="00937D11">
        <w:t>apprenticeship;</w:t>
      </w:r>
      <w:r w:rsidRPr="00B47FD2">
        <w:t xml:space="preserve"> they should get what they are paying for. Well, just to come back to the original point, it is proven now. The Permanent Secretary sat in a committee room and </w:t>
      </w:r>
      <w:r w:rsidR="00DC5F6D">
        <w:t xml:space="preserve">talked about </w:t>
      </w:r>
      <w:r w:rsidRPr="00B47FD2">
        <w:t>hard choices</w:t>
      </w:r>
      <w:r w:rsidR="00DC5F6D">
        <w:t>,</w:t>
      </w:r>
      <w:r w:rsidRPr="00B47FD2">
        <w:t xml:space="preserve"> because there is not enough money for everything. </w:t>
      </w:r>
      <w:r w:rsidR="00487433">
        <w:t>If t</w:t>
      </w:r>
      <w:r w:rsidRPr="00B47FD2">
        <w:t>he employers</w:t>
      </w:r>
      <w:r w:rsidR="00487433">
        <w:t xml:space="preserve"> </w:t>
      </w:r>
      <w:r w:rsidRPr="00B47FD2">
        <w:t>use it all, there will be £0 for small employers.</w:t>
      </w:r>
    </w:p>
    <w:p w:rsidR="00B47FD2" w:rsidRPr="00B47FD2" w:rsidP="00B47FD2">
      <w:pPr>
        <w:pStyle w:val="Question"/>
        <w:numPr>
          <w:ilvl w:val="0"/>
          <w:numId w:val="9"/>
        </w:numPr>
      </w:pPr>
      <w:sdt>
        <w:sdtPr>
          <w:alias w:val="Member"/>
          <w:tag w:val="&lt;Member mnisId='3985' dodsId='31730'&gt;"/>
          <w:id w:val="-503207537"/>
          <w:placeholder>
            <w:docPart w:val="EDBBA8546FEF41E7B120506C1840AD50"/>
          </w:placeholder>
          <w:richText/>
        </w:sdtPr>
        <w:sdtContent>
          <w:r w:rsidRPr="00B47FD2">
            <w:rPr>
              <w:b/>
            </w:rPr>
            <w:t>Chair:</w:t>
          </w:r>
        </w:sdtContent>
      </w:sdt>
      <w:r w:rsidRPr="00B47FD2">
        <w:t xml:space="preserve"> I have had a letter from the Chartered Management Institute about all this</w:t>
      </w:r>
      <w:r w:rsidR="00DC5F6D">
        <w:t>,</w:t>
      </w:r>
      <w:r w:rsidRPr="00B47FD2">
        <w:t xml:space="preserve"> and I will quote what they say. First</w:t>
      </w:r>
      <w:r w:rsidR="00DC5F6D">
        <w:t>,</w:t>
      </w:r>
      <w:r w:rsidRPr="00B47FD2">
        <w:t xml:space="preserve"> they give a whole load of statistics about these management MBA apprenticeships improving productivity and say that we are way behind. On the specific master’s degree apprenticeship standard, which has come under controversy, they say, “Of the near half CMI SLMDA apprentices where we can identify the sector, 61% work in the public sector or not-for-profit: 52% in the public sector and 9% not-for-profit. There are only 7% employed in FTSE 350 companies. 70% of CMI SLMDA apprentices are in regions with lower than average UK productivity levels, 40% are located in the four regions of England with the lowest levels of productivity and 48% are females.”</w:t>
      </w:r>
      <w:r>
        <w:t xml:space="preserve"> </w:t>
      </w:r>
      <w:r w:rsidRPr="00B47FD2">
        <w:t>What is your comment on that?</w:t>
      </w:r>
    </w:p>
    <w:p w:rsidR="00B47FD2" w:rsidRPr="00B47FD2" w:rsidP="00B47FD2">
      <w:pPr>
        <w:pStyle w:val="Answer"/>
      </w:pPr>
      <w:sdt>
        <w:sdtPr>
          <w:alias w:val="Witness"/>
          <w:id w:val="1376044284"/>
          <w:placeholder>
            <w:docPart w:val="EDBBA8546FEF41E7B120506C1840AD50"/>
          </w:placeholder>
          <w:richText/>
        </w:sdtPr>
        <w:sdtContent>
          <w:r w:rsidRPr="00B47FD2">
            <w:rPr>
              <w:b/>
              <w:i/>
            </w:rPr>
            <w:t>Nick Linford:</w:t>
          </w:r>
        </w:sdtContent>
      </w:sdt>
      <w:r>
        <w:t xml:space="preserve"> </w:t>
      </w:r>
      <w:r w:rsidRPr="00B47FD2">
        <w:t>Let’s be clear</w:t>
      </w:r>
      <w:r w:rsidR="00DC5F6D">
        <w:t>:</w:t>
      </w:r>
      <w:r w:rsidRPr="00B47FD2">
        <w:t xml:space="preserve"> CMI </w:t>
      </w:r>
      <w:r w:rsidR="00DC5F6D">
        <w:t>are</w:t>
      </w:r>
      <w:r w:rsidRPr="00B47FD2">
        <w:t xml:space="preserve"> the assessment body for all these apprenticeships</w:t>
      </w:r>
      <w:r w:rsidR="00DC5F6D">
        <w:t>,</w:t>
      </w:r>
      <w:r w:rsidRPr="00B47FD2">
        <w:t xml:space="preserve"> so they can only make their money from selling these qualifications</w:t>
      </w:r>
      <w:r w:rsidR="00DC5F6D">
        <w:t>. T</w:t>
      </w:r>
      <w:r w:rsidRPr="00B47FD2">
        <w:t xml:space="preserve">hese are figures that they have produced based on the </w:t>
      </w:r>
      <w:r w:rsidRPr="00B47FD2">
        <w:t>information they have—</w:t>
      </w:r>
      <w:r w:rsidR="00DC5F6D">
        <w:t xml:space="preserve">and </w:t>
      </w:r>
      <w:r w:rsidRPr="00B47FD2">
        <w:t xml:space="preserve">no one else has—available to them. I will give one example there. They talk about it being in the public sector. We ran a story with </w:t>
      </w:r>
      <w:r w:rsidRPr="00B47FD2">
        <w:rPr>
          <w:i/>
          <w:iCs/>
        </w:rPr>
        <w:t>FE Week</w:t>
      </w:r>
      <w:r w:rsidRPr="00B47FD2">
        <w:t xml:space="preserve"> last week about which sort</w:t>
      </w:r>
      <w:r w:rsidR="00DC5F6D">
        <w:t>s</w:t>
      </w:r>
      <w:r w:rsidRPr="00B47FD2">
        <w:t xml:space="preserve"> of organisations are running it. It is quite true </w:t>
      </w:r>
      <w:r w:rsidR="00DC5F6D">
        <w:t xml:space="preserve">that </w:t>
      </w:r>
      <w:r w:rsidRPr="00B47FD2">
        <w:t>the public sector has picked up a lot of the MBAs. That is driven in part because there is a policy for which they have to achieve a 2.3% target</w:t>
      </w:r>
      <w:r w:rsidR="00DC5F6D">
        <w:t>—</w:t>
      </w:r>
      <w:r w:rsidRPr="00B47FD2">
        <w:t xml:space="preserve">a classic Government target, like the 3 million, no granularity. The Department for Education has 34 MBA apprentices and </w:t>
      </w:r>
      <w:r w:rsidR="00487433">
        <w:t>they</w:t>
      </w:r>
      <w:r w:rsidRPr="00B47FD2">
        <w:t xml:space="preserve"> need to hit their 2.3</w:t>
      </w:r>
      <w:r w:rsidR="00DC5F6D">
        <w:t>%</w:t>
      </w:r>
      <w:r w:rsidRPr="00B47FD2">
        <w:t xml:space="preserve">. People like Emma Hardy, the Shadow Minister, have asked, “How many are they doing at </w:t>
      </w:r>
      <w:r>
        <w:t>L</w:t>
      </w:r>
      <w:r w:rsidRPr="00B47FD2">
        <w:t>evel 2?”</w:t>
      </w:r>
      <w:r>
        <w:t xml:space="preserve"> </w:t>
      </w:r>
      <w:r w:rsidRPr="00B47FD2">
        <w:t>Should we not be saying, “Okay, have a target in the public sector</w:t>
      </w:r>
      <w:r w:rsidR="00DC5F6D">
        <w:t>,</w:t>
      </w:r>
      <w:r w:rsidRPr="00B47FD2">
        <w:t xml:space="preserve"> but why is the Director of Apprenticeships, who has now moved, being at the time at the Department, enrolled on an apprenticeship MBA?” It is great to have management training. I do not think anyone is questioning the quality of lots of management training, but if that is public money not being spent on a young person, how do we justify that</w:t>
      </w:r>
      <w:r w:rsidR="00DC5F6D">
        <w:t>,</w:t>
      </w:r>
      <w:r w:rsidRPr="00B47FD2">
        <w:t xml:space="preserve"> as a society?</w:t>
      </w:r>
    </w:p>
    <w:p w:rsidR="00B47FD2" w:rsidRPr="00B47FD2" w:rsidP="00B47FD2">
      <w:pPr>
        <w:pStyle w:val="Answer"/>
      </w:pPr>
      <w:sdt>
        <w:sdtPr>
          <w:alias w:val="Witness"/>
          <w:id w:val="8573013"/>
          <w:placeholder>
            <w:docPart w:val="EDBBA8546FEF41E7B120506C1840AD50"/>
          </w:placeholder>
          <w:richText/>
        </w:sdtPr>
        <w:sdtContent>
          <w:r w:rsidRPr="00B47FD2">
            <w:rPr>
              <w:b/>
              <w:i/>
            </w:rPr>
            <w:t>Stephen Radley:</w:t>
          </w:r>
        </w:sdtContent>
      </w:sdt>
      <w:r w:rsidRPr="00B47FD2">
        <w:t xml:space="preserve"> I was going to say</w:t>
      </w:r>
      <w:r w:rsidR="00DC5F6D">
        <w:t xml:space="preserve"> that</w:t>
      </w:r>
      <w:r w:rsidRPr="00B47FD2">
        <w:t xml:space="preserve"> although the issue of whether or not MBAs are funded is important, it is almost a subpoint. The key issue is we need th</w:t>
      </w:r>
      <w:r w:rsidR="00981EA0">
        <w:t>e</w:t>
      </w:r>
      <w:r w:rsidRPr="00B47FD2">
        <w:t xml:space="preserve"> clear statement about what the priorities are for apprenticeships. I think if we have a commitment to build more infrastructure</w:t>
      </w:r>
      <w:r w:rsidR="00DC5F6D">
        <w:t xml:space="preserve"> and</w:t>
      </w:r>
      <w:r w:rsidRPr="00B47FD2">
        <w:t xml:space="preserve"> more homes, we want to grow more of our own people rather than bringing them in from abroad. We are also committed to levelling up. It does suggest that more of the priorities should be about younger people and entry</w:t>
      </w:r>
      <w:r>
        <w:t>-</w:t>
      </w:r>
      <w:r w:rsidRPr="00B47FD2">
        <w:t>level apprenticeships. We need that clear statement of priorities and everything else falls out from that.</w:t>
      </w:r>
    </w:p>
    <w:p w:rsidR="00B47FD2" w:rsidRPr="00B47FD2" w:rsidP="00B47FD2">
      <w:pPr>
        <w:pStyle w:val="Question"/>
        <w:numPr>
          <w:ilvl w:val="0"/>
          <w:numId w:val="9"/>
        </w:numPr>
      </w:pPr>
      <w:sdt>
        <w:sdtPr>
          <w:alias w:val="Member"/>
          <w:tag w:val="&lt;Member mnisId='4592' dodsId='77483'&gt;"/>
          <w:id w:val="1417440465"/>
          <w:placeholder>
            <w:docPart w:val="EDBBA8546FEF41E7B120506C1840AD50"/>
          </w:placeholder>
          <w:richText/>
        </w:sdtPr>
        <w:sdtContent>
          <w:r w:rsidRPr="00B47FD2">
            <w:rPr>
              <w:b/>
            </w:rPr>
            <w:t>Dr Caroline Johnson:</w:t>
          </w:r>
        </w:sdtContent>
      </w:sdt>
      <w:r w:rsidRPr="00B47FD2">
        <w:t xml:space="preserve"> I can see that degree apprenticeships are useful. I used to be on the Health Select Committee</w:t>
      </w:r>
      <w:r w:rsidR="00DC5F6D">
        <w:t>,</w:t>
      </w:r>
      <w:r w:rsidRPr="00B47FD2">
        <w:t xml:space="preserve"> and </w:t>
      </w:r>
      <w:r w:rsidR="00DC5F6D">
        <w:t xml:space="preserve">there is </w:t>
      </w:r>
      <w:r w:rsidRPr="00B47FD2">
        <w:t>a nursing degree apprenticeship. As I saw it, the purpose of degree apprenticeships was enabling people to work and gain income while studying for a degree, thus allowing people perhaps that were older</w:t>
      </w:r>
      <w:r w:rsidR="00DC5F6D">
        <w:t xml:space="preserve"> or</w:t>
      </w:r>
      <w:r w:rsidRPr="00B47FD2">
        <w:t xml:space="preserve"> had caring responsibilities to do the</w:t>
      </w:r>
      <w:r w:rsidR="00DC5F6D">
        <w:t>m</w:t>
      </w:r>
      <w:r w:rsidRPr="00B47FD2">
        <w:t>. Whether that funding should come out of the apprenticeship levy or whether it should come out of degree funding is of interest to me. What do you think on that?</w:t>
      </w:r>
    </w:p>
    <w:p w:rsidR="00B47FD2" w:rsidRPr="00B47FD2" w:rsidP="00B47FD2">
      <w:pPr>
        <w:pStyle w:val="Question"/>
        <w:numPr>
          <w:ilvl w:val="0"/>
          <w:numId w:val="0"/>
        </w:numPr>
        <w:ind w:left="794"/>
      </w:pPr>
      <w:sdt>
        <w:sdtPr>
          <w:alias w:val="Member"/>
          <w:tag w:val="&lt;Member mnisId='3985' dodsId='31730'&gt;"/>
          <w:id w:val="-1292440730"/>
          <w:placeholder>
            <w:docPart w:val="EDBBA8546FEF41E7B120506C1840AD50"/>
          </w:placeholder>
          <w:richText/>
        </w:sdtPr>
        <w:sdtContent>
          <w:r w:rsidRPr="00B47FD2">
            <w:rPr>
              <w:b/>
            </w:rPr>
            <w:t>Chair:</w:t>
          </w:r>
        </w:sdtContent>
      </w:sdt>
      <w:r w:rsidRPr="00B47FD2">
        <w:t xml:space="preserve"> I also think there were two very different perceptions of degree apprenticeships. There </w:t>
      </w:r>
      <w:r w:rsidR="0034566A">
        <w:t>was this</w:t>
      </w:r>
      <w:r w:rsidRPr="00B47FD2">
        <w:t xml:space="preserve"> MBA-type training and there were degree apprenticeships, like nursing degree apprenticeships, police degree apprenticeships, engineering—</w:t>
      </w:r>
    </w:p>
    <w:p w:rsidR="00B47FD2" w:rsidRPr="00B47FD2" w:rsidP="00B47FD2">
      <w:pPr>
        <w:pStyle w:val="Question"/>
        <w:numPr>
          <w:ilvl w:val="0"/>
          <w:numId w:val="0"/>
        </w:numPr>
        <w:ind w:left="794"/>
      </w:pPr>
      <w:sdt>
        <w:sdtPr>
          <w:alias w:val="Member"/>
          <w:tag w:val="&lt;Member mnisId='4592' dodsId='77483'&gt;"/>
          <w:id w:val="1829397899"/>
          <w:placeholder>
            <w:docPart w:val="EDBBA8546FEF41E7B120506C1840AD50"/>
          </w:placeholder>
          <w:richText/>
        </w:sdtPr>
        <w:sdtContent>
          <w:r w:rsidRPr="00B47FD2">
            <w:rPr>
              <w:b/>
            </w:rPr>
            <w:t>Dr Caroline Johnson:</w:t>
          </w:r>
        </w:sdtContent>
      </w:sdt>
      <w:r w:rsidRPr="00B47FD2">
        <w:t xml:space="preserve"> Which funding pot should they be coming out of?</w:t>
      </w:r>
    </w:p>
    <w:p w:rsidR="00B47FD2" w:rsidRPr="00B47FD2" w:rsidP="00B47FD2">
      <w:pPr>
        <w:pStyle w:val="Answer"/>
      </w:pPr>
      <w:sdt>
        <w:sdtPr>
          <w:alias w:val="Witness"/>
          <w:id w:val="-931972923"/>
          <w:placeholder>
            <w:docPart w:val="EDBBA8546FEF41E7B120506C1840AD50"/>
          </w:placeholder>
          <w:richText/>
        </w:sdtPr>
        <w:sdtContent>
          <w:r w:rsidRPr="00B47FD2">
            <w:rPr>
              <w:b/>
              <w:i/>
            </w:rPr>
            <w:t>Laura Burley:</w:t>
          </w:r>
        </w:sdtContent>
      </w:sdt>
      <w:r w:rsidRPr="00B47FD2">
        <w:t xml:space="preserve"> It is going back to Stephen’s point about what the levy </w:t>
      </w:r>
      <w:r w:rsidRPr="00B47FD2" w:rsidR="00DC5F6D">
        <w:t xml:space="preserve">is </w:t>
      </w:r>
      <w:r w:rsidRPr="00B47FD2">
        <w:t xml:space="preserve">designed to do. Is it productivity, as it was in the big 2017 fanfare, or is it social mobility; is it both? It is having those difficult conversations. </w:t>
      </w:r>
    </w:p>
    <w:p w:rsidR="00B47FD2" w:rsidRPr="00B47FD2" w:rsidP="00B47FD2">
      <w:pPr>
        <w:pStyle w:val="Answer"/>
      </w:pPr>
      <w:r w:rsidRPr="00B47FD2">
        <w:t xml:space="preserve">To your point, Caroline, about </w:t>
      </w:r>
      <w:r w:rsidR="00DC5F6D">
        <w:t xml:space="preserve">the </w:t>
      </w:r>
      <w:r w:rsidRPr="00B47FD2">
        <w:t xml:space="preserve">NHS and nurses, NHS is the biggest levy payer. There is chap that a few people might have met who came to the All-Party Group </w:t>
      </w:r>
      <w:r w:rsidR="00DC5F6D">
        <w:t>on</w:t>
      </w:r>
      <w:r w:rsidRPr="00B47FD2">
        <w:t xml:space="preserve"> Apprenticeships a couple of weeks ago who left school at 16</w:t>
      </w:r>
      <w:r w:rsidR="00DC5F6D">
        <w:t xml:space="preserve"> with</w:t>
      </w:r>
      <w:r w:rsidRPr="00B47FD2">
        <w:t xml:space="preserve"> Level 2 qualifications</w:t>
      </w:r>
      <w:r w:rsidR="00DC5F6D">
        <w:t xml:space="preserve">, </w:t>
      </w:r>
      <w:r w:rsidRPr="00B47FD2">
        <w:t>sold trainers on Brick Lane</w:t>
      </w:r>
      <w:r w:rsidR="00DC5F6D">
        <w:t>—</w:t>
      </w:r>
      <w:r w:rsidRPr="00B47FD2">
        <w:t>amazing guy</w:t>
      </w:r>
      <w:r w:rsidR="00DC5F6D">
        <w:t>—</w:t>
      </w:r>
      <w:r w:rsidRPr="00B47FD2">
        <w:t xml:space="preserve">and started working as a mental health nurse associate in </w:t>
      </w:r>
      <w:r w:rsidRPr="00B47FD2">
        <w:t>Northamptonshire. Having worked there for about six years—he started doing it full time</w:t>
      </w:r>
      <w:r w:rsidR="00DC5F6D">
        <w:t>,</w:t>
      </w:r>
      <w:r w:rsidRPr="00B47FD2">
        <w:t xml:space="preserve"> having done it part time alongside the trainer stuff in Brick Lane—his employer then said, “I see something in you. Let’s put you on the registered nurse degree apprenticeship</w:t>
      </w:r>
      <w:r w:rsidR="00DC5F6D">
        <w:t>.</w:t>
      </w:r>
      <w:r w:rsidRPr="00B47FD2">
        <w:t>”</w:t>
      </w:r>
      <w:r>
        <w:t xml:space="preserve"> </w:t>
      </w:r>
      <w:r w:rsidRPr="00B47FD2">
        <w:t>The OU helped him with his functional skills and we are supporting him to ensure that he is working at degree level. That is transforming his life; it is changing what he is doing in his mental health training with teenagers. I guess th</w:t>
      </w:r>
      <w:r w:rsidR="00DC5F6D">
        <w:t>e</w:t>
      </w:r>
      <w:r w:rsidRPr="00B47FD2">
        <w:t xml:space="preserve"> apprenticeship levy has enabled that to happen. Where else would the funding come from in that scenario? I don’t know.</w:t>
      </w:r>
    </w:p>
    <w:p w:rsidR="00B47FD2" w:rsidRPr="00B47FD2" w:rsidP="00B47FD2">
      <w:pPr>
        <w:pStyle w:val="Question"/>
        <w:numPr>
          <w:ilvl w:val="0"/>
          <w:numId w:val="9"/>
        </w:numPr>
      </w:pPr>
      <w:sdt>
        <w:sdtPr>
          <w:alias w:val="Member"/>
          <w:tag w:val="&lt;Member mnisId='4871' dodsId=''&gt;"/>
          <w:id w:val="-765081181"/>
          <w:placeholder>
            <w:docPart w:val="EDBBA8546FEF41E7B120506C1840AD50"/>
          </w:placeholder>
          <w:richText/>
        </w:sdtPr>
        <w:sdtContent>
          <w:r w:rsidRPr="00B47FD2">
            <w:rPr>
              <w:b/>
            </w:rPr>
            <w:t>Christian Wakeford:</w:t>
          </w:r>
        </w:sdtContent>
      </w:sdt>
      <w:r w:rsidRPr="00B47FD2">
        <w:t xml:space="preserve"> I was fortunate enough</w:t>
      </w:r>
      <w:r w:rsidR="00487433">
        <w:t>,</w:t>
      </w:r>
      <w:r w:rsidRPr="00B47FD2">
        <w:t xml:space="preserve"> as part of National Apprenticeship Week</w:t>
      </w:r>
      <w:r w:rsidR="00487433">
        <w:t>,</w:t>
      </w:r>
      <w:r w:rsidRPr="00B47FD2">
        <w:t xml:space="preserve"> to spend some time with mental health nursing associates. Now, in hindsight, if they had told me it was a high security unit I might have thought twice. Part of the issue they highlighted while I was there was that while it was great to be able to onboard these apprentices, the difficulty was in actually paying them. They had this large amount of levy left over. They are still having to pay them on bank shifts and everything else, whereas if they could dip into that they would potentially be able to get more apprentices on. It was the lack of flexibility that was holding them back. What would you see as a possible solution to overcoming some of these obstacles? There is the will there to do more</w:t>
      </w:r>
      <w:r w:rsidR="00DC5F6D">
        <w:t>,</w:t>
      </w:r>
      <w:r w:rsidRPr="00B47FD2">
        <w:t xml:space="preserve"> but it just seems there is a boundary saying you can’t go any further.</w:t>
      </w:r>
    </w:p>
    <w:p w:rsidR="00B47FD2" w:rsidRPr="00B47FD2" w:rsidP="00B47FD2">
      <w:pPr>
        <w:pStyle w:val="Answer"/>
      </w:pPr>
      <w:sdt>
        <w:sdtPr>
          <w:alias w:val="Witness"/>
          <w:id w:val="1873809575"/>
          <w:placeholder>
            <w:docPart w:val="EDBBA8546FEF41E7B120506C1840AD50"/>
          </w:placeholder>
          <w:richText/>
        </w:sdtPr>
        <w:sdtContent>
          <w:r w:rsidRPr="00B47FD2">
            <w:rPr>
              <w:b/>
              <w:i/>
            </w:rPr>
            <w:t>Laura Burley:</w:t>
          </w:r>
        </w:sdtContent>
      </w:sdt>
      <w:r w:rsidRPr="00B47FD2">
        <w:t xml:space="preserve"> There is an issue within the NHS, for example with nurses, of the supernumerary function. If you are taking a nurse off the ward for the 20% off-the-job</w:t>
      </w:r>
      <w:r w:rsidR="00DC5F6D">
        <w:t>,</w:t>
      </w:r>
      <w:r w:rsidRPr="00B47FD2">
        <w:t xml:space="preserve"> you still need to backfill them on that day and the trust needs to pay for that. That said, there are fantastic examples now</w:t>
      </w:r>
      <w:r w:rsidR="00DC5F6D">
        <w:t>,</w:t>
      </w:r>
      <w:r w:rsidRPr="00B47FD2">
        <w:t xml:space="preserve"> up and down the country</w:t>
      </w:r>
      <w:r w:rsidR="00DC5F6D">
        <w:t>,</w:t>
      </w:r>
      <w:r w:rsidRPr="00B47FD2">
        <w:t xml:space="preserve"> in England of where trusts are managing to overcome that. As different parts of the hospitals and the health workforce, in social work as well—there is a fantastic social work provision in York and that is transforming it—see it is working</w:t>
      </w:r>
      <w:r w:rsidR="00DC5F6D">
        <w:t xml:space="preserve"> NS</w:t>
      </w:r>
      <w:r w:rsidRPr="00B47FD2">
        <w:t xml:space="preserve"> see the impact, they are finding other ways to get around some of the inflexible parts of it.</w:t>
      </w:r>
    </w:p>
    <w:p w:rsidR="00B47FD2" w:rsidRPr="00B47FD2" w:rsidP="00B47FD2">
      <w:pPr>
        <w:pStyle w:val="Answer"/>
      </w:pPr>
      <w:sdt>
        <w:sdtPr>
          <w:alias w:val="Witness"/>
          <w:id w:val="-11692926"/>
          <w:placeholder>
            <w:docPart w:val="EDBBA8546FEF41E7B120506C1840AD50"/>
          </w:placeholder>
          <w:richText/>
        </w:sdtPr>
        <w:sdtContent>
          <w:r w:rsidRPr="00B47FD2">
            <w:rPr>
              <w:b/>
              <w:i/>
            </w:rPr>
            <w:t>Sally Gilson:</w:t>
          </w:r>
        </w:sdtContent>
      </w:sdt>
      <w:r w:rsidRPr="00B47FD2">
        <w:t xml:space="preserve"> Going to back to the previous point, over 70% of occupations within logistics are at Level 2, so that emphasises our need for those foundations of level and to keep the flow of money coming that way.</w:t>
      </w:r>
    </w:p>
    <w:p w:rsidR="00B47FD2" w:rsidRPr="00B47FD2" w:rsidP="00B47FD2">
      <w:pPr>
        <w:pStyle w:val="Answer"/>
      </w:pPr>
      <w:sdt>
        <w:sdtPr>
          <w:alias w:val="Witness"/>
          <w:id w:val="2132362749"/>
          <w:placeholder>
            <w:docPart w:val="EDBBA8546FEF41E7B120506C1840AD50"/>
          </w:placeholder>
          <w:richText/>
        </w:sdtPr>
        <w:sdtContent>
          <w:r w:rsidRPr="00B47FD2">
            <w:rPr>
              <w:b/>
              <w:i/>
            </w:rPr>
            <w:t>Chinara Rustamova:</w:t>
          </w:r>
        </w:sdtContent>
      </w:sdt>
      <w:r w:rsidRPr="00B47FD2">
        <w:t xml:space="preserve"> I was going to answer Caroline’s question, and Laura said that apprenticeships should be about productivity and social mobility at the same time. But it is also important to look at who uses MBA degree apprenticeships. If this is about productivity, Britain’s productivity problem is about small businesses. I think we have heard the term “the long tail of productivity”</w:t>
      </w:r>
      <w:r w:rsidR="00DC5F6D">
        <w:t>,</w:t>
      </w:r>
      <w:r w:rsidRPr="00B47FD2">
        <w:t xml:space="preserve"> and that is where all this conversation started from</w:t>
      </w:r>
      <w:r w:rsidR="00DC5F6D">
        <w:t>—</w:t>
      </w:r>
      <w:r w:rsidRPr="00B47FD2">
        <w:t xml:space="preserve">that Britain has too many small businesses that don’t grow. That is why we need to make sure businesses have funding. </w:t>
      </w:r>
    </w:p>
    <w:p w:rsidR="00B47FD2" w:rsidRPr="00B47FD2" w:rsidP="00B47FD2">
      <w:pPr>
        <w:pStyle w:val="Answer"/>
      </w:pPr>
      <w:sdt>
        <w:sdtPr>
          <w:alias w:val="Witness"/>
          <w:id w:val="-1212570456"/>
          <w:placeholder>
            <w:docPart w:val="EDBBA8546FEF41E7B120506C1840AD50"/>
          </w:placeholder>
          <w:richText/>
        </w:sdtPr>
        <w:sdtContent>
          <w:r w:rsidRPr="00B47FD2">
            <w:rPr>
              <w:b/>
              <w:i/>
            </w:rPr>
            <w:t>Paul Raby:</w:t>
          </w:r>
        </w:sdtContent>
      </w:sdt>
      <w:r w:rsidRPr="00B47FD2">
        <w:t xml:space="preserve"> Picking up on that point, don’t assume that all apprenticeships at degree level are bad. We take on electricians and they move through the different grades and become chartered electrical engineers. We take them on at entry level, sometimes from disadvantaged backgrounds, and they become very successful.</w:t>
      </w:r>
    </w:p>
    <w:p w:rsidR="00B47FD2" w:rsidRPr="00B47FD2" w:rsidP="00B47FD2">
      <w:pPr>
        <w:pStyle w:val="Question"/>
        <w:numPr>
          <w:ilvl w:val="0"/>
          <w:numId w:val="9"/>
        </w:numPr>
      </w:pPr>
      <w:sdt>
        <w:sdtPr>
          <w:alias w:val="Member"/>
          <w:tag w:val="&lt;Member mnisId='3985' dodsId='31730'&gt;"/>
          <w:id w:val="-60794560"/>
          <w:placeholder>
            <w:docPart w:val="EDBBA8546FEF41E7B120506C1840AD50"/>
          </w:placeholder>
          <w:richText/>
        </w:sdtPr>
        <w:sdtContent>
          <w:r w:rsidRPr="00B47FD2">
            <w:rPr>
              <w:b/>
            </w:rPr>
            <w:t>Chair:</w:t>
          </w:r>
        </w:sdtContent>
      </w:sdt>
      <w:r>
        <w:t xml:space="preserve"> </w:t>
      </w:r>
      <w:r w:rsidRPr="00B47FD2">
        <w:t>That is why I describe them as my two favourite words in the English language. Those kind</w:t>
      </w:r>
      <w:r w:rsidR="00DC5F6D">
        <w:t>s</w:t>
      </w:r>
      <w:r w:rsidRPr="00B47FD2">
        <w:t xml:space="preserve"> of degree apprenticeships are the ones that I am talking about. I think the levy, the higher education system and the bureaucracy needs to be incentivised in order that we can have more from them. </w:t>
      </w:r>
    </w:p>
    <w:p w:rsidR="00B47FD2" w:rsidRPr="00B47FD2" w:rsidP="00B47FD2">
      <w:pPr>
        <w:pStyle w:val="QuestionCont"/>
      </w:pPr>
      <w:r w:rsidRPr="00B47FD2">
        <w:t xml:space="preserve">We are going to sum up. </w:t>
      </w:r>
      <w:r w:rsidR="00DC5F6D">
        <w:t xml:space="preserve">I would like to end by </w:t>
      </w:r>
      <w:r w:rsidRPr="00B47FD2">
        <w:t>go</w:t>
      </w:r>
      <w:r w:rsidR="00DC5F6D">
        <w:t>ing</w:t>
      </w:r>
      <w:r w:rsidRPr="00B47FD2">
        <w:t xml:space="preserve"> around the table with all of you</w:t>
      </w:r>
      <w:r w:rsidR="00DC5F6D">
        <w:t xml:space="preserve"> </w:t>
      </w:r>
      <w:r w:rsidRPr="00B47FD2">
        <w:t xml:space="preserve">and </w:t>
      </w:r>
      <w:r w:rsidR="00DC5F6D">
        <w:t xml:space="preserve">asking </w:t>
      </w:r>
      <w:r w:rsidRPr="00B47FD2">
        <w:t xml:space="preserve">you </w:t>
      </w:r>
      <w:r w:rsidR="00DC5F6D">
        <w:t xml:space="preserve">to </w:t>
      </w:r>
      <w:r w:rsidRPr="00B47FD2">
        <w:t>give one or two things—we have to finish just after 11.20-ish—that you would do to reform the levy. Just to put you on the spot, why don’t we start with you, Chinara?</w:t>
      </w:r>
    </w:p>
    <w:p w:rsidR="00B47FD2" w:rsidRPr="00B47FD2" w:rsidP="00B47FD2">
      <w:pPr>
        <w:pStyle w:val="Answer"/>
      </w:pPr>
      <w:sdt>
        <w:sdtPr>
          <w:alias w:val="Witness"/>
          <w:id w:val="1534930155"/>
          <w:placeholder>
            <w:docPart w:val="EDBBA8546FEF41E7B120506C1840AD50"/>
          </w:placeholder>
          <w:richText/>
        </w:sdtPr>
        <w:sdtContent>
          <w:r w:rsidRPr="00B47FD2">
            <w:rPr>
              <w:b/>
              <w:i/>
            </w:rPr>
            <w:t>Chinara Rustamova:</w:t>
          </w:r>
        </w:sdtContent>
      </w:sdt>
      <w:r w:rsidRPr="00B47FD2">
        <w:t xml:space="preserve"> I think it should be the funding, making sure that small businesses have access to funding.</w:t>
      </w:r>
      <w:r>
        <w:t xml:space="preserve"> </w:t>
      </w:r>
      <w:r w:rsidRPr="00B47FD2">
        <w:t xml:space="preserve">Whether it is by injecting money or by some other means, there has to be funding for SMEs. That said, </w:t>
      </w:r>
      <w:r w:rsidR="0034566A">
        <w:t xml:space="preserve">if </w:t>
      </w:r>
      <w:r w:rsidRPr="00B47FD2">
        <w:t>the Government were to introduce a new system</w:t>
      </w:r>
      <w:r w:rsidR="0034566A">
        <w:t>—</w:t>
      </w:r>
      <w:r w:rsidRPr="00B47FD2">
        <w:t>a new funding injection</w:t>
      </w:r>
      <w:r w:rsidR="0034566A">
        <w:t>—</w:t>
      </w:r>
      <w:r w:rsidRPr="00B47FD2">
        <w:t xml:space="preserve">and if they were to have two separate systems for levy payers and non-levy payers, they have to make sure that in practice there is no difference between them </w:t>
      </w:r>
      <w:r w:rsidR="0034566A">
        <w:t>during</w:t>
      </w:r>
      <w:r w:rsidRPr="00B47FD2">
        <w:t xml:space="preserve"> the delivery</w:t>
      </w:r>
      <w:r w:rsidR="0034566A">
        <w:t xml:space="preserve">; </w:t>
      </w:r>
      <w:r w:rsidRPr="00B47FD2">
        <w:t>that small businesses are not discriminated against.</w:t>
      </w:r>
    </w:p>
    <w:p w:rsidR="00B47FD2" w:rsidRPr="00B47FD2" w:rsidP="00B47FD2">
      <w:pPr>
        <w:pStyle w:val="Answer"/>
      </w:pPr>
      <w:sdt>
        <w:sdtPr>
          <w:alias w:val="Witness"/>
          <w:id w:val="1255559038"/>
          <w:placeholder>
            <w:docPart w:val="EDBBA8546FEF41E7B120506C1840AD50"/>
          </w:placeholder>
          <w:richText/>
        </w:sdtPr>
        <w:sdtContent>
          <w:r w:rsidRPr="00B47FD2">
            <w:rPr>
              <w:b/>
              <w:i/>
            </w:rPr>
            <w:t>Paul Raby:</w:t>
          </w:r>
        </w:sdtContent>
      </w:sdt>
      <w:r>
        <w:t xml:space="preserve"> </w:t>
      </w:r>
      <w:r w:rsidRPr="00B47FD2">
        <w:t>I have two things</w:t>
      </w:r>
      <w:r w:rsidR="0034566A">
        <w:t xml:space="preserve"> to say</w:t>
      </w:r>
      <w:r w:rsidRPr="00B47FD2">
        <w:t xml:space="preserve">. The first is the use of the funds. We are a great supporter of organisations like Prince’s Trust, who do </w:t>
      </w:r>
      <w:r w:rsidR="0034566A">
        <w:t>a</w:t>
      </w:r>
      <w:r w:rsidRPr="00B47FD2">
        <w:t xml:space="preserve"> great programme called Get Into. It is a six-week programme with people from very disadvantaged backgrounds. They learn about the construction industry and then we take on quite a few into jobs.</w:t>
      </w:r>
    </w:p>
    <w:p w:rsidR="00B47FD2" w:rsidRPr="00B47FD2" w:rsidP="00B47FD2">
      <w:pPr>
        <w:pStyle w:val="Question"/>
        <w:numPr>
          <w:ilvl w:val="0"/>
          <w:numId w:val="9"/>
        </w:numPr>
      </w:pPr>
      <w:sdt>
        <w:sdtPr>
          <w:alias w:val="Member"/>
          <w:tag w:val="&lt;Member mnisId='3985' dodsId='31730'&gt;"/>
          <w:id w:val="-1897114831"/>
          <w:placeholder>
            <w:docPart w:val="EDBBA8546FEF41E7B120506C1840AD50"/>
          </w:placeholder>
          <w:richText/>
        </w:sdtPr>
        <w:sdtContent>
          <w:r w:rsidRPr="00B47FD2">
            <w:rPr>
              <w:b/>
            </w:rPr>
            <w:t>Chair:</w:t>
          </w:r>
        </w:sdtContent>
      </w:sdt>
      <w:r w:rsidRPr="00B47FD2">
        <w:t xml:space="preserve"> What would be your recommendations?</w:t>
      </w:r>
    </w:p>
    <w:p w:rsidR="00B47FD2" w:rsidRPr="00B47FD2" w:rsidP="00B47FD2">
      <w:pPr>
        <w:pStyle w:val="Answer"/>
      </w:pPr>
      <w:sdt>
        <w:sdtPr>
          <w:alias w:val="Witness"/>
          <w:id w:val="1429699163"/>
          <w:placeholder>
            <w:docPart w:val="EDBBA8546FEF41E7B120506C1840AD50"/>
          </w:placeholder>
          <w:richText/>
        </w:sdtPr>
        <w:sdtContent>
          <w:r w:rsidRPr="00B47FD2">
            <w:rPr>
              <w:b/>
              <w:i/>
            </w:rPr>
            <w:t>Paul Raby:</w:t>
          </w:r>
        </w:sdtContent>
      </w:sdt>
      <w:r w:rsidRPr="00B47FD2">
        <w:t xml:space="preserve"> Could we fund some of that out of the levy? It is duplicating some of the training.</w:t>
      </w:r>
    </w:p>
    <w:p w:rsidR="00B47FD2" w:rsidRPr="00B47FD2" w:rsidP="00B47FD2">
      <w:pPr>
        <w:pStyle w:val="Question"/>
        <w:numPr>
          <w:ilvl w:val="0"/>
          <w:numId w:val="9"/>
        </w:numPr>
      </w:pPr>
      <w:sdt>
        <w:sdtPr>
          <w:alias w:val="Member"/>
          <w:tag w:val="&lt;Member mnisId='3985' dodsId='31730'&gt;"/>
          <w:id w:val="-708728298"/>
          <w:placeholder>
            <w:docPart w:val="EDBBA8546FEF41E7B120506C1840AD50"/>
          </w:placeholder>
          <w:richText/>
        </w:sdtPr>
        <w:sdtContent>
          <w:r w:rsidRPr="00B47FD2">
            <w:rPr>
              <w:b/>
            </w:rPr>
            <w:t>Chair:</w:t>
          </w:r>
        </w:sdtContent>
      </w:sdt>
      <w:r w:rsidRPr="00B47FD2">
        <w:t xml:space="preserve"> To fund their training work? </w:t>
      </w:r>
    </w:p>
    <w:p w:rsidR="00B47FD2" w:rsidRPr="00B47FD2" w:rsidP="00B47FD2">
      <w:pPr>
        <w:pStyle w:val="Answer"/>
      </w:pPr>
      <w:sdt>
        <w:sdtPr>
          <w:alias w:val="Witness"/>
          <w:id w:val="-1763674580"/>
          <w:placeholder>
            <w:docPart w:val="EDBBA8546FEF41E7B120506C1840AD50"/>
          </w:placeholder>
          <w:richText/>
        </w:sdtPr>
        <w:sdtContent>
          <w:r w:rsidRPr="00B47FD2">
            <w:rPr>
              <w:b/>
              <w:i/>
            </w:rPr>
            <w:t>Paul Raby:</w:t>
          </w:r>
        </w:sdtContent>
      </w:sdt>
      <w:r w:rsidRPr="00B47FD2">
        <w:t xml:space="preserve"> We pay thousands of pounds—</w:t>
      </w:r>
    </w:p>
    <w:p w:rsidR="00B47FD2" w:rsidRPr="00B47FD2" w:rsidP="00B47FD2">
      <w:pPr>
        <w:pStyle w:val="Question"/>
        <w:numPr>
          <w:ilvl w:val="0"/>
          <w:numId w:val="9"/>
        </w:numPr>
      </w:pPr>
      <w:sdt>
        <w:sdtPr>
          <w:alias w:val="Member"/>
          <w:tag w:val="&lt;Member mnisId='3985' dodsId='31730'&gt;"/>
          <w:id w:val="736907025"/>
          <w:placeholder>
            <w:docPart w:val="EDBBA8546FEF41E7B120506C1840AD50"/>
          </w:placeholder>
          <w:richText/>
        </w:sdtPr>
        <w:sdtContent>
          <w:r w:rsidRPr="00B47FD2">
            <w:rPr>
              <w:b/>
            </w:rPr>
            <w:t>Chair:</w:t>
          </w:r>
        </w:sdtContent>
      </w:sdt>
      <w:r>
        <w:t xml:space="preserve"> </w:t>
      </w:r>
      <w:r w:rsidRPr="00B47FD2">
        <w:t>As part of your supply chain</w:t>
      </w:r>
      <w:r w:rsidR="0034566A">
        <w:t>,</w:t>
      </w:r>
      <w:r w:rsidRPr="00B47FD2">
        <w:t xml:space="preserve"> in other words?</w:t>
      </w:r>
    </w:p>
    <w:p w:rsidR="00B47FD2" w:rsidRPr="00B47FD2" w:rsidP="00B47FD2">
      <w:pPr>
        <w:pStyle w:val="Answer"/>
      </w:pPr>
      <w:sdt>
        <w:sdtPr>
          <w:alias w:val="Witness"/>
          <w:id w:val="1292553655"/>
          <w:placeholder>
            <w:docPart w:val="EDBBA8546FEF41E7B120506C1840AD50"/>
          </w:placeholder>
          <w:richText/>
        </w:sdtPr>
        <w:sdtContent>
          <w:r w:rsidRPr="00B47FD2">
            <w:rPr>
              <w:b/>
              <w:i/>
            </w:rPr>
            <w:t>Paul Raby:</w:t>
          </w:r>
        </w:sdtContent>
      </w:sdt>
      <w:r w:rsidRPr="00B47FD2">
        <w:t xml:space="preserve"> Yes, we pay thousands of pounds to the Prince’s Trust to run these events. When we take them on—</w:t>
      </w:r>
    </w:p>
    <w:p w:rsidR="00B47FD2" w:rsidRPr="00B47FD2" w:rsidP="00B47FD2">
      <w:pPr>
        <w:pStyle w:val="Question"/>
        <w:numPr>
          <w:ilvl w:val="0"/>
          <w:numId w:val="9"/>
        </w:numPr>
      </w:pPr>
      <w:sdt>
        <w:sdtPr>
          <w:alias w:val="Member"/>
          <w:tag w:val="&lt;Member mnisId='3985' dodsId='31730'&gt;"/>
          <w:id w:val="1446735894"/>
          <w:placeholder>
            <w:docPart w:val="EDBBA8546FEF41E7B120506C1840AD50"/>
          </w:placeholder>
          <w:richText/>
        </w:sdtPr>
        <w:sdtContent>
          <w:r w:rsidRPr="00B47FD2">
            <w:rPr>
              <w:b/>
            </w:rPr>
            <w:t>Chair:</w:t>
          </w:r>
        </w:sdtContent>
      </w:sdt>
      <w:r w:rsidRPr="00B47FD2">
        <w:t xml:space="preserve"> What you are saying is</w:t>
      </w:r>
      <w:r w:rsidR="0034566A">
        <w:t>:</w:t>
      </w:r>
      <w:r w:rsidRPr="00B47FD2">
        <w:t xml:space="preserve"> extend the supply chain to those civil society organisations?</w:t>
      </w:r>
    </w:p>
    <w:p w:rsidR="00B47FD2" w:rsidRPr="00B47FD2" w:rsidP="00B47FD2">
      <w:pPr>
        <w:pStyle w:val="Answer"/>
      </w:pPr>
      <w:sdt>
        <w:sdtPr>
          <w:alias w:val="Witness"/>
          <w:id w:val="2056585783"/>
          <w:placeholder>
            <w:docPart w:val="EDBBA8546FEF41E7B120506C1840AD50"/>
          </w:placeholder>
          <w:richText/>
        </w:sdtPr>
        <w:sdtContent>
          <w:r w:rsidRPr="00B47FD2">
            <w:rPr>
              <w:b/>
              <w:i/>
            </w:rPr>
            <w:t>Paul Raby:</w:t>
          </w:r>
        </w:sdtContent>
      </w:sdt>
      <w:r w:rsidRPr="00B47FD2">
        <w:t xml:space="preserve"> Yes. I would like to be able to draw the £24,000 down from the levy.</w:t>
      </w:r>
    </w:p>
    <w:p w:rsidR="00B47FD2" w:rsidRPr="00B47FD2" w:rsidP="00B47FD2">
      <w:pPr>
        <w:pStyle w:val="Question"/>
        <w:numPr>
          <w:ilvl w:val="0"/>
          <w:numId w:val="9"/>
        </w:numPr>
      </w:pPr>
      <w:sdt>
        <w:sdtPr>
          <w:alias w:val="Member"/>
          <w:tag w:val="&lt;Member mnisId='3985' dodsId='31730'&gt;"/>
          <w:id w:val="2126574973"/>
          <w:placeholder>
            <w:docPart w:val="EDBBA8546FEF41E7B120506C1840AD50"/>
          </w:placeholder>
          <w:richText/>
        </w:sdtPr>
        <w:sdtContent>
          <w:r w:rsidRPr="00B47FD2">
            <w:rPr>
              <w:b/>
            </w:rPr>
            <w:t>Chair:</w:t>
          </w:r>
        </w:sdtContent>
      </w:sdt>
      <w:r w:rsidRPr="00B47FD2">
        <w:t xml:space="preserve"> Thank you, and the second thing?</w:t>
      </w:r>
    </w:p>
    <w:p w:rsidR="00B47FD2" w:rsidRPr="00B47FD2" w:rsidP="00B47FD2">
      <w:pPr>
        <w:pStyle w:val="Answer"/>
      </w:pPr>
      <w:sdt>
        <w:sdtPr>
          <w:alias w:val="Witness"/>
          <w:id w:val="-909459103"/>
          <w:placeholder>
            <w:docPart w:val="EDBBA8546FEF41E7B120506C1840AD50"/>
          </w:placeholder>
          <w:richText/>
        </w:sdtPr>
        <w:sdtContent>
          <w:r w:rsidRPr="00B47FD2">
            <w:rPr>
              <w:b/>
              <w:i/>
            </w:rPr>
            <w:t>Paul Raby:</w:t>
          </w:r>
        </w:sdtContent>
      </w:sdt>
      <w:r w:rsidRPr="00B47FD2">
        <w:t xml:space="preserve"> The second one is whatever we do, can we try to keep things really simple? </w:t>
      </w:r>
    </w:p>
    <w:p w:rsidR="00B47FD2" w:rsidRPr="00B47FD2" w:rsidP="00B47FD2">
      <w:pPr>
        <w:pStyle w:val="Question"/>
        <w:numPr>
          <w:ilvl w:val="0"/>
          <w:numId w:val="9"/>
        </w:numPr>
      </w:pPr>
      <w:sdt>
        <w:sdtPr>
          <w:alias w:val="Member"/>
          <w:tag w:val="&lt;Member mnisId='3985' dodsId='31730'&gt;"/>
          <w:id w:val="-793365220"/>
          <w:placeholder>
            <w:docPart w:val="EDBBA8546FEF41E7B120506C1840AD50"/>
          </w:placeholder>
          <w:richText/>
        </w:sdtPr>
        <w:sdtContent>
          <w:r w:rsidRPr="00B47FD2">
            <w:rPr>
              <w:b/>
            </w:rPr>
            <w:t>Chair:</w:t>
          </w:r>
        </w:sdtContent>
      </w:sdt>
      <w:r w:rsidRPr="00B47FD2">
        <w:t xml:space="preserve"> Keep it simple. Stephen, keep it simple?</w:t>
      </w:r>
    </w:p>
    <w:p w:rsidR="00B47FD2" w:rsidRPr="00B47FD2" w:rsidP="00B47FD2">
      <w:pPr>
        <w:pStyle w:val="Answer"/>
      </w:pPr>
      <w:sdt>
        <w:sdtPr>
          <w:alias w:val="Witness"/>
          <w:id w:val="1828167522"/>
          <w:placeholder>
            <w:docPart w:val="EDBBA8546FEF41E7B120506C1840AD50"/>
          </w:placeholder>
          <w:richText/>
        </w:sdtPr>
        <w:sdtContent>
          <w:r w:rsidRPr="00B47FD2">
            <w:rPr>
              <w:b/>
              <w:i/>
            </w:rPr>
            <w:t>Stephen Radley:</w:t>
          </w:r>
        </w:sdtContent>
      </w:sdt>
      <w:r w:rsidRPr="00B47FD2">
        <w:t xml:space="preserve"> Chinara has already made what I think is the most important point, which is about SME funding. Probably following on to that I would say the 16</w:t>
      </w:r>
      <w:r w:rsidR="0034566A">
        <w:t>-</w:t>
      </w:r>
      <w:r w:rsidRPr="00B47FD2">
        <w:t>to</w:t>
      </w:r>
      <w:r w:rsidR="0034566A">
        <w:t>-</w:t>
      </w:r>
      <w:r w:rsidRPr="00B47FD2">
        <w:t>18 premium. That is important to—</w:t>
      </w:r>
    </w:p>
    <w:p w:rsidR="00B47FD2" w:rsidRPr="00B47FD2" w:rsidP="00B47FD2">
      <w:pPr>
        <w:pStyle w:val="Question"/>
        <w:numPr>
          <w:ilvl w:val="0"/>
          <w:numId w:val="9"/>
        </w:numPr>
      </w:pPr>
      <w:sdt>
        <w:sdtPr>
          <w:alias w:val="Member"/>
          <w:tag w:val="&lt;Member mnisId='3985' dodsId='31730'&gt;"/>
          <w:id w:val="2077471882"/>
          <w:placeholder>
            <w:docPart w:val="EDBBA8546FEF41E7B120506C1840AD50"/>
          </w:placeholder>
          <w:richText/>
        </w:sdtPr>
        <w:sdtContent>
          <w:r w:rsidRPr="00B47FD2">
            <w:rPr>
              <w:b/>
            </w:rPr>
            <w:t>Chair:</w:t>
          </w:r>
        </w:sdtContent>
      </w:sdt>
      <w:r w:rsidRPr="00B47FD2">
        <w:t xml:space="preserve"> The 16</w:t>
      </w:r>
      <w:r w:rsidR="0034566A">
        <w:t>-</w:t>
      </w:r>
      <w:r w:rsidRPr="00B47FD2">
        <w:t>to</w:t>
      </w:r>
      <w:r w:rsidR="0034566A">
        <w:t>-</w:t>
      </w:r>
      <w:r w:rsidRPr="00B47FD2">
        <w:t>18 what, sorry?</w:t>
      </w:r>
    </w:p>
    <w:p w:rsidR="00B47FD2" w:rsidRPr="00B47FD2" w:rsidP="00B47FD2">
      <w:pPr>
        <w:pStyle w:val="Answer"/>
      </w:pPr>
      <w:sdt>
        <w:sdtPr>
          <w:alias w:val="Witness"/>
          <w:id w:val="-1202548103"/>
          <w:placeholder>
            <w:docPart w:val="EDBBA8546FEF41E7B120506C1840AD50"/>
          </w:placeholder>
          <w:richText/>
        </w:sdtPr>
        <w:sdtContent>
          <w:r w:rsidRPr="00B47FD2">
            <w:rPr>
              <w:b/>
              <w:i/>
            </w:rPr>
            <w:t>Stephen Radley:</w:t>
          </w:r>
        </w:sdtContent>
      </w:sdt>
      <w:r w:rsidRPr="00B47FD2">
        <w:t xml:space="preserve"> I think we should look at restoring the 16</w:t>
      </w:r>
      <w:r w:rsidR="0034566A">
        <w:t>-t</w:t>
      </w:r>
      <w:r w:rsidRPr="00B47FD2">
        <w:t>o</w:t>
      </w:r>
      <w:r w:rsidR="0034566A">
        <w:t>-</w:t>
      </w:r>
      <w:r w:rsidRPr="00B47FD2">
        <w:t>18 premium.</w:t>
      </w:r>
    </w:p>
    <w:p w:rsidR="00B47FD2" w:rsidRPr="00B47FD2" w:rsidP="00B47FD2">
      <w:pPr>
        <w:pStyle w:val="Question"/>
        <w:numPr>
          <w:ilvl w:val="0"/>
          <w:numId w:val="9"/>
        </w:numPr>
      </w:pPr>
      <w:sdt>
        <w:sdtPr>
          <w:alias w:val="Member"/>
          <w:tag w:val="&lt;Member mnisId='3985' dodsId='31730'&gt;"/>
          <w:id w:val="-374624022"/>
          <w:placeholder>
            <w:docPart w:val="EDBBA8546FEF41E7B120506C1840AD50"/>
          </w:placeholder>
          <w:richText/>
        </w:sdtPr>
        <w:sdtContent>
          <w:r w:rsidRPr="00B47FD2">
            <w:rPr>
              <w:b/>
            </w:rPr>
            <w:t>Chair:</w:t>
          </w:r>
        </w:sdtContent>
      </w:sdt>
      <w:r w:rsidRPr="00B47FD2">
        <w:t xml:space="preserve"> </w:t>
      </w:r>
      <w:r w:rsidR="0034566A">
        <w:t>Sorry; w</w:t>
      </w:r>
      <w:r w:rsidRPr="00B47FD2">
        <w:t>hat do you mean by that?</w:t>
      </w:r>
    </w:p>
    <w:p w:rsidR="00B47FD2" w:rsidRPr="00B47FD2" w:rsidP="00B47FD2">
      <w:pPr>
        <w:pStyle w:val="Answer"/>
      </w:pPr>
      <w:sdt>
        <w:sdtPr>
          <w:alias w:val="Witness"/>
          <w:id w:val="1151408185"/>
          <w:placeholder>
            <w:docPart w:val="EDBBA8546FEF41E7B120506C1840AD50"/>
          </w:placeholder>
          <w:richText/>
        </w:sdtPr>
        <w:sdtContent>
          <w:r w:rsidRPr="00B47FD2">
            <w:rPr>
              <w:b/>
              <w:i/>
            </w:rPr>
            <w:t>Stephen Radley:</w:t>
          </w:r>
        </w:sdtContent>
      </w:sdt>
      <w:r w:rsidRPr="00B47FD2">
        <w:t xml:space="preserve"> There was formerly a premium for employers that took on 16 to 18</w:t>
      </w:r>
      <w:r w:rsidR="0034566A">
        <w:t>-</w:t>
      </w:r>
      <w:r w:rsidRPr="00B47FD2">
        <w:t>year-olds.</w:t>
      </w:r>
    </w:p>
    <w:p w:rsidR="00B47FD2" w:rsidRPr="00B47FD2" w:rsidP="00B47FD2">
      <w:pPr>
        <w:pStyle w:val="Question"/>
        <w:numPr>
          <w:ilvl w:val="0"/>
          <w:numId w:val="9"/>
        </w:numPr>
      </w:pPr>
      <w:sdt>
        <w:sdtPr>
          <w:alias w:val="Member"/>
          <w:tag w:val="&lt;Member mnisId='3985' dodsId='31730'&gt;"/>
          <w:id w:val="543483712"/>
          <w:placeholder>
            <w:docPart w:val="EDBBA8546FEF41E7B120506C1840AD50"/>
          </w:placeholder>
          <w:richText/>
        </w:sdtPr>
        <w:sdtContent>
          <w:r w:rsidRPr="00B47FD2">
            <w:rPr>
              <w:b/>
            </w:rPr>
            <w:t>Chair:</w:t>
          </w:r>
        </w:sdtContent>
      </w:sdt>
      <w:r w:rsidRPr="00B47FD2">
        <w:t xml:space="preserve"> I see</w:t>
      </w:r>
      <w:r w:rsidR="0034566A">
        <w:t xml:space="preserve">, </w:t>
      </w:r>
      <w:r w:rsidRPr="00B47FD2">
        <w:t>yes. Nick?</w:t>
      </w:r>
    </w:p>
    <w:p w:rsidR="00B47FD2" w:rsidRPr="00B47FD2" w:rsidP="00B47FD2">
      <w:pPr>
        <w:pStyle w:val="Answer"/>
      </w:pPr>
      <w:sdt>
        <w:sdtPr>
          <w:alias w:val="Witness"/>
          <w:id w:val="-709498890"/>
          <w:placeholder>
            <w:docPart w:val="EDBBA8546FEF41E7B120506C1840AD50"/>
          </w:placeholder>
          <w:richText/>
        </w:sdtPr>
        <w:sdtContent>
          <w:r w:rsidRPr="00B47FD2">
            <w:rPr>
              <w:b/>
              <w:i/>
            </w:rPr>
            <w:t>Nick Linford:</w:t>
          </w:r>
        </w:sdtContent>
      </w:sdt>
      <w:r w:rsidRPr="00B47FD2">
        <w:t xml:space="preserve"> I run a small</w:t>
      </w:r>
      <w:r w:rsidR="0034566A">
        <w:t>,</w:t>
      </w:r>
      <w:r w:rsidRPr="00B47FD2">
        <w:t xml:space="preserve"> successful business</w:t>
      </w:r>
      <w:r w:rsidR="0034566A">
        <w:t>. As an example, f</w:t>
      </w:r>
      <w:r w:rsidRPr="00B47FD2">
        <w:t>or the price of £900, which is 5% of £18,000, I can put myself on an apprenticeship: £900 for an MBA</w:t>
      </w:r>
      <w:r w:rsidR="0034566A">
        <w:t>,</w:t>
      </w:r>
      <w:r w:rsidRPr="00B47FD2">
        <w:t xml:space="preserve"> and public money pays the remain</w:t>
      </w:r>
      <w:r w:rsidR="0034566A">
        <w:t>der</w:t>
      </w:r>
      <w:r w:rsidRPr="00B47FD2">
        <w:t xml:space="preserve"> to get you to £18,000. That is absolute lunacy, and there are other examples. To make the point, you have to get social justice ahead of employer ownership. It was great in phase 1 to tell employers they had ownership; it got them excited</w:t>
      </w:r>
      <w:r w:rsidR="0034566A">
        <w:t xml:space="preserve"> and </w:t>
      </w:r>
      <w:r w:rsidRPr="00B47FD2">
        <w:t>it got them on board. Now there needs to be some realism about the impact that this is having on the ladders and the rungs</w:t>
      </w:r>
      <w:r w:rsidR="00B31004">
        <w:t>. I</w:t>
      </w:r>
      <w:r w:rsidRPr="00B47FD2">
        <w:t>t is the bottom rungs right now that are suffering as employers are cashing in.</w:t>
      </w:r>
    </w:p>
    <w:p w:rsidR="00B47FD2" w:rsidRPr="00B47FD2" w:rsidP="00B47FD2">
      <w:pPr>
        <w:pStyle w:val="Answer"/>
      </w:pPr>
      <w:sdt>
        <w:sdtPr>
          <w:alias w:val="Witness"/>
          <w:id w:val="564300725"/>
          <w:placeholder>
            <w:docPart w:val="EDBBA8546FEF41E7B120506C1840AD50"/>
          </w:placeholder>
          <w:richText/>
        </w:sdtPr>
        <w:sdtContent>
          <w:r w:rsidRPr="00B47FD2">
            <w:rPr>
              <w:b/>
              <w:i/>
            </w:rPr>
            <w:t>Sally Gilson:</w:t>
          </w:r>
        </w:sdtContent>
      </w:sdt>
      <w:r w:rsidRPr="00B47FD2">
        <w:t xml:space="preserve"> </w:t>
      </w:r>
      <w:r w:rsidR="0034566A">
        <w:t>Where a</w:t>
      </w:r>
      <w:r w:rsidRPr="00B47FD2">
        <w:t>pprentices</w:t>
      </w:r>
      <w:r w:rsidR="0034566A">
        <w:t>hips</w:t>
      </w:r>
      <w:r w:rsidRPr="00B47FD2">
        <w:t xml:space="preserve"> are not particularly working for us</w:t>
      </w:r>
      <w:r w:rsidR="0034566A">
        <w:t xml:space="preserve">, we </w:t>
      </w:r>
      <w:r w:rsidRPr="00B47FD2">
        <w:t>have to be able to try to use levy funds for vocational training as well</w:t>
      </w:r>
      <w:r w:rsidR="0034566A">
        <w:t>,</w:t>
      </w:r>
      <w:r w:rsidRPr="00B47FD2">
        <w:t xml:space="preserve"> just so that we can respond to market demands. Over the next 10 months</w:t>
      </w:r>
      <w:r w:rsidR="0034566A">
        <w:t>,</w:t>
      </w:r>
      <w:r w:rsidRPr="00B47FD2">
        <w:t xml:space="preserve"> we have to train and recruit 50,000 customs officers</w:t>
      </w:r>
      <w:r w:rsidR="0034566A">
        <w:t>. O</w:t>
      </w:r>
      <w:r w:rsidRPr="00B47FD2">
        <w:t>ur members straight away say, “Why can’t we use our levy funds for this?” It is ludicrous. This is training for long-term jobs.</w:t>
      </w:r>
    </w:p>
    <w:p w:rsidR="00B47FD2" w:rsidRPr="00B47FD2" w:rsidP="00B47FD2">
      <w:pPr>
        <w:pStyle w:val="Question"/>
        <w:numPr>
          <w:ilvl w:val="0"/>
          <w:numId w:val="9"/>
        </w:numPr>
      </w:pPr>
      <w:sdt>
        <w:sdtPr>
          <w:alias w:val="Member"/>
          <w:tag w:val="&lt;Member mnisId='3985' dodsId='31730'&gt;"/>
          <w:id w:val="2001067151"/>
          <w:placeholder>
            <w:docPart w:val="EDBBA8546FEF41E7B120506C1840AD50"/>
          </w:placeholder>
          <w:richText/>
        </w:sdtPr>
        <w:sdtContent>
          <w:r w:rsidRPr="00B47FD2">
            <w:rPr>
              <w:b/>
            </w:rPr>
            <w:t>Chair:</w:t>
          </w:r>
        </w:sdtContent>
      </w:sdt>
      <w:r w:rsidRPr="00B47FD2">
        <w:t xml:space="preserve"> </w:t>
      </w:r>
      <w:r w:rsidR="0034566A">
        <w:t>Y</w:t>
      </w:r>
      <w:r w:rsidRPr="00B47FD2">
        <w:t xml:space="preserve">ou </w:t>
      </w:r>
      <w:r w:rsidR="0034566A">
        <w:t xml:space="preserve">are </w:t>
      </w:r>
      <w:r w:rsidRPr="00B47FD2">
        <w:t>saying it should be used for non-apprenticeship training</w:t>
      </w:r>
      <w:r w:rsidR="0034566A">
        <w:t>.</w:t>
      </w:r>
      <w:r w:rsidRPr="00B47FD2">
        <w:t xml:space="preserve"> Okay. Mark?</w:t>
      </w:r>
    </w:p>
    <w:p w:rsidR="00B47FD2" w:rsidRPr="00B47FD2" w:rsidP="00B47FD2">
      <w:pPr>
        <w:pStyle w:val="Answer"/>
      </w:pPr>
      <w:sdt>
        <w:sdtPr>
          <w:alias w:val="Witness"/>
          <w:id w:val="-2134620323"/>
          <w:placeholder>
            <w:docPart w:val="EDBBA8546FEF41E7B120506C1840AD50"/>
          </w:placeholder>
          <w:richText/>
        </w:sdtPr>
        <w:sdtContent>
          <w:r w:rsidRPr="00B47FD2">
            <w:rPr>
              <w:b/>
              <w:i/>
            </w:rPr>
            <w:t>Mark Dawe:</w:t>
          </w:r>
        </w:sdtContent>
      </w:sdt>
      <w:r w:rsidRPr="00B47FD2">
        <w:t xml:space="preserve"> £1.5 billion for SMEs, level up the English and maths funding for apprentices, which is half the rate of any other learner in the system, and properly support Level 2 standards development, including Level 2 business administration.</w:t>
      </w:r>
    </w:p>
    <w:p w:rsidR="00B47FD2" w:rsidRPr="00B47FD2" w:rsidP="00B47FD2">
      <w:pPr>
        <w:pStyle w:val="Question"/>
        <w:numPr>
          <w:ilvl w:val="0"/>
          <w:numId w:val="9"/>
        </w:numPr>
      </w:pPr>
      <w:sdt>
        <w:sdtPr>
          <w:alias w:val="Member"/>
          <w:tag w:val="&lt;Member mnisId='3985' dodsId='31730'&gt;"/>
          <w:id w:val="-957717119"/>
          <w:placeholder>
            <w:docPart w:val="EDBBA8546FEF41E7B120506C1840AD50"/>
          </w:placeholder>
          <w:richText/>
        </w:sdtPr>
        <w:sdtContent>
          <w:r w:rsidRPr="00B47FD2">
            <w:rPr>
              <w:b/>
            </w:rPr>
            <w:t>Chair:</w:t>
          </w:r>
        </w:sdtContent>
      </w:sdt>
      <w:r w:rsidRPr="00B47FD2">
        <w:t xml:space="preserve"> Would you scrap all training charges?</w:t>
      </w:r>
    </w:p>
    <w:p w:rsidR="00B47FD2" w:rsidRPr="00B47FD2" w:rsidP="00B47FD2">
      <w:pPr>
        <w:pStyle w:val="Answer"/>
      </w:pPr>
      <w:sdt>
        <w:sdtPr>
          <w:alias w:val="Witness"/>
          <w:id w:val="-322888157"/>
          <w:placeholder>
            <w:docPart w:val="EDBBA8546FEF41E7B120506C1840AD50"/>
          </w:placeholder>
          <w:richText/>
        </w:sdtPr>
        <w:sdtContent>
          <w:r w:rsidRPr="00B47FD2">
            <w:rPr>
              <w:b/>
              <w:i/>
            </w:rPr>
            <w:t>Mark Dawe:</w:t>
          </w:r>
        </w:sdtContent>
      </w:sdt>
      <w:r w:rsidRPr="00B47FD2">
        <w:t xml:space="preserve"> My preference would be </w:t>
      </w:r>
      <w:r w:rsidR="0034566A">
        <w:t xml:space="preserve">for </w:t>
      </w:r>
      <w:r w:rsidRPr="00B47FD2">
        <w:t>that, but that is part of the discussion.</w:t>
      </w:r>
    </w:p>
    <w:p w:rsidR="00B47FD2" w:rsidRPr="00B47FD2" w:rsidP="00B47FD2">
      <w:pPr>
        <w:pStyle w:val="Question"/>
        <w:numPr>
          <w:ilvl w:val="0"/>
          <w:numId w:val="9"/>
        </w:numPr>
      </w:pPr>
      <w:sdt>
        <w:sdtPr>
          <w:alias w:val="Member"/>
          <w:tag w:val="&lt;Member mnisId='3985' dodsId='31730'&gt;"/>
          <w:id w:val="1663048317"/>
          <w:placeholder>
            <w:docPart w:val="EDBBA8546FEF41E7B120506C1840AD50"/>
          </w:placeholder>
          <w:richText/>
        </w:sdtPr>
        <w:sdtContent>
          <w:r w:rsidRPr="00B47FD2">
            <w:rPr>
              <w:b/>
            </w:rPr>
            <w:t>Chair:</w:t>
          </w:r>
        </w:sdtContent>
      </w:sdt>
      <w:r w:rsidRPr="00B47FD2">
        <w:t xml:space="preserve"> Nick, you wouldn’t</w:t>
      </w:r>
      <w:r w:rsidR="0034566A">
        <w:t xml:space="preserve"> do that,</w:t>
      </w:r>
      <w:r w:rsidRPr="00B47FD2">
        <w:t xml:space="preserve"> because you think the employers have to buy </w:t>
      </w:r>
      <w:r w:rsidR="0034566A">
        <w:t>into it</w:t>
      </w:r>
      <w:r w:rsidRPr="00B47FD2">
        <w:t>; is that right?</w:t>
      </w:r>
    </w:p>
    <w:p w:rsidR="00B47FD2" w:rsidRPr="00B47FD2" w:rsidP="00B47FD2">
      <w:pPr>
        <w:pStyle w:val="Answer"/>
      </w:pPr>
      <w:sdt>
        <w:sdtPr>
          <w:alias w:val="Witness"/>
          <w:id w:val="-2130689227"/>
          <w:placeholder>
            <w:docPart w:val="EDBBA8546FEF41E7B120506C1840AD50"/>
          </w:placeholder>
          <w:richText/>
        </w:sdtPr>
        <w:sdtContent>
          <w:r w:rsidRPr="00B47FD2">
            <w:rPr>
              <w:b/>
              <w:i/>
            </w:rPr>
            <w:t>Nick Linford:</w:t>
          </w:r>
        </w:sdtContent>
      </w:sdt>
      <w:r w:rsidRPr="00B47FD2">
        <w:t xml:space="preserve"> I have been doing this for 15 years,</w:t>
      </w:r>
      <w:r w:rsidR="0034566A">
        <w:t xml:space="preserve"> with</w:t>
      </w:r>
      <w:r w:rsidRPr="00B47FD2">
        <w:t xml:space="preserve"> many funding methodologies. History has always shown </w:t>
      </w:r>
      <w:r w:rsidR="0034566A">
        <w:t xml:space="preserve">that </w:t>
      </w:r>
      <w:r w:rsidRPr="00B47FD2">
        <w:t>when you give it away</w:t>
      </w:r>
      <w:r w:rsidR="0034566A">
        <w:t>,</w:t>
      </w:r>
      <w:r w:rsidRPr="00B47FD2">
        <w:t xml:space="preserve"> it is not valued.</w:t>
      </w:r>
    </w:p>
    <w:p w:rsidR="00B47FD2" w:rsidRPr="00B47FD2" w:rsidP="00B47FD2">
      <w:pPr>
        <w:pStyle w:val="Question"/>
        <w:numPr>
          <w:ilvl w:val="0"/>
          <w:numId w:val="9"/>
        </w:numPr>
      </w:pPr>
      <w:sdt>
        <w:sdtPr>
          <w:alias w:val="Member"/>
          <w:tag w:val="&lt;Member mnisId='3985' dodsId='31730'&gt;"/>
          <w:id w:val="-1614510961"/>
          <w:placeholder>
            <w:docPart w:val="EDBBA8546FEF41E7B120506C1840AD50"/>
          </w:placeholder>
          <w:richText/>
        </w:sdtPr>
        <w:sdtContent>
          <w:r w:rsidRPr="00B47FD2">
            <w:rPr>
              <w:b/>
            </w:rPr>
            <w:t>Chair:</w:t>
          </w:r>
        </w:sdtContent>
      </w:sdt>
      <w:r w:rsidRPr="00B47FD2">
        <w:t xml:space="preserve"> 5% is not a big ask.</w:t>
      </w:r>
    </w:p>
    <w:p w:rsidR="00B47FD2" w:rsidRPr="00B47FD2" w:rsidP="00B47FD2">
      <w:pPr>
        <w:pStyle w:val="Answer"/>
      </w:pPr>
      <w:sdt>
        <w:sdtPr>
          <w:alias w:val="Witness"/>
          <w:id w:val="142943357"/>
          <w:placeholder>
            <w:docPart w:val="EDBBA8546FEF41E7B120506C1840AD50"/>
          </w:placeholder>
          <w:richText/>
        </w:sdtPr>
        <w:sdtContent>
          <w:r w:rsidRPr="00B47FD2">
            <w:rPr>
              <w:b/>
              <w:i/>
            </w:rPr>
            <w:t>Mark Dawe:</w:t>
          </w:r>
        </w:sdtContent>
      </w:sdt>
      <w:r w:rsidRPr="00B47FD2">
        <w:t xml:space="preserve"> For care homes</w:t>
      </w:r>
      <w:r w:rsidR="0034566A">
        <w:t>—</w:t>
      </w:r>
      <w:r w:rsidRPr="00B47FD2">
        <w:t>low margin, low wage</w:t>
      </w:r>
      <w:r w:rsidR="0034566A">
        <w:t>—</w:t>
      </w:r>
      <w:r w:rsidRPr="00B47FD2">
        <w:t>5% is actually a big chunk of money when they are also putting in the effort to train. It was always free, so let’s not get that wrong. It was always free.</w:t>
      </w:r>
    </w:p>
    <w:p w:rsidR="00B47FD2" w:rsidRPr="00B47FD2" w:rsidP="00B47FD2">
      <w:pPr>
        <w:pStyle w:val="Question"/>
        <w:numPr>
          <w:ilvl w:val="0"/>
          <w:numId w:val="9"/>
        </w:numPr>
        <w:ind w:left="0" w:firstLine="0"/>
      </w:pPr>
      <w:sdt>
        <w:sdtPr>
          <w:alias w:val="Member"/>
          <w:tag w:val="&lt;Member mnisId='3985' dodsId='31730'&gt;"/>
          <w:id w:val="-925880407"/>
          <w:placeholder>
            <w:docPart w:val="EDBBA8546FEF41E7B120506C1840AD50"/>
          </w:placeholder>
          <w:richText/>
        </w:sdtPr>
        <w:sdtContent>
          <w:r w:rsidRPr="00B47FD2">
            <w:rPr>
              <w:b/>
            </w:rPr>
            <w:t>Chair:</w:t>
          </w:r>
        </w:sdtContent>
      </w:sdt>
      <w:r w:rsidRPr="00B47FD2">
        <w:t xml:space="preserve"> </w:t>
      </w:r>
      <w:sdt>
        <w:sdtPr>
          <w:alias w:val="Witness"/>
          <w:id w:val="-511830586"/>
          <w:placeholder>
            <w:docPart w:val="EDBBA8546FEF41E7B120506C1840AD50"/>
          </w:placeholder>
          <w:richText/>
        </w:sdtPr>
        <w:sdtContent>
          <w:r w:rsidRPr="00B47FD2">
            <w:t xml:space="preserve"> </w:t>
          </w:r>
        </w:sdtContent>
      </w:sdt>
      <w:r w:rsidRPr="00B47FD2">
        <w:t>It was never free; it was paid for by the taxpayer.</w:t>
      </w:r>
    </w:p>
    <w:p w:rsidR="00B47FD2" w:rsidRPr="00B47FD2" w:rsidP="00B47FD2">
      <w:pPr>
        <w:pStyle w:val="Answer"/>
      </w:pPr>
      <w:sdt>
        <w:sdtPr>
          <w:alias w:val="Witness"/>
          <w:id w:val="-296993438"/>
          <w:placeholder>
            <w:docPart w:val="EDBBA8546FEF41E7B120506C1840AD50"/>
          </w:placeholder>
          <w:richText/>
        </w:sdtPr>
        <w:sdtContent>
          <w:r w:rsidRPr="00B47FD2">
            <w:rPr>
              <w:b/>
              <w:i/>
            </w:rPr>
            <w:t>Nick Linford:</w:t>
          </w:r>
        </w:sdtContent>
      </w:sdt>
      <w:r w:rsidRPr="00B47FD2">
        <w:t xml:space="preserve"> If an employer cannot afford 5%, the chance that the apprentice will still be in a job before they finish—</w:t>
      </w:r>
    </w:p>
    <w:p w:rsidR="00B47FD2" w:rsidRPr="00B47FD2" w:rsidP="00B47FD2">
      <w:pPr>
        <w:pStyle w:val="Answer"/>
      </w:pPr>
      <w:sdt>
        <w:sdtPr>
          <w:alias w:val="Witness"/>
          <w:id w:val="2109540720"/>
          <w:placeholder>
            <w:docPart w:val="EDBBA8546FEF41E7B120506C1840AD50"/>
          </w:placeholder>
          <w:richText/>
        </w:sdtPr>
        <w:sdtContent>
          <w:r w:rsidRPr="00B47FD2">
            <w:rPr>
              <w:b/>
              <w:i/>
            </w:rPr>
            <w:t>Mark Dawe:</w:t>
          </w:r>
        </w:sdtContent>
      </w:sdt>
      <w:r w:rsidRPr="00B47FD2">
        <w:t xml:space="preserve"> That is not true.</w:t>
      </w:r>
    </w:p>
    <w:p w:rsidR="00B47FD2" w:rsidRPr="00B47FD2" w:rsidP="00B47FD2">
      <w:pPr>
        <w:pStyle w:val="Answer"/>
      </w:pPr>
      <w:sdt>
        <w:sdtPr>
          <w:alias w:val="Witness"/>
          <w:id w:val="-1480064170"/>
          <w:placeholder>
            <w:docPart w:val="EDBBA8546FEF41E7B120506C1840AD50"/>
          </w:placeholder>
          <w:richText/>
        </w:sdtPr>
        <w:sdtContent>
          <w:r w:rsidRPr="00B47FD2">
            <w:rPr>
              <w:b/>
              <w:i/>
            </w:rPr>
            <w:t>Nick Linford:</w:t>
          </w:r>
        </w:sdtContent>
      </w:sdt>
      <w:r w:rsidRPr="00B47FD2">
        <w:t xml:space="preserve"> If an employer is unable or unwilling to pay a 5% subsidy</w:t>
      </w:r>
      <w:r w:rsidR="0034566A">
        <w:t>,</w:t>
      </w:r>
      <w:r w:rsidRPr="00B47FD2">
        <w:t xml:space="preserve"> you have to question their cash flow and whether you really want an apprentice working there</w:t>
      </w:r>
      <w:r w:rsidR="0034566A">
        <w:t>,</w:t>
      </w:r>
      <w:r w:rsidRPr="00B47FD2">
        <w:t xml:space="preserve"> in terms of the longevity of that business.</w:t>
      </w:r>
    </w:p>
    <w:p w:rsidR="00B47FD2" w:rsidRPr="00B47FD2" w:rsidP="00B47FD2">
      <w:pPr>
        <w:pStyle w:val="Question"/>
        <w:numPr>
          <w:ilvl w:val="0"/>
          <w:numId w:val="9"/>
        </w:numPr>
      </w:pPr>
      <w:sdt>
        <w:sdtPr>
          <w:alias w:val="Member"/>
          <w:tag w:val="&lt;Member mnisId='3985' dodsId='31730'&gt;"/>
          <w:id w:val="1827093881"/>
          <w:placeholder>
            <w:docPart w:val="EDBBA8546FEF41E7B120506C1840AD50"/>
          </w:placeholder>
          <w:richText/>
        </w:sdtPr>
        <w:sdtContent>
          <w:r w:rsidRPr="00B47FD2">
            <w:rPr>
              <w:b/>
            </w:rPr>
            <w:t>Chair:</w:t>
          </w:r>
        </w:sdtContent>
      </w:sdt>
      <w:r w:rsidRPr="00B47FD2">
        <w:t xml:space="preserve"> Paul, what is</w:t>
      </w:r>
      <w:r>
        <w:t xml:space="preserve"> </w:t>
      </w:r>
      <w:r w:rsidRPr="00B47FD2">
        <w:t>your view on the 5%?</w:t>
      </w:r>
    </w:p>
    <w:p w:rsidR="00B47FD2" w:rsidRPr="00B47FD2" w:rsidP="00B47FD2">
      <w:pPr>
        <w:pStyle w:val="Answer"/>
      </w:pPr>
      <w:sdt>
        <w:sdtPr>
          <w:alias w:val="Witness"/>
          <w:id w:val="1268350415"/>
          <w:placeholder>
            <w:docPart w:val="EDBBA8546FEF41E7B120506C1840AD50"/>
          </w:placeholder>
          <w:richText/>
        </w:sdtPr>
        <w:sdtContent>
          <w:r w:rsidRPr="00B47FD2">
            <w:rPr>
              <w:b/>
              <w:i/>
            </w:rPr>
            <w:t>Paul Raby:</w:t>
          </w:r>
        </w:sdtContent>
      </w:sdt>
      <w:r w:rsidRPr="00B47FD2">
        <w:t xml:space="preserve"> It costs us £3 million and we get half of that back. The delta means that we are not investing that money somewhere else.</w:t>
      </w:r>
    </w:p>
    <w:p w:rsidR="00B47FD2" w:rsidRPr="00B47FD2" w:rsidP="00B47FD2">
      <w:pPr>
        <w:pStyle w:val="Answer"/>
      </w:pPr>
      <w:sdt>
        <w:sdtPr>
          <w:alias w:val="Witness"/>
          <w:id w:val="1375652020"/>
          <w:placeholder>
            <w:docPart w:val="EDBBA8546FEF41E7B120506C1840AD50"/>
          </w:placeholder>
          <w:richText/>
        </w:sdtPr>
        <w:sdtContent>
          <w:r w:rsidRPr="00B47FD2">
            <w:rPr>
              <w:b/>
              <w:i/>
            </w:rPr>
            <w:t>Chinara Rustamova:</w:t>
          </w:r>
        </w:sdtContent>
      </w:sdt>
      <w:r w:rsidRPr="00B47FD2">
        <w:t xml:space="preserve"> We feel that 5% is fine</w:t>
      </w:r>
      <w:r w:rsidR="0034566A">
        <w:t>,</w:t>
      </w:r>
      <w:r w:rsidRPr="00B47FD2">
        <w:t xml:space="preserve"> but let’s not forget</w:t>
      </w:r>
      <w:r w:rsidR="0034566A">
        <w:t xml:space="preserve"> that</w:t>
      </w:r>
      <w:r w:rsidRPr="00B47FD2">
        <w:t xml:space="preserve"> it used to be 10%</w:t>
      </w:r>
      <w:r w:rsidR="0034566A">
        <w:t>,</w:t>
      </w:r>
      <w:r w:rsidRPr="00B47FD2">
        <w:t xml:space="preserve"> and 10% is a lot for small businesses. Keeping it at 5% is also important. It shouldn’t go back to 10%.</w:t>
      </w:r>
    </w:p>
    <w:p w:rsidR="00B47FD2" w:rsidRPr="00B47FD2" w:rsidP="00B47FD2">
      <w:pPr>
        <w:pStyle w:val="Answer"/>
      </w:pPr>
      <w:sdt>
        <w:sdtPr>
          <w:alias w:val="Witness"/>
          <w:id w:val="-315874693"/>
          <w:placeholder>
            <w:docPart w:val="EDBBA8546FEF41E7B120506C1840AD50"/>
          </w:placeholder>
          <w:richText/>
        </w:sdtPr>
        <w:sdtContent>
          <w:r w:rsidRPr="00B47FD2">
            <w:rPr>
              <w:b/>
              <w:i/>
            </w:rPr>
            <w:t>Laura Burley:</w:t>
          </w:r>
        </w:sdtContent>
      </w:sdt>
      <w:r w:rsidRPr="00B47FD2">
        <w:t xml:space="preserve"> I don’t have a view on the 5%, but you need to think about the social mobility angle. It does need to remain employer-led and have that aspiration and those pathways so you can see where you are going when you take on a Level 2 apprenticeship, where you could go</w:t>
      </w:r>
      <w:r w:rsidR="0034566A">
        <w:t xml:space="preserve"> and</w:t>
      </w:r>
      <w:r w:rsidRPr="00B47FD2">
        <w:t xml:space="preserve"> all the different exit points there. The other thing is funding stability and long-term thinking. There is going to be no quality and innovation in the system from providers, from SMEs</w:t>
      </w:r>
      <w:r w:rsidR="0034566A">
        <w:t xml:space="preserve"> or </w:t>
      </w:r>
      <w:r w:rsidRPr="00B47FD2">
        <w:t>from the employers</w:t>
      </w:r>
      <w:r w:rsidR="0034566A">
        <w:t>,</w:t>
      </w:r>
      <w:r w:rsidRPr="00B47FD2">
        <w:t xml:space="preserve"> thinking about what they are doing</w:t>
      </w:r>
      <w:r w:rsidR="0034566A">
        <w:t>,</w:t>
      </w:r>
      <w:r w:rsidRPr="00B47FD2">
        <w:t xml:space="preserve"> if everything is changing weekly. I appreciate that there is a lot up in the air at the moment, but we need to be able to feel secure and understand where the apprenticeship levy policy is heading so we all, as a sector, can make it work and really make the difference for those apprentices whose lives it is going to transform. We can’t keep chopping and changing.</w:t>
      </w:r>
    </w:p>
    <w:p w:rsidR="00B47FD2" w:rsidRPr="00B47FD2" w:rsidP="00B47FD2">
      <w:pPr>
        <w:pStyle w:val="Question"/>
        <w:numPr>
          <w:ilvl w:val="0"/>
          <w:numId w:val="9"/>
        </w:numPr>
      </w:pPr>
      <w:sdt>
        <w:sdtPr>
          <w:alias w:val="Member"/>
          <w:tag w:val="&lt;Member mnisId='3985' dodsId='31730'&gt;"/>
          <w:id w:val="1671528101"/>
          <w:placeholder>
            <w:docPart w:val="EDBBA8546FEF41E7B120506C1840AD50"/>
          </w:placeholder>
          <w:richText/>
        </w:sdtPr>
        <w:sdtContent>
          <w:r w:rsidRPr="00B47FD2">
            <w:rPr>
              <w:b/>
            </w:rPr>
            <w:t>Chair:</w:t>
          </w:r>
        </w:sdtContent>
      </w:sdt>
      <w:r w:rsidRPr="00B47FD2">
        <w:t xml:space="preserve"> Is that a plea for stability?</w:t>
      </w:r>
    </w:p>
    <w:p w:rsidR="00B47FD2" w:rsidRPr="00B47FD2" w:rsidP="00B47FD2">
      <w:pPr>
        <w:pStyle w:val="Answer"/>
      </w:pPr>
      <w:sdt>
        <w:sdtPr>
          <w:alias w:val="Witness"/>
          <w:id w:val="976880298"/>
          <w:placeholder>
            <w:docPart w:val="EDBBA8546FEF41E7B120506C1840AD50"/>
          </w:placeholder>
          <w:richText/>
        </w:sdtPr>
        <w:sdtContent>
          <w:r w:rsidRPr="00B47FD2">
            <w:rPr>
              <w:b/>
              <w:i/>
            </w:rPr>
            <w:t>Laura Burley:</w:t>
          </w:r>
        </w:sdtContent>
      </w:sdt>
      <w:r w:rsidRPr="00B47FD2">
        <w:t xml:space="preserve"> Yes, keep it employer-led and that stability.</w:t>
      </w:r>
    </w:p>
    <w:p w:rsidR="00B47FD2" w:rsidRPr="00B47FD2" w:rsidP="00B47FD2">
      <w:pPr>
        <w:pStyle w:val="Question"/>
        <w:numPr>
          <w:ilvl w:val="0"/>
          <w:numId w:val="9"/>
        </w:numPr>
      </w:pPr>
      <w:sdt>
        <w:sdtPr>
          <w:alias w:val="Member"/>
          <w:tag w:val="&lt;Member mnisId='3985' dodsId='31730'&gt;"/>
          <w:id w:val="-1484392788"/>
          <w:placeholder>
            <w:docPart w:val="EDBBA8546FEF41E7B120506C1840AD50"/>
          </w:placeholder>
          <w:richText/>
        </w:sdtPr>
        <w:sdtContent>
          <w:r w:rsidRPr="00B47FD2">
            <w:rPr>
              <w:b/>
            </w:rPr>
            <w:t>Chair:</w:t>
          </w:r>
        </w:sdtContent>
      </w:sdt>
      <w:r w:rsidRPr="00B47FD2">
        <w:t xml:space="preserve"> Is that a general view, a plea for stability?</w:t>
      </w:r>
    </w:p>
    <w:p w:rsidR="00B47FD2" w:rsidRPr="00B47FD2" w:rsidP="00B47FD2">
      <w:pPr>
        <w:pStyle w:val="Answer"/>
      </w:pPr>
      <w:sdt>
        <w:sdtPr>
          <w:alias w:val="Witness"/>
          <w:id w:val="-1242863295"/>
          <w:placeholder>
            <w:docPart w:val="EDBBA8546FEF41E7B120506C1840AD50"/>
          </w:placeholder>
          <w:richText/>
        </w:sdtPr>
        <w:sdtContent>
          <w:r w:rsidRPr="00B47FD2">
            <w:rPr>
              <w:b/>
              <w:i/>
            </w:rPr>
            <w:t>Laura Burley:</w:t>
          </w:r>
        </w:sdtContent>
      </w:sdt>
      <w:r w:rsidRPr="00B47FD2">
        <w:t xml:space="preserve"> It is evolution</w:t>
      </w:r>
      <w:r w:rsidR="0034566A">
        <w:t>,</w:t>
      </w:r>
      <w:r w:rsidRPr="00B47FD2">
        <w:t xml:space="preserve"> not revolution, isn’t it?</w:t>
      </w:r>
    </w:p>
    <w:p w:rsidR="00B47FD2" w:rsidRPr="00B47FD2" w:rsidP="00B47FD2">
      <w:pPr>
        <w:pStyle w:val="Question"/>
        <w:numPr>
          <w:ilvl w:val="0"/>
          <w:numId w:val="0"/>
        </w:numPr>
        <w:ind w:left="794"/>
      </w:pPr>
      <w:sdt>
        <w:sdtPr>
          <w:alias w:val="Member"/>
          <w:tag w:val="&lt;Member mnisId='4000' dodsId='84679'&gt;"/>
          <w:id w:val="2061056035"/>
          <w:placeholder>
            <w:docPart w:val="EDBBA8546FEF41E7B120506C1840AD50"/>
          </w:placeholder>
          <w:richText/>
        </w:sdtPr>
        <w:sdtContent>
          <w:r w:rsidRPr="00B47FD2">
            <w:rPr>
              <w:b/>
            </w:rPr>
            <w:t>Ian Mearns:</w:t>
          </w:r>
        </w:sdtContent>
      </w:sdt>
      <w:r w:rsidRPr="00B47FD2">
        <w:t xml:space="preserve"> I can understand why Laura </w:t>
      </w:r>
      <w:r w:rsidR="0034566A">
        <w:t>has said</w:t>
      </w:r>
      <w:r w:rsidRPr="00B47FD2">
        <w:t xml:space="preserve"> what she said</w:t>
      </w:r>
      <w:r w:rsidR="0034566A">
        <w:t>,</w:t>
      </w:r>
      <w:r w:rsidRPr="00B47FD2">
        <w:t xml:space="preserve"> but unfortunately it was the fact that it was kind of a laissez-faire employer-led strategy that led us to the levy in the first place. It just wasn’t working with the numbers of people that were getting into training across the board. I think if we went back to a completely employer-led system</w:t>
      </w:r>
      <w:r w:rsidR="0034566A">
        <w:t>,</w:t>
      </w:r>
      <w:r w:rsidRPr="00B47FD2">
        <w:t xml:space="preserve"> we would probably before too long revert back to what we had prior to that. </w:t>
      </w:r>
      <w:r w:rsidRPr="00B47FD2">
        <w:t>Increasing participation at whatever level has to be the foremost objective of this. I thought that the 3 million target was an arbitrary figure and was probably completely mistaken, but the fact that the Government just abolished it</w:t>
      </w:r>
      <w:r w:rsidR="0034566A">
        <w:t>,</w:t>
      </w:r>
      <w:r w:rsidRPr="00B47FD2">
        <w:t xml:space="preserve"> or just put to one side the numbers target</w:t>
      </w:r>
      <w:r w:rsidR="0034566A">
        <w:t>,</w:t>
      </w:r>
      <w:r w:rsidRPr="00B47FD2">
        <w:t xml:space="preserve"> was a shame</w:t>
      </w:r>
      <w:r w:rsidR="0034566A">
        <w:t>,</w:t>
      </w:r>
      <w:r w:rsidRPr="00B47FD2">
        <w:t xml:space="preserve"> because it was a driver that would increase participation across the board.</w:t>
      </w:r>
    </w:p>
    <w:p w:rsidR="00B47FD2" w:rsidRPr="00B47FD2" w:rsidP="00B47FD2">
      <w:pPr>
        <w:pStyle w:val="Question"/>
        <w:numPr>
          <w:ilvl w:val="0"/>
          <w:numId w:val="9"/>
        </w:numPr>
      </w:pPr>
      <w:sdt>
        <w:sdtPr>
          <w:alias w:val="Member"/>
          <w:tag w:val="&lt;Member mnisId='3985' dodsId='31730'&gt;"/>
          <w:id w:val="-1592931323"/>
          <w:placeholder>
            <w:docPart w:val="EDBBA8546FEF41E7B120506C1840AD50"/>
          </w:placeholder>
          <w:richText/>
        </w:sdtPr>
        <w:sdtContent>
          <w:r w:rsidRPr="00B47FD2">
            <w:rPr>
              <w:b/>
            </w:rPr>
            <w:t>Chair:</w:t>
          </w:r>
        </w:sdtContent>
      </w:sdt>
      <w:r w:rsidRPr="00B47FD2">
        <w:t xml:space="preserve"> On the sliding scale proposal, is there general agreement on that or not? If the priority is to have more younger apprentices, you would use more of your levy</w:t>
      </w:r>
      <w:r w:rsidR="0034566A">
        <w:t>,</w:t>
      </w:r>
      <w:r w:rsidRPr="00B47FD2">
        <w:t xml:space="preserve"> and vice versa.</w:t>
      </w:r>
    </w:p>
    <w:p w:rsidR="00B47FD2" w:rsidRPr="00B47FD2" w:rsidP="00B47FD2">
      <w:pPr>
        <w:pStyle w:val="Answer"/>
      </w:pPr>
      <w:sdt>
        <w:sdtPr>
          <w:alias w:val="Witness"/>
          <w:id w:val="-1344005527"/>
          <w:placeholder>
            <w:docPart w:val="EDBBA8546FEF41E7B120506C1840AD50"/>
          </w:placeholder>
          <w:richText/>
        </w:sdtPr>
        <w:sdtContent>
          <w:r w:rsidRPr="00B47FD2">
            <w:rPr>
              <w:b/>
              <w:i/>
            </w:rPr>
            <w:t>Nick Linford:</w:t>
          </w:r>
        </w:sdtContent>
      </w:sdt>
      <w:r w:rsidRPr="00B47FD2">
        <w:t xml:space="preserve"> I believe there was a proposal, Mark, was there not, at one point from AELP that for the higher level, the degree apprenticeships, there should be a 50% contribution from employers?</w:t>
      </w:r>
    </w:p>
    <w:p w:rsidR="00B47FD2" w:rsidRPr="00B47FD2" w:rsidP="00B47FD2">
      <w:pPr>
        <w:pStyle w:val="Answer"/>
      </w:pPr>
      <w:sdt>
        <w:sdtPr>
          <w:alias w:val="Witness"/>
          <w:id w:val="-95331635"/>
          <w:placeholder>
            <w:docPart w:val="EDBBA8546FEF41E7B120506C1840AD50"/>
          </w:placeholder>
          <w:richText/>
        </w:sdtPr>
        <w:sdtContent>
          <w:r w:rsidRPr="00B47FD2">
            <w:rPr>
              <w:b/>
              <w:i/>
            </w:rPr>
            <w:t>Mark Dawe:</w:t>
          </w:r>
        </w:sdtContent>
      </w:sdt>
      <w:r w:rsidRPr="00B47FD2">
        <w:t xml:space="preserve"> We have looked at different models, either 50% for a higher level or you have a salary level where whatever salary you are on when you start the apprenticeship</w:t>
      </w:r>
      <w:r w:rsidR="0034566A">
        <w:t>—</w:t>
      </w:r>
      <w:r w:rsidRPr="00B47FD2">
        <w:t>say</w:t>
      </w:r>
      <w:r w:rsidR="0034566A">
        <w:t>,</w:t>
      </w:r>
      <w:r w:rsidRPr="00B47FD2">
        <w:t xml:space="preserve"> under 25</w:t>
      </w:r>
      <w:r w:rsidR="0034566A">
        <w:t>—</w:t>
      </w:r>
      <w:r w:rsidRPr="00B47FD2">
        <w:t>is free and then beyond that maybe you have a scale there. There are different ways of cutting it. It very much depends on where the priorities need to sit</w:t>
      </w:r>
      <w:r w:rsidR="0034566A">
        <w:t xml:space="preserve">, </w:t>
      </w:r>
      <w:r w:rsidRPr="00B47FD2">
        <w:t>and that is the wider discussion we need.</w:t>
      </w:r>
    </w:p>
    <w:p w:rsidR="00B47FD2" w:rsidRPr="00B47FD2" w:rsidP="00B47FD2">
      <w:pPr>
        <w:pStyle w:val="Answer"/>
      </w:pPr>
      <w:sdt>
        <w:sdtPr>
          <w:alias w:val="Witness"/>
          <w:id w:val="-1758195021"/>
          <w:placeholder>
            <w:docPart w:val="EDBBA8546FEF41E7B120506C1840AD50"/>
          </w:placeholder>
          <w:richText/>
        </w:sdtPr>
        <w:sdtContent>
          <w:r w:rsidRPr="00B47FD2">
            <w:rPr>
              <w:b/>
              <w:i/>
            </w:rPr>
            <w:t>Laura Burley:</w:t>
          </w:r>
        </w:sdtContent>
      </w:sdt>
      <w:r w:rsidRPr="00B47FD2">
        <w:t xml:space="preserve"> The Augar review in the last Parliament looked at the equivalent or lower qualification rule, so if you already have a prior degree and want to get another one and retrain. I think the key there</w:t>
      </w:r>
      <w:r w:rsidR="0034566A">
        <w:t>,</w:t>
      </w:r>
      <w:r w:rsidRPr="00B47FD2">
        <w:t xml:space="preserve"> though</w:t>
      </w:r>
      <w:r w:rsidR="0034566A">
        <w:t>,</w:t>
      </w:r>
      <w:r w:rsidRPr="00B47FD2">
        <w:t xml:space="preserve"> is</w:t>
      </w:r>
      <w:r w:rsidR="0034566A">
        <w:t xml:space="preserve"> this:</w:t>
      </w:r>
      <w:r w:rsidRPr="00B47FD2">
        <w:t xml:space="preserve"> for me</w:t>
      </w:r>
      <w:r w:rsidR="0034566A">
        <w:t>,</w:t>
      </w:r>
      <w:r w:rsidRPr="00B47FD2">
        <w:t xml:space="preserve"> with my history of politics degree, if I now wanted to retrain as a nurse, which is a Level 6 equivalent, should that be funded because that is reskilling in a shortage area? Then, what is defined as a skills shortage area? We are hearing </w:t>
      </w:r>
      <w:r w:rsidR="0034566A">
        <w:t xml:space="preserve">that </w:t>
      </w:r>
      <w:r w:rsidRPr="00B47FD2">
        <w:t>leadership and management is a skills shortage area with the fourth industrial revolution and so on, and also social work, policing, nursing. That is quite a difficult debate to square.</w:t>
      </w:r>
    </w:p>
    <w:p w:rsidR="00B47FD2" w:rsidRPr="00B47FD2" w:rsidP="00B47FD2">
      <w:pPr>
        <w:pStyle w:val="Question"/>
        <w:numPr>
          <w:ilvl w:val="0"/>
          <w:numId w:val="9"/>
        </w:numPr>
      </w:pPr>
      <w:sdt>
        <w:sdtPr>
          <w:alias w:val="Member"/>
          <w:tag w:val="&lt;Member mnisId='3985' dodsId='31730'&gt;"/>
          <w:id w:val="-1811316617"/>
          <w:placeholder>
            <w:docPart w:val="EDBBA8546FEF41E7B120506C1840AD50"/>
          </w:placeholder>
          <w:richText/>
        </w:sdtPr>
        <w:sdtContent>
          <w:r w:rsidRPr="00B47FD2">
            <w:rPr>
              <w:b/>
            </w:rPr>
            <w:t>Christian Wakeford:</w:t>
          </w:r>
        </w:sdtContent>
      </w:sdt>
      <w:r w:rsidRPr="00B47FD2">
        <w:t xml:space="preserve"> That goes back to David’s question earlier on in the debate. If we highlight in the public sector where there are issues in employment and recruitment, while a sliding scale is beneficial, there also need to be exemptions</w:t>
      </w:r>
      <w:r w:rsidR="0034566A">
        <w:t>—</w:t>
      </w:r>
      <w:r w:rsidRPr="00B47FD2">
        <w:t>nursing or civil servants or civil engineering</w:t>
      </w:r>
      <w:r w:rsidR="0034566A">
        <w:t>—</w:t>
      </w:r>
      <w:r w:rsidRPr="00B47FD2">
        <w:t>provid</w:t>
      </w:r>
      <w:r w:rsidR="0034566A">
        <w:t>ed that</w:t>
      </w:r>
      <w:r w:rsidRPr="00B47FD2">
        <w:t xml:space="preserve"> it stays within the public sector.</w:t>
      </w:r>
    </w:p>
    <w:p w:rsidR="00B47FD2" w:rsidRPr="00B47FD2" w:rsidP="00B47FD2">
      <w:pPr>
        <w:pStyle w:val="Answer"/>
      </w:pPr>
      <w:sdt>
        <w:sdtPr>
          <w:alias w:val="Witness"/>
          <w:id w:val="-746960310"/>
          <w:placeholder>
            <w:docPart w:val="EDBBA8546FEF41E7B120506C1840AD50"/>
          </w:placeholder>
          <w:richText/>
        </w:sdtPr>
        <w:sdtContent>
          <w:r w:rsidRPr="00B47FD2">
            <w:rPr>
              <w:b/>
              <w:i/>
            </w:rPr>
            <w:t>Laura Burley:</w:t>
          </w:r>
        </w:sdtContent>
      </w:sdt>
      <w:r w:rsidRPr="00B47FD2">
        <w:t xml:space="preserve"> But then what about the nurses</w:t>
      </w:r>
      <w:r w:rsidR="0034566A">
        <w:t xml:space="preserve"> and </w:t>
      </w:r>
      <w:r w:rsidRPr="00B47FD2">
        <w:t>the managers who are in the NHS?</w:t>
      </w:r>
    </w:p>
    <w:p w:rsidR="00B47FD2" w:rsidRPr="00B47FD2" w:rsidP="00B47FD2">
      <w:pPr>
        <w:pStyle w:val="Answer"/>
      </w:pPr>
      <w:sdt>
        <w:sdtPr>
          <w:alias w:val="Witness"/>
          <w:id w:val="-972755126"/>
          <w:placeholder>
            <w:docPart w:val="EDBBA8546FEF41E7B120506C1840AD50"/>
          </w:placeholder>
          <w:richText/>
        </w:sdtPr>
        <w:sdtContent>
          <w:r w:rsidRPr="00B47FD2">
            <w:rPr>
              <w:b/>
              <w:i/>
            </w:rPr>
            <w:t>Stephen Radley:</w:t>
          </w:r>
        </w:sdtContent>
      </w:sdt>
      <w:r w:rsidRPr="00B47FD2">
        <w:t xml:space="preserve"> I think the policy of a sliding scale is a good one. It might be a good idea to pause first and see. We have two major changes this year</w:t>
      </w:r>
      <w:r w:rsidR="00981EA0">
        <w:t>:</w:t>
      </w:r>
      <w:r w:rsidRPr="00B47FD2">
        <w:t xml:space="preserve"> moving everyone over to the digital system and phasing out frameworks. Let’s see how that works first before making any other big changes. </w:t>
      </w:r>
    </w:p>
    <w:p w:rsidR="00B47FD2" w:rsidRPr="00B47FD2" w:rsidP="00B47FD2">
      <w:pPr>
        <w:pStyle w:val="Question"/>
        <w:numPr>
          <w:ilvl w:val="0"/>
          <w:numId w:val="0"/>
        </w:numPr>
        <w:ind w:left="794"/>
      </w:pPr>
      <w:sdt>
        <w:sdtPr>
          <w:alias w:val="Member"/>
          <w:tag w:val="&lt;Member mnisId='3985' dodsId='31730'&gt;"/>
          <w:id w:val="1581334876"/>
          <w:placeholder>
            <w:docPart w:val="EDBBA8546FEF41E7B120506C1840AD50"/>
          </w:placeholder>
          <w:richText/>
        </w:sdtPr>
        <w:sdtContent>
          <w:r w:rsidRPr="00B47FD2">
            <w:rPr>
              <w:b/>
            </w:rPr>
            <w:t>Chair:</w:t>
          </w:r>
        </w:sdtContent>
      </w:sdt>
      <w:r w:rsidRPr="00B47FD2">
        <w:t xml:space="preserve"> I appreciate your time. </w:t>
      </w:r>
      <w:r w:rsidR="0034566A">
        <w:t>This</w:t>
      </w:r>
      <w:r w:rsidRPr="00B47FD2">
        <w:t xml:space="preserve"> has been an invaluable session. We hope to have a session soon with the Skills Minister where we will reflect some of the things that you have said. I wish you all well and thank you all for what you do.</w:t>
      </w:r>
    </w:p>
    <w:p w:rsidR="004A7EAF" w:rsidRPr="00B47FD2" w:rsidP="00972728">
      <w:pPr>
        <w:pStyle w:val="Answer"/>
      </w:pPr>
    </w:p>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37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379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3792">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37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9D576DCE2704D86BE86C9C723D969CC"/>
      </w:placeholder>
      <w:richText/>
    </w:sdtPr>
    <w:sdtContent>
      <w:p w:rsidR="008F4649" w:rsidP="009277D8">
        <w:pPr>
          <w:pStyle w:val="Para"/>
          <w:rPr>
            <w:color w:val="808080"/>
          </w:rPr>
        </w:pPr>
        <w:r w:rsidRPr="00B8700A">
          <w:rPr>
            <w:noProof/>
            <w:color w:val="808080"/>
            <w:lang w:val="en-US"/>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8F464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37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522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
    <w:name w:val="Unresolved Mention"/>
    <w:basedOn w:val="DefaultParagraphFont"/>
    <w:uiPriority w:val="99"/>
    <w:semiHidden/>
    <w:unhideWhenUsed/>
    <w:rsid w:val="00345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glossaryDocument" Target="glossary/document.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anet%20Curran\Documents\EPIQ%20GLOBAL\PALACE%20OF%20WESTMINSTER\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5BD1F1376644D319F3CFD934387847C"/>
        <w:category>
          <w:name w:val="General"/>
          <w:gallery w:val="placeholder"/>
        </w:category>
        <w:types>
          <w:type w:val="bbPlcHdr"/>
        </w:types>
        <w:behaviors>
          <w:behavior w:val="content"/>
        </w:behaviors>
        <w:guid w:val="{ECB1F086-9C9C-4852-B264-9C73C61AF6E6}"/>
      </w:docPartPr>
      <w:docPartBody>
        <w:p w:rsidR="006018D0" w:rsidP="006018D0">
          <w:pPr>
            <w:pStyle w:val="E5BD1F1376644D319F3CFD934387847C"/>
          </w:pPr>
          <w:r w:rsidRPr="000753FC">
            <w:rPr>
              <w:rStyle w:val="PlaceholderText"/>
            </w:rPr>
            <w:t>Click here to enter text.</w:t>
          </w:r>
        </w:p>
      </w:docPartBody>
    </w:docPart>
    <w:docPart>
      <w:docPartPr>
        <w:name w:val="79D576DCE2704D86BE86C9C723D969CC"/>
        <w:category>
          <w:name w:val="General"/>
          <w:gallery w:val="placeholder"/>
        </w:category>
        <w:types>
          <w:type w:val="bbPlcHdr"/>
        </w:types>
        <w:behaviors>
          <w:behavior w:val="content"/>
        </w:behaviors>
        <w:guid w:val="{4C798FC9-D284-4E6B-BBBB-2713C167B240}"/>
      </w:docPartPr>
      <w:docPartBody>
        <w:p w:rsidR="006018D0" w:rsidP="006018D0">
          <w:pPr>
            <w:pStyle w:val="79D576DCE2704D86BE86C9C723D969CC"/>
          </w:pPr>
          <w:r w:rsidRPr="00845CD1">
            <w:rPr>
              <w:rStyle w:val="PlaceholderText"/>
            </w:rPr>
            <w:t>Click here to enter text.</w:t>
          </w:r>
        </w:p>
      </w:docPartBody>
    </w:docPart>
    <w:docPart>
      <w:docPartPr>
        <w:name w:val="DefaultPlaceholder_22675703"/>
        <w:category>
          <w:name w:val="General"/>
          <w:gallery w:val="placeholder"/>
        </w:category>
        <w:types>
          <w:type w:val="bbPlcHdr"/>
        </w:types>
        <w:behaviors>
          <w:behavior w:val="content"/>
        </w:behaviors>
        <w:guid w:val="{1F60D032-6034-4346-9AD1-5203674335FF}"/>
      </w:docPartPr>
      <w:docPartBody>
        <w:p w:rsidR="006018D0">
          <w:r w:rsidRPr="002A0CB0">
            <w:rPr>
              <w:rStyle w:val="PlaceholderText"/>
            </w:rPr>
            <w:t>Click here to enter text.</w:t>
          </w:r>
        </w:p>
      </w:docPartBody>
    </w:docPart>
    <w:docPart>
      <w:docPartPr>
        <w:name w:val="EDBBA8546FEF41E7B120506C1840AD50"/>
        <w:category>
          <w:name w:val="General"/>
          <w:gallery w:val="placeholder"/>
        </w:category>
        <w:types>
          <w:type w:val="bbPlcHdr"/>
        </w:types>
        <w:behaviors>
          <w:behavior w:val="content"/>
        </w:behaviors>
        <w:guid w:val="{653C19AE-0241-4B10-8379-B1A343780D57}"/>
      </w:docPartPr>
      <w:docPartBody>
        <w:p w:rsidR="008F7B3A" w:rsidP="00CD2C73">
          <w:pPr>
            <w:pStyle w:val="EDBBA8546FEF41E7B120506C1840AD50"/>
          </w:pPr>
          <w:r w:rsidRPr="00F90C6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1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1335"/>
    <w:rPr>
      <w:color w:val="808080"/>
    </w:rPr>
  </w:style>
  <w:style w:type="paragraph" w:customStyle="1" w:styleId="C699762C37134996A15268F311B1D5DB">
    <w:name w:val="C699762C37134996A15268F311B1D5DB"/>
    <w:rsid w:val="006018D0"/>
  </w:style>
  <w:style w:type="paragraph" w:customStyle="1" w:styleId="9FF51C4D1EDE45C7BB39969049B75BAE">
    <w:name w:val="9FF51C4D1EDE45C7BB39969049B75BAE"/>
    <w:rsid w:val="006018D0"/>
  </w:style>
  <w:style w:type="paragraph" w:customStyle="1" w:styleId="12D211FCF58B4B36896B46A8A970C55B">
    <w:name w:val="12D211FCF58B4B36896B46A8A970C55B"/>
    <w:rsid w:val="00786CD9"/>
  </w:style>
  <w:style w:type="paragraph" w:customStyle="1" w:styleId="DCAC922258AA4C78824D1C486B9F2681">
    <w:name w:val="DCAC922258AA4C78824D1C486B9F2681"/>
    <w:rsid w:val="00786CD9"/>
  </w:style>
  <w:style w:type="paragraph" w:customStyle="1" w:styleId="4139D5418EB146528918531B38FAF97E">
    <w:name w:val="4139D5418EB146528918531B38FAF97E"/>
    <w:rsid w:val="00786CD9"/>
  </w:style>
  <w:style w:type="paragraph" w:customStyle="1" w:styleId="D14CC5E2DD494BC6AC0D1C933E9FCE1A">
    <w:name w:val="D14CC5E2DD494BC6AC0D1C933E9FCE1A"/>
    <w:rsid w:val="00786CD9"/>
  </w:style>
  <w:style w:type="paragraph" w:customStyle="1" w:styleId="CBB7A3EFCABD4E08AD5C5DD3858B61AD">
    <w:name w:val="CBB7A3EFCABD4E08AD5C5DD3858B61AD"/>
    <w:rsid w:val="00786CD9"/>
  </w:style>
  <w:style w:type="paragraph" w:customStyle="1" w:styleId="3B1C9B2F59554F9E9BA731BC57C030B4">
    <w:name w:val="3B1C9B2F59554F9E9BA731BC57C030B4"/>
    <w:rsid w:val="00786CD9"/>
  </w:style>
  <w:style w:type="paragraph" w:customStyle="1" w:styleId="8F9B27F0EE274C76B29BF055B5CA70D6">
    <w:name w:val="8F9B27F0EE274C76B29BF055B5CA70D6"/>
    <w:rsid w:val="00786CD9"/>
  </w:style>
  <w:style w:type="paragraph" w:customStyle="1" w:styleId="E5BD1F1376644D319F3CFD934387847C">
    <w:name w:val="E5BD1F1376644D319F3CFD934387847C"/>
    <w:rsid w:val="006018D0"/>
  </w:style>
  <w:style w:type="paragraph" w:customStyle="1" w:styleId="B3123E58E08246E19F3C16423087297C">
    <w:name w:val="B3123E58E08246E19F3C16423087297C"/>
    <w:rsid w:val="006018D0"/>
  </w:style>
  <w:style w:type="paragraph" w:customStyle="1" w:styleId="79D576DCE2704D86BE86C9C723D969CC">
    <w:name w:val="79D576DCE2704D86BE86C9C723D969CC"/>
    <w:rsid w:val="006018D0"/>
  </w:style>
  <w:style w:type="paragraph" w:customStyle="1" w:styleId="EDBBA8546FEF41E7B120506C1840AD50">
    <w:name w:val="EDBBA8546FEF41E7B120506C1840AD50"/>
    <w:rsid w:val="00CD2C73"/>
    <w:pPr>
      <w:spacing w:after="160" w:line="259" w:lineRule="auto"/>
    </w:pPr>
    <w:rPr>
      <w:lang w:val="en-NZ" w:eastAsia="en-NZ"/>
    </w:rPr>
  </w:style>
  <w:style w:type="paragraph" w:customStyle="1" w:styleId="94097064F33B4B28976E1B19C4FA05D2">
    <w:name w:val="94097064F33B4B28976E1B19C4FA05D2"/>
    <w:rsid w:val="00251335"/>
    <w:pPr>
      <w:spacing w:after="160" w:line="259" w:lineRule="auto"/>
    </w:pPr>
  </w:style>
  <w:style w:type="paragraph" w:customStyle="1" w:styleId="014D03B6EBCC4EFE84CBA1DA8F5892B8">
    <w:name w:val="014D03B6EBCC4EFE84CBA1DA8F5892B8"/>
    <w:rsid w:val="00251335"/>
    <w:pPr>
      <w:spacing w:after="160" w:line="259" w:lineRule="auto"/>
    </w:pPr>
  </w:style>
  <w:style w:type="paragraph" w:customStyle="1" w:styleId="AD8DD7BAE61B45B7AA425814858EBE77">
    <w:name w:val="AD8DD7BAE61B45B7AA425814858EBE77"/>
    <w:rsid w:val="002513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3" ma:contentTypeDescription="Create a new document." ma:contentTypeScope="" ma:versionID="2760d31c457fe234f311cf6f385cdaab">
  <xsd:schema xmlns:xsd="http://www.w3.org/2001/XMLSchema" xmlns:xs="http://www.w3.org/2001/XMLSchema" xmlns:p="http://schemas.microsoft.com/office/2006/metadata/properties" xmlns:ns3="82ccd615-6f1a-4bf3-bc59-e430298c7372" xmlns:ns4="38c213d5-66ed-49da-86b1-50afd15ab056" targetNamespace="http://schemas.microsoft.com/office/2006/metadata/properties" ma:root="true" ma:fieldsID="26043eb6a19cba3f8992510283cffa4e" ns3:_="" ns4:_="">
    <xsd:import namespace="82ccd615-6f1a-4bf3-bc59-e430298c7372"/>
    <xsd:import namespace="38c213d5-66ed-49da-86b1-50afd15ab05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424C2-3399-461F-BA27-F59E6921F5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554FF3-F5B7-4A35-AF08-DBE3CBD1E69A}">
  <ds:schemaRefs>
    <ds:schemaRef ds:uri="http://schemas.microsoft.com/sharepoint/v3/contenttype/forms"/>
  </ds:schemaRefs>
</ds:datastoreItem>
</file>

<file path=customXml/itemProps3.xml><?xml version="1.0" encoding="utf-8"?>
<ds:datastoreItem xmlns:ds="http://schemas.openxmlformats.org/officeDocument/2006/customXml" ds:itemID="{2336476E-E3C8-46C1-8CA7-BA5BBF16C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cd615-6f1a-4bf3-bc59-e430298c7372"/>
    <ds:schemaRef ds:uri="38c213d5-66ed-49da-86b1-50afd15ab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59C362-0D50-44EB-98B4-21DCA3365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