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C1831" w:rsidP="006C1831">
      <w:pPr>
        <w:pStyle w:val="TitleCommittee0"/>
      </w:pPr>
      <w:sdt>
        <w:sdtPr>
          <w:alias w:val="CommitteeName"/>
          <w:tag w:val="CommitteeName"/>
          <w:id w:val="466949736"/>
          <w:placeholder>
            <w:docPart w:val="1A044623307F4BB1A7518297B4D15CB3"/>
          </w:placeholder>
          <w:richText/>
        </w:sdtPr>
        <w:sdtContent>
          <w:r>
            <w:t>Communications and Digital Committee</w:t>
          </w:r>
        </w:sdtContent>
      </w:sdt>
    </w:p>
    <w:p w:rsidR="006C1831" w:rsidP="006C1831">
      <w:pPr>
        <w:pStyle w:val="TitleInquiry0"/>
      </w:pPr>
      <w:r>
        <w:t>C</w:t>
      </w:r>
      <w:r>
        <w:t xml:space="preserve">orrected oral evidence: </w:t>
      </w:r>
      <w:sdt>
        <w:sdtPr>
          <w:alias w:val="InquiryName"/>
          <w:tag w:val="InquiryName"/>
          <w:id w:val="-653150199"/>
          <w:placeholder>
            <w:docPart w:val="1A044623307F4BB1A7518297B4D15CB3"/>
          </w:placeholder>
          <w:richText/>
        </w:sdtPr>
        <w:sdtContent>
          <w:r>
            <w:t>Media literacy</w:t>
          </w:r>
        </w:sdtContent>
      </w:sdt>
    </w:p>
    <w:sdt>
      <w:sdtPr>
        <w:alias w:val="SittingDate"/>
        <w:tag w:val="SittingDate"/>
        <w:id w:val="233894828"/>
        <w:placeholder>
          <w:docPart w:val="AF2186F0A7E74474A01B5D230533F5C7"/>
        </w:placeholder>
        <w:richText/>
      </w:sdtPr>
      <w:sdtContent>
        <w:p w:rsidR="006C1831" w:rsidRPr="00ED5749" w:rsidP="006C1831">
          <w:pPr>
            <w:pStyle w:val="Para"/>
          </w:pPr>
          <w:r w:rsidRPr="00ED5749">
            <w:t xml:space="preserve">Tuesday </w:t>
          </w:r>
          <w:r>
            <w:t>6 May</w:t>
          </w:r>
          <w:r w:rsidRPr="00ED5749">
            <w:t xml:space="preserve"> 2025</w:t>
          </w:r>
        </w:p>
      </w:sdtContent>
    </w:sdt>
    <w:sdt>
      <w:sdtPr>
        <w:alias w:val="ActualSittingTime"/>
        <w:tag w:val="ActualSittingTime"/>
        <w:id w:val="-2078584810"/>
        <w:placeholder>
          <w:docPart w:val="5EA1649525FA4C4288C89C8E08FE4157"/>
        </w:placeholder>
        <w:richText/>
      </w:sdtPr>
      <w:sdtContent>
        <w:p w:rsidR="006C1831" w:rsidRPr="00ED5749" w:rsidP="006C1831">
          <w:pPr>
            <w:pStyle w:val="Para"/>
          </w:pPr>
          <w:r>
            <w:t>2</w:t>
          </w:r>
          <w:r w:rsidRPr="00ED5749">
            <w:t>.30 pm</w:t>
          </w:r>
        </w:p>
      </w:sdtContent>
    </w:sdt>
    <w:p w:rsidR="006C1831" w:rsidRPr="00ED5749" w:rsidP="006C1831">
      <w:pPr>
        <w:pStyle w:val="Para"/>
      </w:pPr>
    </w:p>
    <w:p w:rsidR="006C1831" w:rsidRPr="00ED5749" w:rsidP="006C1831">
      <w:sdt>
        <w:sdtPr>
          <w:alias w:val="VideoHyperlink"/>
          <w:tag w:val="VideoHyperlink"/>
          <w:id w:val="1885216954"/>
          <w:placeholder>
            <w:docPart w:val="AF2186F0A7E74474A01B5D230533F5C7"/>
          </w:placeholder>
          <w:richText/>
        </w:sdtPr>
        <w:sdtContent>
          <w:r>
            <w:fldChar w:fldCharType="begin"/>
          </w:r>
          <w:r>
            <w:instrText xml:space="preserve"> HYPERLINK "https://parliamentlive.tv/event/index/33731b3f-aff9-4213-bb81-ad098aac78c2" </w:instrText>
          </w:r>
          <w:r>
            <w:fldChar w:fldCharType="separate"/>
          </w:r>
          <w:r w:rsidRPr="009B13B7">
            <w:rPr>
              <w:rStyle w:val="Hyperlink"/>
            </w:rPr>
            <w:t>Watch the meeting</w:t>
          </w:r>
          <w:r>
            <w:fldChar w:fldCharType="end"/>
          </w:r>
        </w:sdtContent>
      </w:sdt>
    </w:p>
    <w:p w:rsidR="006C1831" w:rsidRPr="00ED5749" w:rsidP="006A1B64">
      <w:pPr>
        <w:jc w:val="left"/>
      </w:pPr>
      <w:r w:rsidRPr="00ED5749">
        <w:t xml:space="preserve">Members present: </w:t>
      </w:r>
      <w:sdt>
        <w:sdtPr>
          <w:alias w:val="MembersPresent"/>
          <w:tag w:val="MembersPresent"/>
          <w:id w:val="-587083748"/>
          <w:placeholder>
            <w:docPart w:val="AF2186F0A7E74474A01B5D230533F5C7"/>
          </w:placeholder>
          <w:richText/>
        </w:sdtPr>
        <w:sdtContent>
          <w:r w:rsidRPr="00ED5749">
            <w:t xml:space="preserve">Baroness Keeley (The Chair); Viscount Colville of Culross; Lord Dunlop; </w:t>
          </w:r>
          <w:r>
            <w:t xml:space="preserve">Baroness Fleet; </w:t>
          </w:r>
          <w:r w:rsidRPr="00ED5749">
            <w:t xml:space="preserve">Baroness Healy of Primrose Hill; Lord Holmes of Richmond; Lord Knight of Weymouth; </w:t>
          </w:r>
          <w:r w:rsidRPr="0088399D">
            <w:t xml:space="preserve">The Bishop of Leeds; Lord McNally; </w:t>
          </w:r>
          <w:r>
            <w:t xml:space="preserve">Lord Mitchell; </w:t>
          </w:r>
          <w:r w:rsidRPr="0088399D">
            <w:t xml:space="preserve">Baroness Owen of Alderley Edge; </w:t>
          </w:r>
          <w:r>
            <w:t xml:space="preserve">Lord Storey; </w:t>
          </w:r>
          <w:r w:rsidRPr="0088399D">
            <w:t>Baroness Wheatcroft</w:t>
          </w:r>
          <w:r w:rsidRPr="00ED5749">
            <w:t>.</w:t>
          </w:r>
        </w:sdtContent>
      </w:sdt>
    </w:p>
    <w:p w:rsidR="006C1831" w:rsidRPr="00ED5749" w:rsidP="006C1831">
      <w:pPr>
        <w:pStyle w:val="Para"/>
        <w:tabs>
          <w:tab w:val="center" w:pos="4536"/>
          <w:tab w:val="right" w:pos="8931"/>
        </w:tabs>
      </w:pPr>
      <w:r w:rsidRPr="00ED5749">
        <w:t xml:space="preserve">Evidence Session No. </w:t>
      </w:r>
      <w:sdt>
        <w:sdtPr>
          <w:alias w:val="InquiryRefNo"/>
          <w:tag w:val="InquiryRefNo"/>
          <w:id w:val="842283892"/>
          <w:placeholder>
            <w:docPart w:val="20BA755309FE4AB3B3D1940915D7E4BB"/>
          </w:placeholder>
          <w:richText/>
        </w:sdtPr>
        <w:sdtContent>
          <w:r>
            <w:t>8</w:t>
          </w:r>
        </w:sdtContent>
      </w:sdt>
      <w:r w:rsidRPr="00ED5749">
        <w:tab/>
        <w:t>Heard in Public</w:t>
      </w:r>
      <w:r w:rsidRPr="00ED5749">
        <w:tab/>
        <w:t xml:space="preserve">Questions </w:t>
      </w:r>
      <w:sdt>
        <w:sdtPr>
          <w:alias w:val="QuestionNumbers"/>
          <w:tag w:val="QuestionNumbers"/>
          <w:id w:val="426934190"/>
          <w:placeholder>
            <w:docPart w:val="AF2186F0A7E74474A01B5D230533F5C7"/>
          </w:placeholder>
          <w:richText/>
        </w:sdtPr>
        <w:sdtContent>
          <w:r>
            <w:t>127</w:t>
          </w:r>
          <w:r w:rsidRPr="00ED5749">
            <w:t xml:space="preserve"> -</w:t>
          </w:r>
          <w:r>
            <w:t xml:space="preserve"> 1</w:t>
          </w:r>
          <w:r w:rsidR="003A34D4">
            <w:t>6</w:t>
          </w:r>
          <w:r w:rsidR="00A45A26">
            <w:t>2</w:t>
          </w:r>
        </w:sdtContent>
      </w:sdt>
    </w:p>
    <w:p w:rsidR="006C1831" w:rsidRPr="00ED5749" w:rsidP="006C1831">
      <w:pPr>
        <w:pStyle w:val="TitleWitnesses0"/>
      </w:pPr>
    </w:p>
    <w:p w:rsidR="006C1831" w:rsidRPr="00ED5749" w:rsidP="006C1831">
      <w:pPr>
        <w:pStyle w:val="TitleWitnesses0"/>
      </w:pPr>
      <w:r w:rsidRPr="00ED5749">
        <w:t>Witnesses</w:t>
      </w:r>
    </w:p>
    <w:p w:rsidR="006C1831" w:rsidRPr="00ED5749" w:rsidP="006A1B64">
      <w:pPr>
        <w:pStyle w:val="Para"/>
        <w:jc w:val="left"/>
      </w:pPr>
      <w:r>
        <w:fldChar w:fldCharType="begin"/>
      </w:r>
      <w:r>
        <w:instrText xml:space="preserve"> HYPERLINK \l "Panel1" </w:instrText>
      </w:r>
      <w:r>
        <w:fldChar w:fldCharType="separate"/>
      </w:r>
      <w:r w:rsidRPr="00ED5749">
        <w:rPr>
          <w:rStyle w:val="Hyperlink"/>
          <w:color w:val="auto"/>
        </w:rPr>
        <w:t>I</w:t>
      </w:r>
      <w:r>
        <w:fldChar w:fldCharType="end"/>
      </w:r>
      <w:r w:rsidRPr="00ED5749">
        <w:t xml:space="preserve">: </w:t>
      </w:r>
      <w:r>
        <w:t xml:space="preserve">Zoe </w:t>
      </w:r>
      <w:r>
        <w:t>Darmé</w:t>
      </w:r>
      <w:r>
        <w:t>, Director of Trust Strategy, Google Search; Ben Bradley, Senior Government Relations and Public Policy Manager, TikTok; Laura Higgins, Senior Director of Community Safety and Civility, Roblox</w:t>
      </w:r>
      <w:r w:rsidRPr="00ED5749">
        <w:t>.</w:t>
      </w:r>
    </w:p>
    <w:p w:rsidR="006C1831" w:rsidRPr="00ED5749" w:rsidP="006C1831">
      <w:pPr>
        <w:pStyle w:val="Para"/>
      </w:pPr>
    </w:p>
    <w:p w:rsidR="006C1831" w:rsidRPr="00ED5749" w:rsidP="006C1831">
      <w:pPr>
        <w:pStyle w:val="Para"/>
      </w:pPr>
      <w:r w:rsidRPr="00ED5749">
        <w:t>USE OF THE TRANSCRIPT</w:t>
      </w:r>
    </w:p>
    <w:p w:rsidR="006C1831" w:rsidRPr="00ED5749" w:rsidP="006A1B64">
      <w:pPr>
        <w:pStyle w:val="Para"/>
        <w:jc w:val="left"/>
      </w:pPr>
      <w:r w:rsidRPr="00ED5749">
        <w:t xml:space="preserve">This is a corrected transcript of evidence taken in public and webcast on </w:t>
      </w:r>
      <w:r>
        <w:fldChar w:fldCharType="begin"/>
      </w:r>
      <w:r>
        <w:instrText xml:space="preserve"> HYPERLINK "http://www.parliamentlive.tv" </w:instrText>
      </w:r>
      <w:r>
        <w:fldChar w:fldCharType="separate"/>
      </w:r>
      <w:r w:rsidRPr="00ED5749">
        <w:rPr>
          <w:rStyle w:val="Hyperlink"/>
          <w:color w:val="auto"/>
        </w:rPr>
        <w:t>www.parliamentlive.tv</w:t>
      </w:r>
      <w:r>
        <w:fldChar w:fldCharType="end"/>
      </w:r>
      <w:r w:rsidRPr="00ED5749">
        <w:t>.</w:t>
      </w:r>
    </w:p>
    <w:p w:rsidR="006C1831" w:rsidRPr="00ED5749" w:rsidP="00B1697A">
      <w:pPr>
        <w:pStyle w:val="Para"/>
        <w:ind w:left="360"/>
      </w:pPr>
    </w:p>
    <w:p w:rsidR="006C1831" w:rsidRPr="00ED5749" w:rsidP="006C1831">
      <w:pPr>
        <w:spacing w:line="276" w:lineRule="auto"/>
        <w:jc w:val="left"/>
      </w:pPr>
      <w:r w:rsidRPr="00ED5749">
        <w:br w:type="page"/>
      </w:r>
    </w:p>
    <w:p w:rsidR="006C1831" w:rsidRPr="00ED5749" w:rsidP="006C1831">
      <w:pPr>
        <w:pStyle w:val="Para"/>
        <w:ind w:left="720"/>
        <w:sectPr w:rsidSect="006C1831">
          <w:headerReference w:type="default" r:id="rId9"/>
          <w:pgSz w:w="11906" w:h="16838"/>
          <w:pgMar w:top="1805" w:right="1440" w:bottom="1440" w:left="1440" w:header="709" w:footer="708" w:gutter="0"/>
          <w:cols w:space="708"/>
          <w:docGrid w:linePitch="360"/>
        </w:sectPr>
      </w:pPr>
    </w:p>
    <w:p w:rsidR="006C1831" w:rsidRPr="00ED5749" w:rsidP="006C1831">
      <w:pPr>
        <w:pStyle w:val="TitlePanel0"/>
      </w:pPr>
      <w:bookmarkStart w:id="0" w:name="Panel1"/>
      <w:r w:rsidRPr="00ED5749">
        <w:t>Examination of witnesses</w:t>
      </w:r>
    </w:p>
    <w:p w:rsidR="006C1831" w:rsidP="006C1831">
      <w:pPr>
        <w:pStyle w:val="Para"/>
      </w:pPr>
      <w:bookmarkEnd w:id="0"/>
      <w:r>
        <w:t xml:space="preserve">Zoe </w:t>
      </w:r>
      <w:r>
        <w:t>Darm</w:t>
      </w:r>
      <w:r w:rsidR="006C30CA">
        <w:t>é</w:t>
      </w:r>
      <w:r>
        <w:t>, Ben Bradley and Laura Higgins.</w:t>
      </w:r>
    </w:p>
    <w:p w:rsidR="006C1831" w:rsidP="002960B4">
      <w:pPr>
        <w:pStyle w:val="Question"/>
        <w:spacing w:before="240"/>
        <w:ind w:left="851" w:hanging="851"/>
        <w:jc w:val="left"/>
      </w:pPr>
      <w:sdt>
        <w:sdtPr>
          <w:alias w:val="Member"/>
          <w:tag w:val="&lt;Member mnisId='1588' dodsId='36036'&gt;"/>
          <w:id w:val="-271557808"/>
          <w:placeholder>
            <w:docPart w:val="E81CB47263BC40E98977190D8B6D37F5"/>
          </w:placeholder>
          <w:richText/>
        </w:sdtPr>
        <w:sdtContent>
          <w:r w:rsidRPr="005D45B8">
            <w:rPr>
              <w:b/>
            </w:rPr>
            <w:t>The Chair:</w:t>
          </w:r>
        </w:sdtContent>
      </w:sdt>
      <w:r>
        <w:t xml:space="preserve"> </w:t>
      </w:r>
      <w:r w:rsidRPr="00D86516">
        <w:t>Good afternoon and welcome to this meeting of the Communications and Digital Committee. My name is Baroness Barbara Keeley, and I</w:t>
      </w:r>
      <w:r>
        <w:t xml:space="preserve"> a</w:t>
      </w:r>
      <w:r w:rsidRPr="00D86516">
        <w:t xml:space="preserve">m the </w:t>
      </w:r>
      <w:r>
        <w:t>c</w:t>
      </w:r>
      <w:r w:rsidRPr="00D86516">
        <w:t xml:space="preserve">hair of the </w:t>
      </w:r>
      <w:r>
        <w:t>c</w:t>
      </w:r>
      <w:r w:rsidRPr="00D86516">
        <w:t>ommittee. Today we are continuing our inquiry into media literacy by hearing from representatives of three online platforms about their work in this area. The session is being broadcast live, and a transcript will be taken. Our witnesses will have the opportunity to make corrections to that transcript when necessary.</w:t>
      </w:r>
    </w:p>
    <w:p w:rsidR="006C1831" w:rsidP="002960B4">
      <w:pPr>
        <w:pStyle w:val="Question"/>
        <w:numPr>
          <w:ilvl w:val="0"/>
          <w:numId w:val="0"/>
        </w:numPr>
        <w:spacing w:before="120"/>
        <w:ind w:left="851"/>
        <w:jc w:val="left"/>
      </w:pPr>
      <w:r>
        <w:t>W</w:t>
      </w:r>
      <w:r w:rsidRPr="00D86516">
        <w:t xml:space="preserve">elcome to our witnesses and thank you for joining us. </w:t>
      </w:r>
      <w:r>
        <w:t xml:space="preserve">I </w:t>
      </w:r>
      <w:r w:rsidRPr="00D86516">
        <w:t>start by asking you to introduce yoursel</w:t>
      </w:r>
      <w:r w:rsidR="00EE0D98">
        <w:t>ves</w:t>
      </w:r>
      <w:r w:rsidRPr="00D86516">
        <w:t>, starting on my left</w:t>
      </w:r>
      <w:r w:rsidR="00EE0D98">
        <w:t>.</w:t>
      </w:r>
    </w:p>
    <w:p w:rsidR="006C1831" w:rsidP="002960B4">
      <w:pPr>
        <w:pStyle w:val="Answer"/>
        <w:spacing w:before="120" w:after="120"/>
        <w:ind w:left="851"/>
        <w:jc w:val="left"/>
      </w:pPr>
      <w:sdt>
        <w:sdtPr>
          <w:alias w:val="Witness"/>
          <w:id w:val="754796606"/>
          <w:placeholder>
            <w:docPart w:val="E81CB47263BC40E98977190D8B6D37F5"/>
          </w:placeholder>
          <w:richText/>
        </w:sdtPr>
        <w:sdtContent>
          <w:r w:rsidRPr="00155905">
            <w:rPr>
              <w:b/>
              <w:i/>
            </w:rPr>
            <w:t xml:space="preserve">Zoe </w:t>
          </w:r>
          <w:r w:rsidRPr="00155905">
            <w:rPr>
              <w:b/>
              <w:i/>
            </w:rPr>
            <w:t>Darmé</w:t>
          </w:r>
          <w:r w:rsidRPr="00155905">
            <w:rPr>
              <w:b/>
              <w:i/>
            </w:rPr>
            <w:t>:</w:t>
          </w:r>
        </w:sdtContent>
      </w:sdt>
      <w:r>
        <w:t xml:space="preserve"> </w:t>
      </w:r>
      <w:r w:rsidR="009E50F7">
        <w:t>T</w:t>
      </w:r>
      <w:r w:rsidRPr="00D86516">
        <w:t xml:space="preserve">hank you so much. I really appreciate the opportunity to be here. I am a director of trust strategy at Google. Specifically, I work on products </w:t>
      </w:r>
      <w:r w:rsidR="009E50F7">
        <w:t>such as</w:t>
      </w:r>
      <w:r w:rsidRPr="00D86516">
        <w:t xml:space="preserve"> Google Search and Google Maps</w:t>
      </w:r>
      <w:r w:rsidR="009E50F7">
        <w:t>—</w:t>
      </w:r>
      <w:r w:rsidRPr="00D86516">
        <w:t>what we call our knowledge and information products. I</w:t>
      </w:r>
      <w:r>
        <w:t xml:space="preserve"> a</w:t>
      </w:r>
      <w:r w:rsidRPr="00D86516">
        <w:t>m particularly pleased to be talking to you today about media literacy, which is something that we</w:t>
      </w:r>
      <w:r>
        <w:t xml:space="preserve"> ha</w:t>
      </w:r>
      <w:r w:rsidRPr="00D86516">
        <w:t>ve really invested in</w:t>
      </w:r>
      <w:r>
        <w:t xml:space="preserve">, </w:t>
      </w:r>
      <w:r w:rsidR="009E50F7">
        <w:t xml:space="preserve">and </w:t>
      </w:r>
      <w:r w:rsidRPr="00D86516">
        <w:t>is near and dear to my heart</w:t>
      </w:r>
      <w:r w:rsidR="009E50F7">
        <w:t>. I</w:t>
      </w:r>
      <w:r>
        <w:t xml:space="preserve">t is </w:t>
      </w:r>
      <w:r w:rsidRPr="00D86516">
        <w:t>something that my team focuses on</w:t>
      </w:r>
      <w:r w:rsidR="009E50F7">
        <w:t>,</w:t>
      </w:r>
      <w:r w:rsidRPr="00D86516">
        <w:t xml:space="preserve"> along with other online safety issues.</w:t>
      </w:r>
    </w:p>
    <w:p w:rsidR="006C1831" w:rsidP="002960B4">
      <w:pPr>
        <w:pStyle w:val="Answer"/>
        <w:spacing w:before="120" w:after="120"/>
        <w:ind w:left="851"/>
        <w:jc w:val="left"/>
      </w:pPr>
      <w:sdt>
        <w:sdtPr>
          <w:alias w:val="Witness"/>
          <w:id w:val="176322968"/>
          <w:placeholder>
            <w:docPart w:val="E81CB47263BC40E98977190D8B6D37F5"/>
          </w:placeholder>
          <w:richText/>
        </w:sdtPr>
        <w:sdtContent>
          <w:r w:rsidRPr="00155905">
            <w:rPr>
              <w:b/>
              <w:i/>
            </w:rPr>
            <w:t>Ben Bradley:</w:t>
          </w:r>
        </w:sdtContent>
      </w:sdt>
      <w:r>
        <w:t xml:space="preserve"> </w:t>
      </w:r>
      <w:r w:rsidRPr="00D86516">
        <w:t xml:space="preserve">Thank you, Chair, and thank you </w:t>
      </w:r>
      <w:r>
        <w:t>to</w:t>
      </w:r>
      <w:r w:rsidRPr="00D86516">
        <w:t xml:space="preserve"> the committee for having me here today. I lead on online safety for TikTok</w:t>
      </w:r>
      <w:r>
        <w:t>’</w:t>
      </w:r>
      <w:r w:rsidRPr="00D86516">
        <w:t xml:space="preserve">s </w:t>
      </w:r>
      <w:r w:rsidR="00304145">
        <w:t>p</w:t>
      </w:r>
      <w:r w:rsidRPr="00D86516">
        <w:t xml:space="preserve">ublic </w:t>
      </w:r>
      <w:r w:rsidR="00304145">
        <w:t>p</w:t>
      </w:r>
      <w:r w:rsidRPr="00D86516">
        <w:t xml:space="preserve">olicy </w:t>
      </w:r>
      <w:r w:rsidR="00304145">
        <w:t>t</w:t>
      </w:r>
      <w:r w:rsidRPr="00D86516">
        <w:t>eam in the UK. I</w:t>
      </w:r>
      <w:r>
        <w:t xml:space="preserve"> ha</w:t>
      </w:r>
      <w:r w:rsidRPr="00D86516">
        <w:t>ve sat on D</w:t>
      </w:r>
      <w:r w:rsidR="00434E10">
        <w:t>S</w:t>
      </w:r>
      <w:r w:rsidRPr="00D86516">
        <w:t>IT</w:t>
      </w:r>
      <w:r>
        <w:t>’</w:t>
      </w:r>
      <w:r w:rsidRPr="00D86516">
        <w:t>s Media Literacy Task</w:t>
      </w:r>
      <w:r w:rsidR="00B013DD">
        <w:t>f</w:t>
      </w:r>
      <w:r w:rsidRPr="00D86516">
        <w:t>orce, as well as Ofcom</w:t>
      </w:r>
      <w:r>
        <w:t>’</w:t>
      </w:r>
      <w:r w:rsidRPr="00D86516">
        <w:t xml:space="preserve">s Making Sense of Media </w:t>
      </w:r>
      <w:r w:rsidR="00174D3E">
        <w:t>a</w:t>
      </w:r>
      <w:r w:rsidRPr="00D86516">
        <w:t xml:space="preserve">dvisory </w:t>
      </w:r>
      <w:r w:rsidR="00174D3E">
        <w:t>b</w:t>
      </w:r>
      <w:r w:rsidRPr="00D86516">
        <w:t>oard and Establish Working Group.</w:t>
      </w:r>
    </w:p>
    <w:p w:rsidR="006C1831" w:rsidP="002960B4">
      <w:pPr>
        <w:pStyle w:val="Answer"/>
        <w:spacing w:before="120" w:after="120"/>
        <w:ind w:left="851"/>
        <w:jc w:val="left"/>
      </w:pPr>
      <w:r w:rsidRPr="00D86516">
        <w:t>If you</w:t>
      </w:r>
      <w:r>
        <w:t xml:space="preserve"> a</w:t>
      </w:r>
      <w:r w:rsidRPr="00D86516">
        <w:t xml:space="preserve">re not familiar with TikTok, we are an entertainment platform. Our mission is to inspire creativity and to bring joy. Key to understanding TikTok is that your recommendations are based on a content graph rather than a social graph. </w:t>
      </w:r>
      <w:r w:rsidR="00BF4DAF">
        <w:t>T</w:t>
      </w:r>
      <w:r w:rsidRPr="00D86516">
        <w:t xml:space="preserve">o explain that briefly, </w:t>
      </w:r>
      <w:r w:rsidR="00BF4DAF">
        <w:t xml:space="preserve">with </w:t>
      </w:r>
      <w:r w:rsidRPr="00D86516">
        <w:t>social media</w:t>
      </w:r>
      <w:r w:rsidR="00BF4DAF">
        <w:t xml:space="preserve"> that </w:t>
      </w:r>
      <w:r w:rsidRPr="00D86516">
        <w:t>you might be familiar with</w:t>
      </w:r>
      <w:r w:rsidR="00BF4DAF">
        <w:t xml:space="preserve">, </w:t>
      </w:r>
      <w:r w:rsidRPr="00D86516">
        <w:t>traditionally what you would see in your feed is based on what your friends have posted</w:t>
      </w:r>
      <w:r w:rsidR="00EA1AC7">
        <w:t xml:space="preserve">, </w:t>
      </w:r>
      <w:r w:rsidRPr="00D86516">
        <w:t xml:space="preserve">what your friends have liked and what your friends have shared. </w:t>
      </w:r>
      <w:r w:rsidR="00EA1AC7">
        <w:t>W</w:t>
      </w:r>
      <w:r w:rsidRPr="00D86516">
        <w:t xml:space="preserve">hat you would see on TikTok </w:t>
      </w:r>
      <w:r>
        <w:t xml:space="preserve">is </w:t>
      </w:r>
      <w:r w:rsidRPr="00D86516">
        <w:t>based on your interactions, so whether you</w:t>
      </w:r>
      <w:r>
        <w:t xml:space="preserve"> ha</w:t>
      </w:r>
      <w:r w:rsidRPr="00D86516">
        <w:t>ve liked a piece of content, said you</w:t>
      </w:r>
      <w:r>
        <w:t xml:space="preserve"> a</w:t>
      </w:r>
      <w:r w:rsidRPr="00D86516">
        <w:t xml:space="preserve">re not interested, </w:t>
      </w:r>
      <w:r>
        <w:t>or</w:t>
      </w:r>
      <w:r w:rsidRPr="00D86516">
        <w:t xml:space="preserve"> watched it in its entirety.</w:t>
      </w:r>
    </w:p>
    <w:p w:rsidR="006C1831" w:rsidP="002960B4">
      <w:pPr>
        <w:pStyle w:val="Answer"/>
        <w:spacing w:before="120" w:after="120"/>
        <w:ind w:left="851"/>
        <w:jc w:val="left"/>
      </w:pPr>
      <w:sdt>
        <w:sdtPr>
          <w:alias w:val="Witness"/>
          <w:id w:val="-1755808923"/>
          <w:placeholder>
            <w:docPart w:val="E81CB47263BC40E98977190D8B6D37F5"/>
          </w:placeholder>
          <w:richText/>
        </w:sdtPr>
        <w:sdtContent>
          <w:r w:rsidRPr="00155905">
            <w:rPr>
              <w:b/>
              <w:i/>
            </w:rPr>
            <w:t>Laura Higgins:</w:t>
          </w:r>
        </w:sdtContent>
      </w:sdt>
      <w:r>
        <w:t xml:space="preserve"> Thank you very much for having me today. </w:t>
      </w:r>
      <w:r w:rsidRPr="00D86516">
        <w:t>I</w:t>
      </w:r>
      <w:r>
        <w:t xml:space="preserve"> a</w:t>
      </w:r>
      <w:r w:rsidRPr="00D86516">
        <w:t xml:space="preserve">m the </w:t>
      </w:r>
      <w:r>
        <w:t>s</w:t>
      </w:r>
      <w:r w:rsidRPr="00D86516">
        <w:t xml:space="preserve">enior </w:t>
      </w:r>
      <w:r>
        <w:t>d</w:t>
      </w:r>
      <w:r w:rsidRPr="00D86516">
        <w:t xml:space="preserve">irector of </w:t>
      </w:r>
      <w:r w:rsidR="00C41E18">
        <w:t>c</w:t>
      </w:r>
      <w:r w:rsidRPr="00D86516">
        <w:t xml:space="preserve">ommunity </w:t>
      </w:r>
      <w:r w:rsidR="00C41E18">
        <w:t>s</w:t>
      </w:r>
      <w:r w:rsidRPr="00D86516">
        <w:t xml:space="preserve">afety and </w:t>
      </w:r>
      <w:r w:rsidR="00C41E18">
        <w:t>c</w:t>
      </w:r>
      <w:r w:rsidRPr="00D86516">
        <w:t xml:space="preserve">ivility at Roblox. I have been at Roblox for about six and a half years, but prior to that my background was all in online safety and digital safeguarding. I was the </w:t>
      </w:r>
      <w:r>
        <w:t>o</w:t>
      </w:r>
      <w:r w:rsidRPr="00D86516">
        <w:t xml:space="preserve">perations </w:t>
      </w:r>
      <w:r>
        <w:t>m</w:t>
      </w:r>
      <w:r w:rsidRPr="00D86516">
        <w:t>anager at the UK Safer Internet Centre</w:t>
      </w:r>
      <w:r w:rsidR="0069737B">
        <w:t>,</w:t>
      </w:r>
      <w:r w:rsidRPr="00D86516">
        <w:t xml:space="preserve"> where I ran </w:t>
      </w:r>
      <w:r w:rsidRPr="00D86516">
        <w:t>all of</w:t>
      </w:r>
      <w:r w:rsidRPr="00D86516">
        <w:t xml:space="preserve"> our helpline services supporting victims of online harm</w:t>
      </w:r>
      <w:r>
        <w:t xml:space="preserve">. That is </w:t>
      </w:r>
      <w:r w:rsidRPr="00D86516">
        <w:t>still an area of passion for me.</w:t>
      </w:r>
    </w:p>
    <w:p w:rsidR="006C1831" w:rsidP="002960B4">
      <w:pPr>
        <w:pStyle w:val="Answer"/>
        <w:spacing w:before="120" w:after="120"/>
        <w:ind w:left="851"/>
        <w:jc w:val="left"/>
      </w:pPr>
      <w:r w:rsidRPr="00D86516">
        <w:t xml:space="preserve">My work at Roblox is very much around partnership working, creating helpful resources for </w:t>
      </w:r>
      <w:r w:rsidRPr="00D86516">
        <w:t>all of</w:t>
      </w:r>
      <w:r w:rsidRPr="00D86516">
        <w:t xml:space="preserve"> our different audiences, </w:t>
      </w:r>
      <w:r w:rsidR="0069737B">
        <w:t xml:space="preserve">and </w:t>
      </w:r>
      <w:r w:rsidRPr="00D86516">
        <w:t>very much embedded in media literacy. I</w:t>
      </w:r>
      <w:r>
        <w:t xml:space="preserve"> a</w:t>
      </w:r>
      <w:r w:rsidRPr="00D86516">
        <w:t xml:space="preserve">m also on the board of </w:t>
      </w:r>
      <w:r w:rsidR="0069737B">
        <w:t xml:space="preserve">the </w:t>
      </w:r>
      <w:r w:rsidRPr="00D86516">
        <w:t xml:space="preserve">Ofcom Making Sense of Media </w:t>
      </w:r>
      <w:r w:rsidR="0069737B">
        <w:t xml:space="preserve">panel </w:t>
      </w:r>
      <w:r w:rsidRPr="00D86516">
        <w:t>and sit on numerous other working groups in that field, both in the UK and overseas.</w:t>
      </w:r>
    </w:p>
    <w:p w:rsidR="006C1831" w:rsidP="002960B4">
      <w:pPr>
        <w:pStyle w:val="Answer"/>
        <w:spacing w:before="120" w:after="120"/>
        <w:ind w:left="851"/>
        <w:jc w:val="left"/>
      </w:pPr>
      <w:r>
        <w:t>I will give you a</w:t>
      </w:r>
      <w:r w:rsidRPr="00D86516">
        <w:t xml:space="preserve"> little background on Roblox, if you</w:t>
      </w:r>
      <w:r>
        <w:t xml:space="preserve"> a</w:t>
      </w:r>
      <w:r w:rsidRPr="00D86516">
        <w:t>re not familiar with the platform</w:t>
      </w:r>
      <w:r>
        <w:t>. L</w:t>
      </w:r>
      <w:r w:rsidRPr="00D86516">
        <w:t>ikewise</w:t>
      </w:r>
      <w:r>
        <w:t>,</w:t>
      </w:r>
      <w:r w:rsidRPr="00D86516">
        <w:t xml:space="preserve"> we are not a social media platform</w:t>
      </w:r>
      <w:r>
        <w:t>;</w:t>
      </w:r>
      <w:r w:rsidRPr="00D86516">
        <w:t xml:space="preserve"> we are a game</w:t>
      </w:r>
      <w:r>
        <w:t>-</w:t>
      </w:r>
      <w:r w:rsidRPr="00D86516">
        <w:t>creation platform</w:t>
      </w:r>
      <w:r>
        <w:t>. E</w:t>
      </w:r>
      <w:r w:rsidRPr="00D86516">
        <w:t>very day</w:t>
      </w:r>
      <w:r>
        <w:t>,</w:t>
      </w:r>
      <w:r w:rsidRPr="00D86516">
        <w:t xml:space="preserve"> millions of people come on</w:t>
      </w:r>
      <w:r>
        <w:t xml:space="preserve"> </w:t>
      </w:r>
      <w:r w:rsidRPr="00D86516">
        <w:t>to the platform to create content where they can build experiences on a range of things</w:t>
      </w:r>
      <w:r>
        <w:t xml:space="preserve">; </w:t>
      </w:r>
      <w:r w:rsidRPr="00D86516">
        <w:t xml:space="preserve">some are just fun play experiences, </w:t>
      </w:r>
      <w:r>
        <w:t xml:space="preserve">and </w:t>
      </w:r>
      <w:r w:rsidRPr="00D86516">
        <w:t>some of them might be roleplay</w:t>
      </w:r>
      <w:r>
        <w:t>—</w:t>
      </w:r>
      <w:r w:rsidRPr="00D86516">
        <w:t>for example, pretending to be at high school or running a pizza cafe.</w:t>
      </w:r>
    </w:p>
    <w:p w:rsidR="00A86205" w:rsidP="002960B4">
      <w:pPr>
        <w:pStyle w:val="Answer"/>
        <w:spacing w:before="120" w:after="120"/>
        <w:ind w:left="851"/>
        <w:jc w:val="left"/>
      </w:pPr>
      <w:r w:rsidRPr="00D86516">
        <w:t xml:space="preserve">Some of them are </w:t>
      </w:r>
      <w:r w:rsidRPr="00D86516">
        <w:t>really creative</w:t>
      </w:r>
      <w:r w:rsidRPr="00D86516">
        <w:t xml:space="preserve"> around fashion</w:t>
      </w:r>
      <w:r>
        <w:t xml:space="preserve">. We </w:t>
      </w:r>
      <w:r w:rsidRPr="00D86516">
        <w:t xml:space="preserve">have a very popular experience </w:t>
      </w:r>
      <w:r w:rsidRPr="00D86516">
        <w:t>at the moment</w:t>
      </w:r>
      <w:r w:rsidRPr="00D86516">
        <w:t xml:space="preserve"> called </w:t>
      </w:r>
      <w:r>
        <w:t>“D</w:t>
      </w:r>
      <w:r w:rsidRPr="00D86516">
        <w:t xml:space="preserve">ress to </w:t>
      </w:r>
      <w:r>
        <w:t>I</w:t>
      </w:r>
      <w:r w:rsidRPr="00D86516">
        <w:t>mpress</w:t>
      </w:r>
      <w:r>
        <w:t>”</w:t>
      </w:r>
      <w:r w:rsidR="005F3384">
        <w:t>,</w:t>
      </w:r>
      <w:r w:rsidRPr="00D86516">
        <w:t xml:space="preserve"> where you are able to pick items out of your virtual wardrobe and dress up in different themes and then people vote on the winner. </w:t>
      </w:r>
    </w:p>
    <w:p w:rsidR="006C1831" w:rsidP="002960B4">
      <w:pPr>
        <w:pStyle w:val="Remark"/>
        <w:spacing w:before="120" w:after="120"/>
        <w:ind w:left="851"/>
        <w:jc w:val="left"/>
      </w:pPr>
      <w:r>
        <w:t>There is a</w:t>
      </w:r>
      <w:r w:rsidRPr="00D86516">
        <w:t xml:space="preserve"> real</w:t>
      </w:r>
      <w:r w:rsidR="00423A77">
        <w:t>ly</w:t>
      </w:r>
      <w:r w:rsidRPr="00D86516">
        <w:t xml:space="preserve"> wide variety of different </w:t>
      </w:r>
      <w:r w:rsidRPr="00D86516">
        <w:t>experiences</w:t>
      </w:r>
      <w:r w:rsidRPr="00D86516">
        <w:t xml:space="preserve"> and </w:t>
      </w:r>
      <w:r w:rsidR="007762C3">
        <w:t xml:space="preserve">they are </w:t>
      </w:r>
      <w:r w:rsidRPr="00D86516">
        <w:t>suitable for different ages</w:t>
      </w:r>
      <w:r>
        <w:t xml:space="preserve">. That is </w:t>
      </w:r>
      <w:r>
        <w:t xml:space="preserve">the </w:t>
      </w:r>
      <w:r w:rsidRPr="00D86516">
        <w:t>content in there</w:t>
      </w:r>
      <w:r>
        <w:t>,</w:t>
      </w:r>
      <w:r w:rsidRPr="00D86516">
        <w:t xml:space="preserve"> and then other people </w:t>
      </w:r>
      <w:r w:rsidRPr="00D86516">
        <w:t>come</w:t>
      </w:r>
      <w:r w:rsidRPr="00D86516">
        <w:t xml:space="preserve"> and they can create educational experiences</w:t>
      </w:r>
      <w:r>
        <w:t xml:space="preserve"> and l</w:t>
      </w:r>
      <w:r w:rsidRPr="00D86516">
        <w:t>earn and play together in those spaces too.</w:t>
      </w:r>
    </w:p>
    <w:p w:rsidR="00A86205" w:rsidP="002960B4">
      <w:pPr>
        <w:pStyle w:val="Question"/>
        <w:spacing w:before="240"/>
        <w:ind w:left="851" w:hanging="851"/>
        <w:jc w:val="left"/>
      </w:pPr>
      <w:sdt>
        <w:sdtPr>
          <w:alias w:val="Member"/>
          <w:tag w:val="&lt;Member mnisId='1588' dodsId='36036'&gt;"/>
          <w:id w:val="1671839672"/>
          <w:placeholder>
            <w:docPart w:val="E81CB47263BC40E98977190D8B6D37F5"/>
          </w:placeholder>
          <w:richText/>
        </w:sdtPr>
        <w:sdtContent>
          <w:r w:rsidRPr="00155905" w:rsidR="006C1831">
            <w:rPr>
              <w:b/>
            </w:rPr>
            <w:t>The Chair:</w:t>
          </w:r>
        </w:sdtContent>
      </w:sdt>
      <w:r w:rsidR="006C1831">
        <w:t xml:space="preserve"> </w:t>
      </w:r>
      <w:r w:rsidRPr="00D86516" w:rsidR="006C1831">
        <w:t xml:space="preserve">We have </w:t>
      </w:r>
      <w:r w:rsidRPr="00D86516" w:rsidR="006C1831">
        <w:t>a number of</w:t>
      </w:r>
      <w:r w:rsidRPr="00D86516" w:rsidR="006C1831">
        <w:t xml:space="preserve"> detailed questions</w:t>
      </w:r>
      <w:r>
        <w:t>. M</w:t>
      </w:r>
      <w:r w:rsidRPr="00D86516" w:rsidR="006C1831">
        <w:t xml:space="preserve">y question is perhaps </w:t>
      </w:r>
      <w:r>
        <w:t xml:space="preserve">one </w:t>
      </w:r>
      <w:r w:rsidRPr="00D86516" w:rsidR="006C1831">
        <w:t>that I</w:t>
      </w:r>
      <w:r w:rsidR="006C1831">
        <w:t xml:space="preserve"> wi</w:t>
      </w:r>
      <w:r w:rsidRPr="00D86516" w:rsidR="006C1831">
        <w:t>ll ask you to answer at the higher level</w:t>
      </w:r>
      <w:r>
        <w:t>,</w:t>
      </w:r>
      <w:r w:rsidRPr="00D86516" w:rsidR="006C1831">
        <w:t xml:space="preserve"> so that we do</w:t>
      </w:r>
      <w:r w:rsidR="006C1831">
        <w:t xml:space="preserve"> not</w:t>
      </w:r>
      <w:r w:rsidRPr="00D86516" w:rsidR="006C1831">
        <w:t xml:space="preserve"> get into the detail </w:t>
      </w:r>
      <w:r w:rsidR="006C1831">
        <w:t>that</w:t>
      </w:r>
      <w:r w:rsidRPr="00D86516" w:rsidR="006C1831">
        <w:t xml:space="preserve"> my colleagues are going to ask about later. </w:t>
      </w:r>
    </w:p>
    <w:p w:rsidR="006C1831" w:rsidP="002960B4">
      <w:pPr>
        <w:pStyle w:val="Remark"/>
        <w:spacing w:before="120" w:after="120"/>
        <w:ind w:left="851"/>
        <w:jc w:val="left"/>
      </w:pPr>
      <w:r w:rsidRPr="00D86516">
        <w:t xml:space="preserve">Ofcom describes media literacy as </w:t>
      </w:r>
      <w:r w:rsidR="00B515E3">
        <w:t>“</w:t>
      </w:r>
      <w:r w:rsidRPr="00D86516">
        <w:t>everyone</w:t>
      </w:r>
      <w:r>
        <w:t>’</w:t>
      </w:r>
      <w:r w:rsidRPr="00D86516">
        <w:t>s business</w:t>
      </w:r>
      <w:r w:rsidR="00B515E3">
        <w:t>”</w:t>
      </w:r>
      <w:r w:rsidRPr="00D86516">
        <w:t xml:space="preserve">. How would you describe the role and responsibilities </w:t>
      </w:r>
      <w:r>
        <w:t xml:space="preserve">of </w:t>
      </w:r>
      <w:r w:rsidRPr="00D86516">
        <w:t xml:space="preserve">your platform in relation to media literacy? </w:t>
      </w:r>
    </w:p>
    <w:p w:rsidR="006C1831" w:rsidP="002960B4">
      <w:pPr>
        <w:pStyle w:val="Answer"/>
        <w:spacing w:before="120" w:after="120"/>
        <w:ind w:left="851"/>
        <w:jc w:val="left"/>
      </w:pPr>
      <w:sdt>
        <w:sdtPr>
          <w:alias w:val="Witness"/>
          <w:id w:val="711845445"/>
          <w:placeholder>
            <w:docPart w:val="E81CB47263BC40E98977190D8B6D37F5"/>
          </w:placeholder>
          <w:richText/>
        </w:sdtPr>
        <w:sdtContent>
          <w:r w:rsidRPr="00155905">
            <w:rPr>
              <w:b/>
              <w:i/>
            </w:rPr>
            <w:t xml:space="preserve">Zoe </w:t>
          </w:r>
          <w:r w:rsidRPr="00155905">
            <w:rPr>
              <w:b/>
              <w:i/>
            </w:rPr>
            <w:t>Darmé</w:t>
          </w:r>
          <w:r w:rsidRPr="00155905">
            <w:rPr>
              <w:b/>
              <w:i/>
            </w:rPr>
            <w:t>:</w:t>
          </w:r>
        </w:sdtContent>
      </w:sdt>
      <w:r>
        <w:t xml:space="preserve"> </w:t>
      </w:r>
      <w:r w:rsidR="00E90A1C">
        <w:t>I am h</w:t>
      </w:r>
      <w:r w:rsidRPr="00D86516">
        <w:t>appy to start. I would</w:t>
      </w:r>
      <w:r>
        <w:t xml:space="preserve"> </w:t>
      </w:r>
      <w:r w:rsidRPr="00D86516">
        <w:t>generally agree that media literacy is everyone</w:t>
      </w:r>
      <w:r>
        <w:t>’</w:t>
      </w:r>
      <w:r w:rsidRPr="00D86516">
        <w:t xml:space="preserve">s business. </w:t>
      </w:r>
      <w:r w:rsidR="00AB4AFA">
        <w:t>W</w:t>
      </w:r>
      <w:r w:rsidRPr="00D86516">
        <w:t>e</w:t>
      </w:r>
      <w:r>
        <w:t xml:space="preserve"> a</w:t>
      </w:r>
      <w:r w:rsidRPr="00D86516">
        <w:t xml:space="preserve">re entering a time now where all of us are </w:t>
      </w:r>
      <w:r w:rsidR="00AB4AFA">
        <w:t xml:space="preserve">both </w:t>
      </w:r>
      <w:r w:rsidRPr="00D86516">
        <w:t>creators and consumers of the information ecosystem, and so it</w:t>
      </w:r>
      <w:r>
        <w:t xml:space="preserve"> i</w:t>
      </w:r>
      <w:r w:rsidRPr="00D86516">
        <w:t>s quite important that we all have a baseline understanding of media literacy.</w:t>
      </w:r>
    </w:p>
    <w:p w:rsidR="006C1831" w:rsidP="002960B4">
      <w:pPr>
        <w:pStyle w:val="Answer"/>
        <w:spacing w:before="120" w:after="120"/>
        <w:ind w:left="851"/>
        <w:jc w:val="left"/>
      </w:pPr>
      <w:r w:rsidRPr="00D86516">
        <w:t xml:space="preserve">My role at Google is to work </w:t>
      </w:r>
      <w:r w:rsidR="00BA0E96">
        <w:t xml:space="preserve">on </w:t>
      </w:r>
      <w:r w:rsidRPr="00D86516">
        <w:t>not only information literacy but information quality and information integrity. I</w:t>
      </w:r>
      <w:r>
        <w:t xml:space="preserve"> wi</w:t>
      </w:r>
      <w:r w:rsidRPr="00D86516">
        <w:t xml:space="preserve">ll take a quick step back </w:t>
      </w:r>
      <w:r w:rsidR="00646FC0">
        <w:t>to</w:t>
      </w:r>
      <w:r w:rsidRPr="00D86516">
        <w:t xml:space="preserve"> say that the way we think about this issue at Googl</w:t>
      </w:r>
      <w:r w:rsidR="00646FC0">
        <w:t xml:space="preserve">e is that </w:t>
      </w:r>
      <w:r w:rsidRPr="00D86516">
        <w:t>there are lots of interrelated concepts. There</w:t>
      </w:r>
      <w:r>
        <w:t xml:space="preserve"> i</w:t>
      </w:r>
      <w:r w:rsidRPr="00D86516">
        <w:t>s media literacy, there</w:t>
      </w:r>
      <w:r>
        <w:t xml:space="preserve"> i</w:t>
      </w:r>
      <w:r w:rsidRPr="00D86516">
        <w:t xml:space="preserve">s information literacy </w:t>
      </w:r>
      <w:r>
        <w:t xml:space="preserve">and </w:t>
      </w:r>
      <w:r w:rsidRPr="00D86516">
        <w:t>there is digital citizenship, which I</w:t>
      </w:r>
      <w:r>
        <w:t xml:space="preserve"> a</w:t>
      </w:r>
      <w:r w:rsidRPr="00D86516">
        <w:t xml:space="preserve">m sure Roblox will talk about as well. </w:t>
      </w:r>
      <w:r>
        <w:t>A</w:t>
      </w:r>
      <w:r w:rsidRPr="00D86516">
        <w:t xml:space="preserve"> lot of these concepts can be interrelated.</w:t>
      </w:r>
    </w:p>
    <w:p w:rsidR="006C1831" w:rsidP="002960B4">
      <w:pPr>
        <w:pStyle w:val="Answer"/>
        <w:spacing w:before="120" w:after="120"/>
        <w:ind w:left="851"/>
        <w:jc w:val="left"/>
      </w:pPr>
      <w:r>
        <w:t>At Google</w:t>
      </w:r>
      <w:r>
        <w:t>—</w:t>
      </w:r>
      <w:r w:rsidRPr="00D86516">
        <w:t xml:space="preserve">especially for products </w:t>
      </w:r>
      <w:r>
        <w:t>such as S</w:t>
      </w:r>
      <w:r w:rsidRPr="00D86516">
        <w:t xml:space="preserve">earch and </w:t>
      </w:r>
      <w:r>
        <w:t>M</w:t>
      </w:r>
      <w:r w:rsidRPr="00D86516">
        <w:t>aps, which are</w:t>
      </w:r>
      <w:r>
        <w:t xml:space="preserve"> not</w:t>
      </w:r>
      <w:r w:rsidRPr="00D86516">
        <w:t xml:space="preserve"> social media products</w:t>
      </w:r>
      <w:r>
        <w:t>—</w:t>
      </w:r>
      <w:r>
        <w:t xml:space="preserve">we think about this </w:t>
      </w:r>
      <w:r w:rsidRPr="00D86516">
        <w:t xml:space="preserve">in three ways. One is the off-platform programming that you can do through partnerships. I think you heard from </w:t>
      </w:r>
      <w:r w:rsidRPr="00D86516">
        <w:t>ParentZone</w:t>
      </w:r>
      <w:r w:rsidRPr="00D86516">
        <w:t xml:space="preserve"> earlier last month. The second is through on-platform products, features and tools. We have things </w:t>
      </w:r>
      <w:r w:rsidR="003F184D">
        <w:t>such as</w:t>
      </w:r>
      <w:r w:rsidRPr="00D86516">
        <w:t xml:space="preserve"> </w:t>
      </w:r>
      <w:r>
        <w:t>“</w:t>
      </w:r>
      <w:r w:rsidR="003F184D">
        <w:t>a</w:t>
      </w:r>
      <w:r w:rsidRPr="00D86516">
        <w:t xml:space="preserve">bout </w:t>
      </w:r>
      <w:r w:rsidR="003F184D">
        <w:t>t</w:t>
      </w:r>
      <w:r w:rsidRPr="00D86516">
        <w:t xml:space="preserve">his </w:t>
      </w:r>
      <w:r w:rsidR="003F184D">
        <w:t>r</w:t>
      </w:r>
      <w:r w:rsidRPr="00D86516">
        <w:t>esult</w:t>
      </w:r>
      <w:r>
        <w:t>”</w:t>
      </w:r>
      <w:r w:rsidRPr="00D86516">
        <w:t xml:space="preserve">, </w:t>
      </w:r>
      <w:r>
        <w:t>“</w:t>
      </w:r>
      <w:r w:rsidR="003F184D">
        <w:t>a</w:t>
      </w:r>
      <w:r w:rsidRPr="00D86516">
        <w:t xml:space="preserve">bout </w:t>
      </w:r>
      <w:r w:rsidR="003F184D">
        <w:t>t</w:t>
      </w:r>
      <w:r w:rsidRPr="00D86516">
        <w:t xml:space="preserve">his </w:t>
      </w:r>
      <w:r w:rsidR="003F184D">
        <w:t>i</w:t>
      </w:r>
      <w:r w:rsidRPr="00D86516">
        <w:t>mage</w:t>
      </w:r>
      <w:r>
        <w:t>”</w:t>
      </w:r>
      <w:r w:rsidRPr="00D86516">
        <w:t xml:space="preserve">, </w:t>
      </w:r>
      <w:r w:rsidR="003F184D">
        <w:t>“</w:t>
      </w:r>
      <w:r>
        <w:t>d</w:t>
      </w:r>
      <w:r w:rsidRPr="00D86516">
        <w:t>ouble</w:t>
      </w:r>
      <w:r>
        <w:t>-ch</w:t>
      </w:r>
      <w:r w:rsidRPr="00D86516">
        <w:t>eck</w:t>
      </w:r>
      <w:r w:rsidR="003F184D">
        <w:t>”</w:t>
      </w:r>
      <w:r w:rsidRPr="00D86516">
        <w:t xml:space="preserve"> and Gemini that can help people find more information and context about a source. </w:t>
      </w:r>
      <w:r>
        <w:t xml:space="preserve">Then </w:t>
      </w:r>
      <w:r w:rsidRPr="00D86516">
        <w:t xml:space="preserve">the third way </w:t>
      </w:r>
      <w:r>
        <w:t>is</w:t>
      </w:r>
      <w:r w:rsidRPr="00D86516">
        <w:t xml:space="preserve"> through awareness-raising campaigns, which we</w:t>
      </w:r>
      <w:r>
        <w:t xml:space="preserve"> ha</w:t>
      </w:r>
      <w:r w:rsidRPr="00D86516">
        <w:t xml:space="preserve">ve done </w:t>
      </w:r>
      <w:r>
        <w:t xml:space="preserve">here in the UK </w:t>
      </w:r>
      <w:r w:rsidRPr="00D86516">
        <w:t>through program</w:t>
      </w:r>
      <w:r>
        <w:t>mes</w:t>
      </w:r>
      <w:r w:rsidRPr="00D86516">
        <w:t xml:space="preserve"> </w:t>
      </w:r>
      <w:r w:rsidR="00410B33">
        <w:t>such as</w:t>
      </w:r>
      <w:r w:rsidRPr="00D86516">
        <w:t xml:space="preserve"> Hit</w:t>
      </w:r>
      <w:r>
        <w:t xml:space="preserve"> P</w:t>
      </w:r>
      <w:r w:rsidRPr="00D86516">
        <w:t xml:space="preserve">ause. </w:t>
      </w:r>
      <w:r>
        <w:t>Roughly</w:t>
      </w:r>
      <w:r w:rsidRPr="00D86516">
        <w:t xml:space="preserve"> speaking, that</w:t>
      </w:r>
      <w:r>
        <w:t xml:space="preserve"> i</w:t>
      </w:r>
      <w:r w:rsidRPr="00D86516">
        <w:t xml:space="preserve">s how we think about it. I work on </w:t>
      </w:r>
      <w:r w:rsidRPr="00D86516">
        <w:t>all of</w:t>
      </w:r>
      <w:r w:rsidRPr="00D86516">
        <w:t xml:space="preserve"> those issues specifically for Search and Maps.</w:t>
      </w:r>
    </w:p>
    <w:p w:rsidR="006C1831" w:rsidP="002960B4">
      <w:pPr>
        <w:pStyle w:val="Answer"/>
        <w:spacing w:before="120" w:after="120"/>
        <w:ind w:left="851"/>
        <w:jc w:val="left"/>
      </w:pPr>
      <w:sdt>
        <w:sdtPr>
          <w:alias w:val="Witness"/>
          <w:id w:val="1594048415"/>
          <w:placeholder>
            <w:docPart w:val="E81CB47263BC40E98977190D8B6D37F5"/>
          </w:placeholder>
          <w:richText/>
        </w:sdtPr>
        <w:sdtContent>
          <w:r w:rsidRPr="00895F4B">
            <w:rPr>
              <w:b/>
              <w:i/>
            </w:rPr>
            <w:t>Ben Bradley:</w:t>
          </w:r>
        </w:sdtContent>
      </w:sdt>
      <w:r>
        <w:t xml:space="preserve"> F</w:t>
      </w:r>
      <w:r w:rsidRPr="00D86516">
        <w:t>or us, it</w:t>
      </w:r>
      <w:r>
        <w:t xml:space="preserve"> i</w:t>
      </w:r>
      <w:r w:rsidRPr="00D86516">
        <w:t xml:space="preserve">s really tied back to that mission that I mentioned around creativity and joy. We have eight community principles that guide </w:t>
      </w:r>
      <w:r w:rsidRPr="00D86516">
        <w:t>all of</w:t>
      </w:r>
      <w:r w:rsidRPr="00D86516">
        <w:t xml:space="preserve"> the work that we do around trust and safety</w:t>
      </w:r>
      <w:r w:rsidR="00CB189F">
        <w:t>,</w:t>
      </w:r>
      <w:r w:rsidRPr="00D86516">
        <w:t xml:space="preserve"> </w:t>
      </w:r>
      <w:r w:rsidRPr="00D86516">
        <w:t>as well as media literacy. I w</w:t>
      </w:r>
      <w:r>
        <w:t>ill not</w:t>
      </w:r>
      <w:r w:rsidRPr="00D86516">
        <w:t xml:space="preserve"> name them all but there</w:t>
      </w:r>
      <w:r>
        <w:t xml:space="preserve"> are</w:t>
      </w:r>
      <w:r w:rsidRPr="00D86516">
        <w:t xml:space="preserve"> probably three that are </w:t>
      </w:r>
      <w:r w:rsidRPr="00D86516">
        <w:t>really relevant</w:t>
      </w:r>
      <w:r w:rsidRPr="00D86516">
        <w:t xml:space="preserve"> for this discussion</w:t>
      </w:r>
      <w:r w:rsidR="00CB189F">
        <w:t>:</w:t>
      </w:r>
      <w:r w:rsidRPr="00D86516">
        <w:t xml:space="preserve"> </w:t>
      </w:r>
      <w:r w:rsidR="00CB189F">
        <w:t>t</w:t>
      </w:r>
      <w:r w:rsidRPr="00D86516">
        <w:t>hose around fostering civility, enabling free expression and protecting users from harm.</w:t>
      </w:r>
    </w:p>
    <w:p w:rsidR="006C1831" w:rsidP="002960B4">
      <w:pPr>
        <w:pStyle w:val="Answer"/>
        <w:spacing w:before="120" w:after="120"/>
        <w:ind w:left="851"/>
        <w:jc w:val="left"/>
      </w:pPr>
      <w:r>
        <w:t xml:space="preserve">The </w:t>
      </w:r>
      <w:r w:rsidRPr="00D86516">
        <w:t>objective for us in this space is really making sure that our community has the tools and knowledge that they need to discover, learn, engage</w:t>
      </w:r>
      <w:r w:rsidR="00162077">
        <w:t>,</w:t>
      </w:r>
      <w:r w:rsidRPr="00D86516">
        <w:t xml:space="preserve"> and create information and content.</w:t>
      </w:r>
    </w:p>
    <w:p w:rsidR="006C1831" w:rsidP="002960B4">
      <w:pPr>
        <w:pStyle w:val="Answer"/>
        <w:spacing w:before="120" w:after="120"/>
        <w:ind w:left="851"/>
        <w:jc w:val="left"/>
      </w:pPr>
      <w:r>
        <w:t xml:space="preserve">As for </w:t>
      </w:r>
      <w:r w:rsidRPr="00D86516">
        <w:t>Ofcom</w:t>
      </w:r>
      <w:r>
        <w:t>’</w:t>
      </w:r>
      <w:r w:rsidRPr="00D86516">
        <w:t>s statement, I would agree that it</w:t>
      </w:r>
      <w:r>
        <w:t xml:space="preserve"> i</w:t>
      </w:r>
      <w:r w:rsidRPr="00D86516">
        <w:t>s everyone</w:t>
      </w:r>
      <w:r>
        <w:t>’</w:t>
      </w:r>
      <w:r w:rsidRPr="00D86516">
        <w:t>s business. I think we need a whole</w:t>
      </w:r>
      <w:r>
        <w:t>-</w:t>
      </w:r>
      <w:r w:rsidRPr="00D86516">
        <w:t>of</w:t>
      </w:r>
      <w:r>
        <w:t>-</w:t>
      </w:r>
      <w:r w:rsidRPr="00D86516">
        <w:t>society response if we</w:t>
      </w:r>
      <w:r>
        <w:t xml:space="preserve"> a</w:t>
      </w:r>
      <w:r w:rsidRPr="00D86516">
        <w:t xml:space="preserve">re to have the biggest impact that we can have here. </w:t>
      </w:r>
      <w:r>
        <w:t xml:space="preserve">Yes, </w:t>
      </w:r>
      <w:r w:rsidRPr="00D86516">
        <w:t xml:space="preserve">that includes online, </w:t>
      </w:r>
      <w:r>
        <w:t xml:space="preserve">but </w:t>
      </w:r>
      <w:r>
        <w:t xml:space="preserve">it </w:t>
      </w:r>
      <w:r w:rsidRPr="00D86516">
        <w:t>includes at home and in schools as well.</w:t>
      </w:r>
    </w:p>
    <w:p w:rsidR="006C1831" w:rsidP="002960B4">
      <w:pPr>
        <w:pStyle w:val="Answer"/>
        <w:spacing w:before="120" w:after="120"/>
        <w:ind w:left="851"/>
        <w:jc w:val="left"/>
      </w:pPr>
      <w:r w:rsidRPr="00D86516">
        <w:t>We focus our efforts on where we think we can have the biggest impact</w:t>
      </w:r>
      <w:r w:rsidR="00162077">
        <w:t xml:space="preserve"> and</w:t>
      </w:r>
      <w:r w:rsidRPr="00D86516">
        <w:t xml:space="preserve"> where we think we have the most authority to speak, but we also try to support those conversations that might be happening off-platform.</w:t>
      </w:r>
      <w:r>
        <w:t xml:space="preserve"> F</w:t>
      </w:r>
      <w:r w:rsidRPr="00D86516">
        <w:t>or example, we have a family pairing tool, which I know many other platforms have. This allows a parent to connect their device to their teen</w:t>
      </w:r>
      <w:r w:rsidR="00E55AED">
        <w:t>’s account</w:t>
      </w:r>
      <w:r w:rsidRPr="00D86516">
        <w:t xml:space="preserve"> and tailor</w:t>
      </w:r>
      <w:r>
        <w:t xml:space="preserve"> </w:t>
      </w:r>
      <w:r w:rsidRPr="00D86516">
        <w:t>around 15</w:t>
      </w:r>
      <w:r w:rsidR="00620B96">
        <w:t xml:space="preserve"> or</w:t>
      </w:r>
      <w:r w:rsidRPr="00D86516">
        <w:t xml:space="preserve"> 16 different settings. The teen can </w:t>
      </w:r>
      <w:r w:rsidRPr="00D86516">
        <w:t>actually override</w:t>
      </w:r>
      <w:r w:rsidRPr="00D86516">
        <w:t xml:space="preserve"> those, but it notifies the parent. </w:t>
      </w:r>
      <w:r>
        <w:t>T</w:t>
      </w:r>
      <w:r w:rsidRPr="00D86516">
        <w:t>he aim there is to start a conversation in that household around what the right digital guard</w:t>
      </w:r>
      <w:r w:rsidR="00195843">
        <w:t>-</w:t>
      </w:r>
      <w:r w:rsidRPr="00D86516">
        <w:t xml:space="preserve">rails are. </w:t>
      </w:r>
      <w:r w:rsidR="004E07DC">
        <w:t>W</w:t>
      </w:r>
      <w:r w:rsidRPr="00D86516">
        <w:t>e provide conversation guides on the best ways to go about that as well.</w:t>
      </w:r>
    </w:p>
    <w:p w:rsidR="006C1831" w:rsidP="002960B4">
      <w:pPr>
        <w:pStyle w:val="Answer"/>
        <w:spacing w:before="120" w:after="120"/>
        <w:ind w:left="851"/>
        <w:jc w:val="left"/>
      </w:pPr>
      <w:sdt>
        <w:sdtPr>
          <w:alias w:val="Witness"/>
          <w:id w:val="-200785667"/>
          <w:placeholder>
            <w:docPart w:val="E81CB47263BC40E98977190D8B6D37F5"/>
          </w:placeholder>
          <w:richText/>
        </w:sdtPr>
        <w:sdtContent>
          <w:r w:rsidRPr="00895F4B">
            <w:rPr>
              <w:b/>
              <w:i/>
            </w:rPr>
            <w:t>Laura Higgins:</w:t>
          </w:r>
        </w:sdtContent>
      </w:sdt>
      <w:r>
        <w:t xml:space="preserve"> </w:t>
      </w:r>
      <w:r w:rsidR="004E07DC">
        <w:t>S</w:t>
      </w:r>
      <w:r w:rsidRPr="00D86516">
        <w:t>imilar to what Ben and Zoe</w:t>
      </w:r>
      <w:r>
        <w:t xml:space="preserve"> said, we </w:t>
      </w:r>
      <w:r w:rsidRPr="00D86516">
        <w:t>very much believe that</w:t>
      </w:r>
      <w:r>
        <w:t>,</w:t>
      </w:r>
      <w:r w:rsidRPr="00D86516">
        <w:t xml:space="preserve"> yes</w:t>
      </w:r>
      <w:r>
        <w:t>,</w:t>
      </w:r>
      <w:r w:rsidRPr="00D86516">
        <w:t xml:space="preserve"> it is everyone</w:t>
      </w:r>
      <w:r>
        <w:t>’</w:t>
      </w:r>
      <w:r w:rsidRPr="00D86516">
        <w:t>s business</w:t>
      </w:r>
      <w:r>
        <w:t xml:space="preserve">. First, </w:t>
      </w:r>
      <w:r w:rsidR="004E07DC">
        <w:t xml:space="preserve">the safety element </w:t>
      </w:r>
      <w:r>
        <w:t xml:space="preserve">is </w:t>
      </w:r>
      <w:r w:rsidRPr="00D86516">
        <w:t>our responsibility</w:t>
      </w:r>
      <w:r w:rsidR="009C7B5B">
        <w:t>, but</w:t>
      </w:r>
      <w:r w:rsidRPr="00D86516">
        <w:t xml:space="preserve"> helping people to understand how to use those safety tools </w:t>
      </w:r>
      <w:r w:rsidRPr="00D86516">
        <w:t>definitely sits</w:t>
      </w:r>
      <w:r w:rsidRPr="00D86516">
        <w:t xml:space="preserve"> with us</w:t>
      </w:r>
      <w:r>
        <w:t>. W</w:t>
      </w:r>
      <w:r w:rsidRPr="00D86516">
        <w:t>e need to make sure that they</w:t>
      </w:r>
      <w:r>
        <w:t xml:space="preserve"> a</w:t>
      </w:r>
      <w:r w:rsidRPr="00D86516">
        <w:t>re easy to use</w:t>
      </w:r>
      <w:r w:rsidR="009C7B5B">
        <w:t xml:space="preserve"> and</w:t>
      </w:r>
      <w:r>
        <w:t xml:space="preserve"> </w:t>
      </w:r>
      <w:r w:rsidRPr="00D86516">
        <w:t>easy to understand</w:t>
      </w:r>
      <w:r w:rsidR="009C7B5B">
        <w:t>,</w:t>
      </w:r>
      <w:r w:rsidRPr="00D86516">
        <w:t xml:space="preserve"> and that we</w:t>
      </w:r>
      <w:r>
        <w:t xml:space="preserve"> a</w:t>
      </w:r>
      <w:r w:rsidRPr="00D86516">
        <w:t>re regularly keeping people updated</w:t>
      </w:r>
      <w:r w:rsidR="009C7B5B">
        <w:t>, w</w:t>
      </w:r>
      <w:r>
        <w:t>h</w:t>
      </w:r>
      <w:r w:rsidRPr="00D86516">
        <w:t>ether that</w:t>
      </w:r>
      <w:r>
        <w:t xml:space="preserve"> i</w:t>
      </w:r>
      <w:r w:rsidRPr="00D86516">
        <w:t>s the parents</w:t>
      </w:r>
      <w:r>
        <w:t>,</w:t>
      </w:r>
      <w:r w:rsidRPr="00D86516">
        <w:t xml:space="preserve"> the people using the platform</w:t>
      </w:r>
      <w:r>
        <w:t>,</w:t>
      </w:r>
      <w:r w:rsidRPr="00D86516">
        <w:t xml:space="preserve"> the creators who are building on the platform</w:t>
      </w:r>
      <w:r w:rsidR="009C7B5B">
        <w:t xml:space="preserve">, or </w:t>
      </w:r>
      <w:r w:rsidRPr="00D86516">
        <w:t>wider stakeholders</w:t>
      </w:r>
      <w:r>
        <w:t>. Dis</w:t>
      </w:r>
      <w:r w:rsidRPr="00D86516">
        <w:t xml:space="preserve">cussions like this are </w:t>
      </w:r>
      <w:r w:rsidRPr="00D86516">
        <w:t>really helpful</w:t>
      </w:r>
      <w:r w:rsidRPr="00D86516">
        <w:t xml:space="preserve">, </w:t>
      </w:r>
      <w:r w:rsidR="009C7B5B">
        <w:t xml:space="preserve">along with </w:t>
      </w:r>
      <w:r w:rsidRPr="00D86516">
        <w:t xml:space="preserve">working with educators and other people, </w:t>
      </w:r>
      <w:r w:rsidR="009C7B5B">
        <w:t xml:space="preserve">and </w:t>
      </w:r>
      <w:r w:rsidRPr="00D86516">
        <w:t xml:space="preserve">caregivers who are supporting families, to really make sure that </w:t>
      </w:r>
      <w:r w:rsidR="009C7B5B">
        <w:t>people</w:t>
      </w:r>
      <w:r w:rsidRPr="00D86516">
        <w:t xml:space="preserve"> feel confident in using the tools that we provide on Roblox.</w:t>
      </w:r>
    </w:p>
    <w:p w:rsidR="00817BBC" w:rsidP="002960B4">
      <w:pPr>
        <w:pStyle w:val="Answer"/>
        <w:spacing w:before="120" w:after="120"/>
        <w:ind w:left="851"/>
        <w:jc w:val="left"/>
      </w:pPr>
      <w:r w:rsidRPr="00D86516">
        <w:t>There</w:t>
      </w:r>
      <w:r>
        <w:t xml:space="preserve"> i</w:t>
      </w:r>
      <w:r w:rsidRPr="00D86516">
        <w:t xml:space="preserve">s also </w:t>
      </w:r>
      <w:r w:rsidR="00071C24">
        <w:t xml:space="preserve">a </w:t>
      </w:r>
      <w:r w:rsidRPr="00D86516">
        <w:t>second layer</w:t>
      </w:r>
      <w:r>
        <w:t>.</w:t>
      </w:r>
      <w:r w:rsidRPr="00D86516">
        <w:t xml:space="preserve"> </w:t>
      </w:r>
      <w:r>
        <w:t xml:space="preserve">At </w:t>
      </w:r>
      <w:r w:rsidRPr="00D86516">
        <w:t>Roblox</w:t>
      </w:r>
      <w:r w:rsidR="00071C24">
        <w:t>,</w:t>
      </w:r>
      <w:r w:rsidRPr="00D86516">
        <w:t xml:space="preserve"> we quite often have a younger demographic starting on the platform</w:t>
      </w:r>
      <w:r w:rsidR="00071C24">
        <w:t>. W</w:t>
      </w:r>
      <w:r w:rsidRPr="00D86516">
        <w:t>e see that as an opportunity to help really give them a strong confidence in how to navigate the online spaces and then take those positive behavio</w:t>
      </w:r>
      <w:r>
        <w:t>u</w:t>
      </w:r>
      <w:r w:rsidRPr="00D86516">
        <w:t>rs into the other platforms that they</w:t>
      </w:r>
      <w:r>
        <w:t xml:space="preserve"> a</w:t>
      </w:r>
      <w:r w:rsidRPr="00D86516">
        <w:t>re using as well. It does</w:t>
      </w:r>
      <w:r>
        <w:t xml:space="preserve"> not</w:t>
      </w:r>
      <w:r w:rsidRPr="00D86516">
        <w:t xml:space="preserve"> just stop with Roblox.</w:t>
      </w:r>
      <w:r>
        <w:t xml:space="preserve"> It is about </w:t>
      </w:r>
      <w:r w:rsidRPr="00D86516">
        <w:t xml:space="preserve">building the soft skills around things </w:t>
      </w:r>
      <w:r w:rsidR="00071C24">
        <w:t xml:space="preserve">such as </w:t>
      </w:r>
      <w:r w:rsidRPr="00D86516">
        <w:t>relationships and managing conflict</w:t>
      </w:r>
      <w:r w:rsidR="00071C24">
        <w:t>—</w:t>
      </w:r>
      <w:r w:rsidRPr="00D86516">
        <w:t>things that do</w:t>
      </w:r>
      <w:r>
        <w:t xml:space="preserve"> not</w:t>
      </w:r>
      <w:r w:rsidRPr="00D86516">
        <w:t xml:space="preserve"> necessarily seem like digital issues but </w:t>
      </w:r>
      <w:r>
        <w:t xml:space="preserve">are </w:t>
      </w:r>
      <w:r w:rsidRPr="00D86516">
        <w:t>actually very</w:t>
      </w:r>
      <w:r w:rsidRPr="00D86516">
        <w:t xml:space="preserve"> present in online spaces</w:t>
      </w:r>
      <w:r>
        <w:t>. W</w:t>
      </w:r>
      <w:r w:rsidRPr="00D86516">
        <w:t xml:space="preserve">e want young people and their families to thrive in all </w:t>
      </w:r>
      <w:r>
        <w:t xml:space="preserve">the </w:t>
      </w:r>
      <w:r w:rsidRPr="00D86516">
        <w:t>online spaces that they</w:t>
      </w:r>
      <w:r>
        <w:t xml:space="preserve"> a</w:t>
      </w:r>
      <w:r w:rsidRPr="00D86516">
        <w:t>re on.</w:t>
      </w:r>
      <w:r>
        <w:t xml:space="preserve"> T</w:t>
      </w:r>
      <w:r w:rsidRPr="00D86516">
        <w:t>hat involves some safety education</w:t>
      </w:r>
      <w:r>
        <w:t>,</w:t>
      </w:r>
      <w:r w:rsidRPr="00D86516">
        <w:t xml:space="preserve"> as well as the media literacy piece</w:t>
      </w:r>
      <w:r>
        <w:t>.</w:t>
      </w:r>
      <w:r>
        <w:t xml:space="preserve"> </w:t>
      </w:r>
      <w:r>
        <w:t xml:space="preserve">As </w:t>
      </w:r>
      <w:r>
        <w:t>I</w:t>
      </w:r>
      <w:r>
        <w:t xml:space="preserve"> </w:t>
      </w:r>
      <w:r w:rsidRPr="00D86516">
        <w:t>say it</w:t>
      </w:r>
      <w:r>
        <w:t xml:space="preserve"> i</w:t>
      </w:r>
      <w:r w:rsidRPr="00D86516">
        <w:t xml:space="preserve">s about engaging with all the stakeholders who have those touch points. </w:t>
      </w:r>
    </w:p>
    <w:p w:rsidR="006C1831" w:rsidP="002960B4">
      <w:pPr>
        <w:pStyle w:val="Answer"/>
        <w:spacing w:before="120" w:after="120"/>
        <w:ind w:left="851"/>
        <w:jc w:val="left"/>
      </w:pPr>
      <w:r>
        <w:t>I</w:t>
      </w:r>
      <w:r w:rsidRPr="00D86516">
        <w:t>t</w:t>
      </w:r>
      <w:r>
        <w:t xml:space="preserve"> i</w:t>
      </w:r>
      <w:r w:rsidRPr="00D86516">
        <w:t xml:space="preserve">s </w:t>
      </w:r>
      <w:r>
        <w:t xml:space="preserve">also </w:t>
      </w:r>
      <w:r w:rsidRPr="00D86516">
        <w:t>thinking about how we reach those audiences</w:t>
      </w:r>
      <w:r w:rsidR="00817BBC">
        <w:t>. W</w:t>
      </w:r>
      <w:r w:rsidRPr="00D86516">
        <w:t>e have a family centre</w:t>
      </w:r>
      <w:r w:rsidR="00817BBC">
        <w:t>, and w</w:t>
      </w:r>
      <w:r w:rsidRPr="00D86516">
        <w:t xml:space="preserve">e have </w:t>
      </w:r>
      <w:r w:rsidRPr="00D86516">
        <w:t>all of</w:t>
      </w:r>
      <w:r w:rsidRPr="00D86516">
        <w:t xml:space="preserve"> our tools and guides in one place</w:t>
      </w:r>
      <w:r w:rsidR="00817BBC">
        <w:t>,</w:t>
      </w:r>
      <w:r w:rsidRPr="00D86516">
        <w:t xml:space="preserve"> but not everyone may</w:t>
      </w:r>
      <w:r>
        <w:t xml:space="preserve"> </w:t>
      </w:r>
      <w:r w:rsidRPr="00D86516">
        <w:t>be digitally literate</w:t>
      </w:r>
      <w:r>
        <w:t>. T</w:t>
      </w:r>
      <w:r w:rsidRPr="00D86516">
        <w:t>he parents might not feel comfortable going on to sites. We also appreciate that parents and caregivers are very busy and sometimes may not have that time</w:t>
      </w:r>
      <w:r w:rsidR="00817BBC">
        <w:t xml:space="preserve">, </w:t>
      </w:r>
      <w:r w:rsidRPr="00D86516">
        <w:t xml:space="preserve">so </w:t>
      </w:r>
      <w:r w:rsidR="00817BBC">
        <w:t xml:space="preserve">it is </w:t>
      </w:r>
      <w:r w:rsidR="00817BBC">
        <w:t xml:space="preserve">about </w:t>
      </w:r>
      <w:r w:rsidRPr="00D86516">
        <w:t xml:space="preserve">thinking about how we engage in the spaces where the platform users </w:t>
      </w:r>
      <w:r>
        <w:t>and</w:t>
      </w:r>
      <w:r w:rsidRPr="00D86516">
        <w:t xml:space="preserve"> the parents are</w:t>
      </w:r>
      <w:r>
        <w:t>.</w:t>
      </w:r>
    </w:p>
    <w:p w:rsidR="00615223" w:rsidP="002960B4">
      <w:pPr>
        <w:pStyle w:val="Answer"/>
        <w:spacing w:before="120" w:after="120"/>
        <w:ind w:left="851"/>
        <w:jc w:val="left"/>
      </w:pPr>
      <w:r>
        <w:t>W</w:t>
      </w:r>
      <w:r w:rsidRPr="00D86516">
        <w:t>e do workshops</w:t>
      </w:r>
      <w:r>
        <w:t>,</w:t>
      </w:r>
      <w:r w:rsidRPr="00D86516">
        <w:t xml:space="preserve"> physically working </w:t>
      </w:r>
      <w:r w:rsidR="00817BBC">
        <w:t>with</w:t>
      </w:r>
      <w:r w:rsidRPr="00D86516">
        <w:t xml:space="preserve"> schools to get physical resources in</w:t>
      </w:r>
      <w:r>
        <w:t>to</w:t>
      </w:r>
      <w:r w:rsidRPr="00D86516">
        <w:t xml:space="preserve"> the hands of parents</w:t>
      </w:r>
      <w:r>
        <w:t>. F</w:t>
      </w:r>
      <w:r w:rsidRPr="00D86516">
        <w:t>or example</w:t>
      </w:r>
      <w:r>
        <w:t>,</w:t>
      </w:r>
      <w:r w:rsidRPr="00D86516">
        <w:t xml:space="preserve"> with </w:t>
      </w:r>
      <w:r w:rsidRPr="00D86516">
        <w:t>South</w:t>
      </w:r>
      <w:r>
        <w:t xml:space="preserve"> W</w:t>
      </w:r>
      <w:r w:rsidRPr="00D86516">
        <w:t>est</w:t>
      </w:r>
      <w:r w:rsidRPr="00D86516">
        <w:t xml:space="preserve"> </w:t>
      </w:r>
      <w:r>
        <w:t>Grid</w:t>
      </w:r>
      <w:r w:rsidRPr="00D86516">
        <w:t xml:space="preserve"> for </w:t>
      </w:r>
      <w:r>
        <w:t>L</w:t>
      </w:r>
      <w:r w:rsidRPr="00D86516">
        <w:t>earning</w:t>
      </w:r>
      <w:r>
        <w:t>, which is</w:t>
      </w:r>
      <w:r w:rsidRPr="00D86516">
        <w:t xml:space="preserve"> part of the UK </w:t>
      </w:r>
      <w:r>
        <w:t>S</w:t>
      </w:r>
      <w:r w:rsidRPr="00D86516">
        <w:t>afer Internet Cent</w:t>
      </w:r>
      <w:r>
        <w:t>r</w:t>
      </w:r>
      <w:r w:rsidRPr="00D86516">
        <w:t>e</w:t>
      </w:r>
      <w:r>
        <w:t>,</w:t>
      </w:r>
      <w:r w:rsidRPr="00D86516">
        <w:t xml:space="preserve"> we have a little pocket checklist</w:t>
      </w:r>
      <w:r>
        <w:t xml:space="preserve">. It is </w:t>
      </w:r>
      <w:r w:rsidR="00AB7582">
        <w:t xml:space="preserve">really </w:t>
      </w:r>
      <w:r w:rsidRPr="00D86516">
        <w:t xml:space="preserve">easy to </w:t>
      </w:r>
      <w:r w:rsidRPr="00D86516">
        <w:t>use</w:t>
      </w:r>
      <w:r w:rsidR="00AB7582">
        <w:t xml:space="preserve"> and p</w:t>
      </w:r>
      <w:r w:rsidRPr="00D86516">
        <w:t>arents love it</w:t>
      </w:r>
      <w:r w:rsidR="00AB7582">
        <w:t>. I</w:t>
      </w:r>
      <w:r w:rsidRPr="00D86516">
        <w:t>t</w:t>
      </w:r>
      <w:r>
        <w:t xml:space="preserve"> i</w:t>
      </w:r>
      <w:r w:rsidRPr="00D86516">
        <w:t>s a physical thing that they can have with them and read when they</w:t>
      </w:r>
      <w:r>
        <w:t xml:space="preserve"> are on</w:t>
      </w:r>
      <w:r w:rsidRPr="00D86516">
        <w:t xml:space="preserve"> </w:t>
      </w:r>
      <w:r>
        <w:t xml:space="preserve">the Tube. We find </w:t>
      </w:r>
      <w:r>
        <w:t xml:space="preserve">that </w:t>
      </w:r>
      <w:r w:rsidRPr="00D86516">
        <w:t xml:space="preserve">those sorts of things are really appreciated. </w:t>
      </w:r>
    </w:p>
    <w:p w:rsidR="006C1831" w:rsidP="002960B4">
      <w:pPr>
        <w:pStyle w:val="Answer"/>
        <w:spacing w:before="120" w:after="120"/>
        <w:ind w:left="851"/>
        <w:jc w:val="left"/>
      </w:pPr>
      <w:r>
        <w:t>I</w:t>
      </w:r>
      <w:r w:rsidRPr="00D86516">
        <w:t>t</w:t>
      </w:r>
      <w:r>
        <w:t xml:space="preserve"> i</w:t>
      </w:r>
      <w:r w:rsidRPr="00D86516">
        <w:t xml:space="preserve">s about having that multilayered approach to how we how we think about media literacy and how we get it into the </w:t>
      </w:r>
      <w:r>
        <w:t xml:space="preserve">hands of the </w:t>
      </w:r>
      <w:r w:rsidRPr="00D86516">
        <w:t xml:space="preserve">right </w:t>
      </w:r>
      <w:r>
        <w:t>p</w:t>
      </w:r>
      <w:r w:rsidRPr="00D86516">
        <w:t>eople.</w:t>
      </w:r>
    </w:p>
    <w:p w:rsidR="006C1831" w:rsidP="002960B4">
      <w:pPr>
        <w:pStyle w:val="Question"/>
        <w:spacing w:before="240"/>
        <w:ind w:left="851" w:hanging="851"/>
        <w:jc w:val="left"/>
      </w:pPr>
      <w:sdt>
        <w:sdtPr>
          <w:alias w:val="Member"/>
          <w:tag w:val="&lt;Member mnisId='1588' dodsId='36036'&gt;"/>
          <w:id w:val="-212810591"/>
          <w:placeholder>
            <w:docPart w:val="E81CB47263BC40E98977190D8B6D37F5"/>
          </w:placeholder>
          <w:richText/>
        </w:sdtPr>
        <w:sdtContent>
          <w:r w:rsidRPr="00241BFD">
            <w:rPr>
              <w:b/>
            </w:rPr>
            <w:t>The Chair:</w:t>
          </w:r>
        </w:sdtContent>
      </w:sdt>
      <w:r>
        <w:t xml:space="preserve"> </w:t>
      </w:r>
      <w:r w:rsidR="00615223">
        <w:t>Y</w:t>
      </w:r>
      <w:r w:rsidRPr="00D86516">
        <w:t>ou mentioned running workshops and working with schools</w:t>
      </w:r>
      <w:r w:rsidR="00615223">
        <w:t xml:space="preserve">. Just so we have an idea of the scale, </w:t>
      </w:r>
      <w:r w:rsidRPr="00D86516">
        <w:t xml:space="preserve">how many would you run </w:t>
      </w:r>
      <w:r w:rsidRPr="00D86516">
        <w:t>in the course of</w:t>
      </w:r>
      <w:r w:rsidRPr="00D86516">
        <w:t xml:space="preserve"> a year?</w:t>
      </w:r>
    </w:p>
    <w:p w:rsidR="006C1831" w:rsidP="002960B4">
      <w:pPr>
        <w:pStyle w:val="Answer"/>
        <w:spacing w:before="120" w:after="120"/>
        <w:ind w:left="851"/>
        <w:jc w:val="left"/>
      </w:pPr>
      <w:sdt>
        <w:sdtPr>
          <w:alias w:val="Witness"/>
          <w:id w:val="-886096626"/>
          <w:placeholder>
            <w:docPart w:val="E81CB47263BC40E98977190D8B6D37F5"/>
          </w:placeholder>
          <w:richText/>
        </w:sdtPr>
        <w:sdtContent>
          <w:r w:rsidRPr="00241BFD">
            <w:rPr>
              <w:b/>
              <w:i/>
            </w:rPr>
            <w:t>Laura Higgins:</w:t>
          </w:r>
        </w:sdtContent>
      </w:sdt>
      <w:r>
        <w:t xml:space="preserve"> We</w:t>
      </w:r>
      <w:r w:rsidRPr="00D86516">
        <w:t xml:space="preserve"> work with a range of partners</w:t>
      </w:r>
      <w:r w:rsidR="003D3026">
        <w:t>,</w:t>
      </w:r>
      <w:r w:rsidRPr="00D86516">
        <w:t xml:space="preserve"> here in the UK and overseas. </w:t>
      </w:r>
      <w:r>
        <w:t>F</w:t>
      </w:r>
      <w:r w:rsidRPr="00D86516">
        <w:t xml:space="preserve">or example, Internet Matters in the UK </w:t>
      </w:r>
      <w:r w:rsidR="003D3026">
        <w:t>is</w:t>
      </w:r>
      <w:r w:rsidRPr="00D86516">
        <w:t xml:space="preserve"> one of our key partners</w:t>
      </w:r>
      <w:r w:rsidR="003D3026">
        <w:t>,</w:t>
      </w:r>
      <w:r w:rsidRPr="00D86516">
        <w:t xml:space="preserve"> and we</w:t>
      </w:r>
      <w:r>
        <w:t xml:space="preserve"> ha</w:t>
      </w:r>
      <w:r w:rsidRPr="00D86516">
        <w:t xml:space="preserve">ve done online sessions for parents </w:t>
      </w:r>
      <w:r>
        <w:t>o</w:t>
      </w:r>
      <w:r w:rsidRPr="00D86516">
        <w:t xml:space="preserve">n </w:t>
      </w:r>
      <w:r w:rsidRPr="00D86516">
        <w:t>particular topics</w:t>
      </w:r>
      <w:r w:rsidRPr="00D86516">
        <w:t>. One of the areas of focus we</w:t>
      </w:r>
      <w:r>
        <w:t xml:space="preserve"> a</w:t>
      </w:r>
      <w:r w:rsidRPr="00D86516">
        <w:t xml:space="preserve">re working with </w:t>
      </w:r>
      <w:r w:rsidR="003D3026">
        <w:t>it o</w:t>
      </w:r>
      <w:r w:rsidRPr="00D86516">
        <w:t>n is for neurodivergent kids and their families</w:t>
      </w:r>
      <w:r w:rsidR="003D3026">
        <w:t>,</w:t>
      </w:r>
      <w:r w:rsidRPr="00D86516">
        <w:t xml:space="preserve"> because we appreciate that there might be some nuance around the support that they need and what their experience is when they</w:t>
      </w:r>
      <w:r>
        <w:t xml:space="preserve"> a</w:t>
      </w:r>
      <w:r w:rsidRPr="00D86516">
        <w:t>re online.</w:t>
      </w:r>
    </w:p>
    <w:p w:rsidR="006C1831" w:rsidP="002960B4">
      <w:pPr>
        <w:pStyle w:val="Answer"/>
        <w:spacing w:before="120" w:after="120"/>
        <w:ind w:left="851"/>
        <w:jc w:val="left"/>
      </w:pPr>
      <w:r>
        <w:t>W</w:t>
      </w:r>
      <w:r w:rsidRPr="00D86516">
        <w:t xml:space="preserve">e ran some </w:t>
      </w:r>
      <w:r w:rsidRPr="00D86516">
        <w:t>really big</w:t>
      </w:r>
      <w:r w:rsidRPr="00D86516">
        <w:t xml:space="preserve"> webinars that were very well attended</w:t>
      </w:r>
      <w:r>
        <w:t>,</w:t>
      </w:r>
      <w:r w:rsidRPr="00D86516">
        <w:t xml:space="preserve"> with hundreds of parents attending those. </w:t>
      </w:r>
      <w:r>
        <w:t>F</w:t>
      </w:r>
      <w:r w:rsidRPr="00D86516">
        <w:t>or Safer Internet Day</w:t>
      </w:r>
      <w:r>
        <w:t>—</w:t>
      </w:r>
      <w:r w:rsidRPr="00D86516">
        <w:t xml:space="preserve">which </w:t>
      </w:r>
      <w:r w:rsidR="00730A73">
        <w:t xml:space="preserve">I know </w:t>
      </w:r>
      <w:r w:rsidRPr="00D86516">
        <w:t>many of us</w:t>
      </w:r>
      <w:r w:rsidR="00730A73">
        <w:t xml:space="preserve"> </w:t>
      </w:r>
      <w:r w:rsidRPr="00D86516">
        <w:t>support</w:t>
      </w:r>
      <w:r>
        <w:t xml:space="preserve"> e</w:t>
      </w:r>
      <w:r w:rsidRPr="00D86516">
        <w:t>ach February</w:t>
      </w:r>
      <w:r>
        <w:t>—</w:t>
      </w:r>
      <w:r w:rsidRPr="00D86516">
        <w:t>we always make sure that we do some sessions. I</w:t>
      </w:r>
      <w:r>
        <w:t xml:space="preserve"> ha</w:t>
      </w:r>
      <w:r w:rsidRPr="00D86516">
        <w:t>ve done some with local schools</w:t>
      </w:r>
      <w:r>
        <w:t>. W</w:t>
      </w:r>
      <w:r w:rsidRPr="00D86516">
        <w:t>e also support some of the organisations that we work with</w:t>
      </w:r>
      <w:r w:rsidR="008D1A15">
        <w:t xml:space="preserve">, which </w:t>
      </w:r>
      <w:r w:rsidRPr="00D86516">
        <w:t>then go out and deliver sessions in the schools that they support</w:t>
      </w:r>
      <w:r w:rsidR="008D1A15">
        <w:t>, working with, f</w:t>
      </w:r>
      <w:r w:rsidRPr="00D86516">
        <w:t>or example</w:t>
      </w:r>
      <w:r>
        <w:t>,</w:t>
      </w:r>
      <w:r w:rsidRPr="00D86516">
        <w:t xml:space="preserve"> the UK Safer Internet Centre and others.</w:t>
      </w:r>
    </w:p>
    <w:p w:rsidR="006C1831" w:rsidP="002960B4">
      <w:pPr>
        <w:pStyle w:val="Question"/>
        <w:spacing w:before="240"/>
        <w:ind w:left="851" w:hanging="851"/>
        <w:jc w:val="left"/>
      </w:pPr>
      <w:sdt>
        <w:sdtPr>
          <w:alias w:val="Member"/>
          <w:tag w:val="&lt;Member mnisId='1588' dodsId='36036'&gt;"/>
          <w:id w:val="-1128241457"/>
          <w:placeholder>
            <w:docPart w:val="E81CB47263BC40E98977190D8B6D37F5"/>
          </w:placeholder>
          <w:richText/>
        </w:sdtPr>
        <w:sdtContent>
          <w:r w:rsidRPr="00241BFD">
            <w:rPr>
              <w:b/>
            </w:rPr>
            <w:t>The Chair:</w:t>
          </w:r>
        </w:sdtContent>
      </w:sdt>
      <w:r>
        <w:t xml:space="preserve"> D</w:t>
      </w:r>
      <w:r w:rsidRPr="00D86516">
        <w:t xml:space="preserve">o you track your reach with schools? </w:t>
      </w:r>
      <w:r>
        <w:t>T</w:t>
      </w:r>
      <w:r w:rsidRPr="00D86516">
        <w:t xml:space="preserve">he specific question </w:t>
      </w:r>
      <w:r w:rsidR="009949D5">
        <w:t xml:space="preserve">was about </w:t>
      </w:r>
      <w:r w:rsidRPr="00D86516">
        <w:t xml:space="preserve">how many schools you </w:t>
      </w:r>
      <w:r w:rsidR="009949D5">
        <w:t xml:space="preserve">are </w:t>
      </w:r>
      <w:r w:rsidRPr="00D86516">
        <w:t>reaching</w:t>
      </w:r>
      <w:r w:rsidR="009949D5">
        <w:t>.</w:t>
      </w:r>
    </w:p>
    <w:p w:rsidR="006C1831" w:rsidP="002960B4">
      <w:pPr>
        <w:pStyle w:val="Answer"/>
        <w:spacing w:before="120" w:after="120"/>
        <w:ind w:left="851"/>
        <w:jc w:val="left"/>
      </w:pPr>
      <w:sdt>
        <w:sdtPr>
          <w:alias w:val="Witness"/>
          <w:id w:val="-510995113"/>
          <w:placeholder>
            <w:docPart w:val="E81CB47263BC40E98977190D8B6D37F5"/>
          </w:placeholder>
          <w:richText/>
        </w:sdtPr>
        <w:sdtContent>
          <w:r w:rsidRPr="00241BFD">
            <w:rPr>
              <w:b/>
              <w:i/>
            </w:rPr>
            <w:t>Laura Higgins:</w:t>
          </w:r>
        </w:sdtContent>
      </w:sdt>
      <w:r>
        <w:t xml:space="preserve"> I cannot give you that number, I am afraid.</w:t>
      </w:r>
    </w:p>
    <w:p w:rsidR="006C1831" w:rsidP="002960B4">
      <w:pPr>
        <w:pStyle w:val="Question"/>
        <w:numPr>
          <w:ilvl w:val="0"/>
          <w:numId w:val="0"/>
        </w:numPr>
        <w:spacing w:before="120"/>
        <w:ind w:left="851"/>
        <w:jc w:val="left"/>
      </w:pPr>
      <w:sdt>
        <w:sdtPr>
          <w:alias w:val="Member"/>
          <w:tag w:val="&lt;Member mnisId='1588' dodsId='36036'&gt;"/>
          <w:id w:val="697830746"/>
          <w:placeholder>
            <w:docPart w:val="E81CB47263BC40E98977190D8B6D37F5"/>
          </w:placeholder>
          <w:richText/>
        </w:sdtPr>
        <w:sdtContent>
          <w:r w:rsidRPr="00241BFD">
            <w:rPr>
              <w:b/>
            </w:rPr>
            <w:t>The Chair:</w:t>
          </w:r>
        </w:sdtContent>
      </w:sdt>
      <w:r>
        <w:t xml:space="preserve"> </w:t>
      </w:r>
      <w:r w:rsidRPr="00D86516">
        <w:t>You mentioned hundreds of parents</w:t>
      </w:r>
      <w:r>
        <w:t xml:space="preserve">. It is </w:t>
      </w:r>
      <w:r w:rsidRPr="00D86516">
        <w:t>hundreds</w:t>
      </w:r>
      <w:r>
        <w:t>,</w:t>
      </w:r>
      <w:r w:rsidRPr="00D86516">
        <w:t xml:space="preserve"> is it?</w:t>
      </w:r>
    </w:p>
    <w:p w:rsidR="006C1831" w:rsidP="002960B4">
      <w:pPr>
        <w:pStyle w:val="Answer"/>
        <w:spacing w:before="120" w:after="120"/>
        <w:ind w:left="851"/>
        <w:jc w:val="left"/>
      </w:pPr>
      <w:sdt>
        <w:sdtPr>
          <w:alias w:val="Witness"/>
          <w:id w:val="790323092"/>
          <w:placeholder>
            <w:docPart w:val="E81CB47263BC40E98977190D8B6D37F5"/>
          </w:placeholder>
          <w:richText/>
        </w:sdtPr>
        <w:sdtContent>
          <w:r w:rsidRPr="00241BFD">
            <w:rPr>
              <w:b/>
              <w:i/>
            </w:rPr>
            <w:t>Laura Higgins:</w:t>
          </w:r>
        </w:sdtContent>
      </w:sdt>
      <w:r>
        <w:t xml:space="preserve"> Yes.</w:t>
      </w:r>
    </w:p>
    <w:p w:rsidR="006C1831" w:rsidP="002960B4">
      <w:pPr>
        <w:pStyle w:val="Remark"/>
        <w:spacing w:before="120" w:after="120"/>
        <w:ind w:left="851"/>
        <w:jc w:val="left"/>
      </w:pPr>
      <w:sdt>
        <w:sdtPr>
          <w:alias w:val="Member"/>
          <w:tag w:val="&lt;Member mnisId='1588' dodsId='36036'&gt;"/>
          <w:id w:val="-1125619914"/>
          <w:placeholder>
            <w:docPart w:val="E81CB47263BC40E98977190D8B6D37F5"/>
          </w:placeholder>
          <w:richText/>
        </w:sdtPr>
        <w:sdtEndPr>
          <w:rPr>
            <w:b/>
          </w:rPr>
        </w:sdtEndPr>
        <w:sdtContent>
          <w:r w:rsidRPr="00241BFD">
            <w:rPr>
              <w:b/>
            </w:rPr>
            <w:t>The Chair:</w:t>
          </w:r>
        </w:sdtContent>
      </w:sdt>
      <w:r w:rsidRPr="00D86516">
        <w:t xml:space="preserve"> </w:t>
      </w:r>
      <w:r w:rsidR="009949D5">
        <w:t>Y</w:t>
      </w:r>
      <w:r w:rsidRPr="00D86516">
        <w:t>ou do</w:t>
      </w:r>
      <w:r>
        <w:t xml:space="preserve"> not</w:t>
      </w:r>
      <w:r w:rsidRPr="00D86516">
        <w:t xml:space="preserve"> know how many</w:t>
      </w:r>
      <w:r w:rsidR="009949D5">
        <w:t>.</w:t>
      </w:r>
    </w:p>
    <w:p w:rsidR="006C1831" w:rsidP="002960B4">
      <w:pPr>
        <w:pStyle w:val="Answer"/>
        <w:spacing w:before="120" w:after="120"/>
        <w:ind w:left="851"/>
        <w:jc w:val="left"/>
      </w:pPr>
      <w:sdt>
        <w:sdtPr>
          <w:alias w:val="Witness"/>
          <w:id w:val="882142288"/>
          <w:placeholder>
            <w:docPart w:val="E81CB47263BC40E98977190D8B6D37F5"/>
          </w:placeholder>
          <w:richText/>
        </w:sdtPr>
        <w:sdtContent>
          <w:r w:rsidRPr="00241BFD">
            <w:rPr>
              <w:b/>
              <w:i/>
            </w:rPr>
            <w:t>Laura Higgins:</w:t>
          </w:r>
        </w:sdtContent>
      </w:sdt>
      <w:r>
        <w:t xml:space="preserve"> There is just myself in the</w:t>
      </w:r>
      <w:r w:rsidRPr="00D86516">
        <w:t xml:space="preserve"> team, so I</w:t>
      </w:r>
      <w:r>
        <w:t xml:space="preserve"> a</w:t>
      </w:r>
      <w:r w:rsidRPr="00D86516">
        <w:t>m not able to scale it as an ongoing program</w:t>
      </w:r>
      <w:r>
        <w:t>me. I</w:t>
      </w:r>
      <w:r w:rsidRPr="00D86516">
        <w:t>t</w:t>
      </w:r>
      <w:r>
        <w:t xml:space="preserve"> i</w:t>
      </w:r>
      <w:r w:rsidRPr="00D86516">
        <w:t xml:space="preserve">s more that we provide resources that then become a curriculum that </w:t>
      </w:r>
      <w:r w:rsidR="00130968">
        <w:t xml:space="preserve">is </w:t>
      </w:r>
      <w:r w:rsidRPr="00D86516">
        <w:t>used by online safety organi</w:t>
      </w:r>
      <w:r>
        <w:t>s</w:t>
      </w:r>
      <w:r w:rsidRPr="00D86516">
        <w:t>ations, for example.</w:t>
      </w:r>
    </w:p>
    <w:p w:rsidR="00130968" w:rsidP="002960B4">
      <w:pPr>
        <w:pStyle w:val="Question"/>
        <w:spacing w:before="240"/>
        <w:ind w:left="851" w:hanging="851"/>
        <w:jc w:val="left"/>
      </w:pPr>
      <w:sdt>
        <w:sdtPr>
          <w:alias w:val="Member"/>
          <w:tag w:val="&lt;Member mnisId='4160' dodsId='25554'&gt;"/>
          <w:id w:val="-1005043162"/>
          <w:placeholder>
            <w:docPart w:val="E81CB47263BC40E98977190D8B6D37F5"/>
          </w:placeholder>
          <w:richText/>
        </w:sdtPr>
        <w:sdtContent>
          <w:r w:rsidRPr="00241BFD" w:rsidR="006C1831">
            <w:rPr>
              <w:b/>
            </w:rPr>
            <w:t>Lord Knight of Weymouth:</w:t>
          </w:r>
        </w:sdtContent>
      </w:sdt>
      <w:r w:rsidRPr="00D86516" w:rsidR="006C1831">
        <w:t xml:space="preserve"> I want to explore a little further the tools, resources and support that you offer users in relation to media literacy. </w:t>
      </w:r>
      <w:r w:rsidRPr="00D86516" w:rsidR="006C1831">
        <w:t>In particular, how</w:t>
      </w:r>
      <w:r w:rsidRPr="00D86516" w:rsidR="006C1831">
        <w:t xml:space="preserve"> </w:t>
      </w:r>
      <w:r w:rsidR="006C1831">
        <w:t xml:space="preserve">do </w:t>
      </w:r>
      <w:r w:rsidRPr="00D86516" w:rsidR="006C1831">
        <w:t xml:space="preserve">you ensure </w:t>
      </w:r>
      <w:r w:rsidR="008F2D82">
        <w:t xml:space="preserve">that </w:t>
      </w:r>
      <w:r w:rsidRPr="00D86516" w:rsidR="006C1831">
        <w:t>that support is easily accessible to users, including children</w:t>
      </w:r>
      <w:r>
        <w:t xml:space="preserve"> and</w:t>
      </w:r>
      <w:r w:rsidRPr="00D86516" w:rsidR="006C1831">
        <w:t xml:space="preserve"> those with limited digital skills, including parents</w:t>
      </w:r>
      <w:r w:rsidR="006C1831">
        <w:t xml:space="preserve">? </w:t>
      </w:r>
    </w:p>
    <w:p w:rsidR="006C1831" w:rsidP="002960B4">
      <w:pPr>
        <w:pStyle w:val="Remark"/>
        <w:spacing w:before="120" w:after="120"/>
        <w:ind w:left="851"/>
        <w:jc w:val="left"/>
      </w:pPr>
      <w:r>
        <w:t xml:space="preserve">I have a particular interest in this. </w:t>
      </w:r>
      <w:r>
        <w:t>Y</w:t>
      </w:r>
      <w:r w:rsidRPr="00D86516">
        <w:t xml:space="preserve">ou all have </w:t>
      </w:r>
      <w:r>
        <w:t>the</w:t>
      </w:r>
      <w:r w:rsidRPr="00D86516">
        <w:t xml:space="preserve"> capability to profile users</w:t>
      </w:r>
      <w:r>
        <w:t>—y</w:t>
      </w:r>
      <w:r>
        <w:t>ou</w:t>
      </w:r>
      <w:r w:rsidRPr="00D86516">
        <w:t xml:space="preserve"> profile users as part of what you do. Are you able to use that to see higher</w:t>
      </w:r>
      <w:r w:rsidR="00390446">
        <w:t>-</w:t>
      </w:r>
      <w:r w:rsidRPr="00D86516">
        <w:t>risk behavio</w:t>
      </w:r>
      <w:r>
        <w:t>u</w:t>
      </w:r>
      <w:r w:rsidRPr="00D86516">
        <w:t xml:space="preserve">rs and then push support towards those </w:t>
      </w:r>
      <w:r w:rsidR="00390446">
        <w:t xml:space="preserve">who </w:t>
      </w:r>
      <w:r w:rsidRPr="00D86516">
        <w:t>might particularly need it</w:t>
      </w:r>
      <w:r w:rsidR="00390446">
        <w:t>, o</w:t>
      </w:r>
      <w:r w:rsidRPr="00D86516">
        <w:t xml:space="preserve">r are you </w:t>
      </w:r>
      <w:r w:rsidRPr="00D86516">
        <w:t>fairly passive</w:t>
      </w:r>
      <w:r w:rsidRPr="00D86516">
        <w:t xml:space="preserve"> and </w:t>
      </w:r>
      <w:r>
        <w:t xml:space="preserve">just </w:t>
      </w:r>
      <w:r w:rsidRPr="00D86516">
        <w:t>publish</w:t>
      </w:r>
      <w:r>
        <w:t xml:space="preserve"> a</w:t>
      </w:r>
      <w:r w:rsidRPr="00D86516">
        <w:t xml:space="preserve"> model</w:t>
      </w:r>
      <w:r w:rsidR="00390446">
        <w:t xml:space="preserve"> that </w:t>
      </w:r>
      <w:r w:rsidRPr="00D86516">
        <w:t>is there if people want to find it</w:t>
      </w:r>
      <w:r w:rsidR="00390446">
        <w:t>,</w:t>
      </w:r>
      <w:r>
        <w:t xml:space="preserve"> and</w:t>
      </w:r>
      <w:r w:rsidRPr="00D86516">
        <w:t xml:space="preserve"> </w:t>
      </w:r>
      <w:r w:rsidR="00C87CA3">
        <w:t xml:space="preserve">then </w:t>
      </w:r>
      <w:r w:rsidRPr="00D86516">
        <w:t>off</w:t>
      </w:r>
      <w:r w:rsidR="00390446">
        <w:t xml:space="preserve"> you</w:t>
      </w:r>
      <w:r w:rsidRPr="00D86516">
        <w:t xml:space="preserve"> go</w:t>
      </w:r>
      <w:r w:rsidR="00390446">
        <w:t xml:space="preserve">? </w:t>
      </w:r>
    </w:p>
    <w:p w:rsidR="006C1831" w:rsidP="002960B4">
      <w:pPr>
        <w:pStyle w:val="Answer"/>
        <w:spacing w:before="120" w:after="120"/>
        <w:ind w:left="851"/>
        <w:jc w:val="left"/>
      </w:pPr>
      <w:sdt>
        <w:sdtPr>
          <w:alias w:val="Witness"/>
          <w:id w:val="-303630489"/>
          <w:placeholder>
            <w:docPart w:val="E81CB47263BC40E98977190D8B6D37F5"/>
          </w:placeholder>
          <w:richText/>
        </w:sdtPr>
        <w:sdtContent>
          <w:r w:rsidRPr="00241BFD">
            <w:rPr>
              <w:b/>
              <w:i/>
            </w:rPr>
            <w:t xml:space="preserve">Zoe </w:t>
          </w:r>
          <w:r w:rsidRPr="00241BFD">
            <w:rPr>
              <w:b/>
              <w:i/>
            </w:rPr>
            <w:t>Darmé</w:t>
          </w:r>
          <w:r w:rsidRPr="00241BFD">
            <w:rPr>
              <w:b/>
              <w:i/>
            </w:rPr>
            <w:t>:</w:t>
          </w:r>
        </w:sdtContent>
      </w:sdt>
      <w:r>
        <w:t xml:space="preserve"> I will </w:t>
      </w:r>
      <w:r w:rsidRPr="00D86516">
        <w:t xml:space="preserve">tackle this </w:t>
      </w:r>
      <w:r w:rsidR="00C87CA3">
        <w:t xml:space="preserve">in </w:t>
      </w:r>
      <w:r w:rsidRPr="00D86516">
        <w:t>two ways. I</w:t>
      </w:r>
      <w:r>
        <w:t xml:space="preserve"> wi</w:t>
      </w:r>
      <w:r w:rsidRPr="00D86516">
        <w:t>ll talk about our off-platform programming and partnerships and then I</w:t>
      </w:r>
      <w:r>
        <w:t xml:space="preserve"> wi</w:t>
      </w:r>
      <w:r w:rsidRPr="00D86516">
        <w:t xml:space="preserve">ll talk about what we do on-product, because I think your second question </w:t>
      </w:r>
      <w:r>
        <w:t>has</w:t>
      </w:r>
      <w:r w:rsidRPr="00D86516">
        <w:t xml:space="preserve"> to do with on-product user behavio</w:t>
      </w:r>
      <w:r>
        <w:t>u</w:t>
      </w:r>
      <w:r w:rsidRPr="00D86516">
        <w:t>r.</w:t>
      </w:r>
    </w:p>
    <w:p w:rsidR="006C1831" w:rsidP="002960B4">
      <w:pPr>
        <w:pStyle w:val="Answer"/>
        <w:spacing w:before="120" w:after="120"/>
        <w:ind w:left="851"/>
        <w:jc w:val="left"/>
      </w:pPr>
      <w:r>
        <w:t>O</w:t>
      </w:r>
      <w:r w:rsidRPr="00D86516">
        <w:t xml:space="preserve">ff-platform, we are tailoring our specific programming to specific markets and audiences. </w:t>
      </w:r>
      <w:r>
        <w:t xml:space="preserve">For example, </w:t>
      </w:r>
      <w:r w:rsidRPr="00D86516">
        <w:t>we have our Be Internet Legends program</w:t>
      </w:r>
      <w:r>
        <w:t>me</w:t>
      </w:r>
      <w:r w:rsidR="00B7204E">
        <w:t>;</w:t>
      </w:r>
      <w:r w:rsidRPr="00D86516">
        <w:t xml:space="preserve"> </w:t>
      </w:r>
      <w:r w:rsidR="00B7204E">
        <w:t>i</w:t>
      </w:r>
      <w:r w:rsidRPr="00D86516">
        <w:t>t</w:t>
      </w:r>
      <w:r>
        <w:t xml:space="preserve"> i</w:t>
      </w:r>
      <w:r w:rsidRPr="00D86516">
        <w:t xml:space="preserve">s called Be Internet Awesome in the US. </w:t>
      </w:r>
      <w:r w:rsidR="00B7204E">
        <w:t>W</w:t>
      </w:r>
      <w:r w:rsidRPr="00D86516">
        <w:t>e</w:t>
      </w:r>
      <w:r>
        <w:t xml:space="preserve"> ha</w:t>
      </w:r>
      <w:r w:rsidRPr="00D86516">
        <w:t>ve worked with local UK partners</w:t>
      </w:r>
      <w:r>
        <w:t>—</w:t>
      </w:r>
      <w:r w:rsidRPr="00D86516">
        <w:t xml:space="preserve">including </w:t>
      </w:r>
      <w:r w:rsidRPr="00D86516">
        <w:t>ParentZo</w:t>
      </w:r>
      <w:r>
        <w:t>ne</w:t>
      </w:r>
      <w:r>
        <w:t xml:space="preserve"> and</w:t>
      </w:r>
      <w:r w:rsidRPr="00D86516">
        <w:t xml:space="preserve"> PSHE</w:t>
      </w:r>
      <w:r>
        <w:t>—</w:t>
      </w:r>
      <w:r w:rsidRPr="00D86516">
        <w:t>to make that locally relevant to UK audience members</w:t>
      </w:r>
      <w:r>
        <w:t>. W</w:t>
      </w:r>
      <w:r w:rsidRPr="00D86516">
        <w:t>e</w:t>
      </w:r>
      <w:r>
        <w:t xml:space="preserve"> ha</w:t>
      </w:r>
      <w:r w:rsidRPr="00D86516">
        <w:t>ve been able to scale this to 80</w:t>
      </w:r>
      <w:r>
        <w:t>%</w:t>
      </w:r>
      <w:r w:rsidRPr="00D86516">
        <w:t xml:space="preserve"> of UK primary schools through multiyear investment in that kind of programming.</w:t>
      </w:r>
    </w:p>
    <w:p w:rsidR="006C1831" w:rsidP="002960B4">
      <w:pPr>
        <w:pStyle w:val="Answer"/>
        <w:spacing w:before="120" w:after="120"/>
        <w:ind w:left="851"/>
        <w:jc w:val="left"/>
      </w:pPr>
      <w:r w:rsidRPr="00D86516">
        <w:t>Likewise, my team developed the Super Searchers training</w:t>
      </w:r>
      <w:r>
        <w:t>. That</w:t>
      </w:r>
      <w:r w:rsidRPr="00D86516">
        <w:t xml:space="preserve"> is information literacy training based on the SIFT method developed by Mike Caulfield at the University of Washington. We take that and locally tailor it to use examples that might be relevant in a specific market.</w:t>
      </w:r>
    </w:p>
    <w:p w:rsidR="00E67FC4" w:rsidP="002960B4">
      <w:pPr>
        <w:pStyle w:val="Answer"/>
        <w:spacing w:before="120" w:after="120"/>
        <w:ind w:left="851"/>
        <w:jc w:val="left"/>
      </w:pPr>
      <w:r w:rsidRPr="00D86516">
        <w:t>To your question about profiling, I would say</w:t>
      </w:r>
      <w:r>
        <w:t xml:space="preserve"> that</w:t>
      </w:r>
      <w:r w:rsidRPr="00D86516">
        <w:t xml:space="preserve"> one </w:t>
      </w:r>
      <w:r>
        <w:t xml:space="preserve">important </w:t>
      </w:r>
      <w:r w:rsidRPr="00D86516">
        <w:t>thing to note is that we</w:t>
      </w:r>
      <w:r>
        <w:t xml:space="preserve"> ha</w:t>
      </w:r>
      <w:r w:rsidRPr="00D86516">
        <w:t>ve turned off personali</w:t>
      </w:r>
      <w:r>
        <w:t>s</w:t>
      </w:r>
      <w:r w:rsidRPr="00D86516">
        <w:t>ed ads</w:t>
      </w:r>
      <w:r>
        <w:t xml:space="preserve"> </w:t>
      </w:r>
      <w:r w:rsidRPr="00D86516">
        <w:t>for under</w:t>
      </w:r>
      <w:r>
        <w:t>-</w:t>
      </w:r>
      <w:r w:rsidRPr="00D86516">
        <w:t xml:space="preserve">18 users. </w:t>
      </w:r>
      <w:r>
        <w:t xml:space="preserve">That is </w:t>
      </w:r>
      <w:r w:rsidRPr="00D86516">
        <w:t>an important fact to remember in how we</w:t>
      </w:r>
      <w:r>
        <w:t xml:space="preserve"> a</w:t>
      </w:r>
      <w:r w:rsidRPr="00D86516">
        <w:t>re understanding user behavio</w:t>
      </w:r>
      <w:r>
        <w:t>u</w:t>
      </w:r>
      <w:r w:rsidRPr="00D86516">
        <w:t>r. We do</w:t>
      </w:r>
      <w:r>
        <w:t xml:space="preserve"> not</w:t>
      </w:r>
      <w:r w:rsidRPr="00D86516">
        <w:t xml:space="preserve"> personali</w:t>
      </w:r>
      <w:r>
        <w:t>s</w:t>
      </w:r>
      <w:r w:rsidRPr="00D86516">
        <w:t xml:space="preserve">e ads to minors. </w:t>
      </w:r>
    </w:p>
    <w:p w:rsidR="006C1831" w:rsidP="002960B4">
      <w:pPr>
        <w:pStyle w:val="Answer"/>
        <w:spacing w:before="120" w:after="120"/>
        <w:ind w:left="851"/>
        <w:jc w:val="left"/>
      </w:pPr>
      <w:r w:rsidRPr="00D86516">
        <w:t>As it relates to organic content, I think a lot of times people think that we have tons of information that we</w:t>
      </w:r>
      <w:r>
        <w:t xml:space="preserve"> a</w:t>
      </w:r>
      <w:r w:rsidRPr="00D86516">
        <w:t>re using to tailor to individuals to give them certain search results. Often what we have is in the search box itself, including what you put in, the language you</w:t>
      </w:r>
      <w:r>
        <w:t xml:space="preserve"> a</w:t>
      </w:r>
      <w:r w:rsidRPr="00D86516">
        <w:t>re searching in and your location. It often seems so relevant to you because we</w:t>
      </w:r>
      <w:r>
        <w:t xml:space="preserve"> ha</w:t>
      </w:r>
      <w:r w:rsidRPr="00D86516">
        <w:t>ve just got better and better over time at serving relevant results</w:t>
      </w:r>
      <w:r w:rsidR="000A35BF">
        <w:t>, but i</w:t>
      </w:r>
      <w:r>
        <w:t xml:space="preserve">t is </w:t>
      </w:r>
      <w:r w:rsidRPr="00D86516">
        <w:t>not always based on personali</w:t>
      </w:r>
      <w:r>
        <w:t>s</w:t>
      </w:r>
      <w:r w:rsidRPr="00D86516">
        <w:t>ation.</w:t>
      </w:r>
    </w:p>
    <w:p w:rsidR="006C1831" w:rsidP="002960B4">
      <w:pPr>
        <w:pStyle w:val="Answer"/>
        <w:spacing w:before="120" w:after="120"/>
        <w:ind w:left="851"/>
        <w:jc w:val="left"/>
      </w:pPr>
      <w:r>
        <w:t>A</w:t>
      </w:r>
      <w:r w:rsidRPr="00D86516">
        <w:t xml:space="preserve">t the bottom of the search </w:t>
      </w:r>
      <w:r w:rsidRPr="00D86516">
        <w:t>results page</w:t>
      </w:r>
      <w:r w:rsidR="000A35BF">
        <w:t xml:space="preserve"> it </w:t>
      </w:r>
      <w:r>
        <w:t>wi</w:t>
      </w:r>
      <w:r w:rsidRPr="00D86516">
        <w:t>ll say</w:t>
      </w:r>
      <w:r>
        <w:t xml:space="preserve"> that the results a</w:t>
      </w:r>
      <w:r w:rsidRPr="00D86516">
        <w:t>re personali</w:t>
      </w:r>
      <w:r>
        <w:t>s</w:t>
      </w:r>
      <w:r w:rsidRPr="00D86516">
        <w:t>ed for you</w:t>
      </w:r>
      <w:r>
        <w:t xml:space="preserve"> but that you can </w:t>
      </w:r>
      <w:r w:rsidRPr="00D86516">
        <w:t>try without</w:t>
      </w:r>
      <w:r>
        <w:t xml:space="preserve">, </w:t>
      </w:r>
      <w:r w:rsidR="003249AB">
        <w:t>so</w:t>
      </w:r>
      <w:r w:rsidRPr="00D86516">
        <w:t xml:space="preserve"> you can see what that looks like without personali</w:t>
      </w:r>
      <w:r>
        <w:t>s</w:t>
      </w:r>
      <w:r w:rsidRPr="00D86516">
        <w:t>ation.</w:t>
      </w:r>
    </w:p>
    <w:p w:rsidR="006C1831" w:rsidP="002960B4">
      <w:pPr>
        <w:pStyle w:val="Question"/>
        <w:spacing w:before="240"/>
        <w:ind w:left="851" w:hanging="851"/>
        <w:jc w:val="left"/>
      </w:pPr>
      <w:sdt>
        <w:sdtPr>
          <w:alias w:val="Member"/>
          <w:tag w:val="&lt;Member mnisId='4160' dodsId='25554'&gt;"/>
          <w:id w:val="-1802678911"/>
          <w:placeholder>
            <w:docPart w:val="E81CB47263BC40E98977190D8B6D37F5"/>
          </w:placeholder>
          <w:richText/>
        </w:sdtPr>
        <w:sdtContent>
          <w:r w:rsidRPr="00A24AEB">
            <w:rPr>
              <w:b/>
            </w:rPr>
            <w:t>Lord Knight of Weymouth:</w:t>
          </w:r>
          <w:r>
            <w:rPr>
              <w:b/>
            </w:rPr>
            <w:t xml:space="preserve"> </w:t>
          </w:r>
        </w:sdtContent>
      </w:sdt>
      <w:r w:rsidRPr="00D86516">
        <w:t>You</w:t>
      </w:r>
      <w:r>
        <w:t xml:space="preserve"> ha</w:t>
      </w:r>
      <w:r w:rsidRPr="00D86516">
        <w:t>ve announced that the Gemini chatbot will be available to under</w:t>
      </w:r>
      <w:r>
        <w:t>-</w:t>
      </w:r>
      <w:r w:rsidRPr="00D86516">
        <w:t xml:space="preserve">13s. </w:t>
      </w:r>
      <w:r>
        <w:t>T</w:t>
      </w:r>
      <w:r w:rsidRPr="00D86516">
        <w:t>hrough conversation</w:t>
      </w:r>
      <w:r w:rsidR="006D6B19">
        <w:t>,</w:t>
      </w:r>
      <w:r>
        <w:t xml:space="preserve"> that</w:t>
      </w:r>
      <w:r w:rsidRPr="00D86516">
        <w:t xml:space="preserve"> is going to understand more about a user</w:t>
      </w:r>
      <w:r>
        <w:t>’</w:t>
      </w:r>
      <w:r w:rsidRPr="00D86516">
        <w:t>s behaviour, and it could potentially understand some risky attitudes or behaviours</w:t>
      </w:r>
      <w:r w:rsidR="006D6B19">
        <w:t>,</w:t>
      </w:r>
      <w:r w:rsidRPr="00D86516">
        <w:t xml:space="preserve"> and therefore would trigger you to want to suggest some of the media literacy tools that you have. Is that fair?</w:t>
      </w:r>
    </w:p>
    <w:p w:rsidR="006C1831" w:rsidP="002960B4">
      <w:pPr>
        <w:pStyle w:val="Answer"/>
        <w:spacing w:before="120" w:after="120"/>
        <w:ind w:left="851"/>
        <w:jc w:val="left"/>
      </w:pPr>
      <w:sdt>
        <w:sdtPr>
          <w:alias w:val="Witness"/>
          <w:id w:val="-1306620423"/>
          <w:placeholder>
            <w:docPart w:val="E81CB47263BC40E98977190D8B6D37F5"/>
          </w:placeholder>
          <w:richText/>
        </w:sdtPr>
        <w:sdtContent>
          <w:r w:rsidRPr="00A24AEB">
            <w:rPr>
              <w:b/>
              <w:i/>
            </w:rPr>
            <w:t xml:space="preserve">Zoe </w:t>
          </w:r>
          <w:r w:rsidRPr="00A24AEB">
            <w:rPr>
              <w:b/>
              <w:i/>
            </w:rPr>
            <w:t>Darmé</w:t>
          </w:r>
          <w:r w:rsidRPr="00A24AEB">
            <w:rPr>
              <w:b/>
              <w:i/>
            </w:rPr>
            <w:t>:</w:t>
          </w:r>
        </w:sdtContent>
      </w:sdt>
      <w:r>
        <w:t xml:space="preserve"> One thing I would say—though</w:t>
      </w:r>
      <w:r w:rsidRPr="00D86516">
        <w:t xml:space="preserve"> I do</w:t>
      </w:r>
      <w:r>
        <w:t xml:space="preserve"> not</w:t>
      </w:r>
      <w:r w:rsidRPr="00D86516">
        <w:t xml:space="preserve"> work on the Gemini chatbot specifically</w:t>
      </w:r>
      <w:r>
        <w:t>—</w:t>
      </w:r>
      <w:r w:rsidRPr="00D86516">
        <w:t xml:space="preserve">I think you would have similar questions about </w:t>
      </w:r>
      <w:r w:rsidR="00CF0C32">
        <w:t>S</w:t>
      </w:r>
      <w:r w:rsidRPr="00D86516">
        <w:t xml:space="preserve">earch and follow-up questions, and it is useful sometimes to understand past searches </w:t>
      </w:r>
      <w:r w:rsidRPr="00D86516">
        <w:t>in order to</w:t>
      </w:r>
      <w:r w:rsidRPr="00D86516">
        <w:t xml:space="preserve"> customi</w:t>
      </w:r>
      <w:r>
        <w:t>s</w:t>
      </w:r>
      <w:r w:rsidRPr="00D86516">
        <w:t xml:space="preserve">e results for you. </w:t>
      </w:r>
      <w:r>
        <w:t xml:space="preserve">It </w:t>
      </w:r>
      <w:r w:rsidRPr="00D86516">
        <w:t>makes a certain level of sense that</w:t>
      </w:r>
      <w:r w:rsidR="00CF0C32">
        <w:t>,</w:t>
      </w:r>
      <w:r w:rsidRPr="00D86516">
        <w:t xml:space="preserve"> if I</w:t>
      </w:r>
      <w:r>
        <w:t xml:space="preserve"> a</w:t>
      </w:r>
      <w:r w:rsidRPr="00D86516">
        <w:t>m searching for football and I</w:t>
      </w:r>
      <w:r>
        <w:t xml:space="preserve"> a</w:t>
      </w:r>
      <w:r w:rsidRPr="00D86516">
        <w:t>m here in the UK, I</w:t>
      </w:r>
      <w:r>
        <w:t xml:space="preserve"> a</w:t>
      </w:r>
      <w:r w:rsidRPr="00D86516">
        <w:t>m probably not searching for American football, for example.</w:t>
      </w:r>
    </w:p>
    <w:p w:rsidR="006C1831" w:rsidP="002960B4">
      <w:pPr>
        <w:pStyle w:val="Answer"/>
        <w:spacing w:before="120" w:after="120"/>
        <w:ind w:left="851"/>
        <w:jc w:val="left"/>
      </w:pPr>
      <w:r>
        <w:t>T</w:t>
      </w:r>
      <w:r w:rsidRPr="00D86516">
        <w:t>he information literacy tools</w:t>
      </w:r>
      <w:r>
        <w:t xml:space="preserve"> </w:t>
      </w:r>
      <w:r>
        <w:t>a</w:t>
      </w:r>
      <w:r w:rsidRPr="00D86516">
        <w:t>re available to you no matter what you</w:t>
      </w:r>
      <w:r>
        <w:t xml:space="preserve"> a</w:t>
      </w:r>
      <w:r w:rsidRPr="00D86516">
        <w:t xml:space="preserve">re putting in the Gemini prompt or </w:t>
      </w:r>
      <w:r>
        <w:t>i</w:t>
      </w:r>
      <w:r w:rsidRPr="00D86516">
        <w:t xml:space="preserve">n the search results box. </w:t>
      </w:r>
      <w:r>
        <w:t>One of</w:t>
      </w:r>
      <w:r w:rsidRPr="00D86516">
        <w:t xml:space="preserve"> the tools that I mentioned on Gemini is our double-check feature. That</w:t>
      </w:r>
      <w:r>
        <w:t xml:space="preserve"> i</w:t>
      </w:r>
      <w:r w:rsidRPr="00D86516">
        <w:t>s available no matter what you</w:t>
      </w:r>
      <w:r>
        <w:t xml:space="preserve"> </w:t>
      </w:r>
      <w:r w:rsidRPr="00D86516">
        <w:t>put in</w:t>
      </w:r>
      <w:r>
        <w:t xml:space="preserve">; </w:t>
      </w:r>
      <w:r w:rsidRPr="00D86516">
        <w:t>it</w:t>
      </w:r>
      <w:r>
        <w:t xml:space="preserve"> i</w:t>
      </w:r>
      <w:r w:rsidRPr="00D86516">
        <w:t xml:space="preserve">s available for you to quickly check a result or an </w:t>
      </w:r>
      <w:r w:rsidRPr="00D86516">
        <w:t>output</w:t>
      </w:r>
      <w:r>
        <w:t>,</w:t>
      </w:r>
      <w:r w:rsidRPr="00D86516">
        <w:t xml:space="preserve"> and</w:t>
      </w:r>
      <w:r w:rsidRPr="00D86516">
        <w:t xml:space="preserve"> get sent to Google</w:t>
      </w:r>
      <w:r>
        <w:t xml:space="preserve"> S</w:t>
      </w:r>
      <w:r w:rsidRPr="00D86516">
        <w:t>earch to learn more about it.</w:t>
      </w:r>
    </w:p>
    <w:p w:rsidR="006C1831" w:rsidP="002960B4">
      <w:pPr>
        <w:pStyle w:val="Remark"/>
        <w:spacing w:before="120" w:after="120"/>
        <w:ind w:left="851"/>
        <w:jc w:val="left"/>
      </w:pPr>
      <w:sdt>
        <w:sdtPr>
          <w:alias w:val="Member"/>
          <w:tag w:val="&lt;Member mnisId='4160' dodsId='25554'&gt;"/>
          <w:id w:val="1379122865"/>
          <w:placeholder>
            <w:docPart w:val="E81CB47263BC40E98977190D8B6D37F5"/>
          </w:placeholder>
          <w:richText/>
        </w:sdtPr>
        <w:sdtContent>
          <w:r w:rsidRPr="00A24AEB">
            <w:rPr>
              <w:b/>
            </w:rPr>
            <w:t>Lord Knight of Weymouth:</w:t>
          </w:r>
        </w:sdtContent>
      </w:sdt>
      <w:r>
        <w:t xml:space="preserve"> </w:t>
      </w:r>
      <w:r w:rsidRPr="00D86516">
        <w:t>It sounds like the stance is to make things available, not necessarily to push</w:t>
      </w:r>
      <w:r w:rsidR="00467E52">
        <w:t xml:space="preserve"> them</w:t>
      </w:r>
      <w:r w:rsidRPr="00D86516">
        <w:t xml:space="preserve"> as a response to behaviour.</w:t>
      </w:r>
    </w:p>
    <w:p w:rsidR="006C1831" w:rsidP="002960B4">
      <w:pPr>
        <w:pStyle w:val="Answer"/>
        <w:spacing w:before="120" w:after="120"/>
        <w:ind w:left="851"/>
        <w:jc w:val="left"/>
      </w:pPr>
      <w:sdt>
        <w:sdtPr>
          <w:alias w:val="Witness"/>
          <w:id w:val="1456444252"/>
          <w:placeholder>
            <w:docPart w:val="E81CB47263BC40E98977190D8B6D37F5"/>
          </w:placeholder>
          <w:richText/>
        </w:sdtPr>
        <w:sdtContent>
          <w:r w:rsidRPr="00A24AEB">
            <w:rPr>
              <w:b/>
              <w:i/>
            </w:rPr>
            <w:t xml:space="preserve">Zoe </w:t>
          </w:r>
          <w:r w:rsidRPr="00A24AEB">
            <w:rPr>
              <w:b/>
              <w:i/>
            </w:rPr>
            <w:t>Darmé</w:t>
          </w:r>
          <w:r w:rsidRPr="00A24AEB">
            <w:rPr>
              <w:b/>
              <w:i/>
            </w:rPr>
            <w:t>:</w:t>
          </w:r>
        </w:sdtContent>
      </w:sdt>
      <w:r>
        <w:t xml:space="preserve"> </w:t>
      </w:r>
      <w:r w:rsidRPr="00D86516">
        <w:t>I would say that</w:t>
      </w:r>
      <w:r>
        <w:t xml:space="preserve"> i</w:t>
      </w:r>
      <w:r w:rsidRPr="00D86516">
        <w:t>s right, especially for our information literacy tools. We want to make that freely available to everyone, no matter what you</w:t>
      </w:r>
      <w:r>
        <w:t xml:space="preserve"> a</w:t>
      </w:r>
      <w:r w:rsidRPr="00D86516">
        <w:t>re searching for</w:t>
      </w:r>
      <w:r w:rsidR="00467E52">
        <w:t>. T</w:t>
      </w:r>
      <w:r w:rsidRPr="00D86516">
        <w:t>hese tools can be important for all variety of searches or for all variety of information needs.</w:t>
      </w:r>
    </w:p>
    <w:p w:rsidR="006C1831" w:rsidP="002960B4">
      <w:pPr>
        <w:pStyle w:val="Remark"/>
        <w:spacing w:before="120" w:after="120"/>
        <w:ind w:left="851"/>
        <w:jc w:val="left"/>
      </w:pPr>
      <w:sdt>
        <w:sdtPr>
          <w:alias w:val="Member"/>
          <w:tag w:val="&lt;Member mnisId='4160' dodsId='25554'&gt;"/>
          <w:id w:val="45338289"/>
          <w:placeholder>
            <w:docPart w:val="E81CB47263BC40E98977190D8B6D37F5"/>
          </w:placeholder>
          <w:richText/>
        </w:sdtPr>
        <w:sdtContent>
          <w:r w:rsidRPr="00A24AEB">
            <w:rPr>
              <w:b/>
            </w:rPr>
            <w:t>Lord Knight of Weymouth:</w:t>
          </w:r>
        </w:sdtContent>
      </w:sdt>
      <w:r>
        <w:t xml:space="preserve"> What is the </w:t>
      </w:r>
      <w:r w:rsidRPr="00D86516">
        <w:t>TikTok story?</w:t>
      </w:r>
    </w:p>
    <w:p w:rsidR="006C1831" w:rsidP="002960B4">
      <w:pPr>
        <w:pStyle w:val="Answer"/>
        <w:spacing w:before="120" w:after="120"/>
        <w:ind w:left="851"/>
        <w:jc w:val="left"/>
      </w:pPr>
      <w:sdt>
        <w:sdtPr>
          <w:alias w:val="Witness"/>
          <w:id w:val="949048962"/>
          <w:placeholder>
            <w:docPart w:val="E81CB47263BC40E98977190D8B6D37F5"/>
          </w:placeholder>
          <w:richText/>
        </w:sdtPr>
        <w:sdtContent>
          <w:r w:rsidRPr="00A24AEB">
            <w:rPr>
              <w:b/>
              <w:i/>
            </w:rPr>
            <w:t>Ben Bradley:</w:t>
          </w:r>
        </w:sdtContent>
      </w:sdt>
      <w:r>
        <w:t xml:space="preserve"> O</w:t>
      </w:r>
      <w:r w:rsidRPr="00D86516">
        <w:t>bviously</w:t>
      </w:r>
      <w:r w:rsidR="00716282">
        <w:t>,</w:t>
      </w:r>
      <w:r w:rsidRPr="00D86516">
        <w:t xml:space="preserve"> often social media platforms reflect society in size and scope. </w:t>
      </w:r>
      <w:r>
        <w:t>T</w:t>
      </w:r>
      <w:r w:rsidRPr="00D86516">
        <w:t>here is a very broad range of issues where we have media literacy campaigns or interventions</w:t>
      </w:r>
      <w:r>
        <w:t xml:space="preserve">. I will not </w:t>
      </w:r>
      <w:r w:rsidRPr="00D86516">
        <w:t xml:space="preserve">go through and list them all, but I </w:t>
      </w:r>
      <w:r w:rsidR="00716282">
        <w:t xml:space="preserve">will explain </w:t>
      </w:r>
      <w:r w:rsidRPr="00D86516">
        <w:t xml:space="preserve">the approach that we take and </w:t>
      </w:r>
      <w:r w:rsidR="00716282">
        <w:t xml:space="preserve">give </w:t>
      </w:r>
      <w:r w:rsidRPr="00D86516">
        <w:t>some examples that might be useful</w:t>
      </w:r>
      <w:r>
        <w:t>.</w:t>
      </w:r>
    </w:p>
    <w:p w:rsidR="00173F79" w:rsidP="002960B4">
      <w:pPr>
        <w:pStyle w:val="Answer"/>
        <w:spacing w:before="120" w:after="120"/>
        <w:ind w:left="851"/>
        <w:jc w:val="left"/>
      </w:pPr>
      <w:r>
        <w:t xml:space="preserve">We </w:t>
      </w:r>
      <w:r w:rsidRPr="00D86516">
        <w:t xml:space="preserve">try to </w:t>
      </w:r>
      <w:r>
        <w:t xml:space="preserve">work with </w:t>
      </w:r>
      <w:r w:rsidRPr="00D86516">
        <w:t>our internal experts but also external experts</w:t>
      </w:r>
      <w:r w:rsidR="00716282">
        <w:t>,</w:t>
      </w:r>
      <w:r w:rsidRPr="00D86516">
        <w:t xml:space="preserve"> to take a holistic approach</w:t>
      </w:r>
      <w:r>
        <w:t>. When we are</w:t>
      </w:r>
      <w:r w:rsidRPr="00D86516">
        <w:t xml:space="preserve"> thinking about what we want to do in media literacy</w:t>
      </w:r>
      <w:r w:rsidR="00716282">
        <w:t>,</w:t>
      </w:r>
      <w:r w:rsidRPr="00D86516">
        <w:t xml:space="preserve"> it</w:t>
      </w:r>
      <w:r>
        <w:t xml:space="preserve"> i</w:t>
      </w:r>
      <w:r w:rsidRPr="00D86516">
        <w:t>s a process of identifying a risk where there might be a particular challenge, assessing the degree to which that risk is present on the platform and then seeking the best way to mitigate it</w:t>
      </w:r>
      <w:r>
        <w:t xml:space="preserve">. That </w:t>
      </w:r>
      <w:r w:rsidRPr="00D86516">
        <w:t>can be thro</w:t>
      </w:r>
      <w:r>
        <w:t>ugh</w:t>
      </w:r>
      <w:r w:rsidRPr="00D86516">
        <w:t xml:space="preserve"> </w:t>
      </w:r>
      <w:r w:rsidRPr="00D86516">
        <w:t>many different ways</w:t>
      </w:r>
      <w:r>
        <w:t xml:space="preserve">. </w:t>
      </w:r>
    </w:p>
    <w:p w:rsidR="00E12FCF" w:rsidP="002960B4">
      <w:pPr>
        <w:pStyle w:val="Answer"/>
        <w:spacing w:before="120" w:after="120"/>
        <w:ind w:left="851"/>
        <w:jc w:val="left"/>
      </w:pPr>
      <w:r>
        <w:t xml:space="preserve">Looking </w:t>
      </w:r>
      <w:r w:rsidRPr="00D86516">
        <w:t>at some of the interventions that we have</w:t>
      </w:r>
      <w:r>
        <w:t xml:space="preserve">, </w:t>
      </w:r>
      <w:r w:rsidRPr="00D86516">
        <w:t>we have many different prompts that arrive at different moments in an experience</w:t>
      </w:r>
      <w:r>
        <w:t xml:space="preserve">. Some </w:t>
      </w:r>
      <w:r w:rsidRPr="00D86516">
        <w:t>of that is personali</w:t>
      </w:r>
      <w:r>
        <w:t>s</w:t>
      </w:r>
      <w:r w:rsidRPr="00D86516">
        <w:t>ed based on the user</w:t>
      </w:r>
      <w:r>
        <w:t>.</w:t>
      </w:r>
      <w:r w:rsidR="00173F79">
        <w:t xml:space="preserve"> </w:t>
      </w:r>
      <w:r>
        <w:t>If</w:t>
      </w:r>
      <w:r w:rsidRPr="00D86516">
        <w:t xml:space="preserve"> you</w:t>
      </w:r>
      <w:r>
        <w:t xml:space="preserve"> a</w:t>
      </w:r>
      <w:r w:rsidRPr="00D86516">
        <w:t>re over 35 on TikTok</w:t>
      </w:r>
      <w:r>
        <w:t>,</w:t>
      </w:r>
      <w:r w:rsidRPr="00D86516">
        <w:t xml:space="preserve"> you get a prompt around th</w:t>
      </w:r>
      <w:r>
        <w:t>e</w:t>
      </w:r>
      <w:r w:rsidRPr="00D86516">
        <w:t xml:space="preserve"> family pairing tool on the assumption that you are a parent</w:t>
      </w:r>
      <w:r>
        <w:t xml:space="preserve">. </w:t>
      </w:r>
      <w:r>
        <w:t>O</w:t>
      </w:r>
      <w:r w:rsidRPr="00D86516">
        <w:t>bviously</w:t>
      </w:r>
      <w:r w:rsidRPr="00D86516">
        <w:t xml:space="preserve"> we do</w:t>
      </w:r>
      <w:r>
        <w:t xml:space="preserve"> not</w:t>
      </w:r>
      <w:r w:rsidRPr="00D86516">
        <w:t xml:space="preserve"> know</w:t>
      </w:r>
      <w:r>
        <w:t>,</w:t>
      </w:r>
      <w:r w:rsidRPr="00D86516">
        <w:t xml:space="preserve"> because we do</w:t>
      </w:r>
      <w:r>
        <w:t xml:space="preserve"> not</w:t>
      </w:r>
      <w:r w:rsidRPr="00D86516">
        <w:t xml:space="preserve"> request that data</w:t>
      </w:r>
      <w:r>
        <w:t>,</w:t>
      </w:r>
      <w:r w:rsidRPr="00D86516">
        <w:t xml:space="preserve"> but on the assumption that you are</w:t>
      </w:r>
      <w:r>
        <w:t>, you are</w:t>
      </w:r>
      <w:r w:rsidRPr="00D86516">
        <w:t xml:space="preserve"> prompted to enable the family pairing tools in your household</w:t>
      </w:r>
      <w:r>
        <w:t xml:space="preserve">. </w:t>
      </w:r>
    </w:p>
    <w:p w:rsidR="006C1831" w:rsidP="002960B4">
      <w:pPr>
        <w:pStyle w:val="Answer"/>
        <w:spacing w:before="120" w:after="120"/>
        <w:ind w:left="851"/>
        <w:jc w:val="left"/>
      </w:pPr>
      <w:r>
        <w:t>Sometimes</w:t>
      </w:r>
      <w:r w:rsidR="00E12FCF">
        <w:t>,</w:t>
      </w:r>
      <w:r>
        <w:t xml:space="preserve"> </w:t>
      </w:r>
      <w:r w:rsidRPr="00D86516">
        <w:t>it</w:t>
      </w:r>
      <w:r>
        <w:t xml:space="preserve"> i</w:t>
      </w:r>
      <w:r w:rsidRPr="00D86516">
        <w:t>s dependent on the activity that you</w:t>
      </w:r>
      <w:r>
        <w:t xml:space="preserve"> a</w:t>
      </w:r>
      <w:r w:rsidRPr="00D86516">
        <w:t>re undertaking as well.</w:t>
      </w:r>
      <w:r>
        <w:t xml:space="preserve"> We </w:t>
      </w:r>
      <w:r w:rsidRPr="00D86516">
        <w:t xml:space="preserve">rolled out a feature a few years ago called </w:t>
      </w:r>
      <w:r w:rsidR="00035C6E">
        <w:t xml:space="preserve">the </w:t>
      </w:r>
      <w:r w:rsidR="003827F7">
        <w:t>k</w:t>
      </w:r>
      <w:r w:rsidRPr="00D86516">
        <w:t xml:space="preserve">indness </w:t>
      </w:r>
      <w:r w:rsidR="003827F7">
        <w:t>p</w:t>
      </w:r>
      <w:r w:rsidRPr="00D86516">
        <w:t xml:space="preserve">rompt. </w:t>
      </w:r>
      <w:r>
        <w:t xml:space="preserve">If you are </w:t>
      </w:r>
      <w:r w:rsidRPr="00D86516">
        <w:t>writing a comment and we assess that that comment may violate our community guidelines</w:t>
      </w:r>
      <w:r w:rsidR="00DE2CBB">
        <w:t>—</w:t>
      </w:r>
      <w:r w:rsidRPr="00D86516">
        <w:t>our rules of the road for what</w:t>
      </w:r>
      <w:r>
        <w:t xml:space="preserve"> i</w:t>
      </w:r>
      <w:r w:rsidRPr="00D86516">
        <w:t>s allowed on TikTok</w:t>
      </w:r>
      <w:r w:rsidR="00DE2CBB">
        <w:t>—</w:t>
      </w:r>
      <w:r w:rsidRPr="00D86516">
        <w:t>in that moment we prompt you to reconsider it because we think there</w:t>
      </w:r>
      <w:r>
        <w:t xml:space="preserve"> i</w:t>
      </w:r>
      <w:r w:rsidRPr="00D86516">
        <w:t>s a strong likelihood it breaks those rules</w:t>
      </w:r>
      <w:r w:rsidR="00DE2CBB">
        <w:t>. I</w:t>
      </w:r>
      <w:r w:rsidRPr="00D86516">
        <w:t xml:space="preserve">n </w:t>
      </w:r>
      <w:r>
        <w:t>four</w:t>
      </w:r>
      <w:r w:rsidRPr="00D86516">
        <w:t xml:space="preserve"> out of 10 cases</w:t>
      </w:r>
      <w:r w:rsidR="00DE2CBB">
        <w:t>,</w:t>
      </w:r>
      <w:r w:rsidRPr="00D86516">
        <w:t xml:space="preserve"> people do</w:t>
      </w:r>
      <w:r>
        <w:t xml:space="preserve"> not</w:t>
      </w:r>
      <w:r w:rsidRPr="00D86516">
        <w:t xml:space="preserve"> post those comments.</w:t>
      </w:r>
    </w:p>
    <w:p w:rsidR="006C1831" w:rsidP="002960B4">
      <w:pPr>
        <w:pStyle w:val="Answer"/>
        <w:spacing w:before="120" w:after="120"/>
        <w:ind w:left="851"/>
        <w:jc w:val="left"/>
      </w:pPr>
      <w:r>
        <w:t xml:space="preserve">There are </w:t>
      </w:r>
      <w:r w:rsidRPr="00D86516">
        <w:t>the prompts that we do and then there</w:t>
      </w:r>
      <w:r>
        <w:t xml:space="preserve"> </w:t>
      </w:r>
      <w:r w:rsidR="00DE2CBB">
        <w:t>are</w:t>
      </w:r>
      <w:r w:rsidRPr="00D86516">
        <w:t xml:space="preserve"> labels</w:t>
      </w:r>
      <w:r w:rsidR="00DE2CBB">
        <w:t>,</w:t>
      </w:r>
      <w:r w:rsidRPr="00D86516">
        <w:t xml:space="preserve"> depending on what people are engaging with. </w:t>
      </w:r>
      <w:r>
        <w:t>W</w:t>
      </w:r>
      <w:r w:rsidRPr="00D86516">
        <w:t xml:space="preserve">e worked with </w:t>
      </w:r>
      <w:r w:rsidRPr="00D86516">
        <w:t>MoneyHelper</w:t>
      </w:r>
      <w:r w:rsidRPr="00D86516">
        <w:t xml:space="preserve"> and Citizens Advice a little while ago on our financial literacy public service announcement. </w:t>
      </w:r>
      <w:r w:rsidR="00A04AEA">
        <w:t>D</w:t>
      </w:r>
      <w:r w:rsidRPr="00D86516">
        <w:t xml:space="preserve">epending on the type of content you are engaging with, based on a variety of hashtags and keywords, if that video relates to financial information, we have a label at the bottom of </w:t>
      </w:r>
      <w:r w:rsidR="00A04AEA">
        <w:t>i</w:t>
      </w:r>
      <w:r w:rsidRPr="00D86516">
        <w:t>t that says</w:t>
      </w:r>
      <w:r>
        <w:t>, “G</w:t>
      </w:r>
      <w:r w:rsidRPr="00D86516">
        <w:t>et the facts about financial literacy</w:t>
      </w:r>
      <w:r>
        <w:t>”</w:t>
      </w:r>
      <w:r w:rsidRPr="00D86516">
        <w:t>. You go into that hub, and it</w:t>
      </w:r>
      <w:r>
        <w:t xml:space="preserve"> has</w:t>
      </w:r>
      <w:r w:rsidRPr="00D86516">
        <w:t xml:space="preserve"> tips </w:t>
      </w:r>
      <w:r w:rsidRPr="00D86516">
        <w:t xml:space="preserve">from </w:t>
      </w:r>
      <w:r>
        <w:t>Citizens Advice</w:t>
      </w:r>
      <w:r w:rsidRPr="00D86516">
        <w:t xml:space="preserve"> and from </w:t>
      </w:r>
      <w:r w:rsidRPr="00D86516">
        <w:t>MoneyHelper</w:t>
      </w:r>
      <w:r w:rsidRPr="00D86516">
        <w:t xml:space="preserve"> around spotting scams, </w:t>
      </w:r>
      <w:r w:rsidR="00A04AEA">
        <w:t>a</w:t>
      </w:r>
      <w:r w:rsidRPr="00D86516">
        <w:t xml:space="preserve">ction fraud and </w:t>
      </w:r>
      <w:r w:rsidRPr="00D86516">
        <w:t>all of</w:t>
      </w:r>
      <w:r w:rsidRPr="00D86516">
        <w:t xml:space="preserve"> those things.</w:t>
      </w:r>
    </w:p>
    <w:p w:rsidR="006C1831" w:rsidP="002960B4">
      <w:pPr>
        <w:pStyle w:val="Answer"/>
        <w:spacing w:before="120" w:after="120"/>
        <w:ind w:left="851"/>
        <w:jc w:val="left"/>
      </w:pPr>
      <w:r>
        <w:t xml:space="preserve">It is </w:t>
      </w:r>
      <w:r w:rsidRPr="00D86516">
        <w:t>dependent on who the user is</w:t>
      </w:r>
      <w:r w:rsidR="00D214D7">
        <w:t xml:space="preserve"> and the</w:t>
      </w:r>
      <w:r w:rsidR="004340B7">
        <w:t>ir</w:t>
      </w:r>
      <w:r w:rsidR="00D214D7">
        <w:t xml:space="preserve"> a</w:t>
      </w:r>
      <w:r w:rsidRPr="00D86516">
        <w:t xml:space="preserve">ge range. </w:t>
      </w:r>
      <w:r w:rsidR="00D214D7">
        <w:t>I</w:t>
      </w:r>
      <w:r w:rsidRPr="00D86516">
        <w:t>f you</w:t>
      </w:r>
      <w:r>
        <w:t xml:space="preserve"> a</w:t>
      </w:r>
      <w:r w:rsidRPr="00D86516">
        <w:t xml:space="preserve">re under 18 and on TikTok, one of the first things you see when you create an account are privacy highlights for teens, which is privacy and safety tips. </w:t>
      </w:r>
      <w:r w:rsidR="00D214D7">
        <w:t xml:space="preserve">But </w:t>
      </w:r>
      <w:r>
        <w:t xml:space="preserve">it is </w:t>
      </w:r>
      <w:r w:rsidRPr="00D86516">
        <w:t>also dependent on what they are doing on the platform and what type of information they</w:t>
      </w:r>
      <w:r>
        <w:t xml:space="preserve"> a</w:t>
      </w:r>
      <w:r w:rsidRPr="00D86516">
        <w:t>re seeking to engage with.</w:t>
      </w:r>
    </w:p>
    <w:p w:rsidR="006C1831" w:rsidP="002960B4">
      <w:pPr>
        <w:pStyle w:val="Question"/>
        <w:spacing w:before="240"/>
        <w:ind w:left="851" w:hanging="851"/>
        <w:jc w:val="left"/>
      </w:pPr>
      <w:sdt>
        <w:sdtPr>
          <w:alias w:val="Member"/>
          <w:tag w:val="&lt;Member mnisId='4160' dodsId='25554'&gt;"/>
          <w:id w:val="-1560540360"/>
          <w:placeholder>
            <w:docPart w:val="E81CB47263BC40E98977190D8B6D37F5"/>
          </w:placeholder>
          <w:richText/>
        </w:sdtPr>
        <w:sdtContent>
          <w:r w:rsidRPr="005E4C67">
            <w:rPr>
              <w:b/>
            </w:rPr>
            <w:t>Lord Knight of Weymouth:</w:t>
          </w:r>
        </w:sdtContent>
      </w:sdt>
      <w:r>
        <w:t xml:space="preserve"> As</w:t>
      </w:r>
      <w:r w:rsidRPr="00D86516">
        <w:t xml:space="preserve"> the online safety legislation is implemented, you</w:t>
      </w:r>
      <w:r>
        <w:t xml:space="preserve"> will</w:t>
      </w:r>
      <w:r w:rsidRPr="00D86516">
        <w:t xml:space="preserve"> have to </w:t>
      </w:r>
      <w:r w:rsidR="007F7F93">
        <w:t xml:space="preserve">more closely </w:t>
      </w:r>
      <w:r w:rsidRPr="00D86516">
        <w:t>ensure that your terms and conditions are followed</w:t>
      </w:r>
      <w:r w:rsidR="007F7F93">
        <w:t>—</w:t>
      </w:r>
      <w:r w:rsidRPr="00D86516">
        <w:t xml:space="preserve">for example, the minimum age </w:t>
      </w:r>
      <w:r w:rsidR="007F7F93">
        <w:t>at which</w:t>
      </w:r>
      <w:r w:rsidRPr="00D86516">
        <w:t xml:space="preserve"> people sign up and take part. Does user behavio</w:t>
      </w:r>
      <w:r>
        <w:t>u</w:t>
      </w:r>
      <w:r w:rsidRPr="00D86516">
        <w:t>r help you understand the age of a user</w:t>
      </w:r>
      <w:r w:rsidR="007F7F93">
        <w:t xml:space="preserve">? Does that then </w:t>
      </w:r>
      <w:r w:rsidRPr="00D86516">
        <w:t xml:space="preserve">mean that that might trigger </w:t>
      </w:r>
      <w:r w:rsidR="00E50F08">
        <w:t xml:space="preserve">you to </w:t>
      </w:r>
      <w:r w:rsidRPr="00D86516">
        <w:t>surface tools for children in the way that you</w:t>
      </w:r>
      <w:r>
        <w:t xml:space="preserve"> ha</w:t>
      </w:r>
      <w:r w:rsidRPr="00D86516">
        <w:t>ve described for adults?</w:t>
      </w:r>
    </w:p>
    <w:p w:rsidR="006C1831" w:rsidP="002960B4">
      <w:pPr>
        <w:pStyle w:val="Answer"/>
        <w:spacing w:before="120" w:after="120"/>
        <w:ind w:left="851"/>
        <w:jc w:val="left"/>
      </w:pPr>
      <w:sdt>
        <w:sdtPr>
          <w:alias w:val="Witness"/>
          <w:id w:val="-453185187"/>
          <w:placeholder>
            <w:docPart w:val="E81CB47263BC40E98977190D8B6D37F5"/>
          </w:placeholder>
          <w:richText/>
        </w:sdtPr>
        <w:sdtContent>
          <w:r w:rsidRPr="00FB64D6">
            <w:rPr>
              <w:b/>
              <w:i/>
            </w:rPr>
            <w:t>Ben Bradley:</w:t>
          </w:r>
        </w:sdtContent>
      </w:sdt>
      <w:r>
        <w:t xml:space="preserve"> </w:t>
      </w:r>
      <w:r w:rsidR="00E50F08">
        <w:t>S</w:t>
      </w:r>
      <w:r w:rsidRPr="00D86516">
        <w:t>ome of those interventions</w:t>
      </w:r>
      <w:r w:rsidR="00E50F08">
        <w:t xml:space="preserve"> I mentioned</w:t>
      </w:r>
      <w:r>
        <w:t>—t</w:t>
      </w:r>
      <w:r w:rsidRPr="00D86516">
        <w:t>he privacy highlights</w:t>
      </w:r>
      <w:r>
        <w:t>—</w:t>
      </w:r>
      <w:r w:rsidRPr="00D86516">
        <w:t>are for teens rather than for adults. That</w:t>
      </w:r>
      <w:r>
        <w:t xml:space="preserve"> i</w:t>
      </w:r>
      <w:r w:rsidRPr="00D86516">
        <w:t xml:space="preserve">s based on your declared age on the platform. </w:t>
      </w:r>
      <w:r>
        <w:t>There are o</w:t>
      </w:r>
      <w:r w:rsidRPr="00D86516">
        <w:t>ther things that we do</w:t>
      </w:r>
      <w:r w:rsidR="00E50F08">
        <w:t xml:space="preserve"> as well</w:t>
      </w:r>
      <w:r w:rsidRPr="00D86516">
        <w:t xml:space="preserve">. </w:t>
      </w:r>
      <w:r>
        <w:t xml:space="preserve">We are </w:t>
      </w:r>
      <w:r w:rsidRPr="00D86516">
        <w:t xml:space="preserve">constantly searching for potential underage users. </w:t>
      </w:r>
      <w:r>
        <w:t>If</w:t>
      </w:r>
      <w:r w:rsidRPr="00D86516">
        <w:t xml:space="preserve"> we remove you because we believe that you</w:t>
      </w:r>
      <w:r>
        <w:t xml:space="preserve"> a</w:t>
      </w:r>
      <w:r w:rsidRPr="00D86516">
        <w:t>re underage, you</w:t>
      </w:r>
      <w:r>
        <w:t xml:space="preserve"> a</w:t>
      </w:r>
      <w:r w:rsidRPr="00D86516">
        <w:t>re then presented with a different option to verify your identity</w:t>
      </w:r>
      <w:r>
        <w:t xml:space="preserve">, </w:t>
      </w:r>
      <w:r w:rsidR="00E50F08">
        <w:t>such as</w:t>
      </w:r>
      <w:r w:rsidRPr="00D86516">
        <w:t xml:space="preserve"> a selfie with an adult, for example.</w:t>
      </w:r>
      <w:r>
        <w:t xml:space="preserve"> You are right that there </w:t>
      </w:r>
      <w:r w:rsidRPr="00D86516">
        <w:t>are those moments where there</w:t>
      </w:r>
      <w:r>
        <w:t xml:space="preserve"> i</w:t>
      </w:r>
      <w:r w:rsidRPr="00D86516">
        <w:t>s an additional opportunity for intervention based on age.</w:t>
      </w:r>
    </w:p>
    <w:p w:rsidR="006C1831" w:rsidP="002960B4">
      <w:pPr>
        <w:pStyle w:val="Answer"/>
        <w:spacing w:before="120" w:after="120"/>
        <w:ind w:left="851"/>
        <w:jc w:val="left"/>
      </w:pPr>
      <w:r>
        <w:t xml:space="preserve">On </w:t>
      </w:r>
      <w:r w:rsidRPr="00D86516">
        <w:t>the wider piece with Ofcom, we are reviewing the guidance from Ofcom in relation to the child safety codes that were published, I think just over a week ago,</w:t>
      </w:r>
      <w:r w:rsidR="008B1E5D">
        <w:t xml:space="preserve"> and</w:t>
      </w:r>
      <w:r w:rsidRPr="00D86516">
        <w:t xml:space="preserve"> working through those 1</w:t>
      </w:r>
      <w:r>
        <w:t>,</w:t>
      </w:r>
      <w:r w:rsidRPr="00D86516">
        <w:t xml:space="preserve">600 pages. </w:t>
      </w:r>
      <w:r>
        <w:t>W</w:t>
      </w:r>
      <w:r w:rsidRPr="00D86516">
        <w:t>e have been regulated by Ofcom since 2020 as a video</w:t>
      </w:r>
      <w:r w:rsidR="008B1E5D">
        <w:t>-</w:t>
      </w:r>
      <w:r w:rsidRPr="00D86516">
        <w:t xml:space="preserve">sharing platform. </w:t>
      </w:r>
      <w:r>
        <w:t>We</w:t>
      </w:r>
      <w:r w:rsidRPr="00D86516">
        <w:t xml:space="preserve"> have a longstanding relationship with Ofcom as a regulated entity. I think that will continue to be positive in the future.</w:t>
      </w:r>
    </w:p>
    <w:p w:rsidR="006C1831" w:rsidP="002960B4">
      <w:pPr>
        <w:pStyle w:val="Answer"/>
        <w:spacing w:before="120" w:after="120"/>
        <w:ind w:left="851"/>
        <w:jc w:val="left"/>
      </w:pPr>
      <w:sdt>
        <w:sdtPr>
          <w:alias w:val="Witness"/>
          <w:id w:val="-637181948"/>
          <w:placeholder>
            <w:docPart w:val="E81CB47263BC40E98977190D8B6D37F5"/>
          </w:placeholder>
          <w:richText/>
        </w:sdtPr>
        <w:sdtContent>
          <w:r w:rsidRPr="00FB64D6">
            <w:rPr>
              <w:b/>
              <w:i/>
            </w:rPr>
            <w:t>Laura Higgins:</w:t>
          </w:r>
        </w:sdtContent>
      </w:sdt>
      <w:r>
        <w:t xml:space="preserve"> We are </w:t>
      </w:r>
      <w:r w:rsidRPr="00D86516">
        <w:t xml:space="preserve">very different in the way that the platform works. </w:t>
      </w:r>
      <w:r>
        <w:t xml:space="preserve">We do not </w:t>
      </w:r>
      <w:r w:rsidRPr="00D86516">
        <w:t xml:space="preserve">have </w:t>
      </w:r>
      <w:r w:rsidR="00F1075E">
        <w:t>a</w:t>
      </w:r>
      <w:r w:rsidRPr="00D86516">
        <w:t xml:space="preserve"> feed of content that comes up </w:t>
      </w:r>
      <w:r w:rsidR="00F1075E">
        <w:t xml:space="preserve">as on </w:t>
      </w:r>
      <w:r w:rsidRPr="00D86516">
        <w:t>more traditional social media platforms. We also take very limited data about the users at the point of sign</w:t>
      </w:r>
      <w:r w:rsidR="00E83F39">
        <w:t>-</w:t>
      </w:r>
      <w:r w:rsidRPr="00D86516">
        <w:t>up, because many of them are younger children under 13</w:t>
      </w:r>
      <w:r>
        <w:t>. F</w:t>
      </w:r>
      <w:r w:rsidRPr="00D86516">
        <w:t xml:space="preserve">or </w:t>
      </w:r>
      <w:r w:rsidR="00D42213">
        <w:t>older users</w:t>
      </w:r>
      <w:r w:rsidRPr="00D86516">
        <w:t xml:space="preserve"> coming on</w:t>
      </w:r>
      <w:r w:rsidR="00E83F39">
        <w:t xml:space="preserve"> </w:t>
      </w:r>
      <w:r w:rsidRPr="00D86516">
        <w:t>to the platform who wish to have a little more freedom in the types of experiences that they access</w:t>
      </w:r>
      <w:r>
        <w:t>,</w:t>
      </w:r>
      <w:r w:rsidRPr="00D86516">
        <w:t xml:space="preserve"> </w:t>
      </w:r>
      <w:r w:rsidR="00E83F39">
        <w:t xml:space="preserve">and access to </w:t>
      </w:r>
      <w:r w:rsidRPr="00D86516">
        <w:t xml:space="preserve">things </w:t>
      </w:r>
      <w:r w:rsidR="00E83F39">
        <w:t xml:space="preserve">such as </w:t>
      </w:r>
      <w:r w:rsidRPr="00D86516">
        <w:t>voice chat, the</w:t>
      </w:r>
      <w:r w:rsidR="00D42213">
        <w:t xml:space="preserve">y are </w:t>
      </w:r>
      <w:r w:rsidRPr="00D86516">
        <w:t>ID age</w:t>
      </w:r>
      <w:r w:rsidR="00D42213">
        <w:t>-</w:t>
      </w:r>
      <w:r w:rsidRPr="00D86516">
        <w:t>verified to be able to access those additional things.</w:t>
      </w:r>
    </w:p>
    <w:p w:rsidR="006C1831" w:rsidP="002960B4">
      <w:pPr>
        <w:pStyle w:val="Answer"/>
        <w:spacing w:before="120" w:after="120"/>
        <w:ind w:left="851"/>
        <w:jc w:val="left"/>
      </w:pPr>
      <w:r w:rsidRPr="00D86516">
        <w:t>We do</w:t>
      </w:r>
      <w:r>
        <w:t xml:space="preserve"> not</w:t>
      </w:r>
      <w:r w:rsidRPr="00D86516">
        <w:t xml:space="preserve"> advertise to minors on the platform and so</w:t>
      </w:r>
      <w:r>
        <w:t>,</w:t>
      </w:r>
      <w:r w:rsidRPr="00D86516">
        <w:t xml:space="preserve"> whil</w:t>
      </w:r>
      <w:r>
        <w:t>e</w:t>
      </w:r>
      <w:r w:rsidRPr="00D86516">
        <w:t xml:space="preserve"> we can pick up certain signals, ours mainly come from direct chat</w:t>
      </w:r>
      <w:r>
        <w:t xml:space="preserve">. There </w:t>
      </w:r>
      <w:r w:rsidRPr="00D86516">
        <w:t>is a text chat function across the platform</w:t>
      </w:r>
      <w:r w:rsidR="00D42213">
        <w:t>,</w:t>
      </w:r>
      <w:r w:rsidRPr="00D86516">
        <w:t xml:space="preserve"> which</w:t>
      </w:r>
      <w:r>
        <w:t>,</w:t>
      </w:r>
      <w:r w:rsidRPr="00D86516">
        <w:t xml:space="preserve"> when kids are co</w:t>
      </w:r>
      <w:r>
        <w:t>-</w:t>
      </w:r>
      <w:r w:rsidRPr="00D86516">
        <w:t>ordinating in games</w:t>
      </w:r>
      <w:r>
        <w:t>, is how</w:t>
      </w:r>
      <w:r w:rsidRPr="00D86516">
        <w:t xml:space="preserve"> they communicate </w:t>
      </w:r>
      <w:r w:rsidR="004B5353">
        <w:t>with</w:t>
      </w:r>
      <w:r w:rsidRPr="00D86516">
        <w:t xml:space="preserve"> one another</w:t>
      </w:r>
      <w:r>
        <w:t>. We</w:t>
      </w:r>
      <w:r w:rsidRPr="00D86516">
        <w:t xml:space="preserve"> have extremely strict filtering</w:t>
      </w:r>
      <w:r w:rsidR="00EE6C2D">
        <w:t>. A</w:t>
      </w:r>
      <w:r w:rsidRPr="00D86516">
        <w:t>ny sort of poor language or bullying behavio</w:t>
      </w:r>
      <w:r>
        <w:t>u</w:t>
      </w:r>
      <w:r w:rsidRPr="00D86516">
        <w:t>rs</w:t>
      </w:r>
      <w:r w:rsidR="00EE6C2D">
        <w:t>—</w:t>
      </w:r>
      <w:r w:rsidRPr="00D86516">
        <w:t>anything like that</w:t>
      </w:r>
      <w:r w:rsidR="00EE6C2D">
        <w:t xml:space="preserve">—or </w:t>
      </w:r>
      <w:r w:rsidRPr="00D86516">
        <w:t xml:space="preserve">any sharing of personal identifiable information is hashed out so </w:t>
      </w:r>
      <w:r w:rsidR="00EE6C2D">
        <w:t xml:space="preserve">that </w:t>
      </w:r>
      <w:r w:rsidRPr="00D86516">
        <w:t>the other user w</w:t>
      </w:r>
      <w:r>
        <w:t>ill not</w:t>
      </w:r>
      <w:r w:rsidRPr="00D86516">
        <w:t xml:space="preserve"> </w:t>
      </w:r>
      <w:r>
        <w:t xml:space="preserve">see </w:t>
      </w:r>
      <w:r w:rsidRPr="00D86516">
        <w:t>it</w:t>
      </w:r>
      <w:r>
        <w:t xml:space="preserve">. </w:t>
      </w:r>
      <w:r w:rsidR="00EE6C2D">
        <w:t xml:space="preserve">But </w:t>
      </w:r>
      <w:r w:rsidRPr="00D86516">
        <w:t>we may get a signal from that that the child has tried to say something or has tried to share personal information</w:t>
      </w:r>
      <w:r w:rsidR="00EE6C2D">
        <w:t>,</w:t>
      </w:r>
      <w:r w:rsidRPr="00D86516">
        <w:t xml:space="preserve"> for example.</w:t>
      </w:r>
    </w:p>
    <w:p w:rsidR="006C1831" w:rsidP="002960B4">
      <w:pPr>
        <w:pStyle w:val="Answer"/>
        <w:spacing w:before="120" w:after="120"/>
        <w:ind w:left="851"/>
        <w:jc w:val="left"/>
      </w:pPr>
      <w:r>
        <w:t>One</w:t>
      </w:r>
      <w:r w:rsidRPr="00D86516">
        <w:t xml:space="preserve"> of the things that we have in place </w:t>
      </w:r>
      <w:r w:rsidR="00EE6C2D">
        <w:t>is</w:t>
      </w:r>
      <w:r w:rsidRPr="00D86516">
        <w:t xml:space="preserve"> called helpful letters. We</w:t>
      </w:r>
      <w:r>
        <w:t xml:space="preserve"> ha</w:t>
      </w:r>
      <w:r w:rsidRPr="00D86516">
        <w:t>ve just updated th</w:t>
      </w:r>
      <w:r w:rsidR="00326C77">
        <w:t>ose</w:t>
      </w:r>
      <w:r>
        <w:t>. T</w:t>
      </w:r>
      <w:r w:rsidRPr="00D86516">
        <w:t>hese go out to young people where we</w:t>
      </w:r>
      <w:r>
        <w:t xml:space="preserve"> </w:t>
      </w:r>
      <w:r w:rsidRPr="00D86516">
        <w:t xml:space="preserve">pick up </w:t>
      </w:r>
      <w:r w:rsidRPr="00D86516">
        <w:t>enough of a signal that they are in danger. We would then report that proactively to NCMEC</w:t>
      </w:r>
      <w:r>
        <w:t>,</w:t>
      </w:r>
      <w:r w:rsidRPr="00D86516">
        <w:t xml:space="preserve"> which is our reporting platform for grooming</w:t>
      </w:r>
      <w:r>
        <w:t xml:space="preserve"> and so on. W</w:t>
      </w:r>
      <w:r w:rsidRPr="00D86516">
        <w:t xml:space="preserve">e send a letter to that child explaining that </w:t>
      </w:r>
      <w:r>
        <w:t xml:space="preserve">we have seen </w:t>
      </w:r>
      <w:r w:rsidRPr="00D86516">
        <w:t>some worrying behavio</w:t>
      </w:r>
      <w:r>
        <w:t>u</w:t>
      </w:r>
      <w:r w:rsidRPr="00D86516">
        <w:t xml:space="preserve">r on the platform and pointing them directly to support services. We do the same if we believe that </w:t>
      </w:r>
      <w:r>
        <w:t>a</w:t>
      </w:r>
      <w:r w:rsidRPr="00D86516">
        <w:t xml:space="preserve"> child</w:t>
      </w:r>
      <w:r>
        <w:t xml:space="preserve"> ha</w:t>
      </w:r>
      <w:r w:rsidRPr="00D86516">
        <w:t xml:space="preserve">s been a victim of serious bullying </w:t>
      </w:r>
      <w:r>
        <w:t xml:space="preserve">and so on, </w:t>
      </w:r>
      <w:r w:rsidRPr="00D86516">
        <w:t>and also</w:t>
      </w:r>
      <w:r w:rsidRPr="00D86516">
        <w:t xml:space="preserve"> </w:t>
      </w:r>
      <w:r w:rsidR="009233C8">
        <w:t xml:space="preserve">for </w:t>
      </w:r>
      <w:r w:rsidRPr="00D86516">
        <w:t>self-injury and suicide threats or concerns.</w:t>
      </w:r>
    </w:p>
    <w:p w:rsidR="006C1831" w:rsidP="002960B4">
      <w:pPr>
        <w:pStyle w:val="Answer"/>
        <w:spacing w:before="120" w:after="120"/>
        <w:ind w:left="851"/>
        <w:jc w:val="left"/>
      </w:pPr>
      <w:r w:rsidRPr="00D86516">
        <w:t>We partner with an organi</w:t>
      </w:r>
      <w:r>
        <w:t>s</w:t>
      </w:r>
      <w:r w:rsidRPr="00D86516">
        <w:t xml:space="preserve">ation called </w:t>
      </w:r>
      <w:r>
        <w:t>F</w:t>
      </w:r>
      <w:r w:rsidRPr="00D86516">
        <w:t xml:space="preserve">ind </w:t>
      </w:r>
      <w:r>
        <w:t>A</w:t>
      </w:r>
      <w:r w:rsidRPr="00D86516">
        <w:t xml:space="preserve"> </w:t>
      </w:r>
      <w:r>
        <w:t>H</w:t>
      </w:r>
      <w:r w:rsidRPr="00D86516">
        <w:t>elpline</w:t>
      </w:r>
      <w:r>
        <w:t>,</w:t>
      </w:r>
      <w:r w:rsidRPr="00D86516">
        <w:t xml:space="preserve"> which is a global network of helplines</w:t>
      </w:r>
      <w:r>
        <w:t xml:space="preserve"> that</w:t>
      </w:r>
      <w:r w:rsidRPr="00D86516">
        <w:t xml:space="preserve"> we can then surface</w:t>
      </w:r>
      <w:r>
        <w:t>. W</w:t>
      </w:r>
      <w:r w:rsidRPr="00D86516">
        <w:t xml:space="preserve">e </w:t>
      </w:r>
      <w:r>
        <w:t xml:space="preserve">have </w:t>
      </w:r>
      <w:r w:rsidRPr="00D86516">
        <w:t>them both on the website but also included in these letters</w:t>
      </w:r>
      <w:r w:rsidR="007067A9">
        <w:t>. D</w:t>
      </w:r>
      <w:r w:rsidRPr="00D86516">
        <w:t>epending on where the child is in the world</w:t>
      </w:r>
      <w:r>
        <w:t>,</w:t>
      </w:r>
      <w:r w:rsidRPr="00D86516">
        <w:t xml:space="preserve"> it would direct them straight to helplines in their region, so </w:t>
      </w:r>
      <w:r>
        <w:t xml:space="preserve">that </w:t>
      </w:r>
      <w:r w:rsidRPr="00D86516">
        <w:t>they do</w:t>
      </w:r>
      <w:r>
        <w:t xml:space="preserve"> not</w:t>
      </w:r>
      <w:r w:rsidRPr="00D86516">
        <w:t xml:space="preserve"> have to go searching.</w:t>
      </w:r>
    </w:p>
    <w:p w:rsidR="006C1831" w:rsidP="002960B4">
      <w:pPr>
        <w:pStyle w:val="Question"/>
        <w:spacing w:before="240"/>
        <w:ind w:left="851" w:hanging="851"/>
        <w:jc w:val="left"/>
      </w:pPr>
      <w:sdt>
        <w:sdtPr>
          <w:alias w:val="Member"/>
          <w:tag w:val="&lt;Member mnisId='4160' dodsId='25554'&gt;"/>
          <w:id w:val="2056737547"/>
          <w:placeholder>
            <w:docPart w:val="E81CB47263BC40E98977190D8B6D37F5"/>
          </w:placeholder>
          <w:richText/>
        </w:sdtPr>
        <w:sdtContent>
          <w:r w:rsidRPr="00F72FF7">
            <w:rPr>
              <w:b/>
            </w:rPr>
            <w:t>Lord Knight of Weymouth:</w:t>
          </w:r>
        </w:sdtContent>
      </w:sdt>
      <w:r>
        <w:t xml:space="preserve"> Forgive me, i</w:t>
      </w:r>
      <w:r w:rsidRPr="00D86516">
        <w:t>n 2023</w:t>
      </w:r>
      <w:r w:rsidR="007067A9">
        <w:t>,</w:t>
      </w:r>
      <w:r w:rsidRPr="00D86516">
        <w:t xml:space="preserve"> you reported a significant increase in child exploitation cases on the platform</w:t>
      </w:r>
      <w:r w:rsidR="007067A9">
        <w:t>—</w:t>
      </w:r>
      <w:r w:rsidRPr="00D86516">
        <w:t>up to 13,000 in the year. Has that come down again? Have the things that you</w:t>
      </w:r>
      <w:r>
        <w:t xml:space="preserve"> ha</w:t>
      </w:r>
      <w:r w:rsidRPr="00D86516">
        <w:t>ve been talking about made a difference in respect of the levels of activity that you do</w:t>
      </w:r>
      <w:r>
        <w:t xml:space="preserve"> not</w:t>
      </w:r>
      <w:r w:rsidRPr="00D86516">
        <w:t xml:space="preserve"> like on your platform?</w:t>
      </w:r>
    </w:p>
    <w:p w:rsidR="006C1831" w:rsidP="002960B4">
      <w:pPr>
        <w:pStyle w:val="Answer"/>
        <w:spacing w:before="120" w:after="120"/>
        <w:ind w:left="851"/>
        <w:jc w:val="left"/>
      </w:pPr>
      <w:sdt>
        <w:sdtPr>
          <w:alias w:val="Witness"/>
          <w:id w:val="1623644476"/>
          <w:placeholder>
            <w:docPart w:val="E81CB47263BC40E98977190D8B6D37F5"/>
          </w:placeholder>
          <w:richText/>
        </w:sdtPr>
        <w:sdtEndPr>
          <w:rPr>
            <w:b/>
            <w:i/>
          </w:rPr>
        </w:sdtEndPr>
        <w:sdtContent>
          <w:r w:rsidRPr="00AF7C16">
            <w:rPr>
              <w:b/>
              <w:i/>
            </w:rPr>
            <w:t>Laura Higgins:</w:t>
          </w:r>
          <w:r w:rsidRPr="00861EB2">
            <w:rPr>
              <w:bCs/>
              <w:i/>
            </w:rPr>
            <w:t xml:space="preserve"> </w:t>
          </w:r>
        </w:sdtContent>
      </w:sdt>
      <w:r w:rsidRPr="00D86516">
        <w:t xml:space="preserve">I </w:t>
      </w:r>
      <w:r>
        <w:t xml:space="preserve">am sorry, but I </w:t>
      </w:r>
      <w:r w:rsidRPr="00D86516">
        <w:t>do</w:t>
      </w:r>
      <w:r>
        <w:t xml:space="preserve"> not</w:t>
      </w:r>
      <w:r w:rsidRPr="00D86516">
        <w:t xml:space="preserve"> have the numbers to share with you</w:t>
      </w:r>
      <w:r>
        <w:t>.</w:t>
      </w:r>
      <w:r w:rsidRPr="00D86516">
        <w:t xml:space="preserve"> I believe the numbers will likely have gone up</w:t>
      </w:r>
      <w:r>
        <w:t>,</w:t>
      </w:r>
      <w:r w:rsidRPr="00D86516">
        <w:t xml:space="preserve"> which</w:t>
      </w:r>
      <w:r>
        <w:t>,</w:t>
      </w:r>
      <w:r w:rsidRPr="00D86516">
        <w:t xml:space="preserve"> when you think about it</w:t>
      </w:r>
      <w:r>
        <w:t>, is</w:t>
      </w:r>
      <w:r w:rsidRPr="00D86516">
        <w:t xml:space="preserve"> a positive thing</w:t>
      </w:r>
      <w:r w:rsidR="00E22B8B">
        <w:t>,</w:t>
      </w:r>
      <w:r w:rsidRPr="00D86516">
        <w:t xml:space="preserve"> because it</w:t>
      </w:r>
      <w:r>
        <w:t xml:space="preserve"> is</w:t>
      </w:r>
      <w:r w:rsidRPr="00D86516">
        <w:t xml:space="preserve"> being recogni</w:t>
      </w:r>
      <w:r>
        <w:t>s</w:t>
      </w:r>
      <w:r w:rsidRPr="00D86516">
        <w:t>ed and it</w:t>
      </w:r>
      <w:r>
        <w:t xml:space="preserve"> i</w:t>
      </w:r>
      <w:r w:rsidRPr="00D86516">
        <w:t>s being reported. We have</w:t>
      </w:r>
      <w:r>
        <w:t xml:space="preserve"> also</w:t>
      </w:r>
      <w:r w:rsidRPr="00D86516">
        <w:t xml:space="preserve"> introduced additional safeguarding teams internally</w:t>
      </w:r>
      <w:r>
        <w:t>.</w:t>
      </w:r>
      <w:r w:rsidRPr="00D86516">
        <w:t xml:space="preserve"> I can</w:t>
      </w:r>
      <w:r>
        <w:t>not</w:t>
      </w:r>
      <w:r w:rsidRPr="00D86516">
        <w:t xml:space="preserve"> share too much</w:t>
      </w:r>
      <w:r w:rsidR="00E22B8B">
        <w:t>,</w:t>
      </w:r>
      <w:r w:rsidRPr="00D86516">
        <w:t xml:space="preserve"> because </w:t>
      </w:r>
      <w:r w:rsidR="00E22B8B">
        <w:t xml:space="preserve">how we operate to prevent harm on the platform is confidential, </w:t>
      </w:r>
      <w:r w:rsidRPr="00D86516">
        <w:t>but we have certain things in place where we</w:t>
      </w:r>
      <w:r>
        <w:t xml:space="preserve"> a</w:t>
      </w:r>
      <w:r w:rsidRPr="00D86516">
        <w:t>re proactively</w:t>
      </w:r>
      <w:r>
        <w:t>—</w:t>
      </w:r>
      <w:r w:rsidR="00495119">
        <w:t xml:space="preserve">both </w:t>
      </w:r>
      <w:r w:rsidRPr="00D86516">
        <w:t xml:space="preserve">in our community and </w:t>
      </w:r>
      <w:r w:rsidR="00495119">
        <w:t xml:space="preserve">in </w:t>
      </w:r>
      <w:r w:rsidRPr="00D86516">
        <w:t>some of the adjacent communities that our young people are using</w:t>
      </w:r>
      <w:r>
        <w:t>—</w:t>
      </w:r>
      <w:r w:rsidRPr="00D86516">
        <w:t>detect</w:t>
      </w:r>
      <w:r>
        <w:t>ing</w:t>
      </w:r>
      <w:r w:rsidRPr="00D86516">
        <w:t xml:space="preserve"> and prevent</w:t>
      </w:r>
      <w:r>
        <w:t>ing</w:t>
      </w:r>
      <w:r w:rsidRPr="00D86516">
        <w:t xml:space="preserve"> harm before it happens</w:t>
      </w:r>
      <w:r>
        <w:t xml:space="preserve">. As I say, </w:t>
      </w:r>
      <w:r w:rsidRPr="00D86516">
        <w:t>we</w:t>
      </w:r>
      <w:r>
        <w:t xml:space="preserve"> a</w:t>
      </w:r>
      <w:r w:rsidRPr="00D86516">
        <w:t xml:space="preserve">re one of the few platforms </w:t>
      </w:r>
      <w:r>
        <w:t>that</w:t>
      </w:r>
      <w:r w:rsidRPr="00D86516">
        <w:t xml:space="preserve"> proactively make the reports</w:t>
      </w:r>
      <w:r w:rsidR="00495119">
        <w:t>,</w:t>
      </w:r>
      <w:r w:rsidRPr="00D86516">
        <w:t xml:space="preserve"> rather than waiting for a request from law enforcement</w:t>
      </w:r>
      <w:r>
        <w:t>.</w:t>
      </w:r>
    </w:p>
    <w:p w:rsidR="006C1831" w:rsidP="002960B4">
      <w:pPr>
        <w:pStyle w:val="Answer"/>
        <w:spacing w:before="120" w:after="120"/>
        <w:ind w:left="851"/>
        <w:jc w:val="left"/>
      </w:pPr>
      <w:r>
        <w:t xml:space="preserve">There </w:t>
      </w:r>
      <w:r w:rsidRPr="00D86516">
        <w:t>are many initiatives</w:t>
      </w:r>
      <w:r>
        <w:t>. As</w:t>
      </w:r>
      <w:r w:rsidRPr="00D86516">
        <w:t xml:space="preserve"> well as the helpful letters</w:t>
      </w:r>
      <w:r>
        <w:t xml:space="preserve">, I </w:t>
      </w:r>
      <w:r w:rsidRPr="00D86516">
        <w:t>want to flag a wonderful experience that we did in partnership with Google</w:t>
      </w:r>
      <w:r w:rsidR="00AB42BA">
        <w:t xml:space="preserve">, as </w:t>
      </w:r>
      <w:r w:rsidRPr="00D86516">
        <w:t>part of the Be Internet Awesome program</w:t>
      </w:r>
      <w:r>
        <w:t>me,</w:t>
      </w:r>
      <w:r w:rsidRPr="00D86516">
        <w:t xml:space="preserve"> where </w:t>
      </w:r>
      <w:r>
        <w:t>w</w:t>
      </w:r>
      <w:r w:rsidRPr="00D86516">
        <w:t>e</w:t>
      </w:r>
      <w:r>
        <w:t xml:space="preserve"> </w:t>
      </w:r>
      <w:r w:rsidRPr="00D86516">
        <w:t xml:space="preserve">co-created a game all about online safety. </w:t>
      </w:r>
      <w:r>
        <w:t xml:space="preserve">It has </w:t>
      </w:r>
      <w:r w:rsidRPr="00D86516">
        <w:t xml:space="preserve">had over a million plays in just over six months, which is absolutely incredible when you think </w:t>
      </w:r>
      <w:r w:rsidR="003C6D81">
        <w:t xml:space="preserve">that </w:t>
      </w:r>
      <w:r w:rsidRPr="00D86516">
        <w:t>it</w:t>
      </w:r>
      <w:r>
        <w:t xml:space="preserve"> i</w:t>
      </w:r>
      <w:r w:rsidRPr="00D86516">
        <w:t xml:space="preserve">s </w:t>
      </w:r>
      <w:r w:rsidR="003C6D81">
        <w:t xml:space="preserve">about </w:t>
      </w:r>
      <w:r w:rsidRPr="00D86516">
        <w:t xml:space="preserve">online </w:t>
      </w:r>
      <w:r w:rsidRPr="00D86516">
        <w:t>safety</w:t>
      </w:r>
      <w:r>
        <w:t xml:space="preserve"> and</w:t>
      </w:r>
      <w:r w:rsidRPr="00D86516">
        <w:t xml:space="preserve"> most kids</w:t>
      </w:r>
      <w:r>
        <w:t xml:space="preserve"> </w:t>
      </w:r>
      <w:r w:rsidRPr="00D86516">
        <w:t>do</w:t>
      </w:r>
      <w:r>
        <w:t xml:space="preserve"> not</w:t>
      </w:r>
      <w:r w:rsidRPr="00D86516">
        <w:t xml:space="preserve"> want to get involved in those discussions. </w:t>
      </w:r>
      <w:r>
        <w:t>We</w:t>
      </w:r>
      <w:r w:rsidRPr="00D86516">
        <w:t xml:space="preserve"> managed to make </w:t>
      </w:r>
      <w:r>
        <w:t xml:space="preserve">it </w:t>
      </w:r>
      <w:r w:rsidRPr="00D86516">
        <w:t>engaging</w:t>
      </w:r>
      <w:r w:rsidRPr="00D86516">
        <w:t xml:space="preserve">. </w:t>
      </w:r>
      <w:r>
        <w:t xml:space="preserve">It is a </w:t>
      </w:r>
      <w:r w:rsidRPr="00D86516">
        <w:t>great way to get those messages out in a subtle way.</w:t>
      </w:r>
    </w:p>
    <w:p w:rsidR="006C1831" w:rsidP="002960B4">
      <w:pPr>
        <w:pStyle w:val="Question"/>
        <w:spacing w:before="240"/>
        <w:ind w:left="851" w:hanging="851"/>
        <w:jc w:val="left"/>
      </w:pPr>
      <w:sdt>
        <w:sdtPr>
          <w:alias w:val="Member"/>
          <w:tag w:val="&lt;Member mnisId='4160' dodsId='25554'&gt;"/>
          <w:id w:val="457613699"/>
          <w:placeholder>
            <w:docPart w:val="E81CB47263BC40E98977190D8B6D37F5"/>
          </w:placeholder>
          <w:richText/>
        </w:sdtPr>
        <w:sdtContent>
          <w:r w:rsidRPr="00AF7C16">
            <w:rPr>
              <w:b/>
            </w:rPr>
            <w:t>Lord Knight of Weymouth:</w:t>
          </w:r>
        </w:sdtContent>
      </w:sdt>
      <w:r>
        <w:t xml:space="preserve"> </w:t>
      </w:r>
      <w:r w:rsidRPr="00D86516">
        <w:t>Finally, I</w:t>
      </w:r>
      <w:r>
        <w:t xml:space="preserve"> </w:t>
      </w:r>
      <w:r w:rsidRPr="00D86516">
        <w:t>want to come back to Google and TikTok around issues of children</w:t>
      </w:r>
      <w:r>
        <w:t>’</w:t>
      </w:r>
      <w:r w:rsidRPr="00D86516">
        <w:t>s data.</w:t>
      </w:r>
      <w:r>
        <w:t xml:space="preserve"> </w:t>
      </w:r>
      <w:r w:rsidRPr="00D86516">
        <w:t>Google</w:t>
      </w:r>
      <w:r>
        <w:t xml:space="preserve"> i</w:t>
      </w:r>
      <w:r w:rsidRPr="00D86516">
        <w:t xml:space="preserve">s subject to a case in the US </w:t>
      </w:r>
      <w:r>
        <w:t>on</w:t>
      </w:r>
      <w:r w:rsidRPr="00D86516">
        <w:t xml:space="preserve"> children</w:t>
      </w:r>
      <w:r>
        <w:t>’</w:t>
      </w:r>
      <w:r w:rsidRPr="00D86516">
        <w:t>s data harvesting, which is being contested.</w:t>
      </w:r>
      <w:r>
        <w:t xml:space="preserve"> </w:t>
      </w:r>
      <w:r w:rsidRPr="00D86516">
        <w:t>I know TikTok</w:t>
      </w:r>
      <w:r>
        <w:t xml:space="preserve"> has</w:t>
      </w:r>
      <w:r w:rsidRPr="00D86516">
        <w:t xml:space="preserve"> an ICO investigation currently in respect of data collection. Do you see it as your responsibility to educate your users around data being collected, why it</w:t>
      </w:r>
      <w:r>
        <w:t xml:space="preserve"> i</w:t>
      </w:r>
      <w:r w:rsidRPr="00D86516">
        <w:t>s being collected and the privacy of their data</w:t>
      </w:r>
      <w:r>
        <w:t>?</w:t>
      </w:r>
    </w:p>
    <w:p w:rsidR="006C1831" w:rsidP="002960B4">
      <w:pPr>
        <w:pStyle w:val="Answer"/>
        <w:spacing w:before="120" w:after="120"/>
        <w:ind w:left="851"/>
        <w:jc w:val="left"/>
      </w:pPr>
      <w:sdt>
        <w:sdtPr>
          <w:alias w:val="Witness"/>
          <w:id w:val="-2026238634"/>
          <w:placeholder>
            <w:docPart w:val="E81CB47263BC40E98977190D8B6D37F5"/>
          </w:placeholder>
          <w:richText/>
        </w:sdtPr>
        <w:sdtContent>
          <w:r w:rsidRPr="00AF7C16">
            <w:rPr>
              <w:b/>
              <w:i/>
            </w:rPr>
            <w:t>Ben Bradley:</w:t>
          </w:r>
        </w:sdtContent>
      </w:sdt>
      <w:r>
        <w:t xml:space="preserve"> We</w:t>
      </w:r>
      <w:r w:rsidRPr="00D86516">
        <w:t xml:space="preserve"> take data security and privacy extremely seriously. </w:t>
      </w:r>
      <w:r w:rsidR="007E587D">
        <w:t>I mentioned the tool at the start. Wh</w:t>
      </w:r>
      <w:r w:rsidRPr="00D86516">
        <w:t>en you are an un</w:t>
      </w:r>
      <w:r>
        <w:t>der</w:t>
      </w:r>
      <w:r w:rsidR="007E587D">
        <w:t>-</w:t>
      </w:r>
      <w:r>
        <w:t>18 user</w:t>
      </w:r>
      <w:r w:rsidRPr="00D86516">
        <w:t>, one of the first things that you see on TikTok are the privacy highlights talking about the features that we have and features that you can enable.</w:t>
      </w:r>
    </w:p>
    <w:p w:rsidR="006C1831" w:rsidP="002960B4">
      <w:pPr>
        <w:pStyle w:val="Answer"/>
        <w:spacing w:before="120" w:after="120"/>
        <w:ind w:left="851"/>
        <w:jc w:val="left"/>
      </w:pPr>
      <w:r w:rsidRPr="00D86516">
        <w:t xml:space="preserve">In relation to the ICO investigation, I believe the </w:t>
      </w:r>
      <w:r w:rsidR="007E587D">
        <w:t>c</w:t>
      </w:r>
      <w:r w:rsidRPr="00D86516">
        <w:t xml:space="preserve">ommissioner </w:t>
      </w:r>
      <w:r w:rsidR="007E587D">
        <w:t xml:space="preserve">has </w:t>
      </w:r>
      <w:r w:rsidRPr="00D86516">
        <w:t xml:space="preserve">said that </w:t>
      </w:r>
      <w:r>
        <w:t xml:space="preserve">it </w:t>
      </w:r>
      <w:r w:rsidRPr="00D86516">
        <w:t>is looking at the whole sector but using TikTok as an example</w:t>
      </w:r>
      <w:r w:rsidR="007E587D">
        <w:t>,</w:t>
      </w:r>
      <w:r w:rsidRPr="00D86516">
        <w:t xml:space="preserve"> rather than </w:t>
      </w:r>
      <w:r w:rsidR="007E587D">
        <w:t xml:space="preserve">looking at </w:t>
      </w:r>
      <w:r w:rsidRPr="00D86516">
        <w:t xml:space="preserve">something specific about our practices, which I think are broadly consistent with industry practices. </w:t>
      </w:r>
      <w:r w:rsidR="007E587D">
        <w:t>We</w:t>
      </w:r>
      <w:r w:rsidRPr="00D86516">
        <w:t xml:space="preserve"> invest very seriously in this. We</w:t>
      </w:r>
      <w:r>
        <w:t xml:space="preserve"> </w:t>
      </w:r>
      <w:r w:rsidR="007E587D">
        <w:t xml:space="preserve">just </w:t>
      </w:r>
      <w:r w:rsidRPr="00D86516">
        <w:t>ran a cybersecurity campaign</w:t>
      </w:r>
      <w:r>
        <w:t>—</w:t>
      </w:r>
      <w:r w:rsidRPr="00D86516">
        <w:t>I think it was last month</w:t>
      </w:r>
      <w:r>
        <w:t>—</w:t>
      </w:r>
      <w:r w:rsidRPr="00D86516">
        <w:t xml:space="preserve">as part of a </w:t>
      </w:r>
      <w:r w:rsidRPr="00D86516">
        <w:t>national day of action</w:t>
      </w:r>
      <w:r w:rsidRPr="00D86516">
        <w:t xml:space="preserve">, looking at things </w:t>
      </w:r>
      <w:r w:rsidR="007E587D">
        <w:t>such as</w:t>
      </w:r>
      <w:r w:rsidRPr="00D86516">
        <w:t xml:space="preserve"> two-factor authentication and what more we can do there. </w:t>
      </w:r>
      <w:r>
        <w:t>W</w:t>
      </w:r>
      <w:r w:rsidRPr="00D86516">
        <w:t>e saw some</w:t>
      </w:r>
      <w:r>
        <w:t xml:space="preserve"> </w:t>
      </w:r>
      <w:r w:rsidR="007E587D">
        <w:t xml:space="preserve">really </w:t>
      </w:r>
      <w:r w:rsidRPr="00D86516">
        <w:t>positive</w:t>
      </w:r>
      <w:r w:rsidRPr="00D86516">
        <w:t xml:space="preserve"> results as part of that campaign.</w:t>
      </w:r>
    </w:p>
    <w:p w:rsidR="006C1831" w:rsidP="002960B4">
      <w:pPr>
        <w:pStyle w:val="Answer"/>
        <w:spacing w:before="120" w:after="120"/>
        <w:ind w:left="851"/>
        <w:jc w:val="left"/>
      </w:pPr>
      <w:sdt>
        <w:sdtPr>
          <w:alias w:val="Witness"/>
          <w:id w:val="-279579915"/>
          <w:placeholder>
            <w:docPart w:val="E81CB47263BC40E98977190D8B6D37F5"/>
          </w:placeholder>
          <w:richText/>
        </w:sdtPr>
        <w:sdtContent>
          <w:r w:rsidRPr="00F72FF7">
            <w:rPr>
              <w:b/>
              <w:i/>
            </w:rPr>
            <w:t xml:space="preserve">Zoe </w:t>
          </w:r>
          <w:r w:rsidRPr="00F72FF7">
            <w:rPr>
              <w:b/>
              <w:i/>
            </w:rPr>
            <w:t>Darmé</w:t>
          </w:r>
          <w:r w:rsidRPr="00F72FF7">
            <w:rPr>
              <w:b/>
              <w:i/>
            </w:rPr>
            <w:t>:</w:t>
          </w:r>
        </w:sdtContent>
      </w:sdt>
      <w:r>
        <w:t xml:space="preserve"> I have </w:t>
      </w:r>
      <w:r w:rsidRPr="00D86516">
        <w:t>already mentioned what we</w:t>
      </w:r>
      <w:r>
        <w:t xml:space="preserve"> ha</w:t>
      </w:r>
      <w:r w:rsidRPr="00D86516">
        <w:t>ve done on the advertising side</w:t>
      </w:r>
      <w:r>
        <w:t>,</w:t>
      </w:r>
      <w:r w:rsidRPr="00D86516">
        <w:t xml:space="preserve"> which is to turn off personali</w:t>
      </w:r>
      <w:r>
        <w:t>s</w:t>
      </w:r>
      <w:r w:rsidRPr="00D86516">
        <w:t>ed ads for minors</w:t>
      </w:r>
      <w:r>
        <w:t>. In</w:t>
      </w:r>
      <w:r w:rsidRPr="00D86516">
        <w:t xml:space="preserve"> addition to that</w:t>
      </w:r>
      <w:r>
        <w:t xml:space="preserve">, we </w:t>
      </w:r>
      <w:r w:rsidRPr="00D86516">
        <w:t xml:space="preserve">obviously have very strong privacy protections and a full range of options for all users to set their own </w:t>
      </w:r>
      <w:r>
        <w:t>p</w:t>
      </w:r>
      <w:r w:rsidRPr="00D86516">
        <w:t>rivacy settings</w:t>
      </w:r>
      <w:r>
        <w:t>,</w:t>
      </w:r>
      <w:r w:rsidRPr="00D86516">
        <w:t xml:space="preserve"> including auto deletion at three months </w:t>
      </w:r>
      <w:r>
        <w:t xml:space="preserve">as </w:t>
      </w:r>
      <w:r w:rsidRPr="00D86516">
        <w:t>one option</w:t>
      </w:r>
      <w:r>
        <w:t xml:space="preserve">. </w:t>
      </w:r>
      <w:r w:rsidRPr="00D86516">
        <w:t>It</w:t>
      </w:r>
      <w:r>
        <w:t xml:space="preserve"> i</w:t>
      </w:r>
      <w:r w:rsidRPr="00D86516">
        <w:t>s important to have those tools very easily available in your account settings</w:t>
      </w:r>
      <w:r>
        <w:t>.</w:t>
      </w:r>
    </w:p>
    <w:p w:rsidR="006C1831" w:rsidP="002960B4">
      <w:pPr>
        <w:pStyle w:val="Answer"/>
        <w:spacing w:before="120" w:after="120"/>
        <w:ind w:left="851"/>
        <w:jc w:val="left"/>
      </w:pPr>
      <w:r w:rsidRPr="00D86516">
        <w:t xml:space="preserve">In addition to that, in our off platform training </w:t>
      </w:r>
      <w:r>
        <w:t xml:space="preserve">we </w:t>
      </w:r>
      <w:r w:rsidRPr="00D86516">
        <w:t xml:space="preserve">have included modules on data privacy </w:t>
      </w:r>
      <w:r>
        <w:t xml:space="preserve">and </w:t>
      </w:r>
      <w:r w:rsidRPr="00D86516">
        <w:t>personal information sharing online</w:t>
      </w:r>
      <w:r>
        <w:t>. W</w:t>
      </w:r>
      <w:r w:rsidRPr="00D86516">
        <w:t>e</w:t>
      </w:r>
      <w:r>
        <w:t xml:space="preserve"> ha</w:t>
      </w:r>
      <w:r w:rsidRPr="00D86516">
        <w:t>ve tried to increase awareness of what</w:t>
      </w:r>
      <w:r>
        <w:t xml:space="preserve"> i</w:t>
      </w:r>
      <w:r w:rsidRPr="00D86516">
        <w:t>s available to all users, including under-18 users, through that programming.</w:t>
      </w:r>
    </w:p>
    <w:p w:rsidR="006C1831" w:rsidP="002960B4">
      <w:pPr>
        <w:pStyle w:val="Question"/>
        <w:spacing w:before="240"/>
        <w:ind w:left="851" w:hanging="851"/>
        <w:jc w:val="left"/>
      </w:pPr>
      <w:sdt>
        <w:sdtPr>
          <w:alias w:val="Member"/>
          <w:tag w:val="&lt;Member mnisId='4160' dodsId='25554'&gt;"/>
          <w:id w:val="995606018"/>
          <w:placeholder>
            <w:docPart w:val="E81CB47263BC40E98977190D8B6D37F5"/>
          </w:placeholder>
          <w:richText/>
        </w:sdtPr>
        <w:sdtContent>
          <w:r w:rsidRPr="00F72FF7">
            <w:rPr>
              <w:b/>
            </w:rPr>
            <w:t>Lord Knight of Weymouth:</w:t>
          </w:r>
        </w:sdtContent>
      </w:sdt>
      <w:r>
        <w:t xml:space="preserve"> </w:t>
      </w:r>
      <w:r w:rsidRPr="00D86516">
        <w:t>Do you collect the data around how many users go and look at those settings to change privacy and how much curiosity there is among users?</w:t>
      </w:r>
    </w:p>
    <w:p w:rsidR="006C1831" w:rsidP="002960B4">
      <w:pPr>
        <w:pStyle w:val="Answer"/>
        <w:spacing w:before="120" w:after="120"/>
        <w:ind w:left="851"/>
        <w:jc w:val="left"/>
      </w:pPr>
      <w:sdt>
        <w:sdtPr>
          <w:alias w:val="Witness"/>
          <w:id w:val="-829755647"/>
          <w:placeholder>
            <w:docPart w:val="E81CB47263BC40E98977190D8B6D37F5"/>
          </w:placeholder>
          <w:richText/>
        </w:sdtPr>
        <w:sdtContent>
          <w:r w:rsidRPr="00F72FF7">
            <w:rPr>
              <w:b/>
              <w:i/>
            </w:rPr>
            <w:t xml:space="preserve">Zoe </w:t>
          </w:r>
          <w:r w:rsidRPr="00F72FF7">
            <w:rPr>
              <w:b/>
              <w:i/>
            </w:rPr>
            <w:t>Darmé</w:t>
          </w:r>
          <w:r w:rsidRPr="00F72FF7">
            <w:rPr>
              <w:b/>
              <w:i/>
            </w:rPr>
            <w:t>:</w:t>
          </w:r>
        </w:sdtContent>
      </w:sdt>
      <w:r>
        <w:t xml:space="preserve"> </w:t>
      </w:r>
      <w:r w:rsidRPr="00D86516">
        <w:t>I</w:t>
      </w:r>
      <w:r>
        <w:t xml:space="preserve"> a</w:t>
      </w:r>
      <w:r w:rsidRPr="00D86516">
        <w:t>m sure that we have that. I do</w:t>
      </w:r>
      <w:r>
        <w:t xml:space="preserve"> not</w:t>
      </w:r>
      <w:r w:rsidRPr="00D86516">
        <w:t xml:space="preserve"> personally have that at my fingertips right now, primarily because our account settings are centrali</w:t>
      </w:r>
      <w:r>
        <w:t>s</w:t>
      </w:r>
      <w:r w:rsidRPr="00D86516">
        <w:t>ed.</w:t>
      </w:r>
    </w:p>
    <w:p w:rsidR="006C1831" w:rsidP="002960B4">
      <w:pPr>
        <w:pStyle w:val="Remark"/>
        <w:spacing w:before="120" w:after="120"/>
        <w:ind w:left="851"/>
        <w:jc w:val="left"/>
      </w:pPr>
      <w:sdt>
        <w:sdtPr>
          <w:alias w:val="Member"/>
          <w:tag w:val="&lt;Member mnisId='4160' dodsId='25554'&gt;"/>
          <w:id w:val="-759526121"/>
          <w:placeholder>
            <w:docPart w:val="E81CB47263BC40E98977190D8B6D37F5"/>
          </w:placeholder>
          <w:richText/>
        </w:sdtPr>
        <w:sdtContent>
          <w:r w:rsidRPr="00F72FF7">
            <w:rPr>
              <w:b/>
            </w:rPr>
            <w:t>Lord Knight of Weymouth:</w:t>
          </w:r>
        </w:sdtContent>
      </w:sdt>
      <w:r>
        <w:t xml:space="preserve"> </w:t>
      </w:r>
      <w:r w:rsidRPr="00D86516">
        <w:t>If you were able to supply us with a sense of the proportion of your users</w:t>
      </w:r>
      <w:r w:rsidR="00BA2C4A">
        <w:t xml:space="preserve"> generally</w:t>
      </w:r>
      <w:r w:rsidRPr="00D86516">
        <w:t xml:space="preserve">, </w:t>
      </w:r>
      <w:r w:rsidR="00BA2C4A">
        <w:t xml:space="preserve">but </w:t>
      </w:r>
      <w:r w:rsidRPr="00D86516">
        <w:t>especially child users, who explore those settings, that would be</w:t>
      </w:r>
      <w:r>
        <w:t xml:space="preserve"> </w:t>
      </w:r>
      <w:r w:rsidRPr="00D86516">
        <w:t>helpful.</w:t>
      </w:r>
    </w:p>
    <w:p w:rsidR="006C1831" w:rsidP="002960B4">
      <w:pPr>
        <w:pStyle w:val="Answer"/>
        <w:spacing w:before="120" w:after="120"/>
        <w:ind w:left="851"/>
        <w:jc w:val="left"/>
      </w:pPr>
      <w:sdt>
        <w:sdtPr>
          <w:alias w:val="Witness"/>
          <w:id w:val="1054898354"/>
          <w:placeholder>
            <w:docPart w:val="E81CB47263BC40E98977190D8B6D37F5"/>
          </w:placeholder>
          <w:richText/>
        </w:sdtPr>
        <w:sdtContent>
          <w:r w:rsidRPr="00F72FF7">
            <w:rPr>
              <w:b/>
              <w:i/>
            </w:rPr>
            <w:t xml:space="preserve">Zoe </w:t>
          </w:r>
          <w:r w:rsidRPr="00F72FF7">
            <w:rPr>
              <w:b/>
              <w:i/>
            </w:rPr>
            <w:t>Darmé</w:t>
          </w:r>
          <w:r w:rsidRPr="00F72FF7">
            <w:rPr>
              <w:b/>
              <w:i/>
            </w:rPr>
            <w:t>:</w:t>
          </w:r>
        </w:sdtContent>
      </w:sdt>
      <w:r>
        <w:t xml:space="preserve"> A</w:t>
      </w:r>
      <w:r w:rsidRPr="00D86516">
        <w:t>t account creation, everyone goes through a set</w:t>
      </w:r>
      <w:r w:rsidR="00605E90">
        <w:t>-</w:t>
      </w:r>
      <w:r w:rsidRPr="00D86516">
        <w:t xml:space="preserve">up flow that includes their privacy settings. </w:t>
      </w:r>
      <w:r>
        <w:t>A</w:t>
      </w:r>
      <w:r w:rsidRPr="00D86516">
        <w:t>ll users will go through that for child users</w:t>
      </w:r>
      <w:r>
        <w:t xml:space="preserve">. If </w:t>
      </w:r>
      <w:r w:rsidRPr="00D86516">
        <w:t>you</w:t>
      </w:r>
      <w:r>
        <w:t xml:space="preserve"> a</w:t>
      </w:r>
      <w:r w:rsidRPr="00D86516">
        <w:t>re an adult setting up an account for a minor</w:t>
      </w:r>
      <w:r>
        <w:t>—as</w:t>
      </w:r>
      <w:r w:rsidRPr="00D86516">
        <w:t xml:space="preserve"> I did for my stepson</w:t>
      </w:r>
      <w:r w:rsidR="001E5514">
        <w:t>,</w:t>
      </w:r>
      <w:r w:rsidRPr="00D86516">
        <w:t xml:space="preserve"> together with my husband</w:t>
      </w:r>
      <w:r>
        <w:t>—</w:t>
      </w:r>
      <w:r w:rsidRPr="00D86516">
        <w:t>you go through a privacy set</w:t>
      </w:r>
      <w:r w:rsidR="00605E90">
        <w:t>-</w:t>
      </w:r>
      <w:r w:rsidRPr="00D86516">
        <w:t>up</w:t>
      </w:r>
      <w:r w:rsidR="001E5514">
        <w:t xml:space="preserve"> and </w:t>
      </w:r>
      <w:r w:rsidRPr="00D86516">
        <w:t>privacy check</w:t>
      </w:r>
      <w:r w:rsidR="001E5514">
        <w:t>-</w:t>
      </w:r>
      <w:r w:rsidRPr="00D86516">
        <w:t xml:space="preserve">up to </w:t>
      </w:r>
      <w:r>
        <w:t>en</w:t>
      </w:r>
      <w:r w:rsidRPr="00D86516">
        <w:t>sure that your settings are where you want them to be.</w:t>
      </w:r>
    </w:p>
    <w:p w:rsidR="006C1831" w:rsidP="002960B4">
      <w:pPr>
        <w:pStyle w:val="Answer"/>
        <w:spacing w:before="120" w:after="120"/>
        <w:ind w:left="851"/>
        <w:jc w:val="left"/>
      </w:pPr>
      <w:r w:rsidRPr="00D86516">
        <w:t xml:space="preserve">In addition, </w:t>
      </w:r>
      <w:r w:rsidR="001E5514">
        <w:t xml:space="preserve">as I mentioned, </w:t>
      </w:r>
      <w:r w:rsidRPr="00D86516">
        <w:t>we have all the off-platform training</w:t>
      </w:r>
      <w:r w:rsidR="001E5514">
        <w:t>,</w:t>
      </w:r>
      <w:r>
        <w:t xml:space="preserve"> as</w:t>
      </w:r>
      <w:r w:rsidRPr="00D86516">
        <w:t xml:space="preserve"> well as certain policies that are bespoke to younger users. </w:t>
      </w:r>
      <w:r>
        <w:t xml:space="preserve">For example, </w:t>
      </w:r>
      <w:r w:rsidRPr="00D86516">
        <w:t>a lot of people do</w:t>
      </w:r>
      <w:r>
        <w:t xml:space="preserve"> not</w:t>
      </w:r>
      <w:r w:rsidRPr="00D86516">
        <w:t xml:space="preserve"> necessarily</w:t>
      </w:r>
      <w:r>
        <w:t xml:space="preserve"> </w:t>
      </w:r>
      <w:r w:rsidRPr="00D86516">
        <w:t>think about this, but many people have shared photos</w:t>
      </w:r>
      <w:r w:rsidR="00281296">
        <w:t>—</w:t>
      </w:r>
      <w:r w:rsidRPr="00D86516">
        <w:t>I have been guilty of this myself</w:t>
      </w:r>
      <w:r>
        <w:t xml:space="preserve">, </w:t>
      </w:r>
      <w:r w:rsidR="00281296">
        <w:t xml:space="preserve">with </w:t>
      </w:r>
      <w:r>
        <w:t>s</w:t>
      </w:r>
      <w:r w:rsidRPr="00D86516">
        <w:t xml:space="preserve">hared photos of my family and my stepson, for example. </w:t>
      </w:r>
      <w:r>
        <w:t>W</w:t>
      </w:r>
      <w:r w:rsidRPr="00D86516">
        <w:t xml:space="preserve">e also have a policy called the </w:t>
      </w:r>
      <w:r w:rsidR="00281296">
        <w:t>m</w:t>
      </w:r>
      <w:r w:rsidRPr="00D86516">
        <w:t xml:space="preserve">inor </w:t>
      </w:r>
      <w:r w:rsidR="00281296">
        <w:t>i</w:t>
      </w:r>
      <w:r w:rsidRPr="00D86516">
        <w:t xml:space="preserve">mages </w:t>
      </w:r>
      <w:r w:rsidR="00281296">
        <w:t>r</w:t>
      </w:r>
      <w:r w:rsidRPr="00D86516">
        <w:t xml:space="preserve">emoval </w:t>
      </w:r>
      <w:r w:rsidR="00281296">
        <w:t>p</w:t>
      </w:r>
      <w:r w:rsidRPr="00D86516">
        <w:t xml:space="preserve">olicy. </w:t>
      </w:r>
      <w:r>
        <w:t xml:space="preserve">Through </w:t>
      </w:r>
      <w:r w:rsidRPr="00D86516">
        <w:t>that policy you can request removal of photos of people under 18 that are available in Google Search.</w:t>
      </w:r>
    </w:p>
    <w:p w:rsidR="006C1831" w:rsidP="002960B4">
      <w:pPr>
        <w:pStyle w:val="Answer"/>
        <w:spacing w:before="120" w:after="120"/>
        <w:ind w:left="851"/>
        <w:jc w:val="left"/>
      </w:pPr>
      <w:r w:rsidRPr="00D86516">
        <w:t xml:space="preserve">We have other privacy protective services, including our Privacy Plus or Results </w:t>
      </w:r>
      <w:r>
        <w:t>a</w:t>
      </w:r>
      <w:r w:rsidRPr="00D86516">
        <w:t xml:space="preserve">bout </w:t>
      </w:r>
      <w:r>
        <w:t>Y</w:t>
      </w:r>
      <w:r w:rsidRPr="00D86516">
        <w:t>ou</w:t>
      </w:r>
      <w:r w:rsidRPr="00D86516">
        <w:t xml:space="preserve"> product, which is a monitoring program</w:t>
      </w:r>
      <w:r>
        <w:t>me</w:t>
      </w:r>
      <w:r w:rsidRPr="00D86516">
        <w:t xml:space="preserve"> that we have available to anyone</w:t>
      </w:r>
      <w:r>
        <w:t>. Y</w:t>
      </w:r>
      <w:r w:rsidRPr="00D86516">
        <w:t xml:space="preserve">ou can check and see whether your address is appearing in search results, your email address, </w:t>
      </w:r>
      <w:r w:rsidR="00824115">
        <w:t xml:space="preserve">or your </w:t>
      </w:r>
      <w:r w:rsidRPr="00D86516">
        <w:t xml:space="preserve">confidential </w:t>
      </w:r>
      <w:r w:rsidRPr="00D86516">
        <w:t>banking information</w:t>
      </w:r>
      <w:r>
        <w:t>. W</w:t>
      </w:r>
      <w:r w:rsidRPr="00D86516">
        <w:t>e make it</w:t>
      </w:r>
      <w:r w:rsidR="00824115">
        <w:t xml:space="preserve"> </w:t>
      </w:r>
      <w:r w:rsidR="00824115">
        <w:t xml:space="preserve">really </w:t>
      </w:r>
      <w:r w:rsidRPr="00D86516">
        <w:t>easy</w:t>
      </w:r>
      <w:r w:rsidRPr="00D86516">
        <w:t xml:space="preserve"> for you to get alerts and also to have those results reviewed and removed.</w:t>
      </w:r>
    </w:p>
    <w:p w:rsidR="006C1831" w:rsidP="002960B4">
      <w:pPr>
        <w:pStyle w:val="Question"/>
        <w:spacing w:before="240"/>
        <w:ind w:left="851" w:hanging="851"/>
        <w:jc w:val="left"/>
      </w:pPr>
      <w:sdt>
        <w:sdtPr>
          <w:alias w:val="Member"/>
          <w:tag w:val="&lt;Member mnisId='1588' dodsId='36036'&gt;"/>
          <w:id w:val="-1191366565"/>
          <w:placeholder>
            <w:docPart w:val="E81CB47263BC40E98977190D8B6D37F5"/>
          </w:placeholder>
          <w:richText/>
        </w:sdtPr>
        <w:sdtContent>
          <w:r w:rsidRPr="00F72FF7">
            <w:rPr>
              <w:b/>
            </w:rPr>
            <w:t>The Chair:</w:t>
          </w:r>
        </w:sdtContent>
      </w:sdt>
      <w:r>
        <w:t xml:space="preserve"> </w:t>
      </w:r>
      <w:r w:rsidRPr="00D86516">
        <w:t>Just to clarify on Roblox</w:t>
      </w:r>
      <w:r>
        <w:t>,</w:t>
      </w:r>
      <w:r w:rsidRPr="00D86516">
        <w:t xml:space="preserve"> the note I had before the meeting is that the Be Internet Awesome program</w:t>
      </w:r>
      <w:r>
        <w:t>me</w:t>
      </w:r>
      <w:r w:rsidRPr="00D86516">
        <w:t xml:space="preserve"> was work you did in the United States</w:t>
      </w:r>
      <w:r w:rsidR="00D50597">
        <w:t>.</w:t>
      </w:r>
    </w:p>
    <w:p w:rsidR="006C1831" w:rsidP="002960B4">
      <w:pPr>
        <w:pStyle w:val="Answer"/>
        <w:spacing w:before="120" w:after="120"/>
        <w:ind w:left="851"/>
        <w:jc w:val="left"/>
      </w:pPr>
      <w:sdt>
        <w:sdtPr>
          <w:alias w:val="Witness"/>
          <w:id w:val="-1537110737"/>
          <w:placeholder>
            <w:docPart w:val="E81CB47263BC40E98977190D8B6D37F5"/>
          </w:placeholder>
          <w:richText/>
        </w:sdtPr>
        <w:sdtContent>
          <w:r w:rsidRPr="00F72FF7">
            <w:rPr>
              <w:b/>
              <w:i/>
            </w:rPr>
            <w:t>Laura Higgins:</w:t>
          </w:r>
        </w:sdtContent>
      </w:sdt>
      <w:r>
        <w:t xml:space="preserve"> </w:t>
      </w:r>
      <w:r w:rsidR="00D50597">
        <w:t>I</w:t>
      </w:r>
      <w:r w:rsidRPr="00D86516">
        <w:t>t is the US program</w:t>
      </w:r>
      <w:r>
        <w:t>me,</w:t>
      </w:r>
      <w:r w:rsidRPr="00D86516">
        <w:t xml:space="preserve"> but it is obviously available globally to all users.</w:t>
      </w:r>
    </w:p>
    <w:p w:rsidR="006C1831" w:rsidP="002960B4">
      <w:pPr>
        <w:pStyle w:val="Remark"/>
        <w:spacing w:before="120" w:after="120"/>
        <w:ind w:left="851"/>
        <w:jc w:val="left"/>
      </w:pPr>
      <w:sdt>
        <w:sdtPr>
          <w:alias w:val="Member"/>
          <w:tag w:val="&lt;Member mnisId='1588' dodsId='36036'&gt;"/>
          <w:id w:val="353999479"/>
          <w:placeholder>
            <w:docPart w:val="E81CB47263BC40E98977190D8B6D37F5"/>
          </w:placeholder>
          <w:richText/>
        </w:sdtPr>
        <w:sdtContent>
          <w:r w:rsidRPr="00F72FF7">
            <w:rPr>
              <w:b/>
            </w:rPr>
            <w:t>The Chair:</w:t>
          </w:r>
        </w:sdtContent>
      </w:sdt>
      <w:r>
        <w:t xml:space="preserve"> Is</w:t>
      </w:r>
      <w:r w:rsidRPr="00D86516">
        <w:t xml:space="preserve"> that the case too with the digital civility curriculum</w:t>
      </w:r>
      <w:r>
        <w:t>, which i</w:t>
      </w:r>
      <w:r w:rsidRPr="00D86516">
        <w:t>s in the United States?</w:t>
      </w:r>
    </w:p>
    <w:p w:rsidR="006C1831" w:rsidP="002960B4">
      <w:pPr>
        <w:pStyle w:val="Answer"/>
        <w:spacing w:before="120" w:after="120"/>
        <w:ind w:left="851"/>
        <w:jc w:val="left"/>
      </w:pPr>
      <w:sdt>
        <w:sdtPr>
          <w:alias w:val="Witness"/>
          <w:id w:val="-2146494952"/>
          <w:placeholder>
            <w:docPart w:val="E81CB47263BC40E98977190D8B6D37F5"/>
          </w:placeholder>
          <w:richText/>
        </w:sdtPr>
        <w:sdtContent>
          <w:r w:rsidRPr="00F72FF7">
            <w:rPr>
              <w:b/>
              <w:i/>
            </w:rPr>
            <w:t>Laura Higgins:</w:t>
          </w:r>
        </w:sdtContent>
      </w:sdt>
      <w:r>
        <w:t xml:space="preserve"> The</w:t>
      </w:r>
      <w:r w:rsidRPr="00D86516">
        <w:t xml:space="preserve"> team that I</w:t>
      </w:r>
      <w:r>
        <w:t xml:space="preserve"> a</w:t>
      </w:r>
      <w:r w:rsidRPr="00D86516">
        <w:t>m in is the civility program</w:t>
      </w:r>
      <w:r>
        <w:t>me</w:t>
      </w:r>
      <w:r w:rsidR="000C1A32">
        <w:t xml:space="preserve">. Within </w:t>
      </w:r>
      <w:r w:rsidRPr="00D86516">
        <w:t>the whole range of our media literacy resources some are UK-specific</w:t>
      </w:r>
      <w:r w:rsidR="000C1A32">
        <w:t xml:space="preserve"> and </w:t>
      </w:r>
      <w:r w:rsidRPr="00D86516">
        <w:t>some we do in Latin America, South Korea</w:t>
      </w:r>
      <w:r>
        <w:t xml:space="preserve"> and</w:t>
      </w:r>
      <w:r w:rsidRPr="00D86516">
        <w:t xml:space="preserve"> the US.</w:t>
      </w:r>
    </w:p>
    <w:p w:rsidR="006C1831" w:rsidP="002960B4">
      <w:pPr>
        <w:pStyle w:val="Remark"/>
        <w:spacing w:before="120" w:after="120"/>
        <w:ind w:left="851"/>
        <w:jc w:val="left"/>
      </w:pPr>
      <w:sdt>
        <w:sdtPr>
          <w:alias w:val="Member"/>
          <w:tag w:val="&lt;Member mnisId='1588' dodsId='36036'&gt;"/>
          <w:id w:val="-1458864828"/>
          <w:placeholder>
            <w:docPart w:val="E81CB47263BC40E98977190D8B6D37F5"/>
          </w:placeholder>
          <w:richText/>
        </w:sdtPr>
        <w:sdtContent>
          <w:r w:rsidRPr="00F72FF7">
            <w:rPr>
              <w:b/>
            </w:rPr>
            <w:t>The Chair:</w:t>
          </w:r>
        </w:sdtContent>
      </w:sdt>
      <w:r>
        <w:t xml:space="preserve"> </w:t>
      </w:r>
      <w:r w:rsidRPr="00D86516">
        <w:t>We</w:t>
      </w:r>
      <w:r>
        <w:t xml:space="preserve"> a</w:t>
      </w:r>
      <w:r w:rsidRPr="00D86516">
        <w:t>re obviously interested in reaching the UK with this.</w:t>
      </w:r>
    </w:p>
    <w:p w:rsidR="006C1831" w:rsidP="002960B4">
      <w:pPr>
        <w:pStyle w:val="Answer"/>
        <w:spacing w:before="120" w:after="120"/>
        <w:ind w:left="851"/>
        <w:jc w:val="left"/>
      </w:pPr>
      <w:sdt>
        <w:sdtPr>
          <w:alias w:val="Witness"/>
          <w:id w:val="1179311432"/>
          <w:placeholder>
            <w:docPart w:val="E81CB47263BC40E98977190D8B6D37F5"/>
          </w:placeholder>
          <w:richText/>
        </w:sdtPr>
        <w:sdtContent>
          <w:r w:rsidRPr="00F72FF7">
            <w:rPr>
              <w:b/>
              <w:i/>
            </w:rPr>
            <w:t>Laura Higgins:</w:t>
          </w:r>
        </w:sdtContent>
      </w:sdt>
      <w:r>
        <w:t xml:space="preserve"> A</w:t>
      </w:r>
      <w:r w:rsidRPr="00D86516">
        <w:t>ll of our resources are in English and available to UK users</w:t>
      </w:r>
      <w:r w:rsidR="000C1A32">
        <w:t>,</w:t>
      </w:r>
      <w:r w:rsidRPr="00D86516">
        <w:t xml:space="preserve"> regardless of the partners who they</w:t>
      </w:r>
      <w:r>
        <w:t xml:space="preserve"> ha</w:t>
      </w:r>
      <w:r w:rsidRPr="00D86516">
        <w:t>ve been created with.</w:t>
      </w:r>
    </w:p>
    <w:p w:rsidR="006C1831" w:rsidP="002960B4">
      <w:pPr>
        <w:pStyle w:val="Remark"/>
        <w:spacing w:before="120" w:after="120"/>
        <w:ind w:left="851"/>
        <w:jc w:val="left"/>
      </w:pPr>
      <w:sdt>
        <w:sdtPr>
          <w:alias w:val="Member"/>
          <w:tag w:val="&lt;Member mnisId='1588' dodsId='36036'&gt;"/>
          <w:id w:val="631600167"/>
          <w:placeholder>
            <w:docPart w:val="E81CB47263BC40E98977190D8B6D37F5"/>
          </w:placeholder>
          <w:richText/>
        </w:sdtPr>
        <w:sdtContent>
          <w:r w:rsidRPr="00F72FF7">
            <w:rPr>
              <w:b/>
            </w:rPr>
            <w:t>The Chair:</w:t>
          </w:r>
        </w:sdtContent>
      </w:sdt>
      <w:r>
        <w:t xml:space="preserve"> </w:t>
      </w:r>
      <w:r w:rsidRPr="00D86516">
        <w:t>You</w:t>
      </w:r>
      <w:r>
        <w:t xml:space="preserve"> a</w:t>
      </w:r>
      <w:r w:rsidRPr="00D86516">
        <w:t>re not</w:t>
      </w:r>
      <w:r>
        <w:t xml:space="preserve"> able</w:t>
      </w:r>
      <w:r w:rsidRPr="00D86516">
        <w:t xml:space="preserve"> to say how many you</w:t>
      </w:r>
      <w:r>
        <w:t xml:space="preserve"> a</w:t>
      </w:r>
      <w:r w:rsidRPr="00D86516">
        <w:t>re reaching</w:t>
      </w:r>
      <w:r w:rsidR="000C1A32">
        <w:t>.</w:t>
      </w:r>
    </w:p>
    <w:p w:rsidR="006C1831" w:rsidP="002960B4">
      <w:pPr>
        <w:pStyle w:val="Answer"/>
        <w:spacing w:before="120" w:after="120"/>
        <w:ind w:left="851"/>
        <w:jc w:val="left"/>
      </w:pPr>
      <w:sdt>
        <w:sdtPr>
          <w:alias w:val="Witness"/>
          <w:id w:val="1838964888"/>
          <w:placeholder>
            <w:docPart w:val="E81CB47263BC40E98977190D8B6D37F5"/>
          </w:placeholder>
          <w:richText/>
        </w:sdtPr>
        <w:sdtContent>
          <w:r w:rsidRPr="00F72FF7">
            <w:rPr>
              <w:b/>
              <w:i/>
            </w:rPr>
            <w:t>Laura Higgins:</w:t>
          </w:r>
        </w:sdtContent>
      </w:sdt>
      <w:r>
        <w:t xml:space="preserve"> </w:t>
      </w:r>
      <w:r w:rsidRPr="00D86516">
        <w:t xml:space="preserve">No, sorry, because the curriculum that we deliver is not </w:t>
      </w:r>
      <w:r>
        <w:t>a</w:t>
      </w:r>
      <w:r w:rsidRPr="00D86516">
        <w:t xml:space="preserve"> </w:t>
      </w:r>
      <w:r w:rsidRPr="00D86516">
        <w:t>schools</w:t>
      </w:r>
      <w:r w:rsidRPr="00D86516">
        <w:t xml:space="preserve"> program</w:t>
      </w:r>
      <w:r>
        <w:t>me</w:t>
      </w:r>
      <w:r w:rsidRPr="00D86516">
        <w:t xml:space="preserve"> specifically</w:t>
      </w:r>
      <w:r w:rsidR="00BE60D5">
        <w:t>;</w:t>
      </w:r>
      <w:r w:rsidRPr="00D86516">
        <w:t xml:space="preserve"> </w:t>
      </w:r>
      <w:r>
        <w:t>it</w:t>
      </w:r>
      <w:r w:rsidRPr="00D86516">
        <w:t xml:space="preserve"> is a suite of resources </w:t>
      </w:r>
      <w:r>
        <w:t>a</w:t>
      </w:r>
      <w:r w:rsidRPr="00D86516">
        <w:t>s part of that. In South Korea</w:t>
      </w:r>
      <w:r w:rsidR="00BE60D5">
        <w:t>,</w:t>
      </w:r>
      <w:r w:rsidRPr="00D86516">
        <w:t xml:space="preserve"> we</w:t>
      </w:r>
      <w:r>
        <w:t xml:space="preserve"> </w:t>
      </w:r>
      <w:r w:rsidRPr="00D86516">
        <w:t>have a whole education program</w:t>
      </w:r>
      <w:r>
        <w:t>me</w:t>
      </w:r>
      <w:r w:rsidRPr="00D86516">
        <w:t xml:space="preserve"> in schools, but that</w:t>
      </w:r>
      <w:r>
        <w:t xml:space="preserve"> i</w:t>
      </w:r>
      <w:r w:rsidRPr="00D86516">
        <w:t>s in Korea specifically</w:t>
      </w:r>
      <w:r>
        <w:t xml:space="preserve"> </w:t>
      </w:r>
      <w:r w:rsidR="00BE60D5">
        <w:t xml:space="preserve">and </w:t>
      </w:r>
      <w:r>
        <w:t>not in the UK.</w:t>
      </w:r>
    </w:p>
    <w:p w:rsidR="00BE60D5" w:rsidP="002960B4">
      <w:pPr>
        <w:pStyle w:val="Remark"/>
        <w:spacing w:before="120" w:after="120"/>
        <w:ind w:left="851"/>
        <w:jc w:val="left"/>
      </w:pPr>
      <w:sdt>
        <w:sdtPr>
          <w:alias w:val="Member"/>
          <w:tag w:val="&lt;Member mnisId='1588' dodsId='36036'&gt;"/>
          <w:id w:val="-1563161340"/>
          <w:placeholder>
            <w:docPart w:val="E81CB47263BC40E98977190D8B6D37F5"/>
          </w:placeholder>
          <w:richText/>
        </w:sdtPr>
        <w:sdtContent>
          <w:r w:rsidRPr="00EC0555" w:rsidR="006C1831">
            <w:rPr>
              <w:b/>
            </w:rPr>
            <w:t>The Chair:</w:t>
          </w:r>
        </w:sdtContent>
      </w:sdt>
      <w:r w:rsidR="006C1831">
        <w:t xml:space="preserve"> I</w:t>
      </w:r>
      <w:r w:rsidRPr="00D86516" w:rsidR="006C1831">
        <w:t xml:space="preserve">f you have the updated figures that </w:t>
      </w:r>
      <w:r w:rsidR="006C1831">
        <w:t xml:space="preserve">Lord Knight was asking about, it would </w:t>
      </w:r>
      <w:r w:rsidRPr="00D86516" w:rsidR="006C1831">
        <w:t xml:space="preserve">be helpful to have those later. </w:t>
      </w:r>
    </w:p>
    <w:p w:rsidR="006C1831" w:rsidP="002960B4">
      <w:pPr>
        <w:pStyle w:val="Remark"/>
        <w:spacing w:before="120" w:after="120"/>
        <w:ind w:left="851"/>
        <w:jc w:val="left"/>
      </w:pPr>
      <w:r w:rsidRPr="00D86516">
        <w:t>We</w:t>
      </w:r>
      <w:r>
        <w:t xml:space="preserve"> hav</w:t>
      </w:r>
      <w:r w:rsidRPr="00D86516">
        <w:t>e a couple of follow-on questions.</w:t>
      </w:r>
    </w:p>
    <w:p w:rsidR="006C1831" w:rsidP="002960B4">
      <w:pPr>
        <w:pStyle w:val="Question"/>
        <w:spacing w:before="240"/>
        <w:ind w:left="851" w:hanging="851"/>
        <w:jc w:val="left"/>
      </w:pPr>
      <w:sdt>
        <w:sdtPr>
          <w:alias w:val="Member"/>
          <w:tag w:val="&lt;Member mnisId='919' dodsId='27080'&gt;"/>
          <w:id w:val="-664857224"/>
          <w:placeholder>
            <w:docPart w:val="E81CB47263BC40E98977190D8B6D37F5"/>
          </w:placeholder>
          <w:richText/>
        </w:sdtPr>
        <w:sdtContent>
          <w:r w:rsidRPr="00EC0555">
            <w:rPr>
              <w:b/>
            </w:rPr>
            <w:t>Lord McNally:</w:t>
          </w:r>
        </w:sdtContent>
      </w:sdt>
      <w:r>
        <w:t xml:space="preserve"> Just</w:t>
      </w:r>
      <w:r w:rsidRPr="00D86516">
        <w:t xml:space="preserve"> one point</w:t>
      </w:r>
      <w:r>
        <w:t>. I</w:t>
      </w:r>
      <w:r w:rsidRPr="00D86516">
        <w:t xml:space="preserve">n </w:t>
      </w:r>
      <w:r>
        <w:t xml:space="preserve">an </w:t>
      </w:r>
      <w:r w:rsidRPr="00D86516">
        <w:t>answer</w:t>
      </w:r>
      <w:r>
        <w:t xml:space="preserve"> </w:t>
      </w:r>
      <w:r w:rsidRPr="00D86516">
        <w:t>Mr</w:t>
      </w:r>
      <w:r>
        <w:t xml:space="preserve"> </w:t>
      </w:r>
      <w:r w:rsidRPr="00D86516">
        <w:t xml:space="preserve">Bradley </w:t>
      </w:r>
      <w:r w:rsidR="00BE60D5">
        <w:t>gave</w:t>
      </w:r>
      <w:r w:rsidRPr="00D86516">
        <w:t xml:space="preserve"> about a request for help or clarification, he said </w:t>
      </w:r>
      <w:r w:rsidR="002F361A">
        <w:t xml:space="preserve">he </w:t>
      </w:r>
      <w:r w:rsidRPr="00D86516">
        <w:t xml:space="preserve">received a 1,400-page response from Google. We all know that </w:t>
      </w:r>
      <w:r w:rsidR="002F361A">
        <w:t xml:space="preserve">that </w:t>
      </w:r>
      <w:r w:rsidRPr="00D86516">
        <w:t>is one way of answering a question without answering the question. Do you think that is a style that</w:t>
      </w:r>
      <w:r>
        <w:t xml:space="preserve"> i</w:t>
      </w:r>
      <w:r w:rsidRPr="00D86516">
        <w:t>s adopted by the</w:t>
      </w:r>
      <w:r>
        <w:t>—</w:t>
      </w:r>
    </w:p>
    <w:p w:rsidR="006C1831" w:rsidP="002960B4">
      <w:pPr>
        <w:pStyle w:val="Remark"/>
        <w:spacing w:before="120" w:after="120"/>
        <w:ind w:left="851"/>
        <w:jc w:val="left"/>
      </w:pPr>
      <w:sdt>
        <w:sdtPr>
          <w:alias w:val="Member"/>
          <w:tag w:val="&lt;Member mnisId='4160' dodsId='25554'&gt;"/>
          <w:id w:val="-1504977046"/>
          <w:placeholder>
            <w:docPart w:val="E81CB47263BC40E98977190D8B6D37F5"/>
          </w:placeholder>
          <w:richText/>
        </w:sdtPr>
        <w:sdtContent>
          <w:r w:rsidRPr="00EC0555">
            <w:rPr>
              <w:b/>
            </w:rPr>
            <w:t>Lord Knight of Weymouth:</w:t>
          </w:r>
        </w:sdtContent>
      </w:sdt>
      <w:r>
        <w:t xml:space="preserve"> Do </w:t>
      </w:r>
      <w:r w:rsidRPr="00D86516">
        <w:t>you mean the 1,200-page code</w:t>
      </w:r>
      <w:r w:rsidR="0000458D">
        <w:t>s</w:t>
      </w:r>
      <w:r w:rsidR="002F361A">
        <w:t xml:space="preserve"> from Ofcom? T</w:t>
      </w:r>
      <w:r w:rsidRPr="00D86516">
        <w:t>hat</w:t>
      </w:r>
      <w:r>
        <w:t xml:space="preserve"> i</w:t>
      </w:r>
      <w:r w:rsidRPr="00D86516">
        <w:t>s what was mentioned</w:t>
      </w:r>
      <w:r w:rsidR="002F361A">
        <w:t>.</w:t>
      </w:r>
    </w:p>
    <w:p w:rsidR="006C1831" w:rsidP="002960B4">
      <w:pPr>
        <w:pStyle w:val="Answer"/>
        <w:spacing w:before="120" w:after="120"/>
        <w:ind w:left="851"/>
        <w:jc w:val="left"/>
      </w:pPr>
      <w:sdt>
        <w:sdtPr>
          <w:alias w:val="Witness"/>
          <w:id w:val="-2077344238"/>
          <w:placeholder>
            <w:docPart w:val="E81CB47263BC40E98977190D8B6D37F5"/>
          </w:placeholder>
          <w:richText/>
        </w:sdtPr>
        <w:sdtContent>
          <w:r w:rsidRPr="00EC0555">
            <w:rPr>
              <w:b/>
              <w:i/>
            </w:rPr>
            <w:t>Ben Bradley:</w:t>
          </w:r>
        </w:sdtContent>
      </w:sdt>
      <w:r>
        <w:t xml:space="preserve"> </w:t>
      </w:r>
      <w:r w:rsidR="002F361A">
        <w:t xml:space="preserve">I am sorry </w:t>
      </w:r>
      <w:r>
        <w:t>if that was unclear</w:t>
      </w:r>
      <w:r w:rsidR="002F361A">
        <w:t xml:space="preserve">. That </w:t>
      </w:r>
      <w:r>
        <w:t>is Ofcom’s</w:t>
      </w:r>
      <w:r w:rsidRPr="00D86516">
        <w:t xml:space="preserve"> code of practice</w:t>
      </w:r>
      <w:r>
        <w:t>. That is the</w:t>
      </w:r>
      <w:r w:rsidRPr="00D86516">
        <w:t xml:space="preserve"> length of </w:t>
      </w:r>
      <w:r>
        <w:t>Ofcom’s</w:t>
      </w:r>
      <w:r w:rsidRPr="00D86516">
        <w:t xml:space="preserve"> documents published in the child safety codes a few weeks ago</w:t>
      </w:r>
      <w:r>
        <w:t>.</w:t>
      </w:r>
    </w:p>
    <w:p w:rsidR="006C1831" w:rsidP="002960B4">
      <w:pPr>
        <w:pStyle w:val="Remark"/>
        <w:spacing w:before="120" w:after="120"/>
        <w:ind w:left="851"/>
        <w:jc w:val="left"/>
      </w:pPr>
      <w:sdt>
        <w:sdtPr>
          <w:alias w:val="Member"/>
          <w:tag w:val="&lt;Member mnisId='919' dodsId='27080'&gt;"/>
          <w:id w:val="665214790"/>
          <w:placeholder>
            <w:docPart w:val="E81CB47263BC40E98977190D8B6D37F5"/>
          </w:placeholder>
          <w:richText/>
        </w:sdtPr>
        <w:sdtContent>
          <w:r w:rsidRPr="00EC0555">
            <w:rPr>
              <w:b/>
            </w:rPr>
            <w:t>Lord McNally:</w:t>
          </w:r>
        </w:sdtContent>
      </w:sdt>
      <w:r>
        <w:t xml:space="preserve"> D</w:t>
      </w:r>
      <w:r w:rsidRPr="00D86516">
        <w:t>o you think that is helpful</w:t>
      </w:r>
      <w:r>
        <w:t>? W</w:t>
      </w:r>
      <w:r w:rsidRPr="00D86516">
        <w:t>hen I ask a question</w:t>
      </w:r>
      <w:r>
        <w:t>,</w:t>
      </w:r>
      <w:r w:rsidRPr="00D86516">
        <w:t xml:space="preserve"> even if it</w:t>
      </w:r>
      <w:r>
        <w:t xml:space="preserve"> i</w:t>
      </w:r>
      <w:r w:rsidRPr="00D86516">
        <w:t>s a very good question or a correct question</w:t>
      </w:r>
      <w:r>
        <w:t xml:space="preserve">, I am </w:t>
      </w:r>
      <w:r w:rsidRPr="00D86516">
        <w:t>always suspicious at 1,200-page responses.</w:t>
      </w:r>
    </w:p>
    <w:p w:rsidR="006C1831" w:rsidP="002960B4">
      <w:pPr>
        <w:pStyle w:val="Answer"/>
        <w:spacing w:before="120" w:after="120"/>
        <w:ind w:left="851"/>
        <w:jc w:val="left"/>
      </w:pPr>
      <w:sdt>
        <w:sdtPr>
          <w:alias w:val="Witness"/>
          <w:id w:val="-1699153835"/>
          <w:placeholder>
            <w:docPart w:val="E81CB47263BC40E98977190D8B6D37F5"/>
          </w:placeholder>
          <w:richText/>
        </w:sdtPr>
        <w:sdtContent>
          <w:r w:rsidRPr="00EC0555">
            <w:rPr>
              <w:b/>
              <w:i/>
            </w:rPr>
            <w:t>Ben Bradley:</w:t>
          </w:r>
        </w:sdtContent>
      </w:sdt>
      <w:r>
        <w:t xml:space="preserve"> </w:t>
      </w:r>
      <w:r w:rsidRPr="00D86516">
        <w:t xml:space="preserve">I think it was in relation to what steps we might take further under the Online Safety Act. </w:t>
      </w:r>
      <w:r>
        <w:t xml:space="preserve">There are </w:t>
      </w:r>
      <w:r w:rsidRPr="00D86516">
        <w:t>some things I can point to</w:t>
      </w:r>
      <w:r w:rsidR="00D85633">
        <w:t>,</w:t>
      </w:r>
      <w:r w:rsidRPr="00D86516">
        <w:t xml:space="preserve"> based on our relationship with Ofcom, but there are some specific measures that are inside Ofcom</w:t>
      </w:r>
      <w:r>
        <w:t>’</w:t>
      </w:r>
      <w:r w:rsidRPr="00D86516">
        <w:t>s final child safety codes. I can</w:t>
      </w:r>
      <w:r>
        <w:t>not</w:t>
      </w:r>
      <w:r w:rsidRPr="00D86516">
        <w:t xml:space="preserve"> recall them </w:t>
      </w:r>
      <w:r>
        <w:t>now</w:t>
      </w:r>
      <w:r w:rsidR="00D85633">
        <w:t>,</w:t>
      </w:r>
      <w:r w:rsidRPr="00D86516">
        <w:t xml:space="preserve"> because I have not had a chance to read through the full breadth of Ofcom</w:t>
      </w:r>
      <w:r>
        <w:t>’</w:t>
      </w:r>
      <w:r w:rsidRPr="00D86516">
        <w:t>s work</w:t>
      </w:r>
      <w:r>
        <w:t xml:space="preserve">. </w:t>
      </w:r>
      <w:r w:rsidR="00D85633">
        <w:t xml:space="preserve">Once I have, </w:t>
      </w:r>
      <w:r w:rsidRPr="00D86516">
        <w:t xml:space="preserve">I am happy to write to the </w:t>
      </w:r>
      <w:r w:rsidRPr="00D86516">
        <w:t>committee with more information on the types of changes that we have made</w:t>
      </w:r>
      <w:r>
        <w:t>,</w:t>
      </w:r>
      <w:r w:rsidRPr="00D86516">
        <w:t xml:space="preserve"> once I am able to digest that and speak to our teams.</w:t>
      </w:r>
    </w:p>
    <w:p w:rsidR="006C1831" w:rsidP="002960B4">
      <w:pPr>
        <w:pStyle w:val="Question"/>
        <w:numPr>
          <w:ilvl w:val="0"/>
          <w:numId w:val="0"/>
        </w:numPr>
        <w:spacing w:before="120"/>
        <w:ind w:left="851"/>
        <w:jc w:val="left"/>
      </w:pPr>
      <w:sdt>
        <w:sdtPr>
          <w:alias w:val="Member"/>
          <w:tag w:val="&lt;Member mnisId='1588' dodsId='36036'&gt;"/>
          <w:id w:val="2001462567"/>
          <w:placeholder>
            <w:docPart w:val="E81CB47263BC40E98977190D8B6D37F5"/>
          </w:placeholder>
          <w:richText/>
        </w:sdtPr>
        <w:sdtContent>
          <w:r w:rsidRPr="00EC0555">
            <w:rPr>
              <w:b/>
            </w:rPr>
            <w:t>The Chair:</w:t>
          </w:r>
        </w:sdtContent>
      </w:sdt>
      <w:r>
        <w:t xml:space="preserve"> We are trying to digest it, I think</w:t>
      </w:r>
      <w:r w:rsidRPr="00D86516">
        <w:t xml:space="preserve">. It is 1,200 pages. </w:t>
      </w:r>
    </w:p>
    <w:p w:rsidR="00170B46" w:rsidP="002960B4">
      <w:pPr>
        <w:pStyle w:val="Question"/>
        <w:spacing w:before="240"/>
        <w:ind w:left="851" w:hanging="851"/>
        <w:jc w:val="left"/>
      </w:pPr>
      <w:sdt>
        <w:sdtPr>
          <w:alias w:val="Member"/>
          <w:tag w:val="&lt;Member mnisId='4349' dodsId='90434'&gt;"/>
          <w:id w:val="971405669"/>
          <w:placeholder>
            <w:docPart w:val="E81CB47263BC40E98977190D8B6D37F5"/>
          </w:placeholder>
          <w:richText/>
        </w:sdtPr>
        <w:sdtContent>
          <w:r w:rsidRPr="00EC0555" w:rsidR="006C1831">
            <w:rPr>
              <w:b/>
            </w:rPr>
            <w:t>The Lord Bishop of Leeds:</w:t>
          </w:r>
        </w:sdtContent>
      </w:sdt>
      <w:r w:rsidR="006C1831">
        <w:t xml:space="preserve"> </w:t>
      </w:r>
      <w:r w:rsidRPr="00D86516" w:rsidR="006C1831">
        <w:t>You seem very confident about age</w:t>
      </w:r>
      <w:r w:rsidR="00717795">
        <w:t>-</w:t>
      </w:r>
      <w:r w:rsidRPr="00D86516" w:rsidR="006C1831">
        <w:t>verification systems</w:t>
      </w:r>
      <w:r w:rsidR="00717795">
        <w:t>,</w:t>
      </w:r>
      <w:r w:rsidRPr="00D86516" w:rsidR="006C1831">
        <w:t xml:space="preserve"> and yet it is clear</w:t>
      </w:r>
      <w:r w:rsidR="006C1831">
        <w:t>—</w:t>
      </w:r>
      <w:r w:rsidR="00717795">
        <w:t xml:space="preserve">and </w:t>
      </w:r>
      <w:r w:rsidRPr="00D86516" w:rsidR="006C1831">
        <w:t>not</w:t>
      </w:r>
      <w:r w:rsidR="006C1831">
        <w:t xml:space="preserve"> </w:t>
      </w:r>
      <w:r w:rsidR="00717795">
        <w:t xml:space="preserve">just </w:t>
      </w:r>
      <w:r w:rsidRPr="00D86516" w:rsidR="006C1831">
        <w:t>from anecdotal evidence</w:t>
      </w:r>
      <w:r w:rsidR="006C1831">
        <w:t xml:space="preserve">—that </w:t>
      </w:r>
      <w:r w:rsidRPr="00D86516" w:rsidR="006C1831">
        <w:t>adults can pose as children and children can pose as adults. How robust are the age</w:t>
      </w:r>
      <w:r>
        <w:t>-</w:t>
      </w:r>
      <w:r w:rsidRPr="00D86516" w:rsidR="006C1831">
        <w:t xml:space="preserve">verification systems? </w:t>
      </w:r>
    </w:p>
    <w:p w:rsidR="006C1831" w:rsidP="002960B4">
      <w:pPr>
        <w:pStyle w:val="Remark"/>
        <w:spacing w:before="120" w:after="120"/>
        <w:ind w:left="851"/>
        <w:jc w:val="left"/>
      </w:pPr>
      <w:r w:rsidRPr="00D86516">
        <w:t>I</w:t>
      </w:r>
      <w:r>
        <w:t xml:space="preserve"> ha</w:t>
      </w:r>
      <w:r w:rsidRPr="00D86516">
        <w:t xml:space="preserve">ve a </w:t>
      </w:r>
      <w:r w:rsidRPr="00D86516">
        <w:t>14</w:t>
      </w:r>
      <w:r>
        <w:t xml:space="preserve"> </w:t>
      </w:r>
      <w:r w:rsidRPr="00D86516">
        <w:t>year-old</w:t>
      </w:r>
      <w:r w:rsidRPr="00D86516">
        <w:t xml:space="preserve"> grandson</w:t>
      </w:r>
      <w:r>
        <w:t xml:space="preserve">. He </w:t>
      </w:r>
      <w:r w:rsidR="00170B46">
        <w:t xml:space="preserve">just </w:t>
      </w:r>
      <w:r w:rsidRPr="00D86516">
        <w:t>laughs when I say</w:t>
      </w:r>
      <w:r>
        <w:t xml:space="preserve"> </w:t>
      </w:r>
      <w:r w:rsidR="00170B46">
        <w:t xml:space="preserve">that </w:t>
      </w:r>
      <w:r w:rsidRPr="00D86516">
        <w:t xml:space="preserve">there are all these systems in place. </w:t>
      </w:r>
      <w:r>
        <w:t xml:space="preserve">I am over </w:t>
      </w:r>
      <w:r w:rsidRPr="00D86516">
        <w:t>the age of 10, so I do</w:t>
      </w:r>
      <w:r>
        <w:t xml:space="preserve"> not</w:t>
      </w:r>
      <w:r w:rsidRPr="00D86516">
        <w:t xml:space="preserve"> understand how you do it, but he is very adept.</w:t>
      </w:r>
      <w:r>
        <w:t xml:space="preserve"> I would </w:t>
      </w:r>
      <w:r w:rsidRPr="00D86516">
        <w:t>like some reassurance that the systems are robust, and th</w:t>
      </w:r>
      <w:r w:rsidR="001A12C1">
        <w:t>at we are not just</w:t>
      </w:r>
      <w:r>
        <w:t xml:space="preserve"> </w:t>
      </w:r>
      <w:r w:rsidRPr="00D86516">
        <w:t xml:space="preserve">convincing </w:t>
      </w:r>
      <w:r w:rsidR="001A12C1">
        <w:t>ourselves</w:t>
      </w:r>
      <w:r w:rsidRPr="00D86516">
        <w:t xml:space="preserve"> that everything</w:t>
      </w:r>
      <w:r>
        <w:t xml:space="preserve"> i</w:t>
      </w:r>
      <w:r w:rsidRPr="00D86516">
        <w:t>s hunky-dory when</w:t>
      </w:r>
      <w:r>
        <w:t xml:space="preserve"> </w:t>
      </w:r>
      <w:r w:rsidR="001A12C1">
        <w:t xml:space="preserve">actually </w:t>
      </w:r>
      <w:r w:rsidRPr="00D86516">
        <w:t>there</w:t>
      </w:r>
      <w:r>
        <w:t xml:space="preserve"> </w:t>
      </w:r>
      <w:r w:rsidR="001A12C1">
        <w:t>are</w:t>
      </w:r>
      <w:r w:rsidRPr="00D86516">
        <w:t xml:space="preserve"> great gaping holes in the system.</w:t>
      </w:r>
    </w:p>
    <w:p w:rsidR="006C1831" w:rsidP="002960B4">
      <w:pPr>
        <w:pStyle w:val="Answer"/>
        <w:spacing w:before="120" w:after="120"/>
        <w:ind w:left="851"/>
        <w:jc w:val="left"/>
      </w:pPr>
      <w:sdt>
        <w:sdtPr>
          <w:alias w:val="Witness"/>
          <w:id w:val="580562576"/>
          <w:placeholder>
            <w:docPart w:val="E81CB47263BC40E98977190D8B6D37F5"/>
          </w:placeholder>
          <w:richText/>
        </w:sdtPr>
        <w:sdtContent>
          <w:r w:rsidRPr="008D3F6A">
            <w:rPr>
              <w:b/>
              <w:i/>
            </w:rPr>
            <w:t>Ben Bradley:</w:t>
          </w:r>
        </w:sdtContent>
      </w:sdt>
      <w:r>
        <w:t xml:space="preserve"> </w:t>
      </w:r>
      <w:r w:rsidRPr="00D86516">
        <w:t>I</w:t>
      </w:r>
      <w:r>
        <w:t xml:space="preserve"> a</w:t>
      </w:r>
      <w:r w:rsidRPr="00D86516">
        <w:t>m happy to pick that up to start with</w:t>
      </w:r>
      <w:r>
        <w:t xml:space="preserve">. </w:t>
      </w:r>
      <w:r>
        <w:t>I</w:t>
      </w:r>
      <w:r w:rsidRPr="00D86516">
        <w:t>n order to</w:t>
      </w:r>
      <w:r w:rsidRPr="00D86516">
        <w:t xml:space="preserve"> download </w:t>
      </w:r>
      <w:r>
        <w:t>TikTok</w:t>
      </w:r>
      <w:r w:rsidR="00A52E3E">
        <w:t>,</w:t>
      </w:r>
      <w:r w:rsidRPr="00D86516">
        <w:t xml:space="preserve"> you need to be 13</w:t>
      </w:r>
      <w:r>
        <w:t>. A</w:t>
      </w:r>
      <w:r w:rsidRPr="00D86516">
        <w:t>t the very starting point</w:t>
      </w:r>
      <w:r w:rsidR="00A52E3E">
        <w:t>,</w:t>
      </w:r>
      <w:r w:rsidRPr="00D86516">
        <w:t xml:space="preserve"> the device that a child may use to download </w:t>
      </w:r>
      <w:r>
        <w:t>TikTok is</w:t>
      </w:r>
      <w:r w:rsidRPr="00D86516">
        <w:t xml:space="preserve"> registered at the right age</w:t>
      </w:r>
      <w:r>
        <w:t>. W</w:t>
      </w:r>
      <w:r w:rsidRPr="00D86516">
        <w:t xml:space="preserve">e have age ratings in the App Store and the Google Play </w:t>
      </w:r>
      <w:r w:rsidR="003D4FAA">
        <w:t>S</w:t>
      </w:r>
      <w:r w:rsidRPr="00D86516">
        <w:t>tore</w:t>
      </w:r>
      <w:r w:rsidR="003D4FAA">
        <w:t>,</w:t>
      </w:r>
      <w:r w:rsidRPr="00D86516">
        <w:t xml:space="preserve"> and you need to be the right age to download the app in the first place.</w:t>
      </w:r>
      <w:r>
        <w:t xml:space="preserve"> </w:t>
      </w:r>
      <w:r w:rsidRPr="00D86516">
        <w:t>You are</w:t>
      </w:r>
      <w:r>
        <w:t xml:space="preserve"> then</w:t>
      </w:r>
      <w:r w:rsidRPr="00D86516">
        <w:t xml:space="preserve"> presented with </w:t>
      </w:r>
      <w:r>
        <w:t xml:space="preserve">what we call </w:t>
      </w:r>
      <w:r w:rsidRPr="00D86516">
        <w:t>a neutral age gate</w:t>
      </w:r>
      <w:r w:rsidR="003D4FAA">
        <w:t>. W</w:t>
      </w:r>
      <w:r w:rsidRPr="00D86516">
        <w:t>e do</w:t>
      </w:r>
      <w:r>
        <w:t xml:space="preserve"> not</w:t>
      </w:r>
      <w:r w:rsidRPr="00D86516">
        <w:t xml:space="preserve"> prompt you to confirm you</w:t>
      </w:r>
      <w:r>
        <w:t xml:space="preserve"> a</w:t>
      </w:r>
      <w:r w:rsidRPr="00D86516">
        <w:t>re over 13 or preload a box that</w:t>
      </w:r>
      <w:r w:rsidR="003D4FAA">
        <w:t xml:space="preserve"> says</w:t>
      </w:r>
      <w:r w:rsidRPr="00D86516">
        <w:t xml:space="preserve"> you</w:t>
      </w:r>
      <w:r>
        <w:t xml:space="preserve"> a</w:t>
      </w:r>
      <w:r w:rsidRPr="00D86516">
        <w:t>re over 13. We</w:t>
      </w:r>
      <w:r>
        <w:t xml:space="preserve"> </w:t>
      </w:r>
      <w:r w:rsidRPr="00D86516">
        <w:t>ask you your date of birth and</w:t>
      </w:r>
      <w:r w:rsidR="003D4FAA">
        <w:t>,</w:t>
      </w:r>
      <w:r w:rsidRPr="00D86516">
        <w:t xml:space="preserve"> if you publish a date that</w:t>
      </w:r>
      <w:r>
        <w:t xml:space="preserve"> </w:t>
      </w:r>
      <w:r w:rsidR="003D4FAA">
        <w:t>shows you are</w:t>
      </w:r>
      <w:r w:rsidRPr="00D86516">
        <w:t xml:space="preserve"> under 13, you</w:t>
      </w:r>
      <w:r>
        <w:t xml:space="preserve"> a</w:t>
      </w:r>
      <w:r w:rsidRPr="00D86516">
        <w:t>re blocked from re-entering it</w:t>
      </w:r>
      <w:r>
        <w:t xml:space="preserve">. You </w:t>
      </w:r>
      <w:r w:rsidRPr="00D86516">
        <w:t>can</w:t>
      </w:r>
      <w:r>
        <w:t xml:space="preserve">not </w:t>
      </w:r>
      <w:r w:rsidRPr="00D86516">
        <w:t>keep trying again and again. That</w:t>
      </w:r>
      <w:r>
        <w:t xml:space="preserve"> i</w:t>
      </w:r>
      <w:r w:rsidRPr="00D86516">
        <w:t>s the very start of the process.</w:t>
      </w:r>
    </w:p>
    <w:p w:rsidR="006C1831" w:rsidP="002960B4">
      <w:pPr>
        <w:pStyle w:val="Question"/>
        <w:numPr>
          <w:ilvl w:val="0"/>
          <w:numId w:val="0"/>
        </w:numPr>
        <w:spacing w:before="120"/>
        <w:ind w:left="851"/>
        <w:jc w:val="left"/>
      </w:pPr>
      <w:sdt>
        <w:sdtPr>
          <w:alias w:val="Member"/>
          <w:tag w:val="&lt;Member mnisId='4160' dodsId='25554'&gt;"/>
          <w:id w:val="-1213183799"/>
          <w:placeholder>
            <w:docPart w:val="E81CB47263BC40E98977190D8B6D37F5"/>
          </w:placeholder>
          <w:richText/>
        </w:sdtPr>
        <w:sdtContent>
          <w:r>
            <w:rPr>
              <w:b/>
            </w:rPr>
            <w:t>The Lord Bishop of Leeds</w:t>
          </w:r>
          <w:r w:rsidRPr="008D3F6A">
            <w:rPr>
              <w:b/>
            </w:rPr>
            <w:t>:</w:t>
          </w:r>
        </w:sdtContent>
      </w:sdt>
      <w:r>
        <w:t xml:space="preserve"> </w:t>
      </w:r>
      <w:r w:rsidRPr="00D86516">
        <w:t xml:space="preserve">But </w:t>
      </w:r>
      <w:r w:rsidR="003D4FAA">
        <w:t xml:space="preserve">what </w:t>
      </w:r>
      <w:r w:rsidRPr="00D86516">
        <w:t>if you lie?</w:t>
      </w:r>
    </w:p>
    <w:p w:rsidR="006C1831" w:rsidP="002960B4">
      <w:pPr>
        <w:pStyle w:val="Answer"/>
        <w:spacing w:before="120" w:after="120"/>
        <w:ind w:left="851"/>
        <w:jc w:val="left"/>
      </w:pPr>
      <w:sdt>
        <w:sdtPr>
          <w:alias w:val="Witness"/>
          <w:id w:val="170078268"/>
          <w:placeholder>
            <w:docPart w:val="E81CB47263BC40E98977190D8B6D37F5"/>
          </w:placeholder>
          <w:richText/>
        </w:sdtPr>
        <w:sdtContent>
          <w:r w:rsidRPr="008D3F6A">
            <w:rPr>
              <w:b/>
              <w:i/>
            </w:rPr>
            <w:t>Ben Bradley:</w:t>
          </w:r>
        </w:sdtContent>
      </w:sdt>
      <w:r>
        <w:t xml:space="preserve"> That is </w:t>
      </w:r>
      <w:r w:rsidRPr="00D86516">
        <w:t>the very start of the process</w:t>
      </w:r>
      <w:r>
        <w:t>. Once</w:t>
      </w:r>
      <w:r w:rsidRPr="00D86516">
        <w:t xml:space="preserve"> you</w:t>
      </w:r>
      <w:r>
        <w:t xml:space="preserve"> a</w:t>
      </w:r>
      <w:r w:rsidRPr="00D86516">
        <w:t>re on the platform, we have a range of measures to surface and remove under</w:t>
      </w:r>
      <w:r w:rsidR="00BA6B24">
        <w:t>-</w:t>
      </w:r>
      <w:r w:rsidRPr="00D86516">
        <w:t>13 users. We publish every quarter how many suspected under</w:t>
      </w:r>
      <w:r>
        <w:t>-</w:t>
      </w:r>
      <w:r w:rsidRPr="00D86516">
        <w:t>13s we</w:t>
      </w:r>
      <w:r>
        <w:t xml:space="preserve"> ha</w:t>
      </w:r>
      <w:r w:rsidRPr="00D86516">
        <w:t>ve removed from the platform. It</w:t>
      </w:r>
      <w:r>
        <w:t xml:space="preserve"> i</w:t>
      </w:r>
      <w:r w:rsidRPr="00D86516">
        <w:t>s around 20 million a quarter</w:t>
      </w:r>
      <w:r>
        <w:t>,</w:t>
      </w:r>
      <w:r w:rsidRPr="00D86516">
        <w:t xml:space="preserve"> to give you a sense of the amount of investment that we make in this space.</w:t>
      </w:r>
    </w:p>
    <w:p w:rsidR="006C1831" w:rsidP="002960B4">
      <w:pPr>
        <w:pStyle w:val="Answer"/>
        <w:spacing w:before="120" w:after="120"/>
        <w:ind w:left="851"/>
        <w:jc w:val="left"/>
      </w:pPr>
      <w:r>
        <w:t>T</w:t>
      </w:r>
      <w:r w:rsidRPr="00D86516">
        <w:t>ransparency is</w:t>
      </w:r>
      <w:r>
        <w:t xml:space="preserve"> </w:t>
      </w:r>
      <w:r w:rsidR="00BA6B24">
        <w:t xml:space="preserve">really </w:t>
      </w:r>
      <w:r w:rsidRPr="00D86516">
        <w:t>important</w:t>
      </w:r>
      <w:r w:rsidRPr="00D86516">
        <w:t xml:space="preserve"> here to assess different platforms and the investments they</w:t>
      </w:r>
      <w:r>
        <w:t xml:space="preserve"> a</w:t>
      </w:r>
      <w:r w:rsidRPr="00D86516">
        <w:t>re making in order to live up to the policies that they create. For us, that</w:t>
      </w:r>
      <w:r>
        <w:t xml:space="preserve"> i</w:t>
      </w:r>
      <w:r w:rsidRPr="00D86516">
        <w:t>s the data that we</w:t>
      </w:r>
      <w:r>
        <w:t xml:space="preserve"> ha</w:t>
      </w:r>
      <w:r w:rsidRPr="00D86516">
        <w:t>ve published</w:t>
      </w:r>
      <w:r w:rsidR="007C2425">
        <w:t>—</w:t>
      </w:r>
      <w:r w:rsidRPr="00D86516">
        <w:t>and we</w:t>
      </w:r>
      <w:r>
        <w:t xml:space="preserve"> ha</w:t>
      </w:r>
      <w:r w:rsidRPr="00D86516">
        <w:t>ve published that every quarter</w:t>
      </w:r>
      <w:r w:rsidR="007C2425">
        <w:t xml:space="preserve">, </w:t>
      </w:r>
      <w:r w:rsidRPr="00D86516">
        <w:t>I think for three years</w:t>
      </w:r>
      <w:r w:rsidR="008C3A02">
        <w:t xml:space="preserve"> now</w:t>
      </w:r>
      <w:r>
        <w:t>—</w:t>
      </w:r>
      <w:r w:rsidRPr="00D86516">
        <w:t>to hold ourselves to account and to engage in these conversations.</w:t>
      </w:r>
    </w:p>
    <w:p w:rsidR="006C1831" w:rsidP="002960B4">
      <w:pPr>
        <w:pStyle w:val="Answer"/>
        <w:spacing w:before="120" w:after="120"/>
        <w:ind w:left="851"/>
        <w:jc w:val="left"/>
      </w:pPr>
      <w:r w:rsidRPr="00D86516">
        <w:t>Under the Online Safety Act, Ofcom has a requirement for highly effective age assurance. I can</w:t>
      </w:r>
      <w:r>
        <w:t>not</w:t>
      </w:r>
      <w:r w:rsidRPr="00D86516">
        <w:t xml:space="preserve"> give a specific answer in relation to that right now,</w:t>
      </w:r>
      <w:r>
        <w:t xml:space="preserve"> </w:t>
      </w:r>
      <w:r w:rsidRPr="00D86516">
        <w:t xml:space="preserve">because it is detailed </w:t>
      </w:r>
      <w:r w:rsidRPr="00D86516">
        <w:t>work</w:t>
      </w:r>
      <w:r w:rsidRPr="00D86516">
        <w:t xml:space="preserve"> and we are reviewing it</w:t>
      </w:r>
      <w:r>
        <w:t>. We will</w:t>
      </w:r>
      <w:r w:rsidRPr="00D86516">
        <w:t xml:space="preserve"> be engaging with Ofcom as part of that and have been already.</w:t>
      </w:r>
    </w:p>
    <w:p w:rsidR="006C1831" w:rsidP="002960B4">
      <w:pPr>
        <w:pStyle w:val="Question"/>
        <w:spacing w:before="240"/>
        <w:ind w:left="851" w:hanging="851"/>
        <w:jc w:val="left"/>
      </w:pPr>
      <w:sdt>
        <w:sdtPr>
          <w:alias w:val="Member"/>
          <w:tag w:val="&lt;Member mnisId='4349' dodsId='90434'&gt;"/>
          <w:id w:val="-615525420"/>
          <w:placeholder>
            <w:docPart w:val="E81CB47263BC40E98977190D8B6D37F5"/>
          </w:placeholder>
          <w:richText/>
        </w:sdtPr>
        <w:sdtContent>
          <w:r w:rsidRPr="005D3F2A">
            <w:rPr>
              <w:b/>
            </w:rPr>
            <w:t>The Lord Bishop of Leeds:</w:t>
          </w:r>
        </w:sdtContent>
      </w:sdt>
      <w:r>
        <w:t xml:space="preserve"> </w:t>
      </w:r>
      <w:r w:rsidRPr="00D86516">
        <w:t>Sorry</w:t>
      </w:r>
      <w:r>
        <w:t xml:space="preserve"> </w:t>
      </w:r>
      <w:r w:rsidRPr="00D86516">
        <w:t>to push</w:t>
      </w:r>
      <w:r>
        <w:t xml:space="preserve"> you</w:t>
      </w:r>
      <w:r w:rsidRPr="00D86516">
        <w:t>,</w:t>
      </w:r>
      <w:r w:rsidR="007C2425">
        <w:t xml:space="preserve"> but</w:t>
      </w:r>
      <w:r w:rsidRPr="00D86516">
        <w:t xml:space="preserve"> </w:t>
      </w:r>
      <w:r w:rsidR="007C2425">
        <w:t xml:space="preserve">what </w:t>
      </w:r>
      <w:r w:rsidRPr="00D86516">
        <w:t>if you lie on that very first thing</w:t>
      </w:r>
      <w:r w:rsidR="007C2425">
        <w:t xml:space="preserve">? If you </w:t>
      </w:r>
      <w:r w:rsidR="00F050CD">
        <w:t xml:space="preserve">are </w:t>
      </w:r>
      <w:r w:rsidRPr="00D86516">
        <w:t xml:space="preserve">12 and you put in </w:t>
      </w:r>
      <w:r>
        <w:t xml:space="preserve">a </w:t>
      </w:r>
      <w:r w:rsidRPr="00D86516">
        <w:t>date of birth that implies you</w:t>
      </w:r>
      <w:r>
        <w:t xml:space="preserve"> a</w:t>
      </w:r>
      <w:r w:rsidRPr="00D86516">
        <w:t>re 18, does the system pick that up</w:t>
      </w:r>
      <w:r w:rsidR="007C2425">
        <w:t>,</w:t>
      </w:r>
      <w:r w:rsidRPr="00D86516">
        <w:t xml:space="preserve"> and</w:t>
      </w:r>
      <w:r>
        <w:t>,</w:t>
      </w:r>
      <w:r w:rsidRPr="00D86516">
        <w:t xml:space="preserve"> if so</w:t>
      </w:r>
      <w:r>
        <w:t>,</w:t>
      </w:r>
      <w:r w:rsidRPr="00D86516">
        <w:t xml:space="preserve"> how?</w:t>
      </w:r>
    </w:p>
    <w:p w:rsidR="006C1831" w:rsidP="002960B4">
      <w:pPr>
        <w:pStyle w:val="Answer"/>
        <w:spacing w:before="120" w:after="120"/>
        <w:ind w:left="851"/>
        <w:jc w:val="left"/>
      </w:pPr>
      <w:sdt>
        <w:sdtPr>
          <w:alias w:val="Witness"/>
          <w:id w:val="-366141396"/>
          <w:placeholder>
            <w:docPart w:val="E81CB47263BC40E98977190D8B6D37F5"/>
          </w:placeholder>
          <w:richText/>
        </w:sdtPr>
        <w:sdtContent>
          <w:r w:rsidRPr="005D3F2A">
            <w:rPr>
              <w:b/>
              <w:i/>
            </w:rPr>
            <w:t>Ben Bradley:</w:t>
          </w:r>
        </w:sdtContent>
      </w:sdt>
      <w:r>
        <w:t xml:space="preserve"> </w:t>
      </w:r>
      <w:r w:rsidRPr="00D86516">
        <w:t>That</w:t>
      </w:r>
      <w:r>
        <w:t xml:space="preserve"> i</w:t>
      </w:r>
      <w:r w:rsidRPr="00D86516">
        <w:t>s the second</w:t>
      </w:r>
      <w:r>
        <w:t xml:space="preserve"> </w:t>
      </w:r>
      <w:r w:rsidRPr="00D86516">
        <w:t>half</w:t>
      </w:r>
      <w:r w:rsidR="007C2425">
        <w:t>. O</w:t>
      </w:r>
      <w:r w:rsidRPr="00D86516">
        <w:t>nce you</w:t>
      </w:r>
      <w:r>
        <w:t xml:space="preserve"> a</w:t>
      </w:r>
      <w:r w:rsidRPr="00D86516">
        <w:t>re on the platform</w:t>
      </w:r>
      <w:r>
        <w:t>,</w:t>
      </w:r>
      <w:r w:rsidRPr="00D86516">
        <w:t xml:space="preserve"> we have a range of tools to detect and remove those users</w:t>
      </w:r>
      <w:r>
        <w:t>. T</w:t>
      </w:r>
      <w:r w:rsidRPr="00D86516">
        <w:t>hat</w:t>
      </w:r>
      <w:r>
        <w:t xml:space="preserve"> i</w:t>
      </w:r>
      <w:r w:rsidRPr="00D86516">
        <w:t xml:space="preserve">s the data that I </w:t>
      </w:r>
      <w:r w:rsidRPr="00D86516">
        <w:t>mentioned</w:t>
      </w:r>
      <w:r w:rsidR="007C2425">
        <w:t>—</w:t>
      </w:r>
      <w:r w:rsidRPr="00D86516">
        <w:t>20</w:t>
      </w:r>
      <w:r w:rsidRPr="00D86516">
        <w:t xml:space="preserve"> million a quarter</w:t>
      </w:r>
      <w:r w:rsidR="007C2425">
        <w:t xml:space="preserve"> </w:t>
      </w:r>
      <w:r>
        <w:t xml:space="preserve">is </w:t>
      </w:r>
      <w:r w:rsidRPr="00D86516">
        <w:t>how many people we</w:t>
      </w:r>
      <w:r>
        <w:t xml:space="preserve"> a</w:t>
      </w:r>
      <w:r w:rsidRPr="00D86516">
        <w:t xml:space="preserve">re removing </w:t>
      </w:r>
      <w:r w:rsidR="007C2425">
        <w:t>who</w:t>
      </w:r>
      <w:r>
        <w:t xml:space="preserve"> </w:t>
      </w:r>
      <w:r w:rsidRPr="00D86516">
        <w:t>we believe to be under the age that they said they are</w:t>
      </w:r>
      <w:r w:rsidR="007C2425">
        <w:t xml:space="preserve">. </w:t>
      </w:r>
      <w:r w:rsidR="007C2425">
        <w:t xml:space="preserve">We </w:t>
      </w:r>
      <w:r w:rsidRPr="00D86516">
        <w:t>then opt them into a different experience. They have a chance to appeal in those situations</w:t>
      </w:r>
      <w:r w:rsidR="007C2425">
        <w:t>,</w:t>
      </w:r>
      <w:r w:rsidRPr="00D86516">
        <w:t xml:space="preserve"> and there</w:t>
      </w:r>
      <w:r>
        <w:t xml:space="preserve"> i</w:t>
      </w:r>
      <w:r w:rsidRPr="00D86516">
        <w:t xml:space="preserve">s a range of different methods you can </w:t>
      </w:r>
      <w:r>
        <w:t>use</w:t>
      </w:r>
      <w:r w:rsidRPr="00D86516">
        <w:t xml:space="preserve"> to do that. I mentioned </w:t>
      </w:r>
      <w:r>
        <w:t xml:space="preserve">the </w:t>
      </w:r>
      <w:r w:rsidRPr="00D86516">
        <w:t>selfie with a parent</w:t>
      </w:r>
      <w:r w:rsidR="007C2425">
        <w:t>,</w:t>
      </w:r>
      <w:r w:rsidRPr="00D86516">
        <w:t xml:space="preserve"> for example</w:t>
      </w:r>
      <w:r>
        <w:t xml:space="preserve">. That is the </w:t>
      </w:r>
      <w:r w:rsidRPr="00D86516">
        <w:t>position.</w:t>
      </w:r>
    </w:p>
    <w:p w:rsidR="006C1831" w:rsidP="002960B4">
      <w:pPr>
        <w:pStyle w:val="Question"/>
        <w:spacing w:before="240"/>
        <w:ind w:left="851" w:hanging="851"/>
        <w:jc w:val="left"/>
      </w:pPr>
      <w:sdt>
        <w:sdtPr>
          <w:alias w:val="Member"/>
          <w:tag w:val="&lt;Member mnisId='4179' dodsId='63500'&gt;"/>
          <w:id w:val="-1816335546"/>
          <w:placeholder>
            <w:docPart w:val="E81CB47263BC40E98977190D8B6D37F5"/>
          </w:placeholder>
          <w:richText/>
        </w:sdtPr>
        <w:sdtContent>
          <w:r w:rsidRPr="005D3F2A">
            <w:rPr>
              <w:b/>
            </w:rPr>
            <w:t>Baroness</w:t>
          </w:r>
          <w:r>
            <w:rPr>
              <w:b/>
            </w:rPr>
            <w:t xml:space="preserve"> Owen of Alderley</w:t>
          </w:r>
          <w:r w:rsidRPr="005D3F2A">
            <w:rPr>
              <w:b/>
            </w:rPr>
            <w:t>:</w:t>
          </w:r>
        </w:sdtContent>
      </w:sdt>
      <w:r>
        <w:t xml:space="preserve"> </w:t>
      </w:r>
      <w:r w:rsidRPr="00D86516">
        <w:t xml:space="preserve">Can I jump in on that question? </w:t>
      </w:r>
      <w:r w:rsidR="00871497">
        <w:t xml:space="preserve">Is </w:t>
      </w:r>
      <w:r w:rsidR="007F25AD">
        <w:t xml:space="preserve">this </w:t>
      </w:r>
      <w:r w:rsidR="00871497">
        <w:t>age</w:t>
      </w:r>
      <w:r w:rsidR="00FD180F">
        <w:t xml:space="preserve"> </w:t>
      </w:r>
      <w:r w:rsidR="00871497">
        <w:t xml:space="preserve">verification for </w:t>
      </w:r>
      <w:r w:rsidR="00FD180F">
        <w:t>accessing Tik</w:t>
      </w:r>
      <w:r w:rsidR="007A382D">
        <w:t xml:space="preserve">Tok for </w:t>
      </w:r>
      <w:r w:rsidR="00871497">
        <w:t xml:space="preserve">every country in the world? </w:t>
      </w:r>
      <w:r w:rsidR="007A382D">
        <w:t xml:space="preserve">What would happen </w:t>
      </w:r>
      <w:r w:rsidRPr="00D86516">
        <w:t xml:space="preserve">if </w:t>
      </w:r>
      <w:r w:rsidR="007A382D">
        <w:t>a</w:t>
      </w:r>
      <w:r w:rsidRPr="00D86516">
        <w:t xml:space="preserve"> child rerouted their VPN?</w:t>
      </w:r>
    </w:p>
    <w:p w:rsidR="006C1831" w:rsidP="002960B4">
      <w:pPr>
        <w:pStyle w:val="Answer"/>
        <w:spacing w:before="120" w:after="120"/>
        <w:ind w:left="851"/>
        <w:jc w:val="left"/>
      </w:pPr>
      <w:sdt>
        <w:sdtPr>
          <w:alias w:val="Witness"/>
          <w:id w:val="1794251721"/>
          <w:placeholder>
            <w:docPart w:val="E81CB47263BC40E98977190D8B6D37F5"/>
          </w:placeholder>
          <w:richText/>
        </w:sdtPr>
        <w:sdtContent>
          <w:r w:rsidRPr="005D3F2A">
            <w:rPr>
              <w:b/>
              <w:i/>
            </w:rPr>
            <w:t>Ben Bradley:</w:t>
          </w:r>
        </w:sdtContent>
      </w:sdt>
      <w:r>
        <w:t xml:space="preserve"> That is </w:t>
      </w:r>
      <w:r w:rsidR="007A382D">
        <w:t>the</w:t>
      </w:r>
      <w:r>
        <w:t xml:space="preserve"> </w:t>
      </w:r>
      <w:r w:rsidRPr="00D86516">
        <w:t>process that we have</w:t>
      </w:r>
      <w:r>
        <w:t>. T</w:t>
      </w:r>
      <w:r w:rsidRPr="00D86516">
        <w:t>hat</w:t>
      </w:r>
      <w:r>
        <w:t xml:space="preserve"> i</w:t>
      </w:r>
      <w:r w:rsidRPr="00D86516">
        <w:t>s the sign-up flow that every user goes through</w:t>
      </w:r>
      <w:r w:rsidR="007A382D">
        <w:t>,</w:t>
      </w:r>
      <w:r w:rsidRPr="00D86516">
        <w:t xml:space="preserve"> everywhere in the world. There are some jurisdictions where there are different age limits or different TikTok products available</w:t>
      </w:r>
      <w:r>
        <w:t>. I</w:t>
      </w:r>
      <w:r w:rsidRPr="00D86516">
        <w:t>n the UK, if you</w:t>
      </w:r>
      <w:r>
        <w:t xml:space="preserve"> a</w:t>
      </w:r>
      <w:r w:rsidRPr="00D86516">
        <w:t xml:space="preserve">re registered with the UK </w:t>
      </w:r>
      <w:r w:rsidR="001B36FE">
        <w:t>A</w:t>
      </w:r>
      <w:r w:rsidRPr="00D86516">
        <w:t xml:space="preserve">pp </w:t>
      </w:r>
      <w:r w:rsidR="001B36FE">
        <w:t>S</w:t>
      </w:r>
      <w:r w:rsidRPr="00D86516">
        <w:t>tore, that</w:t>
      </w:r>
      <w:r>
        <w:t xml:space="preserve"> i</w:t>
      </w:r>
      <w:r w:rsidRPr="00D86516">
        <w:t>s the age.</w:t>
      </w:r>
    </w:p>
    <w:p w:rsidR="006C1831" w:rsidP="002960B4">
      <w:pPr>
        <w:pStyle w:val="Answer"/>
        <w:spacing w:before="120" w:after="120"/>
        <w:ind w:left="851"/>
        <w:jc w:val="left"/>
      </w:pPr>
      <w:sdt>
        <w:sdtPr>
          <w:alias w:val="Member"/>
          <w:tag w:val="&lt;Member mnisId='4179' dodsId='63500'&gt;"/>
          <w:id w:val="1420302318"/>
          <w:placeholder>
            <w:docPart w:val="C8913547C1C14958A84250A371A69981"/>
          </w:placeholder>
          <w:richText/>
        </w:sdtPr>
        <w:sdtContent>
          <w:r w:rsidRPr="005D3F2A">
            <w:rPr>
              <w:b/>
            </w:rPr>
            <w:t>Baroness</w:t>
          </w:r>
          <w:r>
            <w:rPr>
              <w:b/>
            </w:rPr>
            <w:t xml:space="preserve"> Owen of Alderley</w:t>
          </w:r>
          <w:r w:rsidRPr="005D3F2A">
            <w:rPr>
              <w:b/>
            </w:rPr>
            <w:t>:</w:t>
          </w:r>
        </w:sdtContent>
      </w:sdt>
      <w:r>
        <w:t xml:space="preserve"> So </w:t>
      </w:r>
      <w:r w:rsidRPr="00D86516">
        <w:t xml:space="preserve">rerouting </w:t>
      </w:r>
      <w:r w:rsidR="001B36FE">
        <w:t xml:space="preserve">the </w:t>
      </w:r>
      <w:r w:rsidRPr="00D86516">
        <w:t xml:space="preserve">VPN </w:t>
      </w:r>
      <w:r w:rsidR="001B36FE">
        <w:t xml:space="preserve">is not a </w:t>
      </w:r>
      <w:r w:rsidRPr="00D86516">
        <w:t>workaround</w:t>
      </w:r>
      <w:r w:rsidR="001B36FE">
        <w:t>?</w:t>
      </w:r>
      <w:r w:rsidRPr="00D86516">
        <w:t xml:space="preserve"> </w:t>
      </w:r>
    </w:p>
    <w:p w:rsidR="006C1831" w:rsidP="002960B4">
      <w:pPr>
        <w:pStyle w:val="Answer"/>
        <w:spacing w:before="120" w:after="120"/>
        <w:ind w:left="851"/>
        <w:jc w:val="left"/>
      </w:pPr>
      <w:sdt>
        <w:sdtPr>
          <w:alias w:val="Witness"/>
          <w:id w:val="566849442"/>
          <w:placeholder>
            <w:docPart w:val="E81CB47263BC40E98977190D8B6D37F5"/>
          </w:placeholder>
          <w:richText/>
        </w:sdtPr>
        <w:sdtContent>
          <w:r w:rsidRPr="005D3F2A">
            <w:rPr>
              <w:b/>
              <w:i/>
            </w:rPr>
            <w:t>Ben Bradley:</w:t>
          </w:r>
        </w:sdtContent>
      </w:sdt>
      <w:r>
        <w:t xml:space="preserve"> </w:t>
      </w:r>
      <w:r w:rsidRPr="00D86516">
        <w:t>I</w:t>
      </w:r>
      <w:r>
        <w:t xml:space="preserve"> will</w:t>
      </w:r>
      <w:r w:rsidRPr="00D86516">
        <w:t xml:space="preserve"> have to come back to you on the </w:t>
      </w:r>
      <w:r w:rsidRPr="00D86516">
        <w:t>technicals</w:t>
      </w:r>
      <w:r w:rsidRPr="00D86516">
        <w:t>. I think it</w:t>
      </w:r>
      <w:r>
        <w:t xml:space="preserve"> i</w:t>
      </w:r>
      <w:r w:rsidRPr="00D86516">
        <w:t xml:space="preserve">s based on your </w:t>
      </w:r>
      <w:r w:rsidR="001B36FE">
        <w:t>A</w:t>
      </w:r>
      <w:r w:rsidRPr="00D86516">
        <w:t xml:space="preserve">pp </w:t>
      </w:r>
      <w:r w:rsidR="001B36FE">
        <w:t>S</w:t>
      </w:r>
      <w:r w:rsidRPr="00D86516">
        <w:t>tore location, which you</w:t>
      </w:r>
      <w:r>
        <w:t xml:space="preserve"> ha</w:t>
      </w:r>
      <w:r w:rsidRPr="00D86516">
        <w:t>ve registered the device with</w:t>
      </w:r>
      <w:r w:rsidR="001B36FE">
        <w:t>,</w:t>
      </w:r>
      <w:r w:rsidRPr="00D86516">
        <w:t xml:space="preserve"> rather than maybe where you might be </w:t>
      </w:r>
      <w:r>
        <w:t>at</w:t>
      </w:r>
      <w:r w:rsidRPr="00D86516">
        <w:t xml:space="preserve"> that time.</w:t>
      </w:r>
    </w:p>
    <w:p w:rsidR="006C1831" w:rsidP="002960B4">
      <w:pPr>
        <w:pStyle w:val="Remark"/>
        <w:spacing w:before="120" w:after="120"/>
        <w:ind w:left="851"/>
        <w:jc w:val="left"/>
      </w:pPr>
      <w:sdt>
        <w:sdtPr>
          <w:alias w:val="Member"/>
          <w:tag w:val="&lt;Member mnisId='1588' dodsId='36036'&gt;"/>
          <w:id w:val="71941005"/>
          <w:placeholder>
            <w:docPart w:val="E81CB47263BC40E98977190D8B6D37F5"/>
          </w:placeholder>
          <w:richText/>
        </w:sdtPr>
        <w:sdtContent>
          <w:r w:rsidRPr="005D3F2A">
            <w:rPr>
              <w:b/>
            </w:rPr>
            <w:t>The Chair:</w:t>
          </w:r>
        </w:sdtContent>
      </w:sdt>
      <w:r>
        <w:t xml:space="preserve"> </w:t>
      </w:r>
      <w:r w:rsidRPr="00D86516">
        <w:t>Laura and Zoe</w:t>
      </w:r>
      <w:r>
        <w:t xml:space="preserve">, do you have </w:t>
      </w:r>
      <w:r w:rsidRPr="00D86516">
        <w:t>points to add?</w:t>
      </w:r>
    </w:p>
    <w:p w:rsidR="006C1831" w:rsidP="002960B4">
      <w:pPr>
        <w:pStyle w:val="Answer"/>
        <w:spacing w:before="120" w:after="120"/>
        <w:ind w:left="851"/>
        <w:jc w:val="left"/>
      </w:pPr>
      <w:sdt>
        <w:sdtPr>
          <w:alias w:val="Witness"/>
          <w:id w:val="-2074576667"/>
          <w:placeholder>
            <w:docPart w:val="E81CB47263BC40E98977190D8B6D37F5"/>
          </w:placeholder>
          <w:richText/>
        </w:sdtPr>
        <w:sdtContent>
          <w:r w:rsidRPr="005D3F2A">
            <w:rPr>
              <w:b/>
              <w:i/>
            </w:rPr>
            <w:t xml:space="preserve">Zoe </w:t>
          </w:r>
          <w:r w:rsidRPr="005D3F2A">
            <w:rPr>
              <w:b/>
              <w:i/>
            </w:rPr>
            <w:t>Darmé</w:t>
          </w:r>
          <w:r w:rsidRPr="005D3F2A">
            <w:rPr>
              <w:b/>
              <w:i/>
            </w:rPr>
            <w:t>:</w:t>
          </w:r>
        </w:sdtContent>
      </w:sdt>
      <w:r>
        <w:t xml:space="preserve"> </w:t>
      </w:r>
      <w:r w:rsidRPr="00D86516">
        <w:t>I think Ben answered very well. I</w:t>
      </w:r>
      <w:r>
        <w:t xml:space="preserve"> </w:t>
      </w:r>
      <w:r w:rsidRPr="00D86516">
        <w:t>add that we do not</w:t>
      </w:r>
      <w:r>
        <w:t xml:space="preserve"> </w:t>
      </w:r>
      <w:r w:rsidR="001B36FE">
        <w:t xml:space="preserve">just </w:t>
      </w:r>
      <w:r w:rsidRPr="00D86516">
        <w:t>rely on declared age</w:t>
      </w:r>
      <w:r>
        <w:t>—</w:t>
      </w:r>
      <w:r w:rsidRPr="00D86516">
        <w:t>to your point, Lord Bishop</w:t>
      </w:r>
      <w:r w:rsidR="001B36FE">
        <w:t>. W</w:t>
      </w:r>
      <w:r w:rsidRPr="00D86516">
        <w:t>e also have age</w:t>
      </w:r>
      <w:r w:rsidR="001B36FE">
        <w:t>-</w:t>
      </w:r>
      <w:r w:rsidRPr="00D86516">
        <w:t>assurance or age</w:t>
      </w:r>
      <w:r w:rsidR="001B36FE">
        <w:t>-</w:t>
      </w:r>
      <w:r w:rsidRPr="00D86516">
        <w:t>inference technology to help confirm whether a user</w:t>
      </w:r>
      <w:r>
        <w:t>’</w:t>
      </w:r>
      <w:r w:rsidRPr="00D86516">
        <w:t>s declared age is accurate. If we find that there is a discrepancy between declared age and we</w:t>
      </w:r>
      <w:r>
        <w:t xml:space="preserve"> a</w:t>
      </w:r>
      <w:r w:rsidRPr="00D86516">
        <w:t>re inferring someone to be a minor, we</w:t>
      </w:r>
      <w:r>
        <w:t xml:space="preserve"> </w:t>
      </w:r>
      <w:r w:rsidRPr="00D86516">
        <w:t xml:space="preserve">likewise </w:t>
      </w:r>
      <w:r w:rsidR="00661DFE">
        <w:t xml:space="preserve">will </w:t>
      </w:r>
      <w:r w:rsidRPr="00D86516">
        <w:t>send them through a verification flow that helps double check their age.</w:t>
      </w:r>
    </w:p>
    <w:p w:rsidR="006C1831" w:rsidP="002960B4">
      <w:pPr>
        <w:pStyle w:val="Answer"/>
        <w:spacing w:before="120" w:after="120"/>
        <w:ind w:left="851"/>
        <w:jc w:val="left"/>
      </w:pPr>
      <w:sdt>
        <w:sdtPr>
          <w:alias w:val="Witness"/>
          <w:id w:val="-1154907705"/>
          <w:placeholder>
            <w:docPart w:val="E81CB47263BC40E98977190D8B6D37F5"/>
          </w:placeholder>
          <w:richText/>
        </w:sdtPr>
        <w:sdtContent>
          <w:r w:rsidRPr="005D3F2A">
            <w:rPr>
              <w:b/>
              <w:i/>
            </w:rPr>
            <w:t>Laura Higgins:</w:t>
          </w:r>
        </w:sdtContent>
      </w:sdt>
      <w:r>
        <w:t xml:space="preserve"> </w:t>
      </w:r>
      <w:r w:rsidRPr="00D86516">
        <w:t>Ours is a very slightly different set</w:t>
      </w:r>
      <w:r w:rsidR="00661DFE">
        <w:t>-</w:t>
      </w:r>
      <w:r w:rsidRPr="00D86516">
        <w:t>up</w:t>
      </w:r>
      <w:r>
        <w:t>. A</w:t>
      </w:r>
      <w:r w:rsidRPr="00D86516">
        <w:t>s I say</w:t>
      </w:r>
      <w:r>
        <w:t>,</w:t>
      </w:r>
      <w:r w:rsidRPr="00D86516">
        <w:t xml:space="preserve"> we are a platform </w:t>
      </w:r>
      <w:r>
        <w:t>that does</w:t>
      </w:r>
      <w:r w:rsidRPr="00D86516">
        <w:t xml:space="preserve"> allow under</w:t>
      </w:r>
      <w:r>
        <w:t>-</w:t>
      </w:r>
      <w:r w:rsidRPr="00D86516">
        <w:t>13s because we</w:t>
      </w:r>
      <w:r>
        <w:t xml:space="preserve"> a</w:t>
      </w:r>
      <w:r w:rsidRPr="00D86516">
        <w:t>re not collecting that data on them</w:t>
      </w:r>
      <w:r>
        <w:t>. O</w:t>
      </w:r>
      <w:r w:rsidRPr="00D86516">
        <w:t>ur first point</w:t>
      </w:r>
      <w:r>
        <w:t xml:space="preserve"> </w:t>
      </w:r>
      <w:r w:rsidRPr="00D86516">
        <w:t>is that we make sure the platform is safe for all people</w:t>
      </w:r>
      <w:r w:rsidR="00661DFE">
        <w:t xml:space="preserve">. We </w:t>
      </w:r>
      <w:r w:rsidRPr="00D86516">
        <w:t>assume that they may well be a child</w:t>
      </w:r>
      <w:r w:rsidR="00661DFE">
        <w:t>,</w:t>
      </w:r>
      <w:r w:rsidRPr="00D86516">
        <w:t xml:space="preserve"> and therefore those safeguards are automatically applied.</w:t>
      </w:r>
    </w:p>
    <w:p w:rsidR="006C1831" w:rsidP="002960B4">
      <w:pPr>
        <w:pStyle w:val="Answer"/>
        <w:spacing w:before="120" w:after="120"/>
        <w:ind w:left="851"/>
        <w:jc w:val="left"/>
      </w:pPr>
      <w:r w:rsidRPr="00D86516">
        <w:t>The age verification that we do have is to access our 17</w:t>
      </w:r>
      <w:r>
        <w:t>-</w:t>
      </w:r>
      <w:r w:rsidRPr="00D86516">
        <w:t xml:space="preserve">plus experiences and additional things </w:t>
      </w:r>
      <w:r w:rsidR="00661DFE">
        <w:t xml:space="preserve">such as </w:t>
      </w:r>
      <w:r w:rsidRPr="00D86516">
        <w:t>voice chat</w:t>
      </w:r>
      <w:r w:rsidR="00661DFE">
        <w:t>,</w:t>
      </w:r>
      <w:r w:rsidRPr="00D86516">
        <w:t xml:space="preserve"> for example</w:t>
      </w:r>
      <w:r w:rsidR="00661DFE">
        <w:t>. W</w:t>
      </w:r>
      <w:r w:rsidRPr="00D86516">
        <w:t xml:space="preserve">e use </w:t>
      </w:r>
      <w:r w:rsidR="00661DFE">
        <w:t xml:space="preserve">systems </w:t>
      </w:r>
      <w:r w:rsidRPr="00D86516">
        <w:t xml:space="preserve">similar </w:t>
      </w:r>
      <w:r w:rsidR="00661DFE">
        <w:t>to</w:t>
      </w:r>
      <w:r w:rsidR="00661DFE">
        <w:t xml:space="preserve"> those </w:t>
      </w:r>
      <w:r w:rsidRPr="00D86516">
        <w:t xml:space="preserve">used in the banking system. </w:t>
      </w:r>
      <w:r>
        <w:t>T</w:t>
      </w:r>
      <w:r w:rsidRPr="00D86516">
        <w:t xml:space="preserve">hey are very, very secure. We do not store any data, but official ID </w:t>
      </w:r>
      <w:r w:rsidR="00661DFE">
        <w:t xml:space="preserve">is required to </w:t>
      </w:r>
      <w:r w:rsidRPr="00D86516">
        <w:t>access those.</w:t>
      </w:r>
    </w:p>
    <w:p w:rsidR="006C1831" w:rsidP="002960B4">
      <w:pPr>
        <w:pStyle w:val="Question"/>
        <w:spacing w:before="240"/>
        <w:ind w:left="851" w:hanging="851"/>
        <w:jc w:val="left"/>
      </w:pPr>
      <w:sdt>
        <w:sdtPr>
          <w:alias w:val="Member"/>
          <w:tag w:val="&lt;Member mnisId='4248' dodsId='92575'&gt;"/>
          <w:id w:val="1413126970"/>
          <w:placeholder>
            <w:docPart w:val="E81CB47263BC40E98977190D8B6D37F5"/>
          </w:placeholder>
          <w:richText/>
        </w:sdtPr>
        <w:sdtEndPr>
          <w:rPr>
            <w:bCs/>
          </w:rPr>
        </w:sdtEndPr>
        <w:sdtContent>
          <w:r>
            <w:rPr>
              <w:b/>
            </w:rPr>
            <w:t>Baroness Wheatcroft</w:t>
          </w:r>
          <w:r w:rsidRPr="003835E2">
            <w:rPr>
              <w:b/>
            </w:rPr>
            <w:t>:</w:t>
          </w:r>
          <w:r>
            <w:rPr>
              <w:b/>
            </w:rPr>
            <w:t xml:space="preserve"> </w:t>
          </w:r>
          <w:r>
            <w:rPr>
              <w:bCs/>
            </w:rPr>
            <w:t>A</w:t>
          </w:r>
        </w:sdtContent>
      </w:sdt>
      <w:r w:rsidRPr="00D86516">
        <w:t xml:space="preserve"> very quick </w:t>
      </w:r>
      <w:r w:rsidR="00661DFE">
        <w:t>question</w:t>
      </w:r>
      <w:r w:rsidRPr="00D86516">
        <w:t>, if I may, to TikTok in particular.</w:t>
      </w:r>
      <w:r>
        <w:t xml:space="preserve"> </w:t>
      </w:r>
      <w:r w:rsidRPr="00D86516">
        <w:t>If you</w:t>
      </w:r>
      <w:r>
        <w:t xml:space="preserve"> a</w:t>
      </w:r>
      <w:r w:rsidRPr="00D86516">
        <w:t>re having to remove 20 million people a quarter, does</w:t>
      </w:r>
      <w:r>
        <w:t xml:space="preserve"> it not</w:t>
      </w:r>
      <w:r w:rsidRPr="00D86516">
        <w:t xml:space="preserve"> imply that maybe you should be doing a bit more in the first instance to stop them getting on?</w:t>
      </w:r>
    </w:p>
    <w:p w:rsidR="006C1831" w:rsidP="002960B4">
      <w:pPr>
        <w:pStyle w:val="Answer"/>
        <w:spacing w:before="120" w:after="120"/>
        <w:ind w:left="851"/>
        <w:jc w:val="left"/>
      </w:pPr>
      <w:sdt>
        <w:sdtPr>
          <w:alias w:val="Witness"/>
          <w:id w:val="279307513"/>
          <w:placeholder>
            <w:docPart w:val="E81CB47263BC40E98977190D8B6D37F5"/>
          </w:placeholder>
          <w:richText/>
        </w:sdtPr>
        <w:sdtContent>
          <w:r w:rsidRPr="003835E2">
            <w:rPr>
              <w:b/>
              <w:i/>
            </w:rPr>
            <w:t>Ben Bradley:</w:t>
          </w:r>
        </w:sdtContent>
      </w:sdt>
      <w:r>
        <w:t xml:space="preserve"> That is the </w:t>
      </w:r>
      <w:r w:rsidRPr="00D86516">
        <w:t xml:space="preserve">worldwide figure. The process that we have is industry standard, I think. Ofcom has done some work testing different age gates as part of the VSP regime. </w:t>
      </w:r>
      <w:r>
        <w:t>Ofcom</w:t>
      </w:r>
      <w:r w:rsidRPr="00D86516">
        <w:t xml:space="preserve"> found ours was one of the strictest in not pre-populating particular age</w:t>
      </w:r>
      <w:r w:rsidR="003105B0">
        <w:t xml:space="preserve"> and</w:t>
      </w:r>
      <w:r w:rsidRPr="00D86516">
        <w:t xml:space="preserve"> not asking people to tick a box that they</w:t>
      </w:r>
      <w:r>
        <w:t xml:space="preserve"> ar</w:t>
      </w:r>
      <w:r w:rsidRPr="00D86516">
        <w:t xml:space="preserve">e over 13. </w:t>
      </w:r>
      <w:r w:rsidR="003105B0">
        <w:t>H</w:t>
      </w:r>
      <w:r w:rsidRPr="00D86516" w:rsidR="003105B0">
        <w:t>ighly effective age assurance</w:t>
      </w:r>
      <w:r w:rsidR="003105B0">
        <w:t xml:space="preserve"> i</w:t>
      </w:r>
      <w:r w:rsidRPr="00D86516">
        <w:t>s part of the Online Safety Act, and we</w:t>
      </w:r>
      <w:r>
        <w:t xml:space="preserve"> a</w:t>
      </w:r>
      <w:r w:rsidRPr="00D86516">
        <w:t xml:space="preserve">re reviewing those measures and seeing if there are </w:t>
      </w:r>
      <w:r w:rsidRPr="00D86516">
        <w:t>particular changes</w:t>
      </w:r>
      <w:r w:rsidRPr="00D86516">
        <w:t xml:space="preserve"> that might need to be made.</w:t>
      </w:r>
    </w:p>
    <w:p w:rsidR="006C1831" w:rsidP="002960B4">
      <w:pPr>
        <w:pStyle w:val="Remark"/>
        <w:spacing w:before="120" w:after="120"/>
        <w:ind w:left="851"/>
        <w:jc w:val="left"/>
      </w:pPr>
      <w:sdt>
        <w:sdtPr>
          <w:alias w:val="Member"/>
          <w:tag w:val="&lt;Member mnisId='4889' dodsId=''&gt;"/>
          <w:id w:val="1651629035"/>
          <w:placeholder>
            <w:docPart w:val="E81CB47263BC40E98977190D8B6D37F5"/>
          </w:placeholder>
          <w:richText/>
        </w:sdtPr>
        <w:sdtContent>
          <w:r w:rsidRPr="003835E2">
            <w:rPr>
              <w:b/>
            </w:rPr>
            <w:t>Baroness Wheatcroft:</w:t>
          </w:r>
        </w:sdtContent>
      </w:sdt>
      <w:r>
        <w:t xml:space="preserve"> </w:t>
      </w:r>
      <w:r w:rsidR="003105B0">
        <w:t xml:space="preserve">So you are not necessarily </w:t>
      </w:r>
      <w:r w:rsidRPr="00D86516">
        <w:t>confident that you</w:t>
      </w:r>
      <w:r>
        <w:t xml:space="preserve"> a</w:t>
      </w:r>
      <w:r w:rsidRPr="00D86516">
        <w:t>re doing as much as you could</w:t>
      </w:r>
      <w:r w:rsidR="003105B0">
        <w:t>.</w:t>
      </w:r>
    </w:p>
    <w:p w:rsidR="006C1831" w:rsidP="002960B4">
      <w:pPr>
        <w:pStyle w:val="Answer"/>
        <w:spacing w:before="120" w:after="120"/>
        <w:ind w:left="851"/>
        <w:jc w:val="left"/>
      </w:pPr>
      <w:sdt>
        <w:sdtPr>
          <w:alias w:val="Witness"/>
          <w:id w:val="2004924926"/>
          <w:placeholder>
            <w:docPart w:val="E81CB47263BC40E98977190D8B6D37F5"/>
          </w:placeholder>
          <w:richText/>
        </w:sdtPr>
        <w:sdtContent>
          <w:r w:rsidRPr="003835E2">
            <w:rPr>
              <w:b/>
              <w:i/>
            </w:rPr>
            <w:t>Ben Bradley:</w:t>
          </w:r>
        </w:sdtContent>
      </w:sdt>
      <w:r>
        <w:t xml:space="preserve"> </w:t>
      </w:r>
      <w:r w:rsidRPr="00D86516">
        <w:t>I think we</w:t>
      </w:r>
      <w:r>
        <w:t xml:space="preserve"> a</w:t>
      </w:r>
      <w:r w:rsidRPr="00D86516">
        <w:t>re doing an enormous amount on our age</w:t>
      </w:r>
      <w:r w:rsidR="003105B0">
        <w:t>-</w:t>
      </w:r>
      <w:r w:rsidRPr="00D86516">
        <w:t>assurance system. We have age</w:t>
      </w:r>
      <w:r w:rsidR="003105B0">
        <w:t>-</w:t>
      </w:r>
      <w:r w:rsidRPr="00D86516">
        <w:t>inference models</w:t>
      </w:r>
      <w:r w:rsidR="003105B0">
        <w:t xml:space="preserve">, as </w:t>
      </w:r>
      <w:r w:rsidRPr="00D86516">
        <w:t xml:space="preserve">Google mentioned, and </w:t>
      </w:r>
      <w:r w:rsidR="003105B0">
        <w:t xml:space="preserve">where there is </w:t>
      </w:r>
      <w:r w:rsidR="003105B0">
        <w:t>discrepancy</w:t>
      </w:r>
      <w:r w:rsidR="003105B0">
        <w:t xml:space="preserve"> </w:t>
      </w:r>
      <w:r>
        <w:t>we take action</w:t>
      </w:r>
      <w:r w:rsidRPr="00D86516">
        <w:t xml:space="preserve">. The reason I share that figure </w:t>
      </w:r>
      <w:r>
        <w:t>is</w:t>
      </w:r>
      <w:r w:rsidR="003105B0">
        <w:t xml:space="preserve"> that </w:t>
      </w:r>
      <w:r w:rsidRPr="00D86516">
        <w:t>transparency is a</w:t>
      </w:r>
      <w:r>
        <w:t xml:space="preserve">n </w:t>
      </w:r>
      <w:r w:rsidRPr="00D86516">
        <w:t xml:space="preserve">important part of this conversation, to </w:t>
      </w:r>
      <w:r w:rsidR="003105B0">
        <w:t xml:space="preserve">make sure </w:t>
      </w:r>
      <w:r w:rsidRPr="00D86516">
        <w:t>that we</w:t>
      </w:r>
      <w:r>
        <w:t xml:space="preserve"> a</w:t>
      </w:r>
      <w:r w:rsidRPr="00D86516">
        <w:t>re living up to not</w:t>
      </w:r>
      <w:r>
        <w:t xml:space="preserve"> </w:t>
      </w:r>
      <w:r w:rsidR="003105B0">
        <w:t xml:space="preserve">just </w:t>
      </w:r>
      <w:r w:rsidRPr="00D86516">
        <w:t>what we</w:t>
      </w:r>
      <w:r>
        <w:t xml:space="preserve"> a</w:t>
      </w:r>
      <w:r w:rsidRPr="00D86516">
        <w:t>re saying but what we</w:t>
      </w:r>
      <w:r>
        <w:t xml:space="preserve"> a</w:t>
      </w:r>
      <w:r w:rsidRPr="00D86516">
        <w:t>re doing</w:t>
      </w:r>
      <w:r w:rsidR="003105B0">
        <w:t xml:space="preserve">. It </w:t>
      </w:r>
      <w:r w:rsidRPr="00D86516">
        <w:t>prompt</w:t>
      </w:r>
      <w:r w:rsidR="003105B0">
        <w:t>s</w:t>
      </w:r>
      <w:r w:rsidRPr="00D86516">
        <w:t xml:space="preserve"> these types of conversations</w:t>
      </w:r>
      <w:r w:rsidR="003105B0">
        <w:t>,</w:t>
      </w:r>
      <w:r w:rsidRPr="00D86516">
        <w:t xml:space="preserve"> where we can look at the investments that companies have made, whether you think that</w:t>
      </w:r>
      <w:r>
        <w:t xml:space="preserve"> i</w:t>
      </w:r>
      <w:r w:rsidRPr="00D86516">
        <w:t>s too high</w:t>
      </w:r>
      <w:r w:rsidR="003105B0">
        <w:t xml:space="preserve"> or</w:t>
      </w:r>
      <w:r w:rsidRPr="00D86516">
        <w:t xml:space="preserve"> too </w:t>
      </w:r>
      <w:r w:rsidRPr="00D86516">
        <w:t>low, and</w:t>
      </w:r>
      <w:r w:rsidRPr="00D86516">
        <w:t xml:space="preserve"> compare that across different platforms. </w:t>
      </w:r>
      <w:r>
        <w:t>F</w:t>
      </w:r>
      <w:r w:rsidRPr="00D86516">
        <w:t>or us, transparency is th</w:t>
      </w:r>
      <w:r>
        <w:t>e</w:t>
      </w:r>
      <w:r w:rsidRPr="00D86516">
        <w:t xml:space="preserve"> first step</w:t>
      </w:r>
      <w:r w:rsidR="003105B0">
        <w:t>. T</w:t>
      </w:r>
      <w:r w:rsidRPr="00D86516">
        <w:t>hat</w:t>
      </w:r>
      <w:r>
        <w:t xml:space="preserve"> i</w:t>
      </w:r>
      <w:r w:rsidRPr="00D86516">
        <w:t>s why we publish that figure every quarter.</w:t>
      </w:r>
    </w:p>
    <w:p w:rsidR="006C1831" w:rsidP="002960B4">
      <w:pPr>
        <w:pStyle w:val="Remark"/>
        <w:spacing w:before="120" w:after="120"/>
        <w:ind w:left="851"/>
        <w:jc w:val="left"/>
      </w:pPr>
      <w:sdt>
        <w:sdtPr>
          <w:alias w:val="Member"/>
          <w:tag w:val="&lt;Member mnisId='4889' dodsId=''&gt;"/>
          <w:id w:val="-1155372923"/>
          <w:placeholder>
            <w:docPart w:val="E81CB47263BC40E98977190D8B6D37F5"/>
          </w:placeholder>
          <w:richText/>
        </w:sdtPr>
        <w:sdtContent>
          <w:r w:rsidRPr="003835E2">
            <w:rPr>
              <w:b/>
            </w:rPr>
            <w:t>Baroness Wheatcroft:</w:t>
          </w:r>
        </w:sdtContent>
      </w:sdt>
      <w:r>
        <w:t xml:space="preserve"> </w:t>
      </w:r>
      <w:r w:rsidRPr="00D86516">
        <w:t>Lord McNally is concerned by 1,200 pages. I find 20 million a quarter quite a disturbing number.</w:t>
      </w:r>
    </w:p>
    <w:p w:rsidR="006C1831" w:rsidP="002960B4">
      <w:pPr>
        <w:pStyle w:val="Question"/>
        <w:spacing w:before="240"/>
        <w:ind w:left="851" w:hanging="851"/>
        <w:jc w:val="left"/>
      </w:pPr>
      <w:sdt>
        <w:sdtPr>
          <w:alias w:val="Member"/>
          <w:tag w:val="&lt;Member mnisId='4889' dodsId=''&gt;"/>
          <w:id w:val="1006946554"/>
          <w:placeholder>
            <w:docPart w:val="E81CB47263BC40E98977190D8B6D37F5"/>
          </w:placeholder>
          <w:richText/>
        </w:sdtPr>
        <w:sdtEndPr>
          <w:rPr>
            <w:b/>
          </w:rPr>
        </w:sdtEndPr>
        <w:sdtContent>
          <w:r w:rsidRPr="003835E2">
            <w:rPr>
              <w:b/>
            </w:rPr>
            <w:t xml:space="preserve">Baroness </w:t>
          </w:r>
          <w:r>
            <w:rPr>
              <w:b/>
            </w:rPr>
            <w:t>Owen of Alderley</w:t>
          </w:r>
          <w:r w:rsidRPr="003835E2">
            <w:rPr>
              <w:b/>
            </w:rPr>
            <w:t>:</w:t>
          </w:r>
        </w:sdtContent>
      </w:sdt>
      <w:r>
        <w:t xml:space="preserve"> I </w:t>
      </w:r>
      <w:r w:rsidRPr="00D86516">
        <w:t xml:space="preserve">declare my interest again as a guest of Google at </w:t>
      </w:r>
      <w:r w:rsidR="00BA3091">
        <w:t>its</w:t>
      </w:r>
      <w:r w:rsidRPr="00D86516">
        <w:t xml:space="preserve"> </w:t>
      </w:r>
      <w:r w:rsidR="003E12A5">
        <w:t>F</w:t>
      </w:r>
      <w:r w:rsidRPr="00D86516">
        <w:t xml:space="preserve">uture </w:t>
      </w:r>
      <w:r w:rsidR="003E12A5">
        <w:t>f</w:t>
      </w:r>
      <w:r w:rsidRPr="00D86516">
        <w:t>orum</w:t>
      </w:r>
      <w:r>
        <w:t xml:space="preserve"> and</w:t>
      </w:r>
      <w:r w:rsidRPr="00D86516">
        <w:t xml:space="preserve"> AI policy conference. I want to start </w:t>
      </w:r>
      <w:r w:rsidR="003E12A5">
        <w:t>by asking</w:t>
      </w:r>
      <w:r w:rsidRPr="00D86516">
        <w:t xml:space="preserve"> how you collaborate with and support UK media literacy organi</w:t>
      </w:r>
      <w:r>
        <w:t>s</w:t>
      </w:r>
      <w:r w:rsidRPr="00D86516">
        <w:t>ations, including by providing funding</w:t>
      </w:r>
      <w:r w:rsidR="003E12A5">
        <w:t xml:space="preserve">. </w:t>
      </w:r>
    </w:p>
    <w:p w:rsidR="00DA3C7F" w:rsidP="002960B4">
      <w:pPr>
        <w:pStyle w:val="Answer"/>
        <w:spacing w:before="120" w:after="120"/>
        <w:ind w:left="851"/>
        <w:jc w:val="left"/>
      </w:pPr>
      <w:sdt>
        <w:sdtPr>
          <w:alias w:val="Witness"/>
          <w:id w:val="-1924488488"/>
          <w:placeholder>
            <w:docPart w:val="E81CB47263BC40E98977190D8B6D37F5"/>
          </w:placeholder>
          <w:richText/>
        </w:sdtPr>
        <w:sdtContent>
          <w:r w:rsidRPr="003835E2" w:rsidR="006C1831">
            <w:rPr>
              <w:b/>
              <w:i/>
            </w:rPr>
            <w:t xml:space="preserve">Zoe </w:t>
          </w:r>
          <w:r w:rsidRPr="003835E2" w:rsidR="006C1831">
            <w:rPr>
              <w:b/>
              <w:i/>
            </w:rPr>
            <w:t>Darmé</w:t>
          </w:r>
          <w:r w:rsidRPr="003835E2" w:rsidR="006C1831">
            <w:rPr>
              <w:b/>
              <w:i/>
            </w:rPr>
            <w:t>:</w:t>
          </w:r>
        </w:sdtContent>
      </w:sdt>
      <w:r w:rsidR="006C1831">
        <w:t xml:space="preserve"> O</w:t>
      </w:r>
      <w:r w:rsidRPr="00D86516" w:rsidR="006C1831">
        <w:t>ur Be Internet Legends program</w:t>
      </w:r>
      <w:r w:rsidR="006C1831">
        <w:t>me</w:t>
      </w:r>
      <w:r w:rsidRPr="00D86516" w:rsidR="006C1831">
        <w:t xml:space="preserve"> </w:t>
      </w:r>
      <w:r w:rsidR="006C1831">
        <w:t>has been</w:t>
      </w:r>
      <w:r w:rsidRPr="00D86516" w:rsidR="006C1831">
        <w:t xml:space="preserve"> funded since 2018. I think we have</w:t>
      </w:r>
      <w:r w:rsidR="006C1831">
        <w:t xml:space="preserve"> </w:t>
      </w:r>
      <w:r w:rsidRPr="00D86516" w:rsidR="006C1831">
        <w:t xml:space="preserve">shown our commitment there to multiyear funding. </w:t>
      </w:r>
      <w:r w:rsidR="006C1831">
        <w:t>A</w:t>
      </w:r>
      <w:r w:rsidRPr="00D86516" w:rsidR="006C1831">
        <w:t>s a former government grant</w:t>
      </w:r>
      <w:r w:rsidR="00CA04F9">
        <w:t>-</w:t>
      </w:r>
      <w:r w:rsidRPr="00D86516" w:rsidR="006C1831">
        <w:t xml:space="preserve">maker and someone in civil society, </w:t>
      </w:r>
      <w:r w:rsidR="006C1831">
        <w:t xml:space="preserve">I know that </w:t>
      </w:r>
      <w:r w:rsidRPr="00D86516" w:rsidR="006C1831">
        <w:t>it</w:t>
      </w:r>
      <w:r w:rsidR="006C1831">
        <w:t xml:space="preserve"> i</w:t>
      </w:r>
      <w:r w:rsidRPr="00D86516" w:rsidR="006C1831">
        <w:t>s</w:t>
      </w:r>
      <w:r w:rsidR="006C1831">
        <w:t xml:space="preserve"> </w:t>
      </w:r>
      <w:r w:rsidR="00CA04F9">
        <w:t xml:space="preserve">really </w:t>
      </w:r>
      <w:r w:rsidRPr="00D86516" w:rsidR="006C1831">
        <w:t>important</w:t>
      </w:r>
      <w:r w:rsidRPr="00D86516" w:rsidR="006C1831">
        <w:t xml:space="preserve"> to have sustained support that you can plan for. </w:t>
      </w:r>
      <w:r w:rsidR="006C1831">
        <w:t>W</w:t>
      </w:r>
      <w:r w:rsidRPr="00D86516" w:rsidR="006C1831">
        <w:t>e</w:t>
      </w:r>
      <w:r w:rsidR="006C1831">
        <w:t xml:space="preserve"> hav</w:t>
      </w:r>
      <w:r w:rsidRPr="00D86516" w:rsidR="006C1831">
        <w:t>e taken that into consideration when we</w:t>
      </w:r>
      <w:r w:rsidR="006C1831">
        <w:t xml:space="preserve"> ha</w:t>
      </w:r>
      <w:r w:rsidRPr="00D86516" w:rsidR="006C1831">
        <w:t>ve seen what our partners can do. We try to invest in partnerships that we can carry over.</w:t>
      </w:r>
      <w:r>
        <w:t xml:space="preserve"> </w:t>
      </w:r>
      <w:r w:rsidRPr="00D86516" w:rsidR="006C1831">
        <w:t>I think you heard from Vick</w:t>
      </w:r>
      <w:r w:rsidR="006C1831">
        <w:t>i</w:t>
      </w:r>
      <w:r w:rsidRPr="00D86516" w:rsidR="006C1831">
        <w:t xml:space="preserve"> </w:t>
      </w:r>
      <w:r w:rsidRPr="00D86516" w:rsidR="006C1831">
        <w:t>Shotbolt</w:t>
      </w:r>
      <w:r w:rsidRPr="00D86516" w:rsidR="006C1831">
        <w:t xml:space="preserve"> that our work with </w:t>
      </w:r>
      <w:r w:rsidRPr="00D86516" w:rsidR="006C1831">
        <w:t>Parent</w:t>
      </w:r>
      <w:r w:rsidR="006C1831">
        <w:t>Zone</w:t>
      </w:r>
      <w:r w:rsidRPr="00D86516" w:rsidR="006C1831">
        <w:t xml:space="preserve"> has been very strong over the past years. </w:t>
      </w:r>
    </w:p>
    <w:p w:rsidR="006C1831" w:rsidP="002960B4">
      <w:pPr>
        <w:pStyle w:val="Answer"/>
        <w:spacing w:before="120" w:after="120"/>
        <w:ind w:left="851"/>
        <w:jc w:val="left"/>
      </w:pPr>
      <w:r w:rsidRPr="00D86516">
        <w:t>In addition to that, I</w:t>
      </w:r>
      <w:r>
        <w:t xml:space="preserve"> a</w:t>
      </w:r>
      <w:r w:rsidRPr="00D86516">
        <w:t>m</w:t>
      </w:r>
      <w:r>
        <w:t xml:space="preserve"> </w:t>
      </w:r>
      <w:r w:rsidRPr="00D86516">
        <w:t>happy to relay</w:t>
      </w:r>
      <w:r>
        <w:t xml:space="preserve"> that </w:t>
      </w:r>
      <w:r w:rsidRPr="00D86516">
        <w:t xml:space="preserve">my team </w:t>
      </w:r>
      <w:r>
        <w:t xml:space="preserve">right now is </w:t>
      </w:r>
      <w:r w:rsidRPr="00D86516">
        <w:t xml:space="preserve">exploring </w:t>
      </w:r>
      <w:r>
        <w:t>a</w:t>
      </w:r>
      <w:r w:rsidRPr="00D86516">
        <w:t xml:space="preserve"> partnership with CILIP, which is the major library association here in the UK. We</w:t>
      </w:r>
      <w:r>
        <w:t xml:space="preserve"> have</w:t>
      </w:r>
      <w:r w:rsidRPr="00D86516">
        <w:t xml:space="preserve"> already piloted our Super Searchers program</w:t>
      </w:r>
      <w:r>
        <w:t>me</w:t>
      </w:r>
      <w:r w:rsidRPr="00D86516">
        <w:t xml:space="preserve"> through Public Libraries 2030 here in the UK. I remember</w:t>
      </w:r>
      <w:r>
        <w:t>,</w:t>
      </w:r>
      <w:r w:rsidRPr="00D86516">
        <w:t xml:space="preserve"> in particular, there</w:t>
      </w:r>
      <w:r w:rsidRPr="00D86516">
        <w:t xml:space="preserve"> was training at Lancashire</w:t>
      </w:r>
      <w:r w:rsidR="00BE00CD">
        <w:t>—</w:t>
      </w:r>
      <w:r w:rsidRPr="00D86516">
        <w:t>I do</w:t>
      </w:r>
      <w:r>
        <w:t xml:space="preserve"> not</w:t>
      </w:r>
      <w:r w:rsidRPr="00D86516">
        <w:t xml:space="preserve"> know if anyone</w:t>
      </w:r>
      <w:r>
        <w:t xml:space="preserve"> </w:t>
      </w:r>
      <w:r w:rsidR="00BE00CD">
        <w:t xml:space="preserve">here </w:t>
      </w:r>
      <w:r>
        <w:t>i</w:t>
      </w:r>
      <w:r w:rsidRPr="00D86516">
        <w:t xml:space="preserve">s from Lancashire. </w:t>
      </w:r>
      <w:r>
        <w:t>We</w:t>
      </w:r>
      <w:r w:rsidRPr="00D86516">
        <w:t xml:space="preserve"> are looking to scale that more broadly.</w:t>
      </w:r>
    </w:p>
    <w:p w:rsidR="006C1831" w:rsidP="002960B4">
      <w:pPr>
        <w:pStyle w:val="Answer"/>
        <w:spacing w:before="120" w:after="120"/>
        <w:ind w:left="851"/>
        <w:jc w:val="left"/>
      </w:pPr>
      <w:r>
        <w:t>Globally</w:t>
      </w:r>
      <w:r w:rsidRPr="00D86516">
        <w:t>, we</w:t>
      </w:r>
      <w:r>
        <w:t xml:space="preserve"> ha</w:t>
      </w:r>
      <w:r w:rsidRPr="00D86516">
        <w:t>ve reached about 2,500 trainers</w:t>
      </w:r>
      <w:r w:rsidR="00AA2D89">
        <w:t>,</w:t>
      </w:r>
      <w:r w:rsidRPr="00D86516">
        <w:t xml:space="preserve"> who</w:t>
      </w:r>
      <w:r>
        <w:t xml:space="preserve"> ha</w:t>
      </w:r>
      <w:r w:rsidRPr="00D86516">
        <w:t xml:space="preserve">ve turned around and trained a million end users. </w:t>
      </w:r>
      <w:r w:rsidR="00AA2D89">
        <w:t xml:space="preserve">But </w:t>
      </w:r>
      <w:r w:rsidRPr="00D86516">
        <w:t>I think we could do more in the UK. It</w:t>
      </w:r>
      <w:r>
        <w:t xml:space="preserve"> i</w:t>
      </w:r>
      <w:r w:rsidRPr="00D86516">
        <w:t xml:space="preserve">s one of the reasons I flew over here to be with my colleague, Rosie, to talk about media literacy. </w:t>
      </w:r>
      <w:r>
        <w:t xml:space="preserve">We </w:t>
      </w:r>
      <w:r w:rsidRPr="00D86516">
        <w:t>were very pleased to be in conversation with CILIP to bring that here to the UK as well.</w:t>
      </w:r>
    </w:p>
    <w:p w:rsidR="00476D2C" w:rsidP="002960B4">
      <w:pPr>
        <w:pStyle w:val="Answer"/>
        <w:spacing w:before="120" w:after="120"/>
        <w:ind w:left="851"/>
        <w:jc w:val="left"/>
      </w:pPr>
      <w:sdt>
        <w:sdtPr>
          <w:alias w:val="Witness"/>
          <w:id w:val="228589908"/>
          <w:placeholder>
            <w:docPart w:val="E81CB47263BC40E98977190D8B6D37F5"/>
          </w:placeholder>
          <w:richText/>
        </w:sdtPr>
        <w:sdtContent>
          <w:r w:rsidRPr="00EA720E" w:rsidR="006C1831">
            <w:rPr>
              <w:b/>
              <w:i/>
            </w:rPr>
            <w:t>Ben Bradley:</w:t>
          </w:r>
        </w:sdtContent>
      </w:sdt>
      <w:r w:rsidR="006C1831">
        <w:t xml:space="preserve"> T</w:t>
      </w:r>
      <w:r w:rsidRPr="00D86516" w:rsidR="006C1831">
        <w:t>he work that we do is</w:t>
      </w:r>
      <w:r w:rsidR="006C1831">
        <w:t xml:space="preserve"> </w:t>
      </w:r>
      <w:r w:rsidRPr="00D86516" w:rsidR="006C1831">
        <w:t>tailored to the needs of the users and to our platform</w:t>
      </w:r>
      <w:r>
        <w:t>,</w:t>
      </w:r>
      <w:r w:rsidRPr="00D86516" w:rsidR="006C1831">
        <w:t xml:space="preserve"> and that includes region as well. It follow</w:t>
      </w:r>
      <w:r w:rsidR="006C1831">
        <w:t>s</w:t>
      </w:r>
      <w:r w:rsidRPr="00D86516" w:rsidR="006C1831">
        <w:t xml:space="preserve"> th</w:t>
      </w:r>
      <w:r w:rsidR="006C1831">
        <w:t>e</w:t>
      </w:r>
      <w:r w:rsidRPr="00D86516" w:rsidR="006C1831">
        <w:t xml:space="preserve"> process I outlined before</w:t>
      </w:r>
      <w:r>
        <w:t xml:space="preserve"> of</w:t>
      </w:r>
      <w:r w:rsidRPr="00D86516" w:rsidR="006C1831">
        <w:t xml:space="preserve"> risk identification, assessment and mitigation. </w:t>
      </w:r>
    </w:p>
    <w:p w:rsidR="006C1831" w:rsidP="002960B4">
      <w:pPr>
        <w:pStyle w:val="Answer"/>
        <w:spacing w:before="120" w:after="120"/>
        <w:ind w:left="851"/>
        <w:jc w:val="left"/>
      </w:pPr>
      <w:r w:rsidRPr="00D86516">
        <w:t xml:space="preserve">To </w:t>
      </w:r>
      <w:r w:rsidR="00476D2C">
        <w:t>give</w:t>
      </w:r>
      <w:r w:rsidRPr="00D86516">
        <w:t xml:space="preserve"> a few examples of how we</w:t>
      </w:r>
      <w:r>
        <w:t xml:space="preserve"> ha</w:t>
      </w:r>
      <w:r w:rsidRPr="00D86516">
        <w:t xml:space="preserve">ve applied that in the UK, we carried out focus groups with teachers </w:t>
      </w:r>
      <w:r w:rsidR="007446D6">
        <w:t xml:space="preserve">on </w:t>
      </w:r>
      <w:r w:rsidRPr="00D86516">
        <w:t>their understanding of online safety provision in the UK but also of TikTok. That found that two-thirds of teachers had a low awareness of TikTok specifically</w:t>
      </w:r>
      <w:r w:rsidR="007446D6">
        <w:t>,</w:t>
      </w:r>
      <w:r w:rsidRPr="00D86516">
        <w:t xml:space="preserve"> because we were a newer </w:t>
      </w:r>
      <w:r w:rsidRPr="00D86516">
        <w:t>platform</w:t>
      </w:r>
      <w:r w:rsidRPr="00D86516">
        <w:t xml:space="preserve"> and they were</w:t>
      </w:r>
      <w:r>
        <w:t xml:space="preserve"> not</w:t>
      </w:r>
      <w:r w:rsidRPr="00D86516">
        <w:t xml:space="preserve"> familiar with us</w:t>
      </w:r>
      <w:r w:rsidR="007446D6">
        <w:t>ing us</w:t>
      </w:r>
      <w:r>
        <w:t xml:space="preserve">. </w:t>
      </w:r>
      <w:r w:rsidR="007446D6">
        <w:t>But</w:t>
      </w:r>
      <w:r>
        <w:t xml:space="preserve"> </w:t>
      </w:r>
      <w:r w:rsidRPr="00D86516">
        <w:t xml:space="preserve">a similar </w:t>
      </w:r>
      <w:r>
        <w:t>number</w:t>
      </w:r>
      <w:r w:rsidRPr="00D86516">
        <w:t xml:space="preserve"> also</w:t>
      </w:r>
      <w:r>
        <w:t xml:space="preserve"> </w:t>
      </w:r>
      <w:r w:rsidRPr="00D86516">
        <w:t xml:space="preserve">wanted to have resources provided to them by platforms </w:t>
      </w:r>
      <w:r w:rsidR="007446D6">
        <w:t xml:space="preserve">such as </w:t>
      </w:r>
      <w:r w:rsidRPr="00D86516">
        <w:t>TikTok.</w:t>
      </w:r>
    </w:p>
    <w:p w:rsidR="006C1831" w:rsidP="002960B4">
      <w:pPr>
        <w:pStyle w:val="Answer"/>
        <w:spacing w:before="120" w:after="120"/>
        <w:ind w:left="851"/>
        <w:jc w:val="left"/>
      </w:pPr>
      <w:r>
        <w:t>In that case, w</w:t>
      </w:r>
      <w:r>
        <w:t>e</w:t>
      </w:r>
      <w:r w:rsidRPr="00D86516">
        <w:t xml:space="preserve"> partnered with Internet Matters on an interactive teacher playbook. That was everything that you might want to know about TikTok</w:t>
      </w:r>
      <w:r>
        <w:t>:</w:t>
      </w:r>
      <w:r w:rsidRPr="00D86516">
        <w:t xml:space="preserve"> the features that we have, </w:t>
      </w:r>
      <w:r w:rsidR="00D3145B">
        <w:t xml:space="preserve">and </w:t>
      </w:r>
      <w:r w:rsidRPr="00D86516">
        <w:t xml:space="preserve">the safety tools that we have available to assist teachers in conversations that they would have with students or with parents. </w:t>
      </w:r>
      <w:r>
        <w:t xml:space="preserve">Then </w:t>
      </w:r>
      <w:r w:rsidRPr="00D86516">
        <w:t>we partnered with a different organisation called Ditch the Label</w:t>
      </w:r>
      <w:r w:rsidR="0064109C">
        <w:t xml:space="preserve">, </w:t>
      </w:r>
      <w:r w:rsidRPr="00D86516">
        <w:t>which you might be familiar with</w:t>
      </w:r>
      <w:r w:rsidR="0064109C">
        <w:t xml:space="preserve">, </w:t>
      </w:r>
      <w:r w:rsidRPr="00D86516">
        <w:t xml:space="preserve">on specific lesson plans around online safety issues. </w:t>
      </w:r>
      <w:r>
        <w:t xml:space="preserve">That is </w:t>
      </w:r>
      <w:r w:rsidRPr="00D86516">
        <w:t>an example of how we</w:t>
      </w:r>
      <w:r>
        <w:t xml:space="preserve"> ha</w:t>
      </w:r>
      <w:r w:rsidRPr="00D86516">
        <w:t>ve applied it to teachers.</w:t>
      </w:r>
    </w:p>
    <w:p w:rsidR="006C1831" w:rsidP="002960B4">
      <w:pPr>
        <w:pStyle w:val="Answer"/>
        <w:spacing w:before="120" w:after="120"/>
        <w:ind w:left="851"/>
        <w:jc w:val="left"/>
      </w:pPr>
      <w:r>
        <w:t>We did</w:t>
      </w:r>
      <w:r w:rsidRPr="00D86516">
        <w:t xml:space="preserve"> the same for parents</w:t>
      </w:r>
      <w:r w:rsidR="0064109C">
        <w:t>.</w:t>
      </w:r>
      <w:r w:rsidRPr="00D86516">
        <w:t xml:space="preserve"> </w:t>
      </w:r>
      <w:r w:rsidR="0064109C">
        <w:t>L</w:t>
      </w:r>
      <w:r w:rsidRPr="00D86516">
        <w:t>ast November</w:t>
      </w:r>
      <w:r w:rsidR="0064109C">
        <w:t xml:space="preserve">, we </w:t>
      </w:r>
      <w:r w:rsidRPr="00D86516">
        <w:t>carried out polling of 1,000 parents</w:t>
      </w:r>
      <w:r>
        <w:t>. E</w:t>
      </w:r>
      <w:r w:rsidRPr="00D86516">
        <w:t>ncouragingly, around 60% felt more confident to engage in online safety conversations than five years ago, which I think is something we should all be proud of</w:t>
      </w:r>
      <w:r>
        <w:t xml:space="preserve">. </w:t>
      </w:r>
      <w:r w:rsidR="004F0FC0">
        <w:t xml:space="preserve">But </w:t>
      </w:r>
      <w:r w:rsidRPr="00D86516">
        <w:t>50% still did</w:t>
      </w:r>
      <w:r>
        <w:t xml:space="preserve"> not</w:t>
      </w:r>
      <w:r w:rsidRPr="00D86516">
        <w:t xml:space="preserve"> feel like they had the technical knowledge to engage in conversations. </w:t>
      </w:r>
      <w:r w:rsidR="004F0FC0">
        <w:t>W</w:t>
      </w:r>
      <w:r w:rsidRPr="00D86516">
        <w:t>e created the Digital Safety Partnership for Families, which was a specific conversation guide to allow parents to engage in these types of discussions.</w:t>
      </w:r>
    </w:p>
    <w:p w:rsidR="006C1831" w:rsidP="002960B4">
      <w:pPr>
        <w:pStyle w:val="Answer"/>
        <w:spacing w:before="120" w:after="120"/>
        <w:ind w:left="851"/>
        <w:jc w:val="left"/>
      </w:pPr>
      <w:r>
        <w:t xml:space="preserve">That is the </w:t>
      </w:r>
      <w:r w:rsidRPr="00D86516">
        <w:t>process that we follow and some of the partners that we</w:t>
      </w:r>
      <w:r>
        <w:t xml:space="preserve"> ha</w:t>
      </w:r>
      <w:r w:rsidRPr="00D86516">
        <w:t>ve worked with.</w:t>
      </w:r>
    </w:p>
    <w:p w:rsidR="006C1831" w:rsidP="002960B4">
      <w:pPr>
        <w:pStyle w:val="Answer"/>
        <w:spacing w:before="120" w:after="120"/>
        <w:ind w:left="851"/>
        <w:jc w:val="left"/>
      </w:pPr>
      <w:sdt>
        <w:sdtPr>
          <w:alias w:val="Witness"/>
          <w:id w:val="1109396076"/>
          <w:placeholder>
            <w:docPart w:val="E81CB47263BC40E98977190D8B6D37F5"/>
          </w:placeholder>
          <w:richText/>
        </w:sdtPr>
        <w:sdtContent>
          <w:r w:rsidRPr="00EA720E">
            <w:rPr>
              <w:b/>
              <w:i/>
            </w:rPr>
            <w:t>Laura Higgins:</w:t>
          </w:r>
        </w:sdtContent>
      </w:sdt>
      <w:r>
        <w:t xml:space="preserve"> A</w:t>
      </w:r>
      <w:r w:rsidRPr="00D86516">
        <w:t>s I mentioned, we also partner with Internet Matters. We</w:t>
      </w:r>
      <w:r>
        <w:t xml:space="preserve"> ha</w:t>
      </w:r>
      <w:r w:rsidRPr="00D86516">
        <w:t xml:space="preserve">ve been working with </w:t>
      </w:r>
      <w:r w:rsidR="004F0FC0">
        <w:t>it</w:t>
      </w:r>
      <w:r w:rsidRPr="00D86516">
        <w:t xml:space="preserve"> since 2019. </w:t>
      </w:r>
      <w:r>
        <w:t xml:space="preserve">Some </w:t>
      </w:r>
      <w:r w:rsidRPr="00D86516">
        <w:t>of that has been research and focus groups with young people and parents</w:t>
      </w:r>
      <w:r w:rsidR="004F0FC0">
        <w:t>,</w:t>
      </w:r>
      <w:r w:rsidRPr="00D86516">
        <w:t xml:space="preserve"> to gain an understanding of young people</w:t>
      </w:r>
      <w:r>
        <w:t>’</w:t>
      </w:r>
      <w:r w:rsidRPr="00D86516">
        <w:t>s experiences online and to hear more from them about where they need additional support</w:t>
      </w:r>
      <w:r w:rsidR="00D41E0A">
        <w:t>—r</w:t>
      </w:r>
      <w:r>
        <w:t xml:space="preserve">eally </w:t>
      </w:r>
      <w:r w:rsidRPr="00D86516">
        <w:t>digging into where the need is</w:t>
      </w:r>
      <w:r w:rsidR="00D41E0A">
        <w:t>,</w:t>
      </w:r>
      <w:r w:rsidRPr="00D86516">
        <w:t xml:space="preserve"> so that we can then try to support them with those issues.</w:t>
      </w:r>
    </w:p>
    <w:p w:rsidR="006C1831" w:rsidP="002960B4">
      <w:pPr>
        <w:pStyle w:val="Answer"/>
        <w:spacing w:before="120" w:after="120"/>
        <w:ind w:left="851"/>
        <w:jc w:val="left"/>
      </w:pPr>
      <w:r w:rsidRPr="00D86516">
        <w:t>More recently, as I mentioned, we</w:t>
      </w:r>
      <w:r>
        <w:t xml:space="preserve"> ha</w:t>
      </w:r>
      <w:r w:rsidRPr="00D86516">
        <w:t>ve been focused on supporting neurodivergent families here in the UK. We</w:t>
      </w:r>
      <w:r>
        <w:t xml:space="preserve"> a</w:t>
      </w:r>
      <w:r w:rsidRPr="00D86516">
        <w:t>re not experts in that field</w:t>
      </w:r>
      <w:r>
        <w:t>,</w:t>
      </w:r>
      <w:r w:rsidRPr="00D86516">
        <w:t xml:space="preserve"> and neither are Internet Matters</w:t>
      </w:r>
      <w:r w:rsidR="00D41E0A">
        <w:t xml:space="preserve">; it is the </w:t>
      </w:r>
      <w:r w:rsidRPr="00D86516">
        <w:t>expert in media literacy and digital education</w:t>
      </w:r>
      <w:r w:rsidR="00D41E0A">
        <w:t>. W</w:t>
      </w:r>
      <w:r w:rsidRPr="00D86516">
        <w:t xml:space="preserve">e partnered with </w:t>
      </w:r>
      <w:r w:rsidRPr="00D86516">
        <w:t>Autistica</w:t>
      </w:r>
      <w:r w:rsidRPr="00D86516">
        <w:t xml:space="preserve"> and Ambitious </w:t>
      </w:r>
      <w:r w:rsidR="00A038A2">
        <w:t>a</w:t>
      </w:r>
      <w:r w:rsidRPr="00D86516">
        <w:t>bout Autism</w:t>
      </w:r>
      <w:r>
        <w:t>—</w:t>
      </w:r>
      <w:r w:rsidRPr="00D86516">
        <w:t>specialist charities here in the UK</w:t>
      </w:r>
      <w:r>
        <w:t>—</w:t>
      </w:r>
      <w:r w:rsidRPr="00D86516">
        <w:t>wh</w:t>
      </w:r>
      <w:r w:rsidR="00A038A2">
        <w:t>ich</w:t>
      </w:r>
      <w:r w:rsidRPr="00D86516">
        <w:t xml:space="preserve"> helped to support us with, again, focus groups with tweens, teens and parents, as well as </w:t>
      </w:r>
      <w:r w:rsidR="008F6A73">
        <w:t xml:space="preserve">with </w:t>
      </w:r>
      <w:r w:rsidRPr="00D86516">
        <w:t>qualitative research that we</w:t>
      </w:r>
      <w:r>
        <w:t xml:space="preserve"> ha</w:t>
      </w:r>
      <w:r w:rsidRPr="00D86516">
        <w:t>ve done with them</w:t>
      </w:r>
      <w:r w:rsidR="008F6A73">
        <w:t xml:space="preserve"> on </w:t>
      </w:r>
      <w:r w:rsidRPr="00D86516">
        <w:t>identifying where the support needs were and what resources they wanted.</w:t>
      </w:r>
    </w:p>
    <w:p w:rsidR="003B13DE" w:rsidP="002960B4">
      <w:pPr>
        <w:pStyle w:val="Remark"/>
        <w:spacing w:before="120" w:after="120"/>
        <w:ind w:left="851"/>
        <w:jc w:val="left"/>
      </w:pPr>
      <w:r>
        <w:t>La</w:t>
      </w:r>
      <w:r w:rsidRPr="00D86516">
        <w:t>st year</w:t>
      </w:r>
      <w:r w:rsidR="008F6A73">
        <w:t>,</w:t>
      </w:r>
      <w:r w:rsidRPr="00D86516">
        <w:t xml:space="preserve"> we launched a suite of resources based on that. We</w:t>
      </w:r>
      <w:r>
        <w:t xml:space="preserve"> ha</w:t>
      </w:r>
      <w:r w:rsidRPr="00D86516">
        <w:t>ve</w:t>
      </w:r>
      <w:r>
        <w:t xml:space="preserve"> </w:t>
      </w:r>
      <w:r w:rsidRPr="00D86516">
        <w:t>now review</w:t>
      </w:r>
      <w:r>
        <w:t>ed</w:t>
      </w:r>
      <w:r w:rsidRPr="00D86516">
        <w:t xml:space="preserve"> that with the groups</w:t>
      </w:r>
      <w:r w:rsidR="008F6A73">
        <w:t>,</w:t>
      </w:r>
      <w:r w:rsidRPr="00D86516">
        <w:t xml:space="preserve"> to look at the effectiveness and the impact</w:t>
      </w:r>
      <w:r>
        <w:t>,</w:t>
      </w:r>
      <w:r w:rsidRPr="00D86516">
        <w:t xml:space="preserve"> and what changes families</w:t>
      </w:r>
      <w:r>
        <w:t xml:space="preserve"> </w:t>
      </w:r>
      <w:r w:rsidRPr="00D86516">
        <w:t xml:space="preserve">recommended for us to make. </w:t>
      </w:r>
      <w:r>
        <w:t xml:space="preserve">We have </w:t>
      </w:r>
      <w:r>
        <w:t xml:space="preserve">now </w:t>
      </w:r>
      <w:r w:rsidRPr="00D86516">
        <w:t>updated those based on that direct feedback</w:t>
      </w:r>
      <w:r>
        <w:t>,</w:t>
      </w:r>
      <w:r w:rsidRPr="00D86516">
        <w:t xml:space="preserve"> which was a first for us</w:t>
      </w:r>
      <w:r>
        <w:t xml:space="preserve">. It was </w:t>
      </w:r>
      <w:r>
        <w:t>really i</w:t>
      </w:r>
      <w:r w:rsidRPr="00D86516">
        <w:t>nteresting</w:t>
      </w:r>
      <w:r w:rsidRPr="00D86516">
        <w:t xml:space="preserve"> to be able to have that full cycle and learn</w:t>
      </w:r>
      <w:r>
        <w:t xml:space="preserve">. </w:t>
      </w:r>
    </w:p>
    <w:p w:rsidR="006C1831" w:rsidP="002960B4">
      <w:pPr>
        <w:pStyle w:val="Remark"/>
        <w:spacing w:before="120" w:after="120"/>
        <w:ind w:left="851"/>
        <w:jc w:val="left"/>
      </w:pPr>
      <w:r>
        <w:t>L</w:t>
      </w:r>
      <w:r w:rsidRPr="00D86516">
        <w:t>ast week</w:t>
      </w:r>
      <w:r w:rsidR="003B13DE">
        <w:t>,</w:t>
      </w:r>
      <w:r w:rsidRPr="00D86516">
        <w:t xml:space="preserve"> </w:t>
      </w:r>
      <w:r>
        <w:t xml:space="preserve">we launched </w:t>
      </w:r>
      <w:r w:rsidRPr="00D86516">
        <w:t>some new resources based on that work</w:t>
      </w:r>
      <w:r w:rsidR="003B13DE">
        <w:t>,</w:t>
      </w:r>
      <w:r w:rsidRPr="00D86516">
        <w:t xml:space="preserve"> around screen time</w:t>
      </w:r>
      <w:r>
        <w:t>,</w:t>
      </w:r>
      <w:r w:rsidRPr="00D86516">
        <w:t xml:space="preserve"> which we know is a concern for parents and can be something particularly challenging for those kids with additional support needs</w:t>
      </w:r>
      <w:r>
        <w:t xml:space="preserve">. That work </w:t>
      </w:r>
      <w:r w:rsidRPr="00D86516">
        <w:t>is going to be continuing</w:t>
      </w:r>
      <w:r>
        <w:t xml:space="preserve">. It is </w:t>
      </w:r>
      <w:r w:rsidRPr="00D86516">
        <w:t>a long-term partnership</w:t>
      </w:r>
      <w:r>
        <w:t>.</w:t>
      </w:r>
    </w:p>
    <w:p w:rsidR="006C1831" w:rsidRPr="00BA0B84" w:rsidP="002960B4">
      <w:pPr>
        <w:pStyle w:val="Remark"/>
        <w:spacing w:before="120" w:after="120"/>
        <w:ind w:left="851"/>
        <w:jc w:val="left"/>
      </w:pPr>
      <w:r>
        <w:t>W</w:t>
      </w:r>
      <w:r w:rsidRPr="00D86516">
        <w:t>e also support the UK Safer Internet Centre and all the partners within that</w:t>
      </w:r>
      <w:r>
        <w:t xml:space="preserve">. We are </w:t>
      </w:r>
      <w:r w:rsidRPr="00D86516">
        <w:t>members of the Internet Watch Foundation</w:t>
      </w:r>
      <w:r w:rsidR="00760813">
        <w:t>.</w:t>
      </w:r>
      <w:r w:rsidRPr="00D86516">
        <w:t xml:space="preserve"> </w:t>
      </w:r>
      <w:r w:rsidR="00760813">
        <w:t>W</w:t>
      </w:r>
      <w:r w:rsidRPr="00D86516">
        <w:t xml:space="preserve">e work with </w:t>
      </w:r>
      <w:r w:rsidRPr="00D86516">
        <w:t>South</w:t>
      </w:r>
      <w:r>
        <w:t xml:space="preserve"> W</w:t>
      </w:r>
      <w:r w:rsidRPr="00D86516">
        <w:t>est</w:t>
      </w:r>
      <w:r w:rsidRPr="00D86516">
        <w:t xml:space="preserve"> Grid for Learning on resource creation and supporting </w:t>
      </w:r>
      <w:r>
        <w:t>its</w:t>
      </w:r>
      <w:r w:rsidRPr="00D86516">
        <w:t xml:space="preserve"> broader educational work in schools</w:t>
      </w:r>
      <w:r>
        <w:t>. We</w:t>
      </w:r>
      <w:r w:rsidRPr="00D86516">
        <w:t xml:space="preserve"> work with </w:t>
      </w:r>
      <w:r w:rsidRPr="00D86516">
        <w:t>Child</w:t>
      </w:r>
      <w:r>
        <w:t>n</w:t>
      </w:r>
      <w:r w:rsidRPr="00D86516">
        <w:t>et</w:t>
      </w:r>
      <w:r w:rsidR="00760813">
        <w:t>. W</w:t>
      </w:r>
      <w:r w:rsidRPr="00D86516">
        <w:t>e support Safer Internet Day each year</w:t>
      </w:r>
      <w:r>
        <w:t xml:space="preserve">. </w:t>
      </w:r>
      <w:r w:rsidRPr="00D86516">
        <w:t>This year</w:t>
      </w:r>
      <w:r w:rsidR="00760813">
        <w:t>,</w:t>
      </w:r>
      <w:r w:rsidRPr="00D86516">
        <w:t xml:space="preserve"> we co-created a quiz with </w:t>
      </w:r>
      <w:r w:rsidRPr="00D86516">
        <w:t>Child</w:t>
      </w:r>
      <w:r>
        <w:t>n</w:t>
      </w:r>
      <w:r w:rsidRPr="00D86516">
        <w:t>et</w:t>
      </w:r>
      <w:r>
        <w:t>’</w:t>
      </w:r>
      <w:r w:rsidRPr="00D86516">
        <w:t>s</w:t>
      </w:r>
      <w:r w:rsidRPr="00D86516">
        <w:t xml:space="preserve"> youth board</w:t>
      </w:r>
      <w:r w:rsidR="00760813">
        <w:t xml:space="preserve">, which </w:t>
      </w:r>
      <w:r w:rsidRPr="00D86516">
        <w:t>we launched for Safer Internet Day</w:t>
      </w:r>
      <w:r>
        <w:t>. That</w:t>
      </w:r>
      <w:r w:rsidRPr="00D86516">
        <w:t xml:space="preserve"> was all around spotting misinformation and scams</w:t>
      </w:r>
      <w:r>
        <w:t>. A</w:t>
      </w:r>
      <w:r w:rsidRPr="00D86516">
        <w:t xml:space="preserve">nyone </w:t>
      </w:r>
      <w:r w:rsidR="00760813">
        <w:t>who</w:t>
      </w:r>
      <w:r w:rsidRPr="00D86516">
        <w:t xml:space="preserve"> was</w:t>
      </w:r>
      <w:r>
        <w:t xml:space="preserve"> </w:t>
      </w:r>
      <w:r w:rsidRPr="00D86516">
        <w:t>at the event at BT Tower probably got to play with it this year</w:t>
      </w:r>
      <w:r w:rsidR="00760813">
        <w:t>—i</w:t>
      </w:r>
      <w:r w:rsidRPr="00D86516">
        <w:t xml:space="preserve">t was fantastic. </w:t>
      </w:r>
      <w:r w:rsidR="00760813">
        <w:t>T</w:t>
      </w:r>
      <w:r w:rsidRPr="00BA0B84">
        <w:t xml:space="preserve">here is a lot of ongoing work </w:t>
      </w:r>
      <w:r w:rsidR="00382338">
        <w:t>around</w:t>
      </w:r>
      <w:r w:rsidRPr="00BA0B84">
        <w:t xml:space="preserve"> those and planning for next year already</w:t>
      </w:r>
      <w:r w:rsidR="00382338">
        <w:t>—</w:t>
      </w:r>
      <w:r w:rsidRPr="00BA0B84">
        <w:t>so more to come.</w:t>
      </w:r>
    </w:p>
    <w:p w:rsidR="006C1831" w:rsidRPr="00BA0B84" w:rsidP="002960B4">
      <w:pPr>
        <w:pStyle w:val="Question"/>
        <w:spacing w:before="240"/>
        <w:ind w:left="851" w:hanging="851"/>
        <w:jc w:val="left"/>
      </w:pPr>
      <w:sdt>
        <w:sdtPr>
          <w:alias w:val="Member"/>
          <w:tag w:val="&lt;Member mnisId='4990' dodsId=''&gt;"/>
          <w:id w:val="-45137450"/>
          <w:placeholder>
            <w:docPart w:val="29FCFD79C9B9407BB78F1B400648DA56"/>
          </w:placeholder>
          <w:richText/>
        </w:sdtPr>
        <w:sdtContent>
          <w:r w:rsidRPr="00BA0B84">
            <w:rPr>
              <w:b/>
            </w:rPr>
            <w:t>Baroness Owen of Alderley Edge:</w:t>
          </w:r>
        </w:sdtContent>
      </w:sdt>
      <w:r w:rsidRPr="00BA0B84">
        <w:t xml:space="preserve"> How are you making sure that </w:t>
      </w:r>
      <w:r>
        <w:t>t</w:t>
      </w:r>
      <w:r w:rsidRPr="00BA0B84">
        <w:t>his support has impact and is genuinely meeting users</w:t>
      </w:r>
      <w:r>
        <w:t>’</w:t>
      </w:r>
      <w:r w:rsidRPr="00BA0B84">
        <w:t xml:space="preserve"> needs?</w:t>
      </w:r>
      <w:r>
        <w:t xml:space="preserve"> </w:t>
      </w:r>
      <w:r w:rsidRPr="00BA0B84">
        <w:t>Are you measuring it?</w:t>
      </w:r>
    </w:p>
    <w:p w:rsidR="00382338" w:rsidP="002960B4">
      <w:pPr>
        <w:pStyle w:val="Answer"/>
        <w:spacing w:before="120" w:after="120"/>
        <w:ind w:left="851"/>
        <w:jc w:val="left"/>
      </w:pPr>
      <w:sdt>
        <w:sdtPr>
          <w:alias w:val="Witness"/>
          <w:id w:val="2083875174"/>
          <w:placeholder>
            <w:docPart w:val="29FCFD79C9B9407BB78F1B400648DA56"/>
          </w:placeholder>
          <w:richText/>
        </w:sdtPr>
        <w:sdtContent>
          <w:r w:rsidRPr="00BA0B84" w:rsidR="006C1831">
            <w:rPr>
              <w:b/>
              <w:i/>
            </w:rPr>
            <w:t>Laura Higgins:</w:t>
          </w:r>
        </w:sdtContent>
      </w:sdt>
      <w:r w:rsidRPr="00BA0B84" w:rsidR="006C1831">
        <w:t xml:space="preserve"> Th</w:t>
      </w:r>
      <w:r>
        <w:t>at</w:t>
      </w:r>
      <w:r w:rsidRPr="00BA0B84" w:rsidR="006C1831">
        <w:t xml:space="preserve"> is the tricky thing, and I am sure that all of us w</w:t>
      </w:r>
      <w:r>
        <w:t>ould</w:t>
      </w:r>
      <w:r w:rsidRPr="00BA0B84" w:rsidR="006C1831">
        <w:t xml:space="preserve"> say that it is </w:t>
      </w:r>
      <w:r>
        <w:t xml:space="preserve">really </w:t>
      </w:r>
      <w:r w:rsidRPr="00BA0B84" w:rsidR="006C1831">
        <w:t>hard</w:t>
      </w:r>
      <w:r w:rsidRPr="00BA0B84" w:rsidR="006C1831">
        <w:t xml:space="preserve"> to measure the impact of media literacy.</w:t>
      </w:r>
      <w:r w:rsidR="006C1831">
        <w:t xml:space="preserve"> </w:t>
      </w:r>
    </w:p>
    <w:p w:rsidR="006C1831" w:rsidP="002960B4">
      <w:pPr>
        <w:pStyle w:val="Answer"/>
        <w:spacing w:before="120" w:after="120"/>
        <w:ind w:left="851"/>
        <w:jc w:val="left"/>
      </w:pPr>
      <w:r w:rsidRPr="00BA0B84">
        <w:t>We have a dat</w:t>
      </w:r>
      <w:r>
        <w:t>a</w:t>
      </w:r>
      <w:r w:rsidRPr="00BA0B84">
        <w:t xml:space="preserve"> science team internally at Roblox.</w:t>
      </w:r>
      <w:r>
        <w:t xml:space="preserve"> </w:t>
      </w:r>
      <w:r w:rsidRPr="00BA0B84">
        <w:t>It is based in California, but it works with UK families and young people.</w:t>
      </w:r>
      <w:r>
        <w:t xml:space="preserve"> </w:t>
      </w:r>
      <w:r w:rsidRPr="00BA0B84">
        <w:t>We do pulse surveys.</w:t>
      </w:r>
      <w:r>
        <w:t xml:space="preserve"> </w:t>
      </w:r>
      <w:r w:rsidRPr="00BA0B84">
        <w:t>We ask communities, “Did it help</w:t>
      </w:r>
      <w:r>
        <w:t>? D</w:t>
      </w:r>
      <w:r w:rsidRPr="00BA0B84">
        <w:t>o you feel more confident in your skills?”</w:t>
      </w:r>
      <w:r>
        <w:t xml:space="preserve"> </w:t>
      </w:r>
      <w:r w:rsidRPr="00BA0B84">
        <w:t xml:space="preserve">We have started looking at the hard numbers </w:t>
      </w:r>
      <w:r w:rsidR="005D3267">
        <w:t xml:space="preserve">around </w:t>
      </w:r>
      <w:r w:rsidRPr="00BA0B84">
        <w:t xml:space="preserve">downloads and people accessing, but </w:t>
      </w:r>
      <w:r w:rsidR="005D3267">
        <w:t>very soon—</w:t>
      </w:r>
      <w:r>
        <w:t xml:space="preserve">these </w:t>
      </w:r>
      <w:r>
        <w:t>are things</w:t>
      </w:r>
      <w:r w:rsidR="005D3267">
        <w:t xml:space="preserve"> that are</w:t>
      </w:r>
      <w:r>
        <w:t xml:space="preserve"> coming</w:t>
      </w:r>
      <w:r w:rsidR="005D3267">
        <w:t xml:space="preserve">—we will look at </w:t>
      </w:r>
      <w:r w:rsidRPr="00BA0B84">
        <w:t>identif</w:t>
      </w:r>
      <w:r w:rsidR="005D3267">
        <w:t>ying</w:t>
      </w:r>
      <w:r w:rsidRPr="00BA0B84">
        <w:t xml:space="preserve"> specific times </w:t>
      </w:r>
      <w:r w:rsidR="005D3267">
        <w:t xml:space="preserve">for </w:t>
      </w:r>
      <w:r w:rsidRPr="00BA0B84">
        <w:t>when we launch a new resource, making sure that it is targeted</w:t>
      </w:r>
      <w:r w:rsidR="005D3267">
        <w:t xml:space="preserve">. We will </w:t>
      </w:r>
      <w:r w:rsidRPr="00BA0B84">
        <w:t xml:space="preserve">then </w:t>
      </w:r>
      <w:r>
        <w:t xml:space="preserve">monitor </w:t>
      </w:r>
      <w:r w:rsidR="005D3267">
        <w:t>whether there</w:t>
      </w:r>
      <w:r w:rsidRPr="00BA0B84">
        <w:t xml:space="preserve"> has been a reduction in </w:t>
      </w:r>
      <w:r w:rsidR="00351452">
        <w:t xml:space="preserve">the </w:t>
      </w:r>
      <w:r w:rsidRPr="00BA0B84">
        <w:t>number of reports of certain things that that would have impacted.</w:t>
      </w:r>
    </w:p>
    <w:p w:rsidR="006C1831" w:rsidRPr="00BA0B84" w:rsidP="002960B4">
      <w:pPr>
        <w:pStyle w:val="Answer"/>
        <w:spacing w:before="120" w:after="120"/>
        <w:ind w:left="851"/>
        <w:jc w:val="left"/>
      </w:pPr>
      <w:r w:rsidRPr="00BA0B84">
        <w:t>We have a suite of parental controls that we are regularly updating and bringing out new features.</w:t>
      </w:r>
      <w:r>
        <w:t xml:space="preserve"> </w:t>
      </w:r>
      <w:r w:rsidRPr="00BA0B84">
        <w:t>Again</w:t>
      </w:r>
      <w:r>
        <w:t>,</w:t>
      </w:r>
      <w:r w:rsidRPr="00BA0B84">
        <w:t xml:space="preserve"> we will look longer term at uptake and doing surveys with parents to ask how helpful this was for them.</w:t>
      </w:r>
      <w:r>
        <w:t xml:space="preserve"> </w:t>
      </w:r>
      <w:r w:rsidRPr="00BA0B84">
        <w:t>It is an ongoing piece of work.</w:t>
      </w:r>
    </w:p>
    <w:p w:rsidR="006C1831" w:rsidP="002960B4">
      <w:pPr>
        <w:pStyle w:val="Answer"/>
        <w:spacing w:before="120" w:after="120"/>
        <w:ind w:left="851"/>
        <w:jc w:val="left"/>
      </w:pPr>
      <w:sdt>
        <w:sdtPr>
          <w:alias w:val="Witness"/>
          <w:id w:val="-485322018"/>
          <w:placeholder>
            <w:docPart w:val="29FCFD79C9B9407BB78F1B400648DA56"/>
          </w:placeholder>
          <w:richText/>
        </w:sdtPr>
        <w:sdtContent>
          <w:r w:rsidRPr="00BA0B84">
            <w:rPr>
              <w:b/>
              <w:i/>
            </w:rPr>
            <w:t>Ben Bradley:</w:t>
          </w:r>
        </w:sdtContent>
      </w:sdt>
      <w:r w:rsidRPr="00BA0B84">
        <w:t xml:space="preserve"> </w:t>
      </w:r>
      <w:r>
        <w:t>T</w:t>
      </w:r>
      <w:r w:rsidRPr="00BA0B84">
        <w:t>here are several principles that we follow to make sure that what we are doing is meeting user needs.</w:t>
      </w:r>
      <w:r>
        <w:t xml:space="preserve"> </w:t>
      </w:r>
      <w:r w:rsidRPr="00BA0B84">
        <w:t>There are three that I will mention now.</w:t>
      </w:r>
      <w:r>
        <w:t xml:space="preserve"> </w:t>
      </w:r>
      <w:r w:rsidRPr="00BA0B84">
        <w:t>The first is meeting users where they are</w:t>
      </w:r>
      <w:r>
        <w:t xml:space="preserve"> and</w:t>
      </w:r>
      <w:r w:rsidRPr="00BA0B84">
        <w:t xml:space="preserve"> making sure that the interventions or the campaigns that you </w:t>
      </w:r>
      <w:r>
        <w:t>have</w:t>
      </w:r>
      <w:r w:rsidRPr="00BA0B84">
        <w:t xml:space="preserve"> are timely and relevant to what they are expecting to receive.</w:t>
      </w:r>
      <w:r>
        <w:t xml:space="preserve"> </w:t>
      </w:r>
      <w:r w:rsidRPr="00BA0B84">
        <w:t>We have a default one-hour screen</w:t>
      </w:r>
      <w:r w:rsidR="00E47C08">
        <w:t>-</w:t>
      </w:r>
      <w:r w:rsidRPr="00BA0B84">
        <w:t xml:space="preserve">time </w:t>
      </w:r>
      <w:r>
        <w:t xml:space="preserve">limit </w:t>
      </w:r>
      <w:r w:rsidRPr="00BA0B84">
        <w:t xml:space="preserve">for under-18s on </w:t>
      </w:r>
      <w:r>
        <w:t>TikTok. W</w:t>
      </w:r>
      <w:r w:rsidRPr="00BA0B84">
        <w:t>hen th</w:t>
      </w:r>
      <w:r w:rsidR="000234E9">
        <w:t>e</w:t>
      </w:r>
      <w:r w:rsidRPr="00BA0B84">
        <w:t xml:space="preserve"> one hour is up, that is when we prompt users to review their screen</w:t>
      </w:r>
      <w:r w:rsidR="000234E9">
        <w:t>-</w:t>
      </w:r>
      <w:r w:rsidRPr="00BA0B84">
        <w:t>time settings.</w:t>
      </w:r>
      <w:r>
        <w:t xml:space="preserve"> </w:t>
      </w:r>
      <w:r w:rsidRPr="00BA0B84">
        <w:t>In that case</w:t>
      </w:r>
      <w:r w:rsidR="000234E9">
        <w:t>,</w:t>
      </w:r>
      <w:r w:rsidRPr="00BA0B84">
        <w:t xml:space="preserve"> we saw a 230% increase in use of that screen</w:t>
      </w:r>
      <w:r w:rsidR="000234E9">
        <w:t>-</w:t>
      </w:r>
      <w:r w:rsidRPr="00BA0B84">
        <w:t>time tool</w:t>
      </w:r>
      <w:r w:rsidR="000234E9">
        <w:t>,</w:t>
      </w:r>
      <w:r w:rsidRPr="00BA0B84">
        <w:t xml:space="preserve"> because it was relevant and timely to what they were trying to engage with.</w:t>
      </w:r>
    </w:p>
    <w:p w:rsidR="006C1831" w:rsidP="002960B4">
      <w:pPr>
        <w:pStyle w:val="Answer"/>
        <w:spacing w:before="120" w:after="120"/>
        <w:ind w:left="851"/>
        <w:jc w:val="left"/>
      </w:pPr>
      <w:r w:rsidRPr="00BA0B84">
        <w:t>I would also stress the importance of being engaging.</w:t>
      </w:r>
      <w:r>
        <w:t xml:space="preserve"> </w:t>
      </w:r>
      <w:r w:rsidRPr="00BA0B84">
        <w:t xml:space="preserve">It </w:t>
      </w:r>
      <w:r w:rsidRPr="00BA0B84">
        <w:t>has to</w:t>
      </w:r>
      <w:r w:rsidRPr="00BA0B84">
        <w:t xml:space="preserve"> be consistent with the type of user experience that they are expecting where they are.</w:t>
      </w:r>
      <w:r>
        <w:t xml:space="preserve"> </w:t>
      </w:r>
      <w:r w:rsidRPr="00BA0B84">
        <w:t>TikTok is a video-first platform.</w:t>
      </w:r>
      <w:r>
        <w:t xml:space="preserve"> </w:t>
      </w:r>
      <w:r w:rsidRPr="00BA0B84">
        <w:t>You are most likely to engage with video content on TikTok</w:t>
      </w:r>
      <w:r w:rsidR="000234E9">
        <w:t>. W</w:t>
      </w:r>
      <w:r w:rsidRPr="00BA0B84">
        <w:t>hen you are receiving online safety information</w:t>
      </w:r>
      <w:r w:rsidR="000234E9">
        <w:t>,</w:t>
      </w:r>
      <w:r w:rsidRPr="00BA0B84">
        <w:t xml:space="preserve"> you do not want to be steered off to a different website</w:t>
      </w:r>
      <w:r w:rsidR="000234E9">
        <w:t>,</w:t>
      </w:r>
      <w:r w:rsidRPr="00BA0B84">
        <w:t xml:space="preserve"> where you </w:t>
      </w:r>
      <w:r w:rsidRPr="00BA0B84">
        <w:t>have to</w:t>
      </w:r>
      <w:r w:rsidRPr="00BA0B84">
        <w:t xml:space="preserve"> log into an e-learning hub to get additional information</w:t>
      </w:r>
      <w:r w:rsidR="000234E9">
        <w:t>;</w:t>
      </w:r>
      <w:r w:rsidRPr="00BA0B84">
        <w:t xml:space="preserve"> you want video-first content, ideally within your experience.</w:t>
      </w:r>
      <w:r w:rsidR="000234E9">
        <w:t xml:space="preserve"> </w:t>
      </w:r>
      <w:r w:rsidRPr="00BA0B84">
        <w:t>When we first designed our youth portal</w:t>
      </w:r>
      <w:r w:rsidR="000234E9">
        <w:t>,</w:t>
      </w:r>
      <w:r w:rsidRPr="00BA0B84">
        <w:t xml:space="preserve"> it was text based, but we got feedback from </w:t>
      </w:r>
      <w:r w:rsidR="001F75A9">
        <w:t>teens</w:t>
      </w:r>
      <w:r w:rsidRPr="00BA0B84" w:rsidR="001F75A9">
        <w:t xml:space="preserve"> </w:t>
      </w:r>
      <w:r w:rsidRPr="00BA0B84">
        <w:t xml:space="preserve">and from our safety councils that they were on </w:t>
      </w:r>
      <w:r w:rsidRPr="00BA0B84">
        <w:t>TikTok</w:t>
      </w:r>
      <w:r w:rsidRPr="00BA0B84">
        <w:t xml:space="preserve"> and they wanted to see this information in a video-first forma</w:t>
      </w:r>
      <w:r w:rsidR="000A193E">
        <w:t>t</w:t>
      </w:r>
      <w:r w:rsidRPr="00BA0B84">
        <w:t>.</w:t>
      </w:r>
      <w:r>
        <w:t xml:space="preserve"> </w:t>
      </w:r>
      <w:r w:rsidR="000234E9">
        <w:t>W</w:t>
      </w:r>
      <w:r w:rsidRPr="00BA0B84">
        <w:t>e redesigned it around that principle.</w:t>
      </w:r>
    </w:p>
    <w:p w:rsidR="006C1831" w:rsidRPr="00BA0B84" w:rsidP="002960B4">
      <w:pPr>
        <w:pStyle w:val="Answer"/>
        <w:spacing w:before="120" w:after="120"/>
        <w:ind w:left="851"/>
        <w:jc w:val="left"/>
      </w:pPr>
      <w:r w:rsidRPr="00BA0B84">
        <w:t xml:space="preserve">The last way that we make it relevant to user needs is </w:t>
      </w:r>
      <w:r w:rsidR="000D6BC4">
        <w:t>through</w:t>
      </w:r>
      <w:r w:rsidRPr="00BA0B84">
        <w:t xml:space="preserve"> collaboration</w:t>
      </w:r>
      <w:r w:rsidR="000D6BC4">
        <w:t>. I mentioned s</w:t>
      </w:r>
      <w:r w:rsidRPr="00BA0B84">
        <w:t xml:space="preserve">ome of the partnerships </w:t>
      </w:r>
      <w:r w:rsidR="000D6BC4">
        <w:t xml:space="preserve">before, where we work </w:t>
      </w:r>
      <w:r w:rsidRPr="00BA0B84">
        <w:t>in collaboration with experts</w:t>
      </w:r>
      <w:r>
        <w:t xml:space="preserve"> and</w:t>
      </w:r>
      <w:r w:rsidRPr="00BA0B84">
        <w:t xml:space="preserve"> academics on issues that are of relevance to our users</w:t>
      </w:r>
      <w:r w:rsidR="00834DF9">
        <w:t xml:space="preserve"> and</w:t>
      </w:r>
      <w:r w:rsidRPr="00BA0B84">
        <w:t xml:space="preserve"> the things that they want to see and hear about</w:t>
      </w:r>
      <w:r w:rsidR="00834DF9">
        <w:t xml:space="preserve">. We then make sure that we implement </w:t>
      </w:r>
      <w:r>
        <w:t>it</w:t>
      </w:r>
      <w:r w:rsidRPr="00BA0B84">
        <w:t>.</w:t>
      </w:r>
      <w:r>
        <w:t xml:space="preserve"> </w:t>
      </w:r>
      <w:r w:rsidRPr="00BA0B84">
        <w:t>The one-hour screen</w:t>
      </w:r>
      <w:r w:rsidR="00834DF9">
        <w:t>-</w:t>
      </w:r>
      <w:r w:rsidRPr="00BA0B84">
        <w:t>time limit that I talked about was designed in conjunction with Boston Children</w:t>
      </w:r>
      <w:r>
        <w:t>’</w:t>
      </w:r>
      <w:r w:rsidRPr="00BA0B84">
        <w:t>s Hospital</w:t>
      </w:r>
      <w:r w:rsidR="00E97E62">
        <w:t xml:space="preserve">’s </w:t>
      </w:r>
      <w:r w:rsidRPr="00BA0B84">
        <w:t xml:space="preserve">Digital Wellness Lab, </w:t>
      </w:r>
      <w:r w:rsidR="00E97E62">
        <w:t>based on</w:t>
      </w:r>
      <w:r w:rsidRPr="00BA0B84">
        <w:t xml:space="preserve"> what exactly the right limit would be for under-18s on the platform.</w:t>
      </w:r>
    </w:p>
    <w:p w:rsidR="006C1831" w:rsidRPr="00BA0B84" w:rsidP="002960B4">
      <w:pPr>
        <w:pStyle w:val="Question"/>
        <w:spacing w:before="240"/>
        <w:ind w:left="851" w:hanging="851"/>
        <w:jc w:val="left"/>
      </w:pPr>
      <w:sdt>
        <w:sdtPr>
          <w:alias w:val="Member"/>
          <w:tag w:val="&lt;Member mnisId='4990' dodsId=''&gt;"/>
          <w:id w:val="81879913"/>
          <w:placeholder>
            <w:docPart w:val="29FCFD79C9B9407BB78F1B400648DA56"/>
          </w:placeholder>
          <w:richText/>
        </w:sdtPr>
        <w:sdtContent>
          <w:r w:rsidRPr="00BA0B84">
            <w:rPr>
              <w:b/>
            </w:rPr>
            <w:t>Baroness Owen of Alderley Edge:</w:t>
          </w:r>
        </w:sdtContent>
      </w:sdt>
      <w:r w:rsidRPr="00BA0B84">
        <w:t xml:space="preserve"> Does TikTok </w:t>
      </w:r>
      <w:r w:rsidR="00E97E62">
        <w:t>make an attempt</w:t>
      </w:r>
      <w:r w:rsidRPr="00BA0B84">
        <w:t xml:space="preserve"> to measure the success of its strategy?</w:t>
      </w:r>
    </w:p>
    <w:p w:rsidR="00FD00B2" w:rsidP="002960B4">
      <w:pPr>
        <w:pStyle w:val="Answer"/>
        <w:spacing w:before="120" w:after="120"/>
        <w:ind w:left="851"/>
        <w:jc w:val="left"/>
      </w:pPr>
      <w:sdt>
        <w:sdtPr>
          <w:alias w:val="Witness"/>
          <w:id w:val="-2094229396"/>
          <w:placeholder>
            <w:docPart w:val="29FCFD79C9B9407BB78F1B400648DA56"/>
          </w:placeholder>
          <w:richText/>
        </w:sdtPr>
        <w:sdtContent>
          <w:r w:rsidRPr="00BA0B84" w:rsidR="006C1831">
            <w:rPr>
              <w:b/>
              <w:i/>
            </w:rPr>
            <w:t>Ben Bradley:</w:t>
          </w:r>
        </w:sdtContent>
      </w:sdt>
      <w:r w:rsidRPr="00BA0B84" w:rsidR="006C1831">
        <w:t xml:space="preserve"> </w:t>
      </w:r>
      <w:r w:rsidR="00E97E62">
        <w:t>D</w:t>
      </w:r>
      <w:r w:rsidRPr="00BA0B84" w:rsidR="006C1831">
        <w:t>efinitely.</w:t>
      </w:r>
      <w:r w:rsidR="006C1831">
        <w:t xml:space="preserve"> </w:t>
      </w:r>
      <w:r w:rsidRPr="00BA0B84" w:rsidR="006C1831">
        <w:t>Measurement is one of the biggest challenges.</w:t>
      </w:r>
      <w:r w:rsidR="006C1831">
        <w:t xml:space="preserve"> </w:t>
      </w:r>
      <w:r w:rsidRPr="00BA0B84" w:rsidR="006C1831">
        <w:t xml:space="preserve">There are different methodologies that you can </w:t>
      </w:r>
      <w:r>
        <w:t>employ:</w:t>
      </w:r>
      <w:r w:rsidR="006C1831">
        <w:t xml:space="preserve"> </w:t>
      </w:r>
      <w:r>
        <w:t>y</w:t>
      </w:r>
      <w:r w:rsidRPr="00BA0B84" w:rsidR="006C1831">
        <w:t>ou can look at the recall rate of a specific campaign and how many people remember the tips; you can compare people who</w:t>
      </w:r>
      <w:r w:rsidR="006C1831">
        <w:t xml:space="preserve"> have </w:t>
      </w:r>
      <w:r w:rsidRPr="00BA0B84" w:rsidR="006C1831">
        <w:t xml:space="preserve">been exposed to a campaign and </w:t>
      </w:r>
      <w:r>
        <w:t xml:space="preserve">people </w:t>
      </w:r>
      <w:r w:rsidRPr="00BA0B84" w:rsidR="006C1831">
        <w:t xml:space="preserve">not exposed to a campaign and measure </w:t>
      </w:r>
      <w:r>
        <w:t>whether</w:t>
      </w:r>
      <w:r w:rsidRPr="00BA0B84" w:rsidR="006C1831">
        <w:t xml:space="preserve"> there is a difference in perspectives and attitudes.</w:t>
      </w:r>
      <w:r>
        <w:t xml:space="preserve"> </w:t>
      </w:r>
      <w:r w:rsidRPr="00BA0B84" w:rsidR="006C1831">
        <w:t>Ultimately</w:t>
      </w:r>
      <w:r>
        <w:t>,</w:t>
      </w:r>
      <w:r w:rsidRPr="00BA0B84" w:rsidR="006C1831">
        <w:t xml:space="preserve"> there is not a one</w:t>
      </w:r>
      <w:r>
        <w:t>-</w:t>
      </w:r>
      <w:r w:rsidRPr="00BA0B84" w:rsidR="006C1831">
        <w:t>size</w:t>
      </w:r>
      <w:r>
        <w:t>-</w:t>
      </w:r>
      <w:r w:rsidRPr="00BA0B84" w:rsidR="006C1831">
        <w:t>fits</w:t>
      </w:r>
      <w:r>
        <w:t>-</w:t>
      </w:r>
      <w:r w:rsidRPr="00BA0B84" w:rsidR="006C1831">
        <w:t>all solution when it comes to measuring the impact.</w:t>
      </w:r>
      <w:r w:rsidR="006C1831">
        <w:t xml:space="preserve"> </w:t>
      </w:r>
    </w:p>
    <w:p w:rsidR="006C1831" w:rsidP="002960B4">
      <w:pPr>
        <w:pStyle w:val="Answer"/>
        <w:spacing w:before="120" w:after="120"/>
        <w:ind w:left="851"/>
        <w:jc w:val="left"/>
      </w:pPr>
      <w:r w:rsidRPr="00BA0B84">
        <w:t xml:space="preserve">It is </w:t>
      </w:r>
      <w:r w:rsidR="00FD00B2">
        <w:t xml:space="preserve">really </w:t>
      </w:r>
      <w:r w:rsidRPr="00BA0B84">
        <w:t>important</w:t>
      </w:r>
      <w:r w:rsidRPr="00BA0B84">
        <w:t xml:space="preserve"> for us, before </w:t>
      </w:r>
      <w:r>
        <w:t xml:space="preserve">we </w:t>
      </w:r>
      <w:r w:rsidRPr="00BA0B84">
        <w:t>launch an intervention or a campaign</w:t>
      </w:r>
      <w:r w:rsidR="00FD00B2">
        <w:t>,</w:t>
      </w:r>
      <w:r w:rsidRPr="00BA0B84">
        <w:t xml:space="preserve"> to think about what it is that we are trying to achieve, </w:t>
      </w:r>
      <w:r w:rsidR="00FD00B2">
        <w:t xml:space="preserve">and then </w:t>
      </w:r>
      <w:r w:rsidRPr="00BA0B84">
        <w:t>what a good metric for achieving that is</w:t>
      </w:r>
      <w:r w:rsidR="00FD00B2">
        <w:t>,</w:t>
      </w:r>
      <w:r w:rsidRPr="00BA0B84">
        <w:t xml:space="preserve"> and then assessing</w:t>
      </w:r>
      <w:r>
        <w:t xml:space="preserve"> it</w:t>
      </w:r>
      <w:r w:rsidRPr="00BA0B84">
        <w:t>.</w:t>
      </w:r>
      <w:r>
        <w:t xml:space="preserve"> </w:t>
      </w:r>
      <w:r w:rsidR="000D08FA">
        <w:t xml:space="preserve">With the </w:t>
      </w:r>
      <w:r w:rsidRPr="00BA0B84">
        <w:t>kindness prompt, we wanted to reduce the rate of comments that violated our guidelines.</w:t>
      </w:r>
      <w:r>
        <w:t xml:space="preserve"> </w:t>
      </w:r>
      <w:r w:rsidRPr="00BA0B84">
        <w:t>We designed the kindness prompt</w:t>
      </w:r>
      <w:r w:rsidR="000D08FA">
        <w:t>,</w:t>
      </w:r>
      <w:r w:rsidRPr="00BA0B84">
        <w:t xml:space="preserve"> and </w:t>
      </w:r>
      <w:r w:rsidR="000D08FA">
        <w:t xml:space="preserve">now </w:t>
      </w:r>
      <w:r w:rsidRPr="00BA0B84">
        <w:t>four out of 10 people do not post those comments.</w:t>
      </w:r>
    </w:p>
    <w:p w:rsidR="006C1831" w:rsidRPr="00BA0B84" w:rsidP="002960B4">
      <w:pPr>
        <w:pStyle w:val="Answer"/>
        <w:spacing w:before="120" w:after="120"/>
        <w:ind w:left="851"/>
        <w:jc w:val="left"/>
      </w:pPr>
      <w:r w:rsidRPr="00BA0B84">
        <w:t xml:space="preserve">We did something </w:t>
      </w:r>
      <w:r>
        <w:t>similar</w:t>
      </w:r>
      <w:r w:rsidRPr="00BA0B84">
        <w:t xml:space="preserve"> with community guideline violations.</w:t>
      </w:r>
      <w:r>
        <w:t xml:space="preserve"> </w:t>
      </w:r>
      <w:r w:rsidRPr="00BA0B84">
        <w:t>We saw that 75% of people who violated our rules a second time did so under the same policy area, which might indicate that they had a low awareness of</w:t>
      </w:r>
      <w:r>
        <w:t xml:space="preserve"> </w:t>
      </w:r>
      <w:r w:rsidRPr="00BA0B84">
        <w:t>what t</w:t>
      </w:r>
      <w:r w:rsidR="008277DE">
        <w:t>h</w:t>
      </w:r>
      <w:r w:rsidRPr="00BA0B84">
        <w:t>e rules were.</w:t>
      </w:r>
      <w:r>
        <w:t xml:space="preserve"> </w:t>
      </w:r>
      <w:r w:rsidRPr="00BA0B84">
        <w:t>We redesigned the notifications that you get when you breach our rules.</w:t>
      </w:r>
      <w:r>
        <w:t xml:space="preserve"> </w:t>
      </w:r>
      <w:r w:rsidRPr="00BA0B84">
        <w:t>When you breach our rules, we sen</w:t>
      </w:r>
      <w:r>
        <w:t>d</w:t>
      </w:r>
      <w:r w:rsidRPr="00BA0B84">
        <w:t xml:space="preserve"> you the fact that you ha</w:t>
      </w:r>
      <w:r>
        <w:t xml:space="preserve">ve </w:t>
      </w:r>
      <w:r w:rsidRPr="00BA0B84">
        <w:t>broken the</w:t>
      </w:r>
      <w:r>
        <w:t>m</w:t>
      </w:r>
      <w:r w:rsidRPr="00BA0B84">
        <w:t>, what the specific policy</w:t>
      </w:r>
      <w:r>
        <w:t xml:space="preserve"> was</w:t>
      </w:r>
      <w:r w:rsidRPr="00BA0B84">
        <w:t xml:space="preserve"> and further information on that.</w:t>
      </w:r>
      <w:r>
        <w:t xml:space="preserve"> </w:t>
      </w:r>
      <w:r w:rsidRPr="00BA0B84">
        <w:t>We see now that 60% of people who violate our rules the first time do not go on to violate them a second time.</w:t>
      </w:r>
    </w:p>
    <w:p w:rsidR="008277DE" w:rsidP="002960B4">
      <w:pPr>
        <w:pStyle w:val="Answer"/>
        <w:spacing w:before="120" w:after="120"/>
        <w:ind w:left="851"/>
        <w:jc w:val="left"/>
      </w:pPr>
      <w:sdt>
        <w:sdtPr>
          <w:alias w:val="Witness"/>
          <w:id w:val="-1096246599"/>
          <w:placeholder>
            <w:docPart w:val="29FCFD79C9B9407BB78F1B400648DA56"/>
          </w:placeholder>
          <w:richText/>
        </w:sdtPr>
        <w:sdtContent>
          <w:r w:rsidRPr="00BA0B84" w:rsidR="006C1831">
            <w:rPr>
              <w:b/>
              <w:i/>
            </w:rPr>
            <w:t xml:space="preserve">Zoe </w:t>
          </w:r>
          <w:r w:rsidRPr="00BA0B84" w:rsidR="006C1831">
            <w:rPr>
              <w:b/>
              <w:i/>
            </w:rPr>
            <w:t>Darmé</w:t>
          </w:r>
          <w:r w:rsidRPr="00BA0B84" w:rsidR="006C1831">
            <w:rPr>
              <w:b/>
              <w:i/>
            </w:rPr>
            <w:t>:</w:t>
          </w:r>
        </w:sdtContent>
      </w:sdt>
      <w:r w:rsidRPr="00BA0B84" w:rsidR="006C1831">
        <w:t xml:space="preserve"> I am very glad that you asked this question, because measurement is </w:t>
      </w:r>
      <w:r>
        <w:t>really</w:t>
      </w:r>
      <w:r w:rsidRPr="00BA0B84" w:rsidR="006C1831">
        <w:t xml:space="preserve"> important</w:t>
      </w:r>
      <w:r w:rsidRPr="00BA0B84" w:rsidR="006C1831">
        <w:t>.</w:t>
      </w:r>
      <w:r w:rsidR="006C1831">
        <w:t xml:space="preserve"> </w:t>
      </w:r>
      <w:r w:rsidRPr="00BA0B84" w:rsidR="006C1831">
        <w:t>I agree with my other co-presenters here that it can be difficult.</w:t>
      </w:r>
      <w:r w:rsidR="006C1831">
        <w:t xml:space="preserve"> </w:t>
      </w:r>
    </w:p>
    <w:p w:rsidR="006C1831" w:rsidP="002960B4">
      <w:pPr>
        <w:pStyle w:val="Answer"/>
        <w:spacing w:before="120" w:after="120"/>
        <w:ind w:left="851"/>
        <w:jc w:val="left"/>
      </w:pPr>
      <w:r w:rsidRPr="00BA0B84">
        <w:t>One of the ways that we have tried to get at this is to work with third parties to evaluate our programme.</w:t>
      </w:r>
      <w:r>
        <w:t xml:space="preserve"> </w:t>
      </w:r>
      <w:r w:rsidRPr="00BA0B84">
        <w:t xml:space="preserve">Ipsos ran a study </w:t>
      </w:r>
      <w:r>
        <w:t>on Be</w:t>
      </w:r>
      <w:r w:rsidRPr="00BA0B84">
        <w:t xml:space="preserve"> Internet Legends</w:t>
      </w:r>
      <w:r>
        <w:t xml:space="preserve"> and</w:t>
      </w:r>
      <w:r w:rsidRPr="00BA0B84">
        <w:t xml:space="preserve"> </w:t>
      </w:r>
      <w:r>
        <w:t xml:space="preserve">found that </w:t>
      </w:r>
      <w:r w:rsidRPr="00BA0B84">
        <w:t xml:space="preserve">children who went through the programme were twice as likely to have an improved </w:t>
      </w:r>
      <w:r>
        <w:t xml:space="preserve">understanding </w:t>
      </w:r>
      <w:r w:rsidRPr="00BA0B84">
        <w:t>of online safety concepts</w:t>
      </w:r>
      <w:r w:rsidR="00C67AB7">
        <w:t xml:space="preserve"> and </w:t>
      </w:r>
      <w:r w:rsidRPr="00BA0B84">
        <w:t>three times as likely to be able to spot something suspicious</w:t>
      </w:r>
      <w:r w:rsidR="00C67AB7">
        <w:t>,</w:t>
      </w:r>
      <w:r w:rsidRPr="00BA0B84">
        <w:t xml:space="preserve"> like a scam.</w:t>
      </w:r>
      <w:r>
        <w:t xml:space="preserve"> </w:t>
      </w:r>
      <w:r w:rsidRPr="00BA0B84">
        <w:t>There has also been a third-party independent randomised control trial.</w:t>
      </w:r>
      <w:r>
        <w:t xml:space="preserve"> </w:t>
      </w:r>
      <w:r w:rsidRPr="00BA0B84">
        <w:t xml:space="preserve">Any of you who have worked in social sciences </w:t>
      </w:r>
      <w:r w:rsidR="00C67AB7">
        <w:t xml:space="preserve">will </w:t>
      </w:r>
      <w:r w:rsidRPr="00BA0B84">
        <w:t xml:space="preserve">know that the gold standard </w:t>
      </w:r>
      <w:r w:rsidR="00C67AB7">
        <w:t xml:space="preserve">in </w:t>
      </w:r>
      <w:r w:rsidRPr="00BA0B84">
        <w:t>research</w:t>
      </w:r>
      <w:r w:rsidR="00C67AB7">
        <w:t xml:space="preserve"> is an </w:t>
      </w:r>
      <w:r w:rsidRPr="00BA0B84">
        <w:t>RCT.</w:t>
      </w:r>
      <w:r>
        <w:t xml:space="preserve"> </w:t>
      </w:r>
      <w:r w:rsidRPr="00BA0B84">
        <w:t>That found an improved understanding of online safety</w:t>
      </w:r>
      <w:r w:rsidR="00C67AB7">
        <w:t>,</w:t>
      </w:r>
      <w:r w:rsidRPr="00BA0B84">
        <w:t xml:space="preserve"> as well as improved online interactions relative to their peers.</w:t>
      </w:r>
    </w:p>
    <w:p w:rsidR="00CF56B7" w:rsidP="002960B4">
      <w:pPr>
        <w:pStyle w:val="Answer"/>
        <w:spacing w:before="120" w:after="120"/>
        <w:ind w:left="851"/>
        <w:jc w:val="left"/>
      </w:pPr>
      <w:r w:rsidRPr="00BA0B84">
        <w:t>I am a bit timid to say that we have a 106-page report, because I know that Lord McNally said that th</w:t>
      </w:r>
      <w:r w:rsidR="00E7462C">
        <w:t>at</w:t>
      </w:r>
      <w:r w:rsidRPr="00BA0B84">
        <w:t xml:space="preserve"> might be too long</w:t>
      </w:r>
      <w:r w:rsidR="00E7462C">
        <w:t xml:space="preserve">. But </w:t>
      </w:r>
      <w:r w:rsidRPr="00BA0B84">
        <w:t xml:space="preserve">we do have a </w:t>
      </w:r>
      <w:r w:rsidRPr="00BA0B84">
        <w:t xml:space="preserve">106-page report that we worked on with a research organisation called </w:t>
      </w:r>
      <w:r w:rsidR="000918C5">
        <w:t>Ecorys</w:t>
      </w:r>
      <w:r w:rsidRPr="00BA0B84">
        <w:t>.</w:t>
      </w:r>
      <w:r>
        <w:t xml:space="preserve"> </w:t>
      </w:r>
      <w:r w:rsidRPr="00BA0B84">
        <w:t>This outlines not only our Be Internet Legends</w:t>
      </w:r>
      <w:r w:rsidR="00E7462C">
        <w:t xml:space="preserve"> programme</w:t>
      </w:r>
      <w:r w:rsidRPr="00BA0B84">
        <w:t xml:space="preserve"> but Super Searchers, which I mentioned, as well as some of our other media literacy investments.</w:t>
      </w:r>
      <w:r>
        <w:t xml:space="preserve"> </w:t>
      </w:r>
    </w:p>
    <w:p w:rsidR="006C1831" w:rsidRPr="00BA0B84" w:rsidP="002960B4">
      <w:pPr>
        <w:pStyle w:val="Answer"/>
        <w:spacing w:before="120" w:after="120"/>
        <w:ind w:left="851"/>
        <w:jc w:val="left"/>
      </w:pPr>
      <w:r w:rsidRPr="00BA0B84">
        <w:t>Separate from the partnerships where we have someone come in to evaluate our own programmes, we also know that third-party evaluation is important.</w:t>
      </w:r>
      <w:r>
        <w:t xml:space="preserve"> </w:t>
      </w:r>
      <w:r w:rsidRPr="00BA0B84">
        <w:t>My team is responsible for researcher access to dat</w:t>
      </w:r>
      <w:r>
        <w:t>a</w:t>
      </w:r>
      <w:r w:rsidRPr="00BA0B84">
        <w:t>.</w:t>
      </w:r>
      <w:r>
        <w:t xml:space="preserve"> </w:t>
      </w:r>
      <w:r w:rsidRPr="00BA0B84">
        <w:t xml:space="preserve">For </w:t>
      </w:r>
      <w:r w:rsidR="00CF56B7">
        <w:t>S</w:t>
      </w:r>
      <w:r>
        <w:t>earch</w:t>
      </w:r>
      <w:r w:rsidRPr="00BA0B84">
        <w:t>, we</w:t>
      </w:r>
      <w:r>
        <w:t xml:space="preserve"> </w:t>
      </w:r>
      <w:r w:rsidR="00CF56B7">
        <w:t xml:space="preserve">just </w:t>
      </w:r>
      <w:r w:rsidRPr="00BA0B84">
        <w:t>opened our researcher access API globally.</w:t>
      </w:r>
    </w:p>
    <w:p w:rsidR="001D5CB9" w:rsidP="002960B4">
      <w:pPr>
        <w:pStyle w:val="Remark"/>
        <w:spacing w:before="120" w:after="120"/>
        <w:ind w:left="851"/>
        <w:jc w:val="left"/>
      </w:pPr>
      <w:sdt>
        <w:sdtPr>
          <w:alias w:val="Member"/>
          <w:tag w:val="&lt;Member mnisId='1588' dodsId='36036'&gt;"/>
          <w:id w:val="195813105"/>
          <w:placeholder>
            <w:docPart w:val="29FCFD79C9B9407BB78F1B400648DA56"/>
          </w:placeholder>
          <w:richText/>
        </w:sdtPr>
        <w:sdtContent>
          <w:r w:rsidRPr="00BA0B84" w:rsidR="006C1831">
            <w:rPr>
              <w:b/>
            </w:rPr>
            <w:t>The Chair:</w:t>
          </w:r>
        </w:sdtContent>
      </w:sdt>
      <w:r w:rsidRPr="00BA0B84" w:rsidR="006C1831">
        <w:t xml:space="preserve"> We will come to Baroness Fleet in a minute, but before we leave your point about measurement, we have had </w:t>
      </w:r>
      <w:r w:rsidRPr="00BA0B84" w:rsidR="006C1831">
        <w:t>a number of</w:t>
      </w:r>
      <w:r w:rsidRPr="00BA0B84" w:rsidR="006C1831">
        <w:t xml:space="preserve"> contributors to our inquiry suggesting that tech platforms should fund media literacy initiatives more, including one who suggested that online platforms and social media companies should be compelled to fund media literacy programmes.</w:t>
      </w:r>
      <w:r w:rsidR="006C1831">
        <w:t xml:space="preserve"> </w:t>
      </w:r>
      <w:r w:rsidRPr="00BA0B84" w:rsidR="006C1831">
        <w:t xml:space="preserve">I </w:t>
      </w:r>
      <w:r w:rsidR="006C1831">
        <w:t xml:space="preserve">understand </w:t>
      </w:r>
      <w:r w:rsidRPr="00BA0B84" w:rsidR="006C1831">
        <w:t>you</w:t>
      </w:r>
      <w:r w:rsidR="006C1831">
        <w:t>r</w:t>
      </w:r>
      <w:r w:rsidRPr="00BA0B84" w:rsidR="006C1831">
        <w:t xml:space="preserve"> point about it being difficult to measure, but can you let us know—it does not have to be now—</w:t>
      </w:r>
      <w:r w:rsidR="006C1831">
        <w:t>whether</w:t>
      </w:r>
      <w:r w:rsidRPr="00BA0B84" w:rsidR="006C1831">
        <w:t xml:space="preserve"> you can measure the current amount of funding that you are putting in</w:t>
      </w:r>
      <w:r>
        <w:t>?</w:t>
      </w:r>
      <w:r w:rsidR="006C1831">
        <w:t xml:space="preserve"> </w:t>
      </w:r>
      <w:r w:rsidRPr="00BA0B84" w:rsidR="006C1831">
        <w:t>That would help answer that question.</w:t>
      </w:r>
      <w:r w:rsidR="006C1831">
        <w:t xml:space="preserve"> </w:t>
      </w:r>
    </w:p>
    <w:p w:rsidR="006C1831" w:rsidRPr="00BA0B84" w:rsidP="002960B4">
      <w:pPr>
        <w:pStyle w:val="Remark"/>
        <w:spacing w:before="120" w:after="120"/>
        <w:ind w:left="851"/>
        <w:jc w:val="left"/>
      </w:pPr>
      <w:r>
        <w:t>We will go b</w:t>
      </w:r>
      <w:r w:rsidRPr="00BA0B84">
        <w:t xml:space="preserve">ack to Baroness Owen and </w:t>
      </w:r>
      <w:r>
        <w:t xml:space="preserve">then </w:t>
      </w:r>
      <w:r w:rsidRPr="00BA0B84">
        <w:t>I will come to Baroness Fleet in a moment.</w:t>
      </w:r>
    </w:p>
    <w:p w:rsidR="006C1831" w:rsidRPr="00BA0B84" w:rsidP="002960B4">
      <w:pPr>
        <w:pStyle w:val="Question"/>
        <w:spacing w:before="240"/>
        <w:ind w:left="851" w:hanging="851"/>
        <w:jc w:val="left"/>
      </w:pPr>
      <w:sdt>
        <w:sdtPr>
          <w:alias w:val="Member"/>
          <w:tag w:val="&lt;Member mnisId='4990' dodsId=''&gt;"/>
          <w:id w:val="1421683001"/>
          <w:placeholder>
            <w:docPart w:val="29FCFD79C9B9407BB78F1B400648DA56"/>
          </w:placeholder>
          <w:richText/>
        </w:sdtPr>
        <w:sdtContent>
          <w:r w:rsidRPr="00BA0B84">
            <w:rPr>
              <w:b/>
            </w:rPr>
            <w:t>Baroness Owen of Alderley Edge:</w:t>
          </w:r>
        </w:sdtContent>
      </w:sdt>
      <w:r w:rsidRPr="00BA0B84">
        <w:t xml:space="preserve"> You </w:t>
      </w:r>
      <w:r>
        <w:t>have</w:t>
      </w:r>
      <w:r w:rsidRPr="00BA0B84">
        <w:t xml:space="preserve"> spoken about your partnerships, and we </w:t>
      </w:r>
      <w:r>
        <w:t>have</w:t>
      </w:r>
      <w:r w:rsidRPr="00BA0B84">
        <w:t xml:space="preserve"> taken some written evidence.</w:t>
      </w:r>
      <w:r>
        <w:t xml:space="preserve"> </w:t>
      </w:r>
      <w:r w:rsidRPr="00BA0B84">
        <w:t>I want to put to you a quote from the LSE</w:t>
      </w:r>
      <w:r w:rsidR="0057318F">
        <w:t>’s</w:t>
      </w:r>
      <w:r w:rsidRPr="00BA0B84">
        <w:t xml:space="preserve"> written evidence, which said that practitioners who draw on funding from platforms, “</w:t>
      </w:r>
      <w:r w:rsidR="008D2789">
        <w:t>f</w:t>
      </w:r>
      <w:r w:rsidRPr="00BA0B84">
        <w:t>eel conflicted about relying on them when nothing is being done to address the root cause of harm, which lies in platform business models.</w:t>
      </w:r>
      <w:r>
        <w:t xml:space="preserve"> </w:t>
      </w:r>
      <w:r w:rsidRPr="00BA0B84">
        <w:t xml:space="preserve">Their funding can feel like a PR exercise rather than </w:t>
      </w:r>
      <w:r w:rsidR="00325465">
        <w:t xml:space="preserve">a </w:t>
      </w:r>
      <w:r w:rsidRPr="00BA0B84">
        <w:t>genuine commitment”.</w:t>
      </w:r>
      <w:r>
        <w:t xml:space="preserve"> </w:t>
      </w:r>
      <w:r w:rsidRPr="00BA0B84">
        <w:t>It would be helpful to get a response to that and an outline of</w:t>
      </w:r>
      <w:r w:rsidR="00325465">
        <w:t xml:space="preserve"> how</w:t>
      </w:r>
      <w:r w:rsidRPr="00BA0B84">
        <w:t xml:space="preserve"> you preserve the independence of funded partners.</w:t>
      </w:r>
    </w:p>
    <w:p w:rsidR="006C1831" w:rsidP="002960B4">
      <w:pPr>
        <w:pStyle w:val="Answer"/>
        <w:spacing w:before="120" w:after="120"/>
        <w:ind w:left="851"/>
        <w:jc w:val="left"/>
      </w:pPr>
      <w:sdt>
        <w:sdtPr>
          <w:alias w:val="Witness"/>
          <w:id w:val="-559101168"/>
          <w:placeholder>
            <w:docPart w:val="29FCFD79C9B9407BB78F1B400648DA56"/>
          </w:placeholder>
          <w:richText/>
        </w:sdtPr>
        <w:sdtContent>
          <w:r w:rsidRPr="00BA0B84">
            <w:rPr>
              <w:b/>
              <w:i/>
            </w:rPr>
            <w:t xml:space="preserve">Zoe </w:t>
          </w:r>
          <w:r w:rsidRPr="00BA0B84">
            <w:rPr>
              <w:b/>
              <w:i/>
            </w:rPr>
            <w:t>Darmé</w:t>
          </w:r>
          <w:r w:rsidRPr="00BA0B84">
            <w:rPr>
              <w:b/>
              <w:i/>
            </w:rPr>
            <w:t>:</w:t>
          </w:r>
        </w:sdtContent>
      </w:sdt>
      <w:r w:rsidRPr="00BA0B84">
        <w:t xml:space="preserve"> I start by saying that</w:t>
      </w:r>
      <w:r>
        <w:t>,</w:t>
      </w:r>
      <w:r w:rsidRPr="00BA0B84">
        <w:t xml:space="preserve"> first and foremost</w:t>
      </w:r>
      <w:r>
        <w:t>, we</w:t>
      </w:r>
      <w:r w:rsidRPr="00BA0B84">
        <w:t xml:space="preserve"> </w:t>
      </w:r>
      <w:r w:rsidRPr="00BA0B84">
        <w:t>have to</w:t>
      </w:r>
      <w:r w:rsidRPr="00BA0B84">
        <w:t xml:space="preserve"> build safe products and services.</w:t>
      </w:r>
      <w:r>
        <w:t xml:space="preserve"> </w:t>
      </w:r>
      <w:r w:rsidRPr="00BA0B84">
        <w:t>I am sure that you have heard from many other Googlers that our mission is to organise the world</w:t>
      </w:r>
      <w:r>
        <w:t>’</w:t>
      </w:r>
      <w:r w:rsidRPr="00BA0B84">
        <w:t>s information and make it universally accessible and helpful.</w:t>
      </w:r>
      <w:r>
        <w:t xml:space="preserve"> </w:t>
      </w:r>
      <w:r w:rsidRPr="00BA0B84">
        <w:t xml:space="preserve">The reason that you have heard that so many times is </w:t>
      </w:r>
      <w:r w:rsidR="000971C0">
        <w:t xml:space="preserve">that we really </w:t>
      </w:r>
      <w:r w:rsidRPr="00BA0B84">
        <w:t>do believe that.</w:t>
      </w:r>
      <w:r>
        <w:t xml:space="preserve"> </w:t>
      </w:r>
      <w:r w:rsidRPr="00BA0B84">
        <w:t xml:space="preserve">Users would not come </w:t>
      </w:r>
      <w:r>
        <w:t>back</w:t>
      </w:r>
      <w:r w:rsidRPr="00BA0B84">
        <w:t xml:space="preserve"> time </w:t>
      </w:r>
      <w:r w:rsidR="000971C0">
        <w:t xml:space="preserve">after time </w:t>
      </w:r>
      <w:r w:rsidRPr="00BA0B84">
        <w:t>to find helpful and trusted information if they did not find it to be safe and trustworthy.</w:t>
      </w:r>
      <w:r>
        <w:t xml:space="preserve"> </w:t>
      </w:r>
      <w:r w:rsidRPr="00BA0B84">
        <w:t>First and foremost</w:t>
      </w:r>
      <w:r w:rsidR="000971C0">
        <w:t>,</w:t>
      </w:r>
      <w:r w:rsidRPr="00BA0B84">
        <w:t xml:space="preserve"> we </w:t>
      </w:r>
      <w:r w:rsidRPr="00BA0B84">
        <w:t>have to</w:t>
      </w:r>
      <w:r w:rsidRPr="00BA0B84">
        <w:t xml:space="preserve"> invest in our own platforms.</w:t>
      </w:r>
      <w:r>
        <w:t xml:space="preserve"> </w:t>
      </w:r>
      <w:r w:rsidRPr="00BA0B84">
        <w:t xml:space="preserve">If you take away only one thing, </w:t>
      </w:r>
      <w:r w:rsidR="000971C0">
        <w:t xml:space="preserve">it is that </w:t>
      </w:r>
      <w:r w:rsidRPr="00BA0B84">
        <w:t xml:space="preserve">we must invest in our own products and </w:t>
      </w:r>
      <w:r w:rsidRPr="00BA0B84">
        <w:t>services</w:t>
      </w:r>
      <w:r w:rsidR="001B3947">
        <w:t>,</w:t>
      </w:r>
      <w:r w:rsidRPr="00BA0B84">
        <w:t xml:space="preserve"> and</w:t>
      </w:r>
      <w:r w:rsidRPr="00BA0B84">
        <w:t xml:space="preserve"> make them as safe as they can be.</w:t>
      </w:r>
    </w:p>
    <w:p w:rsidR="006C1831" w:rsidP="002960B4">
      <w:pPr>
        <w:pStyle w:val="Answer"/>
        <w:spacing w:before="120" w:after="120"/>
        <w:ind w:left="851"/>
        <w:jc w:val="left"/>
      </w:pPr>
      <w:r w:rsidRPr="00BA0B84">
        <w:t xml:space="preserve">Separate from that, I can </w:t>
      </w:r>
      <w:r>
        <w:t>understand</w:t>
      </w:r>
      <w:r w:rsidRPr="00BA0B84">
        <w:t xml:space="preserve"> the sentiment that was expressed in </w:t>
      </w:r>
      <w:r>
        <w:t xml:space="preserve">that </w:t>
      </w:r>
      <w:r w:rsidRPr="00BA0B84">
        <w:t>written evidence.</w:t>
      </w:r>
      <w:r>
        <w:t xml:space="preserve"> </w:t>
      </w:r>
      <w:r w:rsidRPr="00BA0B84">
        <w:t>It is important to note that we do not</w:t>
      </w:r>
      <w:r>
        <w:t xml:space="preserve"> </w:t>
      </w:r>
      <w:r w:rsidR="001B3947">
        <w:t xml:space="preserve">just </w:t>
      </w:r>
      <w:r w:rsidRPr="00BA0B84">
        <w:t xml:space="preserve">give </w:t>
      </w:r>
      <w:r>
        <w:t>a</w:t>
      </w:r>
      <w:r w:rsidRPr="00BA0B84">
        <w:t xml:space="preserve"> slide deck and some talking points to our partners and say, “Here you go”, almost like an advertisement for our products and services.</w:t>
      </w:r>
      <w:r>
        <w:t xml:space="preserve"> </w:t>
      </w:r>
      <w:r w:rsidRPr="00BA0B84">
        <w:t>Often what we do is a pilot and testing process with our implementing partners.</w:t>
      </w:r>
      <w:r>
        <w:t xml:space="preserve"> </w:t>
      </w:r>
      <w:r w:rsidRPr="00BA0B84">
        <w:t xml:space="preserve">They give us critical feedback and sometimes </w:t>
      </w:r>
      <w:r w:rsidR="00553A50">
        <w:t>I</w:t>
      </w:r>
      <w:r w:rsidRPr="00BA0B84">
        <w:t xml:space="preserve"> say, “Oh my gosh, another round of review to make</w:t>
      </w:r>
      <w:r>
        <w:t xml:space="preserve"> </w:t>
      </w:r>
      <w:r w:rsidRPr="00BA0B84">
        <w:t>this better”</w:t>
      </w:r>
      <w:r w:rsidR="00553A50">
        <w:t xml:space="preserve">. But in the end, </w:t>
      </w:r>
      <w:r w:rsidRPr="00BA0B84">
        <w:t>it is the right thing to do.</w:t>
      </w:r>
      <w:r>
        <w:t xml:space="preserve"> </w:t>
      </w:r>
      <w:r w:rsidRPr="00BA0B84">
        <w:t>They are experts in things that we are not necessar</w:t>
      </w:r>
      <w:r>
        <w:t>il</w:t>
      </w:r>
      <w:r w:rsidRPr="00BA0B84">
        <w:t>y experts in, and it</w:t>
      </w:r>
      <w:r w:rsidR="00553A50">
        <w:t xml:space="preserve"> only </w:t>
      </w:r>
      <w:r w:rsidRPr="00BA0B84">
        <w:t xml:space="preserve">makes our programming stronger and </w:t>
      </w:r>
      <w:r w:rsidRPr="00BA0B84">
        <w:t>more effective if we take on their feedback, iterate, make it locally relevant and make it age appropriate.</w:t>
      </w:r>
    </w:p>
    <w:p w:rsidR="006C1831" w:rsidRPr="00BA0B84" w:rsidP="002960B4">
      <w:pPr>
        <w:pStyle w:val="Answer"/>
        <w:spacing w:before="120" w:after="120"/>
        <w:ind w:left="851"/>
        <w:jc w:val="left"/>
      </w:pPr>
      <w:r w:rsidRPr="00BA0B84">
        <w:t>We have one programme that I run to teach parents and caregivers about parental tools.</w:t>
      </w:r>
      <w:r>
        <w:t xml:space="preserve"> </w:t>
      </w:r>
      <w:r w:rsidRPr="00BA0B84">
        <w:t>We have a</w:t>
      </w:r>
      <w:r w:rsidR="00EE03CA">
        <w:t xml:space="preserve"> general</w:t>
      </w:r>
      <w:r w:rsidRPr="00BA0B84">
        <w:t xml:space="preserve"> set of that for parents and educators that we run through our parent and teacher associations.</w:t>
      </w:r>
      <w:r>
        <w:t xml:space="preserve"> </w:t>
      </w:r>
      <w:r w:rsidRPr="00BA0B84">
        <w:t>We have another set that is geared towards families who are lower income</w:t>
      </w:r>
      <w:r w:rsidR="00EE03CA">
        <w:t>. S</w:t>
      </w:r>
      <w:r w:rsidRPr="00BA0B84">
        <w:t xml:space="preserve">ome of the feedback that we got </w:t>
      </w:r>
      <w:r>
        <w:t>from</w:t>
      </w:r>
      <w:r w:rsidRPr="00BA0B84">
        <w:t xml:space="preserve"> our implementing partners was, “You are talking </w:t>
      </w:r>
      <w:r>
        <w:t xml:space="preserve">about </w:t>
      </w:r>
      <w:r w:rsidRPr="00BA0B84">
        <w:t>this device</w:t>
      </w:r>
      <w:r w:rsidR="002C58FB">
        <w:t xml:space="preserve"> and </w:t>
      </w:r>
      <w:r w:rsidR="00C6571A">
        <w:t>that</w:t>
      </w:r>
      <w:r w:rsidR="002C58FB">
        <w:t xml:space="preserve"> device</w:t>
      </w:r>
      <w:r>
        <w:t>. Y</w:t>
      </w:r>
      <w:r w:rsidRPr="00BA0B84">
        <w:t>ou are assuming that they have all these devices in the home</w:t>
      </w:r>
      <w:r>
        <w:t xml:space="preserve">, </w:t>
      </w:r>
      <w:r w:rsidRPr="00BA0B84">
        <w:t>and many people</w:t>
      </w:r>
      <w:r>
        <w:t xml:space="preserve"> </w:t>
      </w:r>
      <w:r w:rsidRPr="00BA0B84">
        <w:t>cannot afford that”.</w:t>
      </w:r>
      <w:r>
        <w:t xml:space="preserve"> </w:t>
      </w:r>
      <w:r w:rsidR="00EE03CA">
        <w:t>I</w:t>
      </w:r>
      <w:r w:rsidRPr="00BA0B84">
        <w:t xml:space="preserve">t would be a shame </w:t>
      </w:r>
      <w:r>
        <w:t>i</w:t>
      </w:r>
      <w:r w:rsidRPr="00BA0B84">
        <w:t xml:space="preserve">f all </w:t>
      </w:r>
      <w:r w:rsidR="00EE03CA">
        <w:t>w</w:t>
      </w:r>
      <w:r w:rsidRPr="00BA0B84">
        <w:t>e did was give money</w:t>
      </w:r>
      <w:r w:rsidR="00EE03CA">
        <w:t xml:space="preserve"> and </w:t>
      </w:r>
      <w:r w:rsidRPr="00BA0B84">
        <w:t>a slide deck and say, “Here</w:t>
      </w:r>
      <w:r>
        <w:t xml:space="preserve"> </w:t>
      </w:r>
      <w:r w:rsidRPr="00BA0B84">
        <w:t>you go”.</w:t>
      </w:r>
      <w:r>
        <w:t xml:space="preserve"> </w:t>
      </w:r>
      <w:r w:rsidRPr="00BA0B84">
        <w:t>That would be a wasted opportunity in my view.</w:t>
      </w:r>
    </w:p>
    <w:p w:rsidR="006C1831" w:rsidP="002960B4">
      <w:pPr>
        <w:pStyle w:val="Answer"/>
        <w:spacing w:before="120" w:after="120"/>
        <w:ind w:left="851"/>
        <w:jc w:val="left"/>
      </w:pPr>
      <w:sdt>
        <w:sdtPr>
          <w:alias w:val="Witness"/>
          <w:id w:val="331341005"/>
          <w:placeholder>
            <w:docPart w:val="29FCFD79C9B9407BB78F1B400648DA56"/>
          </w:placeholder>
          <w:richText/>
        </w:sdtPr>
        <w:sdtContent>
          <w:r w:rsidRPr="00BA0B84">
            <w:rPr>
              <w:b/>
              <w:i/>
            </w:rPr>
            <w:t>Ben Bradley:</w:t>
          </w:r>
        </w:sdtContent>
      </w:sdt>
      <w:r w:rsidRPr="00BA0B84">
        <w:t xml:space="preserve"> I agree with that.</w:t>
      </w:r>
      <w:r>
        <w:t xml:space="preserve"> </w:t>
      </w:r>
      <w:r w:rsidRPr="00BA0B84">
        <w:t>Similar to</w:t>
      </w:r>
      <w:r w:rsidRPr="00BA0B84">
        <w:t xml:space="preserve"> </w:t>
      </w:r>
      <w:r w:rsidR="00F00836">
        <w:t xml:space="preserve">what </w:t>
      </w:r>
      <w:r w:rsidRPr="00BA0B84">
        <w:t>Zoe</w:t>
      </w:r>
      <w:r w:rsidR="00F00836">
        <w:t xml:space="preserve"> said</w:t>
      </w:r>
      <w:r w:rsidRPr="00BA0B84">
        <w:t>, our mission is around creativity and joy.</w:t>
      </w:r>
      <w:r>
        <w:t xml:space="preserve"> </w:t>
      </w:r>
      <w:r w:rsidRPr="00BA0B84">
        <w:t>If users are having a bad experience,</w:t>
      </w:r>
      <w:r>
        <w:t xml:space="preserve"> I </w:t>
      </w:r>
      <w:r w:rsidRPr="00BA0B84">
        <w:t xml:space="preserve">do not think that that would be consistent to </w:t>
      </w:r>
      <w:r>
        <w:t>the</w:t>
      </w:r>
      <w:r w:rsidRPr="00BA0B84">
        <w:t xml:space="preserve"> long-term business growth that we want.</w:t>
      </w:r>
      <w:r>
        <w:t xml:space="preserve"> </w:t>
      </w:r>
      <w:r w:rsidRPr="00BA0B84">
        <w:t>When we design the interventions that we have, we design them to be timely, engaging and relevant.</w:t>
      </w:r>
      <w:r>
        <w:t xml:space="preserve"> </w:t>
      </w:r>
      <w:r w:rsidRPr="00BA0B84">
        <w:t>I hope that the examples that I have provided are a good demonstration of that.</w:t>
      </w:r>
      <w:r>
        <w:t xml:space="preserve"> </w:t>
      </w:r>
      <w:r w:rsidRPr="00BA0B84">
        <w:t>The sum of the measures that we have are often greater than the parts.</w:t>
      </w:r>
    </w:p>
    <w:p w:rsidR="006C1831" w:rsidP="002960B4">
      <w:pPr>
        <w:pStyle w:val="Answer"/>
        <w:spacing w:before="120" w:after="120"/>
        <w:ind w:left="851"/>
        <w:jc w:val="left"/>
      </w:pPr>
      <w:r w:rsidRPr="00BA0B84">
        <w:t>Screen</w:t>
      </w:r>
      <w:r w:rsidR="002A0EAA">
        <w:t xml:space="preserve"> </w:t>
      </w:r>
      <w:r w:rsidRPr="00BA0B84">
        <w:t>time was mentioned before.</w:t>
      </w:r>
      <w:r>
        <w:t xml:space="preserve"> </w:t>
      </w:r>
      <w:r w:rsidRPr="00BA0B84">
        <w:t xml:space="preserve">If you look at </w:t>
      </w:r>
      <w:r w:rsidR="002A0EAA">
        <w:t xml:space="preserve">the screen-time experience of </w:t>
      </w:r>
      <w:r w:rsidRPr="00BA0B84">
        <w:t>under-16s</w:t>
      </w:r>
      <w:r w:rsidR="002A0EAA">
        <w:t xml:space="preserve">, </w:t>
      </w:r>
      <w:r w:rsidRPr="00BA0B84">
        <w:t xml:space="preserve">you </w:t>
      </w:r>
      <w:r w:rsidR="002A0EAA">
        <w:t xml:space="preserve">find that you </w:t>
      </w:r>
      <w:r w:rsidRPr="00BA0B84">
        <w:t xml:space="preserve">have </w:t>
      </w:r>
      <w:r w:rsidR="002A0EAA">
        <w:t>the</w:t>
      </w:r>
      <w:r w:rsidRPr="00BA0B84">
        <w:t xml:space="preserve"> default one-hour screen</w:t>
      </w:r>
      <w:r w:rsidR="002A0EAA">
        <w:t>-</w:t>
      </w:r>
      <w:r w:rsidRPr="00BA0B84">
        <w:t xml:space="preserve">time limit on </w:t>
      </w:r>
      <w:r>
        <w:t>TikTok,</w:t>
      </w:r>
      <w:r w:rsidRPr="00BA0B84">
        <w:t xml:space="preserve"> </w:t>
      </w:r>
      <w:r w:rsidR="002A0EAA">
        <w:t xml:space="preserve">and that </w:t>
      </w:r>
      <w:r>
        <w:t>so</w:t>
      </w:r>
      <w:r w:rsidRPr="00BA0B84">
        <w:t>me of the first videos you see are privacy highlights and safety tips for teams.</w:t>
      </w:r>
      <w:r>
        <w:t xml:space="preserve"> </w:t>
      </w:r>
      <w:r w:rsidRPr="00BA0B84">
        <w:t>We send “take a break” reminders to you.</w:t>
      </w:r>
      <w:r>
        <w:t xml:space="preserve"> </w:t>
      </w:r>
      <w:r w:rsidRPr="00BA0B84">
        <w:t>We send weekly dashboard notifications about how much time you have spent, comparing that against different days</w:t>
      </w:r>
      <w:r w:rsidR="00651788">
        <w:t>—</w:t>
      </w:r>
      <w:r w:rsidRPr="00BA0B84">
        <w:t>you have access to that data.</w:t>
      </w:r>
      <w:r>
        <w:t xml:space="preserve"> </w:t>
      </w:r>
      <w:r w:rsidRPr="00BA0B84">
        <w:t>We do not send you notifications after 9 pm.</w:t>
      </w:r>
      <w:r>
        <w:t xml:space="preserve"> </w:t>
      </w:r>
      <w:r w:rsidR="00651788">
        <w:t xml:space="preserve">Last month, </w:t>
      </w:r>
      <w:r w:rsidRPr="00BA0B84">
        <w:t>we</w:t>
      </w:r>
      <w:r>
        <w:t xml:space="preserve"> </w:t>
      </w:r>
      <w:r w:rsidRPr="00BA0B84">
        <w:t>launched a full-screen meditation video that</w:t>
      </w:r>
      <w:r w:rsidR="00651788">
        <w:t xml:space="preserve">, at 10 pm, </w:t>
      </w:r>
      <w:r w:rsidRPr="00BA0B84">
        <w:t xml:space="preserve">you </w:t>
      </w:r>
      <w:r w:rsidRPr="00BA0B84">
        <w:t>have to</w:t>
      </w:r>
      <w:r w:rsidRPr="00BA0B84">
        <w:t xml:space="preserve"> sit through, encouraging you to take a break, breathe and reflect on your online usage.</w:t>
      </w:r>
      <w:r>
        <w:t xml:space="preserve"> </w:t>
      </w:r>
      <w:r w:rsidRPr="00BA0B84">
        <w:t xml:space="preserve">We </w:t>
      </w:r>
      <w:r w:rsidR="003E77E0">
        <w:t xml:space="preserve">then </w:t>
      </w:r>
      <w:r w:rsidRPr="00BA0B84">
        <w:t>have additional tools for parents that can block use of the app in particular moments</w:t>
      </w:r>
      <w:r w:rsidR="003E77E0">
        <w:t>. W</w:t>
      </w:r>
      <w:r w:rsidRPr="00BA0B84">
        <w:t>e run media literacy campaigns to raise awareness of all</w:t>
      </w:r>
      <w:r>
        <w:t xml:space="preserve"> </w:t>
      </w:r>
      <w:r w:rsidRPr="00BA0B84">
        <w:t>these tools.</w:t>
      </w:r>
    </w:p>
    <w:p w:rsidR="006C1831" w:rsidRPr="00BA0B84" w:rsidP="002960B4">
      <w:pPr>
        <w:pStyle w:val="Answer"/>
        <w:spacing w:before="120" w:after="120"/>
        <w:ind w:left="851"/>
        <w:jc w:val="left"/>
      </w:pPr>
      <w:r w:rsidRPr="00BA0B84">
        <w:t>When you look</w:t>
      </w:r>
      <w:r>
        <w:t xml:space="preserve"> </w:t>
      </w:r>
      <w:r w:rsidRPr="00BA0B84">
        <w:t xml:space="preserve">at </w:t>
      </w:r>
      <w:r w:rsidRPr="00BA0B84">
        <w:t>all of</w:t>
      </w:r>
      <w:r w:rsidRPr="00BA0B84">
        <w:t xml:space="preserve"> these things in </w:t>
      </w:r>
      <w:r w:rsidR="001F75A9">
        <w:t>combination</w:t>
      </w:r>
      <w:r w:rsidRPr="00BA0B84">
        <w:t>, they are</w:t>
      </w:r>
      <w:r w:rsidR="003E77E0">
        <w:t xml:space="preserve"> really</w:t>
      </w:r>
      <w:r w:rsidRPr="00BA0B84">
        <w:t xml:space="preserve"> powerful.</w:t>
      </w:r>
      <w:r>
        <w:t xml:space="preserve"> </w:t>
      </w:r>
      <w:r w:rsidRPr="00BA0B84">
        <w:t xml:space="preserve">I </w:t>
      </w:r>
      <w:r w:rsidR="00030E41">
        <w:t xml:space="preserve">can </w:t>
      </w:r>
      <w:r w:rsidRPr="00BA0B84">
        <w:t xml:space="preserve">understand some of the scepticism that you described in the evidence </w:t>
      </w:r>
      <w:r w:rsidR="00030E41">
        <w:t>i</w:t>
      </w:r>
      <w:r w:rsidRPr="00BA0B84">
        <w:t>f you were to look at one or two of those features in isolation</w:t>
      </w:r>
      <w:r w:rsidR="00030E41">
        <w:t xml:space="preserve">. But </w:t>
      </w:r>
      <w:r w:rsidRPr="00BA0B84">
        <w:t>when you</w:t>
      </w:r>
      <w:r>
        <w:t xml:space="preserve"> </w:t>
      </w:r>
      <w:r w:rsidRPr="00BA0B84">
        <w:t>stack them on top of each other and look at the holistic experience that we are designing, the sum is greater than the parts.</w:t>
      </w:r>
      <w:r>
        <w:t xml:space="preserve"> </w:t>
      </w:r>
      <w:r w:rsidRPr="00BA0B84">
        <w:t>You can think about it like a Swiss cheese.</w:t>
      </w:r>
      <w:r>
        <w:t xml:space="preserve"> </w:t>
      </w:r>
      <w:r w:rsidRPr="00BA0B84">
        <w:t xml:space="preserve">One individual piece might have a </w:t>
      </w:r>
      <w:r>
        <w:t xml:space="preserve">couple </w:t>
      </w:r>
      <w:r w:rsidRPr="00BA0B84">
        <w:t>o</w:t>
      </w:r>
      <w:r>
        <w:t>f</w:t>
      </w:r>
      <w:r w:rsidRPr="00BA0B84">
        <w:t xml:space="preserve"> gaps but when you stack </w:t>
      </w:r>
      <w:r w:rsidRPr="00BA0B84">
        <w:t>them</w:t>
      </w:r>
      <w:r w:rsidRPr="00BA0B84">
        <w:t xml:space="preserve"> they are</w:t>
      </w:r>
      <w:r>
        <w:t xml:space="preserve"> </w:t>
      </w:r>
      <w:r w:rsidR="00030E41">
        <w:t xml:space="preserve">really </w:t>
      </w:r>
      <w:r w:rsidRPr="00BA0B84">
        <w:t>powerful.</w:t>
      </w:r>
    </w:p>
    <w:p w:rsidR="006C1831" w:rsidRPr="00BA0B84" w:rsidP="002960B4">
      <w:pPr>
        <w:pStyle w:val="Question"/>
        <w:spacing w:before="240"/>
        <w:ind w:left="851" w:hanging="851"/>
        <w:jc w:val="left"/>
      </w:pPr>
      <w:sdt>
        <w:sdtPr>
          <w:alias w:val="Member"/>
          <w:tag w:val="&lt;Member mnisId='4990' dodsId=''&gt;"/>
          <w:id w:val="-228152835"/>
          <w:placeholder>
            <w:docPart w:val="29FCFD79C9B9407BB78F1B400648DA56"/>
          </w:placeholder>
          <w:richText/>
        </w:sdtPr>
        <w:sdtContent>
          <w:r w:rsidRPr="0025025E">
            <w:rPr>
              <w:b/>
            </w:rPr>
            <w:t>Baroness Owen of Alderley Edge:</w:t>
          </w:r>
        </w:sdtContent>
      </w:sdt>
      <w:r w:rsidRPr="00BA0B84">
        <w:t xml:space="preserve"> How are you preserving the independen</w:t>
      </w:r>
      <w:r>
        <w:t>ce</w:t>
      </w:r>
      <w:r w:rsidRPr="00BA0B84">
        <w:t xml:space="preserve"> of the partners that you are funding?</w:t>
      </w:r>
    </w:p>
    <w:p w:rsidR="006C1831" w:rsidRPr="00BA0B84" w:rsidP="002960B4">
      <w:pPr>
        <w:pStyle w:val="Answer"/>
        <w:spacing w:before="120" w:after="120"/>
        <w:ind w:left="851"/>
        <w:jc w:val="left"/>
      </w:pPr>
      <w:sdt>
        <w:sdtPr>
          <w:alias w:val="Witness"/>
          <w:id w:val="-2052459275"/>
          <w:placeholder>
            <w:docPart w:val="29FCFD79C9B9407BB78F1B400648DA56"/>
          </w:placeholder>
          <w:richText/>
        </w:sdtPr>
        <w:sdtContent>
          <w:r w:rsidRPr="00BA0B84">
            <w:rPr>
              <w:b/>
              <w:i/>
            </w:rPr>
            <w:t>Ben Bradley:</w:t>
          </w:r>
        </w:sdtContent>
      </w:sdt>
      <w:r w:rsidRPr="00BA0B84">
        <w:t xml:space="preserve"> Fundamentally</w:t>
      </w:r>
      <w:r w:rsidR="00030E41">
        <w:t>,</w:t>
      </w:r>
      <w:r w:rsidRPr="00BA0B84">
        <w:t xml:space="preserve"> we work with them because they are </w:t>
      </w:r>
      <w:r w:rsidRPr="00BA0B84">
        <w:t>experts</w:t>
      </w:r>
      <w:r w:rsidR="00AF33EB">
        <w:t xml:space="preserve"> and t</w:t>
      </w:r>
      <w:r w:rsidRPr="00BA0B84">
        <w:t>hey are independent</w:t>
      </w:r>
      <w:r w:rsidR="00AF33EB">
        <w:t>. T</w:t>
      </w:r>
      <w:r w:rsidRPr="00BA0B84">
        <w:t>hey</w:t>
      </w:r>
      <w:r>
        <w:t xml:space="preserve"> have </w:t>
      </w:r>
      <w:r w:rsidRPr="00BA0B84">
        <w:t>insight</w:t>
      </w:r>
      <w:r>
        <w:t>s</w:t>
      </w:r>
      <w:r w:rsidRPr="00BA0B84">
        <w:t xml:space="preserve"> that we need and want in the design of our products or in the design of the work that we are doing.</w:t>
      </w:r>
      <w:r>
        <w:t xml:space="preserve"> </w:t>
      </w:r>
      <w:r w:rsidRPr="00BA0B84">
        <w:t>It is not in our interests to do anything that would undermine their independence, and it is</w:t>
      </w:r>
      <w:r>
        <w:t xml:space="preserve"> </w:t>
      </w:r>
      <w:r w:rsidR="00517C3D">
        <w:t xml:space="preserve">just </w:t>
      </w:r>
      <w:r w:rsidRPr="00BA0B84">
        <w:t>as important to them that they are independent</w:t>
      </w:r>
      <w:r w:rsidR="00517C3D">
        <w:t>,</w:t>
      </w:r>
      <w:r w:rsidRPr="00BA0B84">
        <w:t xml:space="preserve"> because they will want to engage with a large range of </w:t>
      </w:r>
      <w:r w:rsidRPr="00BA0B84">
        <w:t>companies.</w:t>
      </w:r>
      <w:r>
        <w:t xml:space="preserve"> </w:t>
      </w:r>
      <w:r w:rsidR="00517C3D">
        <w:t>W</w:t>
      </w:r>
      <w:r w:rsidRPr="00BA0B84">
        <w:t>e would not put them in that type of position, and I do not think that they would be happy with it.</w:t>
      </w:r>
    </w:p>
    <w:p w:rsidR="006C1831" w:rsidP="002960B4">
      <w:pPr>
        <w:pStyle w:val="Answer"/>
        <w:spacing w:before="120" w:after="120"/>
        <w:ind w:left="851"/>
        <w:jc w:val="left"/>
      </w:pPr>
      <w:sdt>
        <w:sdtPr>
          <w:alias w:val="Witness"/>
          <w:id w:val="-547692569"/>
          <w:placeholder>
            <w:docPart w:val="29FCFD79C9B9407BB78F1B400648DA56"/>
          </w:placeholder>
          <w:richText/>
        </w:sdtPr>
        <w:sdtContent>
          <w:r w:rsidRPr="00BA0B84">
            <w:rPr>
              <w:b/>
              <w:i/>
            </w:rPr>
            <w:t>Laura Higgins:</w:t>
          </w:r>
        </w:sdtContent>
      </w:sdt>
      <w:r w:rsidRPr="00BA0B84">
        <w:t xml:space="preserve"> Similar to what Ben said, we </w:t>
      </w:r>
      <w:r w:rsidR="006F0A30">
        <w:t xml:space="preserve">really </w:t>
      </w:r>
      <w:r w:rsidRPr="00BA0B84">
        <w:t>value th</w:t>
      </w:r>
      <w:r>
        <w:t>e</w:t>
      </w:r>
      <w:r w:rsidRPr="00BA0B84">
        <w:t xml:space="preserve"> arm</w:t>
      </w:r>
      <w:r>
        <w:t>’</w:t>
      </w:r>
      <w:r w:rsidRPr="00BA0B84">
        <w:t>s-length relationship that we have.</w:t>
      </w:r>
      <w:r>
        <w:t xml:space="preserve"> </w:t>
      </w:r>
      <w:r w:rsidRPr="00BA0B84">
        <w:t>They are very much critical friends.</w:t>
      </w:r>
      <w:r>
        <w:t xml:space="preserve"> </w:t>
      </w:r>
      <w:r w:rsidRPr="00BA0B84">
        <w:t xml:space="preserve">We </w:t>
      </w:r>
      <w:r>
        <w:t xml:space="preserve">also have </w:t>
      </w:r>
      <w:r w:rsidRPr="00BA0B84">
        <w:t>a safety and civility advisory board</w:t>
      </w:r>
      <w:r>
        <w:t>. That</w:t>
      </w:r>
      <w:r w:rsidRPr="00BA0B84">
        <w:t xml:space="preserve"> is made up o</w:t>
      </w:r>
      <w:r>
        <w:t>f</w:t>
      </w:r>
      <w:r w:rsidRPr="00BA0B84">
        <w:t xml:space="preserve"> independent experts in the US</w:t>
      </w:r>
      <w:r w:rsidR="006F0A30">
        <w:t xml:space="preserve">, the </w:t>
      </w:r>
      <w:r w:rsidRPr="00BA0B84">
        <w:t>UK and Europe</w:t>
      </w:r>
      <w:r w:rsidR="006F0A30">
        <w:t>. W</w:t>
      </w:r>
      <w:r w:rsidRPr="00BA0B84">
        <w:t>e meet regularly on product policy issues and things that are coming</w:t>
      </w:r>
      <w:r>
        <w:t xml:space="preserve"> </w:t>
      </w:r>
      <w:r w:rsidRPr="00BA0B84">
        <w:t>out soon.</w:t>
      </w:r>
      <w:r>
        <w:t xml:space="preserve"> </w:t>
      </w:r>
      <w:r w:rsidRPr="00BA0B84">
        <w:t>We value that independent voice and critical feedback, and we do not pay our board members to be on that board.</w:t>
      </w:r>
      <w:r>
        <w:t xml:space="preserve"> </w:t>
      </w:r>
      <w:r w:rsidRPr="00BA0B84">
        <w:t>We appreciate th</w:t>
      </w:r>
      <w:r w:rsidR="006B21DC">
        <w:t>at the</w:t>
      </w:r>
      <w:r w:rsidRPr="00BA0B84">
        <w:t xml:space="preserve"> expertise that our partners bring</w:t>
      </w:r>
      <w:r w:rsidR="006B21DC">
        <w:t xml:space="preserve"> could be </w:t>
      </w:r>
      <w:r w:rsidRPr="00BA0B84">
        <w:t>challenged.</w:t>
      </w:r>
      <w:r>
        <w:t xml:space="preserve"> </w:t>
      </w:r>
      <w:r w:rsidRPr="00BA0B84">
        <w:t xml:space="preserve">We </w:t>
      </w:r>
      <w:r w:rsidR="006B21DC">
        <w:t xml:space="preserve">really </w:t>
      </w:r>
      <w:r w:rsidRPr="00BA0B84">
        <w:t>value that.</w:t>
      </w:r>
    </w:p>
    <w:p w:rsidR="006C1831" w:rsidRPr="00BA0B84" w:rsidP="002960B4">
      <w:pPr>
        <w:pStyle w:val="Answer"/>
        <w:spacing w:before="120" w:after="120"/>
        <w:ind w:left="851"/>
        <w:jc w:val="left"/>
      </w:pPr>
      <w:r>
        <w:t>P</w:t>
      </w:r>
      <w:r w:rsidRPr="00BA0B84">
        <w:t>arents</w:t>
      </w:r>
      <w:r>
        <w:t xml:space="preserve"> can </w:t>
      </w:r>
      <w:r w:rsidRPr="00BA0B84">
        <w:t>rightly be critical, doubtful or a bit suspicious sometimes, particularly about Silicon Valley tech companies</w:t>
      </w:r>
      <w:r w:rsidR="00750D79">
        <w:t xml:space="preserve">. Asking what our intention </w:t>
      </w:r>
      <w:r w:rsidR="00750D79">
        <w:t>is</w:t>
      </w:r>
      <w:r w:rsidR="00750D79">
        <w:t xml:space="preserve"> was a </w:t>
      </w:r>
      <w:r w:rsidRPr="00BA0B84">
        <w:t>good point to raise.</w:t>
      </w:r>
      <w:r>
        <w:t xml:space="preserve"> </w:t>
      </w:r>
      <w:r w:rsidRPr="00BA0B84">
        <w:t>The organisations that we work with are trusted partners</w:t>
      </w:r>
      <w:r w:rsidR="00695966">
        <w:t>—t</w:t>
      </w:r>
      <w:r w:rsidRPr="00BA0B84">
        <w:t>hey</w:t>
      </w:r>
      <w:r>
        <w:t xml:space="preserve"> </w:t>
      </w:r>
      <w:r w:rsidRPr="00BA0B84">
        <w:t>are trusted organisations with families and parents and educators.</w:t>
      </w:r>
      <w:r>
        <w:t xml:space="preserve"> </w:t>
      </w:r>
      <w:r w:rsidRPr="00BA0B84">
        <w:t>We would not want to jeopardise that in any way.</w:t>
      </w:r>
    </w:p>
    <w:p w:rsidR="006C1831" w:rsidP="002960B4">
      <w:pPr>
        <w:pStyle w:val="Question"/>
        <w:spacing w:before="240"/>
        <w:ind w:left="851" w:hanging="851"/>
        <w:jc w:val="left"/>
      </w:pPr>
      <w:sdt>
        <w:sdtPr>
          <w:alias w:val="Member"/>
          <w:tag w:val="&lt;Member mnisId='4889' dodsId=''&gt;"/>
          <w:id w:val="1574470678"/>
          <w:placeholder>
            <w:docPart w:val="29FCFD79C9B9407BB78F1B400648DA56"/>
          </w:placeholder>
          <w:richText/>
        </w:sdtPr>
        <w:sdtContent>
          <w:r w:rsidRPr="000C315B">
            <w:rPr>
              <w:b/>
            </w:rPr>
            <w:t>Baroness Fleet:</w:t>
          </w:r>
        </w:sdtContent>
      </w:sdt>
      <w:r w:rsidRPr="00BA0B84">
        <w:t xml:space="preserve"> I am so pleased that we have had </w:t>
      </w:r>
      <w:r>
        <w:t>a</w:t>
      </w:r>
      <w:r w:rsidRPr="00BA0B84">
        <w:t xml:space="preserve"> chance to talk about age verification, which, Mr Br</w:t>
      </w:r>
      <w:r>
        <w:t>a</w:t>
      </w:r>
      <w:r w:rsidRPr="00BA0B84">
        <w:t>dley, you have highlighted is not working very well</w:t>
      </w:r>
      <w:r w:rsidR="00AD1A5B">
        <w:t>—</w:t>
      </w:r>
      <w:r w:rsidRPr="00BA0B84">
        <w:t>20 million is a lot,</w:t>
      </w:r>
      <w:r w:rsidR="00AD1A5B">
        <w:t xml:space="preserve"> and</w:t>
      </w:r>
      <w:r>
        <w:t xml:space="preserve"> </w:t>
      </w:r>
      <w:r w:rsidRPr="00BA0B84">
        <w:t xml:space="preserve">those who have slipped through the net </w:t>
      </w:r>
      <w:r>
        <w:t>are</w:t>
      </w:r>
      <w:r w:rsidRPr="00BA0B84">
        <w:t xml:space="preserve"> probably even more.</w:t>
      </w:r>
      <w:r>
        <w:t xml:space="preserve"> </w:t>
      </w:r>
      <w:r w:rsidRPr="00BA0B84">
        <w:t>Clearly</w:t>
      </w:r>
      <w:r w:rsidR="00AD1A5B">
        <w:t>,</w:t>
      </w:r>
      <w:r w:rsidRPr="00BA0B84">
        <w:t xml:space="preserve"> you are taking your responsibilities seriously.</w:t>
      </w:r>
    </w:p>
    <w:p w:rsidR="006C1831" w:rsidRPr="00BA0B84" w:rsidP="002960B4">
      <w:pPr>
        <w:pStyle w:val="Remark"/>
        <w:spacing w:before="120" w:after="120"/>
        <w:ind w:left="851"/>
        <w:jc w:val="left"/>
      </w:pPr>
      <w:r w:rsidRPr="00BA0B84">
        <w:t>I would like to come on to the question of responsibilities.</w:t>
      </w:r>
      <w:r>
        <w:t xml:space="preserve"> </w:t>
      </w:r>
      <w:r w:rsidRPr="00BA0B84">
        <w:t>You have talked a bit about screen</w:t>
      </w:r>
      <w:r w:rsidR="00AD1A5B">
        <w:t xml:space="preserve"> </w:t>
      </w:r>
      <w:r w:rsidRPr="00BA0B84">
        <w:t>time and so on.</w:t>
      </w:r>
      <w:r>
        <w:t xml:space="preserve"> </w:t>
      </w:r>
      <w:r w:rsidRPr="00BA0B84">
        <w:t xml:space="preserve">I am interested in addiction and </w:t>
      </w:r>
      <w:r w:rsidR="00AD1A5B">
        <w:t>h</w:t>
      </w:r>
      <w:r w:rsidRPr="00BA0B84">
        <w:t>ow you recognise addiction at different ages, what you consider to be a level of addiction at different ages and how you take the responsibility to help to prevent it.</w:t>
      </w:r>
      <w:r>
        <w:t xml:space="preserve"> </w:t>
      </w:r>
      <w:r w:rsidRPr="00BA0B84">
        <w:t>You do not</w:t>
      </w:r>
      <w:r w:rsidR="004D1EC4">
        <w:t xml:space="preserve"> just</w:t>
      </w:r>
      <w:r>
        <w:t xml:space="preserve"> </w:t>
      </w:r>
      <w:r w:rsidRPr="00BA0B84">
        <w:t>say</w:t>
      </w:r>
      <w:r w:rsidR="004D1EC4">
        <w:t xml:space="preserve"> t</w:t>
      </w:r>
      <w:r w:rsidRPr="00BA0B84">
        <w:t xml:space="preserve">ell parents that </w:t>
      </w:r>
      <w:r w:rsidR="004D1EC4">
        <w:t>their</w:t>
      </w:r>
      <w:r w:rsidRPr="00BA0B84">
        <w:t xml:space="preserve"> </w:t>
      </w:r>
      <w:r w:rsidRPr="00BA0B84">
        <w:t>five year-old</w:t>
      </w:r>
      <w:r w:rsidRPr="00BA0B84">
        <w:t xml:space="preserve"> is spending six hours on TikTok at 10</w:t>
      </w:r>
      <w:r w:rsidR="004D1EC4">
        <w:t xml:space="preserve"> </w:t>
      </w:r>
      <w:r w:rsidRPr="00BA0B84">
        <w:t>pm</w:t>
      </w:r>
      <w:r w:rsidR="004D1EC4">
        <w:t xml:space="preserve"> </w:t>
      </w:r>
      <w:r w:rsidRPr="00BA0B84">
        <w:t>or whatever it is.</w:t>
      </w:r>
      <w:r>
        <w:t xml:space="preserve"> </w:t>
      </w:r>
      <w:r w:rsidRPr="00BA0B84">
        <w:t>Could you talk a bit more about how you are taking those responsibilities to the next step?</w:t>
      </w:r>
      <w:r>
        <w:t xml:space="preserve"> </w:t>
      </w:r>
    </w:p>
    <w:p w:rsidR="006C1831" w:rsidRPr="00BA0B84" w:rsidP="002960B4">
      <w:pPr>
        <w:pStyle w:val="Answer"/>
        <w:spacing w:before="120" w:after="120"/>
        <w:ind w:left="851"/>
        <w:jc w:val="left"/>
      </w:pPr>
      <w:sdt>
        <w:sdtPr>
          <w:alias w:val="Witness"/>
          <w:id w:val="435335547"/>
          <w:placeholder>
            <w:docPart w:val="29FCFD79C9B9407BB78F1B400648DA56"/>
          </w:placeholder>
          <w:richText/>
        </w:sdtPr>
        <w:sdtContent>
          <w:r w:rsidRPr="00BA0B84">
            <w:rPr>
              <w:b/>
              <w:i/>
            </w:rPr>
            <w:t>Ben Bradley:</w:t>
          </w:r>
        </w:sdtContent>
      </w:sdt>
      <w:r w:rsidRPr="00BA0B84">
        <w:t xml:space="preserve"> </w:t>
      </w:r>
      <w:r>
        <w:t>Some</w:t>
      </w:r>
      <w:r w:rsidRPr="00BA0B84">
        <w:t xml:space="preserve"> of the features and products that I mentioned are</w:t>
      </w:r>
      <w:r>
        <w:t xml:space="preserve"> </w:t>
      </w:r>
      <w:r w:rsidRPr="00BA0B84">
        <w:t>important.</w:t>
      </w:r>
      <w:r>
        <w:t xml:space="preserve"> </w:t>
      </w:r>
      <w:r w:rsidRPr="00BA0B84">
        <w:t xml:space="preserve">When we have carried out research in this space </w:t>
      </w:r>
      <w:r>
        <w:t xml:space="preserve">and </w:t>
      </w:r>
      <w:r w:rsidRPr="00BA0B84">
        <w:t>looked at third-party research, one of the things that comes through is the strength of feeling o</w:t>
      </w:r>
      <w:r w:rsidR="00EF64F0">
        <w:t>n</w:t>
      </w:r>
      <w:r w:rsidRPr="00BA0B84">
        <w:t xml:space="preserve"> agency.</w:t>
      </w:r>
      <w:r>
        <w:t xml:space="preserve"> </w:t>
      </w:r>
      <w:r w:rsidRPr="00BA0B84">
        <w:t xml:space="preserve">People want to know </w:t>
      </w:r>
      <w:r w:rsidR="0067114C">
        <w:t xml:space="preserve">about </w:t>
      </w:r>
      <w:r w:rsidRPr="00BA0B84">
        <w:t xml:space="preserve">and have data on their </w:t>
      </w:r>
      <w:r w:rsidRPr="00BA0B84">
        <w:t>usage</w:t>
      </w:r>
      <w:r w:rsidR="0067114C">
        <w:t>,</w:t>
      </w:r>
      <w:r w:rsidRPr="00BA0B84">
        <w:t xml:space="preserve"> and</w:t>
      </w:r>
      <w:r w:rsidRPr="00BA0B84">
        <w:t xml:space="preserve"> have greater tools that can help them manage that experience.</w:t>
      </w:r>
      <w:r>
        <w:t xml:space="preserve"> </w:t>
      </w:r>
      <w:r w:rsidRPr="00BA0B84">
        <w:t xml:space="preserve">Some of the features that I walked through before </w:t>
      </w:r>
      <w:r w:rsidRPr="00BA0B84">
        <w:t>on screen</w:t>
      </w:r>
      <w:r w:rsidR="005C2701">
        <w:t xml:space="preserve"> </w:t>
      </w:r>
      <w:r w:rsidRPr="00BA0B84">
        <w:t>tim</w:t>
      </w:r>
      <w:r w:rsidR="005C2701">
        <w:t xml:space="preserve">e include, </w:t>
      </w:r>
      <w:r>
        <w:t xml:space="preserve">if </w:t>
      </w:r>
      <w:r w:rsidRPr="00BA0B84">
        <w:t>you are under 18 on TikTok, a default one-</w:t>
      </w:r>
      <w:r>
        <w:t>h</w:t>
      </w:r>
      <w:r w:rsidRPr="00BA0B84">
        <w:t>our screen</w:t>
      </w:r>
      <w:r w:rsidR="005C2701">
        <w:t>-</w:t>
      </w:r>
      <w:r w:rsidRPr="00BA0B84">
        <w:t>time limit.</w:t>
      </w:r>
    </w:p>
    <w:p w:rsidR="006C1831" w:rsidRPr="00BA0B84" w:rsidP="002960B4">
      <w:pPr>
        <w:pStyle w:val="Remark"/>
        <w:spacing w:before="120" w:after="120"/>
        <w:ind w:left="851"/>
        <w:jc w:val="left"/>
      </w:pPr>
      <w:sdt>
        <w:sdtPr>
          <w:alias w:val="Member"/>
          <w:tag w:val="&lt;Member mnisId='4889' dodsId=''&gt;"/>
          <w:id w:val="2014803474"/>
          <w:placeholder>
            <w:docPart w:val="29FCFD79C9B9407BB78F1B400648DA56"/>
          </w:placeholder>
          <w:richText/>
        </w:sdtPr>
        <w:sdtContent>
          <w:r w:rsidRPr="000C315B">
            <w:rPr>
              <w:b/>
            </w:rPr>
            <w:t>Baroness Fleet:</w:t>
          </w:r>
        </w:sdtContent>
      </w:sdt>
      <w:r w:rsidRPr="00BA0B84">
        <w:t xml:space="preserve"> </w:t>
      </w:r>
      <w:r w:rsidR="00887836">
        <w:t>Is that p</w:t>
      </w:r>
      <w:r w:rsidRPr="00BA0B84">
        <w:t>er day</w:t>
      </w:r>
      <w:r w:rsidR="00887836">
        <w:t>?</w:t>
      </w:r>
    </w:p>
    <w:p w:rsidR="006C1831" w:rsidP="002960B4">
      <w:pPr>
        <w:pStyle w:val="Answer"/>
        <w:spacing w:before="120" w:after="120"/>
        <w:ind w:left="851"/>
        <w:jc w:val="left"/>
      </w:pPr>
      <w:sdt>
        <w:sdtPr>
          <w:alias w:val="Witness"/>
          <w:id w:val="-1878932911"/>
          <w:placeholder>
            <w:docPart w:val="29FCFD79C9B9407BB78F1B400648DA56"/>
          </w:placeholder>
          <w:richText/>
        </w:sdtPr>
        <w:sdtContent>
          <w:r w:rsidRPr="00BA0B84">
            <w:rPr>
              <w:b/>
              <w:i/>
            </w:rPr>
            <w:t>Ben Bradley:</w:t>
          </w:r>
        </w:sdtContent>
      </w:sdt>
      <w:r w:rsidRPr="00BA0B84">
        <w:t xml:space="preserve"> Per day, yes.</w:t>
      </w:r>
      <w:r>
        <w:t xml:space="preserve"> </w:t>
      </w:r>
      <w:r w:rsidRPr="00BA0B84">
        <w:t>That was built in conjunction with Boston Children</w:t>
      </w:r>
      <w:r>
        <w:t>’</w:t>
      </w:r>
      <w:r w:rsidRPr="00BA0B84">
        <w:t>s Hospital.</w:t>
      </w:r>
      <w:r>
        <w:t xml:space="preserve"> </w:t>
      </w:r>
      <w:r w:rsidRPr="00BA0B84">
        <w:t>There was a debate about whether you should set hard limits or if that would be counterintuitive.</w:t>
      </w:r>
      <w:r>
        <w:t xml:space="preserve"> </w:t>
      </w:r>
      <w:r w:rsidR="00887836">
        <w:t>I</w:t>
      </w:r>
      <w:r w:rsidRPr="00BA0B84">
        <w:t>n conjunction with Boston Children</w:t>
      </w:r>
      <w:r>
        <w:t>’</w:t>
      </w:r>
      <w:r w:rsidRPr="00BA0B84">
        <w:t xml:space="preserve">s </w:t>
      </w:r>
      <w:r w:rsidRPr="00BA0B84">
        <w:t>Hospital</w:t>
      </w:r>
      <w:r w:rsidRPr="00BA0B84">
        <w:t xml:space="preserve"> we designed that one-hour limit.</w:t>
      </w:r>
      <w:r>
        <w:t xml:space="preserve"> </w:t>
      </w:r>
      <w:r w:rsidRPr="00BA0B84">
        <w:t>We are the only platform, I think, to have that default setting for under-18s.</w:t>
      </w:r>
    </w:p>
    <w:p w:rsidR="006C1831" w:rsidRPr="00BA0B84" w:rsidP="002960B4">
      <w:pPr>
        <w:pStyle w:val="Answer"/>
        <w:spacing w:before="120" w:after="120"/>
        <w:ind w:left="851"/>
        <w:jc w:val="left"/>
      </w:pPr>
      <w:r w:rsidRPr="00BA0B84">
        <w:t xml:space="preserve">We also looked at the </w:t>
      </w:r>
      <w:r w:rsidR="00DF32A5">
        <w:t xml:space="preserve">question of </w:t>
      </w:r>
      <w:r w:rsidRPr="00BA0B84">
        <w:t>agency.</w:t>
      </w:r>
      <w:r>
        <w:t xml:space="preserve"> </w:t>
      </w:r>
      <w:r w:rsidRPr="00BA0B84">
        <w:t>Lots of that research showed the need for agency, so we have our dashboard, which provides greater information, and in addition</w:t>
      </w:r>
      <w:r>
        <w:t xml:space="preserve"> </w:t>
      </w:r>
      <w:r w:rsidRPr="00BA0B84">
        <w:t>we have the tools for parents.</w:t>
      </w:r>
      <w:r>
        <w:t xml:space="preserve"> </w:t>
      </w:r>
      <w:r w:rsidRPr="00BA0B84">
        <w:t xml:space="preserve">There is all </w:t>
      </w:r>
      <w:r w:rsidRPr="00BA0B84">
        <w:t xml:space="preserve">the work that we do as a default setting, and </w:t>
      </w:r>
      <w:r w:rsidR="00DF32A5">
        <w:t xml:space="preserve">then </w:t>
      </w:r>
      <w:r w:rsidRPr="00BA0B84">
        <w:t>we have additional media literacy tools for parent</w:t>
      </w:r>
      <w:r>
        <w:t xml:space="preserve">s </w:t>
      </w:r>
      <w:r w:rsidRPr="00BA0B84">
        <w:t>to set specific guard</w:t>
      </w:r>
      <w:r w:rsidR="00DF32A5">
        <w:t>-</w:t>
      </w:r>
      <w:r w:rsidRPr="00BA0B84">
        <w:t>rails that might be appropriate in their household</w:t>
      </w:r>
      <w:r w:rsidR="00DF32A5">
        <w:t>, so that the</w:t>
      </w:r>
      <w:r>
        <w:t>y</w:t>
      </w:r>
      <w:r w:rsidRPr="00BA0B84">
        <w:t xml:space="preserve"> can say</w:t>
      </w:r>
      <w:r w:rsidR="00DF32A5">
        <w:t xml:space="preserve"> </w:t>
      </w:r>
      <w:r w:rsidR="00963826">
        <w:t>“A</w:t>
      </w:r>
      <w:r w:rsidRPr="00BA0B84">
        <w:t xml:space="preserve">bsolutely no usage during </w:t>
      </w:r>
      <w:r w:rsidR="00963826">
        <w:t xml:space="preserve">these </w:t>
      </w:r>
      <w:r w:rsidRPr="00BA0B84">
        <w:t xml:space="preserve">hours or </w:t>
      </w:r>
      <w:r w:rsidR="008E4D5D">
        <w:t>after</w:t>
      </w:r>
      <w:r w:rsidRPr="00BA0B84">
        <w:t xml:space="preserve"> </w:t>
      </w:r>
      <w:r w:rsidR="00963826">
        <w:t xml:space="preserve">these </w:t>
      </w:r>
      <w:r w:rsidRPr="00BA0B84">
        <w:t>times</w:t>
      </w:r>
      <w:r w:rsidR="00963826">
        <w:t>”</w:t>
      </w:r>
      <w:r w:rsidRPr="00BA0B84">
        <w:t>.</w:t>
      </w:r>
      <w:r>
        <w:t xml:space="preserve"> </w:t>
      </w:r>
      <w:r w:rsidRPr="00BA0B84">
        <w:t>The things that we do includ</w:t>
      </w:r>
      <w:r>
        <w:t>e</w:t>
      </w:r>
      <w:r w:rsidRPr="00BA0B84">
        <w:t xml:space="preserve"> no notifications </w:t>
      </w:r>
      <w:r w:rsidR="00942BF0">
        <w:t>after</w:t>
      </w:r>
      <w:r w:rsidRPr="00BA0B84">
        <w:t xml:space="preserve"> 9 pm for under-16</w:t>
      </w:r>
      <w:r w:rsidR="00456732">
        <w:t>s and</w:t>
      </w:r>
      <w:r w:rsidRPr="00BA0B84">
        <w:t xml:space="preserve"> no notifications after 10 pm.</w:t>
      </w:r>
    </w:p>
    <w:p w:rsidR="006C1831" w:rsidRPr="00BA0B84" w:rsidP="002960B4">
      <w:pPr>
        <w:pStyle w:val="Question"/>
        <w:spacing w:before="240"/>
        <w:ind w:left="851" w:hanging="851"/>
        <w:jc w:val="left"/>
      </w:pPr>
      <w:sdt>
        <w:sdtPr>
          <w:alias w:val="Member"/>
          <w:tag w:val="&lt;Member mnisId='4889' dodsId=''&gt;"/>
          <w:id w:val="1377742384"/>
          <w:placeholder>
            <w:docPart w:val="29FCFD79C9B9407BB78F1B400648DA56"/>
          </w:placeholder>
          <w:richText/>
        </w:sdtPr>
        <w:sdtContent>
          <w:r w:rsidRPr="00BA0B84">
            <w:rPr>
              <w:b/>
            </w:rPr>
            <w:t>Baroness Fleet:</w:t>
          </w:r>
        </w:sdtContent>
      </w:sdt>
      <w:r w:rsidRPr="00BA0B84">
        <w:t xml:space="preserve"> You mention</w:t>
      </w:r>
      <w:r w:rsidR="00456732">
        <w:t>ed</w:t>
      </w:r>
      <w:r w:rsidRPr="00BA0B84">
        <w:t xml:space="preserve"> earlier that the parents can intervene</w:t>
      </w:r>
      <w:r w:rsidR="00456732">
        <w:t xml:space="preserve"> </w:t>
      </w:r>
      <w:r w:rsidRPr="00BA0B84">
        <w:t xml:space="preserve">and </w:t>
      </w:r>
      <w:r w:rsidR="00456732">
        <w:t xml:space="preserve">that </w:t>
      </w:r>
      <w:r w:rsidRPr="00BA0B84">
        <w:t xml:space="preserve">you expect them to have a discussion, but the teenagers </w:t>
      </w:r>
      <w:r>
        <w:t>can</w:t>
      </w:r>
      <w:r w:rsidRPr="00BA0B84">
        <w:t xml:space="preserve"> overrule their parents.</w:t>
      </w:r>
      <w:r>
        <w:t xml:space="preserve"> </w:t>
      </w:r>
      <w:r w:rsidRPr="00BA0B84">
        <w:t>What responsibilit</w:t>
      </w:r>
      <w:r w:rsidR="00456732">
        <w:t>y</w:t>
      </w:r>
      <w:r w:rsidRPr="00BA0B84">
        <w:t xml:space="preserve"> are you taking for</w:t>
      </w:r>
      <w:r>
        <w:t xml:space="preserve"> </w:t>
      </w:r>
      <w:r w:rsidRPr="00BA0B84">
        <w:t>that?</w:t>
      </w:r>
      <w:r>
        <w:t xml:space="preserve"> </w:t>
      </w:r>
      <w:r w:rsidRPr="00BA0B84">
        <w:t>Shou</w:t>
      </w:r>
      <w:r>
        <w:t xml:space="preserve">ld </w:t>
      </w:r>
      <w:r w:rsidRPr="00BA0B84">
        <w:t xml:space="preserve">the responsibility </w:t>
      </w:r>
      <w:r w:rsidR="00456732">
        <w:t xml:space="preserve">not </w:t>
      </w:r>
      <w:r w:rsidRPr="00BA0B84">
        <w:t xml:space="preserve">be with the parents and not with the teenager, who may say, “I disagree, and I am going to go on using TikTok </w:t>
      </w:r>
      <w:r w:rsidR="009D3E55">
        <w:t xml:space="preserve">for </w:t>
      </w:r>
      <w:r w:rsidRPr="00BA0B84">
        <w:t>six hours a day”?</w:t>
      </w:r>
    </w:p>
    <w:p w:rsidR="006C1831" w:rsidRPr="00BA0B84" w:rsidP="002960B4">
      <w:pPr>
        <w:pStyle w:val="Answer"/>
        <w:spacing w:before="120" w:after="120"/>
        <w:ind w:left="851"/>
        <w:jc w:val="left"/>
      </w:pPr>
      <w:sdt>
        <w:sdtPr>
          <w:alias w:val="Witness"/>
          <w:id w:val="-834991005"/>
          <w:placeholder>
            <w:docPart w:val="29FCFD79C9B9407BB78F1B400648DA56"/>
          </w:placeholder>
          <w:richText/>
        </w:sdtPr>
        <w:sdtContent>
          <w:r w:rsidRPr="00BA0B84">
            <w:rPr>
              <w:b/>
              <w:i/>
            </w:rPr>
            <w:t>Ben Bradley:</w:t>
          </w:r>
        </w:sdtContent>
      </w:sdt>
      <w:r w:rsidRPr="00BA0B84">
        <w:t xml:space="preserve"> </w:t>
      </w:r>
      <w:r>
        <w:t>Let me</w:t>
      </w:r>
      <w:r w:rsidRPr="00BA0B84">
        <w:t xml:space="preserve"> clarify that.</w:t>
      </w:r>
      <w:r>
        <w:t xml:space="preserve"> </w:t>
      </w:r>
      <w:r w:rsidRPr="00BA0B84">
        <w:t xml:space="preserve">As we build the </w:t>
      </w:r>
      <w:r>
        <w:t>product</w:t>
      </w:r>
      <w:r w:rsidR="00161B14">
        <w:t>,</w:t>
      </w:r>
      <w:r>
        <w:t xml:space="preserve"> </w:t>
      </w:r>
      <w:r w:rsidRPr="00BA0B84">
        <w:t>there are three layers to it.</w:t>
      </w:r>
      <w:r>
        <w:t xml:space="preserve"> </w:t>
      </w:r>
      <w:r w:rsidRPr="00BA0B84">
        <w:t>First, we build i</w:t>
      </w:r>
      <w:r>
        <w:t>n</w:t>
      </w:r>
      <w:r w:rsidRPr="00BA0B84">
        <w:t xml:space="preserve"> safe</w:t>
      </w:r>
      <w:r w:rsidR="00A9557B">
        <w:t>ty</w:t>
      </w:r>
      <w:r w:rsidRPr="00BA0B84">
        <w:t xml:space="preserve"> by design.</w:t>
      </w:r>
      <w:r>
        <w:t xml:space="preserve"> </w:t>
      </w:r>
      <w:r w:rsidRPr="00BA0B84">
        <w:t>If you are 13</w:t>
      </w:r>
      <w:r w:rsidR="00161B14">
        <w:t>,</w:t>
      </w:r>
      <w:r w:rsidRPr="00BA0B84">
        <w:t xml:space="preserve"> you have a very different experience </w:t>
      </w:r>
      <w:r w:rsidR="00161B14">
        <w:t>from</w:t>
      </w:r>
      <w:r w:rsidRPr="00BA0B84">
        <w:t xml:space="preserve"> a </w:t>
      </w:r>
      <w:r w:rsidRPr="00BA0B84">
        <w:t>16 year-old</w:t>
      </w:r>
      <w:r w:rsidRPr="00BA0B84">
        <w:t xml:space="preserve"> or an 18 year-old.</w:t>
      </w:r>
      <w:r>
        <w:t xml:space="preserve"> </w:t>
      </w:r>
      <w:r w:rsidRPr="00BA0B84">
        <w:t>If you are 13</w:t>
      </w:r>
      <w:r w:rsidR="00161B14">
        <w:t>,</w:t>
      </w:r>
      <w:r w:rsidRPr="00BA0B84">
        <w:t xml:space="preserve"> you</w:t>
      </w:r>
      <w:r>
        <w:t xml:space="preserve"> </w:t>
      </w:r>
      <w:r w:rsidRPr="00BA0B84">
        <w:t xml:space="preserve">do not have access to many features, regardless of what might </w:t>
      </w:r>
      <w:r w:rsidR="00B938D8">
        <w:t xml:space="preserve">be </w:t>
      </w:r>
      <w:r w:rsidRPr="00BA0B84">
        <w:t>allow</w:t>
      </w:r>
      <w:r w:rsidR="00B938D8">
        <w:t>ed</w:t>
      </w:r>
      <w:r w:rsidRPr="00BA0B84">
        <w:t xml:space="preserve"> in your family </w:t>
      </w:r>
      <w:r>
        <w:t>pairing</w:t>
      </w:r>
      <w:r w:rsidRPr="00BA0B84">
        <w:t xml:space="preserve"> tools.</w:t>
      </w:r>
      <w:r>
        <w:t xml:space="preserve"> </w:t>
      </w:r>
      <w:r w:rsidRPr="00BA0B84">
        <w:t xml:space="preserve">You do not have access to direct messaging, </w:t>
      </w:r>
      <w:r>
        <w:t>for example</w:t>
      </w:r>
      <w:r w:rsidRPr="00BA0B84">
        <w:t>.</w:t>
      </w:r>
      <w:r>
        <w:t xml:space="preserve"> </w:t>
      </w:r>
      <w:r w:rsidR="00B938D8">
        <w:t>I</w:t>
      </w:r>
      <w:r w:rsidRPr="00BA0B84">
        <w:t>f you are 17</w:t>
      </w:r>
      <w:r w:rsidR="00B938D8">
        <w:t>,</w:t>
      </w:r>
      <w:r w:rsidRPr="00BA0B84">
        <w:t xml:space="preserve"> you might have access to some features, but they are disabled by default.</w:t>
      </w:r>
      <w:r>
        <w:t xml:space="preserve"> </w:t>
      </w:r>
      <w:r w:rsidRPr="00BA0B84">
        <w:t>That is where the family pairing tool can come</w:t>
      </w:r>
      <w:r w:rsidR="00B938D8">
        <w:t xml:space="preserve"> in</w:t>
      </w:r>
      <w:r w:rsidRPr="00BA0B84">
        <w:t>.</w:t>
      </w:r>
      <w:r>
        <w:t xml:space="preserve"> </w:t>
      </w:r>
      <w:r w:rsidRPr="00BA0B84">
        <w:t xml:space="preserve">When </w:t>
      </w:r>
      <w:r>
        <w:t>you</w:t>
      </w:r>
      <w:r w:rsidRPr="00BA0B84">
        <w:t xml:space="preserve"> are 18, you can</w:t>
      </w:r>
      <w:r w:rsidR="00B938D8">
        <w:t xml:space="preserve"> access them</w:t>
      </w:r>
      <w:r w:rsidRPr="00BA0B84">
        <w:t>.</w:t>
      </w:r>
      <w:r>
        <w:t xml:space="preserve"> </w:t>
      </w:r>
      <w:r w:rsidRPr="00BA0B84">
        <w:t xml:space="preserve">In relation to </w:t>
      </w:r>
      <w:r>
        <w:t xml:space="preserve">what we call </w:t>
      </w:r>
      <w:r w:rsidRPr="00BA0B84">
        <w:t xml:space="preserve">the time-away feature, </w:t>
      </w:r>
      <w:r>
        <w:t>which</w:t>
      </w:r>
      <w:r w:rsidRPr="00BA0B84">
        <w:t xml:space="preserve"> allows parents to set hours, that is a hard block</w:t>
      </w:r>
      <w:r w:rsidR="00B938D8">
        <w:t xml:space="preserve"> and </w:t>
      </w:r>
      <w:r w:rsidRPr="00BA0B84">
        <w:t>something that the teens cannot override.</w:t>
      </w:r>
      <w:r>
        <w:t xml:space="preserve"> </w:t>
      </w:r>
      <w:r w:rsidRPr="00BA0B84">
        <w:t>That is something that is set by the parent.</w:t>
      </w:r>
      <w:r>
        <w:t xml:space="preserve"> </w:t>
      </w:r>
      <w:r w:rsidRPr="00BA0B84">
        <w:t>It is a hard limit, and the teen cannot override it.</w:t>
      </w:r>
    </w:p>
    <w:p w:rsidR="00DE434C" w:rsidP="002960B4">
      <w:pPr>
        <w:pStyle w:val="Answer"/>
        <w:spacing w:before="120" w:after="120"/>
        <w:ind w:left="851"/>
        <w:jc w:val="left"/>
      </w:pPr>
      <w:sdt>
        <w:sdtPr>
          <w:alias w:val="Witness"/>
          <w:id w:val="1271672382"/>
          <w:placeholder>
            <w:docPart w:val="29FCFD79C9B9407BB78F1B400648DA56"/>
          </w:placeholder>
          <w:richText/>
        </w:sdtPr>
        <w:sdtContent>
          <w:r w:rsidRPr="00BA0B84" w:rsidR="006C1831">
            <w:rPr>
              <w:b/>
              <w:i/>
            </w:rPr>
            <w:t>Laura Higgins:</w:t>
          </w:r>
        </w:sdtContent>
      </w:sdt>
      <w:r w:rsidRPr="00BA0B84" w:rsidR="006C1831">
        <w:t xml:space="preserve"> We </w:t>
      </w:r>
      <w:r w:rsidR="006C1831">
        <w:t xml:space="preserve">also have </w:t>
      </w:r>
      <w:r w:rsidRPr="00BA0B84" w:rsidR="006C1831">
        <w:t>a suite of tools for parents.</w:t>
      </w:r>
      <w:r w:rsidR="006C1831">
        <w:t xml:space="preserve"> </w:t>
      </w:r>
      <w:r w:rsidRPr="00BA0B84" w:rsidR="006C1831">
        <w:t>We have screen controls</w:t>
      </w:r>
      <w:r>
        <w:t>,</w:t>
      </w:r>
      <w:r w:rsidRPr="00BA0B84" w:rsidR="006C1831">
        <w:t xml:space="preserve"> so that </w:t>
      </w:r>
      <w:r w:rsidR="006C1831">
        <w:t>they</w:t>
      </w:r>
      <w:r w:rsidRPr="00BA0B84" w:rsidR="006C1831">
        <w:t xml:space="preserve"> can limit the amount of time that their children are using on the platform</w:t>
      </w:r>
      <w:r>
        <w:t>,</w:t>
      </w:r>
      <w:r w:rsidRPr="00BA0B84" w:rsidR="006C1831">
        <w:t xml:space="preserve"> as well as the types of experiences that they are using.</w:t>
      </w:r>
      <w:r w:rsidR="006C1831">
        <w:t xml:space="preserve"> </w:t>
      </w:r>
      <w:r w:rsidRPr="00BA0B84" w:rsidR="006C1831">
        <w:t>Parents can synch their own account</w:t>
      </w:r>
      <w:r>
        <w:t>,</w:t>
      </w:r>
      <w:r w:rsidRPr="00BA0B84" w:rsidR="006C1831">
        <w:t xml:space="preserve"> so that they can manage it remotely.</w:t>
      </w:r>
      <w:r w:rsidR="006C1831">
        <w:t xml:space="preserve"> </w:t>
      </w:r>
    </w:p>
    <w:p w:rsidR="006C1831" w:rsidP="002960B4">
      <w:pPr>
        <w:pStyle w:val="Answer"/>
        <w:spacing w:before="120" w:after="120"/>
        <w:ind w:left="851"/>
        <w:jc w:val="left"/>
      </w:pPr>
      <w:r>
        <w:t>With</w:t>
      </w:r>
      <w:r w:rsidRPr="00BA0B84">
        <w:t xml:space="preserve"> th</w:t>
      </w:r>
      <w:r w:rsidR="00DE434C">
        <w:t>e</w:t>
      </w:r>
      <w:r w:rsidRPr="00BA0B84">
        <w:t xml:space="preserve"> slightly younger demographic who we have on the platform, a lot of our education work with parents is about getting them involved in their kids</w:t>
      </w:r>
      <w:r>
        <w:t>’</w:t>
      </w:r>
      <w:r w:rsidRPr="00BA0B84">
        <w:t xml:space="preserve"> lives.</w:t>
      </w:r>
      <w:r>
        <w:t xml:space="preserve"> </w:t>
      </w:r>
      <w:r w:rsidRPr="00BA0B84">
        <w:t>We do the safety bit</w:t>
      </w:r>
      <w:r w:rsidR="00943D3B">
        <w:t xml:space="preserve">—the </w:t>
      </w:r>
      <w:r w:rsidRPr="00BA0B84">
        <w:t xml:space="preserve">basis of what we do </w:t>
      </w:r>
      <w:r w:rsidR="00943D3B">
        <w:t xml:space="preserve">is </w:t>
      </w:r>
      <w:r w:rsidRPr="00BA0B84">
        <w:t xml:space="preserve">to provide </w:t>
      </w:r>
      <w:r>
        <w:t>a</w:t>
      </w:r>
      <w:r w:rsidRPr="00BA0B84">
        <w:t xml:space="preserve"> safe platform</w:t>
      </w:r>
      <w:r w:rsidR="00943D3B">
        <w:t>—</w:t>
      </w:r>
      <w:r w:rsidRPr="00BA0B84">
        <w:t>but for parents to understand what their kids are doing when they are online is</w:t>
      </w:r>
      <w:r>
        <w:t xml:space="preserve"> </w:t>
      </w:r>
      <w:r w:rsidRPr="00BA0B84">
        <w:t>important, particularly walking with them as they first start out on this journey.</w:t>
      </w:r>
    </w:p>
    <w:p w:rsidR="006C1831" w:rsidP="002960B4">
      <w:pPr>
        <w:pStyle w:val="Answer"/>
        <w:spacing w:before="120" w:after="120"/>
        <w:ind w:left="851"/>
        <w:jc w:val="left"/>
      </w:pPr>
      <w:r w:rsidRPr="00BA0B84">
        <w:t>Not all screen</w:t>
      </w:r>
      <w:r w:rsidR="00943D3B">
        <w:t xml:space="preserve"> </w:t>
      </w:r>
      <w:r w:rsidRPr="00BA0B84">
        <w:t>time is the same</w:t>
      </w:r>
      <w:r w:rsidR="00F55784">
        <w:t>, as we know</w:t>
      </w:r>
      <w:r>
        <w:t>. T</w:t>
      </w:r>
      <w:r w:rsidRPr="00BA0B84">
        <w:t xml:space="preserve">he advice that we give is very much </w:t>
      </w:r>
      <w:r w:rsidR="00F55784">
        <w:t xml:space="preserve">around </w:t>
      </w:r>
      <w:r w:rsidRPr="00BA0B84">
        <w:t>if your child is spending a certain amount of time</w:t>
      </w:r>
      <w:r>
        <w:t xml:space="preserve"> </w:t>
      </w:r>
      <w:r w:rsidRPr="00BA0B84">
        <w:t>on one experience and playing for hours and hours</w:t>
      </w:r>
      <w:r w:rsidR="00F55784">
        <w:t>. W</w:t>
      </w:r>
      <w:r w:rsidRPr="00BA0B84">
        <w:t>e do not want them to be doing that.</w:t>
      </w:r>
      <w:r>
        <w:t xml:space="preserve"> </w:t>
      </w:r>
      <w:r w:rsidR="00FA079F">
        <w:t>They must r</w:t>
      </w:r>
      <w:r w:rsidRPr="00BA0B84">
        <w:t>emember to take breaks.</w:t>
      </w:r>
      <w:r>
        <w:t xml:space="preserve"> </w:t>
      </w:r>
      <w:r w:rsidRPr="00BA0B84">
        <w:t xml:space="preserve">We want to see </w:t>
      </w:r>
      <w:r w:rsidR="00FA079F">
        <w:t>a</w:t>
      </w:r>
      <w:r w:rsidRPr="00BA0B84">
        <w:t xml:space="preserve"> healthy balance of online and offline activities.</w:t>
      </w:r>
    </w:p>
    <w:p w:rsidR="006C1831" w:rsidRPr="00BA0B84" w:rsidP="002960B4">
      <w:pPr>
        <w:pStyle w:val="Answer"/>
        <w:spacing w:before="120" w:after="120"/>
        <w:ind w:left="851"/>
        <w:jc w:val="left"/>
      </w:pPr>
      <w:r w:rsidRPr="00BA0B84">
        <w:t>W</w:t>
      </w:r>
      <w:r w:rsidR="00FA079F">
        <w:t xml:space="preserve">ith some of </w:t>
      </w:r>
      <w:r w:rsidRPr="00BA0B84">
        <w:t>the older people on the platform</w:t>
      </w:r>
      <w:r w:rsidR="00FA079F">
        <w:t>,</w:t>
      </w:r>
      <w:r w:rsidRPr="00BA0B84">
        <w:t xml:space="preserve"> and </w:t>
      </w:r>
      <w:r w:rsidR="00FA079F">
        <w:t xml:space="preserve">those </w:t>
      </w:r>
      <w:r w:rsidRPr="00BA0B84">
        <w:t>getting into creation, having conversations with their parents has been interesting</w:t>
      </w:r>
      <w:r w:rsidR="00FA079F">
        <w:t>. So</w:t>
      </w:r>
      <w:r w:rsidRPr="00BA0B84">
        <w:t>metimes the parents assumed that it was</w:t>
      </w:r>
      <w:r>
        <w:t xml:space="preserve"> </w:t>
      </w:r>
      <w:r w:rsidR="00FA079F">
        <w:t xml:space="preserve">just </w:t>
      </w:r>
      <w:r w:rsidRPr="00BA0B84">
        <w:t xml:space="preserve">a </w:t>
      </w:r>
      <w:r w:rsidRPr="00BA0B84">
        <w:t>game</w:t>
      </w:r>
      <w:r w:rsidRPr="00BA0B84">
        <w:t xml:space="preserve"> </w:t>
      </w:r>
      <w:r w:rsidR="00FA079F">
        <w:t xml:space="preserve">and </w:t>
      </w:r>
      <w:r w:rsidRPr="00BA0B84">
        <w:t>the kids were</w:t>
      </w:r>
      <w:r>
        <w:t xml:space="preserve"> </w:t>
      </w:r>
      <w:r w:rsidR="00FA079F">
        <w:t xml:space="preserve">just </w:t>
      </w:r>
      <w:r w:rsidRPr="00BA0B84">
        <w:t xml:space="preserve">playing and that it was a bit of a waste of their time, when what they were </w:t>
      </w:r>
      <w:r w:rsidR="00F5757C">
        <w:t xml:space="preserve">actually </w:t>
      </w:r>
      <w:r w:rsidRPr="00BA0B84">
        <w:t>doing</w:t>
      </w:r>
      <w:r>
        <w:t xml:space="preserve"> </w:t>
      </w:r>
      <w:r w:rsidRPr="00BA0B84">
        <w:t>was creating and building experiences and learning coding skills and all of the different things that come with that.</w:t>
      </w:r>
      <w:r>
        <w:t xml:space="preserve"> </w:t>
      </w:r>
      <w:r w:rsidRPr="00BA0B84">
        <w:t>Once the parents underst</w:t>
      </w:r>
      <w:r w:rsidR="00F10B6E">
        <w:t>and</w:t>
      </w:r>
      <w:r w:rsidRPr="00BA0B84">
        <w:t xml:space="preserve"> </w:t>
      </w:r>
      <w:r w:rsidRPr="00BA0B84">
        <w:t>that</w:t>
      </w:r>
      <w:r w:rsidR="00C55DE0">
        <w:t>,</w:t>
      </w:r>
      <w:r w:rsidRPr="00BA0B84">
        <w:t xml:space="preserve"> they perhaps would then</w:t>
      </w:r>
      <w:r>
        <w:t xml:space="preserve"> </w:t>
      </w:r>
      <w:r w:rsidRPr="00BA0B84">
        <w:t xml:space="preserve">work with </w:t>
      </w:r>
      <w:r w:rsidRPr="00BA0B84">
        <w:t xml:space="preserve">their kids, </w:t>
      </w:r>
      <w:r w:rsidR="00C55DE0">
        <w:t xml:space="preserve">saying, </w:t>
      </w:r>
      <w:r w:rsidRPr="00BA0B84">
        <w:t>“Okay, that is fine</w:t>
      </w:r>
      <w:r w:rsidR="00C55DE0">
        <w:t>.</w:t>
      </w:r>
      <w:r w:rsidRPr="00BA0B84">
        <w:t xml:space="preserve"> I do not want you</w:t>
      </w:r>
      <w:r>
        <w:t xml:space="preserve"> </w:t>
      </w:r>
      <w:r w:rsidRPr="00BA0B84">
        <w:t xml:space="preserve">to be on there all day but now I understand what you are doing and the fact that it is </w:t>
      </w:r>
      <w:r w:rsidRPr="00BA0B84">
        <w:t>educational</w:t>
      </w:r>
      <w:r w:rsidRPr="00BA0B84">
        <w:t xml:space="preserve"> and you are creating something”</w:t>
      </w:r>
      <w:r w:rsidR="00C55DE0">
        <w:t>. T</w:t>
      </w:r>
      <w:r w:rsidRPr="00BA0B84">
        <w:t xml:space="preserve">hey might be able to put different rules </w:t>
      </w:r>
      <w:r>
        <w:t xml:space="preserve">around </w:t>
      </w:r>
      <w:r w:rsidRPr="00BA0B84">
        <w:t>that than if the child was</w:t>
      </w:r>
      <w:r>
        <w:t xml:space="preserve"> </w:t>
      </w:r>
      <w:r w:rsidR="00C55DE0">
        <w:t xml:space="preserve">just </w:t>
      </w:r>
      <w:r w:rsidRPr="00BA0B84">
        <w:t>playing.</w:t>
      </w:r>
    </w:p>
    <w:p w:rsidR="006C1831" w:rsidP="002960B4">
      <w:pPr>
        <w:pStyle w:val="Question"/>
        <w:spacing w:before="240"/>
        <w:ind w:left="851" w:hanging="851"/>
        <w:jc w:val="left"/>
      </w:pPr>
      <w:sdt>
        <w:sdtPr>
          <w:alias w:val="Member"/>
          <w:tag w:val="&lt;Member mnisId='4889' dodsId=''&gt;"/>
          <w:id w:val="-2107568201"/>
          <w:placeholder>
            <w:docPart w:val="29FCFD79C9B9407BB78F1B400648DA56"/>
          </w:placeholder>
          <w:richText/>
        </w:sdtPr>
        <w:sdtContent>
          <w:r w:rsidRPr="00BA0B84">
            <w:rPr>
              <w:b/>
            </w:rPr>
            <w:t>Baroness Fleet:</w:t>
          </w:r>
        </w:sdtContent>
      </w:sdt>
      <w:r w:rsidRPr="00BA0B84">
        <w:t xml:space="preserve"> Can you identify addiction among your users?</w:t>
      </w:r>
    </w:p>
    <w:p w:rsidR="006C1831" w:rsidRPr="00BA0B84" w:rsidP="002960B4">
      <w:pPr>
        <w:pStyle w:val="Answer"/>
        <w:spacing w:before="120" w:after="120"/>
        <w:ind w:left="851"/>
        <w:jc w:val="left"/>
      </w:pPr>
      <w:sdt>
        <w:sdtPr>
          <w:alias w:val="Witness"/>
          <w:id w:val="-2088213780"/>
          <w:placeholder>
            <w:docPart w:val="29FCFD79C9B9407BB78F1B400648DA56"/>
          </w:placeholder>
          <w:richText/>
        </w:sdtPr>
        <w:sdtContent>
          <w:r w:rsidRPr="00BA0B84">
            <w:rPr>
              <w:b/>
              <w:i/>
            </w:rPr>
            <w:t>Laura Higgins:</w:t>
          </w:r>
        </w:sdtContent>
      </w:sdt>
      <w:r w:rsidRPr="00BA0B84">
        <w:t xml:space="preserve"> The term is a difficult on</w:t>
      </w:r>
      <w:r>
        <w:t>e</w:t>
      </w:r>
      <w:r w:rsidRPr="00BA0B84">
        <w:t>.</w:t>
      </w:r>
      <w:r>
        <w:t xml:space="preserve"> </w:t>
      </w:r>
      <w:r w:rsidRPr="00BA0B84">
        <w:t xml:space="preserve">We also work </w:t>
      </w:r>
      <w:r w:rsidR="00FC4D1D">
        <w:t>with</w:t>
      </w:r>
      <w:r w:rsidRPr="00BA0B84">
        <w:t xml:space="preserve"> the Digital Wellness Lab</w:t>
      </w:r>
      <w:r w:rsidR="00A44C20">
        <w:t>, which talks about pr</w:t>
      </w:r>
      <w:r w:rsidRPr="00BA0B84">
        <w:t>oblematic media use general</w:t>
      </w:r>
      <w:r>
        <w:t>ly</w:t>
      </w:r>
      <w:r w:rsidR="00A44C20">
        <w:t>,</w:t>
      </w:r>
      <w:r w:rsidRPr="00BA0B84">
        <w:t xml:space="preserve"> as opposed to addiction.</w:t>
      </w:r>
      <w:r>
        <w:t xml:space="preserve"> </w:t>
      </w:r>
      <w:r w:rsidRPr="00BA0B84">
        <w:t xml:space="preserve">We realise that that </w:t>
      </w:r>
      <w:r w:rsidR="00A44C20">
        <w:t xml:space="preserve">term </w:t>
      </w:r>
      <w:r w:rsidRPr="00BA0B84">
        <w:t>has been used</w:t>
      </w:r>
      <w:r w:rsidR="00A44C20">
        <w:t>,</w:t>
      </w:r>
      <w:r w:rsidRPr="00BA0B84">
        <w:t xml:space="preserve"> particularly around social media.</w:t>
      </w:r>
      <w:r>
        <w:t xml:space="preserve"> </w:t>
      </w:r>
      <w:r w:rsidRPr="00BA0B84">
        <w:t>We do not monitor a child</w:t>
      </w:r>
      <w:r>
        <w:t>’</w:t>
      </w:r>
      <w:r w:rsidRPr="00BA0B84">
        <w:t>s use specifically at our end.</w:t>
      </w:r>
      <w:r>
        <w:t xml:space="preserve"> </w:t>
      </w:r>
      <w:r w:rsidRPr="00BA0B84">
        <w:t>That is one of the tools that we have offered to parents.</w:t>
      </w:r>
    </w:p>
    <w:p w:rsidR="006C1831" w:rsidRPr="00BA0B84" w:rsidP="002960B4">
      <w:pPr>
        <w:pStyle w:val="Remark"/>
        <w:spacing w:before="120" w:after="120"/>
        <w:ind w:left="851"/>
        <w:jc w:val="left"/>
      </w:pPr>
      <w:sdt>
        <w:sdtPr>
          <w:alias w:val="Member"/>
          <w:tag w:val="&lt;Member mnisId='1588' dodsId='36036'&gt;"/>
          <w:id w:val="-1415470909"/>
          <w:placeholder>
            <w:docPart w:val="29FCFD79C9B9407BB78F1B400648DA56"/>
          </w:placeholder>
          <w:richText/>
        </w:sdtPr>
        <w:sdtContent>
          <w:r w:rsidRPr="00BA0B84">
            <w:rPr>
              <w:b/>
            </w:rPr>
            <w:t>The Chair:</w:t>
          </w:r>
        </w:sdtContent>
      </w:sdt>
      <w:r w:rsidRPr="00BA0B84">
        <w:t xml:space="preserve"> We are running out of time, so can we leave that question now</w:t>
      </w:r>
      <w:r w:rsidR="00813006">
        <w:t xml:space="preserve">, if there is nothing else </w:t>
      </w:r>
      <w:r w:rsidRPr="00BA0B84">
        <w:t>to</w:t>
      </w:r>
      <w:r>
        <w:t xml:space="preserve"> </w:t>
      </w:r>
      <w:r w:rsidRPr="00BA0B84">
        <w:t>a</w:t>
      </w:r>
      <w:r>
        <w:t>d</w:t>
      </w:r>
      <w:r w:rsidRPr="00BA0B84">
        <w:t>d from Google?</w:t>
      </w:r>
      <w:r>
        <w:t xml:space="preserve"> </w:t>
      </w:r>
      <w:r w:rsidRPr="00BA0B84">
        <w:t>We need to move on if we are going to finish our questions today.</w:t>
      </w:r>
    </w:p>
    <w:p w:rsidR="00616C1A" w:rsidP="002960B4">
      <w:pPr>
        <w:pStyle w:val="Question"/>
        <w:spacing w:before="240"/>
        <w:ind w:left="851" w:hanging="851"/>
        <w:jc w:val="left"/>
      </w:pPr>
      <w:sdt>
        <w:sdtPr>
          <w:alias w:val="Member"/>
          <w:tag w:val="&lt;Member mnisId='4248' dodsId='92575'&gt;"/>
          <w:id w:val="-2069568479"/>
          <w:placeholder>
            <w:docPart w:val="29FCFD79C9B9407BB78F1B400648DA56"/>
          </w:placeholder>
          <w:richText/>
        </w:sdtPr>
        <w:sdtContent>
          <w:r w:rsidRPr="00BA0B84" w:rsidR="006C1831">
            <w:rPr>
              <w:b/>
            </w:rPr>
            <w:t>Viscount Colville of Culross:</w:t>
          </w:r>
        </w:sdtContent>
      </w:sdt>
      <w:r w:rsidRPr="00BA0B84" w:rsidR="006C1831">
        <w:t xml:space="preserve"> You have talked a lot about the separation between your safety partners</w:t>
      </w:r>
      <w:r w:rsidR="006C1831">
        <w:t>,</w:t>
      </w:r>
      <w:r w:rsidRPr="00BA0B84" w:rsidR="006C1831">
        <w:t xml:space="preserve"> wh</w:t>
      </w:r>
      <w:r w:rsidR="00987E93">
        <w:t>ich</w:t>
      </w:r>
      <w:r w:rsidRPr="00BA0B84" w:rsidR="006C1831">
        <w:t xml:space="preserve"> are doing the literacy work, and your own companies.</w:t>
      </w:r>
      <w:r w:rsidR="006C1831">
        <w:t xml:space="preserve"> </w:t>
      </w:r>
      <w:r w:rsidRPr="00BA0B84" w:rsidR="006C1831">
        <w:t xml:space="preserve">However, there still seems to be an extraordinary level of ignorance among so many users about the way that </w:t>
      </w:r>
      <w:r w:rsidR="006C1831">
        <w:t>t</w:t>
      </w:r>
      <w:r w:rsidRPr="00BA0B84" w:rsidR="006C1831">
        <w:t>he platforms work.</w:t>
      </w:r>
      <w:r w:rsidR="006C1831">
        <w:t xml:space="preserve"> </w:t>
      </w:r>
      <w:r w:rsidRPr="00BA0B84" w:rsidR="006C1831">
        <w:t xml:space="preserve">A fifth of adults do not understand the way that </w:t>
      </w:r>
      <w:r w:rsidR="00987E93">
        <w:t xml:space="preserve">the </w:t>
      </w:r>
      <w:r w:rsidRPr="00BA0B84" w:rsidR="006C1831">
        <w:t>algorithms customise the way that they are fed information.</w:t>
      </w:r>
      <w:r w:rsidR="006C1831">
        <w:t xml:space="preserve"> </w:t>
      </w:r>
      <w:r w:rsidR="00987E93">
        <w:t>Apparently</w:t>
      </w:r>
      <w:r w:rsidR="00987E93">
        <w:t xml:space="preserve"> h</w:t>
      </w:r>
      <w:r w:rsidRPr="00BA0B84" w:rsidR="006C1831">
        <w:t>alf of adults are not confident that they can identify adverts when it comes to search engines particularly.</w:t>
      </w:r>
      <w:r w:rsidR="006C1831">
        <w:t xml:space="preserve"> </w:t>
      </w:r>
    </w:p>
    <w:p w:rsidR="006C1831" w:rsidRPr="00BA0B84" w:rsidP="002960B4">
      <w:pPr>
        <w:pStyle w:val="Question"/>
        <w:numPr>
          <w:ilvl w:val="0"/>
          <w:numId w:val="0"/>
        </w:numPr>
        <w:spacing w:before="120"/>
        <w:ind w:left="851"/>
        <w:jc w:val="left"/>
      </w:pPr>
      <w:r w:rsidRPr="00BA0B84">
        <w:t>You have talked now for an hour about all the work</w:t>
      </w:r>
      <w:r>
        <w:t xml:space="preserve"> </w:t>
      </w:r>
      <w:r w:rsidRPr="00BA0B84">
        <w:t>that you are doing to try to make sure that people have effective media literacy and understand how your platforms work.</w:t>
      </w:r>
      <w:r>
        <w:t xml:space="preserve"> </w:t>
      </w:r>
      <w:r w:rsidRPr="00BA0B84">
        <w:t>Why do you think there is still so much ignorance among users about the way that your platforms work, the way that they try to engage our eyeballs</w:t>
      </w:r>
      <w:r w:rsidR="00F042EB">
        <w:t xml:space="preserve"> and</w:t>
      </w:r>
      <w:r w:rsidRPr="00BA0B84">
        <w:t xml:space="preserve"> the way that they try to sell us advertising?</w:t>
      </w:r>
      <w:r>
        <w:t xml:space="preserve"> </w:t>
      </w:r>
    </w:p>
    <w:p w:rsidR="006C1831" w:rsidP="002960B4">
      <w:pPr>
        <w:pStyle w:val="Answer"/>
        <w:spacing w:before="120" w:after="120"/>
        <w:ind w:left="851"/>
        <w:jc w:val="left"/>
      </w:pPr>
      <w:sdt>
        <w:sdtPr>
          <w:alias w:val="Witness"/>
          <w:id w:val="548427301"/>
          <w:placeholder>
            <w:docPart w:val="29FCFD79C9B9407BB78F1B400648DA56"/>
          </w:placeholder>
          <w:richText/>
        </w:sdtPr>
        <w:sdtContent>
          <w:r w:rsidRPr="00BA0B84">
            <w:rPr>
              <w:b/>
              <w:i/>
            </w:rPr>
            <w:t xml:space="preserve">Zoe </w:t>
          </w:r>
          <w:r w:rsidRPr="00BA0B84">
            <w:rPr>
              <w:b/>
              <w:i/>
            </w:rPr>
            <w:t>Darmé</w:t>
          </w:r>
          <w:r w:rsidRPr="00BA0B84">
            <w:rPr>
              <w:b/>
              <w:i/>
            </w:rPr>
            <w:t>:</w:t>
          </w:r>
        </w:sdtContent>
      </w:sdt>
      <w:r w:rsidRPr="00BA0B84">
        <w:t xml:space="preserve"> When it comes to media literacy</w:t>
      </w:r>
      <w:r w:rsidR="00F042EB">
        <w:t>,</w:t>
      </w:r>
      <w:r w:rsidRPr="00BA0B84">
        <w:t xml:space="preserve"> one way to think about it is that people are engaging in media literacy best practices all the time, when they may not know that that is what they are doing.</w:t>
      </w:r>
      <w:r>
        <w:t xml:space="preserve"> </w:t>
      </w:r>
      <w:r w:rsidRPr="00BA0B84">
        <w:t>In some cases</w:t>
      </w:r>
      <w:r w:rsidR="0010183E">
        <w:t>,</w:t>
      </w:r>
      <w:r w:rsidRPr="00BA0B84">
        <w:t xml:space="preserve"> that is okay.</w:t>
      </w:r>
      <w:r>
        <w:t xml:space="preserve"> </w:t>
      </w:r>
      <w:r w:rsidRPr="00BA0B84">
        <w:t>We would not want everyone to feel that they needed to have a master</w:t>
      </w:r>
      <w:r>
        <w:t>’</w:t>
      </w:r>
      <w:r w:rsidRPr="00BA0B84">
        <w:t>s degree or a PhD in information science to do something like lateral reading, for example</w:t>
      </w:r>
      <w:r>
        <w:t>. That</w:t>
      </w:r>
      <w:r w:rsidRPr="00BA0B84">
        <w:t xml:space="preserve"> is a best practice where you take a piece of information and try to find out more information </w:t>
      </w:r>
      <w:r>
        <w:t xml:space="preserve">about </w:t>
      </w:r>
      <w:r w:rsidRPr="00BA0B84">
        <w:t>th</w:t>
      </w:r>
      <w:r w:rsidR="0010183E">
        <w:t>e</w:t>
      </w:r>
      <w:r w:rsidRPr="00BA0B84">
        <w:t xml:space="preserve"> source or </w:t>
      </w:r>
      <w:r>
        <w:t xml:space="preserve">about </w:t>
      </w:r>
      <w:r w:rsidRPr="00BA0B84">
        <w:t xml:space="preserve">what other people are saying </w:t>
      </w:r>
      <w:r>
        <w:t xml:space="preserve">about </w:t>
      </w:r>
      <w:r w:rsidRPr="00BA0B84">
        <w:t>th</w:t>
      </w:r>
      <w:r w:rsidR="0010183E">
        <w:t>e</w:t>
      </w:r>
      <w:r w:rsidRPr="00BA0B84">
        <w:t xml:space="preserve"> topic.</w:t>
      </w:r>
      <w:r>
        <w:t xml:space="preserve"> </w:t>
      </w:r>
      <w:r w:rsidRPr="00BA0B84">
        <w:t>That is why we have built that into the “about this” result</w:t>
      </w:r>
      <w:r w:rsidR="0010183E">
        <w:t>s</w:t>
      </w:r>
      <w:r w:rsidRPr="00BA0B84">
        <w:t xml:space="preserve"> feature.</w:t>
      </w:r>
      <w:r>
        <w:t xml:space="preserve"> </w:t>
      </w:r>
      <w:r w:rsidRPr="00BA0B84">
        <w:t xml:space="preserve">That tells you more about the page and about the topic that you searched for, to </w:t>
      </w:r>
      <w:r>
        <w:t>m</w:t>
      </w:r>
      <w:r w:rsidRPr="00BA0B84">
        <w:t>ake it</w:t>
      </w:r>
      <w:r>
        <w:t xml:space="preserve"> </w:t>
      </w:r>
      <w:r w:rsidR="007805F2">
        <w:t xml:space="preserve">really </w:t>
      </w:r>
      <w:r w:rsidRPr="00BA0B84">
        <w:t>easy</w:t>
      </w:r>
      <w:r w:rsidRPr="00BA0B84">
        <w:t>.</w:t>
      </w:r>
      <w:r>
        <w:t xml:space="preserve"> </w:t>
      </w:r>
      <w:r w:rsidRPr="00BA0B84">
        <w:t xml:space="preserve">People do not need to know </w:t>
      </w:r>
      <w:r w:rsidRPr="00BA0B84">
        <w:t>all of</w:t>
      </w:r>
      <w:r w:rsidRPr="00BA0B84">
        <w:t xml:space="preserve"> the technical details about information retrieval to be good consumers of information in the information eco</w:t>
      </w:r>
      <w:r w:rsidR="008F5418">
        <w:t>system</w:t>
      </w:r>
      <w:r w:rsidRPr="00BA0B84">
        <w:t>.</w:t>
      </w:r>
    </w:p>
    <w:p w:rsidR="006C1831" w:rsidRPr="00BA0B84" w:rsidP="002960B4">
      <w:pPr>
        <w:pStyle w:val="Answer"/>
        <w:spacing w:before="120" w:after="120"/>
        <w:ind w:left="851"/>
        <w:jc w:val="left"/>
      </w:pPr>
      <w:r>
        <w:t>A</w:t>
      </w:r>
      <w:r w:rsidRPr="00BA0B84">
        <w:t xml:space="preserve">t the same time, </w:t>
      </w:r>
      <w:r>
        <w:t>i</w:t>
      </w:r>
      <w:r w:rsidRPr="00BA0B84">
        <w:t>t is important</w:t>
      </w:r>
      <w:r>
        <w:t xml:space="preserve"> fo</w:t>
      </w:r>
      <w:r w:rsidRPr="00BA0B84">
        <w:t xml:space="preserve">r us to do </w:t>
      </w:r>
      <w:r>
        <w:t>o</w:t>
      </w:r>
      <w:r w:rsidRPr="00BA0B84">
        <w:t>ur utmost best to help provide transparency</w:t>
      </w:r>
      <w:r w:rsidR="008F5418">
        <w:t xml:space="preserve"> and</w:t>
      </w:r>
      <w:r w:rsidRPr="00BA0B84">
        <w:t xml:space="preserve"> to provide tools so that users can understand why they are seeing a certain result or a certain ad.</w:t>
      </w:r>
      <w:r>
        <w:t xml:space="preserve"> </w:t>
      </w:r>
      <w:r w:rsidRPr="00BA0B84">
        <w:t xml:space="preserve">We had user research that confirmed that people have their own mental models for why they are seeing a certain </w:t>
      </w:r>
      <w:r w:rsidR="00497C9E">
        <w:t xml:space="preserve">search </w:t>
      </w:r>
      <w:r w:rsidRPr="00BA0B84">
        <w:t xml:space="preserve">result or why they are seeing a </w:t>
      </w:r>
      <w:r w:rsidRPr="00BA0B84">
        <w:t>certain ad.</w:t>
      </w:r>
      <w:r>
        <w:t xml:space="preserve"> </w:t>
      </w:r>
      <w:r w:rsidRPr="00BA0B84">
        <w:t xml:space="preserve">It was helpful for us to build directly into the product </w:t>
      </w:r>
      <w:r w:rsidR="00497C9E">
        <w:t>“</w:t>
      </w:r>
      <w:r>
        <w:t xml:space="preserve">about </w:t>
      </w:r>
      <w:r w:rsidRPr="00BA0B84">
        <w:t>this</w:t>
      </w:r>
      <w:r w:rsidR="00497C9E">
        <w:t>”</w:t>
      </w:r>
      <w:r w:rsidRPr="00BA0B84">
        <w:t xml:space="preserve"> result and </w:t>
      </w:r>
      <w:r w:rsidR="00497C9E">
        <w:t>“</w:t>
      </w:r>
      <w:r w:rsidRPr="00BA0B84">
        <w:t>about this</w:t>
      </w:r>
      <w:r w:rsidR="00497C9E">
        <w:t>”</w:t>
      </w:r>
      <w:r w:rsidRPr="00BA0B84">
        <w:t xml:space="preserve"> ad so that they could understand why they are seeing what they are seeing.</w:t>
      </w:r>
      <w:r>
        <w:t xml:space="preserve"> </w:t>
      </w:r>
      <w:r w:rsidR="002147A7">
        <w:t>W</w:t>
      </w:r>
      <w:r w:rsidRPr="00BA0B84">
        <w:t>e invested in those types of in-product interventions where you do not need to know so much about all of the algorithmic ranking systems that we could be using to create a product like Google Search but you can give a layma</w:t>
      </w:r>
      <w:r>
        <w:t>n</w:t>
      </w:r>
      <w:r w:rsidRPr="00BA0B84">
        <w:t xml:space="preserve">’s explanation </w:t>
      </w:r>
      <w:r w:rsidR="00126CE4">
        <w:t xml:space="preserve">that you are </w:t>
      </w:r>
      <w:r w:rsidRPr="00BA0B84">
        <w:t>seeing this result because it matches your keywords</w:t>
      </w:r>
      <w:r w:rsidR="00126CE4">
        <w:t xml:space="preserve"> and you are </w:t>
      </w:r>
      <w:r w:rsidR="00796BBE">
        <w:t xml:space="preserve">searching </w:t>
      </w:r>
      <w:r w:rsidR="00126CE4">
        <w:t>i</w:t>
      </w:r>
      <w:r w:rsidRPr="00BA0B84">
        <w:t>n English</w:t>
      </w:r>
      <w:r w:rsidR="00126CE4">
        <w:t>,</w:t>
      </w:r>
      <w:r w:rsidRPr="00BA0B84">
        <w:t xml:space="preserve"> and factors like that</w:t>
      </w:r>
      <w:r w:rsidR="00126CE4">
        <w:t>,</w:t>
      </w:r>
      <w:r w:rsidRPr="00BA0B84">
        <w:t xml:space="preserve"> so that people have a strong mental model of how </w:t>
      </w:r>
      <w:r w:rsidR="00126CE4">
        <w:t>S</w:t>
      </w:r>
      <w:r>
        <w:t>earch</w:t>
      </w:r>
      <w:r w:rsidRPr="00BA0B84">
        <w:t xml:space="preserve"> works, without needing advanced technical understanding of the product.</w:t>
      </w:r>
    </w:p>
    <w:p w:rsidR="006C1831" w:rsidRPr="00BA0B84" w:rsidP="002960B4">
      <w:pPr>
        <w:pStyle w:val="Question"/>
        <w:spacing w:before="240"/>
        <w:ind w:left="851" w:hanging="851"/>
        <w:jc w:val="left"/>
      </w:pPr>
      <w:sdt>
        <w:sdtPr>
          <w:alias w:val="Member"/>
          <w:tag w:val="&lt;Member mnisId='4248' dodsId='92575'&gt;"/>
          <w:id w:val="-1265143598"/>
          <w:placeholder>
            <w:docPart w:val="29FCFD79C9B9407BB78F1B400648DA56"/>
          </w:placeholder>
          <w:richText/>
        </w:sdtPr>
        <w:sdtContent>
          <w:r w:rsidRPr="00091956">
            <w:rPr>
              <w:b/>
            </w:rPr>
            <w:t>Viscount Colville of Culross:</w:t>
          </w:r>
        </w:sdtContent>
      </w:sdt>
      <w:r w:rsidRPr="00BA0B84">
        <w:t xml:space="preserve"> Is the truth of the matter that some people</w:t>
      </w:r>
      <w:r>
        <w:t xml:space="preserve"> </w:t>
      </w:r>
      <w:r w:rsidRPr="00BA0B84">
        <w:t>do not want to know how the algorithms work and that you can give them all this information until the cows come home, without effect?</w:t>
      </w:r>
    </w:p>
    <w:p w:rsidR="006C1831" w:rsidP="002960B4">
      <w:pPr>
        <w:pStyle w:val="Answer"/>
        <w:spacing w:before="120" w:after="120"/>
        <w:ind w:left="851"/>
        <w:jc w:val="left"/>
      </w:pPr>
      <w:sdt>
        <w:sdtPr>
          <w:alias w:val="Witness"/>
          <w:id w:val="308833402"/>
          <w:placeholder>
            <w:docPart w:val="29FCFD79C9B9407BB78F1B400648DA56"/>
          </w:placeholder>
          <w:richText/>
        </w:sdtPr>
        <w:sdtContent>
          <w:r w:rsidRPr="00BA0B84">
            <w:rPr>
              <w:b/>
              <w:i/>
            </w:rPr>
            <w:t xml:space="preserve">Zoe </w:t>
          </w:r>
          <w:r w:rsidRPr="00BA0B84">
            <w:rPr>
              <w:b/>
              <w:i/>
            </w:rPr>
            <w:t>Darmé</w:t>
          </w:r>
          <w:r w:rsidRPr="00BA0B84">
            <w:rPr>
              <w:b/>
              <w:i/>
            </w:rPr>
            <w:t>:</w:t>
          </w:r>
        </w:sdtContent>
      </w:sdt>
      <w:r w:rsidRPr="00BA0B84">
        <w:t xml:space="preserve"> I think people are naturally curious</w:t>
      </w:r>
      <w:r>
        <w:t>,</w:t>
      </w:r>
      <w:r w:rsidRPr="00BA0B84">
        <w:t xml:space="preserve"> and 15% of all searches are new each day.</w:t>
      </w:r>
      <w:r>
        <w:t xml:space="preserve"> </w:t>
      </w:r>
      <w:r w:rsidRPr="00BA0B84">
        <w:t>To me</w:t>
      </w:r>
      <w:r w:rsidR="00B56A20">
        <w:t>,</w:t>
      </w:r>
      <w:r w:rsidRPr="00BA0B84">
        <w:t xml:space="preserve"> that is a stat that blows my mind every time I think about it</w:t>
      </w:r>
      <w:r w:rsidR="00B56A20">
        <w:t xml:space="preserve"> and</w:t>
      </w:r>
      <w:r w:rsidRPr="00BA0B84">
        <w:t xml:space="preserve"> the limitless nature of human curiosity.</w:t>
      </w:r>
    </w:p>
    <w:p w:rsidR="006C1831" w:rsidRPr="00BA0B84" w:rsidP="002960B4">
      <w:pPr>
        <w:pStyle w:val="Remark"/>
        <w:spacing w:before="120" w:after="120"/>
        <w:ind w:left="851"/>
        <w:jc w:val="left"/>
      </w:pPr>
      <w:sdt>
        <w:sdtPr>
          <w:alias w:val="Member"/>
          <w:tag w:val="&lt;Member mnisId='2570' dodsId='26757'&gt;"/>
          <w:id w:val="1872956550"/>
          <w:placeholder>
            <w:docPart w:val="29FCFD79C9B9407BB78F1B400648DA56"/>
          </w:placeholder>
          <w:richText/>
        </w:sdtPr>
        <w:sdtContent>
          <w:r w:rsidRPr="00091956">
            <w:rPr>
              <w:b/>
            </w:rPr>
            <w:t>Lord Mitchell:</w:t>
          </w:r>
        </w:sdtContent>
      </w:sdt>
      <w:r w:rsidRPr="00BA0B84">
        <w:t xml:space="preserve"> Are you saying that 15% of all searches have not been searched before?</w:t>
      </w:r>
    </w:p>
    <w:p w:rsidR="001157D2" w:rsidP="002960B4">
      <w:pPr>
        <w:pStyle w:val="Answer"/>
        <w:spacing w:before="120" w:after="120"/>
        <w:ind w:left="851"/>
        <w:jc w:val="left"/>
      </w:pPr>
      <w:sdt>
        <w:sdtPr>
          <w:alias w:val="Witness"/>
          <w:id w:val="1737899960"/>
          <w:placeholder>
            <w:docPart w:val="29FCFD79C9B9407BB78F1B400648DA56"/>
          </w:placeholder>
          <w:richText/>
        </w:sdtPr>
        <w:sdtContent>
          <w:r w:rsidRPr="00BA0B84" w:rsidR="006C1831">
            <w:rPr>
              <w:b/>
              <w:i/>
            </w:rPr>
            <w:t xml:space="preserve">Zoe </w:t>
          </w:r>
          <w:r w:rsidRPr="00BA0B84" w:rsidR="006C1831">
            <w:rPr>
              <w:b/>
              <w:i/>
            </w:rPr>
            <w:t>Darmé</w:t>
          </w:r>
          <w:r w:rsidRPr="00BA0B84" w:rsidR="006C1831">
            <w:rPr>
              <w:b/>
              <w:i/>
            </w:rPr>
            <w:t>:</w:t>
          </w:r>
        </w:sdtContent>
      </w:sdt>
      <w:r w:rsidRPr="00BA0B84" w:rsidR="006C1831">
        <w:t xml:space="preserve"> That is correct</w:t>
      </w:r>
      <w:r>
        <w:t>—</w:t>
      </w:r>
      <w:r w:rsidR="006C1831">
        <w:t>I will say that m</w:t>
      </w:r>
      <w:r w:rsidRPr="00BA0B84" w:rsidR="006C1831">
        <w:t>any of them are misspellings.</w:t>
      </w:r>
      <w:r w:rsidR="006C1831">
        <w:t xml:space="preserve"> </w:t>
      </w:r>
      <w:r w:rsidRPr="00BA0B84" w:rsidR="006C1831">
        <w:t>This is all to say that some people do want to know</w:t>
      </w:r>
      <w:r>
        <w:t xml:space="preserve"> but </w:t>
      </w:r>
      <w:r w:rsidRPr="00BA0B84" w:rsidR="006C1831">
        <w:t>do not feel like they have the technical capacities.</w:t>
      </w:r>
      <w:r w:rsidR="006C1831">
        <w:t xml:space="preserve"> </w:t>
      </w:r>
      <w:r w:rsidRPr="00BA0B84" w:rsidR="006C1831">
        <w:t>Some people</w:t>
      </w:r>
      <w:r w:rsidR="006C1831">
        <w:t xml:space="preserve"> </w:t>
      </w:r>
      <w:r>
        <w:t xml:space="preserve">just </w:t>
      </w:r>
      <w:r w:rsidRPr="00BA0B84" w:rsidR="006C1831">
        <w:t>want it to work.</w:t>
      </w:r>
      <w:r w:rsidR="006C1831">
        <w:t xml:space="preserve"> </w:t>
      </w:r>
    </w:p>
    <w:p w:rsidR="006C1831" w:rsidP="002960B4">
      <w:pPr>
        <w:pStyle w:val="Answer"/>
        <w:spacing w:before="120" w:after="120"/>
        <w:ind w:left="851"/>
        <w:jc w:val="left"/>
      </w:pPr>
      <w:r w:rsidRPr="00BA0B84">
        <w:t>Separately</w:t>
      </w:r>
      <w:r w:rsidR="001157D2">
        <w:t>,</w:t>
      </w:r>
      <w:r w:rsidRPr="00BA0B84">
        <w:t xml:space="preserve"> I do a “How Search Works” presentation where I have everybody draw their mental model of how </w:t>
      </w:r>
      <w:r w:rsidR="00781E1D">
        <w:t>S</w:t>
      </w:r>
      <w:r w:rsidRPr="00BA0B84">
        <w:t>earch works.</w:t>
      </w:r>
      <w:r>
        <w:t xml:space="preserve"> </w:t>
      </w:r>
      <w:r w:rsidRPr="00BA0B84">
        <w:t>Oftentimes</w:t>
      </w:r>
      <w:r w:rsidR="00781E1D">
        <w:t>,</w:t>
      </w:r>
      <w:r w:rsidRPr="00BA0B84">
        <w:t xml:space="preserve"> </w:t>
      </w:r>
      <w:r w:rsidR="00C86165">
        <w:t xml:space="preserve">from </w:t>
      </w:r>
      <w:r w:rsidRPr="00BA0B84">
        <w:t xml:space="preserve">people </w:t>
      </w:r>
      <w:r w:rsidR="00C86165">
        <w:t>I</w:t>
      </w:r>
      <w:r w:rsidRPr="00BA0B84">
        <w:t xml:space="preserve"> would expect to have a</w:t>
      </w:r>
      <w:r>
        <w:t xml:space="preserve"> </w:t>
      </w:r>
      <w:r w:rsidRPr="00BA0B84">
        <w:t>good command of the basis of information retrieval, I will get little pictures—this may be because people are not great at drawing—</w:t>
      </w:r>
      <w:r w:rsidR="00C86165">
        <w:t xml:space="preserve">showing Search, a thought bubble and “results”, </w:t>
      </w:r>
      <w:r w:rsidRPr="00BA0B84">
        <w:t>or something like that.</w:t>
      </w:r>
      <w:r>
        <w:t xml:space="preserve"> </w:t>
      </w:r>
      <w:r w:rsidRPr="00BA0B84">
        <w:t>It shows me that</w:t>
      </w:r>
      <w:r w:rsidR="00C86165">
        <w:t>,</w:t>
      </w:r>
      <w:r w:rsidRPr="00BA0B84">
        <w:t xml:space="preserve"> </w:t>
      </w:r>
      <w:r w:rsidRPr="00BA0B84">
        <w:t>in order to</w:t>
      </w:r>
      <w:r w:rsidRPr="00BA0B84">
        <w:t xml:space="preserve"> know that Sea</w:t>
      </w:r>
      <w:r w:rsidR="00781E1D">
        <w:t>r</w:t>
      </w:r>
      <w:r w:rsidRPr="00BA0B84">
        <w:t>ch works</w:t>
      </w:r>
      <w:r w:rsidR="009B7182">
        <w:t>,</w:t>
      </w:r>
      <w:r w:rsidRPr="00BA0B84">
        <w:t xml:space="preserve"> you have to have the experience of putting something in the </w:t>
      </w:r>
      <w:r>
        <w:t>search</w:t>
      </w:r>
      <w:r w:rsidRPr="00BA0B84">
        <w:t xml:space="preserve"> bar and getting the results that you think are trustworthy</w:t>
      </w:r>
      <w:r w:rsidR="009B7182">
        <w:t xml:space="preserve">, </w:t>
      </w:r>
      <w:r w:rsidRPr="00BA0B84">
        <w:t>authoritative</w:t>
      </w:r>
      <w:r w:rsidR="009B7182">
        <w:t xml:space="preserve">, </w:t>
      </w:r>
      <w:r w:rsidRPr="00BA0B84">
        <w:t>helpful and relevant.</w:t>
      </w:r>
    </w:p>
    <w:p w:rsidR="006C1831" w:rsidRPr="00BA0B84" w:rsidP="002960B4">
      <w:pPr>
        <w:pStyle w:val="Answer"/>
        <w:spacing w:before="120" w:after="120"/>
        <w:ind w:left="851"/>
        <w:jc w:val="left"/>
      </w:pPr>
      <w:r w:rsidRPr="00BA0B84">
        <w:t>Many people do no</w:t>
      </w:r>
      <w:r w:rsidR="005525B5">
        <w:t>t</w:t>
      </w:r>
      <w:r w:rsidRPr="00BA0B84">
        <w:t xml:space="preserve"> want to and do not need to know.</w:t>
      </w:r>
      <w:r>
        <w:t xml:space="preserve"> </w:t>
      </w:r>
      <w:r w:rsidRPr="00BA0B84">
        <w:t>They</w:t>
      </w:r>
      <w:r>
        <w:t xml:space="preserve"> </w:t>
      </w:r>
      <w:r w:rsidR="009B7182">
        <w:t xml:space="preserve">just </w:t>
      </w:r>
      <w:r w:rsidRPr="00BA0B84">
        <w:t>want to know that it is there and that it works for there.</w:t>
      </w:r>
      <w:r>
        <w:t xml:space="preserve"> </w:t>
      </w:r>
      <w:r w:rsidRPr="00BA0B84">
        <w:t xml:space="preserve">For those who do want to go deeper, we have built some of tools so that they can </w:t>
      </w:r>
      <w:r>
        <w:t xml:space="preserve">understand </w:t>
      </w:r>
      <w:r w:rsidRPr="00BA0B84">
        <w:t xml:space="preserve">their results </w:t>
      </w:r>
      <w:r w:rsidR="00667283">
        <w:t>and</w:t>
      </w:r>
      <w:r w:rsidRPr="00BA0B84">
        <w:t xml:space="preserve"> how advertisement works a bit better.</w:t>
      </w:r>
      <w:r>
        <w:t xml:space="preserve"> </w:t>
      </w:r>
      <w:r w:rsidR="00667283">
        <w:t>I</w:t>
      </w:r>
      <w:r w:rsidRPr="00BA0B84">
        <w:t>t is a mix</w:t>
      </w:r>
      <w:r w:rsidR="00667283">
        <w:t>,</w:t>
      </w:r>
      <w:r w:rsidRPr="00BA0B84">
        <w:t xml:space="preserve"> depending on people</w:t>
      </w:r>
      <w:r>
        <w:t>’</w:t>
      </w:r>
      <w:r w:rsidRPr="00BA0B84">
        <w:t>s interest level.</w:t>
      </w:r>
    </w:p>
    <w:p w:rsidR="006C1831" w:rsidRPr="00BA0B84" w:rsidP="002960B4">
      <w:pPr>
        <w:pStyle w:val="Question"/>
        <w:spacing w:before="240"/>
        <w:ind w:left="851" w:hanging="851"/>
        <w:jc w:val="left"/>
      </w:pPr>
      <w:sdt>
        <w:sdtPr>
          <w:alias w:val="Member"/>
          <w:tag w:val="&lt;Member mnisId='4248' dodsId='92575'&gt;"/>
          <w:id w:val="-1994319695"/>
          <w:placeholder>
            <w:docPart w:val="29FCFD79C9B9407BB78F1B400648DA56"/>
          </w:placeholder>
          <w:richText/>
        </w:sdtPr>
        <w:sdtContent>
          <w:r w:rsidRPr="00091956">
            <w:rPr>
              <w:b/>
            </w:rPr>
            <w:t>Viscount Colville of Culross:</w:t>
          </w:r>
        </w:sdtContent>
      </w:sdt>
      <w:r w:rsidRPr="00BA0B84">
        <w:t xml:space="preserve"> </w:t>
      </w:r>
      <w:r w:rsidR="00667283">
        <w:t>Ben, w</w:t>
      </w:r>
      <w:r w:rsidRPr="00BA0B84">
        <w:t xml:space="preserve">hat is your response to the level of ignorance there is about </w:t>
      </w:r>
      <w:r>
        <w:t xml:space="preserve">the </w:t>
      </w:r>
      <w:r w:rsidRPr="00BA0B84">
        <w:t>way that people have access to TikTok and its ads</w:t>
      </w:r>
      <w:r w:rsidR="00667283">
        <w:t>?</w:t>
      </w:r>
    </w:p>
    <w:p w:rsidR="006C1831" w:rsidP="002960B4">
      <w:pPr>
        <w:pStyle w:val="Answer"/>
        <w:spacing w:before="120" w:after="120"/>
        <w:ind w:left="851"/>
        <w:jc w:val="left"/>
      </w:pPr>
      <w:sdt>
        <w:sdtPr>
          <w:alias w:val="Witness"/>
          <w:id w:val="1290394432"/>
          <w:placeholder>
            <w:docPart w:val="29FCFD79C9B9407BB78F1B400648DA56"/>
          </w:placeholder>
          <w:richText/>
        </w:sdtPr>
        <w:sdtContent>
          <w:r w:rsidRPr="00BA0B84">
            <w:rPr>
              <w:b/>
              <w:i/>
            </w:rPr>
            <w:t>Ben Bradley:</w:t>
          </w:r>
        </w:sdtContent>
      </w:sdt>
      <w:r w:rsidRPr="00BA0B84">
        <w:t xml:space="preserve"> </w:t>
      </w:r>
      <w:r w:rsidR="00667283">
        <w:t xml:space="preserve">I go </w:t>
      </w:r>
      <w:r w:rsidRPr="00BA0B84">
        <w:t xml:space="preserve">back to the objective we </w:t>
      </w:r>
      <w:r w:rsidRPr="00BA0B84">
        <w:t>have to</w:t>
      </w:r>
      <w:r>
        <w:t xml:space="preserve"> </w:t>
      </w:r>
      <w:r w:rsidRPr="00BA0B84">
        <w:t>make sure that users have the tools and knowledge to engage and to create content</w:t>
      </w:r>
      <w:r w:rsidR="00667283">
        <w:t xml:space="preserve">. That is </w:t>
      </w:r>
      <w:r w:rsidRPr="00BA0B84">
        <w:t>important to us</w:t>
      </w:r>
      <w:r w:rsidR="00667283">
        <w:t>,</w:t>
      </w:r>
      <w:r w:rsidRPr="00BA0B84">
        <w:t xml:space="preserve"> and that is a business priority as much as it is anything else.</w:t>
      </w:r>
      <w:r>
        <w:t xml:space="preserve"> </w:t>
      </w:r>
      <w:r w:rsidRPr="00BA0B84">
        <w:t>The posts on TikTok are by individual citizens in the UK</w:t>
      </w:r>
      <w:r w:rsidR="00667283">
        <w:t>,</w:t>
      </w:r>
      <w:r w:rsidRPr="00BA0B84">
        <w:t xml:space="preserve"> and </w:t>
      </w:r>
      <w:r>
        <w:t xml:space="preserve">obviously </w:t>
      </w:r>
      <w:r w:rsidRPr="00BA0B84">
        <w:t>we want to make sure</w:t>
      </w:r>
      <w:r>
        <w:t xml:space="preserve"> that </w:t>
      </w:r>
      <w:r w:rsidRPr="00BA0B84">
        <w:t>they have the tools to express themselves in that way.</w:t>
      </w:r>
    </w:p>
    <w:p w:rsidR="006C1831" w:rsidP="002960B4">
      <w:pPr>
        <w:pStyle w:val="Answer"/>
        <w:spacing w:before="120" w:after="120"/>
        <w:ind w:left="851"/>
        <w:jc w:val="left"/>
      </w:pPr>
      <w:r w:rsidRPr="00BA0B84">
        <w:t xml:space="preserve">When we look at the types of tools </w:t>
      </w:r>
      <w:r w:rsidR="005B0367">
        <w:t xml:space="preserve">and </w:t>
      </w:r>
      <w:r w:rsidRPr="00BA0B84">
        <w:t>interventions, we invest very heavily in making sure that they</w:t>
      </w:r>
      <w:r>
        <w:t xml:space="preserve"> </w:t>
      </w:r>
      <w:r w:rsidRPr="00BA0B84">
        <w:t>ar</w:t>
      </w:r>
      <w:r>
        <w:t>e</w:t>
      </w:r>
      <w:r w:rsidRPr="00BA0B84">
        <w:t xml:space="preserve"> engaging and that they are meeting </w:t>
      </w:r>
      <w:r w:rsidR="001016B9">
        <w:t xml:space="preserve">people </w:t>
      </w:r>
      <w:r w:rsidRPr="00BA0B84">
        <w:t>where they are</w:t>
      </w:r>
      <w:r w:rsidR="00667283">
        <w:t>—</w:t>
      </w:r>
      <w:r w:rsidRPr="00BA0B84">
        <w:t>the principles that I mentioned before.</w:t>
      </w:r>
      <w:r>
        <w:t xml:space="preserve"> </w:t>
      </w:r>
      <w:r w:rsidRPr="00BA0B84">
        <w:t>Of course, their usefulness is related to how often they are used.</w:t>
      </w:r>
      <w:r>
        <w:t xml:space="preserve"> </w:t>
      </w:r>
      <w:r w:rsidRPr="00BA0B84">
        <w:t xml:space="preserve">We have a </w:t>
      </w:r>
      <w:r w:rsidR="00763D7C">
        <w:t>“why this</w:t>
      </w:r>
      <w:r w:rsidRPr="00BA0B84">
        <w:t xml:space="preserve"> video</w:t>
      </w:r>
      <w:r w:rsidR="00763D7C">
        <w:t>?”</w:t>
      </w:r>
      <w:r w:rsidRPr="00BA0B84">
        <w:t xml:space="preserve"> feature, </w:t>
      </w:r>
      <w:r w:rsidRPr="00BA0B84">
        <w:t>similar to</w:t>
      </w:r>
      <w:r w:rsidRPr="00BA0B84">
        <w:t xml:space="preserve"> Google but for </w:t>
      </w:r>
      <w:r>
        <w:t>search</w:t>
      </w:r>
      <w:r w:rsidRPr="00BA0B84">
        <w:t xml:space="preserve">, </w:t>
      </w:r>
      <w:r>
        <w:t xml:space="preserve">about </w:t>
      </w:r>
      <w:r w:rsidRPr="00BA0B84">
        <w:t>why you might be seeing a particular video</w:t>
      </w:r>
      <w:r w:rsidR="00551273">
        <w:t xml:space="preserve">—it is </w:t>
      </w:r>
      <w:r w:rsidRPr="00BA0B84">
        <w:t>popula</w:t>
      </w:r>
      <w:r w:rsidR="00551273">
        <w:t>r in</w:t>
      </w:r>
      <w:r w:rsidRPr="00BA0B84">
        <w:t xml:space="preserve"> your area or by a creator that you follow, for example.</w:t>
      </w:r>
      <w:r>
        <w:t xml:space="preserve"> </w:t>
      </w:r>
      <w:r w:rsidRPr="00BA0B84">
        <w:t>We also allow you to refresh your For You page on TikTok</w:t>
      </w:r>
      <w:r w:rsidR="00551273">
        <w:t>,</w:t>
      </w:r>
      <w:r w:rsidRPr="00BA0B84">
        <w:t xml:space="preserve"> as if you were a new user, if you want to try something new.</w:t>
      </w:r>
      <w:r>
        <w:t xml:space="preserve"> </w:t>
      </w:r>
      <w:r w:rsidR="00551273">
        <w:t>W</w:t>
      </w:r>
      <w:r w:rsidRPr="00BA0B84">
        <w:t>e also invest very heavily in raising awareness of tools like refresh.</w:t>
      </w:r>
    </w:p>
    <w:p w:rsidR="006C1831" w:rsidRPr="00BA0B84" w:rsidP="002960B4">
      <w:pPr>
        <w:pStyle w:val="Answer"/>
        <w:spacing w:before="120" w:after="120"/>
        <w:ind w:left="851"/>
        <w:jc w:val="left"/>
      </w:pPr>
      <w:r w:rsidRPr="00BA0B84">
        <w:t xml:space="preserve">We ran a campaign called </w:t>
      </w:r>
      <w:r w:rsidR="00A83BFA">
        <w:t>#</w:t>
      </w:r>
      <w:r w:rsidRPr="00BA0B84">
        <w:t>Safe</w:t>
      </w:r>
      <w:r w:rsidR="00A83BFA">
        <w:t>r</w:t>
      </w:r>
      <w:r w:rsidRPr="00BA0B84">
        <w:t>Together, which</w:t>
      </w:r>
      <w:r>
        <w:t xml:space="preserve"> </w:t>
      </w:r>
      <w:r w:rsidRPr="00BA0B84">
        <w:t>was looking at this and how we can raise awareness of the ability to refresh your algorithm, for example</w:t>
      </w:r>
      <w:r w:rsidR="001722B2">
        <w:t>. W</w:t>
      </w:r>
      <w:r w:rsidRPr="00BA0B84">
        <w:t>e worked with leading UK creators</w:t>
      </w:r>
      <w:r w:rsidR="001722B2">
        <w:t>—</w:t>
      </w:r>
      <w:r w:rsidRPr="00BA0B84">
        <w:t>the type of people you would expect to see every day in your typical TikTok experience</w:t>
      </w:r>
      <w:r w:rsidR="001722B2">
        <w:t>—</w:t>
      </w:r>
      <w:r w:rsidRPr="00BA0B84">
        <w:t>on many different tips.</w:t>
      </w:r>
      <w:r>
        <w:t xml:space="preserve"> </w:t>
      </w:r>
      <w:r w:rsidRPr="00BA0B84">
        <w:t>Some of those were how to enable comment filters</w:t>
      </w:r>
      <w:r w:rsidR="001722B2">
        <w:t xml:space="preserve"> or</w:t>
      </w:r>
      <w:r w:rsidRPr="00BA0B84">
        <w:t xml:space="preserve"> how to report content</w:t>
      </w:r>
      <w:r w:rsidR="001722B2">
        <w:t>,</w:t>
      </w:r>
      <w:r w:rsidRPr="00BA0B84">
        <w:t xml:space="preserve"> but others were on the underlying features—how videos get recommended or how to refresh you</w:t>
      </w:r>
      <w:r>
        <w:t>r</w:t>
      </w:r>
      <w:r w:rsidRPr="00BA0B84">
        <w:t xml:space="preserve"> algorithm.</w:t>
      </w:r>
      <w:r>
        <w:t xml:space="preserve"> </w:t>
      </w:r>
      <w:r w:rsidRPr="00BA0B84">
        <w:t>We saw in that one campaign a 10% increase in familiarity and awareness of those.</w:t>
      </w:r>
    </w:p>
    <w:p w:rsidR="006C1831" w:rsidP="002960B4">
      <w:pPr>
        <w:pStyle w:val="Answer"/>
        <w:spacing w:before="120" w:after="120"/>
        <w:ind w:left="851"/>
        <w:jc w:val="left"/>
      </w:pPr>
      <w:sdt>
        <w:sdtPr>
          <w:alias w:val="Witness"/>
          <w:id w:val="1619484967"/>
          <w:placeholder>
            <w:docPart w:val="29FCFD79C9B9407BB78F1B400648DA56"/>
          </w:placeholder>
          <w:richText/>
        </w:sdtPr>
        <w:sdtContent>
          <w:r w:rsidRPr="00BA0B84">
            <w:rPr>
              <w:b/>
              <w:i/>
            </w:rPr>
            <w:t>Laura Higgins:</w:t>
          </w:r>
        </w:sdtContent>
      </w:sdt>
      <w:r w:rsidRPr="00BA0B84">
        <w:t xml:space="preserve"> Ours is slightly different, </w:t>
      </w:r>
      <w:r>
        <w:t xml:space="preserve">because </w:t>
      </w:r>
      <w:r w:rsidRPr="00BA0B84">
        <w:t>we do not surface content.</w:t>
      </w:r>
      <w:r>
        <w:t xml:space="preserve"> </w:t>
      </w:r>
      <w:r w:rsidRPr="00BA0B84">
        <w:t>While we do have algorithms helping to support the platform, they are mainly used for our safety features.</w:t>
      </w:r>
      <w:r>
        <w:t xml:space="preserve"> </w:t>
      </w:r>
      <w:r w:rsidRPr="00BA0B84">
        <w:t>They are used to help us to scale taking down spam, detecting harmful content and those sorts of things.</w:t>
      </w:r>
      <w:r>
        <w:t xml:space="preserve"> </w:t>
      </w:r>
      <w:r w:rsidRPr="00BA0B84">
        <w:t>That said, we can all do a lot more to help</w:t>
      </w:r>
      <w:r w:rsidR="004C2DF8">
        <w:t xml:space="preserve"> people,</w:t>
      </w:r>
      <w:r w:rsidRPr="00BA0B84">
        <w:t xml:space="preserve"> particularly parents and educators</w:t>
      </w:r>
      <w:r w:rsidR="004C2DF8">
        <w:t>,</w:t>
      </w:r>
      <w:r w:rsidRPr="00BA0B84">
        <w:t xml:space="preserve"> understand what </w:t>
      </w:r>
      <w:r>
        <w:t>t</w:t>
      </w:r>
      <w:r w:rsidRPr="00BA0B84">
        <w:t xml:space="preserve">he platform is and how </w:t>
      </w:r>
      <w:r w:rsidR="004C2DF8">
        <w:t xml:space="preserve">it </w:t>
      </w:r>
      <w:r w:rsidRPr="00BA0B84">
        <w:t>work</w:t>
      </w:r>
      <w:r w:rsidR="004C2DF8">
        <w:t>s</w:t>
      </w:r>
      <w:r w:rsidRPr="00BA0B84">
        <w:t>.</w:t>
      </w:r>
    </w:p>
    <w:p w:rsidR="006C1831" w:rsidP="002960B4">
      <w:pPr>
        <w:pStyle w:val="Answer"/>
        <w:spacing w:before="120" w:after="120"/>
        <w:ind w:left="851"/>
        <w:jc w:val="left"/>
      </w:pPr>
      <w:r w:rsidRPr="00BA0B84">
        <w:t>Many people still believe that Roblox is one game and that kids are spending hours playing one game, whereas it is millions of different games and experiences across a range of different topics.</w:t>
      </w:r>
      <w:r>
        <w:t xml:space="preserve"> </w:t>
      </w:r>
      <w:r w:rsidRPr="00BA0B84">
        <w:t xml:space="preserve">We know that we need to do more in </w:t>
      </w:r>
      <w:r>
        <w:t>t</w:t>
      </w:r>
      <w:r w:rsidRPr="00BA0B84">
        <w:t>hat space, and we are always</w:t>
      </w:r>
      <w:r>
        <w:t xml:space="preserve"> </w:t>
      </w:r>
      <w:r w:rsidRPr="00BA0B84">
        <w:t>striving to have those conversations to help get that out there.</w:t>
      </w:r>
    </w:p>
    <w:p w:rsidR="006C1831" w:rsidP="002960B4">
      <w:pPr>
        <w:pStyle w:val="Answer"/>
        <w:spacing w:before="120" w:after="120"/>
        <w:ind w:left="851"/>
        <w:jc w:val="left"/>
      </w:pPr>
      <w:r>
        <w:t>W</w:t>
      </w:r>
      <w:r w:rsidRPr="00BA0B84">
        <w:t>here I think it is quite interesting is for the creator community within Roblox.</w:t>
      </w:r>
      <w:r>
        <w:t xml:space="preserve"> </w:t>
      </w:r>
      <w:r w:rsidRPr="00BA0B84">
        <w:t>If you were to use the platform—please do go and have a look—</w:t>
      </w:r>
      <w:r>
        <w:t xml:space="preserve">you would find that </w:t>
      </w:r>
      <w:r w:rsidRPr="00BA0B84">
        <w:t>we have charts that show the most popular games, and things like that that can help people.</w:t>
      </w:r>
      <w:r>
        <w:t xml:space="preserve"> </w:t>
      </w:r>
      <w:r w:rsidRPr="00BA0B84">
        <w:t xml:space="preserve">It is </w:t>
      </w:r>
      <w:r w:rsidRPr="00BA0B84">
        <w:t>quite obvious</w:t>
      </w:r>
      <w:r w:rsidRPr="00BA0B84">
        <w:t xml:space="preserve"> why those games are there</w:t>
      </w:r>
      <w:r w:rsidR="00426EB9">
        <w:t>:</w:t>
      </w:r>
      <w:r>
        <w:t xml:space="preserve"> </w:t>
      </w:r>
      <w:r w:rsidR="00426EB9">
        <w:t>t</w:t>
      </w:r>
      <w:r w:rsidRPr="00BA0B84">
        <w:t>hey are the most popular being played at</w:t>
      </w:r>
      <w:r w:rsidR="00901983">
        <w:t xml:space="preserve"> that</w:t>
      </w:r>
      <w:r w:rsidRPr="00BA0B84">
        <w:t xml:space="preserve"> time.</w:t>
      </w:r>
      <w:r>
        <w:t xml:space="preserve"> </w:t>
      </w:r>
      <w:r w:rsidR="00901983">
        <w:t>But t</w:t>
      </w:r>
      <w:r w:rsidRPr="00BA0B84">
        <w:t>he creator community might have some more questions about</w:t>
      </w:r>
      <w:r w:rsidR="00901983">
        <w:t xml:space="preserve"> how they can boost their game or get on the </w:t>
      </w:r>
      <w:r w:rsidRPr="00BA0B84">
        <w:t>leaderboard</w:t>
      </w:r>
      <w:r w:rsidR="00901983">
        <w:t>,</w:t>
      </w:r>
      <w:r w:rsidRPr="00BA0B84">
        <w:t xml:space="preserve"> or </w:t>
      </w:r>
      <w:r w:rsidR="00901983">
        <w:t xml:space="preserve">around </w:t>
      </w:r>
      <w:r w:rsidRPr="00BA0B84">
        <w:t xml:space="preserve">why </w:t>
      </w:r>
      <w:r w:rsidR="00901983">
        <w:t xml:space="preserve">their game is not </w:t>
      </w:r>
      <w:r w:rsidRPr="00BA0B84">
        <w:t>being picked up</w:t>
      </w:r>
      <w:r w:rsidR="00901983">
        <w:t>.</w:t>
      </w:r>
      <w:r>
        <w:t xml:space="preserve"> </w:t>
      </w:r>
      <w:r w:rsidR="00A3134B">
        <w:t>W</w:t>
      </w:r>
      <w:r>
        <w:t xml:space="preserve">e have </w:t>
      </w:r>
      <w:r w:rsidRPr="00BA0B84">
        <w:t>something called the creator hub.</w:t>
      </w:r>
      <w:r>
        <w:t xml:space="preserve"> </w:t>
      </w:r>
      <w:r w:rsidRPr="00BA0B84">
        <w:t>We have a developer relations team that works with the developer community.</w:t>
      </w:r>
      <w:r>
        <w:t xml:space="preserve"> </w:t>
      </w:r>
      <w:r w:rsidRPr="00BA0B84">
        <w:t>They have FAQs and they are listening to the community to find out what those questions are.</w:t>
      </w:r>
      <w:r>
        <w:t xml:space="preserve"> T</w:t>
      </w:r>
      <w:r w:rsidRPr="00BA0B84">
        <w:t xml:space="preserve">hey regularly update content so that </w:t>
      </w:r>
      <w:r w:rsidR="00A3134B">
        <w:t>i</w:t>
      </w:r>
      <w:r w:rsidRPr="00BA0B84">
        <w:t xml:space="preserve">t is available for </w:t>
      </w:r>
      <w:r>
        <w:t xml:space="preserve">that </w:t>
      </w:r>
      <w:r w:rsidRPr="00BA0B84">
        <w:t>particular community</w:t>
      </w:r>
      <w:r w:rsidRPr="00BA0B84">
        <w:t>.</w:t>
      </w:r>
    </w:p>
    <w:p w:rsidR="00A3134B" w:rsidP="002960B4">
      <w:pPr>
        <w:pStyle w:val="Answer"/>
        <w:spacing w:before="120" w:after="120"/>
        <w:ind w:left="851"/>
        <w:jc w:val="left"/>
      </w:pPr>
      <w:r>
        <w:t>We know that people need different types of information to hear best, so we have onboarded our first ever global parent advocacy lead. They will be doing a lot of th</w:t>
      </w:r>
      <w:r>
        <w:t>e</w:t>
      </w:r>
      <w:r>
        <w:t xml:space="preserve"> work</w:t>
      </w:r>
      <w:r>
        <w:t xml:space="preserve"> on h</w:t>
      </w:r>
      <w:r>
        <w:t xml:space="preserve">ow we amplify that message and help parents to deeply understand. We have </w:t>
      </w:r>
      <w:r>
        <w:t xml:space="preserve">just </w:t>
      </w:r>
      <w:r>
        <w:t>put out new parental controls</w:t>
      </w:r>
      <w:r>
        <w:t>—</w:t>
      </w:r>
      <w:r>
        <w:t xml:space="preserve">we had a launch in November last year. We did over 30 </w:t>
      </w:r>
      <w:r>
        <w:t xml:space="preserve">launches of different safety features last year. We have a lot more coming, but we know that we are still not getting that information in the right hands in </w:t>
      </w:r>
      <w:r>
        <w:t>a</w:t>
      </w:r>
      <w:r>
        <w:t xml:space="preserve"> timely way. We will be focusing on that and </w:t>
      </w:r>
      <w:r>
        <w:t xml:space="preserve">on </w:t>
      </w:r>
      <w:r>
        <w:t xml:space="preserve">having </w:t>
      </w:r>
      <w:r>
        <w:t>a</w:t>
      </w:r>
      <w:r>
        <w:t xml:space="preserve"> two-way parent engagement. </w:t>
      </w:r>
    </w:p>
    <w:p w:rsidR="006C1831" w:rsidP="002960B4">
      <w:pPr>
        <w:pStyle w:val="Answer"/>
        <w:spacing w:before="120" w:after="120"/>
        <w:ind w:left="851"/>
        <w:jc w:val="left"/>
      </w:pPr>
      <w:r>
        <w:t xml:space="preserve">We </w:t>
      </w:r>
      <w:r w:rsidR="00A3134B">
        <w:t xml:space="preserve">also </w:t>
      </w:r>
      <w:r>
        <w:t xml:space="preserve">have a </w:t>
      </w:r>
      <w:r w:rsidR="00652C7B">
        <w:t>Teen C</w:t>
      </w:r>
      <w:r>
        <w:t xml:space="preserve">ouncil, which we started </w:t>
      </w:r>
      <w:r w:rsidR="00652C7B">
        <w:t>the</w:t>
      </w:r>
      <w:r>
        <w:t xml:space="preserve"> first phase of this year. We will be onboarding a new one in the summer. </w:t>
      </w:r>
      <w:r w:rsidR="00652C7B">
        <w:t xml:space="preserve">It is </w:t>
      </w:r>
      <w:r>
        <w:t>meeting with cross-functional teams within Roblox</w:t>
      </w:r>
      <w:r w:rsidR="00652C7B">
        <w:t xml:space="preserve">, with </w:t>
      </w:r>
      <w:r>
        <w:t>pretty much an “ask me anything” approach</w:t>
      </w:r>
      <w:r w:rsidR="00241EF5">
        <w:t xml:space="preserve">. It will </w:t>
      </w:r>
      <w:r>
        <w:t>talk about topics such as the new controls that we will be bringing out directed at teens later this year,</w:t>
      </w:r>
      <w:r w:rsidR="00936891">
        <w:t xml:space="preserve"> and</w:t>
      </w:r>
      <w:r>
        <w:t xml:space="preserve"> community standards</w:t>
      </w:r>
      <w:r w:rsidR="00936891">
        <w:t>,</w:t>
      </w:r>
      <w:r>
        <w:t xml:space="preserve"> and </w:t>
      </w:r>
      <w:r w:rsidR="00936891">
        <w:t xml:space="preserve">really </w:t>
      </w:r>
      <w:r>
        <w:t>getting the bones of that.</w:t>
      </w:r>
    </w:p>
    <w:p w:rsidR="006C1831" w:rsidP="002960B4">
      <w:pPr>
        <w:pStyle w:val="Question"/>
        <w:spacing w:before="240"/>
        <w:ind w:left="851" w:hanging="851"/>
        <w:jc w:val="left"/>
      </w:pPr>
      <w:sdt>
        <w:sdtPr>
          <w:alias w:val="Member"/>
          <w:tag w:val="&lt;Member mnisId='4248' dodsId='92575'&gt;"/>
          <w:id w:val="1342889225"/>
          <w:placeholder>
            <w:docPart w:val="29FCFD79C9B9407BB78F1B400648DA56"/>
          </w:placeholder>
          <w:richText/>
        </w:sdtPr>
        <w:sdtContent>
          <w:r w:rsidRPr="0008309B">
            <w:rPr>
              <w:b/>
            </w:rPr>
            <w:t>Viscount Colville of Culross:</w:t>
          </w:r>
        </w:sdtContent>
      </w:sdt>
      <w:r w:rsidR="00936891">
        <w:t xml:space="preserve"> </w:t>
      </w:r>
      <w:r>
        <w:t xml:space="preserve">We are running out of time, but I want to ask you one question about the role of Ofcom. Many people say that Ofcom should be focusing on minimum standards for media literacy by design. </w:t>
      </w:r>
      <w:r>
        <w:t>At the moment</w:t>
      </w:r>
      <w:r w:rsidR="00241EF5">
        <w:t>,</w:t>
      </w:r>
      <w:r>
        <w:t xml:space="preserve"> what feedback do you have to give, as a platform, to Ofcom about the quality of your media literacy programmes? </w:t>
      </w:r>
    </w:p>
    <w:p w:rsidR="006C1831" w:rsidP="002960B4">
      <w:pPr>
        <w:pStyle w:val="Remark"/>
        <w:spacing w:before="120" w:after="120"/>
        <w:ind w:left="851"/>
        <w:jc w:val="left"/>
      </w:pPr>
      <w:sdt>
        <w:sdtPr>
          <w:alias w:val="Member"/>
          <w:tag w:val="&lt;Member mnisId='1588' dodsId='36036'&gt;"/>
          <w:id w:val="-2094310464"/>
          <w:placeholder>
            <w:docPart w:val="29FCFD79C9B9407BB78F1B400648DA56"/>
          </w:placeholder>
          <w:richText/>
        </w:sdtPr>
        <w:sdtContent>
          <w:r w:rsidRPr="006B7146">
            <w:rPr>
              <w:b/>
            </w:rPr>
            <w:t>The Chair:</w:t>
          </w:r>
        </w:sdtContent>
      </w:sdt>
      <w:r>
        <w:t xml:space="preserve"> Could I ask that you keep your answers concise? We are rapidly running out of time, and we have a couple more questions.</w:t>
      </w:r>
    </w:p>
    <w:p w:rsidR="006C1831" w:rsidP="002960B4">
      <w:pPr>
        <w:pStyle w:val="Answer"/>
        <w:spacing w:before="120" w:after="120"/>
        <w:ind w:left="851"/>
        <w:jc w:val="left"/>
      </w:pPr>
      <w:sdt>
        <w:sdtPr>
          <w:alias w:val="Witness"/>
          <w:id w:val="-1176194473"/>
          <w:placeholder>
            <w:docPart w:val="29FCFD79C9B9407BB78F1B400648DA56"/>
          </w:placeholder>
          <w:richText/>
        </w:sdtPr>
        <w:sdtContent>
          <w:r w:rsidRPr="0008309B">
            <w:rPr>
              <w:b/>
              <w:i/>
            </w:rPr>
            <w:t>Ben Bradley:</w:t>
          </w:r>
        </w:sdtContent>
      </w:sdt>
      <w:r>
        <w:t xml:space="preserve"> We work with Ofcom as part of our regulatory relationship. We are a regulated VSP, and we will be until the Online Safety Act comes in. Media literacy has been part of our discussions, including the efficacy o</w:t>
      </w:r>
      <w:r w:rsidR="00F94BED">
        <w:t>f</w:t>
      </w:r>
      <w:r>
        <w:t xml:space="preserve"> interventions. The framework that we have at the minute with Ofcom and the Government, where they can look at best practice or at case studies on </w:t>
      </w:r>
      <w:r w:rsidR="00E92DB8">
        <w:t xml:space="preserve">hard </w:t>
      </w:r>
      <w:r>
        <w:t>to reach</w:t>
      </w:r>
      <w:r>
        <w:t xml:space="preserve"> audiences</w:t>
      </w:r>
      <w:r w:rsidR="00F94BED">
        <w:t>—</w:t>
      </w:r>
      <w:r>
        <w:t xml:space="preserve">whether that is neurodivergent communities </w:t>
      </w:r>
      <w:r w:rsidR="00F94BED">
        <w:t>or others</w:t>
      </w:r>
      <w:r w:rsidR="005C4D95">
        <w:t>—i</w:t>
      </w:r>
      <w:r>
        <w:t>s a good one.</w:t>
      </w:r>
    </w:p>
    <w:p w:rsidR="006C1831" w:rsidP="002960B4">
      <w:pPr>
        <w:pStyle w:val="Answer"/>
        <w:spacing w:before="120" w:after="120"/>
        <w:ind w:left="851"/>
        <w:jc w:val="left"/>
      </w:pPr>
      <w:sdt>
        <w:sdtPr>
          <w:alias w:val="Witness"/>
          <w:id w:val="-352270664"/>
          <w:placeholder>
            <w:docPart w:val="29FCFD79C9B9407BB78F1B400648DA56"/>
          </w:placeholder>
          <w:richText/>
        </w:sdtPr>
        <w:sdtContent>
          <w:r w:rsidRPr="008C2800">
            <w:rPr>
              <w:b/>
              <w:i/>
            </w:rPr>
            <w:t xml:space="preserve">Zoe </w:t>
          </w:r>
          <w:r w:rsidRPr="008C2800">
            <w:rPr>
              <w:b/>
              <w:i/>
            </w:rPr>
            <w:t>Darmé</w:t>
          </w:r>
          <w:r w:rsidRPr="008C2800">
            <w:rPr>
              <w:b/>
              <w:i/>
            </w:rPr>
            <w:t>:</w:t>
          </w:r>
        </w:sdtContent>
      </w:sdt>
      <w:r>
        <w:t xml:space="preserve"> We have adapted Ofcom’s best practices in media literacy. We were quite pleased to see that those included things </w:t>
      </w:r>
      <w:r w:rsidR="005C4D95">
        <w:t>such as</w:t>
      </w:r>
      <w:r>
        <w:t xml:space="preserve"> being proactive, implementing user-centric design</w:t>
      </w:r>
      <w:r w:rsidR="00D06C7F">
        <w:t>,</w:t>
      </w:r>
      <w:r>
        <w:t xml:space="preserve"> and implementing monitoring and evaluation, which all see</w:t>
      </w:r>
      <w:r w:rsidR="00D06C7F">
        <w:t>m</w:t>
      </w:r>
      <w:r>
        <w:t xml:space="preserve"> </w:t>
      </w:r>
      <w:r w:rsidR="00D06C7F">
        <w:t xml:space="preserve">broadly </w:t>
      </w:r>
      <w:r>
        <w:t>sensible things to do. I am pleased that Ofcom has a mandate to promote media literacy. As you can see, it is something that I am personally quite passionate about</w:t>
      </w:r>
      <w:r w:rsidR="00D06C7F">
        <w:t>,</w:t>
      </w:r>
      <w:r>
        <w:t xml:space="preserve"> and something that Google invest</w:t>
      </w:r>
      <w:r w:rsidR="00D06C7F">
        <w:t>s</w:t>
      </w:r>
      <w:r>
        <w:t xml:space="preserve"> a </w:t>
      </w:r>
      <w:r>
        <w:t>lot</w:t>
      </w:r>
      <w:r>
        <w:t xml:space="preserve"> in.</w:t>
      </w:r>
    </w:p>
    <w:p w:rsidR="006C1831" w:rsidP="002960B4">
      <w:pPr>
        <w:pStyle w:val="Answer"/>
        <w:spacing w:before="120" w:after="120"/>
        <w:ind w:left="851"/>
        <w:jc w:val="left"/>
      </w:pPr>
      <w:sdt>
        <w:sdtPr>
          <w:alias w:val="Witness"/>
          <w:id w:val="241311887"/>
          <w:placeholder>
            <w:docPart w:val="29FCFD79C9B9407BB78F1B400648DA56"/>
          </w:placeholder>
          <w:richText/>
        </w:sdtPr>
        <w:sdtContent>
          <w:r w:rsidRPr="008C2800">
            <w:rPr>
              <w:b/>
              <w:i/>
            </w:rPr>
            <w:t>Laura Higgins:</w:t>
          </w:r>
        </w:sdtContent>
      </w:sdt>
      <w:r>
        <w:t xml:space="preserve"> We were part of the working group that helped come up with the best practice guidelines, so we are very </w:t>
      </w:r>
      <w:r>
        <w:t>supportive</w:t>
      </w:r>
      <w:r>
        <w:t xml:space="preserve"> and we are integrating those. We also signed the pledge that Ofcom put out on media literacy last year, which is helpful as a way of keeping us laser-focused on how we can keep improving and building in those milestones to make sure that we are not with the principles but perhaps going above and beyond.</w:t>
      </w:r>
    </w:p>
    <w:p w:rsidR="006C1831" w:rsidP="002960B4">
      <w:pPr>
        <w:pStyle w:val="Question"/>
        <w:spacing w:before="240"/>
        <w:ind w:left="851" w:hanging="851"/>
        <w:jc w:val="left"/>
      </w:pPr>
      <w:sdt>
        <w:sdtPr>
          <w:alias w:val="Member"/>
          <w:tag w:val="&lt;Member mnisId='2570' dodsId='26757'&gt;"/>
          <w:id w:val="-1068184141"/>
          <w:placeholder>
            <w:docPart w:val="29FCFD79C9B9407BB78F1B400648DA56"/>
          </w:placeholder>
          <w:richText/>
        </w:sdtPr>
        <w:sdtContent>
          <w:r w:rsidRPr="00120E44">
            <w:rPr>
              <w:b/>
            </w:rPr>
            <w:t>Lord Mitchell:</w:t>
          </w:r>
        </w:sdtContent>
      </w:sdt>
      <w:r>
        <w:t xml:space="preserve"> I have been knocked sideways by your statement about the 15% of searches every day</w:t>
      </w:r>
      <w:r w:rsidR="00CB0E29">
        <w:t xml:space="preserve"> being new</w:t>
      </w:r>
      <w:r>
        <w:t>, even allowing for misspelling and everything else</w:t>
      </w:r>
      <w:r w:rsidR="00CB0E29">
        <w:t>. T</w:t>
      </w:r>
      <w:r>
        <w:t xml:space="preserve">hat probably means that every 10 days there is a complete refresh. I struggle with that </w:t>
      </w:r>
      <w:r>
        <w:t>number</w:t>
      </w:r>
      <w:r>
        <w:t xml:space="preserve"> but I would be interested if you could come back to us</w:t>
      </w:r>
      <w:r w:rsidR="001F492A">
        <w:t xml:space="preserve"> on it</w:t>
      </w:r>
      <w:r>
        <w:t xml:space="preserve">, because it is a very interesting number, if it is correct. We can leave </w:t>
      </w:r>
      <w:r w:rsidR="00CB0E29">
        <w:t>i</w:t>
      </w:r>
      <w:r>
        <w:t>t at that.</w:t>
      </w:r>
    </w:p>
    <w:p w:rsidR="006C1831" w:rsidP="002960B4">
      <w:pPr>
        <w:pStyle w:val="Remark"/>
        <w:spacing w:before="120" w:after="120"/>
        <w:ind w:left="851"/>
        <w:jc w:val="left"/>
      </w:pPr>
      <w:r>
        <w:t xml:space="preserve">Could we talk about other metrics, please? You have said that it is </w:t>
      </w:r>
      <w:r>
        <w:t>difficult, but</w:t>
      </w:r>
      <w:r w:rsidR="001F492A">
        <w:t>,</w:t>
      </w:r>
      <w:r>
        <w:t xml:space="preserve"> difficult or not, let us try it again. How do we measure the reach, impact and effectiveness of your interventions on user understanding and behaviour?</w:t>
      </w:r>
    </w:p>
    <w:p w:rsidR="009669C3" w:rsidP="002960B4">
      <w:pPr>
        <w:pStyle w:val="Answer"/>
        <w:spacing w:before="120" w:after="120"/>
        <w:ind w:left="851"/>
        <w:jc w:val="left"/>
      </w:pPr>
      <w:sdt>
        <w:sdtPr>
          <w:alias w:val="Witness"/>
          <w:id w:val="1337191456"/>
          <w:placeholder>
            <w:docPart w:val="29FCFD79C9B9407BB78F1B400648DA56"/>
          </w:placeholder>
          <w:richText/>
        </w:sdtPr>
        <w:sdtContent>
          <w:r w:rsidRPr="008C2800" w:rsidR="006C1831">
            <w:rPr>
              <w:b/>
              <w:i/>
            </w:rPr>
            <w:t xml:space="preserve">Zoe </w:t>
          </w:r>
          <w:r w:rsidRPr="008C2800" w:rsidR="006C1831">
            <w:rPr>
              <w:b/>
              <w:i/>
            </w:rPr>
            <w:t>Darmé</w:t>
          </w:r>
          <w:r w:rsidRPr="008C2800" w:rsidR="006C1831">
            <w:rPr>
              <w:b/>
              <w:i/>
            </w:rPr>
            <w:t>:</w:t>
          </w:r>
        </w:sdtContent>
      </w:sdt>
      <w:r w:rsidR="006C1831">
        <w:t xml:space="preserve"> I will try to be brief</w:t>
      </w:r>
      <w:r w:rsidR="001F492A">
        <w:t>,</w:t>
      </w:r>
      <w:r w:rsidR="006C1831">
        <w:t xml:space="preserve"> even though there is a lot to unpack in that question. You have heard thematically from some of our answers that you can think of it through </w:t>
      </w:r>
      <w:r w:rsidR="006C1831">
        <w:t>outputs</w:t>
      </w:r>
      <w:r w:rsidR="006C1831">
        <w:t xml:space="preserve"> and you can think of it through outcomes. I have given you a couple of stats </w:t>
      </w:r>
      <w:r w:rsidR="00E02290">
        <w:t>on</w:t>
      </w:r>
      <w:r w:rsidR="006C1831">
        <w:t xml:space="preserve"> reach outputs. For example, 80% of UK primary schools</w:t>
      </w:r>
      <w:r w:rsidR="00E02290">
        <w:t xml:space="preserve"> and</w:t>
      </w:r>
      <w:r w:rsidR="006C1831">
        <w:t xml:space="preserve"> 8.5 million UK children. That is how we would think of output-based measurement. </w:t>
      </w:r>
    </w:p>
    <w:p w:rsidR="006C1831" w:rsidP="002960B4">
      <w:pPr>
        <w:pStyle w:val="Answer"/>
        <w:spacing w:before="120" w:after="120"/>
        <w:ind w:left="851"/>
        <w:jc w:val="left"/>
      </w:pPr>
      <w:r>
        <w:t>Outcome</w:t>
      </w:r>
      <w:r w:rsidR="00CD418A">
        <w:t>-</w:t>
      </w:r>
      <w:r>
        <w:t xml:space="preserve">based measurement is more like the </w:t>
      </w:r>
      <w:r w:rsidR="005357DD">
        <w:t>Ecorys</w:t>
      </w:r>
      <w:r>
        <w:t xml:space="preserve"> study</w:t>
      </w:r>
      <w:r w:rsidR="00E02290">
        <w:t xml:space="preserve">, </w:t>
      </w:r>
      <w:r>
        <w:t>the RCT</w:t>
      </w:r>
      <w:r w:rsidR="00CD418A">
        <w:t xml:space="preserve">s or </w:t>
      </w:r>
      <w:r>
        <w:t xml:space="preserve">the Ipsos study, </w:t>
      </w:r>
      <w:r w:rsidR="009669C3">
        <w:t xml:space="preserve">which I mentioned, </w:t>
      </w:r>
      <w:r>
        <w:t xml:space="preserve">where we are trying to measure </w:t>
      </w:r>
      <w:r w:rsidR="00CD418A">
        <w:t>whether</w:t>
      </w:r>
      <w:r>
        <w:t xml:space="preserve"> these programmes </w:t>
      </w:r>
      <w:r w:rsidR="009669C3">
        <w:t xml:space="preserve">are </w:t>
      </w:r>
      <w:r>
        <w:t>effective</w:t>
      </w:r>
      <w:r w:rsidR="00CD418A">
        <w:t xml:space="preserve"> and whether </w:t>
      </w:r>
      <w:r w:rsidR="009669C3">
        <w:t xml:space="preserve">they are </w:t>
      </w:r>
      <w:r>
        <w:t xml:space="preserve">increasing the understanding in young people’s minds of key online safety concepts </w:t>
      </w:r>
      <w:r w:rsidR="009669C3">
        <w:t>and</w:t>
      </w:r>
      <w:r>
        <w:t xml:space="preserve"> media literacy concepts. For that</w:t>
      </w:r>
      <w:r w:rsidR="009669C3">
        <w:t>,</w:t>
      </w:r>
      <w:r>
        <w:t xml:space="preserve"> it is important to have </w:t>
      </w:r>
      <w:r w:rsidR="00CE2BA6">
        <w:t>t</w:t>
      </w:r>
      <w:r>
        <w:t>hird-party partnerships with research organisations.</w:t>
      </w:r>
    </w:p>
    <w:p w:rsidR="00CE2BA6" w:rsidP="002960B4">
      <w:pPr>
        <w:pStyle w:val="Answer"/>
        <w:spacing w:before="120" w:after="120"/>
        <w:ind w:left="851"/>
        <w:jc w:val="left"/>
      </w:pPr>
      <w:sdt>
        <w:sdtPr>
          <w:alias w:val="Witness"/>
          <w:id w:val="-372081619"/>
          <w:placeholder>
            <w:docPart w:val="29FCFD79C9B9407BB78F1B400648DA56"/>
          </w:placeholder>
          <w:richText/>
        </w:sdtPr>
        <w:sdtContent>
          <w:r w:rsidRPr="00FB3615" w:rsidR="006C1831">
            <w:rPr>
              <w:b/>
              <w:i/>
            </w:rPr>
            <w:t>Ben Bradley:</w:t>
          </w:r>
        </w:sdtContent>
      </w:sdt>
      <w:r w:rsidR="006C1831">
        <w:t xml:space="preserve"> I would add </w:t>
      </w:r>
      <w:r>
        <w:t xml:space="preserve">that it is about </w:t>
      </w:r>
      <w:r w:rsidR="006C1831">
        <w:t xml:space="preserve">thinking about what it is that you are designing the intervention to do </w:t>
      </w:r>
      <w:r w:rsidRPr="00313151" w:rsidR="006C1831">
        <w:t>from</w:t>
      </w:r>
      <w:r w:rsidR="006C1831">
        <w:t xml:space="preserve"> the outset. What is </w:t>
      </w:r>
      <w:r>
        <w:t xml:space="preserve">it </w:t>
      </w:r>
      <w:r w:rsidR="006C1831">
        <w:t xml:space="preserve">that you want to achieve? </w:t>
      </w:r>
      <w:r>
        <w:t>It is about t</w:t>
      </w:r>
      <w:r w:rsidR="006C1831">
        <w:t xml:space="preserve">hinking about those metrics and then assessing yourself against it. </w:t>
      </w:r>
    </w:p>
    <w:p w:rsidR="00CE2BA6" w:rsidP="002960B4">
      <w:pPr>
        <w:pStyle w:val="Answer"/>
        <w:spacing w:before="120" w:after="120"/>
        <w:ind w:left="851"/>
        <w:jc w:val="left"/>
      </w:pPr>
      <w:r>
        <w:t>We have an unverified sharing prompt. We have a fact-checking partner in the UK and</w:t>
      </w:r>
      <w:r>
        <w:t>,</w:t>
      </w:r>
      <w:r>
        <w:t xml:space="preserve"> if something cannot be verified true or false by that fact-checker, we do not recommend it. If you have searched that information and found it and </w:t>
      </w:r>
      <w:r>
        <w:t xml:space="preserve">try </w:t>
      </w:r>
      <w:r>
        <w:t xml:space="preserve">to share it, we add an additional warning saying, “Are you sure you want to post that? It’s unverified content and the fact-checker can’t conclude”. About 25% of people do not share it. There is obviously room for improvement, but it is a good example. </w:t>
      </w:r>
    </w:p>
    <w:p w:rsidR="006C1831" w:rsidP="002960B4">
      <w:pPr>
        <w:pStyle w:val="Answer"/>
        <w:spacing w:before="120" w:after="120"/>
        <w:ind w:left="851"/>
        <w:jc w:val="left"/>
      </w:pPr>
      <w:r>
        <w:t xml:space="preserve">We work with different experts and partners. That was designed in conjunction with a company called Irrational Labs in the US, which is a behavioural science organisation. It is </w:t>
      </w:r>
      <w:r w:rsidR="009D13A0">
        <w:t xml:space="preserve">about </w:t>
      </w:r>
      <w:r>
        <w:t>thinking in advance about what you are trying to achieve.</w:t>
      </w:r>
    </w:p>
    <w:p w:rsidR="006C1831" w:rsidP="002960B4">
      <w:pPr>
        <w:pStyle w:val="Answer"/>
        <w:spacing w:before="120" w:after="120"/>
        <w:ind w:left="851"/>
        <w:jc w:val="left"/>
      </w:pPr>
      <w:sdt>
        <w:sdtPr>
          <w:alias w:val="Witness"/>
          <w:id w:val="-196007758"/>
          <w:placeholder>
            <w:docPart w:val="29FCFD79C9B9407BB78F1B400648DA56"/>
          </w:placeholder>
          <w:richText/>
        </w:sdtPr>
        <w:sdtContent>
          <w:r w:rsidRPr="00FB3615">
            <w:rPr>
              <w:b/>
              <w:i/>
            </w:rPr>
            <w:t>Laura Higgins:</w:t>
          </w:r>
        </w:sdtContent>
      </w:sdt>
      <w:r>
        <w:t xml:space="preserve"> Internal and external research feedback loops are very important. Later this year we will </w:t>
      </w:r>
      <w:r w:rsidR="00D536A2">
        <w:t xml:space="preserve">be </w:t>
      </w:r>
      <w:r>
        <w:t>working with our creator community and an organisation called Pro</w:t>
      </w:r>
      <w:r w:rsidR="009C21B3">
        <w:t>s</w:t>
      </w:r>
      <w:r>
        <w:t xml:space="preserve">ocial Design Network to </w:t>
      </w:r>
      <w:r w:rsidR="009C21B3">
        <w:t xml:space="preserve">A/B </w:t>
      </w:r>
      <w:r>
        <w:t xml:space="preserve">test features that </w:t>
      </w:r>
      <w:r w:rsidR="00D536A2">
        <w:t xml:space="preserve">will </w:t>
      </w:r>
      <w:r w:rsidR="009C21B3">
        <w:t xml:space="preserve">include </w:t>
      </w:r>
      <w:r>
        <w:t xml:space="preserve">media literacy and behaviour change, </w:t>
      </w:r>
      <w:r w:rsidR="009C21B3">
        <w:t xml:space="preserve">I hope, </w:t>
      </w:r>
      <w:r>
        <w:t>within the platform, using those to inform change directly in the platform and externally.</w:t>
      </w:r>
    </w:p>
    <w:p w:rsidR="006C1831" w:rsidP="002960B4">
      <w:pPr>
        <w:pStyle w:val="Question"/>
        <w:spacing w:before="240"/>
        <w:ind w:left="851" w:hanging="851"/>
        <w:jc w:val="left"/>
      </w:pPr>
      <w:sdt>
        <w:sdtPr>
          <w:alias w:val="Member"/>
          <w:tag w:val="&lt;Member mnisId='2570' dodsId='26757'&gt;"/>
          <w:id w:val="-1490946144"/>
          <w:placeholder>
            <w:docPart w:val="29FCFD79C9B9407BB78F1B400648DA56"/>
          </w:placeholder>
          <w:richText/>
        </w:sdtPr>
        <w:sdtContent>
          <w:r w:rsidRPr="00FB3615">
            <w:rPr>
              <w:b/>
            </w:rPr>
            <w:t>Lord Mitchell:</w:t>
          </w:r>
        </w:sdtContent>
      </w:sdt>
      <w:r>
        <w:t xml:space="preserve"> Is the information about your interventions or initiatives made publicly available or shared with third parties?</w:t>
      </w:r>
    </w:p>
    <w:p w:rsidR="006C1831" w:rsidP="002960B4">
      <w:pPr>
        <w:pStyle w:val="Answer"/>
        <w:spacing w:before="120" w:after="120"/>
        <w:ind w:left="851"/>
        <w:jc w:val="left"/>
      </w:pPr>
      <w:sdt>
        <w:sdtPr>
          <w:alias w:val="Witness"/>
          <w:id w:val="1111472956"/>
          <w:placeholder>
            <w:docPart w:val="29FCFD79C9B9407BB78F1B400648DA56"/>
          </w:placeholder>
          <w:richText/>
        </w:sdtPr>
        <w:sdtContent>
          <w:r w:rsidRPr="00FB3615">
            <w:rPr>
              <w:b/>
              <w:i/>
            </w:rPr>
            <w:t>Ben Bradley:</w:t>
          </w:r>
        </w:sdtContent>
      </w:sdt>
      <w:r>
        <w:t xml:space="preserve"> I can answer briefly. Where possible</w:t>
      </w:r>
      <w:r w:rsidR="00A6708B">
        <w:t>,</w:t>
      </w:r>
      <w:r>
        <w:t xml:space="preserve"> we publish information where we work with different partners. I have mentioned a few interventions and partnerships with Internet Matters. That research is public, but we also </w:t>
      </w:r>
      <w:r w:rsidR="00CA1CCE">
        <w:t xml:space="preserve">have </w:t>
      </w:r>
      <w:r>
        <w:t>a research API that allows researchers to conduct their own tests on TikTok and see the results that they are seeking. Between the US and Europe</w:t>
      </w:r>
      <w:r w:rsidR="00895457">
        <w:t>,</w:t>
      </w:r>
      <w:r>
        <w:t xml:space="preserve"> we have a</w:t>
      </w:r>
      <w:r w:rsidR="00895457">
        <w:t xml:space="preserve">round </w:t>
      </w:r>
      <w:r>
        <w:t>750 active research projects using that API at the minute.</w:t>
      </w:r>
    </w:p>
    <w:p w:rsidR="00895457" w:rsidP="002960B4">
      <w:pPr>
        <w:pStyle w:val="Answer"/>
        <w:spacing w:before="120" w:after="120"/>
        <w:ind w:left="851"/>
        <w:jc w:val="left"/>
      </w:pPr>
      <w:sdt>
        <w:sdtPr>
          <w:alias w:val="Witness"/>
          <w:id w:val="1205290101"/>
          <w:placeholder>
            <w:docPart w:val="29FCFD79C9B9407BB78F1B400648DA56"/>
          </w:placeholder>
          <w:richText/>
        </w:sdtPr>
        <w:sdtContent>
          <w:r w:rsidRPr="00FB3615" w:rsidR="006C1831">
            <w:rPr>
              <w:b/>
              <w:i/>
            </w:rPr>
            <w:t xml:space="preserve">Zoe </w:t>
          </w:r>
          <w:r w:rsidRPr="00FB3615" w:rsidR="006C1831">
            <w:rPr>
              <w:b/>
              <w:i/>
            </w:rPr>
            <w:t>Darmé</w:t>
          </w:r>
          <w:r w:rsidRPr="00FB3615" w:rsidR="006C1831">
            <w:rPr>
              <w:b/>
              <w:i/>
            </w:rPr>
            <w:t>:</w:t>
          </w:r>
        </w:sdtContent>
      </w:sdt>
      <w:r w:rsidR="006C1831">
        <w:t xml:space="preserve"> I hate to point to our big report again, but we are committed to publishing findings, and we are happy to send that along as well. </w:t>
      </w:r>
    </w:p>
    <w:p w:rsidR="006C1831" w:rsidP="002960B4">
      <w:pPr>
        <w:pStyle w:val="Answer"/>
        <w:spacing w:before="120" w:after="120"/>
        <w:ind w:left="851"/>
        <w:jc w:val="left"/>
      </w:pPr>
      <w:r>
        <w:t xml:space="preserve">We make </w:t>
      </w:r>
      <w:r w:rsidR="00895457">
        <w:t xml:space="preserve">public </w:t>
      </w:r>
      <w:r>
        <w:t>other types of evaluations. There is a wealth of resources that we could provide to this committee if you are interested in follow-up. It is very important to support the research community. That is why, in part, my team is the team that is working on researcher access to data. As part of that researcher access to data API, we say</w:t>
      </w:r>
      <w:r w:rsidR="003648AD">
        <w:t xml:space="preserve"> that </w:t>
      </w:r>
      <w:r w:rsidR="003648AD">
        <w:t>a</w:t>
      </w:r>
      <w:r>
        <w:t>s long as</w:t>
      </w:r>
      <w:r>
        <w:t xml:space="preserve"> </w:t>
      </w:r>
      <w:r w:rsidR="003648AD">
        <w:t xml:space="preserve">someone is an </w:t>
      </w:r>
      <w:r>
        <w:t>academic or a researcher with a need, you can have access to that</w:t>
      </w:r>
      <w:r w:rsidR="003648AD">
        <w:t>,</w:t>
      </w:r>
      <w:r>
        <w:t xml:space="preserve"> subject to certain qualifications</w:t>
      </w:r>
      <w:r w:rsidR="003648AD">
        <w:t>. W</w:t>
      </w:r>
      <w:r>
        <w:t xml:space="preserve">hat we expect in return is that you would make your findings publicly available </w:t>
      </w:r>
      <w:r w:rsidR="003648AD">
        <w:t>and</w:t>
      </w:r>
      <w:r>
        <w:t xml:space="preserve"> part of the growing evidence body of what works and what does not.</w:t>
      </w:r>
    </w:p>
    <w:p w:rsidR="006C1831" w:rsidP="002960B4">
      <w:pPr>
        <w:pStyle w:val="Answer"/>
        <w:spacing w:before="120" w:after="120"/>
        <w:ind w:left="851"/>
        <w:jc w:val="left"/>
      </w:pPr>
      <w:sdt>
        <w:sdtPr>
          <w:alias w:val="Witness"/>
          <w:id w:val="1901021589"/>
          <w:placeholder>
            <w:docPart w:val="29FCFD79C9B9407BB78F1B400648DA56"/>
          </w:placeholder>
          <w:richText/>
        </w:sdtPr>
        <w:sdtContent>
          <w:r w:rsidRPr="007116FD">
            <w:rPr>
              <w:b/>
              <w:i/>
            </w:rPr>
            <w:t>Laura Higgins:</w:t>
          </w:r>
        </w:sdtContent>
      </w:sdt>
      <w:r>
        <w:t xml:space="preserve"> Wherever possible we work with researchers. We have published </w:t>
      </w:r>
      <w:r w:rsidR="00117D61">
        <w:t>w</w:t>
      </w:r>
      <w:r>
        <w:t xml:space="preserve">hite </w:t>
      </w:r>
      <w:r w:rsidR="00117D61">
        <w:t>p</w:t>
      </w:r>
      <w:r>
        <w:t xml:space="preserve">apers about some of the initiatives that we have led, and we work with Ofcom, of course, with the Inspired Internet Pledge that we have there. That gives regular updates on this work, </w:t>
      </w:r>
      <w:r w:rsidR="00961B14">
        <w:t xml:space="preserve">and there is </w:t>
      </w:r>
      <w:r>
        <w:t>more to come.</w:t>
      </w:r>
    </w:p>
    <w:p w:rsidR="006C1831" w:rsidP="002960B4">
      <w:pPr>
        <w:pStyle w:val="Question"/>
        <w:spacing w:before="240"/>
        <w:ind w:left="851" w:hanging="851"/>
        <w:jc w:val="left"/>
      </w:pPr>
      <w:sdt>
        <w:sdtPr>
          <w:alias w:val="Member"/>
          <w:tag w:val="&lt;Member mnisId='4534' dodsId='51638'&gt;"/>
          <w:id w:val="171540033"/>
          <w:placeholder>
            <w:docPart w:val="29FCFD79C9B9407BB78F1B400648DA56"/>
          </w:placeholder>
          <w:richText/>
        </w:sdtPr>
        <w:sdtContent>
          <w:r w:rsidRPr="007116FD">
            <w:rPr>
              <w:b/>
            </w:rPr>
            <w:t>Lord Dunlop:</w:t>
          </w:r>
        </w:sdtContent>
      </w:sdt>
      <w:r>
        <w:t xml:space="preserve"> We have received written evidence from DSIT setting out what it regards as the Government’s responsibilities on media literacy, which it describes as providing a clear vision, promoting cross-government collaboration and collaboration with stakeholders. Given your experience of working with Government, how are they discharging these responsibilities</w:t>
      </w:r>
      <w:r w:rsidR="008B57AE">
        <w:t>? A</w:t>
      </w:r>
      <w:r>
        <w:t>re there any gaps in the policy and regulatory framework that you feel need addressing?</w:t>
      </w:r>
    </w:p>
    <w:p w:rsidR="006C1831" w:rsidP="002960B4">
      <w:pPr>
        <w:pStyle w:val="Answer"/>
        <w:spacing w:before="120" w:after="120"/>
        <w:ind w:left="851"/>
        <w:jc w:val="left"/>
      </w:pPr>
      <w:sdt>
        <w:sdtPr>
          <w:alias w:val="Witness"/>
          <w:id w:val="-551462583"/>
          <w:placeholder>
            <w:docPart w:val="29FCFD79C9B9407BB78F1B400648DA56"/>
          </w:placeholder>
          <w:richText/>
        </w:sdtPr>
        <w:sdtContent>
          <w:r w:rsidRPr="007116FD">
            <w:rPr>
              <w:b/>
              <w:i/>
            </w:rPr>
            <w:t>Laura Higgins:</w:t>
          </w:r>
        </w:sdtContent>
      </w:sdt>
      <w:r>
        <w:t xml:space="preserve"> I would defer to my colleague Tim, who is </w:t>
      </w:r>
      <w:r w:rsidR="008B57AE">
        <w:t>our</w:t>
      </w:r>
      <w:r>
        <w:t xml:space="preserve"> head of policy and probably would be the best person to answer that. I think that we have a good relationship with them. We meet regularly on different topics. This one is a relationship more with Ofcom</w:t>
      </w:r>
      <w:r w:rsidR="00566DBF">
        <w:t>,</w:t>
      </w:r>
      <w:r>
        <w:t xml:space="preserve"> and it is interesting to see how th</w:t>
      </w:r>
      <w:r w:rsidR="00566DBF">
        <w:t>e</w:t>
      </w:r>
      <w:r>
        <w:t xml:space="preserve"> dynamic works between the Government and Ofcom. I have not seen any gaps that I can speak of.</w:t>
      </w:r>
    </w:p>
    <w:p w:rsidR="006C1831" w:rsidP="002960B4">
      <w:pPr>
        <w:pStyle w:val="Answer"/>
        <w:spacing w:before="120" w:after="120"/>
        <w:ind w:left="851"/>
        <w:jc w:val="left"/>
      </w:pPr>
      <w:sdt>
        <w:sdtPr>
          <w:alias w:val="Witness"/>
          <w:id w:val="1869637330"/>
          <w:placeholder>
            <w:docPart w:val="29FCFD79C9B9407BB78F1B400648DA56"/>
          </w:placeholder>
          <w:richText/>
        </w:sdtPr>
        <w:sdtContent>
          <w:r w:rsidRPr="005C3163">
            <w:rPr>
              <w:b/>
              <w:i/>
            </w:rPr>
            <w:t>Ben Bradley:</w:t>
          </w:r>
        </w:sdtContent>
      </w:sdt>
      <w:r>
        <w:t xml:space="preserve"> The framework that we have is a strong one, with the Government and the regulator acting as that convening body and looking into specific issues that can help inform the work that everyone else is doing. Looking at whether gamification is an effective media literacy intervention can help</w:t>
      </w:r>
      <w:r w:rsidR="00566DBF">
        <w:t xml:space="preserve">—we can </w:t>
      </w:r>
      <w:r>
        <w:t xml:space="preserve">use that </w:t>
      </w:r>
      <w:r w:rsidR="00C83155">
        <w:t xml:space="preserve">as a </w:t>
      </w:r>
      <w:r>
        <w:t xml:space="preserve">case study </w:t>
      </w:r>
      <w:r w:rsidR="00C83155">
        <w:t xml:space="preserve">for </w:t>
      </w:r>
      <w:r>
        <w:t>the applicability of our own services as well.</w:t>
      </w:r>
    </w:p>
    <w:p w:rsidR="006C1831" w:rsidP="002960B4">
      <w:pPr>
        <w:pStyle w:val="Answer"/>
        <w:spacing w:before="120" w:after="120"/>
        <w:ind w:left="851"/>
        <w:jc w:val="left"/>
      </w:pPr>
      <w:r>
        <w:t>Co-ordination is important here</w:t>
      </w:r>
      <w:r w:rsidR="00C83155">
        <w:t>. W</w:t>
      </w:r>
      <w:r>
        <w:t>ith the new media unit in government</w:t>
      </w:r>
      <w:r w:rsidR="00C83155">
        <w:t>,</w:t>
      </w:r>
      <w:r>
        <w:t xml:space="preserve"> you can see the importance of co-ordination. That should be reflected across media literacy as well, while making sure that it is everyone’s business</w:t>
      </w:r>
      <w:r w:rsidR="00C83155">
        <w:t>—</w:t>
      </w:r>
      <w:r>
        <w:t>to steal Ofcom’s quote. The DCMS Committee published a report last year</w:t>
      </w:r>
      <w:r w:rsidR="00B0100C">
        <w:t>, just</w:t>
      </w:r>
      <w:r>
        <w:t xml:space="preserve"> before the election, looking at the importance of early adoption in government communications, making sure that you are in spaces that people are engaging with </w:t>
      </w:r>
      <w:r>
        <w:t>in order to</w:t>
      </w:r>
      <w:r>
        <w:t xml:space="preserve"> have effective work.</w:t>
      </w:r>
    </w:p>
    <w:p w:rsidR="006C1831" w:rsidP="002960B4">
      <w:pPr>
        <w:pStyle w:val="Question"/>
        <w:spacing w:before="240"/>
        <w:ind w:left="851" w:hanging="851"/>
        <w:jc w:val="left"/>
      </w:pPr>
      <w:sdt>
        <w:sdtPr>
          <w:alias w:val="Member"/>
          <w:tag w:val="&lt;Member mnisId='4534' dodsId='51638'&gt;"/>
          <w:id w:val="-429737582"/>
          <w:placeholder>
            <w:docPart w:val="29FCFD79C9B9407BB78F1B400648DA56"/>
          </w:placeholder>
          <w:richText/>
        </w:sdtPr>
        <w:sdtContent>
          <w:r w:rsidRPr="000114B4">
            <w:rPr>
              <w:b/>
            </w:rPr>
            <w:t>Lord Dunlop:</w:t>
          </w:r>
        </w:sdtContent>
      </w:sdt>
      <w:r>
        <w:t xml:space="preserve"> Just before we move to Zoe, Ben, you are on the </w:t>
      </w:r>
      <w:r w:rsidR="001916AD">
        <w:t>M</w:t>
      </w:r>
      <w:r w:rsidR="00B0100C">
        <w:t xml:space="preserve">edia </w:t>
      </w:r>
      <w:r w:rsidR="001916AD">
        <w:t>L</w:t>
      </w:r>
      <w:r>
        <w:t xml:space="preserve">iteracy </w:t>
      </w:r>
      <w:r w:rsidR="001916AD">
        <w:t>T</w:t>
      </w:r>
      <w:r>
        <w:t>askforce steering board, which was disbanded. Why was that</w:t>
      </w:r>
      <w:r w:rsidR="001916AD">
        <w:t>? H</w:t>
      </w:r>
      <w:r>
        <w:t xml:space="preserve">as it been replaced by other forums for the Government to engage with </w:t>
      </w:r>
      <w:r>
        <w:t>stakeholders?</w:t>
      </w:r>
    </w:p>
    <w:p w:rsidR="00E94F15" w:rsidP="002960B4">
      <w:pPr>
        <w:pStyle w:val="Answer"/>
        <w:spacing w:before="120" w:after="120"/>
        <w:ind w:left="851"/>
        <w:jc w:val="left"/>
      </w:pPr>
      <w:sdt>
        <w:sdtPr>
          <w:alias w:val="Witness"/>
          <w:id w:val="-1740240972"/>
          <w:placeholder>
            <w:docPart w:val="29FCFD79C9B9407BB78F1B400648DA56"/>
          </w:placeholder>
          <w:richText/>
        </w:sdtPr>
        <w:sdtContent>
          <w:r w:rsidRPr="005C3163" w:rsidR="006C1831">
            <w:rPr>
              <w:b/>
              <w:i/>
            </w:rPr>
            <w:t>Ben Bradley:</w:t>
          </w:r>
        </w:sdtContent>
      </w:sdt>
      <w:r w:rsidR="006C1831">
        <w:t xml:space="preserve"> I believe DSIT has said that that work is being led now by the Digital Inclusion Task</w:t>
      </w:r>
      <w:r>
        <w:t xml:space="preserve"> F</w:t>
      </w:r>
      <w:r w:rsidR="006C1831">
        <w:t xml:space="preserve">orce, and </w:t>
      </w:r>
      <w:r>
        <w:t xml:space="preserve">media literacy </w:t>
      </w:r>
      <w:r w:rsidR="006C1831">
        <w:t>is includ</w:t>
      </w:r>
      <w:r>
        <w:t>ed</w:t>
      </w:r>
      <w:r w:rsidR="006C1831">
        <w:t xml:space="preserve"> within that. There was some good work produced as part of that task</w:t>
      </w:r>
      <w:r>
        <w:t xml:space="preserve"> </w:t>
      </w:r>
      <w:r w:rsidR="006C1831">
        <w:t xml:space="preserve">force. Looking at case studies </w:t>
      </w:r>
      <w:r>
        <w:t>on</w:t>
      </w:r>
      <w:r w:rsidR="006C1831">
        <w:t xml:space="preserve"> gamification and h</w:t>
      </w:r>
      <w:r>
        <w:t>ard-</w:t>
      </w:r>
      <w:r w:rsidR="006C1831">
        <w:t>to</w:t>
      </w:r>
      <w:r>
        <w:t>-</w:t>
      </w:r>
      <w:r w:rsidR="006C1831">
        <w:t xml:space="preserve">reach audiences can help inform the work that we are doing. </w:t>
      </w:r>
    </w:p>
    <w:p w:rsidR="006C1831" w:rsidP="002960B4">
      <w:pPr>
        <w:pStyle w:val="Answer"/>
        <w:spacing w:before="120" w:after="120"/>
        <w:ind w:left="851"/>
        <w:jc w:val="left"/>
      </w:pPr>
      <w:r>
        <w:t>T</w:t>
      </w:r>
      <w:r>
        <w:t xml:space="preserve">ake </w:t>
      </w:r>
      <w:r>
        <w:t xml:space="preserve">a </w:t>
      </w:r>
      <w:r>
        <w:t>step back here</w:t>
      </w:r>
      <w:r>
        <w:t>. I</w:t>
      </w:r>
      <w:r>
        <w:t>t is important that the very largest platforms are talking about what they are doing, but what the task</w:t>
      </w:r>
      <w:r>
        <w:t xml:space="preserve"> </w:t>
      </w:r>
      <w:r>
        <w:t>force has done</w:t>
      </w:r>
      <w:r>
        <w:t>,</w:t>
      </w:r>
      <w:r>
        <w:t xml:space="preserve"> and what the Ofcom best practice principles allow</w:t>
      </w:r>
      <w:r>
        <w:t>,</w:t>
      </w:r>
      <w:r>
        <w:t xml:space="preserve"> is</w:t>
      </w:r>
      <w:r>
        <w:t xml:space="preserve"> this. I</w:t>
      </w:r>
      <w:r>
        <w:t>f you are starting on your media literacy journey today—TikTok start</w:t>
      </w:r>
      <w:r>
        <w:t>ed</w:t>
      </w:r>
      <w:r>
        <w:t xml:space="preserve"> on an online safety journey in 2018</w:t>
      </w:r>
      <w:r>
        <w:t>,</w:t>
      </w:r>
      <w:r>
        <w:t xml:space="preserve"> when we launched</w:t>
      </w:r>
      <w:r>
        <w:t xml:space="preserve">, and learned a </w:t>
      </w:r>
      <w:r>
        <w:t xml:space="preserve">lot </w:t>
      </w:r>
      <w:r w:rsidRPr="000114B4">
        <w:t xml:space="preserve">from </w:t>
      </w:r>
      <w:r>
        <w:t>the platforms that came before us</w:t>
      </w:r>
      <w:r>
        <w:t>—and</w:t>
      </w:r>
      <w:r>
        <w:t xml:space="preserve"> launching a new intervention</w:t>
      </w:r>
      <w:r w:rsidR="00CE7220">
        <w:t xml:space="preserve"> in</w:t>
      </w:r>
      <w:r>
        <w:t xml:space="preserve"> the UK</w:t>
      </w:r>
      <w:r>
        <w:t>,</w:t>
      </w:r>
      <w:r>
        <w:t xml:space="preserve"> in 2025</w:t>
      </w:r>
      <w:r>
        <w:t>,</w:t>
      </w:r>
      <w:r>
        <w:t xml:space="preserve"> </w:t>
      </w:r>
      <w:r>
        <w:t>for</w:t>
      </w:r>
      <w:r>
        <w:t xml:space="preserve"> a new platform, there is a wealth of evidence that you can now use to inform your work. You are not starting from a blank slate like many people would have been before.</w:t>
      </w:r>
    </w:p>
    <w:p w:rsidR="006C1831" w:rsidP="002960B4">
      <w:pPr>
        <w:pStyle w:val="Question"/>
        <w:spacing w:before="240"/>
        <w:ind w:left="851" w:hanging="851"/>
        <w:jc w:val="left"/>
      </w:pPr>
      <w:sdt>
        <w:sdtPr>
          <w:alias w:val="Member"/>
          <w:tag w:val="&lt;Member mnisId='4534' dodsId='51638'&gt;"/>
          <w:id w:val="1393923677"/>
          <w:placeholder>
            <w:docPart w:val="29FCFD79C9B9407BB78F1B400648DA56"/>
          </w:placeholder>
          <w:richText/>
        </w:sdtPr>
        <w:sdtContent>
          <w:r w:rsidRPr="005862D8">
            <w:rPr>
              <w:b/>
            </w:rPr>
            <w:t>Lord Dunlop:</w:t>
          </w:r>
        </w:sdtContent>
      </w:sdt>
      <w:r>
        <w:t xml:space="preserve"> Zoe, perhaps you could add something and address the issue of who within Government is driving and leading work on media literacy</w:t>
      </w:r>
      <w:r w:rsidR="00CE7220">
        <w:t>,</w:t>
      </w:r>
      <w:r>
        <w:t xml:space="preserve"> to make sure that it has the priority that it requires?</w:t>
      </w:r>
    </w:p>
    <w:p w:rsidR="006C1831" w:rsidP="002960B4">
      <w:pPr>
        <w:pStyle w:val="Answer"/>
        <w:spacing w:before="120" w:after="120"/>
        <w:ind w:left="851"/>
        <w:jc w:val="left"/>
      </w:pPr>
      <w:sdt>
        <w:sdtPr>
          <w:alias w:val="Witness"/>
          <w:id w:val="937020430"/>
          <w:placeholder>
            <w:docPart w:val="29FCFD79C9B9407BB78F1B400648DA56"/>
          </w:placeholder>
          <w:richText/>
        </w:sdtPr>
        <w:sdtContent>
          <w:r w:rsidRPr="004B29D7">
            <w:rPr>
              <w:b/>
              <w:i/>
            </w:rPr>
            <w:t xml:space="preserve">Zoe </w:t>
          </w:r>
          <w:r w:rsidRPr="004B29D7">
            <w:rPr>
              <w:b/>
              <w:i/>
            </w:rPr>
            <w:t>Darmé</w:t>
          </w:r>
          <w:r w:rsidRPr="004B29D7">
            <w:rPr>
              <w:b/>
              <w:i/>
            </w:rPr>
            <w:t>:</w:t>
          </w:r>
        </w:sdtContent>
      </w:sdt>
      <w:r>
        <w:t xml:space="preserve"> I will humbly admit that I am not the most expert on the different departments in the UK Government that have a mandate here. I know that my colleague Rosie and my other UK-based colleagues work closely with DSIT on its online media literacy strategy</w:t>
      </w:r>
      <w:r w:rsidR="00294FF9">
        <w:t>,</w:t>
      </w:r>
      <w:r>
        <w:t xml:space="preserve"> and with the DfE on guidance that it sets out to promote media literacy in schools.</w:t>
      </w:r>
    </w:p>
    <w:p w:rsidR="006C1831" w:rsidP="002960B4">
      <w:pPr>
        <w:pStyle w:val="Answer"/>
        <w:spacing w:before="120" w:after="120"/>
        <w:ind w:left="851"/>
        <w:jc w:val="left"/>
      </w:pPr>
      <w:r>
        <w:t>Your original question, Lord Dunlop, was about gaps that we might see. If I can excuse myself</w:t>
      </w:r>
      <w:r w:rsidR="00294FF9">
        <w:t>, I will g</w:t>
      </w:r>
      <w:r>
        <w:t xml:space="preserve">ive one American example. One thing that I have noticed in a neighbouring state to mine—I live in </w:t>
      </w:r>
      <w:r>
        <w:t>new York</w:t>
      </w:r>
      <w:r>
        <w:t>—is that New Jersey has look</w:t>
      </w:r>
      <w:r w:rsidR="00E06D75">
        <w:t>ed</w:t>
      </w:r>
      <w:r>
        <w:t xml:space="preserve"> at possible legislation to mandate media literacy in the school curriculum. I think that that is one way to maintain sustainable over-the-year policy interest in providing this as a baseline to all citizens, </w:t>
      </w:r>
      <w:r w:rsidR="00E06D75">
        <w:t>just as y</w:t>
      </w:r>
      <w:r>
        <w:t xml:space="preserve">ou would have a civics </w:t>
      </w:r>
      <w:r w:rsidR="00E06D75">
        <w:t xml:space="preserve">or geography </w:t>
      </w:r>
      <w:r>
        <w:t>class. That would be on area that Government could look at. I do not want to prescribe something for our UK colleagues.</w:t>
      </w:r>
    </w:p>
    <w:p w:rsidR="006C1831" w:rsidP="002960B4">
      <w:pPr>
        <w:pStyle w:val="Question"/>
        <w:spacing w:before="240"/>
        <w:ind w:left="851" w:hanging="851"/>
        <w:jc w:val="left"/>
      </w:pPr>
      <w:sdt>
        <w:sdtPr>
          <w:alias w:val="Member"/>
          <w:tag w:val="&lt;Member mnisId='4534' dodsId='51638'&gt;"/>
          <w:id w:val="1109314977"/>
          <w:placeholder>
            <w:docPart w:val="29FCFD79C9B9407BB78F1B400648DA56"/>
          </w:placeholder>
          <w:richText/>
        </w:sdtPr>
        <w:sdtContent>
          <w:r w:rsidRPr="005862D8">
            <w:rPr>
              <w:b/>
            </w:rPr>
            <w:t>Lord Dunlop:</w:t>
          </w:r>
        </w:sdtContent>
      </w:sdt>
      <w:r>
        <w:t xml:space="preserve"> On the issue of things that are mandated, you all have obligations under the </w:t>
      </w:r>
      <w:r w:rsidR="004B3803">
        <w:t>O</w:t>
      </w:r>
      <w:r>
        <w:t xml:space="preserve">nline </w:t>
      </w:r>
      <w:r w:rsidR="004B3803">
        <w:t>S</w:t>
      </w:r>
      <w:r>
        <w:t>afety Act to mitigate online harms. Where does media literacy sit in relation to compliance with these obligations?</w:t>
      </w:r>
    </w:p>
    <w:p w:rsidR="007F1BD7" w:rsidP="002960B4">
      <w:pPr>
        <w:pStyle w:val="Answer"/>
        <w:spacing w:before="120" w:after="120"/>
        <w:ind w:left="851"/>
        <w:jc w:val="left"/>
      </w:pPr>
      <w:sdt>
        <w:sdtPr>
          <w:alias w:val="Witness"/>
          <w:id w:val="-27493250"/>
          <w:placeholder>
            <w:docPart w:val="29FCFD79C9B9407BB78F1B400648DA56"/>
          </w:placeholder>
          <w:richText/>
        </w:sdtPr>
        <w:sdtContent>
          <w:r w:rsidRPr="004B29D7" w:rsidR="006C1831">
            <w:rPr>
              <w:b/>
              <w:i/>
            </w:rPr>
            <w:t>Ben Bradley:</w:t>
          </w:r>
        </w:sdtContent>
      </w:sdt>
      <w:r w:rsidR="006C1831">
        <w:t xml:space="preserve"> Media literacy is important</w:t>
      </w:r>
      <w:r w:rsidR="004B3803">
        <w:t>,</w:t>
      </w:r>
      <w:r w:rsidR="006C1831">
        <w:t xml:space="preserve"> regardless of the regulatory framework that we are operating in. </w:t>
      </w:r>
      <w:r>
        <w:t>It was important b</w:t>
      </w:r>
      <w:r w:rsidR="006C1831">
        <w:t>efore</w:t>
      </w:r>
      <w:r w:rsidR="004B3803">
        <w:t>,</w:t>
      </w:r>
      <w:r w:rsidR="006C1831">
        <w:t xml:space="preserve"> </w:t>
      </w:r>
      <w:r>
        <w:t xml:space="preserve">when </w:t>
      </w:r>
      <w:r w:rsidR="006C1831">
        <w:t>we were regulated under the VSP regime</w:t>
      </w:r>
      <w:r>
        <w:t>, and</w:t>
      </w:r>
      <w:r w:rsidR="006C1831">
        <w:t xml:space="preserve"> </w:t>
      </w:r>
      <w:r>
        <w:t>it</w:t>
      </w:r>
      <w:r w:rsidR="006C1831">
        <w:t xml:space="preserve"> will be under the </w:t>
      </w:r>
      <w:r w:rsidRPr="00234622" w:rsidR="006C1831">
        <w:t>Online Safety Act</w:t>
      </w:r>
      <w:r w:rsidR="006C1831">
        <w:t xml:space="preserve">. </w:t>
      </w:r>
    </w:p>
    <w:p w:rsidR="006C1831" w:rsidP="002960B4">
      <w:pPr>
        <w:pStyle w:val="Answer"/>
        <w:spacing w:before="120" w:after="120"/>
        <w:ind w:left="851"/>
        <w:jc w:val="left"/>
      </w:pPr>
      <w:r>
        <w:t xml:space="preserve">Where it would fit most closely in the </w:t>
      </w:r>
      <w:r w:rsidRPr="005862D8">
        <w:t>Online Safety Act</w:t>
      </w:r>
      <w:r>
        <w:t xml:space="preserve"> is probably the user empowerment duties. We have not seen the draft code from Ofcom yet, but we have seen</w:t>
      </w:r>
      <w:r w:rsidR="007F1BD7">
        <w:t>,</w:t>
      </w:r>
      <w:r>
        <w:t xml:space="preserve"> in the illegal harm</w:t>
      </w:r>
      <w:r w:rsidR="006F3750">
        <w:t>s</w:t>
      </w:r>
      <w:r>
        <w:t xml:space="preserve"> statement and the child safety statement</w:t>
      </w:r>
      <w:r w:rsidR="007F1BD7">
        <w:t>,</w:t>
      </w:r>
      <w:r>
        <w:t xml:space="preserve"> measures </w:t>
      </w:r>
      <w:r w:rsidR="00990894">
        <w:t xml:space="preserve">included </w:t>
      </w:r>
      <w:r>
        <w:t xml:space="preserve">that you might describe as media literacy—making sure that when you block a user they are presented with </w:t>
      </w:r>
      <w:r>
        <w:t>particular information</w:t>
      </w:r>
      <w:r>
        <w:t xml:space="preserve">. While it might not have a dedicated chapter </w:t>
      </w:r>
      <w:r>
        <w:t>currently</w:t>
      </w:r>
      <w:r w:rsidR="00990894">
        <w:t xml:space="preserve">, as it did </w:t>
      </w:r>
      <w:r>
        <w:t>in the initial Green Paper, it has clearly informed part of Ofcom’s thinking.</w:t>
      </w:r>
    </w:p>
    <w:p w:rsidR="006C1831" w:rsidP="002960B4">
      <w:pPr>
        <w:pStyle w:val="Answer"/>
        <w:spacing w:before="120" w:after="120"/>
        <w:ind w:left="851"/>
        <w:jc w:val="left"/>
      </w:pPr>
      <w:sdt>
        <w:sdtPr>
          <w:alias w:val="Witness"/>
          <w:id w:val="-250899988"/>
          <w:placeholder>
            <w:docPart w:val="29FCFD79C9B9407BB78F1B400648DA56"/>
          </w:placeholder>
          <w:richText/>
        </w:sdtPr>
        <w:sdtContent>
          <w:r w:rsidRPr="00234622">
            <w:rPr>
              <w:b/>
              <w:i/>
            </w:rPr>
            <w:t>Laura Higgins:</w:t>
          </w:r>
        </w:sdtContent>
      </w:sdt>
      <w:r>
        <w:t xml:space="preserve"> We have already been working towards this, having set up the civility initiative and </w:t>
      </w:r>
      <w:r>
        <w:t>all of</w:t>
      </w:r>
      <w:r>
        <w:t xml:space="preserve"> our education programmes in </w:t>
      </w:r>
      <w:r w:rsidR="00090EB3">
        <w:t xml:space="preserve">early </w:t>
      </w:r>
      <w:r>
        <w:t>2019. Having com</w:t>
      </w:r>
      <w:r w:rsidR="000806F6">
        <w:t>e</w:t>
      </w:r>
      <w:r>
        <w:t xml:space="preserve"> from the opposite side, where I was </w:t>
      </w:r>
      <w:r w:rsidR="00090EB3">
        <w:t xml:space="preserve">very much </w:t>
      </w:r>
      <w:r>
        <w:t xml:space="preserve">involved in helping to create the </w:t>
      </w:r>
      <w:r w:rsidRPr="00234622">
        <w:t>Online Safety Act</w:t>
      </w:r>
      <w:r w:rsidR="00090EB3">
        <w:t>,</w:t>
      </w:r>
      <w:r>
        <w:t xml:space="preserve"> in the early days we knew the suggestions of what would be coming down the line. When we were thinking about our programme, that was in mind. As we are seeing the </w:t>
      </w:r>
      <w:r w:rsidRPr="00234622">
        <w:t>Online Safety Act</w:t>
      </w:r>
      <w:r>
        <w:t xml:space="preserve"> coming into force much more, </w:t>
      </w:r>
      <w:r w:rsidR="00403367">
        <w:t xml:space="preserve">I think </w:t>
      </w:r>
      <w:r>
        <w:t>we are already slightly ahead of the game.</w:t>
      </w:r>
    </w:p>
    <w:p w:rsidR="009E32B6" w:rsidP="002960B4">
      <w:pPr>
        <w:pStyle w:val="Answer"/>
        <w:spacing w:before="120" w:after="120"/>
        <w:ind w:left="851"/>
        <w:jc w:val="left"/>
      </w:pPr>
      <w:sdt>
        <w:sdtPr>
          <w:alias w:val="Witness"/>
          <w:id w:val="-1639260176"/>
          <w:placeholder>
            <w:docPart w:val="29FCFD79C9B9407BB78F1B400648DA56"/>
          </w:placeholder>
          <w:richText/>
        </w:sdtPr>
        <w:sdtContent>
          <w:r w:rsidRPr="00234622" w:rsidR="006C1831">
            <w:rPr>
              <w:b/>
              <w:i/>
            </w:rPr>
            <w:t xml:space="preserve">Zoe </w:t>
          </w:r>
          <w:r w:rsidRPr="00234622" w:rsidR="006C1831">
            <w:rPr>
              <w:b/>
              <w:i/>
            </w:rPr>
            <w:t>Darmé</w:t>
          </w:r>
          <w:r w:rsidRPr="00234622" w:rsidR="006C1831">
            <w:rPr>
              <w:b/>
              <w:i/>
            </w:rPr>
            <w:t>:</w:t>
          </w:r>
        </w:sdtContent>
      </w:sdt>
      <w:r w:rsidR="006C1831">
        <w:t xml:space="preserve"> I find the </w:t>
      </w:r>
      <w:r w:rsidRPr="00234622" w:rsidR="006C1831">
        <w:t>Online Safety Act</w:t>
      </w:r>
      <w:r w:rsidR="006C1831">
        <w:t>’s focus on our safety duties and on Ofcom’s mandate for media literacy to be very complementary. If you can think about the safety duties as protecting users, you can think about the media literacy elements as empowering users</w:t>
      </w:r>
      <w:r>
        <w:t>,</w:t>
      </w:r>
      <w:r w:rsidR="006C1831">
        <w:t xml:space="preserve"> and these things work together. </w:t>
      </w:r>
    </w:p>
    <w:p w:rsidR="006C1831" w:rsidP="002960B4">
      <w:pPr>
        <w:pStyle w:val="Answer"/>
        <w:spacing w:before="120" w:after="120"/>
        <w:ind w:left="851"/>
        <w:jc w:val="left"/>
      </w:pPr>
      <w:r>
        <w:t>For us</w:t>
      </w:r>
      <w:r w:rsidR="009E32B6">
        <w:t>,</w:t>
      </w:r>
      <w:r>
        <w:t xml:space="preserve"> media literacy is not </w:t>
      </w:r>
      <w:r w:rsidR="009E32B6">
        <w:t xml:space="preserve">just </w:t>
      </w:r>
      <w:r>
        <w:t xml:space="preserve">about regulatory compliance. You have heard me reference a bunch of programmes and initiatives that we have run for many, many years. One of the unique things about Google is that you can have an </w:t>
      </w:r>
      <w:r>
        <w:t>idea</w:t>
      </w:r>
      <w:r>
        <w:t xml:space="preserve"> and </w:t>
      </w:r>
      <w:r w:rsidR="001518B9">
        <w:t xml:space="preserve">it will </w:t>
      </w:r>
      <w:r>
        <w:t>give you a lot of autonomy to run with it. The origin story of Super Searches was not regulatory need</w:t>
      </w:r>
      <w:r w:rsidR="001518B9">
        <w:t>. A</w:t>
      </w:r>
      <w:r>
        <w:t xml:space="preserve"> few of us at Google were regularly being asked by our local library—we are big fans of libraries</w:t>
      </w:r>
      <w:r w:rsidR="001518B9">
        <w:t>,</w:t>
      </w:r>
      <w:r>
        <w:t xml:space="preserve"> I hope you can tell—to come and give information literacy training, and we would </w:t>
      </w:r>
      <w:r w:rsidR="001518B9">
        <w:t>d</w:t>
      </w:r>
      <w:r>
        <w:t xml:space="preserve">o this because that is the </w:t>
      </w:r>
      <w:r w:rsidR="001518B9">
        <w:t>G</w:t>
      </w:r>
      <w:r>
        <w:t>oogly thing to do. We thought</w:t>
      </w:r>
      <w:r w:rsidR="001518B9">
        <w:t xml:space="preserve"> to ourselves</w:t>
      </w:r>
      <w:r>
        <w:t>, “Why don’t we scale it</w:t>
      </w:r>
      <w:r w:rsidR="001518B9">
        <w:t>,</w:t>
      </w:r>
      <w:r>
        <w:t xml:space="preserve"> and make it evidence-based</w:t>
      </w:r>
      <w:r w:rsidR="001518B9">
        <w:t>,</w:t>
      </w:r>
      <w:r>
        <w:t xml:space="preserve"> and create something that can be not for the localities that might have a willing Googler but be a programme</w:t>
      </w:r>
      <w:r w:rsidR="001518B9">
        <w:t>?”</w:t>
      </w:r>
      <w:r>
        <w:t xml:space="preserve"> When I saw that Ofcom had a mandate to promote media literacy, to me it felt like validation in a lot of what we were investing in already.</w:t>
      </w:r>
    </w:p>
    <w:p w:rsidR="006C1831" w:rsidP="002960B4">
      <w:pPr>
        <w:pStyle w:val="Question"/>
        <w:spacing w:before="240"/>
        <w:ind w:left="851" w:hanging="851"/>
        <w:jc w:val="left"/>
      </w:pPr>
      <w:sdt>
        <w:sdtPr>
          <w:alias w:val="Member"/>
          <w:tag w:val="&lt;Member mnisId='4534' dodsId='51638'&gt;"/>
          <w:id w:val="-1033489596"/>
          <w:placeholder>
            <w:docPart w:val="29FCFD79C9B9407BB78F1B400648DA56"/>
          </w:placeholder>
          <w:richText/>
        </w:sdtPr>
        <w:sdtContent>
          <w:r w:rsidRPr="006A77C6">
            <w:rPr>
              <w:b/>
            </w:rPr>
            <w:t>Lord Dunlop:</w:t>
          </w:r>
        </w:sdtContent>
      </w:sdt>
      <w:r>
        <w:t xml:space="preserve"> A final quick question from me. Is media literacy something that would ever feature on a </w:t>
      </w:r>
      <w:r w:rsidR="00A061D3">
        <w:t xml:space="preserve">company </w:t>
      </w:r>
      <w:r>
        <w:t>board agenda?</w:t>
      </w:r>
    </w:p>
    <w:p w:rsidR="006C1831" w:rsidP="002960B4">
      <w:pPr>
        <w:pStyle w:val="Answer"/>
        <w:spacing w:before="120" w:after="120"/>
        <w:ind w:left="851"/>
        <w:jc w:val="left"/>
      </w:pPr>
      <w:sdt>
        <w:sdtPr>
          <w:alias w:val="Witness"/>
          <w:id w:val="-1962487053"/>
          <w:placeholder>
            <w:docPart w:val="29FCFD79C9B9407BB78F1B400648DA56"/>
          </w:placeholder>
          <w:richText/>
        </w:sdtPr>
        <w:sdtContent>
          <w:r w:rsidRPr="00DC4215">
            <w:rPr>
              <w:b/>
              <w:i/>
            </w:rPr>
            <w:t xml:space="preserve">Zoe </w:t>
          </w:r>
          <w:r w:rsidRPr="00DC4215">
            <w:rPr>
              <w:b/>
              <w:i/>
            </w:rPr>
            <w:t>Darmé</w:t>
          </w:r>
          <w:r w:rsidRPr="00DC4215">
            <w:rPr>
              <w:b/>
              <w:i/>
            </w:rPr>
            <w:t>:</w:t>
          </w:r>
        </w:sdtContent>
      </w:sdt>
      <w:r>
        <w:t xml:space="preserve"> I think they are quite interested lately in CSR programmes. I have to admit that I am in a trust strategy part of a product team, so I am a few levels down from talking to our board </w:t>
      </w:r>
      <w:r>
        <w:t>regularly</w:t>
      </w:r>
      <w:r w:rsidR="0089655C">
        <w:t>—</w:t>
      </w:r>
      <w:r>
        <w:t>let</w:t>
      </w:r>
      <w:r>
        <w:t xml:space="preserve"> me </w:t>
      </w:r>
      <w:r w:rsidR="0089655C">
        <w:t xml:space="preserve">just </w:t>
      </w:r>
      <w:r>
        <w:t>put it that way.</w:t>
      </w:r>
    </w:p>
    <w:p w:rsidR="006C1831" w:rsidP="002960B4">
      <w:pPr>
        <w:pStyle w:val="Remark"/>
        <w:spacing w:before="120" w:after="120"/>
        <w:ind w:left="851"/>
        <w:jc w:val="left"/>
      </w:pPr>
      <w:sdt>
        <w:sdtPr>
          <w:alias w:val="Member"/>
          <w:tag w:val="&lt;Member mnisId='4534' dodsId='51638'&gt;"/>
          <w:id w:val="-1602477090"/>
          <w:placeholder>
            <w:docPart w:val="29FCFD79C9B9407BB78F1B400648DA56"/>
          </w:placeholder>
          <w:richText/>
        </w:sdtPr>
        <w:sdtContent>
          <w:r w:rsidRPr="000316B8">
            <w:rPr>
              <w:b/>
            </w:rPr>
            <w:t>Lord Dunlop:</w:t>
          </w:r>
        </w:sdtContent>
      </w:sdt>
      <w:r>
        <w:t xml:space="preserve"> You are never asked to present to the board.</w:t>
      </w:r>
    </w:p>
    <w:p w:rsidR="006C1831" w:rsidP="002960B4">
      <w:pPr>
        <w:pStyle w:val="Answer"/>
        <w:spacing w:before="120" w:after="120"/>
        <w:ind w:left="851"/>
        <w:jc w:val="left"/>
      </w:pPr>
      <w:sdt>
        <w:sdtPr>
          <w:alias w:val="Witness"/>
          <w:id w:val="-815258198"/>
          <w:placeholder>
            <w:docPart w:val="29FCFD79C9B9407BB78F1B400648DA56"/>
          </w:placeholder>
          <w:richText/>
        </w:sdtPr>
        <w:sdtContent>
          <w:r w:rsidRPr="00DC4215">
            <w:rPr>
              <w:b/>
              <w:i/>
            </w:rPr>
            <w:t xml:space="preserve">Zoe </w:t>
          </w:r>
          <w:r w:rsidRPr="00DC4215">
            <w:rPr>
              <w:b/>
              <w:i/>
            </w:rPr>
            <w:t>Darmé</w:t>
          </w:r>
          <w:r w:rsidRPr="00DC4215">
            <w:rPr>
              <w:b/>
              <w:i/>
            </w:rPr>
            <w:t>:</w:t>
          </w:r>
        </w:sdtContent>
      </w:sdt>
      <w:r>
        <w:t xml:space="preserve"> </w:t>
      </w:r>
      <w:r w:rsidR="0089655C">
        <w:t>W</w:t>
      </w:r>
      <w:r>
        <w:t xml:space="preserve">e have had more questions lately from the board and </w:t>
      </w:r>
      <w:r w:rsidR="00D74374">
        <w:t xml:space="preserve">from </w:t>
      </w:r>
      <w:r>
        <w:t xml:space="preserve">our internal processes that support boards of directors about online </w:t>
      </w:r>
      <w:r>
        <w:t>safety, generally speaking</w:t>
      </w:r>
      <w:r w:rsidR="00D74374">
        <w:t xml:space="preserve">. </w:t>
      </w:r>
      <w:r>
        <w:t xml:space="preserve">I think that they are seeing this as part and parcel of how our brand is perceived and how trusted we are, because that is all part of users wanting to come back and use our products. </w:t>
      </w:r>
      <w:r w:rsidR="00D74374">
        <w:t>T</w:t>
      </w:r>
      <w:r>
        <w:t xml:space="preserve">here is an interest there. I will not say that I have gotten a specific question about media literacy, but we have </w:t>
      </w:r>
      <w:r>
        <w:t>definitely helped</w:t>
      </w:r>
      <w:r>
        <w:t xml:space="preserve"> provide response</w:t>
      </w:r>
      <w:r w:rsidR="00F00223">
        <w:t>s</w:t>
      </w:r>
      <w:r>
        <w:t xml:space="preserve"> to questions that the board might have about trust and safety practices.</w:t>
      </w:r>
    </w:p>
    <w:p w:rsidR="006C1831" w:rsidP="002960B4">
      <w:pPr>
        <w:pStyle w:val="Answer"/>
        <w:spacing w:before="120" w:after="120"/>
        <w:ind w:left="851"/>
        <w:jc w:val="left"/>
      </w:pPr>
      <w:sdt>
        <w:sdtPr>
          <w:alias w:val="Witness"/>
          <w:id w:val="-6216487"/>
          <w:placeholder>
            <w:docPart w:val="29FCFD79C9B9407BB78F1B400648DA56"/>
          </w:placeholder>
          <w:richText/>
        </w:sdtPr>
        <w:sdtContent>
          <w:r w:rsidRPr="00DC4215">
            <w:rPr>
              <w:b/>
              <w:i/>
            </w:rPr>
            <w:t>Ben Bradley:</w:t>
          </w:r>
        </w:sdtContent>
      </w:sdt>
      <w:r>
        <w:t xml:space="preserve"> Trust and safety is i</w:t>
      </w:r>
      <w:r w:rsidR="00102513">
        <w:t>mportant</w:t>
      </w:r>
      <w:r>
        <w:t xml:space="preserve"> to our leadership team. It is part of our CEO’s </w:t>
      </w:r>
      <w:r w:rsidR="004022B7">
        <w:t xml:space="preserve">OKRs—objectives and </w:t>
      </w:r>
      <w:r>
        <w:t xml:space="preserve">key results. Trust and safety </w:t>
      </w:r>
      <w:r>
        <w:t>sits</w:t>
      </w:r>
      <w:r>
        <w:t xml:space="preserve"> </w:t>
      </w:r>
      <w:r>
        <w:t xml:space="preserve">with those, so </w:t>
      </w:r>
      <w:r w:rsidR="004022B7">
        <w:t xml:space="preserve">I think </w:t>
      </w:r>
      <w:r>
        <w:t>there is an interest</w:t>
      </w:r>
      <w:r w:rsidR="004022B7">
        <w:t>,</w:t>
      </w:r>
      <w:r>
        <w:t xml:space="preserve"> in a holistic sense</w:t>
      </w:r>
      <w:r w:rsidR="004022B7">
        <w:t>,</w:t>
      </w:r>
      <w:r>
        <w:t xml:space="preserve"> in how media literacy can complement the trust and safety work that we do.</w:t>
      </w:r>
    </w:p>
    <w:p w:rsidR="004022B7" w:rsidP="002960B4">
      <w:pPr>
        <w:pStyle w:val="Answer"/>
        <w:spacing w:before="120" w:after="120"/>
        <w:ind w:left="851"/>
        <w:jc w:val="left"/>
      </w:pPr>
      <w:sdt>
        <w:sdtPr>
          <w:alias w:val="Witness"/>
          <w:id w:val="1504083931"/>
          <w:placeholder>
            <w:docPart w:val="29FCFD79C9B9407BB78F1B400648DA56"/>
          </w:placeholder>
          <w:richText/>
        </w:sdtPr>
        <w:sdtContent>
          <w:r w:rsidRPr="00DC4215" w:rsidR="006C1831">
            <w:rPr>
              <w:b/>
              <w:i/>
            </w:rPr>
            <w:t>Laura Higgins:</w:t>
          </w:r>
        </w:sdtContent>
      </w:sdt>
      <w:r w:rsidR="006C1831">
        <w:t xml:space="preserve"> I would like to see it happening a lot more</w:t>
      </w:r>
      <w:r>
        <w:t>,</w:t>
      </w:r>
      <w:r w:rsidR="006C1831">
        <w:t xml:space="preserve"> because that is my whole job. </w:t>
      </w:r>
    </w:p>
    <w:p w:rsidR="006C1831" w:rsidP="002960B4">
      <w:pPr>
        <w:pStyle w:val="Answer"/>
        <w:spacing w:before="120" w:after="120"/>
        <w:ind w:left="851"/>
        <w:jc w:val="left"/>
      </w:pPr>
      <w:r>
        <w:t>We regularly give updates every quarter to our senior management team</w:t>
      </w:r>
      <w:r w:rsidR="00445AB7">
        <w:t xml:space="preserve">. </w:t>
      </w:r>
      <w:r>
        <w:t>I feel that our founder would be quite well-equipped to speak on this if that did come up, so that is something. Certainly</w:t>
      </w:r>
      <w:r w:rsidR="00445AB7">
        <w:t>,</w:t>
      </w:r>
      <w:r>
        <w:t xml:space="preserve"> a lot of the people who are on the board at Roblox are </w:t>
      </w:r>
      <w:r w:rsidR="00445AB7">
        <w:t>really</w:t>
      </w:r>
      <w:r>
        <w:t xml:space="preserve"> keen</w:t>
      </w:r>
      <w:r>
        <w:t xml:space="preserve"> on this because of the nature of the platform and the education</w:t>
      </w:r>
      <w:r w:rsidR="00445AB7">
        <w:t>al</w:t>
      </w:r>
      <w:r>
        <w:t xml:space="preserve"> piece around it as well. I would not be surprised, but more of it, please.</w:t>
      </w:r>
    </w:p>
    <w:p w:rsidR="006C1831" w:rsidP="002960B4">
      <w:pPr>
        <w:pStyle w:val="Remark"/>
        <w:spacing w:before="120" w:after="120"/>
        <w:ind w:left="851"/>
        <w:jc w:val="left"/>
      </w:pPr>
      <w:sdt>
        <w:sdtPr>
          <w:alias w:val="Member"/>
          <w:tag w:val="&lt;Member mnisId='1588' dodsId='36036'&gt;"/>
          <w:id w:val="-1602568322"/>
          <w:placeholder>
            <w:docPart w:val="29FCFD79C9B9407BB78F1B400648DA56"/>
          </w:placeholder>
          <w:richText/>
        </w:sdtPr>
        <w:sdtContent>
          <w:r w:rsidRPr="000A4AFB">
            <w:rPr>
              <w:b/>
            </w:rPr>
            <w:t>The Chair:</w:t>
          </w:r>
        </w:sdtContent>
      </w:sdt>
      <w:r>
        <w:t xml:space="preserve"> We are running into our last few minutes</w:t>
      </w:r>
      <w:r w:rsidR="00445AB7">
        <w:t>—</w:t>
      </w:r>
      <w:r>
        <w:t>in fact</w:t>
      </w:r>
      <w:r w:rsidR="00445AB7">
        <w:t>,</w:t>
      </w:r>
      <w:r>
        <w:t xml:space="preserve"> we are running slightly over time. Are you all okay to stay for a few minutes?</w:t>
      </w:r>
    </w:p>
    <w:p w:rsidR="002D4613" w:rsidP="002960B4">
      <w:pPr>
        <w:pStyle w:val="Question"/>
        <w:spacing w:before="240"/>
        <w:ind w:left="851" w:hanging="851"/>
        <w:jc w:val="left"/>
      </w:pPr>
      <w:sdt>
        <w:sdtPr>
          <w:alias w:val="Member"/>
          <w:tag w:val="&lt;Member mnisId='4238' dodsId='30392'&gt;"/>
          <w:id w:val="1233281705"/>
          <w:placeholder>
            <w:docPart w:val="29FCFD79C9B9407BB78F1B400648DA56"/>
          </w:placeholder>
          <w:richText/>
        </w:sdtPr>
        <w:sdtContent>
          <w:r w:rsidRPr="00D80213" w:rsidR="006C1831">
            <w:rPr>
              <w:b/>
            </w:rPr>
            <w:t>Lord Storey:</w:t>
          </w:r>
        </w:sdtContent>
      </w:sdt>
      <w:r w:rsidR="006C1831">
        <w:t xml:space="preserve"> Your companies are worldwide, international companies, making billions of pounds. </w:t>
      </w:r>
      <w:r w:rsidR="000F33A6">
        <w:t>They are g</w:t>
      </w:r>
      <w:r w:rsidR="006C1831">
        <w:t>ood</w:t>
      </w:r>
      <w:r w:rsidR="000F33A6">
        <w:t>,</w:t>
      </w:r>
      <w:r w:rsidR="006C1831">
        <w:t xml:space="preserve"> </w:t>
      </w:r>
      <w:r w:rsidR="000F33A6">
        <w:t>s</w:t>
      </w:r>
      <w:r w:rsidR="006C1831">
        <w:t xml:space="preserve">uccessful companies. </w:t>
      </w:r>
      <w:r>
        <w:t>T</w:t>
      </w:r>
      <w:r w:rsidR="006C1831">
        <w:t xml:space="preserve">hose pesky Governments around the world require different things </w:t>
      </w:r>
      <w:r w:rsidRPr="00D80213" w:rsidR="006C1831">
        <w:t xml:space="preserve">from </w:t>
      </w:r>
      <w:r w:rsidR="006C1831">
        <w:t xml:space="preserve">you. Some are more </w:t>
      </w:r>
      <w:r w:rsidR="006C1831">
        <w:t>hands</w:t>
      </w:r>
      <w:r>
        <w:t>-</w:t>
      </w:r>
      <w:r w:rsidR="006C1831">
        <w:t>off</w:t>
      </w:r>
      <w:r>
        <w:t xml:space="preserve"> and </w:t>
      </w:r>
      <w:r w:rsidR="006C1831">
        <w:t>some are more hands</w:t>
      </w:r>
      <w:r>
        <w:t>-</w:t>
      </w:r>
      <w:r w:rsidR="006C1831">
        <w:t xml:space="preserve">on. You </w:t>
      </w:r>
      <w:r w:rsidR="006C1831">
        <w:t>have to</w:t>
      </w:r>
      <w:r w:rsidR="006C1831">
        <w:t xml:space="preserve"> respond, or try to respond, to what those Governments want. </w:t>
      </w:r>
    </w:p>
    <w:p w:rsidR="00F02446" w:rsidP="000B5E79">
      <w:pPr>
        <w:pStyle w:val="Remark"/>
        <w:spacing w:before="120" w:after="120"/>
        <w:ind w:left="851"/>
        <w:jc w:val="left"/>
      </w:pPr>
      <w:r>
        <w:t>Perhaps you could s</w:t>
      </w:r>
      <w:r w:rsidR="006C1831">
        <w:t xml:space="preserve">peak not </w:t>
      </w:r>
      <w:r>
        <w:t xml:space="preserve">as </w:t>
      </w:r>
      <w:r w:rsidR="006C1831">
        <w:t>represent</w:t>
      </w:r>
      <w:r>
        <w:t>atives</w:t>
      </w:r>
      <w:r w:rsidR="006C1831">
        <w:t xml:space="preserve"> </w:t>
      </w:r>
      <w:r>
        <w:t xml:space="preserve">of </w:t>
      </w:r>
      <w:r w:rsidR="002D4613">
        <w:t>the</w:t>
      </w:r>
      <w:r w:rsidR="006C1831">
        <w:t xml:space="preserve"> </w:t>
      </w:r>
      <w:r w:rsidR="006C1831">
        <w:t>particular standpoint</w:t>
      </w:r>
      <w:r w:rsidR="006C1831">
        <w:t xml:space="preserve"> </w:t>
      </w:r>
      <w:r w:rsidR="002D4613">
        <w:t xml:space="preserve">of </w:t>
      </w:r>
      <w:r w:rsidR="006C1831">
        <w:t xml:space="preserve">your company but </w:t>
      </w:r>
      <w:r w:rsidR="002D4613">
        <w:t xml:space="preserve">from </w:t>
      </w:r>
      <w:r w:rsidR="006C1831">
        <w:t>your personal observations</w:t>
      </w:r>
      <w:r>
        <w:t>. As an</w:t>
      </w:r>
      <w:r w:rsidR="006C1831">
        <w:t xml:space="preserve"> aside. I differentiate online safety from media literacy, although I get the point that online safety </w:t>
      </w:r>
      <w:r w:rsidR="006C1831">
        <w:t>has to</w:t>
      </w:r>
      <w:r w:rsidR="006C1831">
        <w:t xml:space="preserve"> be part of media literacy. </w:t>
      </w:r>
      <w:r w:rsidRPr="00D80213" w:rsidR="006C1831">
        <w:t>From</w:t>
      </w:r>
      <w:r w:rsidR="006C1831">
        <w:t xml:space="preserve"> your own perspective, is there a particular </w:t>
      </w:r>
      <w:r>
        <w:t xml:space="preserve">country </w:t>
      </w:r>
      <w:r w:rsidR="006C1831">
        <w:t xml:space="preserve">you can point to where </w:t>
      </w:r>
      <w:r>
        <w:t>they have</w:t>
      </w:r>
      <w:r w:rsidR="006C1831">
        <w:t xml:space="preserve"> cracked the whole business of online safety and media literac</w:t>
      </w:r>
      <w:r>
        <w:t>y? M</w:t>
      </w:r>
      <w:r w:rsidR="006C1831">
        <w:t xml:space="preserve">aybe </w:t>
      </w:r>
      <w:r>
        <w:t xml:space="preserve">you can point to </w:t>
      </w:r>
      <w:r w:rsidR="006C1831">
        <w:t>two separate countries doing it in a different way</w:t>
      </w:r>
      <w:r>
        <w:t xml:space="preserve">, so that </w:t>
      </w:r>
      <w:r w:rsidR="006C1831">
        <w:t xml:space="preserve">we could look at what they do. </w:t>
      </w:r>
    </w:p>
    <w:p w:rsidR="006C1831" w:rsidP="000B5E79">
      <w:pPr>
        <w:pStyle w:val="Remark"/>
        <w:spacing w:before="120" w:after="120"/>
        <w:ind w:left="851"/>
        <w:jc w:val="left"/>
      </w:pPr>
      <w:r>
        <w:t xml:space="preserve">Talking about safety, I went into a driverless Google car in San Francisco, and you have safety </w:t>
      </w:r>
      <w:r>
        <w:t>absolutely spot-on</w:t>
      </w:r>
      <w:r>
        <w:t xml:space="preserve"> there.</w:t>
      </w:r>
    </w:p>
    <w:p w:rsidR="006C1831" w:rsidP="000B5E79">
      <w:pPr>
        <w:pStyle w:val="Answer"/>
        <w:spacing w:before="120" w:after="120"/>
        <w:ind w:left="851"/>
        <w:jc w:val="left"/>
      </w:pPr>
      <w:sdt>
        <w:sdtPr>
          <w:alias w:val="Member"/>
          <w:tag w:val="&lt;Member mnisId='1588' dodsId='36036'&gt;"/>
          <w:id w:val="-1354794934"/>
          <w:placeholder>
            <w:docPart w:val="29FCFD79C9B9407BB78F1B400648DA56"/>
          </w:placeholder>
          <w:richText/>
        </w:sdtPr>
        <w:sdtContent>
          <w:r w:rsidRPr="00D80213">
            <w:rPr>
              <w:b/>
            </w:rPr>
            <w:t>The Chair:</w:t>
          </w:r>
        </w:sdtContent>
      </w:sdt>
      <w:r>
        <w:t xml:space="preserve"> Could I add to that</w:t>
      </w:r>
      <w:r w:rsidR="00B97C0D">
        <w:t>?</w:t>
      </w:r>
      <w:r>
        <w:t xml:space="preserve"> There is the point being made about a state mandating media literacy, but a number of contributors to </w:t>
      </w:r>
      <w:r w:rsidR="00B97C0D">
        <w:t>the</w:t>
      </w:r>
      <w:r>
        <w:t xml:space="preserve"> inquiry have said that it should be for platforms</w:t>
      </w:r>
      <w:r w:rsidR="00B97C0D">
        <w:t>—</w:t>
      </w:r>
      <w:r>
        <w:t xml:space="preserve">that our </w:t>
      </w:r>
      <w:r>
        <w:t>Government</w:t>
      </w:r>
      <w:r>
        <w:t xml:space="preserve"> should mandate you, the platforms, to fund and work with these initiatives</w:t>
      </w:r>
      <w:r w:rsidR="00B97C0D">
        <w:t>. A</w:t>
      </w:r>
      <w:r>
        <w:t xml:space="preserve">lthough you have given us lots of examples, you do not have to do it. You could stop doing it tomorrow because there is no legal requirement. If you could answer both those </w:t>
      </w:r>
      <w:r w:rsidR="005D7454">
        <w:t>points</w:t>
      </w:r>
      <w:r>
        <w:t>, that would be helpful.</w:t>
      </w:r>
    </w:p>
    <w:p w:rsidR="006C1831" w:rsidP="000B5E79">
      <w:pPr>
        <w:pStyle w:val="Answer"/>
        <w:spacing w:before="120" w:after="120"/>
        <w:ind w:left="851"/>
        <w:jc w:val="left"/>
      </w:pPr>
      <w:sdt>
        <w:sdtPr>
          <w:alias w:val="Witness"/>
          <w:id w:val="-1061546631"/>
          <w:placeholder>
            <w:docPart w:val="29FCFD79C9B9407BB78F1B400648DA56"/>
          </w:placeholder>
          <w:richText/>
        </w:sdtPr>
        <w:sdtContent>
          <w:r w:rsidRPr="000A4AFB">
            <w:rPr>
              <w:b/>
              <w:i/>
            </w:rPr>
            <w:t>Laura Higgins:</w:t>
          </w:r>
        </w:sdtContent>
      </w:sdt>
      <w:r>
        <w:t xml:space="preserve"> One country where I am always amazed how advanced they are compared to the rest of the world is South Korea. I mentioned that we are doing a huge amount of work there. Some of it is with corporate companies that are sponsoring efforts. We have been working with teacher training colleges</w:t>
      </w:r>
      <w:r w:rsidR="00177242">
        <w:t xml:space="preserve">; </w:t>
      </w:r>
      <w:r>
        <w:t xml:space="preserve">a whole programme specifically about Roblox and online safety has now been adopted and is being used as part of teacher training. The Government fully support educators and parents. That has been </w:t>
      </w:r>
      <w:r w:rsidR="00F7698A">
        <w:t xml:space="preserve">really </w:t>
      </w:r>
      <w:r>
        <w:t>interesting</w:t>
      </w:r>
      <w:r>
        <w:t>, and I would be more than happy to share some more information on that outside of this meeting.</w:t>
      </w:r>
    </w:p>
    <w:p w:rsidR="006C1831" w:rsidP="000B5E79">
      <w:pPr>
        <w:pStyle w:val="Remark"/>
        <w:spacing w:before="120" w:after="120"/>
        <w:ind w:left="851"/>
        <w:jc w:val="left"/>
      </w:pPr>
      <w:sdt>
        <w:sdtPr>
          <w:alias w:val="Member"/>
          <w:tag w:val="&lt;Member mnisId='4238' dodsId='30392'&gt;"/>
          <w:id w:val="1263955075"/>
          <w:placeholder>
            <w:docPart w:val="29FCFD79C9B9407BB78F1B400648DA56"/>
          </w:placeholder>
          <w:richText/>
        </w:sdtPr>
        <w:sdtContent>
          <w:r w:rsidRPr="000A4AFB">
            <w:rPr>
              <w:b/>
            </w:rPr>
            <w:t>Lord Storey:</w:t>
          </w:r>
        </w:sdtContent>
      </w:sdt>
      <w:r>
        <w:t xml:space="preserve"> Yes, please.</w:t>
      </w:r>
    </w:p>
    <w:p w:rsidR="006C1831" w:rsidP="000B5E79">
      <w:pPr>
        <w:pStyle w:val="Answer"/>
        <w:spacing w:before="120" w:after="120"/>
        <w:ind w:left="851"/>
        <w:jc w:val="left"/>
      </w:pPr>
      <w:sdt>
        <w:sdtPr>
          <w:alias w:val="Witness"/>
          <w:id w:val="510491649"/>
          <w:placeholder>
            <w:docPart w:val="29FCFD79C9B9407BB78F1B400648DA56"/>
          </w:placeholder>
          <w:richText/>
        </w:sdtPr>
        <w:sdtContent>
          <w:r w:rsidRPr="000A4AFB">
            <w:rPr>
              <w:b/>
              <w:i/>
            </w:rPr>
            <w:t>Laura Higgins:</w:t>
          </w:r>
        </w:sdtContent>
      </w:sdt>
      <w:r>
        <w:t xml:space="preserve"> I agree with you. Obviously</w:t>
      </w:r>
      <w:r w:rsidR="00F7698A">
        <w:t>,</w:t>
      </w:r>
      <w:r>
        <w:t xml:space="preserve"> we aim to be compliant in all the countries that we serve, and we work very closely with </w:t>
      </w:r>
      <w:r>
        <w:t>all of</w:t>
      </w:r>
      <w:r>
        <w:t xml:space="preserve"> the Governments, but it is always more about the regulatory piece. We take our responsibility very seriously </w:t>
      </w:r>
      <w:r w:rsidR="00F7698A">
        <w:t>w</w:t>
      </w:r>
      <w:r>
        <w:t>hen it comes to some of these things</w:t>
      </w:r>
      <w:r w:rsidR="00F7698A">
        <w:t xml:space="preserve"> and </w:t>
      </w:r>
      <w:r>
        <w:t xml:space="preserve">do not wait to be told. We want to have these things in place already, whether it be the </w:t>
      </w:r>
      <w:r w:rsidRPr="000A4AFB">
        <w:t>trust and safety</w:t>
      </w:r>
      <w:r>
        <w:t xml:space="preserve"> elements</w:t>
      </w:r>
      <w:r w:rsidR="00F7698A">
        <w:t>,</w:t>
      </w:r>
      <w:r>
        <w:t xml:space="preserve"> or the education piece.</w:t>
      </w:r>
    </w:p>
    <w:p w:rsidR="006C1831" w:rsidP="000B5E79">
      <w:pPr>
        <w:pStyle w:val="Remark"/>
        <w:spacing w:before="120" w:after="120"/>
        <w:ind w:left="851"/>
        <w:jc w:val="left"/>
      </w:pPr>
      <w:sdt>
        <w:sdtPr>
          <w:alias w:val="Member"/>
          <w:tag w:val="&lt;Member mnisId='1588' dodsId='36036'&gt;"/>
          <w:id w:val="316001126"/>
          <w:placeholder>
            <w:docPart w:val="29FCFD79C9B9407BB78F1B400648DA56"/>
          </w:placeholder>
          <w:richText/>
        </w:sdtPr>
        <w:sdtContent>
          <w:r w:rsidRPr="00DB4EC9">
            <w:rPr>
              <w:b/>
            </w:rPr>
            <w:t>The Chair:</w:t>
          </w:r>
        </w:sdtContent>
      </w:sdt>
      <w:r>
        <w:t xml:space="preserve"> Should it be mandated, then, by Governments?</w:t>
      </w:r>
    </w:p>
    <w:p w:rsidR="006C1831" w:rsidP="000B5E79">
      <w:pPr>
        <w:pStyle w:val="Answer"/>
        <w:spacing w:before="120" w:after="120"/>
        <w:ind w:left="851"/>
        <w:jc w:val="left"/>
      </w:pPr>
      <w:sdt>
        <w:sdtPr>
          <w:alias w:val="Witness"/>
          <w:id w:val="-699090661"/>
          <w:placeholder>
            <w:docPart w:val="29FCFD79C9B9407BB78F1B400648DA56"/>
          </w:placeholder>
          <w:richText/>
        </w:sdtPr>
        <w:sdtContent>
          <w:r w:rsidRPr="000A4AFB">
            <w:rPr>
              <w:b/>
              <w:i/>
            </w:rPr>
            <w:t>Laura Higgins:</w:t>
          </w:r>
        </w:sdtContent>
      </w:sdt>
      <w:r>
        <w:t xml:space="preserve"> I feel that it should. From our standpoint, it would not necessarily force us to do more things</w:t>
      </w:r>
      <w:r w:rsidR="00F7698A">
        <w:t>,</w:t>
      </w:r>
      <w:r>
        <w:t xml:space="preserve"> because that is the already the way that we are</w:t>
      </w:r>
      <w:r w:rsidR="00F7698A">
        <w:t xml:space="preserve">. </w:t>
      </w:r>
      <w:r>
        <w:t>I would like to see everyone taking more responsibility for these things.</w:t>
      </w:r>
    </w:p>
    <w:p w:rsidR="009A4F53" w:rsidP="000B5E79">
      <w:pPr>
        <w:pStyle w:val="Answer"/>
        <w:spacing w:before="120" w:after="120"/>
        <w:ind w:left="851"/>
        <w:jc w:val="left"/>
      </w:pPr>
      <w:sdt>
        <w:sdtPr>
          <w:alias w:val="Witness"/>
          <w:id w:val="-1953851523"/>
          <w:placeholder>
            <w:docPart w:val="29FCFD79C9B9407BB78F1B400648DA56"/>
          </w:placeholder>
          <w:richText/>
        </w:sdtPr>
        <w:sdtContent>
          <w:r w:rsidRPr="000A4AFB" w:rsidR="006C1831">
            <w:rPr>
              <w:b/>
              <w:i/>
            </w:rPr>
            <w:t>Ben Bradley:</w:t>
          </w:r>
        </w:sdtContent>
      </w:sdt>
      <w:r w:rsidR="006C1831">
        <w:t xml:space="preserve"> To the worldwide question, reflecting on the strength of the UK’s position is an important one. If you look at the work that Ofcom has produced—the three-year strategy and the best practice principles—there are very few countries worldwide that have done that level of work, so I would champion the UK’s approach. </w:t>
      </w:r>
    </w:p>
    <w:p w:rsidR="006C1831" w:rsidP="000B5E79">
      <w:pPr>
        <w:pStyle w:val="Answer"/>
        <w:spacing w:before="120" w:after="120"/>
        <w:ind w:left="851"/>
        <w:jc w:val="left"/>
      </w:pPr>
      <w:r>
        <w:t xml:space="preserve">On </w:t>
      </w:r>
      <w:r>
        <w:t xml:space="preserve">mandating, our focus as TikTok is looking at what the </w:t>
      </w:r>
      <w:r>
        <w:t>particular risks</w:t>
      </w:r>
      <w:r>
        <w:t xml:space="preserve"> or challenges are to us and how we can best address those and have the biggest impact possible. </w:t>
      </w:r>
      <w:r>
        <w:t>I</w:t>
      </w:r>
      <w:r>
        <w:t>t is not something that we would pause doing because it is not mandatory. I outlined the importance from a business perspective as well</w:t>
      </w:r>
      <w:r w:rsidR="00EE67DC">
        <w:t>,</w:t>
      </w:r>
      <w:r>
        <w:t xml:space="preserve"> in making sure that users feel able and safe to express themselves and have the tools to do so. This is not </w:t>
      </w:r>
      <w:r w:rsidR="00EE67DC">
        <w:t xml:space="preserve">just </w:t>
      </w:r>
      <w:r>
        <w:t xml:space="preserve">about the </w:t>
      </w:r>
      <w:r w:rsidRPr="000A4AFB">
        <w:t>trust and safety</w:t>
      </w:r>
      <w:r>
        <w:t xml:space="preserve"> side, there is a business imperative as well.</w:t>
      </w:r>
    </w:p>
    <w:p w:rsidR="006C1831" w:rsidP="000B5E79">
      <w:pPr>
        <w:pStyle w:val="Answer"/>
        <w:spacing w:before="120" w:after="120"/>
        <w:ind w:left="851"/>
        <w:jc w:val="left"/>
      </w:pPr>
      <w:r>
        <w:t>On the point around impact, if you were purely looking at this from a third-party provision lens, some of the steps that we have taken might be hard to produce otherwise. Looking at the screen</w:t>
      </w:r>
      <w:r w:rsidR="00EE67DC">
        <w:t>-</w:t>
      </w:r>
      <w:r>
        <w:t xml:space="preserve">time limit tools that we have, and prompting users to use those, </w:t>
      </w:r>
      <w:r w:rsidR="00EE67DC">
        <w:t xml:space="preserve">we saw </w:t>
      </w:r>
      <w:r>
        <w:t xml:space="preserve">a 234% increase. That would be very hard to replicate through a third-party measure. </w:t>
      </w:r>
      <w:r w:rsidR="009B13A4">
        <w:t>F</w:t>
      </w:r>
      <w:r>
        <w:t>or us, looking at the unique challenges that we might have and how we can address those specific is what we are thinking about.</w:t>
      </w:r>
    </w:p>
    <w:p w:rsidR="006C1831" w:rsidP="000B5E79">
      <w:pPr>
        <w:pStyle w:val="Answer"/>
        <w:spacing w:before="120" w:after="120"/>
        <w:ind w:left="851"/>
        <w:jc w:val="left"/>
      </w:pPr>
      <w:sdt>
        <w:sdtPr>
          <w:alias w:val="Witness"/>
          <w:id w:val="-1846627970"/>
          <w:placeholder>
            <w:docPart w:val="29FCFD79C9B9407BB78F1B400648DA56"/>
          </w:placeholder>
          <w:richText/>
        </w:sdtPr>
        <w:sdtContent>
          <w:r w:rsidRPr="000A4AFB">
            <w:rPr>
              <w:b/>
              <w:i/>
            </w:rPr>
            <w:t xml:space="preserve">Zoe </w:t>
          </w:r>
          <w:r w:rsidRPr="000A4AFB">
            <w:rPr>
              <w:b/>
              <w:i/>
            </w:rPr>
            <w:t>Darmé</w:t>
          </w:r>
          <w:r w:rsidRPr="000A4AFB">
            <w:rPr>
              <w:b/>
              <w:i/>
            </w:rPr>
            <w:t>:</w:t>
          </w:r>
        </w:sdtContent>
      </w:sdt>
      <w:r>
        <w:t xml:space="preserve"> I agree with Ben. It has been clear </w:t>
      </w:r>
      <w:r w:rsidRPr="00B20D76">
        <w:t xml:space="preserve">from </w:t>
      </w:r>
      <w:r>
        <w:t>some of my other answers that Ofcom’s best practices and DSIT’s media literacy strategy ha</w:t>
      </w:r>
      <w:r w:rsidR="003E5B2F">
        <w:t>ve</w:t>
      </w:r>
      <w:r>
        <w:t xml:space="preserve"> shown a lot of attention paid by the UK to media literacy and information literacy. I think it is a good model. We honestly get quite a bit of interest from the UK on this topic</w:t>
      </w:r>
      <w:r w:rsidR="00FA71B8">
        <w:t>—</w:t>
      </w:r>
      <w:r>
        <w:t xml:space="preserve">perhaps more than </w:t>
      </w:r>
      <w:r w:rsidRPr="00B20D76">
        <w:t xml:space="preserve">from </w:t>
      </w:r>
      <w:r>
        <w:t xml:space="preserve">other countries. </w:t>
      </w:r>
      <w:r w:rsidR="00FA71B8">
        <w:t>T</w:t>
      </w:r>
      <w:r>
        <w:t>o answer this question, I would point to the UK and the interest that we have received</w:t>
      </w:r>
      <w:r w:rsidR="00FA71B8">
        <w:t xml:space="preserve"> </w:t>
      </w:r>
      <w:r>
        <w:t xml:space="preserve">in developing things like </w:t>
      </w:r>
      <w:r w:rsidR="00FA71B8">
        <w:t>a</w:t>
      </w:r>
      <w:r>
        <w:t xml:space="preserve"> three-year strategy and best practices.</w:t>
      </w:r>
    </w:p>
    <w:p w:rsidR="006C1831" w:rsidP="000B5E79">
      <w:pPr>
        <w:pStyle w:val="Answer"/>
        <w:spacing w:before="120" w:after="120"/>
        <w:ind w:left="851"/>
        <w:jc w:val="left"/>
      </w:pPr>
      <w:r>
        <w:t xml:space="preserve">On whether I think that it should be mandated, I echo the comments that we would be doing this </w:t>
      </w:r>
      <w:r w:rsidR="007F056C">
        <w:t>whether it is mandated or not. I</w:t>
      </w:r>
      <w:r>
        <w:t xml:space="preserve">f you think about the nature of Google Search, we are a product that people use for their information literacy journeys. It is often the thing that you use to get more information about something that you </w:t>
      </w:r>
      <w:r w:rsidR="00844DFD">
        <w:t xml:space="preserve">just </w:t>
      </w:r>
      <w:r>
        <w:t>heard about</w:t>
      </w:r>
      <w:r w:rsidR="00852AD0">
        <w:t>. Q</w:t>
      </w:r>
      <w:r>
        <w:t>uantum mechanics is something that I am not particularly literate in</w:t>
      </w:r>
      <w:r w:rsidR="00852AD0">
        <w:t xml:space="preserve">, so </w:t>
      </w:r>
      <w:r>
        <w:t xml:space="preserve">I will turn to </w:t>
      </w:r>
      <w:r w:rsidR="00852AD0">
        <w:t>S</w:t>
      </w:r>
      <w:r>
        <w:t xml:space="preserve">earch to try to learn more. </w:t>
      </w:r>
      <w:r w:rsidR="00852AD0">
        <w:t>F</w:t>
      </w:r>
      <w:r>
        <w:t>or us</w:t>
      </w:r>
      <w:r w:rsidR="00852AD0">
        <w:t>,</w:t>
      </w:r>
      <w:r>
        <w:t xml:space="preserve"> it is at the core of our </w:t>
      </w:r>
      <w:r>
        <w:t>product to have strong consumers of the information eco</w:t>
      </w:r>
      <w:r w:rsidR="00852AD0">
        <w:t>system</w:t>
      </w:r>
      <w:r>
        <w:t>. I am very supportive of information literacy and media literacy.</w:t>
      </w:r>
    </w:p>
    <w:p w:rsidR="00B02287" w:rsidRPr="006C1831" w:rsidP="000B5E79">
      <w:pPr>
        <w:pStyle w:val="Remark"/>
        <w:spacing w:before="120" w:after="120"/>
        <w:ind w:left="851"/>
        <w:jc w:val="left"/>
      </w:pPr>
      <w:sdt>
        <w:sdtPr>
          <w:alias w:val="Member"/>
          <w:tag w:val="&lt;Member mnisId='1588' dodsId='36036'&gt;"/>
          <w:id w:val="767275238"/>
          <w:placeholder>
            <w:docPart w:val="29FCFD79C9B9407BB78F1B400648DA56"/>
          </w:placeholder>
          <w:richText/>
        </w:sdtPr>
        <w:sdtContent>
          <w:r w:rsidRPr="007A1A1C" w:rsidR="006C1831">
            <w:rPr>
              <w:b/>
            </w:rPr>
            <w:t>The Chair:</w:t>
          </w:r>
        </w:sdtContent>
      </w:sdt>
      <w:r w:rsidR="006C1831">
        <w:t xml:space="preserve"> Thank you. We have run over a little</w:t>
      </w:r>
      <w:r w:rsidR="00852AD0">
        <w:t xml:space="preserve">, so </w:t>
      </w:r>
      <w:r w:rsidR="006C1831">
        <w:t>I would like to thank you very much for staying with us and answering all our questions. Thank you for your contribution</w:t>
      </w:r>
      <w:r w:rsidR="00852AD0">
        <w:t>s</w:t>
      </w:r>
      <w:r w:rsidR="006C1831">
        <w:t xml:space="preserve"> today</w:t>
      </w:r>
      <w:r w:rsidR="00852AD0">
        <w:t xml:space="preserve">. They have been </w:t>
      </w:r>
      <w:r w:rsidR="00852AD0">
        <w:t>really h</w:t>
      </w:r>
      <w:r w:rsidR="006C1831">
        <w:t>elpful</w:t>
      </w:r>
      <w:r w:rsidR="006C1831">
        <w:t>.</w:t>
      </w:r>
    </w:p>
    <w:sectPr w:rsidSect="00DA2149">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9C76AE4371C4483080FB7B732880D3C6"/>
      </w:placeholder>
      <w:richText/>
    </w:sdtPr>
    <w:sdtContent>
      <w:p w:rsidR="006C1831" w:rsidP="009277D8">
        <w:pPr>
          <w:pStyle w:val="Para"/>
          <w:rPr>
            <w:color w:val="808080"/>
          </w:rPr>
        </w:pPr>
        <w:r w:rsidRPr="00765F6C">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placeholder>
        <w:docPart w:val="50133C411B594B42B085B9012F5B5C64"/>
      </w:placeholder>
      <w:richText/>
    </w:sdtPr>
    <w:sdtContent>
      <w:p w:rsidR="006C1831"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03565975"/>
      <w:docPartObj>
        <w:docPartGallery w:val="Page Numbers (Top of Page)"/>
        <w:docPartUnique/>
      </w:docPartObj>
    </w:sdtPr>
    <w:sdtEndPr>
      <w:rPr>
        <w:noProof/>
      </w:rPr>
    </w:sdtEndPr>
    <w:sdtContent>
      <w:p w:rsidR="00BE5D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DA2149" w:rsidRPr="00776882" w:rsidP="007B7907">
    <w:pPr>
      <w:pStyle w:val="Para"/>
      <w:rPr>
        <w:color w:val="808080"/>
      </w:rPr>
    </w:pPr>
  </w:p>
  <w:p w:rsidR="00B06DF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371A57A0"/>
    <w:lvl w:ilvl="0">
      <w:start w:val="127"/>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5"/>
  </w:num>
  <w:num w:numId="3">
    <w:abstractNumId w:val="5"/>
  </w:num>
  <w:num w:numId="4">
    <w:abstractNumId w:val="5"/>
  </w:num>
  <w:num w:numId="5">
    <w:abstractNumId w:val="5"/>
  </w:num>
  <w:num w:numId="6">
    <w:abstractNumId w:val="5"/>
  </w:num>
  <w:num w:numId="7">
    <w:abstractNumId w:val="6"/>
  </w:num>
  <w:num w:numId="8">
    <w:abstractNumId w:val="3"/>
  </w:num>
  <w:num w:numId="9">
    <w:abstractNumId w:val="2"/>
  </w:num>
  <w:num w:numId="10">
    <w:abstractNumId w:val="2"/>
  </w:num>
  <w:num w:numId="11">
    <w:abstractNumId w:val="7"/>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2"/>
    <w:lvlOverride w:ilvl="0">
      <w:startOverride w:val="1"/>
    </w:lvlOverride>
  </w:num>
  <w:num w:numId="16">
    <w:abstractNumId w:val="4"/>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C183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paragraph" w:styleId="Heading9">
    <w:name w:val="heading 9"/>
    <w:basedOn w:val="Normal"/>
    <w:next w:val="Normal"/>
    <w:link w:val="Heading9Char"/>
    <w:uiPriority w:val="9"/>
    <w:semiHidden/>
    <w:unhideWhenUsed/>
    <w:qFormat/>
    <w:rsid w:val="006C1831"/>
    <w:pPr>
      <w:keepNext/>
      <w:keepLines/>
      <w:spacing w:after="0" w:line="278" w:lineRule="auto"/>
      <w:jc w:val="left"/>
      <w:outlineLvl w:val="8"/>
    </w:pPr>
    <w:rPr>
      <w:rFonts w:asciiTheme="minorHAnsi" w:eastAsiaTheme="majorEastAsia" w:hAnsiTheme="minorHAnsi" w:cstheme="majorBidi"/>
      <w:color w:val="272727" w:themeColor="text1" w:themeTint="D8"/>
      <w:kern w:val="2"/>
      <w:sz w:val="24"/>
      <w:szCs w:val="24"/>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41EFE"/>
    <w:rPr>
      <w:color w:val="605E5C"/>
      <w:shd w:val="clear" w:color="auto" w:fill="E1DFDD"/>
    </w:rPr>
  </w:style>
  <w:style w:type="paragraph" w:styleId="BalloonText">
    <w:name w:val="Balloon Text"/>
    <w:basedOn w:val="Normal"/>
    <w:link w:val="BalloonTextChar"/>
    <w:uiPriority w:val="99"/>
    <w:semiHidden/>
    <w:unhideWhenUsed/>
    <w:rsid w:val="0075121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1212"/>
    <w:rPr>
      <w:rFonts w:ascii="Tahoma" w:hAnsi="Tahoma" w:cs="Tahoma"/>
      <w:sz w:val="16"/>
      <w:szCs w:val="16"/>
    </w:rPr>
  </w:style>
  <w:style w:type="character" w:customStyle="1" w:styleId="content-intro">
    <w:name w:val="content-intro"/>
    <w:basedOn w:val="DefaultParagraphFont"/>
    <w:rsid w:val="00751212"/>
  </w:style>
  <w:style w:type="character" w:customStyle="1" w:styleId="legds2">
    <w:name w:val="legds2"/>
    <w:basedOn w:val="DefaultParagraphFont"/>
    <w:rsid w:val="003B1D85"/>
    <w:rPr>
      <w:vanish w:val="0"/>
      <w:webHidden w:val="0"/>
      <w:specVanish w:val="0"/>
    </w:rPr>
  </w:style>
  <w:style w:type="character" w:styleId="HTMLAcronym">
    <w:name w:val="HTML Acronym"/>
    <w:basedOn w:val="DefaultParagraphFont"/>
    <w:uiPriority w:val="99"/>
    <w:semiHidden/>
    <w:unhideWhenUsed/>
    <w:rsid w:val="003B1D85"/>
  </w:style>
  <w:style w:type="character" w:customStyle="1" w:styleId="UnresolvedMention1">
    <w:name w:val="Unresolved Mention1"/>
    <w:basedOn w:val="DefaultParagraphFont"/>
    <w:uiPriority w:val="99"/>
    <w:semiHidden/>
    <w:unhideWhenUsed/>
    <w:rsid w:val="003B1D85"/>
    <w:rPr>
      <w:color w:val="808080"/>
      <w:shd w:val="clear" w:color="auto" w:fill="E6E6E6"/>
    </w:rPr>
  </w:style>
  <w:style w:type="character" w:customStyle="1" w:styleId="UnresolvedMention2">
    <w:name w:val="Unresolved Mention2"/>
    <w:basedOn w:val="DefaultParagraphFont"/>
    <w:uiPriority w:val="99"/>
    <w:semiHidden/>
    <w:unhideWhenUsed/>
    <w:rsid w:val="003B1D85"/>
    <w:rPr>
      <w:color w:val="605E5C"/>
      <w:shd w:val="clear" w:color="auto" w:fill="E1DFDD"/>
    </w:rPr>
  </w:style>
  <w:style w:type="paragraph" w:styleId="ListBullet">
    <w:name w:val="List Bullet"/>
    <w:basedOn w:val="Normal"/>
    <w:uiPriority w:val="99"/>
    <w:unhideWhenUsed/>
    <w:rsid w:val="003B1D85"/>
    <w:pPr>
      <w:numPr>
        <w:numId w:val="14"/>
      </w:numPr>
      <w:contextualSpacing/>
    </w:pPr>
  </w:style>
  <w:style w:type="table" w:styleId="TableGrid">
    <w:name w:val="Table Grid"/>
    <w:basedOn w:val="TableNormal"/>
    <w:uiPriority w:val="59"/>
    <w:rsid w:val="003B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3B1D8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3B1D85"/>
    <w:rPr>
      <w:rFonts w:ascii="Times New Roman" w:eastAsia="Times New Roman" w:hAnsi="Times New Roman" w:cs="Times New Roman"/>
      <w:b/>
      <w:sz w:val="24"/>
      <w:szCs w:val="20"/>
      <w:lang w:eastAsia="zh-CN"/>
    </w:rPr>
  </w:style>
  <w:style w:type="character" w:styleId="CommentReference">
    <w:name w:val="annotation reference"/>
    <w:basedOn w:val="DefaultParagraphFont"/>
    <w:uiPriority w:val="99"/>
    <w:semiHidden/>
    <w:unhideWhenUsed/>
    <w:rsid w:val="003B1D85"/>
    <w:rPr>
      <w:sz w:val="16"/>
      <w:szCs w:val="16"/>
    </w:rPr>
  </w:style>
  <w:style w:type="paragraph" w:styleId="CommentText">
    <w:name w:val="annotation text"/>
    <w:basedOn w:val="Normal"/>
    <w:link w:val="CommentTextChar"/>
    <w:uiPriority w:val="99"/>
    <w:unhideWhenUsed/>
    <w:rsid w:val="003B1D85"/>
    <w:rPr>
      <w:sz w:val="20"/>
      <w:szCs w:val="20"/>
    </w:rPr>
  </w:style>
  <w:style w:type="character" w:customStyle="1" w:styleId="CommentTextChar">
    <w:name w:val="Comment Text Char"/>
    <w:basedOn w:val="DefaultParagraphFont"/>
    <w:link w:val="CommentText"/>
    <w:uiPriority w:val="99"/>
    <w:rsid w:val="003B1D85"/>
    <w:rPr>
      <w:rFonts w:ascii="Verdana" w:hAnsi="Verdana"/>
      <w:sz w:val="20"/>
      <w:szCs w:val="20"/>
    </w:rPr>
  </w:style>
  <w:style w:type="paragraph" w:customStyle="1" w:styleId="Colloquy1">
    <w:name w:val="Colloquy 1"/>
    <w:basedOn w:val="Normal"/>
    <w:next w:val="Normal"/>
    <w:uiPriority w:val="99"/>
    <w:rsid w:val="003B1D85"/>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B1D85"/>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B1D85"/>
    <w:rPr>
      <w:rFonts w:ascii="Calibri" w:eastAsia="Calibri" w:hAnsi="Calibri" w:cs="Times New Roman"/>
    </w:rPr>
  </w:style>
  <w:style w:type="character" w:customStyle="1" w:styleId="normaltextrun">
    <w:name w:val="normaltextrun"/>
    <w:basedOn w:val="DefaultParagraphFont"/>
    <w:rsid w:val="003B1D85"/>
  </w:style>
  <w:style w:type="character" w:customStyle="1" w:styleId="eop">
    <w:name w:val="eop"/>
    <w:basedOn w:val="DefaultParagraphFont"/>
    <w:rsid w:val="003B1D85"/>
  </w:style>
  <w:style w:type="paragraph" w:styleId="BodyTextIndent3">
    <w:name w:val="Body Text Indent 3"/>
    <w:basedOn w:val="Normal"/>
    <w:link w:val="BodyTextIndent3Char"/>
    <w:semiHidden/>
    <w:rsid w:val="003B1D85"/>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3B1D85"/>
    <w:rPr>
      <w:rFonts w:ascii="Times New Roman" w:eastAsia="Times New Roman" w:hAnsi="Times New Roman" w:cs="Times New Roman"/>
      <w:sz w:val="24"/>
      <w:szCs w:val="24"/>
    </w:rPr>
  </w:style>
  <w:style w:type="paragraph" w:customStyle="1" w:styleId="ys">
    <w:name w:val="ys"/>
    <w:rsid w:val="003B1D85"/>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3B1D85"/>
  </w:style>
  <w:style w:type="character" w:customStyle="1" w:styleId="srword">
    <w:name w:val="srword"/>
    <w:basedOn w:val="DefaultParagraphFont"/>
    <w:rsid w:val="003B1D85"/>
  </w:style>
  <w:style w:type="character" w:customStyle="1" w:styleId="speakerspeaker-S5">
    <w:name w:val="speaker speaker-S5"/>
    <w:basedOn w:val="DefaultParagraphFont"/>
    <w:rsid w:val="003B1D85"/>
  </w:style>
  <w:style w:type="character" w:customStyle="1" w:styleId="speakerspeaker-S6">
    <w:name w:val="speaker speaker-S6"/>
    <w:basedOn w:val="DefaultParagraphFont"/>
    <w:rsid w:val="003B1D85"/>
  </w:style>
  <w:style w:type="character" w:customStyle="1" w:styleId="speakerspeaker-S7">
    <w:name w:val="speaker speaker-S7"/>
    <w:basedOn w:val="DefaultParagraphFont"/>
    <w:rsid w:val="003B1D85"/>
  </w:style>
  <w:style w:type="character" w:customStyle="1" w:styleId="speakerspeaker-S9">
    <w:name w:val="speaker speaker-S9"/>
    <w:basedOn w:val="DefaultParagraphFont"/>
    <w:rsid w:val="003B1D85"/>
  </w:style>
  <w:style w:type="character" w:customStyle="1" w:styleId="speakerspeaker-S10">
    <w:name w:val="speaker speaker-S10"/>
    <w:basedOn w:val="DefaultParagraphFont"/>
    <w:rsid w:val="003B1D85"/>
  </w:style>
  <w:style w:type="character" w:customStyle="1" w:styleId="speakerspeaker-S3">
    <w:name w:val="speaker speaker-S3"/>
    <w:basedOn w:val="DefaultParagraphFont"/>
    <w:rsid w:val="003B1D85"/>
  </w:style>
  <w:style w:type="character" w:customStyle="1" w:styleId="speakerspeaker-S2">
    <w:name w:val="speaker speaker-S2"/>
    <w:basedOn w:val="DefaultParagraphFont"/>
    <w:rsid w:val="003B1D85"/>
  </w:style>
  <w:style w:type="character" w:customStyle="1" w:styleId="speakerspeaker-S11">
    <w:name w:val="speaker speaker-S11"/>
    <w:basedOn w:val="DefaultParagraphFont"/>
    <w:rsid w:val="003B1D85"/>
  </w:style>
  <w:style w:type="character" w:customStyle="1" w:styleId="speakerspeaker-S12">
    <w:name w:val="speaker speaker-S12"/>
    <w:basedOn w:val="DefaultParagraphFont"/>
    <w:rsid w:val="003B1D85"/>
  </w:style>
  <w:style w:type="character" w:customStyle="1" w:styleId="speakerspeaker-S13">
    <w:name w:val="speaker speaker-S13"/>
    <w:basedOn w:val="DefaultParagraphFont"/>
    <w:rsid w:val="003B1D85"/>
  </w:style>
  <w:style w:type="character" w:customStyle="1" w:styleId="speakerspeaker-S14">
    <w:name w:val="speaker speaker-S14"/>
    <w:basedOn w:val="DefaultParagraphFont"/>
    <w:rsid w:val="003B1D85"/>
  </w:style>
  <w:style w:type="paragraph" w:styleId="Revision">
    <w:name w:val="Revision"/>
    <w:hidden/>
    <w:uiPriority w:val="99"/>
    <w:semiHidden/>
    <w:rsid w:val="003B1D85"/>
    <w:pPr>
      <w:spacing w:after="0" w:line="240" w:lineRule="auto"/>
    </w:pPr>
    <w:rPr>
      <w:rFonts w:ascii="Verdana" w:hAnsi="Verdana"/>
    </w:rPr>
  </w:style>
  <w:style w:type="paragraph" w:styleId="CommentSubject">
    <w:name w:val="annotation subject"/>
    <w:basedOn w:val="CommentText"/>
    <w:next w:val="CommentText"/>
    <w:link w:val="CommentSubjectChar"/>
    <w:uiPriority w:val="99"/>
    <w:semiHidden/>
    <w:unhideWhenUsed/>
    <w:rsid w:val="003B1D85"/>
    <w:rPr>
      <w:b/>
      <w:bCs/>
    </w:rPr>
  </w:style>
  <w:style w:type="character" w:customStyle="1" w:styleId="CommentSubjectChar">
    <w:name w:val="Comment Subject Char"/>
    <w:basedOn w:val="CommentTextChar"/>
    <w:link w:val="CommentSubject"/>
    <w:uiPriority w:val="99"/>
    <w:semiHidden/>
    <w:rsid w:val="003B1D85"/>
    <w:rPr>
      <w:rFonts w:ascii="Verdana" w:hAnsi="Verdana"/>
      <w:b/>
      <w:bCs/>
      <w:sz w:val="20"/>
      <w:szCs w:val="20"/>
    </w:rPr>
  </w:style>
  <w:style w:type="character" w:customStyle="1" w:styleId="speakerspeaker-S8">
    <w:name w:val="speaker speaker-S8"/>
    <w:basedOn w:val="DefaultParagraphFont"/>
    <w:rsid w:val="009C1A5C"/>
  </w:style>
  <w:style w:type="character" w:customStyle="1" w:styleId="audioposition">
    <w:name w:val="audioposition"/>
    <w:basedOn w:val="DefaultParagraphFont"/>
    <w:rsid w:val="00AB6EDC"/>
  </w:style>
  <w:style w:type="character" w:customStyle="1" w:styleId="speakerspeaker-S15">
    <w:name w:val="speaker speaker-S15"/>
    <w:basedOn w:val="DefaultParagraphFont"/>
    <w:rsid w:val="00AB6EDC"/>
  </w:style>
  <w:style w:type="character" w:customStyle="1" w:styleId="speakerspeaker-S16">
    <w:name w:val="speaker speaker-S16"/>
    <w:basedOn w:val="DefaultParagraphFont"/>
    <w:rsid w:val="00AB6EDC"/>
  </w:style>
  <w:style w:type="character" w:customStyle="1" w:styleId="speakerspeaker-S17">
    <w:name w:val="speaker speaker-S17"/>
    <w:basedOn w:val="DefaultParagraphFont"/>
    <w:rsid w:val="00AB6EDC"/>
  </w:style>
  <w:style w:type="character" w:customStyle="1" w:styleId="speakerspeaker-S18">
    <w:name w:val="speaker speaker-S18"/>
    <w:basedOn w:val="DefaultParagraphFont"/>
    <w:rsid w:val="00AB6EDC"/>
  </w:style>
  <w:style w:type="character" w:customStyle="1" w:styleId="speakerspeaker-S19">
    <w:name w:val="speaker speaker-S19"/>
    <w:basedOn w:val="DefaultParagraphFont"/>
    <w:rsid w:val="00AB6EDC"/>
  </w:style>
  <w:style w:type="character" w:customStyle="1" w:styleId="speakerspeaker-S1">
    <w:name w:val="speaker speaker-S1"/>
    <w:basedOn w:val="DefaultParagraphFont"/>
    <w:rsid w:val="009A5407"/>
  </w:style>
  <w:style w:type="paragraph" w:customStyle="1" w:styleId="para0">
    <w:name w:val="para"/>
    <w:basedOn w:val="NormalWeb"/>
    <w:qFormat/>
    <w:rsid w:val="0004459D"/>
    <w:pPr>
      <w:spacing w:before="100" w:beforeAutospacing="1" w:after="100" w:afterAutospacing="1"/>
      <w:jc w:val="left"/>
    </w:pPr>
    <w:rPr>
      <w:rFonts w:eastAsia="Times New Roman"/>
      <w:lang w:eastAsia="en-GB"/>
    </w:rPr>
  </w:style>
  <w:style w:type="paragraph" w:styleId="NormalWeb">
    <w:name w:val="Normal (Web)"/>
    <w:basedOn w:val="Normal"/>
    <w:uiPriority w:val="99"/>
    <w:semiHidden/>
    <w:unhideWhenUsed/>
    <w:rsid w:val="0004459D"/>
    <w:rPr>
      <w:rFonts w:ascii="Times New Roman" w:hAnsi="Times New Roman" w:cs="Times New Roman"/>
      <w:sz w:val="24"/>
      <w:szCs w:val="24"/>
    </w:rPr>
  </w:style>
  <w:style w:type="character" w:customStyle="1" w:styleId="contentcontrolboundarysink">
    <w:name w:val="contentcontrolboundarysink"/>
    <w:basedOn w:val="DefaultParagraphFont"/>
    <w:rsid w:val="003F0654"/>
  </w:style>
  <w:style w:type="character" w:customStyle="1" w:styleId="Heading9Char">
    <w:name w:val="Heading 9 Char"/>
    <w:basedOn w:val="DefaultParagraphFont"/>
    <w:link w:val="Heading9"/>
    <w:uiPriority w:val="9"/>
    <w:semiHidden/>
    <w:rsid w:val="006C1831"/>
    <w:rPr>
      <w:rFonts w:eastAsiaTheme="majorEastAsia" w:cstheme="majorBidi"/>
      <w:color w:val="272727" w:themeColor="text1" w:themeTint="D8"/>
      <w:kern w:val="2"/>
      <w:sz w:val="24"/>
      <w:szCs w:val="24"/>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9C76AE4371C4483080FB7B732880D3C6"/>
        <w:category>
          <w:name w:val="General"/>
          <w:gallery w:val="placeholder"/>
        </w:category>
        <w:types>
          <w:type w:val="bbPlcHdr"/>
        </w:types>
        <w:behaviors>
          <w:behavior w:val="content"/>
        </w:behaviors>
        <w:guid w:val="{4F5102FD-114E-4866-8A1E-149E34886A52}"/>
      </w:docPartPr>
      <w:docPartBody>
        <w:p w:rsidR="00E12208" w:rsidP="00E12208">
          <w:pPr>
            <w:pStyle w:val="9C76AE4371C4483080FB7B732880D3C6"/>
          </w:pPr>
          <w:r w:rsidRPr="000753FC">
            <w:rPr>
              <w:rStyle w:val="PlaceholderText"/>
            </w:rPr>
            <w:t>Click here to enter text.</w:t>
          </w:r>
        </w:p>
      </w:docPartBody>
    </w:docPart>
    <w:docPart>
      <w:docPartPr>
        <w:name w:val="50133C411B594B42B085B9012F5B5C64"/>
        <w:category>
          <w:name w:val="General"/>
          <w:gallery w:val="placeholder"/>
        </w:category>
        <w:types>
          <w:type w:val="bbPlcHdr"/>
        </w:types>
        <w:behaviors>
          <w:behavior w:val="content"/>
        </w:behaviors>
        <w:guid w:val="{0E02CDE3-4E14-4492-8F1E-A95F5498BFC6}"/>
      </w:docPartPr>
      <w:docPartBody>
        <w:p w:rsidR="00ED4F58" w:rsidP="00ED4F58">
          <w:pPr>
            <w:pStyle w:val="50133C411B594B42B085B9012F5B5C64"/>
          </w:pPr>
          <w:r w:rsidRPr="000753FC">
            <w:rPr>
              <w:rStyle w:val="PlaceholderText"/>
            </w:rPr>
            <w:t>Click here to enter text.</w:t>
          </w:r>
        </w:p>
      </w:docPartBody>
    </w:docPart>
    <w:docPart>
      <w:docPartPr>
        <w:name w:val="1A044623307F4BB1A7518297B4D15CB3"/>
        <w:category>
          <w:name w:val="General"/>
          <w:gallery w:val="placeholder"/>
        </w:category>
        <w:types>
          <w:type w:val="bbPlcHdr"/>
        </w:types>
        <w:behaviors>
          <w:behavior w:val="content"/>
        </w:behaviors>
        <w:guid w:val="{A465DCFC-AC74-45E6-9676-6388EFA56CF8}"/>
      </w:docPartPr>
      <w:docPartBody>
        <w:p w:rsidR="00E2757C" w:rsidP="00CF53FA">
          <w:pPr>
            <w:pStyle w:val="1A044623307F4BB1A7518297B4D15CB3"/>
          </w:pPr>
          <w:r w:rsidRPr="000753FC">
            <w:rPr>
              <w:rStyle w:val="PlaceholderText"/>
            </w:rPr>
            <w:t>Click here to enter text.</w:t>
          </w:r>
        </w:p>
      </w:docPartBody>
    </w:docPart>
    <w:docPart>
      <w:docPartPr>
        <w:name w:val="AF2186F0A7E74474A01B5D230533F5C7"/>
        <w:category>
          <w:name w:val="General"/>
          <w:gallery w:val="placeholder"/>
        </w:category>
        <w:types>
          <w:type w:val="bbPlcHdr"/>
        </w:types>
        <w:behaviors>
          <w:behavior w:val="content"/>
        </w:behaviors>
        <w:guid w:val="{01E09544-1C03-45BB-AF5A-F49587CD5397}"/>
      </w:docPartPr>
      <w:docPartBody>
        <w:p w:rsidR="00E2757C" w:rsidP="00CF53FA">
          <w:pPr>
            <w:pStyle w:val="AF2186F0A7E74474A01B5D230533F5C7"/>
          </w:pPr>
          <w:r w:rsidRPr="000753FC">
            <w:rPr>
              <w:rStyle w:val="PlaceholderText"/>
            </w:rPr>
            <w:t>Click here to enter text.</w:t>
          </w:r>
        </w:p>
      </w:docPartBody>
    </w:docPart>
    <w:docPart>
      <w:docPartPr>
        <w:name w:val="5EA1649525FA4C4288C89C8E08FE4157"/>
        <w:category>
          <w:name w:val="General"/>
          <w:gallery w:val="placeholder"/>
        </w:category>
        <w:types>
          <w:type w:val="bbPlcHdr"/>
        </w:types>
        <w:behaviors>
          <w:behavior w:val="content"/>
        </w:behaviors>
        <w:guid w:val="{9403019F-37D0-4419-B8BB-BCFE9B96B212}"/>
      </w:docPartPr>
      <w:docPartBody>
        <w:p w:rsidR="00E2757C" w:rsidP="00CF53FA">
          <w:pPr>
            <w:pStyle w:val="5EA1649525FA4C4288C89C8E08FE4157"/>
          </w:pPr>
          <w:r w:rsidRPr="00D20745">
            <w:rPr>
              <w:rStyle w:val="PlaceholderText"/>
            </w:rPr>
            <w:t>Click here to enter text.</w:t>
          </w:r>
        </w:p>
      </w:docPartBody>
    </w:docPart>
    <w:docPart>
      <w:docPartPr>
        <w:name w:val="20BA755309FE4AB3B3D1940915D7E4BB"/>
        <w:category>
          <w:name w:val="General"/>
          <w:gallery w:val="placeholder"/>
        </w:category>
        <w:types>
          <w:type w:val="bbPlcHdr"/>
        </w:types>
        <w:behaviors>
          <w:behavior w:val="content"/>
        </w:behaviors>
        <w:guid w:val="{DEB24261-A2AF-49DE-8E38-B770F60804AC}"/>
      </w:docPartPr>
      <w:docPartBody>
        <w:p w:rsidR="00E2757C" w:rsidP="00CF53FA">
          <w:pPr>
            <w:pStyle w:val="20BA755309FE4AB3B3D1940915D7E4BB"/>
          </w:pPr>
          <w:r w:rsidRPr="009F76B1">
            <w:rPr>
              <w:rStyle w:val="PlaceholderText"/>
            </w:rPr>
            <w:t>Click here to enter text.</w:t>
          </w:r>
        </w:p>
      </w:docPartBody>
    </w:docPart>
    <w:docPart>
      <w:docPartPr>
        <w:name w:val="E81CB47263BC40E98977190D8B6D37F5"/>
        <w:category>
          <w:name w:val="General"/>
          <w:gallery w:val="placeholder"/>
        </w:category>
        <w:types>
          <w:type w:val="bbPlcHdr"/>
        </w:types>
        <w:behaviors>
          <w:behavior w:val="content"/>
        </w:behaviors>
        <w:guid w:val="{1A1B2289-6349-4490-AE9D-91B84A537ACD}"/>
      </w:docPartPr>
      <w:docPartBody>
        <w:p w:rsidR="00E2757C" w:rsidP="00CF53FA">
          <w:pPr>
            <w:pStyle w:val="E81CB47263BC40E98977190D8B6D37F5"/>
          </w:pPr>
          <w:r w:rsidRPr="00D47885">
            <w:rPr>
              <w:rStyle w:val="PlaceholderText"/>
            </w:rPr>
            <w:t>Click or tap here to enter text.</w:t>
          </w:r>
        </w:p>
      </w:docPartBody>
    </w:docPart>
    <w:docPart>
      <w:docPartPr>
        <w:name w:val="C8913547C1C14958A84250A371A69981"/>
        <w:category>
          <w:name w:val="General"/>
          <w:gallery w:val="placeholder"/>
        </w:category>
        <w:types>
          <w:type w:val="bbPlcHdr"/>
        </w:types>
        <w:behaviors>
          <w:behavior w:val="content"/>
        </w:behaviors>
        <w:guid w:val="{E1ADF870-38B2-47AD-BAF7-D1BAC3CDEBB0}"/>
      </w:docPartPr>
      <w:docPartBody>
        <w:p w:rsidR="00E2757C" w:rsidP="00CF53FA">
          <w:pPr>
            <w:pStyle w:val="C8913547C1C14958A84250A371A69981"/>
          </w:pPr>
          <w:r w:rsidRPr="00D47885">
            <w:rPr>
              <w:rStyle w:val="PlaceholderText"/>
            </w:rPr>
            <w:t>Click or tap here to enter text.</w:t>
          </w:r>
        </w:p>
      </w:docPartBody>
    </w:docPart>
    <w:docPart>
      <w:docPartPr>
        <w:name w:val="29FCFD79C9B9407BB78F1B400648DA56"/>
        <w:category>
          <w:name w:val="General"/>
          <w:gallery w:val="placeholder"/>
        </w:category>
        <w:types>
          <w:type w:val="bbPlcHdr"/>
        </w:types>
        <w:behaviors>
          <w:behavior w:val="content"/>
        </w:behaviors>
        <w:guid w:val="{5FF87CE7-2F29-46A3-B047-7FC307D9E44A}"/>
      </w:docPartPr>
      <w:docPartBody>
        <w:p w:rsidR="00E2757C" w:rsidP="00CF53FA">
          <w:pPr>
            <w:pStyle w:val="29FCFD79C9B9407BB78F1B400648DA56"/>
          </w:pPr>
          <w:r w:rsidRPr="00B13E7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53FA"/>
    <w:rPr>
      <w:color w:val="808080"/>
    </w:rPr>
  </w:style>
  <w:style w:type="paragraph" w:customStyle="1" w:styleId="9C76AE4371C4483080FB7B732880D3C6">
    <w:name w:val="9C76AE4371C4483080FB7B732880D3C6"/>
    <w:rsid w:val="00E12208"/>
    <w:pPr>
      <w:spacing w:line="278" w:lineRule="auto"/>
    </w:pPr>
    <w:rPr>
      <w:sz w:val="24"/>
      <w:szCs w:val="24"/>
    </w:rPr>
  </w:style>
  <w:style w:type="paragraph" w:customStyle="1" w:styleId="50133C411B594B42B085B9012F5B5C64">
    <w:name w:val="50133C411B594B42B085B9012F5B5C64"/>
    <w:rsid w:val="00ED4F58"/>
    <w:pPr>
      <w:spacing w:line="278" w:lineRule="auto"/>
    </w:pPr>
    <w:rPr>
      <w:sz w:val="24"/>
      <w:szCs w:val="24"/>
    </w:rPr>
  </w:style>
  <w:style w:type="paragraph" w:customStyle="1" w:styleId="1A044623307F4BB1A7518297B4D15CB3">
    <w:name w:val="1A044623307F4BB1A7518297B4D15CB3"/>
    <w:rsid w:val="00CF53FA"/>
    <w:pPr>
      <w:spacing w:line="278" w:lineRule="auto"/>
    </w:pPr>
    <w:rPr>
      <w:sz w:val="24"/>
      <w:szCs w:val="24"/>
    </w:rPr>
  </w:style>
  <w:style w:type="paragraph" w:customStyle="1" w:styleId="AF2186F0A7E74474A01B5D230533F5C7">
    <w:name w:val="AF2186F0A7E74474A01B5D230533F5C7"/>
    <w:rsid w:val="00CF53FA"/>
    <w:pPr>
      <w:spacing w:line="278" w:lineRule="auto"/>
    </w:pPr>
    <w:rPr>
      <w:sz w:val="24"/>
      <w:szCs w:val="24"/>
    </w:rPr>
  </w:style>
  <w:style w:type="paragraph" w:customStyle="1" w:styleId="5EA1649525FA4C4288C89C8E08FE4157">
    <w:name w:val="5EA1649525FA4C4288C89C8E08FE4157"/>
    <w:rsid w:val="00CF53FA"/>
    <w:pPr>
      <w:spacing w:line="278" w:lineRule="auto"/>
    </w:pPr>
    <w:rPr>
      <w:sz w:val="24"/>
      <w:szCs w:val="24"/>
    </w:rPr>
  </w:style>
  <w:style w:type="paragraph" w:customStyle="1" w:styleId="20BA755309FE4AB3B3D1940915D7E4BB">
    <w:name w:val="20BA755309FE4AB3B3D1940915D7E4BB"/>
    <w:rsid w:val="00CF53FA"/>
    <w:pPr>
      <w:spacing w:line="278" w:lineRule="auto"/>
    </w:pPr>
    <w:rPr>
      <w:sz w:val="24"/>
      <w:szCs w:val="24"/>
    </w:rPr>
  </w:style>
  <w:style w:type="paragraph" w:customStyle="1" w:styleId="E81CB47263BC40E98977190D8B6D37F5">
    <w:name w:val="E81CB47263BC40E98977190D8B6D37F5"/>
    <w:rsid w:val="00CF53FA"/>
    <w:pPr>
      <w:spacing w:line="278" w:lineRule="auto"/>
    </w:pPr>
    <w:rPr>
      <w:sz w:val="24"/>
      <w:szCs w:val="24"/>
    </w:rPr>
  </w:style>
  <w:style w:type="paragraph" w:customStyle="1" w:styleId="C8913547C1C14958A84250A371A69981">
    <w:name w:val="C8913547C1C14958A84250A371A69981"/>
    <w:rsid w:val="00CF53FA"/>
    <w:pPr>
      <w:spacing w:line="278" w:lineRule="auto"/>
    </w:pPr>
    <w:rPr>
      <w:sz w:val="24"/>
      <w:szCs w:val="24"/>
    </w:rPr>
  </w:style>
  <w:style w:type="paragraph" w:customStyle="1" w:styleId="29FCFD79C9B9407BB78F1B400648DA56">
    <w:name w:val="29FCFD79C9B9407BB78F1B400648DA56"/>
    <w:rsid w:val="00CF53FA"/>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spe:Receivers xmlns:spe="http://schemas.microsoft.com/sharepoint/event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41</Value>
      <Value>110</Value>
      <Value>104</Value>
      <Value>107</Value>
      <Value>2</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 xmlns="b42ee53a-2340-4c25-89c8-245227b3848b">S27KMSC5QHV6-668151925-6596</_dlc_DocId>
    <_dlc_DocIdUrl xmlns="b42ee53a-2340-4c25-89c8-245227b3848b">
      <Url>https://hopuk.sharepoint.com/sites/hlt-Hansard/_layouts/15/DocIdRedir.aspx?ID=S27KMSC5QHV6-668151925-6596</Url>
      <Description>S27KMSC5QHV6-668151925-6596</Description>
    </_dlc_DocIdUrl>
    <Meeting_x0020_Date xmlns="b42ee53a-2340-4c25-89c8-245227b3848b">2025-05-05T23:00:00+00:00</Meeting_x0020_Dat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2024-25</TermName>
          <TermId xmlns="http://schemas.microsoft.com/office/infopath/2007/PartnerControls">173c2407-8e96-435d-bd52-860179bbc150</TermId>
        </TermInfo>
      </Terms>
    </e6f926d7f5b14a74bee86c3452d91372>
    <Document_x0020_Status1 xmlns="b42ee53a-2340-4c25-89c8-245227b3848b">Final</Document_x0020_Status1>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Media literacy</TermName>
          <TermId xmlns="http://schemas.microsoft.com/office/infopath/2007/PartnerControls">821200c1-334f-49e2-b65c-5b3ec1c49ac8</TermId>
        </TermInfo>
      </Terms>
    </edc898bf3bb343549b83ac391d519ef2>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CAEC9F278A988241BAD1280CEECA444B" ma:contentTypeVersion="63" ma:contentTypeDescription="Create a new document." ma:contentTypeScope="" ma:versionID="b2a40cf07661f4339859145a5e17b19d">
  <xsd:schema xmlns:xsd="http://www.w3.org/2001/XMLSchema" xmlns:xs="http://www.w3.org/2001/XMLSchema" xmlns:p="http://schemas.microsoft.com/office/2006/metadata/properties" xmlns:ns2="b42ee53a-2340-4c25-89c8-245227b3848b" xmlns:ns3="4600776d-0a3c-44b4-bff2-0ceaafb13046" xmlns:ns5="150f8c5d-b1bb-460d-9f0d-540374676725" targetNamespace="http://schemas.microsoft.com/office/2006/metadata/properties" ma:root="true" ma:fieldsID="04b266de7b14ce730cf63c3804fc5fb6" ns2:_="" ns3:_="" ns5:_="">
    <xsd:import namespace="b42ee53a-2340-4c25-89c8-245227b3848b"/>
    <xsd:import namespace="4600776d-0a3c-44b4-bff2-0ceaafb13046"/>
    <xsd:import namespace="150f8c5d-b1bb-460d-9f0d-540374676725"/>
    <xsd:element name="properties">
      <xsd:complexType>
        <xsd:sequence>
          <xsd:element name="documentManagement">
            <xsd:complexType>
              <xsd:all>
                <xsd:element ref="ns2:_dlc_DocId" minOccurs="0"/>
                <xsd:element ref="ns2:_dlc_DocIdUrl" minOccurs="0"/>
                <xsd:element ref="ns2:_dlc_DocIdPersistId" minOccurs="0"/>
                <xsd:element ref="ns3:e6f926d7f5b14a74bee86c3452d91372" minOccurs="0"/>
                <xsd:element ref="ns2:edc898bf3bb343549b83ac391d519ef2" minOccurs="0"/>
                <xsd:element ref="ns2:c10fc15a1e374d7faacfa4b870e47730" minOccurs="0"/>
                <xsd:element ref="ns2:Document_x0020_Status1"/>
                <xsd:element ref="ns2:Meeting_x0020_Date" minOccurs="0"/>
                <xsd:element ref="ns2:SharedWithUsers" minOccurs="0"/>
                <xsd:element ref="ns2:SharedWithDetails" minOccurs="0"/>
                <xsd:element ref="ns5:MediaServiceAutoTags" minOccurs="0"/>
                <xsd:element ref="ns5:MediaServiceOCR" minOccurs="0"/>
                <xsd:element ref="ns5:MediaServiceLocation" minOccurs="0"/>
                <xsd:element ref="ns3:c4838c65c76546ae93d5703426802f7f" minOccurs="0"/>
                <xsd:element ref="ns3:TaxCatchAll" minOccurs="0"/>
                <xsd:element ref="ns3:TaxCatchAllLabel" minOccurs="0"/>
                <xsd:element ref="ns3:j6c5b17cd04246da82e5604daf08bc68" minOccurs="0"/>
                <xsd:element ref="ns3:g3ef09377e3444258679b6035a1ff93a" minOccurs="0"/>
                <xsd:element ref="ns3:cd0fc526a5c840319a97fd94028e9904" minOccurs="0"/>
                <xsd:element ref="ns3:k5b153ee974a4a57a7568e533217f2cb" minOccurs="0"/>
                <xsd:element ref="ns3:RecordNumber" minOccurs="0"/>
                <xsd:element ref="ns3:RetentionTriggerDate" minOccurs="0"/>
                <xsd:element ref="ns3:TransfertoArchives" minOccurs="0"/>
                <xsd:element ref="ns5:MediaServiceMetadata" minOccurs="0"/>
                <xsd:element ref="ns5:MediaServiceFastMetadata" minOccurs="0"/>
                <xsd:element ref="ns5:MediaServiceAutoKeyPoints" minOccurs="0"/>
                <xsd:element ref="ns5:MediaServiceKeyPoints" minOccurs="0"/>
                <xsd:element ref="ns5:MediaServiceDateTaken" minOccurs="0"/>
                <xsd:element ref="ns5:MediaLengthInSeconds" minOccurs="0"/>
                <xsd:element ref="ns5:MediaServiceObjectDetectorVersions" minOccurs="0"/>
                <xsd:element ref="ns5:MediaServiceSearchPropertie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dc898bf3bb343549b83ac391d519ef2" ma:index="12" ma:taxonomy="true" ma:internalName="edc898bf3bb343549b83ac391d519ef2" ma:taxonomyFieldName="Inquiry" ma:displayName="Inquiry" ma:indexed="true" ma:default="78;#Not set|b0e0a55c-30cf-45f0-a008-017cc789fb2b" ma:fieldId="{edc898bf-3bb3-4354-9b83-ac391d519ef2}" ma:sspId="eb37f91c-4bb8-4ab3-bc5a-cd8753815459" ma:termSetId="a674e8b6-da86-4d54-8cb9-8ad84b458feb" ma:anchorId="8d60d2ce-c2e7-4d86-9588-6d31644662ee" ma:open="false" ma:isKeyword="false">
      <xsd:complexType>
        <xsd:sequence>
          <xsd:element ref="pc:Terms" minOccurs="0" maxOccurs="1"/>
        </xsd:sequence>
      </xsd:complexType>
    </xsd:element>
    <xsd:element name="c10fc15a1e374d7faacfa4b870e47730" ma:index="13" ma:taxonomy="true" ma:internalName="c10fc15a1e374d7faacfa4b870e47730" ma:taxonomyFieldName="Document_x0020_Type" ma:displayName="Document Type" ma:default="72;#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Document_x0020_Status1" ma:index="16"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17" nillable="true" ma:displayName="Meeting Date" ma:format="DateOnly" ma:indexed="true" ma:internalName="Meeting_x0020_Date">
      <xsd:simpleType>
        <xsd:restriction base="dms:DateTime"/>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e6f926d7f5b14a74bee86c3452d91372" ma:index="11" nillable="true" ma:taxonomy="true" ma:internalName="e6f926d7f5b14a74bee86c3452d91372" ma:taxonomyFieldName="Sessions" ma:displayName="Sessions" ma:default="104;#2024-25|173c2407-8e96-435d-bd52-860179bbc150"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cd46349-f922-41c5-a9c0-260b2328e95a}"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cd46349-f922-41c5-a9c0-260b2328e95a}"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RecordNumber" ma:index="36" nillable="true" ma:displayName="Record Number" ma:indexed="true" ma:internalName="RecordNumber">
      <xsd:simpleType>
        <xsd:restriction base="dms:Text">
          <xsd:maxLength value="255"/>
        </xsd:restriction>
      </xsd:simpleType>
    </xsd:element>
    <xsd:element name="RetentionTriggerDate" ma:index="37" nillable="true" ma:displayName="Retention Trigger Date" ma:format="DateOnly" ma:internalName="RetentionTriggerDate">
      <xsd:simpleType>
        <xsd:restriction base="dms:DateTime"/>
      </xsd:simpleType>
    </xsd:element>
    <xsd:element name="TransfertoArchives" ma:index="38" nillable="true" ma:displayName="Transfer to Archives" ma:default="0" ma:internalName="TransfertoArchives">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50f8c5d-b1bb-460d-9f0d-540374676725"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DateTaken" ma:index="43" nillable="true" ma:displayName="MediaServiceDateTaken" ma:hidden="true" ma:internalName="MediaServiceDateTaken" ma:readOnly="true">
      <xsd:simpleType>
        <xsd:restriction base="dms:Text"/>
      </xsd:simpleType>
    </xsd:element>
    <xsd:element name="MediaLengthInSeconds" ma:index="44" nillable="true" ma:displayName="MediaLengthInSeconds" ma:hidden="true" ma:internalName="MediaLengthInSeconds" ma:readOnly="true">
      <xsd:simpleType>
        <xsd:restriction base="dms:Unknown"/>
      </xsd:simple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ServiceGenerationTime" ma:index="47" nillable="true" ma:displayName="MediaServiceGenerationTime" ma:hidden="true" ma:internalName="MediaServiceGenerationTime" ma:readOnly="true">
      <xsd:simpleType>
        <xsd:restriction base="dms:Text"/>
      </xsd:simpleType>
    </xsd:element>
    <xsd:element name="MediaServiceEventHashCode" ma:index="4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4D8A0-177E-4121-84EF-A34D04E4573D}">
  <ds:schemaRefs>
    <ds:schemaRef ds:uri="http://schemas.microsoft.com/sharepoint/events"/>
  </ds:schemaRefs>
</ds:datastoreItem>
</file>

<file path=customXml/itemProps2.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3.xml><?xml version="1.0" encoding="utf-8"?>
<ds:datastoreItem xmlns:ds="http://schemas.openxmlformats.org/officeDocument/2006/customXml" ds:itemID="{2E73D3D8-0FE0-424A-AD2A-BA2A03054391}">
  <ds:schemaRefs>
    <ds:schemaRef ds:uri="http://schemas.microsoft.com/sharepoint/v3/contenttype/forms"/>
  </ds:schemaRefs>
</ds:datastoreItem>
</file>

<file path=customXml/itemProps4.xml><?xml version="1.0" encoding="utf-8"?>
<ds:datastoreItem xmlns:ds="http://schemas.openxmlformats.org/officeDocument/2006/customXml" ds:itemID="{48DAFC3A-1E4F-4B80-950F-0A8CDD9E713E}">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415BB8CC-C083-42F3-826C-4D86CB3DF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150f8c5d-b1bb-460d-9f0d-5403746767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