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0133" w:rsidP="0099199E">
      <w:pPr>
        <w:pStyle w:val="TitleCommittee0"/>
      </w:pPr>
      <w:sdt>
        <w:sdtPr>
          <w:alias w:val="CommitteeName"/>
          <w:tag w:val="CommitteeName"/>
          <w:id w:val="1869951332"/>
          <w:placeholder>
            <w:docPart w:val="6CE5715FB0314851910F1D5C9E97467F"/>
          </w:placeholder>
          <w:richText/>
        </w:sdtPr>
        <w:sdtContent>
          <w:r>
            <w:t>Defence Committee</w:t>
          </w:r>
        </w:sdtContent>
      </w:sdt>
    </w:p>
    <w:p w:rsidR="00BE0133" w:rsidP="0099199E">
      <w:pPr>
        <w:pStyle w:val="TitleInquiry0"/>
      </w:pPr>
      <w:r>
        <w:t xml:space="preserve">Oral evidence: </w:t>
      </w:r>
      <w:sdt>
        <w:sdtPr>
          <w:alias w:val="InquiryName"/>
          <w:tag w:val="InquiryName"/>
          <w:id w:val="377371847"/>
          <w:placeholder>
            <w:docPart w:val="6CE5715FB0314851910F1D5C9E97467F"/>
          </w:placeholder>
          <w:richText/>
        </w:sdtPr>
        <w:sdtContent>
          <w:r>
            <w:t xml:space="preserve">Women in the </w:t>
          </w:r>
          <w:r w:rsidR="002D23AC">
            <w:t xml:space="preserve">Armed Forces </w:t>
          </w:r>
          <w:r w:rsidR="00B9700B">
            <w:t>follow</w:t>
          </w:r>
          <w:r w:rsidR="002D23AC">
            <w:t>-up</w:t>
          </w:r>
        </w:sdtContent>
      </w:sdt>
      <w:r>
        <w:t xml:space="preserve">, HC </w:t>
      </w:r>
      <w:sdt>
        <w:sdtPr>
          <w:alias w:val="InquiryRefNo"/>
          <w:tag w:val="InquiryRefNo"/>
          <w:id w:val="-281725174"/>
          <w:placeholder>
            <w:docPart w:val="6CE5715FB0314851910F1D5C9E97467F"/>
          </w:placeholder>
          <w:richText/>
        </w:sdtPr>
        <w:sdtContent>
          <w:r>
            <w:t>404</w:t>
          </w:r>
        </w:sdtContent>
      </w:sdt>
    </w:p>
    <w:sdt>
      <w:sdtPr>
        <w:alias w:val="SittingDate"/>
        <w:tag w:val="SittingDate"/>
        <w:id w:val="-1160222926"/>
        <w:placeholder>
          <w:docPart w:val="6CE5715FB0314851910F1D5C9E97467F"/>
        </w:placeholder>
        <w:richText/>
      </w:sdtPr>
      <w:sdtContent>
        <w:p w:rsidR="00BE0133" w:rsidP="0099199E">
          <w:pPr>
            <w:pStyle w:val="Para"/>
          </w:pPr>
          <w:r>
            <w:t>Tuesday 18 March 2025</w:t>
          </w:r>
        </w:p>
      </w:sdtContent>
    </w:sdt>
    <w:p w:rsidR="00BE0133" w:rsidP="0099199E">
      <w:pPr>
        <w:pStyle w:val="Para"/>
      </w:pPr>
      <w:r>
        <w:t xml:space="preserve">Ordered by the House of </w:t>
      </w:r>
      <w:sdt>
        <w:sdtPr>
          <w:alias w:val="House"/>
          <w:tag w:val="House"/>
          <w:id w:val="809213435"/>
          <w:placeholder>
            <w:docPart w:val="6CE5715FB0314851910F1D5C9E97467F"/>
          </w:placeholder>
          <w:richText/>
        </w:sdtPr>
        <w:sdtContent>
          <w:r w:rsidRPr="00615759">
            <w:t>Commons</w:t>
          </w:r>
        </w:sdtContent>
      </w:sdt>
      <w:r w:rsidRPr="00615759">
        <w:t xml:space="preserve"> to be published on </w:t>
      </w:r>
      <w:sdt>
        <w:sdtPr>
          <w:alias w:val="PublishDate"/>
          <w:tag w:val="PublishDate"/>
          <w:id w:val="217021599"/>
          <w:placeholder>
            <w:docPart w:val="6CE5715FB0314851910F1D5C9E97467F"/>
          </w:placeholder>
          <w:richText/>
        </w:sdtPr>
        <w:sdtContent>
          <w:r>
            <w:t>18 March 2025</w:t>
          </w:r>
        </w:sdtContent>
      </w:sdt>
      <w:r w:rsidRPr="00615759">
        <w:t>.</w:t>
      </w:r>
    </w:p>
    <w:p w:rsidR="00BE0133" w:rsidP="0099199E">
      <w:sdt>
        <w:sdtPr>
          <w:alias w:val="VideoHyperlink"/>
          <w:tag w:val="VideoHyperlink"/>
          <w:id w:val="703995351"/>
          <w:placeholder>
            <w:docPart w:val="6CE5715FB0314851910F1D5C9E97467F"/>
          </w:placeholder>
          <w:richText/>
        </w:sdtPr>
        <w:sdtContent>
          <w:r>
            <w:fldChar w:fldCharType="begin"/>
          </w:r>
          <w:r>
            <w:instrText xml:space="preserve"> HYPERLINK "https://www.parliamentlive.tv/Event/Index/6dc35d32-ad2e-4345-92c2-4a6ba3170fd8" </w:instrText>
          </w:r>
          <w:r>
            <w:fldChar w:fldCharType="separate"/>
          </w:r>
          <w:r w:rsidRPr="3BAF1898">
            <w:rPr>
              <w:rStyle w:val="Hyperlink"/>
            </w:rPr>
            <w:t>Watch the meeting</w:t>
          </w:r>
          <w:r>
            <w:fldChar w:fldCharType="end"/>
          </w:r>
        </w:sdtContent>
      </w:sdt>
    </w:p>
    <w:p w:rsidR="00BE0133" w:rsidRPr="001E1D2C" w:rsidP="0099199E">
      <w:r>
        <w:t xml:space="preserve">Members present: </w:t>
      </w:r>
      <w:sdt>
        <w:sdtPr>
          <w:alias w:val="MembersPresent"/>
          <w:tag w:val="MembersPresent"/>
          <w:id w:val="366340316"/>
          <w:placeholder>
            <w:docPart w:val="6CE5715FB0314851910F1D5C9E97467F"/>
          </w:placeholder>
          <w:richText/>
        </w:sdtPr>
        <w:sdtContent>
          <w:r w:rsidRPr="001E1D2C" w:rsidR="006E5E77">
            <w:t>Mr Tanmanjeet Singh Dhesi (Chair); Mr Calvin Bailey; Mike Martin; Jesse Norman; Ian Roome; Michelle Scrogham; Fred Thomas; Derek Twigg.</w:t>
          </w:r>
        </w:sdtContent>
      </w:sdt>
    </w:p>
    <w:p w:rsidR="00BE0133" w:rsidRPr="001E1D2C" w:rsidP="0099199E">
      <w:pPr>
        <w:pStyle w:val="ParaCentre"/>
      </w:pPr>
      <w:r w:rsidRPr="001E1D2C">
        <w:t xml:space="preserve">Questions </w:t>
      </w:r>
      <w:sdt>
        <w:sdtPr>
          <w:alias w:val="QuestionNumbers"/>
          <w:tag w:val="QuestionNumbers"/>
          <w:id w:val="-1223666168"/>
          <w:placeholder>
            <w:docPart w:val="6CE5715FB0314851910F1D5C9E97467F"/>
          </w:placeholder>
          <w:richText/>
        </w:sdtPr>
        <w:sdtContent>
          <w:r w:rsidRPr="001E1D2C">
            <w:t>118 -</w:t>
          </w:r>
          <w:r w:rsidRPr="001E1D2C" w:rsidR="00B56153">
            <w:t xml:space="preserve"> 193</w:t>
          </w:r>
        </w:sdtContent>
      </w:sdt>
    </w:p>
    <w:p w:rsidR="00BE0133" w:rsidP="0099199E">
      <w:pPr>
        <w:pStyle w:val="TitleWitnesses0"/>
      </w:pPr>
      <w:r w:rsidRPr="001E1D2C">
        <w:t>Witnesses</w:t>
      </w:r>
    </w:p>
    <w:sdt>
      <w:sdtPr>
        <w:alias w:val="WitnessSet"/>
        <w:tag w:val="WitnessSet"/>
        <w:id w:val="-368373484"/>
        <w:placeholder>
          <w:docPart w:val="CBCE75A297D64FE593842AC48CCB911C"/>
        </w:placeholder>
        <w:richText/>
      </w:sdtPr>
      <w:sdtContent>
        <w:p w:rsidR="00BE0133" w:rsidP="0099199E">
          <w:pPr>
            <w:pStyle w:val="Para"/>
          </w:pPr>
          <w:r>
            <w:t>I: Alistair Carns DSO OBE MC MP, Minister for Veterans and People, Ministry of Defence; Admiral Sir Ben Key KCB CBE, First Sea Lord; General Sir Roly Walker KCB DSO, Chief of the General Staff; Air Chief Marshal Sir Richard Knighton KCB ADC FREng, Chief of the Air Staff; Sam des Forges, Director of Conduct, Equity and Justice, Ministry of Defence.</w:t>
          </w:r>
        </w:p>
      </w:sdtContent>
    </w:sdt>
    <w:p w:rsidR="00BE0133" w:rsidP="0099199E">
      <w:pPr>
        <w:pStyle w:val="Para"/>
      </w:pPr>
    </w:p>
    <w:p w:rsidR="00BE0133" w:rsidP="0099199E">
      <w:r>
        <w:br w:type="page"/>
      </w:r>
    </w:p>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RPr="00BC3408" w:rsidP="00551B01">
      <w:pPr>
        <w:spacing w:line="276" w:lineRule="auto"/>
        <w:jc w:val="center"/>
        <w:rPr>
          <w:b/>
          <w:bCs/>
          <w:sz w:val="28"/>
          <w:szCs w:val="28"/>
          <w:u w:val="single"/>
        </w:rPr>
      </w:pPr>
      <w:r w:rsidRPr="00BC3408">
        <w:rPr>
          <w:b/>
          <w:bCs/>
          <w:sz w:val="28"/>
          <w:szCs w:val="28"/>
          <w:u w:val="single"/>
        </w:rPr>
        <w:t>This evidence session includes content that some may find distressing.</w:t>
      </w:r>
    </w:p>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551B01"/>
    <w:p w:rsidR="00551B01" w:rsidP="0099199E">
      <w:pPr>
        <w:rPr>
          <w:rFonts w:eastAsia="Times New Roman"/>
          <w:szCs w:val="20"/>
        </w:rPr>
      </w:pPr>
    </w:p>
    <w:sdt>
      <w:sdtPr>
        <w:rPr>
          <w:sz w:val="22"/>
        </w:rPr>
        <w:alias w:val="WitnessExamination"/>
        <w:tag w:val="WitnessExamination"/>
        <w:id w:val="2003463402"/>
        <w:placeholder>
          <w:docPart w:val="CBCE75A297D64FE593842AC48CCB911C"/>
        </w:placeholder>
        <w:richText/>
      </w:sdtPr>
      <w:sdtEndPr>
        <w:rPr>
          <w:sz w:val="28"/>
          <w:szCs w:val="28"/>
        </w:rPr>
      </w:sdtEndPr>
      <w:sdtContent>
        <w:p w:rsidR="00BE0133" w:rsidRPr="00057D8B" w:rsidP="00057D8B">
          <w:pPr>
            <w:pStyle w:val="TitlePanel0"/>
            <w:rPr>
              <w:szCs w:val="28"/>
            </w:rPr>
          </w:pPr>
          <w:bookmarkStart w:id="0" w:name="Panel1"/>
          <w:r w:rsidRPr="00057D8B">
            <w:rPr>
              <w:szCs w:val="28"/>
            </w:rPr>
            <w:t>Examination of witnesses</w:t>
          </w:r>
        </w:p>
        <w:p w:rsidR="00057D8B" w:rsidP="00057D8B">
          <w:pPr>
            <w:pStyle w:val="TitlePanel0"/>
            <w:jc w:val="both"/>
          </w:pPr>
          <w:r>
            <w:rPr>
              <w:sz w:val="22"/>
            </w:rPr>
            <w:t xml:space="preserve">Witnesses: </w:t>
          </w:r>
          <w:r>
            <w:rPr>
              <w:sz w:val="22"/>
            </w:rPr>
            <w:t>Alistair Carns, Admiral Sir Ben Key, General Sir Roly Walker, Air Chief Marshal Sir Richard Knighton and Sam des Forges.</w:t>
          </w:r>
        </w:p>
      </w:sdtContent>
    </w:sdt>
    <w:p w:rsidR="000C5927" w:rsidP="006E5E77">
      <w:pPr>
        <w:pStyle w:val="Question"/>
      </w:pPr>
      <w:sdt>
        <w:sdtPr>
          <w:alias w:val="Member"/>
          <w:tag w:val="&lt;Member mnisId='4638' dodsId='106432'&gt;"/>
          <w:id w:val="814229533"/>
          <w:placeholder>
            <w:docPart w:val="DefaultPlaceholder_-1854013440"/>
          </w:placeholder>
          <w:richText/>
        </w:sdtPr>
        <w:sdtContent>
          <w:r w:rsidRPr="006E5E77" w:rsidR="006E5E77">
            <w:rPr>
              <w:b/>
            </w:rPr>
            <w:t>Chair:</w:t>
          </w:r>
        </w:sdtContent>
      </w:sdt>
      <w:r w:rsidR="006E5E77">
        <w:t xml:space="preserve"> </w:t>
      </w:r>
      <w:r w:rsidR="001F098D">
        <w:t>I call to order today’s Defence Committee evidence session on women in the armed forces. It is a pleasure to have with us a very distinguished panel. I will introduce each of them in turn. First, once again, we have Alistair Carns, Minister for Veterans and People. That is twice in two weeks, Minister. Thank you very much for taking the time. We also have the First Sea Lord, Admiral Sir Ben Key</w:t>
      </w:r>
      <w:r w:rsidR="00C769DD">
        <w:t>;</w:t>
      </w:r>
      <w:r>
        <w:t xml:space="preserve"> the Chief of the General Staff, General Sir Roly Walker</w:t>
      </w:r>
      <w:r w:rsidR="00C769DD">
        <w:t>;</w:t>
      </w:r>
      <w:r>
        <w:t xml:space="preserve"> the Chief of the Air Staff, Air Chief Marshal Sir Richard Knighton</w:t>
      </w:r>
      <w:r w:rsidR="00C769DD">
        <w:t>;</w:t>
      </w:r>
      <w:r>
        <w:t xml:space="preserve"> and Sam des Forges, the director of conduct, equity and justice. Thank you very much for taking the time to appear before us for this hearing.</w:t>
      </w:r>
    </w:p>
    <w:p w:rsidR="00201E46" w:rsidP="000C5927">
      <w:pPr>
        <w:pStyle w:val="Question"/>
        <w:numPr>
          <w:ilvl w:val="0"/>
          <w:numId w:val="0"/>
        </w:numPr>
        <w:ind w:left="794"/>
      </w:pPr>
      <w:r>
        <w:t xml:space="preserve">In fact, I understand that this is the first time that we have had all three chiefs for a Defence Committee </w:t>
      </w:r>
      <w:r w:rsidR="0079168E">
        <w:t xml:space="preserve">evidence </w:t>
      </w:r>
      <w:r>
        <w:t xml:space="preserve">session since 2011. It is 14 years in the making, and I am very grateful to </w:t>
      </w:r>
      <w:r>
        <w:t>all of</w:t>
      </w:r>
      <w:r>
        <w:t xml:space="preserve"> your good selves for accepting my request last year and appearing before the new Committee.</w:t>
      </w:r>
    </w:p>
    <w:p w:rsidR="00201E46" w:rsidP="00201E46">
      <w:pPr>
        <w:pStyle w:val="Question"/>
        <w:numPr>
          <w:ilvl w:val="0"/>
          <w:numId w:val="0"/>
        </w:numPr>
        <w:ind w:left="794"/>
      </w:pPr>
      <w:r>
        <w:t>In today’s evidence session on women in the armed forces, we will be discussing many aspects of horrendous and horrible behaviour, and some harrowing accounts.</w:t>
      </w:r>
      <w:r>
        <w:t xml:space="preserve"> </w:t>
      </w:r>
      <w:r>
        <w:t xml:space="preserve">At the outset, I just wanted to say </w:t>
      </w:r>
      <w:r>
        <w:t xml:space="preserve">that </w:t>
      </w:r>
      <w:r>
        <w:t xml:space="preserve">we know most of our armed forces give impeccable service, but it is our job, as the Defence Committee, to ask those difficult questions to make sure that those behavioural changes are there, based on the excellent work of our predecessor Defence Committee. </w:t>
      </w:r>
    </w:p>
    <w:p w:rsidR="000C5927" w:rsidP="00201E46">
      <w:pPr>
        <w:pStyle w:val="Question"/>
        <w:numPr>
          <w:ilvl w:val="0"/>
          <w:numId w:val="0"/>
        </w:numPr>
        <w:ind w:left="794"/>
      </w:pPr>
      <w:r>
        <w:t>To any young women and girls watching out there, I do want to encourage you to apply to join the armed forces. It is incredibly important. I am hoping that the previous Committee’s work, as well as the work of this newly elected Defence Committee, will make sure that the working environment and atmosphere will be a lot better for you. It is our job to expose some of that wrongdoing.</w:t>
      </w:r>
    </w:p>
    <w:p w:rsidR="00201E46" w:rsidP="000C5927">
      <w:pPr>
        <w:pStyle w:val="QuestionCont"/>
      </w:pPr>
      <w:r>
        <w:t xml:space="preserve">Given that we have quite a few members on the panel, I would request that not everyone needs to answer every single question. There is a lot of ground to cover. Members may also wish to direct their questions to a particular member of the panel. </w:t>
      </w:r>
    </w:p>
    <w:p w:rsidR="000C5927" w:rsidP="000C5927">
      <w:pPr>
        <w:pStyle w:val="QuestionCont"/>
      </w:pPr>
      <w:r>
        <w:t xml:space="preserve">With that, to get things started, you will be aware, Minister, that it has been nearly four years since the work of the previous Committee and the Atherton report </w:t>
      </w:r>
      <w:r w:rsidR="00201E46">
        <w:t>were</w:t>
      </w:r>
      <w:r>
        <w:t xml:space="preserve"> published. Have there been any meaningful, measurable improvements in women’s experiences in the armed forces in that time</w:t>
      </w:r>
      <w:r w:rsidR="00D60609">
        <w:t>, and</w:t>
      </w:r>
      <w:r>
        <w:t xml:space="preserve"> if so, can you give some examples? What is your measurement framework?</w:t>
      </w:r>
    </w:p>
    <w:p w:rsidR="000C5927" w:rsidP="000C5927">
      <w:pPr>
        <w:pStyle w:val="Answer"/>
      </w:pPr>
      <w:sdt>
        <w:sdtPr>
          <w:alias w:val="Witness"/>
          <w:id w:val="1197199774"/>
          <w:placeholder>
            <w:docPart w:val="DefaultPlaceholder_-1854013440"/>
          </w:placeholder>
          <w:richText/>
        </w:sdtPr>
        <w:sdtContent>
          <w:r w:rsidRPr="00C60BA4" w:rsidR="00C60BA4">
            <w:rPr>
              <w:b/>
              <w:i/>
            </w:rPr>
            <w:t>Alistair Carns:</w:t>
          </w:r>
        </w:sdtContent>
      </w:sdt>
      <w:r>
        <w:t xml:space="preserve"> First of all, any unacceptable behaviour is unwelcome in defence. We </w:t>
      </w:r>
      <w:r>
        <w:t>have to</w:t>
      </w:r>
      <w:r>
        <w:t xml:space="preserve"> make defence the most welcoming and positive place for anyone to come and work, whether that be for a woman or otherwise. Since the Atherton report in 2021, we have accepted and addressed all the </w:t>
      </w:r>
      <w:r>
        <w:t>recommendations</w:t>
      </w:r>
      <w:r w:rsidR="00FF27F2">
        <w:t>.</w:t>
      </w:r>
      <w:r>
        <w:rPr>
          <w:rStyle w:val="FootnoteReference"/>
        </w:rPr>
        <w:footnoteReference w:id="2"/>
      </w:r>
      <w:r>
        <w:t xml:space="preserve"> </w:t>
      </w:r>
      <w:r w:rsidR="00270F9A">
        <w:t xml:space="preserve">There are only two </w:t>
      </w:r>
      <w:r>
        <w:t>left</w:t>
      </w:r>
      <w:r w:rsidR="00201E46">
        <w:t xml:space="preserve">. The first is </w:t>
      </w:r>
      <w:r>
        <w:t xml:space="preserve">the sexual harassment survey, which </w:t>
      </w:r>
      <w:r w:rsidR="00201E46">
        <w:t xml:space="preserve">we are due to push out </w:t>
      </w:r>
      <w:r>
        <w:t xml:space="preserve">in the next two or three weeks. We are just working on some of the wording with that. Interestingly, we would also like to align that to the rest of Government, so that we could pull the whole of </w:t>
      </w:r>
      <w:r w:rsidR="00F95A7A">
        <w:t>g</w:t>
      </w:r>
      <w:r>
        <w:t>overnment statistics together and have some comparisons there.</w:t>
      </w:r>
      <w:r w:rsidR="00F95A7A">
        <w:t xml:space="preserve"> The second one is the female veterans’ strategy, which we will cover </w:t>
      </w:r>
      <w:r w:rsidR="00F95A7A">
        <w:t>later on</w:t>
      </w:r>
      <w:r w:rsidR="00F95A7A">
        <w:t>. The new veterans’ strategy will have a female-specific section to it.</w:t>
      </w:r>
    </w:p>
    <w:p w:rsidR="00F95A7A" w:rsidP="000C5927">
      <w:pPr>
        <w:pStyle w:val="Answer"/>
      </w:pPr>
      <w:r>
        <w:t xml:space="preserve">There are three that we have not accepted, one of which is all sexual offending being referred to civilian police, which we can talk about </w:t>
      </w:r>
      <w:r>
        <w:t>later on</w:t>
      </w:r>
      <w:r>
        <w:t xml:space="preserve">. Another is the recognition of military sexual trauma. From the Atherton report, we have done quite a lot in the last four years. We have been in for only nine months, and that is progressing </w:t>
      </w:r>
      <w:r>
        <w:t>really well</w:t>
      </w:r>
      <w:r>
        <w:t>.</w:t>
      </w:r>
    </w:p>
    <w:p w:rsidR="00F95A7A" w:rsidP="000C5927">
      <w:pPr>
        <w:pStyle w:val="Answer"/>
      </w:pPr>
      <w:r>
        <w:t xml:space="preserve">The statistics that we </w:t>
      </w:r>
      <w:r>
        <w:t>have to</w:t>
      </w:r>
      <w:r>
        <w:t xml:space="preserve"> measure the lived experience of women in the armed forces go</w:t>
      </w:r>
      <w:r w:rsidR="0045199F">
        <w:t xml:space="preserve"> </w:t>
      </w:r>
      <w:r>
        <w:t xml:space="preserve">through a variety of methodologies. One is what comes through the service justice system. Another is through complaints. Then we have the </w:t>
      </w:r>
      <w:r w:rsidR="00D60609">
        <w:t>AFCAS system. Interestingly—</w:t>
      </w:r>
      <w:r>
        <w:t>this is something that we can discuss later in more detail—we have had an increase in some of those complaints, because some of the procedures that we have put in place now make it far more acceptable for women to make those complaints. They feel that they will be dealt with in a more effective manner and, indeed, brought to resolution, which is creating an increase in the number of people coming forth with that information.</w:t>
      </w:r>
    </w:p>
    <w:p w:rsidR="00F95A7A" w:rsidP="00F95A7A">
      <w:pPr>
        <w:pStyle w:val="Question"/>
      </w:pPr>
      <w:sdt>
        <w:sdtPr>
          <w:alias w:val="Member"/>
          <w:tag w:val="&lt;Member mnisId='4638' dodsId='106432'&gt;"/>
          <w:id w:val="-13997631"/>
          <w:placeholder>
            <w:docPart w:val="DefaultPlaceholder_-1854013440"/>
          </w:placeholder>
          <w:richText/>
        </w:sdtPr>
        <w:sdtContent>
          <w:r w:rsidRPr="00F95A7A">
            <w:rPr>
              <w:b/>
            </w:rPr>
            <w:t>Chair:</w:t>
          </w:r>
        </w:sdtContent>
      </w:sdt>
      <w:r>
        <w:t xml:space="preserve"> Thank you. General Sir Roly Walker, do you have any initial comments? Have the measures that you have taken improved? How do you know that they have improved? What is your measurement framework?</w:t>
      </w:r>
    </w:p>
    <w:p w:rsidR="00F95A7A" w:rsidP="00F95A7A">
      <w:pPr>
        <w:pStyle w:val="Answer"/>
      </w:pPr>
      <w:sdt>
        <w:sdtPr>
          <w:alias w:val="Witness"/>
          <w:id w:val="-371618952"/>
          <w:placeholder>
            <w:docPart w:val="DefaultPlaceholder_-1854013440"/>
          </w:placeholder>
          <w:richText/>
        </w:sdtPr>
        <w:sdtContent>
          <w:r w:rsidRPr="00C60BA4" w:rsidR="00C60BA4">
            <w:rPr>
              <w:b/>
              <w:i/>
            </w:rPr>
            <w:t>General Sir Roly Walker:</w:t>
          </w:r>
        </w:sdtContent>
      </w:sdt>
      <w:r>
        <w:t xml:space="preserve"> This is my first appearance at any House of Commons Committee, so thank you for the opportunity. I am very glad that it is on this </w:t>
      </w:r>
      <w:r w:rsidR="00393ED2">
        <w:t xml:space="preserve">subject. It is a matter that </w:t>
      </w:r>
      <w:r>
        <w:t xml:space="preserve">is very important to me personally as well as professionally, and I have been involved </w:t>
      </w:r>
      <w:r w:rsidR="002E3713">
        <w:t xml:space="preserve">with </w:t>
      </w:r>
      <w:r w:rsidR="00B17D3C">
        <w:t>the</w:t>
      </w:r>
      <w:r w:rsidR="002F2844">
        <w:t xml:space="preserve"> subject in</w:t>
      </w:r>
      <w:r>
        <w:t xml:space="preserve"> at least the last three appointments that I have had. It has forced me to do some </w:t>
      </w:r>
      <w:r>
        <w:t>pretty deep</w:t>
      </w:r>
      <w:r>
        <w:t xml:space="preserve"> thinking about why we are in this situation and what we can do about it.</w:t>
      </w:r>
    </w:p>
    <w:p w:rsidR="00F95A7A" w:rsidP="00F95A7A">
      <w:pPr>
        <w:pStyle w:val="Answer"/>
      </w:pPr>
      <w:r>
        <w:t xml:space="preserve">Specifically, there are a whole host of changes that you will be aware of in the written answer. What I would call out is the measurement framework, interestingly, which is a new initiative in the last year within the </w:t>
      </w:r>
      <w:r w:rsidR="0045199F">
        <w:t>A</w:t>
      </w:r>
      <w:r>
        <w:t xml:space="preserve">rmy. It is trying to baseline against industry standards </w:t>
      </w:r>
      <w:r w:rsidR="00B17D3C">
        <w:t>for</w:t>
      </w:r>
      <w:r>
        <w:t xml:space="preserve"> how you measure culture, behaviour, attitudes and perceptions, how you can ingest as much </w:t>
      </w:r>
      <w:r>
        <w:t>of the data that we have through surveys, reports and statistics</w:t>
      </w:r>
      <w:r w:rsidR="00B17D3C">
        <w:t xml:space="preserve"> as possible</w:t>
      </w:r>
      <w:r>
        <w:t>, and how you can do the analysis of that to draw deductions.</w:t>
      </w:r>
    </w:p>
    <w:p w:rsidR="00F95A7A" w:rsidP="00F95A7A">
      <w:pPr>
        <w:pStyle w:val="Answer"/>
      </w:pPr>
      <w:r>
        <w:t>The point of it really is getting to the point where we are looking at very specific interventions where the data takes us to where we still need to do more work. That is an area for further development. It is beyond a proof of concept for us as a service, but it is one of these things that we would look to scale.</w:t>
      </w:r>
    </w:p>
    <w:p w:rsidR="00F95A7A" w:rsidP="00F95A7A">
      <w:pPr>
        <w:pStyle w:val="Question"/>
      </w:pPr>
      <w:sdt>
        <w:sdtPr>
          <w:alias w:val="Member"/>
          <w:tag w:val="&lt;Member mnisId='4638' dodsId='106432'&gt;"/>
          <w:id w:val="731507433"/>
          <w:placeholder>
            <w:docPart w:val="DefaultPlaceholder_-1854013440"/>
          </w:placeholder>
          <w:richText/>
        </w:sdtPr>
        <w:sdtContent>
          <w:r w:rsidRPr="00F95A7A">
            <w:rPr>
              <w:b/>
            </w:rPr>
            <w:t>Chair:</w:t>
          </w:r>
        </w:sdtContent>
      </w:sdt>
      <w:r>
        <w:t xml:space="preserve"> First Sea Lord, do you have any initial comments on what has been happening?</w:t>
      </w:r>
    </w:p>
    <w:p w:rsidR="00F95A7A" w:rsidP="00F95A7A">
      <w:pPr>
        <w:pStyle w:val="Answer"/>
      </w:pPr>
      <w:sdt>
        <w:sdtPr>
          <w:alias w:val="Witness"/>
          <w:id w:val="1447891527"/>
          <w:placeholder>
            <w:docPart w:val="DefaultPlaceholder_-1854013440"/>
          </w:placeholder>
          <w:richText/>
        </w:sdtPr>
        <w:sdtContent>
          <w:r w:rsidRPr="00C60BA4" w:rsidR="00C60BA4">
            <w:rPr>
              <w:b/>
              <w:i/>
            </w:rPr>
            <w:t>Admiral Sir Ben Key:</w:t>
          </w:r>
        </w:sdtContent>
      </w:sdt>
      <w:r>
        <w:t xml:space="preserve"> First of all, I would just like to echo and support the Minister’s views that we are absolutely determined to create a Royal Navy in which people are judged for their professional conduct, welcomed for the contribution that they make, and accepted for who they are. Behaviours that run counter to that will not be accepted, and particularly those around unwelcome sexual behaviours.</w:t>
      </w:r>
    </w:p>
    <w:p w:rsidR="00F95A7A" w:rsidP="00F95A7A">
      <w:pPr>
        <w:pStyle w:val="Answer"/>
      </w:pPr>
      <w:r>
        <w:t xml:space="preserve">We have made </w:t>
      </w:r>
      <w:r>
        <w:t>a number of</w:t>
      </w:r>
      <w:r>
        <w:t xml:space="preserve"> changes in the last two and </w:t>
      </w:r>
      <w:r w:rsidR="00A414A8">
        <w:t xml:space="preserve">a </w:t>
      </w:r>
      <w:r>
        <w:t xml:space="preserve">half years, particularly since the former female submariner </w:t>
      </w:r>
      <w:r w:rsidR="00B00274">
        <w:t xml:space="preserve">Ms Sophie Brook came forward with her allegations in the </w:t>
      </w:r>
      <w:r w:rsidR="00B00274">
        <w:rPr>
          <w:i/>
          <w:iCs/>
        </w:rPr>
        <w:t>Daily Mail</w:t>
      </w:r>
      <w:r w:rsidR="00B00274">
        <w:t>, which were then reported by me last October</w:t>
      </w:r>
      <w:r w:rsidR="0045199F">
        <w:t>.</w:t>
      </w:r>
      <w:r w:rsidR="00B00274">
        <w:t xml:space="preserve"> </w:t>
      </w:r>
      <w:r w:rsidR="0045199F">
        <w:t xml:space="preserve">I also </w:t>
      </w:r>
      <w:r w:rsidR="00B00274">
        <w:t>issu</w:t>
      </w:r>
      <w:r w:rsidR="0045199F">
        <w:t>ed</w:t>
      </w:r>
      <w:r w:rsidR="00B00274">
        <w:t xml:space="preserve"> a public apology for the treatment that she had clearly experienced.</w:t>
      </w:r>
    </w:p>
    <w:p w:rsidR="00B00274" w:rsidP="00F95A7A">
      <w:pPr>
        <w:pStyle w:val="Answer"/>
      </w:pPr>
      <w:r>
        <w:t>W</w:t>
      </w:r>
      <w:r>
        <w:t>e did not wait for those investigations to conclude. We have established a culture and leadership cell headed up by a one-star. We have engaged broadly with our sister services, and externally, to put ourselves to find best practice</w:t>
      </w:r>
      <w:r w:rsidR="00A414A8">
        <w:t>,</w:t>
      </w:r>
      <w:r>
        <w:t xml:space="preserve"> to work out what </w:t>
      </w:r>
      <w:r w:rsidR="00512358">
        <w:t xml:space="preserve">is </w:t>
      </w:r>
      <w:r>
        <w:t xml:space="preserve">the most cutting-edge academic thinking that we can embrace, and not </w:t>
      </w:r>
      <w:r w:rsidR="00A414A8">
        <w:t xml:space="preserve">to </w:t>
      </w:r>
      <w:r>
        <w:t>hide behind, “</w:t>
      </w:r>
      <w:r w:rsidR="0045199F">
        <w:t>W</w:t>
      </w:r>
      <w:r w:rsidR="00145DD1">
        <w:t>e are a seafaring service; t</w:t>
      </w:r>
      <w:r>
        <w:t>herefore, we are special and unique</w:t>
      </w:r>
      <w:r w:rsidR="00145DD1">
        <w:t>.”</w:t>
      </w:r>
      <w:r>
        <w:t xml:space="preserve"> We are not. We are different, but we </w:t>
      </w:r>
      <w:r>
        <w:t>have to</w:t>
      </w:r>
      <w:r>
        <w:t xml:space="preserve"> work out how we embrace those.</w:t>
      </w:r>
      <w:r w:rsidR="00512358">
        <w:t xml:space="preserve"> </w:t>
      </w:r>
    </w:p>
    <w:p w:rsidR="00B00274" w:rsidP="00F95A7A">
      <w:pPr>
        <w:pStyle w:val="Answer"/>
      </w:pPr>
      <w:r>
        <w:t xml:space="preserve">We have </w:t>
      </w:r>
      <w:r>
        <w:t>opened up</w:t>
      </w:r>
      <w:r>
        <w:t xml:space="preserve"> other ways for women to raise concerns about inappropriate behaviour. The introduction of a centralised email box and of accessibility through an app for raising complaints have all seen an increase in the number of service complaints. The service complaints ombudsman, Mariette Hughes, who has reported to you, has seen rising confidence in a system where people’s voices will be heard.</w:t>
      </w:r>
    </w:p>
    <w:p w:rsidR="00B00274" w:rsidP="00F95A7A">
      <w:pPr>
        <w:pStyle w:val="Answer"/>
      </w:pPr>
      <w:r>
        <w:t xml:space="preserve">I know from my own informal conversations around the units that I visit that the fact that we have moved the admissibility away from the chain of command into a central admissibility system, that we have done much more to train the people who do all the investigations, and that, for all of the cases now around unwanted sexual behaviour, a single two-star director of personnel and training, Rear Admiral Jude Terry, is the deciding body, has brought much greater consistency into the way </w:t>
      </w:r>
      <w:r w:rsidR="0045199F">
        <w:t xml:space="preserve">that </w:t>
      </w:r>
      <w:r>
        <w:t>we look at it.</w:t>
      </w:r>
    </w:p>
    <w:p w:rsidR="00B00274" w:rsidP="00F95A7A">
      <w:pPr>
        <w:pStyle w:val="Answer"/>
      </w:pPr>
      <w:r>
        <w:t>We have removed people from the service, including those who have commanded</w:t>
      </w:r>
      <w:r w:rsidR="0045199F">
        <w:t>,</w:t>
      </w:r>
      <w:r>
        <w:t xml:space="preserve"> where we have discovered that their behaviours were not </w:t>
      </w:r>
      <w:r>
        <w:t>appropriate, or we have removed people from positions of responsibility before situations have got out of hand.</w:t>
      </w:r>
    </w:p>
    <w:p w:rsidR="00B00274" w:rsidRPr="00B00274" w:rsidP="00F95A7A">
      <w:pPr>
        <w:pStyle w:val="Answer"/>
      </w:pPr>
      <w:r>
        <w:t>We are seeing a change, but also a positive one. We are seeing a slow but positive increase in the number of women expressing an interesting in joining, we are seeing positive career progression, and we have an increase in the number of female role models at senior rank across the service, including</w:t>
      </w:r>
      <w:r w:rsidR="0099199E">
        <w:t xml:space="preserve"> </w:t>
      </w:r>
      <w:r>
        <w:t xml:space="preserve">the first woman to command an aircraft </w:t>
      </w:r>
      <w:r w:rsidR="004824F8">
        <w:t>carrier</w:t>
      </w:r>
      <w:r>
        <w:t>.</w:t>
      </w:r>
    </w:p>
    <w:p w:rsidR="006E5E77" w:rsidP="00B00274">
      <w:pPr>
        <w:pStyle w:val="Question"/>
        <w:numPr>
          <w:ilvl w:val="0"/>
          <w:numId w:val="0"/>
        </w:numPr>
        <w:ind w:left="794"/>
      </w:pPr>
      <w:sdt>
        <w:sdtPr>
          <w:alias w:val="Member"/>
          <w:tag w:val="&lt;Member mnisId='4638' dodsId='106432'&gt;"/>
          <w:id w:val="1668515481"/>
          <w:placeholder>
            <w:docPart w:val="DefaultPlaceholder_-1854013440"/>
          </w:placeholder>
          <w:richText/>
        </w:sdtPr>
        <w:sdtContent>
          <w:r w:rsidRPr="00B00274" w:rsidR="00B00274">
            <w:rPr>
              <w:b/>
            </w:rPr>
            <w:t>Chair:</w:t>
          </w:r>
        </w:sdtContent>
      </w:sdt>
      <w:r w:rsidR="00B00274">
        <w:t xml:space="preserve"> We will come to those aspects later.</w:t>
      </w:r>
    </w:p>
    <w:p w:rsidR="00B00274" w:rsidP="00B00274">
      <w:pPr>
        <w:pStyle w:val="Answer"/>
      </w:pPr>
      <w:sdt>
        <w:sdtPr>
          <w:alias w:val="Witness"/>
          <w:id w:val="-959023246"/>
          <w:placeholder>
            <w:docPart w:val="DefaultPlaceholder_-1854013440"/>
          </w:placeholder>
          <w:richText/>
        </w:sdtPr>
        <w:sdtContent>
          <w:r w:rsidRPr="00C60BA4" w:rsidR="00C60BA4">
            <w:rPr>
              <w:b/>
              <w:i/>
            </w:rPr>
            <w:t>Admiral Sir Ben Key:</w:t>
          </w:r>
        </w:sdtContent>
      </w:sdt>
      <w:r>
        <w:t xml:space="preserve"> It was just to put the context that there is, “How we are getting after”</w:t>
      </w:r>
      <w:r w:rsidR="00512358">
        <w:t>,</w:t>
      </w:r>
      <w:r>
        <w:t xml:space="preserve"> </w:t>
      </w:r>
      <w:r>
        <w:t>and also</w:t>
      </w:r>
      <w:r>
        <w:t>, “What we are doing to improve”.</w:t>
      </w:r>
    </w:p>
    <w:p w:rsidR="00B00274" w:rsidP="00B00274">
      <w:pPr>
        <w:pStyle w:val="Question"/>
      </w:pPr>
      <w:sdt>
        <w:sdtPr>
          <w:alias w:val="Member"/>
          <w:tag w:val="&lt;Member mnisId='4638' dodsId='106432'&gt;"/>
          <w:id w:val="-691449285"/>
          <w:placeholder>
            <w:docPart w:val="DefaultPlaceholder_-1854013440"/>
          </w:placeholder>
          <w:richText/>
        </w:sdtPr>
        <w:sdtContent>
          <w:r w:rsidRPr="00B00274">
            <w:rPr>
              <w:b/>
            </w:rPr>
            <w:t>Chair:</w:t>
          </w:r>
        </w:sdtContent>
      </w:sdt>
      <w:r>
        <w:t xml:space="preserve"> That is why I wanted to make sure that each of your good selves has the chance to set the context, just as I set the context for the meeting, so that you can lay on record some of the work that has been happening. Air Chief Marshal, have you taken enough steps? What has happened</w:t>
      </w:r>
      <w:r w:rsidR="00512358">
        <w:t>,</w:t>
      </w:r>
      <w:r>
        <w:t xml:space="preserve"> especially since, for example, the harrowing accounts from the Red Arrows and so on? What measures have you taken?</w:t>
      </w:r>
    </w:p>
    <w:p w:rsidR="002D7880" w:rsidP="002D7880">
      <w:pPr>
        <w:pStyle w:val="Answer"/>
      </w:pPr>
      <w:sdt>
        <w:sdtPr>
          <w:alias w:val="Witness"/>
          <w:id w:val="12110636"/>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B00274">
        <w:t xml:space="preserve"> Building on what my colleagues have said, our fundamental job as the armed forces is to defend the country and </w:t>
      </w:r>
      <w:r w:rsidR="0045199F">
        <w:t xml:space="preserve">to have </w:t>
      </w:r>
      <w:r w:rsidR="00B00274">
        <w:t xml:space="preserve">an </w:t>
      </w:r>
      <w:r w:rsidR="0045199F">
        <w:t>A</w:t>
      </w:r>
      <w:r w:rsidR="00B00274">
        <w:t xml:space="preserve">ir </w:t>
      </w:r>
      <w:r w:rsidR="0045199F">
        <w:t>F</w:t>
      </w:r>
      <w:r w:rsidR="00B00274">
        <w:t xml:space="preserve">orce </w:t>
      </w:r>
      <w:r w:rsidR="0045199F">
        <w:t xml:space="preserve">that is </w:t>
      </w:r>
      <w:r w:rsidR="00B00274">
        <w:t>ready to fly and fight. That demands that we have the best team we can to do that</w:t>
      </w:r>
      <w:r w:rsidR="00306069">
        <w:t>. That demands us creating an atmosphere where everybody in that team feels that they can give their very best. That is how we will be operationally successful and deliver what our citizens and Government expect of us.</w:t>
      </w:r>
    </w:p>
    <w:p w:rsidR="002D7880" w:rsidP="002D7880">
      <w:pPr>
        <w:pStyle w:val="Answer"/>
      </w:pPr>
      <w:r>
        <w:t>S</w:t>
      </w:r>
      <w:r>
        <w:t>adly, we do get cases of unacceptable behaviours, and you have identified some already. The damage</w:t>
      </w:r>
      <w:r w:rsidRPr="00512358" w:rsidR="00512358">
        <w:t xml:space="preserve"> </w:t>
      </w:r>
      <w:r w:rsidR="00512358">
        <w:t>that this can do to those victims and survivors</w:t>
      </w:r>
      <w:r>
        <w:t xml:space="preserve">, </w:t>
      </w:r>
      <w:r w:rsidR="00512358">
        <w:t>as</w:t>
      </w:r>
      <w:r>
        <w:t xml:space="preserve"> I have seen personally</w:t>
      </w:r>
      <w:r w:rsidR="00512358">
        <w:t xml:space="preserve">, </w:t>
      </w:r>
      <w:r>
        <w:t>can be enormous, and so our job, as leaders, is to reduce the likelihood of that happening. That is about changing culture, which takes time, and building trust for women in the system about how that system operates.</w:t>
      </w:r>
    </w:p>
    <w:p w:rsidR="002D7880" w:rsidP="002D7880">
      <w:pPr>
        <w:pStyle w:val="Answer"/>
      </w:pPr>
      <w:r>
        <w:t>We know that we have not always got that right, but we are making improvements. From an Air Force perspective, we created a dedicated team to conduct investigations on complex unacceptable behaviour cases, which is the model that, as you heard announced this morning, is going to be rolled out more broadly to defence.</w:t>
      </w:r>
    </w:p>
    <w:p w:rsidR="002D7880" w:rsidP="002D7880">
      <w:pPr>
        <w:pStyle w:val="Question"/>
        <w:numPr>
          <w:ilvl w:val="0"/>
          <w:numId w:val="0"/>
        </w:numPr>
        <w:ind w:left="794"/>
      </w:pPr>
      <w:sdt>
        <w:sdtPr>
          <w:alias w:val="Member"/>
          <w:tag w:val="&lt;Member mnisId='4638' dodsId='106432'&gt;"/>
          <w:id w:val="-1672174371"/>
          <w:placeholder>
            <w:docPart w:val="DefaultPlaceholder_-1854013440"/>
          </w:placeholder>
          <w:richText/>
        </w:sdtPr>
        <w:sdtContent>
          <w:r w:rsidRPr="002D7880">
            <w:rPr>
              <w:b/>
            </w:rPr>
            <w:t>Chair:</w:t>
          </w:r>
        </w:sdtContent>
      </w:sdt>
      <w:r>
        <w:t xml:space="preserve"> We will come on to that later as well.</w:t>
      </w:r>
    </w:p>
    <w:p w:rsidR="002D7880" w:rsidP="002D7880">
      <w:pPr>
        <w:pStyle w:val="Answer"/>
      </w:pPr>
      <w:sdt>
        <w:sdtPr>
          <w:alias w:val="Witness"/>
          <w:id w:val="-871386609"/>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45199F">
        <w:t xml:space="preserve"> </w:t>
      </w:r>
      <w:r>
        <w:t>We have an RAF climate assessment team. We publish the case outcomes on a quarterly basis, so we are very transparent about that and can build trust in the system. We have reconfigured our service complaint</w:t>
      </w:r>
      <w:r w:rsidR="0045199F">
        <w:t>s</w:t>
      </w:r>
      <w:r>
        <w:t xml:space="preserve"> system, so that it delivers speed, fairness and independence from the chain of command, and similarly with our disciplinary system.</w:t>
      </w:r>
    </w:p>
    <w:p w:rsidR="002D7880" w:rsidP="002D7880">
      <w:pPr>
        <w:pStyle w:val="Answer"/>
      </w:pPr>
      <w:r>
        <w:t>You were asking about evidence and data. If you look at representation rates, over 16% of servicepeople in the Air Force are women. Our retention rates are up, so a smaller proportion of women than men leave</w:t>
      </w:r>
      <w:r w:rsidR="00CC7754">
        <w:t>.</w:t>
      </w:r>
      <w:r>
        <w:t xml:space="preserve"> </w:t>
      </w:r>
      <w:r w:rsidR="00CC7754">
        <w:t xml:space="preserve">Our </w:t>
      </w:r>
      <w:r>
        <w:t xml:space="preserve">recruitment rates for women are up, and the number of applications </w:t>
      </w:r>
      <w:r w:rsidR="00CC7754">
        <w:t>is</w:t>
      </w:r>
      <w:r>
        <w:t xml:space="preserve"> up.</w:t>
      </w:r>
    </w:p>
    <w:p w:rsidR="002D7880" w:rsidP="002D7880">
      <w:pPr>
        <w:pStyle w:val="Question"/>
      </w:pPr>
      <w:sdt>
        <w:sdtPr>
          <w:alias w:val="Member"/>
          <w:tag w:val="&lt;Member mnisId='4638' dodsId='106432'&gt;"/>
          <w:id w:val="-502673454"/>
          <w:placeholder>
            <w:docPart w:val="DefaultPlaceholder_-1854013440"/>
          </w:placeholder>
          <w:richText/>
        </w:sdtPr>
        <w:sdtContent>
          <w:r w:rsidRPr="002D7880">
            <w:rPr>
              <w:b/>
            </w:rPr>
            <w:t>Chair:</w:t>
          </w:r>
        </w:sdtContent>
      </w:sdt>
      <w:r>
        <w:t xml:space="preserve"> We will come to recruitment and retention later, so you will have the chance when members question on that </w:t>
      </w:r>
      <w:r>
        <w:t>particular issue</w:t>
      </w:r>
      <w:r>
        <w:t>. I just wanted to bring in Ms des Forges briefly as well. In terms of your experience as the director of conduct, equity and justice, would you like to make any brief introductory remarks?</w:t>
      </w:r>
    </w:p>
    <w:p w:rsidR="002D7880" w:rsidP="002D7880">
      <w:pPr>
        <w:pStyle w:val="Answer"/>
      </w:pPr>
      <w:sdt>
        <w:sdtPr>
          <w:alias w:val="Witness"/>
          <w:id w:val="589356909"/>
          <w:placeholder>
            <w:docPart w:val="DefaultPlaceholder_-1854013440"/>
          </w:placeholder>
          <w:richText/>
        </w:sdtPr>
        <w:sdtContent>
          <w:r w:rsidRPr="00C60BA4" w:rsidR="00C60BA4">
            <w:rPr>
              <w:b/>
              <w:i/>
            </w:rPr>
            <w:t>Sam des Forges:</w:t>
          </w:r>
        </w:sdtContent>
      </w:sdt>
      <w:r>
        <w:t xml:space="preserve"> When we look at this sort of organisational change, any organisation of this size and complexity </w:t>
      </w:r>
      <w:r>
        <w:t>has to</w:t>
      </w:r>
      <w:r>
        <w:t xml:space="preserve"> go on a bit of a cultural maturity journey </w:t>
      </w:r>
      <w:r w:rsidR="00CC7754">
        <w:t>in so far</w:t>
      </w:r>
      <w:r>
        <w:t xml:space="preserve"> as you need to have certain interventions at the early stages. You then need to tweak and adjust those interventions as you move along and as the culture of the organisation starts to change.</w:t>
      </w:r>
    </w:p>
    <w:p w:rsidR="002D7880" w:rsidP="002D7880">
      <w:pPr>
        <w:pStyle w:val="Answer"/>
      </w:pPr>
      <w:r>
        <w:t xml:space="preserve">As colleagues have touched on, we are seeing a lot of green shoots. The expressions of interest from women </w:t>
      </w:r>
      <w:r>
        <w:t>is</w:t>
      </w:r>
      <w:r>
        <w:t xml:space="preserve"> really positive</w:t>
      </w:r>
      <w:r w:rsidR="00CC7754">
        <w:t>.</w:t>
      </w:r>
      <w:r>
        <w:t xml:space="preserve"> </w:t>
      </w:r>
      <w:r w:rsidR="00CC7754">
        <w:t xml:space="preserve">There has been </w:t>
      </w:r>
      <w:r>
        <w:t xml:space="preserve">pretty much </w:t>
      </w:r>
      <w:r w:rsidR="00CC7754">
        <w:t xml:space="preserve">a </w:t>
      </w:r>
      <w:r>
        <w:t xml:space="preserve">doubling of service complaints coming through over the last three years. Stats are </w:t>
      </w:r>
      <w:r>
        <w:t>really valuable</w:t>
      </w:r>
      <w:r>
        <w:t>, but you will have also seen the anecdotal evidence that we have been able to confidentially share with you from folk who have used the victim and witness care unit. We are seeing increasing confidence to take things forward and to raise them. In the support, we are seeing far more women moving up through the chain of command as well.</w:t>
      </w:r>
    </w:p>
    <w:p w:rsidR="002D7880" w:rsidP="002D7880">
      <w:pPr>
        <w:pStyle w:val="Answer"/>
      </w:pPr>
      <w:r>
        <w:t xml:space="preserve">There are a lot of green shoots of data. None of us </w:t>
      </w:r>
      <w:r w:rsidR="00FA0D7C">
        <w:t>is</w:t>
      </w:r>
      <w:r>
        <w:t xml:space="preserve"> under any illusion that this is solved. This is ongoing work, but we are starting to see that come through in the data.</w:t>
      </w:r>
    </w:p>
    <w:p w:rsidR="002D7880" w:rsidP="002D7880">
      <w:pPr>
        <w:pStyle w:val="Question"/>
      </w:pPr>
      <w:sdt>
        <w:sdtPr>
          <w:alias w:val="Member"/>
          <w:tag w:val="&lt;Member mnisId='4638' dodsId='106432'&gt;"/>
          <w:id w:val="-879318259"/>
          <w:placeholder>
            <w:docPart w:val="DefaultPlaceholder_-1854013440"/>
          </w:placeholder>
          <w:richText/>
        </w:sdtPr>
        <w:sdtContent>
          <w:r w:rsidRPr="002D7880">
            <w:rPr>
              <w:b/>
            </w:rPr>
            <w:t>Chair:</w:t>
          </w:r>
        </w:sdtContent>
      </w:sdt>
      <w:r>
        <w:t xml:space="preserve"> It is good that you have set the context. Minister, the correspondence that I and the Committee have received, for example, from the MOD trade unions is quite counter to the narrative that has just been set out.</w:t>
      </w:r>
    </w:p>
    <w:p w:rsidR="002D7880" w:rsidP="002D7880">
      <w:pPr>
        <w:pStyle w:val="Question"/>
        <w:numPr>
          <w:ilvl w:val="0"/>
          <w:numId w:val="0"/>
        </w:numPr>
        <w:ind w:left="794"/>
      </w:pPr>
      <w:r>
        <w:t xml:space="preserve">In terms of sexual harassment and assault in the defence sector, </w:t>
      </w:r>
      <w:r w:rsidR="00FA0D7C">
        <w:t xml:space="preserve">I quote: </w:t>
      </w:r>
      <w:r>
        <w:t>“We</w:t>
      </w:r>
      <w:r w:rsidR="00FA0D7C">
        <w:t>’</w:t>
      </w:r>
      <w:r>
        <w:t xml:space="preserve">ve been perpetually disappointed by the response to this by MOD. The severity of the complaints is </w:t>
      </w:r>
      <w:r w:rsidR="00FA0D7C">
        <w:t xml:space="preserve">only </w:t>
      </w:r>
      <w:r>
        <w:t xml:space="preserve">matched by the poor response”. According to them, this </w:t>
      </w:r>
      <w:r>
        <w:t>has to</w:t>
      </w:r>
      <w:r>
        <w:t xml:space="preserve"> stop. The MOD must be made to tackle the issue and not be given a choice to simply hold perpetual meetings to discuss it. Are there too many meetings </w:t>
      </w:r>
      <w:r w:rsidR="00FA0D7C">
        <w:t>being held? Are there too many</w:t>
      </w:r>
      <w:r>
        <w:t xml:space="preserve"> discussions, and not enough tangible action?</w:t>
      </w:r>
    </w:p>
    <w:p w:rsidR="002D7880" w:rsidP="002D7880">
      <w:pPr>
        <w:pStyle w:val="Answer"/>
      </w:pPr>
      <w:sdt>
        <w:sdtPr>
          <w:alias w:val="Witness"/>
          <w:id w:val="-299608613"/>
          <w:placeholder>
            <w:docPart w:val="DefaultPlaceholder_-1854013440"/>
          </w:placeholder>
          <w:richText/>
        </w:sdtPr>
        <w:sdtContent>
          <w:r w:rsidRPr="00C60BA4" w:rsidR="00C60BA4">
            <w:rPr>
              <w:b/>
              <w:i/>
            </w:rPr>
            <w:t>Alistair Carns:</w:t>
          </w:r>
        </w:sdtContent>
      </w:sdt>
      <w:r>
        <w:t xml:space="preserve"> There has been a lot of action. If I was to lay out what we have delivered in the armed forces since 2022, we have taken the defence serious crime unit out of the single </w:t>
      </w:r>
      <w:r>
        <w:t>services, and</w:t>
      </w:r>
      <w:r>
        <w:t xml:space="preserve"> created an entity that is separate to the single services. That is now held in very high regard.</w:t>
      </w:r>
    </w:p>
    <w:p w:rsidR="002D7880" w:rsidP="002D7880">
      <w:pPr>
        <w:pStyle w:val="Answer"/>
      </w:pPr>
      <w:r>
        <w:t>On top of that, we have the victim and witness care unit</w:t>
      </w:r>
      <w:r w:rsidR="00FF27F2">
        <w:t>.</w:t>
      </w:r>
      <w:r>
        <w:t xml:space="preserve"> We have created zero tolerance, which has reduced anybody’s ability to get out </w:t>
      </w:r>
      <w:r w:rsidR="0045199F">
        <w:t xml:space="preserve">of </w:t>
      </w:r>
      <w:r>
        <w:t xml:space="preserve">being held to account. We have created the My Complaint app, so that people can </w:t>
      </w:r>
      <w:r>
        <w:t>separately come in and make complaints. We have mandatory training now, which I went through when I was serving, across everybody within the armed forces. We have service complaint reform in all three of the single services, and we can talk too about what we are doing. This is what has been done already.</w:t>
      </w:r>
    </w:p>
    <w:p w:rsidR="002D7880" w:rsidP="002D7880">
      <w:pPr>
        <w:pStyle w:val="Answer"/>
      </w:pPr>
      <w:r>
        <w:t xml:space="preserve">We have made sure that women are on every court martial board and ensured that the </w:t>
      </w:r>
      <w:r w:rsidR="0045199F">
        <w:t>complaints system</w:t>
      </w:r>
      <w:r>
        <w:t xml:space="preserve"> is already separate to the chain of </w:t>
      </w:r>
      <w:r>
        <w:t>command</w:t>
      </w:r>
      <w:r w:rsidR="00A92157">
        <w:t>;</w:t>
      </w:r>
      <w:r w:rsidR="00A92157">
        <w:t xml:space="preserve"> </w:t>
      </w:r>
      <w:r>
        <w:t>i.e. your lieutenant colonel or your wing commander in charge will not be the individual dealing with your complaint. It will go side</w:t>
      </w:r>
      <w:r w:rsidR="009729C2">
        <w:t>ways</w:t>
      </w:r>
      <w:r>
        <w:t xml:space="preserve"> and up</w:t>
      </w:r>
      <w:r w:rsidR="009729C2">
        <w:t>wards</w:t>
      </w:r>
      <w:r>
        <w:t xml:space="preserve">. </w:t>
      </w:r>
    </w:p>
    <w:p w:rsidR="002D7880" w:rsidP="002D7880">
      <w:pPr>
        <w:pStyle w:val="Answer"/>
      </w:pPr>
      <w:r>
        <w:t xml:space="preserve">Specifically, when we are talking about the civil service, which is the issue, I have sat down and spoken to trade unions twice on this. This is about ensuring that, when defence works together with the civil service, </w:t>
      </w:r>
      <w:r>
        <w:t>in particular within</w:t>
      </w:r>
      <w:r>
        <w:t xml:space="preserve"> main building</w:t>
      </w:r>
      <w:r w:rsidR="005A4542">
        <w:t>—</w:t>
      </w:r>
      <w:r>
        <w:t>the Department</w:t>
      </w:r>
      <w:r w:rsidR="005A4542">
        <w:t>—</w:t>
      </w:r>
      <w:r>
        <w:t>we have the right culture. While this cultural change has been going on within the defence sector, it has not necessarily been going on within the civil service, and we have more work to do there.</w:t>
      </w:r>
    </w:p>
    <w:p w:rsidR="002D7880" w:rsidP="002D7880">
      <w:pPr>
        <w:pStyle w:val="Question"/>
      </w:pPr>
      <w:sdt>
        <w:sdtPr>
          <w:alias w:val="Member"/>
          <w:tag w:val="&lt;Member mnisId='4638' dodsId='106432'&gt;"/>
          <w:id w:val="257020654"/>
          <w:placeholder>
            <w:docPart w:val="DefaultPlaceholder_-1854013440"/>
          </w:placeholder>
          <w:richText/>
        </w:sdtPr>
        <w:sdtContent>
          <w:r w:rsidRPr="002D7880">
            <w:rPr>
              <w:b/>
            </w:rPr>
            <w:t>Chair:</w:t>
          </w:r>
        </w:sdtContent>
      </w:sdt>
      <w:r>
        <w:t xml:space="preserve"> I know that you have taken on board your brief very recently, and you are having those engagements with the unions, but the evidence that we have received thus far seems to run counter, so there is a lot of work to do there.</w:t>
      </w:r>
    </w:p>
    <w:p w:rsidR="002D7880" w:rsidP="002D7880">
      <w:pPr>
        <w:pStyle w:val="Question"/>
        <w:numPr>
          <w:ilvl w:val="0"/>
          <w:numId w:val="0"/>
        </w:numPr>
        <w:ind w:left="794"/>
      </w:pPr>
      <w:r>
        <w:t xml:space="preserve">General, I want to come to your good self. There have been horrendous examples of behaviour uncovered by some excellent investigative reporting, including from Becky Johnson and Rebecca Spencer of Sky News. The measures that you have talked about do not seem to have had the effect that is required and have not increased the confidence of </w:t>
      </w:r>
      <w:r w:rsidR="00522E79">
        <w:t>servicewomen</w:t>
      </w:r>
      <w:r>
        <w:t>. How would you respond to that?</w:t>
      </w:r>
    </w:p>
    <w:p w:rsidR="00D26586" w:rsidP="00D26586">
      <w:pPr>
        <w:pStyle w:val="Answer"/>
      </w:pPr>
      <w:sdt>
        <w:sdtPr>
          <w:alias w:val="Witness"/>
          <w:id w:val="166221741"/>
          <w:placeholder>
            <w:docPart w:val="DefaultPlaceholder_-1854013440"/>
          </w:placeholder>
          <w:richText/>
        </w:sdtPr>
        <w:sdtContent>
          <w:r w:rsidRPr="00C60BA4" w:rsidR="00C60BA4">
            <w:rPr>
              <w:b/>
              <w:i/>
            </w:rPr>
            <w:t>General Sir Roly Walker:</w:t>
          </w:r>
        </w:sdtContent>
      </w:sdt>
      <w:r>
        <w:t xml:space="preserve"> I would respond w</w:t>
      </w:r>
      <w:r w:rsidR="002D7880">
        <w:t xml:space="preserve">ith a great deal of sympathy and acceptance of that. </w:t>
      </w:r>
      <w:r>
        <w:t>T</w:t>
      </w:r>
      <w:r w:rsidR="002D7880">
        <w:t>o one of your points at the start, when we look at the raw numbers, which is to perhaps over-rationalise the fact that there are real victims who fear perpetrators and predatory behaviour</w:t>
      </w:r>
      <w:r>
        <w:t>,</w:t>
      </w:r>
      <w:r w:rsidR="002D7880">
        <w:t xml:space="preserve"> </w:t>
      </w:r>
      <w:r>
        <w:t>m</w:t>
      </w:r>
      <w:r w:rsidR="002D7880">
        <w:t xml:space="preserve">ost people in the </w:t>
      </w:r>
      <w:r>
        <w:t>A</w:t>
      </w:r>
      <w:r w:rsidR="002D7880">
        <w:t xml:space="preserve">rmy </w:t>
      </w:r>
      <w:r w:rsidR="002D7880">
        <w:t>are able to</w:t>
      </w:r>
      <w:r w:rsidR="002D7880">
        <w:t xml:space="preserve"> come to work every day and go about their business without being bullied, harassed or discriminated against.</w:t>
      </w:r>
      <w:r>
        <w:t xml:space="preserve"> F</w:t>
      </w:r>
      <w:r w:rsidR="002D7880">
        <w:t xml:space="preserve">rom our records, all the offences and the misconduct are </w:t>
      </w:r>
      <w:r>
        <w:t xml:space="preserve">carried </w:t>
      </w:r>
      <w:r w:rsidR="002D7880">
        <w:t xml:space="preserve">out by </w:t>
      </w:r>
      <w:r>
        <w:t xml:space="preserve">only </w:t>
      </w:r>
      <w:r w:rsidR="002D7880">
        <w:t>4% of our personnel</w:t>
      </w:r>
      <w:r>
        <w:t>, and</w:t>
      </w:r>
      <w:r w:rsidR="002D7880">
        <w:t xml:space="preserve"> </w:t>
      </w:r>
      <w:r>
        <w:t>s</w:t>
      </w:r>
      <w:r w:rsidR="002D7880">
        <w:t>o</w:t>
      </w:r>
      <w:r>
        <w:t xml:space="preserve">, </w:t>
      </w:r>
      <w:r w:rsidR="002D7880">
        <w:t>by definition, 96% of our staff are able to come to work and do their job without fear or favour</w:t>
      </w:r>
      <w:r w:rsidR="00FF27F2">
        <w:t>.</w:t>
      </w:r>
      <w:r>
        <w:rPr>
          <w:rStyle w:val="FootnoteReference"/>
        </w:rPr>
        <w:footnoteReference w:id="3"/>
      </w:r>
      <w:r w:rsidR="002D7880">
        <w:t xml:space="preserve"> </w:t>
      </w:r>
      <w:r w:rsidR="005A4542">
        <w:t>Four per cent</w:t>
      </w:r>
      <w:r w:rsidR="002D7880">
        <w:t xml:space="preserve"> is still a large number of people when you consider the size of the British </w:t>
      </w:r>
      <w:r>
        <w:t>A</w:t>
      </w:r>
      <w:r w:rsidR="002D7880">
        <w:t>rmy</w:t>
      </w:r>
      <w:r>
        <w:t>,</w:t>
      </w:r>
      <w:r w:rsidR="002D7880">
        <w:t xml:space="preserve"> </w:t>
      </w:r>
      <w:r>
        <w:t>s</w:t>
      </w:r>
      <w:r w:rsidR="002D7880">
        <w:t>o I absolutely recognise that we still have work to do.</w:t>
      </w:r>
    </w:p>
    <w:p w:rsidR="00D26586" w:rsidP="00D26586">
      <w:pPr>
        <w:pStyle w:val="Answer"/>
      </w:pPr>
      <w:r>
        <w:t xml:space="preserve">There are some recurring themes </w:t>
      </w:r>
      <w:r>
        <w:t xml:space="preserve">that </w:t>
      </w:r>
      <w:r>
        <w:t>we are addressing.</w:t>
      </w:r>
      <w:r>
        <w:t xml:space="preserve"> </w:t>
      </w:r>
      <w:r>
        <w:t xml:space="preserve">Self-evidently, there continues to be a prevalence of bullying, harassment and discrimination within our ranks. Any number of reviews </w:t>
      </w:r>
      <w:r>
        <w:t xml:space="preserve">of </w:t>
      </w:r>
      <w:r>
        <w:t>the complaints and testimonials tell us that that is true</w:t>
      </w:r>
      <w:r>
        <w:t>,</w:t>
      </w:r>
      <w:r>
        <w:t xml:space="preserve"> </w:t>
      </w:r>
      <w:r>
        <w:t>s</w:t>
      </w:r>
      <w:r>
        <w:t>o that is absolutely accepted.</w:t>
      </w:r>
      <w:r w:rsidR="00844F42">
        <w:t xml:space="preserve"> </w:t>
      </w:r>
    </w:p>
    <w:p w:rsidR="00D26586" w:rsidP="00D26586">
      <w:pPr>
        <w:pStyle w:val="Answer"/>
      </w:pPr>
      <w:r>
        <w:t xml:space="preserve">The other angle to this </w:t>
      </w:r>
      <w:r>
        <w:t xml:space="preserve">that </w:t>
      </w:r>
      <w:r>
        <w:t>we need to confront head on</w:t>
      </w:r>
      <w:r>
        <w:t>,</w:t>
      </w:r>
      <w:r>
        <w:t xml:space="preserve"> as you touch on</w:t>
      </w:r>
      <w:r>
        <w:t>,</w:t>
      </w:r>
      <w:r>
        <w:t xml:space="preserve"> is a lack of confidence in the complaints process</w:t>
      </w:r>
      <w:r w:rsidR="00F15220">
        <w:t xml:space="preserve">, where people </w:t>
      </w:r>
      <w:r w:rsidR="00844F42">
        <w:t xml:space="preserve">either </w:t>
      </w:r>
      <w:r w:rsidR="00F15220">
        <w:t xml:space="preserve">feel </w:t>
      </w:r>
      <w:r>
        <w:t xml:space="preserve">that </w:t>
      </w:r>
      <w:r w:rsidR="00F15220">
        <w:t xml:space="preserve">complaining </w:t>
      </w:r>
      <w:r>
        <w:t xml:space="preserve">will </w:t>
      </w:r>
      <w:r w:rsidR="00F15220">
        <w:t xml:space="preserve">have </w:t>
      </w:r>
      <w:r>
        <w:t>adverse repercussions on their careers or do not have confidence that those complaints will be taken seriously. I recognise that</w:t>
      </w:r>
      <w:r w:rsidR="00844F42">
        <w:t>;</w:t>
      </w:r>
      <w:r>
        <w:t xml:space="preserve"> </w:t>
      </w:r>
      <w:r w:rsidR="00844F42">
        <w:t xml:space="preserve">we </w:t>
      </w:r>
      <w:r>
        <w:t>recognise that.</w:t>
      </w:r>
      <w:r>
        <w:t xml:space="preserve"> </w:t>
      </w:r>
      <w:r>
        <w:t>We are doing what we can to understand the data</w:t>
      </w:r>
      <w:r>
        <w:t xml:space="preserve"> and </w:t>
      </w:r>
      <w:r>
        <w:t>where those hotspots are</w:t>
      </w:r>
      <w:r>
        <w:t>,</w:t>
      </w:r>
      <w:r>
        <w:t xml:space="preserve"> and </w:t>
      </w:r>
      <w:r>
        <w:t xml:space="preserve">to </w:t>
      </w:r>
      <w:r>
        <w:t xml:space="preserve">work out what those interventions </w:t>
      </w:r>
      <w:r>
        <w:t xml:space="preserve">are, </w:t>
      </w:r>
      <w:r>
        <w:t xml:space="preserve">as I said before, being led by the data. </w:t>
      </w:r>
    </w:p>
    <w:p w:rsidR="002D7880" w:rsidP="00D26586">
      <w:pPr>
        <w:pStyle w:val="Answer"/>
      </w:pPr>
      <w:r>
        <w:t xml:space="preserve">Inevitably, we </w:t>
      </w:r>
      <w:r>
        <w:t>have to</w:t>
      </w:r>
      <w:r>
        <w:t xml:space="preserve"> recognise that there are </w:t>
      </w:r>
      <w:r w:rsidR="00D26586">
        <w:t xml:space="preserve">still </w:t>
      </w:r>
      <w:r>
        <w:t>some cultural and structural barriers</w:t>
      </w:r>
      <w:r w:rsidR="00D26586">
        <w:t>. T</w:t>
      </w:r>
      <w:r>
        <w:t xml:space="preserve">here is an association of masculinity with soldiering, </w:t>
      </w:r>
      <w:r w:rsidR="00943851">
        <w:t>as</w:t>
      </w:r>
      <w:r w:rsidR="00D26586">
        <w:t xml:space="preserve"> has </w:t>
      </w:r>
      <w:r>
        <w:t xml:space="preserve">been identified in the Wigston report. We </w:t>
      </w:r>
      <w:r>
        <w:t>have to</w:t>
      </w:r>
      <w:r>
        <w:t xml:space="preserve"> recognise </w:t>
      </w:r>
      <w:r w:rsidR="00D26586">
        <w:t xml:space="preserve">that </w:t>
      </w:r>
      <w:r>
        <w:t xml:space="preserve">that is a barrier to integration. We </w:t>
      </w:r>
      <w:r>
        <w:t>have to</w:t>
      </w:r>
      <w:r>
        <w:t xml:space="preserve"> find a way to begin the decoding of that association and a recoding around professional behaviours and operational impact</w:t>
      </w:r>
      <w:r w:rsidR="00D26586">
        <w:t>,</w:t>
      </w:r>
      <w:r>
        <w:t xml:space="preserve"> much like my other service chiefs have all said.</w:t>
      </w:r>
    </w:p>
    <w:p w:rsidR="002D7880" w:rsidP="00D26586">
      <w:pPr>
        <w:pStyle w:val="Question"/>
      </w:pPr>
      <w:sdt>
        <w:sdtPr>
          <w:alias w:val="Member"/>
          <w:tag w:val="&lt;Member mnisId='4638' dodsId='106432'&gt;"/>
          <w:id w:val="1188101403"/>
          <w:placeholder>
            <w:docPart w:val="DefaultPlaceholder_-1854013440"/>
          </w:placeholder>
          <w:richText/>
        </w:sdtPr>
        <w:sdtContent>
          <w:r w:rsidRPr="00D26586" w:rsidR="00D26586">
            <w:rPr>
              <w:b/>
            </w:rPr>
            <w:t>Chair:</w:t>
          </w:r>
        </w:sdtContent>
      </w:sdt>
      <w:r w:rsidR="00D26586">
        <w:t xml:space="preserve"> </w:t>
      </w:r>
      <w:r>
        <w:t xml:space="preserve">So you </w:t>
      </w:r>
      <w:r w:rsidR="00D26586">
        <w:t xml:space="preserve">will </w:t>
      </w:r>
      <w:r>
        <w:t xml:space="preserve">ensure that those </w:t>
      </w:r>
      <w:r w:rsidR="00D26586">
        <w:t xml:space="preserve">women </w:t>
      </w:r>
      <w:r>
        <w:t xml:space="preserve">will get justice and that those changes are being made. </w:t>
      </w:r>
      <w:r w:rsidR="00943851">
        <w:t xml:space="preserve">Admiral, </w:t>
      </w:r>
      <w:r>
        <w:t xml:space="preserve">I want to go on to </w:t>
      </w:r>
      <w:r w:rsidR="00943851">
        <w:t>WhatsApp groups</w:t>
      </w:r>
      <w:r w:rsidR="00D26586">
        <w:t xml:space="preserve">, </w:t>
      </w:r>
      <w:r>
        <w:t xml:space="preserve">if I may. </w:t>
      </w:r>
      <w:r w:rsidR="00D26586">
        <w:t>I</w:t>
      </w:r>
      <w:r>
        <w:t>s there a policy around WhatsApp groups? I was reading through some of the evidence that we had received in 2023</w:t>
      </w:r>
      <w:r w:rsidR="00D26586">
        <w:t>,</w:t>
      </w:r>
      <w:r>
        <w:t xml:space="preserve"> for example</w:t>
      </w:r>
      <w:r w:rsidR="00D26586">
        <w:t>.</w:t>
      </w:r>
      <w:r>
        <w:t xml:space="preserve"> </w:t>
      </w:r>
      <w:r w:rsidR="00D26586">
        <w:t>A</w:t>
      </w:r>
      <w:r>
        <w:t xml:space="preserve">ccording to one young woman, </w:t>
      </w:r>
      <w:r w:rsidR="00D26586">
        <w:t xml:space="preserve">there was </w:t>
      </w:r>
      <w:r>
        <w:t>horrific commentary on military WhatsApp groups</w:t>
      </w:r>
      <w:r w:rsidR="00D26586">
        <w:t>,</w:t>
      </w:r>
      <w:r>
        <w:t xml:space="preserve"> inappropriate images sent via work messaging groups, racist and </w:t>
      </w:r>
      <w:r w:rsidR="00D26586">
        <w:t xml:space="preserve">sexually </w:t>
      </w:r>
      <w:r>
        <w:t>discriminat</w:t>
      </w:r>
      <w:r w:rsidR="00D26586">
        <w:t>ory</w:t>
      </w:r>
      <w:r>
        <w:t xml:space="preserve"> language</w:t>
      </w:r>
      <w:r w:rsidR="00D26586">
        <w:t>,</w:t>
      </w:r>
      <w:r>
        <w:t xml:space="preserve"> bullying and harassment</w:t>
      </w:r>
      <w:r w:rsidR="00D26586">
        <w:t>, and much worse thereafter. T</w:t>
      </w:r>
      <w:r>
        <w:t>his could be the next big scandal to hit the MOD</w:t>
      </w:r>
      <w:r w:rsidR="00D26586">
        <w:t>.</w:t>
      </w:r>
      <w:r>
        <w:t xml:space="preserve"> </w:t>
      </w:r>
      <w:r w:rsidR="00D26586">
        <w:t>I</w:t>
      </w:r>
      <w:r>
        <w:t>f we are not careful</w:t>
      </w:r>
      <w:r w:rsidR="00D26586">
        <w:t>,</w:t>
      </w:r>
      <w:r>
        <w:t xml:space="preserve"> </w:t>
      </w:r>
      <w:r w:rsidR="006A5D99">
        <w:t>all it</w:t>
      </w:r>
      <w:r>
        <w:t xml:space="preserve"> takes </w:t>
      </w:r>
      <w:r w:rsidR="006A5D99">
        <w:t xml:space="preserve">is for </w:t>
      </w:r>
      <w:r>
        <w:t>somebody to leak some of the commentary in those WhatsApp groups</w:t>
      </w:r>
      <w:r w:rsidR="00D26586">
        <w:t>,</w:t>
      </w:r>
      <w:r>
        <w:t xml:space="preserve"> </w:t>
      </w:r>
      <w:r w:rsidR="006A5D99">
        <w:t xml:space="preserve">for </w:t>
      </w:r>
      <w:r>
        <w:t xml:space="preserve">journalists to get </w:t>
      </w:r>
      <w:r w:rsidR="00D26586">
        <w:t xml:space="preserve">hold of it, </w:t>
      </w:r>
      <w:r>
        <w:t xml:space="preserve">or </w:t>
      </w:r>
      <w:r w:rsidR="006A5D99">
        <w:t xml:space="preserve">for </w:t>
      </w:r>
      <w:r>
        <w:t xml:space="preserve">those to be hacked. </w:t>
      </w:r>
      <w:r w:rsidR="00D26586">
        <w:t>W</w:t>
      </w:r>
      <w:r>
        <w:t>hat has been set in place to deal with WhatsApp groups?</w:t>
      </w:r>
    </w:p>
    <w:p w:rsidR="00D26586" w:rsidP="00D26586">
      <w:pPr>
        <w:pStyle w:val="Answer"/>
      </w:pPr>
      <w:sdt>
        <w:sdtPr>
          <w:alias w:val="Witness"/>
          <w:id w:val="1570314319"/>
          <w:placeholder>
            <w:docPart w:val="DefaultPlaceholder_-1854013440"/>
          </w:placeholder>
          <w:richText/>
        </w:sdtPr>
        <w:sdtContent>
          <w:r w:rsidRPr="00C60BA4" w:rsidR="00C60BA4">
            <w:rPr>
              <w:b/>
              <w:i/>
            </w:rPr>
            <w:t>Admiral Sir Ben Key:</w:t>
          </w:r>
        </w:sdtContent>
      </w:sdt>
      <w:r>
        <w:t xml:space="preserve"> </w:t>
      </w:r>
      <w:r w:rsidR="002D7880">
        <w:t>We are entirely clear that</w:t>
      </w:r>
      <w:r>
        <w:t>,</w:t>
      </w:r>
      <w:r w:rsidR="002D7880">
        <w:t xml:space="preserve"> if information</w:t>
      </w:r>
      <w:r w:rsidR="009729C2">
        <w:t>,</w:t>
      </w:r>
      <w:r w:rsidR="002D7880">
        <w:t xml:space="preserve"> </w:t>
      </w:r>
      <w:r>
        <w:t xml:space="preserve">such as </w:t>
      </w:r>
      <w:r w:rsidR="002D7880">
        <w:t>this</w:t>
      </w:r>
      <w:r w:rsidR="009729C2">
        <w:t>,</w:t>
      </w:r>
      <w:r w:rsidR="002D7880">
        <w:t xml:space="preserve"> is brought to our attention that people are exhibiting unwelcome behaviours</w:t>
      </w:r>
      <w:r>
        <w:t>,</w:t>
      </w:r>
      <w:r w:rsidR="002D7880">
        <w:t xml:space="preserve"> thoughts or language, we will deal with it. </w:t>
      </w:r>
      <w:r>
        <w:t>W</w:t>
      </w:r>
      <w:r w:rsidR="002D7880">
        <w:t xml:space="preserve">e can deal </w:t>
      </w:r>
      <w:r>
        <w:t xml:space="preserve">only </w:t>
      </w:r>
      <w:r w:rsidR="002D7880">
        <w:t>with the evidence that is brought to us.</w:t>
      </w:r>
    </w:p>
    <w:p w:rsidR="00522E79" w:rsidP="00D26586">
      <w:pPr>
        <w:pStyle w:val="Answer"/>
      </w:pPr>
      <w:r>
        <w:t>I recognise that you have had evidence given to you that exists</w:t>
      </w:r>
      <w:r w:rsidR="00D26586">
        <w:t>,</w:t>
      </w:r>
      <w:r>
        <w:t xml:space="preserve"> and I do not deny for one moment that there will be people out there who are putting on WhatsApp groups messages that we would all feel extremely uncomfortable with. </w:t>
      </w:r>
      <w:r>
        <w:t>W</w:t>
      </w:r>
      <w:r>
        <w:t>e are completely clear that</w:t>
      </w:r>
      <w:r>
        <w:t>,</w:t>
      </w:r>
      <w:r>
        <w:t xml:space="preserve"> when that has an impact upon others, we will </w:t>
      </w:r>
      <w:r>
        <w:t>take action</w:t>
      </w:r>
      <w:r>
        <w:t xml:space="preserve"> if it is brought to our attention. </w:t>
      </w:r>
      <w:r>
        <w:t xml:space="preserve">This </w:t>
      </w:r>
      <w:r>
        <w:t>is not, in any sense, a tolerance of these sorts of behaviours.</w:t>
      </w:r>
      <w:r>
        <w:t xml:space="preserve"> </w:t>
      </w:r>
    </w:p>
    <w:p w:rsidR="00522E79" w:rsidP="00D26586">
      <w:pPr>
        <w:pStyle w:val="Answer"/>
      </w:pPr>
      <w:r>
        <w:t xml:space="preserve">A </w:t>
      </w:r>
      <w:r w:rsidR="002D7880">
        <w:t>huge amount of education goes on through the culture work</w:t>
      </w:r>
      <w:r w:rsidR="0006792F">
        <w:t xml:space="preserve"> and</w:t>
      </w:r>
      <w:r w:rsidR="002D7880">
        <w:t xml:space="preserve"> the visits to units</w:t>
      </w:r>
      <w:r w:rsidR="0006792F">
        <w:t>.</w:t>
      </w:r>
      <w:r>
        <w:t xml:space="preserve"> </w:t>
      </w:r>
      <w:r w:rsidR="0006792F">
        <w:t xml:space="preserve">The </w:t>
      </w:r>
      <w:r w:rsidR="002D7880">
        <w:t>education now at every training course</w:t>
      </w:r>
      <w:r>
        <w:t xml:space="preserve"> </w:t>
      </w:r>
      <w:r w:rsidR="002D7880">
        <w:t>includes activity to specifically show not just what we expect, but also how people’s behaviours can have an unintended impact upon others</w:t>
      </w:r>
      <w:r>
        <w:t>,</w:t>
      </w:r>
      <w:r w:rsidR="002D7880">
        <w:t xml:space="preserve"> where we need to hold up that mirror and help them understand that what may have been acceptable before they joined the service is no longer acceptable now.</w:t>
      </w:r>
    </w:p>
    <w:p w:rsidR="00522E79" w:rsidP="00D26586">
      <w:pPr>
        <w:pStyle w:val="Answer"/>
      </w:pPr>
      <w:r>
        <w:t>W</w:t>
      </w:r>
      <w:r w:rsidR="002D7880">
        <w:t>e also expect the chain of command</w:t>
      </w:r>
      <w:r>
        <w:t xml:space="preserve"> and</w:t>
      </w:r>
      <w:r w:rsidR="002D7880">
        <w:t xml:space="preserve"> </w:t>
      </w:r>
      <w:r>
        <w:t xml:space="preserve">the </w:t>
      </w:r>
      <w:r w:rsidR="002D7880">
        <w:t>people around them in that community to call it out whenever they come across it</w:t>
      </w:r>
      <w:r>
        <w:t>, be</w:t>
      </w:r>
      <w:r w:rsidR="002D7880">
        <w:t>cause it can have that injurious impact, even if</w:t>
      </w:r>
      <w:r>
        <w:t>,</w:t>
      </w:r>
      <w:r w:rsidR="002D7880">
        <w:t xml:space="preserve"> for everybody else on that WhatsApp group, it would be considered acceptable. Otherwise, they would have said something about it themselves.</w:t>
      </w:r>
    </w:p>
    <w:p w:rsidR="00522E79" w:rsidP="00D26586">
      <w:pPr>
        <w:pStyle w:val="Answer"/>
      </w:pPr>
      <w:r>
        <w:t>Y</w:t>
      </w:r>
      <w:r w:rsidR="002D7880">
        <w:t>ou started your question</w:t>
      </w:r>
      <w:r>
        <w:t xml:space="preserve"> with</w:t>
      </w:r>
      <w:r w:rsidR="002D7880">
        <w:t xml:space="preserve">, </w:t>
      </w:r>
      <w:r>
        <w:t>“W</w:t>
      </w:r>
      <w:r w:rsidR="002D7880">
        <w:t>hat is the policy?</w:t>
      </w:r>
      <w:r>
        <w:t>”</w:t>
      </w:r>
      <w:r w:rsidR="002D7880">
        <w:t xml:space="preserve"> I do not think </w:t>
      </w:r>
      <w:r>
        <w:t xml:space="preserve">that </w:t>
      </w:r>
      <w:r w:rsidR="002D7880">
        <w:t>we can set a policy that says</w:t>
      </w:r>
      <w:r>
        <w:t>,</w:t>
      </w:r>
      <w:r w:rsidR="002D7880">
        <w:t xml:space="preserve"> </w:t>
      </w:r>
      <w:r>
        <w:t>“Y</w:t>
      </w:r>
      <w:r w:rsidR="002D7880">
        <w:t>ou cannot have WhatsApp groups</w:t>
      </w:r>
      <w:r>
        <w:t>”</w:t>
      </w:r>
      <w:r w:rsidR="002D7880">
        <w:t>.</w:t>
      </w:r>
    </w:p>
    <w:p w:rsidR="002D7880" w:rsidP="00522E79">
      <w:pPr>
        <w:pStyle w:val="Question"/>
      </w:pPr>
      <w:sdt>
        <w:sdtPr>
          <w:alias w:val="Member"/>
          <w:tag w:val="&lt;Member mnisId='4638' dodsId='106432'&gt;"/>
          <w:id w:val="1690171337"/>
          <w:placeholder>
            <w:docPart w:val="DefaultPlaceholder_-1854013440"/>
          </w:placeholder>
          <w:richText/>
        </w:sdtPr>
        <w:sdtContent>
          <w:r w:rsidRPr="00522E79" w:rsidR="00522E79">
            <w:rPr>
              <w:b/>
            </w:rPr>
            <w:t>Chair:</w:t>
          </w:r>
        </w:sdtContent>
      </w:sdt>
      <w:r w:rsidR="00522E79">
        <w:t xml:space="preserve"> </w:t>
      </w:r>
      <w:r w:rsidR="005944F6">
        <w:t xml:space="preserve">Rather than being about </w:t>
      </w:r>
      <w:r w:rsidR="00522E79">
        <w:t>not having WhatsApp groups</w:t>
      </w:r>
      <w:r w:rsidR="005944F6">
        <w:t xml:space="preserve">, it is about </w:t>
      </w:r>
      <w:r w:rsidR="00522E79">
        <w:t xml:space="preserve">having </w:t>
      </w:r>
      <w:r>
        <w:t xml:space="preserve">policies to make sure that </w:t>
      </w:r>
      <w:r w:rsidR="00522E79">
        <w:t xml:space="preserve">something is done proactively to stop </w:t>
      </w:r>
      <w:r>
        <w:t>people engaging in banter, especially if they are somewhat testosterone</w:t>
      </w:r>
      <w:r w:rsidR="005944F6">
        <w:noBreakHyphen/>
      </w:r>
      <w:r>
        <w:t>f</w:t>
      </w:r>
      <w:r w:rsidR="005944F6">
        <w:t>uel</w:t>
      </w:r>
      <w:r>
        <w:t>led, as has been conveyed to me on occasions.</w:t>
      </w:r>
    </w:p>
    <w:p w:rsidR="002D7880" w:rsidP="00522E79">
      <w:pPr>
        <w:pStyle w:val="Answer"/>
      </w:pPr>
      <w:sdt>
        <w:sdtPr>
          <w:alias w:val="Witness"/>
          <w:id w:val="1969544168"/>
          <w:placeholder>
            <w:docPart w:val="DefaultPlaceholder_-1854013440"/>
          </w:placeholder>
          <w:richText/>
        </w:sdtPr>
        <w:sdtContent>
          <w:r w:rsidRPr="00C60BA4" w:rsidR="00C60BA4">
            <w:rPr>
              <w:b/>
              <w:i/>
            </w:rPr>
            <w:t>Admiral Sir Ben Key:</w:t>
          </w:r>
        </w:sdtContent>
      </w:sdt>
      <w:r w:rsidR="00522E79">
        <w:t xml:space="preserve"> </w:t>
      </w:r>
      <w:r>
        <w:t xml:space="preserve">As soon as anything </w:t>
      </w:r>
      <w:r w:rsidR="005944F6">
        <w:t>like</w:t>
      </w:r>
      <w:r w:rsidR="00522E79">
        <w:t xml:space="preserve"> </w:t>
      </w:r>
      <w:r>
        <w:t>that is brought to our attention, as we now have evidence to demonstrate, whether that is through the email box</w:t>
      </w:r>
      <w:r w:rsidR="00522E79">
        <w:t xml:space="preserve">, through </w:t>
      </w:r>
      <w:r>
        <w:t>talking to the chain of command</w:t>
      </w:r>
      <w:r w:rsidR="00522E79">
        <w:t xml:space="preserve"> or</w:t>
      </w:r>
      <w:r>
        <w:t xml:space="preserve"> </w:t>
      </w:r>
      <w:r w:rsidR="00522E79">
        <w:t xml:space="preserve">through </w:t>
      </w:r>
      <w:r>
        <w:t xml:space="preserve">using the MyNavy app, there is a centralised system for triaging it and seeing what </w:t>
      </w:r>
      <w:r w:rsidR="005944F6">
        <w:t xml:space="preserve">is </w:t>
      </w:r>
      <w:r>
        <w:t>the most appropriate route</w:t>
      </w:r>
      <w:r>
        <w:t xml:space="preserve"> for investigating and dealing with it.</w:t>
      </w:r>
    </w:p>
    <w:p w:rsidR="002D7880" w:rsidP="00522E79">
      <w:pPr>
        <w:pStyle w:val="Answer"/>
      </w:pPr>
      <w:sdt>
        <w:sdtPr>
          <w:alias w:val="Witness"/>
          <w:id w:val="1816527130"/>
          <w:placeholder>
            <w:docPart w:val="DefaultPlaceholder_-1854013440"/>
          </w:placeholder>
          <w:richText/>
        </w:sdtPr>
        <w:sdtContent>
          <w:r w:rsidRPr="00C60BA4" w:rsidR="00C60BA4">
            <w:rPr>
              <w:b/>
              <w:i/>
            </w:rPr>
            <w:t>Alistair Carns:</w:t>
          </w:r>
        </w:sdtContent>
      </w:sdt>
      <w:r w:rsidR="00522E79">
        <w:t xml:space="preserve"> There i</w:t>
      </w:r>
      <w:r>
        <w:t xml:space="preserve">s an education and communication programme </w:t>
      </w:r>
      <w:r w:rsidR="009729C2">
        <w:t xml:space="preserve">that </w:t>
      </w:r>
      <w:r>
        <w:t>goes on now across all of defence</w:t>
      </w:r>
      <w:r w:rsidR="00522E79">
        <w:t>.</w:t>
      </w:r>
      <w:r>
        <w:t xml:space="preserve"> </w:t>
      </w:r>
      <w:r w:rsidR="00522E79">
        <w:t>E</w:t>
      </w:r>
      <w:r>
        <w:t xml:space="preserve">very individual </w:t>
      </w:r>
      <w:r>
        <w:t>has to</w:t>
      </w:r>
      <w:r>
        <w:t xml:space="preserve"> go through that mandatory training, which sets the standards.</w:t>
      </w:r>
    </w:p>
    <w:p w:rsidR="00522E79" w:rsidP="009729C2">
      <w:pPr>
        <w:pStyle w:val="Question"/>
        <w:numPr>
          <w:ilvl w:val="0"/>
          <w:numId w:val="0"/>
        </w:numPr>
        <w:ind w:left="794"/>
      </w:pPr>
      <w:sdt>
        <w:sdtPr>
          <w:alias w:val="Member"/>
          <w:tag w:val="&lt;Member mnisId='4638' dodsId='106432'&gt;"/>
          <w:id w:val="265434970"/>
          <w:placeholder>
            <w:docPart w:val="DefaultPlaceholder_-1854013440"/>
          </w:placeholder>
          <w:richText/>
        </w:sdtPr>
        <w:sdtContent>
          <w:r w:rsidRPr="00522E79">
            <w:rPr>
              <w:b/>
            </w:rPr>
            <w:t>Chair:</w:t>
          </w:r>
        </w:sdtContent>
      </w:sdt>
      <w:r>
        <w:t xml:space="preserve"> L</w:t>
      </w:r>
      <w:r w:rsidR="002D7880">
        <w:t xml:space="preserve">et us hope that we do not uncover anything </w:t>
      </w:r>
      <w:r>
        <w:t>horrible.</w:t>
      </w:r>
    </w:p>
    <w:p w:rsidR="002D7880" w:rsidP="00522E79">
      <w:pPr>
        <w:pStyle w:val="Answer"/>
      </w:pPr>
      <w:sdt>
        <w:sdtPr>
          <w:alias w:val="Witness"/>
          <w:id w:val="819313558"/>
          <w:placeholder>
            <w:docPart w:val="DefaultPlaceholder_-1854013440"/>
          </w:placeholder>
          <w:richText/>
        </w:sdtPr>
        <w:sdtContent>
          <w:r w:rsidRPr="00C60BA4" w:rsidR="00C60BA4">
            <w:rPr>
              <w:b/>
              <w:i/>
            </w:rPr>
            <w:t>Alistair Carns:</w:t>
          </w:r>
        </w:sdtContent>
      </w:sdt>
      <w:r>
        <w:t xml:space="preserve"> We </w:t>
      </w:r>
      <w:r w:rsidR="00522E79">
        <w:t xml:space="preserve">also </w:t>
      </w:r>
      <w:r>
        <w:t>need to be honest that we cannot eradicate it whatsoever.</w:t>
      </w:r>
      <w:r w:rsidR="00522E79">
        <w:t xml:space="preserve"> W</w:t>
      </w:r>
      <w:r>
        <w:t xml:space="preserve">e are trying to reduce </w:t>
      </w:r>
      <w:r w:rsidR="00522E79">
        <w:t xml:space="preserve">this behaviour </w:t>
      </w:r>
      <w:r>
        <w:t>as</w:t>
      </w:r>
      <w:r w:rsidR="00495A53">
        <w:t xml:space="preserve"> best we can</w:t>
      </w:r>
      <w:r>
        <w:t xml:space="preserve">, but </w:t>
      </w:r>
      <w:r w:rsidR="00522E79">
        <w:t xml:space="preserve">we </w:t>
      </w:r>
      <w:r w:rsidR="00522E79">
        <w:t>have to</w:t>
      </w:r>
      <w:r w:rsidR="00522E79">
        <w:t xml:space="preserve"> accept that </w:t>
      </w:r>
      <w:r>
        <w:t>we cannot rule it out completely. There is every chance that stuff will come up, but</w:t>
      </w:r>
      <w:r w:rsidR="00522E79">
        <w:t>,</w:t>
      </w:r>
      <w:r>
        <w:t xml:space="preserve"> when it does, what I would say is </w:t>
      </w:r>
      <w:r w:rsidR="00522E79">
        <w:t xml:space="preserve">that </w:t>
      </w:r>
      <w:r>
        <w:t>defence will treat it with the absolute severity that it requires.</w:t>
      </w:r>
    </w:p>
    <w:p w:rsidR="00522E79" w:rsidP="00522E79">
      <w:pPr>
        <w:pStyle w:val="Question"/>
      </w:pPr>
      <w:sdt>
        <w:sdtPr>
          <w:alias w:val="Member"/>
          <w:tag w:val="&lt;Member mnisId='4638' dodsId='106432'&gt;"/>
          <w:id w:val="-1613122328"/>
          <w:placeholder>
            <w:docPart w:val="DefaultPlaceholder_-1854013440"/>
          </w:placeholder>
          <w:richText/>
        </w:sdtPr>
        <w:sdtContent>
          <w:r w:rsidRPr="00522E79">
            <w:rPr>
              <w:b/>
            </w:rPr>
            <w:t>Chair:</w:t>
          </w:r>
        </w:sdtContent>
      </w:sdt>
      <w:r>
        <w:t xml:space="preserve"> </w:t>
      </w:r>
      <w:r w:rsidR="002D7880">
        <w:t>Air Chief Marshal, we have seen the announcement this morning from the MOD</w:t>
      </w:r>
      <w:r w:rsidR="009729C2">
        <w:t xml:space="preserve">, </w:t>
      </w:r>
      <w:r w:rsidR="002D7880">
        <w:t>whic</w:t>
      </w:r>
      <w:r>
        <w:t>h</w:t>
      </w:r>
      <w:r w:rsidR="002D7880">
        <w:t xml:space="preserve">, by the way, </w:t>
      </w:r>
      <w:r>
        <w:t>neither</w:t>
      </w:r>
      <w:r>
        <w:t xml:space="preserve"> </w:t>
      </w:r>
      <w:r w:rsidR="002D7880">
        <w:t xml:space="preserve">I </w:t>
      </w:r>
      <w:r>
        <w:t xml:space="preserve">nor Committee members </w:t>
      </w:r>
      <w:r w:rsidR="002D7880">
        <w:t xml:space="preserve">had </w:t>
      </w:r>
      <w:r>
        <w:t xml:space="preserve">any </w:t>
      </w:r>
      <w:r w:rsidR="002D7880">
        <w:t>prior knowledge of</w:t>
      </w:r>
      <w:r>
        <w:t>.</w:t>
      </w:r>
      <w:r w:rsidR="002D7880">
        <w:t xml:space="preserve"> </w:t>
      </w:r>
      <w:r>
        <w:t>S</w:t>
      </w:r>
      <w:r w:rsidR="002D7880">
        <w:t xml:space="preserve">ome of us were remarking earlier </w:t>
      </w:r>
      <w:r>
        <w:t xml:space="preserve">that </w:t>
      </w:r>
      <w:r w:rsidR="002D7880">
        <w:t>it is very interesting timing that that should be announced this morning before our evidence session.</w:t>
      </w:r>
    </w:p>
    <w:p w:rsidR="002D7880" w:rsidP="00522E79">
      <w:pPr>
        <w:pStyle w:val="Question"/>
        <w:numPr>
          <w:ilvl w:val="0"/>
          <w:numId w:val="0"/>
        </w:numPr>
        <w:ind w:left="794"/>
      </w:pPr>
      <w:r>
        <w:t xml:space="preserve">I wanted to come in on concurrent jurisdiction. </w:t>
      </w:r>
      <w:r w:rsidR="00522E79">
        <w:t>I</w:t>
      </w:r>
      <w:r>
        <w:t xml:space="preserve">t is said that </w:t>
      </w:r>
      <w:r w:rsidR="00522E79">
        <w:t>A</w:t>
      </w:r>
      <w:r>
        <w:t>rmy complaints are going to be taken out of officers’ hands, but not all aspects of the process will be completely independent</w:t>
      </w:r>
      <w:r w:rsidR="00522E79">
        <w:t>,</w:t>
      </w:r>
      <w:r>
        <w:t xml:space="preserve"> </w:t>
      </w:r>
      <w:r w:rsidR="00522E79">
        <w:t>s</w:t>
      </w:r>
      <w:r>
        <w:t xml:space="preserve">o there is that </w:t>
      </w:r>
      <w:r>
        <w:t>particular thing</w:t>
      </w:r>
      <w:r>
        <w:t>.</w:t>
      </w:r>
      <w:r w:rsidR="00522E79">
        <w:t xml:space="preserve"> I</w:t>
      </w:r>
      <w:r>
        <w:t>t is also a matter of record that the jurisdiction within civilian courts has led to better outcomes for servicewomen than simply when they are going through the military courts and the court</w:t>
      </w:r>
      <w:r w:rsidR="00522E79">
        <w:t xml:space="preserve"> </w:t>
      </w:r>
      <w:r>
        <w:t xml:space="preserve">martial. </w:t>
      </w:r>
      <w:r w:rsidR="00522E79">
        <w:t>H</w:t>
      </w:r>
      <w:r>
        <w:t xml:space="preserve">ow are you going to ensure that </w:t>
      </w:r>
      <w:r w:rsidR="00522E79">
        <w:t>service</w:t>
      </w:r>
      <w:r>
        <w:t>women get justice?</w:t>
      </w:r>
    </w:p>
    <w:p w:rsidR="00522E79" w:rsidP="00522E79">
      <w:pPr>
        <w:pStyle w:val="Answer"/>
      </w:pPr>
      <w:sdt>
        <w:sdtPr>
          <w:alias w:val="Witness"/>
          <w:id w:val="651725599"/>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w:t>
      </w:r>
      <w:r w:rsidR="002D7880">
        <w:t xml:space="preserve">Which elements will not be independent? What are you talking about specifically? </w:t>
      </w:r>
      <w:r>
        <w:t>T</w:t>
      </w:r>
      <w:r w:rsidR="002D7880">
        <w:t>here is centralised admissibility for service complaints</w:t>
      </w:r>
      <w:r>
        <w:t>.</w:t>
      </w:r>
      <w:r w:rsidR="002D7880">
        <w:t xml:space="preserve"> </w:t>
      </w:r>
      <w:r>
        <w:t>I</w:t>
      </w:r>
      <w:r w:rsidR="002D7880">
        <w:t xml:space="preserve">f it meets a criminal threshold, it is investigated by the </w:t>
      </w:r>
      <w:r>
        <w:t>d</w:t>
      </w:r>
      <w:r w:rsidR="002D7880">
        <w:t xml:space="preserve">efence </w:t>
      </w:r>
      <w:r>
        <w:t>s</w:t>
      </w:r>
      <w:r w:rsidR="002D7880">
        <w:t xml:space="preserve">ervice </w:t>
      </w:r>
      <w:r>
        <w:t>c</w:t>
      </w:r>
      <w:r w:rsidR="002D7880">
        <w:t xml:space="preserve">omplaints </w:t>
      </w:r>
      <w:r>
        <w:t>u</w:t>
      </w:r>
      <w:r w:rsidR="002D7880">
        <w:t>nit</w:t>
      </w:r>
      <w:r w:rsidR="00FF27F2">
        <w:t>,</w:t>
      </w:r>
      <w:r>
        <w:rPr>
          <w:rStyle w:val="FootnoteReference"/>
        </w:rPr>
        <w:footnoteReference w:id="4"/>
      </w:r>
      <w:r w:rsidR="002D7880">
        <w:t xml:space="preserve"> </w:t>
      </w:r>
      <w:r>
        <w:t>s</w:t>
      </w:r>
      <w:r w:rsidR="002D7880">
        <w:t>o that is completely independent.</w:t>
      </w:r>
      <w:r>
        <w:t xml:space="preserve"> </w:t>
      </w:r>
      <w:r w:rsidR="002D7880">
        <w:t>I am not quite sure what you are asking about.</w:t>
      </w:r>
    </w:p>
    <w:p w:rsidR="002D7880" w:rsidP="00522E79">
      <w:pPr>
        <w:pStyle w:val="Question"/>
      </w:pPr>
      <w:sdt>
        <w:sdtPr>
          <w:alias w:val="Member"/>
          <w:tag w:val="&lt;Member mnisId='4638' dodsId='106432'&gt;"/>
          <w:id w:val="-136488939"/>
          <w:placeholder>
            <w:docPart w:val="DefaultPlaceholder_-1854013440"/>
          </w:placeholder>
          <w:richText/>
        </w:sdtPr>
        <w:sdtContent>
          <w:r w:rsidRPr="00522E79" w:rsidR="00522E79">
            <w:rPr>
              <w:b/>
            </w:rPr>
            <w:t>Chair:</w:t>
          </w:r>
        </w:sdtContent>
      </w:sdt>
      <w:r w:rsidR="00522E79">
        <w:t xml:space="preserve"> </w:t>
      </w:r>
      <w:r>
        <w:t xml:space="preserve">My question is around, for example, the mother of </w:t>
      </w:r>
      <w:r w:rsidR="00522E79">
        <w:t>G</w:t>
      </w:r>
      <w:r>
        <w:t xml:space="preserve">unner </w:t>
      </w:r>
      <w:r w:rsidR="00522E79">
        <w:t xml:space="preserve">Jaysley </w:t>
      </w:r>
      <w:r>
        <w:t>Beck</w:t>
      </w:r>
      <w:r w:rsidR="005944F6">
        <w:t xml:space="preserve"> and</w:t>
      </w:r>
      <w:r w:rsidR="00522E79">
        <w:t xml:space="preserve"> </w:t>
      </w:r>
      <w:r w:rsidR="005944F6">
        <w:t xml:space="preserve">the </w:t>
      </w:r>
      <w:r>
        <w:t xml:space="preserve">demands that </w:t>
      </w:r>
      <w:r w:rsidR="00522E79">
        <w:t xml:space="preserve">she </w:t>
      </w:r>
      <w:r>
        <w:t>had made</w:t>
      </w:r>
      <w:r w:rsidR="005944F6">
        <w:t>, which</w:t>
      </w:r>
      <w:r>
        <w:t xml:space="preserve"> were not fully met</w:t>
      </w:r>
      <w:r w:rsidR="00522E79">
        <w:t>.</w:t>
      </w:r>
      <w:r>
        <w:t xml:space="preserve"> </w:t>
      </w:r>
      <w:r w:rsidR="00522E79">
        <w:t>T</w:t>
      </w:r>
      <w:r>
        <w:t xml:space="preserve">he announcement is only partial. </w:t>
      </w:r>
      <w:r w:rsidR="00522E79">
        <w:t>I</w:t>
      </w:r>
      <w:r>
        <w:t>t is not a case of a complete</w:t>
      </w:r>
      <w:r w:rsidR="00522E79">
        <w:t>ly</w:t>
      </w:r>
      <w:r>
        <w:t xml:space="preserve"> independent process</w:t>
      </w:r>
      <w:r w:rsidR="00522E79">
        <w:t>,</w:t>
      </w:r>
      <w:r>
        <w:t xml:space="preserve"> </w:t>
      </w:r>
      <w:r w:rsidR="00522E79">
        <w:t xml:space="preserve">but </w:t>
      </w:r>
      <w:r>
        <w:t>rather a bit of this and a bit of that. It is a mix</w:t>
      </w:r>
      <w:r w:rsidR="005944F6">
        <w:t>.</w:t>
      </w:r>
      <w:r>
        <w:t xml:space="preserve"> </w:t>
      </w:r>
      <w:r w:rsidR="005944F6">
        <w:t xml:space="preserve">Rather </w:t>
      </w:r>
      <w:r>
        <w:t xml:space="preserve">than </w:t>
      </w:r>
      <w:r w:rsidR="00522E79">
        <w:t xml:space="preserve">the kind of </w:t>
      </w:r>
      <w:r>
        <w:t>justice that somebody in a civilian court will be able to have, a brave servicewoman</w:t>
      </w:r>
      <w:r w:rsidR="00522E79">
        <w:t xml:space="preserve"> </w:t>
      </w:r>
      <w:r>
        <w:t>will not have access to that same justice.</w:t>
      </w:r>
    </w:p>
    <w:p w:rsidR="00754095" w:rsidP="00754095">
      <w:pPr>
        <w:pStyle w:val="Answer"/>
      </w:pPr>
      <w:sdt>
        <w:sdtPr>
          <w:alias w:val="Witness"/>
          <w:id w:val="286788781"/>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I think </w:t>
      </w:r>
      <w:r w:rsidR="002D7880">
        <w:t>your question is</w:t>
      </w:r>
      <w:r>
        <w:t xml:space="preserve"> </w:t>
      </w:r>
      <w:r w:rsidR="004F7A51">
        <w:t xml:space="preserve">about how </w:t>
      </w:r>
      <w:r w:rsidR="002D7880">
        <w:t>we have a service justice system and there is a civilian criminal justice system, and so there are two routes by which people may be investigated and prosecuted. Sam is the best person to talk about it from a defence perspective, but victims have options about which justice system they wish to see their complaint investigated under</w:t>
      </w:r>
      <w:r>
        <w:t>.</w:t>
      </w:r>
    </w:p>
    <w:p w:rsidR="00754095" w:rsidP="00754095">
      <w:pPr>
        <w:pStyle w:val="Answer"/>
      </w:pPr>
      <w:sdt>
        <w:sdtPr>
          <w:alias w:val="Witness"/>
          <w:id w:val="1704288749"/>
          <w:placeholder>
            <w:docPart w:val="DefaultPlaceholder_-1854013440"/>
          </w:placeholder>
          <w:richText/>
        </w:sdtPr>
        <w:sdtContent>
          <w:r w:rsidRPr="00C60BA4" w:rsidR="00C60BA4">
            <w:rPr>
              <w:b/>
              <w:i/>
            </w:rPr>
            <w:t>Alistair Carns:</w:t>
          </w:r>
        </w:sdtContent>
      </w:sdt>
      <w:r>
        <w:t xml:space="preserve"> </w:t>
      </w:r>
      <w:r w:rsidR="005147EB">
        <w:t xml:space="preserve">Some </w:t>
      </w:r>
      <w:r w:rsidR="002D7880">
        <w:t>42% of all those cases go through the civilian court anyway. If you are an individual and you are going through your witness protection program</w:t>
      </w:r>
      <w:r>
        <w:t>me</w:t>
      </w:r>
      <w:r w:rsidR="002D7880">
        <w:t>, you have a choice to go through the service justice system or</w:t>
      </w:r>
      <w:r>
        <w:t>,</w:t>
      </w:r>
      <w:r w:rsidR="002D7880">
        <w:t xml:space="preserve"> indeed</w:t>
      </w:r>
      <w:r>
        <w:t>,</w:t>
      </w:r>
      <w:r w:rsidR="002D7880">
        <w:t xml:space="preserve"> through the criminal justice system. </w:t>
      </w:r>
      <w:r>
        <w:t>W</w:t>
      </w:r>
      <w:r w:rsidR="002D7880">
        <w:t xml:space="preserve">e do not want to close either one of those off. </w:t>
      </w:r>
      <w:r>
        <w:t>I</w:t>
      </w:r>
      <w:r w:rsidR="002D7880">
        <w:t>t is very much down to the victim to choose which avenue they would like to take.</w:t>
      </w:r>
    </w:p>
    <w:p w:rsidR="00754095" w:rsidP="00754095">
      <w:pPr>
        <w:pStyle w:val="Answer"/>
      </w:pPr>
      <w:sdt>
        <w:sdtPr>
          <w:alias w:val="Witness"/>
          <w:id w:val="-1134634462"/>
          <w:placeholder>
            <w:docPart w:val="DefaultPlaceholder_-1854013440"/>
          </w:placeholder>
          <w:richText/>
        </w:sdtPr>
        <w:sdtContent>
          <w:r w:rsidRPr="00C60BA4" w:rsidR="00C60BA4">
            <w:rPr>
              <w:b/>
              <w:i/>
            </w:rPr>
            <w:t>Sam des Forges:</w:t>
          </w:r>
        </w:sdtContent>
      </w:sdt>
      <w:r>
        <w:t xml:space="preserve"> I think that </w:t>
      </w:r>
      <w:r w:rsidR="002D7880">
        <w:t xml:space="preserve">your question was talking about two slightly different things. </w:t>
      </w:r>
      <w:r>
        <w:t>I</w:t>
      </w:r>
      <w:r w:rsidR="002D7880">
        <w:t>f we talk about service complaint</w:t>
      </w:r>
      <w:r w:rsidR="004605AE">
        <w:t xml:space="preserve">s—thinking about that </w:t>
      </w:r>
      <w:r w:rsidR="002D7880">
        <w:t>in a civilian context, you might call them workplace grievances</w:t>
      </w:r>
      <w:r w:rsidR="004605AE">
        <w:t xml:space="preserve">—the </w:t>
      </w:r>
      <w:r w:rsidR="002D7880">
        <w:t xml:space="preserve">changes made in </w:t>
      </w:r>
      <w:r>
        <w:t>20</w:t>
      </w:r>
      <w:r w:rsidR="002D7880">
        <w:t>22 were that</w:t>
      </w:r>
      <w:r>
        <w:t xml:space="preserve">, instead of </w:t>
      </w:r>
      <w:r w:rsidR="002D7880">
        <w:t>those complaints being dealt with by your local chain of command, they were taken</w:t>
      </w:r>
      <w:r w:rsidR="004605AE">
        <w:t xml:space="preserve"> away</w:t>
      </w:r>
      <w:r w:rsidR="002D7880">
        <w:t xml:space="preserve"> </w:t>
      </w:r>
      <w:r>
        <w:t xml:space="preserve">and </w:t>
      </w:r>
      <w:r w:rsidR="002D7880">
        <w:t>dealt with by central admissibility teams within each service.</w:t>
      </w:r>
      <w:r>
        <w:rPr>
          <w:rStyle w:val="FootnoteReference"/>
        </w:rPr>
        <w:footnoteReference w:id="5"/>
      </w:r>
      <w:r w:rsidR="002D7880">
        <w:t xml:space="preserve"> The announcement that the </w:t>
      </w:r>
      <w:r>
        <w:t>M</w:t>
      </w:r>
      <w:r w:rsidR="002D7880">
        <w:t>inister</w:t>
      </w:r>
      <w:r>
        <w:t xml:space="preserve"> has</w:t>
      </w:r>
      <w:r w:rsidR="002D7880">
        <w:t xml:space="preserve"> made today is to say </w:t>
      </w:r>
      <w:r>
        <w:t xml:space="preserve">that the </w:t>
      </w:r>
      <w:r w:rsidR="002D7880">
        <w:t>most serious complaints</w:t>
      </w:r>
      <w:r>
        <w:t>—</w:t>
      </w:r>
      <w:r w:rsidR="002D7880">
        <w:t>workplace</w:t>
      </w:r>
      <w:r>
        <w:t xml:space="preserve"> </w:t>
      </w:r>
      <w:r w:rsidR="002D7880">
        <w:t>grievances, if you like</w:t>
      </w:r>
      <w:r>
        <w:t>—</w:t>
      </w:r>
      <w:r w:rsidR="002D7880">
        <w:t>are</w:t>
      </w:r>
      <w:r>
        <w:t xml:space="preserve"> </w:t>
      </w:r>
      <w:r w:rsidR="002D7880">
        <w:t xml:space="preserve">being taken out of the single services and moved into a separate team </w:t>
      </w:r>
      <w:r>
        <w:t>to be dealt with</w:t>
      </w:r>
      <w:r w:rsidR="002D7880">
        <w:t xml:space="preserve">. </w:t>
      </w:r>
      <w:r>
        <w:t>T</w:t>
      </w:r>
      <w:r w:rsidR="002D7880">
        <w:t>hey are not in the single service chain of command.</w:t>
      </w:r>
    </w:p>
    <w:p w:rsidR="002D7880" w:rsidP="00754095">
      <w:pPr>
        <w:pStyle w:val="Answer"/>
      </w:pPr>
      <w:r>
        <w:t>C</w:t>
      </w:r>
      <w:r w:rsidR="00C33206">
        <w:t>on</w:t>
      </w:r>
      <w:r w:rsidR="00836847">
        <w:t>c</w:t>
      </w:r>
      <w:r>
        <w:t xml:space="preserve">urrent jurisdiction is around justice. </w:t>
      </w:r>
      <w:r w:rsidR="00754095">
        <w:t>I</w:t>
      </w:r>
      <w:r>
        <w:t xml:space="preserve">f we think about the civilian justice system and the service justice system, </w:t>
      </w:r>
      <w:r w:rsidR="004605AE">
        <w:t>there</w:t>
      </w:r>
      <w:r>
        <w:t xml:space="preserve"> is a different element,</w:t>
      </w:r>
      <w:r w:rsidR="004605AE">
        <w:t xml:space="preserve"> which is crimes.</w:t>
      </w:r>
      <w:r>
        <w:t xml:space="preserve"> </w:t>
      </w:r>
      <w:r w:rsidR="004605AE">
        <w:t xml:space="preserve">Service </w:t>
      </w:r>
      <w:r>
        <w:t>complaints are not about crimes, although someone might raise a complaint that is a crime and then should be referred across.</w:t>
      </w:r>
    </w:p>
    <w:p w:rsidR="00754095" w:rsidP="009729C2">
      <w:pPr>
        <w:pStyle w:val="Question"/>
        <w:numPr>
          <w:ilvl w:val="0"/>
          <w:numId w:val="0"/>
        </w:numPr>
        <w:ind w:left="794"/>
      </w:pPr>
      <w:sdt>
        <w:sdtPr>
          <w:alias w:val="Member"/>
          <w:tag w:val="&lt;Member mnisId='4638' dodsId='106432'&gt;"/>
          <w:id w:val="1414969608"/>
          <w:placeholder>
            <w:docPart w:val="DefaultPlaceholder_-1854013440"/>
          </w:placeholder>
          <w:richText/>
        </w:sdtPr>
        <w:sdtContent>
          <w:r w:rsidRPr="00754095">
            <w:rPr>
              <w:b/>
            </w:rPr>
            <w:t>Chair:</w:t>
          </w:r>
        </w:sdtContent>
      </w:sdt>
      <w:r>
        <w:t xml:space="preserve"> </w:t>
      </w:r>
      <w:r w:rsidR="002D7880">
        <w:t>I am aware of the distinction.</w:t>
      </w:r>
      <w:r>
        <w:t xml:space="preserve"> I</w:t>
      </w:r>
      <w:r w:rsidR="002D7880">
        <w:t>t is just the conviction rate</w:t>
      </w:r>
      <w:r>
        <w:t>s</w:t>
      </w:r>
      <w:r w:rsidR="002D7880">
        <w:t>.</w:t>
      </w:r>
    </w:p>
    <w:p w:rsidR="00754095" w:rsidP="002D7880">
      <w:pPr>
        <w:pStyle w:val="Question"/>
      </w:pPr>
      <w:sdt>
        <w:sdtPr>
          <w:alias w:val="Member"/>
          <w:tag w:val="&lt;Member mnisId='5219' dodsId='173273'&gt;"/>
          <w:id w:val="7647894"/>
          <w:placeholder>
            <w:docPart w:val="DefaultPlaceholder_-1854013440"/>
          </w:placeholder>
          <w:richText/>
        </w:sdtPr>
        <w:sdtContent>
          <w:r w:rsidRPr="00754095">
            <w:rPr>
              <w:b/>
            </w:rPr>
            <w:t>Mike Martin:</w:t>
          </w:r>
        </w:sdtContent>
      </w:sdt>
      <w:r>
        <w:t xml:space="preserve"> I have </w:t>
      </w:r>
      <w:r w:rsidR="002D7880">
        <w:t>a question for General Walker</w:t>
      </w:r>
      <w:r w:rsidR="009729C2">
        <w:t>.</w:t>
      </w:r>
      <w:r>
        <w:t xml:space="preserve"> Y</w:t>
      </w:r>
      <w:r w:rsidR="002D7880">
        <w:t>ou are aware of the more than a thousand women who shared stories on Fill Your Boots, which is a social media account about being raped</w:t>
      </w:r>
      <w:r>
        <w:t>,</w:t>
      </w:r>
      <w:r w:rsidR="002D7880">
        <w:t xml:space="preserve"> abused and harassed. I am going to read some of them out here</w:t>
      </w:r>
      <w:r>
        <w:t>,</w:t>
      </w:r>
      <w:r w:rsidR="002D7880">
        <w:t xml:space="preserve"> just to put them on the record.</w:t>
      </w:r>
    </w:p>
    <w:p w:rsidR="00754095" w:rsidP="00754095">
      <w:pPr>
        <w:pStyle w:val="Question"/>
        <w:numPr>
          <w:ilvl w:val="0"/>
          <w:numId w:val="0"/>
        </w:numPr>
        <w:ind w:left="794"/>
      </w:pPr>
      <w:r>
        <w:t>“</w:t>
      </w:r>
      <w:r w:rsidR="002D7880">
        <w:t>I used to hold my breath in my room at night when they were trying the door</w:t>
      </w:r>
      <w:r w:rsidR="001F2812">
        <w:t>,</w:t>
      </w:r>
      <w:r w:rsidR="002D7880">
        <w:t xml:space="preserve"> to make them think I was out</w:t>
      </w:r>
      <w:r>
        <w:t>”.</w:t>
      </w:r>
    </w:p>
    <w:p w:rsidR="00754095" w:rsidP="00754095">
      <w:pPr>
        <w:pStyle w:val="Question"/>
        <w:numPr>
          <w:ilvl w:val="0"/>
          <w:numId w:val="0"/>
        </w:numPr>
        <w:ind w:left="794"/>
      </w:pPr>
      <w:r>
        <w:t>“</w:t>
      </w:r>
      <w:r w:rsidR="002D7880">
        <w:t xml:space="preserve">I was being bullied and harassed by a senior commissioned officer. I raised </w:t>
      </w:r>
      <w:r w:rsidR="002D7880">
        <w:t>it but it was ignored</w:t>
      </w:r>
      <w:r>
        <w:t>”</w:t>
      </w:r>
      <w:r w:rsidR="002D7880">
        <w:t>.</w:t>
      </w:r>
    </w:p>
    <w:p w:rsidR="00754095" w:rsidP="00754095">
      <w:pPr>
        <w:pStyle w:val="Question"/>
        <w:numPr>
          <w:ilvl w:val="0"/>
          <w:numId w:val="0"/>
        </w:numPr>
        <w:ind w:left="794"/>
      </w:pPr>
      <w:r>
        <w:t>“</w:t>
      </w:r>
      <w:r w:rsidR="002D7880">
        <w:t>A sergeant kicked me to the floor, pinned me down, acted out a sex act on me in front of a warrant officer</w:t>
      </w:r>
      <w:r w:rsidR="001F2812">
        <w:t xml:space="preserve"> and</w:t>
      </w:r>
      <w:r w:rsidR="002D7880">
        <w:t xml:space="preserve"> </w:t>
      </w:r>
      <w:r w:rsidR="001F2812">
        <w:t xml:space="preserve">nothing </w:t>
      </w:r>
      <w:r w:rsidR="002D7880">
        <w:t>was ever done</w:t>
      </w:r>
      <w:r>
        <w:t>”</w:t>
      </w:r>
      <w:r w:rsidR="002D7880">
        <w:t>.</w:t>
      </w:r>
    </w:p>
    <w:p w:rsidR="00754095" w:rsidP="00754095">
      <w:pPr>
        <w:pStyle w:val="Question"/>
        <w:numPr>
          <w:ilvl w:val="0"/>
          <w:numId w:val="0"/>
        </w:numPr>
        <w:ind w:left="794"/>
      </w:pPr>
      <w:r>
        <w:t>“</w:t>
      </w:r>
      <w:r w:rsidR="002D7880">
        <w:t>I was coming back from the toilet one day when a bloke came out of the showers, pinned me against the wall, dropped his towel and told me that he knew exactly what I needed</w:t>
      </w:r>
      <w:r>
        <w:t>”</w:t>
      </w:r>
      <w:r w:rsidR="002D7880">
        <w:t>.</w:t>
      </w:r>
    </w:p>
    <w:p w:rsidR="00754095" w:rsidP="00754095">
      <w:pPr>
        <w:pStyle w:val="Question"/>
        <w:numPr>
          <w:ilvl w:val="0"/>
          <w:numId w:val="0"/>
        </w:numPr>
        <w:ind w:left="794"/>
      </w:pPr>
      <w:r>
        <w:t xml:space="preserve">It goes on. </w:t>
      </w:r>
      <w:r>
        <w:t>“</w:t>
      </w:r>
      <w:r>
        <w:t>One time I had not locked my door. The man walked in, looked me dead in the eyes and smiled at me. When I didn</w:t>
      </w:r>
      <w:r w:rsidR="001F2812">
        <w:t>’</w:t>
      </w:r>
      <w:r>
        <w:t xml:space="preserve">t smile back, he moved </w:t>
      </w:r>
      <w:r w:rsidR="001F2812">
        <w:t xml:space="preserve">forward </w:t>
      </w:r>
      <w:r>
        <w:t>until I yelled at him to get out</w:t>
      </w:r>
      <w:r w:rsidR="001F2812">
        <w:t xml:space="preserve"> and </w:t>
      </w:r>
      <w:r w:rsidR="001F2812">
        <w:t>thankfully</w:t>
      </w:r>
      <w:r>
        <w:t xml:space="preserve"> he did leave</w:t>
      </w:r>
      <w:r w:rsidR="001F2812">
        <w:t>”</w:t>
      </w:r>
      <w:r>
        <w:t>, but then nothing was ever done.</w:t>
      </w:r>
    </w:p>
    <w:p w:rsidR="00754095" w:rsidP="00754095">
      <w:pPr>
        <w:pStyle w:val="Question"/>
        <w:numPr>
          <w:ilvl w:val="0"/>
          <w:numId w:val="0"/>
        </w:numPr>
        <w:ind w:left="794"/>
      </w:pPr>
      <w:r>
        <w:t>So much of what we have heard this morning from you and your colleagues, General</w:t>
      </w:r>
      <w:r>
        <w:t xml:space="preserve">—and </w:t>
      </w:r>
      <w:r>
        <w:t xml:space="preserve">those complaints relate to the </w:t>
      </w:r>
      <w:r>
        <w:t>A</w:t>
      </w:r>
      <w:r>
        <w:t>rm</w:t>
      </w:r>
      <w:r>
        <w:t>y</w:t>
      </w:r>
      <w:r>
        <w:t>, which is why I am asking you the question</w:t>
      </w:r>
      <w:r>
        <w:t>—</w:t>
      </w:r>
      <w:r w:rsidR="001F2812">
        <w:t>is</w:t>
      </w:r>
      <w:r>
        <w:t xml:space="preserve"> </w:t>
      </w:r>
      <w:r>
        <w:t xml:space="preserve">around process and structure. </w:t>
      </w:r>
      <w:r>
        <w:t>P</w:t>
      </w:r>
      <w:r>
        <w:t>rocess and structure are important. They are necessary, but they are not sufficient.</w:t>
      </w:r>
    </w:p>
    <w:p w:rsidR="002D7880" w:rsidP="00754095">
      <w:pPr>
        <w:pStyle w:val="Question"/>
        <w:numPr>
          <w:ilvl w:val="0"/>
          <w:numId w:val="0"/>
        </w:numPr>
        <w:ind w:left="794"/>
      </w:pPr>
      <w:r>
        <w:t xml:space="preserve">These allegations, if proven true, to </w:t>
      </w:r>
      <w:r w:rsidR="00754095">
        <w:t xml:space="preserve">really </w:t>
      </w:r>
      <w:r>
        <w:t xml:space="preserve">get to the heart of the matter, are about command and leadership. They are a command and a leadership responsibility. </w:t>
      </w:r>
      <w:r w:rsidR="00754095">
        <w:t>I</w:t>
      </w:r>
      <w:r>
        <w:t xml:space="preserve">n your responses to these, you said that senior ranks might even </w:t>
      </w:r>
      <w:r w:rsidR="00754095">
        <w:t xml:space="preserve">have </w:t>
      </w:r>
      <w:r>
        <w:t xml:space="preserve">been actively complicit in those cases. </w:t>
      </w:r>
      <w:r w:rsidR="00754095">
        <w:t>I</w:t>
      </w:r>
      <w:r>
        <w:t xml:space="preserve">n cases </w:t>
      </w:r>
      <w:r w:rsidR="00754095">
        <w:t xml:space="preserve">such as </w:t>
      </w:r>
      <w:r>
        <w:t xml:space="preserve">this, what does command and leadership mean to you? What actions should the chain of command be taking to make sure that this does not happen? </w:t>
      </w:r>
      <w:r w:rsidR="00754095">
        <w:t>S</w:t>
      </w:r>
      <w:r>
        <w:t xml:space="preserve">hould that involve, frankly, removing </w:t>
      </w:r>
      <w:r w:rsidR="00754095">
        <w:t>or</w:t>
      </w:r>
      <w:r>
        <w:t xml:space="preserve"> sacking people from service for acts </w:t>
      </w:r>
      <w:r w:rsidR="00754095">
        <w:t xml:space="preserve">such as </w:t>
      </w:r>
      <w:r>
        <w:t xml:space="preserve">this? Is this not the only way to deal with this </w:t>
      </w:r>
      <w:r w:rsidR="00754095">
        <w:t xml:space="preserve">kind of </w:t>
      </w:r>
      <w:r>
        <w:t>behaviour?</w:t>
      </w:r>
    </w:p>
    <w:p w:rsidR="00EA0D8A" w:rsidP="00754095">
      <w:pPr>
        <w:pStyle w:val="Answer"/>
      </w:pPr>
      <w:sdt>
        <w:sdtPr>
          <w:alias w:val="Witness"/>
          <w:id w:val="271292452"/>
          <w:placeholder>
            <w:docPart w:val="DefaultPlaceholder_-1854013440"/>
          </w:placeholder>
          <w:richText/>
        </w:sdtPr>
        <w:sdtContent>
          <w:r w:rsidRPr="00C60BA4" w:rsidR="00C60BA4">
            <w:rPr>
              <w:b/>
              <w:i/>
            </w:rPr>
            <w:t>General Sir Roly Walker:</w:t>
          </w:r>
        </w:sdtContent>
      </w:sdt>
      <w:r w:rsidR="00754095">
        <w:t xml:space="preserve"> </w:t>
      </w:r>
      <w:r w:rsidR="002D7880">
        <w:t>I can tell</w:t>
      </w:r>
      <w:r w:rsidR="00754095">
        <w:t>,</w:t>
      </w:r>
      <w:r w:rsidR="002D7880">
        <w:t xml:space="preserve"> by the way you are reading those stories</w:t>
      </w:r>
      <w:r w:rsidR="009729C2">
        <w:t>,</w:t>
      </w:r>
      <w:r w:rsidR="002D7880">
        <w:t xml:space="preserve"> how upset they make you feel</w:t>
      </w:r>
      <w:r w:rsidR="00754095">
        <w:t>.</w:t>
      </w:r>
      <w:r w:rsidR="002D7880">
        <w:t xml:space="preserve"> </w:t>
      </w:r>
      <w:r>
        <w:t>T</w:t>
      </w:r>
      <w:r w:rsidR="002D7880">
        <w:t>hey make me feel</w:t>
      </w:r>
      <w:r>
        <w:t xml:space="preserve"> angry.</w:t>
      </w:r>
      <w:r w:rsidR="002D7880">
        <w:t xml:space="preserve"> I am </w:t>
      </w:r>
      <w:r>
        <w:t xml:space="preserve">ashamed, </w:t>
      </w:r>
      <w:r w:rsidR="002D7880">
        <w:t xml:space="preserve">as the head of the </w:t>
      </w:r>
      <w:r>
        <w:t>A</w:t>
      </w:r>
      <w:r w:rsidR="002D7880">
        <w:t>rmy</w:t>
      </w:r>
      <w:r>
        <w:t>,</w:t>
      </w:r>
      <w:r w:rsidR="002D7880">
        <w:t xml:space="preserve"> that those are what our soldiers are reporting. </w:t>
      </w:r>
      <w:r>
        <w:t>W</w:t>
      </w:r>
      <w:r w:rsidR="002D7880">
        <w:t>e have soldiered together. We know what this feels like. I come at this from a position of anger, of emotion</w:t>
      </w:r>
      <w:r>
        <w:t xml:space="preserve"> </w:t>
      </w:r>
      <w:r w:rsidR="002D7880">
        <w:t>and of a desire</w:t>
      </w:r>
      <w:r>
        <w:t>,</w:t>
      </w:r>
      <w:r w:rsidR="002D7880">
        <w:t xml:space="preserve"> like you</w:t>
      </w:r>
      <w:r>
        <w:t>,</w:t>
      </w:r>
      <w:r w:rsidR="002D7880">
        <w:t xml:space="preserve"> to see some form of justice or reconciliation.</w:t>
      </w:r>
    </w:p>
    <w:p w:rsidR="00EA0D8A" w:rsidP="00754095">
      <w:pPr>
        <w:pStyle w:val="Answer"/>
      </w:pPr>
      <w:r>
        <w:t>It hurts me</w:t>
      </w:r>
      <w:r w:rsidR="001F2812">
        <w:t>.</w:t>
      </w:r>
      <w:r>
        <w:t xml:space="preserve"> </w:t>
      </w:r>
      <w:r w:rsidR="001F2812">
        <w:t xml:space="preserve">Young </w:t>
      </w:r>
      <w:r>
        <w:t xml:space="preserve">people volunteer to join our </w:t>
      </w:r>
      <w:r>
        <w:t>A</w:t>
      </w:r>
      <w:r>
        <w:t>rmy</w:t>
      </w:r>
      <w:r>
        <w:t>, and citizens volunteer to fight for this country.</w:t>
      </w:r>
      <w:r>
        <w:t xml:space="preserve"> </w:t>
      </w:r>
      <w:r>
        <w:t>C</w:t>
      </w:r>
      <w:r>
        <w:t>ombat is hard enough as it is</w:t>
      </w:r>
      <w:r>
        <w:t>,</w:t>
      </w:r>
      <w:r>
        <w:t xml:space="preserve"> when everything</w:t>
      </w:r>
      <w:r>
        <w:t xml:space="preserve"> i</w:t>
      </w:r>
      <w:r>
        <w:t>s on the line</w:t>
      </w:r>
      <w:r>
        <w:t>,</w:t>
      </w:r>
      <w:r>
        <w:t xml:space="preserve"> </w:t>
      </w:r>
      <w:r>
        <w:t>a</w:t>
      </w:r>
      <w:r>
        <w:t xml:space="preserve">nd the only thing </w:t>
      </w:r>
      <w:r>
        <w:t xml:space="preserve">that </w:t>
      </w:r>
      <w:r>
        <w:t>you have is your teamwork around you to keep you safe. It angers me that those people are having to fight their own people before they get in front of the enemy</w:t>
      </w:r>
      <w:r>
        <w:t>,</w:t>
      </w:r>
      <w:r>
        <w:t xml:space="preserve"> </w:t>
      </w:r>
      <w:r>
        <w:t>s</w:t>
      </w:r>
      <w:r>
        <w:t>o I am with you</w:t>
      </w:r>
      <w:r>
        <w:t>.</w:t>
      </w:r>
      <w:r>
        <w:t xml:space="preserve"> </w:t>
      </w:r>
      <w:r>
        <w:t>T</w:t>
      </w:r>
      <w:r>
        <w:t>his is a chain of command responsibility.</w:t>
      </w:r>
    </w:p>
    <w:p w:rsidR="00EA0D8A" w:rsidP="00754095">
      <w:pPr>
        <w:pStyle w:val="Answer"/>
      </w:pPr>
      <w:r>
        <w:t xml:space="preserve">That chain of command </w:t>
      </w:r>
      <w:r>
        <w:t>has to</w:t>
      </w:r>
      <w:r>
        <w:t xml:space="preserve"> be robust, resilient, disciplined and effective under the most tremendous loads of combat.</w:t>
      </w:r>
      <w:r>
        <w:t xml:space="preserve"> W</w:t>
      </w:r>
      <w:r>
        <w:t xml:space="preserve">e </w:t>
      </w:r>
      <w:r>
        <w:t>have to</w:t>
      </w:r>
      <w:r>
        <w:t xml:space="preserve"> enforce and ensure that our chain of command does its job. That is why I wrote </w:t>
      </w:r>
      <w:r>
        <w:t xml:space="preserve">a very specific letter </w:t>
      </w:r>
      <w:r>
        <w:t>to my chain of command. This is on us.</w:t>
      </w:r>
    </w:p>
    <w:p w:rsidR="00EA0D8A" w:rsidP="00754095">
      <w:pPr>
        <w:pStyle w:val="Answer"/>
      </w:pPr>
      <w:r>
        <w:t xml:space="preserve">In the </w:t>
      </w:r>
      <w:r>
        <w:t>A</w:t>
      </w:r>
      <w:r>
        <w:t xml:space="preserve">rmy, </w:t>
      </w:r>
      <w:r>
        <w:t xml:space="preserve">as you know, </w:t>
      </w:r>
      <w:r>
        <w:t>the greatest risks are carried by our most junior soldiers, probably with the least amount of experience. Our motto as an officer corps is</w:t>
      </w:r>
      <w:r>
        <w:t>,</w:t>
      </w:r>
      <w:r>
        <w:t xml:space="preserve"> </w:t>
      </w:r>
      <w:r>
        <w:t>“W</w:t>
      </w:r>
      <w:r>
        <w:t>e serve to lead</w:t>
      </w:r>
      <w:r>
        <w:t>”</w:t>
      </w:r>
      <w:r>
        <w:t xml:space="preserve">. We serve those </w:t>
      </w:r>
      <w:r>
        <w:t xml:space="preserve">who </w:t>
      </w:r>
      <w:r>
        <w:t xml:space="preserve">we lead. It is our </w:t>
      </w:r>
      <w:r>
        <w:t xml:space="preserve">job to make the difficult and dangerous tasks </w:t>
      </w:r>
      <w:r>
        <w:t xml:space="preserve">that </w:t>
      </w:r>
      <w:r>
        <w:t xml:space="preserve">they </w:t>
      </w:r>
      <w:r>
        <w:t>have to</w:t>
      </w:r>
      <w:r>
        <w:t xml:space="preserve"> deal with as easy as possible for them to do, but it is never an easy job.</w:t>
      </w:r>
    </w:p>
    <w:p w:rsidR="00EA0D8A" w:rsidP="00754095">
      <w:pPr>
        <w:pStyle w:val="Answer"/>
      </w:pPr>
      <w:r>
        <w:t xml:space="preserve">I am absolutely committed to </w:t>
      </w:r>
      <w:r>
        <w:t xml:space="preserve">making </w:t>
      </w:r>
      <w:r>
        <w:t>my chain of command</w:t>
      </w:r>
      <w:r>
        <w:t>,</w:t>
      </w:r>
      <w:r>
        <w:t xml:space="preserve"> from the most newly promoted lance corporal to me as a four-star general, collectively responsible for making sure </w:t>
      </w:r>
      <w:r>
        <w:t xml:space="preserve">that </w:t>
      </w:r>
      <w:r>
        <w:t>our soldiers can come to work without fearing their own people.</w:t>
      </w:r>
    </w:p>
    <w:p w:rsidR="002D7880" w:rsidP="00754095">
      <w:pPr>
        <w:pStyle w:val="Answer"/>
      </w:pPr>
      <w:r>
        <w:t>T</w:t>
      </w:r>
      <w:r>
        <w:t xml:space="preserve">here </w:t>
      </w:r>
      <w:r>
        <w:t>are</w:t>
      </w:r>
      <w:r>
        <w:t xml:space="preserve"> a whole </w:t>
      </w:r>
      <w:r>
        <w:t xml:space="preserve">raft </w:t>
      </w:r>
      <w:r>
        <w:t xml:space="preserve">of measures that were already under way through the service inquiry into </w:t>
      </w:r>
      <w:r>
        <w:t xml:space="preserve">Jaysley Beck’s </w:t>
      </w:r>
      <w:r>
        <w:t xml:space="preserve">tragic death, as well as reflections of the testimonials we heard, which are not just from the </w:t>
      </w:r>
      <w:r>
        <w:t>A</w:t>
      </w:r>
      <w:r>
        <w:t xml:space="preserve">rmy, </w:t>
      </w:r>
      <w:r>
        <w:t xml:space="preserve">but </w:t>
      </w:r>
      <w:r>
        <w:t>from across all the</w:t>
      </w:r>
      <w:r w:rsidRPr="009506FC">
        <w:t xml:space="preserve"> </w:t>
      </w:r>
      <w:r w:rsidRPr="009506FC" w:rsidR="00401D4A">
        <w:t>S</w:t>
      </w:r>
      <w:r w:rsidRPr="009506FC">
        <w:t>ervices</w:t>
      </w:r>
      <w:r>
        <w:t xml:space="preserve">, both veteran and current. </w:t>
      </w:r>
      <w:r>
        <w:t>W</w:t>
      </w:r>
      <w:r>
        <w:t xml:space="preserve">e </w:t>
      </w:r>
      <w:r>
        <w:t>have to</w:t>
      </w:r>
      <w:r>
        <w:t xml:space="preserve"> onboard that</w:t>
      </w:r>
      <w:r>
        <w:t>,</w:t>
      </w:r>
      <w:r>
        <w:t xml:space="preserve"> </w:t>
      </w:r>
      <w:r>
        <w:t>b</w:t>
      </w:r>
      <w:r>
        <w:t xml:space="preserve">ut that is why I </w:t>
      </w:r>
      <w:r>
        <w:t xml:space="preserve">say that </w:t>
      </w:r>
      <w:r>
        <w:t>it is my chain of command.</w:t>
      </w:r>
    </w:p>
    <w:p w:rsidR="001E43EC" w:rsidP="00EA0D8A">
      <w:pPr>
        <w:pStyle w:val="Question"/>
      </w:pPr>
      <w:sdt>
        <w:sdtPr>
          <w:alias w:val="Member"/>
          <w:tag w:val="&lt;Member mnisId='5219' dodsId='173273'&gt;"/>
          <w:id w:val="2053580756"/>
          <w:placeholder>
            <w:docPart w:val="DefaultPlaceholder_-1854013440"/>
          </w:placeholder>
          <w:richText/>
        </w:sdtPr>
        <w:sdtContent>
          <w:r w:rsidRPr="00EA0D8A" w:rsidR="00EA0D8A">
            <w:rPr>
              <w:b/>
            </w:rPr>
            <w:t>Mike Martin:</w:t>
          </w:r>
        </w:sdtContent>
      </w:sdt>
      <w:r w:rsidR="00EA0D8A">
        <w:t xml:space="preserve"> </w:t>
      </w:r>
      <w:r w:rsidR="002D7880">
        <w:t xml:space="preserve">Sorry to cut you off, but how many people have been sacked </w:t>
      </w:r>
      <w:r>
        <w:t xml:space="preserve">from </w:t>
      </w:r>
      <w:r w:rsidR="002D7880">
        <w:t xml:space="preserve">the </w:t>
      </w:r>
      <w:r>
        <w:t>A</w:t>
      </w:r>
      <w:r w:rsidR="002D7880">
        <w:t xml:space="preserve">rmy in the last four years, say, because of allegations </w:t>
      </w:r>
      <w:r w:rsidR="002807B3">
        <w:t>like</w:t>
      </w:r>
      <w:r>
        <w:t xml:space="preserve"> </w:t>
      </w:r>
      <w:r w:rsidR="002D7880">
        <w:t>this?</w:t>
      </w:r>
    </w:p>
    <w:p w:rsidR="002D7880" w:rsidP="001E43EC">
      <w:pPr>
        <w:pStyle w:val="Answer"/>
      </w:pPr>
      <w:sdt>
        <w:sdtPr>
          <w:alias w:val="Witness"/>
          <w:id w:val="-1612280426"/>
          <w:placeholder>
            <w:docPart w:val="DefaultPlaceholder_-1854013440"/>
          </w:placeholder>
          <w:richText/>
        </w:sdtPr>
        <w:sdtContent>
          <w:r w:rsidRPr="00C60BA4" w:rsidR="00C60BA4">
            <w:rPr>
              <w:b/>
              <w:i/>
            </w:rPr>
            <w:t>Sam des Forges:</w:t>
          </w:r>
        </w:sdtContent>
      </w:sdt>
      <w:r w:rsidR="001E43EC">
        <w:t xml:space="preserve"> O</w:t>
      </w:r>
      <w:r>
        <w:t xml:space="preserve">verall, over 100 people have been kicked out of the armed forces for sexual offending, unacceptable sexual behaviours, or sexual relationships </w:t>
      </w:r>
      <w:r w:rsidR="002807B3">
        <w:t>with</w:t>
      </w:r>
      <w:r>
        <w:t xml:space="preserve"> trainees.</w:t>
      </w:r>
    </w:p>
    <w:p w:rsidR="001E43EC" w:rsidP="001E43EC">
      <w:pPr>
        <w:pStyle w:val="Question"/>
      </w:pPr>
      <w:sdt>
        <w:sdtPr>
          <w:alias w:val="Member"/>
          <w:tag w:val="&lt;Member mnisId='5054' dodsId='173195'&gt;"/>
          <w:id w:val="-636952262"/>
          <w:placeholder>
            <w:docPart w:val="DefaultPlaceholder_-1854013440"/>
          </w:placeholder>
          <w:richText/>
        </w:sdtPr>
        <w:sdtContent>
          <w:r w:rsidRPr="001E43EC">
            <w:rPr>
              <w:b/>
            </w:rPr>
            <w:t xml:space="preserve">Mr </w:t>
          </w:r>
          <w:r w:rsidR="00C60BA4">
            <w:rPr>
              <w:b/>
            </w:rPr>
            <w:t>Bailey:</w:t>
          </w:r>
        </w:sdtContent>
      </w:sdt>
      <w:r>
        <w:t xml:space="preserve"> A</w:t>
      </w:r>
      <w:r w:rsidR="002D7880">
        <w:t>nd yet there has been no change in the AFCAS reporting of bullying</w:t>
      </w:r>
      <w:r>
        <w:t xml:space="preserve">, </w:t>
      </w:r>
      <w:r w:rsidR="002D7880">
        <w:t>harassment</w:t>
      </w:r>
      <w:r>
        <w:t xml:space="preserve"> </w:t>
      </w:r>
      <w:r w:rsidR="002D7880">
        <w:t xml:space="preserve">or discrimination three and a half years since our report. </w:t>
      </w:r>
      <w:r>
        <w:t>Clearly, a</w:t>
      </w:r>
      <w:r w:rsidR="002D7880">
        <w:t xml:space="preserve"> policy of zero tolerance is meaningless</w:t>
      </w:r>
      <w:r>
        <w:t>,</w:t>
      </w:r>
      <w:r w:rsidR="002D7880">
        <w:t xml:space="preserve"> because the culture is a manifestation of leadership, accepted standards and values. </w:t>
      </w:r>
    </w:p>
    <w:p w:rsidR="001E43EC" w:rsidP="001E43EC">
      <w:pPr>
        <w:pStyle w:val="Question"/>
        <w:numPr>
          <w:ilvl w:val="0"/>
          <w:numId w:val="0"/>
        </w:numPr>
        <w:ind w:left="794"/>
      </w:pPr>
      <w:r>
        <w:t>S</w:t>
      </w:r>
      <w:r>
        <w:t>ir</w:t>
      </w:r>
      <w:r>
        <w:t xml:space="preserve"> Mark Rowley, </w:t>
      </w:r>
      <w:r>
        <w:t xml:space="preserve">the </w:t>
      </w:r>
      <w:r>
        <w:t xml:space="preserve">Metropolitan Police </w:t>
      </w:r>
      <w:r w:rsidR="002807B3">
        <w:t>Commissioner</w:t>
      </w:r>
      <w:r>
        <w:t xml:space="preserve">, faces similar organisational challenges. </w:t>
      </w:r>
      <w:r>
        <w:t>I</w:t>
      </w:r>
      <w:r>
        <w:t xml:space="preserve">n doing so, we have a list of evidential actions, including </w:t>
      </w:r>
      <w:r>
        <w:t xml:space="preserve">the </w:t>
      </w:r>
      <w:r>
        <w:t>removal of leaders, as was just discussed, and his testing to the limits of our law in trying to address the culture that he sees within his organisation</w:t>
      </w:r>
      <w:r>
        <w:t>,</w:t>
      </w:r>
      <w:r>
        <w:t xml:space="preserve"> </w:t>
      </w:r>
      <w:r>
        <w:t>y</w:t>
      </w:r>
      <w:r>
        <w:t>et we have seen nothing similar from you.</w:t>
      </w:r>
    </w:p>
    <w:p w:rsidR="001E43EC" w:rsidP="001E43EC">
      <w:pPr>
        <w:pStyle w:val="Question"/>
        <w:numPr>
          <w:ilvl w:val="0"/>
          <w:numId w:val="0"/>
        </w:numPr>
        <w:ind w:left="794"/>
      </w:pPr>
      <w:r>
        <w:t xml:space="preserve">You ask leaders </w:t>
      </w:r>
      <w:r w:rsidR="00ED120D">
        <w:t>like</w:t>
      </w:r>
      <w:r>
        <w:t xml:space="preserve"> </w:t>
      </w:r>
      <w:r>
        <w:t>me to be accountable</w:t>
      </w:r>
      <w:r>
        <w:t xml:space="preserve"> and</w:t>
      </w:r>
      <w:r>
        <w:t xml:space="preserve"> to be active bystanders. You told us to challenge the group captain in a room of 100 </w:t>
      </w:r>
      <w:r>
        <w:t xml:space="preserve">people who denigrated </w:t>
      </w:r>
      <w:r>
        <w:t>female colleagues by saying</w:t>
      </w:r>
      <w:r>
        <w:t>,</w:t>
      </w:r>
      <w:r>
        <w:t xml:space="preserve"> </w:t>
      </w:r>
      <w:r>
        <w:t>“S</w:t>
      </w:r>
      <w:r>
        <w:t>he’s a good girl</w:t>
      </w:r>
      <w:r>
        <w:t>.</w:t>
      </w:r>
      <w:r>
        <w:t xml:space="preserve"> </w:t>
      </w:r>
      <w:r>
        <w:t>S</w:t>
      </w:r>
      <w:r>
        <w:t>he does sport and the weather</w:t>
      </w:r>
      <w:r>
        <w:t>”</w:t>
      </w:r>
      <w:r>
        <w:t>. You asked us to challenge the same individual when they denounced the need for International Women’s Day and</w:t>
      </w:r>
      <w:r>
        <w:t>,</w:t>
      </w:r>
      <w:r>
        <w:t xml:space="preserve"> in the room</w:t>
      </w:r>
      <w:r>
        <w:t>,</w:t>
      </w:r>
      <w:r>
        <w:t xml:space="preserve"> publicly question</w:t>
      </w:r>
      <w:r w:rsidR="00ED120D">
        <w:t>ed</w:t>
      </w:r>
      <w:r>
        <w:t xml:space="preserve"> the services</w:t>
      </w:r>
      <w:r>
        <w:t>’</w:t>
      </w:r>
      <w:r>
        <w:t xml:space="preserve"> values that you asked us to uphold. </w:t>
      </w:r>
    </w:p>
    <w:p w:rsidR="001E43EC" w:rsidP="001E43EC">
      <w:pPr>
        <w:pStyle w:val="Question"/>
        <w:numPr>
          <w:ilvl w:val="0"/>
          <w:numId w:val="0"/>
        </w:numPr>
        <w:ind w:left="794"/>
      </w:pPr>
      <w:r>
        <w:t>Y</w:t>
      </w:r>
      <w:r w:rsidR="002D7880">
        <w:t xml:space="preserve">ou asked </w:t>
      </w:r>
      <w:r>
        <w:t xml:space="preserve">the victim </w:t>
      </w:r>
      <w:r w:rsidR="002D7880">
        <w:t xml:space="preserve">to speak up and to trust the system when she was sexually assaulted. You perpetuated the system that meant </w:t>
      </w:r>
      <w:r>
        <w:t xml:space="preserve">that </w:t>
      </w:r>
      <w:r w:rsidR="002D7880">
        <w:t>informal resolution would time her out, meaning that the problem</w:t>
      </w:r>
      <w:r>
        <w:t>,</w:t>
      </w:r>
      <w:r w:rsidR="002D7880">
        <w:t xml:space="preserve"> which she would think very carefully about raising</w:t>
      </w:r>
      <w:r>
        <w:t>,</w:t>
      </w:r>
      <w:r w:rsidR="002D7880">
        <w:t xml:space="preserve"> would result in her exiting the service</w:t>
      </w:r>
      <w:r>
        <w:t>,</w:t>
      </w:r>
      <w:r w:rsidR="002D7880">
        <w:t xml:space="preserve"> so that</w:t>
      </w:r>
      <w:r>
        <w:t xml:space="preserve">, </w:t>
      </w:r>
      <w:r w:rsidR="002D7880">
        <w:t xml:space="preserve">like all the other victims, they sit on the outside watching those </w:t>
      </w:r>
      <w:r>
        <w:t xml:space="preserve">who </w:t>
      </w:r>
      <w:r w:rsidR="002D7880">
        <w:t xml:space="preserve">have failed them </w:t>
      </w:r>
      <w:r>
        <w:t xml:space="preserve">being </w:t>
      </w:r>
      <w:r w:rsidR="002D7880">
        <w:t>promote</w:t>
      </w:r>
      <w:r>
        <w:t>d</w:t>
      </w:r>
      <w:r w:rsidR="002D7880">
        <w:t>.</w:t>
      </w:r>
    </w:p>
    <w:p w:rsidR="002D7880" w:rsidP="001E43EC">
      <w:pPr>
        <w:pStyle w:val="Question"/>
        <w:numPr>
          <w:ilvl w:val="0"/>
          <w:numId w:val="0"/>
        </w:numPr>
        <w:ind w:left="794"/>
      </w:pPr>
      <w:r>
        <w:t>T</w:t>
      </w:r>
      <w:r>
        <w:t xml:space="preserve">hese people </w:t>
      </w:r>
      <w:r>
        <w:t xml:space="preserve">have </w:t>
      </w:r>
      <w:r>
        <w:t xml:space="preserve">been baked into the culture of your services like volcanic ash in tree rings. We know who these people are. You know of whom I speak. You choose not to act, but we remain active bystanders. </w:t>
      </w:r>
      <w:r>
        <w:t>Unl</w:t>
      </w:r>
      <w:r>
        <w:t>ike Sir Mark, I do not see any leadership. I would like to see evidence of a desire to change</w:t>
      </w:r>
      <w:r>
        <w:t>.</w:t>
      </w:r>
      <w:r>
        <w:t xml:space="preserve"> </w:t>
      </w:r>
      <w:r>
        <w:t>T</w:t>
      </w:r>
      <w:r>
        <w:t>o change the culture, do we need to change the leadership?</w:t>
      </w:r>
    </w:p>
    <w:p w:rsidR="001E43EC" w:rsidP="001E43EC">
      <w:pPr>
        <w:pStyle w:val="Answer"/>
      </w:pPr>
      <w:sdt>
        <w:sdtPr>
          <w:alias w:val="Witness"/>
          <w:id w:val="2105989561"/>
          <w:placeholder>
            <w:docPart w:val="DefaultPlaceholder_-1854013440"/>
          </w:placeholder>
          <w:richText/>
        </w:sdtPr>
        <w:sdtContent>
          <w:r w:rsidRPr="00C60BA4" w:rsidR="00C60BA4">
            <w:rPr>
              <w:b/>
              <w:i/>
            </w:rPr>
            <w:t>Alistair Carns:</w:t>
          </w:r>
        </w:sdtContent>
      </w:sdt>
      <w:r>
        <w:t xml:space="preserve"> J</w:t>
      </w:r>
      <w:r w:rsidR="002D7880">
        <w:t>ust on statistics there</w:t>
      </w:r>
      <w:r>
        <w:t>—</w:t>
      </w:r>
    </w:p>
    <w:p w:rsidR="001E43EC" w:rsidP="001E43EC">
      <w:pPr>
        <w:pStyle w:val="Question"/>
        <w:numPr>
          <w:ilvl w:val="0"/>
          <w:numId w:val="0"/>
        </w:numPr>
        <w:ind w:left="794"/>
      </w:pPr>
      <w:sdt>
        <w:sdtPr>
          <w:alias w:val="Member"/>
          <w:tag w:val="&lt;Member mnisId='4638' dodsId='106432'&gt;"/>
          <w:id w:val="747389080"/>
          <w:placeholder>
            <w:docPart w:val="DefaultPlaceholder_-1854013440"/>
          </w:placeholder>
          <w:richText/>
        </w:sdtPr>
        <w:sdtContent>
          <w:r w:rsidRPr="001E43EC">
            <w:rPr>
              <w:b/>
            </w:rPr>
            <w:t>Chair:</w:t>
          </w:r>
        </w:sdtContent>
      </w:sdt>
      <w:r>
        <w:t xml:space="preserve"> Minister, I think the </w:t>
      </w:r>
      <w:r w:rsidR="009729C2">
        <w:t>A</w:t>
      </w:r>
      <w:r>
        <w:t>dmiral wanted to come in on this as well.</w:t>
      </w:r>
    </w:p>
    <w:p w:rsidR="006C71FC" w:rsidP="001E43EC">
      <w:pPr>
        <w:pStyle w:val="Answer"/>
      </w:pPr>
      <w:sdt>
        <w:sdtPr>
          <w:alias w:val="Witness"/>
          <w:id w:val="661512169"/>
          <w:placeholder>
            <w:docPart w:val="DefaultPlaceholder_-1854013440"/>
          </w:placeholder>
          <w:richText/>
        </w:sdtPr>
        <w:sdtContent>
          <w:r w:rsidRPr="00C60BA4" w:rsidR="00C60BA4">
            <w:rPr>
              <w:b/>
              <w:i/>
            </w:rPr>
            <w:t>Alistair Carns:</w:t>
          </w:r>
        </w:sdtContent>
      </w:sdt>
      <w:r w:rsidR="001E43EC">
        <w:t xml:space="preserve"> </w:t>
      </w:r>
      <w:r w:rsidR="002D7880">
        <w:t xml:space="preserve">If I may, I absolutely get where you are coming from. </w:t>
      </w:r>
      <w:r w:rsidR="001E43EC">
        <w:t>W</w:t>
      </w:r>
      <w:r w:rsidR="002D7880">
        <w:t>e take these issues exceptionally seriously. Just on AFCAS reporting</w:t>
      </w:r>
      <w:r w:rsidR="001E43EC">
        <w:t>,</w:t>
      </w:r>
      <w:r w:rsidR="002D7880">
        <w:t xml:space="preserve"> marginal though it may be, we have seen </w:t>
      </w:r>
      <w:r>
        <w:t xml:space="preserve">a </w:t>
      </w:r>
      <w:r w:rsidR="002D7880">
        <w:t xml:space="preserve">decrease in </w:t>
      </w:r>
      <w:r>
        <w:t xml:space="preserve">the percentage of </w:t>
      </w:r>
      <w:r w:rsidR="002D7880">
        <w:t>personnel experienc</w:t>
      </w:r>
      <w:r>
        <w:t>ing</w:t>
      </w:r>
      <w:r w:rsidR="002D7880">
        <w:t xml:space="preserve"> bullying across the armed forces. </w:t>
      </w:r>
      <w:r>
        <w:t>W</w:t>
      </w:r>
      <w:r w:rsidR="002D7880">
        <w:t xml:space="preserve">hat is </w:t>
      </w:r>
      <w:r w:rsidR="002D7880">
        <w:t>really important</w:t>
      </w:r>
      <w:r>
        <w:t>—</w:t>
      </w:r>
      <w:r w:rsidR="002D7880">
        <w:t>and</w:t>
      </w:r>
      <w:r>
        <w:t xml:space="preserve"> </w:t>
      </w:r>
      <w:r w:rsidR="002D7880">
        <w:t>this is where we talk to Mike’s point about structures</w:t>
      </w:r>
      <w:r>
        <w:t xml:space="preserve">—is that </w:t>
      </w:r>
      <w:r w:rsidR="002D7880">
        <w:t xml:space="preserve">we see </w:t>
      </w:r>
      <w:r>
        <w:t xml:space="preserve">a 3% </w:t>
      </w:r>
      <w:r w:rsidR="002D7880">
        <w:t xml:space="preserve">increase in confidence to make a formal written complaint. That </w:t>
      </w:r>
      <w:r>
        <w:t xml:space="preserve">has </w:t>
      </w:r>
      <w:r w:rsidR="002D7880">
        <w:t>resulted in a spike of complaints.</w:t>
      </w:r>
    </w:p>
    <w:p w:rsidR="006C71FC" w:rsidP="001E43EC">
      <w:pPr>
        <w:pStyle w:val="Answer"/>
      </w:pPr>
      <w:r>
        <w:t>A</w:t>
      </w:r>
      <w:r w:rsidR="002D7880">
        <w:t xml:space="preserve">s you have seen recently, we have taken advice, </w:t>
      </w:r>
      <w:r>
        <w:t xml:space="preserve">which </w:t>
      </w:r>
      <w:r w:rsidR="002D7880">
        <w:t xml:space="preserve">has gone on now </w:t>
      </w:r>
      <w:r>
        <w:t xml:space="preserve">for probably </w:t>
      </w:r>
      <w:r w:rsidR="002D7880">
        <w:t>four or five years</w:t>
      </w:r>
      <w:r>
        <w:t>,</w:t>
      </w:r>
      <w:r w:rsidR="002D7880">
        <w:t xml:space="preserve"> to </w:t>
      </w:r>
      <w:r>
        <w:t>put</w:t>
      </w:r>
      <w:r w:rsidR="002D7880">
        <w:t xml:space="preserve"> the service complaint</w:t>
      </w:r>
      <w:r>
        <w:t>s</w:t>
      </w:r>
      <w:r w:rsidR="002D7880">
        <w:t xml:space="preserve"> system into a tri-service pot. </w:t>
      </w:r>
      <w:r>
        <w:t>I</w:t>
      </w:r>
      <w:r w:rsidR="002D7880">
        <w:t xml:space="preserve">t is addressing some of the leadership </w:t>
      </w:r>
      <w:r>
        <w:t xml:space="preserve">through our </w:t>
      </w:r>
      <w:r w:rsidR="00AE4C8C">
        <w:t>“</w:t>
      </w:r>
      <w:r w:rsidR="002D7880">
        <w:t>raising our standards</w:t>
      </w:r>
      <w:r w:rsidR="00AE4C8C">
        <w:t>”</w:t>
      </w:r>
      <w:r w:rsidR="002D7880">
        <w:t xml:space="preserve"> program</w:t>
      </w:r>
      <w:r>
        <w:t>me</w:t>
      </w:r>
      <w:r w:rsidR="002D7880">
        <w:t xml:space="preserve">, which we can talk about in a minute. </w:t>
      </w:r>
      <w:r>
        <w:t xml:space="preserve">In terms of </w:t>
      </w:r>
      <w:r w:rsidR="002D7880">
        <w:t>the structural space, we are taking the tri-service complaint</w:t>
      </w:r>
      <w:r>
        <w:t>s</w:t>
      </w:r>
      <w:r w:rsidR="002D7880">
        <w:t xml:space="preserve"> system out of the single services for the first time in history, which is fantastic.</w:t>
      </w:r>
    </w:p>
    <w:p w:rsidR="006C71FC" w:rsidP="001E43EC">
      <w:pPr>
        <w:pStyle w:val="Answer"/>
      </w:pPr>
      <w:r>
        <w:t>T</w:t>
      </w:r>
      <w:r w:rsidR="002D7880">
        <w:t>he second piece</w:t>
      </w:r>
      <w:r>
        <w:t xml:space="preserve"> is</w:t>
      </w:r>
      <w:r w:rsidR="002D7880">
        <w:t xml:space="preserve"> </w:t>
      </w:r>
      <w:r>
        <w:t xml:space="preserve">something that </w:t>
      </w:r>
      <w:r w:rsidR="002D7880">
        <w:t xml:space="preserve">I always say to a young </w:t>
      </w:r>
      <w:r>
        <w:t>m</w:t>
      </w:r>
      <w:r w:rsidR="002D7880">
        <w:t>arine joining up</w:t>
      </w:r>
      <w:r>
        <w:t>.</w:t>
      </w:r>
      <w:r w:rsidR="002D7880">
        <w:t xml:space="preserve"> </w:t>
      </w:r>
      <w:r>
        <w:t>I</w:t>
      </w:r>
      <w:r w:rsidR="002D7880">
        <w:t xml:space="preserve">f you ever wanted to make a complaint, your corporal was the individual you went to. He went to the sergeant, </w:t>
      </w:r>
      <w:r>
        <w:t xml:space="preserve">who </w:t>
      </w:r>
      <w:r w:rsidR="002D7880">
        <w:t xml:space="preserve">went to the troop commander. There was </w:t>
      </w:r>
      <w:r>
        <w:t xml:space="preserve">never a </w:t>
      </w:r>
      <w:r w:rsidR="002D7880">
        <w:t>place to go left or right to make a complaint if you</w:t>
      </w:r>
      <w:r>
        <w:t>,</w:t>
      </w:r>
      <w:r w:rsidR="002D7880">
        <w:t xml:space="preserve"> indeed</w:t>
      </w:r>
      <w:r>
        <w:t>,</w:t>
      </w:r>
      <w:r w:rsidR="002D7880">
        <w:t xml:space="preserve"> were being harassed in any way, shape or form, especially if you </w:t>
      </w:r>
      <w:r>
        <w:t>we</w:t>
      </w:r>
      <w:r w:rsidR="002D7880">
        <w:t xml:space="preserve">re a female or </w:t>
      </w:r>
      <w:r>
        <w:t xml:space="preserve">from a </w:t>
      </w:r>
      <w:r w:rsidR="002D7880">
        <w:t>minority.</w:t>
      </w:r>
    </w:p>
    <w:p w:rsidR="006C71FC" w:rsidP="001E43EC">
      <w:pPr>
        <w:pStyle w:val="Answer"/>
      </w:pPr>
      <w:r>
        <w:t>T</w:t>
      </w:r>
      <w:r w:rsidR="002D7880">
        <w:t xml:space="preserve">hat is why we are also putting in place a violence against women and </w:t>
      </w:r>
      <w:r w:rsidR="002D7880">
        <w:t>girls</w:t>
      </w:r>
      <w:r w:rsidR="002D7880">
        <w:t xml:space="preserve"> taskforce</w:t>
      </w:r>
      <w:r>
        <w:t>,</w:t>
      </w:r>
      <w:r w:rsidR="002D7880">
        <w:t xml:space="preserve"> held by </w:t>
      </w:r>
      <w:r>
        <w:t>and</w:t>
      </w:r>
      <w:r w:rsidR="002D7880">
        <w:t xml:space="preserve"> working towards me, so </w:t>
      </w:r>
      <w:r>
        <w:t xml:space="preserve">that </w:t>
      </w:r>
      <w:r w:rsidR="002D7880">
        <w:t xml:space="preserve">we can implement best practice in all the single services. </w:t>
      </w:r>
      <w:r>
        <w:t>T</w:t>
      </w:r>
      <w:r w:rsidR="002D7880">
        <w:t>hat has been supported by the single service chiefs and will be an egress point outside of the chain of command</w:t>
      </w:r>
      <w:r>
        <w:t>,</w:t>
      </w:r>
      <w:r w:rsidR="002D7880">
        <w:t xml:space="preserve"> </w:t>
      </w:r>
      <w:r>
        <w:t>s</w:t>
      </w:r>
      <w:r w:rsidR="002D7880">
        <w:t xml:space="preserve">o any woman or girl </w:t>
      </w:r>
      <w:r>
        <w:t xml:space="preserve">who </w:t>
      </w:r>
      <w:r w:rsidR="002D7880">
        <w:t>has an issue can go left or right, highlight the concern</w:t>
      </w:r>
      <w:r>
        <w:t>,</w:t>
      </w:r>
      <w:r w:rsidR="002D7880">
        <w:t xml:space="preserve"> and go straight to the top, to me</w:t>
      </w:r>
      <w:r>
        <w:t>,</w:t>
      </w:r>
      <w:r w:rsidR="002D7880">
        <w:t xml:space="preserve"> and then back down. </w:t>
      </w:r>
      <w:r>
        <w:t>W</w:t>
      </w:r>
      <w:r w:rsidR="002D7880">
        <w:t xml:space="preserve">ithout that, it is very difficult to do </w:t>
      </w:r>
      <w:r w:rsidR="00AE4C8C">
        <w:t>in a command chain</w:t>
      </w:r>
      <w:r>
        <w:t>.</w:t>
      </w:r>
    </w:p>
    <w:p w:rsidR="006C71FC" w:rsidP="006C71FC">
      <w:pPr>
        <w:pStyle w:val="Question"/>
        <w:numPr>
          <w:ilvl w:val="0"/>
          <w:numId w:val="0"/>
        </w:numPr>
        <w:ind w:left="794"/>
      </w:pPr>
      <w:sdt>
        <w:sdtPr>
          <w:alias w:val="Member"/>
          <w:tag w:val="&lt;Member mnisId='4638' dodsId='106432'&gt;"/>
          <w:id w:val="-1719269139"/>
          <w:placeholder>
            <w:docPart w:val="DefaultPlaceholder_-1854013440"/>
          </w:placeholder>
          <w:richText/>
        </w:sdtPr>
        <w:sdtContent>
          <w:r w:rsidRPr="006C71FC">
            <w:rPr>
              <w:b/>
            </w:rPr>
            <w:t>Chair:</w:t>
          </w:r>
        </w:sdtContent>
      </w:sdt>
      <w:r>
        <w:t xml:space="preserve"> Admiral, did you want to respond to Calvin Bailey?</w:t>
      </w:r>
    </w:p>
    <w:p w:rsidR="006C71FC" w:rsidP="00DF4692">
      <w:pPr>
        <w:pStyle w:val="Answer"/>
      </w:pPr>
      <w:sdt>
        <w:sdtPr>
          <w:alias w:val="Witness"/>
          <w:id w:val="1036780845"/>
          <w:placeholder>
            <w:docPart w:val="DefaultPlaceholder_-1854013440"/>
          </w:placeholder>
          <w:richText/>
        </w:sdtPr>
        <w:sdtContent>
          <w:r w:rsidRPr="00C60BA4" w:rsidR="00C60BA4">
            <w:rPr>
              <w:b/>
              <w:i/>
            </w:rPr>
            <w:t>Admiral Sir Ben Key:</w:t>
          </w:r>
        </w:sdtContent>
      </w:sdt>
      <w:r w:rsidR="00DF4692">
        <w:t xml:space="preserve"> </w:t>
      </w:r>
      <w:r w:rsidR="002D7880">
        <w:t xml:space="preserve">Yes, </w:t>
      </w:r>
      <w:r w:rsidR="009729C2">
        <w:t xml:space="preserve">I did, </w:t>
      </w:r>
      <w:r>
        <w:t>b</w:t>
      </w:r>
      <w:r w:rsidR="002D7880">
        <w:t xml:space="preserve">ecause there is one point where I take a </w:t>
      </w:r>
      <w:r>
        <w:t xml:space="preserve">slightly </w:t>
      </w:r>
      <w:r w:rsidR="002D7880">
        <w:t>different line. Ms Brook</w:t>
      </w:r>
      <w:r>
        <w:t xml:space="preserve"> </w:t>
      </w:r>
      <w:r w:rsidR="002D7880">
        <w:t xml:space="preserve">had left the service when she went to the </w:t>
      </w:r>
      <w:r w:rsidRPr="006C71FC" w:rsidR="002D7880">
        <w:rPr>
          <w:i/>
          <w:iCs/>
        </w:rPr>
        <w:t>Daily Mail</w:t>
      </w:r>
      <w:r w:rsidR="002D7880">
        <w:t xml:space="preserve"> and raised her concerns</w:t>
      </w:r>
      <w:r>
        <w:t>, and</w:t>
      </w:r>
      <w:r w:rsidR="002D7880">
        <w:t xml:space="preserve"> </w:t>
      </w:r>
      <w:r>
        <w:t>w</w:t>
      </w:r>
      <w:r w:rsidR="002D7880">
        <w:t>e treated her as if she was still serving. We set up an entire investigation team to meet with her</w:t>
      </w:r>
      <w:r>
        <w:t xml:space="preserve"> and</w:t>
      </w:r>
      <w:r w:rsidR="002D7880">
        <w:t xml:space="preserve"> to hear her allegations, which she was kind enough </w:t>
      </w:r>
      <w:r>
        <w:t>and</w:t>
      </w:r>
      <w:r w:rsidR="002D7880">
        <w:t xml:space="preserve"> brave enough to put forward. We investigated every single one of them as if she was still serving. We recognised that others would want to come forward</w:t>
      </w:r>
      <w:r>
        <w:t>,</w:t>
      </w:r>
      <w:r w:rsidR="002D7880">
        <w:t xml:space="preserve"> and we established a confidential mailbox </w:t>
      </w:r>
      <w:r>
        <w:t xml:space="preserve">so </w:t>
      </w:r>
      <w:r w:rsidR="002D7880">
        <w:t xml:space="preserve">that </w:t>
      </w:r>
      <w:r>
        <w:t xml:space="preserve">that </w:t>
      </w:r>
      <w:r w:rsidR="002D7880">
        <w:t>would happen.</w:t>
      </w:r>
    </w:p>
    <w:p w:rsidR="006C71FC" w:rsidP="006C71FC">
      <w:pPr>
        <w:pStyle w:val="Answer"/>
      </w:pPr>
      <w:r>
        <w:t>A</w:t>
      </w:r>
      <w:r w:rsidR="002D7880">
        <w:t xml:space="preserve">s a result of the number of recommendations that </w:t>
      </w:r>
      <w:r>
        <w:t xml:space="preserve">that </w:t>
      </w:r>
      <w:r w:rsidR="002D7880">
        <w:t xml:space="preserve">extensive investigation revealed, we </w:t>
      </w:r>
      <w:r>
        <w:t xml:space="preserve">directly </w:t>
      </w:r>
      <w:r w:rsidR="002D7880">
        <w:t>discharged three people from the service</w:t>
      </w:r>
      <w:r>
        <w:t>,</w:t>
      </w:r>
      <w:r w:rsidR="002D7880">
        <w:t xml:space="preserve"> based upon the poor leadership and behaviours that they had exhibited. </w:t>
      </w:r>
      <w:r>
        <w:t>D</w:t>
      </w:r>
      <w:r w:rsidR="002D7880">
        <w:t xml:space="preserve">uring the same period, </w:t>
      </w:r>
      <w:r>
        <w:t xml:space="preserve">we </w:t>
      </w:r>
      <w:r w:rsidR="002D7880">
        <w:t>discharged another 18 because of the wider evidence that came forward.</w:t>
      </w:r>
    </w:p>
    <w:p w:rsidR="006C71FC" w:rsidP="006C71FC">
      <w:pPr>
        <w:pStyle w:val="Answer"/>
      </w:pPr>
      <w:r>
        <w:t xml:space="preserve">I recognise that there is a huge amount to do. We still </w:t>
      </w:r>
      <w:r>
        <w:t xml:space="preserve">have </w:t>
      </w:r>
      <w:r>
        <w:t xml:space="preserve">some distance to go in bringing confidence to </w:t>
      </w:r>
      <w:r>
        <w:t>all of</w:t>
      </w:r>
      <w:r>
        <w:t xml:space="preserve"> the women in the service that they will be heard</w:t>
      </w:r>
      <w:r>
        <w:t>,</w:t>
      </w:r>
      <w:r>
        <w:t xml:space="preserve"> </w:t>
      </w:r>
      <w:r>
        <w:t>b</w:t>
      </w:r>
      <w:r>
        <w:t xml:space="preserve">ut to say that we are not taking action and that we are </w:t>
      </w:r>
      <w:r>
        <w:t xml:space="preserve">timing people out while I have been First Sea Lord is not true. We have acted wherever we have </w:t>
      </w:r>
      <w:r>
        <w:t>found</w:t>
      </w:r>
      <w:r>
        <w:t xml:space="preserve"> and people have been willing to come forward</w:t>
      </w:r>
      <w:r>
        <w:t xml:space="preserve"> and </w:t>
      </w:r>
      <w:r>
        <w:t>give us the evidence</w:t>
      </w:r>
      <w:r>
        <w:t>.</w:t>
      </w:r>
      <w:r>
        <w:t xml:space="preserve"> </w:t>
      </w:r>
      <w:r>
        <w:t>W</w:t>
      </w:r>
      <w:r>
        <w:t>e have then pursued that through and dealt with those who have transgressed.</w:t>
      </w:r>
    </w:p>
    <w:p w:rsidR="00DF4692" w:rsidP="00DF4692">
      <w:pPr>
        <w:pStyle w:val="Answer"/>
      </w:pPr>
      <w:r>
        <w:t xml:space="preserve">I would also observe that doing things after the fact and later does not help those who are experiencing it at the time. </w:t>
      </w:r>
      <w:r w:rsidR="006C71FC">
        <w:t>O</w:t>
      </w:r>
      <w:r>
        <w:t xml:space="preserve">ne of the things </w:t>
      </w:r>
      <w:r w:rsidR="006C71FC">
        <w:t xml:space="preserve">that </w:t>
      </w:r>
      <w:r>
        <w:t>we now do is that culture visits</w:t>
      </w:r>
      <w:r>
        <w:t xml:space="preserve"> and</w:t>
      </w:r>
      <w:r>
        <w:t xml:space="preserve"> climate assessments are regularly taken of all units, particularly those coming back from long deployments</w:t>
      </w:r>
      <w:r>
        <w:t>,</w:t>
      </w:r>
      <w:r>
        <w:t xml:space="preserve"> to find out whether the leadership on board was appropriate. They are trusted mechanisms. We have had to double the number of teams </w:t>
      </w:r>
      <w:r>
        <w:t xml:space="preserve">that </w:t>
      </w:r>
      <w:r>
        <w:t xml:space="preserve">we have doing it. </w:t>
      </w:r>
      <w:r>
        <w:t>T</w:t>
      </w:r>
      <w:r>
        <w:t>hat gives us a far quicker feedback loop on those who have met our standards and those who have not.</w:t>
      </w:r>
      <w:r>
        <w:t xml:space="preserve"> W</w:t>
      </w:r>
      <w:r>
        <w:t>e then make a judgment about how we help and mentor to improve</w:t>
      </w:r>
      <w:r>
        <w:t>,</w:t>
      </w:r>
      <w:r>
        <w:t xml:space="preserve"> where it is a question of rehabilitation</w:t>
      </w:r>
      <w:r>
        <w:t>,</w:t>
      </w:r>
      <w:r>
        <w:t xml:space="preserve"> or we act when people have </w:t>
      </w:r>
      <w:r w:rsidR="00AE4C8C">
        <w:t xml:space="preserve">been </w:t>
      </w:r>
      <w:r>
        <w:t>found to have deliberately transgressed.</w:t>
      </w:r>
    </w:p>
    <w:p w:rsidR="002D7880" w:rsidP="00DF4692">
      <w:pPr>
        <w:pStyle w:val="Question"/>
      </w:pPr>
      <w:sdt>
        <w:sdtPr>
          <w:alias w:val="Member"/>
          <w:tag w:val="&lt;Member mnisId='5054' dodsId='173195'&gt;"/>
          <w:id w:val="-539666363"/>
          <w:placeholder>
            <w:docPart w:val="DefaultPlaceholder_-1854013440"/>
          </w:placeholder>
          <w:richText/>
        </w:sdtPr>
        <w:sdtContent>
          <w:r w:rsidRPr="00DF4692" w:rsidR="00DF4692">
            <w:rPr>
              <w:b/>
            </w:rPr>
            <w:t xml:space="preserve">Mr </w:t>
          </w:r>
          <w:r w:rsidR="00C60BA4">
            <w:rPr>
              <w:b/>
            </w:rPr>
            <w:t>Bailey:</w:t>
          </w:r>
        </w:sdtContent>
      </w:sdt>
      <w:r w:rsidR="00DF4692">
        <w:t xml:space="preserve"> </w:t>
      </w:r>
      <w:r>
        <w:t xml:space="preserve">Admiral, that is all very positive. However, that is all in response to things </w:t>
      </w:r>
      <w:r w:rsidR="00DF4692">
        <w:t xml:space="preserve">that </w:t>
      </w:r>
      <w:r>
        <w:t>have happened. We need to see evidence of proactive</w:t>
      </w:r>
      <w:r w:rsidR="00DF4692">
        <w:t>ly</w:t>
      </w:r>
      <w:r>
        <w:t xml:space="preserve"> picking people off in the way that the </w:t>
      </w:r>
      <w:r w:rsidR="00DF4692">
        <w:t xml:space="preserve">commissioner of </w:t>
      </w:r>
      <w:r>
        <w:t>the Met has</w:t>
      </w:r>
      <w:r w:rsidR="00AE4C8C">
        <w:t xml:space="preserve"> done. He has</w:t>
      </w:r>
      <w:r>
        <w:t xml:space="preserve"> observed that there are problems with culture a</w:t>
      </w:r>
      <w:r w:rsidR="00DF4692">
        <w:t xml:space="preserve">nd has </w:t>
      </w:r>
      <w:r>
        <w:t xml:space="preserve">picked those people out to make the organisation acceptable to people coming </w:t>
      </w:r>
      <w:r w:rsidR="00AE4C8C">
        <w:t>in</w:t>
      </w:r>
      <w:r>
        <w:t>.</w:t>
      </w:r>
    </w:p>
    <w:p w:rsidR="00DF4692" w:rsidP="00DF4692">
      <w:pPr>
        <w:pStyle w:val="Answer"/>
      </w:pPr>
      <w:sdt>
        <w:sdtPr>
          <w:alias w:val="Witness"/>
          <w:id w:val="-996955991"/>
          <w:placeholder>
            <w:docPart w:val="DefaultPlaceholder_-1854013440"/>
          </w:placeholder>
          <w:richText/>
        </w:sdtPr>
        <w:sdtContent>
          <w:r w:rsidRPr="00C60BA4" w:rsidR="00C60BA4">
            <w:rPr>
              <w:b/>
              <w:i/>
            </w:rPr>
            <w:t>Admiral Sir Ben Key:</w:t>
          </w:r>
        </w:sdtContent>
      </w:sdt>
      <w:r w:rsidR="009729C2">
        <w:t xml:space="preserve"> </w:t>
      </w:r>
      <w:r w:rsidR="002D7880">
        <w:t>As a result of one of those culture visits, we removed a commanding officer, not because of a direct complaint made by an individual but because the culture visit identified that things were not right</w:t>
      </w:r>
      <w:r>
        <w:t>.</w:t>
      </w:r>
      <w:r w:rsidR="002D7880">
        <w:t xml:space="preserve"> </w:t>
      </w:r>
      <w:r>
        <w:t>T</w:t>
      </w:r>
      <w:r w:rsidR="002D7880">
        <w:t>herefore</w:t>
      </w:r>
      <w:r>
        <w:t>,</w:t>
      </w:r>
      <w:r w:rsidR="002D7880">
        <w:t xml:space="preserve"> that commanding officer was removed.</w:t>
      </w:r>
    </w:p>
    <w:p w:rsidR="00DF4692" w:rsidP="00DF4692">
      <w:pPr>
        <w:pStyle w:val="Answer"/>
      </w:pPr>
      <w:sdt>
        <w:sdtPr>
          <w:alias w:val="Witness"/>
          <w:id w:val="-122313584"/>
          <w:placeholder>
            <w:docPart w:val="DefaultPlaceholder_-1854013440"/>
          </w:placeholder>
          <w:richText/>
        </w:sdtPr>
        <w:sdtContent>
          <w:r w:rsidRPr="00C60BA4" w:rsidR="00C60BA4">
            <w:rPr>
              <w:b/>
              <w:i/>
            </w:rPr>
            <w:t>General Sir Roly Walker:</w:t>
          </w:r>
        </w:sdtContent>
      </w:sdt>
      <w:r>
        <w:t xml:space="preserve"> I</w:t>
      </w:r>
      <w:r w:rsidR="002D7880">
        <w:t xml:space="preserve">n part to the questions before in terms of discharge, </w:t>
      </w:r>
      <w:r w:rsidR="002D7880">
        <w:t>with regard to</w:t>
      </w:r>
      <w:r w:rsidR="002D7880">
        <w:t xml:space="preserve"> </w:t>
      </w:r>
      <w:r>
        <w:t xml:space="preserve">the </w:t>
      </w:r>
      <w:r w:rsidR="002D7880">
        <w:t>zero</w:t>
      </w:r>
      <w:r>
        <w:t xml:space="preserve"> </w:t>
      </w:r>
      <w:r w:rsidR="002D7880">
        <w:t xml:space="preserve">tolerance </w:t>
      </w:r>
      <w:r>
        <w:t xml:space="preserve">of </w:t>
      </w:r>
      <w:r w:rsidR="002D7880">
        <w:t xml:space="preserve">sexual offences, 31 </w:t>
      </w:r>
      <w:r>
        <w:t xml:space="preserve">were </w:t>
      </w:r>
      <w:r w:rsidR="002D7880">
        <w:t xml:space="preserve">convicted, of </w:t>
      </w:r>
      <w:r>
        <w:t xml:space="preserve">whom </w:t>
      </w:r>
      <w:r w:rsidR="002D7880">
        <w:t xml:space="preserve">28 </w:t>
      </w:r>
      <w:r>
        <w:t xml:space="preserve">were </w:t>
      </w:r>
      <w:r w:rsidR="002D7880">
        <w:t xml:space="preserve">discharged. Three were not discharged but subject to </w:t>
      </w:r>
      <w:r>
        <w:t>the R</w:t>
      </w:r>
      <w:r w:rsidR="002D7880">
        <w:t xml:space="preserve">ehabilitation of </w:t>
      </w:r>
      <w:r>
        <w:t>O</w:t>
      </w:r>
      <w:r w:rsidR="002D7880">
        <w:t xml:space="preserve">ffenders </w:t>
      </w:r>
      <w:r>
        <w:t>A</w:t>
      </w:r>
      <w:r w:rsidR="002D7880">
        <w:t>ct</w:t>
      </w:r>
      <w:r w:rsidR="0077707A">
        <w:t>.</w:t>
      </w:r>
      <w:r>
        <w:rPr>
          <w:rStyle w:val="FootnoteReference"/>
        </w:rPr>
        <w:footnoteReference w:id="6"/>
      </w:r>
      <w:r w:rsidR="002D7880">
        <w:t xml:space="preserve"> </w:t>
      </w:r>
      <w:r>
        <w:t>T</w:t>
      </w:r>
      <w:r w:rsidR="002D7880">
        <w:t xml:space="preserve">hat is </w:t>
      </w:r>
      <w:r w:rsidR="002D7880">
        <w:t>pretty definitive</w:t>
      </w:r>
      <w:r w:rsidR="002D7880">
        <w:t>.</w:t>
      </w:r>
    </w:p>
    <w:p w:rsidR="00DF4692" w:rsidP="00DF4692">
      <w:pPr>
        <w:pStyle w:val="Answer"/>
      </w:pPr>
      <w:r>
        <w:t xml:space="preserve">In terms of the new policy around instructor-trainee relationships, where there is a zero tolerance for that, all of those </w:t>
      </w:r>
      <w:r>
        <w:t>who</w:t>
      </w:r>
      <w:r w:rsidR="00142F1D">
        <w:t>m</w:t>
      </w:r>
      <w:r>
        <w:t xml:space="preserve"> we </w:t>
      </w:r>
      <w:r>
        <w:t>have investigated have been discharged</w:t>
      </w:r>
      <w:r w:rsidR="0077707A">
        <w:t>.</w:t>
      </w:r>
      <w:r>
        <w:rPr>
          <w:rStyle w:val="FootnoteReference"/>
        </w:rPr>
        <w:footnoteReference w:id="7"/>
      </w:r>
      <w:r>
        <w:t xml:space="preserve"> I</w:t>
      </w:r>
      <w:r>
        <w:t xml:space="preserve">n terms of unacceptable sexual behaviours, 188 cases have been investigated under the </w:t>
      </w:r>
      <w:r>
        <w:t>zero</w:t>
      </w:r>
      <w:r>
        <w:t xml:space="preserve"> </w:t>
      </w:r>
      <w:r>
        <w:t>tolerance</w:t>
      </w:r>
      <w:r>
        <w:t xml:space="preserve"> policy, of </w:t>
      </w:r>
      <w:r w:rsidR="00142F1D">
        <w:t>whom</w:t>
      </w:r>
      <w:r>
        <w:t xml:space="preserve"> 23 were discharged</w:t>
      </w:r>
      <w:r w:rsidR="00142F1D">
        <w:t xml:space="preserve"> and</w:t>
      </w:r>
      <w:r>
        <w:t xml:space="preserve"> 37 have been awarded a sanction lesser than termination of service. </w:t>
      </w:r>
      <w:r>
        <w:t>I</w:t>
      </w:r>
      <w:r>
        <w:t xml:space="preserve">mportantly, 128 have been dealt with </w:t>
      </w:r>
      <w:r>
        <w:t xml:space="preserve">through </w:t>
      </w:r>
      <w:r>
        <w:t xml:space="preserve">informal resolution at the request of the complainants, which we understand from the </w:t>
      </w:r>
      <w:r>
        <w:t xml:space="preserve">SCOAF </w:t>
      </w:r>
      <w:r>
        <w:t>is an example of best practice.</w:t>
      </w:r>
    </w:p>
    <w:p w:rsidR="002D7880" w:rsidP="00DF4692">
      <w:pPr>
        <w:pStyle w:val="Answer"/>
      </w:pPr>
      <w:r>
        <w:t>T</w:t>
      </w:r>
      <w:r>
        <w:t>o the challenge</w:t>
      </w:r>
      <w:r>
        <w:t xml:space="preserve"> that</w:t>
      </w:r>
      <w:r>
        <w:t xml:space="preserve"> we do not deal with </w:t>
      </w:r>
      <w:r>
        <w:t>this</w:t>
      </w:r>
      <w:r>
        <w:t xml:space="preserve"> and </w:t>
      </w:r>
      <w:r>
        <w:t xml:space="preserve">that </w:t>
      </w:r>
      <w:r>
        <w:t>people are not discharged, they are.</w:t>
      </w:r>
      <w:r>
        <w:t xml:space="preserve"> I</w:t>
      </w:r>
      <w:r>
        <w:t xml:space="preserve">n terms of your generic point of removal from positions of command, we do that, irrespective of rank. </w:t>
      </w:r>
      <w:r>
        <w:t>W</w:t>
      </w:r>
      <w:r>
        <w:t xml:space="preserve">e have </w:t>
      </w:r>
      <w:r>
        <w:t>discharged generals</w:t>
      </w:r>
      <w:r>
        <w:t>,</w:t>
      </w:r>
      <w:r>
        <w:t xml:space="preserve"> </w:t>
      </w:r>
      <w:r>
        <w:t>w</w:t>
      </w:r>
      <w:r>
        <w:t>e have discharged colonels, and we have discharged majors.</w:t>
      </w:r>
    </w:p>
    <w:p w:rsidR="002D7880" w:rsidP="00DF4692">
      <w:pPr>
        <w:pStyle w:val="Question"/>
      </w:pPr>
      <w:sdt>
        <w:sdtPr>
          <w:alias w:val="Member"/>
          <w:tag w:val="&lt;Member mnisId='5049' dodsId='173108'&gt;"/>
          <w:id w:val="-270480018"/>
          <w:placeholder>
            <w:docPart w:val="DefaultPlaceholder_-1854013440"/>
          </w:placeholder>
          <w:richText/>
        </w:sdtPr>
        <w:sdtContent>
          <w:r w:rsidRPr="00DF4692" w:rsidR="00DF4692">
            <w:rPr>
              <w:b/>
            </w:rPr>
            <w:t>Michelle Scrogham:</w:t>
          </w:r>
        </w:sdtContent>
      </w:sdt>
      <w:r w:rsidR="00DF4692">
        <w:t xml:space="preserve"> </w:t>
      </w:r>
      <w:r>
        <w:t>Could I just clarify</w:t>
      </w:r>
      <w:r w:rsidR="00DF4692">
        <w:t xml:space="preserve"> something</w:t>
      </w:r>
      <w:r>
        <w:t>, Admiral? When you say that the commanding officer was removed, do you mean moved elsewhere or sacked?</w:t>
      </w:r>
    </w:p>
    <w:p w:rsidR="001A7834" w:rsidP="00DF4692">
      <w:pPr>
        <w:pStyle w:val="Answer"/>
      </w:pPr>
      <w:sdt>
        <w:sdtPr>
          <w:alias w:val="Witness"/>
          <w:id w:val="1383138205"/>
          <w:placeholder>
            <w:docPart w:val="DefaultPlaceholder_-1854013440"/>
          </w:placeholder>
          <w:richText/>
        </w:sdtPr>
        <w:sdtContent>
          <w:r w:rsidRPr="00C60BA4" w:rsidR="00C60BA4">
            <w:rPr>
              <w:b/>
              <w:i/>
            </w:rPr>
            <w:t>Admiral Sir Ben Key:</w:t>
          </w:r>
        </w:sdtContent>
      </w:sdt>
      <w:r w:rsidR="00DF4692">
        <w:t xml:space="preserve"> </w:t>
      </w:r>
      <w:r w:rsidR="002D7880">
        <w:t xml:space="preserve">In this </w:t>
      </w:r>
      <w:r w:rsidR="002D7880">
        <w:t>particular instance</w:t>
      </w:r>
      <w:r w:rsidR="002D7880">
        <w:t>, removed elsewhere</w:t>
      </w:r>
      <w:r w:rsidR="00DF4692">
        <w:t>.</w:t>
      </w:r>
      <w:r w:rsidR="002D7880">
        <w:t xml:space="preserve"> </w:t>
      </w:r>
      <w:r w:rsidR="00DF4692">
        <w:t>T</w:t>
      </w:r>
      <w:r w:rsidR="002D7880">
        <w:t>here is a difference between responding to unwelcome sexual behaviour that has happened, in which we discharge, or the presumption is of discharge, unless there are significant extenuating circumstances</w:t>
      </w:r>
      <w:r w:rsidR="00DF4692">
        <w:t>—f</w:t>
      </w:r>
      <w:r w:rsidR="002D7880">
        <w:t xml:space="preserve">or a commanding officer, I cannot </w:t>
      </w:r>
      <w:r w:rsidR="002500DA">
        <w:t xml:space="preserve">remotely </w:t>
      </w:r>
      <w:r w:rsidR="002D7880">
        <w:t xml:space="preserve">think what </w:t>
      </w:r>
      <w:r w:rsidR="002500DA">
        <w:t>those</w:t>
      </w:r>
      <w:r w:rsidR="002D7880">
        <w:t xml:space="preserve"> </w:t>
      </w:r>
      <w:r w:rsidR="002500DA">
        <w:t>w</w:t>
      </w:r>
      <w:r w:rsidR="002D7880">
        <w:t>ould be</w:t>
      </w:r>
      <w:r w:rsidR="00DF4692">
        <w:t xml:space="preserve">—and </w:t>
      </w:r>
      <w:r w:rsidR="002D7880">
        <w:t xml:space="preserve">the proactive work, which is to identify that </w:t>
      </w:r>
      <w:r w:rsidR="00DF4692">
        <w:t xml:space="preserve">the </w:t>
      </w:r>
      <w:r w:rsidR="002D7880">
        <w:t>command culture does not feel quite right.</w:t>
      </w:r>
    </w:p>
    <w:p w:rsidR="001A7834" w:rsidP="00DF4692">
      <w:pPr>
        <w:pStyle w:val="Answer"/>
      </w:pPr>
      <w:r>
        <w:t xml:space="preserve">That does not mean that deliberate acts have gone awry, but it still feels like that individual is struggling to create on board the </w:t>
      </w:r>
      <w:r w:rsidR="00DF4692">
        <w:t xml:space="preserve">sort of </w:t>
      </w:r>
      <w:r>
        <w:t>climate</w:t>
      </w:r>
      <w:r w:rsidR="00DF4692">
        <w:t xml:space="preserve"> </w:t>
      </w:r>
      <w:r>
        <w:t>where people feel acknowledged for what they contribute</w:t>
      </w:r>
      <w:r w:rsidR="00DF4692">
        <w:t xml:space="preserve"> and</w:t>
      </w:r>
      <w:r>
        <w:t xml:space="preserve"> recognised for who they </w:t>
      </w:r>
      <w:r>
        <w:t>are, and</w:t>
      </w:r>
      <w:r>
        <w:t xml:space="preserve"> can feel perfectly safe about coming to work and giving of their best. If what </w:t>
      </w:r>
      <w:r w:rsidR="00DF4692">
        <w:t xml:space="preserve">has </w:t>
      </w:r>
      <w:r>
        <w:t xml:space="preserve">been set on board is something that is counter to that, which can often then lead to people being fearful to raise their hands if they encounter inappropriate behaviour, which then leads to the </w:t>
      </w:r>
      <w:r w:rsidR="00DF4692">
        <w:t xml:space="preserve">sorts of </w:t>
      </w:r>
      <w:r>
        <w:t xml:space="preserve">horrific examples that have been read out by two of the members of the </w:t>
      </w:r>
      <w:r w:rsidR="00DF4692">
        <w:t>C</w:t>
      </w:r>
      <w:r>
        <w:t>ommittee, we need to proactively change the leadership on board in order to create the right climate</w:t>
      </w:r>
      <w:r w:rsidR="00DF4692">
        <w:t xml:space="preserve">, </w:t>
      </w:r>
      <w:r>
        <w:t>so that there is that safety net.</w:t>
      </w:r>
    </w:p>
    <w:p w:rsidR="002D7880" w:rsidP="00DF4692">
      <w:pPr>
        <w:pStyle w:val="Answer"/>
      </w:pPr>
      <w:r>
        <w:t>T</w:t>
      </w:r>
      <w:r>
        <w:t xml:space="preserve">o pretend that all this behaviour has been eradicated, as the Minister has said, is naivety of the first order. </w:t>
      </w:r>
      <w:r>
        <w:t>W</w:t>
      </w:r>
      <w:r>
        <w:t xml:space="preserve">e have to be really clear and </w:t>
      </w:r>
      <w:r>
        <w:t xml:space="preserve">to </w:t>
      </w:r>
      <w:r>
        <w:t>act swiftly when it is encountered</w:t>
      </w:r>
      <w:r>
        <w:t>,</w:t>
      </w:r>
      <w:r>
        <w:t xml:space="preserve"> </w:t>
      </w:r>
      <w:r>
        <w:t>b</w:t>
      </w:r>
      <w:r>
        <w:t>ut</w:t>
      </w:r>
      <w:r>
        <w:t>,</w:t>
      </w:r>
      <w:r>
        <w:t xml:space="preserve"> most importantly, we have to create a climate and a culture where we reduce the chances, as the Chief of the Air Staff said, of it ever happening, because either it is going to be dealt with informally and called out at a local level, </w:t>
      </w:r>
      <w:r w:rsidR="00C26D1E">
        <w:t>so that</w:t>
      </w:r>
      <w:r>
        <w:t xml:space="preserve"> you get </w:t>
      </w:r>
      <w:r w:rsidR="00C26D1E">
        <w:t>the</w:t>
      </w:r>
      <w:r>
        <w:t xml:space="preserve"> informal resolution that most people would want, or there is an absolute acceptance </w:t>
      </w:r>
      <w:r w:rsidR="00F819BF">
        <w:t>by</w:t>
      </w:r>
      <w:r>
        <w:t xml:space="preserve"> those who attempted to behave poorly that</w:t>
      </w:r>
      <w:r w:rsidR="001A7834">
        <w:t>,</w:t>
      </w:r>
      <w:r>
        <w:t xml:space="preserve"> if they are found out, they will be dealt with. </w:t>
      </w:r>
      <w:r>
        <w:t>T</w:t>
      </w:r>
      <w:r>
        <w:t>here is very much an affirmation of what is right and a sanction for what is wrong.</w:t>
      </w:r>
    </w:p>
    <w:p w:rsidR="002D7880" w:rsidP="001A7834">
      <w:pPr>
        <w:pStyle w:val="Question"/>
      </w:pPr>
      <w:sdt>
        <w:sdtPr>
          <w:alias w:val="Member"/>
          <w:tag w:val="&lt;Member mnisId='5049' dodsId='173108'&gt;"/>
          <w:id w:val="-125468009"/>
          <w:placeholder>
            <w:docPart w:val="DefaultPlaceholder_-1854013440"/>
          </w:placeholder>
          <w:richText/>
        </w:sdtPr>
        <w:sdtContent>
          <w:r w:rsidRPr="001A7834" w:rsidR="001A7834">
            <w:rPr>
              <w:b/>
            </w:rPr>
            <w:t>Michelle Scrogham:</w:t>
          </w:r>
        </w:sdtContent>
      </w:sdt>
      <w:r w:rsidR="001A7834">
        <w:t xml:space="preserve"> M</w:t>
      </w:r>
      <w:r>
        <w:t xml:space="preserve">y concern is </w:t>
      </w:r>
      <w:r w:rsidR="00F819BF">
        <w:t>that</w:t>
      </w:r>
      <w:r w:rsidR="001A7834">
        <w:t xml:space="preserve"> we </w:t>
      </w:r>
      <w:r>
        <w:t>are just moving the problem elsewhere</w:t>
      </w:r>
      <w:r w:rsidR="001A7834">
        <w:t>.</w:t>
      </w:r>
      <w:r>
        <w:t xml:space="preserve"> </w:t>
      </w:r>
      <w:r w:rsidR="001A7834">
        <w:t>I</w:t>
      </w:r>
      <w:r>
        <w:t xml:space="preserve">f there is an issue with that commanding officer in the way </w:t>
      </w:r>
      <w:r w:rsidR="001A7834">
        <w:t xml:space="preserve">that </w:t>
      </w:r>
      <w:r>
        <w:t>they deal with something in one position, is that not just moving it somewhere else? What checks and balances are going in place?</w:t>
      </w:r>
    </w:p>
    <w:p w:rsidR="001A7834" w:rsidP="001A7834">
      <w:pPr>
        <w:pStyle w:val="Answer"/>
      </w:pPr>
      <w:sdt>
        <w:sdtPr>
          <w:alias w:val="Witness"/>
          <w:id w:val="-1630391203"/>
          <w:placeholder>
            <w:docPart w:val="DefaultPlaceholder_-1854013440"/>
          </w:placeholder>
          <w:richText/>
        </w:sdtPr>
        <w:sdtContent>
          <w:r w:rsidRPr="00C60BA4" w:rsidR="00C60BA4">
            <w:rPr>
              <w:b/>
              <w:i/>
            </w:rPr>
            <w:t>Admiral Sir Ben Key:</w:t>
          </w:r>
        </w:sdtContent>
      </w:sdt>
      <w:r>
        <w:t xml:space="preserve"> </w:t>
      </w:r>
      <w:r w:rsidR="002D7880">
        <w:t xml:space="preserve">I </w:t>
      </w:r>
      <w:r>
        <w:t xml:space="preserve">would </w:t>
      </w:r>
      <w:r w:rsidR="002D7880">
        <w:t>draw a distinction between a commanding officer who has not handled something correctly, which</w:t>
      </w:r>
      <w:r>
        <w:t>,</w:t>
      </w:r>
      <w:r w:rsidR="002D7880">
        <w:t xml:space="preserve"> arguably</w:t>
      </w:r>
      <w:r>
        <w:t>,</w:t>
      </w:r>
      <w:r w:rsidR="002D7880">
        <w:t xml:space="preserve"> is a tolerance</w:t>
      </w:r>
      <w:r w:rsidRPr="00F819BF" w:rsidR="00F819BF">
        <w:t xml:space="preserve"> </w:t>
      </w:r>
      <w:r w:rsidR="00F819BF">
        <w:t>of wrong and</w:t>
      </w:r>
      <w:r w:rsidR="002D7880">
        <w:t xml:space="preserve">, therefore, would inevitably lead </w:t>
      </w:r>
      <w:r>
        <w:t xml:space="preserve">to an </w:t>
      </w:r>
      <w:r w:rsidR="002D7880">
        <w:t xml:space="preserve">administrative sanction of some form or another, and </w:t>
      </w:r>
      <w:r>
        <w:t xml:space="preserve">a </w:t>
      </w:r>
      <w:r w:rsidR="002D7880">
        <w:t xml:space="preserve">commanding officer </w:t>
      </w:r>
      <w:r>
        <w:t xml:space="preserve">who is </w:t>
      </w:r>
      <w:r w:rsidR="002D7880">
        <w:t xml:space="preserve">just falling short of creating the right culture. In other words, they just do not have the wherewithal. We may not </w:t>
      </w:r>
      <w:r>
        <w:t xml:space="preserve">have </w:t>
      </w:r>
      <w:r w:rsidR="002D7880">
        <w:t xml:space="preserve">selected them correctly. All the evidence would indicate someone with the right potential, but they have just fallen short. You either then provide mentoring to help </w:t>
      </w:r>
      <w:r w:rsidR="002D7880">
        <w:t>them recover that position, or</w:t>
      </w:r>
      <w:r>
        <w:t>,</w:t>
      </w:r>
      <w:r w:rsidR="002D7880">
        <w:t xml:space="preserve"> if you feel that they are not going to make it, remove them.</w:t>
      </w:r>
    </w:p>
    <w:p w:rsidR="002D7880" w:rsidP="001A7834">
      <w:pPr>
        <w:pStyle w:val="Answer"/>
      </w:pPr>
      <w:r>
        <w:t>T</w:t>
      </w:r>
      <w:r>
        <w:t xml:space="preserve">hat cannot be a career jeopardy because they have not done anything wrong. </w:t>
      </w:r>
      <w:r>
        <w:t>I see where you are coming from, but i</w:t>
      </w:r>
      <w:r>
        <w:t>t is just that we have decided that they are not up for command. They cannot lead broader groups of people. They have not done anything wrong</w:t>
      </w:r>
      <w:r>
        <w:t xml:space="preserve">, </w:t>
      </w:r>
      <w:r w:rsidR="0050442A">
        <w:t>so</w:t>
      </w:r>
      <w:r w:rsidR="0099199E">
        <w:t xml:space="preserve"> to then career-</w:t>
      </w:r>
      <w:r>
        <w:t xml:space="preserve">check them so completely would feel inappropriate and potentially open for complaint back the other way. </w:t>
      </w:r>
      <w:r>
        <w:t>W</w:t>
      </w:r>
      <w:r>
        <w:t>e are trying to balance both of those.</w:t>
      </w:r>
    </w:p>
    <w:p w:rsidR="002D7880" w:rsidP="001A7834">
      <w:pPr>
        <w:pStyle w:val="Question"/>
      </w:pPr>
      <w:sdt>
        <w:sdtPr>
          <w:alias w:val="Member"/>
          <w:tag w:val="&lt;Member mnisId='5219' dodsId='173273'&gt;"/>
          <w:id w:val="194048220"/>
          <w:placeholder>
            <w:docPart w:val="DefaultPlaceholder_-1854013440"/>
          </w:placeholder>
          <w:richText/>
        </w:sdtPr>
        <w:sdtContent>
          <w:r w:rsidRPr="001A7834" w:rsidR="001A7834">
            <w:rPr>
              <w:b/>
            </w:rPr>
            <w:t>Mike Martin:</w:t>
          </w:r>
        </w:sdtContent>
      </w:sdt>
      <w:r w:rsidR="001A7834">
        <w:t xml:space="preserve"> </w:t>
      </w:r>
      <w:r>
        <w:t>Minister, where does the treatment of women sit within wider defence priorities?</w:t>
      </w:r>
    </w:p>
    <w:p w:rsidR="001A7834" w:rsidP="001A7834">
      <w:pPr>
        <w:pStyle w:val="Answer"/>
      </w:pPr>
      <w:sdt>
        <w:sdtPr>
          <w:alias w:val="Witness"/>
          <w:id w:val="2114864084"/>
          <w:placeholder>
            <w:docPart w:val="DefaultPlaceholder_-1854013440"/>
          </w:placeholder>
          <w:richText/>
        </w:sdtPr>
        <w:sdtContent>
          <w:r w:rsidRPr="00C60BA4" w:rsidR="00C60BA4">
            <w:rPr>
              <w:b/>
              <w:i/>
            </w:rPr>
            <w:t>Alistair Carns:</w:t>
          </w:r>
        </w:sdtContent>
      </w:sdt>
      <w:r>
        <w:t xml:space="preserve"> F</w:t>
      </w:r>
      <w:r w:rsidR="002D7880">
        <w:t xml:space="preserve">rom my perspective, it is </w:t>
      </w:r>
      <w:r>
        <w:t xml:space="preserve">in </w:t>
      </w:r>
      <w:r w:rsidR="002D7880">
        <w:t>my top six. It is in there and is all about cultural change</w:t>
      </w:r>
      <w:r>
        <w:t>,</w:t>
      </w:r>
      <w:r w:rsidR="002D7880">
        <w:t xml:space="preserve"> of which this is a key strand. We have been working </w:t>
      </w:r>
      <w:r w:rsidR="002D7880">
        <w:t>really hard</w:t>
      </w:r>
      <w:r w:rsidR="002D7880">
        <w:t xml:space="preserve"> over the last six</w:t>
      </w:r>
      <w:r>
        <w:t xml:space="preserve"> or</w:t>
      </w:r>
      <w:r w:rsidR="002D7880">
        <w:t xml:space="preserve"> seven months to push forward some change. </w:t>
      </w:r>
      <w:r>
        <w:t>I</w:t>
      </w:r>
      <w:r w:rsidR="002D7880">
        <w:t xml:space="preserve">t takes quite a long time to change some of the structures in defence. You talked about leadership and behaviour. Within the first couple of weeks of coming in, Sam and </w:t>
      </w:r>
      <w:r>
        <w:t xml:space="preserve">I, and </w:t>
      </w:r>
      <w:r w:rsidR="002D7880">
        <w:t>a key group of women leaders in defence</w:t>
      </w:r>
      <w:r>
        <w:t>,</w:t>
      </w:r>
      <w:r w:rsidR="002D7880">
        <w:t xml:space="preserve"> sat down. We have launched our </w:t>
      </w:r>
      <w:r w:rsidR="0050442A">
        <w:t>“</w:t>
      </w:r>
      <w:r>
        <w:t>r</w:t>
      </w:r>
      <w:r w:rsidR="002D7880">
        <w:t xml:space="preserve">aising </w:t>
      </w:r>
      <w:r>
        <w:t>o</w:t>
      </w:r>
      <w:r w:rsidR="002D7880">
        <w:t xml:space="preserve">ur </w:t>
      </w:r>
      <w:r>
        <w:t>s</w:t>
      </w:r>
      <w:r w:rsidR="002D7880">
        <w:t>tandards</w:t>
      </w:r>
      <w:r w:rsidR="0050442A">
        <w:t>”</w:t>
      </w:r>
      <w:r w:rsidR="002D7880">
        <w:t xml:space="preserve"> platform, which is not </w:t>
      </w:r>
      <w:r w:rsidR="0050442A">
        <w:t xml:space="preserve">about </w:t>
      </w:r>
      <w:r w:rsidR="002D7880">
        <w:t>maintaining the standards</w:t>
      </w:r>
      <w:r>
        <w:t xml:space="preserve"> but </w:t>
      </w:r>
      <w:r w:rsidR="002D7880">
        <w:t xml:space="preserve">raising </w:t>
      </w:r>
      <w:r>
        <w:t xml:space="preserve">them </w:t>
      </w:r>
      <w:r w:rsidR="002D7880">
        <w:t>up. There are principles that sit below it.</w:t>
      </w:r>
      <w:r w:rsidR="0050442A">
        <w:t xml:space="preserve"> </w:t>
      </w:r>
    </w:p>
    <w:p w:rsidR="001A7834" w:rsidP="001A7834">
      <w:pPr>
        <w:pStyle w:val="Answer"/>
      </w:pPr>
      <w:r>
        <w:t>U</w:t>
      </w:r>
      <w:r w:rsidR="002D7880">
        <w:t xml:space="preserve">nder that, we put in place two key themes. The first one is a </w:t>
      </w:r>
      <w:r>
        <w:t>t</w:t>
      </w:r>
      <w:r w:rsidR="002D7880">
        <w:t>ri-</w:t>
      </w:r>
      <w:r>
        <w:t>s</w:t>
      </w:r>
      <w:r w:rsidR="002D7880">
        <w:t xml:space="preserve">ervice </w:t>
      </w:r>
      <w:r>
        <w:t>c</w:t>
      </w:r>
      <w:r w:rsidR="002D7880">
        <w:t xml:space="preserve">omplaints </w:t>
      </w:r>
      <w:r>
        <w:t>p</w:t>
      </w:r>
      <w:r w:rsidR="002D7880">
        <w:t>rogramme to take that complaint</w:t>
      </w:r>
      <w:r>
        <w:t>s</w:t>
      </w:r>
      <w:r w:rsidR="002D7880">
        <w:t xml:space="preserve"> system away from </w:t>
      </w:r>
      <w:r>
        <w:t xml:space="preserve">the </w:t>
      </w:r>
      <w:r w:rsidR="002D7880">
        <w:t>single services</w:t>
      </w:r>
      <w:r>
        <w:t>,</w:t>
      </w:r>
      <w:r w:rsidR="002D7880">
        <w:t xml:space="preserve"> </w:t>
      </w:r>
      <w:r>
        <w:t>and w</w:t>
      </w:r>
      <w:r w:rsidR="002D7880">
        <w:t>e mentioned that before</w:t>
      </w:r>
      <w:r>
        <w:rPr>
          <w:rStyle w:val="FootnoteReference"/>
        </w:rPr>
        <w:footnoteReference w:id="8"/>
      </w:r>
      <w:r w:rsidR="002D7880">
        <w:t>.</w:t>
      </w:r>
      <w:r>
        <w:t xml:space="preserve"> </w:t>
      </w:r>
      <w:r w:rsidR="002D7880">
        <w:t xml:space="preserve">That will go some way to giving people confidence that the Army, the Navy and </w:t>
      </w:r>
      <w:r>
        <w:t xml:space="preserve">the </w:t>
      </w:r>
      <w:r w:rsidR="002D7880">
        <w:t xml:space="preserve">Air Force are not marking their own homework, which is </w:t>
      </w:r>
      <w:r w:rsidR="002D7880">
        <w:t>really important</w:t>
      </w:r>
      <w:r w:rsidR="002D7880">
        <w:t>.</w:t>
      </w:r>
    </w:p>
    <w:p w:rsidR="002D7880" w:rsidP="001A7834">
      <w:pPr>
        <w:pStyle w:val="Answer"/>
      </w:pPr>
      <w:r>
        <w:t>T</w:t>
      </w:r>
      <w:r>
        <w:t xml:space="preserve">he second one is the </w:t>
      </w:r>
      <w:r>
        <w:t>v</w:t>
      </w:r>
      <w:r>
        <w:t xml:space="preserve">iolence </w:t>
      </w:r>
      <w:r>
        <w:t>a</w:t>
      </w:r>
      <w:r>
        <w:t xml:space="preserve">gainst </w:t>
      </w:r>
      <w:r>
        <w:t>w</w:t>
      </w:r>
      <w:r>
        <w:t xml:space="preserve">omen and </w:t>
      </w:r>
      <w:r>
        <w:t>g</w:t>
      </w:r>
      <w:r>
        <w:t>irls</w:t>
      </w:r>
      <w:r>
        <w:t xml:space="preserve"> taskforce that we are pulling together. </w:t>
      </w:r>
      <w:r>
        <w:t>W</w:t>
      </w:r>
      <w:r>
        <w:t xml:space="preserve">e have worked with Jess Phillips on that. I sit </w:t>
      </w:r>
      <w:r>
        <w:t xml:space="preserve">on </w:t>
      </w:r>
      <w:r>
        <w:t xml:space="preserve">the </w:t>
      </w:r>
      <w:r>
        <w:t>v</w:t>
      </w:r>
      <w:r>
        <w:t xml:space="preserve">iolence </w:t>
      </w:r>
      <w:r>
        <w:t>a</w:t>
      </w:r>
      <w:r>
        <w:t xml:space="preserve">gainst </w:t>
      </w:r>
      <w:r>
        <w:t>w</w:t>
      </w:r>
      <w:r>
        <w:t xml:space="preserve">omen and </w:t>
      </w:r>
      <w:r>
        <w:t>g</w:t>
      </w:r>
      <w:r>
        <w:t>irls</w:t>
      </w:r>
      <w:r>
        <w:t xml:space="preserve"> </w:t>
      </w:r>
      <w:r>
        <w:t>t</w:t>
      </w:r>
      <w:r>
        <w:t xml:space="preserve">askforce. It sits </w:t>
      </w:r>
      <w:r>
        <w:t>across G</w:t>
      </w:r>
      <w:r>
        <w:t xml:space="preserve">overnment. We </w:t>
      </w:r>
      <w:r>
        <w:t xml:space="preserve">have </w:t>
      </w:r>
      <w:r>
        <w:t xml:space="preserve">pulled some of those lessons into defence. That body is going to work to me. </w:t>
      </w:r>
      <w:r>
        <w:t>I</w:t>
      </w:r>
      <w:r>
        <w:t xml:space="preserve">t will </w:t>
      </w:r>
      <w:r>
        <w:t xml:space="preserve">then </w:t>
      </w:r>
      <w:r>
        <w:t xml:space="preserve">have its tentacles down into the single services. </w:t>
      </w:r>
      <w:r>
        <w:t>I</w:t>
      </w:r>
      <w:r>
        <w:t xml:space="preserve">f anyone has any issues, they can go to those individuals and propel it right to the top </w:t>
      </w:r>
      <w:r>
        <w:t>really quickly</w:t>
      </w:r>
      <w:r>
        <w:t xml:space="preserve">. </w:t>
      </w:r>
      <w:r>
        <w:t xml:space="preserve">It </w:t>
      </w:r>
      <w:r>
        <w:t xml:space="preserve">is </w:t>
      </w:r>
      <w:r>
        <w:t>really important</w:t>
      </w:r>
      <w:r>
        <w:t xml:space="preserve"> to us.</w:t>
      </w:r>
    </w:p>
    <w:p w:rsidR="002D7880" w:rsidP="001A7834">
      <w:pPr>
        <w:pStyle w:val="Question"/>
      </w:pPr>
      <w:sdt>
        <w:sdtPr>
          <w:alias w:val="Member"/>
          <w:tag w:val="&lt;Member mnisId='5219' dodsId='173273'&gt;"/>
          <w:id w:val="1508239836"/>
          <w:placeholder>
            <w:docPart w:val="DefaultPlaceholder_-1854013440"/>
          </w:placeholder>
          <w:richText/>
        </w:sdtPr>
        <w:sdtContent>
          <w:r w:rsidRPr="001A7834" w:rsidR="001A7834">
            <w:rPr>
              <w:b/>
            </w:rPr>
            <w:t>Mike Martin:</w:t>
          </w:r>
        </w:sdtContent>
      </w:sdt>
      <w:r w:rsidR="001A7834">
        <w:t xml:space="preserve"> </w:t>
      </w:r>
      <w:r>
        <w:t xml:space="preserve">Sam, </w:t>
      </w:r>
      <w:r w:rsidR="001A7834">
        <w:t xml:space="preserve">what </w:t>
      </w:r>
      <w:r w:rsidR="00B55042">
        <w:t xml:space="preserve">does </w:t>
      </w:r>
      <w:r w:rsidR="001A7834">
        <w:t>good look like</w:t>
      </w:r>
      <w:r>
        <w:t>? We are doing all of this</w:t>
      </w:r>
      <w:r w:rsidR="001A7834">
        <w:t>.</w:t>
      </w:r>
      <w:r>
        <w:t xml:space="preserve"> </w:t>
      </w:r>
      <w:r w:rsidR="001A7834">
        <w:t xml:space="preserve">I accept that </w:t>
      </w:r>
      <w:r>
        <w:t>we are not going to get rid of it entirely</w:t>
      </w:r>
      <w:r w:rsidR="00A1453B">
        <w:t>.</w:t>
      </w:r>
      <w:r w:rsidR="001A7834">
        <w:t xml:space="preserve"> </w:t>
      </w:r>
      <w:r w:rsidR="00A1453B">
        <w:t xml:space="preserve">Any </w:t>
      </w:r>
      <w:r>
        <w:t>organisation is always going to have problems</w:t>
      </w:r>
      <w:r w:rsidR="001A7834">
        <w:t>,</w:t>
      </w:r>
      <w:r>
        <w:t xml:space="preserve"> </w:t>
      </w:r>
      <w:r w:rsidR="001A7834">
        <w:t>b</w:t>
      </w:r>
      <w:r>
        <w:t>ut what does good look like?</w:t>
      </w:r>
    </w:p>
    <w:p w:rsidR="001A7834" w:rsidP="001A7834">
      <w:pPr>
        <w:pStyle w:val="Answer"/>
      </w:pPr>
      <w:sdt>
        <w:sdtPr>
          <w:alias w:val="Witness"/>
          <w:id w:val="-1234772466"/>
          <w:placeholder>
            <w:docPart w:val="DefaultPlaceholder_-1854013440"/>
          </w:placeholder>
          <w:richText/>
        </w:sdtPr>
        <w:sdtContent>
          <w:r w:rsidRPr="00C60BA4" w:rsidR="00C60BA4">
            <w:rPr>
              <w:b/>
              <w:i/>
            </w:rPr>
            <w:t>Sam des Forges:</w:t>
          </w:r>
        </w:sdtContent>
      </w:sdt>
      <w:r>
        <w:t xml:space="preserve"> T</w:t>
      </w:r>
      <w:r w:rsidR="002D7880">
        <w:t xml:space="preserve">his is something </w:t>
      </w:r>
      <w:r>
        <w:t xml:space="preserve">that </w:t>
      </w:r>
      <w:r w:rsidR="002D7880">
        <w:t xml:space="preserve">we quite often </w:t>
      </w:r>
      <w:r>
        <w:t xml:space="preserve">talk about </w:t>
      </w:r>
      <w:r w:rsidR="002D7880">
        <w:t xml:space="preserve">with our international colleagues, because this challenge is faced by armed forces across NATO, Five Eyes, et cetera. </w:t>
      </w:r>
      <w:r>
        <w:t>T</w:t>
      </w:r>
      <w:r w:rsidR="002D7880">
        <w:t xml:space="preserve">here is a mix of the data. </w:t>
      </w:r>
      <w:r>
        <w:t>W</w:t>
      </w:r>
      <w:r w:rsidR="002D7880">
        <w:t xml:space="preserve">e have talked about a 100% increase in service complaints over the last year. We would expect to see those complaints going up. We would expect to see them then plateau and drop. </w:t>
      </w:r>
      <w:r>
        <w:t>T</w:t>
      </w:r>
      <w:r w:rsidR="002D7880">
        <w:t xml:space="preserve">here are data points </w:t>
      </w:r>
      <w:r>
        <w:t xml:space="preserve">from AFCAS, et cetera, </w:t>
      </w:r>
      <w:r w:rsidR="002D7880">
        <w:t>that will show us that.</w:t>
      </w:r>
    </w:p>
    <w:p w:rsidR="001A7834" w:rsidP="001A7834">
      <w:pPr>
        <w:pStyle w:val="Answer"/>
      </w:pPr>
      <w:r>
        <w:t>U</w:t>
      </w:r>
      <w:r w:rsidR="002D7880">
        <w:t>ltimately</w:t>
      </w:r>
      <w:r>
        <w:t>, we</w:t>
      </w:r>
      <w:r w:rsidR="002D7880">
        <w:t xml:space="preserve"> do not want things to happen in the first place</w:t>
      </w:r>
      <w:r>
        <w:t>,</w:t>
      </w:r>
      <w:r w:rsidR="002D7880">
        <w:t xml:space="preserve"> </w:t>
      </w:r>
      <w:r>
        <w:t>s</w:t>
      </w:r>
      <w:r w:rsidR="002D7880">
        <w:t xml:space="preserve">o we want to have </w:t>
      </w:r>
      <w:r w:rsidR="002D7880">
        <w:t>really strong</w:t>
      </w:r>
      <w:r w:rsidR="002D7880">
        <w:t xml:space="preserve"> education about that</w:t>
      </w:r>
      <w:r>
        <w:t xml:space="preserve">, and </w:t>
      </w:r>
      <w:r w:rsidR="002D7880">
        <w:t xml:space="preserve">service colleagues can talk in particular to some of the changes </w:t>
      </w:r>
      <w:r>
        <w:t xml:space="preserve">that </w:t>
      </w:r>
      <w:r w:rsidR="002D7880">
        <w:t xml:space="preserve">they have made in the last couple of years in that space. </w:t>
      </w:r>
      <w:r>
        <w:t>W</w:t>
      </w:r>
      <w:r w:rsidR="002D7880">
        <w:t xml:space="preserve">hen they do happen, we want folk to be confident in reporting and confident that something will happen in response to that report. </w:t>
      </w:r>
      <w:r>
        <w:t xml:space="preserve">We are </w:t>
      </w:r>
      <w:r w:rsidR="002D7880">
        <w:t>talking very much about 100% action.</w:t>
      </w:r>
    </w:p>
    <w:p w:rsidR="001A7834" w:rsidP="001A7834">
      <w:pPr>
        <w:pStyle w:val="Answer"/>
      </w:pPr>
      <w:r>
        <w:t>An</w:t>
      </w:r>
      <w:r w:rsidR="002D7880">
        <w:t xml:space="preserve">other lesson that we </w:t>
      </w:r>
      <w:r>
        <w:t xml:space="preserve">have </w:t>
      </w:r>
      <w:r w:rsidR="002D7880">
        <w:t xml:space="preserve">taken from </w:t>
      </w:r>
      <w:r w:rsidR="002D7880">
        <w:t>a number of</w:t>
      </w:r>
      <w:r w:rsidR="002D7880">
        <w:t xml:space="preserve"> our international colleagues</w:t>
      </w:r>
      <w:r>
        <w:t xml:space="preserve"> </w:t>
      </w:r>
      <w:r w:rsidR="002D7880">
        <w:t xml:space="preserve">goes back to </w:t>
      </w:r>
      <w:r w:rsidR="00000185">
        <w:t xml:space="preserve">making </w:t>
      </w:r>
      <w:r w:rsidR="002D7880">
        <w:t xml:space="preserve">an intervention at </w:t>
      </w:r>
      <w:r w:rsidR="000A1947">
        <w:t>an earlier</w:t>
      </w:r>
      <w:r w:rsidR="002D7880">
        <w:t xml:space="preserve"> </w:t>
      </w:r>
      <w:r w:rsidR="00000185">
        <w:t xml:space="preserve">rather than </w:t>
      </w:r>
      <w:r w:rsidR="002E473D">
        <w:t>a</w:t>
      </w:r>
      <w:r w:rsidR="00BD5026">
        <w:t xml:space="preserve"> later</w:t>
      </w:r>
      <w:r w:rsidR="002E473D">
        <w:t xml:space="preserve"> point </w:t>
      </w:r>
      <w:r w:rsidR="002D7880">
        <w:t xml:space="preserve">in the journey. We </w:t>
      </w:r>
      <w:r w:rsidR="002D7880">
        <w:t>have to</w:t>
      </w:r>
      <w:r w:rsidR="002D7880">
        <w:t xml:space="preserve"> change them. </w:t>
      </w:r>
      <w:r>
        <w:t>T</w:t>
      </w:r>
      <w:r w:rsidR="002D7880">
        <w:t xml:space="preserve">here is something very much about the assurance. </w:t>
      </w:r>
      <w:r>
        <w:t>H</w:t>
      </w:r>
      <w:r w:rsidR="002D7880">
        <w:t xml:space="preserve">ow are we </w:t>
      </w:r>
      <w:r w:rsidR="002D7880">
        <w:t>really confident</w:t>
      </w:r>
      <w:r w:rsidR="002D7880">
        <w:t xml:space="preserve"> that</w:t>
      </w:r>
      <w:r>
        <w:t>,</w:t>
      </w:r>
      <w:r w:rsidR="002D7880">
        <w:t xml:space="preserve"> as the whole of defence</w:t>
      </w:r>
      <w:r>
        <w:t>,</w:t>
      </w:r>
      <w:r w:rsidR="002D7880">
        <w:t xml:space="preserve"> we are following these approaches </w:t>
      </w:r>
      <w:r>
        <w:t xml:space="preserve">and </w:t>
      </w:r>
      <w:r w:rsidR="002D7880">
        <w:t>delivering what we think we are delivering</w:t>
      </w:r>
      <w:r>
        <w:t>?</w:t>
      </w:r>
    </w:p>
    <w:p w:rsidR="001A7834" w:rsidP="001A7834">
      <w:pPr>
        <w:pStyle w:val="Answer"/>
      </w:pPr>
      <w:r>
        <w:t>O</w:t>
      </w:r>
      <w:r w:rsidR="002D7880">
        <w:t xml:space="preserve">ne of the other things </w:t>
      </w:r>
      <w:r>
        <w:t xml:space="preserve">that </w:t>
      </w:r>
      <w:r w:rsidR="002D7880">
        <w:t xml:space="preserve">the </w:t>
      </w:r>
      <w:r>
        <w:t>M</w:t>
      </w:r>
      <w:r w:rsidR="002D7880">
        <w:t xml:space="preserve">inister has asked for is an independent KC review of the zero tolerance cases where we have retained folk. </w:t>
      </w:r>
      <w:r>
        <w:t>T</w:t>
      </w:r>
      <w:r w:rsidR="002D7880">
        <w:t xml:space="preserve">here can be some really correct and fair reasons for doing </w:t>
      </w:r>
      <w:r w:rsidR="002D7880">
        <w:t>that</w:t>
      </w:r>
      <w:r>
        <w:t>,</w:t>
      </w:r>
      <w:r w:rsidR="002D7880">
        <w:t xml:space="preserve"> </w:t>
      </w:r>
      <w:r>
        <w:t>b</w:t>
      </w:r>
      <w:r w:rsidR="002D7880">
        <w:t>ut</w:t>
      </w:r>
      <w:r w:rsidR="002D7880">
        <w:t xml:space="preserve"> let us get some independent assurance about how we are doing that.</w:t>
      </w:r>
    </w:p>
    <w:p w:rsidR="00A8796A" w:rsidP="001A7834">
      <w:pPr>
        <w:pStyle w:val="Answer"/>
      </w:pPr>
      <w:r>
        <w:t>W</w:t>
      </w:r>
      <w:r w:rsidR="002D7880">
        <w:t xml:space="preserve">orking with Jess Phillips and colleagues across </w:t>
      </w:r>
      <w:r>
        <w:t>G</w:t>
      </w:r>
      <w:r w:rsidR="002D7880">
        <w:t>overnment</w:t>
      </w:r>
      <w:r>
        <w:t>,</w:t>
      </w:r>
      <w:r w:rsidR="002D7880">
        <w:t xml:space="preserve"> </w:t>
      </w:r>
      <w:r>
        <w:t xml:space="preserve">one other thing </w:t>
      </w:r>
      <w:r w:rsidR="002D7880">
        <w:t>is the opportunity for</w:t>
      </w:r>
      <w:r>
        <w:t xml:space="preserve"> </w:t>
      </w:r>
      <w:r w:rsidR="002D7880">
        <w:t xml:space="preserve">rehabilitation. </w:t>
      </w:r>
      <w:r>
        <w:t>H</w:t>
      </w:r>
      <w:r w:rsidR="002D7880">
        <w:t xml:space="preserve">ow can we create an opportunity whereby folk have </w:t>
      </w:r>
      <w:r>
        <w:t xml:space="preserve">perhaps </w:t>
      </w:r>
      <w:r w:rsidR="002D7880">
        <w:t>not stepped over the line but a bit close to it</w:t>
      </w:r>
      <w:r>
        <w:t xml:space="preserve">? </w:t>
      </w:r>
      <w:r w:rsidR="00FC071B">
        <w:t xml:space="preserve">We </w:t>
      </w:r>
      <w:r w:rsidR="002D7880">
        <w:t xml:space="preserve">look at </w:t>
      </w:r>
      <w:r w:rsidR="003503CF">
        <w:t>the</w:t>
      </w:r>
      <w:r w:rsidR="002D7880">
        <w:t xml:space="preserve"> stats coming out of the world of education, </w:t>
      </w:r>
      <w:r w:rsidR="00FC071B">
        <w:t xml:space="preserve">where </w:t>
      </w:r>
      <w:r w:rsidR="002D7880">
        <w:t xml:space="preserve">some of the highest levels of allegations </w:t>
      </w:r>
      <w:r>
        <w:t xml:space="preserve">of </w:t>
      </w:r>
      <w:r w:rsidR="002D7880">
        <w:t xml:space="preserve">rape </w:t>
      </w:r>
      <w:r>
        <w:t xml:space="preserve">are </w:t>
      </w:r>
      <w:r w:rsidR="002D7880">
        <w:t>among 14</w:t>
      </w:r>
      <w:r>
        <w:t>-</w:t>
      </w:r>
      <w:r w:rsidR="002D7880">
        <w:t>year</w:t>
      </w:r>
      <w:r>
        <w:t>-</w:t>
      </w:r>
      <w:r w:rsidR="002D7880">
        <w:t>olds, recognising those challenges</w:t>
      </w:r>
      <w:r>
        <w:t xml:space="preserve"> and </w:t>
      </w:r>
      <w:r w:rsidR="002D7880">
        <w:t xml:space="preserve">gateway behaviours that can lead to some of the worst behaviours. How can we really make sure that we are recognising and understanding that? </w:t>
      </w:r>
      <w:r>
        <w:t>I</w:t>
      </w:r>
      <w:r w:rsidR="002D7880">
        <w:t xml:space="preserve">n our phase </w:t>
      </w:r>
      <w:r>
        <w:t xml:space="preserve">1 </w:t>
      </w:r>
      <w:r w:rsidR="002D7880">
        <w:t xml:space="preserve">and </w:t>
      </w:r>
      <w:r>
        <w:t xml:space="preserve">2 </w:t>
      </w:r>
      <w:r w:rsidR="002D7880">
        <w:t>training, right the way through, we are putting interventions in place.</w:t>
      </w:r>
    </w:p>
    <w:p w:rsidR="002D7880" w:rsidP="001A7834">
      <w:pPr>
        <w:pStyle w:val="Answer"/>
      </w:pPr>
      <w:r>
        <w:t>W</w:t>
      </w:r>
      <w:r>
        <w:t xml:space="preserve">e have a long way to </w:t>
      </w:r>
      <w:r>
        <w:t>go</w:t>
      </w:r>
      <w:r>
        <w:t xml:space="preserve"> and we cannot be naive about that</w:t>
      </w:r>
      <w:r>
        <w:t>,</w:t>
      </w:r>
      <w:r>
        <w:t xml:space="preserve"> </w:t>
      </w:r>
      <w:r>
        <w:t>but</w:t>
      </w:r>
      <w:r>
        <w:t xml:space="preserve"> </w:t>
      </w:r>
      <w:r w:rsidR="003503CF">
        <w:t xml:space="preserve">we </w:t>
      </w:r>
      <w:r>
        <w:t xml:space="preserve">all regularly engage with our </w:t>
      </w:r>
      <w:r w:rsidR="00522E79">
        <w:t>servicewomen</w:t>
      </w:r>
      <w:r>
        <w:t>’s networks</w:t>
      </w:r>
      <w:r w:rsidR="003503CF">
        <w:t>—</w:t>
      </w:r>
      <w:r>
        <w:t xml:space="preserve">a number of </w:t>
      </w:r>
      <w:r w:rsidR="003503CF">
        <w:t>them</w:t>
      </w:r>
      <w:r>
        <w:t xml:space="preserve"> are here today</w:t>
      </w:r>
      <w:r w:rsidR="003503CF">
        <w:t>—which</w:t>
      </w:r>
      <w:r>
        <w:t xml:space="preserve"> provide some of that challenge. </w:t>
      </w:r>
      <w:r>
        <w:t>I</w:t>
      </w:r>
      <w:r>
        <w:t xml:space="preserve"> am looking forward to the day </w:t>
      </w:r>
      <w:r>
        <w:t xml:space="preserve">when </w:t>
      </w:r>
      <w:r>
        <w:t xml:space="preserve">they say, </w:t>
      </w:r>
      <w:r>
        <w:t>“D</w:t>
      </w:r>
      <w:r>
        <w:t>o you know what?</w:t>
      </w:r>
      <w:r>
        <w:t xml:space="preserve"> </w:t>
      </w:r>
      <w:r>
        <w:t>It is great</w:t>
      </w:r>
      <w:r>
        <w:t>”</w:t>
      </w:r>
      <w:r>
        <w:t>.</w:t>
      </w:r>
    </w:p>
    <w:p w:rsidR="002D7880" w:rsidP="0063454E">
      <w:pPr>
        <w:pStyle w:val="Answer"/>
      </w:pPr>
      <w:sdt>
        <w:sdtPr>
          <w:alias w:val="Witness"/>
          <w:id w:val="1553425860"/>
          <w:placeholder>
            <w:docPart w:val="DefaultPlaceholder_-1854013440"/>
          </w:placeholder>
          <w:richText/>
        </w:sdtPr>
        <w:sdtContent>
          <w:r w:rsidRPr="00C60BA4" w:rsidR="00C60BA4">
            <w:rPr>
              <w:b/>
              <w:i/>
            </w:rPr>
            <w:t>Alistair Carns:</w:t>
          </w:r>
        </w:sdtContent>
      </w:sdt>
      <w:r w:rsidR="00A8796A">
        <w:t xml:space="preserve"> W</w:t>
      </w:r>
      <w:r>
        <w:t xml:space="preserve">hat looks </w:t>
      </w:r>
      <w:r>
        <w:t>really good</w:t>
      </w:r>
      <w:r>
        <w:t xml:space="preserve"> is when women turn up to work</w:t>
      </w:r>
      <w:r w:rsidR="00A8796A">
        <w:t>,</w:t>
      </w:r>
      <w:r>
        <w:t xml:space="preserve"> can enjoy work and have a great time</w:t>
      </w:r>
      <w:r w:rsidR="00A8796A">
        <w:t>,</w:t>
      </w:r>
      <w:r>
        <w:t xml:space="preserve"> and go home without any concerns about any predatory or unwanted sexual behaviour. That is what good looks like. How do we measure that?</w:t>
      </w:r>
      <w:r w:rsidR="0063454E">
        <w:t xml:space="preserve"> I</w:t>
      </w:r>
      <w:r>
        <w:t>t is through AFCAS</w:t>
      </w:r>
      <w:r w:rsidR="00A8796A">
        <w:t>.</w:t>
      </w:r>
      <w:r>
        <w:t xml:space="preserve"> </w:t>
      </w:r>
      <w:r w:rsidR="00A8796A">
        <w:t>I</w:t>
      </w:r>
      <w:r>
        <w:t>t is through complaints</w:t>
      </w:r>
      <w:r w:rsidR="00A8796A">
        <w:t>.</w:t>
      </w:r>
      <w:r>
        <w:t xml:space="preserve"> </w:t>
      </w:r>
      <w:r w:rsidR="00A8796A">
        <w:t>I</w:t>
      </w:r>
      <w:r>
        <w:t>t is through the offen</w:t>
      </w:r>
      <w:r w:rsidR="00A8796A">
        <w:t>c</w:t>
      </w:r>
      <w:r>
        <w:t>es system</w:t>
      </w:r>
      <w:r w:rsidR="00A8796A">
        <w:t xml:space="preserve">, </w:t>
      </w:r>
      <w:r>
        <w:t xml:space="preserve">to ensure that </w:t>
      </w:r>
      <w:r w:rsidR="00A8796A">
        <w:t xml:space="preserve">the </w:t>
      </w:r>
      <w:r>
        <w:t xml:space="preserve">hockey stick that </w:t>
      </w:r>
      <w:r w:rsidR="00A8796A">
        <w:t xml:space="preserve">has </w:t>
      </w:r>
      <w:r>
        <w:t>gone up just now, which we think has gone up because of the confidence in the system to report</w:t>
      </w:r>
      <w:r w:rsidR="00A8796A">
        <w:t>,</w:t>
      </w:r>
      <w:r>
        <w:t xml:space="preserve"> comes down. </w:t>
      </w:r>
      <w:r w:rsidR="00A8796A">
        <w:t>A</w:t>
      </w:r>
      <w:r>
        <w:t>ll of</w:t>
      </w:r>
      <w:r>
        <w:t xml:space="preserve"> the facts and none of the understanding is really dangerous. It is a balance.</w:t>
      </w:r>
    </w:p>
    <w:p w:rsidR="002D7880" w:rsidP="00A8796A">
      <w:pPr>
        <w:pStyle w:val="Question"/>
      </w:pPr>
      <w:sdt>
        <w:sdtPr>
          <w:alias w:val="Member"/>
          <w:tag w:val="&lt;Member mnisId='5219' dodsId='173273'&gt;"/>
          <w:id w:val="-596171561"/>
          <w:placeholder>
            <w:docPart w:val="DefaultPlaceholder_-1854013440"/>
          </w:placeholder>
          <w:richText/>
        </w:sdtPr>
        <w:sdtContent>
          <w:r w:rsidRPr="00A8796A" w:rsidR="00A8796A">
            <w:rPr>
              <w:b/>
            </w:rPr>
            <w:t>Mike Martin:</w:t>
          </w:r>
        </w:sdtContent>
      </w:sdt>
      <w:r w:rsidR="00A8796A">
        <w:t xml:space="preserve"> </w:t>
      </w:r>
      <w:r>
        <w:t xml:space="preserve">What is the metric? </w:t>
      </w:r>
      <w:r w:rsidR="00A8796A">
        <w:t>G</w:t>
      </w:r>
      <w:r>
        <w:t>ive me a number</w:t>
      </w:r>
      <w:r w:rsidR="00A8796A">
        <w:t>—by what date and what level?</w:t>
      </w:r>
    </w:p>
    <w:p w:rsidR="00A8796A" w:rsidP="00A8796A">
      <w:pPr>
        <w:pStyle w:val="Answer"/>
      </w:pPr>
      <w:sdt>
        <w:sdtPr>
          <w:alias w:val="Witness"/>
          <w:id w:val="-212967965"/>
          <w:placeholder>
            <w:docPart w:val="DefaultPlaceholder_-1854013440"/>
          </w:placeholder>
          <w:richText/>
        </w:sdtPr>
        <w:sdtContent>
          <w:r w:rsidRPr="00C60BA4" w:rsidR="00C60BA4">
            <w:rPr>
              <w:b/>
              <w:i/>
            </w:rPr>
            <w:t>Alistair Carns:</w:t>
          </w:r>
        </w:sdtContent>
      </w:sdt>
      <w:r>
        <w:t xml:space="preserve"> T</w:t>
      </w:r>
      <w:r w:rsidR="002D7880">
        <w:t>here were 3,000 offen</w:t>
      </w:r>
      <w:r>
        <w:t>c</w:t>
      </w:r>
      <w:r w:rsidR="002D7880">
        <w:t xml:space="preserve">es in the service justice system last year. </w:t>
      </w:r>
      <w:r w:rsidR="00BF07A0">
        <w:t xml:space="preserve">Of those, </w:t>
      </w:r>
      <w:r w:rsidR="002D7880">
        <w:t xml:space="preserve">33% were disciplinary, 24% fraud, 19% theft, 12% </w:t>
      </w:r>
      <w:r w:rsidR="002D7880">
        <w:t>violent offen</w:t>
      </w:r>
      <w:r>
        <w:t>c</w:t>
      </w:r>
      <w:r w:rsidR="002D7880">
        <w:t xml:space="preserve">es, </w:t>
      </w:r>
      <w:r>
        <w:t xml:space="preserve">and </w:t>
      </w:r>
      <w:r w:rsidR="002D7880">
        <w:t>8% sexual offen</w:t>
      </w:r>
      <w:r>
        <w:t>c</w:t>
      </w:r>
      <w:r w:rsidR="002D7880">
        <w:t>es. We would like to bring that down over time. We would like to bring it down straight</w:t>
      </w:r>
      <w:r>
        <w:t>away.</w:t>
      </w:r>
    </w:p>
    <w:p w:rsidR="00A8796A" w:rsidP="00A8796A">
      <w:pPr>
        <w:pStyle w:val="Question"/>
      </w:pPr>
      <w:sdt>
        <w:sdtPr>
          <w:alias w:val="Member"/>
          <w:tag w:val="&lt;Member mnisId='5219' dodsId='173273'&gt;"/>
          <w:id w:val="-315948643"/>
          <w:placeholder>
            <w:docPart w:val="DefaultPlaceholder_-1854013440"/>
          </w:placeholder>
          <w:richText/>
        </w:sdtPr>
        <w:sdtContent>
          <w:r w:rsidRPr="00A8796A">
            <w:rPr>
              <w:b/>
            </w:rPr>
            <w:t>Mike Martin:</w:t>
          </w:r>
        </w:sdtContent>
      </w:sdt>
      <w:r>
        <w:t xml:space="preserve"> To w</w:t>
      </w:r>
      <w:r w:rsidR="002D7880">
        <w:t>hat?</w:t>
      </w:r>
    </w:p>
    <w:p w:rsidR="00A8796A" w:rsidP="00A8796A">
      <w:pPr>
        <w:pStyle w:val="Answer"/>
      </w:pPr>
      <w:sdt>
        <w:sdtPr>
          <w:alias w:val="Witness"/>
          <w:id w:val="1831868738"/>
          <w:placeholder>
            <w:docPart w:val="DefaultPlaceholder_-1854013440"/>
          </w:placeholder>
          <w:richText/>
        </w:sdtPr>
        <w:sdtContent>
          <w:r w:rsidRPr="00C60BA4" w:rsidR="00C60BA4">
            <w:rPr>
              <w:b/>
              <w:i/>
            </w:rPr>
            <w:t>Alistair Carns:</w:t>
          </w:r>
        </w:sdtContent>
      </w:sdt>
      <w:r>
        <w:t xml:space="preserve"> T</w:t>
      </w:r>
      <w:r w:rsidR="002D7880">
        <w:t xml:space="preserve">o </w:t>
      </w:r>
      <w:r w:rsidR="00495A53">
        <w:t>the</w:t>
      </w:r>
      <w:r>
        <w:t xml:space="preserve"> </w:t>
      </w:r>
      <w:r w:rsidR="002D7880">
        <w:t>minim</w:t>
      </w:r>
      <w:r w:rsidR="00495A53">
        <w:t>um</w:t>
      </w:r>
      <w:r w:rsidR="002D7880">
        <w:t xml:space="preserve"> possible, but I am going to be </w:t>
      </w:r>
      <w:r w:rsidR="002D7880">
        <w:t>really honest</w:t>
      </w:r>
      <w:r>
        <w:t>.</w:t>
      </w:r>
      <w:r w:rsidR="002D7880">
        <w:t xml:space="preserve"> </w:t>
      </w:r>
      <w:r>
        <w:t>A</w:t>
      </w:r>
      <w:r w:rsidR="002D7880">
        <w:t>s I said earl</w:t>
      </w:r>
      <w:r>
        <w:t>ier</w:t>
      </w:r>
      <w:r w:rsidR="002D7880">
        <w:t>, the ability to bring that to zero in a population that we have within defence is going to be exceptionally difficult.</w:t>
      </w:r>
    </w:p>
    <w:p w:rsidR="00A8796A" w:rsidP="002D7880">
      <w:pPr>
        <w:pStyle w:val="Question"/>
      </w:pPr>
      <w:sdt>
        <w:sdtPr>
          <w:alias w:val="Member"/>
          <w:tag w:val="&lt;Member mnisId='5219' dodsId='173273'&gt;"/>
          <w:id w:val="2131824860"/>
          <w:placeholder>
            <w:docPart w:val="DefaultPlaceholder_-1854013440"/>
          </w:placeholder>
          <w:richText/>
        </w:sdtPr>
        <w:sdtContent>
          <w:r w:rsidRPr="00A8796A">
            <w:rPr>
              <w:b/>
            </w:rPr>
            <w:t>Mike Martin:</w:t>
          </w:r>
        </w:sdtContent>
      </w:sdt>
      <w:r>
        <w:t xml:space="preserve"> Could we</w:t>
      </w:r>
      <w:r w:rsidR="002D7880">
        <w:t xml:space="preserve"> bring it to a level </w:t>
      </w:r>
      <w:r>
        <w:t xml:space="preserve">commensurate with </w:t>
      </w:r>
      <w:r w:rsidR="002D7880">
        <w:t xml:space="preserve">that </w:t>
      </w:r>
      <w:r>
        <w:t xml:space="preserve">in the </w:t>
      </w:r>
      <w:r w:rsidR="002D7880">
        <w:t>civilian population, for instance? Could we balance out sexual offen</w:t>
      </w:r>
      <w:r>
        <w:t>c</w:t>
      </w:r>
      <w:r w:rsidR="002D7880">
        <w:t xml:space="preserve">es to the same level that they </w:t>
      </w:r>
      <w:r>
        <w:t>occur in the civilian population?</w:t>
      </w:r>
    </w:p>
    <w:p w:rsidR="00A8796A" w:rsidP="00A8796A">
      <w:pPr>
        <w:pStyle w:val="Answer"/>
      </w:pPr>
      <w:sdt>
        <w:sdtPr>
          <w:alias w:val="Witness"/>
          <w:id w:val="1617720940"/>
          <w:placeholder>
            <w:docPart w:val="DefaultPlaceholder_-1854013440"/>
          </w:placeholder>
          <w:richText/>
        </w:sdtPr>
        <w:sdtContent>
          <w:r w:rsidRPr="00C60BA4" w:rsidR="00C60BA4">
            <w:rPr>
              <w:b/>
              <w:i/>
            </w:rPr>
            <w:t>Alistair Carns:</w:t>
          </w:r>
        </w:sdtContent>
      </w:sdt>
      <w:r>
        <w:t xml:space="preserve"> I</w:t>
      </w:r>
      <w:r w:rsidR="002D7880">
        <w:t>nteresting</w:t>
      </w:r>
      <w:r>
        <w:t>ly</w:t>
      </w:r>
      <w:r w:rsidR="002D7880">
        <w:t xml:space="preserve">, there </w:t>
      </w:r>
      <w:r>
        <w:t xml:space="preserve">are </w:t>
      </w:r>
      <w:r w:rsidR="002D7880">
        <w:t>two points on that.</w:t>
      </w:r>
      <w:r>
        <w:t xml:space="preserve"> O</w:t>
      </w:r>
      <w:r w:rsidR="002D7880">
        <w:t>n offen</w:t>
      </w:r>
      <w:r>
        <w:t>c</w:t>
      </w:r>
      <w:r w:rsidR="002D7880">
        <w:t xml:space="preserve">es, we would </w:t>
      </w:r>
      <w:r>
        <w:t xml:space="preserve">absolutely </w:t>
      </w:r>
      <w:r w:rsidR="002D7880">
        <w:t>like to do</w:t>
      </w:r>
      <w:r>
        <w:t xml:space="preserve"> that</w:t>
      </w:r>
      <w:r w:rsidR="002D7880">
        <w:t>. On complaints, it is slightly different</w:t>
      </w:r>
      <w:r>
        <w:t>,</w:t>
      </w:r>
      <w:r w:rsidR="002D7880">
        <w:t xml:space="preserve"> </w:t>
      </w:r>
      <w:r>
        <w:t>f</w:t>
      </w:r>
      <w:r w:rsidR="002D7880">
        <w:t>or the simple reason that</w:t>
      </w:r>
      <w:r>
        <w:t>,</w:t>
      </w:r>
      <w:r w:rsidR="002D7880">
        <w:t xml:space="preserve"> in the complaint</w:t>
      </w:r>
      <w:r>
        <w:t>s</w:t>
      </w:r>
      <w:r w:rsidR="002D7880">
        <w:t xml:space="preserve"> system, certain organisations usually work on an AIM principle. That AIM </w:t>
      </w:r>
      <w:r w:rsidR="002D7880">
        <w:t>principle</w:t>
      </w:r>
      <w:r w:rsidR="002D7880">
        <w:t xml:space="preserve"> puts unwanted sexual behaviour in three brackets</w:t>
      </w:r>
      <w:r w:rsidR="00BF07A0">
        <w:t xml:space="preserve">: </w:t>
      </w:r>
      <w:r w:rsidR="002D7880">
        <w:t>inappropriat</w:t>
      </w:r>
      <w:r>
        <w:t>e</w:t>
      </w:r>
      <w:r w:rsidR="002D7880">
        <w:t xml:space="preserve">, problematic, </w:t>
      </w:r>
      <w:r w:rsidR="00613502">
        <w:t xml:space="preserve">and </w:t>
      </w:r>
      <w:r w:rsidR="002D7880">
        <w:t>abusive and violent.</w:t>
      </w:r>
    </w:p>
    <w:p w:rsidR="00A8796A" w:rsidP="00A8796A">
      <w:pPr>
        <w:pStyle w:val="Answer"/>
      </w:pPr>
      <w:r>
        <w:t xml:space="preserve">With our </w:t>
      </w:r>
      <w:r>
        <w:t>zero tolerance</w:t>
      </w:r>
      <w:r>
        <w:t xml:space="preserve"> policy, everything goes into the right bucket, which</w:t>
      </w:r>
      <w:r>
        <w:t>,</w:t>
      </w:r>
      <w:r>
        <w:t xml:space="preserve"> in some cases</w:t>
      </w:r>
      <w:r>
        <w:t>,</w:t>
      </w:r>
      <w:r>
        <w:t xml:space="preserve"> skews the statistics in comparison to civilian organisations. </w:t>
      </w:r>
      <w:r>
        <w:t>W</w:t>
      </w:r>
      <w:r>
        <w:t>e deal with it</w:t>
      </w:r>
      <w:r>
        <w:t xml:space="preserve"> and </w:t>
      </w:r>
      <w:r>
        <w:t xml:space="preserve">have zero tolerance of it, so it pushes it to the right of </w:t>
      </w:r>
      <w:r>
        <w:t xml:space="preserve">the </w:t>
      </w:r>
      <w:r>
        <w:t>arc</w:t>
      </w:r>
      <w:r>
        <w:t>,</w:t>
      </w:r>
      <w:r>
        <w:t xml:space="preserve"> </w:t>
      </w:r>
      <w:r>
        <w:t>w</w:t>
      </w:r>
      <w:r>
        <w:t xml:space="preserve">hereas those </w:t>
      </w:r>
      <w:r>
        <w:t xml:space="preserve">that are </w:t>
      </w:r>
      <w:r>
        <w:t>problematic or inappropriate may not even be mentioned in other organisations.</w:t>
      </w:r>
    </w:p>
    <w:p w:rsidR="00A8796A" w:rsidP="00A8796A">
      <w:pPr>
        <w:pStyle w:val="Answer"/>
      </w:pPr>
      <w:r>
        <w:t>W</w:t>
      </w:r>
      <w:r w:rsidR="002D7880">
        <w:t xml:space="preserve">e </w:t>
      </w:r>
      <w:r w:rsidR="002D7880">
        <w:t>have to</w:t>
      </w:r>
      <w:r w:rsidR="002D7880">
        <w:t xml:space="preserve"> be careful of statistics and how we compare them. That is why</w:t>
      </w:r>
      <w:r>
        <w:t>,</w:t>
      </w:r>
      <w:r w:rsidR="002D7880">
        <w:t xml:space="preserve"> when we take our sexual harassment study that we want to push out, we want to do it </w:t>
      </w:r>
      <w:r>
        <w:t xml:space="preserve">not just </w:t>
      </w:r>
      <w:r w:rsidR="002D7880">
        <w:t>in defence.</w:t>
      </w:r>
      <w:r>
        <w:t xml:space="preserve"> </w:t>
      </w:r>
      <w:r w:rsidR="002D7880">
        <w:t xml:space="preserve">We want to make sure that every other </w:t>
      </w:r>
      <w:r w:rsidR="00BF07A0">
        <w:t xml:space="preserve">part of </w:t>
      </w:r>
      <w:r>
        <w:t>G</w:t>
      </w:r>
      <w:r w:rsidR="002D7880">
        <w:t xml:space="preserve">overnment </w:t>
      </w:r>
      <w:r w:rsidR="00BF07A0">
        <w:t>does</w:t>
      </w:r>
      <w:r w:rsidR="002D7880">
        <w:t xml:space="preserve"> it </w:t>
      </w:r>
      <w:r>
        <w:t xml:space="preserve">using </w:t>
      </w:r>
      <w:r w:rsidR="002D7880">
        <w:t>the same process, so we can balance it all and provide the data.</w:t>
      </w:r>
    </w:p>
    <w:p w:rsidR="002D7880" w:rsidP="00A8796A">
      <w:pPr>
        <w:pStyle w:val="Answer"/>
      </w:pPr>
      <w:sdt>
        <w:sdtPr>
          <w:alias w:val="Witness"/>
          <w:id w:val="1745762538"/>
          <w:placeholder>
            <w:docPart w:val="DefaultPlaceholder_-1854013440"/>
          </w:placeholder>
          <w:richText/>
        </w:sdtPr>
        <w:sdtContent>
          <w:r w:rsidRPr="00C60BA4" w:rsidR="00C60BA4">
            <w:rPr>
              <w:b/>
              <w:i/>
            </w:rPr>
            <w:t>General Sir Roly Walker:</w:t>
          </w:r>
        </w:sdtContent>
      </w:sdt>
      <w:r w:rsidR="00A8796A">
        <w:t xml:space="preserve"> T</w:t>
      </w:r>
      <w:r>
        <w:t>o your question of what good look</w:t>
      </w:r>
      <w:r w:rsidR="00A8796A">
        <w:t>s</w:t>
      </w:r>
      <w:r>
        <w:t xml:space="preserve"> like, I am completely with you. </w:t>
      </w:r>
      <w:r w:rsidR="00BF07A0">
        <w:t xml:space="preserve">The </w:t>
      </w:r>
      <w:r>
        <w:t>kit fitting</w:t>
      </w:r>
      <w:r w:rsidR="0099199E">
        <w:t>,</w:t>
      </w:r>
      <w:r w:rsidR="00A8796A">
        <w:t xml:space="preserve"> or</w:t>
      </w:r>
      <w:r>
        <w:t xml:space="preserve"> peop</w:t>
      </w:r>
      <w:r w:rsidR="0099199E">
        <w:t xml:space="preserve">le not </w:t>
      </w:r>
      <w:r>
        <w:t xml:space="preserve">being discriminated </w:t>
      </w:r>
      <w:r w:rsidR="0099199E">
        <w:t xml:space="preserve">against </w:t>
      </w:r>
      <w:r>
        <w:t>at work</w:t>
      </w:r>
      <w:r w:rsidR="0099199E">
        <w:t>,</w:t>
      </w:r>
      <w:r>
        <w:t xml:space="preserve"> is not good. That is the minimum that we should be expecting</w:t>
      </w:r>
      <w:r w:rsidR="00A8796A">
        <w:t>.</w:t>
      </w:r>
      <w:r>
        <w:t xml:space="preserve"> </w:t>
      </w:r>
      <w:r w:rsidR="00A8796A">
        <w:t>T</w:t>
      </w:r>
      <w:r>
        <w:t xml:space="preserve">o quote the team from our </w:t>
      </w:r>
      <w:r w:rsidR="00071FF5">
        <w:t>A</w:t>
      </w:r>
      <w:r>
        <w:t xml:space="preserve">rmy </w:t>
      </w:r>
      <w:r w:rsidR="00071FF5">
        <w:t>S</w:t>
      </w:r>
      <w:r w:rsidR="00522E79">
        <w:t>ervicewomen</w:t>
      </w:r>
      <w:r>
        <w:t xml:space="preserve">’s </w:t>
      </w:r>
      <w:r w:rsidR="00071FF5">
        <w:t>N</w:t>
      </w:r>
      <w:r>
        <w:t xml:space="preserve">etwork, it is </w:t>
      </w:r>
      <w:r>
        <w:t>really simple</w:t>
      </w:r>
      <w:r>
        <w:t>. They just want to come to work and feel safe physically and in terms of their healthcare.</w:t>
      </w:r>
    </w:p>
    <w:p w:rsidR="002D7880" w:rsidP="003A220D">
      <w:pPr>
        <w:pStyle w:val="Question"/>
      </w:pPr>
      <w:sdt>
        <w:sdtPr>
          <w:alias w:val="Member"/>
          <w:tag w:val="&lt;Member mnisId='5219' dodsId='173273'&gt;"/>
          <w:id w:val="855393071"/>
          <w:placeholder>
            <w:docPart w:val="DefaultPlaceholder_-1854013440"/>
          </w:placeholder>
          <w:richText/>
        </w:sdtPr>
        <w:sdtContent>
          <w:r w:rsidRPr="003A220D" w:rsidR="003A220D">
            <w:rPr>
              <w:b/>
            </w:rPr>
            <w:t>Mike Martin:</w:t>
          </w:r>
        </w:sdtContent>
      </w:sdt>
      <w:r w:rsidR="003A220D">
        <w:t xml:space="preserve"> </w:t>
      </w:r>
      <w:r>
        <w:t xml:space="preserve">That is hard to measure, so should we put a number on it? </w:t>
      </w:r>
      <w:r w:rsidR="003A220D">
        <w:t xml:space="preserve">Would </w:t>
      </w:r>
      <w:r>
        <w:t>you commit to putting a number on it in the Army?</w:t>
      </w:r>
    </w:p>
    <w:p w:rsidR="002D7880" w:rsidP="003A220D">
      <w:pPr>
        <w:pStyle w:val="Answer"/>
      </w:pPr>
      <w:sdt>
        <w:sdtPr>
          <w:alias w:val="Witness"/>
          <w:id w:val="917675132"/>
          <w:placeholder>
            <w:docPart w:val="DefaultPlaceholder_-1854013440"/>
          </w:placeholder>
          <w:richText/>
        </w:sdtPr>
        <w:sdtContent>
          <w:r w:rsidRPr="00C60BA4" w:rsidR="00C60BA4">
            <w:rPr>
              <w:b/>
              <w:i/>
            </w:rPr>
            <w:t>General Sir Roly Walker:</w:t>
          </w:r>
        </w:sdtContent>
      </w:sdt>
      <w:r w:rsidR="003A220D">
        <w:t xml:space="preserve"> That is t</w:t>
      </w:r>
      <w:r>
        <w:t xml:space="preserve">heir perception. The second thing is </w:t>
      </w:r>
      <w:r w:rsidR="003A220D">
        <w:t xml:space="preserve">that </w:t>
      </w:r>
      <w:r>
        <w:t xml:space="preserve">they just want to be valued for the equitable contribution </w:t>
      </w:r>
      <w:r w:rsidR="003A220D">
        <w:t xml:space="preserve">that </w:t>
      </w:r>
      <w:r>
        <w:t xml:space="preserve">they make. </w:t>
      </w:r>
      <w:r w:rsidR="003A220D">
        <w:t>T</w:t>
      </w:r>
      <w:r>
        <w:t>here is a high degree of subjectivity to this</w:t>
      </w:r>
      <w:r w:rsidR="003A220D">
        <w:t>.</w:t>
      </w:r>
      <w:r>
        <w:t xml:space="preserve"> </w:t>
      </w:r>
      <w:r w:rsidR="003A220D">
        <w:t>T</w:t>
      </w:r>
      <w:r>
        <w:t>herefore</w:t>
      </w:r>
      <w:r w:rsidR="003A220D">
        <w:t>,</w:t>
      </w:r>
      <w:r>
        <w:t xml:space="preserve"> to me, the litmus test is that network and the feedback that I am getting. Are we making the right interventions? Are they seeing the changes that they need</w:t>
      </w:r>
      <w:r w:rsidR="003A220D">
        <w:t>?</w:t>
      </w:r>
      <w:r>
        <w:t xml:space="preserve"> </w:t>
      </w:r>
      <w:r w:rsidR="003A220D">
        <w:t xml:space="preserve">We need to </w:t>
      </w:r>
      <w:r>
        <w:t>recognis</w:t>
      </w:r>
      <w:r w:rsidR="003A220D">
        <w:t>e</w:t>
      </w:r>
      <w:r>
        <w:t xml:space="preserve"> that there </w:t>
      </w:r>
      <w:r w:rsidR="003A220D">
        <w:t xml:space="preserve">are </w:t>
      </w:r>
      <w:r>
        <w:t>some things that are the minimum standards and not settle for the minimum being considered good. That is just the entry level that they should expect.</w:t>
      </w:r>
    </w:p>
    <w:p w:rsidR="003A220D" w:rsidP="003A220D">
      <w:pPr>
        <w:pStyle w:val="Question"/>
        <w:numPr>
          <w:ilvl w:val="0"/>
          <w:numId w:val="0"/>
        </w:numPr>
        <w:ind w:left="794"/>
      </w:pPr>
      <w:sdt>
        <w:sdtPr>
          <w:alias w:val="Member"/>
          <w:tag w:val="&lt;Member mnisId='5219' dodsId='173273'&gt;"/>
          <w:id w:val="-708101108"/>
          <w:placeholder>
            <w:docPart w:val="DefaultPlaceholder_-1854013440"/>
          </w:placeholder>
          <w:richText/>
        </w:sdtPr>
        <w:sdtContent>
          <w:r w:rsidRPr="003A220D">
            <w:rPr>
              <w:b/>
            </w:rPr>
            <w:t>Mike Martin:</w:t>
          </w:r>
        </w:sdtContent>
      </w:sdt>
      <w:r>
        <w:t xml:space="preserve"> </w:t>
      </w:r>
      <w:r w:rsidR="002D7880">
        <w:t>It does feel hard to measure though</w:t>
      </w:r>
      <w:r>
        <w:t>.</w:t>
      </w:r>
    </w:p>
    <w:p w:rsidR="002D7880" w:rsidP="002D7880">
      <w:pPr>
        <w:pStyle w:val="Question"/>
      </w:pPr>
      <w:sdt>
        <w:sdtPr>
          <w:alias w:val="Member"/>
          <w:tag w:val="&lt;Member mnisId='5174' dodsId='173235'&gt;"/>
          <w:id w:val="1808431080"/>
          <w:placeholder>
            <w:docPart w:val="DefaultPlaceholder_-1854013440"/>
          </w:placeholder>
          <w:richText/>
        </w:sdtPr>
        <w:sdtContent>
          <w:r w:rsidRPr="003A220D" w:rsidR="003A220D">
            <w:rPr>
              <w:b/>
            </w:rPr>
            <w:t>Fred Thomas:</w:t>
          </w:r>
        </w:sdtContent>
      </w:sdt>
      <w:r w:rsidR="003A220D">
        <w:t xml:space="preserve"> Minister, sexual </w:t>
      </w:r>
      <w:r>
        <w:t>misconduct against women, as we have heard this morning, is a problem across our military. Which of the three services is it worst in?</w:t>
      </w:r>
    </w:p>
    <w:p w:rsidR="003A220D" w:rsidP="003A220D">
      <w:pPr>
        <w:pStyle w:val="Answer"/>
      </w:pPr>
      <w:sdt>
        <w:sdtPr>
          <w:alias w:val="Witness"/>
          <w:id w:val="-1962407201"/>
          <w:placeholder>
            <w:docPart w:val="DefaultPlaceholder_-1854013440"/>
          </w:placeholder>
          <w:richText/>
        </w:sdtPr>
        <w:sdtContent>
          <w:r w:rsidRPr="00C60BA4" w:rsidR="00C60BA4">
            <w:rPr>
              <w:b/>
              <w:i/>
            </w:rPr>
            <w:t>Alistair Carns:</w:t>
          </w:r>
        </w:sdtContent>
      </w:sdt>
      <w:r>
        <w:t xml:space="preserve"> Y</w:t>
      </w:r>
      <w:r w:rsidR="002D7880">
        <w:t xml:space="preserve">ou can </w:t>
      </w:r>
      <w:r w:rsidR="00942186">
        <w:t>ask</w:t>
      </w:r>
      <w:r>
        <w:t>,</w:t>
      </w:r>
      <w:r w:rsidR="002D7880">
        <w:t xml:space="preserve"> </w:t>
      </w:r>
      <w:r>
        <w:t>“W</w:t>
      </w:r>
      <w:r w:rsidR="002D7880">
        <w:t>hich is it worst in</w:t>
      </w:r>
      <w:r>
        <w:t>?”</w:t>
      </w:r>
      <w:r w:rsidR="002D7880">
        <w:t xml:space="preserve"> </w:t>
      </w:r>
      <w:r>
        <w:t xml:space="preserve">but each service is a different size, with </w:t>
      </w:r>
      <w:r w:rsidR="002D7880">
        <w:t>different female populations</w:t>
      </w:r>
      <w:r>
        <w:t>, and so s</w:t>
      </w:r>
      <w:r w:rsidR="002D7880">
        <w:t xml:space="preserve">aying </w:t>
      </w:r>
      <w:r>
        <w:t xml:space="preserve">that </w:t>
      </w:r>
      <w:r w:rsidR="002D7880">
        <w:t xml:space="preserve">it is statistically worse in one over the other is the wrong way to look at it. </w:t>
      </w:r>
      <w:r>
        <w:t>F</w:t>
      </w:r>
      <w:r w:rsidR="002D7880">
        <w:t xml:space="preserve">or example, </w:t>
      </w:r>
      <w:r>
        <w:t xml:space="preserve">of the </w:t>
      </w:r>
      <w:r w:rsidR="002D7880">
        <w:t xml:space="preserve">1,300 complaints by women, 81 </w:t>
      </w:r>
      <w:r>
        <w:t xml:space="preserve">were </w:t>
      </w:r>
      <w:r w:rsidR="002D7880">
        <w:t xml:space="preserve">around sexual harassment and bullying. Those 81 complaints are the ones that the </w:t>
      </w:r>
      <w:r>
        <w:t>v</w:t>
      </w:r>
      <w:r w:rsidR="002D7880">
        <w:t xml:space="preserve">iolence </w:t>
      </w:r>
      <w:r>
        <w:t>a</w:t>
      </w:r>
      <w:r w:rsidR="002D7880">
        <w:t xml:space="preserve">gainst </w:t>
      </w:r>
      <w:r>
        <w:t>w</w:t>
      </w:r>
      <w:r w:rsidR="002D7880">
        <w:t xml:space="preserve">omen and </w:t>
      </w:r>
      <w:r>
        <w:t>g</w:t>
      </w:r>
      <w:r w:rsidR="002D7880">
        <w:t>irls</w:t>
      </w:r>
      <w:r w:rsidR="002D7880">
        <w:t xml:space="preserve"> </w:t>
      </w:r>
      <w:r>
        <w:t>t</w:t>
      </w:r>
      <w:r w:rsidR="002D7880">
        <w:t>ask</w:t>
      </w:r>
      <w:r>
        <w:t>f</w:t>
      </w:r>
      <w:r w:rsidR="002D7880">
        <w:t>orce need</w:t>
      </w:r>
      <w:r>
        <w:t>s</w:t>
      </w:r>
      <w:r w:rsidR="002D7880">
        <w:t xml:space="preserve"> to get involved in at the earliest stage to ensure </w:t>
      </w:r>
      <w:r>
        <w:t xml:space="preserve">that </w:t>
      </w:r>
      <w:r w:rsidR="002D7880">
        <w:t>they are dealt with in the most appropriate manner.</w:t>
      </w:r>
    </w:p>
    <w:p w:rsidR="00942186" w:rsidP="003A220D">
      <w:pPr>
        <w:pStyle w:val="Answer"/>
      </w:pPr>
      <w:r>
        <w:t xml:space="preserve">We have seen harrowing cases in all three services. We are trying to reduce that as </w:t>
      </w:r>
      <w:r w:rsidR="00495A53">
        <w:t xml:space="preserve">best </w:t>
      </w:r>
      <w:r>
        <w:t xml:space="preserve">we can. I go back to the facts and the understanding. We </w:t>
      </w:r>
      <w:r>
        <w:t>have to</w:t>
      </w:r>
      <w:r>
        <w:t xml:space="preserve"> use the facts to hold us to account</w:t>
      </w:r>
      <w:r w:rsidR="003A220D">
        <w:t>,</w:t>
      </w:r>
      <w:r>
        <w:t xml:space="preserve"> </w:t>
      </w:r>
      <w:r w:rsidR="003A220D">
        <w:t>b</w:t>
      </w:r>
      <w:r>
        <w:t>ut there is also the understanding.</w:t>
      </w:r>
      <w:r w:rsidR="003A220D">
        <w:t xml:space="preserve"> I met just </w:t>
      </w:r>
      <w:r>
        <w:t xml:space="preserve">recently with the </w:t>
      </w:r>
      <w:r w:rsidR="003A220D">
        <w:t>w</w:t>
      </w:r>
      <w:r>
        <w:t xml:space="preserve">omen’s </w:t>
      </w:r>
      <w:r w:rsidR="003A220D">
        <w:t>n</w:t>
      </w:r>
      <w:r>
        <w:t xml:space="preserve">etwork. I have met with Jess Phillips and the </w:t>
      </w:r>
      <w:r w:rsidR="003A220D">
        <w:t>v</w:t>
      </w:r>
      <w:r>
        <w:t xml:space="preserve">iolence </w:t>
      </w:r>
      <w:r w:rsidR="003A220D">
        <w:t>a</w:t>
      </w:r>
      <w:r>
        <w:t xml:space="preserve">gainst </w:t>
      </w:r>
      <w:r w:rsidR="003A220D">
        <w:t>w</w:t>
      </w:r>
      <w:r>
        <w:t xml:space="preserve">omen and </w:t>
      </w:r>
      <w:r w:rsidR="003A220D">
        <w:t>g</w:t>
      </w:r>
      <w:r>
        <w:t>irls</w:t>
      </w:r>
      <w:r w:rsidR="003A220D">
        <w:t xml:space="preserve"> network</w:t>
      </w:r>
      <w:r>
        <w:t>. I have met with</w:t>
      </w:r>
      <w:r>
        <w:t xml:space="preserve"> charities such as</w:t>
      </w:r>
      <w:r>
        <w:t xml:space="preserve"> Forward Assist. When they turn around and we get a positive feel from that, that is some of the understanding. Combine that with the facts, </w:t>
      </w:r>
      <w:r w:rsidR="003A220D">
        <w:t xml:space="preserve">and </w:t>
      </w:r>
      <w:r>
        <w:t xml:space="preserve">that is when we can say </w:t>
      </w:r>
      <w:r w:rsidR="003A220D">
        <w:t xml:space="preserve">that </w:t>
      </w:r>
      <w:r>
        <w:t xml:space="preserve">we are improving. </w:t>
      </w:r>
    </w:p>
    <w:p w:rsidR="002D7880" w:rsidP="003A220D">
      <w:pPr>
        <w:pStyle w:val="Answer"/>
      </w:pPr>
      <w:r>
        <w:t xml:space="preserve">The risk is </w:t>
      </w:r>
      <w:r w:rsidR="003A220D">
        <w:t xml:space="preserve">that, </w:t>
      </w:r>
      <w:r>
        <w:t>if you take either one of those</w:t>
      </w:r>
      <w:r w:rsidR="003A220D">
        <w:t>,</w:t>
      </w:r>
      <w:r>
        <w:t xml:space="preserve"> based on some of those comparable points </w:t>
      </w:r>
      <w:r w:rsidR="003A220D">
        <w:t xml:space="preserve">that </w:t>
      </w:r>
      <w:r>
        <w:t>you just made</w:t>
      </w:r>
      <w:r w:rsidR="003A220D">
        <w:t>,</w:t>
      </w:r>
      <w:r>
        <w:t xml:space="preserve"> in isolation to the understanding, you skew the system</w:t>
      </w:r>
      <w:r w:rsidR="00942186">
        <w:t>.</w:t>
      </w:r>
      <w:r w:rsidR="003A220D">
        <w:t xml:space="preserve"> </w:t>
      </w:r>
      <w:r w:rsidR="00942186">
        <w:t xml:space="preserve">That </w:t>
      </w:r>
      <w:r>
        <w:t xml:space="preserve">is </w:t>
      </w:r>
      <w:r w:rsidR="003A220D">
        <w:t xml:space="preserve">not </w:t>
      </w:r>
      <w:r>
        <w:t>the right way of looking at it.</w:t>
      </w:r>
    </w:p>
    <w:p w:rsidR="003A220D" w:rsidP="003A220D">
      <w:pPr>
        <w:pStyle w:val="Question"/>
        <w:numPr>
          <w:ilvl w:val="0"/>
          <w:numId w:val="0"/>
        </w:numPr>
        <w:ind w:left="794"/>
      </w:pPr>
      <w:sdt>
        <w:sdtPr>
          <w:alias w:val="Member"/>
          <w:tag w:val="&lt;Member mnisId='4638' dodsId='106432'&gt;"/>
          <w:id w:val="-1266071610"/>
          <w:placeholder>
            <w:docPart w:val="DefaultPlaceholder_-1854013440"/>
          </w:placeholder>
          <w:richText/>
        </w:sdtPr>
        <w:sdtContent>
          <w:r w:rsidRPr="003A220D">
            <w:rPr>
              <w:b/>
            </w:rPr>
            <w:t>Chair:</w:t>
          </w:r>
        </w:sdtContent>
      </w:sdt>
      <w:r>
        <w:t xml:space="preserve"> </w:t>
      </w:r>
      <w:r w:rsidR="002D7880">
        <w:t>Thank you, Minister. I am glad to hear that it is in your top six priorities</w:t>
      </w:r>
      <w:r>
        <w:t>,</w:t>
      </w:r>
      <w:r w:rsidR="002D7880">
        <w:t xml:space="preserve"> </w:t>
      </w:r>
      <w:r>
        <w:t>b</w:t>
      </w:r>
      <w:r w:rsidR="002D7880">
        <w:t>ut</w:t>
      </w:r>
      <w:r>
        <w:t>,</w:t>
      </w:r>
      <w:r w:rsidR="002D7880">
        <w:t xml:space="preserve"> unfortunately, some of the numbers do not quite match with your aspirations. While you have been having various meetings with </w:t>
      </w:r>
      <w:r>
        <w:t>M</w:t>
      </w:r>
      <w:r w:rsidR="002D7880">
        <w:t xml:space="preserve">inisters and others, </w:t>
      </w:r>
      <w:r w:rsidR="00942186">
        <w:t xml:space="preserve">the </w:t>
      </w:r>
      <w:r w:rsidR="002D7880">
        <w:t xml:space="preserve">RAF executive leadership team discussed this </w:t>
      </w:r>
      <w:r>
        <w:t xml:space="preserve">only </w:t>
      </w:r>
      <w:r w:rsidR="002D7880">
        <w:t>once</w:t>
      </w:r>
      <w:r>
        <w:t>.</w:t>
      </w:r>
      <w:r w:rsidR="002D7880">
        <w:t xml:space="preserve"> </w:t>
      </w:r>
      <w:r>
        <w:t>T</w:t>
      </w:r>
      <w:r w:rsidR="002D7880">
        <w:t xml:space="preserve">he reason why I am rattling off these stats </w:t>
      </w:r>
      <w:r>
        <w:t xml:space="preserve">is </w:t>
      </w:r>
      <w:r w:rsidR="00942186">
        <w:t>that</w:t>
      </w:r>
      <w:r w:rsidR="002D7880">
        <w:t xml:space="preserve"> our </w:t>
      </w:r>
      <w:r>
        <w:t>C</w:t>
      </w:r>
      <w:r w:rsidR="002D7880">
        <w:t>ommittee</w:t>
      </w:r>
      <w:r w:rsidR="002D7880">
        <w:t xml:space="preserve"> asked the </w:t>
      </w:r>
      <w:r>
        <w:t>tri-</w:t>
      </w:r>
      <w:r w:rsidR="002D7880">
        <w:t xml:space="preserve">services at the end of last year to provide us with stats as to how often they had discussed issues pertaining to women and organisational culture. I can rattle off </w:t>
      </w:r>
      <w:r>
        <w:t xml:space="preserve">stats in terms of </w:t>
      </w:r>
      <w:r w:rsidR="002D7880">
        <w:t>some of the others</w:t>
      </w:r>
      <w:r>
        <w:t>,</w:t>
      </w:r>
      <w:r w:rsidR="002D7880">
        <w:t xml:space="preserve"> where they have met </w:t>
      </w:r>
      <w:r>
        <w:t xml:space="preserve">only </w:t>
      </w:r>
      <w:r w:rsidR="002D7880">
        <w:t>twice.</w:t>
      </w:r>
    </w:p>
    <w:p w:rsidR="003A220D" w:rsidP="003A220D">
      <w:pPr>
        <w:pStyle w:val="Question"/>
        <w:numPr>
          <w:ilvl w:val="0"/>
          <w:numId w:val="0"/>
        </w:numPr>
        <w:ind w:left="794"/>
      </w:pPr>
      <w:r>
        <w:t xml:space="preserve">Also, you alluded earlier to </w:t>
      </w:r>
      <w:r w:rsidR="002D7880">
        <w:t xml:space="preserve">the sexual harassment survey, which was supposed to be launched last year. Unfortunately, </w:t>
      </w:r>
      <w:r>
        <w:t xml:space="preserve">it has </w:t>
      </w:r>
      <w:r w:rsidR="002D7880">
        <w:t>been delayed</w:t>
      </w:r>
      <w:r>
        <w:t>,</w:t>
      </w:r>
      <w:r w:rsidR="002D7880">
        <w:t xml:space="preserve"> </w:t>
      </w:r>
      <w:r>
        <w:t>a</w:t>
      </w:r>
      <w:r w:rsidR="002D7880">
        <w:t xml:space="preserve">nd </w:t>
      </w:r>
      <w:r>
        <w:t xml:space="preserve">we </w:t>
      </w:r>
      <w:r w:rsidR="002D7880">
        <w:t xml:space="preserve">have been told </w:t>
      </w:r>
      <w:r>
        <w:t xml:space="preserve">that </w:t>
      </w:r>
      <w:r w:rsidR="002D7880">
        <w:t xml:space="preserve">it is late summer of this year. </w:t>
      </w:r>
      <w:r>
        <w:t>T</w:t>
      </w:r>
      <w:r w:rsidR="002D7880">
        <w:t xml:space="preserve">he Centre for Military Women’s Research pointed out that </w:t>
      </w:r>
      <w:r w:rsidR="00942186">
        <w:t>it</w:t>
      </w:r>
      <w:r>
        <w:t xml:space="preserve"> had not seen any reporting of </w:t>
      </w:r>
      <w:r w:rsidR="002D7880">
        <w:t xml:space="preserve">the outcomes of the 2023 sexual harassment survey. </w:t>
      </w:r>
      <w:r>
        <w:t>T</w:t>
      </w:r>
      <w:r w:rsidR="002D7880">
        <w:t xml:space="preserve">here are so many holes and so much work that needs to be done </w:t>
      </w:r>
      <w:r w:rsidR="002D7880">
        <w:t>in order for</w:t>
      </w:r>
      <w:r w:rsidR="002D7880">
        <w:t xml:space="preserve"> your aspiration to be met.</w:t>
      </w:r>
      <w:r>
        <w:t xml:space="preserve"> </w:t>
      </w:r>
      <w:r w:rsidR="002D7880">
        <w:t>I am sure that you will</w:t>
      </w:r>
      <w:r>
        <w:t>,</w:t>
      </w:r>
      <w:r w:rsidR="002D7880">
        <w:t xml:space="preserve"> no doubt</w:t>
      </w:r>
      <w:r>
        <w:t>,</w:t>
      </w:r>
      <w:r w:rsidR="002D7880">
        <w:t xml:space="preserve"> cogitate on the lacklustre stats that the </w:t>
      </w:r>
      <w:r>
        <w:t>D</w:t>
      </w:r>
      <w:r w:rsidR="002D7880">
        <w:t xml:space="preserve">efence </w:t>
      </w:r>
      <w:r>
        <w:t>C</w:t>
      </w:r>
      <w:r w:rsidR="002D7880">
        <w:t>ommittee has received.</w:t>
      </w:r>
    </w:p>
    <w:p w:rsidR="002D7880" w:rsidP="003A220D">
      <w:pPr>
        <w:pStyle w:val="Question"/>
      </w:pPr>
      <w:sdt>
        <w:sdtPr>
          <w:alias w:val="Member"/>
          <w:tag w:val="&lt;Member mnisId='5049' dodsId='173108'&gt;"/>
          <w:id w:val="988207880"/>
          <w:placeholder>
            <w:docPart w:val="DefaultPlaceholder_-1854013440"/>
          </w:placeholder>
          <w:richText/>
        </w:sdtPr>
        <w:sdtContent>
          <w:r w:rsidRPr="003A220D" w:rsidR="003A220D">
            <w:rPr>
              <w:b/>
            </w:rPr>
            <w:t>Michelle Scrogham:</w:t>
          </w:r>
        </w:sdtContent>
      </w:sdt>
      <w:r w:rsidR="003A220D">
        <w:t xml:space="preserve"> I will put this </w:t>
      </w:r>
      <w:r>
        <w:t>to all of you</w:t>
      </w:r>
      <w:r w:rsidR="003A220D">
        <w:t>.</w:t>
      </w:r>
      <w:r>
        <w:t xml:space="preserve"> </w:t>
      </w:r>
      <w:r w:rsidR="003A220D">
        <w:t>H</w:t>
      </w:r>
      <w:r>
        <w:t>ow confident are you that women in the armed forces are as safe from sexual violence and harassment as they would be in civilian life?</w:t>
      </w:r>
    </w:p>
    <w:p w:rsidR="003A220D" w:rsidP="003A220D">
      <w:pPr>
        <w:pStyle w:val="Answer"/>
      </w:pPr>
      <w:sdt>
        <w:sdtPr>
          <w:alias w:val="Witness"/>
          <w:id w:val="1888599736"/>
          <w:placeholder>
            <w:docPart w:val="DefaultPlaceholder_-1854013440"/>
          </w:placeholder>
          <w:richText/>
        </w:sdtPr>
        <w:sdtContent>
          <w:r w:rsidRPr="00C60BA4" w:rsidR="00C60BA4">
            <w:rPr>
              <w:b/>
              <w:i/>
            </w:rPr>
            <w:t>Alistair Carns:</w:t>
          </w:r>
        </w:sdtContent>
      </w:sdt>
      <w:r>
        <w:t xml:space="preserve"> J</w:t>
      </w:r>
      <w:r w:rsidR="002D7880">
        <w:t xml:space="preserve">ust </w:t>
      </w:r>
      <w:r w:rsidR="00942186">
        <w:t xml:space="preserve">quickly </w:t>
      </w:r>
      <w:r w:rsidR="002D7880">
        <w:t>on meetings</w:t>
      </w:r>
      <w:r>
        <w:t>,</w:t>
      </w:r>
      <w:r w:rsidR="002D7880">
        <w:t xml:space="preserve"> we have a meeting </w:t>
      </w:r>
      <w:r>
        <w:t xml:space="preserve">in my office </w:t>
      </w:r>
      <w:r w:rsidR="002D7880">
        <w:t>in excess</w:t>
      </w:r>
      <w:r>
        <w:t xml:space="preserve"> of</w:t>
      </w:r>
      <w:r w:rsidR="002D7880">
        <w:t xml:space="preserve"> once</w:t>
      </w:r>
      <w:r>
        <w:t>,</w:t>
      </w:r>
      <w:r w:rsidR="002D7880">
        <w:t xml:space="preserve"> if not twice</w:t>
      </w:r>
      <w:r>
        <w:t>,</w:t>
      </w:r>
      <w:r w:rsidR="002D7880">
        <w:t xml:space="preserve"> a month on this subject</w:t>
      </w:r>
      <w:r>
        <w:t>. T</w:t>
      </w:r>
      <w:r w:rsidR="002D7880">
        <w:t>hat cascades down into multiple meetings at different levels.</w:t>
      </w:r>
    </w:p>
    <w:p w:rsidR="003A220D" w:rsidP="003A220D">
      <w:pPr>
        <w:pStyle w:val="Answer"/>
      </w:pPr>
      <w:r>
        <w:t xml:space="preserve">The reason that I have delayed the survey is </w:t>
      </w:r>
      <w:r w:rsidR="00942186">
        <w:t>that</w:t>
      </w:r>
      <w:r>
        <w:t xml:space="preserve"> I want </w:t>
      </w:r>
      <w:r>
        <w:t xml:space="preserve">it </w:t>
      </w:r>
      <w:r>
        <w:t xml:space="preserve">to be rationalised </w:t>
      </w:r>
      <w:r>
        <w:t>a</w:t>
      </w:r>
      <w:r>
        <w:t>cross</w:t>
      </w:r>
      <w:r>
        <w:t xml:space="preserve"> G</w:t>
      </w:r>
      <w:r>
        <w:t xml:space="preserve">overnment. There is no point us looking internally into defence and not having the ability to cross-reference that with </w:t>
      </w:r>
      <w:r>
        <w:t xml:space="preserve">all </w:t>
      </w:r>
      <w:r>
        <w:t>of</w:t>
      </w:r>
      <w:r>
        <w:t xml:space="preserve"> </w:t>
      </w:r>
      <w:r>
        <w:t xml:space="preserve">the other </w:t>
      </w:r>
      <w:r w:rsidR="00942186">
        <w:t xml:space="preserve">Government </w:t>
      </w:r>
      <w:r>
        <w:t>D</w:t>
      </w:r>
      <w:r>
        <w:t xml:space="preserve">epartments, particularly </w:t>
      </w:r>
      <w:r>
        <w:t xml:space="preserve">in terms of the </w:t>
      </w:r>
      <w:r>
        <w:t xml:space="preserve">police, et cetera. </w:t>
      </w:r>
      <w:r>
        <w:t>W</w:t>
      </w:r>
      <w:r>
        <w:t xml:space="preserve">e would like to see one standardised sexual harassment survey go out </w:t>
      </w:r>
      <w:r>
        <w:t>a</w:t>
      </w:r>
      <w:r>
        <w:t>cross</w:t>
      </w:r>
      <w:r>
        <w:t xml:space="preserve"> G</w:t>
      </w:r>
      <w:r>
        <w:t>overnment</w:t>
      </w:r>
      <w:r>
        <w:t xml:space="preserve">, </w:t>
      </w:r>
      <w:r>
        <w:t xml:space="preserve">so </w:t>
      </w:r>
      <w:r>
        <w:t xml:space="preserve">that </w:t>
      </w:r>
      <w:r>
        <w:t>we can pull the statistics and the data together to get a proper analysis</w:t>
      </w:r>
      <w:r>
        <w:t>.</w:t>
      </w:r>
    </w:p>
    <w:p w:rsidR="00406AA4" w:rsidP="003A220D">
      <w:pPr>
        <w:pStyle w:val="Answer"/>
      </w:pPr>
      <w:r>
        <w:t xml:space="preserve">That </w:t>
      </w:r>
      <w:r w:rsidR="002D7880">
        <w:t xml:space="preserve">goes back to answering comments </w:t>
      </w:r>
      <w:r>
        <w:t xml:space="preserve">from Fred and Mike </w:t>
      </w:r>
      <w:r w:rsidR="002D7880">
        <w:t>about how we measure our effectiveness</w:t>
      </w:r>
      <w:r>
        <w:t>.</w:t>
      </w:r>
      <w:r w:rsidR="002D7880">
        <w:t xml:space="preserve"> It must be comparable. We cannot do </w:t>
      </w:r>
      <w:r>
        <w:t xml:space="preserve">a </w:t>
      </w:r>
      <w:r>
        <w:t xml:space="preserve">comparison </w:t>
      </w:r>
      <w:r w:rsidR="002D7880">
        <w:t>if the survey</w:t>
      </w:r>
      <w:r>
        <w:t>s</w:t>
      </w:r>
      <w:r w:rsidR="002D7880">
        <w:t xml:space="preserve"> </w:t>
      </w:r>
      <w:r>
        <w:t xml:space="preserve">are </w:t>
      </w:r>
      <w:r w:rsidR="002D7880">
        <w:t>different</w:t>
      </w:r>
      <w:r>
        <w:t>,</w:t>
      </w:r>
      <w:r w:rsidR="002D7880">
        <w:t xml:space="preserve"> </w:t>
      </w:r>
      <w:r>
        <w:t>s</w:t>
      </w:r>
      <w:r w:rsidR="002D7880">
        <w:t>o we are getting on that.</w:t>
      </w:r>
    </w:p>
    <w:p w:rsidR="00406AA4" w:rsidP="00406AA4">
      <w:pPr>
        <w:pStyle w:val="Answer"/>
      </w:pPr>
      <w:sdt>
        <w:sdtPr>
          <w:alias w:val="Witness"/>
          <w:id w:val="764118341"/>
          <w:placeholder>
            <w:docPart w:val="DefaultPlaceholder_-1854013440"/>
          </w:placeholder>
          <w:richText/>
        </w:sdtPr>
        <w:sdtContent>
          <w:r w:rsidRPr="00C60BA4" w:rsidR="00C60BA4">
            <w:rPr>
              <w:b/>
              <w:i/>
            </w:rPr>
            <w:t>Sam des Forges:</w:t>
          </w:r>
        </w:sdtContent>
      </w:sdt>
      <w:r>
        <w:t xml:space="preserve"> O</w:t>
      </w:r>
      <w:r w:rsidR="002D7880">
        <w:t>ne of our real challenges</w:t>
      </w:r>
      <w:r>
        <w:t>,</w:t>
      </w:r>
      <w:r w:rsidR="002D7880">
        <w:t xml:space="preserve"> </w:t>
      </w:r>
      <w:r>
        <w:t>i</w:t>
      </w:r>
      <w:r w:rsidR="002D7880">
        <w:t>f we look at this through a justice lens, is compari</w:t>
      </w:r>
      <w:r w:rsidR="00942186">
        <w:t>ng</w:t>
      </w:r>
      <w:r w:rsidR="002D7880">
        <w:t xml:space="preserve"> the civilian and the service justice system. </w:t>
      </w:r>
      <w:r>
        <w:t>T</w:t>
      </w:r>
      <w:r w:rsidR="002D7880">
        <w:t>hese are recorded in very different ways</w:t>
      </w:r>
      <w:r>
        <w:t>,</w:t>
      </w:r>
      <w:r w:rsidR="002D7880">
        <w:t xml:space="preserve"> </w:t>
      </w:r>
      <w:r>
        <w:t>s</w:t>
      </w:r>
      <w:r w:rsidR="002D7880">
        <w:t>o there is a risk that it is quite misleading in terms of comparisons.</w:t>
      </w:r>
    </w:p>
    <w:p w:rsidR="002D7880" w:rsidP="002D7880">
      <w:pPr>
        <w:pStyle w:val="Question"/>
      </w:pPr>
      <w:sdt>
        <w:sdtPr>
          <w:alias w:val="Member"/>
          <w:tag w:val="&lt;Member mnisId='5049' dodsId='173108'&gt;"/>
          <w:id w:val="28542701"/>
          <w:placeholder>
            <w:docPart w:val="DefaultPlaceholder_-1854013440"/>
          </w:placeholder>
          <w:richText/>
        </w:sdtPr>
        <w:sdtContent>
          <w:r w:rsidRPr="00406AA4" w:rsidR="00406AA4">
            <w:rPr>
              <w:b/>
            </w:rPr>
            <w:t>Michelle Scrogham:</w:t>
          </w:r>
        </w:sdtContent>
      </w:sdt>
      <w:r w:rsidR="00406AA4">
        <w:t xml:space="preserve"> I</w:t>
      </w:r>
      <w:r>
        <w:t>t is more about your own personal confidence. How confident are you that women in the armed forces are as safe from sexual violence and harassment as they would be in civilian life?</w:t>
      </w:r>
    </w:p>
    <w:p w:rsidR="00406AA4" w:rsidP="00406AA4">
      <w:pPr>
        <w:pStyle w:val="Answer"/>
      </w:pPr>
      <w:sdt>
        <w:sdtPr>
          <w:alias w:val="Witness"/>
          <w:id w:val="-1195227169"/>
          <w:placeholder>
            <w:docPart w:val="DefaultPlaceholder_-1854013440"/>
          </w:placeholder>
          <w:richText/>
        </w:sdtPr>
        <w:sdtContent>
          <w:r w:rsidRPr="00C60BA4" w:rsidR="00C60BA4">
            <w:rPr>
              <w:b/>
              <w:i/>
            </w:rPr>
            <w:t>Sam des Forges:</w:t>
          </w:r>
        </w:sdtContent>
      </w:sdt>
      <w:r>
        <w:t xml:space="preserve"> H</w:t>
      </w:r>
      <w:r w:rsidR="002D7880">
        <w:t xml:space="preserve">aving worked in </w:t>
      </w:r>
      <w:r>
        <w:t xml:space="preserve">the </w:t>
      </w:r>
      <w:r w:rsidR="002D7880">
        <w:t xml:space="preserve">private sector, </w:t>
      </w:r>
      <w:r>
        <w:t xml:space="preserve">in the </w:t>
      </w:r>
      <w:r w:rsidR="002D7880">
        <w:t xml:space="preserve">public sector and in defence, defence has some challenges </w:t>
      </w:r>
      <w:r>
        <w:t xml:space="preserve">that </w:t>
      </w:r>
      <w:r w:rsidR="002D7880">
        <w:t xml:space="preserve">are very different. I am conscious that I am in a senior role, which means that I </w:t>
      </w:r>
      <w:r w:rsidR="002D7880">
        <w:t>have to</w:t>
      </w:r>
      <w:r w:rsidR="002D7880">
        <w:t xml:space="preserve"> really reach </w:t>
      </w:r>
      <w:r>
        <w:t xml:space="preserve">out </w:t>
      </w:r>
      <w:r w:rsidR="002D7880">
        <w:t xml:space="preserve">and talk to folk who are in more junior roles to understand their experiences. I am not naive </w:t>
      </w:r>
      <w:r>
        <w:t xml:space="preserve">to the fact </w:t>
      </w:r>
      <w:r w:rsidR="002D7880">
        <w:t xml:space="preserve">that there are some people who are not having good experiences. </w:t>
      </w:r>
      <w:r>
        <w:t>W</w:t>
      </w:r>
      <w:r w:rsidR="002D7880">
        <w:t>hat we are seeing is that there is far better support for those folk now</w:t>
      </w:r>
      <w:r>
        <w:t>, and certainly far better</w:t>
      </w:r>
      <w:r w:rsidR="002D7880">
        <w:t xml:space="preserve"> than in the civilian justice system.</w:t>
      </w:r>
    </w:p>
    <w:p w:rsidR="00406AA4" w:rsidP="00406AA4">
      <w:pPr>
        <w:pStyle w:val="Answer"/>
      </w:pPr>
      <w:r>
        <w:t>W</w:t>
      </w:r>
      <w:r w:rsidR="002D7880">
        <w:t>e are seeing increased confidence.</w:t>
      </w:r>
      <w:r>
        <w:t xml:space="preserve"> I</w:t>
      </w:r>
      <w:r w:rsidR="002D7880">
        <w:t xml:space="preserve">nterestingly, </w:t>
      </w:r>
      <w:r>
        <w:t xml:space="preserve">as </w:t>
      </w:r>
      <w:r w:rsidR="002D7880">
        <w:t xml:space="preserve">Mariette Hughes mentioned when she spoke to you recently, there </w:t>
      </w:r>
      <w:r>
        <w:t xml:space="preserve">is </w:t>
      </w:r>
      <w:r w:rsidR="002D7880">
        <w:t xml:space="preserve">something about critical mass. </w:t>
      </w:r>
      <w:r>
        <w:t>W</w:t>
      </w:r>
      <w:r w:rsidR="002D7880">
        <w:t xml:space="preserve">here we have </w:t>
      </w:r>
      <w:r w:rsidR="002D7880">
        <w:t>particular teams</w:t>
      </w:r>
      <w:r w:rsidR="002D7880">
        <w:t xml:space="preserve"> or formations</w:t>
      </w:r>
      <w:r>
        <w:t xml:space="preserve"> that have </w:t>
      </w:r>
      <w:r w:rsidR="002D7880">
        <w:t xml:space="preserve">a critical mass of women within them, they often report a really positive culture. </w:t>
      </w:r>
      <w:r>
        <w:t>W</w:t>
      </w:r>
      <w:r w:rsidR="002D7880">
        <w:t xml:space="preserve">here some of our concerns are </w:t>
      </w:r>
      <w:r>
        <w:t xml:space="preserve">perhaps greater </w:t>
      </w:r>
      <w:r w:rsidR="002D7880">
        <w:t xml:space="preserve">is in the ones and twos, </w:t>
      </w:r>
      <w:r>
        <w:t xml:space="preserve">or </w:t>
      </w:r>
      <w:r w:rsidR="002D7880">
        <w:t>the loneliness element</w:t>
      </w:r>
      <w:r>
        <w:t>,</w:t>
      </w:r>
      <w:r w:rsidR="002D7880">
        <w:t xml:space="preserve"> where folk might feel more isolated in a way that they would not necessarily </w:t>
      </w:r>
      <w:r>
        <w:t xml:space="preserve">feel </w:t>
      </w:r>
      <w:r w:rsidR="002D7880">
        <w:t xml:space="preserve">in </w:t>
      </w:r>
      <w:r>
        <w:t xml:space="preserve">the </w:t>
      </w:r>
      <w:r w:rsidR="002D7880">
        <w:t xml:space="preserve">public </w:t>
      </w:r>
      <w:r>
        <w:t xml:space="preserve">or </w:t>
      </w:r>
      <w:r w:rsidR="002D7880">
        <w:t xml:space="preserve">private sector. </w:t>
      </w:r>
      <w:r>
        <w:t>T</w:t>
      </w:r>
      <w:r w:rsidR="002D7880">
        <w:t xml:space="preserve">hose are the areas </w:t>
      </w:r>
      <w:r>
        <w:t xml:space="preserve">that </w:t>
      </w:r>
      <w:r w:rsidR="002D7880">
        <w:t>we are really interested in.</w:t>
      </w:r>
    </w:p>
    <w:p w:rsidR="002D7880" w:rsidP="00406AA4">
      <w:pPr>
        <w:pStyle w:val="Answer"/>
      </w:pPr>
      <w:r>
        <w:t>T</w:t>
      </w:r>
      <w:r>
        <w:t xml:space="preserve">he </w:t>
      </w:r>
      <w:r>
        <w:t>A</w:t>
      </w:r>
      <w:r>
        <w:t xml:space="preserve">rmy </w:t>
      </w:r>
      <w:r>
        <w:t xml:space="preserve">has </w:t>
      </w:r>
      <w:r>
        <w:t xml:space="preserve">been doing </w:t>
      </w:r>
      <w:r>
        <w:t xml:space="preserve">a piece of work </w:t>
      </w:r>
      <w:r>
        <w:t>at Sandhurst around critical mass</w:t>
      </w:r>
      <w:r>
        <w:t>.</w:t>
      </w:r>
      <w:r>
        <w:t xml:space="preserve"> </w:t>
      </w:r>
      <w:r>
        <w:t>I</w:t>
      </w:r>
      <w:r>
        <w:t>f we can get after that critical mass, that could be a real differentiator for enabling that.</w:t>
      </w:r>
    </w:p>
    <w:p w:rsidR="002D7880" w:rsidP="00406AA4">
      <w:pPr>
        <w:pStyle w:val="Question"/>
      </w:pPr>
      <w:sdt>
        <w:sdtPr>
          <w:alias w:val="Member"/>
          <w:tag w:val="&lt;Member mnisId='5049' dodsId='173108'&gt;"/>
          <w:id w:val="1899401714"/>
          <w:placeholder>
            <w:docPart w:val="DefaultPlaceholder_-1854013440"/>
          </w:placeholder>
          <w:richText/>
        </w:sdtPr>
        <w:sdtContent>
          <w:r w:rsidRPr="00406AA4" w:rsidR="00406AA4">
            <w:rPr>
              <w:b/>
            </w:rPr>
            <w:t>Michelle Scrogham:</w:t>
          </w:r>
        </w:sdtContent>
      </w:sdt>
      <w:r w:rsidR="00406AA4">
        <w:t xml:space="preserve"> </w:t>
      </w:r>
      <w:r>
        <w:t xml:space="preserve">Are you confident that they are as safe in </w:t>
      </w:r>
      <w:r w:rsidR="00406AA4">
        <w:t xml:space="preserve">those </w:t>
      </w:r>
      <w:r>
        <w:t>services as they would be in civilian life?</w:t>
      </w:r>
    </w:p>
    <w:p w:rsidR="002D7880" w:rsidP="00406AA4">
      <w:pPr>
        <w:pStyle w:val="Answer"/>
      </w:pPr>
      <w:sdt>
        <w:sdtPr>
          <w:alias w:val="Witness"/>
          <w:id w:val="1793630600"/>
          <w:placeholder>
            <w:docPart w:val="DefaultPlaceholder_-1854013440"/>
          </w:placeholder>
          <w:richText/>
        </w:sdtPr>
        <w:sdtContent>
          <w:r w:rsidRPr="00C60BA4" w:rsidR="00C60BA4">
            <w:rPr>
              <w:b/>
              <w:i/>
            </w:rPr>
            <w:t>Sam des Forges:</w:t>
          </w:r>
        </w:sdtContent>
      </w:sdt>
      <w:r w:rsidR="00406AA4">
        <w:t xml:space="preserve"> I</w:t>
      </w:r>
      <w:r>
        <w:t xml:space="preserve">n </w:t>
      </w:r>
      <w:r>
        <w:t>the vast majority of</w:t>
      </w:r>
      <w:r>
        <w:t xml:space="preserve"> cases</w:t>
      </w:r>
      <w:r w:rsidR="00C33206">
        <w:t>.</w:t>
      </w:r>
      <w:r>
        <w:t xml:space="preserve"> I </w:t>
      </w:r>
      <w:r>
        <w:t>still continue</w:t>
      </w:r>
      <w:r>
        <w:t xml:space="preserve"> to worry about some of those isolated folk.</w:t>
      </w:r>
    </w:p>
    <w:p w:rsidR="002D7880" w:rsidP="00406AA4">
      <w:pPr>
        <w:pStyle w:val="Answer"/>
      </w:pPr>
      <w:sdt>
        <w:sdtPr>
          <w:alias w:val="Witness"/>
          <w:id w:val="-1484857848"/>
          <w:placeholder>
            <w:docPart w:val="DefaultPlaceholder_-1854013440"/>
          </w:placeholder>
          <w:richText/>
        </w:sdtPr>
        <w:sdtContent>
          <w:r w:rsidRPr="00C60BA4" w:rsidR="00C60BA4">
            <w:rPr>
              <w:b/>
              <w:i/>
            </w:rPr>
            <w:t>Alistair Carns:</w:t>
          </w:r>
        </w:sdtContent>
      </w:sdt>
      <w:r w:rsidR="00406AA4">
        <w:t xml:space="preserve"> I</w:t>
      </w:r>
      <w:r>
        <w:t>n comparison</w:t>
      </w:r>
      <w:r w:rsidR="00406AA4">
        <w:t xml:space="preserve"> to</w:t>
      </w:r>
      <w:r>
        <w:t xml:space="preserve"> civilian life, in some sections of defence, where there is not that critical mass, I would say no. I would say </w:t>
      </w:r>
      <w:r w:rsidR="00406AA4">
        <w:t xml:space="preserve">that, </w:t>
      </w:r>
      <w:r>
        <w:t xml:space="preserve">when the critical mass is there, </w:t>
      </w:r>
      <w:r w:rsidR="00406AA4">
        <w:t xml:space="preserve">yes, </w:t>
      </w:r>
      <w:r>
        <w:t xml:space="preserve">absolutely. </w:t>
      </w:r>
      <w:r w:rsidR="00406AA4">
        <w:t>T</w:t>
      </w:r>
      <w:r>
        <w:t xml:space="preserve">here are lots of women </w:t>
      </w:r>
      <w:r>
        <w:t xml:space="preserve">who have a fantastic career, some of </w:t>
      </w:r>
      <w:r w:rsidR="00406AA4">
        <w:t xml:space="preserve">whom </w:t>
      </w:r>
      <w:r>
        <w:t>are sat in the audience here</w:t>
      </w:r>
      <w:r w:rsidR="00406AA4">
        <w:t>,</w:t>
      </w:r>
      <w:r>
        <w:t xml:space="preserve"> and get to the very high ranks within the military</w:t>
      </w:r>
      <w:r w:rsidR="00406AA4">
        <w:t xml:space="preserve"> with</w:t>
      </w:r>
      <w:r>
        <w:t xml:space="preserve"> no problem whatsoever. </w:t>
      </w:r>
      <w:r w:rsidR="0068436C">
        <w:t xml:space="preserve">We </w:t>
      </w:r>
      <w:r w:rsidR="00406AA4">
        <w:t xml:space="preserve">have </w:t>
      </w:r>
      <w:r>
        <w:t xml:space="preserve">to focus </w:t>
      </w:r>
      <w:r w:rsidR="00406AA4">
        <w:t xml:space="preserve">on </w:t>
      </w:r>
      <w:r>
        <w:t>ensur</w:t>
      </w:r>
      <w:r w:rsidR="00406AA4">
        <w:t>ing</w:t>
      </w:r>
      <w:r>
        <w:t xml:space="preserve"> that people have an offset</w:t>
      </w:r>
      <w:r w:rsidR="00E32611">
        <w:t>, so that</w:t>
      </w:r>
      <w:r>
        <w:t xml:space="preserve"> individuals</w:t>
      </w:r>
      <w:r w:rsidR="00406AA4">
        <w:t xml:space="preserve"> who </w:t>
      </w:r>
      <w:r>
        <w:t>have an issue can make a complaint outside of the chain of command</w:t>
      </w:r>
      <w:r w:rsidR="008A1BC9">
        <w:t xml:space="preserve"> and</w:t>
      </w:r>
      <w:r w:rsidR="00406AA4">
        <w:t xml:space="preserve"> </w:t>
      </w:r>
      <w:r>
        <w:t>it can escalate rapidly</w:t>
      </w:r>
      <w:r w:rsidR="00406AA4">
        <w:t>,</w:t>
      </w:r>
      <w:r>
        <w:t xml:space="preserve"> </w:t>
      </w:r>
      <w:r w:rsidR="00406AA4">
        <w:t>e</w:t>
      </w:r>
      <w:r>
        <w:t xml:space="preserve">specially </w:t>
      </w:r>
      <w:r w:rsidR="00406AA4">
        <w:t xml:space="preserve">in </w:t>
      </w:r>
      <w:r>
        <w:t xml:space="preserve">areas where there </w:t>
      </w:r>
      <w:r w:rsidR="00406AA4">
        <w:t xml:space="preserve">are </w:t>
      </w:r>
      <w:r>
        <w:t xml:space="preserve">small numbers of </w:t>
      </w:r>
      <w:r>
        <w:t>women</w:t>
      </w:r>
      <w:r>
        <w:t xml:space="preserve"> </w:t>
      </w:r>
      <w:r w:rsidR="00E32611">
        <w:t>and they</w:t>
      </w:r>
      <w:r w:rsidR="00406AA4">
        <w:t xml:space="preserve"> do </w:t>
      </w:r>
      <w:r>
        <w:t xml:space="preserve">not have enough people to provide </w:t>
      </w:r>
      <w:r w:rsidR="00406AA4">
        <w:t>that mass</w:t>
      </w:r>
      <w:r>
        <w:t>.</w:t>
      </w:r>
    </w:p>
    <w:p w:rsidR="00406AA4" w:rsidP="00406AA4">
      <w:pPr>
        <w:pStyle w:val="Question"/>
      </w:pPr>
      <w:sdt>
        <w:sdtPr>
          <w:alias w:val="Member"/>
          <w:tag w:val="&lt;Member mnisId='5049' dodsId='173108'&gt;"/>
          <w:id w:val="923067193"/>
          <w:placeholder>
            <w:docPart w:val="DefaultPlaceholder_-1854013440"/>
          </w:placeholder>
          <w:richText/>
        </w:sdtPr>
        <w:sdtContent>
          <w:r w:rsidRPr="00406AA4">
            <w:rPr>
              <w:b/>
            </w:rPr>
            <w:t>Michelle Scrogham:</w:t>
          </w:r>
        </w:sdtContent>
      </w:sdt>
      <w:r>
        <w:t xml:space="preserve"> A</w:t>
      </w:r>
      <w:r w:rsidR="002D7880">
        <w:t>re you confident that they are as safe in those services as they would be in civilian life?</w:t>
      </w:r>
      <w:r>
        <w:t xml:space="preserve"> It is black or white.</w:t>
      </w:r>
    </w:p>
    <w:p w:rsidR="002D7880" w:rsidP="00406AA4">
      <w:pPr>
        <w:pStyle w:val="Answer"/>
      </w:pPr>
      <w:sdt>
        <w:sdtPr>
          <w:alias w:val="Witness"/>
          <w:id w:val="-18007657"/>
          <w:placeholder>
            <w:docPart w:val="DefaultPlaceholder_-1854013440"/>
          </w:placeholder>
          <w:richText/>
        </w:sdtPr>
        <w:sdtContent>
          <w:r w:rsidRPr="00C60BA4" w:rsidR="00C60BA4">
            <w:rPr>
              <w:b/>
              <w:i/>
            </w:rPr>
            <w:t>Alistair Carns:</w:t>
          </w:r>
        </w:sdtContent>
      </w:sdt>
      <w:r w:rsidR="00406AA4">
        <w:t xml:space="preserve"> </w:t>
      </w:r>
      <w:r>
        <w:t xml:space="preserve">I do not really have the knowledge or the understanding </w:t>
      </w:r>
      <w:r w:rsidR="00406AA4">
        <w:t xml:space="preserve">of </w:t>
      </w:r>
      <w:r>
        <w:t xml:space="preserve">the police, the fire service or comparable organisations that are similar in structure, shape and work profile to the military, </w:t>
      </w:r>
      <w:r w:rsidR="00406AA4">
        <w:t xml:space="preserve">of </w:t>
      </w:r>
      <w:r>
        <w:t>which there are very few. What I can say</w:t>
      </w:r>
      <w:r w:rsidR="00406AA4">
        <w:t xml:space="preserve"> with</w:t>
      </w:r>
      <w:r>
        <w:t xml:space="preserve"> absolute confidence is that we are working exceptionally hard to make sure that women or any other minority in the armed forces get everything </w:t>
      </w:r>
      <w:r w:rsidR="00406AA4">
        <w:t xml:space="preserve">that </w:t>
      </w:r>
      <w:r>
        <w:t xml:space="preserve">they need to be able to deliver what they need </w:t>
      </w:r>
      <w:r w:rsidR="00406AA4">
        <w:t xml:space="preserve">to </w:t>
      </w:r>
      <w:r>
        <w:t>for the armed forces.</w:t>
      </w:r>
    </w:p>
    <w:p w:rsidR="00406AA4" w:rsidP="00406AA4">
      <w:pPr>
        <w:pStyle w:val="Answer"/>
      </w:pPr>
      <w:sdt>
        <w:sdtPr>
          <w:alias w:val="Witness"/>
          <w:id w:val="635222821"/>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Y</w:t>
      </w:r>
      <w:r w:rsidR="002D7880">
        <w:t xml:space="preserve">ou are asking a question about how we feel, but could </w:t>
      </w:r>
      <w:r>
        <w:t xml:space="preserve">I </w:t>
      </w:r>
      <w:r w:rsidR="002D7880">
        <w:t>just take us to hard data</w:t>
      </w:r>
      <w:r>
        <w:t>?</w:t>
      </w:r>
      <w:r w:rsidR="002D7880">
        <w:t xml:space="preserve"> I asked myself this question in preparation. I got the crime survey for England and Wales. What that shows </w:t>
      </w:r>
      <w:r>
        <w:t xml:space="preserve">is </w:t>
      </w:r>
      <w:r w:rsidR="002D7880">
        <w:t>that 3.3% of women aged 16 years and over were victims of sexual assault in the year to March 2022</w:t>
      </w:r>
      <w:r>
        <w:t>.</w:t>
      </w:r>
      <w:r w:rsidR="002D7880">
        <w:t xml:space="preserve"> That is a higher rate than we see in the armed services</w:t>
      </w:r>
      <w:r>
        <w:t>,</w:t>
      </w:r>
      <w:r w:rsidR="002D7880">
        <w:t xml:space="preserve"> </w:t>
      </w:r>
      <w:r>
        <w:t xml:space="preserve">so </w:t>
      </w:r>
      <w:r w:rsidR="002D7880">
        <w:t>there is objective evidence around that.</w:t>
      </w:r>
    </w:p>
    <w:p w:rsidR="002D7880" w:rsidP="00406AA4">
      <w:pPr>
        <w:pStyle w:val="Answer"/>
      </w:pPr>
      <w:r>
        <w:t xml:space="preserve">In terms of </w:t>
      </w:r>
      <w:r w:rsidR="00406AA4">
        <w:t xml:space="preserve">whether </w:t>
      </w:r>
      <w:r>
        <w:t xml:space="preserve">we </w:t>
      </w:r>
      <w:r w:rsidR="00406AA4">
        <w:t xml:space="preserve">are </w:t>
      </w:r>
      <w:r>
        <w:t>confident</w:t>
      </w:r>
      <w:r w:rsidR="00406AA4">
        <w:t>,</w:t>
      </w:r>
      <w:r>
        <w:t xml:space="preserve"> the very fact that we have described a system that still needs to be evolved and developed tells us that there is more for us to </w:t>
      </w:r>
      <w:r>
        <w:t>do</w:t>
      </w:r>
      <w:r>
        <w:t xml:space="preserve"> and we cannot be complacent</w:t>
      </w:r>
      <w:r w:rsidR="00406AA4">
        <w:t>, b</w:t>
      </w:r>
      <w:r>
        <w:t>ut the hard numbers show that women in the services do not suffer a higher rate of sexual offences.</w:t>
      </w:r>
    </w:p>
    <w:p w:rsidR="002D7880" w:rsidP="00406AA4">
      <w:pPr>
        <w:pStyle w:val="Question"/>
      </w:pPr>
      <w:sdt>
        <w:sdtPr>
          <w:alias w:val="Member"/>
          <w:tag w:val="&lt;Member mnisId='5049' dodsId='173108'&gt;"/>
          <w:id w:val="-1478217923"/>
          <w:placeholder>
            <w:docPart w:val="DefaultPlaceholder_-1854013440"/>
          </w:placeholder>
          <w:richText/>
        </w:sdtPr>
        <w:sdtContent>
          <w:r w:rsidRPr="00406AA4" w:rsidR="00406AA4">
            <w:rPr>
              <w:b/>
            </w:rPr>
            <w:t>Michelle Scrogham:</w:t>
          </w:r>
        </w:sdtContent>
      </w:sdt>
      <w:r w:rsidR="00406AA4">
        <w:t xml:space="preserve"> </w:t>
      </w:r>
      <w:r>
        <w:t xml:space="preserve">With respect, I would say </w:t>
      </w:r>
      <w:r w:rsidR="00406AA4">
        <w:t xml:space="preserve">that </w:t>
      </w:r>
      <w:r>
        <w:t xml:space="preserve">the thousand </w:t>
      </w:r>
      <w:r w:rsidR="00406AA4">
        <w:t xml:space="preserve">who </w:t>
      </w:r>
      <w:r>
        <w:t>came forward</w:t>
      </w:r>
      <w:r w:rsidR="00406AA4">
        <w:t>,</w:t>
      </w:r>
      <w:r>
        <w:t xml:space="preserve"> </w:t>
      </w:r>
      <w:r w:rsidR="00406AA4">
        <w:t xml:space="preserve">according to </w:t>
      </w:r>
      <w:r>
        <w:t>last month’s figures</w:t>
      </w:r>
      <w:r w:rsidR="00406AA4">
        <w:t xml:space="preserve">, </w:t>
      </w:r>
      <w:r>
        <w:t xml:space="preserve">are </w:t>
      </w:r>
      <w:r w:rsidR="00613502">
        <w:t xml:space="preserve">doing so </w:t>
      </w:r>
      <w:r>
        <w:t xml:space="preserve">after something has happened. If they do not have confidence to report that, I am not confident to say that those figures are accurate. </w:t>
      </w:r>
      <w:r w:rsidR="00406AA4">
        <w:t>I</w:t>
      </w:r>
      <w:r>
        <w:t xml:space="preserve">f people cannot come forward, you are not going to get the same numbers that you would in civilian life. </w:t>
      </w:r>
      <w:r w:rsidR="00406AA4">
        <w:t>T</w:t>
      </w:r>
      <w:r>
        <w:t>hat is why I am asking how you personally feel</w:t>
      </w:r>
      <w:r w:rsidR="00406AA4">
        <w:t>,</w:t>
      </w:r>
      <w:r>
        <w:t xml:space="preserve"> </w:t>
      </w:r>
      <w:r w:rsidR="00406AA4">
        <w:t>n</w:t>
      </w:r>
      <w:r>
        <w:t>ot what the numbers are telling you on the surface</w:t>
      </w:r>
      <w:r w:rsidR="00406AA4">
        <w:t>. Ar</w:t>
      </w:r>
      <w:r>
        <w:t>e you confident that women in the armed forces are as safe as they would be in civilian life</w:t>
      </w:r>
      <w:r w:rsidR="006757E4">
        <w:t>,</w:t>
      </w:r>
      <w:r>
        <w:t xml:space="preserve"> based </w:t>
      </w:r>
      <w:r w:rsidR="00E32611">
        <w:t xml:space="preserve">not </w:t>
      </w:r>
      <w:r>
        <w:t>on your numbers</w:t>
      </w:r>
      <w:r w:rsidR="006757E4">
        <w:t xml:space="preserve"> but</w:t>
      </w:r>
      <w:r>
        <w:t xml:space="preserve"> </w:t>
      </w:r>
      <w:r w:rsidR="006757E4">
        <w:t>on your personal feelings?</w:t>
      </w:r>
    </w:p>
    <w:p w:rsidR="002D7880" w:rsidP="006757E4">
      <w:pPr>
        <w:pStyle w:val="Answer"/>
      </w:pPr>
      <w:sdt>
        <w:sdtPr>
          <w:alias w:val="Witness"/>
          <w:id w:val="-792126576"/>
          <w:placeholder>
            <w:docPart w:val="DefaultPlaceholder_-1854013440"/>
          </w:placeholder>
          <w:richText/>
        </w:sdtPr>
        <w:sdtContent>
          <w:r w:rsidRPr="00C60BA4" w:rsidR="00C60BA4">
            <w:rPr>
              <w:b/>
              <w:i/>
            </w:rPr>
            <w:t>Alistair Carns:</w:t>
          </w:r>
        </w:sdtContent>
      </w:sdt>
      <w:r w:rsidR="006757E4">
        <w:t xml:space="preserve"> T</w:t>
      </w:r>
      <w:r>
        <w:t xml:space="preserve">hose comments came in on </w:t>
      </w:r>
      <w:r>
        <w:t>particular websites</w:t>
      </w:r>
      <w:r w:rsidR="006757E4">
        <w:t>.</w:t>
      </w:r>
      <w:r>
        <w:t xml:space="preserve"> </w:t>
      </w:r>
      <w:r w:rsidR="006757E4">
        <w:t>W</w:t>
      </w:r>
      <w:r>
        <w:t xml:space="preserve">e saw a cascade of stuff </w:t>
      </w:r>
      <w:r w:rsidR="006757E4">
        <w:t xml:space="preserve">come </w:t>
      </w:r>
      <w:r>
        <w:t>in after Gunner</w:t>
      </w:r>
      <w:r w:rsidR="006757E4">
        <w:t xml:space="preserve"> B</w:t>
      </w:r>
      <w:r>
        <w:t>eck</w:t>
      </w:r>
      <w:r w:rsidR="006757E4">
        <w:t>,</w:t>
      </w:r>
      <w:r>
        <w:t xml:space="preserve"> </w:t>
      </w:r>
      <w:r w:rsidR="006757E4">
        <w:t>a</w:t>
      </w:r>
      <w:r>
        <w:t xml:space="preserve">nd we have taken that </w:t>
      </w:r>
      <w:r>
        <w:t>really seriously</w:t>
      </w:r>
      <w:r>
        <w:t xml:space="preserve">. We </w:t>
      </w:r>
      <w:r w:rsidR="006757E4">
        <w:t xml:space="preserve">have </w:t>
      </w:r>
      <w:r>
        <w:t xml:space="preserve">built a small taskforce inside the </w:t>
      </w:r>
      <w:r w:rsidR="006757E4">
        <w:t>s</w:t>
      </w:r>
      <w:r>
        <w:t xml:space="preserve">erious </w:t>
      </w:r>
      <w:r w:rsidR="006757E4">
        <w:t>c</w:t>
      </w:r>
      <w:r>
        <w:t xml:space="preserve">rime </w:t>
      </w:r>
      <w:r w:rsidR="006757E4">
        <w:t>u</w:t>
      </w:r>
      <w:r>
        <w:t xml:space="preserve">nit to </w:t>
      </w:r>
      <w:r w:rsidR="006757E4">
        <w:t xml:space="preserve">look at and </w:t>
      </w:r>
      <w:r>
        <w:t>deal with those.</w:t>
      </w:r>
    </w:p>
    <w:p w:rsidR="002D7880" w:rsidP="006757E4">
      <w:pPr>
        <w:pStyle w:val="Question"/>
      </w:pPr>
      <w:sdt>
        <w:sdtPr>
          <w:alias w:val="Member"/>
          <w:tag w:val="&lt;Member mnisId='5049' dodsId='173108'&gt;"/>
          <w:id w:val="1310511268"/>
          <w:placeholder>
            <w:docPart w:val="DefaultPlaceholder_-1854013440"/>
          </w:placeholder>
          <w:richText/>
        </w:sdtPr>
        <w:sdtContent>
          <w:r w:rsidRPr="006757E4" w:rsidR="006757E4">
            <w:rPr>
              <w:b/>
            </w:rPr>
            <w:t>Michelle Scrogham:</w:t>
          </w:r>
        </w:sdtContent>
      </w:sdt>
      <w:r w:rsidR="006757E4">
        <w:t xml:space="preserve"> </w:t>
      </w:r>
      <w:r>
        <w:t>This is why I would rather have somebody give me their opinion, not what your numbers are telling you</w:t>
      </w:r>
      <w:r w:rsidR="006757E4">
        <w:t>,</w:t>
      </w:r>
      <w:r>
        <w:t xml:space="preserve"> because those numbers could have been masking something. </w:t>
      </w:r>
      <w:r w:rsidR="006757E4">
        <w:t>H</w:t>
      </w:r>
      <w:r>
        <w:t xml:space="preserve">ow do you personally feel? </w:t>
      </w:r>
      <w:r>
        <w:t>Do you think that women in the armed forces are as safe as they would be in civilian life? It is a very straightforward question.</w:t>
      </w:r>
    </w:p>
    <w:p w:rsidR="002D7880" w:rsidP="006757E4">
      <w:pPr>
        <w:pStyle w:val="Answer"/>
      </w:pPr>
      <w:sdt>
        <w:sdtPr>
          <w:alias w:val="Witness"/>
          <w:id w:val="-1652814806"/>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6757E4">
        <w:t xml:space="preserve"> </w:t>
      </w:r>
      <w:r>
        <w:t xml:space="preserve">We have more levers at our disposal. I am not confident that we have done enough, but am I confident that we are trying to do everything </w:t>
      </w:r>
      <w:r w:rsidR="006757E4">
        <w:t xml:space="preserve">that </w:t>
      </w:r>
      <w:r>
        <w:t>we can</w:t>
      </w:r>
      <w:r w:rsidR="006757E4">
        <w:t>,</w:t>
      </w:r>
      <w:r>
        <w:t xml:space="preserve"> and am I confident that</w:t>
      </w:r>
      <w:r w:rsidR="006757E4">
        <w:t>,</w:t>
      </w:r>
      <w:r>
        <w:t xml:space="preserve"> where somebody raises a complaint, it will be </w:t>
      </w:r>
      <w:r>
        <w:t>investigated</w:t>
      </w:r>
      <w:r>
        <w:t xml:space="preserve"> and they will have access to justice in an independent sense? Yes, absolutely.</w:t>
      </w:r>
    </w:p>
    <w:p w:rsidR="002D7880" w:rsidP="006757E4">
      <w:pPr>
        <w:pStyle w:val="Question"/>
      </w:pPr>
      <w:sdt>
        <w:sdtPr>
          <w:alias w:val="Member"/>
          <w:tag w:val="&lt;Member mnisId='5049' dodsId='173108'&gt;"/>
          <w:id w:val="1919291648"/>
          <w:placeholder>
            <w:docPart w:val="DefaultPlaceholder_-1854013440"/>
          </w:placeholder>
          <w:richText/>
        </w:sdtPr>
        <w:sdtContent>
          <w:r w:rsidRPr="006757E4" w:rsidR="006757E4">
            <w:rPr>
              <w:b/>
            </w:rPr>
            <w:t>Michelle Scrogham:</w:t>
          </w:r>
        </w:sdtContent>
      </w:sdt>
      <w:r w:rsidR="006757E4">
        <w:t xml:space="preserve"> </w:t>
      </w:r>
      <w:r>
        <w:t xml:space="preserve">I am hearing </w:t>
      </w:r>
      <w:r w:rsidR="006757E4">
        <w:t>“</w:t>
      </w:r>
      <w:r>
        <w:t>no</w:t>
      </w:r>
      <w:r w:rsidR="006757E4">
        <w:t>”</w:t>
      </w:r>
      <w:r>
        <w:t>.</w:t>
      </w:r>
    </w:p>
    <w:p w:rsidR="002D7880" w:rsidP="006757E4">
      <w:pPr>
        <w:pStyle w:val="Answer"/>
      </w:pPr>
      <w:sdt>
        <w:sdtPr>
          <w:alias w:val="Witness"/>
          <w:id w:val="-65883928"/>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6757E4">
        <w:t xml:space="preserve"> </w:t>
      </w:r>
      <w:r>
        <w:t xml:space="preserve">That is not what I am saying. You continue to ask us whether we are confident to make a statement about a world outside of the armed forces that we have no control over. </w:t>
      </w:r>
      <w:r w:rsidR="00E32611">
        <w:t xml:space="preserve">Some </w:t>
      </w:r>
      <w:r>
        <w:t>798,000 women were subject to sexual offences. I do not know how many more went unreported. We cannot judge that. What we can tell you is about what we care about, which is making women feel safe in the work environment and doing everything we can to make sure that the armed services are as operationally effective as they can be, because that is what the country expects of us.</w:t>
      </w:r>
    </w:p>
    <w:p w:rsidR="006757E4" w:rsidP="006E401E">
      <w:pPr>
        <w:pStyle w:val="Question"/>
        <w:numPr>
          <w:ilvl w:val="0"/>
          <w:numId w:val="0"/>
        </w:numPr>
        <w:ind w:left="794"/>
      </w:pPr>
      <w:sdt>
        <w:sdtPr>
          <w:alias w:val="Member"/>
          <w:tag w:val="&lt;Member mnisId='5049' dodsId='173108'&gt;"/>
          <w:id w:val="1951741102"/>
          <w:placeholder>
            <w:docPart w:val="DefaultPlaceholder_-1854013440"/>
          </w:placeholder>
          <w:richText/>
        </w:sdtPr>
        <w:sdtContent>
          <w:r w:rsidRPr="006757E4">
            <w:rPr>
              <w:b/>
            </w:rPr>
            <w:t>Michelle Scrogham:</w:t>
          </w:r>
        </w:sdtContent>
      </w:sdt>
      <w:r>
        <w:t xml:space="preserve"> General Roly</w:t>
      </w:r>
      <w:r w:rsidR="002D7880">
        <w:t>, you mentioned earlier that 4% in the service are responsible for</w:t>
      </w:r>
      <w:r>
        <w:t>—</w:t>
      </w:r>
    </w:p>
    <w:p w:rsidR="006757E4" w:rsidP="006757E4">
      <w:pPr>
        <w:pStyle w:val="Answer"/>
      </w:pPr>
      <w:sdt>
        <w:sdtPr>
          <w:alias w:val="Witness"/>
          <w:id w:val="704843462"/>
          <w:placeholder>
            <w:docPart w:val="DefaultPlaceholder_-1854013440"/>
          </w:placeholder>
          <w:richText/>
        </w:sdtPr>
        <w:sdtContent>
          <w:r w:rsidRPr="00C60BA4" w:rsidR="00C60BA4">
            <w:rPr>
              <w:b/>
              <w:i/>
            </w:rPr>
            <w:t>General Sir Roly Walker:</w:t>
          </w:r>
        </w:sdtContent>
      </w:sdt>
      <w:r w:rsidR="002D7880">
        <w:t xml:space="preserve"> All of the collective offences, yes</w:t>
      </w:r>
      <w:r>
        <w:t>.</w:t>
      </w:r>
    </w:p>
    <w:p w:rsidR="002D7880" w:rsidP="006757E4">
      <w:pPr>
        <w:pStyle w:val="Question"/>
      </w:pPr>
      <w:sdt>
        <w:sdtPr>
          <w:alias w:val="Member"/>
          <w:tag w:val="&lt;Member mnisId='5049' dodsId='173108'&gt;"/>
          <w:id w:val="1874032008"/>
          <w:placeholder>
            <w:docPart w:val="DefaultPlaceholder_-1854013440"/>
          </w:placeholder>
          <w:richText/>
        </w:sdtPr>
        <w:sdtContent>
          <w:r w:rsidRPr="006757E4" w:rsidR="006757E4">
            <w:rPr>
              <w:b/>
            </w:rPr>
            <w:t>Michelle Scrogham:</w:t>
          </w:r>
        </w:sdtContent>
      </w:sdt>
      <w:r w:rsidR="006757E4">
        <w:t xml:space="preserve"> </w:t>
      </w:r>
      <w:r>
        <w:t xml:space="preserve">How can you be confident in those numbers when there </w:t>
      </w:r>
      <w:r w:rsidR="006757E4">
        <w:t xml:space="preserve">are </w:t>
      </w:r>
      <w:r>
        <w:t xml:space="preserve">clearly an awful lot of people </w:t>
      </w:r>
      <w:r w:rsidR="006757E4">
        <w:t xml:space="preserve">who </w:t>
      </w:r>
      <w:r>
        <w:t xml:space="preserve">are not reporting or are being shut down when they do report, </w:t>
      </w:r>
      <w:r w:rsidR="006E401E">
        <w:t>so that</w:t>
      </w:r>
      <w:r w:rsidR="006757E4">
        <w:t xml:space="preserve"> it </w:t>
      </w:r>
      <w:r>
        <w:t>does not get any further?</w:t>
      </w:r>
    </w:p>
    <w:p w:rsidR="000A3385" w:rsidP="006757E4">
      <w:pPr>
        <w:pStyle w:val="Answer"/>
      </w:pPr>
      <w:sdt>
        <w:sdtPr>
          <w:alias w:val="Witness"/>
          <w:id w:val="2031834743"/>
          <w:placeholder>
            <w:docPart w:val="DefaultPlaceholder_-1854013440"/>
          </w:placeholder>
          <w:richText/>
        </w:sdtPr>
        <w:sdtContent>
          <w:r w:rsidRPr="00C60BA4" w:rsidR="00C60BA4">
            <w:rPr>
              <w:b/>
              <w:i/>
            </w:rPr>
            <w:t>General Sir Roly Walker:</w:t>
          </w:r>
        </w:sdtContent>
      </w:sdt>
      <w:r w:rsidR="006757E4">
        <w:t xml:space="preserve"> </w:t>
      </w:r>
      <w:r w:rsidR="002D7880">
        <w:t>I recognise where you are going</w:t>
      </w:r>
      <w:r w:rsidR="006E401E">
        <w:t>,</w:t>
      </w:r>
      <w:r w:rsidR="002D7880">
        <w:t xml:space="preserve"> in </w:t>
      </w:r>
      <w:r w:rsidR="006E401E">
        <w:t>that</w:t>
      </w:r>
      <w:r>
        <w:t xml:space="preserve"> </w:t>
      </w:r>
      <w:r w:rsidR="002D7880">
        <w:t>people do not have confidence in the complaint</w:t>
      </w:r>
      <w:r>
        <w:t>s</w:t>
      </w:r>
      <w:r w:rsidR="002D7880">
        <w:t xml:space="preserve"> system or are not going to come forward</w:t>
      </w:r>
      <w:r>
        <w:t>,</w:t>
      </w:r>
      <w:r w:rsidR="002D7880">
        <w:t xml:space="preserve"> </w:t>
      </w:r>
      <w:r>
        <w:t xml:space="preserve">in which case we are </w:t>
      </w:r>
      <w:r w:rsidR="002D7880">
        <w:t xml:space="preserve">not going to know about it. </w:t>
      </w:r>
      <w:r>
        <w:t xml:space="preserve">What you are really getting </w:t>
      </w:r>
      <w:r w:rsidR="002D7880">
        <w:t xml:space="preserve">at </w:t>
      </w:r>
      <w:r>
        <w:t xml:space="preserve">is </w:t>
      </w:r>
      <w:r w:rsidR="002D7880">
        <w:t>how confident I am that we are getting at those.</w:t>
      </w:r>
    </w:p>
    <w:p w:rsidR="000A3385" w:rsidP="006757E4">
      <w:pPr>
        <w:pStyle w:val="Answer"/>
      </w:pPr>
      <w:r>
        <w:t xml:space="preserve">My engagement with the Army </w:t>
      </w:r>
      <w:r w:rsidR="00522E79">
        <w:t>Servicewomen</w:t>
      </w:r>
      <w:r>
        <w:t xml:space="preserve">’s Network and </w:t>
      </w:r>
      <w:r>
        <w:t xml:space="preserve">my </w:t>
      </w:r>
      <w:r>
        <w:t xml:space="preserve">personal experiences </w:t>
      </w:r>
      <w:r>
        <w:t>tell</w:t>
      </w:r>
      <w:r>
        <w:t xml:space="preserve"> me that we should have low confidence that we are creating the environment where </w:t>
      </w:r>
      <w:r w:rsidR="00522E79">
        <w:t>servicewomen</w:t>
      </w:r>
      <w:r>
        <w:t xml:space="preserve"> can come to work and feel valued for what they do</w:t>
      </w:r>
      <w:r w:rsidR="00DB28AC">
        <w:t>,</w:t>
      </w:r>
      <w:r>
        <w:t xml:space="preserve"> in a way</w:t>
      </w:r>
      <w:r w:rsidR="00DB28AC">
        <w:t xml:space="preserve"> that is</w:t>
      </w:r>
      <w:r>
        <w:t xml:space="preserve"> treated equitably with their male counterparts</w:t>
      </w:r>
      <w:r w:rsidR="00DB28AC">
        <w:t>,</w:t>
      </w:r>
      <w:r>
        <w:t xml:space="preserve"> </w:t>
      </w:r>
      <w:r>
        <w:t xml:space="preserve">and </w:t>
      </w:r>
      <w:r w:rsidR="00DB28AC">
        <w:t xml:space="preserve">feel </w:t>
      </w:r>
      <w:r>
        <w:t>safe</w:t>
      </w:r>
      <w:r>
        <w:t>.</w:t>
      </w:r>
      <w:r>
        <w:t xml:space="preserve"> </w:t>
      </w:r>
      <w:r>
        <w:t>S</w:t>
      </w:r>
      <w:r>
        <w:t>elf-evidently, through the complaints, they do not.</w:t>
      </w:r>
    </w:p>
    <w:p w:rsidR="00495A53" w:rsidP="00495A53">
      <w:pPr>
        <w:pStyle w:val="Answer"/>
      </w:pPr>
      <w:r>
        <w:t xml:space="preserve">I would say </w:t>
      </w:r>
      <w:r w:rsidR="000A3385">
        <w:t xml:space="preserve">that I have </w:t>
      </w:r>
      <w:r>
        <w:t>mid</w:t>
      </w:r>
      <w:r w:rsidR="002B0184">
        <w:t xml:space="preserve"> </w:t>
      </w:r>
      <w:r>
        <w:t>to</w:t>
      </w:r>
      <w:r w:rsidR="002B0184">
        <w:t xml:space="preserve"> </w:t>
      </w:r>
      <w:r>
        <w:t>low confidence that we know the whole story.</w:t>
      </w:r>
      <w:r w:rsidR="000A3385">
        <w:t xml:space="preserve"> I have h</w:t>
      </w:r>
      <w:r>
        <w:t xml:space="preserve">igh confidence that I have a chain of command that is committed to getting under the skin of this as </w:t>
      </w:r>
      <w:r>
        <w:t>best it can</w:t>
      </w:r>
      <w:r>
        <w:t xml:space="preserve">. </w:t>
      </w:r>
      <w:r w:rsidR="000A3385">
        <w:t>I</w:t>
      </w:r>
      <w:r>
        <w:t>nterestingly, there was a survey</w:t>
      </w:r>
      <w:r w:rsidR="000A3385">
        <w:t xml:space="preserve"> that </w:t>
      </w:r>
      <w:r>
        <w:t xml:space="preserve">went to all </w:t>
      </w:r>
      <w:r w:rsidR="00522E79">
        <w:t>servicewomen</w:t>
      </w:r>
      <w:r>
        <w:t xml:space="preserve">, but not all responded. </w:t>
      </w:r>
      <w:r w:rsidR="000A3385">
        <w:t>T</w:t>
      </w:r>
      <w:r>
        <w:t xml:space="preserve">he key theme </w:t>
      </w:r>
      <w:r w:rsidR="000A3385">
        <w:t xml:space="preserve">of </w:t>
      </w:r>
      <w:r>
        <w:t xml:space="preserve">unwanted </w:t>
      </w:r>
      <w:r w:rsidR="000A3385">
        <w:t xml:space="preserve">and unacceptable </w:t>
      </w:r>
      <w:r>
        <w:t xml:space="preserve">sexual behaviour </w:t>
      </w:r>
      <w:r w:rsidR="000A3385">
        <w:t xml:space="preserve">was </w:t>
      </w:r>
      <w:r>
        <w:t>on the list, but it was not number one. There were other things that mattered more.</w:t>
      </w:r>
      <w:r>
        <w:t xml:space="preserve"> </w:t>
      </w:r>
      <w:r>
        <w:t xml:space="preserve">One was fairness in the workplace. </w:t>
      </w:r>
      <w:r w:rsidR="00140E8A">
        <w:t>Another was m</w:t>
      </w:r>
      <w:r>
        <w:t>anaging being a mother and being a soldier</w:t>
      </w:r>
      <w:r w:rsidR="00140E8A">
        <w:t xml:space="preserve">. </w:t>
      </w:r>
    </w:p>
    <w:p w:rsidR="002D7880" w:rsidP="006757E4">
      <w:pPr>
        <w:pStyle w:val="Answer"/>
      </w:pPr>
      <w:r>
        <w:t>T</w:t>
      </w:r>
      <w:r>
        <w:t xml:space="preserve">hat is not in any way to say </w:t>
      </w:r>
      <w:r>
        <w:t xml:space="preserve">that </w:t>
      </w:r>
      <w:r>
        <w:t>it is not important.</w:t>
      </w:r>
      <w:r>
        <w:t xml:space="preserve"> </w:t>
      </w:r>
      <w:r>
        <w:t xml:space="preserve">It is just that there are lots of other things that we are trying to address to improve the </w:t>
      </w:r>
      <w:r>
        <w:t>experience that women have in service.</w:t>
      </w:r>
      <w:r>
        <w:t xml:space="preserve"> Self-evidently, there is a</w:t>
      </w:r>
      <w:r>
        <w:t xml:space="preserve"> lot more to do, and let us do it with the networks.</w:t>
      </w:r>
    </w:p>
    <w:p w:rsidR="00140E8A" w:rsidP="00140E8A">
      <w:pPr>
        <w:pStyle w:val="Question"/>
      </w:pPr>
      <w:sdt>
        <w:sdtPr>
          <w:alias w:val="Member"/>
          <w:tag w:val="&lt;Member mnisId='429' dodsId='25293'&gt;"/>
          <w:id w:val="217092543"/>
          <w:placeholder>
            <w:docPart w:val="DefaultPlaceholder_-1854013440"/>
          </w:placeholder>
          <w:richText/>
        </w:sdtPr>
        <w:sdtContent>
          <w:r w:rsidRPr="00140E8A">
            <w:rPr>
              <w:b/>
            </w:rPr>
            <w:t>Derek Twigg:</w:t>
          </w:r>
        </w:sdtContent>
      </w:sdt>
      <w:r>
        <w:t xml:space="preserve"> </w:t>
      </w:r>
      <w:r w:rsidR="002D7880">
        <w:t xml:space="preserve">Can I just ask each chief, just for the record, how many victims of sexual harassment and abuse you </w:t>
      </w:r>
      <w:r>
        <w:t xml:space="preserve">have </w:t>
      </w:r>
      <w:r w:rsidR="002D7880">
        <w:t>met in the last 12 months?</w:t>
      </w:r>
    </w:p>
    <w:p w:rsidR="002D7880" w:rsidP="00140E8A">
      <w:pPr>
        <w:pStyle w:val="Answer"/>
      </w:pPr>
      <w:sdt>
        <w:sdtPr>
          <w:alias w:val="Witness"/>
          <w:id w:val="143013039"/>
          <w:placeholder>
            <w:docPart w:val="DefaultPlaceholder_-1854013440"/>
          </w:placeholder>
          <w:richText/>
        </w:sdtPr>
        <w:sdtContent>
          <w:r w:rsidRPr="00C60BA4" w:rsidR="00C60BA4">
            <w:rPr>
              <w:b/>
              <w:i/>
            </w:rPr>
            <w:t>Admiral Sir Ben Key:</w:t>
          </w:r>
        </w:sdtContent>
      </w:sdt>
      <w:r w:rsidR="00140E8A">
        <w:t xml:space="preserve"> </w:t>
      </w:r>
      <w:r>
        <w:t xml:space="preserve">I spent a very uncomfortable 90 minutes with </w:t>
      </w:r>
      <w:r w:rsidR="00140E8A">
        <w:t xml:space="preserve">Ms </w:t>
      </w:r>
      <w:r>
        <w:t xml:space="preserve">Sophie Brook, </w:t>
      </w:r>
      <w:r w:rsidR="00140E8A">
        <w:t xml:space="preserve">in </w:t>
      </w:r>
      <w:r>
        <w:t>which she talked very candidly about her experiences.</w:t>
      </w:r>
    </w:p>
    <w:p w:rsidR="002D7880" w:rsidP="00613502">
      <w:pPr>
        <w:pStyle w:val="Question"/>
        <w:numPr>
          <w:ilvl w:val="0"/>
          <w:numId w:val="0"/>
        </w:numPr>
        <w:ind w:left="794"/>
      </w:pPr>
      <w:sdt>
        <w:sdtPr>
          <w:alias w:val="Member"/>
          <w:tag w:val="&lt;Member mnisId='429' dodsId='25293'&gt;"/>
          <w:id w:val="-1481386824"/>
          <w:placeholder>
            <w:docPart w:val="DefaultPlaceholder_-1854013440"/>
          </w:placeholder>
          <w:richText/>
        </w:sdtPr>
        <w:sdtContent>
          <w:r w:rsidRPr="00140E8A" w:rsidR="00140E8A">
            <w:rPr>
              <w:b/>
            </w:rPr>
            <w:t>Derek Twigg:</w:t>
          </w:r>
        </w:sdtContent>
      </w:sdt>
      <w:r w:rsidR="00140E8A">
        <w:t xml:space="preserve"> That is one.</w:t>
      </w:r>
    </w:p>
    <w:p w:rsidR="002D7880" w:rsidP="00140E8A">
      <w:pPr>
        <w:pStyle w:val="Answer"/>
      </w:pPr>
      <w:sdt>
        <w:sdtPr>
          <w:alias w:val="Witness"/>
          <w:id w:val="-496121520"/>
          <w:placeholder>
            <w:docPart w:val="DefaultPlaceholder_-1854013440"/>
          </w:placeholder>
          <w:richText/>
        </w:sdtPr>
        <w:sdtContent>
          <w:r w:rsidRPr="00C60BA4" w:rsidR="00C60BA4">
            <w:rPr>
              <w:b/>
              <w:i/>
            </w:rPr>
            <w:t>Admiral Sir Ben Key:</w:t>
          </w:r>
        </w:sdtContent>
      </w:sdt>
      <w:r w:rsidR="00140E8A">
        <w:t xml:space="preserve"> </w:t>
      </w:r>
      <w:r>
        <w:t xml:space="preserve">I have informally met a couple of others who have talked to me about their experiences, but not </w:t>
      </w:r>
      <w:r>
        <w:t>as a result of</w:t>
      </w:r>
      <w:r>
        <w:t xml:space="preserve"> a direct investigation</w:t>
      </w:r>
      <w:r w:rsidR="00140E8A">
        <w:t>.</w:t>
      </w:r>
      <w:r>
        <w:t xml:space="preserve"> </w:t>
      </w:r>
      <w:r w:rsidR="00140E8A">
        <w:t>B</w:t>
      </w:r>
      <w:r>
        <w:t>ecause there was an investigation ongoing</w:t>
      </w:r>
      <w:r w:rsidR="00140E8A">
        <w:t xml:space="preserve">, </w:t>
      </w:r>
      <w:r>
        <w:t xml:space="preserve">that would have been inappropriate. </w:t>
      </w:r>
      <w:r w:rsidR="00140E8A">
        <w:t>E</w:t>
      </w:r>
      <w:r>
        <w:t>very time I go and visit a unit, I will go and find some of the women on board and ask them how they feel</w:t>
      </w:r>
      <w:r w:rsidR="00140E8A">
        <w:t xml:space="preserve"> and</w:t>
      </w:r>
      <w:r>
        <w:t xml:space="preserve"> how they experience service life. </w:t>
      </w:r>
      <w:r w:rsidR="00140E8A">
        <w:t xml:space="preserve">They </w:t>
      </w:r>
      <w:r>
        <w:t xml:space="preserve">tend not to, at that moment, turn around to a service chief four-star and say, </w:t>
      </w:r>
      <w:r w:rsidR="00140E8A">
        <w:t>“</w:t>
      </w:r>
      <w:r>
        <w:t xml:space="preserve">I have been </w:t>
      </w:r>
      <w:r w:rsidR="00140E8A">
        <w:t>directly attacked”.</w:t>
      </w:r>
    </w:p>
    <w:p w:rsidR="00140E8A" w:rsidP="00140E8A">
      <w:pPr>
        <w:pStyle w:val="Answer"/>
      </w:pPr>
      <w:sdt>
        <w:sdtPr>
          <w:alias w:val="Witness"/>
          <w:id w:val="-1214036496"/>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I have met with four.</w:t>
      </w:r>
    </w:p>
    <w:p w:rsidR="002D7880" w:rsidP="00140E8A">
      <w:pPr>
        <w:pStyle w:val="Answer"/>
      </w:pPr>
      <w:sdt>
        <w:sdtPr>
          <w:alias w:val="Witness"/>
          <w:id w:val="1975411313"/>
          <w:placeholder>
            <w:docPart w:val="DefaultPlaceholder_-1854013440"/>
          </w:placeholder>
          <w:richText/>
        </w:sdtPr>
        <w:sdtContent>
          <w:r w:rsidRPr="00C60BA4" w:rsidR="00C60BA4">
            <w:rPr>
              <w:b/>
              <w:i/>
            </w:rPr>
            <w:t>General Sir Roly Walker:</w:t>
          </w:r>
        </w:sdtContent>
      </w:sdt>
      <w:r w:rsidR="00140E8A">
        <w:t xml:space="preserve"> </w:t>
      </w:r>
      <w:r>
        <w:t>I would say 15 to 20.</w:t>
      </w:r>
    </w:p>
    <w:p w:rsidR="002D7880" w:rsidP="00140E8A">
      <w:pPr>
        <w:pStyle w:val="Question"/>
      </w:pPr>
      <w:sdt>
        <w:sdtPr>
          <w:alias w:val="Member"/>
          <w:tag w:val="&lt;Member mnisId='429' dodsId='25293'&gt;"/>
          <w:id w:val="1406717691"/>
          <w:placeholder>
            <w:docPart w:val="DefaultPlaceholder_-1854013440"/>
          </w:placeholder>
          <w:richText/>
        </w:sdtPr>
        <w:sdtContent>
          <w:r w:rsidRPr="00140E8A" w:rsidR="00140E8A">
            <w:rPr>
              <w:b/>
            </w:rPr>
            <w:t>Derek Twigg:</w:t>
          </w:r>
        </w:sdtContent>
      </w:sdt>
      <w:r w:rsidR="00140E8A">
        <w:t xml:space="preserve"> </w:t>
      </w:r>
      <w:r>
        <w:t xml:space="preserve">Can we move on to probably the most vulnerable group of people, which </w:t>
      </w:r>
      <w:r w:rsidR="00140E8A">
        <w:t xml:space="preserve">are </w:t>
      </w:r>
      <w:r>
        <w:t>the under-18s</w:t>
      </w:r>
      <w:r w:rsidR="00140E8A">
        <w:t>,</w:t>
      </w:r>
      <w:r>
        <w:t xml:space="preserve"> </w:t>
      </w:r>
      <w:r w:rsidR="00140E8A">
        <w:t>and</w:t>
      </w:r>
      <w:r w:rsidR="001950DB">
        <w:t xml:space="preserve"> look </w:t>
      </w:r>
      <w:r>
        <w:t>at the Army Foundation College? Can you tell me how many complaints have been made about bullying</w:t>
      </w:r>
      <w:r w:rsidR="00140E8A">
        <w:t>,</w:t>
      </w:r>
      <w:r>
        <w:t xml:space="preserve"> sexual harassment or assault in the last two years?</w:t>
      </w:r>
    </w:p>
    <w:p w:rsidR="002D7880" w:rsidP="00140E8A">
      <w:pPr>
        <w:pStyle w:val="Answer"/>
      </w:pPr>
      <w:sdt>
        <w:sdtPr>
          <w:alias w:val="Witness"/>
          <w:id w:val="1207995298"/>
          <w:placeholder>
            <w:docPart w:val="DefaultPlaceholder_-1854013440"/>
          </w:placeholder>
          <w:richText/>
        </w:sdtPr>
        <w:sdtContent>
          <w:r w:rsidRPr="00C60BA4" w:rsidR="00C60BA4">
            <w:rPr>
              <w:b/>
              <w:i/>
            </w:rPr>
            <w:t>General Sir Roly Walker:</w:t>
          </w:r>
        </w:sdtContent>
      </w:sdt>
      <w:r w:rsidR="00140E8A">
        <w:t xml:space="preserve"> I do not have that </w:t>
      </w:r>
      <w:r>
        <w:t>immediately</w:t>
      </w:r>
      <w:r w:rsidR="00140E8A">
        <w:t xml:space="preserve"> to hand</w:t>
      </w:r>
      <w:r>
        <w:t>, but I can get back to you with the statistics.</w:t>
      </w:r>
    </w:p>
    <w:p w:rsidR="002D7880" w:rsidP="00140E8A">
      <w:pPr>
        <w:pStyle w:val="Question"/>
      </w:pPr>
      <w:sdt>
        <w:sdtPr>
          <w:alias w:val="Member"/>
          <w:tag w:val="&lt;Member mnisId='429' dodsId='25293'&gt;"/>
          <w:id w:val="-533203290"/>
          <w:placeholder>
            <w:docPart w:val="DefaultPlaceholder_-1854013440"/>
          </w:placeholder>
          <w:richText/>
        </w:sdtPr>
        <w:sdtContent>
          <w:r w:rsidRPr="00140E8A" w:rsidR="00140E8A">
            <w:rPr>
              <w:b/>
            </w:rPr>
            <w:t>Derek Twigg:</w:t>
          </w:r>
        </w:sdtContent>
      </w:sdt>
      <w:r w:rsidR="00140E8A">
        <w:t xml:space="preserve"> Do you not think </w:t>
      </w:r>
      <w:r w:rsidR="00613502">
        <w:t xml:space="preserve">that </w:t>
      </w:r>
      <w:r w:rsidR="00140E8A">
        <w:t>you should know, given that it is in the report?</w:t>
      </w:r>
      <w:r>
        <w:t xml:space="preserve"> Given </w:t>
      </w:r>
      <w:r w:rsidR="00140E8A">
        <w:t xml:space="preserve">that </w:t>
      </w:r>
      <w:r>
        <w:t xml:space="preserve">you </w:t>
      </w:r>
      <w:r w:rsidR="00140E8A">
        <w:t xml:space="preserve">were </w:t>
      </w:r>
      <w:r>
        <w:t>coming here today, you do not know that.</w:t>
      </w:r>
    </w:p>
    <w:p w:rsidR="002D7880" w:rsidP="00140E8A">
      <w:pPr>
        <w:pStyle w:val="Answer"/>
      </w:pPr>
      <w:sdt>
        <w:sdtPr>
          <w:alias w:val="Witness"/>
          <w:id w:val="1910733765"/>
          <w:placeholder>
            <w:docPart w:val="DefaultPlaceholder_-1854013440"/>
          </w:placeholder>
          <w:richText/>
        </w:sdtPr>
        <w:sdtContent>
          <w:r w:rsidRPr="00C60BA4" w:rsidR="00C60BA4">
            <w:rPr>
              <w:b/>
              <w:i/>
            </w:rPr>
            <w:t>General Sir Roly Walker:</w:t>
          </w:r>
        </w:sdtContent>
      </w:sdt>
      <w:r w:rsidR="00140E8A">
        <w:t xml:space="preserve"> Apologies, but </w:t>
      </w:r>
      <w:r>
        <w:t>I do not want to give you misleading data.</w:t>
      </w:r>
    </w:p>
    <w:p w:rsidR="002D7880" w:rsidP="00140E8A">
      <w:pPr>
        <w:pStyle w:val="Question"/>
      </w:pPr>
      <w:sdt>
        <w:sdtPr>
          <w:alias w:val="Member"/>
          <w:tag w:val="&lt;Member mnisId='429' dodsId='25293'&gt;"/>
          <w:id w:val="-66813303"/>
          <w:placeholder>
            <w:docPart w:val="DefaultPlaceholder_-1854013440"/>
          </w:placeholder>
          <w:richText/>
        </w:sdtPr>
        <w:sdtContent>
          <w:r w:rsidRPr="00140E8A" w:rsidR="00140E8A">
            <w:rPr>
              <w:b/>
            </w:rPr>
            <w:t>Derek Twigg:</w:t>
          </w:r>
        </w:sdtContent>
      </w:sdt>
      <w:r w:rsidR="00140E8A">
        <w:t xml:space="preserve"> W</w:t>
      </w:r>
      <w:r>
        <w:t xml:space="preserve">hat about the Navy in terms of </w:t>
      </w:r>
      <w:r w:rsidR="001950DB">
        <w:t xml:space="preserve">in terms of abuse and harassment complaints made by young people, </w:t>
      </w:r>
      <w:r>
        <w:t>new recruits</w:t>
      </w:r>
      <w:r w:rsidR="001950DB">
        <w:t xml:space="preserve"> and those in training</w:t>
      </w:r>
      <w:r>
        <w:t>?</w:t>
      </w:r>
    </w:p>
    <w:p w:rsidR="00140E8A" w:rsidP="00140E8A">
      <w:pPr>
        <w:pStyle w:val="Answer"/>
      </w:pPr>
      <w:sdt>
        <w:sdtPr>
          <w:alias w:val="Witness"/>
          <w:id w:val="-2007588441"/>
          <w:placeholder>
            <w:docPart w:val="DefaultPlaceholder_-1854013440"/>
          </w:placeholder>
          <w:richText/>
        </w:sdtPr>
        <w:sdtContent>
          <w:r w:rsidRPr="00C60BA4" w:rsidR="00C60BA4">
            <w:rPr>
              <w:b/>
              <w:i/>
            </w:rPr>
            <w:t>Admiral Sir Ben Key:</w:t>
          </w:r>
        </w:sdtContent>
      </w:sdt>
      <w:r>
        <w:t xml:space="preserve"> </w:t>
      </w:r>
      <w:r w:rsidR="002D7880">
        <w:t>I do not know the answer to that. I will have to get back to you.</w:t>
      </w:r>
    </w:p>
    <w:p w:rsidR="002D7880" w:rsidP="00140E8A">
      <w:pPr>
        <w:pStyle w:val="Answer"/>
      </w:pPr>
      <w:sdt>
        <w:sdtPr>
          <w:alias w:val="Witness"/>
          <w:id w:val="-617689095"/>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140E8A">
        <w:t xml:space="preserve"> </w:t>
      </w:r>
      <w:r>
        <w:t xml:space="preserve">Could you just spell out the question </w:t>
      </w:r>
      <w:r w:rsidR="00140E8A">
        <w:t>again, Mr Twigg?</w:t>
      </w:r>
    </w:p>
    <w:p w:rsidR="002D7880" w:rsidP="001950DB">
      <w:pPr>
        <w:pStyle w:val="Question"/>
        <w:numPr>
          <w:ilvl w:val="0"/>
          <w:numId w:val="0"/>
        </w:numPr>
        <w:ind w:left="794"/>
      </w:pPr>
      <w:sdt>
        <w:sdtPr>
          <w:alias w:val="Member"/>
          <w:tag w:val="&lt;Member mnisId='429' dodsId='25293'&gt;"/>
          <w:id w:val="-721059689"/>
          <w:placeholder>
            <w:docPart w:val="DefaultPlaceholder_-1854013440"/>
          </w:placeholder>
          <w:richText/>
        </w:sdtPr>
        <w:sdtContent>
          <w:r w:rsidRPr="00140E8A" w:rsidR="00140E8A">
            <w:rPr>
              <w:b/>
            </w:rPr>
            <w:t>Derek Twigg:</w:t>
          </w:r>
        </w:sdtContent>
      </w:sdt>
      <w:r w:rsidR="00140E8A">
        <w:t xml:space="preserve"> </w:t>
      </w:r>
      <w:r>
        <w:t>My question is in terms of new recruits.</w:t>
      </w:r>
    </w:p>
    <w:p w:rsidR="002D7880" w:rsidP="00140E8A">
      <w:pPr>
        <w:pStyle w:val="Answer"/>
      </w:pPr>
      <w:sdt>
        <w:sdtPr>
          <w:alias w:val="Witness"/>
          <w:id w:val="-1828737827"/>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140E8A">
        <w:t xml:space="preserve"> </w:t>
      </w:r>
      <w:r>
        <w:t>How many new recruits who are under 18</w:t>
      </w:r>
      <w:r w:rsidR="00140E8A">
        <w:t>,</w:t>
      </w:r>
      <w:r>
        <w:t xml:space="preserve"> or how many new recruits?</w:t>
      </w:r>
    </w:p>
    <w:p w:rsidR="002D7880" w:rsidP="00140E8A">
      <w:pPr>
        <w:pStyle w:val="Question"/>
      </w:pPr>
      <w:sdt>
        <w:sdtPr>
          <w:alias w:val="Member"/>
          <w:tag w:val="&lt;Member mnisId='429' dodsId='25293'&gt;"/>
          <w:id w:val="-372765455"/>
          <w:placeholder>
            <w:docPart w:val="DefaultPlaceholder_-1854013440"/>
          </w:placeholder>
          <w:richText/>
        </w:sdtPr>
        <w:sdtContent>
          <w:r w:rsidRPr="00140E8A" w:rsidR="00140E8A">
            <w:rPr>
              <w:b/>
            </w:rPr>
            <w:t>Derek Twigg:</w:t>
          </w:r>
        </w:sdtContent>
      </w:sdt>
      <w:r w:rsidR="00140E8A">
        <w:t xml:space="preserve"> </w:t>
      </w:r>
      <w:r>
        <w:t>How many complaints have been made by under-18s about sexual harassment or abuse?</w:t>
      </w:r>
    </w:p>
    <w:p w:rsidR="002D7880" w:rsidP="00140E8A">
      <w:pPr>
        <w:pStyle w:val="Answer"/>
      </w:pPr>
      <w:sdt>
        <w:sdtPr>
          <w:alias w:val="Witness"/>
          <w:id w:val="-46301105"/>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140E8A">
        <w:t xml:space="preserve"> </w:t>
      </w:r>
      <w:r>
        <w:t>I am not aware of any complaints made by under-18s. There are about 140 under-18s in our system in the Royal Air Force. I am not aware of any complaints.</w:t>
      </w:r>
    </w:p>
    <w:p w:rsidR="00140E8A" w:rsidP="00140E8A">
      <w:pPr>
        <w:pStyle w:val="Answer"/>
      </w:pPr>
      <w:sdt>
        <w:sdtPr>
          <w:alias w:val="Witness"/>
          <w:id w:val="903498980"/>
          <w:placeholder>
            <w:docPart w:val="DefaultPlaceholder_-1854013440"/>
          </w:placeholder>
          <w:richText/>
        </w:sdtPr>
        <w:sdtContent>
          <w:r w:rsidRPr="00C60BA4" w:rsidR="00C60BA4">
            <w:rPr>
              <w:b/>
              <w:i/>
            </w:rPr>
            <w:t>Alistair Carns:</w:t>
          </w:r>
        </w:sdtContent>
      </w:sdt>
      <w:r>
        <w:t xml:space="preserve"> In terms of </w:t>
      </w:r>
      <w:r w:rsidR="002D7880">
        <w:t>AFC Harrogate, from 2019 to 2024, there has been one conviction</w:t>
      </w:r>
      <w:r>
        <w:rPr>
          <w:rStyle w:val="FootnoteReference"/>
        </w:rPr>
        <w:footnoteReference w:id="9"/>
      </w:r>
      <w:r w:rsidR="0077707A">
        <w:t>.</w:t>
      </w:r>
    </w:p>
    <w:p w:rsidR="00140E8A" w:rsidP="00140E8A">
      <w:pPr>
        <w:pStyle w:val="Question"/>
      </w:pPr>
      <w:sdt>
        <w:sdtPr>
          <w:alias w:val="Member"/>
          <w:tag w:val="&lt;Member mnisId='429' dodsId='25293'&gt;"/>
          <w:id w:val="-1879461786"/>
          <w:placeholder>
            <w:docPart w:val="DefaultPlaceholder_-1854013440"/>
          </w:placeholder>
          <w:richText/>
        </w:sdtPr>
        <w:sdtContent>
          <w:r w:rsidRPr="00140E8A">
            <w:rPr>
              <w:b/>
            </w:rPr>
            <w:t>Derek Twigg:</w:t>
          </w:r>
        </w:sdtContent>
      </w:sdt>
      <w:r>
        <w:t xml:space="preserve"> I did say complaints, not convictions.</w:t>
      </w:r>
    </w:p>
    <w:p w:rsidR="00140E8A" w:rsidP="00140E8A">
      <w:pPr>
        <w:pStyle w:val="Answer"/>
      </w:pPr>
      <w:sdt>
        <w:sdtPr>
          <w:alias w:val="Witness"/>
          <w:id w:val="805901690"/>
          <w:placeholder>
            <w:docPart w:val="DefaultPlaceholder_-1854013440"/>
          </w:placeholder>
          <w:richText/>
        </w:sdtPr>
        <w:sdtContent>
          <w:r w:rsidRPr="00C60BA4" w:rsidR="00C60BA4">
            <w:rPr>
              <w:b/>
              <w:i/>
            </w:rPr>
            <w:t>Alistair Carns:</w:t>
          </w:r>
        </w:sdtContent>
      </w:sdt>
      <w:r>
        <w:t xml:space="preserve"> </w:t>
      </w:r>
      <w:r w:rsidR="002D7880">
        <w:t>Apologies. I will stop there.</w:t>
      </w:r>
    </w:p>
    <w:p w:rsidR="002D7880" w:rsidP="00140E8A">
      <w:pPr>
        <w:pStyle w:val="Question"/>
      </w:pPr>
      <w:sdt>
        <w:sdtPr>
          <w:alias w:val="Member"/>
          <w:tag w:val="&lt;Member mnisId='429' dodsId='25293'&gt;"/>
          <w:id w:val="-1398582976"/>
          <w:placeholder>
            <w:docPart w:val="DefaultPlaceholder_-1854013440"/>
          </w:placeholder>
          <w:richText/>
        </w:sdtPr>
        <w:sdtContent>
          <w:r w:rsidRPr="00140E8A" w:rsidR="00140E8A">
            <w:rPr>
              <w:b/>
            </w:rPr>
            <w:t>Derek Twigg:</w:t>
          </w:r>
        </w:sdtContent>
      </w:sdt>
      <w:r w:rsidR="00140E8A">
        <w:t xml:space="preserve"> </w:t>
      </w:r>
      <w:r>
        <w:t xml:space="preserve">Can I turn to the issue about training? I will come back to you, General Walker. We had a debate on this </w:t>
      </w:r>
      <w:r w:rsidR="00140E8A">
        <w:t>C</w:t>
      </w:r>
      <w:r>
        <w:t>ommittee in 2023 with Minister Mu</w:t>
      </w:r>
      <w:r w:rsidR="00A438DF">
        <w:t>rri</w:t>
      </w:r>
      <w:r>
        <w:t>son about the threshold</w:t>
      </w:r>
      <w:r w:rsidR="00140E8A">
        <w:t xml:space="preserve"> at</w:t>
      </w:r>
      <w:r>
        <w:t xml:space="preserve"> the </w:t>
      </w:r>
      <w:r w:rsidR="00140E8A">
        <w:t>f</w:t>
      </w:r>
      <w:r>
        <w:t xml:space="preserve">oundation </w:t>
      </w:r>
      <w:r w:rsidR="00140E8A">
        <w:t>c</w:t>
      </w:r>
      <w:r>
        <w:t>ollege for</w:t>
      </w:r>
      <w:r w:rsidR="00140E8A">
        <w:t>,</w:t>
      </w:r>
      <w:r>
        <w:t xml:space="preserve"> basically</w:t>
      </w:r>
      <w:r w:rsidR="00140E8A">
        <w:t>,</w:t>
      </w:r>
      <w:r>
        <w:t xml:space="preserve"> removing people who are involved</w:t>
      </w:r>
      <w:r w:rsidR="00140E8A">
        <w:t>, so</w:t>
      </w:r>
      <w:r>
        <w:t xml:space="preserve"> </w:t>
      </w:r>
      <w:r w:rsidR="00140E8A">
        <w:t xml:space="preserve">the </w:t>
      </w:r>
      <w:r>
        <w:t>trainers</w:t>
      </w:r>
      <w:r w:rsidR="00140E8A">
        <w:t>,</w:t>
      </w:r>
      <w:r>
        <w:t xml:space="preserve"> from their job. </w:t>
      </w:r>
      <w:r w:rsidR="00140E8A">
        <w:t>T</w:t>
      </w:r>
      <w:r>
        <w:t xml:space="preserve">here was an issue about </w:t>
      </w:r>
      <w:r w:rsidR="00140E8A">
        <w:t>what the threshold would be. Wh</w:t>
      </w:r>
      <w:r>
        <w:t>ere someone is convicted, that would be very clear</w:t>
      </w:r>
      <w:r w:rsidR="00140E8A">
        <w:t>, but would</w:t>
      </w:r>
      <w:r>
        <w:t xml:space="preserve"> sexual banter, </w:t>
      </w:r>
      <w:r w:rsidR="00140E8A">
        <w:t xml:space="preserve">for instance, </w:t>
      </w:r>
      <w:r>
        <w:t xml:space="preserve">be a reason to remove someone </w:t>
      </w:r>
      <w:r w:rsidR="00140E8A">
        <w:t xml:space="preserve">who is </w:t>
      </w:r>
      <w:r>
        <w:t>in a training position for a young person?</w:t>
      </w:r>
      <w:r w:rsidR="00140E8A">
        <w:t xml:space="preserve"> </w:t>
      </w:r>
      <w:r>
        <w:t>What Minister Mu</w:t>
      </w:r>
      <w:r w:rsidR="00A438DF">
        <w:t>rri</w:t>
      </w:r>
      <w:r>
        <w:t xml:space="preserve">son could not say is exactly what the threshold was. He said it was still debatable. I just wonder what the current position is. If someone </w:t>
      </w:r>
      <w:r w:rsidR="00140E8A">
        <w:t xml:space="preserve">has </w:t>
      </w:r>
      <w:r>
        <w:t>that very important role of training a young person</w:t>
      </w:r>
      <w:r w:rsidR="00140E8A">
        <w:t>,</w:t>
      </w:r>
      <w:r>
        <w:t xml:space="preserve"> </w:t>
      </w:r>
      <w:r w:rsidR="00140E8A">
        <w:t xml:space="preserve">who is </w:t>
      </w:r>
      <w:r>
        <w:t xml:space="preserve">very vulnerable at that age, would sexual banter mean </w:t>
      </w:r>
      <w:r w:rsidR="00140E8A">
        <w:t xml:space="preserve">that </w:t>
      </w:r>
      <w:r>
        <w:t>they will be removed from that position?</w:t>
      </w:r>
    </w:p>
    <w:p w:rsidR="002D7880" w:rsidP="00A438DF">
      <w:pPr>
        <w:pStyle w:val="Answer"/>
      </w:pPr>
      <w:sdt>
        <w:sdtPr>
          <w:alias w:val="Witness"/>
          <w:id w:val="1986119828"/>
          <w:placeholder>
            <w:docPart w:val="DefaultPlaceholder_-1854013440"/>
          </w:placeholder>
          <w:richText/>
        </w:sdtPr>
        <w:sdtContent>
          <w:r w:rsidRPr="00C60BA4" w:rsidR="00C60BA4">
            <w:rPr>
              <w:b/>
              <w:i/>
            </w:rPr>
            <w:t>General Sir Roly Walker:</w:t>
          </w:r>
        </w:sdtContent>
      </w:sdt>
      <w:r w:rsidR="00A438DF">
        <w:t xml:space="preserve"> </w:t>
      </w:r>
      <w:r>
        <w:t xml:space="preserve">It would qualify </w:t>
      </w:r>
      <w:r>
        <w:t>by definition as</w:t>
      </w:r>
      <w:r>
        <w:t xml:space="preserve"> unacceptable sexual behaviour. </w:t>
      </w:r>
      <w:r w:rsidR="00A438DF">
        <w:t>T</w:t>
      </w:r>
      <w:r>
        <w:t>he presumption of a complaint</w:t>
      </w:r>
      <w:r w:rsidR="00A438DF">
        <w:t>,</w:t>
      </w:r>
      <w:r>
        <w:t xml:space="preserve"> if proved, is discharge. That is the </w:t>
      </w:r>
      <w:r>
        <w:t>zero tolerance</w:t>
      </w:r>
      <w:r>
        <w:t xml:space="preserve"> policy. </w:t>
      </w:r>
      <w:r w:rsidR="00A438DF">
        <w:t>W</w:t>
      </w:r>
      <w:r>
        <w:t>here that has been applied where trainers have been involved in USB, they have been discharged</w:t>
      </w:r>
      <w:r w:rsidR="00A438DF">
        <w:t xml:space="preserve">, </w:t>
      </w:r>
      <w:r>
        <w:t>to the number of four.</w:t>
      </w:r>
    </w:p>
    <w:p w:rsidR="00A438DF" w:rsidP="00A438DF">
      <w:pPr>
        <w:pStyle w:val="Question"/>
      </w:pPr>
      <w:sdt>
        <w:sdtPr>
          <w:alias w:val="Member"/>
          <w:tag w:val="&lt;Member mnisId='429' dodsId='25293'&gt;"/>
          <w:id w:val="-156383118"/>
          <w:placeholder>
            <w:docPart w:val="DefaultPlaceholder_-1854013440"/>
          </w:placeholder>
          <w:richText/>
        </w:sdtPr>
        <w:sdtContent>
          <w:r w:rsidRPr="00A438DF">
            <w:rPr>
              <w:b/>
            </w:rPr>
            <w:t>Derek Twigg:</w:t>
          </w:r>
        </w:sdtContent>
      </w:sdt>
      <w:r>
        <w:t xml:space="preserve"> </w:t>
      </w:r>
      <w:r w:rsidR="002D7880">
        <w:t>How many have been discharged?</w:t>
      </w:r>
    </w:p>
    <w:p w:rsidR="002D7880" w:rsidP="00A438DF">
      <w:pPr>
        <w:pStyle w:val="Answer"/>
      </w:pPr>
      <w:sdt>
        <w:sdtPr>
          <w:alias w:val="Witness"/>
          <w:id w:val="271290767"/>
          <w:placeholder>
            <w:docPart w:val="DefaultPlaceholder_-1854013440"/>
          </w:placeholder>
          <w:richText/>
        </w:sdtPr>
        <w:sdtContent>
          <w:r w:rsidRPr="00C60BA4" w:rsidR="00C60BA4">
            <w:rPr>
              <w:b/>
              <w:i/>
            </w:rPr>
            <w:t>General Sir Roly Walker:</w:t>
          </w:r>
          <w:r w:rsidRPr="00A438DF" w:rsidR="00A438DF">
            <w:rPr>
              <w:b/>
            </w:rPr>
            <w:t xml:space="preserve"> </w:t>
          </w:r>
        </w:sdtContent>
      </w:sdt>
      <w:r>
        <w:t>Four.</w:t>
      </w:r>
    </w:p>
    <w:p w:rsidR="00A438DF" w:rsidP="002351CF">
      <w:pPr>
        <w:pStyle w:val="Question"/>
        <w:numPr>
          <w:ilvl w:val="0"/>
          <w:numId w:val="0"/>
        </w:numPr>
        <w:ind w:left="794"/>
      </w:pPr>
      <w:sdt>
        <w:sdtPr>
          <w:alias w:val="Member"/>
          <w:tag w:val="&lt;Member mnisId='429' dodsId='25293'&gt;"/>
          <w:id w:val="1486822535"/>
          <w:placeholder>
            <w:docPart w:val="DefaultPlaceholder_-1854013440"/>
          </w:placeholder>
          <w:richText/>
        </w:sdtPr>
        <w:sdtContent>
          <w:r w:rsidRPr="00A438DF">
            <w:rPr>
              <w:b/>
            </w:rPr>
            <w:t>Derek Twigg:</w:t>
          </w:r>
        </w:sdtContent>
      </w:sdt>
      <w:r>
        <w:t xml:space="preserve"> </w:t>
      </w:r>
      <w:r w:rsidR="002351CF">
        <w:t>Four in the last—</w:t>
      </w:r>
    </w:p>
    <w:p w:rsidR="002D7880" w:rsidP="00A438DF">
      <w:pPr>
        <w:pStyle w:val="Answer"/>
      </w:pPr>
      <w:sdt>
        <w:sdtPr>
          <w:alias w:val="Witness"/>
          <w:id w:val="2067057921"/>
          <w:placeholder>
            <w:docPart w:val="DefaultPlaceholder_-1854013440"/>
          </w:placeholder>
          <w:richText/>
        </w:sdtPr>
        <w:sdtContent>
          <w:r w:rsidRPr="00C60BA4" w:rsidR="00C60BA4">
            <w:rPr>
              <w:b/>
              <w:i/>
            </w:rPr>
            <w:t>General Sir Roly Walker:</w:t>
          </w:r>
        </w:sdtContent>
      </w:sdt>
      <w:r w:rsidR="00A438DF">
        <w:t xml:space="preserve"> </w:t>
      </w:r>
      <w:r>
        <w:t xml:space="preserve">I would need to get back to you </w:t>
      </w:r>
      <w:r w:rsidR="002351CF">
        <w:t>on</w:t>
      </w:r>
      <w:r w:rsidR="00A438DF">
        <w:t xml:space="preserve"> </w:t>
      </w:r>
      <w:r>
        <w:t xml:space="preserve">whether it </w:t>
      </w:r>
      <w:r w:rsidR="00A438DF">
        <w:t xml:space="preserve">was </w:t>
      </w:r>
      <w:r>
        <w:t>in the last 12 or 18 months. I will get you all the statistics that we have</w:t>
      </w:r>
      <w:r w:rsidR="00A438DF">
        <w:t xml:space="preserve"> on this</w:t>
      </w:r>
      <w:r>
        <w:t>.</w:t>
      </w:r>
    </w:p>
    <w:p w:rsidR="002D7880" w:rsidP="00A438DF">
      <w:pPr>
        <w:pStyle w:val="Question"/>
      </w:pPr>
      <w:sdt>
        <w:sdtPr>
          <w:alias w:val="Member"/>
          <w:tag w:val="&lt;Member mnisId='429' dodsId='25293'&gt;"/>
          <w:id w:val="-110514397"/>
          <w:placeholder>
            <w:docPart w:val="DefaultPlaceholder_-1854013440"/>
          </w:placeholder>
          <w:richText/>
        </w:sdtPr>
        <w:sdtContent>
          <w:r w:rsidRPr="00A438DF" w:rsidR="00A438DF">
            <w:rPr>
              <w:b/>
            </w:rPr>
            <w:t>Derek Twigg:</w:t>
          </w:r>
        </w:sdtContent>
      </w:sdt>
      <w:r w:rsidR="00A438DF">
        <w:t xml:space="preserve"> </w:t>
      </w:r>
      <w:r>
        <w:t>Can you tell me what they were discharged for?</w:t>
      </w:r>
    </w:p>
    <w:p w:rsidR="00A438DF" w:rsidP="00A438DF">
      <w:pPr>
        <w:pStyle w:val="Answer"/>
      </w:pPr>
      <w:sdt>
        <w:sdtPr>
          <w:alias w:val="Witness"/>
          <w:id w:val="1075477585"/>
          <w:placeholder>
            <w:docPart w:val="DefaultPlaceholder_-1854013440"/>
          </w:placeholder>
          <w:richText/>
        </w:sdtPr>
        <w:sdtContent>
          <w:r w:rsidRPr="00C60BA4" w:rsidR="00C60BA4">
            <w:rPr>
              <w:b/>
              <w:i/>
            </w:rPr>
            <w:t>General Sir Roly Walker:</w:t>
          </w:r>
        </w:sdtContent>
      </w:sdt>
      <w:r>
        <w:t xml:space="preserve"> </w:t>
      </w:r>
      <w:r w:rsidR="002D7880">
        <w:t>I will not be drawn</w:t>
      </w:r>
      <w:r>
        <w:t>.</w:t>
      </w:r>
      <w:r w:rsidR="002D7880">
        <w:t xml:space="preserve"> </w:t>
      </w:r>
      <w:r>
        <w:t>B</w:t>
      </w:r>
      <w:r w:rsidR="002D7880">
        <w:t xml:space="preserve">ecause of the risk of identification of the people involved in the low numbers, it might begin to give opportunity for identification. </w:t>
      </w:r>
      <w:r>
        <w:t>W</w:t>
      </w:r>
      <w:r w:rsidR="002D7880">
        <w:t xml:space="preserve">e need to be careful about how we go in </w:t>
      </w:r>
      <w:r>
        <w:t xml:space="preserve">this </w:t>
      </w:r>
      <w:r w:rsidR="002D7880">
        <w:t xml:space="preserve">session, but </w:t>
      </w:r>
      <w:r>
        <w:t xml:space="preserve">I </w:t>
      </w:r>
      <w:r w:rsidR="002D7880">
        <w:t xml:space="preserve">can </w:t>
      </w:r>
      <w:r>
        <w:t xml:space="preserve">certainly </w:t>
      </w:r>
      <w:r w:rsidR="002D7880">
        <w:t>follow it u</w:t>
      </w:r>
      <w:r>
        <w:t>p</w:t>
      </w:r>
      <w:r w:rsidR="002D7880">
        <w:t>.</w:t>
      </w:r>
    </w:p>
    <w:p w:rsidR="002D7880" w:rsidP="00A438DF">
      <w:pPr>
        <w:pStyle w:val="Answer"/>
      </w:pPr>
      <w:r>
        <w:t>To the point about banter, this would be down to the specific case. The presumption is discharge. It would be down to the deciding body, which</w:t>
      </w:r>
      <w:r w:rsidR="00A438DF">
        <w:t>,</w:t>
      </w:r>
      <w:r>
        <w:t xml:space="preserve"> as we have heard</w:t>
      </w:r>
      <w:r w:rsidR="00A438DF">
        <w:t>,</w:t>
      </w:r>
      <w:r>
        <w:t xml:space="preserve"> is done independently, not by the </w:t>
      </w:r>
      <w:r w:rsidR="00A438DF">
        <w:t xml:space="preserve">chain of </w:t>
      </w:r>
      <w:r>
        <w:t xml:space="preserve">command. </w:t>
      </w:r>
      <w:r w:rsidR="00A438DF">
        <w:t>I</w:t>
      </w:r>
      <w:r>
        <w:t xml:space="preserve">f </w:t>
      </w:r>
      <w:r>
        <w:t>this were to happen in a training session at Harrogate</w:t>
      </w:r>
      <w:r w:rsidR="00A438DF">
        <w:t>,</w:t>
      </w:r>
      <w:r>
        <w:t xml:space="preserve"> and a complaint were made, it would be dealt with outside of that </w:t>
      </w:r>
      <w:r w:rsidR="00A438DF">
        <w:t xml:space="preserve">chain of </w:t>
      </w:r>
      <w:r>
        <w:t>command. There would be a range of mitigating and aggravating factors</w:t>
      </w:r>
      <w:r w:rsidR="00A438DF">
        <w:t>,</w:t>
      </w:r>
      <w:r>
        <w:t xml:space="preserve"> </w:t>
      </w:r>
      <w:r w:rsidR="00A438DF">
        <w:t>b</w:t>
      </w:r>
      <w:r>
        <w:t>ut the mitigating factors would need to be very strong indeed.</w:t>
      </w:r>
    </w:p>
    <w:p w:rsidR="002D7880" w:rsidP="00A438DF">
      <w:pPr>
        <w:pStyle w:val="Question"/>
      </w:pPr>
      <w:sdt>
        <w:sdtPr>
          <w:alias w:val="Member"/>
          <w:tag w:val="&lt;Member mnisId='429' dodsId='25293'&gt;"/>
          <w:id w:val="-365598387"/>
          <w:placeholder>
            <w:docPart w:val="DefaultPlaceholder_-1854013440"/>
          </w:placeholder>
          <w:richText/>
        </w:sdtPr>
        <w:sdtContent>
          <w:r w:rsidRPr="00A438DF" w:rsidR="00A438DF">
            <w:rPr>
              <w:b/>
            </w:rPr>
            <w:t>Derek Twigg:</w:t>
          </w:r>
        </w:sdtContent>
      </w:sdt>
      <w:r w:rsidR="00A438DF">
        <w:t xml:space="preserve"> </w:t>
      </w:r>
      <w:r>
        <w:t>So it is not automatic if a trainer engaged in sexual banter with a trainee</w:t>
      </w:r>
      <w:r w:rsidR="00A438DF">
        <w:t>.</w:t>
      </w:r>
    </w:p>
    <w:p w:rsidR="00A438DF" w:rsidP="00A438DF">
      <w:pPr>
        <w:pStyle w:val="Answer"/>
      </w:pPr>
      <w:sdt>
        <w:sdtPr>
          <w:alias w:val="Witness"/>
          <w:id w:val="904728017"/>
          <w:placeholder>
            <w:docPart w:val="DefaultPlaceholder_-1854013440"/>
          </w:placeholder>
          <w:richText/>
        </w:sdtPr>
        <w:sdtContent>
          <w:r w:rsidRPr="00C60BA4" w:rsidR="00C60BA4">
            <w:rPr>
              <w:b/>
              <w:i/>
            </w:rPr>
            <w:t>General Sir Roly Walker:</w:t>
          </w:r>
        </w:sdtContent>
      </w:sdt>
      <w:r>
        <w:t xml:space="preserve"> T</w:t>
      </w:r>
      <w:r w:rsidR="002D7880">
        <w:t xml:space="preserve">hat would have to come down to the specifics of the case and what were judged as the mitigating or the aggravating features. </w:t>
      </w:r>
      <w:r>
        <w:t xml:space="preserve">If I can just elaborate, </w:t>
      </w:r>
      <w:r w:rsidR="002D7880">
        <w:t xml:space="preserve">because I just want to make this point, </w:t>
      </w:r>
      <w:r>
        <w:t xml:space="preserve">a mitigating factor </w:t>
      </w:r>
      <w:r w:rsidR="002D7880">
        <w:t>may well be the view of the trainee. It may well be the degree of remorse shown by the instructor. It may be the degree to which this was not intentional to offend.</w:t>
      </w:r>
    </w:p>
    <w:p w:rsidR="00A438DF" w:rsidP="00A438DF">
      <w:pPr>
        <w:pStyle w:val="Answer"/>
      </w:pPr>
      <w:sdt>
        <w:sdtPr>
          <w:alias w:val="Witness"/>
          <w:id w:val="581494932"/>
          <w:placeholder>
            <w:docPart w:val="DefaultPlaceholder_-1854013440"/>
          </w:placeholder>
          <w:richText/>
        </w:sdtPr>
        <w:sdtContent>
          <w:r w:rsidRPr="00C60BA4" w:rsidR="00C60BA4">
            <w:rPr>
              <w:b/>
              <w:i/>
            </w:rPr>
            <w:t>Sam des Forges:</w:t>
          </w:r>
        </w:sdtContent>
      </w:sdt>
      <w:r>
        <w:t xml:space="preserve"> One </w:t>
      </w:r>
      <w:r w:rsidR="002D7880">
        <w:t xml:space="preserve">of the other changes that the Army </w:t>
      </w:r>
      <w:r>
        <w:t xml:space="preserve">has </w:t>
      </w:r>
      <w:r w:rsidR="002D7880">
        <w:t xml:space="preserve">put in </w:t>
      </w:r>
      <w:r w:rsidR="001D116A">
        <w:t xml:space="preserve">over </w:t>
      </w:r>
      <w:r w:rsidR="002D7880">
        <w:t xml:space="preserve">the last couple of years is a comprehensive change in terms of how </w:t>
      </w:r>
      <w:r w:rsidR="001D116A">
        <w:t>it</w:t>
      </w:r>
      <w:r w:rsidR="002D7880">
        <w:t xml:space="preserve"> select</w:t>
      </w:r>
      <w:r w:rsidR="001D116A">
        <w:t>s</w:t>
      </w:r>
      <w:r w:rsidR="002D7880">
        <w:t xml:space="preserve"> and train</w:t>
      </w:r>
      <w:r w:rsidR="001D116A">
        <w:t>s</w:t>
      </w:r>
      <w:r>
        <w:t>—</w:t>
      </w:r>
    </w:p>
    <w:p w:rsidR="002D7880" w:rsidP="002D7880">
      <w:pPr>
        <w:pStyle w:val="Question"/>
      </w:pPr>
      <w:sdt>
        <w:sdtPr>
          <w:alias w:val="Member"/>
          <w:tag w:val="&lt;Member mnisId='429' dodsId='25293'&gt;"/>
          <w:id w:val="90210769"/>
          <w:placeholder>
            <w:docPart w:val="DefaultPlaceholder_-1854013440"/>
          </w:placeholder>
          <w:richText/>
        </w:sdtPr>
        <w:sdtContent>
          <w:r w:rsidRPr="00A438DF" w:rsidR="00A438DF">
            <w:rPr>
              <w:b/>
            </w:rPr>
            <w:t>Derek Twigg:</w:t>
          </w:r>
        </w:sdtContent>
      </w:sdt>
      <w:r w:rsidR="00A438DF">
        <w:t xml:space="preserve"> </w:t>
      </w:r>
      <w:r>
        <w:t xml:space="preserve">I do not mean to be rude, but we are limited </w:t>
      </w:r>
      <w:r w:rsidR="00A438DF">
        <w:t xml:space="preserve">for </w:t>
      </w:r>
      <w:r>
        <w:t xml:space="preserve">time. </w:t>
      </w:r>
      <w:r w:rsidR="00A438DF">
        <w:t>W</w:t>
      </w:r>
      <w:r>
        <w:t xml:space="preserve">e have got it clear that </w:t>
      </w:r>
      <w:r w:rsidR="00A438DF">
        <w:t xml:space="preserve">there </w:t>
      </w:r>
      <w:r>
        <w:t>is still not a clear guide</w:t>
      </w:r>
      <w:r w:rsidR="00A438DF">
        <w:t xml:space="preserve"> and</w:t>
      </w:r>
      <w:r>
        <w:t xml:space="preserve"> </w:t>
      </w:r>
      <w:r w:rsidR="00A438DF">
        <w:t>that i</w:t>
      </w:r>
      <w:r>
        <w:t>t is not automatic. Admiral, what about the Navy?</w:t>
      </w:r>
    </w:p>
    <w:p w:rsidR="002D7880" w:rsidP="00A438DF">
      <w:pPr>
        <w:pStyle w:val="Answer"/>
      </w:pPr>
      <w:sdt>
        <w:sdtPr>
          <w:alias w:val="Witness"/>
          <w:id w:val="900950152"/>
          <w:placeholder>
            <w:docPart w:val="DefaultPlaceholder_-1854013440"/>
          </w:placeholder>
          <w:richText/>
        </w:sdtPr>
        <w:sdtContent>
          <w:r w:rsidRPr="00C60BA4" w:rsidR="00C60BA4">
            <w:rPr>
              <w:b/>
              <w:i/>
            </w:rPr>
            <w:t>Admiral Sir Ben Key:</w:t>
          </w:r>
        </w:sdtContent>
      </w:sdt>
      <w:r w:rsidR="00A438DF">
        <w:t xml:space="preserve"> </w:t>
      </w:r>
      <w:r>
        <w:t xml:space="preserve">We operate to </w:t>
      </w:r>
      <w:r>
        <w:t>exactly the same</w:t>
      </w:r>
      <w:r w:rsidR="00A438DF">
        <w:t xml:space="preserve"> standard</w:t>
      </w:r>
      <w:r>
        <w:t xml:space="preserve">, which is </w:t>
      </w:r>
      <w:r w:rsidR="00A438DF">
        <w:t xml:space="preserve">that, </w:t>
      </w:r>
      <w:r w:rsidR="001D116A">
        <w:t>where</w:t>
      </w:r>
      <w:r w:rsidR="00A438DF">
        <w:t xml:space="preserve"> </w:t>
      </w:r>
      <w:r>
        <w:t>unwanted</w:t>
      </w:r>
      <w:r w:rsidR="00A438DF">
        <w:t xml:space="preserve"> or</w:t>
      </w:r>
      <w:r>
        <w:t xml:space="preserve"> unwelcome sexual behaviours </w:t>
      </w:r>
      <w:r w:rsidR="001D116A">
        <w:t xml:space="preserve">are </w:t>
      </w:r>
      <w:r>
        <w:t>exhibited by any instructor towards a trainee</w:t>
      </w:r>
      <w:r w:rsidR="00A438DF">
        <w:t xml:space="preserve"> in training</w:t>
      </w:r>
      <w:r>
        <w:t xml:space="preserve">, regardless of age, </w:t>
      </w:r>
      <w:r w:rsidR="00A438DF">
        <w:t xml:space="preserve">there </w:t>
      </w:r>
      <w:r>
        <w:t>is a presumption of discharge.</w:t>
      </w:r>
    </w:p>
    <w:p w:rsidR="002D7880" w:rsidP="00A438DF">
      <w:pPr>
        <w:pStyle w:val="Answer"/>
      </w:pPr>
      <w:sdt>
        <w:sdtPr>
          <w:alias w:val="Witness"/>
          <w:id w:val="1464547823"/>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A438DF">
        <w:t xml:space="preserve"> We are </w:t>
      </w:r>
      <w:r w:rsidR="00A438DF">
        <w:t>e</w:t>
      </w:r>
      <w:r>
        <w:t>xactly the same</w:t>
      </w:r>
      <w:r>
        <w:t>.</w:t>
      </w:r>
    </w:p>
    <w:p w:rsidR="00A438DF" w:rsidP="00A438DF">
      <w:pPr>
        <w:pStyle w:val="Answer"/>
      </w:pPr>
      <w:sdt>
        <w:sdtPr>
          <w:alias w:val="Witness"/>
          <w:id w:val="-2112268728"/>
          <w:placeholder>
            <w:docPart w:val="DefaultPlaceholder_-1854013440"/>
          </w:placeholder>
          <w:richText/>
        </w:sdtPr>
        <w:sdtContent>
          <w:r w:rsidRPr="00C60BA4" w:rsidR="00C60BA4">
            <w:rPr>
              <w:b/>
              <w:i/>
            </w:rPr>
            <w:t>Alistair Carns:</w:t>
          </w:r>
        </w:sdtContent>
      </w:sdt>
      <w:r>
        <w:t xml:space="preserve"> T</w:t>
      </w:r>
      <w:r w:rsidR="002D7880">
        <w:t xml:space="preserve">hat is the </w:t>
      </w:r>
      <w:r w:rsidR="002D7880">
        <w:t>zero tolerance</w:t>
      </w:r>
      <w:r w:rsidR="002D7880">
        <w:t xml:space="preserve"> policy.</w:t>
      </w:r>
    </w:p>
    <w:p w:rsidR="002D7880" w:rsidP="00A438DF">
      <w:pPr>
        <w:pStyle w:val="Question"/>
      </w:pPr>
      <w:sdt>
        <w:sdtPr>
          <w:alias w:val="Member"/>
          <w:tag w:val="&lt;Member mnisId='429' dodsId='25293'&gt;"/>
          <w:id w:val="1278613381"/>
          <w:placeholder>
            <w:docPart w:val="DefaultPlaceholder_-1854013440"/>
          </w:placeholder>
          <w:richText/>
        </w:sdtPr>
        <w:sdtContent>
          <w:r w:rsidRPr="00A438DF" w:rsidR="00A438DF">
            <w:rPr>
              <w:b/>
            </w:rPr>
            <w:t>Derek Twigg:</w:t>
          </w:r>
        </w:sdtContent>
      </w:sdt>
      <w:r w:rsidR="00A438DF">
        <w:t xml:space="preserve"> H</w:t>
      </w:r>
      <w:r>
        <w:t xml:space="preserve">ow many have been discharged in </w:t>
      </w:r>
      <w:r w:rsidR="00A438DF">
        <w:t>the Navy?</w:t>
      </w:r>
    </w:p>
    <w:p w:rsidR="00A438DF" w:rsidP="00A438DF">
      <w:pPr>
        <w:pStyle w:val="Answer"/>
      </w:pPr>
      <w:sdt>
        <w:sdtPr>
          <w:alias w:val="Witness"/>
          <w:id w:val="-1038268508"/>
          <w:placeholder>
            <w:docPart w:val="DefaultPlaceholder_-1854013440"/>
          </w:placeholder>
          <w:richText/>
        </w:sdtPr>
        <w:sdtContent>
          <w:r w:rsidRPr="00C60BA4" w:rsidR="00C60BA4">
            <w:rPr>
              <w:b/>
              <w:i/>
            </w:rPr>
            <w:t>Admiral Sir Ben Key:</w:t>
          </w:r>
        </w:sdtContent>
      </w:sdt>
      <w:r>
        <w:t xml:space="preserve"> </w:t>
      </w:r>
      <w:r w:rsidR="002D7880">
        <w:t>I do not know</w:t>
      </w:r>
      <w:r>
        <w:t>.</w:t>
      </w:r>
      <w:r w:rsidR="002D7880">
        <w:t xml:space="preserve"> I can get back to you with </w:t>
      </w:r>
      <w:r>
        <w:t xml:space="preserve">a </w:t>
      </w:r>
      <w:r w:rsidR="002D7880">
        <w:t>breakdown.</w:t>
      </w:r>
      <w:r w:rsidR="001D116A">
        <w:t xml:space="preserve"> Aha, as if by magic—</w:t>
      </w:r>
    </w:p>
    <w:p w:rsidR="002D7880" w:rsidP="00A438DF">
      <w:pPr>
        <w:pStyle w:val="Answer"/>
      </w:pPr>
      <w:sdt>
        <w:sdtPr>
          <w:alias w:val="Witness"/>
          <w:id w:val="1385985768"/>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rsidR="00A438DF">
        <w:t xml:space="preserve"> F</w:t>
      </w:r>
      <w:r>
        <w:t xml:space="preserve">rom an Air Force perspective, </w:t>
      </w:r>
      <w:r w:rsidR="00A438DF">
        <w:t xml:space="preserve">while </w:t>
      </w:r>
      <w:r>
        <w:t xml:space="preserve">the </w:t>
      </w:r>
      <w:r w:rsidR="00A438DF">
        <w:t xml:space="preserve">First </w:t>
      </w:r>
      <w:r>
        <w:t>Sea</w:t>
      </w:r>
      <w:r w:rsidR="00A438DF">
        <w:t xml:space="preserve"> L</w:t>
      </w:r>
      <w:r>
        <w:t>ord just looks at the data</w:t>
      </w:r>
      <w:r w:rsidR="00A438DF">
        <w:t>,</w:t>
      </w:r>
      <w:r>
        <w:t xml:space="preserve"> I know that</w:t>
      </w:r>
      <w:r w:rsidR="00F94DA8">
        <w:t xml:space="preserve"> </w:t>
      </w:r>
      <w:r>
        <w:t xml:space="preserve">we have not had any complaints and discharges </w:t>
      </w:r>
      <w:r w:rsidR="00F94DA8">
        <w:t xml:space="preserve">of </w:t>
      </w:r>
      <w:r>
        <w:t>people in the training machine. We take a great deal of care in our selection</w:t>
      </w:r>
      <w:r w:rsidR="001D116A">
        <w:t>,</w:t>
      </w:r>
      <w:r>
        <w:t xml:space="preserve"> training and development</w:t>
      </w:r>
      <w:r w:rsidR="00F94DA8">
        <w:t xml:space="preserve"> about training people</w:t>
      </w:r>
      <w:r>
        <w:t>.</w:t>
      </w:r>
    </w:p>
    <w:p w:rsidR="002D7880" w:rsidP="00F94DA8">
      <w:pPr>
        <w:pStyle w:val="Question"/>
      </w:pPr>
      <w:sdt>
        <w:sdtPr>
          <w:alias w:val="Member"/>
          <w:tag w:val="&lt;Member mnisId='429' dodsId='25293'&gt;"/>
          <w:id w:val="-522330884"/>
          <w:placeholder>
            <w:docPart w:val="DefaultPlaceholder_-1854013440"/>
          </w:placeholder>
          <w:richText/>
        </w:sdtPr>
        <w:sdtContent>
          <w:r w:rsidRPr="00F94DA8" w:rsidR="00F94DA8">
            <w:rPr>
              <w:b/>
            </w:rPr>
            <w:t>Derek Twigg:</w:t>
          </w:r>
        </w:sdtContent>
      </w:sdt>
      <w:r w:rsidR="00F94DA8">
        <w:t xml:space="preserve"> So it</w:t>
      </w:r>
      <w:r>
        <w:t xml:space="preserve"> is working perfectly </w:t>
      </w:r>
      <w:r w:rsidR="00F94DA8">
        <w:t>in the RAF.</w:t>
      </w:r>
    </w:p>
    <w:p w:rsidR="00F94DA8" w:rsidP="00F94DA8">
      <w:pPr>
        <w:pStyle w:val="Answer"/>
      </w:pPr>
      <w:sdt>
        <w:sdtPr>
          <w:alias w:val="Witness"/>
          <w:id w:val="-635188387"/>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w:t>
      </w:r>
      <w:r w:rsidR="002D7880">
        <w:t xml:space="preserve">What I just described to you </w:t>
      </w:r>
      <w:r>
        <w:t xml:space="preserve">are </w:t>
      </w:r>
      <w:r w:rsidR="002D7880">
        <w:t>the facts of the case.</w:t>
      </w:r>
    </w:p>
    <w:p w:rsidR="002D7880" w:rsidP="00F94DA8">
      <w:pPr>
        <w:pStyle w:val="Answer"/>
      </w:pPr>
      <w:sdt>
        <w:sdtPr>
          <w:alias w:val="Witness"/>
          <w:id w:val="-977297045"/>
          <w:placeholder>
            <w:docPart w:val="DefaultPlaceholder_-1854013440"/>
          </w:placeholder>
          <w:richText/>
        </w:sdtPr>
        <w:sdtContent>
          <w:r w:rsidRPr="00C60BA4" w:rsidR="00C60BA4">
            <w:rPr>
              <w:b/>
              <w:i/>
            </w:rPr>
            <w:t>Admiral Sir Ben Key:</w:t>
          </w:r>
        </w:sdtContent>
      </w:sdt>
      <w:r w:rsidR="00F94DA8">
        <w:t xml:space="preserve"> We had t</w:t>
      </w:r>
      <w:r>
        <w:t>hree cases</w:t>
      </w:r>
      <w:r w:rsidR="00AE4381">
        <w:t xml:space="preserve"> with</w:t>
      </w:r>
      <w:r>
        <w:t xml:space="preserve"> three discharged.</w:t>
      </w:r>
    </w:p>
    <w:p w:rsidR="002D7880" w:rsidP="002D7880">
      <w:pPr>
        <w:pStyle w:val="Question"/>
      </w:pPr>
      <w:sdt>
        <w:sdtPr>
          <w:alias w:val="Member"/>
          <w:tag w:val="&lt;Member mnisId='429' dodsId='25293'&gt;"/>
          <w:id w:val="1617259836"/>
          <w:placeholder>
            <w:docPart w:val="DefaultPlaceholder_-1854013440"/>
          </w:placeholder>
          <w:richText/>
        </w:sdtPr>
        <w:sdtContent>
          <w:r w:rsidRPr="00F94DA8" w:rsidR="00F94DA8">
            <w:rPr>
              <w:b/>
            </w:rPr>
            <w:t>Derek Twigg:</w:t>
          </w:r>
        </w:sdtContent>
      </w:sdt>
      <w:r w:rsidR="00F94DA8">
        <w:t xml:space="preserve"> </w:t>
      </w:r>
      <w:r>
        <w:t>When was that</w:t>
      </w:r>
      <w:r w:rsidR="00F94DA8">
        <w:t>?</w:t>
      </w:r>
    </w:p>
    <w:p w:rsidR="002D7880" w:rsidP="00F94DA8">
      <w:pPr>
        <w:pStyle w:val="Answer"/>
      </w:pPr>
      <w:sdt>
        <w:sdtPr>
          <w:alias w:val="Witness"/>
          <w:id w:val="-975063645"/>
          <w:placeholder>
            <w:docPart w:val="DefaultPlaceholder_-1854013440"/>
          </w:placeholder>
          <w:richText/>
        </w:sdtPr>
        <w:sdtContent>
          <w:r w:rsidRPr="00C60BA4" w:rsidR="00C60BA4">
            <w:rPr>
              <w:b/>
              <w:i/>
            </w:rPr>
            <w:t>Sam des Forges:</w:t>
          </w:r>
        </w:sdtContent>
      </w:sdt>
      <w:r w:rsidR="00F94DA8">
        <w:t xml:space="preserve"> </w:t>
      </w:r>
      <w:r>
        <w:t>Since zero tolerance came in.</w:t>
      </w:r>
    </w:p>
    <w:p w:rsidR="00F94DA8" w:rsidP="00F94DA8">
      <w:pPr>
        <w:pStyle w:val="Answer"/>
      </w:pPr>
      <w:sdt>
        <w:sdtPr>
          <w:alias w:val="Witness"/>
          <w:id w:val="-1990864157"/>
          <w:placeholder>
            <w:docPart w:val="DefaultPlaceholder_-1854013440"/>
          </w:placeholder>
          <w:richText/>
        </w:sdtPr>
        <w:sdtContent>
          <w:r w:rsidRPr="00C60BA4" w:rsidR="00C60BA4">
            <w:rPr>
              <w:b/>
              <w:i/>
            </w:rPr>
            <w:t>Admiral Sir Ben Key:</w:t>
          </w:r>
        </w:sdtContent>
      </w:sdt>
      <w:r>
        <w:t xml:space="preserve"> Since November 2022, when the </w:t>
      </w:r>
      <w:r>
        <w:t>z</w:t>
      </w:r>
      <w:r w:rsidR="002D7880">
        <w:t>ero tolerance</w:t>
      </w:r>
      <w:r>
        <w:t xml:space="preserve"> policy came in.</w:t>
      </w:r>
    </w:p>
    <w:p w:rsidR="002D7880" w:rsidP="00F94DA8">
      <w:pPr>
        <w:pStyle w:val="Answer"/>
      </w:pPr>
      <w:sdt>
        <w:sdtPr>
          <w:alias w:val="Witness"/>
          <w:id w:val="-108134449"/>
          <w:placeholder>
            <w:docPart w:val="DefaultPlaceholder_-1854013440"/>
          </w:placeholder>
          <w:richText/>
        </w:sdtPr>
        <w:sdtContent>
          <w:r w:rsidRPr="00C60BA4" w:rsidR="00C60BA4">
            <w:rPr>
              <w:b/>
              <w:i/>
            </w:rPr>
            <w:t>Alistair Carns:</w:t>
          </w:r>
        </w:sdtContent>
      </w:sdt>
      <w:r w:rsidR="00F94DA8">
        <w:t xml:space="preserve"> </w:t>
      </w:r>
      <w:r w:rsidR="00AE4381">
        <w:t>Under</w:t>
      </w:r>
      <w:r w:rsidR="00F94DA8">
        <w:t xml:space="preserve"> zero tolerance of </w:t>
      </w:r>
      <w:r>
        <w:t>sexual offen</w:t>
      </w:r>
      <w:r w:rsidR="00F94DA8">
        <w:t>c</w:t>
      </w:r>
      <w:r>
        <w:t xml:space="preserve">es </w:t>
      </w:r>
      <w:r w:rsidR="00F94DA8">
        <w:t xml:space="preserve">and </w:t>
      </w:r>
      <w:r>
        <w:t xml:space="preserve">unacceptable </w:t>
      </w:r>
      <w:r w:rsidR="00F94DA8">
        <w:t xml:space="preserve">sexual </w:t>
      </w:r>
      <w:r>
        <w:t xml:space="preserve">behaviour, </w:t>
      </w:r>
      <w:r w:rsidR="00F94DA8">
        <w:t xml:space="preserve">there were </w:t>
      </w:r>
      <w:r>
        <w:t>57 offenders</w:t>
      </w:r>
      <w:r w:rsidR="00F94DA8">
        <w:t>,</w:t>
      </w:r>
      <w:r>
        <w:t xml:space="preserve"> of </w:t>
      </w:r>
      <w:r w:rsidR="00F94DA8">
        <w:t xml:space="preserve">whom </w:t>
      </w:r>
      <w:r>
        <w:t xml:space="preserve">49 have been discharged or dismissed. Two cannot be administered </w:t>
      </w:r>
      <w:r w:rsidR="00F94DA8">
        <w:t xml:space="preserve">a </w:t>
      </w:r>
      <w:r>
        <w:t>discharge</w:t>
      </w:r>
      <w:r w:rsidR="00F94DA8">
        <w:t>,</w:t>
      </w:r>
      <w:r>
        <w:t xml:space="preserve"> due to being awarded a punishment at court martial, which is immediately rehabilitation. </w:t>
      </w:r>
      <w:r w:rsidR="00AE4381">
        <w:t>So</w:t>
      </w:r>
      <w:r w:rsidR="00AE4381">
        <w:t xml:space="preserve"> </w:t>
      </w:r>
      <w:r>
        <w:t xml:space="preserve">49 </w:t>
      </w:r>
      <w:r w:rsidR="00F94DA8">
        <w:t xml:space="preserve">out of 57 </w:t>
      </w:r>
      <w:r>
        <w:t>have been removed.</w:t>
      </w:r>
    </w:p>
    <w:p w:rsidR="002D7880" w:rsidP="00F94DA8">
      <w:pPr>
        <w:pStyle w:val="Question"/>
      </w:pPr>
      <w:sdt>
        <w:sdtPr>
          <w:alias w:val="Member"/>
          <w:tag w:val="&lt;Member mnisId='429' dodsId='25293'&gt;"/>
          <w:id w:val="-1600795812"/>
          <w:placeholder>
            <w:docPart w:val="DefaultPlaceholder_-1854013440"/>
          </w:placeholder>
          <w:richText/>
        </w:sdtPr>
        <w:sdtContent>
          <w:r w:rsidRPr="00F94DA8" w:rsidR="00F94DA8">
            <w:rPr>
              <w:b/>
            </w:rPr>
            <w:t>Derek Twigg:</w:t>
          </w:r>
        </w:sdtContent>
      </w:sdt>
      <w:r w:rsidR="00F94DA8">
        <w:t xml:space="preserve"> </w:t>
      </w:r>
      <w:r>
        <w:t xml:space="preserve">Minister, coming back to your announcement today about the </w:t>
      </w:r>
      <w:r w:rsidR="00F94DA8">
        <w:t>c</w:t>
      </w:r>
      <w:r>
        <w:t xml:space="preserve">entral </w:t>
      </w:r>
      <w:r w:rsidR="00F94DA8">
        <w:t>v</w:t>
      </w:r>
      <w:r>
        <w:t xml:space="preserve">iolence </w:t>
      </w:r>
      <w:r w:rsidR="00F94DA8">
        <w:t>a</w:t>
      </w:r>
      <w:r>
        <w:t xml:space="preserve">gainst </w:t>
      </w:r>
      <w:r w:rsidR="00F94DA8">
        <w:t>w</w:t>
      </w:r>
      <w:r>
        <w:t xml:space="preserve">omen and </w:t>
      </w:r>
      <w:r w:rsidR="00F94DA8">
        <w:t>g</w:t>
      </w:r>
      <w:r>
        <w:t>irls</w:t>
      </w:r>
      <w:r>
        <w:t xml:space="preserve"> </w:t>
      </w:r>
      <w:r w:rsidR="00F94DA8">
        <w:t>t</w:t>
      </w:r>
      <w:r>
        <w:t>ask</w:t>
      </w:r>
      <w:r w:rsidR="00F94DA8">
        <w:t>fo</w:t>
      </w:r>
      <w:r>
        <w:t>rce</w:t>
      </w:r>
      <w:r w:rsidR="00F94DA8">
        <w:t xml:space="preserve">, which aims to drive </w:t>
      </w:r>
      <w:r>
        <w:t>cultural improvements</w:t>
      </w:r>
      <w:r w:rsidR="00F94DA8">
        <w:t>,</w:t>
      </w:r>
      <w:r>
        <w:t xml:space="preserve"> </w:t>
      </w:r>
      <w:r w:rsidR="00F94DA8">
        <w:t>y</w:t>
      </w:r>
      <w:r>
        <w:t>ou are going to lead that. Who</w:t>
      </w:r>
      <w:r w:rsidR="00F94DA8">
        <w:t xml:space="preserve"> i</w:t>
      </w:r>
      <w:r>
        <w:t>s leading each of the services</w:t>
      </w:r>
      <w:r w:rsidR="00F94DA8">
        <w:t xml:space="preserve"> and at what rank?</w:t>
      </w:r>
    </w:p>
    <w:p w:rsidR="00F94DA8" w:rsidP="00F94DA8">
      <w:pPr>
        <w:pStyle w:val="Answer"/>
      </w:pPr>
      <w:sdt>
        <w:sdtPr>
          <w:alias w:val="Witness"/>
          <w:id w:val="1364318191"/>
          <w:placeholder>
            <w:docPart w:val="DefaultPlaceholder_-1854013440"/>
          </w:placeholder>
          <w:richText/>
        </w:sdtPr>
        <w:sdtContent>
          <w:r w:rsidRPr="00C60BA4" w:rsidR="00C60BA4">
            <w:rPr>
              <w:b/>
              <w:i/>
            </w:rPr>
            <w:t>Alistair Carns:</w:t>
          </w:r>
        </w:sdtContent>
      </w:sdt>
      <w:r>
        <w:t xml:space="preserve"> F</w:t>
      </w:r>
      <w:r w:rsidR="002D7880">
        <w:t>rom our perspective, we are going to build a taskforce that will sit with us.</w:t>
      </w:r>
    </w:p>
    <w:p w:rsidR="00F94DA8" w:rsidP="00F94DA8">
      <w:pPr>
        <w:pStyle w:val="Question"/>
      </w:pPr>
      <w:sdt>
        <w:sdtPr>
          <w:alias w:val="Member"/>
          <w:tag w:val="&lt;Member mnisId='429' dodsId='25293'&gt;"/>
          <w:id w:val="-203176069"/>
          <w:placeholder>
            <w:docPart w:val="DefaultPlaceholder_-1854013440"/>
          </w:placeholder>
          <w:richText/>
        </w:sdtPr>
        <w:sdtContent>
          <w:r w:rsidRPr="00F94DA8">
            <w:rPr>
              <w:b/>
            </w:rPr>
            <w:t>Derek Twigg:</w:t>
          </w:r>
        </w:sdtContent>
      </w:sdt>
      <w:r>
        <w:t xml:space="preserve"> W</w:t>
      </w:r>
      <w:r w:rsidR="002D7880">
        <w:t>hat rank will lead each service?</w:t>
      </w:r>
    </w:p>
    <w:p w:rsidR="00F94DA8" w:rsidP="00F94DA8">
      <w:pPr>
        <w:pStyle w:val="Answer"/>
      </w:pPr>
      <w:sdt>
        <w:sdtPr>
          <w:alias w:val="Witness"/>
          <w:id w:val="-79761374"/>
          <w:placeholder>
            <w:docPart w:val="DefaultPlaceholder_-1854013440"/>
          </w:placeholder>
          <w:richText/>
        </w:sdtPr>
        <w:sdtContent>
          <w:r w:rsidRPr="00C60BA4" w:rsidR="00C60BA4">
            <w:rPr>
              <w:b/>
              <w:i/>
            </w:rPr>
            <w:t>Alistair Carns:</w:t>
          </w:r>
        </w:sdtContent>
      </w:sdt>
      <w:r>
        <w:t xml:space="preserve"> A</w:t>
      </w:r>
      <w:r w:rsidR="002D7880">
        <w:t>t my level, we will run the</w:t>
      </w:r>
      <w:r>
        <w:t>—</w:t>
      </w:r>
    </w:p>
    <w:p w:rsidR="00F94DA8" w:rsidP="00F94DA8">
      <w:pPr>
        <w:pStyle w:val="Question"/>
      </w:pPr>
      <w:sdt>
        <w:sdtPr>
          <w:alias w:val="Member"/>
          <w:tag w:val="&lt;Member mnisId='429' dodsId='25293'&gt;"/>
          <w:id w:val="964390133"/>
          <w:placeholder>
            <w:docPart w:val="DefaultPlaceholder_-1854013440"/>
          </w:placeholder>
          <w:richText/>
        </w:sdtPr>
        <w:sdtContent>
          <w:r w:rsidRPr="00F94DA8">
            <w:rPr>
              <w:b/>
            </w:rPr>
            <w:t>Derek Twigg:</w:t>
          </w:r>
        </w:sdtContent>
      </w:sdt>
      <w:r>
        <w:t xml:space="preserve"> </w:t>
      </w:r>
      <w:r w:rsidR="002D7880">
        <w:t>I get your level</w:t>
      </w:r>
      <w:r>
        <w:t>.</w:t>
      </w:r>
      <w:r w:rsidR="002D7880">
        <w:t xml:space="preserve"> I am talking about the services.</w:t>
      </w:r>
    </w:p>
    <w:p w:rsidR="00F94DA8" w:rsidP="00F94DA8">
      <w:pPr>
        <w:pStyle w:val="Answer"/>
      </w:pPr>
      <w:sdt>
        <w:sdtPr>
          <w:alias w:val="Witness"/>
          <w:id w:val="-2125520166"/>
          <w:placeholder>
            <w:docPart w:val="DefaultPlaceholder_-1854013440"/>
          </w:placeholder>
          <w:richText/>
        </w:sdtPr>
        <w:sdtContent>
          <w:r w:rsidRPr="00C60BA4" w:rsidR="00C60BA4">
            <w:rPr>
              <w:b/>
              <w:i/>
            </w:rPr>
            <w:t>Alistair Carns:</w:t>
          </w:r>
        </w:sdtContent>
      </w:sdt>
      <w:r>
        <w:t xml:space="preserve"> If y</w:t>
      </w:r>
      <w:r w:rsidR="002D7880">
        <w:t xml:space="preserve">ou </w:t>
      </w:r>
      <w:r w:rsidR="00613502">
        <w:t xml:space="preserve">will </w:t>
      </w:r>
      <w:r w:rsidR="002D7880">
        <w:t>allow</w:t>
      </w:r>
      <w:r w:rsidR="002D7880">
        <w:t xml:space="preserve"> me</w:t>
      </w:r>
      <w:r w:rsidR="00613502">
        <w:t>,</w:t>
      </w:r>
      <w:r w:rsidR="002D7880">
        <w:t xml:space="preserve"> </w:t>
      </w:r>
      <w:r w:rsidR="00613502">
        <w:t xml:space="preserve">I will </w:t>
      </w:r>
      <w:r w:rsidR="002D7880">
        <w:t>explain the whole structure</w:t>
      </w:r>
      <w:r>
        <w:t>,</w:t>
      </w:r>
      <w:r w:rsidR="002D7880">
        <w:t xml:space="preserve"> </w:t>
      </w:r>
      <w:r>
        <w:t>because i</w:t>
      </w:r>
      <w:r w:rsidR="002D7880">
        <w:t>t may be taken out of context and</w:t>
      </w:r>
      <w:r>
        <w:t>,</w:t>
      </w:r>
      <w:r w:rsidR="002D7880">
        <w:t xml:space="preserve"> therefore</w:t>
      </w:r>
      <w:r>
        <w:t>,</w:t>
      </w:r>
      <w:r w:rsidR="002D7880">
        <w:t xml:space="preserve"> not really understood by everybody else </w:t>
      </w:r>
      <w:r>
        <w:t xml:space="preserve">who </w:t>
      </w:r>
      <w:r w:rsidR="002D7880">
        <w:t>is listening.</w:t>
      </w:r>
    </w:p>
    <w:p w:rsidR="002D7880" w:rsidP="00F94DA8">
      <w:pPr>
        <w:pStyle w:val="Answer"/>
      </w:pPr>
      <w:r>
        <w:t>T</w:t>
      </w:r>
      <w:r>
        <w:t xml:space="preserve">he violence </w:t>
      </w:r>
      <w:r>
        <w:t xml:space="preserve">against </w:t>
      </w:r>
      <w:r>
        <w:t xml:space="preserve">women and </w:t>
      </w:r>
      <w:r>
        <w:t>girls</w:t>
      </w:r>
      <w:r>
        <w:t xml:space="preserve"> taskforce will be held at my level. </w:t>
      </w:r>
      <w:r>
        <w:t xml:space="preserve">Going down </w:t>
      </w:r>
      <w:r>
        <w:t xml:space="preserve">into the single services, we will have individual strands of people who can be approached or </w:t>
      </w:r>
      <w:r>
        <w:t xml:space="preserve">are </w:t>
      </w:r>
      <w:r>
        <w:t>open to any discussion on violence against women and girls,</w:t>
      </w:r>
      <w:r>
        <w:t xml:space="preserve"> or</w:t>
      </w:r>
      <w:r>
        <w:t xml:space="preserve"> sexual harassment, </w:t>
      </w:r>
      <w:r w:rsidR="00425DE6">
        <w:t>who</w:t>
      </w:r>
      <w:r>
        <w:t xml:space="preserve"> </w:t>
      </w:r>
      <w:r>
        <w:t>will be outside of the chain of command. They will be independent to the chain of command</w:t>
      </w:r>
      <w:r>
        <w:t>,</w:t>
      </w:r>
      <w:r>
        <w:t xml:space="preserve"> </w:t>
      </w:r>
      <w:r>
        <w:t>s</w:t>
      </w:r>
      <w:r>
        <w:t>o they will not be a rank. They will not be in the system.</w:t>
      </w:r>
    </w:p>
    <w:p w:rsidR="002D7880" w:rsidP="00F94DA8">
      <w:pPr>
        <w:pStyle w:val="Answer"/>
      </w:pPr>
      <w:sdt>
        <w:sdtPr>
          <w:alias w:val="Witness"/>
          <w:id w:val="-1301532497"/>
          <w:placeholder>
            <w:docPart w:val="DefaultPlaceholder_-1854013440"/>
          </w:placeholder>
          <w:richText/>
        </w:sdtPr>
        <w:sdtContent>
          <w:r w:rsidRPr="00C60BA4" w:rsidR="00C60BA4">
            <w:rPr>
              <w:b/>
              <w:i/>
            </w:rPr>
            <w:t>Sam des Forges:</w:t>
          </w:r>
        </w:sdtContent>
      </w:sdt>
      <w:r w:rsidR="00F94DA8">
        <w:t xml:space="preserve"> T</w:t>
      </w:r>
      <w:r>
        <w:t xml:space="preserve">he </w:t>
      </w:r>
      <w:r w:rsidR="00F94DA8">
        <w:t>d</w:t>
      </w:r>
      <w:r>
        <w:t xml:space="preserve">efence </w:t>
      </w:r>
      <w:r w:rsidR="00425DE6">
        <w:t>serious</w:t>
      </w:r>
      <w:r>
        <w:t xml:space="preserve"> </w:t>
      </w:r>
      <w:r w:rsidR="00F94DA8">
        <w:t>c</w:t>
      </w:r>
      <w:r>
        <w:t xml:space="preserve">rime </w:t>
      </w:r>
      <w:r w:rsidR="00F94DA8">
        <w:t>u</w:t>
      </w:r>
      <w:r>
        <w:t xml:space="preserve">nit and the </w:t>
      </w:r>
      <w:r w:rsidR="00F94DA8">
        <w:t>v</w:t>
      </w:r>
      <w:r>
        <w:t xml:space="preserve">ictim and </w:t>
      </w:r>
      <w:r w:rsidR="00F94DA8">
        <w:t>w</w:t>
      </w:r>
      <w:r>
        <w:t xml:space="preserve">itness </w:t>
      </w:r>
      <w:r w:rsidR="00F94DA8">
        <w:t>c</w:t>
      </w:r>
      <w:r>
        <w:t xml:space="preserve">are </w:t>
      </w:r>
      <w:r w:rsidR="00F94DA8">
        <w:t>u</w:t>
      </w:r>
      <w:r>
        <w:t xml:space="preserve">nit are going to be closely aligned to this. One of the real advantages of the </w:t>
      </w:r>
      <w:r w:rsidR="00F94DA8">
        <w:t>v</w:t>
      </w:r>
      <w:r>
        <w:t xml:space="preserve">ictim and </w:t>
      </w:r>
      <w:r w:rsidR="00F94DA8">
        <w:t>w</w:t>
      </w:r>
      <w:r>
        <w:t xml:space="preserve">itness </w:t>
      </w:r>
      <w:r w:rsidR="00F94DA8">
        <w:t>c</w:t>
      </w:r>
      <w:r>
        <w:t xml:space="preserve">are </w:t>
      </w:r>
      <w:r w:rsidR="00F94DA8">
        <w:t>u</w:t>
      </w:r>
      <w:r>
        <w:t xml:space="preserve">nit, </w:t>
      </w:r>
      <w:r w:rsidR="00F94DA8">
        <w:t xml:space="preserve">according to </w:t>
      </w:r>
      <w:r>
        <w:t xml:space="preserve">feedback </w:t>
      </w:r>
      <w:r w:rsidR="00F94DA8">
        <w:t xml:space="preserve">that we have </w:t>
      </w:r>
      <w:r>
        <w:t>from folk, is that they are civilian</w:t>
      </w:r>
      <w:r w:rsidR="00F94DA8">
        <w:t>,</w:t>
      </w:r>
      <w:r>
        <w:t xml:space="preserve"> </w:t>
      </w:r>
      <w:r w:rsidR="00F94DA8">
        <w:t xml:space="preserve">because that, again, </w:t>
      </w:r>
      <w:r>
        <w:t>gives them that further independence.</w:t>
      </w:r>
    </w:p>
    <w:p w:rsidR="002D7880" w:rsidP="00F94DA8">
      <w:pPr>
        <w:pStyle w:val="Question"/>
      </w:pPr>
      <w:sdt>
        <w:sdtPr>
          <w:alias w:val="Member"/>
          <w:tag w:val="&lt;Member mnisId='429' dodsId='25293'&gt;"/>
          <w:id w:val="-1924782911"/>
          <w:placeholder>
            <w:docPart w:val="DefaultPlaceholder_-1854013440"/>
          </w:placeholder>
          <w:richText/>
        </w:sdtPr>
        <w:sdtContent>
          <w:r w:rsidRPr="00F94DA8" w:rsidR="00F94DA8">
            <w:rPr>
              <w:b/>
            </w:rPr>
            <w:t>Derek Twigg:</w:t>
          </w:r>
        </w:sdtContent>
      </w:sdt>
      <w:r w:rsidR="00F94DA8">
        <w:t xml:space="preserve"> </w:t>
      </w:r>
      <w:r>
        <w:t xml:space="preserve">I may be confused </w:t>
      </w:r>
      <w:r w:rsidR="00F94DA8">
        <w:t>and perhaps i</w:t>
      </w:r>
      <w:r>
        <w:t>t is a shortcoming on my part.</w:t>
      </w:r>
    </w:p>
    <w:p w:rsidR="00F94DA8" w:rsidP="00F94DA8">
      <w:pPr>
        <w:pStyle w:val="Answer"/>
      </w:pPr>
      <w:sdt>
        <w:sdtPr>
          <w:alias w:val="Witness"/>
          <w:id w:val="1476717902"/>
          <w:placeholder>
            <w:docPart w:val="DefaultPlaceholder_-1854013440"/>
          </w:placeholder>
          <w:richText/>
        </w:sdtPr>
        <w:sdtContent>
          <w:r w:rsidRPr="00C60BA4" w:rsidR="00C60BA4">
            <w:rPr>
              <w:b/>
              <w:i/>
            </w:rPr>
            <w:t>Alistair Carns:</w:t>
          </w:r>
        </w:sdtContent>
      </w:sdt>
      <w:r>
        <w:t xml:space="preserve"> </w:t>
      </w:r>
      <w:r w:rsidR="002D7880">
        <w:t>Perhaps</w:t>
      </w:r>
      <w:r>
        <w:t xml:space="preserve"> I can </w:t>
      </w:r>
      <w:r w:rsidR="002D7880">
        <w:t xml:space="preserve">explain it then. Let us start at the top. </w:t>
      </w:r>
      <w:r>
        <w:t>A</w:t>
      </w:r>
      <w:r w:rsidR="002D7880">
        <w:t xml:space="preserve">t my level, there is a violence </w:t>
      </w:r>
      <w:r>
        <w:t xml:space="preserve">against </w:t>
      </w:r>
      <w:r w:rsidR="002D7880">
        <w:t xml:space="preserve">women and </w:t>
      </w:r>
      <w:r w:rsidR="002D7880">
        <w:t>girls</w:t>
      </w:r>
      <w:r w:rsidR="002D7880">
        <w:t xml:space="preserve"> taskforce.</w:t>
      </w:r>
    </w:p>
    <w:p w:rsidR="002D7880" w:rsidP="002D7880">
      <w:pPr>
        <w:pStyle w:val="Question"/>
      </w:pPr>
      <w:sdt>
        <w:sdtPr>
          <w:alias w:val="Member"/>
          <w:tag w:val="&lt;Member mnisId='429' dodsId='25293'&gt;"/>
          <w:id w:val="1413195193"/>
          <w:placeholder>
            <w:docPart w:val="DefaultPlaceholder_-1854013440"/>
          </w:placeholder>
          <w:richText/>
        </w:sdtPr>
        <w:sdtContent>
          <w:r w:rsidRPr="00F94DA8" w:rsidR="00F94DA8">
            <w:rPr>
              <w:b/>
            </w:rPr>
            <w:t>Derek Twigg:</w:t>
          </w:r>
        </w:sdtContent>
      </w:sdt>
      <w:r w:rsidR="00F94DA8">
        <w:t xml:space="preserve"> </w:t>
      </w:r>
      <w:r>
        <w:t xml:space="preserve">Sorry, </w:t>
      </w:r>
      <w:r w:rsidR="00F94DA8">
        <w:t xml:space="preserve">but </w:t>
      </w:r>
      <w:r>
        <w:t>I want to be specific.</w:t>
      </w:r>
      <w:r w:rsidR="00F94DA8">
        <w:t xml:space="preserve"> </w:t>
      </w:r>
      <w:r>
        <w:t xml:space="preserve">There must be somebody </w:t>
      </w:r>
      <w:r w:rsidR="00F94DA8">
        <w:t xml:space="preserve">who </w:t>
      </w:r>
      <w:r>
        <w:t>you want to drive this for each single service to work together as part of your taskforce</w:t>
      </w:r>
      <w:r w:rsidR="00F94DA8">
        <w:t>,</w:t>
      </w:r>
      <w:r w:rsidR="00425DE6">
        <w:t xml:space="preserve"> so I am asking</w:t>
      </w:r>
      <w:r w:rsidR="00F94DA8">
        <w:t xml:space="preserve"> at </w:t>
      </w:r>
      <w:r>
        <w:t>what level</w:t>
      </w:r>
      <w:r w:rsidR="00425DE6">
        <w:t>.</w:t>
      </w:r>
    </w:p>
    <w:p w:rsidR="00F94DA8" w:rsidP="00F94DA8">
      <w:pPr>
        <w:pStyle w:val="Answer"/>
      </w:pPr>
      <w:sdt>
        <w:sdtPr>
          <w:alias w:val="Witness"/>
          <w:id w:val="-625624229"/>
          <w:placeholder>
            <w:docPart w:val="DefaultPlaceholder_-1854013440"/>
          </w:placeholder>
          <w:richText/>
        </w:sdtPr>
        <w:sdtContent>
          <w:r w:rsidRPr="00C60BA4" w:rsidR="00C60BA4">
            <w:rPr>
              <w:b/>
              <w:i/>
            </w:rPr>
            <w:t>Alistair Carns:</w:t>
          </w:r>
        </w:sdtContent>
      </w:sdt>
      <w:r>
        <w:t xml:space="preserve"> </w:t>
      </w:r>
      <w:r w:rsidR="002D7880">
        <w:t xml:space="preserve">What I would like to say is </w:t>
      </w:r>
      <w:r>
        <w:t xml:space="preserve">that </w:t>
      </w:r>
      <w:r w:rsidR="002D7880">
        <w:t xml:space="preserve">the violence </w:t>
      </w:r>
      <w:r>
        <w:t xml:space="preserve">against </w:t>
      </w:r>
      <w:r w:rsidR="002D7880">
        <w:t xml:space="preserve">women and </w:t>
      </w:r>
      <w:r w:rsidR="002D7880">
        <w:t>girls</w:t>
      </w:r>
      <w:r w:rsidR="002D7880">
        <w:t xml:space="preserve"> taskforce that we are creating will set the strategy and culture. That will drive it down through the people departments that sit within the </w:t>
      </w:r>
      <w:r w:rsidR="002D7880">
        <w:t>Army</w:t>
      </w:r>
      <w:r>
        <w:t>,</w:t>
      </w:r>
      <w:r w:rsidR="002D7880">
        <w:t xml:space="preserve"> Navy and Air Force, which is usually</w:t>
      </w:r>
      <w:r>
        <w:t>—</w:t>
      </w:r>
      <w:r w:rsidR="002D7880">
        <w:t>correct me if I am</w:t>
      </w:r>
      <w:r>
        <w:t xml:space="preserve"> wrong—a two</w:t>
      </w:r>
      <w:r w:rsidR="002D7880">
        <w:t>-star.</w:t>
      </w:r>
    </w:p>
    <w:p w:rsidR="002D7880" w:rsidP="00F94DA8">
      <w:pPr>
        <w:pStyle w:val="Answer"/>
      </w:pPr>
      <w:r>
        <w:t>I</w:t>
      </w:r>
      <w:r>
        <w:t xml:space="preserve">ndependent to that, we cannot have individuals in the violence </w:t>
      </w:r>
      <w:r>
        <w:t xml:space="preserve">against </w:t>
      </w:r>
      <w:r>
        <w:t xml:space="preserve">women and </w:t>
      </w:r>
      <w:r>
        <w:t>girls</w:t>
      </w:r>
      <w:r>
        <w:t xml:space="preserve"> taskforce </w:t>
      </w:r>
      <w:r>
        <w:t xml:space="preserve">who </w:t>
      </w:r>
      <w:r>
        <w:t xml:space="preserve">are in the rank structure. </w:t>
      </w:r>
      <w:r w:rsidR="008A2712">
        <w:t xml:space="preserve">We </w:t>
      </w:r>
      <w:r>
        <w:t xml:space="preserve">have been </w:t>
      </w:r>
      <w:r>
        <w:t>really clear</w:t>
      </w:r>
      <w:r>
        <w:t xml:space="preserve"> </w:t>
      </w:r>
      <w:r>
        <w:t xml:space="preserve">that </w:t>
      </w:r>
      <w:r>
        <w:t xml:space="preserve">we want individuals </w:t>
      </w:r>
      <w:r>
        <w:t xml:space="preserve">who </w:t>
      </w:r>
      <w:r>
        <w:t>are outside of the single service</w:t>
      </w:r>
      <w:r>
        <w:t>—</w:t>
      </w:r>
      <w:r>
        <w:t>the</w:t>
      </w:r>
      <w:r>
        <w:t xml:space="preserve"> </w:t>
      </w:r>
      <w:r>
        <w:t xml:space="preserve">Army, Navy </w:t>
      </w:r>
      <w:r w:rsidR="005511C0">
        <w:t>or</w:t>
      </w:r>
      <w:r>
        <w:t xml:space="preserve"> Air Force</w:t>
      </w:r>
      <w:r>
        <w:t>—</w:t>
      </w:r>
      <w:r>
        <w:t>but</w:t>
      </w:r>
      <w:r>
        <w:t xml:space="preserve"> who </w:t>
      </w:r>
      <w:r>
        <w:t>are attached to it, outside of the command system</w:t>
      </w:r>
      <w:r>
        <w:t>.</w:t>
      </w:r>
      <w:r>
        <w:t xml:space="preserve"> </w:t>
      </w:r>
      <w:r>
        <w:t xml:space="preserve">If </w:t>
      </w:r>
      <w:r>
        <w:t>I am a young lady corporal coming through the system and I have a complaint</w:t>
      </w:r>
      <w:r>
        <w:t>,</w:t>
      </w:r>
      <w:r>
        <w:t xml:space="preserve"> and I do not want to go to my corporal, my sergeant, my troop commander or even the welfare officer, I can go to the violence </w:t>
      </w:r>
      <w:r>
        <w:t xml:space="preserve">against </w:t>
      </w:r>
      <w:r>
        <w:t>women and girls taskforce office that sits on camp</w:t>
      </w:r>
      <w:r>
        <w:t xml:space="preserve"> and</w:t>
      </w:r>
      <w:r>
        <w:t xml:space="preserve"> speak to the individual, and that complaint will be raised rapidly up the side of the system without going through the chain of command.</w:t>
      </w:r>
    </w:p>
    <w:p w:rsidR="00F94DA8" w:rsidP="00F94DA8">
      <w:pPr>
        <w:pStyle w:val="Question"/>
      </w:pPr>
      <w:sdt>
        <w:sdtPr>
          <w:alias w:val="Member"/>
          <w:tag w:val="&lt;Member mnisId='4638' dodsId='106432'&gt;"/>
          <w:id w:val="1460765378"/>
          <w:placeholder>
            <w:docPart w:val="DefaultPlaceholder_-1854013440"/>
          </w:placeholder>
          <w:richText/>
        </w:sdtPr>
        <w:sdtContent>
          <w:r w:rsidRPr="00F94DA8">
            <w:rPr>
              <w:b/>
            </w:rPr>
            <w:t>Chair:</w:t>
          </w:r>
        </w:sdtContent>
      </w:sdt>
      <w:r>
        <w:t xml:space="preserve"> </w:t>
      </w:r>
      <w:r w:rsidR="002D7880">
        <w:t xml:space="preserve">General, I am absolutely flabbergasted that you </w:t>
      </w:r>
      <w:r>
        <w:t xml:space="preserve">do not have </w:t>
      </w:r>
      <w:r w:rsidR="002D7880">
        <w:t>stats on Harrogate</w:t>
      </w:r>
      <w:r>
        <w:t>.</w:t>
      </w:r>
      <w:r w:rsidR="002D7880">
        <w:t xml:space="preserve"> </w:t>
      </w:r>
      <w:r>
        <w:t>A</w:t>
      </w:r>
      <w:r w:rsidR="002D7880">
        <w:t>s far as I can see, we have a problem at Harrogate</w:t>
      </w:r>
      <w:r>
        <w:t>.</w:t>
      </w:r>
      <w:r w:rsidR="002D7880">
        <w:t xml:space="preserve"> </w:t>
      </w:r>
      <w:r>
        <w:t>A</w:t>
      </w:r>
      <w:r w:rsidR="002D7880">
        <w:t>s Derek Twigg mentioned, we are dealing with the most vulnerable young girls under the age of 18</w:t>
      </w:r>
      <w:r>
        <w:t>.</w:t>
      </w:r>
    </w:p>
    <w:p w:rsidR="002D7880" w:rsidP="00F94DA8">
      <w:pPr>
        <w:pStyle w:val="Question"/>
        <w:numPr>
          <w:ilvl w:val="0"/>
          <w:numId w:val="0"/>
        </w:numPr>
        <w:ind w:left="794"/>
      </w:pPr>
      <w:r>
        <w:t xml:space="preserve">I read through a whole </w:t>
      </w:r>
      <w:r w:rsidR="00F94DA8">
        <w:t xml:space="preserve">load </w:t>
      </w:r>
      <w:r>
        <w:t>of stats before today’s session</w:t>
      </w:r>
      <w:r w:rsidR="00F94DA8">
        <w:t>.</w:t>
      </w:r>
      <w:r>
        <w:t xml:space="preserve"> </w:t>
      </w:r>
      <w:r w:rsidR="00F94DA8">
        <w:t xml:space="preserve">These are not just current stats. In </w:t>
      </w:r>
      <w:r>
        <w:t>2021</w:t>
      </w:r>
      <w:r w:rsidR="00F94DA8">
        <w:t xml:space="preserve">, </w:t>
      </w:r>
      <w:r>
        <w:t>37 girls were victims in sexual offen</w:t>
      </w:r>
      <w:r w:rsidR="00F94DA8">
        <w:t>c</w:t>
      </w:r>
      <w:r>
        <w:t>e cases opened by the service police</w:t>
      </w:r>
      <w:r w:rsidR="00F94DA8">
        <w:t>. T</w:t>
      </w:r>
      <w:r>
        <w:t>here were nine reports of rape</w:t>
      </w:r>
      <w:r w:rsidR="00F94DA8">
        <w:t>,</w:t>
      </w:r>
      <w:r>
        <w:t xml:space="preserve"> not to mention two complaints of sexual assault </w:t>
      </w:r>
      <w:r w:rsidR="00F94DA8">
        <w:t xml:space="preserve">and </w:t>
      </w:r>
      <w:r>
        <w:t>another two of voyeurism</w:t>
      </w:r>
      <w:r w:rsidR="00F94DA8">
        <w:t>.</w:t>
      </w:r>
      <w:r>
        <w:t xml:space="preserve"> </w:t>
      </w:r>
      <w:r w:rsidR="00F94DA8">
        <w:t>I</w:t>
      </w:r>
      <w:r>
        <w:t>f we just put that into context</w:t>
      </w:r>
      <w:r w:rsidR="00F94DA8">
        <w:t>,</w:t>
      </w:r>
      <w:r>
        <w:t xml:space="preserve"> that is 12.</w:t>
      </w:r>
      <w:r w:rsidR="00F94DA8">
        <w:t>8</w:t>
      </w:r>
      <w:r>
        <w:t>%</w:t>
      </w:r>
      <w:r w:rsidR="00F94DA8">
        <w:t xml:space="preserve">, or </w:t>
      </w:r>
      <w:r>
        <w:t>37 girls out of 290</w:t>
      </w:r>
      <w:r w:rsidR="00F94DA8">
        <w:t>. T</w:t>
      </w:r>
      <w:r>
        <w:t>hat compares with 1.2% in terms of women across the adult female personnel</w:t>
      </w:r>
      <w:r w:rsidR="00F94DA8">
        <w:t>.</w:t>
      </w:r>
      <w:r>
        <w:t xml:space="preserve"> </w:t>
      </w:r>
      <w:r w:rsidR="00F94DA8">
        <w:t>W</w:t>
      </w:r>
      <w:r>
        <w:t>hat is being done to get to grips with the situation</w:t>
      </w:r>
      <w:r w:rsidR="00F94DA8">
        <w:t>?</w:t>
      </w:r>
      <w:r>
        <w:t xml:space="preserve"> </w:t>
      </w:r>
      <w:r w:rsidR="00F94DA8">
        <w:t>F</w:t>
      </w:r>
      <w:r>
        <w:t>ailures in the system have literally led women and young girls to attempt suicide</w:t>
      </w:r>
      <w:r w:rsidR="00F94DA8">
        <w:t>.</w:t>
      </w:r>
      <w:r>
        <w:t xml:space="preserve"> </w:t>
      </w:r>
      <w:r w:rsidR="00F94DA8">
        <w:t>D</w:t>
      </w:r>
      <w:r>
        <w:t>o you acknowledge that there is a problem at Harrogate?</w:t>
      </w:r>
    </w:p>
    <w:p w:rsidR="00F94DA8" w:rsidP="00F94DA8">
      <w:pPr>
        <w:pStyle w:val="Answer"/>
      </w:pPr>
      <w:sdt>
        <w:sdtPr>
          <w:alias w:val="Witness"/>
          <w:id w:val="-945995583"/>
          <w:placeholder>
            <w:docPart w:val="DefaultPlaceholder_-1854013440"/>
          </w:placeholder>
          <w:richText/>
        </w:sdtPr>
        <w:sdtContent>
          <w:r w:rsidRPr="00C60BA4" w:rsidR="00C60BA4">
            <w:rPr>
              <w:b/>
              <w:i/>
            </w:rPr>
            <w:t>General Sir Roly Walker:</w:t>
          </w:r>
        </w:sdtContent>
      </w:sdt>
      <w:r>
        <w:t xml:space="preserve"> T</w:t>
      </w:r>
      <w:r w:rsidR="002D7880">
        <w:t>he official line is</w:t>
      </w:r>
      <w:r>
        <w:t xml:space="preserve"> that</w:t>
      </w:r>
      <w:r w:rsidR="002D7880">
        <w:t xml:space="preserve"> these are low numbers of instances, </w:t>
      </w:r>
      <w:r>
        <w:t xml:space="preserve">and </w:t>
      </w:r>
      <w:r w:rsidR="002D7880">
        <w:t xml:space="preserve">I will get back to you with the specifics. There is </w:t>
      </w:r>
      <w:r>
        <w:t xml:space="preserve">a </w:t>
      </w:r>
      <w:r w:rsidR="002D7880">
        <w:t>risk of identification of victims, and we have already named the place</w:t>
      </w:r>
      <w:r>
        <w:t>,</w:t>
      </w:r>
      <w:r w:rsidR="002D7880">
        <w:t xml:space="preserve"> which narrows it</w:t>
      </w:r>
      <w:r>
        <w:t>,</w:t>
      </w:r>
      <w:r w:rsidR="002D7880">
        <w:t xml:space="preserve"> </w:t>
      </w:r>
      <w:r>
        <w:t>s</w:t>
      </w:r>
      <w:r w:rsidR="002D7880">
        <w:t>o I do not want to dwell on that any further.</w:t>
      </w:r>
    </w:p>
    <w:p w:rsidR="00956AA9" w:rsidP="009729BA">
      <w:pPr>
        <w:pStyle w:val="Answer"/>
      </w:pPr>
      <w:r>
        <w:t xml:space="preserve">The general point </w:t>
      </w:r>
      <w:r>
        <w:t>with regard to</w:t>
      </w:r>
      <w:r>
        <w:t xml:space="preserve"> AFC Harrogate is the start state of the junior soldiers in terms of the prevalence of exposure to sexual material, sexualised behaviours, abuse, domestic abuse and violence prior to arriving.</w:t>
      </w:r>
      <w:r w:rsidR="009729BA">
        <w:t xml:space="preserve"> We </w:t>
      </w:r>
      <w:r>
        <w:t xml:space="preserve">have recognised </w:t>
      </w:r>
      <w:r w:rsidR="00F94DA8">
        <w:t xml:space="preserve">that </w:t>
      </w:r>
      <w:r>
        <w:t xml:space="preserve">there is a significant transition for junior soldiers arriving at Harrogate, where not only do they need to onboard the much higher values and standards that we have for our armed forces personnel, but there is also a recognition of their experiences that have </w:t>
      </w:r>
      <w:r>
        <w:t xml:space="preserve">got </w:t>
      </w:r>
      <w:r>
        <w:t>them to that state before.</w:t>
      </w:r>
    </w:p>
    <w:p w:rsidR="00956AA9" w:rsidP="00F94DA8">
      <w:pPr>
        <w:pStyle w:val="Answer"/>
      </w:pPr>
      <w:r>
        <w:t>W</w:t>
      </w:r>
      <w:r w:rsidR="002D7880">
        <w:t>e have a much more front-loaded program</w:t>
      </w:r>
      <w:r>
        <w:t>me</w:t>
      </w:r>
      <w:r w:rsidR="002D7880">
        <w:t xml:space="preserve"> of preparation.</w:t>
      </w:r>
      <w:r>
        <w:t xml:space="preserve"> P</w:t>
      </w:r>
      <w:r w:rsidR="002D7880">
        <w:t>rior to arriving at the Army Foundation College at Harrogate, all entrants will go through a program</w:t>
      </w:r>
      <w:r>
        <w:t>me</w:t>
      </w:r>
      <w:r w:rsidR="002D7880">
        <w:t xml:space="preserve"> of understanding the Army’s values and standards.</w:t>
      </w:r>
    </w:p>
    <w:p w:rsidR="002D7880" w:rsidP="00956AA9">
      <w:pPr>
        <w:pStyle w:val="Question"/>
      </w:pPr>
      <w:sdt>
        <w:sdtPr>
          <w:alias w:val="Member"/>
          <w:tag w:val="&lt;Member mnisId='4638' dodsId='106432'&gt;"/>
          <w:id w:val="-105117574"/>
          <w:placeholder>
            <w:docPart w:val="DefaultPlaceholder_-1854013440"/>
          </w:placeholder>
          <w:richText/>
        </w:sdtPr>
        <w:sdtContent>
          <w:r w:rsidRPr="00956AA9" w:rsidR="00956AA9">
            <w:rPr>
              <w:b/>
            </w:rPr>
            <w:t>Chair:</w:t>
          </w:r>
        </w:sdtContent>
      </w:sdt>
      <w:r w:rsidR="00956AA9">
        <w:t xml:space="preserve"> </w:t>
      </w:r>
      <w:r>
        <w:t>When did you initiate that change?</w:t>
      </w:r>
    </w:p>
    <w:p w:rsidR="002D7880" w:rsidP="00956AA9">
      <w:pPr>
        <w:pStyle w:val="Answer"/>
      </w:pPr>
      <w:sdt>
        <w:sdtPr>
          <w:alias w:val="Witness"/>
          <w:id w:val="-164252105"/>
          <w:placeholder>
            <w:docPart w:val="DefaultPlaceholder_-1854013440"/>
          </w:placeholder>
          <w:richText/>
        </w:sdtPr>
        <w:sdtContent>
          <w:r w:rsidRPr="00C60BA4" w:rsidR="00C60BA4">
            <w:rPr>
              <w:b/>
              <w:i/>
            </w:rPr>
            <w:t>General Sir Roly Walker:</w:t>
          </w:r>
        </w:sdtContent>
      </w:sdt>
      <w:r w:rsidR="00956AA9">
        <w:t xml:space="preserve"> </w:t>
      </w:r>
      <w:r>
        <w:t xml:space="preserve">That was in 2022. We have seen a 500% increase in the time allocated in the first five to six weeks of their time at Harrogate, where they go through specific training and education focused </w:t>
      </w:r>
      <w:r>
        <w:t xml:space="preserve">on consent training, values and standards, and acceptable behaviours. You have a much higher rate of safeguarding at Harrogate than you do in any other military establishment. </w:t>
      </w:r>
      <w:r w:rsidR="00956AA9">
        <w:t>I</w:t>
      </w:r>
      <w:r>
        <w:t xml:space="preserve">t has been praised, as </w:t>
      </w:r>
      <w:r w:rsidR="00956AA9">
        <w:t xml:space="preserve">stated </w:t>
      </w:r>
      <w:r>
        <w:t>in the written response</w:t>
      </w:r>
      <w:r w:rsidR="00956AA9">
        <w:t>.</w:t>
      </w:r>
      <w:r>
        <w:t xml:space="preserve"> </w:t>
      </w:r>
      <w:r w:rsidR="00956AA9">
        <w:t>T</w:t>
      </w:r>
      <w:r>
        <w:t>he college has been recognised by Ofsted, as well as the local education authority</w:t>
      </w:r>
      <w:r w:rsidR="00956AA9">
        <w:t>,</w:t>
      </w:r>
      <w:r>
        <w:t xml:space="preserve"> for the high standards of safeguarding.</w:t>
      </w:r>
      <w:r w:rsidR="00A71084">
        <w:t xml:space="preserve"> None of that is in any way to dismiss—</w:t>
      </w:r>
    </w:p>
    <w:p w:rsidR="00956AA9" w:rsidP="00956AA9">
      <w:pPr>
        <w:pStyle w:val="Question"/>
      </w:pPr>
      <w:sdt>
        <w:sdtPr>
          <w:alias w:val="Member"/>
          <w:tag w:val="&lt;Member mnisId='4638' dodsId='106432'&gt;"/>
          <w:id w:val="-847484495"/>
          <w:placeholder>
            <w:docPart w:val="DefaultPlaceholder_-1854013440"/>
          </w:placeholder>
          <w:richText/>
        </w:sdtPr>
        <w:sdtContent>
          <w:r w:rsidRPr="00956AA9">
            <w:rPr>
              <w:b/>
            </w:rPr>
            <w:t>Chair:</w:t>
          </w:r>
        </w:sdtContent>
      </w:sdt>
      <w:r>
        <w:t xml:space="preserve"> </w:t>
      </w:r>
      <w:r w:rsidR="002D7880">
        <w:t>Ultimately, young girls</w:t>
      </w:r>
      <w:r>
        <w:t xml:space="preserve"> are being let down</w:t>
      </w:r>
      <w:r w:rsidR="002D7880">
        <w:t xml:space="preserve"> because those safeguarding measures are not in place. I am not </w:t>
      </w:r>
      <w:r>
        <w:t xml:space="preserve">a </w:t>
      </w:r>
      <w:r w:rsidR="002D7880">
        <w:t xml:space="preserve">professional statistician, but the stats just do not bear recognition </w:t>
      </w:r>
      <w:r>
        <w:t xml:space="preserve">to </w:t>
      </w:r>
      <w:r w:rsidR="002D7880">
        <w:t>what is being</w:t>
      </w:r>
      <w:r>
        <w:t>—</w:t>
      </w:r>
    </w:p>
    <w:p w:rsidR="00956AA9" w:rsidP="00956AA9">
      <w:pPr>
        <w:pStyle w:val="Answer"/>
      </w:pPr>
      <w:sdt>
        <w:sdtPr>
          <w:alias w:val="Witness"/>
          <w:id w:val="1275212140"/>
          <w:placeholder>
            <w:docPart w:val="DefaultPlaceholder_-1854013440"/>
          </w:placeholder>
          <w:richText/>
        </w:sdtPr>
        <w:sdtContent>
          <w:r w:rsidRPr="00C60BA4" w:rsidR="00C60BA4">
            <w:rPr>
              <w:b/>
              <w:i/>
            </w:rPr>
            <w:t>Alistair Carns:</w:t>
          </w:r>
        </w:sdtContent>
      </w:sdt>
      <w:r w:rsidR="002D7880">
        <w:t xml:space="preserve"> </w:t>
      </w:r>
      <w:r>
        <w:t>Chair, m</w:t>
      </w:r>
      <w:r w:rsidR="002D7880">
        <w:t>ay I interject ever so slightly on the statistics?</w:t>
      </w:r>
      <w:r>
        <w:t xml:space="preserve"> </w:t>
      </w:r>
      <w:r w:rsidR="002D7880">
        <w:t xml:space="preserve">In Harrogate, we employ the </w:t>
      </w:r>
      <w:r w:rsidR="002D7880">
        <w:t>zero tolerance</w:t>
      </w:r>
      <w:r w:rsidR="002D7880">
        <w:t xml:space="preserve"> policy, which means </w:t>
      </w:r>
      <w:r>
        <w:t xml:space="preserve">that </w:t>
      </w:r>
      <w:r w:rsidR="002D7880">
        <w:t xml:space="preserve">all allegations of inappropriate behaviour are automatically referred to the police. </w:t>
      </w:r>
      <w:r>
        <w:t>T</w:t>
      </w:r>
      <w:r w:rsidR="002D7880">
        <w:t>hat could be a comment in the dinner queue</w:t>
      </w:r>
      <w:r>
        <w:t>.</w:t>
      </w:r>
      <w:r w:rsidR="002D7880">
        <w:t xml:space="preserve"> </w:t>
      </w:r>
      <w:r>
        <w:t>I</w:t>
      </w:r>
      <w:r w:rsidR="002D7880">
        <w:t>t could be inappropriate touching</w:t>
      </w:r>
      <w:r>
        <w:t>.</w:t>
      </w:r>
      <w:r w:rsidR="002D7880">
        <w:t xml:space="preserve"> </w:t>
      </w:r>
      <w:r>
        <w:t>C</w:t>
      </w:r>
      <w:r w:rsidR="002D7880">
        <w:t>ases</w:t>
      </w:r>
      <w:r>
        <w:t xml:space="preserve"> at</w:t>
      </w:r>
      <w:r w:rsidR="002D7880">
        <w:t xml:space="preserve"> other colleges around the country would not be referred to the police.</w:t>
      </w:r>
    </w:p>
    <w:p w:rsidR="00956AA9" w:rsidP="00956AA9">
      <w:pPr>
        <w:pStyle w:val="Answer"/>
      </w:pPr>
      <w:r>
        <w:t>I go back to the AIM principles</w:t>
      </w:r>
      <w:r>
        <w:t xml:space="preserve"> of </w:t>
      </w:r>
      <w:r>
        <w:t xml:space="preserve">inappropriate, problematic, abusive and violent. </w:t>
      </w:r>
      <w:r>
        <w:t xml:space="preserve">We push </w:t>
      </w:r>
      <w:r>
        <w:t xml:space="preserve">every incident in Harrogate to the police. </w:t>
      </w:r>
      <w:r>
        <w:t xml:space="preserve">In some cases, the </w:t>
      </w:r>
      <w:r>
        <w:t>statistics have not been broken down into those three categories.</w:t>
      </w:r>
      <w:r>
        <w:t xml:space="preserve"> W</w:t>
      </w:r>
      <w:r>
        <w:t>e could adopt that, but 12% of junior soldiers come from the most deprived social and economic backgrounds</w:t>
      </w:r>
      <w:r w:rsidR="00A71084">
        <w:t>;</w:t>
      </w:r>
      <w:r>
        <w:t xml:space="preserve"> 80% come from lower to middle social economic backgrounds. We have hard yards to take those individuals in and inculcate the culture of zero tolerance on that group.</w:t>
      </w:r>
    </w:p>
    <w:p w:rsidR="002D7880" w:rsidP="00956AA9">
      <w:pPr>
        <w:pStyle w:val="Answer"/>
      </w:pPr>
      <w:r>
        <w:t>T</w:t>
      </w:r>
      <w:r>
        <w:t xml:space="preserve">here is more work for us to do. I went to Harrogate two months ago to look at the command chain </w:t>
      </w:r>
      <w:r>
        <w:t xml:space="preserve">and </w:t>
      </w:r>
      <w:r>
        <w:t>to really give myself a feel of whether I thought that individuals between 16</w:t>
      </w:r>
      <w:r>
        <w:t xml:space="preserve"> and </w:t>
      </w:r>
      <w:r>
        <w:t xml:space="preserve">19 were being looked after and had the right network around them. I was really impressed. I would love HCDC </w:t>
      </w:r>
      <w:r>
        <w:t>as a whole to</w:t>
      </w:r>
      <w:r>
        <w:t xml:space="preserve"> come and visit Harrogate, because</w:t>
      </w:r>
      <w:r>
        <w:t>,</w:t>
      </w:r>
      <w:r>
        <w:t xml:space="preserve"> until you see it, it is difficult to understand.</w:t>
      </w:r>
    </w:p>
    <w:p w:rsidR="00956AA9" w:rsidP="00956AA9">
      <w:pPr>
        <w:pStyle w:val="Question"/>
        <w:numPr>
          <w:ilvl w:val="0"/>
          <w:numId w:val="0"/>
        </w:numPr>
        <w:ind w:left="794"/>
      </w:pPr>
      <w:sdt>
        <w:sdtPr>
          <w:alias w:val="Member"/>
          <w:tag w:val="&lt;Member mnisId='4638' dodsId='106432'&gt;"/>
          <w:id w:val="470712569"/>
          <w:placeholder>
            <w:docPart w:val="DefaultPlaceholder_-1854013440"/>
          </w:placeholder>
          <w:richText/>
        </w:sdtPr>
        <w:sdtContent>
          <w:r w:rsidRPr="00956AA9">
            <w:rPr>
              <w:b/>
            </w:rPr>
            <w:t>Chair:</w:t>
          </w:r>
        </w:sdtContent>
      </w:sdt>
      <w:r>
        <w:t xml:space="preserve"> </w:t>
      </w:r>
      <w:r w:rsidR="002D7880">
        <w:t>Yes, definitely. I could delve into this a lot deeper</w:t>
      </w:r>
      <w:r>
        <w:t>,</w:t>
      </w:r>
      <w:r w:rsidR="002D7880">
        <w:t xml:space="preserve"> given the information that I have in front of me</w:t>
      </w:r>
      <w:r>
        <w:t>.</w:t>
      </w:r>
      <w:r w:rsidR="002D7880">
        <w:t xml:space="preserve"> </w:t>
      </w:r>
      <w:r>
        <w:t>I</w:t>
      </w:r>
      <w:r w:rsidR="002D7880">
        <w:t>t is interesting, Minister, that you should mention the dinner queues and so on</w:t>
      </w:r>
      <w:r>
        <w:t xml:space="preserve">, because it includes </w:t>
      </w:r>
      <w:r w:rsidR="002D7880">
        <w:t xml:space="preserve">racist abuse against black staff. </w:t>
      </w:r>
      <w:r>
        <w:t xml:space="preserve">I have had </w:t>
      </w:r>
      <w:r w:rsidR="002D7880">
        <w:t>discussions with the Centre for Military Justice</w:t>
      </w:r>
      <w:r>
        <w:t>.</w:t>
      </w:r>
      <w:r w:rsidR="002D7880">
        <w:t xml:space="preserve"> I know </w:t>
      </w:r>
      <w:r>
        <w:t xml:space="preserve">that </w:t>
      </w:r>
      <w:r w:rsidR="002D7880">
        <w:t xml:space="preserve">we are not delving into racism in this </w:t>
      </w:r>
      <w:r w:rsidR="002D7880">
        <w:t>particular session</w:t>
      </w:r>
      <w:r w:rsidR="002D7880">
        <w:t xml:space="preserve">, but some </w:t>
      </w:r>
      <w:r w:rsidR="00A405F5">
        <w:t xml:space="preserve">of the </w:t>
      </w:r>
      <w:r w:rsidR="002D7880">
        <w:t>women have gone through horrendous experiences</w:t>
      </w:r>
      <w:r w:rsidR="005511F2">
        <w:t>,</w:t>
      </w:r>
      <w:r w:rsidR="002D7880">
        <w:t xml:space="preserve"> and</w:t>
      </w:r>
      <w:r w:rsidR="00A405F5">
        <w:t xml:space="preserve"> they</w:t>
      </w:r>
      <w:r w:rsidR="002D7880">
        <w:t xml:space="preserve"> have a problem in terms of intersectionality</w:t>
      </w:r>
      <w:r>
        <w:t>.</w:t>
      </w:r>
      <w:r w:rsidR="002D7880">
        <w:t xml:space="preserve"> </w:t>
      </w:r>
      <w:r>
        <w:t>T</w:t>
      </w:r>
      <w:r w:rsidR="002D7880">
        <w:t xml:space="preserve">hey are getting a double whammy. </w:t>
      </w:r>
      <w:r w:rsidR="00A405F5">
        <w:t xml:space="preserve">They are </w:t>
      </w:r>
      <w:r w:rsidR="002D7880">
        <w:t xml:space="preserve">being discriminated against </w:t>
      </w:r>
      <w:r w:rsidR="00A405F5">
        <w:t xml:space="preserve">not only </w:t>
      </w:r>
      <w:r w:rsidR="002D7880">
        <w:t>because they are a woman, but also because they are an ethnic minority.</w:t>
      </w:r>
      <w:r>
        <w:t xml:space="preserve"> B</w:t>
      </w:r>
      <w:r w:rsidR="002D7880">
        <w:t>ecause of the lack of time, I will not be able to delve further into that, but I do hope that that is being seriously looked at, because we will</w:t>
      </w:r>
      <w:r>
        <w:t>, no doubt,</w:t>
      </w:r>
      <w:r w:rsidR="002D7880">
        <w:t xml:space="preserve"> be coming back to this.</w:t>
      </w:r>
    </w:p>
    <w:p w:rsidR="00956AA9" w:rsidP="00956AA9">
      <w:pPr>
        <w:pStyle w:val="Answer"/>
      </w:pPr>
      <w:sdt>
        <w:sdtPr>
          <w:alias w:val="Witness"/>
          <w:id w:val="299126367"/>
          <w:placeholder>
            <w:docPart w:val="DefaultPlaceholder_-1854013440"/>
          </w:placeholder>
          <w:richText/>
        </w:sdtPr>
        <w:sdtContent>
          <w:r w:rsidRPr="00C60BA4" w:rsidR="00C60BA4">
            <w:rPr>
              <w:b/>
              <w:i/>
            </w:rPr>
            <w:t>Alistair Carns:</w:t>
          </w:r>
        </w:sdtContent>
      </w:sdt>
      <w:r>
        <w:t xml:space="preserve"> Yes, 100%.</w:t>
      </w:r>
    </w:p>
    <w:p w:rsidR="00956AA9" w:rsidP="00956AA9">
      <w:pPr>
        <w:pStyle w:val="Question"/>
      </w:pPr>
      <w:sdt>
        <w:sdtPr>
          <w:alias w:val="Member"/>
          <w:tag w:val="&lt;Member mnisId='5174' dodsId='173235'&gt;"/>
          <w:id w:val="-55623078"/>
          <w:placeholder>
            <w:docPart w:val="DefaultPlaceholder_-1854013440"/>
          </w:placeholder>
          <w:richText/>
        </w:sdtPr>
        <w:sdtContent>
          <w:r w:rsidRPr="00956AA9">
            <w:rPr>
              <w:b/>
            </w:rPr>
            <w:t>Fred Thomas:</w:t>
          </w:r>
        </w:sdtContent>
      </w:sdt>
      <w:r>
        <w:t xml:space="preserve"> </w:t>
      </w:r>
      <w:r w:rsidR="002D7880">
        <w:t xml:space="preserve">Thank you very much to all of you for laying out in some detail and on the record the action </w:t>
      </w:r>
      <w:r>
        <w:t xml:space="preserve">that </w:t>
      </w:r>
      <w:r w:rsidR="002D7880">
        <w:t xml:space="preserve">you are taking within your </w:t>
      </w:r>
      <w:r w:rsidR="00613502">
        <w:t xml:space="preserve">respective </w:t>
      </w:r>
      <w:r w:rsidR="002D7880">
        <w:t xml:space="preserve">services or within the </w:t>
      </w:r>
      <w:r>
        <w:t>D</w:t>
      </w:r>
      <w:r w:rsidR="002D7880">
        <w:t xml:space="preserve">epartment to try to get a grip of what </w:t>
      </w:r>
      <w:r w:rsidR="002D7880">
        <w:t>we can all acknowledge is a serious problem. You have put that on the record, so we have heard those things. I am grateful for them.</w:t>
      </w:r>
    </w:p>
    <w:p w:rsidR="002D7880" w:rsidP="00956AA9">
      <w:pPr>
        <w:pStyle w:val="Question"/>
        <w:numPr>
          <w:ilvl w:val="0"/>
          <w:numId w:val="0"/>
        </w:numPr>
        <w:ind w:left="794"/>
      </w:pPr>
      <w:r>
        <w:t>I am going to ask a question about barriers now</w:t>
      </w:r>
      <w:r w:rsidR="00956AA9">
        <w:t>.</w:t>
      </w:r>
      <w:r>
        <w:t xml:space="preserve"> I would very much encourage you to bear in mind </w:t>
      </w:r>
      <w:r w:rsidR="00956AA9">
        <w:t xml:space="preserve">that </w:t>
      </w:r>
      <w:r>
        <w:t xml:space="preserve">we have heard all the positive steps </w:t>
      </w:r>
      <w:r w:rsidR="00956AA9">
        <w:t xml:space="preserve">that </w:t>
      </w:r>
      <w:r>
        <w:t xml:space="preserve">you are taking. </w:t>
      </w:r>
      <w:r w:rsidR="00956AA9">
        <w:t>Admiral, w</w:t>
      </w:r>
      <w:r>
        <w:t>hat is your understanding of what the barriers are that stop women making formal complaints?</w:t>
      </w:r>
      <w:r w:rsidR="00956AA9">
        <w:t xml:space="preserve"> W</w:t>
      </w:r>
      <w:r>
        <w:t xml:space="preserve">hy is it that so many women sit on experiences of harassment or sexual misconduct for years and years, and maybe never report it? </w:t>
      </w:r>
      <w:r w:rsidR="00956AA9">
        <w:t>M</w:t>
      </w:r>
      <w:r>
        <w:t xml:space="preserve">aybe it comes out on social media years </w:t>
      </w:r>
      <w:r w:rsidR="005511F2">
        <w:t>later</w:t>
      </w:r>
      <w:r>
        <w:t xml:space="preserve">, or maybe it is a known fact among the unit, but they never report it in any of the formal structures </w:t>
      </w:r>
      <w:r w:rsidR="00956AA9">
        <w:t xml:space="preserve">that </w:t>
      </w:r>
      <w:r>
        <w:t>you have mentioned.</w:t>
      </w:r>
    </w:p>
    <w:p w:rsidR="00956AA9" w:rsidP="00956AA9">
      <w:pPr>
        <w:pStyle w:val="Answer"/>
      </w:pPr>
      <w:sdt>
        <w:sdtPr>
          <w:alias w:val="Witness"/>
          <w:id w:val="705301457"/>
          <w:placeholder>
            <w:docPart w:val="DefaultPlaceholder_-1854013440"/>
          </w:placeholder>
          <w:richText/>
        </w:sdtPr>
        <w:sdtContent>
          <w:r w:rsidRPr="00C60BA4" w:rsidR="00C60BA4">
            <w:rPr>
              <w:b/>
              <w:i/>
            </w:rPr>
            <w:t>Admiral Sir Ben Key:</w:t>
          </w:r>
        </w:sdtContent>
      </w:sdt>
      <w:r>
        <w:t xml:space="preserve"> </w:t>
      </w:r>
      <w:r w:rsidR="002D7880">
        <w:t xml:space="preserve">Thank you very much for that question. </w:t>
      </w:r>
      <w:r>
        <w:t xml:space="preserve">If </w:t>
      </w:r>
      <w:r w:rsidR="002D7880">
        <w:t>I can just come back to Mr Twigg</w:t>
      </w:r>
      <w:r>
        <w:t>,</w:t>
      </w:r>
      <w:r w:rsidR="002D7880">
        <w:t xml:space="preserve"> </w:t>
      </w:r>
      <w:r>
        <w:t>n</w:t>
      </w:r>
      <w:r w:rsidR="002D7880">
        <w:t>o complaints by under-18s under the USB regulations have been registered in the Navy.</w:t>
      </w:r>
    </w:p>
    <w:p w:rsidR="00066C5A" w:rsidP="00956AA9">
      <w:pPr>
        <w:pStyle w:val="Answer"/>
      </w:pPr>
      <w:r>
        <w:t>W</w:t>
      </w:r>
      <w:r w:rsidR="002D7880">
        <w:t xml:space="preserve">hat are the barriers? </w:t>
      </w:r>
      <w:r w:rsidR="005511F2">
        <w:t xml:space="preserve">To answer your question, </w:t>
      </w:r>
      <w:r>
        <w:t>the</w:t>
      </w:r>
      <w:r w:rsidR="005511F2">
        <w:t xml:space="preserve"> barriers</w:t>
      </w:r>
      <w:r>
        <w:t xml:space="preserve"> </w:t>
      </w:r>
      <w:r w:rsidR="002D7880">
        <w:t>have been cultural and confidence, some of which have been well rehearsed by Mari</w:t>
      </w:r>
      <w:r>
        <w:t>e</w:t>
      </w:r>
      <w:r w:rsidR="002D7880">
        <w:t>tt</w:t>
      </w:r>
      <w:r>
        <w:t>e</w:t>
      </w:r>
      <w:r w:rsidR="002D7880">
        <w:t xml:space="preserve"> Hughes. </w:t>
      </w:r>
      <w:r>
        <w:t>T</w:t>
      </w:r>
      <w:r w:rsidR="002D7880">
        <w:t xml:space="preserve">he confidence ones were that they would not be listened to </w:t>
      </w:r>
      <w:r>
        <w:t xml:space="preserve">or </w:t>
      </w:r>
      <w:r w:rsidR="002D7880">
        <w:t>would not be taken seriously</w:t>
      </w:r>
      <w:r>
        <w:t>,</w:t>
      </w:r>
      <w:r w:rsidR="002D7880">
        <w:t xml:space="preserve"> because</w:t>
      </w:r>
      <w:r>
        <w:t>,</w:t>
      </w:r>
      <w:r w:rsidR="002D7880">
        <w:t xml:space="preserve"> very often</w:t>
      </w:r>
      <w:r>
        <w:t>,</w:t>
      </w:r>
      <w:r w:rsidR="002D7880">
        <w:t xml:space="preserve"> the complaints were going to be overseen by someone who was in their immediate chain of command. </w:t>
      </w:r>
      <w:r>
        <w:t>W</w:t>
      </w:r>
      <w:r w:rsidR="002D7880">
        <w:t>e have removed</w:t>
      </w:r>
      <w:r>
        <w:t xml:space="preserve"> that</w:t>
      </w:r>
      <w:r w:rsidR="002D7880">
        <w:t xml:space="preserve">. Any complaint is </w:t>
      </w:r>
      <w:r>
        <w:t xml:space="preserve">now </w:t>
      </w:r>
      <w:r w:rsidR="002D7880">
        <w:t>triaged, separate</w:t>
      </w:r>
      <w:r>
        <w:t xml:space="preserve"> and</w:t>
      </w:r>
      <w:r w:rsidR="002D7880">
        <w:t xml:space="preserve"> independent of the chain of command.</w:t>
      </w:r>
      <w:r>
        <w:t xml:space="preserve"> </w:t>
      </w:r>
      <w:r w:rsidR="002D7880">
        <w:t xml:space="preserve">On occasions, that was because the chain of command was felt to be implicated. On other occasions, it was just the lack of confidence that the system would even be listened to. </w:t>
      </w:r>
      <w:r>
        <w:t>W</w:t>
      </w:r>
      <w:r w:rsidR="002D7880">
        <w:t>e have taken all of that out now</w:t>
      </w:r>
      <w:r>
        <w:t>,</w:t>
      </w:r>
      <w:r w:rsidR="002D7880">
        <w:t xml:space="preserve"> so that the chain of command does not have a role.</w:t>
      </w:r>
    </w:p>
    <w:p w:rsidR="00066C5A" w:rsidP="00956AA9">
      <w:pPr>
        <w:pStyle w:val="Answer"/>
      </w:pPr>
      <w:r>
        <w:t>Secondly, there was a feeling that raising a complaint would</w:t>
      </w:r>
      <w:r>
        <w:t>,</w:t>
      </w:r>
      <w:r>
        <w:t xml:space="preserve"> in some way</w:t>
      </w:r>
      <w:r>
        <w:t>,</w:t>
      </w:r>
      <w:r>
        <w:t xml:space="preserve"> become career injurious to that individual. By taking that and making it independent, </w:t>
      </w:r>
      <w:r w:rsidR="00322E12">
        <w:t>with an independent</w:t>
      </w:r>
      <w:r>
        <w:t xml:space="preserve"> determination, and then being really clear on the actions that we have taken and the manner in which we have upheld our policies, which have also changed in recent years, that has started to instil a greater confidence that a concern</w:t>
      </w:r>
      <w:r>
        <w:t xml:space="preserve"> that is raised</w:t>
      </w:r>
      <w:r>
        <w:t xml:space="preserve"> will be </w:t>
      </w:r>
      <w:r>
        <w:t>investigated</w:t>
      </w:r>
      <w:r>
        <w:t xml:space="preserve"> and appropriate action taken. That confidence is beginning to instil.</w:t>
      </w:r>
    </w:p>
    <w:p w:rsidR="00066C5A" w:rsidP="00956AA9">
      <w:pPr>
        <w:pStyle w:val="Answer"/>
      </w:pPr>
      <w:r>
        <w:t>I</w:t>
      </w:r>
      <w:r>
        <w:t xml:space="preserve">t </w:t>
      </w:r>
      <w:r w:rsidR="002D7880">
        <w:t xml:space="preserve">was very much my experience with </w:t>
      </w:r>
      <w:r>
        <w:t xml:space="preserve">the </w:t>
      </w:r>
      <w:r w:rsidR="002D7880">
        <w:t>former Lieutenant Brook</w:t>
      </w:r>
      <w:r>
        <w:t xml:space="preserve"> </w:t>
      </w:r>
      <w:r w:rsidR="002D7880">
        <w:t>case, and</w:t>
      </w:r>
      <w:r>
        <w:t xml:space="preserve"> this</w:t>
      </w:r>
      <w:r w:rsidR="002D7880">
        <w:t xml:space="preserve"> </w:t>
      </w:r>
      <w:r>
        <w:t xml:space="preserve">is </w:t>
      </w:r>
      <w:r w:rsidR="002D7880">
        <w:t>reminiscent of what we experienced with the Fill</w:t>
      </w:r>
      <w:r>
        <w:t xml:space="preserve"> Your</w:t>
      </w:r>
      <w:r w:rsidR="002D7880">
        <w:t xml:space="preserve"> Boots feedback, that people reported stuff that predated </w:t>
      </w:r>
      <w:r w:rsidR="002D7880">
        <w:t>a number of</w:t>
      </w:r>
      <w:r w:rsidR="002D7880">
        <w:t xml:space="preserve"> actions that have now been taken. </w:t>
      </w:r>
      <w:r>
        <w:t>T</w:t>
      </w:r>
      <w:r w:rsidR="002D7880">
        <w:t xml:space="preserve">hrough the climate team </w:t>
      </w:r>
      <w:r>
        <w:t>and</w:t>
      </w:r>
      <w:r w:rsidR="002D7880">
        <w:t xml:space="preserve"> the culture team that we have set up, </w:t>
      </w:r>
      <w:r>
        <w:t xml:space="preserve">and </w:t>
      </w:r>
      <w:r w:rsidR="002D7880">
        <w:t xml:space="preserve">the leadership activity that we are doing, whenever I am on board a ship, one of the things </w:t>
      </w:r>
      <w:r>
        <w:t xml:space="preserve">that </w:t>
      </w:r>
      <w:r w:rsidR="002D7880">
        <w:t xml:space="preserve">I ask groups of women is, </w:t>
      </w:r>
      <w:r>
        <w:t>“D</w:t>
      </w:r>
      <w:r w:rsidR="002D7880">
        <w:t>o you feel confident that</w:t>
      </w:r>
      <w:r>
        <w:t>,</w:t>
      </w:r>
      <w:r w:rsidR="002D7880">
        <w:t xml:space="preserve"> if you had a problem, you know the route to having it raised, and that you will be listened to fairly and effectively because of that independence?</w:t>
      </w:r>
      <w:r>
        <w:t>”</w:t>
      </w:r>
    </w:p>
    <w:p w:rsidR="00066C5A" w:rsidP="00956AA9">
      <w:pPr>
        <w:pStyle w:val="Answer"/>
      </w:pPr>
      <w:r>
        <w:t>C</w:t>
      </w:r>
      <w:r w:rsidR="002D7880">
        <w:t>learly</w:t>
      </w:r>
      <w:r>
        <w:t>,</w:t>
      </w:r>
      <w:r w:rsidR="002D7880">
        <w:t xml:space="preserve"> I recognise </w:t>
      </w:r>
      <w:r>
        <w:t xml:space="preserve">that </w:t>
      </w:r>
      <w:r w:rsidR="002D7880">
        <w:t xml:space="preserve">I am </w:t>
      </w:r>
      <w:r w:rsidR="002D7880">
        <w:t>a number of</w:t>
      </w:r>
      <w:r w:rsidR="002D7880">
        <w:t xml:space="preserve"> ranks up, and I may get feedback that they think I want to hear, which is why we double check this with the climate surveys and all the rest of it. </w:t>
      </w:r>
      <w:r>
        <w:t>I</w:t>
      </w:r>
      <w:r w:rsidR="002D7880">
        <w:t xml:space="preserve">n the main, we are getting a stronger voice being played back to us. It is not universal, it is not unanimous, and </w:t>
      </w:r>
      <w:r w:rsidR="002D7880">
        <w:t>it is not volume 10. We have distance to go</w:t>
      </w:r>
      <w:r>
        <w:t>,</w:t>
      </w:r>
      <w:r w:rsidR="002D7880">
        <w:t xml:space="preserve"> </w:t>
      </w:r>
      <w:r>
        <w:t>b</w:t>
      </w:r>
      <w:r w:rsidR="002D7880">
        <w:t>ut we are getting a stronger voice.</w:t>
      </w:r>
    </w:p>
    <w:p w:rsidR="00066C5A" w:rsidP="00956AA9">
      <w:pPr>
        <w:pStyle w:val="Answer"/>
      </w:pPr>
      <w:r>
        <w:t>I</w:t>
      </w:r>
      <w:r w:rsidR="002D7880">
        <w:t>f I could just give an example of where we are changing</w:t>
      </w:r>
      <w:r>
        <w:t>,</w:t>
      </w:r>
      <w:r w:rsidR="002D7880">
        <w:t xml:space="preserve"> the MOD external challenge panel visited one of our submarines recently. They went down into the torpedo shop, and the female </w:t>
      </w:r>
      <w:r>
        <w:t xml:space="preserve">petty officer </w:t>
      </w:r>
      <w:r w:rsidR="002D7880">
        <w:t>engineer</w:t>
      </w:r>
      <w:r>
        <w:t>,</w:t>
      </w:r>
      <w:r w:rsidR="002D7880">
        <w:t xml:space="preserve"> with her team</w:t>
      </w:r>
      <w:r>
        <w:t>,</w:t>
      </w:r>
      <w:r w:rsidR="002D7880">
        <w:t xml:space="preserve"> was explaining what goes on</w:t>
      </w:r>
      <w:r>
        <w:t>,</w:t>
      </w:r>
      <w:r w:rsidR="002D7880">
        <w:t xml:space="preserve"> how we move torpedoes around and load the tubes</w:t>
      </w:r>
      <w:r>
        <w:t>,</w:t>
      </w:r>
      <w:r w:rsidR="002D7880">
        <w:t xml:space="preserve"> and all the rest of it. </w:t>
      </w:r>
      <w:r>
        <w:t>T</w:t>
      </w:r>
      <w:r w:rsidR="002D7880">
        <w:t xml:space="preserve">hen the challenge panel deliberately </w:t>
      </w:r>
      <w:r w:rsidR="00F5142D">
        <w:t>asked</w:t>
      </w:r>
      <w:r w:rsidR="002D7880">
        <w:t xml:space="preserve">, </w:t>
      </w:r>
      <w:r>
        <w:t>“H</w:t>
      </w:r>
      <w:r w:rsidR="002D7880">
        <w:t>ow do you feel as a woman?</w:t>
      </w:r>
      <w:r>
        <w:t>”</w:t>
      </w:r>
      <w:r w:rsidR="002D7880">
        <w:t xml:space="preserve"> </w:t>
      </w:r>
      <w:r>
        <w:t>S</w:t>
      </w:r>
      <w:r w:rsidR="002D7880">
        <w:t xml:space="preserve">he said, </w:t>
      </w:r>
      <w:r>
        <w:t>“</w:t>
      </w:r>
      <w:r w:rsidR="002D7880">
        <w:t>I am a team.</w:t>
      </w:r>
      <w:r>
        <w:t xml:space="preserve"> </w:t>
      </w:r>
      <w:r w:rsidR="002D7880">
        <w:t>They have my back</w:t>
      </w:r>
      <w:r>
        <w:t>.</w:t>
      </w:r>
      <w:r w:rsidR="002D7880">
        <w:t xml:space="preserve"> I have my back. The only thing that matters is </w:t>
      </w:r>
      <w:r>
        <w:t xml:space="preserve">that </w:t>
      </w:r>
      <w:r w:rsidR="002D7880">
        <w:t>I wear dolphins</w:t>
      </w:r>
      <w:r>
        <w:t>”</w:t>
      </w:r>
      <w:r w:rsidR="002D7880">
        <w:t xml:space="preserve">. </w:t>
      </w:r>
    </w:p>
    <w:p w:rsidR="002D7880" w:rsidP="00956AA9">
      <w:pPr>
        <w:pStyle w:val="Answer"/>
      </w:pPr>
      <w:r>
        <w:t>W</w:t>
      </w:r>
      <w:r>
        <w:t xml:space="preserve">e are getting a different </w:t>
      </w:r>
      <w:r>
        <w:t xml:space="preserve">sort of </w:t>
      </w:r>
      <w:r>
        <w:t>language being played back to us. I do not, for one minute, want to sound complacent</w:t>
      </w:r>
      <w:r>
        <w:t>,</w:t>
      </w:r>
      <w:r>
        <w:t xml:space="preserve"> </w:t>
      </w:r>
      <w:r>
        <w:t>and</w:t>
      </w:r>
      <w:r>
        <w:t xml:space="preserve"> we still </w:t>
      </w:r>
      <w:r>
        <w:t xml:space="preserve">have </w:t>
      </w:r>
      <w:r>
        <w:t xml:space="preserve">a lot to do. Every week, a new group of people join the Royal Navy who are coming from a background where we have to say, </w:t>
      </w:r>
      <w:r>
        <w:t>“W</w:t>
      </w:r>
      <w:r>
        <w:t>hatever you used to do, these are our values and standards now</w:t>
      </w:r>
      <w:r>
        <w:t>.</w:t>
      </w:r>
      <w:r>
        <w:t xml:space="preserve"> </w:t>
      </w:r>
      <w:r>
        <w:t>T</w:t>
      </w:r>
      <w:r>
        <w:t>his is the way we behave</w:t>
      </w:r>
      <w:r>
        <w:t>.</w:t>
      </w:r>
      <w:r>
        <w:t xml:space="preserve"> </w:t>
      </w:r>
      <w:r>
        <w:t>I</w:t>
      </w:r>
      <w:r>
        <w:t xml:space="preserve">f you fall short of that, we will </w:t>
      </w:r>
      <w:r>
        <w:t>take action</w:t>
      </w:r>
      <w:r>
        <w:t>”</w:t>
      </w:r>
      <w:r>
        <w:t>.</w:t>
      </w:r>
    </w:p>
    <w:p w:rsidR="002D7880" w:rsidP="00066C5A">
      <w:pPr>
        <w:pStyle w:val="Question"/>
      </w:pPr>
      <w:sdt>
        <w:sdtPr>
          <w:alias w:val="Member"/>
          <w:tag w:val="&lt;Member mnisId='5174' dodsId='173235'&gt;"/>
          <w:id w:val="2092273913"/>
          <w:placeholder>
            <w:docPart w:val="DefaultPlaceholder_-1854013440"/>
          </w:placeholder>
          <w:richText/>
        </w:sdtPr>
        <w:sdtContent>
          <w:r w:rsidRPr="00066C5A" w:rsidR="00066C5A">
            <w:rPr>
              <w:b/>
            </w:rPr>
            <w:t>Fred Thomas:</w:t>
          </w:r>
        </w:sdtContent>
      </w:sdt>
      <w:r w:rsidR="00066C5A">
        <w:t xml:space="preserve"> T</w:t>
      </w:r>
      <w:r>
        <w:t xml:space="preserve">hat is certainly a positive outlook. You mentioned the submarine service there. In your command, </w:t>
      </w:r>
      <w:r w:rsidR="00066C5A">
        <w:t xml:space="preserve">there </w:t>
      </w:r>
      <w:r>
        <w:t xml:space="preserve">very different structures. The Royal Marines, on one hand, </w:t>
      </w:r>
      <w:r w:rsidR="00066C5A">
        <w:t xml:space="preserve">are </w:t>
      </w:r>
      <w:r>
        <w:t xml:space="preserve">very heavily male-dominated infantry soldiers. Then </w:t>
      </w:r>
      <w:r w:rsidR="00066C5A">
        <w:t xml:space="preserve">there is </w:t>
      </w:r>
      <w:r>
        <w:t xml:space="preserve">the submarine service, which you alluded to there. Can you talk a bit about some of the challenges </w:t>
      </w:r>
      <w:r w:rsidR="00066C5A">
        <w:t xml:space="preserve">around </w:t>
      </w:r>
      <w:r>
        <w:t xml:space="preserve">discouraging sexual misconduct and bullying, particularly in submarines, and what is distinctive about that? </w:t>
      </w:r>
      <w:r w:rsidR="00066C5A">
        <w:t>S</w:t>
      </w:r>
      <w:r>
        <w:t xml:space="preserve">o many people listening to this hearing will not have been in a submarine. What are the </w:t>
      </w:r>
      <w:r>
        <w:t>particular challenges</w:t>
      </w:r>
      <w:r>
        <w:t xml:space="preserve"> that you face there?</w:t>
      </w:r>
    </w:p>
    <w:p w:rsidR="00066C5A" w:rsidP="00066C5A">
      <w:pPr>
        <w:pStyle w:val="Answer"/>
      </w:pPr>
      <w:sdt>
        <w:sdtPr>
          <w:alias w:val="Witness"/>
          <w:id w:val="-1811163103"/>
          <w:placeholder>
            <w:docPart w:val="DefaultPlaceholder_-1854013440"/>
          </w:placeholder>
          <w:richText/>
        </w:sdtPr>
        <w:sdtContent>
          <w:r w:rsidRPr="00C60BA4" w:rsidR="00C60BA4">
            <w:rPr>
              <w:b/>
              <w:i/>
            </w:rPr>
            <w:t>Admiral Sir Ben Key:</w:t>
          </w:r>
        </w:sdtContent>
      </w:sdt>
      <w:r>
        <w:t xml:space="preserve"> As y</w:t>
      </w:r>
      <w:r w:rsidR="002D7880">
        <w:t>ou know from your own service, what is required of that unit, depending upon what we are asking them to do, how we are asking them to live</w:t>
      </w:r>
      <w:r>
        <w:t xml:space="preserve"> and</w:t>
      </w:r>
      <w:r w:rsidR="002D7880">
        <w:t xml:space="preserve"> the </w:t>
      </w:r>
      <w:r>
        <w:t xml:space="preserve">sort of </w:t>
      </w:r>
      <w:r w:rsidR="002D7880">
        <w:t xml:space="preserve">environment that they are going to operate in, </w:t>
      </w:r>
      <w:r w:rsidR="00F5142D">
        <w:t>requires</w:t>
      </w:r>
      <w:r>
        <w:t xml:space="preserve"> </w:t>
      </w:r>
      <w:r w:rsidR="002D7880">
        <w:t>subtly different means in order to come together and to be the most effective fighting unit that they can be</w:t>
      </w:r>
      <w:r>
        <w:t>.</w:t>
      </w:r>
    </w:p>
    <w:p w:rsidR="00066C5A" w:rsidP="00066C5A">
      <w:pPr>
        <w:pStyle w:val="Question"/>
        <w:numPr>
          <w:ilvl w:val="0"/>
          <w:numId w:val="0"/>
        </w:numPr>
        <w:ind w:left="794"/>
      </w:pPr>
      <w:sdt>
        <w:sdtPr>
          <w:alias w:val="Member"/>
          <w:tag w:val="&lt;Member mnisId='5174' dodsId='173235'&gt;"/>
          <w:id w:val="-1759673387"/>
          <w:placeholder>
            <w:docPart w:val="DefaultPlaceholder_-1854013440"/>
          </w:placeholder>
          <w:richText/>
        </w:sdtPr>
        <w:sdtContent>
          <w:r w:rsidRPr="00066C5A">
            <w:rPr>
              <w:b/>
            </w:rPr>
            <w:t>Fred Thomas:</w:t>
          </w:r>
        </w:sdtContent>
      </w:sdt>
      <w:r>
        <w:t xml:space="preserve"> </w:t>
      </w:r>
      <w:r w:rsidR="002D7880">
        <w:t>Particularly on submarines.</w:t>
      </w:r>
    </w:p>
    <w:p w:rsidR="00066C5A" w:rsidP="00066C5A">
      <w:pPr>
        <w:pStyle w:val="Answer"/>
      </w:pPr>
      <w:sdt>
        <w:sdtPr>
          <w:alias w:val="Witness"/>
          <w:id w:val="1117948584"/>
          <w:placeholder>
            <w:docPart w:val="DefaultPlaceholder_-1854013440"/>
          </w:placeholder>
          <w:richText/>
        </w:sdtPr>
        <w:sdtContent>
          <w:r w:rsidRPr="00C60BA4" w:rsidR="00C60BA4">
            <w:rPr>
              <w:b/>
              <w:i/>
            </w:rPr>
            <w:t>Admiral Sir Ben Key:</w:t>
          </w:r>
        </w:sdtContent>
      </w:sdt>
      <w:r>
        <w:t xml:space="preserve"> O</w:t>
      </w:r>
      <w:r w:rsidR="002D7880">
        <w:t xml:space="preserve">n board a submarine, we have made </w:t>
      </w:r>
      <w:r w:rsidR="002D7880">
        <w:t>a number of</w:t>
      </w:r>
      <w:r w:rsidR="002D7880">
        <w:t xml:space="preserve"> changes now to make sure that women</w:t>
      </w:r>
      <w:r>
        <w:t>—</w:t>
      </w:r>
    </w:p>
    <w:p w:rsidR="00066C5A" w:rsidP="002D7880">
      <w:pPr>
        <w:pStyle w:val="Question"/>
      </w:pPr>
      <w:sdt>
        <w:sdtPr>
          <w:alias w:val="Member"/>
          <w:tag w:val="&lt;Member mnisId='5174' dodsId='173235'&gt;"/>
          <w:id w:val="264121763"/>
          <w:placeholder>
            <w:docPart w:val="DefaultPlaceholder_-1854013440"/>
          </w:placeholder>
          <w:richText/>
        </w:sdtPr>
        <w:sdtContent>
          <w:r w:rsidRPr="00066C5A">
            <w:rPr>
              <w:b/>
            </w:rPr>
            <w:t>Fred Thomas:</w:t>
          </w:r>
        </w:sdtContent>
      </w:sdt>
      <w:r>
        <w:t xml:space="preserve"> </w:t>
      </w:r>
      <w:r w:rsidR="002D7880">
        <w:t xml:space="preserve">Respectfully, </w:t>
      </w:r>
      <w:r>
        <w:t xml:space="preserve">I </w:t>
      </w:r>
      <w:r w:rsidR="002D7880">
        <w:t xml:space="preserve">do not mean to interrupt too much, but just </w:t>
      </w:r>
      <w:r>
        <w:t xml:space="preserve">because of </w:t>
      </w:r>
      <w:r w:rsidR="002D7880">
        <w:t xml:space="preserve">time, </w:t>
      </w:r>
      <w:r>
        <w:t xml:space="preserve">rather than </w:t>
      </w:r>
      <w:r w:rsidR="002D7880">
        <w:t>the changes you have made, what are the challenges of that unique environment? Why is it that there is a public perception that submarines breed</w:t>
      </w:r>
      <w:r>
        <w:t xml:space="preserve">—this </w:t>
      </w:r>
      <w:r w:rsidR="002D7880">
        <w:t xml:space="preserve">is not my perception, but you understand </w:t>
      </w:r>
      <w:r>
        <w:t xml:space="preserve">that </w:t>
      </w:r>
      <w:r w:rsidR="00F5142D">
        <w:t>it</w:t>
      </w:r>
      <w:r w:rsidR="002D7880">
        <w:t xml:space="preserve"> is out there</w:t>
      </w:r>
      <w:r>
        <w:t>—</w:t>
      </w:r>
      <w:r w:rsidR="002D7880">
        <w:t>a</w:t>
      </w:r>
      <w:r>
        <w:t xml:space="preserve"> </w:t>
      </w:r>
      <w:r w:rsidR="002D7880">
        <w:t>very distinct type of bullying and negative culture? Could you speak to the challenges for a second</w:t>
      </w:r>
      <w:r>
        <w:t>, j</w:t>
      </w:r>
      <w:r w:rsidR="002D7880">
        <w:t xml:space="preserve">ust to </w:t>
      </w:r>
      <w:r>
        <w:t>acknowledge that they exist?</w:t>
      </w:r>
    </w:p>
    <w:p w:rsidR="0076315D" w:rsidP="00066C5A">
      <w:pPr>
        <w:pStyle w:val="Answer"/>
      </w:pPr>
      <w:sdt>
        <w:sdtPr>
          <w:alias w:val="Witness"/>
          <w:id w:val="1721085944"/>
          <w:placeholder>
            <w:docPart w:val="DefaultPlaceholder_-1854013440"/>
          </w:placeholder>
          <w:richText/>
        </w:sdtPr>
        <w:sdtContent>
          <w:r w:rsidRPr="00C60BA4" w:rsidR="00C60BA4">
            <w:rPr>
              <w:b/>
              <w:i/>
            </w:rPr>
            <w:t>Admiral Sir Ben Key:</w:t>
          </w:r>
        </w:sdtContent>
      </w:sdt>
      <w:r w:rsidR="00066C5A">
        <w:t xml:space="preserve"> </w:t>
      </w:r>
      <w:r w:rsidR="002D7880">
        <w:t xml:space="preserve">The challenges are living in a very enclosed space </w:t>
      </w:r>
      <w:r>
        <w:t xml:space="preserve">during </w:t>
      </w:r>
      <w:r w:rsidR="00613502">
        <w:t xml:space="preserve">a </w:t>
      </w:r>
      <w:r w:rsidR="002D7880">
        <w:t>dive</w:t>
      </w:r>
      <w:r>
        <w:t>,</w:t>
      </w:r>
      <w:r w:rsidR="002D7880">
        <w:t xml:space="preserve"> for extremely long periods</w:t>
      </w:r>
      <w:r>
        <w:t>,</w:t>
      </w:r>
      <w:r w:rsidR="002D7880">
        <w:t xml:space="preserve"> when you do not have any contact with the outside world. </w:t>
      </w:r>
      <w:r>
        <w:t>T</w:t>
      </w:r>
      <w:r w:rsidR="002D7880">
        <w:t xml:space="preserve">hese people are isolated from their loved ones, more so than even the people on the International Space Station, because at least people in the ISS can Skype home. </w:t>
      </w:r>
      <w:r>
        <w:t>Y</w:t>
      </w:r>
      <w:r w:rsidR="002D7880">
        <w:t xml:space="preserve">ou have put </w:t>
      </w:r>
      <w:r w:rsidR="002D7880">
        <w:t xml:space="preserve">a really </w:t>
      </w:r>
      <w:r w:rsidR="002D7880">
        <w:t>enclosed</w:t>
      </w:r>
      <w:r w:rsidR="002D7880">
        <w:t xml:space="preserve"> community together, living in very confined conditions, and that requires remarkable leadership in order to create </w:t>
      </w:r>
      <w:r>
        <w:t xml:space="preserve">the </w:t>
      </w:r>
      <w:r w:rsidR="002D7880">
        <w:t>right climate.</w:t>
      </w:r>
    </w:p>
    <w:p w:rsidR="0076315D" w:rsidP="00066C5A">
      <w:pPr>
        <w:pStyle w:val="Answer"/>
      </w:pPr>
      <w:r>
        <w:t>Y</w:t>
      </w:r>
      <w:r w:rsidR="002D7880">
        <w:t xml:space="preserve">ou </w:t>
      </w:r>
      <w:r>
        <w:t xml:space="preserve">need to </w:t>
      </w:r>
      <w:r w:rsidR="002D7880">
        <w:t>invest in the leadership teams</w:t>
      </w:r>
      <w:r>
        <w:t>.</w:t>
      </w:r>
      <w:r w:rsidR="002D7880">
        <w:t xml:space="preserve"> </w:t>
      </w:r>
      <w:r>
        <w:t>Y</w:t>
      </w:r>
      <w:r w:rsidR="002D7880">
        <w:t xml:space="preserve">ou </w:t>
      </w:r>
      <w:r>
        <w:t xml:space="preserve">need to </w:t>
      </w:r>
      <w:r w:rsidR="002D7880">
        <w:t xml:space="preserve">make sure that they are appropriately balanced. We use a huge amount of mentoring and assessment to make sure </w:t>
      </w:r>
      <w:r>
        <w:t xml:space="preserve">that </w:t>
      </w:r>
      <w:r w:rsidR="002D7880">
        <w:t>they are prepared for whatever we are asking them to do, and then we do checkbacks during the training programmes and all the rest of it.</w:t>
      </w:r>
      <w:r>
        <w:t xml:space="preserve"> Y</w:t>
      </w:r>
      <w:r w:rsidR="002D7880">
        <w:t>ou also make sure that there are sufficient female role models and routes through where younger sailors can raise their concern.</w:t>
      </w:r>
    </w:p>
    <w:p w:rsidR="0076315D" w:rsidP="00066C5A">
      <w:pPr>
        <w:pStyle w:val="Answer"/>
      </w:pPr>
      <w:r>
        <w:t xml:space="preserve">Then we are slowly but surely demonstrating what is expected, </w:t>
      </w:r>
      <w:r>
        <w:t>and also</w:t>
      </w:r>
      <w:r>
        <w:t xml:space="preserve"> dealing with those who fall short. It is true to say that</w:t>
      </w:r>
      <w:r>
        <w:t>,</w:t>
      </w:r>
      <w:r>
        <w:t xml:space="preserve"> with women having gone to sea in submarines many years after we took women to sea in surface ships, we were caught off guard by thinking, </w:t>
      </w:r>
      <w:r>
        <w:t>“T</w:t>
      </w:r>
      <w:r>
        <w:t xml:space="preserve">hey go to sea </w:t>
      </w:r>
      <w:r>
        <w:t xml:space="preserve">on </w:t>
      </w:r>
      <w:r>
        <w:t>surface ships</w:t>
      </w:r>
      <w:r>
        <w:t>.</w:t>
      </w:r>
      <w:r>
        <w:t xml:space="preserve"> </w:t>
      </w:r>
      <w:r>
        <w:t>T</w:t>
      </w:r>
      <w:r>
        <w:t>herefore</w:t>
      </w:r>
      <w:r>
        <w:t>,</w:t>
      </w:r>
      <w:r>
        <w:t xml:space="preserve"> it will be easy to take them to sea in submarines</w:t>
      </w:r>
      <w:r>
        <w:t>”</w:t>
      </w:r>
      <w:r>
        <w:t>. We did not make enough of that early investment to really set the conditions for success.</w:t>
      </w:r>
    </w:p>
    <w:p w:rsidR="0076315D" w:rsidP="00066C5A">
      <w:pPr>
        <w:pStyle w:val="Answer"/>
      </w:pPr>
      <w:r>
        <w:t xml:space="preserve">I pay huge tribute to the leadership of the </w:t>
      </w:r>
      <w:r>
        <w:t>s</w:t>
      </w:r>
      <w:r>
        <w:t xml:space="preserve">ubmarine </w:t>
      </w:r>
      <w:r>
        <w:t>s</w:t>
      </w:r>
      <w:r>
        <w:t xml:space="preserve">ervice and the courageous things that they have done to root out poor leadership with </w:t>
      </w:r>
      <w:r>
        <w:t>a number of</w:t>
      </w:r>
      <w:r>
        <w:t xml:space="preserve"> discharges from the service</w:t>
      </w:r>
      <w:r>
        <w:t xml:space="preserve"> and, </w:t>
      </w:r>
      <w:r>
        <w:t>at the same time, to invest in creating the right climate and ensuring that the command teams feel supported in putting that right climate in place.</w:t>
      </w:r>
    </w:p>
    <w:p w:rsidR="0076315D" w:rsidP="0076315D">
      <w:pPr>
        <w:pStyle w:val="Answer"/>
      </w:pPr>
      <w:sdt>
        <w:sdtPr>
          <w:alias w:val="Witness"/>
          <w:id w:val="-1765831399"/>
          <w:placeholder>
            <w:docPart w:val="DefaultPlaceholder_-1854013440"/>
          </w:placeholder>
          <w:richText/>
        </w:sdtPr>
        <w:sdtContent>
          <w:r w:rsidRPr="00C60BA4" w:rsidR="00C60BA4">
            <w:rPr>
              <w:b/>
              <w:i/>
            </w:rPr>
            <w:t>Alistair Carns:</w:t>
          </w:r>
        </w:sdtContent>
      </w:sdt>
      <w:r>
        <w:t xml:space="preserve"> The</w:t>
      </w:r>
      <w:r w:rsidR="002D7880">
        <w:t xml:space="preserve"> lack of a safe space is one of the biggest barriers.</w:t>
      </w:r>
    </w:p>
    <w:p w:rsidR="002D7880" w:rsidP="0076315D">
      <w:pPr>
        <w:pStyle w:val="Question"/>
      </w:pPr>
      <w:sdt>
        <w:sdtPr>
          <w:alias w:val="Member"/>
          <w:tag w:val="&lt;Member mnisId='5138' dodsId='170028'&gt;"/>
          <w:id w:val="-311715564"/>
          <w:placeholder>
            <w:docPart w:val="DefaultPlaceholder_-1854013440"/>
          </w:placeholder>
          <w:richText/>
        </w:sdtPr>
        <w:sdtContent>
          <w:r w:rsidRPr="0076315D" w:rsidR="0076315D">
            <w:rPr>
              <w:b/>
            </w:rPr>
            <w:t>Ian Roome:</w:t>
          </w:r>
        </w:sdtContent>
      </w:sdt>
      <w:r w:rsidR="0076315D">
        <w:t xml:space="preserve"> </w:t>
      </w:r>
      <w:r>
        <w:t xml:space="preserve">I want to talk about recruitment and retention now in the armed forces, which is a particular challenge when it comes to females. For example, in 2020, the services set themselves a </w:t>
      </w:r>
      <w:r w:rsidR="00E633D4">
        <w:t xml:space="preserve">recruitment </w:t>
      </w:r>
      <w:r>
        <w:t>target of 15%</w:t>
      </w:r>
      <w:r w:rsidR="00E633D4">
        <w:t>,</w:t>
      </w:r>
      <w:r>
        <w:t xml:space="preserve"> which </w:t>
      </w:r>
      <w:r w:rsidR="0076315D">
        <w:t xml:space="preserve">has </w:t>
      </w:r>
      <w:r>
        <w:t xml:space="preserve">now been quietly dropped. </w:t>
      </w:r>
      <w:r w:rsidR="00E633D4">
        <w:t>I</w:t>
      </w:r>
      <w:r>
        <w:t xml:space="preserve">t was met </w:t>
      </w:r>
      <w:r w:rsidR="00E633D4">
        <w:t xml:space="preserve">only </w:t>
      </w:r>
      <w:r>
        <w:t xml:space="preserve">by the RAF. Up until </w:t>
      </w:r>
      <w:r w:rsidR="00E633D4">
        <w:t xml:space="preserve">30 </w:t>
      </w:r>
      <w:r>
        <w:t>September</w:t>
      </w:r>
      <w:r w:rsidR="00E633D4">
        <w:t xml:space="preserve"> </w:t>
      </w:r>
      <w:r>
        <w:t>2024, the recruitment of female personnel was 12.2% in the Royal Navy</w:t>
      </w:r>
      <w:r w:rsidR="00E633D4">
        <w:t xml:space="preserve"> and</w:t>
      </w:r>
      <w:r>
        <w:t xml:space="preserve"> Royal Marines, 9.4% in the Army, and 15.8% in the RAF.</w:t>
      </w:r>
      <w:r w:rsidR="00E633D4">
        <w:t xml:space="preserve"> H</w:t>
      </w:r>
      <w:r>
        <w:t xml:space="preserve">ow focused are you </w:t>
      </w:r>
      <w:r w:rsidR="00E633D4">
        <w:t xml:space="preserve">on </w:t>
      </w:r>
      <w:r>
        <w:t>recruiting female applicants to the armed forces?</w:t>
      </w:r>
    </w:p>
    <w:p w:rsidR="00E633D4" w:rsidP="00E633D4">
      <w:pPr>
        <w:pStyle w:val="Answer"/>
      </w:pPr>
      <w:sdt>
        <w:sdtPr>
          <w:alias w:val="Witness"/>
          <w:id w:val="633913114"/>
          <w:placeholder>
            <w:docPart w:val="DefaultPlaceholder_-1854013440"/>
          </w:placeholder>
          <w:richText/>
        </w:sdtPr>
        <w:sdtContent>
          <w:r w:rsidRPr="00C60BA4" w:rsidR="00C60BA4">
            <w:rPr>
              <w:b/>
              <w:i/>
            </w:rPr>
            <w:t>Alistair Carns:</w:t>
          </w:r>
        </w:sdtContent>
      </w:sdt>
      <w:r>
        <w:t xml:space="preserve"> I</w:t>
      </w:r>
      <w:r w:rsidR="002D7880">
        <w:t xml:space="preserve">t is </w:t>
      </w:r>
      <w:r w:rsidR="002D7880">
        <w:t>absolutely critical</w:t>
      </w:r>
      <w:r w:rsidR="002D7880">
        <w:t xml:space="preserve"> we get as many females as we can into the military. </w:t>
      </w:r>
      <w:r>
        <w:t>I am a firm believer that d</w:t>
      </w:r>
      <w:r w:rsidR="002D7880">
        <w:t>iversity is a strength</w:t>
      </w:r>
      <w:r>
        <w:t>,</w:t>
      </w:r>
      <w:r w:rsidR="002D7880">
        <w:t xml:space="preserve"> not a weakness. It is essential in planning. It is essential in every aspect of the military as we move forward.</w:t>
      </w:r>
    </w:p>
    <w:p w:rsidR="00E633D4" w:rsidP="00E633D4">
      <w:pPr>
        <w:pStyle w:val="Answer"/>
      </w:pPr>
      <w:r>
        <w:t>What I would say</w:t>
      </w:r>
      <w:r>
        <w:t xml:space="preserve"> is that</w:t>
      </w:r>
      <w:r>
        <w:t xml:space="preserve"> it is quite difficult. There is a whole set of cultural barriers from </w:t>
      </w:r>
      <w:r w:rsidR="00F5142D">
        <w:t>a</w:t>
      </w:r>
      <w:r>
        <w:t xml:space="preserve"> societal perspective, but we are making </w:t>
      </w:r>
      <w:r>
        <w:t xml:space="preserve">inroads </w:t>
      </w:r>
      <w:r>
        <w:t xml:space="preserve">into that. We have seen a small increase </w:t>
      </w:r>
      <w:r>
        <w:t xml:space="preserve">of </w:t>
      </w:r>
      <w:r>
        <w:t xml:space="preserve">0.2% in women coming into the military. </w:t>
      </w:r>
      <w:r>
        <w:t>There are s</w:t>
      </w:r>
      <w:r>
        <w:t xml:space="preserve">ome </w:t>
      </w:r>
      <w:r>
        <w:t>really positive</w:t>
      </w:r>
      <w:r>
        <w:t xml:space="preserve"> statistics around women </w:t>
      </w:r>
      <w:r>
        <w:t xml:space="preserve">now </w:t>
      </w:r>
      <w:r>
        <w:t xml:space="preserve">staying in the military </w:t>
      </w:r>
      <w:r>
        <w:t>for longer</w:t>
      </w:r>
      <w:r>
        <w:t>. We have seen OF5</w:t>
      </w:r>
      <w:r w:rsidR="00F5142D">
        <w:t>, the</w:t>
      </w:r>
      <w:r>
        <w:t xml:space="preserve"> </w:t>
      </w:r>
      <w:r>
        <w:t>colonel level</w:t>
      </w:r>
      <w:r w:rsidR="00F5142D">
        <w:t>,</w:t>
      </w:r>
      <w:r>
        <w:t xml:space="preserve"> double. </w:t>
      </w:r>
      <w:r>
        <w:t>A</w:t>
      </w:r>
      <w:r>
        <w:t>t the one</w:t>
      </w:r>
      <w:r>
        <w:t>-</w:t>
      </w:r>
      <w:r>
        <w:t>star level, we have seen it triple.</w:t>
      </w:r>
      <w:r>
        <w:t xml:space="preserve"> O</w:t>
      </w:r>
      <w:r>
        <w:t xml:space="preserve">f course, we have </w:t>
      </w:r>
      <w:r>
        <w:t>the V</w:t>
      </w:r>
      <w:r>
        <w:t>ice</w:t>
      </w:r>
      <w:r w:rsidR="00F5142D">
        <w:t>-</w:t>
      </w:r>
      <w:r>
        <w:t>C</w:t>
      </w:r>
      <w:r>
        <w:t xml:space="preserve">hief of </w:t>
      </w:r>
      <w:r>
        <w:t>D</w:t>
      </w:r>
      <w:r>
        <w:t xml:space="preserve">efence </w:t>
      </w:r>
      <w:r>
        <w:t>S</w:t>
      </w:r>
      <w:r>
        <w:t>taff right at the top of the shop</w:t>
      </w:r>
      <w:r>
        <w:t>.</w:t>
      </w:r>
    </w:p>
    <w:p w:rsidR="00E633D4" w:rsidP="00E633D4">
      <w:pPr>
        <w:pStyle w:val="Answer"/>
      </w:pPr>
      <w:r>
        <w:t>O</w:t>
      </w:r>
      <w:r w:rsidR="002D7880">
        <w:t xml:space="preserve">ne thing when speaking to the women networks in defence is the availability of role models for those coming up and through the system. </w:t>
      </w:r>
      <w:r w:rsidR="00544022">
        <w:t xml:space="preserve">They </w:t>
      </w:r>
      <w:r w:rsidR="002D7880">
        <w:t>have asked for an effective system for role models that they can see and help them come up and through.</w:t>
      </w:r>
    </w:p>
    <w:p w:rsidR="002D7880" w:rsidP="00E633D4">
      <w:pPr>
        <w:pStyle w:val="Answer"/>
      </w:pPr>
      <w:r>
        <w:t>W</w:t>
      </w:r>
      <w:r>
        <w:t>e have a lot of program</w:t>
      </w:r>
      <w:r>
        <w:t>me</w:t>
      </w:r>
      <w:r>
        <w:t>s running. The RAF, the Navy and the Army are working on it. I do believe that</w:t>
      </w:r>
      <w:r>
        <w:t>,</w:t>
      </w:r>
      <w:r>
        <w:t xml:space="preserve"> </w:t>
      </w:r>
      <w:r>
        <w:t xml:space="preserve">while </w:t>
      </w:r>
      <w:r>
        <w:t xml:space="preserve">we </w:t>
      </w:r>
      <w:r>
        <w:t xml:space="preserve">have </w:t>
      </w:r>
      <w:r>
        <w:t>said that 30% by 2030 is a target, it is an ambition, and it will be very difficult to hit that ambition</w:t>
      </w:r>
      <w:r>
        <w:rPr>
          <w:rStyle w:val="FootnoteReference"/>
        </w:rPr>
        <w:footnoteReference w:id="10"/>
      </w:r>
      <w:r>
        <w:t xml:space="preserve">. </w:t>
      </w:r>
      <w:r>
        <w:t>W</w:t>
      </w:r>
      <w:r>
        <w:t>e need to be realistic</w:t>
      </w:r>
      <w:r>
        <w:rPr>
          <w:rStyle w:val="FootnoteReference"/>
        </w:rPr>
        <w:footnoteReference w:id="11"/>
      </w:r>
      <w:r>
        <w:t>.</w:t>
      </w:r>
    </w:p>
    <w:p w:rsidR="002D7880" w:rsidP="002D7880">
      <w:pPr>
        <w:pStyle w:val="Question"/>
      </w:pPr>
      <w:sdt>
        <w:sdtPr>
          <w:alias w:val="Member"/>
          <w:tag w:val="&lt;Member mnisId='5138' dodsId='170028'&gt;"/>
          <w:id w:val="1538163371"/>
          <w:placeholder>
            <w:docPart w:val="DefaultPlaceholder_-1854013440"/>
          </w:placeholder>
          <w:richText/>
        </w:sdtPr>
        <w:sdtContent>
          <w:r w:rsidRPr="00E633D4" w:rsidR="00E633D4">
            <w:rPr>
              <w:b/>
            </w:rPr>
            <w:t>Ian Roome:</w:t>
          </w:r>
        </w:sdtContent>
      </w:sdt>
      <w:r w:rsidR="00E633D4">
        <w:t xml:space="preserve"> </w:t>
      </w:r>
      <w:r>
        <w:t xml:space="preserve">What do you see as some of the barriers to recruitment </w:t>
      </w:r>
      <w:r>
        <w:t>at the moment</w:t>
      </w:r>
      <w:r>
        <w:t>?</w:t>
      </w:r>
    </w:p>
    <w:p w:rsidR="00E633D4" w:rsidP="00E633D4">
      <w:pPr>
        <w:pStyle w:val="Answer"/>
      </w:pPr>
      <w:sdt>
        <w:sdtPr>
          <w:alias w:val="Witness"/>
          <w:id w:val="-170345555"/>
          <w:placeholder>
            <w:docPart w:val="DefaultPlaceholder_-1854013440"/>
          </w:placeholder>
          <w:richText/>
        </w:sdtPr>
        <w:sdtContent>
          <w:r w:rsidRPr="00C60BA4" w:rsidR="00C60BA4">
            <w:rPr>
              <w:b/>
              <w:i/>
            </w:rPr>
            <w:t>Admiral Sir Ben Key:</w:t>
          </w:r>
        </w:sdtContent>
      </w:sdt>
      <w:r>
        <w:t xml:space="preserve"> O</w:t>
      </w:r>
      <w:r w:rsidR="002D7880">
        <w:t xml:space="preserve">ver the last four years, we have seen a 3% increase in the number of women. </w:t>
      </w:r>
      <w:r>
        <w:t>T</w:t>
      </w:r>
      <w:r w:rsidR="002D7880">
        <w:t xml:space="preserve">hat is an additional 3%, not 3% on a small number. </w:t>
      </w:r>
      <w:r>
        <w:t>W</w:t>
      </w:r>
      <w:r w:rsidR="002D7880">
        <w:t xml:space="preserve">e have seen an 8% increase in the number of expressions of interest from women, which says to us that the stories </w:t>
      </w:r>
      <w:r>
        <w:t xml:space="preserve">that </w:t>
      </w:r>
      <w:r w:rsidR="002D7880">
        <w:t>we are trying to tell</w:t>
      </w:r>
      <w:r>
        <w:t xml:space="preserve"> and </w:t>
      </w:r>
      <w:r w:rsidR="002D7880">
        <w:t xml:space="preserve">the opportunities </w:t>
      </w:r>
      <w:r>
        <w:t xml:space="preserve">that </w:t>
      </w:r>
      <w:r w:rsidR="002D7880">
        <w:t>we are trying to portray are landing, but we have a lot to d</w:t>
      </w:r>
      <w:r>
        <w:t>o</w:t>
      </w:r>
      <w:r w:rsidR="002D7880">
        <w:t>.</w:t>
      </w:r>
    </w:p>
    <w:p w:rsidR="00E633D4" w:rsidP="00E633D4">
      <w:pPr>
        <w:pStyle w:val="Answer"/>
      </w:pPr>
      <w:r>
        <w:t>One of the big challenges for us is that we recruit over half of our people into technical careers</w:t>
      </w:r>
      <w:r>
        <w:t>.</w:t>
      </w:r>
      <w:r>
        <w:t xml:space="preserve"> </w:t>
      </w:r>
      <w:r>
        <w:t>Y</w:t>
      </w:r>
      <w:r>
        <w:t>oung girls in STEM</w:t>
      </w:r>
      <w:r>
        <w:t xml:space="preserve"> are</w:t>
      </w:r>
      <w:r>
        <w:t xml:space="preserve"> still hugely challenged for the </w:t>
      </w:r>
      <w:r>
        <w:t>country as a whole</w:t>
      </w:r>
      <w:r>
        <w:t>.</w:t>
      </w:r>
      <w:r>
        <w:t xml:space="preserve"> F</w:t>
      </w:r>
      <w:r>
        <w:t xml:space="preserve">or a couple of years, </w:t>
      </w:r>
      <w:r>
        <w:t xml:space="preserve">we </w:t>
      </w:r>
      <w:r>
        <w:t xml:space="preserve">had a female officer placed on secondment into the </w:t>
      </w:r>
      <w:r>
        <w:t xml:space="preserve">Department for Education </w:t>
      </w:r>
      <w:r>
        <w:t>to help us understand how we could bridge that gap</w:t>
      </w:r>
      <w:r>
        <w:t xml:space="preserve">, </w:t>
      </w:r>
      <w:r>
        <w:t xml:space="preserve">work more closely with schools </w:t>
      </w:r>
      <w:r>
        <w:t>and create a n</w:t>
      </w:r>
      <w:r>
        <w:t xml:space="preserve">arrative that </w:t>
      </w:r>
      <w:r>
        <w:t>opened up</w:t>
      </w:r>
      <w:r>
        <w:t xml:space="preserve"> that opportunity to say</w:t>
      </w:r>
      <w:r>
        <w:t>, “C</w:t>
      </w:r>
      <w:r>
        <w:t>areers in STEM</w:t>
      </w:r>
      <w:r>
        <w:t xml:space="preserve"> and</w:t>
      </w:r>
      <w:r>
        <w:t xml:space="preserve"> technical branches are available in the armed forces, and all of this works to your benefit</w:t>
      </w:r>
      <w:r>
        <w:t>”</w:t>
      </w:r>
      <w:r>
        <w:t>.</w:t>
      </w:r>
    </w:p>
    <w:p w:rsidR="00E633D4" w:rsidP="00E633D4">
      <w:pPr>
        <w:pStyle w:val="Answer"/>
      </w:pPr>
      <w:r>
        <w:t xml:space="preserve">I make </w:t>
      </w:r>
      <w:r>
        <w:t xml:space="preserve">no </w:t>
      </w:r>
      <w:r>
        <w:t xml:space="preserve">excuses, </w:t>
      </w:r>
      <w:r>
        <w:t xml:space="preserve">but </w:t>
      </w:r>
      <w:r>
        <w:t xml:space="preserve">we are trying to buck a national trend </w:t>
      </w:r>
      <w:r>
        <w:t>in order to</w:t>
      </w:r>
      <w:r>
        <w:t xml:space="preserve"> bring in the amount of talent.</w:t>
      </w:r>
      <w:r>
        <w:t xml:space="preserve"> E</w:t>
      </w:r>
      <w:r>
        <w:t xml:space="preserve">xactly as the </w:t>
      </w:r>
      <w:r>
        <w:t>M</w:t>
      </w:r>
      <w:r>
        <w:t>inister has said, our best chance of achieving that is increasing the number of role models who are telling great stories about their experiences and allowing that to cascade</w:t>
      </w:r>
      <w:r>
        <w:t>.</w:t>
      </w:r>
      <w:r>
        <w:t xml:space="preserve"> </w:t>
      </w:r>
      <w:r>
        <w:t>T</w:t>
      </w:r>
      <w:r>
        <w:t xml:space="preserve">wo of the three engineer officers on board HMS Prince of Wales </w:t>
      </w:r>
      <w:r>
        <w:t>at the moment</w:t>
      </w:r>
      <w:r>
        <w:t xml:space="preserve"> are women </w:t>
      </w:r>
      <w:r>
        <w:t xml:space="preserve">with </w:t>
      </w:r>
      <w:r>
        <w:t>the rank of commander, so they are telling their great stories</w:t>
      </w:r>
      <w:r>
        <w:t>.</w:t>
      </w:r>
      <w:r>
        <w:t xml:space="preserve"> </w:t>
      </w:r>
      <w:r>
        <w:t>B</w:t>
      </w:r>
      <w:r>
        <w:t>oth of them</w:t>
      </w:r>
      <w:r>
        <w:t xml:space="preserve"> are able to do that, </w:t>
      </w:r>
      <w:r>
        <w:t xml:space="preserve">having had </w:t>
      </w:r>
      <w:r>
        <w:t>children and with a dual-spousal career.</w:t>
      </w:r>
    </w:p>
    <w:p w:rsidR="002D7880" w:rsidP="00E633D4">
      <w:pPr>
        <w:pStyle w:val="Answer"/>
      </w:pPr>
      <w:r>
        <w:t>All of that would say to me that we are</w:t>
      </w:r>
      <w:r w:rsidR="00E633D4">
        <w:t>,</w:t>
      </w:r>
      <w:r>
        <w:t xml:space="preserve"> slowly but surely</w:t>
      </w:r>
      <w:r w:rsidR="00E633D4">
        <w:t>,</w:t>
      </w:r>
      <w:r>
        <w:t xml:space="preserve"> knocking down the barriers that have tended to make it difficult for women to be successful</w:t>
      </w:r>
      <w:r w:rsidR="00E633D4">
        <w:t>.</w:t>
      </w:r>
      <w:r>
        <w:t xml:space="preserve"> </w:t>
      </w:r>
      <w:r w:rsidR="00E633D4">
        <w:t>The increase in numbers of t</w:t>
      </w:r>
      <w:r>
        <w:t xml:space="preserve">hose role models, plus the younger ones, and getting those stories out is the </w:t>
      </w:r>
      <w:r w:rsidR="00E633D4">
        <w:t xml:space="preserve">sort of </w:t>
      </w:r>
      <w:r>
        <w:t xml:space="preserve">thing </w:t>
      </w:r>
      <w:r w:rsidR="00E633D4">
        <w:t xml:space="preserve">that </w:t>
      </w:r>
      <w:r>
        <w:t xml:space="preserve">we just need to keep doing time and time again, so that young girls in the school system can look at it and go, </w:t>
      </w:r>
      <w:r w:rsidR="00E633D4">
        <w:t>“</w:t>
      </w:r>
      <w:r>
        <w:t xml:space="preserve">I can see myself as that individual having that </w:t>
      </w:r>
      <w:r w:rsidR="00E633D4">
        <w:t xml:space="preserve">sort of </w:t>
      </w:r>
      <w:r>
        <w:t xml:space="preserve">life, doing that </w:t>
      </w:r>
      <w:r w:rsidR="00E633D4">
        <w:t xml:space="preserve">sort of </w:t>
      </w:r>
      <w:r>
        <w:t>meaningful work</w:t>
      </w:r>
      <w:r w:rsidR="003A7A7A">
        <w:t>,</w:t>
      </w:r>
      <w:r>
        <w:t xml:space="preserve"> and I feel completely safe and confident that I will be able to go to work in that environment</w:t>
      </w:r>
      <w:r w:rsidR="003A7A7A">
        <w:t>”</w:t>
      </w:r>
      <w:r>
        <w:t>. If we get that right, we will find our natural numbers.</w:t>
      </w:r>
    </w:p>
    <w:p w:rsidR="003A7A7A" w:rsidP="003A7A7A">
      <w:pPr>
        <w:pStyle w:val="Answer"/>
      </w:pPr>
      <w:sdt>
        <w:sdtPr>
          <w:alias w:val="Witness"/>
          <w:id w:val="-24557273"/>
          <w:placeholder>
            <w:docPart w:val="DefaultPlaceholder_-1854013440"/>
          </w:placeholder>
          <w:richText/>
        </w:sdtPr>
        <w:sdtContent>
          <w:r w:rsidRPr="00C60BA4" w:rsidR="00C60BA4">
            <w:rPr>
              <w:b/>
              <w:i/>
            </w:rPr>
            <w:t xml:space="preserve">Air Chief Marshal </w:t>
          </w:r>
          <w:r w:rsidR="0045199F">
            <w:rPr>
              <w:b/>
              <w:i/>
            </w:rPr>
            <w:t>Sir</w:t>
          </w:r>
          <w:r w:rsidRPr="00C60BA4" w:rsidR="00C60BA4">
            <w:rPr>
              <w:b/>
              <w:i/>
            </w:rPr>
            <w:t xml:space="preserve"> Richard Knighton:</w:t>
          </w:r>
        </w:sdtContent>
      </w:sdt>
      <w:r>
        <w:t xml:space="preserve"> M</w:t>
      </w:r>
      <w:r w:rsidR="002D7880">
        <w:t xml:space="preserve">ay I just come in there? </w:t>
      </w:r>
      <w:r>
        <w:t>R</w:t>
      </w:r>
      <w:r w:rsidR="002D7880">
        <w:t>etention and recruitment</w:t>
      </w:r>
      <w:r>
        <w:t>,</w:t>
      </w:r>
      <w:r w:rsidR="002D7880">
        <w:t xml:space="preserve"> both </w:t>
      </w:r>
      <w:r>
        <w:t xml:space="preserve">of which </w:t>
      </w:r>
      <w:r w:rsidR="002D7880">
        <w:t>lead to an increase in the size of the Air Force and the other armed services, are one of the very top priorities, because we do not have the number of people we need right across the services.</w:t>
      </w:r>
      <w:r>
        <w:t xml:space="preserve"> </w:t>
      </w:r>
      <w:r w:rsidR="002D7880">
        <w:t>What I want is to recruit the very best people into the armed services, and it seems to me entirely ludicrous to imagine that women should not be included in that cohort of the very best people.</w:t>
      </w:r>
    </w:p>
    <w:p w:rsidR="003A7A7A" w:rsidP="003A7A7A">
      <w:pPr>
        <w:pStyle w:val="Answer"/>
      </w:pPr>
      <w:r>
        <w:t>J</w:t>
      </w:r>
      <w:r w:rsidR="002D7880">
        <w:t>ust to give you some confidence around this</w:t>
      </w:r>
      <w:r>
        <w:t>,</w:t>
      </w:r>
      <w:r w:rsidR="002D7880">
        <w:t xml:space="preserve"> in 2024-25, </w:t>
      </w:r>
      <w:r>
        <w:t xml:space="preserve">the most recent stat that I got in terms of women joining is about </w:t>
      </w:r>
      <w:r w:rsidR="002D7880">
        <w:t>16.</w:t>
      </w:r>
      <w:r>
        <w:t>5</w:t>
      </w:r>
      <w:r w:rsidR="002D7880">
        <w:t>%</w:t>
      </w:r>
      <w:r>
        <w:t xml:space="preserve">. </w:t>
      </w:r>
      <w:r w:rsidR="00375570">
        <w:t xml:space="preserve">We </w:t>
      </w:r>
      <w:r w:rsidR="002D7880">
        <w:t>had just over 4,000 applications from women</w:t>
      </w:r>
      <w:r w:rsidR="00375570">
        <w:t xml:space="preserve"> in 2022</w:t>
      </w:r>
      <w:r>
        <w:t>,</w:t>
      </w:r>
      <w:r w:rsidR="002D7880">
        <w:t xml:space="preserve"> 5,700 </w:t>
      </w:r>
      <w:r>
        <w:t xml:space="preserve">in 2023, and over </w:t>
      </w:r>
      <w:r w:rsidR="002D7880">
        <w:t xml:space="preserve">7,000 </w:t>
      </w:r>
      <w:r>
        <w:t>in 2024, s</w:t>
      </w:r>
      <w:r w:rsidR="002D7880">
        <w:t xml:space="preserve">o we are </w:t>
      </w:r>
      <w:r w:rsidR="002D7880">
        <w:t>definitely doing</w:t>
      </w:r>
      <w:r w:rsidR="002D7880">
        <w:t xml:space="preserve"> something right.</w:t>
      </w:r>
    </w:p>
    <w:p w:rsidR="002D7880" w:rsidP="003A7A7A">
      <w:pPr>
        <w:pStyle w:val="Answer"/>
      </w:pPr>
      <w:r>
        <w:t xml:space="preserve">Some </w:t>
      </w:r>
      <w:r>
        <w:t xml:space="preserve">70% of our professions in the Air Force are STEM-related. </w:t>
      </w:r>
      <w:r w:rsidR="003A7A7A">
        <w:t>W</w:t>
      </w:r>
      <w:r>
        <w:t xml:space="preserve">hen fewer than one in five women and girls study STEM-related subjects at A-level and university, that is a real challenge. We </w:t>
      </w:r>
      <w:r>
        <w:t>have to</w:t>
      </w:r>
      <w:r>
        <w:t xml:space="preserve"> outperform the rest of society if we are going to do that. Part of the way </w:t>
      </w:r>
      <w:r w:rsidR="003A7A7A">
        <w:t xml:space="preserve">that </w:t>
      </w:r>
      <w:r>
        <w:t xml:space="preserve">we do that is </w:t>
      </w:r>
      <w:r w:rsidR="000E761D">
        <w:t xml:space="preserve">by </w:t>
      </w:r>
      <w:r>
        <w:t>demonstrating what a great career it is and giving people those role models</w:t>
      </w:r>
      <w:r w:rsidR="003A7A7A">
        <w:t>,</w:t>
      </w:r>
      <w:r>
        <w:t xml:space="preserve"> </w:t>
      </w:r>
      <w:r w:rsidR="00BB47FB">
        <w:t>along with</w:t>
      </w:r>
      <w:r>
        <w:t xml:space="preserve"> the phenomenal training that we provide and the responsibility that we get</w:t>
      </w:r>
      <w:r w:rsidR="003A7A7A">
        <w:t>, but t</w:t>
      </w:r>
      <w:r>
        <w:t xml:space="preserve">he hard data says that we are </w:t>
      </w:r>
      <w:r>
        <w:t>definitely making</w:t>
      </w:r>
      <w:r>
        <w:t xml:space="preserve"> progress.</w:t>
      </w:r>
    </w:p>
    <w:p w:rsidR="002D23AC" w:rsidRPr="00A714EB" w:rsidP="002D23AC">
      <w:pPr>
        <w:pStyle w:val="Answer"/>
      </w:pPr>
      <w:bookmarkEnd w:id="0"/>
      <w:sdt>
        <w:sdtPr>
          <w:alias w:val="Member"/>
          <w:tag w:val="&lt;Member mnisId='249' dodsId='25708'&gt;"/>
          <w:id w:val="786707609"/>
          <w:placeholder>
            <w:docPart w:val="8F5BE4BF44CC46E9AB683A4B96F7B470"/>
          </w:placeholder>
          <w:richText/>
        </w:sdtPr>
        <w:sdtContent>
          <w:r w:rsidRPr="002D1AB4">
            <w:rPr>
              <w:b/>
            </w:rPr>
            <w:t>Ian Roome:</w:t>
          </w:r>
        </w:sdtContent>
      </w:sdt>
      <w:r>
        <w:t xml:space="preserve"> </w:t>
      </w:r>
      <w:r w:rsidRPr="00A714EB">
        <w:t xml:space="preserve">The statistics are </w:t>
      </w:r>
      <w:r w:rsidRPr="00A714EB">
        <w:t>really pretty</w:t>
      </w:r>
      <w:r w:rsidRPr="00A714EB">
        <w:t xml:space="preserve"> even. </w:t>
      </w:r>
      <w:r>
        <w:t>W</w:t>
      </w:r>
      <w:r w:rsidRPr="00A714EB">
        <w:t>e got 11% intake and about 9% outflow</w:t>
      </w:r>
      <w:r>
        <w:t>. We</w:t>
      </w:r>
      <w:r w:rsidRPr="00A714EB">
        <w:t xml:space="preserve"> are doing something right there. </w:t>
      </w:r>
      <w:r>
        <w:t>T</w:t>
      </w:r>
      <w:r w:rsidRPr="00A714EB">
        <w:t>hat is consistent with international recruitment as well compared to other forces. However, what specific plans</w:t>
      </w:r>
      <w:r>
        <w:t xml:space="preserve"> do we have </w:t>
      </w:r>
      <w:r w:rsidRPr="00A714EB">
        <w:t xml:space="preserve">for, say, the 10-year </w:t>
      </w:r>
      <w:r w:rsidRPr="00A714EB">
        <w:t>time period</w:t>
      </w:r>
      <w:r w:rsidRPr="00A714EB">
        <w:t xml:space="preserve">? </w:t>
      </w:r>
      <w:r>
        <w:t>W</w:t>
      </w:r>
      <w:r w:rsidRPr="00A714EB">
        <w:t>hat targets</w:t>
      </w:r>
      <w:r>
        <w:t xml:space="preserve"> do we have</w:t>
      </w:r>
      <w:r w:rsidRPr="00A714EB">
        <w:t xml:space="preserve">? </w:t>
      </w:r>
      <w:r>
        <w:t>Y</w:t>
      </w:r>
      <w:r w:rsidRPr="00A714EB">
        <w:t>ou alluded to 30%</w:t>
      </w:r>
      <w:r>
        <w:t xml:space="preserve"> or </w:t>
      </w:r>
      <w:r w:rsidRPr="00A714EB">
        <w:t>40%</w:t>
      </w:r>
      <w:r>
        <w:t xml:space="preserve">, but </w:t>
      </w:r>
      <w:r w:rsidRPr="00A714EB">
        <w:t>what specific plans are you going to put in place</w:t>
      </w:r>
      <w:r>
        <w:t xml:space="preserve">, rather than </w:t>
      </w:r>
      <w:r w:rsidRPr="00A714EB">
        <w:t>pick</w:t>
      </w:r>
      <w:r>
        <w:t xml:space="preserve">ing </w:t>
      </w:r>
      <w:r w:rsidRPr="00A714EB">
        <w:t>a number out of the air?</w:t>
      </w:r>
      <w:r>
        <w:t xml:space="preserve"> </w:t>
      </w:r>
    </w:p>
    <w:p w:rsidR="002D23AC" w:rsidP="002D23AC">
      <w:pPr>
        <w:pStyle w:val="Answer"/>
      </w:pPr>
      <w:sdt>
        <w:sdtPr>
          <w:alias w:val="Witness"/>
          <w:id w:val="-1445381216"/>
          <w:placeholder>
            <w:docPart w:val="70392FDE45384EF295344F558BDBD269"/>
          </w:placeholder>
          <w:richText/>
        </w:sdtPr>
        <w:sdtContent>
          <w:r w:rsidRPr="005402E7">
            <w:rPr>
              <w:b/>
              <w:bCs/>
              <w:i/>
              <w:iCs/>
            </w:rPr>
            <w:t>Alistair Carns:</w:t>
          </w:r>
        </w:sdtContent>
      </w:sdt>
      <w:r>
        <w:t xml:space="preserve"> </w:t>
      </w:r>
      <w:r w:rsidRPr="00A714EB">
        <w:t xml:space="preserve">We </w:t>
      </w:r>
      <w:r w:rsidRPr="00FB621F">
        <w:t xml:space="preserve">hope that, from 2027, the armed forces recruitment </w:t>
      </w:r>
      <w:r>
        <w:t>programme</w:t>
      </w:r>
      <w:r w:rsidRPr="00FB621F">
        <w:t xml:space="preserve"> is going to look at how we do recruitment as a whole, increase our abilities and reduce the time of flight from when an individual puts an application </w:t>
      </w:r>
      <w:r w:rsidRPr="00FB621F">
        <w:t>in to</w:t>
      </w:r>
      <w:r w:rsidRPr="00FB621F">
        <w:t xml:space="preserve"> the point when they join. That is the biggest reason, whether it is male or</w:t>
      </w:r>
      <w:r w:rsidRPr="00A714EB">
        <w:t xml:space="preserve"> female, people drop away</w:t>
      </w:r>
      <w:r>
        <w:t>. We</w:t>
      </w:r>
      <w:r w:rsidRPr="00A714EB">
        <w:t xml:space="preserve"> </w:t>
      </w:r>
      <w:r w:rsidRPr="00A714EB">
        <w:t>have to</w:t>
      </w:r>
      <w:r w:rsidRPr="00A714EB">
        <w:t xml:space="preserve"> reduce that time of flight to get in. That is not female-specific. That is </w:t>
      </w:r>
      <w:r w:rsidRPr="00A714EB">
        <w:t>recruitment as a whole</w:t>
      </w:r>
      <w:r w:rsidRPr="00A714EB">
        <w:t>. Sometimes it is taking over 200</w:t>
      </w:r>
      <w:r>
        <w:t xml:space="preserve"> or </w:t>
      </w:r>
      <w:r w:rsidRPr="00A714EB">
        <w:t xml:space="preserve">250 days from an individual </w:t>
      </w:r>
      <w:r>
        <w:t xml:space="preserve">applying to them </w:t>
      </w:r>
      <w:r w:rsidRPr="00A714EB">
        <w:t xml:space="preserve">signing up </w:t>
      </w:r>
      <w:r>
        <w:t xml:space="preserve">and then turning </w:t>
      </w:r>
      <w:r w:rsidRPr="00A714EB">
        <w:t>up at the front gate. That is just too long</w:t>
      </w:r>
      <w:r>
        <w:t>. We</w:t>
      </w:r>
      <w:r w:rsidRPr="00A714EB">
        <w:t xml:space="preserve"> </w:t>
      </w:r>
      <w:r w:rsidRPr="00A714EB">
        <w:t>have to</w:t>
      </w:r>
      <w:r w:rsidRPr="00A714EB">
        <w:t xml:space="preserve"> reduce that.</w:t>
      </w:r>
    </w:p>
    <w:p w:rsidR="002D23AC" w:rsidP="002D23AC">
      <w:pPr>
        <w:pStyle w:val="Answer"/>
      </w:pPr>
      <w:r w:rsidRPr="00A714EB">
        <w:t xml:space="preserve">In the Armed Forces Bill, we are looking at putting </w:t>
      </w:r>
      <w:r>
        <w:t xml:space="preserve">in a </w:t>
      </w:r>
      <w:r w:rsidRPr="00A714EB">
        <w:t>spectrum service</w:t>
      </w:r>
      <w:r>
        <w:t xml:space="preserve"> to make it </w:t>
      </w:r>
      <w:r w:rsidRPr="00A714EB">
        <w:t>easier to move between commitment types</w:t>
      </w:r>
      <w:r>
        <w:t xml:space="preserve"> in </w:t>
      </w:r>
      <w:r w:rsidRPr="00A714EB">
        <w:t>particular service categories, which will give people a better balance between family life and work and provide more variable working hours.</w:t>
      </w:r>
      <w:r>
        <w:t xml:space="preserve"> </w:t>
      </w:r>
      <w:r w:rsidRPr="00A714EB">
        <w:t xml:space="preserve">We have wraparound childcare that is in place. Each single service has </w:t>
      </w:r>
      <w:r>
        <w:t>its</w:t>
      </w:r>
      <w:r w:rsidRPr="00A714EB">
        <w:t xml:space="preserve"> own programme to increase </w:t>
      </w:r>
      <w:r>
        <w:t xml:space="preserve">the </w:t>
      </w:r>
      <w:r w:rsidRPr="00A714EB">
        <w:t xml:space="preserve">recruitment of females across </w:t>
      </w:r>
      <w:r w:rsidRPr="00A714EB">
        <w:t>all of</w:t>
      </w:r>
      <w:r w:rsidRPr="00A714EB">
        <w:t xml:space="preserve"> the services. </w:t>
      </w:r>
    </w:p>
    <w:p w:rsidR="002D23AC" w:rsidRPr="00A714EB" w:rsidP="002D23AC">
      <w:pPr>
        <w:pStyle w:val="Answer"/>
      </w:pPr>
      <w:r w:rsidRPr="00A714EB">
        <w:t xml:space="preserve">It is worth noting, though, </w:t>
      </w:r>
      <w:r>
        <w:t xml:space="preserve">that </w:t>
      </w:r>
      <w:r w:rsidRPr="00A714EB">
        <w:t xml:space="preserve">women are </w:t>
      </w:r>
      <w:r w:rsidRPr="00A714EB">
        <w:t>really well</w:t>
      </w:r>
      <w:r w:rsidRPr="00A714EB">
        <w:t xml:space="preserve"> represented in logistics, personnel, medical and intelligence. They are less well represented in the technical trades</w:t>
      </w:r>
      <w:r>
        <w:t xml:space="preserve">—we mentioned the </w:t>
      </w:r>
      <w:r w:rsidRPr="00A714EB">
        <w:t>lack of STEM qualifications in women in broader society</w:t>
      </w:r>
      <w:r>
        <w:t>—and</w:t>
      </w:r>
      <w:r>
        <w:t xml:space="preserve">, </w:t>
      </w:r>
      <w:r w:rsidRPr="00A714EB">
        <w:t>in particular</w:t>
      </w:r>
      <w:r>
        <w:t xml:space="preserve">, </w:t>
      </w:r>
      <w:r w:rsidRPr="00A714EB">
        <w:t>in</w:t>
      </w:r>
      <w:r w:rsidRPr="00A714EB">
        <w:t xml:space="preserve"> ground</w:t>
      </w:r>
      <w:r>
        <w:t xml:space="preserve"> </w:t>
      </w:r>
      <w:r w:rsidRPr="00A714EB">
        <w:t>close</w:t>
      </w:r>
      <w:r>
        <w:t xml:space="preserve"> </w:t>
      </w:r>
      <w:r w:rsidRPr="00A714EB">
        <w:t>combat roles</w:t>
      </w:r>
      <w:r>
        <w:t xml:space="preserve">. We talked about the </w:t>
      </w:r>
      <w:r w:rsidRPr="00A714EB">
        <w:t>tipping</w:t>
      </w:r>
      <w:r>
        <w:t xml:space="preserve"> point earlier, when </w:t>
      </w:r>
      <w:r w:rsidRPr="00A714EB">
        <w:t xml:space="preserve">you </w:t>
      </w:r>
      <w:r w:rsidRPr="00A714EB">
        <w:t xml:space="preserve">have a certain </w:t>
      </w:r>
      <w:r>
        <w:t>number</w:t>
      </w:r>
      <w:r w:rsidRPr="00A714EB">
        <w:t xml:space="preserve"> of people within a regiment or a unit</w:t>
      </w:r>
      <w:r>
        <w:t>,</w:t>
      </w:r>
      <w:r w:rsidRPr="00A714EB">
        <w:t xml:space="preserve"> </w:t>
      </w:r>
      <w:r>
        <w:t>which</w:t>
      </w:r>
      <w:r w:rsidRPr="00A714EB">
        <w:t xml:space="preserve"> provides that </w:t>
      </w:r>
      <w:r>
        <w:t xml:space="preserve">sort of </w:t>
      </w:r>
      <w:r w:rsidRPr="00A714EB">
        <w:t xml:space="preserve">safe space and commonality with their fellow soldiers, sailors or airmen. I do not know </w:t>
      </w:r>
      <w:r>
        <w:t xml:space="preserve">whether </w:t>
      </w:r>
      <w:r w:rsidRPr="00A714EB">
        <w:t>there are any specifics you want to cover.</w:t>
      </w:r>
    </w:p>
    <w:p w:rsidR="002D23AC" w:rsidRPr="00A714EB" w:rsidP="002D23AC">
      <w:pPr>
        <w:pStyle w:val="Answer"/>
      </w:pPr>
      <w:sdt>
        <w:sdtPr>
          <w:alias w:val="Witness"/>
          <w:id w:val="852613070"/>
          <w:placeholder>
            <w:docPart w:val="436BC555C1CD40ADAEAA73F9D7DD45E3"/>
          </w:placeholder>
          <w:richText/>
        </w:sdtPr>
        <w:sdtContent>
          <w:r>
            <w:rPr>
              <w:b/>
              <w:bCs/>
              <w:i/>
              <w:iCs/>
            </w:rPr>
            <w:t>General Sir Roly Walker:</w:t>
          </w:r>
        </w:sdtContent>
      </w:sdt>
      <w:r>
        <w:t xml:space="preserve"> </w:t>
      </w:r>
      <w:r w:rsidRPr="00A714EB">
        <w:t>To the specific</w:t>
      </w:r>
      <w:r>
        <w:t xml:space="preserve"> question</w:t>
      </w:r>
      <w:r w:rsidRPr="00A714EB">
        <w:t xml:space="preserve">, </w:t>
      </w:r>
      <w:r>
        <w:t xml:space="preserve">at </w:t>
      </w:r>
      <w:r w:rsidRPr="00A714EB">
        <w:t>Sand</w:t>
      </w:r>
      <w:r>
        <w:t xml:space="preserve">hurst they are experimenting </w:t>
      </w:r>
      <w:r w:rsidRPr="00A714EB">
        <w:t xml:space="preserve">based on </w:t>
      </w:r>
      <w:r>
        <w:t xml:space="preserve">the </w:t>
      </w:r>
      <w:r w:rsidRPr="00A714EB">
        <w:t xml:space="preserve">best advice possible. They </w:t>
      </w:r>
      <w:r>
        <w:t xml:space="preserve">have been </w:t>
      </w:r>
      <w:r w:rsidRPr="00A714EB">
        <w:t xml:space="preserve">trying to </w:t>
      </w:r>
      <w:r>
        <w:t xml:space="preserve">work out the </w:t>
      </w:r>
      <w:r w:rsidRPr="00A714EB">
        <w:t xml:space="preserve">critical mass </w:t>
      </w:r>
      <w:r>
        <w:t xml:space="preserve">of action that </w:t>
      </w:r>
      <w:r w:rsidRPr="00A714EB">
        <w:t>you need in any given unit that results in the breakdown of prejudice</w:t>
      </w:r>
      <w:r>
        <w:t xml:space="preserve"> and </w:t>
      </w:r>
      <w:r w:rsidRPr="00A714EB">
        <w:t>misogynist behaviours</w:t>
      </w:r>
      <w:r>
        <w:t>, so</w:t>
      </w:r>
      <w:r w:rsidRPr="00A714EB">
        <w:t xml:space="preserve"> that everyone is valued.</w:t>
      </w:r>
      <w:r>
        <w:t xml:space="preserve"> It is around 30%.</w:t>
      </w:r>
      <w:r w:rsidRPr="00A714EB">
        <w:t xml:space="preserve"> </w:t>
      </w:r>
      <w:r>
        <w:t>T</w:t>
      </w:r>
      <w:r w:rsidRPr="00A714EB">
        <w:t xml:space="preserve">hey are doing trials on this </w:t>
      </w:r>
      <w:r>
        <w:t xml:space="preserve">at Sandhurst </w:t>
      </w:r>
      <w:r w:rsidRPr="00A714EB">
        <w:t>to validate the data</w:t>
      </w:r>
      <w:r>
        <w:t xml:space="preserve">. You </w:t>
      </w:r>
      <w:r>
        <w:t>have to</w:t>
      </w:r>
      <w:r>
        <w:t xml:space="preserve"> make sure </w:t>
      </w:r>
      <w:r w:rsidRPr="00A714EB">
        <w:t>you have 30% male</w:t>
      </w:r>
      <w:r>
        <w:t xml:space="preserve"> </w:t>
      </w:r>
      <w:r w:rsidRPr="00A714EB">
        <w:t>to</w:t>
      </w:r>
      <w:r>
        <w:t xml:space="preserve"> </w:t>
      </w:r>
      <w:r w:rsidRPr="00A714EB">
        <w:t>female in selected platoons or companies</w:t>
      </w:r>
      <w:r>
        <w:t xml:space="preserve">, and then you see </w:t>
      </w:r>
      <w:r w:rsidRPr="00A714EB">
        <w:t>the impact over time in terms of performance, wastage</w:t>
      </w:r>
      <w:r>
        <w:t xml:space="preserve">, </w:t>
      </w:r>
      <w:r w:rsidRPr="00A714EB">
        <w:t>training</w:t>
      </w:r>
      <w:r>
        <w:t xml:space="preserve"> and </w:t>
      </w:r>
      <w:r w:rsidRPr="00A714EB">
        <w:t>longer-term careers.</w:t>
      </w:r>
      <w:r>
        <w:rPr>
          <w:rStyle w:val="FootnoteReference"/>
        </w:rPr>
        <w:footnoteReference w:id="12"/>
      </w:r>
      <w:r w:rsidRPr="00A714EB">
        <w:t xml:space="preserve"> There is a longitudinal side to this</w:t>
      </w:r>
      <w:r>
        <w:t xml:space="preserve">, </w:t>
      </w:r>
      <w:r w:rsidRPr="00A714EB">
        <w:t xml:space="preserve">which we need to see playing through in terms of </w:t>
      </w:r>
      <w:r>
        <w:t xml:space="preserve">return to </w:t>
      </w:r>
      <w:r w:rsidRPr="00A714EB">
        <w:t>service.</w:t>
      </w:r>
    </w:p>
    <w:p w:rsidR="002D23AC" w:rsidRPr="00A714EB" w:rsidP="002D23AC">
      <w:pPr>
        <w:pStyle w:val="Answer"/>
      </w:pPr>
      <w:r w:rsidRPr="00A714EB">
        <w:t>To my colleague’s various points, we have seen a 6.2% increase in expressions of interest from female citizens to join the Army</w:t>
      </w:r>
      <w:r>
        <w:t>. We</w:t>
      </w:r>
      <w:r w:rsidRPr="00A714EB">
        <w:t xml:space="preserve"> are at a 20</w:t>
      </w:r>
      <w:r>
        <w:t>:</w:t>
      </w:r>
      <w:r w:rsidRPr="00A714EB">
        <w:t xml:space="preserve">80 split for soldiers regular </w:t>
      </w:r>
      <w:r>
        <w:t xml:space="preserve">and </w:t>
      </w:r>
      <w:r w:rsidRPr="00A714EB">
        <w:t xml:space="preserve">reserve. </w:t>
      </w:r>
      <w:r>
        <w:t xml:space="preserve">I think </w:t>
      </w:r>
      <w:r w:rsidRPr="00A714EB">
        <w:t xml:space="preserve">I am correct in saying </w:t>
      </w:r>
      <w:r>
        <w:t xml:space="preserve">that </w:t>
      </w:r>
      <w:r w:rsidRPr="00A714EB">
        <w:t>expression</w:t>
      </w:r>
      <w:r>
        <w:t>s</w:t>
      </w:r>
      <w:r w:rsidRPr="00A714EB">
        <w:t xml:space="preserve"> of interest </w:t>
      </w:r>
      <w:r>
        <w:t xml:space="preserve">for officers </w:t>
      </w:r>
      <w:r w:rsidRPr="00A714EB">
        <w:t>is nearer 75</w:t>
      </w:r>
      <w:r>
        <w:t>:</w:t>
      </w:r>
      <w:r w:rsidRPr="00A714EB">
        <w:t xml:space="preserve">25, which is positive. The conversion into what we call </w:t>
      </w:r>
      <w:r>
        <w:t>trade-</w:t>
      </w:r>
      <w:r w:rsidRPr="00A714EB">
        <w:t>trained, i.e</w:t>
      </w:r>
      <w:r>
        <w:t>. t</w:t>
      </w:r>
      <w:r w:rsidRPr="00A714EB">
        <w:t xml:space="preserve">hey are in a career as opposed to </w:t>
      </w:r>
      <w:r>
        <w:t xml:space="preserve">in </w:t>
      </w:r>
      <w:r w:rsidRPr="00A714EB">
        <w:t>training, is less</w:t>
      </w:r>
      <w:r>
        <w:t xml:space="preserve">. We </w:t>
      </w:r>
      <w:r w:rsidRPr="00A714EB">
        <w:t xml:space="preserve">clearly </w:t>
      </w:r>
      <w:r>
        <w:t xml:space="preserve">have </w:t>
      </w:r>
      <w:r w:rsidRPr="00A714EB">
        <w:t>a lag in the overall numbers</w:t>
      </w:r>
      <w:r>
        <w:t>. As</w:t>
      </w:r>
      <w:r w:rsidRPr="00A714EB">
        <w:t xml:space="preserve"> you say, 10.5% of the regular force</w:t>
      </w:r>
      <w:r>
        <w:t xml:space="preserve"> is female, but that figure is </w:t>
      </w:r>
      <w:r w:rsidRPr="00A714EB">
        <w:t xml:space="preserve">15% </w:t>
      </w:r>
      <w:r>
        <w:t>for the reserve force</w:t>
      </w:r>
      <w:r w:rsidR="00EC3E9A">
        <w:t>.</w:t>
      </w:r>
    </w:p>
    <w:p w:rsidR="002D23AC" w:rsidRPr="00A714EB" w:rsidP="002D23AC">
      <w:pPr>
        <w:pStyle w:val="Question"/>
        <w:numPr>
          <w:ilvl w:val="0"/>
          <w:numId w:val="9"/>
        </w:numPr>
      </w:pPr>
      <w:sdt>
        <w:sdtPr>
          <w:alias w:val="Member"/>
          <w:tag w:val="&lt;Member mnisId='249' dodsId='25708'&gt;"/>
          <w:id w:val="215403503"/>
          <w:placeholder>
            <w:docPart w:val="AE230F1889214261819AB811D216CDD4"/>
          </w:placeholder>
          <w:richText/>
        </w:sdtPr>
        <w:sdtContent>
          <w:r w:rsidRPr="002D1AB4">
            <w:rPr>
              <w:b/>
            </w:rPr>
            <w:t>Ian Roome:</w:t>
          </w:r>
        </w:sdtContent>
      </w:sdt>
      <w:r>
        <w:t xml:space="preserve"> </w:t>
      </w:r>
      <w:r w:rsidRPr="00A714EB">
        <w:t>Can I just come in on that, General?</w:t>
      </w:r>
      <w:r>
        <w:t xml:space="preserve"> W</w:t>
      </w:r>
      <w:r w:rsidRPr="00A714EB">
        <w:t xml:space="preserve">hat are your leadership teams telling you </w:t>
      </w:r>
      <w:r>
        <w:t xml:space="preserve">about </w:t>
      </w:r>
      <w:r w:rsidRPr="00A714EB">
        <w:t>why people are not carrying on from application</w:t>
      </w:r>
      <w:r>
        <w:t xml:space="preserve"> </w:t>
      </w:r>
      <w:r w:rsidRPr="00A714EB">
        <w:t xml:space="preserve">to conversion </w:t>
      </w:r>
      <w:r>
        <w:t xml:space="preserve">and then to </w:t>
      </w:r>
      <w:r w:rsidRPr="00A714EB">
        <w:t>being in the job? What are some of the reasons why females are not carrying on with the application? Is it the length of time?</w:t>
      </w:r>
    </w:p>
    <w:p w:rsidR="002D23AC" w:rsidP="002D23AC">
      <w:pPr>
        <w:pStyle w:val="Answer"/>
      </w:pPr>
      <w:sdt>
        <w:sdtPr>
          <w:alias w:val="Witness"/>
          <w:id w:val="-2129926135"/>
          <w:placeholder>
            <w:docPart w:val="3BFE35EAFAC3455B8C9779DADC1AC1B3"/>
          </w:placeholder>
          <w:richText/>
        </w:sdtPr>
        <w:sdtContent>
          <w:r>
            <w:rPr>
              <w:b/>
              <w:bCs/>
              <w:i/>
              <w:iCs/>
            </w:rPr>
            <w:t>General Sir Roly Walker:</w:t>
          </w:r>
        </w:sdtContent>
      </w:sdt>
      <w:r>
        <w:t xml:space="preserve"> T</w:t>
      </w:r>
      <w:r w:rsidRPr="00A714EB">
        <w:t xml:space="preserve">hat is generic to a lot of young people who are trying to join. Sometimes the time away from home is a challenge. </w:t>
      </w:r>
      <w:r>
        <w:t xml:space="preserve">There might be </w:t>
      </w:r>
      <w:r w:rsidRPr="00A714EB">
        <w:t>family issues</w:t>
      </w:r>
      <w:r>
        <w:t xml:space="preserve"> that </w:t>
      </w:r>
      <w:r w:rsidRPr="00A714EB">
        <w:t xml:space="preserve">mean they leave. That is a </w:t>
      </w:r>
      <w:r>
        <w:t xml:space="preserve">big reason </w:t>
      </w:r>
      <w:r w:rsidRPr="00A714EB">
        <w:t>why junior soldiers leave. Some conclude that it is just not the career for them</w:t>
      </w:r>
      <w:r>
        <w:t>. E</w:t>
      </w:r>
      <w:r w:rsidRPr="00A714EB">
        <w:t xml:space="preserve">ither </w:t>
      </w:r>
      <w:r>
        <w:t xml:space="preserve">they are </w:t>
      </w:r>
      <w:r w:rsidRPr="00A714EB">
        <w:t xml:space="preserve">not good at </w:t>
      </w:r>
      <w:r w:rsidRPr="00A714EB">
        <w:t>it</w:t>
      </w:r>
      <w:r w:rsidRPr="00A714EB">
        <w:t xml:space="preserve"> or they did not want to try it. You see a conversion rate and a level of wastage.</w:t>
      </w:r>
      <w:r>
        <w:t xml:space="preserve"> The</w:t>
      </w:r>
      <w:r w:rsidRPr="00A714EB">
        <w:t xml:space="preserve"> wast</w:t>
      </w:r>
      <w:r>
        <w:t xml:space="preserve">age </w:t>
      </w:r>
      <w:r w:rsidRPr="00A714EB">
        <w:t>in training</w:t>
      </w:r>
      <w:r>
        <w:t xml:space="preserve">, so once they have </w:t>
      </w:r>
      <w:r w:rsidRPr="00A714EB">
        <w:t>started a training depot</w:t>
      </w:r>
      <w:r>
        <w:t>, was around one-third, but w</w:t>
      </w:r>
      <w:r w:rsidRPr="00A714EB">
        <w:t xml:space="preserve">e are getting that closer to </w:t>
      </w:r>
      <w:r>
        <w:t>one-</w:t>
      </w:r>
      <w:r w:rsidRPr="00A714EB">
        <w:t>quarter.</w:t>
      </w:r>
    </w:p>
    <w:p w:rsidR="002D23AC" w:rsidP="002D23AC">
      <w:pPr>
        <w:pStyle w:val="Answer"/>
      </w:pPr>
      <w:r w:rsidRPr="00A714EB">
        <w:t xml:space="preserve">In some trade groups, as the Minister said, </w:t>
      </w:r>
      <w:r>
        <w:t xml:space="preserve">the </w:t>
      </w:r>
      <w:r w:rsidRPr="00A714EB">
        <w:t>success rate</w:t>
      </w:r>
      <w:r>
        <w:t xml:space="preserve"> is much higher</w:t>
      </w:r>
      <w:r w:rsidRPr="00A714EB">
        <w:t>.</w:t>
      </w:r>
      <w:r>
        <w:t xml:space="preserve"> </w:t>
      </w:r>
      <w:r w:rsidRPr="00A714EB">
        <w:t xml:space="preserve">In most logistical and medical units, it is much higher. </w:t>
      </w:r>
      <w:r>
        <w:t xml:space="preserve">I think I </w:t>
      </w:r>
      <w:r w:rsidRPr="00A714EB">
        <w:t>am correct in saying that</w:t>
      </w:r>
      <w:r>
        <w:t>,</w:t>
      </w:r>
      <w:r w:rsidRPr="00A714EB">
        <w:t xml:space="preserve"> in some of our medical units, we have nearly a 50</w:t>
      </w:r>
      <w:r>
        <w:t>:</w:t>
      </w:r>
      <w:r w:rsidRPr="00A714EB">
        <w:t>50 male-female</w:t>
      </w:r>
      <w:r>
        <w:t xml:space="preserve"> split, but that </w:t>
      </w:r>
      <w:r w:rsidRPr="00A714EB">
        <w:t xml:space="preserve">betrays </w:t>
      </w:r>
      <w:r>
        <w:t xml:space="preserve">the fact </w:t>
      </w:r>
      <w:r w:rsidRPr="00A714EB">
        <w:t>that in some of our ground combat units</w:t>
      </w:r>
      <w:r>
        <w:t xml:space="preserve"> </w:t>
      </w:r>
      <w:r w:rsidRPr="00A714EB">
        <w:t xml:space="preserve">it is much lower. We are </w:t>
      </w:r>
      <w:r>
        <w:t xml:space="preserve">nowhere </w:t>
      </w:r>
      <w:r w:rsidRPr="00A714EB">
        <w:t xml:space="preserve">near </w:t>
      </w:r>
      <w:r>
        <w:t xml:space="preserve">a </w:t>
      </w:r>
      <w:r w:rsidRPr="00A714EB">
        <w:t xml:space="preserve">critical mass that begins to make </w:t>
      </w:r>
      <w:r>
        <w:t xml:space="preserve">a </w:t>
      </w:r>
      <w:r w:rsidRPr="00A714EB">
        <w:t>cultural change in the way they conceive of fighting power</w:t>
      </w:r>
      <w:r>
        <w:t>.</w:t>
      </w:r>
    </w:p>
    <w:p w:rsidR="002D23AC" w:rsidRPr="00A714EB" w:rsidP="002D23AC">
      <w:pPr>
        <w:pStyle w:val="Answer"/>
      </w:pPr>
      <w:r>
        <w:t>T</w:t>
      </w:r>
      <w:r w:rsidRPr="00A714EB">
        <w:t>here is a much more systemic and strategic agenda that I am keen to explore around how we frame basic training.</w:t>
      </w:r>
      <w:r>
        <w:t xml:space="preserve"> </w:t>
      </w:r>
      <w:r w:rsidRPr="00A714EB">
        <w:t xml:space="preserve">For example, if you frame </w:t>
      </w:r>
      <w:r w:rsidRPr="00A714EB">
        <w:t xml:space="preserve">basic training and the basic military syllabus around infantry soldiering, </w:t>
      </w:r>
      <w:r>
        <w:t xml:space="preserve">do </w:t>
      </w:r>
      <w:r w:rsidRPr="00A714EB">
        <w:t xml:space="preserve">not be surprised that that is not what </w:t>
      </w:r>
      <w:r>
        <w:t xml:space="preserve">a lot of people </w:t>
      </w:r>
      <w:r w:rsidRPr="00A714EB">
        <w:t xml:space="preserve">wanted to do in the Army. </w:t>
      </w:r>
      <w:r>
        <w:t>W</w:t>
      </w:r>
      <w:r w:rsidRPr="00A714EB">
        <w:t xml:space="preserve">e need to do </w:t>
      </w:r>
      <w:r>
        <w:t xml:space="preserve">the basics </w:t>
      </w:r>
      <w:r w:rsidRPr="00A714EB">
        <w:t>in recruit training</w:t>
      </w:r>
      <w:r>
        <w:t>. Y</w:t>
      </w:r>
      <w:r w:rsidRPr="00A714EB">
        <w:t xml:space="preserve">ou need to be able to shoot because you </w:t>
      </w:r>
      <w:r w:rsidRPr="00A714EB">
        <w:t>have to</w:t>
      </w:r>
      <w:r w:rsidRPr="00A714EB">
        <w:t xml:space="preserve"> be able to fight. You </w:t>
      </w:r>
      <w:r w:rsidRPr="00A714EB">
        <w:t>have to</w:t>
      </w:r>
      <w:r w:rsidRPr="00A714EB">
        <w:t xml:space="preserve"> be able to move physically on your feet as well as in a vehicle. You </w:t>
      </w:r>
      <w:r w:rsidRPr="00A714EB">
        <w:t>have to</w:t>
      </w:r>
      <w:r w:rsidRPr="00A714EB">
        <w:t xml:space="preserve"> be able to communicate. You </w:t>
      </w:r>
      <w:r w:rsidRPr="00A714EB">
        <w:t>have to</w:t>
      </w:r>
      <w:r w:rsidRPr="00A714EB">
        <w:t xml:space="preserve"> be able to medicate. </w:t>
      </w:r>
      <w:r>
        <w:t>I</w:t>
      </w:r>
      <w:r w:rsidRPr="00A714EB">
        <w:t>n a sense, our common military syllabus needs to focus on the basics to be a soldier</w:t>
      </w:r>
      <w:r>
        <w:t>:</w:t>
      </w:r>
      <w:r w:rsidRPr="00A714EB">
        <w:t xml:space="preserve"> to survive on a battlefield and </w:t>
      </w:r>
      <w:r>
        <w:t xml:space="preserve">to </w:t>
      </w:r>
      <w:r w:rsidRPr="00A714EB">
        <w:t>fight for your life</w:t>
      </w:r>
      <w:r>
        <w:t xml:space="preserve">, </w:t>
      </w:r>
      <w:r w:rsidRPr="00A714EB">
        <w:t xml:space="preserve">if you </w:t>
      </w:r>
      <w:r w:rsidRPr="00A714EB">
        <w:t>have to</w:t>
      </w:r>
      <w:r w:rsidRPr="00A714EB">
        <w:t>.</w:t>
      </w:r>
    </w:p>
    <w:p w:rsidR="002D23AC" w:rsidRPr="00A714EB" w:rsidP="002D23AC">
      <w:pPr>
        <w:pStyle w:val="Answer"/>
      </w:pPr>
      <w:r w:rsidRPr="00A714EB">
        <w:t xml:space="preserve">We therefore </w:t>
      </w:r>
      <w:r>
        <w:t xml:space="preserve">need to </w:t>
      </w:r>
      <w:r w:rsidRPr="00A714EB">
        <w:t xml:space="preserve">look at how </w:t>
      </w:r>
      <w:r>
        <w:t xml:space="preserve">to </w:t>
      </w:r>
      <w:r w:rsidRPr="00A714EB">
        <w:t>reframe our training around that rather than overemphasis</w:t>
      </w:r>
      <w:r>
        <w:t>ing</w:t>
      </w:r>
      <w:r w:rsidRPr="00A714EB">
        <w:t xml:space="preserve"> </w:t>
      </w:r>
      <w:r>
        <w:t xml:space="preserve">on </w:t>
      </w:r>
      <w:r w:rsidRPr="00A714EB">
        <w:t xml:space="preserve">infantry being the entry standard because of the barriers that that </w:t>
      </w:r>
      <w:r w:rsidRPr="00A714EB">
        <w:t>particular trade</w:t>
      </w:r>
      <w:r w:rsidRPr="00A714EB">
        <w:t xml:space="preserve"> group brings not just </w:t>
      </w:r>
      <w:r>
        <w:t xml:space="preserve">to </w:t>
      </w:r>
      <w:r w:rsidRPr="00A714EB">
        <w:t xml:space="preserve">women in the Army </w:t>
      </w:r>
      <w:r>
        <w:t xml:space="preserve">but to </w:t>
      </w:r>
      <w:r w:rsidRPr="00A714EB">
        <w:t>men as well.</w:t>
      </w:r>
    </w:p>
    <w:p w:rsidR="002D23AC" w:rsidP="002D23AC">
      <w:pPr>
        <w:pStyle w:val="Question"/>
        <w:numPr>
          <w:ilvl w:val="0"/>
          <w:numId w:val="9"/>
        </w:numPr>
      </w:pPr>
      <w:sdt>
        <w:sdtPr>
          <w:alias w:val="Member"/>
          <w:tag w:val="&lt;Member mnisId='249' dodsId='25708'&gt;"/>
          <w:id w:val="1334578974"/>
          <w:placeholder>
            <w:docPart w:val="0A92E824A798404C8CF2EF9036DA69F3"/>
          </w:placeholder>
          <w:richText/>
        </w:sdtPr>
        <w:sdtContent>
          <w:r w:rsidRPr="002D1AB4">
            <w:rPr>
              <w:b/>
            </w:rPr>
            <w:t>Ian Roome:</w:t>
          </w:r>
        </w:sdtContent>
      </w:sdt>
      <w:r>
        <w:t xml:space="preserve"> When</w:t>
      </w:r>
      <w:r w:rsidRPr="00A714EB">
        <w:t xml:space="preserve"> I joined the Air Force, I was in within six weeks </w:t>
      </w:r>
      <w:r>
        <w:t xml:space="preserve">of </w:t>
      </w:r>
      <w:r w:rsidRPr="00A714EB">
        <w:t>going into the recruitment office</w:t>
      </w:r>
      <w:r>
        <w:t xml:space="preserve">. We had </w:t>
      </w:r>
      <w:r w:rsidRPr="00A714EB">
        <w:t>medical</w:t>
      </w:r>
      <w:r>
        <w:t xml:space="preserve">ly </w:t>
      </w:r>
      <w:r w:rsidRPr="00A714EB">
        <w:t>trained personnel, doctors</w:t>
      </w:r>
      <w:r>
        <w:t xml:space="preserve">, </w:t>
      </w:r>
      <w:r w:rsidRPr="00A714EB">
        <w:t>who would sign and take the risks</w:t>
      </w:r>
      <w:r>
        <w:t xml:space="preserve">. The </w:t>
      </w:r>
      <w:r w:rsidRPr="00A714EB">
        <w:t xml:space="preserve">recruitment agencies that we </w:t>
      </w:r>
      <w:r>
        <w:t>are using</w:t>
      </w:r>
      <w:r w:rsidRPr="00A714EB">
        <w:t xml:space="preserve">, without mentioning any names, are most probably just following policy. </w:t>
      </w:r>
    </w:p>
    <w:p w:rsidR="002D23AC" w:rsidRPr="00A714EB" w:rsidP="002D23AC">
      <w:pPr>
        <w:pStyle w:val="Question"/>
        <w:numPr>
          <w:ilvl w:val="0"/>
          <w:numId w:val="0"/>
        </w:numPr>
        <w:ind w:left="794"/>
      </w:pPr>
      <w:r>
        <w:t>W</w:t>
      </w:r>
      <w:r w:rsidRPr="00A714EB">
        <w:t xml:space="preserve">e have had </w:t>
      </w:r>
      <w:r>
        <w:t xml:space="preserve">an </w:t>
      </w:r>
      <w:r w:rsidRPr="00A714EB">
        <w:t xml:space="preserve">incident reported to us as a </w:t>
      </w:r>
      <w:r>
        <w:t>C</w:t>
      </w:r>
      <w:r w:rsidRPr="00A714EB">
        <w:t>ommittee</w:t>
      </w:r>
      <w:r w:rsidRPr="00A714EB">
        <w:t xml:space="preserve"> where </w:t>
      </w:r>
      <w:r w:rsidRPr="004534A9">
        <w:t xml:space="preserve">somebody has been waiting three years to be admitted to the forces. Since I have been on this </w:t>
      </w:r>
      <w:r w:rsidRPr="004534A9">
        <w:t>Committee</w:t>
      </w:r>
      <w:r w:rsidRPr="004534A9">
        <w:t xml:space="preserve"> I thought it might have been just over a year, but only last week we were told somebody</w:t>
      </w:r>
      <w:r w:rsidRPr="00A714EB">
        <w:t xml:space="preserve"> who was just starting in the forces now applied three years ago.</w:t>
      </w:r>
      <w:r>
        <w:t xml:space="preserve"> W</w:t>
      </w:r>
      <w:r w:rsidRPr="00A714EB">
        <w:t>hat can we do to speed this up</w:t>
      </w:r>
      <w:r>
        <w:t xml:space="preserve">? </w:t>
      </w:r>
      <w:r w:rsidRPr="00A714EB">
        <w:t xml:space="preserve">I know </w:t>
      </w:r>
      <w:r>
        <w:t xml:space="preserve">this </w:t>
      </w:r>
      <w:r w:rsidRPr="00A714EB">
        <w:t>is a desire from th</w:t>
      </w:r>
      <w:r>
        <w:t>e</w:t>
      </w:r>
      <w:r w:rsidRPr="00A714EB">
        <w:t xml:space="preserve"> Government</w:t>
      </w:r>
      <w:r>
        <w:t>. T</w:t>
      </w:r>
      <w:r w:rsidRPr="00A714EB">
        <w:t xml:space="preserve">hey announced </w:t>
      </w:r>
      <w:r>
        <w:t xml:space="preserve">that </w:t>
      </w:r>
      <w:r w:rsidRPr="00A714EB">
        <w:t>to the House a few months ago.</w:t>
      </w:r>
    </w:p>
    <w:p w:rsidR="002D23AC" w:rsidP="002D23AC">
      <w:pPr>
        <w:pStyle w:val="Answer"/>
      </w:pPr>
      <w:sdt>
        <w:sdtPr>
          <w:rPr>
            <w:i/>
            <w:iCs/>
          </w:rPr>
          <w:alias w:val="Witness"/>
          <w:id w:val="2137824668"/>
          <w:placeholder>
            <w:docPart w:val="6665B4B0C09E4AE7A932CAD7AF1C6F89"/>
          </w:placeholder>
          <w:richText/>
        </w:sdtPr>
        <w:sdtContent>
          <w:r>
            <w:rPr>
              <w:b/>
              <w:bCs/>
              <w:i/>
              <w:iCs/>
            </w:rPr>
            <w:t>Sam des Forges</w:t>
          </w:r>
          <w:r w:rsidRPr="00013F06">
            <w:rPr>
              <w:b/>
              <w:i/>
              <w:iCs/>
            </w:rPr>
            <w:t>:</w:t>
          </w:r>
        </w:sdtContent>
      </w:sdt>
      <w:r>
        <w:t xml:space="preserve"> </w:t>
      </w:r>
      <w:r w:rsidRPr="00A714EB">
        <w:t>If you are talking about specific female barriers, there are a number</w:t>
      </w:r>
      <w:r>
        <w:t>. S</w:t>
      </w:r>
      <w:r w:rsidRPr="00A714EB">
        <w:t xml:space="preserve">ome of them are reflected in wider society. There is oft-quoted research </w:t>
      </w:r>
      <w:r>
        <w:t xml:space="preserve">about this. If </w:t>
      </w:r>
      <w:r w:rsidRPr="00A714EB">
        <w:t xml:space="preserve">there is a job spec with 10 items, a man </w:t>
      </w:r>
      <w:r>
        <w:t xml:space="preserve">will go for it if he </w:t>
      </w:r>
      <w:r w:rsidRPr="00A714EB">
        <w:t>can do three of them</w:t>
      </w:r>
      <w:r>
        <w:t xml:space="preserve">, but </w:t>
      </w:r>
      <w:r w:rsidRPr="00A714EB">
        <w:t xml:space="preserve">a woman wants to be confident </w:t>
      </w:r>
      <w:r>
        <w:t xml:space="preserve">that she </w:t>
      </w:r>
      <w:r w:rsidRPr="00A714EB">
        <w:t>can do almost all of them</w:t>
      </w:r>
      <w:r>
        <w:t>. I</w:t>
      </w:r>
      <w:r w:rsidRPr="00A714EB">
        <w:t>f you look at page</w:t>
      </w:r>
      <w:r>
        <w:t>s</w:t>
      </w:r>
      <w:r w:rsidRPr="00A714EB">
        <w:t xml:space="preserve"> 63 and 64 of the evidence provided, the Army </w:t>
      </w:r>
      <w:r w:rsidRPr="00A714EB">
        <w:t>in particular ha</w:t>
      </w:r>
      <w:r>
        <w:t>s</w:t>
      </w:r>
      <w:r w:rsidRPr="00A714EB">
        <w:t xml:space="preserve"> some really good examples of work </w:t>
      </w:r>
      <w:r>
        <w:t xml:space="preserve">it is </w:t>
      </w:r>
      <w:r w:rsidRPr="00A714EB">
        <w:t>doing to build that relationship and that confidence.</w:t>
      </w:r>
    </w:p>
    <w:p w:rsidR="002D23AC" w:rsidP="002D23AC">
      <w:pPr>
        <w:pStyle w:val="Answer"/>
      </w:pPr>
      <w:r>
        <w:t>W</w:t>
      </w:r>
      <w:r w:rsidRPr="00A714EB">
        <w:t>hen we are looking at physical fitness</w:t>
      </w:r>
      <w:r>
        <w:t xml:space="preserve">, </w:t>
      </w:r>
      <w:r w:rsidRPr="00A714EB">
        <w:t>in the society that we are in</w:t>
      </w:r>
      <w:r>
        <w:t>—</w:t>
      </w:r>
      <w:r w:rsidRPr="00A714EB">
        <w:t>these are slight generalisations</w:t>
      </w:r>
      <w:r>
        <w:t>—</w:t>
      </w:r>
      <w:r w:rsidRPr="00A714EB">
        <w:t xml:space="preserve">women are slightly less confident </w:t>
      </w:r>
      <w:r>
        <w:t xml:space="preserve">of </w:t>
      </w:r>
      <w:r w:rsidRPr="00A714EB">
        <w:t>being able to meet certain physical expectations.</w:t>
      </w:r>
      <w:r>
        <w:t xml:space="preserve"> T</w:t>
      </w:r>
      <w:r w:rsidRPr="00A714EB">
        <w:t xml:space="preserve">here is some really great work that has been going on to look at those areas where confidence is </w:t>
      </w:r>
      <w:r>
        <w:t xml:space="preserve">perhaps </w:t>
      </w:r>
      <w:r w:rsidRPr="00A714EB">
        <w:t>slightly lower and help build that confidence through coaching, early interventions</w:t>
      </w:r>
      <w:r>
        <w:t xml:space="preserve"> and the </w:t>
      </w:r>
      <w:r w:rsidRPr="00A714EB">
        <w:t>visibility of role models</w:t>
      </w:r>
      <w:r>
        <w:t>.</w:t>
      </w:r>
    </w:p>
    <w:p w:rsidR="002D23AC" w:rsidRPr="00A714EB" w:rsidP="002D23AC">
      <w:pPr>
        <w:pStyle w:val="Answer"/>
      </w:pPr>
      <w:r>
        <w:t>S</w:t>
      </w:r>
      <w:r w:rsidRPr="00A714EB">
        <w:t xml:space="preserve">ome terrific work </w:t>
      </w:r>
      <w:r>
        <w:t xml:space="preserve">has been </w:t>
      </w:r>
      <w:r w:rsidRPr="00A714EB">
        <w:t>done on the service</w:t>
      </w:r>
      <w:r>
        <w:t>w</w:t>
      </w:r>
      <w:r w:rsidRPr="00A714EB">
        <w:t>omen’s handbook</w:t>
      </w:r>
      <w:r>
        <w:t xml:space="preserve">, which you will </w:t>
      </w:r>
      <w:r w:rsidRPr="00A714EB">
        <w:t xml:space="preserve">have seen, the perinatal handbook that has now come out. We are hoping to launch </w:t>
      </w:r>
      <w:r w:rsidRPr="00A714EB">
        <w:t>fairly soon</w:t>
      </w:r>
      <w:r w:rsidRPr="00A714EB">
        <w:t xml:space="preserve"> some great work by colleagues in the Army about women in arduous training as well. Those are </w:t>
      </w:r>
      <w:r>
        <w:t xml:space="preserve">all </w:t>
      </w:r>
      <w:r w:rsidRPr="00A714EB">
        <w:t xml:space="preserve">really important pieces to help boost that little bit of </w:t>
      </w:r>
      <w:r w:rsidRPr="00A714EB">
        <w:t>confidence</w:t>
      </w:r>
      <w:r w:rsidRPr="00A714EB">
        <w:t xml:space="preserve"> so folk are less likely to withdraw.</w:t>
      </w:r>
    </w:p>
    <w:p w:rsidR="002D23AC" w:rsidRPr="00A714EB" w:rsidP="002D23AC">
      <w:pPr>
        <w:pStyle w:val="Answer"/>
      </w:pPr>
      <w:r>
        <w:t>T</w:t>
      </w:r>
      <w:r w:rsidRPr="00A714EB">
        <w:t>hose are the sorts of things that all the services are doing</w:t>
      </w:r>
      <w:r>
        <w:t xml:space="preserve">, which are helping them in terms of </w:t>
      </w:r>
      <w:r w:rsidRPr="00A714EB">
        <w:t>see</w:t>
      </w:r>
      <w:r>
        <w:t>ing</w:t>
      </w:r>
      <w:r w:rsidRPr="00A714EB">
        <w:t xml:space="preserve"> a real increase in expressions of interest</w:t>
      </w:r>
      <w:r>
        <w:t xml:space="preserve">, </w:t>
      </w:r>
      <w:r w:rsidRPr="00A714EB">
        <w:t>converting that through the system</w:t>
      </w:r>
      <w:r>
        <w:t xml:space="preserve"> and </w:t>
      </w:r>
      <w:r w:rsidRPr="00A714EB">
        <w:t>recognising those nuances that some of our women might have</w:t>
      </w:r>
      <w:r>
        <w:t>. T</w:t>
      </w:r>
      <w:r w:rsidRPr="00A714EB">
        <w:t>hat is going to be a key thing that we will start to see land in the not</w:t>
      </w:r>
      <w:r>
        <w:noBreakHyphen/>
      </w:r>
      <w:r w:rsidRPr="00A714EB">
        <w:t>too</w:t>
      </w:r>
      <w:r>
        <w:noBreakHyphen/>
      </w:r>
      <w:r w:rsidRPr="00A714EB">
        <w:t>distant future.</w:t>
      </w:r>
    </w:p>
    <w:p w:rsidR="002D23AC" w:rsidRPr="00A714EB" w:rsidP="002D23AC">
      <w:pPr>
        <w:pStyle w:val="Question"/>
        <w:numPr>
          <w:ilvl w:val="0"/>
          <w:numId w:val="9"/>
        </w:numPr>
      </w:pPr>
      <w:sdt>
        <w:sdtPr>
          <w:alias w:val="Member"/>
          <w:tag w:val="&lt;Member mnisId='249' dodsId='25708'&gt;"/>
          <w:id w:val="1753315589"/>
          <w:placeholder>
            <w:docPart w:val="3AF233052AFC493787380ABC34830F4D"/>
          </w:placeholder>
          <w:richText/>
        </w:sdtPr>
        <w:sdtContent>
          <w:r>
            <w:rPr>
              <w:b/>
            </w:rPr>
            <w:t>Jesse Norman</w:t>
          </w:r>
          <w:r w:rsidRPr="002D1AB4">
            <w:rPr>
              <w:b/>
            </w:rPr>
            <w:t>:</w:t>
          </w:r>
        </w:sdtContent>
      </w:sdt>
      <w:r>
        <w:t xml:space="preserve"> </w:t>
      </w:r>
      <w:r w:rsidRPr="00A714EB">
        <w:t xml:space="preserve">Just on that last question, Minister, can you just tell our </w:t>
      </w:r>
      <w:r>
        <w:t>C</w:t>
      </w:r>
      <w:r w:rsidRPr="00A714EB">
        <w:t>ommittee</w:t>
      </w:r>
      <w:r w:rsidRPr="00A714EB">
        <w:t xml:space="preserve"> what </w:t>
      </w:r>
      <w:r>
        <w:t xml:space="preserve">the </w:t>
      </w:r>
      <w:r w:rsidRPr="00A714EB">
        <w:t xml:space="preserve">target number of days is for reducing recruitment time over time so people can know they are going to get into the </w:t>
      </w:r>
      <w:r>
        <w:t>s</w:t>
      </w:r>
      <w:r w:rsidRPr="00A714EB">
        <w:t>ervice or not quickly?</w:t>
      </w:r>
    </w:p>
    <w:p w:rsidR="002D23AC" w:rsidRPr="00A714EB" w:rsidP="002D23AC">
      <w:pPr>
        <w:pStyle w:val="Answer"/>
      </w:pPr>
      <w:sdt>
        <w:sdtPr>
          <w:alias w:val="Witness"/>
          <w:id w:val="1331105604"/>
          <w:placeholder>
            <w:docPart w:val="F268E6168FAC44DF99662976E3564788"/>
          </w:placeholder>
          <w:richText/>
        </w:sdtPr>
        <w:sdtContent>
          <w:r w:rsidRPr="005402E7">
            <w:rPr>
              <w:b/>
              <w:bCs/>
              <w:i/>
              <w:iCs/>
            </w:rPr>
            <w:t>Alistair Carns:</w:t>
          </w:r>
        </w:sdtContent>
      </w:sdt>
      <w:r>
        <w:t xml:space="preserve"> W</w:t>
      </w:r>
      <w:r w:rsidRPr="00A714EB">
        <w:t xml:space="preserve">e need to reduce it </w:t>
      </w:r>
      <w:r>
        <w:t xml:space="preserve">by </w:t>
      </w:r>
      <w:r w:rsidRPr="00A714EB">
        <w:t xml:space="preserve">a minimum of threefold. </w:t>
      </w:r>
      <w:r w:rsidRPr="00A714EB">
        <w:t>At the moment</w:t>
      </w:r>
      <w:r>
        <w:t xml:space="preserve">, it is </w:t>
      </w:r>
      <w:r w:rsidRPr="00A714EB">
        <w:t>in excess of 200 days.</w:t>
      </w:r>
    </w:p>
    <w:p w:rsidR="002D23AC" w:rsidRPr="00A714EB" w:rsidP="002D23AC">
      <w:pPr>
        <w:pStyle w:val="Question"/>
        <w:numPr>
          <w:ilvl w:val="0"/>
          <w:numId w:val="9"/>
        </w:numPr>
      </w:pPr>
      <w:sdt>
        <w:sdtPr>
          <w:alias w:val="Member"/>
          <w:tag w:val="&lt;Member mnisId='249' dodsId='25708'&gt;"/>
          <w:id w:val="-1254508890"/>
          <w:placeholder>
            <w:docPart w:val="A30C557AA862470C84A4EC4CA139110C"/>
          </w:placeholder>
          <w:richText/>
        </w:sdtPr>
        <w:sdtContent>
          <w:r w:rsidRPr="00A06DED">
            <w:rPr>
              <w:b/>
            </w:rPr>
            <w:t>Jesse Norman:</w:t>
          </w:r>
        </w:sdtContent>
      </w:sdt>
      <w:r>
        <w:t xml:space="preserve"> You want to reduce it </w:t>
      </w:r>
      <w:r w:rsidRPr="00A714EB">
        <w:t>to 70 days.</w:t>
      </w:r>
    </w:p>
    <w:p w:rsidR="002D23AC" w:rsidP="002D23AC">
      <w:pPr>
        <w:pStyle w:val="Answer"/>
      </w:pPr>
      <w:sdt>
        <w:sdtPr>
          <w:alias w:val="Witness"/>
          <w:id w:val="-1115293351"/>
          <w:placeholder>
            <w:docPart w:val="F0C159EFCD5E40FEB8931D9D525AFB8B"/>
          </w:placeholder>
          <w:richText/>
        </w:sdtPr>
        <w:sdtContent>
          <w:r w:rsidRPr="005402E7">
            <w:rPr>
              <w:b/>
              <w:bCs/>
              <w:i/>
              <w:iCs/>
            </w:rPr>
            <w:t>Alistair Carns:</w:t>
          </w:r>
        </w:sdtContent>
      </w:sdt>
      <w:r>
        <w:t xml:space="preserve"> W</w:t>
      </w:r>
      <w:r w:rsidRPr="00A714EB">
        <w:t xml:space="preserve">e have already put down a provisional offer at 10 days and 30 days. That was announced by the Defence Secretary. We have run that through in several cases. We need to expand that much </w:t>
      </w:r>
      <w:r>
        <w:t xml:space="preserve">more </w:t>
      </w:r>
      <w:r w:rsidRPr="00A714EB">
        <w:t>broad</w:t>
      </w:r>
      <w:r>
        <w:t>ly</w:t>
      </w:r>
      <w:r w:rsidRPr="00A714EB">
        <w:t>.</w:t>
      </w:r>
    </w:p>
    <w:p w:rsidR="002D23AC" w:rsidRPr="00A714EB" w:rsidP="002D23AC">
      <w:pPr>
        <w:pStyle w:val="Answer"/>
      </w:pPr>
      <w:r w:rsidRPr="00A714EB">
        <w:t>The issue is about getting hold of medical records</w:t>
      </w:r>
      <w:r>
        <w:t xml:space="preserve">. As </w:t>
      </w:r>
      <w:r w:rsidRPr="00A714EB">
        <w:t>I am sure you are aware</w:t>
      </w:r>
      <w:r>
        <w:t>, w</w:t>
      </w:r>
      <w:r w:rsidRPr="00A714EB">
        <w:t xml:space="preserve">e </w:t>
      </w:r>
      <w:r w:rsidRPr="00A714EB">
        <w:t>have to</w:t>
      </w:r>
      <w:r w:rsidRPr="00A714EB">
        <w:t xml:space="preserve"> write a letter to get a medical record back</w:t>
      </w:r>
      <w:r>
        <w:t xml:space="preserve"> and </w:t>
      </w:r>
      <w:r w:rsidRPr="00A714EB">
        <w:t>we have to check it</w:t>
      </w:r>
      <w:r>
        <w:t xml:space="preserve">. That </w:t>
      </w:r>
      <w:r w:rsidRPr="00A714EB">
        <w:t>process adds 30 to 50 days into it</w:t>
      </w:r>
      <w:r>
        <w:t xml:space="preserve">. If </w:t>
      </w:r>
      <w:r w:rsidRPr="00A714EB">
        <w:t>you add in all the administration, it expands</w:t>
      </w:r>
      <w:r>
        <w:t>. We</w:t>
      </w:r>
      <w:r w:rsidRPr="00A714EB">
        <w:t xml:space="preserve"> need to reduce that</w:t>
      </w:r>
      <w:r>
        <w:t>. O</w:t>
      </w:r>
      <w:r w:rsidRPr="00A714EB">
        <w:t xml:space="preserve">nce we have someone who is interested, we need to give them a provisional offer and get them </w:t>
      </w:r>
      <w:r>
        <w:t xml:space="preserve">through the </w:t>
      </w:r>
      <w:r w:rsidRPr="00A714EB">
        <w:t xml:space="preserve">gate within 30 to 70 or so days. </w:t>
      </w:r>
    </w:p>
    <w:p w:rsidR="002D23AC" w:rsidRPr="00A714EB" w:rsidP="002D23AC">
      <w:pPr>
        <w:pStyle w:val="Question"/>
        <w:numPr>
          <w:ilvl w:val="0"/>
          <w:numId w:val="9"/>
        </w:numPr>
      </w:pPr>
      <w:sdt>
        <w:sdtPr>
          <w:alias w:val="Member"/>
          <w:tag w:val="&lt;Member mnisId='249' dodsId='25708'&gt;"/>
          <w:id w:val="-480775668"/>
          <w:placeholder>
            <w:docPart w:val="80DD76B3DB1D4DB8947040FB1F8C647E"/>
          </w:placeholder>
          <w:richText/>
        </w:sdtPr>
        <w:sdtContent>
          <w:r w:rsidRPr="00A06DED">
            <w:rPr>
              <w:b/>
            </w:rPr>
            <w:t>Jesse Norman:</w:t>
          </w:r>
        </w:sdtContent>
      </w:sdt>
      <w:r>
        <w:t xml:space="preserve"> That is great. </w:t>
      </w:r>
      <w:r w:rsidRPr="00A714EB">
        <w:t xml:space="preserve">Sam, one of the things that </w:t>
      </w:r>
      <w:r>
        <w:t>the armed forces</w:t>
      </w:r>
      <w:r w:rsidRPr="00A714EB">
        <w:t xml:space="preserve"> do is</w:t>
      </w:r>
      <w:r>
        <w:t xml:space="preserve"> to</w:t>
      </w:r>
      <w:r w:rsidRPr="00A714EB">
        <w:t xml:space="preserve"> provide incredible amounts of structure and opportunity to young people who might come from very difficult backgrounds</w:t>
      </w:r>
      <w:r>
        <w:t xml:space="preserve">. That is </w:t>
      </w:r>
      <w:r w:rsidRPr="00A714EB">
        <w:t xml:space="preserve">something we often forget. Do you benchmark the experience of young people as they come into the </w:t>
      </w:r>
      <w:r>
        <w:t>armed forces</w:t>
      </w:r>
      <w:r w:rsidRPr="00A714EB">
        <w:t xml:space="preserve"> </w:t>
      </w:r>
      <w:r w:rsidRPr="00A714EB">
        <w:t>in order to</w:t>
      </w:r>
      <w:r w:rsidRPr="00A714EB">
        <w:t xml:space="preserve"> assess whether you are able to have a positive effect on male behaviour towards females, </w:t>
      </w:r>
      <w:r>
        <w:t>et cetera</w:t>
      </w:r>
      <w:r w:rsidRPr="00A714EB">
        <w:t>?</w:t>
      </w:r>
    </w:p>
    <w:p w:rsidR="002D23AC" w:rsidP="002D23AC">
      <w:pPr>
        <w:pStyle w:val="Answer"/>
      </w:pPr>
      <w:sdt>
        <w:sdtPr>
          <w:rPr>
            <w:i/>
            <w:iCs/>
          </w:rPr>
          <w:alias w:val="Witness"/>
          <w:id w:val="-705716525"/>
          <w:placeholder>
            <w:docPart w:val="EB7B495F67BF4F868CCF7935E6614614"/>
          </w:placeholder>
          <w:richText/>
        </w:sdtPr>
        <w:sdtContent>
          <w:r w:rsidRPr="00735136">
            <w:rPr>
              <w:b/>
              <w:bCs/>
              <w:i/>
              <w:iCs/>
            </w:rPr>
            <w:t>Sam des Forges</w:t>
          </w:r>
          <w:r w:rsidRPr="00735136">
            <w:rPr>
              <w:b/>
              <w:i/>
              <w:iCs/>
            </w:rPr>
            <w:t>:</w:t>
          </w:r>
        </w:sdtContent>
      </w:sdt>
      <w:r>
        <w:t xml:space="preserve"> Our </w:t>
      </w:r>
      <w:r w:rsidRPr="00A714EB">
        <w:t>single</w:t>
      </w:r>
      <w:r>
        <w:t>-</w:t>
      </w:r>
      <w:r w:rsidRPr="00A714EB">
        <w:t>service colleagues, particularly in some of our phase 1 training establishments, are doing a lot of that</w:t>
      </w:r>
      <w:r>
        <w:t>. We</w:t>
      </w:r>
      <w:r w:rsidRPr="00A714EB">
        <w:t xml:space="preserve"> certainly </w:t>
      </w:r>
      <w:r>
        <w:t xml:space="preserve">have </w:t>
      </w:r>
      <w:r w:rsidRPr="00A714EB">
        <w:t>an ambition to do a lot more</w:t>
      </w:r>
      <w:r>
        <w:t>. W</w:t>
      </w:r>
      <w:r w:rsidRPr="00A714EB">
        <w:t>e were just talking about our conversations with Jess Phillips</w:t>
      </w:r>
      <w:r>
        <w:t xml:space="preserve">, </w:t>
      </w:r>
      <w:r w:rsidRPr="00A714EB">
        <w:t xml:space="preserve">as Minister </w:t>
      </w:r>
      <w:r>
        <w:t xml:space="preserve">for </w:t>
      </w:r>
      <w:r w:rsidRPr="00A714EB">
        <w:t>Safeguarding and Violence Against Women</w:t>
      </w:r>
      <w:r>
        <w:t xml:space="preserve"> and Girls</w:t>
      </w:r>
      <w:r w:rsidRPr="00A714EB">
        <w:t xml:space="preserve">. Defence is </w:t>
      </w:r>
      <w:r w:rsidRPr="00A714EB">
        <w:t>really keen</w:t>
      </w:r>
      <w:r w:rsidRPr="00A714EB">
        <w:t xml:space="preserve"> to lean into these opportunities. How can we learn about some of the things that</w:t>
      </w:r>
      <w:r>
        <w:t xml:space="preserve">, </w:t>
      </w:r>
      <w:r w:rsidRPr="00A714EB">
        <w:t>across Government</w:t>
      </w:r>
      <w:r>
        <w:t xml:space="preserve">, we might want to experiment with, perhaps in </w:t>
      </w:r>
      <w:r w:rsidRPr="00A714EB">
        <w:t>the school system</w:t>
      </w:r>
      <w:r>
        <w:t xml:space="preserve">? Can </w:t>
      </w:r>
      <w:r w:rsidRPr="00A714EB">
        <w:t xml:space="preserve">we experiment with those in some of our phase 1 training areas? </w:t>
      </w:r>
    </w:p>
    <w:p w:rsidR="002D23AC" w:rsidP="002D23AC">
      <w:pPr>
        <w:pStyle w:val="Answer"/>
      </w:pPr>
      <w:r>
        <w:t>E</w:t>
      </w:r>
      <w:r w:rsidRPr="00A714EB">
        <w:t>qually</w:t>
      </w:r>
      <w:r>
        <w:t xml:space="preserve">, </w:t>
      </w:r>
      <w:r w:rsidRPr="00A714EB">
        <w:t xml:space="preserve">some of the statistics and cases you have been quoting are </w:t>
      </w:r>
      <w:r>
        <w:t xml:space="preserve">from </w:t>
      </w:r>
      <w:r w:rsidRPr="00A714EB">
        <w:t>2021</w:t>
      </w:r>
      <w:r>
        <w:t xml:space="preserve"> and </w:t>
      </w:r>
      <w:r w:rsidRPr="00A714EB">
        <w:t>2022.</w:t>
      </w:r>
      <w:r>
        <w:t xml:space="preserve"> C</w:t>
      </w:r>
      <w:r w:rsidRPr="00A714EB">
        <w:t xml:space="preserve">olleagues across Government and internationally are learning from the changes we have been delivering in the last couple of </w:t>
      </w:r>
      <w:r w:rsidRPr="00A714EB">
        <w:t>years in particular</w:t>
      </w:r>
      <w:r>
        <w:t>. W</w:t>
      </w:r>
      <w:r w:rsidRPr="00A714EB">
        <w:t>e are going to run an event with international colleagues and hopefully cross</w:t>
      </w:r>
      <w:r>
        <w:t>-</w:t>
      </w:r>
      <w:r w:rsidRPr="00A714EB">
        <w:t>government colleagues later in September or October</w:t>
      </w:r>
      <w:r>
        <w:t>. There is a real opportunity here. T</w:t>
      </w:r>
      <w:r w:rsidRPr="00A714EB">
        <w:t>he service environment is unique</w:t>
      </w:r>
      <w:r>
        <w:t xml:space="preserve">; </w:t>
      </w:r>
      <w:r w:rsidRPr="00A714EB">
        <w:t>service justice is unique</w:t>
      </w:r>
      <w:r>
        <w:t xml:space="preserve">. Because they are </w:t>
      </w:r>
      <w:r w:rsidRPr="00A714EB">
        <w:t>small, flexible and agile</w:t>
      </w:r>
      <w:r>
        <w:t xml:space="preserve">, </w:t>
      </w:r>
      <w:r w:rsidRPr="00A714EB">
        <w:t xml:space="preserve">we can try some of those things out. </w:t>
      </w:r>
    </w:p>
    <w:p w:rsidR="002D23AC" w:rsidRPr="00A714EB" w:rsidP="002D23AC">
      <w:pPr>
        <w:pStyle w:val="Answer"/>
      </w:pPr>
      <w:r>
        <w:t>T</w:t>
      </w:r>
      <w:r w:rsidRPr="00A714EB">
        <w:t>here is some really great work going on, but we are ambitious to expand that</w:t>
      </w:r>
      <w:r>
        <w:t xml:space="preserve">. </w:t>
      </w:r>
      <w:r w:rsidRPr="00A714EB">
        <w:t xml:space="preserve">How </w:t>
      </w:r>
      <w:r>
        <w:t xml:space="preserve">can we </w:t>
      </w:r>
      <w:r w:rsidRPr="00A714EB">
        <w:t>influence men and young boys as well as supporting women</w:t>
      </w:r>
      <w:r>
        <w:t>?</w:t>
      </w:r>
    </w:p>
    <w:p w:rsidR="002D23AC" w:rsidRPr="00A714EB" w:rsidP="002D23AC">
      <w:pPr>
        <w:pStyle w:val="Question"/>
        <w:numPr>
          <w:ilvl w:val="0"/>
          <w:numId w:val="9"/>
        </w:numPr>
      </w:pPr>
      <w:sdt>
        <w:sdtPr>
          <w:alias w:val="Member"/>
          <w:tag w:val="&lt;Member mnisId='249' dodsId='25708'&gt;"/>
          <w:id w:val="-1380933781"/>
          <w:placeholder>
            <w:docPart w:val="2FB32CCAA3424D31931C50114A962EC0"/>
          </w:placeholder>
          <w:richText/>
        </w:sdtPr>
        <w:sdtContent>
          <w:r w:rsidRPr="00A06DED">
            <w:rPr>
              <w:b/>
            </w:rPr>
            <w:t>Jesse Norman:</w:t>
          </w:r>
        </w:sdtContent>
      </w:sdt>
      <w:r>
        <w:t xml:space="preserve"> There were </w:t>
      </w:r>
      <w:r w:rsidRPr="00A714EB">
        <w:t>an awful lot of words there. I hope what you are saying is</w:t>
      </w:r>
      <w:r>
        <w:t>, “W</w:t>
      </w:r>
      <w:r w:rsidRPr="00A714EB">
        <w:t xml:space="preserve">e take the question of benchmarking young people when they come in, both male and female, very seriously. We can track whether they are coming in with better or less good forms of </w:t>
      </w:r>
      <w:r w:rsidRPr="00A714EB">
        <w:t>behaviour</w:t>
      </w:r>
      <w:r>
        <w:t>,</w:t>
      </w:r>
      <w:r w:rsidRPr="00A714EB">
        <w:t xml:space="preserve"> and</w:t>
      </w:r>
      <w:r w:rsidRPr="00A714EB">
        <w:t xml:space="preserve"> </w:t>
      </w:r>
      <w:r>
        <w:t xml:space="preserve">work out </w:t>
      </w:r>
      <w:r w:rsidRPr="00A714EB">
        <w:t xml:space="preserve">what steps we </w:t>
      </w:r>
      <w:r>
        <w:t xml:space="preserve">might </w:t>
      </w:r>
      <w:r w:rsidRPr="00A714EB">
        <w:t>need to take to integrate them into the service</w:t>
      </w:r>
      <w:r>
        <w:t>”</w:t>
      </w:r>
      <w:r w:rsidRPr="00A714EB">
        <w:t>.</w:t>
      </w:r>
      <w:r>
        <w:t xml:space="preserve"> That is a yes.</w:t>
      </w:r>
    </w:p>
    <w:p w:rsidR="002D23AC" w:rsidRPr="00A714EB" w:rsidP="002D23AC">
      <w:pPr>
        <w:pStyle w:val="Answer"/>
      </w:pPr>
      <w:sdt>
        <w:sdtPr>
          <w:rPr>
            <w:i/>
            <w:iCs/>
          </w:rPr>
          <w:alias w:val="Witness"/>
          <w:id w:val="-45224744"/>
          <w:placeholder>
            <w:docPart w:val="4D6DF936A59740C3889F2FB3F69F5B19"/>
          </w:placeholder>
          <w:richText/>
        </w:sdtPr>
        <w:sdtContent>
          <w:r w:rsidRPr="00735136">
            <w:rPr>
              <w:b/>
              <w:bCs/>
              <w:i/>
              <w:iCs/>
            </w:rPr>
            <w:t>Sam des Forges</w:t>
          </w:r>
          <w:r w:rsidRPr="00735136">
            <w:rPr>
              <w:b/>
              <w:i/>
              <w:iCs/>
            </w:rPr>
            <w:t>:</w:t>
          </w:r>
        </w:sdtContent>
      </w:sdt>
      <w:r>
        <w:t xml:space="preserve"> Yes, </w:t>
      </w:r>
      <w:r w:rsidRPr="00A714EB">
        <w:t>absolutely</w:t>
      </w:r>
      <w:r>
        <w:t xml:space="preserve">. There has been </w:t>
      </w:r>
      <w:r w:rsidRPr="00A714EB">
        <w:t>a 500% increase in Harrogate in terms of focus on those sorts of areas, looking at those attitudes</w:t>
      </w:r>
      <w:r>
        <w:t xml:space="preserve"> in</w:t>
      </w:r>
      <w:r w:rsidRPr="00A714EB">
        <w:t xml:space="preserve"> surveys.</w:t>
      </w:r>
    </w:p>
    <w:p w:rsidR="002D23AC" w:rsidRPr="00A714EB" w:rsidP="002D23AC">
      <w:pPr>
        <w:pStyle w:val="Question"/>
        <w:numPr>
          <w:ilvl w:val="0"/>
          <w:numId w:val="9"/>
        </w:numPr>
      </w:pPr>
      <w:sdt>
        <w:sdtPr>
          <w:alias w:val="Member"/>
          <w:tag w:val="&lt;Member mnisId='249' dodsId='25708'&gt;"/>
          <w:id w:val="493698836"/>
          <w:placeholder>
            <w:docPart w:val="5099FD3D52FE4E6BB459DA8FB475805B"/>
          </w:placeholder>
          <w:richText/>
        </w:sdtPr>
        <w:sdtContent>
          <w:r w:rsidRPr="00A06DED">
            <w:rPr>
              <w:b/>
            </w:rPr>
            <w:t>Jesse Norman:</w:t>
          </w:r>
        </w:sdtContent>
      </w:sdt>
      <w:r>
        <w:t xml:space="preserve"> </w:t>
      </w:r>
      <w:r w:rsidRPr="00A714EB">
        <w:t>We are terribly short on time</w:t>
      </w:r>
      <w:r>
        <w:t xml:space="preserve">. I am </w:t>
      </w:r>
      <w:r w:rsidRPr="00A714EB">
        <w:t>so sorry. Minister, we have heard some very interesting feedback</w:t>
      </w:r>
      <w:r>
        <w:t>. I</w:t>
      </w:r>
      <w:r w:rsidRPr="00A714EB">
        <w:t xml:space="preserve">t is a very mixed picture, but </w:t>
      </w:r>
      <w:r>
        <w:t xml:space="preserve">the </w:t>
      </w:r>
      <w:r w:rsidRPr="00A714EB">
        <w:t xml:space="preserve">service chiefs are cautiously positive about </w:t>
      </w:r>
      <w:r>
        <w:t xml:space="preserve">the </w:t>
      </w:r>
      <w:r w:rsidRPr="00A714EB">
        <w:t xml:space="preserve">decisions and steps they are taking. What measures do you </w:t>
      </w:r>
      <w:r w:rsidRPr="00A714EB">
        <w:t>take</w:t>
      </w:r>
      <w:r w:rsidRPr="00A714EB">
        <w:t xml:space="preserve"> and will you take to hold them to account to make sure </w:t>
      </w:r>
      <w:r>
        <w:t xml:space="preserve">that </w:t>
      </w:r>
      <w:r w:rsidRPr="00A714EB">
        <w:t>these agendas are being really driven through the services?</w:t>
      </w:r>
    </w:p>
    <w:p w:rsidR="002D23AC" w:rsidP="002D23AC">
      <w:pPr>
        <w:pStyle w:val="Answer"/>
      </w:pPr>
      <w:sdt>
        <w:sdtPr>
          <w:alias w:val="Witness"/>
          <w:id w:val="888156723"/>
          <w:placeholder>
            <w:docPart w:val="A8279069E44A4D92A33B784DB57CB56D"/>
          </w:placeholder>
          <w:richText/>
        </w:sdtPr>
        <w:sdtContent>
          <w:r w:rsidRPr="005402E7">
            <w:rPr>
              <w:b/>
              <w:bCs/>
              <w:i/>
              <w:iCs/>
            </w:rPr>
            <w:t>Alistair Carns:</w:t>
          </w:r>
        </w:sdtContent>
      </w:sdt>
      <w:r>
        <w:t xml:space="preserve"> </w:t>
      </w:r>
      <w:r w:rsidRPr="00A714EB">
        <w:t xml:space="preserve">We hold a meeting with </w:t>
      </w:r>
      <w:r>
        <w:t>Sam</w:t>
      </w:r>
      <w:r w:rsidRPr="00A714EB">
        <w:t xml:space="preserve"> and a selective group of women across </w:t>
      </w:r>
      <w:r>
        <w:t>d</w:t>
      </w:r>
      <w:r w:rsidRPr="00A714EB">
        <w:t>efence once every month. That is really my feedback of</w:t>
      </w:r>
      <w:r>
        <w:t xml:space="preserve">, one, </w:t>
      </w:r>
      <w:r w:rsidRPr="00A714EB">
        <w:t>how the single service is doing</w:t>
      </w:r>
      <w:r>
        <w:t xml:space="preserve"> and, two, </w:t>
      </w:r>
      <w:r w:rsidRPr="00A714EB">
        <w:t>how the grassroots feel is outside the single service</w:t>
      </w:r>
      <w:r>
        <w:t>. T</w:t>
      </w:r>
      <w:r w:rsidRPr="00A714EB">
        <w:t>hat includes the civil service within the Ministry of Defence</w:t>
      </w:r>
      <w:r>
        <w:t>. T</w:t>
      </w:r>
      <w:r w:rsidRPr="00A714EB">
        <w:t xml:space="preserve">hat is </w:t>
      </w:r>
      <w:r w:rsidRPr="00A714EB">
        <w:t>really good</w:t>
      </w:r>
      <w:r w:rsidRPr="00A714EB">
        <w:t>, from my perspective, to get the understanding</w:t>
      </w:r>
      <w:r>
        <w:t xml:space="preserve">. We also </w:t>
      </w:r>
      <w:r w:rsidRPr="00A714EB">
        <w:t>have statistics that come through on almost a monthly basis, which allow me to combine the facts and the understanding together to hold people to account.</w:t>
      </w:r>
    </w:p>
    <w:p w:rsidR="002D23AC" w:rsidP="002D23AC">
      <w:pPr>
        <w:pStyle w:val="Answer"/>
      </w:pPr>
      <w:r w:rsidRPr="00A714EB">
        <w:t xml:space="preserve">I will </w:t>
      </w:r>
      <w:r>
        <w:t xml:space="preserve">come </w:t>
      </w:r>
      <w:r w:rsidRPr="00A714EB">
        <w:t xml:space="preserve">back to it. </w:t>
      </w:r>
      <w:r>
        <w:t xml:space="preserve">We </w:t>
      </w:r>
      <w:r w:rsidRPr="00A714EB">
        <w:t>are on a positive trajectory. It is a bit like an oil tanker</w:t>
      </w:r>
      <w:r>
        <w:t xml:space="preserve">: </w:t>
      </w:r>
      <w:r w:rsidRPr="00A714EB">
        <w:t>it takes time to change.</w:t>
      </w:r>
      <w:r>
        <w:t xml:space="preserve"> </w:t>
      </w:r>
      <w:r w:rsidRPr="00A714EB">
        <w:t xml:space="preserve">We are pushing as hard </w:t>
      </w:r>
      <w:r>
        <w:t xml:space="preserve">and </w:t>
      </w:r>
      <w:r w:rsidRPr="00A714EB">
        <w:t>as fast as we can</w:t>
      </w:r>
      <w:r>
        <w:t xml:space="preserve">. Some </w:t>
      </w:r>
      <w:r w:rsidRPr="00A714EB">
        <w:t xml:space="preserve">of the measures that we </w:t>
      </w:r>
      <w:r>
        <w:t xml:space="preserve">have </w:t>
      </w:r>
      <w:r w:rsidRPr="00A714EB">
        <w:t>put in place just in the last couple of weeks</w:t>
      </w:r>
      <w:r>
        <w:t xml:space="preserve">, </w:t>
      </w:r>
      <w:r w:rsidRPr="00A714EB">
        <w:t xml:space="preserve">from the tri-service complaints unit all the way through to the violence against women and </w:t>
      </w:r>
      <w:r w:rsidRPr="00A714EB">
        <w:t>girls</w:t>
      </w:r>
      <w:r w:rsidRPr="00A714EB">
        <w:t xml:space="preserve"> taskforce, designed with Jess Phillips and </w:t>
      </w:r>
      <w:r>
        <w:t>C</w:t>
      </w:r>
      <w:r w:rsidRPr="00A714EB">
        <w:t>o</w:t>
      </w:r>
      <w:r>
        <w:t>.</w:t>
      </w:r>
      <w:r w:rsidRPr="00A714EB">
        <w:t>, will provide a safe space for women</w:t>
      </w:r>
      <w:r>
        <w:t xml:space="preserve">. </w:t>
      </w:r>
    </w:p>
    <w:p w:rsidR="002D23AC" w:rsidRPr="00A714EB" w:rsidP="002D23AC">
      <w:pPr>
        <w:pStyle w:val="Answer"/>
      </w:pPr>
      <w:r w:rsidRPr="00A714EB">
        <w:t>I go back to when I was young</w:t>
      </w:r>
      <w:r>
        <w:t>.</w:t>
      </w:r>
      <w:r w:rsidRPr="00A714EB">
        <w:t xml:space="preserve"> I know you are short on time</w:t>
      </w:r>
      <w:r>
        <w:t>. W</w:t>
      </w:r>
      <w:r w:rsidRPr="00A714EB">
        <w:t xml:space="preserve">hen you are looking up, it is very difficult to find somewhere to complain if you have an issue. </w:t>
      </w:r>
      <w:r>
        <w:t>Y</w:t>
      </w:r>
      <w:r w:rsidRPr="00A714EB">
        <w:t>ou have three men here telling you how women feel</w:t>
      </w:r>
      <w:r>
        <w:t xml:space="preserve">. It is </w:t>
      </w:r>
      <w:r w:rsidRPr="00A714EB">
        <w:t>pretty ironic</w:t>
      </w:r>
      <w:r w:rsidRPr="00A714EB">
        <w:t xml:space="preserve">, but </w:t>
      </w:r>
      <w:r>
        <w:t>in</w:t>
      </w:r>
      <w:r w:rsidRPr="00A714EB">
        <w:t xml:space="preserve"> reality</w:t>
      </w:r>
      <w:r>
        <w:t xml:space="preserve">, </w:t>
      </w:r>
      <w:r w:rsidRPr="00A714EB">
        <w:t xml:space="preserve">if I </w:t>
      </w:r>
      <w:r>
        <w:t xml:space="preserve">was </w:t>
      </w:r>
      <w:r w:rsidRPr="00A714EB">
        <w:t xml:space="preserve">a woman in that space, who </w:t>
      </w:r>
      <w:r>
        <w:t xml:space="preserve">would </w:t>
      </w:r>
      <w:r w:rsidRPr="00A714EB">
        <w:t xml:space="preserve">I speak to? There is no one. </w:t>
      </w:r>
      <w:r>
        <w:t>C</w:t>
      </w:r>
      <w:r w:rsidRPr="00A714EB">
        <w:t xml:space="preserve">reating this violence against women and </w:t>
      </w:r>
      <w:r w:rsidRPr="00A714EB">
        <w:t>girls</w:t>
      </w:r>
      <w:r w:rsidRPr="00A714EB">
        <w:t xml:space="preserve"> taskforce will give </w:t>
      </w:r>
      <w:r>
        <w:t xml:space="preserve">women </w:t>
      </w:r>
      <w:r w:rsidRPr="00A714EB">
        <w:t xml:space="preserve">a safe space to </w:t>
      </w:r>
      <w:r>
        <w:t>go in order to</w:t>
      </w:r>
      <w:r w:rsidRPr="00A714EB">
        <w:t xml:space="preserve"> raise an issue.</w:t>
      </w:r>
    </w:p>
    <w:p w:rsidR="002D23AC" w:rsidRPr="00A714EB" w:rsidP="002D23AC">
      <w:pPr>
        <w:pStyle w:val="Question"/>
        <w:numPr>
          <w:ilvl w:val="0"/>
          <w:numId w:val="9"/>
        </w:numPr>
      </w:pPr>
      <w:sdt>
        <w:sdtPr>
          <w:alias w:val="Member"/>
          <w:tag w:val="&lt;Member mnisId='249' dodsId='25708'&gt;"/>
          <w:id w:val="-1713799897"/>
          <w:placeholder>
            <w:docPart w:val="C6F3A48BD5E04462AF77BBE94BF3380B"/>
          </w:placeholder>
          <w:richText/>
        </w:sdtPr>
        <w:sdtContent>
          <w:r w:rsidRPr="00A06DED">
            <w:rPr>
              <w:b/>
            </w:rPr>
            <w:t>Jesse Norman:</w:t>
          </w:r>
        </w:sdtContent>
      </w:sdt>
      <w:r>
        <w:t xml:space="preserve"> The </w:t>
      </w:r>
      <w:r w:rsidRPr="00A714EB">
        <w:t>culture of an armed force is about martial valour</w:t>
      </w:r>
      <w:r>
        <w:t xml:space="preserve"> and </w:t>
      </w:r>
      <w:r w:rsidRPr="00A714EB">
        <w:t>success in combat</w:t>
      </w:r>
      <w:r>
        <w:t>. W</w:t>
      </w:r>
      <w:r w:rsidRPr="00A714EB">
        <w:t>e are in a pre-war situation. How you give the prestige and support to female role models in that context becomes additionally important.</w:t>
      </w:r>
    </w:p>
    <w:p w:rsidR="002D23AC" w:rsidRPr="00A714EB" w:rsidP="002D23AC">
      <w:pPr>
        <w:pStyle w:val="Answer"/>
      </w:pPr>
      <w:sdt>
        <w:sdtPr>
          <w:alias w:val="Witness"/>
          <w:id w:val="262038778"/>
          <w:placeholder>
            <w:docPart w:val="1DA2F21FBF0F4C5EABCFB770183D55DB"/>
          </w:placeholder>
          <w:richText/>
        </w:sdtPr>
        <w:sdtContent>
          <w:r w:rsidRPr="005402E7">
            <w:rPr>
              <w:b/>
              <w:bCs/>
              <w:i/>
              <w:iCs/>
            </w:rPr>
            <w:t>Alistair Carns:</w:t>
          </w:r>
        </w:sdtContent>
      </w:sdt>
      <w:r>
        <w:t xml:space="preserve"> Yes, 100%. </w:t>
      </w:r>
      <w:r w:rsidRPr="00A714EB">
        <w:t xml:space="preserve">Ukraine, </w:t>
      </w:r>
      <w:r>
        <w:t xml:space="preserve">many </w:t>
      </w:r>
      <w:r w:rsidRPr="00A714EB">
        <w:t>of our European partners</w:t>
      </w:r>
      <w:r>
        <w:t xml:space="preserve"> and </w:t>
      </w:r>
      <w:r w:rsidRPr="00A714EB">
        <w:t>Israel</w:t>
      </w:r>
      <w:r>
        <w:t xml:space="preserve"> all </w:t>
      </w:r>
      <w:r w:rsidRPr="00A714EB">
        <w:t xml:space="preserve">show just how valuable women </w:t>
      </w:r>
      <w:r>
        <w:t xml:space="preserve">can be </w:t>
      </w:r>
      <w:r w:rsidRPr="00A714EB">
        <w:t>in defence, as the UK</w:t>
      </w:r>
      <w:r>
        <w:t xml:space="preserve"> does</w:t>
      </w:r>
      <w:r w:rsidRPr="00A714EB">
        <w:t xml:space="preserve">. We have some fantastic women sat behind me who are net contributors to </w:t>
      </w:r>
      <w:r>
        <w:t>d</w:t>
      </w:r>
      <w:r w:rsidRPr="00A714EB">
        <w:t>efence</w:t>
      </w:r>
      <w:r>
        <w:t xml:space="preserve">. They are </w:t>
      </w:r>
      <w:r w:rsidRPr="00A714EB">
        <w:t xml:space="preserve">absolutely </w:t>
      </w:r>
      <w:r>
        <w:t xml:space="preserve">at the </w:t>
      </w:r>
      <w:r w:rsidRPr="00A714EB">
        <w:t>top of their game</w:t>
      </w:r>
      <w:r>
        <w:t xml:space="preserve">; they are </w:t>
      </w:r>
      <w:r w:rsidRPr="00A714EB">
        <w:t>the best in the world.</w:t>
      </w:r>
    </w:p>
    <w:p w:rsidR="002D23AC" w:rsidRPr="00A714EB" w:rsidP="002D23AC">
      <w:pPr>
        <w:pStyle w:val="Question"/>
        <w:numPr>
          <w:ilvl w:val="0"/>
          <w:numId w:val="9"/>
        </w:numPr>
      </w:pPr>
      <w:sdt>
        <w:sdtPr>
          <w:alias w:val="Member"/>
          <w:tag w:val="&lt;Member mnisId='249' dodsId='25708'&gt;"/>
          <w:id w:val="-507367831"/>
          <w:placeholder>
            <w:docPart w:val="172D3E89EC15408BA1E43D8053DE969A"/>
          </w:placeholder>
          <w:richText/>
        </w:sdtPr>
        <w:sdtContent>
          <w:r w:rsidRPr="00A06DED">
            <w:rPr>
              <w:b/>
            </w:rPr>
            <w:t>Jesse Norman:</w:t>
          </w:r>
        </w:sdtContent>
      </w:sdt>
      <w:r>
        <w:t xml:space="preserve"> T</w:t>
      </w:r>
      <w:r w:rsidRPr="00A714EB">
        <w:t xml:space="preserve">hat is great. There is a rather unfortunate iteration where </w:t>
      </w:r>
      <w:r w:rsidRPr="00A714EB">
        <w:t>particular subcultures</w:t>
      </w:r>
      <w:r w:rsidRPr="00A714EB">
        <w:t xml:space="preserve"> are discovered</w:t>
      </w:r>
      <w:r>
        <w:t xml:space="preserve">, </w:t>
      </w:r>
      <w:r w:rsidRPr="00A714EB">
        <w:t>often through the media</w:t>
      </w:r>
      <w:r>
        <w:t xml:space="preserve">. It </w:t>
      </w:r>
      <w:r w:rsidRPr="00A714EB">
        <w:t xml:space="preserve">could be Harrogate, </w:t>
      </w:r>
      <w:r>
        <w:t>s</w:t>
      </w:r>
      <w:r w:rsidRPr="00A714EB">
        <w:t>ubs</w:t>
      </w:r>
      <w:r>
        <w:t xml:space="preserve"> or the </w:t>
      </w:r>
      <w:r w:rsidRPr="00A714EB">
        <w:t xml:space="preserve">Red Arrows. It feels like a surprise to the service in question. </w:t>
      </w:r>
      <w:r>
        <w:t>It is</w:t>
      </w:r>
      <w:r w:rsidRPr="00A714EB">
        <w:t xml:space="preserve"> suddenly backpedalling</w:t>
      </w:r>
      <w:r>
        <w:t xml:space="preserve"> and then </w:t>
      </w:r>
      <w:r w:rsidRPr="00A714EB">
        <w:t xml:space="preserve">change occurs. How do you get ahead of that? I am not expecting you to name subcultures in the </w:t>
      </w:r>
      <w:r>
        <w:t>armed forces</w:t>
      </w:r>
      <w:r w:rsidRPr="00A714EB">
        <w:t xml:space="preserve"> now, but</w:t>
      </w:r>
      <w:r>
        <w:t xml:space="preserve"> </w:t>
      </w:r>
      <w:r w:rsidRPr="00A714EB">
        <w:t xml:space="preserve">you </w:t>
      </w:r>
      <w:r>
        <w:t xml:space="preserve">could </w:t>
      </w:r>
      <w:r w:rsidRPr="00A714EB">
        <w:t xml:space="preserve">write to us </w:t>
      </w:r>
      <w:r>
        <w:t xml:space="preserve">and </w:t>
      </w:r>
      <w:r w:rsidRPr="00A714EB">
        <w:t xml:space="preserve">give us a sense of comfort that you </w:t>
      </w:r>
      <w:r>
        <w:t>a</w:t>
      </w:r>
      <w:r w:rsidRPr="00A714EB">
        <w:t xml:space="preserve">re aware </w:t>
      </w:r>
      <w:r>
        <w:t xml:space="preserve">of any </w:t>
      </w:r>
      <w:r w:rsidRPr="00A714EB">
        <w:t xml:space="preserve">potentially emerging </w:t>
      </w:r>
      <w:r w:rsidRPr="00A714EB">
        <w:t>problems</w:t>
      </w:r>
      <w:r w:rsidRPr="00A714EB">
        <w:t xml:space="preserve"> so we </w:t>
      </w:r>
      <w:r>
        <w:t xml:space="preserve">do </w:t>
      </w:r>
      <w:r w:rsidRPr="00A714EB">
        <w:t xml:space="preserve">not feel this </w:t>
      </w:r>
      <w:r>
        <w:t xml:space="preserve">is </w:t>
      </w:r>
      <w:r w:rsidRPr="00A714EB">
        <w:t>continuously a matter of catch-up</w:t>
      </w:r>
      <w:r>
        <w:t>. I</w:t>
      </w:r>
      <w:r w:rsidRPr="00A714EB">
        <w:t>t is not an easy question, but I would be terribly grateful if you consider that.</w:t>
      </w:r>
    </w:p>
    <w:p w:rsidR="002D23AC" w:rsidRPr="00A714EB" w:rsidP="002D23AC">
      <w:pPr>
        <w:pStyle w:val="Answer"/>
      </w:pPr>
      <w:sdt>
        <w:sdtPr>
          <w:alias w:val="Witness"/>
          <w:id w:val="-1353189347"/>
          <w:placeholder>
            <w:docPart w:val="5B8CE03B47AE4A9498072906A55A65E1"/>
          </w:placeholder>
          <w:richText/>
        </w:sdtPr>
        <w:sdtContent>
          <w:r w:rsidRPr="005402E7">
            <w:rPr>
              <w:b/>
              <w:bCs/>
              <w:i/>
              <w:iCs/>
            </w:rPr>
            <w:t>Alistair Carns:</w:t>
          </w:r>
        </w:sdtContent>
      </w:sdt>
      <w:r>
        <w:t xml:space="preserve"> </w:t>
      </w:r>
      <w:r w:rsidRPr="00A714EB">
        <w:t xml:space="preserve">We will write back. I will just cover </w:t>
      </w:r>
      <w:r>
        <w:t xml:space="preserve">that </w:t>
      </w:r>
      <w:r w:rsidRPr="00A714EB">
        <w:t>off</w:t>
      </w:r>
      <w:r>
        <w:t>. T</w:t>
      </w:r>
      <w:r w:rsidRPr="00A714EB">
        <w:t xml:space="preserve">he First Sea Lord highlighted </w:t>
      </w:r>
      <w:r>
        <w:t xml:space="preserve">the need to get </w:t>
      </w:r>
      <w:r w:rsidRPr="00A714EB">
        <w:t xml:space="preserve">ahead of that case. </w:t>
      </w:r>
      <w:r>
        <w:t>W</w:t>
      </w:r>
      <w:r w:rsidRPr="00A714EB">
        <w:t>hen you pick up on a culture that you think is going wrong, it is usually through a command and leadership channel</w:t>
      </w:r>
      <w:r>
        <w:t>. Y</w:t>
      </w:r>
      <w:r w:rsidRPr="00A714EB">
        <w:t xml:space="preserve">ou identify it and then you remove that individual before the </w:t>
      </w:r>
      <w:r w:rsidRPr="00A714EB">
        <w:t>incident</w:t>
      </w:r>
      <w:r w:rsidRPr="00A714EB">
        <w:t xml:space="preserve"> or the culture </w:t>
      </w:r>
      <w:r>
        <w:t xml:space="preserve">is </w:t>
      </w:r>
      <w:r w:rsidRPr="00A714EB">
        <w:t xml:space="preserve">set in place. It is absolutely about command and leadership. </w:t>
      </w:r>
      <w:r>
        <w:t>T</w:t>
      </w:r>
      <w:r w:rsidRPr="00A714EB">
        <w:t xml:space="preserve">o remove that individual completely out of the military before anything has happened usually means realigning him </w:t>
      </w:r>
      <w:r>
        <w:t xml:space="preserve">or her </w:t>
      </w:r>
      <w:r w:rsidRPr="00A714EB">
        <w:t xml:space="preserve">to a role where he </w:t>
      </w:r>
      <w:r>
        <w:t xml:space="preserve">or she </w:t>
      </w:r>
      <w:r w:rsidRPr="00A714EB">
        <w:t xml:space="preserve">has less responsibility over an organisation. I would love to write to you in due course. </w:t>
      </w:r>
    </w:p>
    <w:p w:rsidR="002D23AC" w:rsidRPr="00A714EB" w:rsidP="002D23AC">
      <w:pPr>
        <w:pStyle w:val="Answer"/>
      </w:pPr>
      <w:sdt>
        <w:sdtPr>
          <w:alias w:val="Witness"/>
          <w:id w:val="343131284"/>
          <w:placeholder>
            <w:docPart w:val="B40A0B7C22D94353A5F81D7C17686C70"/>
          </w:placeholder>
          <w:richText/>
        </w:sdtPr>
        <w:sdtContent>
          <w:r>
            <w:rPr>
              <w:b/>
              <w:bCs/>
              <w:i/>
              <w:iCs/>
            </w:rPr>
            <w:t>General Sir Roly Walker:</w:t>
          </w:r>
        </w:sdtContent>
      </w:sdt>
      <w:r>
        <w:t xml:space="preserve"> Can I pile in on that? There is </w:t>
      </w:r>
      <w:r w:rsidRPr="00A714EB">
        <w:t>cautious optimism that we are heading in the right direction</w:t>
      </w:r>
      <w:r>
        <w:t xml:space="preserve">, but </w:t>
      </w:r>
      <w:r w:rsidRPr="00A714EB">
        <w:t xml:space="preserve">I thought </w:t>
      </w:r>
      <w:r>
        <w:t xml:space="preserve">there </w:t>
      </w:r>
      <w:r w:rsidRPr="00A714EB">
        <w:t xml:space="preserve">was a very interesting piece in the Sunday papers by Matthew Syed on misogyny as a feature of society. It is getting harder. Likewise, a few weeks ago </w:t>
      </w:r>
      <w:r>
        <w:t xml:space="preserve">there was a piece </w:t>
      </w:r>
      <w:r w:rsidRPr="00A714EB">
        <w:t xml:space="preserve">by Melanie Phillips </w:t>
      </w:r>
      <w:r w:rsidRPr="00A714EB">
        <w:t>saying exactly the same thing</w:t>
      </w:r>
      <w:r w:rsidRPr="00A714EB">
        <w:t xml:space="preserve">. </w:t>
      </w:r>
      <w:r>
        <w:t>I</w:t>
      </w:r>
      <w:r w:rsidRPr="00A714EB">
        <w:t xml:space="preserve">n a sense, where we are heading is </w:t>
      </w:r>
      <w:r>
        <w:t xml:space="preserve">that </w:t>
      </w:r>
      <w:r w:rsidRPr="00A714EB">
        <w:t>this gets harder because of some of these baked</w:t>
      </w:r>
      <w:r>
        <w:t>-</w:t>
      </w:r>
      <w:r w:rsidRPr="00A714EB">
        <w:t>in behaviours that we are increasingly seeing as prevalent in society.</w:t>
      </w:r>
    </w:p>
    <w:p w:rsidR="002D23AC" w:rsidP="002D23AC">
      <w:pPr>
        <w:pStyle w:val="Answer"/>
      </w:pPr>
      <w:r w:rsidRPr="000B51B4">
        <w:t>There is absolutely a desire, to your point, Minister, to recognise where the continuities are in the trends and to find a way to get ahead of them. Certainly, as far as the Army is concerned—I touched</w:t>
      </w:r>
      <w:r w:rsidRPr="00A714EB">
        <w:t xml:space="preserve"> on it</w:t>
      </w:r>
      <w:r>
        <w:t>—</w:t>
      </w:r>
      <w:r w:rsidRPr="00A714EB">
        <w:t xml:space="preserve">the framing of how we do basic training makes </w:t>
      </w:r>
      <w:r>
        <w:t>this</w:t>
      </w:r>
      <w:r w:rsidRPr="00A714EB">
        <w:t xml:space="preserve"> even harder to challenge because you are baking in what Mike Wi</w:t>
      </w:r>
      <w:r>
        <w:t>gston</w:t>
      </w:r>
      <w:r w:rsidRPr="00A714EB">
        <w:t xml:space="preserve"> </w:t>
      </w:r>
      <w:r>
        <w:t xml:space="preserve">called in </w:t>
      </w:r>
      <w:r w:rsidRPr="00A714EB">
        <w:t>his report hypermasculinity.</w:t>
      </w:r>
    </w:p>
    <w:p w:rsidR="002D23AC" w:rsidRPr="00A714EB" w:rsidP="002D23AC">
      <w:pPr>
        <w:pStyle w:val="Answer"/>
      </w:pPr>
      <w:r w:rsidRPr="00A714EB">
        <w:t xml:space="preserve">We </w:t>
      </w:r>
      <w:r w:rsidRPr="00A714EB">
        <w:t>have to</w:t>
      </w:r>
      <w:r w:rsidRPr="00A714EB">
        <w:t xml:space="preserve"> recode how we view professional armed services in the 21st century</w:t>
      </w:r>
      <w:r>
        <w:t>. T</w:t>
      </w:r>
      <w:r w:rsidRPr="00A714EB">
        <w:t>here is nothing that I have seen about combat that means one gender is better than another.</w:t>
      </w:r>
      <w:r>
        <w:t xml:space="preserve"> W</w:t>
      </w:r>
      <w:r w:rsidRPr="00A714EB">
        <w:t>e need to get over that</w:t>
      </w:r>
      <w:r>
        <w:t xml:space="preserve"> and </w:t>
      </w:r>
      <w:r w:rsidRPr="00A714EB">
        <w:t xml:space="preserve">recode how we frame this to the society because we need the best citizens in this country to join our </w:t>
      </w:r>
      <w:r>
        <w:t>armed forces</w:t>
      </w:r>
      <w:r w:rsidRPr="00A714EB">
        <w:t xml:space="preserve"> so we can play </w:t>
      </w:r>
      <w:r>
        <w:t xml:space="preserve">a </w:t>
      </w:r>
      <w:r w:rsidRPr="00A714EB">
        <w:t xml:space="preserve">full and active role </w:t>
      </w:r>
      <w:r>
        <w:t xml:space="preserve">in our </w:t>
      </w:r>
      <w:r w:rsidRPr="00A714EB">
        <w:t>responsibilit</w:t>
      </w:r>
      <w:r>
        <w:t>y</w:t>
      </w:r>
      <w:r w:rsidRPr="00A714EB">
        <w:t xml:space="preserve"> as one of NATO’s leading powers</w:t>
      </w:r>
      <w:r>
        <w:t>. T</w:t>
      </w:r>
      <w:r w:rsidRPr="00A714EB">
        <w:t>o me, that is it.</w:t>
      </w:r>
    </w:p>
    <w:p w:rsidR="002D23AC" w:rsidRPr="00A714EB" w:rsidP="002D23AC">
      <w:pPr>
        <w:pStyle w:val="Question"/>
        <w:numPr>
          <w:ilvl w:val="0"/>
          <w:numId w:val="9"/>
        </w:numPr>
      </w:pPr>
      <w:sdt>
        <w:sdtPr>
          <w:alias w:val="Member"/>
          <w:tag w:val="&lt;Member mnisId='249' dodsId='25708'&gt;"/>
          <w:id w:val="1042709682"/>
          <w:placeholder>
            <w:docPart w:val="C02D3BC5C0BA4D318040C7765F05DBCF"/>
          </w:placeholder>
          <w:richText/>
        </w:sdtPr>
        <w:sdtContent>
          <w:r w:rsidRPr="00A06DED">
            <w:rPr>
              <w:b/>
            </w:rPr>
            <w:t>Jesse Norman:</w:t>
          </w:r>
        </w:sdtContent>
      </w:sdt>
      <w:r>
        <w:t xml:space="preserve"> I have one </w:t>
      </w:r>
      <w:r w:rsidRPr="00A714EB">
        <w:t>final question</w:t>
      </w:r>
      <w:r>
        <w:t xml:space="preserve">. General, I am </w:t>
      </w:r>
      <w:r w:rsidRPr="00A714EB">
        <w:t xml:space="preserve">going to start with you, but it would be good to go </w:t>
      </w:r>
      <w:r>
        <w:t xml:space="preserve">to </w:t>
      </w:r>
      <w:r w:rsidRPr="00A714EB">
        <w:t>all three chiefs. What are the specific obstacles that stop women progressing</w:t>
      </w:r>
      <w:r>
        <w:t xml:space="preserve"> into your roles</w:t>
      </w:r>
      <w:r w:rsidRPr="00A714EB">
        <w:t>?</w:t>
      </w:r>
    </w:p>
    <w:p w:rsidR="002D23AC" w:rsidP="002D23AC">
      <w:pPr>
        <w:pStyle w:val="Answer"/>
      </w:pPr>
      <w:sdt>
        <w:sdtPr>
          <w:alias w:val="Witness"/>
          <w:id w:val="2000699421"/>
          <w:placeholder>
            <w:docPart w:val="9E4DD723CBD244A88A7A1579CCFA2D41"/>
          </w:placeholder>
          <w:richText/>
        </w:sdtPr>
        <w:sdtContent>
          <w:r>
            <w:rPr>
              <w:b/>
              <w:bCs/>
              <w:i/>
              <w:iCs/>
            </w:rPr>
            <w:t>General Sir Roly Walker:</w:t>
          </w:r>
        </w:sdtContent>
      </w:sdt>
      <w:r>
        <w:t xml:space="preserve"> </w:t>
      </w:r>
      <w:r w:rsidRPr="00A714EB">
        <w:t xml:space="preserve">There is nothing to stop them coming to my role. </w:t>
      </w:r>
      <w:r>
        <w:t xml:space="preserve">In fact, </w:t>
      </w:r>
      <w:r w:rsidRPr="00A714EB">
        <w:t xml:space="preserve">Sharon is now a four-star general </w:t>
      </w:r>
      <w:r>
        <w:t xml:space="preserve">and </w:t>
      </w:r>
      <w:r w:rsidRPr="00A714EB">
        <w:t xml:space="preserve">the number two in </w:t>
      </w:r>
      <w:r>
        <w:t>d</w:t>
      </w:r>
      <w:r w:rsidRPr="00A714EB">
        <w:t xml:space="preserve">efence. </w:t>
      </w:r>
      <w:r>
        <w:t>S</w:t>
      </w:r>
      <w:r w:rsidRPr="00A714EB">
        <w:t xml:space="preserve">he moved from being the Deputy Chief of </w:t>
      </w:r>
      <w:r>
        <w:t xml:space="preserve">the </w:t>
      </w:r>
      <w:r w:rsidRPr="00A714EB">
        <w:t>General Staff to now being the Vice</w:t>
      </w:r>
      <w:r>
        <w:t>-</w:t>
      </w:r>
      <w:r w:rsidRPr="00A714EB">
        <w:t>Chief</w:t>
      </w:r>
      <w:r>
        <w:t xml:space="preserve"> of the Defence Staff</w:t>
      </w:r>
      <w:r w:rsidRPr="00A714EB">
        <w:t xml:space="preserve">. </w:t>
      </w:r>
      <w:r>
        <w:t>Y</w:t>
      </w:r>
      <w:r w:rsidRPr="00A714EB">
        <w:t xml:space="preserve">ou saw her last year when she was here </w:t>
      </w:r>
      <w:r>
        <w:t xml:space="preserve">as the </w:t>
      </w:r>
      <w:r w:rsidRPr="00A714EB">
        <w:t xml:space="preserve">Deputy Chief of </w:t>
      </w:r>
      <w:r>
        <w:t xml:space="preserve">the </w:t>
      </w:r>
      <w:r w:rsidRPr="00A714EB">
        <w:t>General Staff</w:t>
      </w:r>
      <w:r>
        <w:t>.</w:t>
      </w:r>
    </w:p>
    <w:p w:rsidR="002D23AC" w:rsidRPr="00AE61FE" w:rsidP="002D23AC">
      <w:pPr>
        <w:pStyle w:val="Remark"/>
      </w:pPr>
      <w:sdt>
        <w:sdtPr>
          <w:rPr>
            <w:b/>
            <w:bCs/>
          </w:rPr>
          <w:alias w:val="Member"/>
          <w:tag w:val="&lt;Member mnisId='249' dodsId='25708'&gt;"/>
          <w:id w:val="1894390301"/>
          <w:placeholder>
            <w:docPart w:val="3C8B7BB754674C0B8CE6525A8D14786C"/>
          </w:placeholder>
          <w:richText/>
        </w:sdtPr>
        <w:sdtContent>
          <w:r w:rsidRPr="00AE61FE">
            <w:rPr>
              <w:b/>
              <w:bCs/>
            </w:rPr>
            <w:t>Jesse Norman:</w:t>
          </w:r>
        </w:sdtContent>
      </w:sdt>
      <w:r w:rsidRPr="00AE61FE">
        <w:rPr>
          <w:b/>
          <w:bCs/>
        </w:rPr>
        <w:t xml:space="preserve"> </w:t>
      </w:r>
      <w:r>
        <w:t xml:space="preserve">There are no obstacles. </w:t>
      </w:r>
    </w:p>
    <w:p w:rsidR="002D23AC" w:rsidRPr="00A714EB" w:rsidP="002D23AC">
      <w:pPr>
        <w:pStyle w:val="Answer"/>
      </w:pPr>
      <w:sdt>
        <w:sdtPr>
          <w:alias w:val="Witness"/>
          <w:id w:val="-1953701607"/>
          <w:placeholder>
            <w:docPart w:val="324A340FF480470EB92CB91E81D2431F"/>
          </w:placeholder>
          <w:richText/>
        </w:sdtPr>
        <w:sdtContent>
          <w:r>
            <w:rPr>
              <w:b/>
              <w:bCs/>
              <w:i/>
              <w:iCs/>
            </w:rPr>
            <w:t>General Sir Roly Walker:</w:t>
          </w:r>
        </w:sdtContent>
      </w:sdt>
      <w:r>
        <w:t xml:space="preserve"> T</w:t>
      </w:r>
      <w:r w:rsidRPr="00A714EB">
        <w:t>here is no obstacle</w:t>
      </w:r>
      <w:r>
        <w:t>. T</w:t>
      </w:r>
      <w:r w:rsidRPr="00A714EB">
        <w:t>he</w:t>
      </w:r>
      <w:r>
        <w:t xml:space="preserve"> </w:t>
      </w:r>
      <w:r w:rsidRPr="00A714EB">
        <w:t>reality</w:t>
      </w:r>
      <w:r>
        <w:t xml:space="preserve">, we </w:t>
      </w:r>
      <w:r>
        <w:t>have to</w:t>
      </w:r>
      <w:r>
        <w:t xml:space="preserve"> recognise,</w:t>
      </w:r>
      <w:r w:rsidRPr="00A714EB">
        <w:t xml:space="preserve"> </w:t>
      </w:r>
      <w:r>
        <w:t xml:space="preserve">is that </w:t>
      </w:r>
      <w:r w:rsidRPr="00A714EB">
        <w:t xml:space="preserve">career progression and advancement through the career is a different experience. </w:t>
      </w:r>
      <w:r>
        <w:t>A</w:t>
      </w:r>
      <w:r w:rsidRPr="00A714EB">
        <w:t>gain, a lot of the statistics and analysis shows that it can be a harder path</w:t>
      </w:r>
      <w:r>
        <w:t xml:space="preserve"> </w:t>
      </w:r>
      <w:r w:rsidRPr="00A714EB">
        <w:t>for servicewomen</w:t>
      </w:r>
      <w:r>
        <w:t xml:space="preserve"> </w:t>
      </w:r>
      <w:r w:rsidRPr="00A714EB">
        <w:t>in terms of the balancing they are trying to do with lives, particularly around responsibilities as mothers</w:t>
      </w:r>
      <w:r>
        <w:t xml:space="preserve"> and </w:t>
      </w:r>
      <w:r w:rsidRPr="00A714EB">
        <w:t>the dual</w:t>
      </w:r>
      <w:r>
        <w:t>-</w:t>
      </w:r>
      <w:r w:rsidRPr="00A714EB">
        <w:t>serving nature of couples</w:t>
      </w:r>
      <w:r>
        <w:t>. T</w:t>
      </w:r>
      <w:r w:rsidRPr="00A714EB">
        <w:t>here are some practical areas where the data tell</w:t>
      </w:r>
      <w:r>
        <w:t>s</w:t>
      </w:r>
      <w:r w:rsidRPr="00A714EB">
        <w:t xml:space="preserve"> us we are making this harder for female soldiers and officers</w:t>
      </w:r>
      <w:r>
        <w:t>.</w:t>
      </w:r>
    </w:p>
    <w:p w:rsidR="002D23AC" w:rsidRPr="00A714EB" w:rsidP="002D23AC">
      <w:pPr>
        <w:pStyle w:val="Question"/>
        <w:numPr>
          <w:ilvl w:val="0"/>
          <w:numId w:val="9"/>
        </w:numPr>
      </w:pPr>
      <w:sdt>
        <w:sdtPr>
          <w:alias w:val="Member"/>
          <w:tag w:val="&lt;Member mnisId='249' dodsId='25708'&gt;"/>
          <w:id w:val="-1316794959"/>
          <w:placeholder>
            <w:docPart w:val="4F2AEC536497447FA4C0E2A69BFB4F83"/>
          </w:placeholder>
          <w:richText/>
        </w:sdtPr>
        <w:sdtContent>
          <w:r w:rsidRPr="00A06DED">
            <w:rPr>
              <w:b/>
            </w:rPr>
            <w:t>Jesse Norman:</w:t>
          </w:r>
        </w:sdtContent>
      </w:sdt>
      <w:r>
        <w:t xml:space="preserve"> </w:t>
      </w:r>
      <w:r w:rsidRPr="00A714EB">
        <w:t>You are trying to lean in on those caring responsibilities.</w:t>
      </w:r>
    </w:p>
    <w:p w:rsidR="002D23AC" w:rsidRPr="00A714EB" w:rsidP="002D23AC">
      <w:pPr>
        <w:pStyle w:val="Answer"/>
      </w:pPr>
      <w:sdt>
        <w:sdtPr>
          <w:alias w:val="Witness"/>
          <w:id w:val="584880404"/>
          <w:placeholder>
            <w:docPart w:val="8ED87992E749443EA91ACCB6CBB938C2"/>
          </w:placeholder>
          <w:richText/>
        </w:sdtPr>
        <w:sdtContent>
          <w:r>
            <w:rPr>
              <w:b/>
              <w:bCs/>
              <w:i/>
              <w:iCs/>
            </w:rPr>
            <w:t>General Sir Roly Walker:</w:t>
          </w:r>
        </w:sdtContent>
      </w:sdt>
      <w:r>
        <w:t xml:space="preserve"> </w:t>
      </w:r>
      <w:r w:rsidRPr="00A714EB">
        <w:t>They are. This is a collective effort by us. These officers and soldiers</w:t>
      </w:r>
      <w:r>
        <w:t xml:space="preserve"> </w:t>
      </w:r>
      <w:r w:rsidRPr="00A714EB">
        <w:t xml:space="preserve">are not just in the </w:t>
      </w:r>
      <w:r>
        <w:t>A</w:t>
      </w:r>
      <w:r w:rsidRPr="00A714EB">
        <w:t>rmy</w:t>
      </w:r>
      <w:r>
        <w:t xml:space="preserve">; </w:t>
      </w:r>
      <w:r w:rsidRPr="00A714EB">
        <w:t xml:space="preserve">they are the </w:t>
      </w:r>
      <w:r>
        <w:t>A</w:t>
      </w:r>
      <w:r w:rsidRPr="00A714EB">
        <w:t>rmy</w:t>
      </w:r>
      <w:r>
        <w:t>. We</w:t>
      </w:r>
      <w:r w:rsidRPr="00A714EB">
        <w:t xml:space="preserve"> are doing this to ourselves</w:t>
      </w:r>
      <w:r>
        <w:t xml:space="preserve">. </w:t>
      </w:r>
      <w:r w:rsidRPr="00A714EB">
        <w:t xml:space="preserve">I have </w:t>
      </w:r>
      <w:r>
        <w:t xml:space="preserve">confidence </w:t>
      </w:r>
      <w:r w:rsidRPr="00A714EB">
        <w:t>that this is not a top-down</w:t>
      </w:r>
      <w:r>
        <w:t>,</w:t>
      </w:r>
      <w:r w:rsidRPr="00A714EB">
        <w:t xml:space="preserve"> directed</w:t>
      </w:r>
      <w:r>
        <w:t>-</w:t>
      </w:r>
      <w:r w:rsidRPr="00A714EB">
        <w:t>only activity. This is a groundswell</w:t>
      </w:r>
      <w:r>
        <w:t xml:space="preserve">. It is </w:t>
      </w:r>
      <w:r w:rsidRPr="00A714EB">
        <w:t>almost</w:t>
      </w:r>
      <w:r>
        <w:t>, “N</w:t>
      </w:r>
      <w:r w:rsidRPr="00A714EB">
        <w:t>ot in our name</w:t>
      </w:r>
      <w:r>
        <w:t xml:space="preserve"> do we </w:t>
      </w:r>
      <w:r w:rsidRPr="00A714EB">
        <w:t>behave like this</w:t>
      </w:r>
      <w:r>
        <w:t>. We</w:t>
      </w:r>
      <w:r w:rsidRPr="00A714EB">
        <w:t xml:space="preserve"> </w:t>
      </w:r>
      <w:r w:rsidRPr="00A714EB">
        <w:t>have to</w:t>
      </w:r>
      <w:r w:rsidRPr="00A714EB">
        <w:t xml:space="preserve"> come together collectively as a group and sort this out ourselves</w:t>
      </w:r>
      <w:r>
        <w:t>,</w:t>
      </w:r>
      <w:r w:rsidRPr="00A714EB">
        <w:t xml:space="preserve"> because no one else is going to do it</w:t>
      </w:r>
      <w:r>
        <w:t>. T</w:t>
      </w:r>
      <w:r w:rsidRPr="00A714EB">
        <w:t>he nation expects us</w:t>
      </w:r>
      <w:r>
        <w:t>”</w:t>
      </w:r>
      <w:r w:rsidRPr="00A714EB">
        <w:t>.</w:t>
      </w:r>
      <w:r>
        <w:t xml:space="preserve"> </w:t>
      </w:r>
    </w:p>
    <w:p w:rsidR="002D23AC" w:rsidP="002D23AC">
      <w:pPr>
        <w:pStyle w:val="Answer"/>
      </w:pPr>
      <w:sdt>
        <w:sdtPr>
          <w:alias w:val="Witness"/>
          <w:id w:val="1858309681"/>
          <w:placeholder>
            <w:docPart w:val="3C39E78FF19E44FAAEB0EDC0634C1CC1"/>
          </w:placeholder>
          <w:richText/>
        </w:sdtPr>
        <w:sdtContent>
          <w:r>
            <w:rPr>
              <w:b/>
              <w:bCs/>
              <w:i/>
              <w:iCs/>
            </w:rPr>
            <w:t>Admiral Sir Ben Key:</w:t>
          </w:r>
        </w:sdtContent>
      </w:sdt>
      <w:r>
        <w:t xml:space="preserve"> </w:t>
      </w:r>
      <w:r w:rsidRPr="00A714EB">
        <w:t>There is no part of the Royal Navy that a woman cannot join</w:t>
      </w:r>
      <w:r>
        <w:t xml:space="preserve">. </w:t>
      </w:r>
    </w:p>
    <w:p w:rsidR="002D23AC" w:rsidP="002D23AC">
      <w:pPr>
        <w:pStyle w:val="Question"/>
        <w:numPr>
          <w:ilvl w:val="0"/>
          <w:numId w:val="9"/>
        </w:numPr>
      </w:pPr>
      <w:sdt>
        <w:sdtPr>
          <w:alias w:val="Member"/>
          <w:tag w:val="&lt;Member mnisId='249' dodsId='25708'&gt;"/>
          <w:id w:val="-1652816312"/>
          <w:placeholder>
            <w:docPart w:val="7073A67416504B11BBC74BB79D71FF69"/>
          </w:placeholder>
          <w:richText/>
        </w:sdtPr>
        <w:sdtContent>
          <w:r w:rsidRPr="00A06DED">
            <w:rPr>
              <w:b/>
            </w:rPr>
            <w:t>Jesse Norman:</w:t>
          </w:r>
        </w:sdtContent>
      </w:sdt>
      <w:r>
        <w:t xml:space="preserve"> </w:t>
      </w:r>
      <w:r w:rsidRPr="00A714EB">
        <w:t xml:space="preserve">What are the obstacles to getting to your job? </w:t>
      </w:r>
    </w:p>
    <w:p w:rsidR="002D23AC" w:rsidRPr="00A714EB" w:rsidP="002D23AC">
      <w:pPr>
        <w:pStyle w:val="Answer"/>
      </w:pPr>
      <w:sdt>
        <w:sdtPr>
          <w:alias w:val="Witness"/>
          <w:id w:val="-1215803524"/>
          <w:placeholder>
            <w:docPart w:val="9174E50C86F34EA49F84ADB06243392C"/>
          </w:placeholder>
          <w:richText/>
        </w:sdtPr>
        <w:sdtContent>
          <w:r>
            <w:rPr>
              <w:b/>
              <w:bCs/>
              <w:i/>
              <w:iCs/>
            </w:rPr>
            <w:t>Admiral Sir Ben Key:</w:t>
          </w:r>
        </w:sdtContent>
      </w:sdt>
      <w:r w:rsidRPr="00A714EB">
        <w:t xml:space="preserve"> </w:t>
      </w:r>
      <w:r>
        <w:t>T</w:t>
      </w:r>
      <w:r w:rsidRPr="00A714EB">
        <w:t>here is no policy reason why a woman cannot serve in my position.</w:t>
      </w:r>
    </w:p>
    <w:p w:rsidR="002D23AC" w:rsidRPr="00A714EB" w:rsidP="002D23AC">
      <w:pPr>
        <w:pStyle w:val="Question"/>
        <w:numPr>
          <w:ilvl w:val="0"/>
          <w:numId w:val="9"/>
        </w:numPr>
      </w:pPr>
      <w:sdt>
        <w:sdtPr>
          <w:alias w:val="Member"/>
          <w:tag w:val="&lt;Member mnisId='249' dodsId='25708'&gt;"/>
          <w:id w:val="-1336607618"/>
          <w:placeholder>
            <w:docPart w:val="D9849B36D37B46D781E11454B1AD4BBF"/>
          </w:placeholder>
          <w:richText/>
        </w:sdtPr>
        <w:sdtContent>
          <w:r w:rsidRPr="00A06DED">
            <w:rPr>
              <w:b/>
            </w:rPr>
            <w:t>Jesse Norman:</w:t>
          </w:r>
        </w:sdtContent>
      </w:sdt>
      <w:r>
        <w:t xml:space="preserve"> </w:t>
      </w:r>
      <w:r w:rsidRPr="00A714EB">
        <w:t>What about non-policy reasons? What about other obstacles that might prevent a woman from taking your role over time?</w:t>
      </w:r>
    </w:p>
    <w:p w:rsidR="002D23AC" w:rsidP="002D23AC">
      <w:pPr>
        <w:pStyle w:val="Answer"/>
      </w:pPr>
      <w:sdt>
        <w:sdtPr>
          <w:alias w:val="Witness"/>
          <w:id w:val="-106200335"/>
          <w:placeholder>
            <w:docPart w:val="0C0FECB6AEA24EC988DA7EF3119B9BE1"/>
          </w:placeholder>
          <w:richText/>
        </w:sdtPr>
        <w:sdtContent>
          <w:r>
            <w:rPr>
              <w:b/>
              <w:bCs/>
              <w:i/>
              <w:iCs/>
            </w:rPr>
            <w:t>Admiral Sir Ben Key:</w:t>
          </w:r>
        </w:sdtContent>
      </w:sdt>
      <w:r w:rsidRPr="00A714EB">
        <w:t xml:space="preserve"> </w:t>
      </w:r>
      <w:r>
        <w:t>W</w:t>
      </w:r>
      <w:r w:rsidRPr="00A714EB">
        <w:t xml:space="preserve">e face </w:t>
      </w:r>
      <w:r w:rsidRPr="00A714EB">
        <w:t>exactly the same</w:t>
      </w:r>
      <w:r w:rsidRPr="00A714EB">
        <w:t xml:space="preserve"> challenges as the </w:t>
      </w:r>
      <w:r>
        <w:t>A</w:t>
      </w:r>
      <w:r w:rsidRPr="00A714EB">
        <w:t>rmy and the Air Force</w:t>
      </w:r>
      <w:r>
        <w:t xml:space="preserve">. The challenge is to create </w:t>
      </w:r>
      <w:r w:rsidRPr="00A714EB">
        <w:t>a completely equitable</w:t>
      </w:r>
      <w:r>
        <w:t xml:space="preserve"> and </w:t>
      </w:r>
      <w:r w:rsidRPr="00A714EB">
        <w:t xml:space="preserve">fair </w:t>
      </w:r>
      <w:r>
        <w:t>system in which,</w:t>
      </w:r>
      <w:r w:rsidRPr="00A714EB">
        <w:t xml:space="preserve"> whether you are a man or a woman</w:t>
      </w:r>
      <w:r>
        <w:t xml:space="preserve">, </w:t>
      </w:r>
      <w:r w:rsidRPr="00A714EB">
        <w:t>the career opportunities to advance are the same</w:t>
      </w:r>
      <w:r>
        <w:t xml:space="preserve"> and you </w:t>
      </w:r>
      <w:r w:rsidRPr="00A714EB">
        <w:t xml:space="preserve">can also enjoy </w:t>
      </w:r>
      <w:r>
        <w:t xml:space="preserve">the same </w:t>
      </w:r>
      <w:r w:rsidRPr="00A714EB">
        <w:t>factors of life outside wearing a uniform</w:t>
      </w:r>
      <w:r>
        <w:t xml:space="preserve">, as </w:t>
      </w:r>
      <w:r w:rsidRPr="00A714EB">
        <w:t>I have been able to do.</w:t>
      </w:r>
      <w:r>
        <w:t xml:space="preserve"> </w:t>
      </w:r>
      <w:r w:rsidRPr="00A714EB">
        <w:t xml:space="preserve">I have been able to get married. I have children. My wife and I have made choices between us. </w:t>
      </w:r>
      <w:r>
        <w:t xml:space="preserve">If it </w:t>
      </w:r>
      <w:r w:rsidRPr="00A714EB">
        <w:t>were the other way round</w:t>
      </w:r>
      <w:r>
        <w:t xml:space="preserve">, </w:t>
      </w:r>
      <w:r w:rsidRPr="00A714EB">
        <w:t>that would have been a much harder thing to deliver</w:t>
      </w:r>
      <w:r w:rsidRPr="000B31FA">
        <w:t xml:space="preserve"> </w:t>
      </w:r>
      <w:r w:rsidRPr="00A714EB">
        <w:t>in the past</w:t>
      </w:r>
      <w:r>
        <w:t xml:space="preserve">, </w:t>
      </w:r>
      <w:r w:rsidRPr="00A714EB">
        <w:t xml:space="preserve">particularly </w:t>
      </w:r>
      <w:r>
        <w:t xml:space="preserve">if </w:t>
      </w:r>
      <w:r w:rsidRPr="00A714EB">
        <w:t xml:space="preserve">you </w:t>
      </w:r>
      <w:r>
        <w:t xml:space="preserve">are in a </w:t>
      </w:r>
      <w:r w:rsidRPr="00A714EB">
        <w:t>dual</w:t>
      </w:r>
      <w:r>
        <w:t>-</w:t>
      </w:r>
      <w:r w:rsidRPr="00A714EB">
        <w:t>service couple.</w:t>
      </w:r>
    </w:p>
    <w:p w:rsidR="002D23AC" w:rsidP="002D23AC">
      <w:pPr>
        <w:pStyle w:val="Answer"/>
      </w:pPr>
      <w:r>
        <w:t>T</w:t>
      </w:r>
      <w:r w:rsidRPr="00A714EB">
        <w:t>hat work still has some distance to go</w:t>
      </w:r>
      <w:r>
        <w:t xml:space="preserve"> b</w:t>
      </w:r>
      <w:r w:rsidRPr="00A714EB">
        <w:t>efore we can say with complete confidence that it matters not who you are</w:t>
      </w:r>
      <w:r>
        <w:t>,</w:t>
      </w:r>
      <w:r w:rsidRPr="00A714EB">
        <w:t xml:space="preserve"> whether you are a man or a woman</w:t>
      </w:r>
      <w:r>
        <w:t xml:space="preserve"> or </w:t>
      </w:r>
      <w:r w:rsidRPr="00A714EB">
        <w:t>whether you are serving in a single or a dual</w:t>
      </w:r>
      <w:r>
        <w:t xml:space="preserve">, because </w:t>
      </w:r>
      <w:r w:rsidRPr="00A714EB">
        <w:t xml:space="preserve">all of those will be managed and </w:t>
      </w:r>
      <w:r w:rsidRPr="00A714EB">
        <w:t>taken into account</w:t>
      </w:r>
      <w:r w:rsidRPr="00A714EB">
        <w:t xml:space="preserve"> as you go through.</w:t>
      </w:r>
    </w:p>
    <w:p w:rsidR="002D23AC" w:rsidP="002D23AC">
      <w:pPr>
        <w:pStyle w:val="Answer"/>
      </w:pPr>
      <w:r>
        <w:t xml:space="preserve">We </w:t>
      </w:r>
      <w:r w:rsidRPr="00A714EB">
        <w:t>have to</w:t>
      </w:r>
      <w:r w:rsidRPr="00A714EB">
        <w:t xml:space="preserve"> deal with one physiological difference</w:t>
      </w:r>
      <w:r>
        <w:t xml:space="preserve">: </w:t>
      </w:r>
      <w:r w:rsidRPr="00A714EB">
        <w:t>only women can have babies</w:t>
      </w:r>
      <w:r>
        <w:t>. We</w:t>
      </w:r>
      <w:r w:rsidRPr="00A714EB">
        <w:t xml:space="preserve"> </w:t>
      </w:r>
      <w:r w:rsidRPr="00A714EB">
        <w:t>have to</w:t>
      </w:r>
      <w:r w:rsidRPr="00A714EB">
        <w:t xml:space="preserve"> build that into our system and accept it. </w:t>
      </w:r>
      <w:r>
        <w:t xml:space="preserve">Sadly, when </w:t>
      </w:r>
      <w:r w:rsidRPr="00A714EB">
        <w:t>I grew up</w:t>
      </w:r>
      <w:r>
        <w:t xml:space="preserve">, </w:t>
      </w:r>
      <w:r w:rsidRPr="00A714EB">
        <w:t xml:space="preserve">some of my female colleagues in </w:t>
      </w:r>
      <w:r>
        <w:t xml:space="preserve">that </w:t>
      </w:r>
      <w:r w:rsidRPr="00A714EB">
        <w:t xml:space="preserve">younger </w:t>
      </w:r>
      <w:r>
        <w:t xml:space="preserve">era had </w:t>
      </w:r>
      <w:r w:rsidRPr="00A714EB">
        <w:t>comments written in their annual appraisals</w:t>
      </w:r>
      <w:r>
        <w:t xml:space="preserve"> that </w:t>
      </w:r>
      <w:r w:rsidRPr="00A714EB">
        <w:t>pointed out that they were women.</w:t>
      </w:r>
      <w:r>
        <w:t xml:space="preserve"> </w:t>
      </w:r>
      <w:r w:rsidRPr="00A714EB">
        <w:t xml:space="preserve">I look back on that with shame now. At the time, it seemed </w:t>
      </w:r>
      <w:r>
        <w:t xml:space="preserve">to be </w:t>
      </w:r>
      <w:r w:rsidRPr="00A714EB">
        <w:t xml:space="preserve">what you did. There were </w:t>
      </w:r>
      <w:r w:rsidRPr="00A714EB">
        <w:t>really talented</w:t>
      </w:r>
      <w:r w:rsidRPr="00A714EB">
        <w:t xml:space="preserve"> women of my generation who could not go any further or any faster because of those constraints.</w:t>
      </w:r>
      <w:r>
        <w:t xml:space="preserve"> </w:t>
      </w:r>
      <w:r w:rsidRPr="00A714EB">
        <w:t xml:space="preserve">Slowly but surely, wherever we bump into them, we are knocking them down. </w:t>
      </w:r>
    </w:p>
    <w:p w:rsidR="002D23AC" w:rsidRPr="00A714EB" w:rsidP="002D23AC">
      <w:pPr>
        <w:pStyle w:val="Answer"/>
      </w:pPr>
      <w:r w:rsidRPr="00A714EB">
        <w:t xml:space="preserve">There is no policy reason. We are now into making sure that the system recognises that and adapts accordingly. </w:t>
      </w:r>
      <w:r>
        <w:t>A</w:t>
      </w:r>
      <w:r w:rsidRPr="00A714EB">
        <w:t xml:space="preserve">s </w:t>
      </w:r>
      <w:r w:rsidRPr="00A714EB">
        <w:t>all of</w:t>
      </w:r>
      <w:r w:rsidRPr="00A714EB">
        <w:t xml:space="preserve"> my colleagues have said, we want the very best of the talent available in the country in order to defend the nation.</w:t>
      </w:r>
    </w:p>
    <w:p w:rsidR="002D23AC" w:rsidP="002D23AC">
      <w:pPr>
        <w:pStyle w:val="Answer"/>
      </w:pPr>
      <w:sdt>
        <w:sdtPr>
          <w:alias w:val="Witness"/>
          <w:id w:val="-1640261382"/>
          <w:placeholder>
            <w:docPart w:val="DD581CAC72B04F24A0B4426AB0185CC0"/>
          </w:placeholder>
          <w:richText/>
        </w:sdtPr>
        <w:sdtContent>
          <w:r w:rsidRPr="00C60BA4">
            <w:rPr>
              <w:b/>
              <w:i/>
            </w:rPr>
            <w:t xml:space="preserve">Air Chief Marshal </w:t>
          </w:r>
          <w:r>
            <w:rPr>
              <w:b/>
              <w:i/>
            </w:rPr>
            <w:t>Sir</w:t>
          </w:r>
          <w:r w:rsidRPr="00C60BA4">
            <w:rPr>
              <w:b/>
              <w:i/>
            </w:rPr>
            <w:t xml:space="preserve"> Richard Knighton</w:t>
          </w:r>
          <w:r w:rsidRPr="003D5074">
            <w:rPr>
              <w:b/>
              <w:bCs/>
              <w:i/>
              <w:iCs/>
            </w:rPr>
            <w:t>:</w:t>
          </w:r>
        </w:sdtContent>
      </w:sdt>
      <w:r>
        <w:t xml:space="preserve"> </w:t>
      </w:r>
      <w:r w:rsidRPr="00A714EB">
        <w:t>As Ben said, there are no policy constraints</w:t>
      </w:r>
      <w:r>
        <w:t xml:space="preserve">, but, </w:t>
      </w:r>
      <w:r w:rsidRPr="00A714EB">
        <w:t xml:space="preserve">as you rightly point out, there are cultural </w:t>
      </w:r>
      <w:r>
        <w:t xml:space="preserve">and </w:t>
      </w:r>
      <w:r w:rsidRPr="00A714EB">
        <w:t xml:space="preserve">behavioural aspects that can make things harder. When you speak to senior women, they will tell you </w:t>
      </w:r>
      <w:r>
        <w:t xml:space="preserve">that </w:t>
      </w:r>
      <w:r w:rsidRPr="00A714EB">
        <w:t xml:space="preserve">they think it is harder for them. They have to be </w:t>
      </w:r>
      <w:r w:rsidRPr="00A714EB">
        <w:t>better</w:t>
      </w:r>
      <w:r w:rsidRPr="00A714EB">
        <w:t xml:space="preserve"> and they have to work harder</w:t>
      </w:r>
      <w:r>
        <w:t xml:space="preserve">. </w:t>
      </w:r>
    </w:p>
    <w:p w:rsidR="002D23AC" w:rsidP="002D23AC">
      <w:pPr>
        <w:pStyle w:val="Question"/>
        <w:numPr>
          <w:ilvl w:val="0"/>
          <w:numId w:val="0"/>
        </w:numPr>
        <w:ind w:left="794"/>
      </w:pPr>
      <w:sdt>
        <w:sdtPr>
          <w:rPr>
            <w:b/>
            <w:bCs/>
          </w:rPr>
          <w:alias w:val="Member"/>
          <w:tag w:val="&lt;Member mnisId='249' dodsId='25708'&gt;"/>
          <w:id w:val="-508982600"/>
          <w:placeholder>
            <w:docPart w:val="4A26BB32512E40E09DC11468B04ABD2C"/>
          </w:placeholder>
          <w:richText/>
        </w:sdtPr>
        <w:sdtContent>
          <w:r w:rsidRPr="00234CE7">
            <w:rPr>
              <w:b/>
              <w:bCs/>
            </w:rPr>
            <w:t>Jesse Norman:</w:t>
          </w:r>
        </w:sdtContent>
      </w:sdt>
      <w:r w:rsidRPr="00234CE7">
        <w:rPr>
          <w:b/>
          <w:bCs/>
        </w:rPr>
        <w:t xml:space="preserve"> </w:t>
      </w:r>
      <w:r w:rsidRPr="00234CE7">
        <w:t>T</w:t>
      </w:r>
      <w:r w:rsidRPr="00A714EB">
        <w:t>han the equivalent male for the same position.</w:t>
      </w:r>
    </w:p>
    <w:p w:rsidR="002D23AC" w:rsidRPr="00A714EB" w:rsidP="002D23AC">
      <w:pPr>
        <w:pStyle w:val="Answer"/>
      </w:pPr>
      <w:sdt>
        <w:sdtPr>
          <w:alias w:val="Witness"/>
          <w:id w:val="-2039497062"/>
          <w:placeholder>
            <w:docPart w:val="FD15E95F30824631A70D13B55155937B"/>
          </w:placeholder>
          <w:richText/>
        </w:sdtPr>
        <w:sdtContent>
          <w:r w:rsidRPr="00C60BA4">
            <w:rPr>
              <w:b/>
              <w:i/>
            </w:rPr>
            <w:t xml:space="preserve">Air Chief Marshal </w:t>
          </w:r>
          <w:r>
            <w:rPr>
              <w:b/>
              <w:i/>
            </w:rPr>
            <w:t>Sir</w:t>
          </w:r>
          <w:r w:rsidRPr="00C60BA4">
            <w:rPr>
              <w:b/>
              <w:i/>
            </w:rPr>
            <w:t xml:space="preserve"> Richard Knighton</w:t>
          </w:r>
          <w:r w:rsidRPr="003D5074">
            <w:rPr>
              <w:b/>
              <w:bCs/>
              <w:i/>
              <w:iCs/>
            </w:rPr>
            <w:t>:</w:t>
          </w:r>
        </w:sdtContent>
      </w:sdt>
      <w:r w:rsidRPr="00A714EB">
        <w:t xml:space="preserve"> </w:t>
      </w:r>
      <w:r>
        <w:t xml:space="preserve">Yes. In </w:t>
      </w:r>
      <w:r w:rsidRPr="00A714EB">
        <w:t xml:space="preserve">the Air Force, historically the Chief of the Air Staff has always been a pilot. </w:t>
      </w:r>
      <w:r>
        <w:t xml:space="preserve">The </w:t>
      </w:r>
      <w:r w:rsidRPr="00A714EB">
        <w:t>representation of women in aircrew is low</w:t>
      </w:r>
      <w:r>
        <w:t xml:space="preserve">; it is </w:t>
      </w:r>
      <w:r w:rsidRPr="00A714EB">
        <w:t xml:space="preserve">below 10%. </w:t>
      </w:r>
      <w:r>
        <w:t>I</w:t>
      </w:r>
      <w:r w:rsidRPr="00A714EB">
        <w:t>mmediately, the pool is somewhat smaller. I am certain that in the future we will see a woman in my role as Chief of the Air Staff.</w:t>
      </w:r>
      <w:r>
        <w:t xml:space="preserve"> </w:t>
      </w:r>
    </w:p>
    <w:p w:rsidR="002D23AC" w:rsidP="002D23AC">
      <w:pPr>
        <w:pStyle w:val="Answer"/>
      </w:pPr>
      <w:r>
        <w:t>W</w:t>
      </w:r>
      <w:r w:rsidRPr="00A714EB">
        <w:t xml:space="preserve">hen we look at the data around promotions and command appointments, which have always been routes to more senior positions, thanks to changes made by my predecessor, more command appointments are </w:t>
      </w:r>
      <w:r w:rsidRPr="00A714EB">
        <w:t>opened up</w:t>
      </w:r>
      <w:r w:rsidRPr="00A714EB">
        <w:t xml:space="preserve"> to non-pilots</w:t>
      </w:r>
      <w:r>
        <w:t xml:space="preserve"> and </w:t>
      </w:r>
      <w:r w:rsidRPr="00A714EB">
        <w:t>non-air crew</w:t>
      </w:r>
      <w:r>
        <w:t xml:space="preserve">. Now </w:t>
      </w:r>
      <w:r w:rsidRPr="00A714EB">
        <w:t>29% of my group captain command appointments are filled by women. Two years ago, that was down at about 17%. In 2010 2.9% of warrant officers were women</w:t>
      </w:r>
      <w:r>
        <w:t>; it is now</w:t>
      </w:r>
      <w:r w:rsidRPr="00A714EB">
        <w:t xml:space="preserve"> 15%</w:t>
      </w:r>
      <w:r>
        <w:t>. We</w:t>
      </w:r>
      <w:r w:rsidRPr="00A714EB">
        <w:t xml:space="preserve"> are starting to see that shift</w:t>
      </w:r>
      <w:r>
        <w:t xml:space="preserve">, but </w:t>
      </w:r>
      <w:r w:rsidRPr="00A714EB">
        <w:t xml:space="preserve">we </w:t>
      </w:r>
      <w:r w:rsidRPr="00A714EB">
        <w:t>have to</w:t>
      </w:r>
      <w:r w:rsidRPr="00A714EB">
        <w:t xml:space="preserve"> do everything we can to make that as frictionless as possible</w:t>
      </w:r>
      <w:r>
        <w:t xml:space="preserve">, so that </w:t>
      </w:r>
      <w:r w:rsidRPr="00A714EB">
        <w:t>women and men are judged exactly the same way through our system</w:t>
      </w:r>
      <w:r>
        <w:t xml:space="preserve">. </w:t>
      </w:r>
    </w:p>
    <w:p w:rsidR="002D23AC" w:rsidRPr="00A714EB" w:rsidP="002D23AC">
      <w:pPr>
        <w:pStyle w:val="Answer"/>
      </w:pPr>
      <w:r>
        <w:t>We</w:t>
      </w:r>
      <w:r w:rsidRPr="00A714EB">
        <w:t xml:space="preserve"> need to make sure that is how it feels to women as well and do all we can to make that happen</w:t>
      </w:r>
      <w:r>
        <w:t>. We</w:t>
      </w:r>
      <w:r w:rsidRPr="00A714EB">
        <w:t xml:space="preserve"> are </w:t>
      </w:r>
      <w:r w:rsidRPr="00A714EB">
        <w:t>definitely making</w:t>
      </w:r>
      <w:r w:rsidRPr="00A714EB">
        <w:t xml:space="preserve"> some progress in that, just </w:t>
      </w:r>
      <w:r>
        <w:t xml:space="preserve">from </w:t>
      </w:r>
      <w:r w:rsidRPr="00A714EB">
        <w:t xml:space="preserve">looking at those numbers. </w:t>
      </w:r>
    </w:p>
    <w:p w:rsidR="002D23AC" w:rsidRPr="00A714EB" w:rsidP="002D23AC">
      <w:pPr>
        <w:pStyle w:val="Question"/>
        <w:numPr>
          <w:ilvl w:val="0"/>
          <w:numId w:val="9"/>
        </w:numPr>
      </w:pPr>
      <w:sdt>
        <w:sdtPr>
          <w:alias w:val="Member"/>
          <w:tag w:val="&lt;Member mnisId='249' dodsId='25708'&gt;"/>
          <w:id w:val="1874185509"/>
          <w:placeholder>
            <w:docPart w:val="2D6A62C8F302453395A10E0822A837F6"/>
          </w:placeholder>
          <w:richText/>
        </w:sdtPr>
        <w:sdtContent>
          <w:r w:rsidRPr="00FD7B5D">
            <w:rPr>
              <w:b/>
              <w:bCs/>
            </w:rPr>
            <w:t>Michelle Scrogham</w:t>
          </w:r>
          <w:r w:rsidRPr="006D1B25">
            <w:rPr>
              <w:b/>
              <w:bCs/>
            </w:rPr>
            <w:t>:</w:t>
          </w:r>
        </w:sdtContent>
      </w:sdt>
      <w:r>
        <w:t xml:space="preserve"> In the </w:t>
      </w:r>
      <w:r w:rsidRPr="00A714EB">
        <w:t xml:space="preserve">evidence that you have given us, </w:t>
      </w:r>
      <w:r>
        <w:t xml:space="preserve">you have talked about </w:t>
      </w:r>
      <w:r w:rsidRPr="00A714EB">
        <w:t xml:space="preserve">a whole host of initiatives around women’s health, menstruation, uniform and equipment, but what </w:t>
      </w:r>
      <w:r>
        <w:t xml:space="preserve">we have not heard about are the numbers of women </w:t>
      </w:r>
      <w:r w:rsidRPr="00A714EB">
        <w:t>accessing</w:t>
      </w:r>
      <w:r>
        <w:t xml:space="preserve"> them. A</w:t>
      </w:r>
      <w:r w:rsidRPr="00A714EB">
        <w:t>re women using those services</w:t>
      </w:r>
      <w:r>
        <w:t xml:space="preserve"> or a</w:t>
      </w:r>
      <w:r w:rsidRPr="00A714EB">
        <w:t>re there still barriers to access? Can you give us some detail?</w:t>
      </w:r>
    </w:p>
    <w:p w:rsidR="002D23AC" w:rsidRPr="00A714EB" w:rsidP="002D23AC">
      <w:pPr>
        <w:pStyle w:val="Answer"/>
      </w:pPr>
      <w:sdt>
        <w:sdtPr>
          <w:alias w:val="Witness"/>
          <w:id w:val="-1297376435"/>
          <w:placeholder>
            <w:docPart w:val="460468CA58204ABEACFC85BB9EA72776"/>
          </w:placeholder>
          <w:richText/>
        </w:sdtPr>
        <w:sdtContent>
          <w:r w:rsidRPr="005402E7">
            <w:rPr>
              <w:b/>
              <w:bCs/>
              <w:i/>
              <w:iCs/>
            </w:rPr>
            <w:t>Alistair Carns:</w:t>
          </w:r>
        </w:sdtContent>
      </w:sdt>
      <w:r>
        <w:t xml:space="preserve"> </w:t>
      </w:r>
      <w:r w:rsidRPr="00A714EB">
        <w:t>I do</w:t>
      </w:r>
      <w:r>
        <w:t xml:space="preserve"> not</w:t>
      </w:r>
      <w:r w:rsidRPr="00A714EB">
        <w:t xml:space="preserve"> have the stats</w:t>
      </w:r>
      <w:r>
        <w:t xml:space="preserve">. </w:t>
      </w:r>
      <w:r w:rsidRPr="00A714EB">
        <w:t>Sam</w:t>
      </w:r>
      <w:r>
        <w:t xml:space="preserve">, </w:t>
      </w:r>
      <w:r w:rsidRPr="00A714EB">
        <w:t>do you have any?</w:t>
      </w:r>
    </w:p>
    <w:p w:rsidR="002D23AC" w:rsidP="002D23AC">
      <w:pPr>
        <w:pStyle w:val="Answer"/>
      </w:pPr>
      <w:sdt>
        <w:sdtPr>
          <w:rPr>
            <w:i/>
            <w:iCs/>
          </w:rPr>
          <w:alias w:val="Witness"/>
          <w:id w:val="-1155451553"/>
          <w:placeholder>
            <w:docPart w:val="22DB13FC2589446E8B76A65D502EC811"/>
          </w:placeholder>
          <w:richText/>
        </w:sdtPr>
        <w:sdtContent>
          <w:r w:rsidRPr="00735136">
            <w:rPr>
              <w:b/>
              <w:bCs/>
              <w:i/>
              <w:iCs/>
            </w:rPr>
            <w:t>Sam des Forges</w:t>
          </w:r>
          <w:r w:rsidRPr="00735136">
            <w:rPr>
              <w:b/>
              <w:i/>
              <w:iCs/>
            </w:rPr>
            <w:t>:</w:t>
          </w:r>
        </w:sdtContent>
      </w:sdt>
      <w:r>
        <w:t xml:space="preserve"> Yes, this </w:t>
      </w:r>
      <w:r w:rsidRPr="00A714EB">
        <w:t xml:space="preserve">is something that we talk a lot to our servicewomen’s networks about, </w:t>
      </w:r>
      <w:r>
        <w:t xml:space="preserve">for example, </w:t>
      </w:r>
      <w:r>
        <w:t>in order to</w:t>
      </w:r>
      <w:r>
        <w:t xml:space="preserve"> </w:t>
      </w:r>
      <w:r w:rsidRPr="00A714EB">
        <w:t>get that understanding</w:t>
      </w:r>
      <w:r>
        <w:t>. We</w:t>
      </w:r>
      <w:r w:rsidRPr="00A714EB">
        <w:t xml:space="preserve"> have had a few occasions where the messages have not got through to all the relevant folk in terms of knowing that this is important</w:t>
      </w:r>
      <w:r>
        <w:t xml:space="preserve">. </w:t>
      </w:r>
    </w:p>
    <w:p w:rsidR="002D23AC" w:rsidRPr="00A714EB" w:rsidP="002D23AC">
      <w:pPr>
        <w:pStyle w:val="Answer"/>
      </w:pPr>
      <w:r>
        <w:t>W</w:t>
      </w:r>
      <w:r w:rsidRPr="00A714EB">
        <w:t xml:space="preserve">e have created </w:t>
      </w:r>
      <w:r>
        <w:t xml:space="preserve">those options or </w:t>
      </w:r>
      <w:r w:rsidRPr="00A714EB">
        <w:t>those items</w:t>
      </w:r>
      <w:r>
        <w:t xml:space="preserve">. We </w:t>
      </w:r>
      <w:r w:rsidRPr="00A714EB">
        <w:t>are now seeing them made available on a far more regular basis</w:t>
      </w:r>
      <w:r>
        <w:t>. W</w:t>
      </w:r>
      <w:r w:rsidRPr="00A714EB">
        <w:t xml:space="preserve">hen we are going on operations or deployments, </w:t>
      </w:r>
      <w:r>
        <w:t xml:space="preserve">this </w:t>
      </w:r>
      <w:r w:rsidRPr="00A714EB">
        <w:t>is being embedded in the thinking</w:t>
      </w:r>
      <w:r>
        <w:t>. We</w:t>
      </w:r>
      <w:r w:rsidRPr="00A714EB">
        <w:t xml:space="preserve"> have had a couple of </w:t>
      </w:r>
      <w:r>
        <w:t xml:space="preserve">instances where we have not quite got it </w:t>
      </w:r>
      <w:r w:rsidRPr="00A714EB">
        <w:t>right, but it is moving forward.</w:t>
      </w:r>
    </w:p>
    <w:p w:rsidR="002D23AC" w:rsidRPr="00A714EB" w:rsidP="002D23AC">
      <w:pPr>
        <w:pStyle w:val="Answer"/>
      </w:pPr>
      <w:r>
        <w:t>I</w:t>
      </w:r>
      <w:r w:rsidRPr="00A714EB">
        <w:t xml:space="preserve">nterestingly, we have worked </w:t>
      </w:r>
      <w:r w:rsidRPr="00A714EB">
        <w:t>really closely</w:t>
      </w:r>
      <w:r w:rsidRPr="00A714EB">
        <w:t xml:space="preserve"> with our Ukrainian colleagues in this space</w:t>
      </w:r>
      <w:r>
        <w:t xml:space="preserve"> in order to learn </w:t>
      </w:r>
      <w:r w:rsidRPr="00A714EB">
        <w:t>from their experience</w:t>
      </w:r>
      <w:r>
        <w:t xml:space="preserve">. That has </w:t>
      </w:r>
      <w:r w:rsidRPr="00A714EB">
        <w:t>got us thinking slightly differently about the provision we have found.</w:t>
      </w:r>
      <w:r>
        <w:t xml:space="preserve"> I</w:t>
      </w:r>
      <w:r w:rsidRPr="00A714EB">
        <w:t xml:space="preserve">f I can talk quite bluntly in this space, which </w:t>
      </w:r>
      <w:r>
        <w:t xml:space="preserve">I think </w:t>
      </w:r>
      <w:r w:rsidRPr="00A714EB">
        <w:t>is important, we have been hearing from Ukrainian colleagues who are on the frontline</w:t>
      </w:r>
      <w:r>
        <w:t xml:space="preserve">, </w:t>
      </w:r>
      <w:r w:rsidRPr="00A714EB">
        <w:t>operating in a drone warfare world where it is very difficult to get any privacy</w:t>
      </w:r>
      <w:r>
        <w:t xml:space="preserve"> </w:t>
      </w:r>
      <w:r w:rsidRPr="00A714EB">
        <w:t>to look after hygiene and some of those sorts of things</w:t>
      </w:r>
      <w:r>
        <w:t>. T</w:t>
      </w:r>
      <w:r w:rsidRPr="00A714EB">
        <w:t xml:space="preserve">hey have really valued the approach that we have taken </w:t>
      </w:r>
      <w:r>
        <w:t xml:space="preserve">with </w:t>
      </w:r>
      <w:r w:rsidRPr="00A714EB">
        <w:t xml:space="preserve">those menstrual support boxes, but they have </w:t>
      </w:r>
      <w:r>
        <w:t xml:space="preserve">also </w:t>
      </w:r>
      <w:r w:rsidRPr="00A714EB">
        <w:t>given us ideas for things to add to them, which, because we have not been in that scenario, had not occurred to us.</w:t>
      </w:r>
    </w:p>
    <w:p w:rsidR="002D23AC" w:rsidRPr="00A714EB" w:rsidP="002D23AC">
      <w:pPr>
        <w:pStyle w:val="Answer"/>
      </w:pPr>
      <w:r>
        <w:t>T</w:t>
      </w:r>
      <w:r w:rsidRPr="00A714EB">
        <w:t xml:space="preserve">here is a real international two-way learning in terms of how we </w:t>
      </w:r>
      <w:r>
        <w:t>could</w:t>
      </w:r>
      <w:r w:rsidRPr="00A714EB">
        <w:t xml:space="preserve"> make that better, but we have certainly had a few occasions where those have not got to the people who need them</w:t>
      </w:r>
      <w:r>
        <w:t xml:space="preserve">. That has </w:t>
      </w:r>
      <w:r w:rsidRPr="00A714EB">
        <w:t xml:space="preserve">resulted in the services picking that up and flowing that through the deployment thinking in a far more </w:t>
      </w:r>
      <w:r>
        <w:t xml:space="preserve">cohered </w:t>
      </w:r>
      <w:r w:rsidRPr="00A714EB">
        <w:t>way.</w:t>
      </w:r>
      <w:r>
        <w:t xml:space="preserve"> </w:t>
      </w:r>
      <w:r w:rsidRPr="00A714EB">
        <w:t xml:space="preserve">I would really pay </w:t>
      </w:r>
      <w:r w:rsidRPr="00A714EB">
        <w:t>particular tribute</w:t>
      </w:r>
      <w:r w:rsidRPr="00A714EB">
        <w:t xml:space="preserve"> to </w:t>
      </w:r>
      <w:r>
        <w:t xml:space="preserve">the </w:t>
      </w:r>
      <w:r w:rsidRPr="00A714EB">
        <w:t>Ukrainian women serving</w:t>
      </w:r>
      <w:r>
        <w:t xml:space="preserve"> </w:t>
      </w:r>
      <w:r w:rsidRPr="00A714EB">
        <w:t>on the frontline</w:t>
      </w:r>
      <w:r>
        <w:t>. W</w:t>
      </w:r>
      <w:r w:rsidRPr="00A714EB">
        <w:t>hat they have experienced has shown the value of that thinking</w:t>
      </w:r>
      <w:r>
        <w:t xml:space="preserve">, but </w:t>
      </w:r>
      <w:r w:rsidRPr="00A714EB">
        <w:t xml:space="preserve">there are </w:t>
      </w:r>
      <w:r>
        <w:t xml:space="preserve">also </w:t>
      </w:r>
      <w:r w:rsidRPr="00A714EB">
        <w:t>things that we just had not thought about, particularly in a world of drone warfare</w:t>
      </w:r>
      <w:r>
        <w:t xml:space="preserve">. The approaches to </w:t>
      </w:r>
      <w:r w:rsidRPr="00A714EB">
        <w:t xml:space="preserve">urination, menstruation, cleanliness and hygiene </w:t>
      </w:r>
      <w:r>
        <w:t xml:space="preserve">are </w:t>
      </w:r>
      <w:r w:rsidRPr="00A714EB">
        <w:t>different for women</w:t>
      </w:r>
      <w:r>
        <w:t>. T</w:t>
      </w:r>
      <w:r w:rsidRPr="00A714EB">
        <w:t xml:space="preserve">hat has been </w:t>
      </w:r>
      <w:r w:rsidRPr="00A714EB">
        <w:t>really valuable</w:t>
      </w:r>
      <w:r w:rsidRPr="00A714EB">
        <w:t>.</w:t>
      </w:r>
    </w:p>
    <w:p w:rsidR="002D23AC" w:rsidRPr="00A714EB" w:rsidP="002D23AC">
      <w:pPr>
        <w:pStyle w:val="Question"/>
        <w:numPr>
          <w:ilvl w:val="0"/>
          <w:numId w:val="9"/>
        </w:numPr>
      </w:pPr>
      <w:sdt>
        <w:sdtPr>
          <w:alias w:val="Member"/>
          <w:tag w:val="&lt;Member mnisId='249' dodsId='25708'&gt;"/>
          <w:id w:val="-1572955890"/>
          <w:placeholder>
            <w:docPart w:val="C24CB3C3EE1D42DC91ED7E4CCB24E527"/>
          </w:placeholder>
          <w:richText/>
        </w:sdtPr>
        <w:sdtContent>
          <w:r w:rsidRPr="00FD7B5D">
            <w:rPr>
              <w:b/>
              <w:bCs/>
            </w:rPr>
            <w:t>Michelle Scrogham</w:t>
          </w:r>
          <w:r w:rsidRPr="006D1B25">
            <w:rPr>
              <w:b/>
              <w:bCs/>
            </w:rPr>
            <w:t>:</w:t>
          </w:r>
        </w:sdtContent>
      </w:sdt>
      <w:r w:rsidRPr="00A714EB">
        <w:t xml:space="preserve"> </w:t>
      </w:r>
      <w:r>
        <w:t>W</w:t>
      </w:r>
      <w:r w:rsidRPr="00A714EB">
        <w:t>ith uniforms and equipment, what checks and balances are you putting in place to see how well those initiatives are picked up and used? Do you have a process for measuring that?</w:t>
      </w:r>
    </w:p>
    <w:p w:rsidR="002D23AC" w:rsidRPr="00A714EB" w:rsidP="002D23AC">
      <w:pPr>
        <w:pStyle w:val="Answer"/>
      </w:pPr>
      <w:sdt>
        <w:sdtPr>
          <w:rPr>
            <w:i/>
            <w:iCs/>
          </w:rPr>
          <w:alias w:val="Witness"/>
          <w:id w:val="-195160416"/>
          <w:placeholder>
            <w:docPart w:val="89601794488B47D98FCECB1A06935835"/>
          </w:placeholder>
          <w:richText/>
        </w:sdtPr>
        <w:sdtContent>
          <w:r w:rsidRPr="00735136">
            <w:rPr>
              <w:b/>
              <w:bCs/>
              <w:i/>
              <w:iCs/>
            </w:rPr>
            <w:t>Sam des Forges</w:t>
          </w:r>
          <w:r w:rsidRPr="00735136">
            <w:rPr>
              <w:b/>
              <w:i/>
              <w:iCs/>
            </w:rPr>
            <w:t>:</w:t>
          </w:r>
        </w:sdtContent>
      </w:sdt>
      <w:r>
        <w:t xml:space="preserve"> O</w:t>
      </w:r>
      <w:r w:rsidRPr="00A714EB">
        <w:t xml:space="preserve">ur director of safety has created a new working </w:t>
      </w:r>
      <w:r w:rsidRPr="00A714EB">
        <w:t>group</w:t>
      </w:r>
      <w:r w:rsidRPr="00A714EB">
        <w:t xml:space="preserve"> and I am connecting our servicewomen’s networks with her</w:t>
      </w:r>
      <w:r>
        <w:t xml:space="preserve">. We </w:t>
      </w:r>
      <w:r w:rsidRPr="00A714EB">
        <w:t xml:space="preserve">have looked at uniform, </w:t>
      </w:r>
      <w:r>
        <w:t xml:space="preserve">but </w:t>
      </w:r>
      <w:r w:rsidRPr="00A714EB">
        <w:t xml:space="preserve">we also </w:t>
      </w:r>
      <w:r w:rsidRPr="00A714EB">
        <w:t>have to</w:t>
      </w:r>
      <w:r w:rsidRPr="00A714EB">
        <w:t xml:space="preserve"> think about PPE</w:t>
      </w:r>
      <w:r>
        <w:t>. T</w:t>
      </w:r>
      <w:r w:rsidRPr="00A714EB">
        <w:t xml:space="preserve">here is a </w:t>
      </w:r>
      <w:r w:rsidRPr="00A714EB">
        <w:t>really broad</w:t>
      </w:r>
      <w:r w:rsidRPr="00A714EB">
        <w:t xml:space="preserve"> area that we have to think about in this space</w:t>
      </w:r>
      <w:r>
        <w:t>. T</w:t>
      </w:r>
      <w:r w:rsidRPr="00A714EB">
        <w:t xml:space="preserve">he services themselves are doing elements of assurance. I am </w:t>
      </w:r>
      <w:r w:rsidRPr="00A714EB">
        <w:t>really keen</w:t>
      </w:r>
      <w:r w:rsidRPr="00A714EB">
        <w:t xml:space="preserve"> to go beyond the check-ins </w:t>
      </w:r>
      <w:r>
        <w:t xml:space="preserve">that </w:t>
      </w:r>
      <w:r w:rsidRPr="00A714EB">
        <w:t xml:space="preserve">I have with folk who are using this </w:t>
      </w:r>
      <w:r>
        <w:t>equipment. “A</w:t>
      </w:r>
      <w:r w:rsidRPr="00A714EB">
        <w:t>ssurance</w:t>
      </w:r>
      <w:r>
        <w:t>” is</w:t>
      </w:r>
      <w:r w:rsidRPr="00A714EB">
        <w:t xml:space="preserve"> our watchword at this point in the maturity journey</w:t>
      </w:r>
      <w:r>
        <w:t>. T</w:t>
      </w:r>
      <w:r w:rsidRPr="00A714EB">
        <w:t xml:space="preserve">hat is something we are </w:t>
      </w:r>
      <w:r w:rsidRPr="00A714EB">
        <w:t>really keen</w:t>
      </w:r>
      <w:r w:rsidRPr="00A714EB">
        <w:t xml:space="preserve"> to get after. </w:t>
      </w:r>
      <w:r>
        <w:t>T</w:t>
      </w:r>
      <w:r w:rsidRPr="00A714EB">
        <w:t>he director of safety’s work is really going to help on that.</w:t>
      </w:r>
    </w:p>
    <w:p w:rsidR="002D23AC" w:rsidRPr="00A714EB" w:rsidP="002D23AC">
      <w:pPr>
        <w:pStyle w:val="Answer"/>
      </w:pPr>
      <w:sdt>
        <w:sdtPr>
          <w:alias w:val="Witness"/>
          <w:id w:val="1193575824"/>
          <w:placeholder>
            <w:docPart w:val="7DC3FFACB1514B2380802781A92DDB13"/>
          </w:placeholder>
          <w:richText/>
        </w:sdtPr>
        <w:sdtContent>
          <w:r w:rsidRPr="005402E7">
            <w:rPr>
              <w:b/>
              <w:bCs/>
              <w:i/>
              <w:iCs/>
            </w:rPr>
            <w:t>Alistair Carns:</w:t>
          </w:r>
        </w:sdtContent>
      </w:sdt>
      <w:r>
        <w:t xml:space="preserve"> </w:t>
      </w:r>
      <w:r w:rsidRPr="00A714EB">
        <w:t xml:space="preserve">Speaking to the women’s network, there were some issues around </w:t>
      </w:r>
      <w:r>
        <w:t xml:space="preserve">the </w:t>
      </w:r>
      <w:r w:rsidRPr="00A714EB">
        <w:t>availability of maternity uniforms, body armour that was fitted and made for women, rucksacks, backpacks and all the kit that the male population of defence probably take for granted</w:t>
      </w:r>
      <w:r>
        <w:t xml:space="preserve">. We need to ensure that </w:t>
      </w:r>
      <w:r w:rsidRPr="00A714EB">
        <w:t>is fit and purposeful for women</w:t>
      </w:r>
      <w:r>
        <w:t>,</w:t>
      </w:r>
      <w:r w:rsidRPr="00A714EB">
        <w:t xml:space="preserve"> and easily accessible</w:t>
      </w:r>
      <w:r>
        <w:t xml:space="preserve">. They should </w:t>
      </w:r>
      <w:r w:rsidRPr="00A714EB">
        <w:t xml:space="preserve">not have to write </w:t>
      </w:r>
      <w:r>
        <w:t xml:space="preserve">away and get </w:t>
      </w:r>
      <w:r w:rsidRPr="00A714EB">
        <w:t>a central store to send it forward</w:t>
      </w:r>
      <w:r>
        <w:t>. T</w:t>
      </w:r>
      <w:r w:rsidRPr="00A714EB">
        <w:t>hat was absolutely taken on board</w:t>
      </w:r>
      <w:r>
        <w:t>. We</w:t>
      </w:r>
      <w:r w:rsidRPr="00A714EB">
        <w:t xml:space="preserve"> are </w:t>
      </w:r>
      <w:r>
        <w:t>looking into that.</w:t>
      </w:r>
    </w:p>
    <w:p w:rsidR="002D23AC" w:rsidP="002D23AC">
      <w:pPr>
        <w:pStyle w:val="Question"/>
        <w:numPr>
          <w:ilvl w:val="0"/>
          <w:numId w:val="9"/>
        </w:numPr>
      </w:pPr>
      <w:sdt>
        <w:sdtPr>
          <w:alias w:val="Member"/>
          <w:tag w:val="&lt;Member mnisId='249' dodsId='25708'&gt;"/>
          <w:id w:val="1955595128"/>
          <w:placeholder>
            <w:docPart w:val="D1DA30012E82489C85584A36DB54C134"/>
          </w:placeholder>
          <w:richText/>
        </w:sdtPr>
        <w:sdtContent>
          <w:r w:rsidRPr="00ED1970">
            <w:rPr>
              <w:b/>
              <w:bCs/>
            </w:rPr>
            <w:t>Chair:</w:t>
          </w:r>
        </w:sdtContent>
      </w:sdt>
      <w:r>
        <w:t xml:space="preserve"> </w:t>
      </w:r>
      <w:r w:rsidRPr="00A714EB">
        <w:t>There are lots more issues</w:t>
      </w:r>
      <w:r>
        <w:t xml:space="preserve"> that</w:t>
      </w:r>
      <w:r w:rsidRPr="00A714EB">
        <w:t xml:space="preserve"> I know members wanted to discuss, but I fear the clock has beaten us. </w:t>
      </w:r>
      <w:r>
        <w:t>T</w:t>
      </w:r>
      <w:r w:rsidRPr="00A714EB">
        <w:t>here are many things that I am still not happy with</w:t>
      </w:r>
      <w:r>
        <w:t xml:space="preserve">. </w:t>
      </w:r>
      <w:r w:rsidRPr="00A714EB">
        <w:t>I raised the issue earlier about concurrent jurisdiction</w:t>
      </w:r>
      <w:r>
        <w:t xml:space="preserve"> and </w:t>
      </w:r>
      <w:r w:rsidRPr="00A714EB">
        <w:t>how complaints are dealt with. The Independent Defence Authority has also rightly raised concerns about the M</w:t>
      </w:r>
      <w:r>
        <w:t>o</w:t>
      </w:r>
      <w:r w:rsidRPr="00A714EB">
        <w:t xml:space="preserve">D’s increased propensity to use non-statutory </w:t>
      </w:r>
      <w:r>
        <w:t>i</w:t>
      </w:r>
      <w:r w:rsidRPr="00A714EB">
        <w:t xml:space="preserve">nquiries, </w:t>
      </w:r>
      <w:r>
        <w:t xml:space="preserve">in which </w:t>
      </w:r>
      <w:r w:rsidRPr="00A714EB">
        <w:t>more and more things are heavily redacted</w:t>
      </w:r>
      <w:r>
        <w:t xml:space="preserve">; they take </w:t>
      </w:r>
      <w:r w:rsidRPr="00A714EB">
        <w:t>a long time to report</w:t>
      </w:r>
      <w:r>
        <w:t xml:space="preserve">; </w:t>
      </w:r>
      <w:r w:rsidRPr="00A714EB">
        <w:t xml:space="preserve">and </w:t>
      </w:r>
      <w:r>
        <w:t xml:space="preserve">they </w:t>
      </w:r>
      <w:r w:rsidRPr="00A714EB">
        <w:t>fail to tell victims what has been found and what the consequences have been.</w:t>
      </w:r>
      <w:r>
        <w:t xml:space="preserve"> I</w:t>
      </w:r>
      <w:r w:rsidRPr="00A714EB">
        <w:t xml:space="preserve">n their words, </w:t>
      </w:r>
      <w:r>
        <w:t xml:space="preserve">the MoD has </w:t>
      </w:r>
      <w:r w:rsidRPr="00A714EB">
        <w:t>failed to listen to the evidence that women were giving.</w:t>
      </w:r>
    </w:p>
    <w:p w:rsidR="002D23AC" w:rsidRPr="00A714EB" w:rsidP="002D23AC">
      <w:pPr>
        <w:pStyle w:val="Answer"/>
      </w:pPr>
      <w:r>
        <w:t>L</w:t>
      </w:r>
      <w:r w:rsidRPr="00A714EB">
        <w:t>ast week, the former Defence Minister Johnny Mercer admitted of a colossal failure</w:t>
      </w:r>
      <w:r>
        <w:t>. H</w:t>
      </w:r>
      <w:r w:rsidRPr="00A714EB">
        <w:t xml:space="preserve">e felt he did not argue strongly enough to make sure that sexual offences </w:t>
      </w:r>
      <w:r>
        <w:t>w</w:t>
      </w:r>
      <w:r w:rsidRPr="00A714EB">
        <w:t>ould be taken away from the M</w:t>
      </w:r>
      <w:r>
        <w:t>o</w:t>
      </w:r>
      <w:r w:rsidRPr="00A714EB">
        <w:t xml:space="preserve">D and dealt with by civilian police. Minister, </w:t>
      </w:r>
      <w:r>
        <w:t>in o</w:t>
      </w:r>
      <w:r w:rsidRPr="00A714EB">
        <w:t>pposition</w:t>
      </w:r>
      <w:r>
        <w:t xml:space="preserve">, </w:t>
      </w:r>
      <w:r w:rsidRPr="00A714EB">
        <w:t>Labour backed the proposal to transfer serious and sexual offences out of military courts.</w:t>
      </w:r>
      <w:r>
        <w:t xml:space="preserve"> </w:t>
      </w:r>
      <w:r w:rsidRPr="00A714EB">
        <w:t xml:space="preserve">Can you </w:t>
      </w:r>
      <w:r>
        <w:t xml:space="preserve">tell us </w:t>
      </w:r>
      <w:r w:rsidRPr="00A714EB">
        <w:t>today whether the Government intend to make that legal change so that women and girls can have that?</w:t>
      </w:r>
    </w:p>
    <w:p w:rsidR="002D23AC" w:rsidRPr="00A714EB" w:rsidP="002D23AC">
      <w:pPr>
        <w:pStyle w:val="Answer"/>
      </w:pPr>
      <w:sdt>
        <w:sdtPr>
          <w:alias w:val="Witness"/>
          <w:id w:val="1167518834"/>
          <w:placeholder>
            <w:docPart w:val="342C710D40C14D008F86DFC98C4ADCE5"/>
          </w:placeholder>
          <w:richText/>
        </w:sdtPr>
        <w:sdtContent>
          <w:r w:rsidRPr="005402E7">
            <w:rPr>
              <w:b/>
              <w:bCs/>
              <w:i/>
              <w:iCs/>
            </w:rPr>
            <w:t>Alistair Carns:</w:t>
          </w:r>
        </w:sdtContent>
      </w:sdt>
      <w:r>
        <w:t xml:space="preserve"> I</w:t>
      </w:r>
      <w:r w:rsidRPr="00A714EB">
        <w:t>n 2021 to 2022, we would absolutely agree, but His Majesty’s Crown Prosecution Service Inspectorate has already reviewed the service justice system</w:t>
      </w:r>
      <w:r>
        <w:t>. Giving the</w:t>
      </w:r>
      <w:r w:rsidRPr="00A714EB">
        <w:t xml:space="preserve"> choice to a victim</w:t>
      </w:r>
      <w:r>
        <w:t xml:space="preserve"> as to whether </w:t>
      </w:r>
      <w:r w:rsidRPr="00A714EB">
        <w:t xml:space="preserve">they want the criminal justice system or the service justice system to deal with </w:t>
      </w:r>
      <w:r>
        <w:t xml:space="preserve">their </w:t>
      </w:r>
      <w:r w:rsidRPr="00A714EB">
        <w:t>case</w:t>
      </w:r>
      <w:r>
        <w:t xml:space="preserve"> </w:t>
      </w:r>
      <w:r w:rsidRPr="00A714EB">
        <w:t>provides the optimal solution for the victim. I</w:t>
      </w:r>
      <w:r>
        <w:t xml:space="preserve">t </w:t>
      </w:r>
      <w:r w:rsidRPr="00A714EB">
        <w:t xml:space="preserve">should </w:t>
      </w:r>
      <w:r>
        <w:t xml:space="preserve">not </w:t>
      </w:r>
      <w:r w:rsidRPr="00A714EB">
        <w:t xml:space="preserve">be on us to tell them which avenue they </w:t>
      </w:r>
      <w:r>
        <w:t xml:space="preserve">have </w:t>
      </w:r>
      <w:r w:rsidRPr="00A714EB">
        <w:t xml:space="preserve">to take. </w:t>
      </w:r>
      <w:r>
        <w:t>C</w:t>
      </w:r>
      <w:r w:rsidRPr="00A714EB">
        <w:t>hoice is the way forward. If you want to take away choice, we go down one avenue. If you want to deliver choice to them and they can go either way, those options are available. That is the best solution</w:t>
      </w:r>
      <w:r>
        <w:t>, s</w:t>
      </w:r>
      <w:r w:rsidRPr="00A714EB">
        <w:t xml:space="preserve">peaking not only </w:t>
      </w:r>
      <w:r>
        <w:t xml:space="preserve">to </w:t>
      </w:r>
      <w:r w:rsidRPr="00A714EB">
        <w:t>individuals in the service justice system but the women’s networks as well.</w:t>
      </w:r>
    </w:p>
    <w:p w:rsidR="002D23AC" w:rsidRPr="00A714EB" w:rsidP="002D23AC">
      <w:pPr>
        <w:pStyle w:val="Question"/>
        <w:numPr>
          <w:ilvl w:val="0"/>
          <w:numId w:val="9"/>
        </w:numPr>
      </w:pPr>
      <w:sdt>
        <w:sdtPr>
          <w:alias w:val="Member"/>
          <w:tag w:val="&lt;Member mnisId='249' dodsId='25708'&gt;"/>
          <w:id w:val="1635603266"/>
          <w:placeholder>
            <w:docPart w:val="B8838B79CE6A4FDAA4BC1815D81C3C79"/>
          </w:placeholder>
          <w:richText/>
        </w:sdtPr>
        <w:sdtContent>
          <w:r w:rsidRPr="006D1B25">
            <w:rPr>
              <w:b/>
              <w:bCs/>
            </w:rPr>
            <w:t>Chair:</w:t>
          </w:r>
        </w:sdtContent>
      </w:sdt>
      <w:r>
        <w:t xml:space="preserve"> </w:t>
      </w:r>
      <w:r w:rsidRPr="00A714EB">
        <w:t xml:space="preserve">I take on board that point, but it is a matter of fact that </w:t>
      </w:r>
      <w:r>
        <w:t xml:space="preserve">the </w:t>
      </w:r>
      <w:r w:rsidRPr="00A714EB">
        <w:t xml:space="preserve">conviction rate for cases that go to court martial for rape and sexual assault </w:t>
      </w:r>
      <w:r>
        <w:t xml:space="preserve">is </w:t>
      </w:r>
      <w:r w:rsidRPr="00A714EB">
        <w:t>far lower than the equivalent figures in the Crown Court.</w:t>
      </w:r>
    </w:p>
    <w:p w:rsidR="002D23AC" w:rsidRPr="00A714EB" w:rsidP="002D23AC">
      <w:pPr>
        <w:pStyle w:val="Answer"/>
      </w:pPr>
      <w:sdt>
        <w:sdtPr>
          <w:alias w:val="Witness"/>
          <w:id w:val="-1520004882"/>
          <w:placeholder>
            <w:docPart w:val="7DE6ABB1498046DA88F8D27C60EA0747"/>
          </w:placeholder>
          <w:richText/>
        </w:sdtPr>
        <w:sdtContent>
          <w:r w:rsidRPr="005402E7">
            <w:rPr>
              <w:b/>
              <w:bCs/>
              <w:i/>
              <w:iCs/>
            </w:rPr>
            <w:t>Alistair Carns:</w:t>
          </w:r>
        </w:sdtContent>
      </w:sdt>
      <w:r>
        <w:t xml:space="preserve"> </w:t>
      </w:r>
      <w:r w:rsidRPr="00A714EB">
        <w:t>That is incorrect</w:t>
      </w:r>
      <w:r>
        <w:t>. We</w:t>
      </w:r>
      <w:r w:rsidRPr="00A714EB">
        <w:t xml:space="preserve"> will provide you </w:t>
      </w:r>
      <w:r>
        <w:t xml:space="preserve">with </w:t>
      </w:r>
      <w:r w:rsidRPr="00A714EB">
        <w:t>the statistics to back that up.</w:t>
      </w:r>
    </w:p>
    <w:p w:rsidR="002D23AC" w:rsidP="002D23AC">
      <w:pPr>
        <w:pStyle w:val="Remark"/>
      </w:pPr>
      <w:sdt>
        <w:sdtPr>
          <w:alias w:val="Member"/>
          <w:tag w:val="&lt;Member mnisId='249' dodsId='25708'&gt;"/>
          <w:id w:val="1580327703"/>
          <w:placeholder>
            <w:docPart w:val="07E9D97B24894EDD968D678C2ABBC175"/>
          </w:placeholder>
          <w:richText/>
        </w:sdtPr>
        <w:sdtContent>
          <w:r w:rsidRPr="006D1B25">
            <w:rPr>
              <w:b/>
              <w:bCs/>
            </w:rPr>
            <w:t>Chair:</w:t>
          </w:r>
        </w:sdtContent>
      </w:sdt>
      <w:r>
        <w:t xml:space="preserve"> </w:t>
      </w:r>
      <w:r w:rsidRPr="00A714EB">
        <w:t>I look forward to receiving that</w:t>
      </w:r>
      <w:r>
        <w:t>. T</w:t>
      </w:r>
      <w:r w:rsidRPr="00A714EB">
        <w:t xml:space="preserve">hat is what our understanding is, including </w:t>
      </w:r>
      <w:r>
        <w:t xml:space="preserve">from </w:t>
      </w:r>
      <w:r w:rsidRPr="00A714EB">
        <w:t>the evidence that we were provided with by the Cent</w:t>
      </w:r>
      <w:r>
        <w:t>re</w:t>
      </w:r>
      <w:r w:rsidRPr="00A714EB">
        <w:t xml:space="preserve"> for Military Justice.</w:t>
      </w:r>
    </w:p>
    <w:p w:rsidR="002D23AC" w:rsidP="002D23AC">
      <w:pPr>
        <w:pStyle w:val="Remark"/>
      </w:pPr>
      <w:r w:rsidRPr="003F1539">
        <w:t>L</w:t>
      </w:r>
      <w:r w:rsidRPr="00A714EB">
        <w:t xml:space="preserve">astly, I would like to thank </w:t>
      </w:r>
      <w:r w:rsidRPr="00A714EB">
        <w:t>all of</w:t>
      </w:r>
      <w:r w:rsidRPr="00A714EB">
        <w:t xml:space="preserve"> your good selves for making the time to come and give evidence at today’s hearing. I know you are all very busy individuals. You have an important role to conduct in defence at a time when defence is so much in focus</w:t>
      </w:r>
      <w:r>
        <w:t>. T</w:t>
      </w:r>
      <w:r w:rsidRPr="00A714EB">
        <w:t>hank you for your service to our country.</w:t>
      </w:r>
      <w:r>
        <w:t xml:space="preserve"> </w:t>
      </w:r>
      <w:r w:rsidRPr="00A714EB">
        <w:t>As I said at the outset when setting the context</w:t>
      </w:r>
      <w:r>
        <w:t xml:space="preserve">, </w:t>
      </w:r>
      <w:r w:rsidRPr="00A714EB">
        <w:t xml:space="preserve">we are here to ask the difficult </w:t>
      </w:r>
      <w:r w:rsidRPr="00A714EB">
        <w:t>questions</w:t>
      </w:r>
      <w:r w:rsidRPr="00A714EB">
        <w:t xml:space="preserve"> and we will keep probing on certain matters</w:t>
      </w:r>
      <w:r>
        <w:t>. T</w:t>
      </w:r>
      <w:r w:rsidRPr="00A714EB">
        <w:t xml:space="preserve">hat is our job. That is what we have been elected by Parliament to do. </w:t>
      </w:r>
    </w:p>
    <w:p w:rsidR="002D23AC" w:rsidP="002D23AC">
      <w:pPr>
        <w:pStyle w:val="Answer"/>
      </w:pPr>
      <w:r w:rsidRPr="00A714EB">
        <w:t xml:space="preserve">I really appreciate the fact </w:t>
      </w:r>
      <w:r>
        <w:t xml:space="preserve">that </w:t>
      </w:r>
      <w:r w:rsidRPr="00A714EB">
        <w:t>you have made yoursel</w:t>
      </w:r>
      <w:r>
        <w:t xml:space="preserve">ves </w:t>
      </w:r>
      <w:r w:rsidRPr="00A714EB">
        <w:t>available</w:t>
      </w:r>
      <w:r>
        <w:t>;</w:t>
      </w:r>
      <w:r w:rsidRPr="00A714EB">
        <w:t xml:space="preserve"> you have ensured </w:t>
      </w:r>
      <w:r>
        <w:t xml:space="preserve">that </w:t>
      </w:r>
      <w:r w:rsidRPr="00A714EB">
        <w:t>we have transparency and accountability</w:t>
      </w:r>
      <w:r>
        <w:t>; and, as t</w:t>
      </w:r>
      <w:r w:rsidRPr="00A714EB">
        <w:t>he very top people who are responsible for the safety and welfare of our brave servicewomen and girls</w:t>
      </w:r>
      <w:r>
        <w:t xml:space="preserve">, you have been </w:t>
      </w:r>
      <w:r w:rsidRPr="00A714EB">
        <w:t xml:space="preserve">here to answer our questions. With that, I bring today’s hearing on women in the </w:t>
      </w:r>
      <w:r>
        <w:t>armed forces</w:t>
      </w:r>
      <w:r w:rsidRPr="00A714EB">
        <w:t xml:space="preserve"> to a conclusion.</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E23B2" w:rsidP="008143FA">
      <w:pPr>
        <w:spacing w:after="0"/>
      </w:pPr>
      <w:r>
        <w:separator/>
      </w:r>
    </w:p>
  </w:footnote>
  <w:footnote w:type="continuationSeparator" w:id="1">
    <w:p w:rsidR="00BE23B2" w:rsidP="008143FA">
      <w:pPr>
        <w:spacing w:after="0"/>
      </w:pPr>
      <w:r>
        <w:continuationSeparator/>
      </w:r>
    </w:p>
  </w:footnote>
  <w:footnote w:id="2">
    <w:p w:rsidR="004824F8">
      <w:pPr>
        <w:pStyle w:val="FootnoteText"/>
      </w:pPr>
      <w:r>
        <w:rPr>
          <w:rStyle w:val="FootnoteReference"/>
        </w:rPr>
        <w:footnoteRef/>
      </w:r>
      <w:r w:rsidR="008C1D2A">
        <w:t xml:space="preserve"> </w:t>
      </w:r>
      <w:r w:rsidRPr="008C1D2A" w:rsidR="008C1D2A">
        <w:rPr>
          <w:i/>
          <w:iCs/>
        </w:rPr>
        <w:t>Clarification from the Department: “</w:t>
      </w:r>
      <w:r w:rsidRPr="008C1D2A">
        <w:rPr>
          <w:i/>
          <w:iCs/>
        </w:rPr>
        <w:t>Defence accepted 33 recommendations, partially accepted a further four and noted 13 conclusions</w:t>
      </w:r>
      <w:r w:rsidRPr="008C1D2A" w:rsidR="00FF27F2">
        <w:rPr>
          <w:i/>
          <w:iCs/>
        </w:rPr>
        <w:t>. These have been addressed over the past two years by Defence and single Service activity</w:t>
      </w:r>
      <w:r w:rsidRPr="008C1D2A">
        <w:rPr>
          <w:i/>
          <w:iCs/>
        </w:rPr>
        <w:t xml:space="preserve">. </w:t>
      </w:r>
      <w:r w:rsidRPr="008C1D2A" w:rsidR="00FF27F2">
        <w:rPr>
          <w:i/>
          <w:iCs/>
        </w:rPr>
        <w:t xml:space="preserve">Defence </w:t>
      </w:r>
      <w:r w:rsidRPr="008C1D2A">
        <w:rPr>
          <w:i/>
          <w:iCs/>
        </w:rPr>
        <w:t>instead seek</w:t>
      </w:r>
      <w:r w:rsidRPr="008C1D2A" w:rsidR="00FF27F2">
        <w:rPr>
          <w:i/>
          <w:iCs/>
        </w:rPr>
        <w:t>s</w:t>
      </w:r>
      <w:r w:rsidRPr="008C1D2A">
        <w:rPr>
          <w:i/>
          <w:iCs/>
        </w:rPr>
        <w:t xml:space="preserve"> to address the </w:t>
      </w:r>
      <w:r w:rsidRPr="008C1D2A" w:rsidR="00FF27F2">
        <w:rPr>
          <w:i/>
          <w:iCs/>
        </w:rPr>
        <w:t xml:space="preserve">three remaining </w:t>
      </w:r>
      <w:r w:rsidRPr="008C1D2A">
        <w:rPr>
          <w:i/>
          <w:iCs/>
        </w:rPr>
        <w:t>recommendations</w:t>
      </w:r>
      <w:r w:rsidRPr="008C1D2A" w:rsidR="00FF27F2">
        <w:rPr>
          <w:i/>
          <w:iCs/>
        </w:rPr>
        <w:t>’ underlying concerns</w:t>
      </w:r>
      <w:r w:rsidRPr="008C1D2A">
        <w:rPr>
          <w:i/>
          <w:iCs/>
        </w:rPr>
        <w:t xml:space="preserve"> in other ways.</w:t>
      </w:r>
      <w:r w:rsidRPr="008C1D2A" w:rsidR="008C1D2A">
        <w:rPr>
          <w:i/>
          <w:iCs/>
        </w:rPr>
        <w:t>”</w:t>
      </w:r>
      <w:r w:rsidRPr="004824F8">
        <w:rPr>
          <w:b/>
          <w:bCs/>
        </w:rPr>
        <w:t xml:space="preserve"> </w:t>
      </w:r>
    </w:p>
  </w:footnote>
  <w:footnote w:id="3">
    <w:p w:rsidR="00926971">
      <w:pPr>
        <w:pStyle w:val="FootnoteText"/>
      </w:pPr>
      <w:r>
        <w:rPr>
          <w:rStyle w:val="FootnoteReference"/>
        </w:rPr>
        <w:footnoteRef/>
      </w:r>
      <w:r w:rsidR="008C1D2A">
        <w:t xml:space="preserve"> </w:t>
      </w:r>
      <w:r w:rsidRPr="00231A81" w:rsidR="008C1D2A">
        <w:rPr>
          <w:i/>
          <w:iCs/>
        </w:rPr>
        <w:t>Clarification from the Department: “</w:t>
      </w:r>
      <w:r w:rsidRPr="00231A81">
        <w:rPr>
          <w:i/>
          <w:iCs/>
        </w:rPr>
        <w:t>4% of Army personnel are responsible for all allegations of disciplinary offences and misconduct.</w:t>
      </w:r>
      <w:r w:rsidRPr="00231A81" w:rsidR="008C1D2A">
        <w:rPr>
          <w:i/>
          <w:iCs/>
        </w:rPr>
        <w:t>”</w:t>
      </w:r>
    </w:p>
  </w:footnote>
  <w:footnote w:id="4">
    <w:p w:rsidR="00646458">
      <w:pPr>
        <w:pStyle w:val="FootnoteText"/>
      </w:pPr>
      <w:r>
        <w:rPr>
          <w:rStyle w:val="FootnoteReference"/>
        </w:rPr>
        <w:footnoteRef/>
      </w:r>
      <w:r>
        <w:t xml:space="preserve"> </w:t>
      </w:r>
      <w:r w:rsidRPr="008C1D2A" w:rsidR="008C1D2A">
        <w:rPr>
          <w:i/>
          <w:iCs/>
        </w:rPr>
        <w:t>Clarification from the Department: “</w:t>
      </w:r>
      <w:r w:rsidRPr="008C1D2A">
        <w:rPr>
          <w:i/>
          <w:iCs/>
        </w:rPr>
        <w:t>CAS intended to say Defence Serious Crime Unit</w:t>
      </w:r>
      <w:r w:rsidRPr="008C1D2A" w:rsidR="008C1D2A">
        <w:rPr>
          <w:i/>
          <w:iCs/>
        </w:rPr>
        <w:t>”</w:t>
      </w:r>
    </w:p>
  </w:footnote>
  <w:footnote w:id="5">
    <w:p w:rsidR="00E5529C" w:rsidRPr="00E5529C" w:rsidP="00E5529C">
      <w:pPr>
        <w:pStyle w:val="FootnoteText"/>
      </w:pPr>
      <w:r>
        <w:rPr>
          <w:rStyle w:val="FootnoteReference"/>
        </w:rPr>
        <w:footnoteRef/>
      </w:r>
      <w:r>
        <w:t xml:space="preserve"> </w:t>
      </w:r>
      <w:r w:rsidRPr="008C1D2A">
        <w:rPr>
          <w:i/>
          <w:iCs/>
        </w:rPr>
        <w:t xml:space="preserve">Clarification from the Department: </w:t>
      </w:r>
      <w:r w:rsidRPr="00E5529C">
        <w:rPr>
          <w:i/>
          <w:iCs/>
        </w:rPr>
        <w:t>“This conflates concurrent jurisdiction with Service Complaints, which are two different means of holding people to account for allegations of wrongdoing. The Service Complaints system deals with allegations of wrongdoing (amongst other matters) but not criminal allegations, which would be passed to the Service or civilian police. Concurrent jurisdiction relates to both the civilian justice system and the Service justice system to dealing with criminal offences.”</w:t>
      </w:r>
    </w:p>
    <w:p w:rsidR="00E5529C">
      <w:pPr>
        <w:pStyle w:val="FootnoteText"/>
      </w:pPr>
    </w:p>
  </w:footnote>
  <w:footnote w:id="6">
    <w:p w:rsidR="00071FF5" w:rsidP="00941192">
      <w:pPr>
        <w:pStyle w:val="NoSpacing"/>
      </w:pPr>
      <w:r w:rsidRPr="00D86EC9">
        <w:rPr>
          <w:rStyle w:val="FootnoteReference"/>
          <w:rFonts w:ascii="Verdana" w:hAnsi="Verdana"/>
        </w:rPr>
        <w:footnoteRef/>
      </w:r>
      <w:r w:rsidRPr="00D86EC9">
        <w:rPr>
          <w:rFonts w:ascii="Verdana" w:hAnsi="Verdana"/>
        </w:rPr>
        <w:t xml:space="preserve"> </w:t>
      </w:r>
      <w:r w:rsidRPr="00D86EC9" w:rsidR="00941192">
        <w:rPr>
          <w:rFonts w:ascii="Verdana" w:hAnsi="Verdana"/>
          <w:i/>
          <w:iCs/>
          <w:sz w:val="20"/>
          <w:szCs w:val="20"/>
        </w:rPr>
        <w:t xml:space="preserve">Clarification from the </w:t>
      </w:r>
      <w:r w:rsidRPr="00D86EC9" w:rsidR="00941192">
        <w:rPr>
          <w:rFonts w:ascii="Verdana" w:hAnsi="Verdana"/>
          <w:i/>
          <w:iCs/>
          <w:sz w:val="20"/>
          <w:szCs w:val="20"/>
        </w:rPr>
        <w:t>Department:</w:t>
      </w:r>
      <w:r w:rsidRPr="00D86EC9" w:rsidR="00941192">
        <w:rPr>
          <w:rFonts w:ascii="Verdana" w:hAnsi="Verdana"/>
          <w:i/>
          <w:iCs/>
          <w:sz w:val="20"/>
          <w:szCs w:val="20"/>
        </w:rPr>
        <w:t xml:space="preserve"> “</w:t>
      </w:r>
      <w:r w:rsidRPr="00D86EC9">
        <w:rPr>
          <w:rFonts w:ascii="Verdana" w:hAnsi="Verdana"/>
          <w:i/>
          <w:iCs/>
          <w:sz w:val="20"/>
          <w:szCs w:val="20"/>
        </w:rPr>
        <w:t>Of the 3 service personnel not discharged, two were prevented due to the RoA 74, the third was not discharged due to other reasons (not disclosed due to GDPR).</w:t>
      </w:r>
      <w:r w:rsidRPr="00D86EC9" w:rsidR="00941192">
        <w:rPr>
          <w:rFonts w:ascii="Verdana" w:hAnsi="Verdana"/>
          <w:i/>
          <w:iCs/>
          <w:sz w:val="20"/>
          <w:szCs w:val="20"/>
        </w:rPr>
        <w:t>”</w:t>
      </w:r>
    </w:p>
  </w:footnote>
  <w:footnote w:id="7">
    <w:p w:rsidR="00071FF5">
      <w:pPr>
        <w:pStyle w:val="FootnoteText"/>
      </w:pPr>
      <w:r>
        <w:rPr>
          <w:rStyle w:val="FootnoteReference"/>
        </w:rPr>
        <w:footnoteRef/>
      </w:r>
      <w:r>
        <w:t xml:space="preserve"> </w:t>
      </w:r>
      <w:r w:rsidRPr="00D86EC9" w:rsidR="00941192">
        <w:rPr>
          <w:i/>
          <w:iCs/>
        </w:rPr>
        <w:t>Clarification from the Department: “</w:t>
      </w:r>
      <w:r w:rsidRPr="00D86EC9">
        <w:rPr>
          <w:i/>
          <w:iCs/>
        </w:rPr>
        <w:t>Investigated and found to be guilty have been discharged.</w:t>
      </w:r>
      <w:r w:rsidRPr="00D86EC9" w:rsidR="00941192">
        <w:rPr>
          <w:i/>
          <w:iCs/>
        </w:rPr>
        <w:t>”</w:t>
      </w:r>
    </w:p>
  </w:footnote>
  <w:footnote w:id="8">
    <w:p w:rsidR="00941192">
      <w:pPr>
        <w:pStyle w:val="FootnoteText"/>
      </w:pPr>
      <w:r>
        <w:rPr>
          <w:rStyle w:val="FootnoteReference"/>
        </w:rPr>
        <w:footnoteRef/>
      </w:r>
      <w:r>
        <w:t xml:space="preserve"> </w:t>
      </w:r>
      <w:r w:rsidRPr="00D86EC9">
        <w:rPr>
          <w:i/>
          <w:iCs/>
        </w:rPr>
        <w:t>Clarification from the Department: “The Changes include a new specialist Tri-Service team for taking the most serious complaints, such as bullying, discrimination and harassment, outside the single Service chain of command"</w:t>
      </w:r>
    </w:p>
  </w:footnote>
  <w:footnote w:id="9">
    <w:p w:rsidR="00AE4DE9">
      <w:pPr>
        <w:pStyle w:val="FootnoteText"/>
      </w:pPr>
      <w:r>
        <w:rPr>
          <w:rStyle w:val="FootnoteReference"/>
        </w:rPr>
        <w:footnoteRef/>
      </w:r>
      <w:r>
        <w:t xml:space="preserve"> </w:t>
      </w:r>
      <w:r w:rsidRPr="00D86EC9" w:rsidR="00941192">
        <w:rPr>
          <w:i/>
          <w:iCs/>
        </w:rPr>
        <w:t>Clarification from the Department: “</w:t>
      </w:r>
      <w:r w:rsidRPr="00D86EC9">
        <w:rPr>
          <w:i/>
          <w:iCs/>
        </w:rPr>
        <w:t>This figure relates to the number of charges at Court Martial of rape involving people working at Army Foundation College Harrogate which resulted in a conviction.</w:t>
      </w:r>
      <w:r w:rsidRPr="00D86EC9" w:rsidR="00941192">
        <w:rPr>
          <w:i/>
          <w:iCs/>
        </w:rPr>
        <w:t>”</w:t>
      </w:r>
    </w:p>
  </w:footnote>
  <w:footnote w:id="10">
    <w:p w:rsidR="00AE4DE9">
      <w:pPr>
        <w:pStyle w:val="FootnoteText"/>
      </w:pPr>
      <w:r>
        <w:rPr>
          <w:rStyle w:val="FootnoteReference"/>
        </w:rPr>
        <w:footnoteRef/>
      </w:r>
      <w:r>
        <w:t xml:space="preserve"> </w:t>
      </w:r>
      <w:r w:rsidRPr="00D86EC9" w:rsidR="00941192">
        <w:rPr>
          <w:i/>
          <w:iCs/>
        </w:rPr>
        <w:t xml:space="preserve">Clarification from the Department: </w:t>
      </w:r>
      <w:r w:rsidRPr="00D86EC9">
        <w:rPr>
          <w:i/>
          <w:iCs/>
        </w:rPr>
        <w:t>The 30% by 2030 has always been referred to as a level of ambition and never as a target.</w:t>
      </w:r>
    </w:p>
  </w:footnote>
  <w:footnote w:id="11">
    <w:p w:rsidR="00AE4DE9">
      <w:pPr>
        <w:pStyle w:val="FootnoteText"/>
      </w:pPr>
      <w:r>
        <w:rPr>
          <w:rStyle w:val="FootnoteReference"/>
        </w:rPr>
        <w:footnoteRef/>
      </w:r>
      <w:r>
        <w:t xml:space="preserve"> </w:t>
      </w:r>
      <w:r w:rsidRPr="00D86EC9" w:rsidR="00941192">
        <w:rPr>
          <w:i/>
          <w:iCs/>
        </w:rPr>
        <w:t xml:space="preserve">Clarification from the Department: </w:t>
      </w:r>
      <w:r w:rsidRPr="00D86EC9">
        <w:rPr>
          <w:i/>
          <w:iCs/>
        </w:rPr>
        <w:t>30% by 2030 is a Level of Ambition, not a target.</w:t>
      </w:r>
    </w:p>
  </w:footnote>
  <w:footnote w:id="12">
    <w:p w:rsidR="0065319A">
      <w:pPr>
        <w:pStyle w:val="FootnoteText"/>
      </w:pPr>
      <w:r>
        <w:rPr>
          <w:rStyle w:val="FootnoteReference"/>
        </w:rPr>
        <w:footnoteRef/>
      </w:r>
      <w:r>
        <w:t xml:space="preserve"> </w:t>
      </w:r>
      <w:r w:rsidRPr="00D86EC9">
        <w:rPr>
          <w:i/>
          <w:iCs/>
        </w:rPr>
        <w:t xml:space="preserve">Clarification from the Department: </w:t>
      </w:r>
      <w:r w:rsidRPr="005A2851" w:rsidR="005A2851">
        <w:rPr>
          <w:i/>
          <w:iCs/>
        </w:rPr>
        <w:t>CGS meant a 30% female to male ratio in selected platoons</w:t>
      </w:r>
      <w:r w:rsidR="00B86C83">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E5715FB0314851910F1D5C9E97467F"/>
      </w:placeholder>
      <w:richText/>
    </w:sdtPr>
    <w:sdtEndPr>
      <w:rPr>
        <w:color w:val="808080" w:themeColor="background1" w:themeShade="80"/>
      </w:rPr>
    </w:sdtEndPr>
    <w:sdtContent>
      <w:p w:rsidR="0099199E" w:rsidP="009277D8">
        <w:pPr>
          <w:pStyle w:val="Para"/>
          <w:rPr>
            <w:color w:val="808080"/>
          </w:rPr>
        </w:pPr>
        <w:r w:rsidRPr="00BE013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17C663504CD495694DEBACD317B6E3E"/>
      </w:placeholder>
      <w:richText/>
    </w:sdtPr>
    <w:sdtEndPr>
      <w:rPr>
        <w:color w:val="808080" w:themeColor="background1" w:themeShade="80"/>
      </w:rPr>
    </w:sdtEndPr>
    <w:sdtContent>
      <w:p w:rsidR="0099199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A4602B0"/>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BE0133"/>
    <w:rPr>
      <w:color w:val="605E5C"/>
      <w:shd w:val="clear" w:color="auto" w:fill="E1DFDD"/>
    </w:rPr>
  </w:style>
  <w:style w:type="paragraph" w:styleId="Title">
    <w:name w:val="Title"/>
    <w:basedOn w:val="Normal"/>
    <w:next w:val="Normal"/>
    <w:link w:val="TitleChar"/>
    <w:uiPriority w:val="10"/>
    <w:qFormat/>
    <w:rsid w:val="002D788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2D788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2D788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2D788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2D788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2D7880"/>
    <w:rPr>
      <w:rFonts w:eastAsiaTheme="minorEastAsia"/>
      <w:lang w:val="fr-FR" w:eastAsia="fr-FR"/>
    </w:rPr>
  </w:style>
  <w:style w:type="paragraph" w:styleId="Revision">
    <w:name w:val="Revision"/>
    <w:hidden/>
    <w:uiPriority w:val="99"/>
    <w:semiHidden/>
    <w:rsid w:val="00223CC2"/>
    <w:pPr>
      <w:spacing w:after="0" w:line="240" w:lineRule="auto"/>
    </w:pPr>
    <w:rPr>
      <w:rFonts w:ascii="Verdana" w:hAnsi="Verdana"/>
    </w:rPr>
  </w:style>
  <w:style w:type="paragraph" w:styleId="FootnoteText">
    <w:name w:val="footnote text"/>
    <w:basedOn w:val="Normal"/>
    <w:link w:val="FootnoteTextChar"/>
    <w:uiPriority w:val="99"/>
    <w:semiHidden/>
    <w:unhideWhenUsed/>
    <w:rsid w:val="004824F8"/>
    <w:pPr>
      <w:spacing w:after="0"/>
    </w:pPr>
    <w:rPr>
      <w:sz w:val="20"/>
      <w:szCs w:val="20"/>
    </w:rPr>
  </w:style>
  <w:style w:type="character" w:customStyle="1" w:styleId="FootnoteTextChar">
    <w:name w:val="Footnote Text Char"/>
    <w:basedOn w:val="DefaultParagraphFont"/>
    <w:link w:val="FootnoteText"/>
    <w:uiPriority w:val="99"/>
    <w:semiHidden/>
    <w:rsid w:val="004824F8"/>
    <w:rPr>
      <w:rFonts w:ascii="Verdana" w:hAnsi="Verdana"/>
      <w:sz w:val="20"/>
      <w:szCs w:val="20"/>
    </w:rPr>
  </w:style>
  <w:style w:type="character" w:styleId="FootnoteReference">
    <w:name w:val="footnote reference"/>
    <w:basedOn w:val="DefaultParagraphFont"/>
    <w:uiPriority w:val="99"/>
    <w:semiHidden/>
    <w:unhideWhenUsed/>
    <w:rsid w:val="004824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E5715FB0314851910F1D5C9E97467F"/>
        <w:category>
          <w:name w:val="General"/>
          <w:gallery w:val="placeholder"/>
        </w:category>
        <w:types>
          <w:type w:val="bbPlcHdr"/>
        </w:types>
        <w:behaviors>
          <w:behavior w:val="content"/>
        </w:behaviors>
        <w:guid w:val="{B8CFC635-769B-443C-9E1D-3548F11F3F71}"/>
      </w:docPartPr>
      <w:docPartBody>
        <w:p w:rsidR="00076711" w:rsidP="004A200B">
          <w:pPr>
            <w:pStyle w:val="6CE5715FB0314851910F1D5C9E97467F"/>
          </w:pPr>
          <w:r w:rsidRPr="000753FC">
            <w:rPr>
              <w:rStyle w:val="PlaceholderText"/>
            </w:rPr>
            <w:t>Click here to enter text.</w:t>
          </w:r>
        </w:p>
      </w:docPartBody>
    </w:docPart>
    <w:docPart>
      <w:docPartPr>
        <w:name w:val="CBCE75A297D64FE593842AC48CCB911C"/>
        <w:category>
          <w:name w:val="General"/>
          <w:gallery w:val="placeholder"/>
        </w:category>
        <w:types>
          <w:type w:val="bbPlcHdr"/>
        </w:types>
        <w:behaviors>
          <w:behavior w:val="content"/>
        </w:behaviors>
        <w:guid w:val="{8BE32F88-5E24-4626-8217-2651BBB1D8A6}"/>
      </w:docPartPr>
      <w:docPartBody>
        <w:p w:rsidR="00076711" w:rsidP="004A200B">
          <w:pPr>
            <w:pStyle w:val="CBCE75A297D64FE593842AC48CCB911C"/>
          </w:pPr>
          <w:r w:rsidRPr="002B3926">
            <w:rPr>
              <w:rStyle w:val="PlaceholderText"/>
            </w:rPr>
            <w:t>Click here to enter text.</w:t>
          </w:r>
        </w:p>
      </w:docPartBody>
    </w:docPart>
    <w:docPart>
      <w:docPartPr>
        <w:name w:val="C17C663504CD495694DEBACD317B6E3E"/>
        <w:category>
          <w:name w:val="General"/>
          <w:gallery w:val="placeholder"/>
        </w:category>
        <w:types>
          <w:type w:val="bbPlcHdr"/>
        </w:types>
        <w:behaviors>
          <w:behavior w:val="content"/>
        </w:behaviors>
        <w:guid w:val="{32CD5828-B968-432F-AC35-B5533937C39E}"/>
      </w:docPartPr>
      <w:docPartBody>
        <w:p w:rsidR="00076711" w:rsidP="004A200B">
          <w:pPr>
            <w:pStyle w:val="C17C663504CD495694DEBACD317B6E3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7EF879A-EF12-44D7-8B30-93DA1215F5EA}"/>
      </w:docPartPr>
      <w:docPartBody>
        <w:p w:rsidR="00076711">
          <w:r w:rsidRPr="00E9161A">
            <w:rPr>
              <w:rStyle w:val="PlaceholderText"/>
            </w:rPr>
            <w:t>Click or tap here to enter text.</w:t>
          </w:r>
        </w:p>
      </w:docPartBody>
    </w:docPart>
    <w:docPart>
      <w:docPartPr>
        <w:name w:val="8F5BE4BF44CC46E9AB683A4B96F7B470"/>
        <w:category>
          <w:name w:val="General"/>
          <w:gallery w:val="placeholder"/>
        </w:category>
        <w:types>
          <w:type w:val="bbPlcHdr"/>
        </w:types>
        <w:behaviors>
          <w:behavior w:val="content"/>
        </w:behaviors>
        <w:guid w:val="{757B49ED-D5FB-4DA9-BE16-31BD445AF797}"/>
      </w:docPartPr>
      <w:docPartBody>
        <w:p w:rsidR="00125808" w:rsidP="00076711">
          <w:pPr>
            <w:pStyle w:val="8F5BE4BF44CC46E9AB683A4B96F7B470"/>
          </w:pPr>
          <w:r w:rsidRPr="005D36C9">
            <w:rPr>
              <w:rStyle w:val="PlaceholderText"/>
            </w:rPr>
            <w:t>Click or tap here to enter text.</w:t>
          </w:r>
        </w:p>
      </w:docPartBody>
    </w:docPart>
    <w:docPart>
      <w:docPartPr>
        <w:name w:val="70392FDE45384EF295344F558BDBD269"/>
        <w:category>
          <w:name w:val="General"/>
          <w:gallery w:val="placeholder"/>
        </w:category>
        <w:types>
          <w:type w:val="bbPlcHdr"/>
        </w:types>
        <w:behaviors>
          <w:behavior w:val="content"/>
        </w:behaviors>
        <w:guid w:val="{A8772E5D-3918-4AAA-B959-0FF5D235610B}"/>
      </w:docPartPr>
      <w:docPartBody>
        <w:p w:rsidR="00125808" w:rsidP="00076711">
          <w:pPr>
            <w:pStyle w:val="70392FDE45384EF295344F558BDBD269"/>
          </w:pPr>
          <w:r w:rsidRPr="00861FCC">
            <w:rPr>
              <w:rStyle w:val="PlaceholderText"/>
            </w:rPr>
            <w:t>Click or tap here to enter text.</w:t>
          </w:r>
        </w:p>
      </w:docPartBody>
    </w:docPart>
    <w:docPart>
      <w:docPartPr>
        <w:name w:val="436BC555C1CD40ADAEAA73F9D7DD45E3"/>
        <w:category>
          <w:name w:val="General"/>
          <w:gallery w:val="placeholder"/>
        </w:category>
        <w:types>
          <w:type w:val="bbPlcHdr"/>
        </w:types>
        <w:behaviors>
          <w:behavior w:val="content"/>
        </w:behaviors>
        <w:guid w:val="{0E8FEFD1-6129-45BA-8553-783CFB7FA820}"/>
      </w:docPartPr>
      <w:docPartBody>
        <w:p w:rsidR="00125808" w:rsidP="00076711">
          <w:pPr>
            <w:pStyle w:val="436BC555C1CD40ADAEAA73F9D7DD45E3"/>
          </w:pPr>
          <w:r w:rsidRPr="00861FCC">
            <w:rPr>
              <w:rStyle w:val="PlaceholderText"/>
            </w:rPr>
            <w:t>Click or tap here to enter text.</w:t>
          </w:r>
        </w:p>
      </w:docPartBody>
    </w:docPart>
    <w:docPart>
      <w:docPartPr>
        <w:name w:val="AE230F1889214261819AB811D216CDD4"/>
        <w:category>
          <w:name w:val="General"/>
          <w:gallery w:val="placeholder"/>
        </w:category>
        <w:types>
          <w:type w:val="bbPlcHdr"/>
        </w:types>
        <w:behaviors>
          <w:behavior w:val="content"/>
        </w:behaviors>
        <w:guid w:val="{9068A1B6-0D5E-46B1-91C1-CE34C2CA0715}"/>
      </w:docPartPr>
      <w:docPartBody>
        <w:p w:rsidR="00125808" w:rsidP="00076711">
          <w:pPr>
            <w:pStyle w:val="AE230F1889214261819AB811D216CDD4"/>
          </w:pPr>
          <w:r w:rsidRPr="005D36C9">
            <w:rPr>
              <w:rStyle w:val="PlaceholderText"/>
            </w:rPr>
            <w:t>Click or tap here to enter text.</w:t>
          </w:r>
        </w:p>
      </w:docPartBody>
    </w:docPart>
    <w:docPart>
      <w:docPartPr>
        <w:name w:val="3BFE35EAFAC3455B8C9779DADC1AC1B3"/>
        <w:category>
          <w:name w:val="General"/>
          <w:gallery w:val="placeholder"/>
        </w:category>
        <w:types>
          <w:type w:val="bbPlcHdr"/>
        </w:types>
        <w:behaviors>
          <w:behavior w:val="content"/>
        </w:behaviors>
        <w:guid w:val="{E36C05B8-A57E-4F51-BA2B-60D90A3166BE}"/>
      </w:docPartPr>
      <w:docPartBody>
        <w:p w:rsidR="00125808" w:rsidP="00076711">
          <w:pPr>
            <w:pStyle w:val="3BFE35EAFAC3455B8C9779DADC1AC1B3"/>
          </w:pPr>
          <w:r w:rsidRPr="00861FCC">
            <w:rPr>
              <w:rStyle w:val="PlaceholderText"/>
            </w:rPr>
            <w:t>Click or tap here to enter text.</w:t>
          </w:r>
        </w:p>
      </w:docPartBody>
    </w:docPart>
    <w:docPart>
      <w:docPartPr>
        <w:name w:val="0A92E824A798404C8CF2EF9036DA69F3"/>
        <w:category>
          <w:name w:val="General"/>
          <w:gallery w:val="placeholder"/>
        </w:category>
        <w:types>
          <w:type w:val="bbPlcHdr"/>
        </w:types>
        <w:behaviors>
          <w:behavior w:val="content"/>
        </w:behaviors>
        <w:guid w:val="{3D2B662C-577E-437D-8B87-4F47FAAF7A48}"/>
      </w:docPartPr>
      <w:docPartBody>
        <w:p w:rsidR="00125808" w:rsidP="00076711">
          <w:pPr>
            <w:pStyle w:val="0A92E824A798404C8CF2EF9036DA69F3"/>
          </w:pPr>
          <w:r w:rsidRPr="005D36C9">
            <w:rPr>
              <w:rStyle w:val="PlaceholderText"/>
            </w:rPr>
            <w:t>Click or tap here to enter text.</w:t>
          </w:r>
        </w:p>
      </w:docPartBody>
    </w:docPart>
    <w:docPart>
      <w:docPartPr>
        <w:name w:val="6665B4B0C09E4AE7A932CAD7AF1C6F89"/>
        <w:category>
          <w:name w:val="General"/>
          <w:gallery w:val="placeholder"/>
        </w:category>
        <w:types>
          <w:type w:val="bbPlcHdr"/>
        </w:types>
        <w:behaviors>
          <w:behavior w:val="content"/>
        </w:behaviors>
        <w:guid w:val="{538C9C8E-948A-45B1-8DF9-A60FAC768284}"/>
      </w:docPartPr>
      <w:docPartBody>
        <w:p w:rsidR="00125808" w:rsidP="00076711">
          <w:pPr>
            <w:pStyle w:val="6665B4B0C09E4AE7A932CAD7AF1C6F89"/>
          </w:pPr>
          <w:r w:rsidRPr="00344CE3">
            <w:rPr>
              <w:rStyle w:val="PlaceholderText"/>
            </w:rPr>
            <w:t>Click or tap here to enter text.</w:t>
          </w:r>
        </w:p>
      </w:docPartBody>
    </w:docPart>
    <w:docPart>
      <w:docPartPr>
        <w:name w:val="3AF233052AFC493787380ABC34830F4D"/>
        <w:category>
          <w:name w:val="General"/>
          <w:gallery w:val="placeholder"/>
        </w:category>
        <w:types>
          <w:type w:val="bbPlcHdr"/>
        </w:types>
        <w:behaviors>
          <w:behavior w:val="content"/>
        </w:behaviors>
        <w:guid w:val="{51E6B7AE-225B-4348-A6D3-F05D09F7FAB9}"/>
      </w:docPartPr>
      <w:docPartBody>
        <w:p w:rsidR="00125808" w:rsidP="00076711">
          <w:pPr>
            <w:pStyle w:val="3AF233052AFC493787380ABC34830F4D"/>
          </w:pPr>
          <w:r w:rsidRPr="005D36C9">
            <w:rPr>
              <w:rStyle w:val="PlaceholderText"/>
            </w:rPr>
            <w:t>Click or tap here to enter text.</w:t>
          </w:r>
        </w:p>
      </w:docPartBody>
    </w:docPart>
    <w:docPart>
      <w:docPartPr>
        <w:name w:val="F268E6168FAC44DF99662976E3564788"/>
        <w:category>
          <w:name w:val="General"/>
          <w:gallery w:val="placeholder"/>
        </w:category>
        <w:types>
          <w:type w:val="bbPlcHdr"/>
        </w:types>
        <w:behaviors>
          <w:behavior w:val="content"/>
        </w:behaviors>
        <w:guid w:val="{14D1489F-CF7C-4C63-9C13-49CEE53F8129}"/>
      </w:docPartPr>
      <w:docPartBody>
        <w:p w:rsidR="00125808" w:rsidP="00076711">
          <w:pPr>
            <w:pStyle w:val="F268E6168FAC44DF99662976E3564788"/>
          </w:pPr>
          <w:r w:rsidRPr="00861FCC">
            <w:rPr>
              <w:rStyle w:val="PlaceholderText"/>
            </w:rPr>
            <w:t>Click or tap here to enter text.</w:t>
          </w:r>
        </w:p>
      </w:docPartBody>
    </w:docPart>
    <w:docPart>
      <w:docPartPr>
        <w:name w:val="A30C557AA862470C84A4EC4CA139110C"/>
        <w:category>
          <w:name w:val="General"/>
          <w:gallery w:val="placeholder"/>
        </w:category>
        <w:types>
          <w:type w:val="bbPlcHdr"/>
        </w:types>
        <w:behaviors>
          <w:behavior w:val="content"/>
        </w:behaviors>
        <w:guid w:val="{35F90DC4-EB4F-42BC-A6C7-D850EEA47E17}"/>
      </w:docPartPr>
      <w:docPartBody>
        <w:p w:rsidR="00125808" w:rsidP="00076711">
          <w:pPr>
            <w:pStyle w:val="A30C557AA862470C84A4EC4CA139110C"/>
          </w:pPr>
          <w:r w:rsidRPr="005D36C9">
            <w:rPr>
              <w:rStyle w:val="PlaceholderText"/>
            </w:rPr>
            <w:t>Click or tap here to enter text.</w:t>
          </w:r>
        </w:p>
      </w:docPartBody>
    </w:docPart>
    <w:docPart>
      <w:docPartPr>
        <w:name w:val="F0C159EFCD5E40FEB8931D9D525AFB8B"/>
        <w:category>
          <w:name w:val="General"/>
          <w:gallery w:val="placeholder"/>
        </w:category>
        <w:types>
          <w:type w:val="bbPlcHdr"/>
        </w:types>
        <w:behaviors>
          <w:behavior w:val="content"/>
        </w:behaviors>
        <w:guid w:val="{FD9BB557-6CD0-4FC4-AC6A-B975C21072B4}"/>
      </w:docPartPr>
      <w:docPartBody>
        <w:p w:rsidR="00125808" w:rsidP="00076711">
          <w:pPr>
            <w:pStyle w:val="F0C159EFCD5E40FEB8931D9D525AFB8B"/>
          </w:pPr>
          <w:r w:rsidRPr="00861FCC">
            <w:rPr>
              <w:rStyle w:val="PlaceholderText"/>
            </w:rPr>
            <w:t>Click or tap here to enter text.</w:t>
          </w:r>
        </w:p>
      </w:docPartBody>
    </w:docPart>
    <w:docPart>
      <w:docPartPr>
        <w:name w:val="80DD76B3DB1D4DB8947040FB1F8C647E"/>
        <w:category>
          <w:name w:val="General"/>
          <w:gallery w:val="placeholder"/>
        </w:category>
        <w:types>
          <w:type w:val="bbPlcHdr"/>
        </w:types>
        <w:behaviors>
          <w:behavior w:val="content"/>
        </w:behaviors>
        <w:guid w:val="{1427A345-7E88-41FF-9FFC-802D1F94ED84}"/>
      </w:docPartPr>
      <w:docPartBody>
        <w:p w:rsidR="00125808" w:rsidP="00076711">
          <w:pPr>
            <w:pStyle w:val="80DD76B3DB1D4DB8947040FB1F8C647E"/>
          </w:pPr>
          <w:r w:rsidRPr="005D36C9">
            <w:rPr>
              <w:rStyle w:val="PlaceholderText"/>
            </w:rPr>
            <w:t>Click or tap here to enter text.</w:t>
          </w:r>
        </w:p>
      </w:docPartBody>
    </w:docPart>
    <w:docPart>
      <w:docPartPr>
        <w:name w:val="EB7B495F67BF4F868CCF7935E6614614"/>
        <w:category>
          <w:name w:val="General"/>
          <w:gallery w:val="placeholder"/>
        </w:category>
        <w:types>
          <w:type w:val="bbPlcHdr"/>
        </w:types>
        <w:behaviors>
          <w:behavior w:val="content"/>
        </w:behaviors>
        <w:guid w:val="{AD7B54C9-34AB-4CB5-91CF-07B9696EE8DC}"/>
      </w:docPartPr>
      <w:docPartBody>
        <w:p w:rsidR="00125808" w:rsidP="00076711">
          <w:pPr>
            <w:pStyle w:val="EB7B495F67BF4F868CCF7935E6614614"/>
          </w:pPr>
          <w:r w:rsidRPr="00344CE3">
            <w:rPr>
              <w:rStyle w:val="PlaceholderText"/>
            </w:rPr>
            <w:t>Click or tap here to enter text.</w:t>
          </w:r>
        </w:p>
      </w:docPartBody>
    </w:docPart>
    <w:docPart>
      <w:docPartPr>
        <w:name w:val="2FB32CCAA3424D31931C50114A962EC0"/>
        <w:category>
          <w:name w:val="General"/>
          <w:gallery w:val="placeholder"/>
        </w:category>
        <w:types>
          <w:type w:val="bbPlcHdr"/>
        </w:types>
        <w:behaviors>
          <w:behavior w:val="content"/>
        </w:behaviors>
        <w:guid w:val="{B72CB317-8BA1-4D0A-B851-FCC1FB6411DD}"/>
      </w:docPartPr>
      <w:docPartBody>
        <w:p w:rsidR="00125808" w:rsidP="00076711">
          <w:pPr>
            <w:pStyle w:val="2FB32CCAA3424D31931C50114A962EC0"/>
          </w:pPr>
          <w:r w:rsidRPr="005D36C9">
            <w:rPr>
              <w:rStyle w:val="PlaceholderText"/>
            </w:rPr>
            <w:t>Click or tap here to enter text.</w:t>
          </w:r>
        </w:p>
      </w:docPartBody>
    </w:docPart>
    <w:docPart>
      <w:docPartPr>
        <w:name w:val="4D6DF936A59740C3889F2FB3F69F5B19"/>
        <w:category>
          <w:name w:val="General"/>
          <w:gallery w:val="placeholder"/>
        </w:category>
        <w:types>
          <w:type w:val="bbPlcHdr"/>
        </w:types>
        <w:behaviors>
          <w:behavior w:val="content"/>
        </w:behaviors>
        <w:guid w:val="{8FB3FDC3-37D3-4C87-B058-142C67EADDE4}"/>
      </w:docPartPr>
      <w:docPartBody>
        <w:p w:rsidR="00125808" w:rsidP="00076711">
          <w:pPr>
            <w:pStyle w:val="4D6DF936A59740C3889F2FB3F69F5B19"/>
          </w:pPr>
          <w:r w:rsidRPr="00344CE3">
            <w:rPr>
              <w:rStyle w:val="PlaceholderText"/>
            </w:rPr>
            <w:t>Click or tap here to enter text.</w:t>
          </w:r>
        </w:p>
      </w:docPartBody>
    </w:docPart>
    <w:docPart>
      <w:docPartPr>
        <w:name w:val="5099FD3D52FE4E6BB459DA8FB475805B"/>
        <w:category>
          <w:name w:val="General"/>
          <w:gallery w:val="placeholder"/>
        </w:category>
        <w:types>
          <w:type w:val="bbPlcHdr"/>
        </w:types>
        <w:behaviors>
          <w:behavior w:val="content"/>
        </w:behaviors>
        <w:guid w:val="{715F51E3-5EDF-4998-8EA2-F0CDB010CDB0}"/>
      </w:docPartPr>
      <w:docPartBody>
        <w:p w:rsidR="00125808" w:rsidP="00076711">
          <w:pPr>
            <w:pStyle w:val="5099FD3D52FE4E6BB459DA8FB475805B"/>
          </w:pPr>
          <w:r w:rsidRPr="005D36C9">
            <w:rPr>
              <w:rStyle w:val="PlaceholderText"/>
            </w:rPr>
            <w:t>Click or tap here to enter text.</w:t>
          </w:r>
        </w:p>
      </w:docPartBody>
    </w:docPart>
    <w:docPart>
      <w:docPartPr>
        <w:name w:val="A8279069E44A4D92A33B784DB57CB56D"/>
        <w:category>
          <w:name w:val="General"/>
          <w:gallery w:val="placeholder"/>
        </w:category>
        <w:types>
          <w:type w:val="bbPlcHdr"/>
        </w:types>
        <w:behaviors>
          <w:behavior w:val="content"/>
        </w:behaviors>
        <w:guid w:val="{11455172-4543-4985-9019-146571CF69C2}"/>
      </w:docPartPr>
      <w:docPartBody>
        <w:p w:rsidR="00125808" w:rsidP="00076711">
          <w:pPr>
            <w:pStyle w:val="A8279069E44A4D92A33B784DB57CB56D"/>
          </w:pPr>
          <w:r w:rsidRPr="00861FCC">
            <w:rPr>
              <w:rStyle w:val="PlaceholderText"/>
            </w:rPr>
            <w:t>Click or tap here to enter text.</w:t>
          </w:r>
        </w:p>
      </w:docPartBody>
    </w:docPart>
    <w:docPart>
      <w:docPartPr>
        <w:name w:val="C6F3A48BD5E04462AF77BBE94BF3380B"/>
        <w:category>
          <w:name w:val="General"/>
          <w:gallery w:val="placeholder"/>
        </w:category>
        <w:types>
          <w:type w:val="bbPlcHdr"/>
        </w:types>
        <w:behaviors>
          <w:behavior w:val="content"/>
        </w:behaviors>
        <w:guid w:val="{079B13E6-32B1-4C22-A6CB-E29EB4F18ED5}"/>
      </w:docPartPr>
      <w:docPartBody>
        <w:p w:rsidR="00125808" w:rsidP="00076711">
          <w:pPr>
            <w:pStyle w:val="C6F3A48BD5E04462AF77BBE94BF3380B"/>
          </w:pPr>
          <w:r w:rsidRPr="005D36C9">
            <w:rPr>
              <w:rStyle w:val="PlaceholderText"/>
            </w:rPr>
            <w:t>Click or tap here to enter text.</w:t>
          </w:r>
        </w:p>
      </w:docPartBody>
    </w:docPart>
    <w:docPart>
      <w:docPartPr>
        <w:name w:val="1DA2F21FBF0F4C5EABCFB770183D55DB"/>
        <w:category>
          <w:name w:val="General"/>
          <w:gallery w:val="placeholder"/>
        </w:category>
        <w:types>
          <w:type w:val="bbPlcHdr"/>
        </w:types>
        <w:behaviors>
          <w:behavior w:val="content"/>
        </w:behaviors>
        <w:guid w:val="{3756E434-2A43-4281-B5D4-FCBCCDE82193}"/>
      </w:docPartPr>
      <w:docPartBody>
        <w:p w:rsidR="00125808" w:rsidP="00076711">
          <w:pPr>
            <w:pStyle w:val="1DA2F21FBF0F4C5EABCFB770183D55DB"/>
          </w:pPr>
          <w:r w:rsidRPr="00861FCC">
            <w:rPr>
              <w:rStyle w:val="PlaceholderText"/>
            </w:rPr>
            <w:t>Click or tap here to enter text.</w:t>
          </w:r>
        </w:p>
      </w:docPartBody>
    </w:docPart>
    <w:docPart>
      <w:docPartPr>
        <w:name w:val="172D3E89EC15408BA1E43D8053DE969A"/>
        <w:category>
          <w:name w:val="General"/>
          <w:gallery w:val="placeholder"/>
        </w:category>
        <w:types>
          <w:type w:val="bbPlcHdr"/>
        </w:types>
        <w:behaviors>
          <w:behavior w:val="content"/>
        </w:behaviors>
        <w:guid w:val="{219A07C4-4542-4BD3-BDE8-9D64A6616397}"/>
      </w:docPartPr>
      <w:docPartBody>
        <w:p w:rsidR="00125808" w:rsidP="00076711">
          <w:pPr>
            <w:pStyle w:val="172D3E89EC15408BA1E43D8053DE969A"/>
          </w:pPr>
          <w:r w:rsidRPr="005D36C9">
            <w:rPr>
              <w:rStyle w:val="PlaceholderText"/>
            </w:rPr>
            <w:t>Click or tap here to enter text.</w:t>
          </w:r>
        </w:p>
      </w:docPartBody>
    </w:docPart>
    <w:docPart>
      <w:docPartPr>
        <w:name w:val="5B8CE03B47AE4A9498072906A55A65E1"/>
        <w:category>
          <w:name w:val="General"/>
          <w:gallery w:val="placeholder"/>
        </w:category>
        <w:types>
          <w:type w:val="bbPlcHdr"/>
        </w:types>
        <w:behaviors>
          <w:behavior w:val="content"/>
        </w:behaviors>
        <w:guid w:val="{F9AAF246-7B9B-42CC-AE2F-3450FA76DDA6}"/>
      </w:docPartPr>
      <w:docPartBody>
        <w:p w:rsidR="00125808" w:rsidP="00076711">
          <w:pPr>
            <w:pStyle w:val="5B8CE03B47AE4A9498072906A55A65E1"/>
          </w:pPr>
          <w:r w:rsidRPr="00861FCC">
            <w:rPr>
              <w:rStyle w:val="PlaceholderText"/>
            </w:rPr>
            <w:t>Click or tap here to enter text.</w:t>
          </w:r>
        </w:p>
      </w:docPartBody>
    </w:docPart>
    <w:docPart>
      <w:docPartPr>
        <w:name w:val="B40A0B7C22D94353A5F81D7C17686C70"/>
        <w:category>
          <w:name w:val="General"/>
          <w:gallery w:val="placeholder"/>
        </w:category>
        <w:types>
          <w:type w:val="bbPlcHdr"/>
        </w:types>
        <w:behaviors>
          <w:behavior w:val="content"/>
        </w:behaviors>
        <w:guid w:val="{5B55C755-BE54-4630-A7D3-E0F23166D39C}"/>
      </w:docPartPr>
      <w:docPartBody>
        <w:p w:rsidR="00125808" w:rsidP="00076711">
          <w:pPr>
            <w:pStyle w:val="B40A0B7C22D94353A5F81D7C17686C70"/>
          </w:pPr>
          <w:r w:rsidRPr="00861FCC">
            <w:rPr>
              <w:rStyle w:val="PlaceholderText"/>
            </w:rPr>
            <w:t>Click or tap here to enter text.</w:t>
          </w:r>
        </w:p>
      </w:docPartBody>
    </w:docPart>
    <w:docPart>
      <w:docPartPr>
        <w:name w:val="C02D3BC5C0BA4D318040C7765F05DBCF"/>
        <w:category>
          <w:name w:val="General"/>
          <w:gallery w:val="placeholder"/>
        </w:category>
        <w:types>
          <w:type w:val="bbPlcHdr"/>
        </w:types>
        <w:behaviors>
          <w:behavior w:val="content"/>
        </w:behaviors>
        <w:guid w:val="{109346F9-372B-4CFB-B015-BA4A8773A3AB}"/>
      </w:docPartPr>
      <w:docPartBody>
        <w:p w:rsidR="00125808" w:rsidP="00076711">
          <w:pPr>
            <w:pStyle w:val="C02D3BC5C0BA4D318040C7765F05DBCF"/>
          </w:pPr>
          <w:r w:rsidRPr="005D36C9">
            <w:rPr>
              <w:rStyle w:val="PlaceholderText"/>
            </w:rPr>
            <w:t>Click or tap here to enter text.</w:t>
          </w:r>
        </w:p>
      </w:docPartBody>
    </w:docPart>
    <w:docPart>
      <w:docPartPr>
        <w:name w:val="9E4DD723CBD244A88A7A1579CCFA2D41"/>
        <w:category>
          <w:name w:val="General"/>
          <w:gallery w:val="placeholder"/>
        </w:category>
        <w:types>
          <w:type w:val="bbPlcHdr"/>
        </w:types>
        <w:behaviors>
          <w:behavior w:val="content"/>
        </w:behaviors>
        <w:guid w:val="{477079BE-6132-4A81-9DB1-2F3B6CD99402}"/>
      </w:docPartPr>
      <w:docPartBody>
        <w:p w:rsidR="00125808" w:rsidP="00076711">
          <w:pPr>
            <w:pStyle w:val="9E4DD723CBD244A88A7A1579CCFA2D41"/>
          </w:pPr>
          <w:r w:rsidRPr="00861FCC">
            <w:rPr>
              <w:rStyle w:val="PlaceholderText"/>
            </w:rPr>
            <w:t>Click or tap here to enter text.</w:t>
          </w:r>
        </w:p>
      </w:docPartBody>
    </w:docPart>
    <w:docPart>
      <w:docPartPr>
        <w:name w:val="3C8B7BB754674C0B8CE6525A8D14786C"/>
        <w:category>
          <w:name w:val="General"/>
          <w:gallery w:val="placeholder"/>
        </w:category>
        <w:types>
          <w:type w:val="bbPlcHdr"/>
        </w:types>
        <w:behaviors>
          <w:behavior w:val="content"/>
        </w:behaviors>
        <w:guid w:val="{E4E8D761-0BE5-4DBD-9033-2FA40192EE86}"/>
      </w:docPartPr>
      <w:docPartBody>
        <w:p w:rsidR="00125808" w:rsidP="00076711">
          <w:pPr>
            <w:pStyle w:val="3C8B7BB754674C0B8CE6525A8D14786C"/>
          </w:pPr>
          <w:r w:rsidRPr="005D36C9">
            <w:rPr>
              <w:rStyle w:val="PlaceholderText"/>
            </w:rPr>
            <w:t>Click or tap here to enter text.</w:t>
          </w:r>
        </w:p>
      </w:docPartBody>
    </w:docPart>
    <w:docPart>
      <w:docPartPr>
        <w:name w:val="324A340FF480470EB92CB91E81D2431F"/>
        <w:category>
          <w:name w:val="General"/>
          <w:gallery w:val="placeholder"/>
        </w:category>
        <w:types>
          <w:type w:val="bbPlcHdr"/>
        </w:types>
        <w:behaviors>
          <w:behavior w:val="content"/>
        </w:behaviors>
        <w:guid w:val="{4B4433C2-6888-441F-A0DB-0B2206298120}"/>
      </w:docPartPr>
      <w:docPartBody>
        <w:p w:rsidR="00125808" w:rsidP="00076711">
          <w:pPr>
            <w:pStyle w:val="324A340FF480470EB92CB91E81D2431F"/>
          </w:pPr>
          <w:r w:rsidRPr="00861FCC">
            <w:rPr>
              <w:rStyle w:val="PlaceholderText"/>
            </w:rPr>
            <w:t>Click or tap here to enter text.</w:t>
          </w:r>
        </w:p>
      </w:docPartBody>
    </w:docPart>
    <w:docPart>
      <w:docPartPr>
        <w:name w:val="4F2AEC536497447FA4C0E2A69BFB4F83"/>
        <w:category>
          <w:name w:val="General"/>
          <w:gallery w:val="placeholder"/>
        </w:category>
        <w:types>
          <w:type w:val="bbPlcHdr"/>
        </w:types>
        <w:behaviors>
          <w:behavior w:val="content"/>
        </w:behaviors>
        <w:guid w:val="{C37E4651-7BF3-402C-AF26-8305B15AAB9B}"/>
      </w:docPartPr>
      <w:docPartBody>
        <w:p w:rsidR="00125808" w:rsidP="00076711">
          <w:pPr>
            <w:pStyle w:val="4F2AEC536497447FA4C0E2A69BFB4F83"/>
          </w:pPr>
          <w:r w:rsidRPr="005D36C9">
            <w:rPr>
              <w:rStyle w:val="PlaceholderText"/>
            </w:rPr>
            <w:t>Click or tap here to enter text.</w:t>
          </w:r>
        </w:p>
      </w:docPartBody>
    </w:docPart>
    <w:docPart>
      <w:docPartPr>
        <w:name w:val="8ED87992E749443EA91ACCB6CBB938C2"/>
        <w:category>
          <w:name w:val="General"/>
          <w:gallery w:val="placeholder"/>
        </w:category>
        <w:types>
          <w:type w:val="bbPlcHdr"/>
        </w:types>
        <w:behaviors>
          <w:behavior w:val="content"/>
        </w:behaviors>
        <w:guid w:val="{53A3376D-CD66-471F-AAA1-862BC42440B9}"/>
      </w:docPartPr>
      <w:docPartBody>
        <w:p w:rsidR="00125808" w:rsidP="00076711">
          <w:pPr>
            <w:pStyle w:val="8ED87992E749443EA91ACCB6CBB938C2"/>
          </w:pPr>
          <w:r w:rsidRPr="00861FCC">
            <w:rPr>
              <w:rStyle w:val="PlaceholderText"/>
            </w:rPr>
            <w:t>Click or tap here to enter text.</w:t>
          </w:r>
        </w:p>
      </w:docPartBody>
    </w:docPart>
    <w:docPart>
      <w:docPartPr>
        <w:name w:val="3C39E78FF19E44FAAEB0EDC0634C1CC1"/>
        <w:category>
          <w:name w:val="General"/>
          <w:gallery w:val="placeholder"/>
        </w:category>
        <w:types>
          <w:type w:val="bbPlcHdr"/>
        </w:types>
        <w:behaviors>
          <w:behavior w:val="content"/>
        </w:behaviors>
        <w:guid w:val="{62AEBA5D-BEE0-40A8-A708-EEB4F5E6FD96}"/>
      </w:docPartPr>
      <w:docPartBody>
        <w:p w:rsidR="00125808" w:rsidP="00076711">
          <w:pPr>
            <w:pStyle w:val="3C39E78FF19E44FAAEB0EDC0634C1CC1"/>
          </w:pPr>
          <w:r w:rsidRPr="00861FCC">
            <w:rPr>
              <w:rStyle w:val="PlaceholderText"/>
            </w:rPr>
            <w:t>Click or tap here to enter text.</w:t>
          </w:r>
        </w:p>
      </w:docPartBody>
    </w:docPart>
    <w:docPart>
      <w:docPartPr>
        <w:name w:val="7073A67416504B11BBC74BB79D71FF69"/>
        <w:category>
          <w:name w:val="General"/>
          <w:gallery w:val="placeholder"/>
        </w:category>
        <w:types>
          <w:type w:val="bbPlcHdr"/>
        </w:types>
        <w:behaviors>
          <w:behavior w:val="content"/>
        </w:behaviors>
        <w:guid w:val="{1BC7FAF8-E9EE-43EA-B9F8-629F33DB9404}"/>
      </w:docPartPr>
      <w:docPartBody>
        <w:p w:rsidR="00125808" w:rsidP="00076711">
          <w:pPr>
            <w:pStyle w:val="7073A67416504B11BBC74BB79D71FF69"/>
          </w:pPr>
          <w:r w:rsidRPr="005D36C9">
            <w:rPr>
              <w:rStyle w:val="PlaceholderText"/>
            </w:rPr>
            <w:t>Click or tap here to enter text.</w:t>
          </w:r>
        </w:p>
      </w:docPartBody>
    </w:docPart>
    <w:docPart>
      <w:docPartPr>
        <w:name w:val="9174E50C86F34EA49F84ADB06243392C"/>
        <w:category>
          <w:name w:val="General"/>
          <w:gallery w:val="placeholder"/>
        </w:category>
        <w:types>
          <w:type w:val="bbPlcHdr"/>
        </w:types>
        <w:behaviors>
          <w:behavior w:val="content"/>
        </w:behaviors>
        <w:guid w:val="{1D0336BC-86ED-4DB9-BEC9-F89871A87E30}"/>
      </w:docPartPr>
      <w:docPartBody>
        <w:p w:rsidR="00125808" w:rsidP="00076711">
          <w:pPr>
            <w:pStyle w:val="9174E50C86F34EA49F84ADB06243392C"/>
          </w:pPr>
          <w:r w:rsidRPr="00861FCC">
            <w:rPr>
              <w:rStyle w:val="PlaceholderText"/>
            </w:rPr>
            <w:t>Click or tap here to enter text.</w:t>
          </w:r>
        </w:p>
      </w:docPartBody>
    </w:docPart>
    <w:docPart>
      <w:docPartPr>
        <w:name w:val="D9849B36D37B46D781E11454B1AD4BBF"/>
        <w:category>
          <w:name w:val="General"/>
          <w:gallery w:val="placeholder"/>
        </w:category>
        <w:types>
          <w:type w:val="bbPlcHdr"/>
        </w:types>
        <w:behaviors>
          <w:behavior w:val="content"/>
        </w:behaviors>
        <w:guid w:val="{636588FB-1D23-42C6-AC78-E3239E8CDF70}"/>
      </w:docPartPr>
      <w:docPartBody>
        <w:p w:rsidR="00125808" w:rsidP="00076711">
          <w:pPr>
            <w:pStyle w:val="D9849B36D37B46D781E11454B1AD4BBF"/>
          </w:pPr>
          <w:r w:rsidRPr="005D36C9">
            <w:rPr>
              <w:rStyle w:val="PlaceholderText"/>
            </w:rPr>
            <w:t>Click or tap here to enter text.</w:t>
          </w:r>
        </w:p>
      </w:docPartBody>
    </w:docPart>
    <w:docPart>
      <w:docPartPr>
        <w:name w:val="0C0FECB6AEA24EC988DA7EF3119B9BE1"/>
        <w:category>
          <w:name w:val="General"/>
          <w:gallery w:val="placeholder"/>
        </w:category>
        <w:types>
          <w:type w:val="bbPlcHdr"/>
        </w:types>
        <w:behaviors>
          <w:behavior w:val="content"/>
        </w:behaviors>
        <w:guid w:val="{888B2440-F224-447F-A219-03811AFAFF26}"/>
      </w:docPartPr>
      <w:docPartBody>
        <w:p w:rsidR="00125808" w:rsidP="00076711">
          <w:pPr>
            <w:pStyle w:val="0C0FECB6AEA24EC988DA7EF3119B9BE1"/>
          </w:pPr>
          <w:r w:rsidRPr="00861FCC">
            <w:rPr>
              <w:rStyle w:val="PlaceholderText"/>
            </w:rPr>
            <w:t>Click or tap here to enter text.</w:t>
          </w:r>
        </w:p>
      </w:docPartBody>
    </w:docPart>
    <w:docPart>
      <w:docPartPr>
        <w:name w:val="DD581CAC72B04F24A0B4426AB0185CC0"/>
        <w:category>
          <w:name w:val="General"/>
          <w:gallery w:val="placeholder"/>
        </w:category>
        <w:types>
          <w:type w:val="bbPlcHdr"/>
        </w:types>
        <w:behaviors>
          <w:behavior w:val="content"/>
        </w:behaviors>
        <w:guid w:val="{BF8F6261-4E94-456A-849F-C6FF73EEF2C8}"/>
      </w:docPartPr>
      <w:docPartBody>
        <w:p w:rsidR="00125808" w:rsidP="00076711">
          <w:pPr>
            <w:pStyle w:val="DD581CAC72B04F24A0B4426AB0185CC0"/>
          </w:pPr>
          <w:r w:rsidRPr="00861FCC">
            <w:rPr>
              <w:rStyle w:val="PlaceholderText"/>
            </w:rPr>
            <w:t>Click or tap here to enter text.</w:t>
          </w:r>
        </w:p>
      </w:docPartBody>
    </w:docPart>
    <w:docPart>
      <w:docPartPr>
        <w:name w:val="4A26BB32512E40E09DC11468B04ABD2C"/>
        <w:category>
          <w:name w:val="General"/>
          <w:gallery w:val="placeholder"/>
        </w:category>
        <w:types>
          <w:type w:val="bbPlcHdr"/>
        </w:types>
        <w:behaviors>
          <w:behavior w:val="content"/>
        </w:behaviors>
        <w:guid w:val="{8702FF29-52F9-4883-A605-77C96B82806D}"/>
      </w:docPartPr>
      <w:docPartBody>
        <w:p w:rsidR="00125808" w:rsidP="00076711">
          <w:pPr>
            <w:pStyle w:val="4A26BB32512E40E09DC11468B04ABD2C"/>
          </w:pPr>
          <w:r w:rsidRPr="005D36C9">
            <w:rPr>
              <w:rStyle w:val="PlaceholderText"/>
            </w:rPr>
            <w:t>Click or tap here to enter text.</w:t>
          </w:r>
        </w:p>
      </w:docPartBody>
    </w:docPart>
    <w:docPart>
      <w:docPartPr>
        <w:name w:val="FD15E95F30824631A70D13B55155937B"/>
        <w:category>
          <w:name w:val="General"/>
          <w:gallery w:val="placeholder"/>
        </w:category>
        <w:types>
          <w:type w:val="bbPlcHdr"/>
        </w:types>
        <w:behaviors>
          <w:behavior w:val="content"/>
        </w:behaviors>
        <w:guid w:val="{845B96C9-DE06-478F-8B19-C4B32760693F}"/>
      </w:docPartPr>
      <w:docPartBody>
        <w:p w:rsidR="00125808" w:rsidP="00076711">
          <w:pPr>
            <w:pStyle w:val="FD15E95F30824631A70D13B55155937B"/>
          </w:pPr>
          <w:r w:rsidRPr="00861FCC">
            <w:rPr>
              <w:rStyle w:val="PlaceholderText"/>
            </w:rPr>
            <w:t>Click or tap here to enter text.</w:t>
          </w:r>
        </w:p>
      </w:docPartBody>
    </w:docPart>
    <w:docPart>
      <w:docPartPr>
        <w:name w:val="2D6A62C8F302453395A10E0822A837F6"/>
        <w:category>
          <w:name w:val="General"/>
          <w:gallery w:val="placeholder"/>
        </w:category>
        <w:types>
          <w:type w:val="bbPlcHdr"/>
        </w:types>
        <w:behaviors>
          <w:behavior w:val="content"/>
        </w:behaviors>
        <w:guid w:val="{2EABD295-08C2-4B13-BCC5-3B0CBC2969D8}"/>
      </w:docPartPr>
      <w:docPartBody>
        <w:p w:rsidR="00125808" w:rsidP="00076711">
          <w:pPr>
            <w:pStyle w:val="2D6A62C8F302453395A10E0822A837F6"/>
          </w:pPr>
          <w:r w:rsidRPr="005D36C9">
            <w:rPr>
              <w:rStyle w:val="PlaceholderText"/>
            </w:rPr>
            <w:t>Click or tap here to enter text.</w:t>
          </w:r>
        </w:p>
      </w:docPartBody>
    </w:docPart>
    <w:docPart>
      <w:docPartPr>
        <w:name w:val="460468CA58204ABEACFC85BB9EA72776"/>
        <w:category>
          <w:name w:val="General"/>
          <w:gallery w:val="placeholder"/>
        </w:category>
        <w:types>
          <w:type w:val="bbPlcHdr"/>
        </w:types>
        <w:behaviors>
          <w:behavior w:val="content"/>
        </w:behaviors>
        <w:guid w:val="{3DA44CC3-311D-4603-9387-A385FAB36393}"/>
      </w:docPartPr>
      <w:docPartBody>
        <w:p w:rsidR="00125808" w:rsidP="00076711">
          <w:pPr>
            <w:pStyle w:val="460468CA58204ABEACFC85BB9EA72776"/>
          </w:pPr>
          <w:r w:rsidRPr="00861FCC">
            <w:rPr>
              <w:rStyle w:val="PlaceholderText"/>
            </w:rPr>
            <w:t>Click or tap here to enter text.</w:t>
          </w:r>
        </w:p>
      </w:docPartBody>
    </w:docPart>
    <w:docPart>
      <w:docPartPr>
        <w:name w:val="22DB13FC2589446E8B76A65D502EC811"/>
        <w:category>
          <w:name w:val="General"/>
          <w:gallery w:val="placeholder"/>
        </w:category>
        <w:types>
          <w:type w:val="bbPlcHdr"/>
        </w:types>
        <w:behaviors>
          <w:behavior w:val="content"/>
        </w:behaviors>
        <w:guid w:val="{F13DBFF3-10A2-4760-AE31-DD638D9285EF}"/>
      </w:docPartPr>
      <w:docPartBody>
        <w:p w:rsidR="00125808" w:rsidP="00076711">
          <w:pPr>
            <w:pStyle w:val="22DB13FC2589446E8B76A65D502EC811"/>
          </w:pPr>
          <w:r w:rsidRPr="00344CE3">
            <w:rPr>
              <w:rStyle w:val="PlaceholderText"/>
            </w:rPr>
            <w:t>Click or tap here to enter text.</w:t>
          </w:r>
        </w:p>
      </w:docPartBody>
    </w:docPart>
    <w:docPart>
      <w:docPartPr>
        <w:name w:val="C24CB3C3EE1D42DC91ED7E4CCB24E527"/>
        <w:category>
          <w:name w:val="General"/>
          <w:gallery w:val="placeholder"/>
        </w:category>
        <w:types>
          <w:type w:val="bbPlcHdr"/>
        </w:types>
        <w:behaviors>
          <w:behavior w:val="content"/>
        </w:behaviors>
        <w:guid w:val="{DFE88A5B-07E2-4049-B715-F5DC3D35E281}"/>
      </w:docPartPr>
      <w:docPartBody>
        <w:p w:rsidR="00125808" w:rsidP="00076711">
          <w:pPr>
            <w:pStyle w:val="C24CB3C3EE1D42DC91ED7E4CCB24E527"/>
          </w:pPr>
          <w:r w:rsidRPr="005D36C9">
            <w:rPr>
              <w:rStyle w:val="PlaceholderText"/>
            </w:rPr>
            <w:t>Click or tap here to enter text.</w:t>
          </w:r>
        </w:p>
      </w:docPartBody>
    </w:docPart>
    <w:docPart>
      <w:docPartPr>
        <w:name w:val="89601794488B47D98FCECB1A06935835"/>
        <w:category>
          <w:name w:val="General"/>
          <w:gallery w:val="placeholder"/>
        </w:category>
        <w:types>
          <w:type w:val="bbPlcHdr"/>
        </w:types>
        <w:behaviors>
          <w:behavior w:val="content"/>
        </w:behaviors>
        <w:guid w:val="{AFB9A0D9-B6EC-425F-AA7B-883BC3F86DB4}"/>
      </w:docPartPr>
      <w:docPartBody>
        <w:p w:rsidR="00125808" w:rsidP="00076711">
          <w:pPr>
            <w:pStyle w:val="89601794488B47D98FCECB1A06935835"/>
          </w:pPr>
          <w:r w:rsidRPr="00344CE3">
            <w:rPr>
              <w:rStyle w:val="PlaceholderText"/>
            </w:rPr>
            <w:t>Click or tap here to enter text.</w:t>
          </w:r>
        </w:p>
      </w:docPartBody>
    </w:docPart>
    <w:docPart>
      <w:docPartPr>
        <w:name w:val="7DC3FFACB1514B2380802781A92DDB13"/>
        <w:category>
          <w:name w:val="General"/>
          <w:gallery w:val="placeholder"/>
        </w:category>
        <w:types>
          <w:type w:val="bbPlcHdr"/>
        </w:types>
        <w:behaviors>
          <w:behavior w:val="content"/>
        </w:behaviors>
        <w:guid w:val="{9DC8F7F0-B28A-4EEE-9525-66BD468849BA}"/>
      </w:docPartPr>
      <w:docPartBody>
        <w:p w:rsidR="00125808" w:rsidP="00076711">
          <w:pPr>
            <w:pStyle w:val="7DC3FFACB1514B2380802781A92DDB13"/>
          </w:pPr>
          <w:r w:rsidRPr="00861FCC">
            <w:rPr>
              <w:rStyle w:val="PlaceholderText"/>
            </w:rPr>
            <w:t>Click or tap here to enter text.</w:t>
          </w:r>
        </w:p>
      </w:docPartBody>
    </w:docPart>
    <w:docPart>
      <w:docPartPr>
        <w:name w:val="D1DA30012E82489C85584A36DB54C134"/>
        <w:category>
          <w:name w:val="General"/>
          <w:gallery w:val="placeholder"/>
        </w:category>
        <w:types>
          <w:type w:val="bbPlcHdr"/>
        </w:types>
        <w:behaviors>
          <w:behavior w:val="content"/>
        </w:behaviors>
        <w:guid w:val="{753B5DD4-497E-40F1-9140-C30301B051D3}"/>
      </w:docPartPr>
      <w:docPartBody>
        <w:p w:rsidR="00125808" w:rsidP="00076711">
          <w:pPr>
            <w:pStyle w:val="D1DA30012E82489C85584A36DB54C134"/>
          </w:pPr>
          <w:r w:rsidRPr="005D36C9">
            <w:rPr>
              <w:rStyle w:val="PlaceholderText"/>
            </w:rPr>
            <w:t>Click or tap here to enter text.</w:t>
          </w:r>
        </w:p>
      </w:docPartBody>
    </w:docPart>
    <w:docPart>
      <w:docPartPr>
        <w:name w:val="342C710D40C14D008F86DFC98C4ADCE5"/>
        <w:category>
          <w:name w:val="General"/>
          <w:gallery w:val="placeholder"/>
        </w:category>
        <w:types>
          <w:type w:val="bbPlcHdr"/>
        </w:types>
        <w:behaviors>
          <w:behavior w:val="content"/>
        </w:behaviors>
        <w:guid w:val="{48F62B01-E31A-41E7-A88C-BABBEBAF2A2E}"/>
      </w:docPartPr>
      <w:docPartBody>
        <w:p w:rsidR="00125808" w:rsidP="00076711">
          <w:pPr>
            <w:pStyle w:val="342C710D40C14D008F86DFC98C4ADCE5"/>
          </w:pPr>
          <w:r w:rsidRPr="00861FCC">
            <w:rPr>
              <w:rStyle w:val="PlaceholderText"/>
            </w:rPr>
            <w:t>Click or tap here to enter text.</w:t>
          </w:r>
        </w:p>
      </w:docPartBody>
    </w:docPart>
    <w:docPart>
      <w:docPartPr>
        <w:name w:val="B8838B79CE6A4FDAA4BC1815D81C3C79"/>
        <w:category>
          <w:name w:val="General"/>
          <w:gallery w:val="placeholder"/>
        </w:category>
        <w:types>
          <w:type w:val="bbPlcHdr"/>
        </w:types>
        <w:behaviors>
          <w:behavior w:val="content"/>
        </w:behaviors>
        <w:guid w:val="{E761D64F-3BDB-4ADE-B8DD-14C07C041FA4}"/>
      </w:docPartPr>
      <w:docPartBody>
        <w:p w:rsidR="00125808" w:rsidP="00076711">
          <w:pPr>
            <w:pStyle w:val="B8838B79CE6A4FDAA4BC1815D81C3C79"/>
          </w:pPr>
          <w:r w:rsidRPr="005D36C9">
            <w:rPr>
              <w:rStyle w:val="PlaceholderText"/>
            </w:rPr>
            <w:t>Click or tap here to enter text.</w:t>
          </w:r>
        </w:p>
      </w:docPartBody>
    </w:docPart>
    <w:docPart>
      <w:docPartPr>
        <w:name w:val="7DE6ABB1498046DA88F8D27C60EA0747"/>
        <w:category>
          <w:name w:val="General"/>
          <w:gallery w:val="placeholder"/>
        </w:category>
        <w:types>
          <w:type w:val="bbPlcHdr"/>
        </w:types>
        <w:behaviors>
          <w:behavior w:val="content"/>
        </w:behaviors>
        <w:guid w:val="{688666F0-3D77-40C6-8D88-796511AE5C06}"/>
      </w:docPartPr>
      <w:docPartBody>
        <w:p w:rsidR="00125808" w:rsidP="00076711">
          <w:pPr>
            <w:pStyle w:val="7DE6ABB1498046DA88F8D27C60EA0747"/>
          </w:pPr>
          <w:r w:rsidRPr="00861FCC">
            <w:rPr>
              <w:rStyle w:val="PlaceholderText"/>
            </w:rPr>
            <w:t>Click or tap here to enter text.</w:t>
          </w:r>
        </w:p>
      </w:docPartBody>
    </w:docPart>
    <w:docPart>
      <w:docPartPr>
        <w:name w:val="07E9D97B24894EDD968D678C2ABBC175"/>
        <w:category>
          <w:name w:val="General"/>
          <w:gallery w:val="placeholder"/>
        </w:category>
        <w:types>
          <w:type w:val="bbPlcHdr"/>
        </w:types>
        <w:behaviors>
          <w:behavior w:val="content"/>
        </w:behaviors>
        <w:guid w:val="{FAB1105D-CD25-4D1C-8993-CA54D412452D}"/>
      </w:docPartPr>
      <w:docPartBody>
        <w:p w:rsidR="00125808" w:rsidP="00076711">
          <w:pPr>
            <w:pStyle w:val="07E9D97B24894EDD968D678C2ABBC175"/>
          </w:pPr>
          <w:r w:rsidRPr="005D36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5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711"/>
    <w:rPr>
      <w:color w:val="808080"/>
    </w:rPr>
  </w:style>
  <w:style w:type="paragraph" w:customStyle="1" w:styleId="6CE5715FB0314851910F1D5C9E97467F">
    <w:name w:val="6CE5715FB0314851910F1D5C9E97467F"/>
    <w:rsid w:val="004A200B"/>
  </w:style>
  <w:style w:type="paragraph" w:customStyle="1" w:styleId="CBCE75A297D64FE593842AC48CCB911C">
    <w:name w:val="CBCE75A297D64FE593842AC48CCB911C"/>
    <w:rsid w:val="004A200B"/>
  </w:style>
  <w:style w:type="paragraph" w:customStyle="1" w:styleId="C17C663504CD495694DEBACD317B6E3E">
    <w:name w:val="C17C663504CD495694DEBACD317B6E3E"/>
    <w:rsid w:val="004A200B"/>
  </w:style>
  <w:style w:type="paragraph" w:customStyle="1" w:styleId="8F5BE4BF44CC46E9AB683A4B96F7B470">
    <w:name w:val="8F5BE4BF44CC46E9AB683A4B96F7B470"/>
    <w:rsid w:val="00076711"/>
  </w:style>
  <w:style w:type="paragraph" w:customStyle="1" w:styleId="70392FDE45384EF295344F558BDBD269">
    <w:name w:val="70392FDE45384EF295344F558BDBD269"/>
    <w:rsid w:val="00076711"/>
  </w:style>
  <w:style w:type="paragraph" w:customStyle="1" w:styleId="436BC555C1CD40ADAEAA73F9D7DD45E3">
    <w:name w:val="436BC555C1CD40ADAEAA73F9D7DD45E3"/>
    <w:rsid w:val="00076711"/>
  </w:style>
  <w:style w:type="paragraph" w:customStyle="1" w:styleId="AE230F1889214261819AB811D216CDD4">
    <w:name w:val="AE230F1889214261819AB811D216CDD4"/>
    <w:rsid w:val="00076711"/>
  </w:style>
  <w:style w:type="paragraph" w:customStyle="1" w:styleId="3BFE35EAFAC3455B8C9779DADC1AC1B3">
    <w:name w:val="3BFE35EAFAC3455B8C9779DADC1AC1B3"/>
    <w:rsid w:val="00076711"/>
  </w:style>
  <w:style w:type="paragraph" w:customStyle="1" w:styleId="0A92E824A798404C8CF2EF9036DA69F3">
    <w:name w:val="0A92E824A798404C8CF2EF9036DA69F3"/>
    <w:rsid w:val="00076711"/>
  </w:style>
  <w:style w:type="paragraph" w:customStyle="1" w:styleId="6665B4B0C09E4AE7A932CAD7AF1C6F89">
    <w:name w:val="6665B4B0C09E4AE7A932CAD7AF1C6F89"/>
    <w:rsid w:val="00076711"/>
  </w:style>
  <w:style w:type="paragraph" w:customStyle="1" w:styleId="3AF233052AFC493787380ABC34830F4D">
    <w:name w:val="3AF233052AFC493787380ABC34830F4D"/>
    <w:rsid w:val="00076711"/>
  </w:style>
  <w:style w:type="paragraph" w:customStyle="1" w:styleId="F268E6168FAC44DF99662976E3564788">
    <w:name w:val="F268E6168FAC44DF99662976E3564788"/>
    <w:rsid w:val="00076711"/>
  </w:style>
  <w:style w:type="paragraph" w:customStyle="1" w:styleId="A30C557AA862470C84A4EC4CA139110C">
    <w:name w:val="A30C557AA862470C84A4EC4CA139110C"/>
    <w:rsid w:val="00076711"/>
  </w:style>
  <w:style w:type="paragraph" w:customStyle="1" w:styleId="F0C159EFCD5E40FEB8931D9D525AFB8B">
    <w:name w:val="F0C159EFCD5E40FEB8931D9D525AFB8B"/>
    <w:rsid w:val="00076711"/>
  </w:style>
  <w:style w:type="paragraph" w:customStyle="1" w:styleId="80DD76B3DB1D4DB8947040FB1F8C647E">
    <w:name w:val="80DD76B3DB1D4DB8947040FB1F8C647E"/>
    <w:rsid w:val="00076711"/>
  </w:style>
  <w:style w:type="paragraph" w:customStyle="1" w:styleId="EB7B495F67BF4F868CCF7935E6614614">
    <w:name w:val="EB7B495F67BF4F868CCF7935E6614614"/>
    <w:rsid w:val="00076711"/>
  </w:style>
  <w:style w:type="paragraph" w:customStyle="1" w:styleId="2FB32CCAA3424D31931C50114A962EC0">
    <w:name w:val="2FB32CCAA3424D31931C50114A962EC0"/>
    <w:rsid w:val="00076711"/>
  </w:style>
  <w:style w:type="paragraph" w:customStyle="1" w:styleId="4D6DF936A59740C3889F2FB3F69F5B19">
    <w:name w:val="4D6DF936A59740C3889F2FB3F69F5B19"/>
    <w:rsid w:val="00076711"/>
  </w:style>
  <w:style w:type="paragraph" w:customStyle="1" w:styleId="5099FD3D52FE4E6BB459DA8FB475805B">
    <w:name w:val="5099FD3D52FE4E6BB459DA8FB475805B"/>
    <w:rsid w:val="00076711"/>
  </w:style>
  <w:style w:type="paragraph" w:customStyle="1" w:styleId="A8279069E44A4D92A33B784DB57CB56D">
    <w:name w:val="A8279069E44A4D92A33B784DB57CB56D"/>
    <w:rsid w:val="00076711"/>
  </w:style>
  <w:style w:type="paragraph" w:customStyle="1" w:styleId="C6F3A48BD5E04462AF77BBE94BF3380B">
    <w:name w:val="C6F3A48BD5E04462AF77BBE94BF3380B"/>
    <w:rsid w:val="00076711"/>
  </w:style>
  <w:style w:type="paragraph" w:customStyle="1" w:styleId="1DA2F21FBF0F4C5EABCFB770183D55DB">
    <w:name w:val="1DA2F21FBF0F4C5EABCFB770183D55DB"/>
    <w:rsid w:val="00076711"/>
  </w:style>
  <w:style w:type="paragraph" w:customStyle="1" w:styleId="172D3E89EC15408BA1E43D8053DE969A">
    <w:name w:val="172D3E89EC15408BA1E43D8053DE969A"/>
    <w:rsid w:val="00076711"/>
  </w:style>
  <w:style w:type="paragraph" w:customStyle="1" w:styleId="5B8CE03B47AE4A9498072906A55A65E1">
    <w:name w:val="5B8CE03B47AE4A9498072906A55A65E1"/>
    <w:rsid w:val="00076711"/>
  </w:style>
  <w:style w:type="paragraph" w:customStyle="1" w:styleId="B40A0B7C22D94353A5F81D7C17686C70">
    <w:name w:val="B40A0B7C22D94353A5F81D7C17686C70"/>
    <w:rsid w:val="00076711"/>
  </w:style>
  <w:style w:type="paragraph" w:customStyle="1" w:styleId="C02D3BC5C0BA4D318040C7765F05DBCF">
    <w:name w:val="C02D3BC5C0BA4D318040C7765F05DBCF"/>
    <w:rsid w:val="00076711"/>
  </w:style>
  <w:style w:type="paragraph" w:customStyle="1" w:styleId="9E4DD723CBD244A88A7A1579CCFA2D41">
    <w:name w:val="9E4DD723CBD244A88A7A1579CCFA2D41"/>
    <w:rsid w:val="00076711"/>
  </w:style>
  <w:style w:type="paragraph" w:customStyle="1" w:styleId="3C8B7BB754674C0B8CE6525A8D14786C">
    <w:name w:val="3C8B7BB754674C0B8CE6525A8D14786C"/>
    <w:rsid w:val="00076711"/>
  </w:style>
  <w:style w:type="paragraph" w:customStyle="1" w:styleId="324A340FF480470EB92CB91E81D2431F">
    <w:name w:val="324A340FF480470EB92CB91E81D2431F"/>
    <w:rsid w:val="00076711"/>
  </w:style>
  <w:style w:type="paragraph" w:customStyle="1" w:styleId="4F2AEC536497447FA4C0E2A69BFB4F83">
    <w:name w:val="4F2AEC536497447FA4C0E2A69BFB4F83"/>
    <w:rsid w:val="00076711"/>
  </w:style>
  <w:style w:type="paragraph" w:customStyle="1" w:styleId="8ED87992E749443EA91ACCB6CBB938C2">
    <w:name w:val="8ED87992E749443EA91ACCB6CBB938C2"/>
    <w:rsid w:val="00076711"/>
  </w:style>
  <w:style w:type="paragraph" w:customStyle="1" w:styleId="3C39E78FF19E44FAAEB0EDC0634C1CC1">
    <w:name w:val="3C39E78FF19E44FAAEB0EDC0634C1CC1"/>
    <w:rsid w:val="00076711"/>
  </w:style>
  <w:style w:type="paragraph" w:customStyle="1" w:styleId="7073A67416504B11BBC74BB79D71FF69">
    <w:name w:val="7073A67416504B11BBC74BB79D71FF69"/>
    <w:rsid w:val="00076711"/>
  </w:style>
  <w:style w:type="paragraph" w:customStyle="1" w:styleId="9174E50C86F34EA49F84ADB06243392C">
    <w:name w:val="9174E50C86F34EA49F84ADB06243392C"/>
    <w:rsid w:val="00076711"/>
  </w:style>
  <w:style w:type="paragraph" w:customStyle="1" w:styleId="D9849B36D37B46D781E11454B1AD4BBF">
    <w:name w:val="D9849B36D37B46D781E11454B1AD4BBF"/>
    <w:rsid w:val="00076711"/>
  </w:style>
  <w:style w:type="paragraph" w:customStyle="1" w:styleId="0C0FECB6AEA24EC988DA7EF3119B9BE1">
    <w:name w:val="0C0FECB6AEA24EC988DA7EF3119B9BE1"/>
    <w:rsid w:val="00076711"/>
  </w:style>
  <w:style w:type="paragraph" w:customStyle="1" w:styleId="DD581CAC72B04F24A0B4426AB0185CC0">
    <w:name w:val="DD581CAC72B04F24A0B4426AB0185CC0"/>
    <w:rsid w:val="00076711"/>
  </w:style>
  <w:style w:type="paragraph" w:customStyle="1" w:styleId="4A26BB32512E40E09DC11468B04ABD2C">
    <w:name w:val="4A26BB32512E40E09DC11468B04ABD2C"/>
    <w:rsid w:val="00076711"/>
  </w:style>
  <w:style w:type="paragraph" w:customStyle="1" w:styleId="FD15E95F30824631A70D13B55155937B">
    <w:name w:val="FD15E95F30824631A70D13B55155937B"/>
    <w:rsid w:val="00076711"/>
  </w:style>
  <w:style w:type="paragraph" w:customStyle="1" w:styleId="2D6A62C8F302453395A10E0822A837F6">
    <w:name w:val="2D6A62C8F302453395A10E0822A837F6"/>
    <w:rsid w:val="00076711"/>
  </w:style>
  <w:style w:type="paragraph" w:customStyle="1" w:styleId="460468CA58204ABEACFC85BB9EA72776">
    <w:name w:val="460468CA58204ABEACFC85BB9EA72776"/>
    <w:rsid w:val="00076711"/>
  </w:style>
  <w:style w:type="paragraph" w:customStyle="1" w:styleId="22DB13FC2589446E8B76A65D502EC811">
    <w:name w:val="22DB13FC2589446E8B76A65D502EC811"/>
    <w:rsid w:val="00076711"/>
  </w:style>
  <w:style w:type="paragraph" w:customStyle="1" w:styleId="C24CB3C3EE1D42DC91ED7E4CCB24E527">
    <w:name w:val="C24CB3C3EE1D42DC91ED7E4CCB24E527"/>
    <w:rsid w:val="00076711"/>
  </w:style>
  <w:style w:type="paragraph" w:customStyle="1" w:styleId="89601794488B47D98FCECB1A06935835">
    <w:name w:val="89601794488B47D98FCECB1A06935835"/>
    <w:rsid w:val="00076711"/>
  </w:style>
  <w:style w:type="paragraph" w:customStyle="1" w:styleId="7DC3FFACB1514B2380802781A92DDB13">
    <w:name w:val="7DC3FFACB1514B2380802781A92DDB13"/>
    <w:rsid w:val="00076711"/>
  </w:style>
  <w:style w:type="paragraph" w:customStyle="1" w:styleId="D1DA30012E82489C85584A36DB54C134">
    <w:name w:val="D1DA30012E82489C85584A36DB54C134"/>
    <w:rsid w:val="00076711"/>
  </w:style>
  <w:style w:type="paragraph" w:customStyle="1" w:styleId="342C710D40C14D008F86DFC98C4ADCE5">
    <w:name w:val="342C710D40C14D008F86DFC98C4ADCE5"/>
    <w:rsid w:val="00076711"/>
  </w:style>
  <w:style w:type="paragraph" w:customStyle="1" w:styleId="B8838B79CE6A4FDAA4BC1815D81C3C79">
    <w:name w:val="B8838B79CE6A4FDAA4BC1815D81C3C79"/>
    <w:rsid w:val="00076711"/>
  </w:style>
  <w:style w:type="paragraph" w:customStyle="1" w:styleId="7DE6ABB1498046DA88F8D27C60EA0747">
    <w:name w:val="7DE6ABB1498046DA88F8D27C60EA0747"/>
    <w:rsid w:val="00076711"/>
  </w:style>
  <w:style w:type="paragraph" w:customStyle="1" w:styleId="07E9D97B24894EDD968D678C2ABBC175">
    <w:name w:val="07E9D97B24894EDD968D678C2ABBC175"/>
    <w:rsid w:val="00076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D7DC1-712B-403F-8393-995909F8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