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4725" w:rsidP="00E04F6D">
      <w:pPr>
        <w:pStyle w:val="TitleCommittee0"/>
      </w:pPr>
      <w:sdt>
        <w:sdtPr>
          <w:alias w:val="CommitteeName"/>
          <w:tag w:val="CommitteeName"/>
          <w:id w:val="1869951332"/>
          <w:placeholder>
            <w:docPart w:val="A661898449904ACD97157579FA7EC9E2"/>
          </w:placeholder>
          <w:richText/>
        </w:sdtPr>
        <w:sdtContent>
          <w:r>
            <w:t>Treasury Committee</w:t>
          </w:r>
        </w:sdtContent>
      </w:sdt>
    </w:p>
    <w:p w:rsidR="00364725" w:rsidP="00E04F6D">
      <w:pPr>
        <w:pStyle w:val="TitleInquiry0"/>
      </w:pPr>
      <w:r>
        <w:t xml:space="preserve">Oral evidence: </w:t>
      </w:r>
      <w:sdt>
        <w:sdtPr>
          <w:alias w:val="InquiryName"/>
          <w:tag w:val="InquiryName"/>
          <w:id w:val="377371847"/>
          <w:placeholder>
            <w:docPart w:val="A661898449904ACD97157579FA7EC9E2"/>
          </w:placeholder>
          <w:richText/>
        </w:sdtPr>
        <w:sdtContent>
          <w:r>
            <w:t>Appointment of Ric Lewis as Chair of the Crown Estate</w:t>
          </w:r>
        </w:sdtContent>
      </w:sdt>
      <w:r>
        <w:t xml:space="preserve">, HC </w:t>
      </w:r>
      <w:sdt>
        <w:sdtPr>
          <w:alias w:val="InquiryRefNo"/>
          <w:tag w:val="InquiryRefNo"/>
          <w:id w:val="-281725174"/>
          <w:placeholder>
            <w:docPart w:val="A661898449904ACD97157579FA7EC9E2"/>
          </w:placeholder>
          <w:richText/>
        </w:sdtPr>
        <w:sdtContent>
          <w:r w:rsidR="008479D7">
            <w:t>683</w:t>
          </w:r>
        </w:sdtContent>
      </w:sdt>
    </w:p>
    <w:sdt>
      <w:sdtPr>
        <w:alias w:val="SittingDate"/>
        <w:tag w:val="SittingDate"/>
        <w:id w:val="-1160222926"/>
        <w:placeholder>
          <w:docPart w:val="A661898449904ACD97157579FA7EC9E2"/>
        </w:placeholder>
        <w:richText/>
      </w:sdtPr>
      <w:sdtContent>
        <w:p w:rsidR="00364725" w:rsidP="00E04F6D">
          <w:pPr>
            <w:pStyle w:val="Para"/>
          </w:pPr>
          <w:r>
            <w:t>Wednesday 19 March 2025</w:t>
          </w:r>
        </w:p>
      </w:sdtContent>
    </w:sdt>
    <w:p w:rsidR="00364725" w:rsidP="00E04F6D">
      <w:pPr>
        <w:pStyle w:val="Para"/>
      </w:pPr>
      <w:r>
        <w:t xml:space="preserve">Ordered by the House of </w:t>
      </w:r>
      <w:sdt>
        <w:sdtPr>
          <w:alias w:val="House"/>
          <w:tag w:val="House"/>
          <w:id w:val="809213435"/>
          <w:placeholder>
            <w:docPart w:val="A661898449904ACD97157579FA7EC9E2"/>
          </w:placeholder>
          <w:richText/>
        </w:sdtPr>
        <w:sdtContent>
          <w:r w:rsidRPr="00615759">
            <w:t>Commons</w:t>
          </w:r>
        </w:sdtContent>
      </w:sdt>
      <w:r w:rsidRPr="00615759">
        <w:t xml:space="preserve"> to be published on </w:t>
      </w:r>
      <w:sdt>
        <w:sdtPr>
          <w:alias w:val="PublishDate"/>
          <w:tag w:val="PublishDate"/>
          <w:id w:val="217021599"/>
          <w:placeholder>
            <w:docPart w:val="A661898449904ACD97157579FA7EC9E2"/>
          </w:placeholder>
          <w:richText/>
        </w:sdtPr>
        <w:sdtContent>
          <w:r>
            <w:t>19 March 2025</w:t>
          </w:r>
        </w:sdtContent>
      </w:sdt>
      <w:r w:rsidRPr="00615759">
        <w:t>.</w:t>
      </w:r>
    </w:p>
    <w:p w:rsidR="00364725" w:rsidP="00E04F6D">
      <w:r>
        <w:fldChar w:fldCharType="begin"/>
      </w:r>
      <w:r>
        <w:instrText xml:space="preserve"> HYPERLINK "https://parliamentlive.tv/Event/Index/0645ebda-514c-402a-81aa-70c40944eb95" </w:instrText>
      </w:r>
      <w:r>
        <w:fldChar w:fldCharType="separate"/>
      </w:r>
      <w:r>
        <w:rPr>
          <w:rStyle w:val="Hyperlink"/>
        </w:rPr>
        <w:t>Watch the meeting</w:t>
      </w:r>
      <w:r>
        <w:fldChar w:fldCharType="end"/>
      </w:r>
      <w:r>
        <w:t xml:space="preserve"> </w:t>
      </w:r>
    </w:p>
    <w:p w:rsidR="00364725" w:rsidRPr="00847EEF" w:rsidP="00E04F6D">
      <w:r>
        <w:t xml:space="preserve">Members present: </w:t>
      </w:r>
      <w:sdt>
        <w:sdtPr>
          <w:alias w:val="MembersPresent"/>
          <w:tag w:val="MembersPresent"/>
          <w:id w:val="366340316"/>
          <w:placeholder>
            <w:docPart w:val="A661898449904ACD97157579FA7EC9E2"/>
          </w:placeholder>
          <w:richText/>
        </w:sdtPr>
        <w:sdtContent>
          <w:r w:rsidRPr="00847EEF">
            <w:t>Dame Meg Hillier (Chair); Dame Harriett Baldwin; Chris Coghlan; Bobby Dean; John Grady;</w:t>
          </w:r>
          <w:r w:rsidRPr="00847EEF" w:rsidR="008479D7">
            <w:t xml:space="preserve"> Dame Siobhain McDonagh;</w:t>
          </w:r>
          <w:r w:rsidRPr="00847EEF">
            <w:t xml:space="preserve"> Lola McEvoy</w:t>
          </w:r>
          <w:r w:rsidRPr="00847EEF" w:rsidR="003C3245">
            <w:t>.</w:t>
          </w:r>
        </w:sdtContent>
      </w:sdt>
    </w:p>
    <w:p w:rsidR="00364725" w:rsidRPr="00847EEF" w:rsidP="00E04F6D">
      <w:pPr>
        <w:pStyle w:val="ParaCentre"/>
      </w:pPr>
      <w:r w:rsidRPr="00847EEF">
        <w:t xml:space="preserve">Questions </w:t>
      </w:r>
      <w:sdt>
        <w:sdtPr>
          <w:alias w:val="QuestionNumbers"/>
          <w:tag w:val="QuestionNumbers"/>
          <w:id w:val="-1223666168"/>
          <w:placeholder>
            <w:docPart w:val="A661898449904ACD97157579FA7EC9E2"/>
          </w:placeholder>
          <w:richText/>
        </w:sdtPr>
        <w:sdtContent>
          <w:r w:rsidRPr="00847EEF" w:rsidR="008479D7">
            <w:t>1</w:t>
          </w:r>
          <w:r w:rsidRPr="00847EEF" w:rsidR="002E4EC6">
            <w:t xml:space="preserve"> – </w:t>
          </w:r>
          <w:r w:rsidRPr="00847EEF" w:rsidR="006F1750">
            <w:t>7</w:t>
          </w:r>
          <w:r w:rsidRPr="00847EEF" w:rsidR="00847EEF">
            <w:t>4</w:t>
          </w:r>
        </w:sdtContent>
      </w:sdt>
    </w:p>
    <w:p w:rsidR="00364725" w:rsidRPr="00847EEF" w:rsidP="00E04F6D">
      <w:pPr>
        <w:pStyle w:val="TitleWitnesses0"/>
      </w:pPr>
      <w:r w:rsidRPr="00847EEF">
        <w:t>Witness</w:t>
      </w:r>
    </w:p>
    <w:sdt>
      <w:sdtPr>
        <w:alias w:val="WitnessSet"/>
        <w:tag w:val="WitnessSet"/>
        <w:id w:val="-368373484"/>
        <w:placeholder>
          <w:docPart w:val="B091A238CFB2401BA216C170579984C9"/>
        </w:placeholder>
        <w:richText/>
      </w:sdtPr>
      <w:sdtContent>
        <w:p w:rsidR="00364725" w:rsidP="00E04F6D">
          <w:pPr>
            <w:pStyle w:val="Para"/>
          </w:pPr>
          <w:r w:rsidRPr="00847EEF">
            <w:t>I: Ric Lewis</w:t>
          </w:r>
          <w:r w:rsidRPr="00847EEF" w:rsidR="003C3245">
            <w:t>, preferred candidate for Chair of the Crown Estate.</w:t>
          </w:r>
        </w:p>
      </w:sdtContent>
    </w:sdt>
    <w:p w:rsidR="00364725" w:rsidP="00E04F6D">
      <w:pPr>
        <w:pStyle w:val="Para"/>
      </w:pPr>
    </w:p>
    <w:sdt>
      <w:sdtPr>
        <w:rPr>
          <w:szCs w:val="28"/>
        </w:rPr>
        <w:alias w:val="WitnessExamination"/>
        <w:tag w:val="WitnessExamination"/>
        <w:id w:val="2003463402"/>
        <w:placeholder>
          <w:docPart w:val="B091A238CFB2401BA216C170579984C9"/>
        </w:placeholder>
        <w:richText/>
      </w:sdtPr>
      <w:sdtEndPr>
        <w:rPr>
          <w:szCs w:val="22"/>
        </w:rPr>
      </w:sdtEndPr>
      <w:sdtContent>
        <w:p w:rsidR="00364725" w:rsidRPr="00A9780F" w:rsidP="00A9780F">
          <w:pPr>
            <w:pStyle w:val="TitlePanel0"/>
            <w:rPr>
              <w:szCs w:val="28"/>
            </w:rPr>
          </w:pPr>
          <w:bookmarkStart w:id="0" w:name="Panel1"/>
          <w:r w:rsidRPr="00A9780F">
            <w:rPr>
              <w:szCs w:val="28"/>
            </w:rPr>
            <w:t xml:space="preserve">Examination of </w:t>
          </w:r>
          <w:r w:rsidR="00CD491B">
            <w:rPr>
              <w:szCs w:val="28"/>
            </w:rPr>
            <w:t>w</w:t>
          </w:r>
          <w:r w:rsidRPr="00A9780F">
            <w:rPr>
              <w:szCs w:val="28"/>
            </w:rPr>
            <w:t>itness</w:t>
          </w:r>
        </w:p>
        <w:p w:rsidR="00A9780F" w:rsidP="00A9780F">
          <w:pPr>
            <w:pStyle w:val="TitlePanel0"/>
            <w:jc w:val="both"/>
          </w:pPr>
          <w:r>
            <w:rPr>
              <w:sz w:val="22"/>
            </w:rPr>
            <w:t xml:space="preserve">Witness: </w:t>
          </w:r>
          <w:r>
            <w:rPr>
              <w:sz w:val="22"/>
            </w:rPr>
            <w:t>Ric Lewis</w:t>
          </w:r>
          <w:r w:rsidR="00C204F7">
            <w:rPr>
              <w:sz w:val="22"/>
            </w:rPr>
            <w:t>.</w:t>
          </w:r>
        </w:p>
      </w:sdtContent>
    </w:sdt>
    <w:p w:rsidR="00D13494" w:rsidP="00D13494">
      <w:pPr>
        <w:pStyle w:val="Question"/>
      </w:pPr>
      <w:bookmarkEnd w:id="0"/>
      <w:sdt>
        <w:sdtPr>
          <w:alias w:val="Member"/>
          <w:tag w:val="&lt;Member mnisId='1524' dodsId='35914'&gt;"/>
          <w:id w:val="1688177942"/>
          <w:placeholder>
            <w:docPart w:val="DefaultPlaceholder_-1854013440"/>
          </w:placeholder>
          <w:richText/>
        </w:sdtPr>
        <w:sdtContent>
          <w:r w:rsidRPr="00364725" w:rsidR="00364725">
            <w:rPr>
              <w:b/>
            </w:rPr>
            <w:t>Chair:</w:t>
          </w:r>
        </w:sdtContent>
      </w:sdt>
      <w:r w:rsidR="00364725">
        <w:t xml:space="preserve"> </w:t>
      </w:r>
      <w:r>
        <w:t>Welcome to the Treasury Select Committee on Wednesday 19 March 2025.</w:t>
      </w:r>
      <w:r w:rsidR="002155E7">
        <w:t xml:space="preserve"> </w:t>
      </w:r>
      <w:r>
        <w:t>Today we are pleased to welcome Ric Lewis, who is the chair</w:t>
      </w:r>
      <w:r w:rsidR="003C3245">
        <w:noBreakHyphen/>
      </w:r>
      <w:r>
        <w:t>designate of the Crown Estate.</w:t>
      </w:r>
      <w:r w:rsidR="002155E7">
        <w:t xml:space="preserve"> </w:t>
      </w:r>
      <w:r>
        <w:t>He has been appointed to this job by the Treasury and we are here to do a confirmatory hearing.</w:t>
      </w:r>
      <w:r w:rsidR="002155E7">
        <w:t xml:space="preserve"> </w:t>
      </w:r>
      <w:r>
        <w:t>I should stress that we have no actual power of veto.</w:t>
      </w:r>
      <w:r w:rsidR="002155E7">
        <w:t xml:space="preserve"> It</w:t>
      </w:r>
      <w:r>
        <w:t xml:space="preserve"> occasionally has happened, I should say, Mr Lewis, where people have revealed things in a hearing that have caused problems for their candidacy.</w:t>
      </w:r>
      <w:r w:rsidR="002155E7">
        <w:t xml:space="preserve"> </w:t>
      </w:r>
      <w:r>
        <w:t>You are not quite there yet.</w:t>
      </w:r>
      <w:r w:rsidR="002155E7">
        <w:t xml:space="preserve"> </w:t>
      </w:r>
    </w:p>
    <w:p w:rsidR="004A7EAF" w:rsidP="002155E7">
      <w:pPr>
        <w:pStyle w:val="Question"/>
        <w:numPr>
          <w:ilvl w:val="0"/>
          <w:numId w:val="0"/>
        </w:numPr>
        <w:ind w:left="794"/>
      </w:pPr>
      <w:r>
        <w:t>I am really pleased to welcome Mr Lewis.</w:t>
      </w:r>
      <w:r w:rsidR="002155E7">
        <w:t xml:space="preserve"> </w:t>
      </w:r>
      <w:r>
        <w:t>His CV and answers to the questionnaire that we sent him are just about to be published in the public domain.</w:t>
      </w:r>
      <w:r w:rsidR="002155E7">
        <w:t xml:space="preserve"> </w:t>
      </w:r>
      <w:r>
        <w:t>Thank you very much for that.</w:t>
      </w:r>
      <w:r w:rsidR="002155E7">
        <w:t xml:space="preserve"> </w:t>
      </w:r>
      <w:r>
        <w:t>I will start by asking some boringly practical questions about the questionnaire that we sent you, Mr Lewis.</w:t>
      </w:r>
      <w:r w:rsidR="002155E7">
        <w:t xml:space="preserve"> </w:t>
      </w:r>
      <w:r>
        <w:t>We sent you a questionnaire and then you filled it in.</w:t>
      </w:r>
      <w:r w:rsidR="002155E7">
        <w:t xml:space="preserve"> </w:t>
      </w:r>
      <w:r>
        <w:t>Did you send that to anybody else before sending it back to us?</w:t>
      </w:r>
    </w:p>
    <w:p w:rsidR="00364725" w:rsidP="00364725">
      <w:pPr>
        <w:pStyle w:val="Answer"/>
      </w:pPr>
      <w:sdt>
        <w:sdtPr>
          <w:alias w:val="Witness"/>
          <w:id w:val="-1317800144"/>
          <w:placeholder>
            <w:docPart w:val="DefaultPlaceholder_-1854013440"/>
          </w:placeholder>
          <w:richText/>
        </w:sdtPr>
        <w:sdtContent>
          <w:r w:rsidRPr="002155E7" w:rsidR="002155E7">
            <w:rPr>
              <w:b/>
              <w:i/>
            </w:rPr>
            <w:t>Ric Lewis:</w:t>
          </w:r>
          <w:r w:rsidRPr="00364725">
            <w:rPr>
              <w:b/>
            </w:rPr>
            <w:t xml:space="preserve"> </w:t>
          </w:r>
        </w:sdtContent>
      </w:sdt>
      <w:r w:rsidRPr="00D13494" w:rsidR="00D13494">
        <w:t>I probably discussed it with my colleagues or my future colleagues at the Crown Estate, but no, before sending it to you</w:t>
      </w:r>
      <w:r w:rsidR="003C3245">
        <w:t>,</w:t>
      </w:r>
      <w:r w:rsidRPr="00D13494" w:rsidR="00D13494">
        <w:t xml:space="preserve"> definitely not.</w:t>
      </w:r>
    </w:p>
    <w:p w:rsidR="00364725" w:rsidP="00364725">
      <w:pPr>
        <w:pStyle w:val="Question"/>
      </w:pPr>
      <w:sdt>
        <w:sdtPr>
          <w:alias w:val="Member"/>
          <w:tag w:val="&lt;Member mnisId='1524' dodsId='35914'&gt;"/>
          <w:id w:val="48884288"/>
          <w:placeholder>
            <w:docPart w:val="DefaultPlaceholder_-1854013440"/>
          </w:placeholder>
          <w:richText/>
        </w:sdtPr>
        <w:sdtContent>
          <w:r w:rsidRPr="00364725">
            <w:rPr>
              <w:b/>
            </w:rPr>
            <w:t>Chair:</w:t>
          </w:r>
        </w:sdtContent>
      </w:sdt>
      <w:r>
        <w:t xml:space="preserve"> </w:t>
      </w:r>
      <w:r w:rsidR="00F25F4B">
        <w:t>It</w:t>
      </w:r>
      <w:r w:rsidRPr="00D13494" w:rsidR="00D13494">
        <w:t xml:space="preserve"> did not go to anyone at the Treasury at all.</w:t>
      </w:r>
    </w:p>
    <w:p w:rsidR="00364725" w:rsidP="00364725">
      <w:pPr>
        <w:pStyle w:val="Answer"/>
      </w:pPr>
      <w:sdt>
        <w:sdtPr>
          <w:alias w:val="Witness"/>
          <w:id w:val="1863705542"/>
          <w:placeholder>
            <w:docPart w:val="DefaultPlaceholder_-1854013440"/>
          </w:placeholder>
          <w:richText/>
        </w:sdtPr>
        <w:sdtContent>
          <w:r w:rsidRPr="002155E7" w:rsidR="002155E7">
            <w:rPr>
              <w:b/>
              <w:i/>
            </w:rPr>
            <w:t>Ric Lewis:</w:t>
          </w:r>
          <w:r w:rsidRPr="00364725">
            <w:rPr>
              <w:b/>
            </w:rPr>
            <w:t xml:space="preserve"> </w:t>
          </w:r>
        </w:sdtContent>
      </w:sdt>
      <w:r w:rsidRPr="00D13494" w:rsidR="00D13494">
        <w:t xml:space="preserve"> </w:t>
      </w:r>
      <w:r w:rsidR="00D13494">
        <w:t>I do not remember.</w:t>
      </w:r>
      <w:r w:rsidR="002155E7">
        <w:t xml:space="preserve"> </w:t>
      </w:r>
      <w:r w:rsidR="00D13494">
        <w:t xml:space="preserve">I may have copied them </w:t>
      </w:r>
      <w:r w:rsidR="00F25F4B">
        <w:t xml:space="preserve">in </w:t>
      </w:r>
      <w:r w:rsidR="00D13494">
        <w:t>afterwards, but I sent it back directly to you.</w:t>
      </w:r>
    </w:p>
    <w:p w:rsidR="00364725" w:rsidP="00364725">
      <w:pPr>
        <w:pStyle w:val="Question"/>
      </w:pPr>
      <w:sdt>
        <w:sdtPr>
          <w:alias w:val="Member"/>
          <w:tag w:val="&lt;Member mnisId='1524' dodsId='35914'&gt;"/>
          <w:id w:val="937495539"/>
          <w:placeholder>
            <w:docPart w:val="DefaultPlaceholder_-1854013440"/>
          </w:placeholder>
          <w:richText/>
        </w:sdtPr>
        <w:sdtContent>
          <w:r w:rsidRPr="00364725">
            <w:rPr>
              <w:b/>
            </w:rPr>
            <w:t>Chair:</w:t>
          </w:r>
        </w:sdtContent>
      </w:sdt>
      <w:r>
        <w:t xml:space="preserve"> </w:t>
      </w:r>
      <w:r w:rsidR="00D13494">
        <w:t>You sent it to us and then you possibly sent it on to them after that.</w:t>
      </w:r>
    </w:p>
    <w:p w:rsidR="00364725" w:rsidP="00364725">
      <w:pPr>
        <w:pStyle w:val="Answer"/>
      </w:pPr>
      <w:sdt>
        <w:sdtPr>
          <w:alias w:val="Witness"/>
          <w:id w:val="-1872216408"/>
          <w:placeholder>
            <w:docPart w:val="DefaultPlaceholder_-1854013440"/>
          </w:placeholder>
          <w:richText/>
        </w:sdtPr>
        <w:sdtContent>
          <w:r w:rsidRPr="002155E7" w:rsidR="002155E7">
            <w:rPr>
              <w:b/>
              <w:i/>
            </w:rPr>
            <w:t>Ric Lewis:</w:t>
          </w:r>
          <w:r w:rsidRPr="00364725">
            <w:rPr>
              <w:b/>
            </w:rPr>
            <w:t xml:space="preserve"> </w:t>
          </w:r>
        </w:sdtContent>
      </w:sdt>
      <w:r w:rsidR="00D13494">
        <w:t>Yes.</w:t>
      </w:r>
    </w:p>
    <w:p w:rsidR="00364725" w:rsidP="00364725">
      <w:pPr>
        <w:pStyle w:val="Question"/>
      </w:pPr>
      <w:sdt>
        <w:sdtPr>
          <w:alias w:val="Member"/>
          <w:tag w:val="&lt;Member mnisId='1524' dodsId='35914'&gt;"/>
          <w:id w:val="615710490"/>
          <w:placeholder>
            <w:docPart w:val="DefaultPlaceholder_-1854013440"/>
          </w:placeholder>
          <w:richText/>
        </w:sdtPr>
        <w:sdtContent>
          <w:r w:rsidRPr="00364725">
            <w:rPr>
              <w:b/>
            </w:rPr>
            <w:t>Chair:</w:t>
          </w:r>
        </w:sdtContent>
      </w:sdt>
      <w:r>
        <w:t xml:space="preserve"> </w:t>
      </w:r>
      <w:r w:rsidRPr="00D13494" w:rsidR="00D13494">
        <w:t>Did you have any further contact?</w:t>
      </w:r>
      <w:r w:rsidR="002155E7">
        <w:t xml:space="preserve"> </w:t>
      </w:r>
      <w:r w:rsidRPr="00D13494" w:rsidR="00D13494">
        <w:t>Did anyone from the Crown Estate or the Treasury suggest any amendments?</w:t>
      </w:r>
    </w:p>
    <w:p w:rsidR="00364725" w:rsidP="00364725">
      <w:pPr>
        <w:pStyle w:val="Answer"/>
      </w:pPr>
      <w:sdt>
        <w:sdtPr>
          <w:alias w:val="Witness"/>
          <w:id w:val="-26186922"/>
          <w:placeholder>
            <w:docPart w:val="DefaultPlaceholder_-1854013440"/>
          </w:placeholder>
          <w:richText/>
        </w:sdtPr>
        <w:sdtContent>
          <w:r w:rsidRPr="002155E7" w:rsidR="002155E7">
            <w:rPr>
              <w:b/>
              <w:i/>
            </w:rPr>
            <w:t>Ric Lewis:</w:t>
          </w:r>
          <w:r w:rsidRPr="00364725">
            <w:rPr>
              <w:b/>
            </w:rPr>
            <w:t xml:space="preserve"> </w:t>
          </w:r>
        </w:sdtContent>
      </w:sdt>
      <w:r w:rsidR="00D13494">
        <w:t>If there were amendments from the Crown Estate, it would have been syntax or those kinds of things, but the thoughts are original and from me.</w:t>
      </w:r>
    </w:p>
    <w:p w:rsidR="00364725" w:rsidP="00364725">
      <w:pPr>
        <w:pStyle w:val="Question"/>
      </w:pPr>
      <w:sdt>
        <w:sdtPr>
          <w:alias w:val="Member"/>
          <w:tag w:val="&lt;Member mnisId='1524' dodsId='35914'&gt;"/>
          <w:id w:val="-923957755"/>
          <w:placeholder>
            <w:docPart w:val="DefaultPlaceholder_-1854013440"/>
          </w:placeholder>
          <w:richText/>
        </w:sdtPr>
        <w:sdtContent>
          <w:r w:rsidRPr="00364725">
            <w:rPr>
              <w:b/>
            </w:rPr>
            <w:t>Chair:</w:t>
          </w:r>
        </w:sdtContent>
      </w:sdt>
      <w:r>
        <w:t xml:space="preserve"> </w:t>
      </w:r>
      <w:r w:rsidR="00D13494">
        <w:t>Did the T</w:t>
      </w:r>
      <w:r>
        <w:t>reasury talk to you</w:t>
      </w:r>
      <w:r w:rsidR="00D13494">
        <w:t xml:space="preserve"> about the answers to your questionnaire in any way?</w:t>
      </w:r>
    </w:p>
    <w:p w:rsidR="00364725" w:rsidP="00364725">
      <w:pPr>
        <w:pStyle w:val="Answer"/>
      </w:pPr>
      <w:sdt>
        <w:sdtPr>
          <w:alias w:val="Witness"/>
          <w:id w:val="2025357191"/>
          <w:placeholder>
            <w:docPart w:val="DefaultPlaceholder_-1854013440"/>
          </w:placeholder>
          <w:richText/>
        </w:sdtPr>
        <w:sdtContent>
          <w:r w:rsidRPr="002155E7" w:rsidR="002155E7">
            <w:rPr>
              <w:b/>
              <w:i/>
            </w:rPr>
            <w:t>Ric Lewis:</w:t>
          </w:r>
          <w:r w:rsidRPr="00364725">
            <w:rPr>
              <w:b/>
            </w:rPr>
            <w:t xml:space="preserve"> </w:t>
          </w:r>
        </w:sdtContent>
      </w:sdt>
      <w:r w:rsidR="00D13494">
        <w:t>No.</w:t>
      </w:r>
    </w:p>
    <w:p w:rsidR="00364725" w:rsidP="00364725">
      <w:pPr>
        <w:pStyle w:val="Question"/>
      </w:pPr>
      <w:sdt>
        <w:sdtPr>
          <w:alias w:val="Member"/>
          <w:tag w:val="&lt;Member mnisId='1524' dodsId='35914'&gt;"/>
          <w:id w:val="-1558311518"/>
          <w:placeholder>
            <w:docPart w:val="DefaultPlaceholder_-1854013440"/>
          </w:placeholder>
          <w:richText/>
        </w:sdtPr>
        <w:sdtContent>
          <w:r w:rsidRPr="00364725">
            <w:rPr>
              <w:b/>
            </w:rPr>
            <w:t>Chair:</w:t>
          </w:r>
        </w:sdtContent>
      </w:sdt>
      <w:r>
        <w:t xml:space="preserve"> </w:t>
      </w:r>
      <w:r w:rsidR="00D13494">
        <w:t xml:space="preserve">Did you have </w:t>
      </w:r>
      <w:r>
        <w:t xml:space="preserve">any further conversations with the </w:t>
      </w:r>
      <w:r w:rsidR="00D13494">
        <w:t>T</w:t>
      </w:r>
      <w:r>
        <w:t>reasury</w:t>
      </w:r>
      <w:r w:rsidR="00D13494">
        <w:t xml:space="preserve"> about any answers in the questionnaire that may have arisen that caused </w:t>
      </w:r>
      <w:r w:rsidR="003C3245">
        <w:t xml:space="preserve">it </w:t>
      </w:r>
      <w:r w:rsidR="00D13494">
        <w:t>concern in your recruitment process?</w:t>
      </w:r>
      <w:r w:rsidR="002155E7">
        <w:t xml:space="preserve"> </w:t>
      </w:r>
    </w:p>
    <w:p w:rsidR="00364725" w:rsidP="00364725">
      <w:pPr>
        <w:pStyle w:val="Answer"/>
      </w:pPr>
      <w:sdt>
        <w:sdtPr>
          <w:alias w:val="Witness"/>
          <w:id w:val="1777052017"/>
          <w:placeholder>
            <w:docPart w:val="DefaultPlaceholder_-1854013440"/>
          </w:placeholder>
          <w:richText/>
        </w:sdtPr>
        <w:sdtContent>
          <w:r w:rsidRPr="002155E7" w:rsidR="002155E7">
            <w:rPr>
              <w:b/>
              <w:i/>
            </w:rPr>
            <w:t>Ric Lewis:</w:t>
          </w:r>
          <w:r w:rsidRPr="00364725">
            <w:rPr>
              <w:b/>
            </w:rPr>
            <w:t xml:space="preserve"> </w:t>
          </w:r>
        </w:sdtContent>
      </w:sdt>
      <w:r w:rsidR="00D13494">
        <w:t>N</w:t>
      </w:r>
      <w:r>
        <w:t>o.</w:t>
      </w:r>
      <w:r w:rsidR="002155E7">
        <w:t xml:space="preserve"> </w:t>
      </w:r>
      <w:r w:rsidR="00D13494">
        <w:t>I</w:t>
      </w:r>
      <w:r>
        <w:t>f I recall correctly</w:t>
      </w:r>
      <w:r w:rsidR="00D13494">
        <w:t xml:space="preserve">, the input was just </w:t>
      </w:r>
      <w:r>
        <w:t>process.</w:t>
      </w:r>
      <w:r w:rsidR="002155E7">
        <w:t xml:space="preserve"> </w:t>
      </w:r>
    </w:p>
    <w:p w:rsidR="00364725" w:rsidP="00364725">
      <w:pPr>
        <w:pStyle w:val="Question"/>
      </w:pPr>
      <w:sdt>
        <w:sdtPr>
          <w:alias w:val="Member"/>
          <w:tag w:val="&lt;Member mnisId='1524' dodsId='35914'&gt;"/>
          <w:id w:val="-1747567606"/>
          <w:placeholder>
            <w:docPart w:val="DefaultPlaceholder_-1854013440"/>
          </w:placeholder>
          <w:richText/>
        </w:sdtPr>
        <w:sdtContent>
          <w:r w:rsidRPr="00364725">
            <w:rPr>
              <w:b/>
            </w:rPr>
            <w:t>Chair:</w:t>
          </w:r>
        </w:sdtContent>
      </w:sdt>
      <w:r>
        <w:t xml:space="preserve"> </w:t>
      </w:r>
      <w:r w:rsidR="00D13494">
        <w:t>I</w:t>
      </w:r>
      <w:r>
        <w:t>n the questionnaire</w:t>
      </w:r>
      <w:r w:rsidR="00D13494">
        <w:t xml:space="preserve">, you </w:t>
      </w:r>
      <w:r>
        <w:t xml:space="preserve">pointed out </w:t>
      </w:r>
      <w:r w:rsidR="00D13494">
        <w:t xml:space="preserve">that you had </w:t>
      </w:r>
      <w:r>
        <w:t xml:space="preserve">made </w:t>
      </w:r>
      <w:r w:rsidR="00D13494">
        <w:t xml:space="preserve">some </w:t>
      </w:r>
      <w:r>
        <w:t xml:space="preserve">political donations to </w:t>
      </w:r>
      <w:r w:rsidR="00D13494">
        <w:t xml:space="preserve">the political offices of </w:t>
      </w:r>
      <w:r>
        <w:t>Shaun Bailey</w:t>
      </w:r>
      <w:r w:rsidR="00D13494">
        <w:t xml:space="preserve"> and David Lammy MP. For anyone who does not know who Shaun Bailey is, he was a C</w:t>
      </w:r>
      <w:r>
        <w:t xml:space="preserve">onservative member of London </w:t>
      </w:r>
      <w:r w:rsidR="00D13494">
        <w:t>A</w:t>
      </w:r>
      <w:r>
        <w:t>ssembly</w:t>
      </w:r>
      <w:r w:rsidR="00D13494">
        <w:t>, running then for the Mayor of London.</w:t>
      </w:r>
      <w:r w:rsidR="002155E7">
        <w:t xml:space="preserve"> </w:t>
      </w:r>
      <w:r w:rsidR="00D13494">
        <w:t>That was for £50,00</w:t>
      </w:r>
      <w:r w:rsidR="00F25F4B">
        <w:t>0</w:t>
      </w:r>
      <w:r w:rsidR="00D13494">
        <w:t>. For anyone who does not know who David Lammy is, he is the current Foreign Secretary, but in 2023 and 2024 he was the shadow Foreign Secretary.</w:t>
      </w:r>
      <w:r w:rsidR="002155E7">
        <w:t xml:space="preserve"> </w:t>
      </w:r>
      <w:r w:rsidR="00D13494">
        <w:t>That was two donations of £15,000.</w:t>
      </w:r>
      <w:r w:rsidR="002155E7">
        <w:t xml:space="preserve"> </w:t>
      </w:r>
      <w:r w:rsidR="00D13494">
        <w:t xml:space="preserve">You </w:t>
      </w:r>
      <w:r>
        <w:t xml:space="preserve">pointed out </w:t>
      </w:r>
      <w:r w:rsidR="00D13494">
        <w:t xml:space="preserve">that there was </w:t>
      </w:r>
      <w:r>
        <w:t xml:space="preserve">some error in </w:t>
      </w:r>
      <w:r w:rsidR="00D13494">
        <w:t xml:space="preserve">some </w:t>
      </w:r>
      <w:r>
        <w:t>recording</w:t>
      </w:r>
      <w:r w:rsidR="00D13494">
        <w:t xml:space="preserve"> of that, but it was two donations of £15,000</w:t>
      </w:r>
      <w:r>
        <w:t>.</w:t>
      </w:r>
      <w:r w:rsidR="002155E7">
        <w:t xml:space="preserve"> </w:t>
      </w:r>
      <w:r w:rsidR="00D13494">
        <w:t>Could I ask, one, wh</w:t>
      </w:r>
      <w:r w:rsidR="003C3245">
        <w:t>y</w:t>
      </w:r>
      <w:r w:rsidR="00D13494">
        <w:t xml:space="preserve"> you chose to donate money to those two individuals?</w:t>
      </w:r>
      <w:r w:rsidR="002155E7">
        <w:t xml:space="preserve"> </w:t>
      </w:r>
    </w:p>
    <w:p w:rsidR="00364725" w:rsidP="00364725">
      <w:pPr>
        <w:pStyle w:val="Answer"/>
      </w:pPr>
      <w:sdt>
        <w:sdtPr>
          <w:alias w:val="Witness"/>
          <w:id w:val="1439875171"/>
          <w:placeholder>
            <w:docPart w:val="DefaultPlaceholder_-1854013440"/>
          </w:placeholder>
          <w:richText/>
        </w:sdtPr>
        <w:sdtContent>
          <w:r w:rsidRPr="002155E7" w:rsidR="002155E7">
            <w:rPr>
              <w:b/>
              <w:i/>
            </w:rPr>
            <w:t>Ric Lewis:</w:t>
          </w:r>
          <w:r w:rsidRPr="00364725">
            <w:rPr>
              <w:b/>
            </w:rPr>
            <w:t xml:space="preserve"> </w:t>
          </w:r>
        </w:sdtContent>
      </w:sdt>
      <w:r w:rsidR="00D13494">
        <w:t>I appreciate the opportunity to answer this important question.</w:t>
      </w:r>
      <w:r w:rsidR="002155E7">
        <w:t xml:space="preserve"> </w:t>
      </w:r>
      <w:r w:rsidR="00D13494">
        <w:t>I would like to say that I am not and never</w:t>
      </w:r>
      <w:r>
        <w:t xml:space="preserve"> have been affiliated with any polit</w:t>
      </w:r>
      <w:r w:rsidR="00D13494">
        <w:t>i</w:t>
      </w:r>
      <w:r>
        <w:t>cal party</w:t>
      </w:r>
      <w:r w:rsidR="00D13494">
        <w:t xml:space="preserve"> in the UK, or in the US before that</w:t>
      </w:r>
      <w:r>
        <w:t>.</w:t>
      </w:r>
      <w:r w:rsidR="002155E7">
        <w:t xml:space="preserve"> </w:t>
      </w:r>
      <w:r w:rsidR="00D13494">
        <w:t>You can tell from my accent that I have an American background.</w:t>
      </w:r>
      <w:r w:rsidR="002155E7">
        <w:t xml:space="preserve"> </w:t>
      </w:r>
      <w:r w:rsidR="00444287">
        <w:t>The donations I made were to two individuals, with a single objective, which was supporting those who are doing work in under-resourced communities.</w:t>
      </w:r>
      <w:r w:rsidR="002155E7">
        <w:t xml:space="preserve"> </w:t>
      </w:r>
      <w:r w:rsidR="00444287">
        <w:t>It is consistent with what I have done in my 25 years of philanthropy here in the UK and with my foundation.</w:t>
      </w:r>
    </w:p>
    <w:p w:rsidR="00444287" w:rsidRPr="009F70F0" w:rsidP="00364725">
      <w:pPr>
        <w:pStyle w:val="Answer"/>
      </w:pPr>
      <w:r w:rsidRPr="009F70F0">
        <w:t xml:space="preserve">In retrospect, </w:t>
      </w:r>
      <w:r w:rsidR="008A1EEB">
        <w:t>now that</w:t>
      </w:r>
      <w:r w:rsidRPr="009F70F0" w:rsidR="009F70F0">
        <w:t xml:space="preserve"> I have read the code of conduct of chairs of public bodies, </w:t>
      </w:r>
      <w:r w:rsidRPr="009F70F0">
        <w:t>I understand</w:t>
      </w:r>
      <w:r w:rsidRPr="009F70F0" w:rsidR="009F70F0">
        <w:t xml:space="preserve"> that it would be regarded as political because of their connection to politics.</w:t>
      </w:r>
      <w:r w:rsidR="002155E7">
        <w:t xml:space="preserve"> </w:t>
      </w:r>
      <w:r w:rsidRPr="009F70F0" w:rsidR="009F70F0">
        <w:t>I was never doing something for the party.</w:t>
      </w:r>
      <w:r w:rsidR="002155E7">
        <w:t xml:space="preserve"> </w:t>
      </w:r>
      <w:r w:rsidRPr="009F70F0" w:rsidR="009F70F0">
        <w:t>Both parties understood that this was for a mission that they were on, but not for the general support of the party.</w:t>
      </w:r>
      <w:r w:rsidR="002155E7">
        <w:t xml:space="preserve"> </w:t>
      </w:r>
      <w:r w:rsidRPr="009F70F0" w:rsidR="009F70F0">
        <w:t>There has been nothing before or after.</w:t>
      </w:r>
      <w:r w:rsidR="002155E7">
        <w:t xml:space="preserve"> </w:t>
      </w:r>
    </w:p>
    <w:p w:rsidR="009F70F0" w:rsidP="00364725">
      <w:pPr>
        <w:pStyle w:val="Answer"/>
      </w:pPr>
      <w:r>
        <w:t>The other thing that I would add to it is that, if you</w:t>
      </w:r>
      <w:r w:rsidR="002155E7">
        <w:t xml:space="preserve"> </w:t>
      </w:r>
      <w:r>
        <w:t>were to examine my pattern, philosophy and practice of giving in the 25 years I have been here, you would see that this is a very small part of it</w:t>
      </w:r>
      <w:r w:rsidR="002155E7">
        <w:t xml:space="preserve"> </w:t>
      </w:r>
      <w:r>
        <w:t>and completely consistent with the theme of my giving all along.</w:t>
      </w:r>
      <w:r w:rsidR="002155E7">
        <w:t xml:space="preserve"> </w:t>
      </w:r>
      <w:r>
        <w:t>I understand that this is regarded as political.</w:t>
      </w:r>
      <w:r w:rsidR="002155E7">
        <w:t xml:space="preserve"> </w:t>
      </w:r>
      <w:r>
        <w:t>It was not intended.</w:t>
      </w:r>
      <w:r w:rsidR="002155E7">
        <w:t xml:space="preserve"> </w:t>
      </w:r>
      <w:r>
        <w:t xml:space="preserve">However well intentioned my giving was, </w:t>
      </w:r>
      <w:r>
        <w:t>I now understand the sensitivity here and would do it differently if I had the chance.</w:t>
      </w:r>
      <w:r w:rsidR="002155E7">
        <w:t xml:space="preserve"> </w:t>
      </w:r>
    </w:p>
    <w:p w:rsidR="00364725" w:rsidP="00364725">
      <w:pPr>
        <w:pStyle w:val="Question"/>
      </w:pPr>
      <w:sdt>
        <w:sdtPr>
          <w:alias w:val="Member"/>
          <w:tag w:val="&lt;Member mnisId='1524' dodsId='35914'&gt;"/>
          <w:id w:val="932475590"/>
          <w:placeholder>
            <w:docPart w:val="DefaultPlaceholder_-1854013440"/>
          </w:placeholder>
          <w:richText/>
        </w:sdtPr>
        <w:sdtContent>
          <w:r w:rsidRPr="00364725">
            <w:rPr>
              <w:b/>
            </w:rPr>
            <w:t>Chair:</w:t>
          </w:r>
        </w:sdtContent>
      </w:sdt>
      <w:r>
        <w:t xml:space="preserve"> </w:t>
      </w:r>
      <w:r w:rsidR="009F70F0">
        <w:t>To be clear, you say that these individuals were doing work in</w:t>
      </w:r>
      <w:r w:rsidR="002155E7">
        <w:t xml:space="preserve"> </w:t>
      </w:r>
      <w:r w:rsidR="009F70F0">
        <w:t>under-resourced communities.</w:t>
      </w:r>
      <w:r w:rsidR="002155E7">
        <w:t xml:space="preserve"> </w:t>
      </w:r>
      <w:r w:rsidR="009F70F0">
        <w:t>Do you want to be a bit more specific about what you mean by that?</w:t>
      </w:r>
    </w:p>
    <w:p w:rsidR="00364725" w:rsidP="00364725">
      <w:pPr>
        <w:pStyle w:val="Answer"/>
      </w:pPr>
      <w:sdt>
        <w:sdtPr>
          <w:alias w:val="Witness"/>
          <w:id w:val="-834526054"/>
          <w:placeholder>
            <w:docPart w:val="DefaultPlaceholder_-1854013440"/>
          </w:placeholder>
          <w:richText/>
        </w:sdtPr>
        <w:sdtContent>
          <w:r w:rsidRPr="002155E7" w:rsidR="002155E7">
            <w:rPr>
              <w:b/>
              <w:i/>
            </w:rPr>
            <w:t>Ric Lewis:</w:t>
          </w:r>
          <w:r w:rsidRPr="00364725">
            <w:rPr>
              <w:b/>
            </w:rPr>
            <w:t xml:space="preserve"> </w:t>
          </w:r>
        </w:sdtContent>
      </w:sdt>
      <w:r w:rsidR="009F70F0">
        <w:t>I do not want to be too colourful here.</w:t>
      </w:r>
      <w:r w:rsidR="002155E7">
        <w:t xml:space="preserve"> </w:t>
      </w:r>
      <w:r w:rsidR="009F70F0">
        <w:t xml:space="preserve">I was </w:t>
      </w:r>
      <w:r>
        <w:t xml:space="preserve">supporting Shaun Bailey as </w:t>
      </w:r>
      <w:r w:rsidR="009F70F0">
        <w:t xml:space="preserve">a </w:t>
      </w:r>
      <w:r>
        <w:t>black British</w:t>
      </w:r>
      <w:r w:rsidR="009F70F0">
        <w:t xml:space="preserve"> person who was trying to do better in his community and working on things in the community.</w:t>
      </w:r>
      <w:r w:rsidR="002155E7">
        <w:t xml:space="preserve"> </w:t>
      </w:r>
      <w:r w:rsidR="009F70F0">
        <w:t>I know that he was moving towards a political appointment.</w:t>
      </w:r>
      <w:r w:rsidR="002155E7">
        <w:t xml:space="preserve"> </w:t>
      </w:r>
      <w:r w:rsidR="009F70F0">
        <w:t xml:space="preserve">I had </w:t>
      </w:r>
      <w:r>
        <w:t xml:space="preserve">very frank conversations </w:t>
      </w:r>
      <w:r w:rsidR="009F70F0">
        <w:t xml:space="preserve">with him about the fact that I did not </w:t>
      </w:r>
      <w:r>
        <w:t xml:space="preserve">believe </w:t>
      </w:r>
      <w:r w:rsidR="009F70F0">
        <w:t xml:space="preserve">he </w:t>
      </w:r>
      <w:r>
        <w:t>could be successful</w:t>
      </w:r>
      <w:r w:rsidR="009F70F0">
        <w:t>, so that is not why I was doing it.</w:t>
      </w:r>
      <w:r w:rsidR="002155E7">
        <w:t xml:space="preserve"> </w:t>
      </w:r>
      <w:r w:rsidR="009F70F0">
        <w:t xml:space="preserve">I was not doing it to </w:t>
      </w:r>
      <w:r>
        <w:t xml:space="preserve">support </w:t>
      </w:r>
      <w:r w:rsidR="009F70F0">
        <w:t>the C</w:t>
      </w:r>
      <w:r>
        <w:t xml:space="preserve">onservative </w:t>
      </w:r>
      <w:r w:rsidR="008A1EEB">
        <w:t>party</w:t>
      </w:r>
      <w:r>
        <w:t>.</w:t>
      </w:r>
      <w:r w:rsidR="002155E7">
        <w:t xml:space="preserve"> </w:t>
      </w:r>
      <w:r w:rsidR="009F70F0">
        <w:t>I was d</w:t>
      </w:r>
      <w:r>
        <w:t xml:space="preserve">oing </w:t>
      </w:r>
      <w:r w:rsidR="009F70F0">
        <w:t xml:space="preserve">it </w:t>
      </w:r>
      <w:r>
        <w:t xml:space="preserve">because </w:t>
      </w:r>
      <w:r w:rsidR="009F70F0">
        <w:t xml:space="preserve">he was </w:t>
      </w:r>
      <w:r>
        <w:t xml:space="preserve">trying to make </w:t>
      </w:r>
      <w:r w:rsidR="009F70F0">
        <w:t xml:space="preserve">the </w:t>
      </w:r>
      <w:r>
        <w:t>community better.</w:t>
      </w:r>
      <w:r w:rsidR="002155E7">
        <w:t xml:space="preserve"> </w:t>
      </w:r>
    </w:p>
    <w:p w:rsidR="009F70F0" w:rsidP="00364725">
      <w:pPr>
        <w:pStyle w:val="Answer"/>
      </w:pPr>
      <w:r w:rsidRPr="009F70F0">
        <w:t>It is the same thing on the other side with the current Foreign Secretary.</w:t>
      </w:r>
      <w:r w:rsidR="002155E7">
        <w:t xml:space="preserve"> </w:t>
      </w:r>
      <w:r w:rsidRPr="009F70F0">
        <w:t>He came to me and said, “I have an opportunity to employ a couple of interns in our office from under-resourced communities</w:t>
      </w:r>
      <w:r w:rsidR="0007687A">
        <w:t xml:space="preserve"> </w:t>
      </w:r>
      <w:r w:rsidRPr="009F70F0" w:rsidR="0007687A">
        <w:t>who would not get the job otherwise</w:t>
      </w:r>
      <w:r w:rsidRPr="009F70F0">
        <w:t>.</w:t>
      </w:r>
      <w:r w:rsidR="002155E7">
        <w:t xml:space="preserve"> </w:t>
      </w:r>
      <w:r w:rsidRPr="009F70F0">
        <w:t>It is consistent with what you do.</w:t>
      </w:r>
      <w:r w:rsidR="002155E7">
        <w:t xml:space="preserve"> </w:t>
      </w:r>
      <w:r w:rsidRPr="009F70F0">
        <w:t>Would you support it?”</w:t>
      </w:r>
    </w:p>
    <w:p w:rsidR="00364725" w:rsidP="00364725">
      <w:pPr>
        <w:pStyle w:val="Question"/>
      </w:pPr>
      <w:sdt>
        <w:sdtPr>
          <w:alias w:val="Member"/>
          <w:tag w:val="&lt;Member mnisId='1524' dodsId='35914'&gt;"/>
          <w:id w:val="1189809040"/>
          <w:placeholder>
            <w:docPart w:val="DefaultPlaceholder_-1854013440"/>
          </w:placeholder>
          <w:richText/>
        </w:sdtPr>
        <w:sdtContent>
          <w:r w:rsidRPr="00364725">
            <w:rPr>
              <w:b/>
            </w:rPr>
            <w:t>Chair:</w:t>
          </w:r>
        </w:sdtContent>
      </w:sdt>
      <w:r>
        <w:t xml:space="preserve"> </w:t>
      </w:r>
      <w:r w:rsidR="009F70F0">
        <w:t xml:space="preserve">Can I be clear? Did </w:t>
      </w:r>
      <w:r>
        <w:t>each of them approach you first</w:t>
      </w:r>
      <w:r w:rsidR="009F70F0">
        <w:t>, or did you seek them out?</w:t>
      </w:r>
    </w:p>
    <w:p w:rsidR="00364725" w:rsidP="00364725">
      <w:pPr>
        <w:pStyle w:val="Answer"/>
      </w:pPr>
      <w:sdt>
        <w:sdtPr>
          <w:alias w:val="Witness"/>
          <w:id w:val="456997143"/>
          <w:placeholder>
            <w:docPart w:val="DefaultPlaceholder_-1854013440"/>
          </w:placeholder>
          <w:richText/>
        </w:sdtPr>
        <w:sdtContent>
          <w:r w:rsidRPr="002155E7" w:rsidR="002155E7">
            <w:rPr>
              <w:b/>
              <w:i/>
            </w:rPr>
            <w:t>Ric Lewis:</w:t>
          </w:r>
          <w:r w:rsidRPr="00364725">
            <w:rPr>
              <w:b/>
            </w:rPr>
            <w:t xml:space="preserve"> </w:t>
          </w:r>
        </w:sdtContent>
      </w:sdt>
      <w:r w:rsidR="009F70F0">
        <w:t xml:space="preserve">No, </w:t>
      </w:r>
      <w:r>
        <w:t>each</w:t>
      </w:r>
      <w:r w:rsidR="009F70F0">
        <w:t xml:space="preserve"> </w:t>
      </w:r>
      <w:r>
        <w:t>of them approached me first</w:t>
      </w:r>
      <w:r w:rsidR="009F70F0">
        <w:t xml:space="preserve">. In the </w:t>
      </w:r>
      <w:r>
        <w:t>instance of Shaun Bailey</w:t>
      </w:r>
      <w:r w:rsidR="009F70F0">
        <w:t xml:space="preserve">, it </w:t>
      </w:r>
      <w:r>
        <w:t xml:space="preserve">was </w:t>
      </w:r>
      <w:r w:rsidR="009F70F0">
        <w:t xml:space="preserve">an </w:t>
      </w:r>
      <w:r>
        <w:t>intermediary</w:t>
      </w:r>
      <w:r w:rsidR="009F70F0">
        <w:t xml:space="preserve"> who works in property </w:t>
      </w:r>
      <w:r w:rsidR="007341F3">
        <w:t>who</w:t>
      </w:r>
      <w:r w:rsidR="007D5A28">
        <w:t>m</w:t>
      </w:r>
      <w:r w:rsidR="007341F3">
        <w:t xml:space="preserve"> I knew who introduced me to Shaun Bailey</w:t>
      </w:r>
      <w:r>
        <w:t>.</w:t>
      </w:r>
    </w:p>
    <w:p w:rsidR="00364725" w:rsidP="00364725">
      <w:pPr>
        <w:pStyle w:val="Question"/>
      </w:pPr>
      <w:sdt>
        <w:sdtPr>
          <w:alias w:val="Member"/>
          <w:tag w:val="&lt;Member mnisId='1524' dodsId='35914'&gt;"/>
          <w:id w:val="-1489863674"/>
          <w:placeholder>
            <w:docPart w:val="DefaultPlaceholder_-1854013440"/>
          </w:placeholder>
          <w:richText/>
        </w:sdtPr>
        <w:sdtContent>
          <w:r w:rsidRPr="00364725">
            <w:rPr>
              <w:b/>
            </w:rPr>
            <w:t>Chair:</w:t>
          </w:r>
        </w:sdtContent>
      </w:sdt>
      <w:r>
        <w:t xml:space="preserve"> They approached</w:t>
      </w:r>
      <w:r w:rsidR="007341F3">
        <w:t xml:space="preserve"> you and </w:t>
      </w:r>
      <w:r>
        <w:t>you met</w:t>
      </w:r>
      <w:r w:rsidR="007341F3">
        <w:t xml:space="preserve"> with them.</w:t>
      </w:r>
    </w:p>
    <w:p w:rsidR="00364725" w:rsidP="00364725">
      <w:pPr>
        <w:pStyle w:val="Answer"/>
      </w:pPr>
      <w:sdt>
        <w:sdtPr>
          <w:alias w:val="Witness"/>
          <w:id w:val="-943455159"/>
          <w:placeholder>
            <w:docPart w:val="DefaultPlaceholder_-1854013440"/>
          </w:placeholder>
          <w:richText/>
        </w:sdtPr>
        <w:sdtContent>
          <w:r w:rsidRPr="002155E7" w:rsidR="002155E7">
            <w:rPr>
              <w:b/>
              <w:i/>
            </w:rPr>
            <w:t>Ric Lewis:</w:t>
          </w:r>
          <w:r w:rsidRPr="00364725">
            <w:rPr>
              <w:b/>
            </w:rPr>
            <w:t xml:space="preserve"> </w:t>
          </w:r>
        </w:sdtContent>
      </w:sdt>
      <w:r w:rsidR="007341F3">
        <w:t>This is something that came to me.</w:t>
      </w:r>
      <w:r w:rsidR="002155E7">
        <w:t xml:space="preserve"> </w:t>
      </w:r>
      <w:r w:rsidR="007341F3">
        <w:t>It is completely consistent with the giving that we did.</w:t>
      </w:r>
      <w:r w:rsidR="002155E7">
        <w:t xml:space="preserve"> </w:t>
      </w:r>
      <w:r w:rsidR="007341F3">
        <w:t xml:space="preserve">I </w:t>
      </w:r>
      <w:r>
        <w:t xml:space="preserve">reviewed </w:t>
      </w:r>
      <w:r w:rsidR="007341F3">
        <w:t xml:space="preserve">it </w:t>
      </w:r>
      <w:r>
        <w:t xml:space="preserve">with </w:t>
      </w:r>
      <w:r w:rsidR="007341F3">
        <w:t xml:space="preserve">my </w:t>
      </w:r>
      <w:r>
        <w:t>trustees</w:t>
      </w:r>
      <w:r w:rsidR="007341F3">
        <w:t xml:space="preserve"> and said, “Yes, this is kind of </w:t>
      </w:r>
      <w:r>
        <w:t>what we do</w:t>
      </w:r>
      <w:r w:rsidR="007341F3">
        <w:t>”</w:t>
      </w:r>
      <w:r>
        <w:t>.</w:t>
      </w:r>
      <w:r w:rsidR="002155E7">
        <w:t xml:space="preserve"> </w:t>
      </w:r>
      <w:r>
        <w:t>In retrospect</w:t>
      </w:r>
      <w:r w:rsidR="007341F3">
        <w:t xml:space="preserve">, it </w:t>
      </w:r>
      <w:r>
        <w:t>looks political</w:t>
      </w:r>
      <w:r w:rsidR="007341F3">
        <w:t xml:space="preserve">, but that is </w:t>
      </w:r>
      <w:r>
        <w:t xml:space="preserve">not what it </w:t>
      </w:r>
      <w:r>
        <w:t>was</w:t>
      </w:r>
      <w:r w:rsidR="007341F3">
        <w:t xml:space="preserve"> and it was consistent with doing all the other things we do.</w:t>
      </w:r>
      <w:r w:rsidR="002155E7">
        <w:t xml:space="preserve"> </w:t>
      </w:r>
    </w:p>
    <w:p w:rsidR="00364725" w:rsidP="00364725">
      <w:pPr>
        <w:pStyle w:val="Question"/>
      </w:pPr>
      <w:sdt>
        <w:sdtPr>
          <w:alias w:val="Member"/>
          <w:tag w:val="&lt;Member mnisId='1524' dodsId='35914'&gt;"/>
          <w:id w:val="-294223190"/>
          <w:placeholder>
            <w:docPart w:val="DefaultPlaceholder_-1854013440"/>
          </w:placeholder>
          <w:richText/>
        </w:sdtPr>
        <w:sdtContent>
          <w:r w:rsidRPr="00364725">
            <w:rPr>
              <w:b/>
            </w:rPr>
            <w:t>Chair:</w:t>
          </w:r>
        </w:sdtContent>
      </w:sdt>
      <w:r>
        <w:t xml:space="preserve"> </w:t>
      </w:r>
      <w:r w:rsidR="00CB0765">
        <w:t>You have indicated that you have given money through the Black Heart Foundation to a lot of other people.</w:t>
      </w:r>
      <w:r w:rsidR="002155E7">
        <w:t xml:space="preserve"> </w:t>
      </w:r>
      <w:r w:rsidR="00CB0765">
        <w:t>W</w:t>
      </w:r>
      <w:r>
        <w:t xml:space="preserve">hen </w:t>
      </w:r>
      <w:r w:rsidR="00CB0765">
        <w:t xml:space="preserve">you </w:t>
      </w:r>
      <w:r>
        <w:t>talk about under</w:t>
      </w:r>
      <w:r w:rsidR="00CB0765">
        <w:noBreakHyphen/>
      </w:r>
      <w:r>
        <w:t>resourced communities</w:t>
      </w:r>
      <w:r w:rsidR="00CB0765">
        <w:t>, is your particular focus on</w:t>
      </w:r>
      <w:r w:rsidR="002155E7">
        <w:t xml:space="preserve"> </w:t>
      </w:r>
      <w:r>
        <w:t>black men</w:t>
      </w:r>
      <w:r w:rsidR="00CB0765">
        <w:t xml:space="preserve"> to help them achieve?</w:t>
      </w:r>
    </w:p>
    <w:p w:rsidR="00364725" w:rsidP="00364725">
      <w:pPr>
        <w:pStyle w:val="Answer"/>
      </w:pPr>
      <w:sdt>
        <w:sdtPr>
          <w:alias w:val="Witness"/>
          <w:id w:val="598136969"/>
          <w:placeholder>
            <w:docPart w:val="DefaultPlaceholder_-1854013440"/>
          </w:placeholder>
          <w:richText/>
        </w:sdtPr>
        <w:sdtContent>
          <w:r w:rsidRPr="002155E7" w:rsidR="002155E7">
            <w:rPr>
              <w:b/>
              <w:i/>
            </w:rPr>
            <w:t>Ric Lewis:</w:t>
          </w:r>
          <w:r w:rsidRPr="00364725">
            <w:rPr>
              <w:b/>
            </w:rPr>
            <w:t xml:space="preserve"> </w:t>
          </w:r>
        </w:sdtContent>
      </w:sdt>
      <w:r w:rsidR="00CB0765">
        <w:t xml:space="preserve">No, it is generally </w:t>
      </w:r>
      <w:r>
        <w:t>under</w:t>
      </w:r>
      <w:r w:rsidR="00CB0765">
        <w:t>-</w:t>
      </w:r>
      <w:r>
        <w:t>reso</w:t>
      </w:r>
      <w:r w:rsidR="00CB0765">
        <w:t>u</w:t>
      </w:r>
      <w:r>
        <w:t>rced and under</w:t>
      </w:r>
      <w:r w:rsidR="007D5A28">
        <w:noBreakHyphen/>
      </w:r>
      <w:r>
        <w:t>represented comm</w:t>
      </w:r>
      <w:r w:rsidR="00CB0765">
        <w:t>unities</w:t>
      </w:r>
      <w:r w:rsidR="007D5A28">
        <w:t>,</w:t>
      </w:r>
      <w:r w:rsidR="00CB0765">
        <w:t xml:space="preserve"> not necessarily just black. It is all ethnic minorities.</w:t>
      </w:r>
      <w:r w:rsidR="002155E7">
        <w:t xml:space="preserve"> </w:t>
      </w:r>
      <w:r w:rsidR="00CB0765">
        <w:t>It is s</w:t>
      </w:r>
      <w:r>
        <w:t>ocioeconom</w:t>
      </w:r>
      <w:r w:rsidR="00CB0765">
        <w:t xml:space="preserve">ic </w:t>
      </w:r>
      <w:r>
        <w:t>underprivileged</w:t>
      </w:r>
      <w:r w:rsidR="00CB0765">
        <w:t xml:space="preserve"> folks from around the country</w:t>
      </w:r>
      <w:r>
        <w:t>.</w:t>
      </w:r>
      <w:r w:rsidR="002155E7">
        <w:t xml:space="preserve"> </w:t>
      </w:r>
      <w:r w:rsidR="00CB0765">
        <w:t>Our scholarship programme, which has been in effect since 2013</w:t>
      </w:r>
      <w:r w:rsidR="0007687A">
        <w:t>,</w:t>
      </w:r>
      <w:r w:rsidR="00CB0765">
        <w:t xml:space="preserve"> has endowed 860 scholars at 160 schools, studying 220 different subjects.</w:t>
      </w:r>
    </w:p>
    <w:p w:rsidR="00364725" w:rsidP="00364725">
      <w:pPr>
        <w:pStyle w:val="Question"/>
      </w:pPr>
      <w:sdt>
        <w:sdtPr>
          <w:alias w:val="Member"/>
          <w:tag w:val="&lt;Member mnisId='1524' dodsId='35914'&gt;"/>
          <w:id w:val="-282813890"/>
          <w:placeholder>
            <w:docPart w:val="DefaultPlaceholder_-1854013440"/>
          </w:placeholder>
          <w:richText/>
        </w:sdtPr>
        <w:sdtContent>
          <w:r w:rsidRPr="00364725">
            <w:rPr>
              <w:b/>
            </w:rPr>
            <w:t>Chair:</w:t>
          </w:r>
        </w:sdtContent>
      </w:sdt>
      <w:r>
        <w:t xml:space="preserve"> </w:t>
      </w:r>
      <w:r w:rsidR="00CB0765">
        <w:t xml:space="preserve">It is the </w:t>
      </w:r>
      <w:r>
        <w:t>wide range</w:t>
      </w:r>
      <w:r w:rsidR="00CB0765">
        <w:t xml:space="preserve"> of under</w:t>
      </w:r>
      <w:r w:rsidR="007D5A28">
        <w:noBreakHyphen/>
      </w:r>
      <w:r w:rsidR="00CB0765">
        <w:t>representation.</w:t>
      </w:r>
    </w:p>
    <w:p w:rsidR="00364725" w:rsidP="00364725">
      <w:pPr>
        <w:pStyle w:val="Answer"/>
      </w:pPr>
      <w:sdt>
        <w:sdtPr>
          <w:alias w:val="Witness"/>
          <w:id w:val="-1311242479"/>
          <w:placeholder>
            <w:docPart w:val="DefaultPlaceholder_-1854013440"/>
          </w:placeholder>
          <w:richText/>
        </w:sdtPr>
        <w:sdtContent>
          <w:r w:rsidRPr="002155E7" w:rsidR="002155E7">
            <w:rPr>
              <w:b/>
              <w:i/>
            </w:rPr>
            <w:t>Ric Lewis:</w:t>
          </w:r>
          <w:r w:rsidRPr="00364725">
            <w:rPr>
              <w:b/>
            </w:rPr>
            <w:t xml:space="preserve"> </w:t>
          </w:r>
        </w:sdtContent>
      </w:sdt>
      <w:r w:rsidR="00CB0765">
        <w:t>It is a wide range, but the theme that is consistent all the way is that it is about education, opportunity, aspiration and improvement.</w:t>
      </w:r>
    </w:p>
    <w:p w:rsidR="00364725" w:rsidP="00364725">
      <w:pPr>
        <w:pStyle w:val="Question"/>
      </w:pPr>
      <w:sdt>
        <w:sdtPr>
          <w:alias w:val="Member"/>
          <w:tag w:val="&lt;Member mnisId='1524' dodsId='35914'&gt;"/>
          <w:id w:val="1480273383"/>
          <w:placeholder>
            <w:docPart w:val="DefaultPlaceholder_-1854013440"/>
          </w:placeholder>
          <w:richText/>
        </w:sdtPr>
        <w:sdtContent>
          <w:r w:rsidRPr="00364725">
            <w:rPr>
              <w:b/>
            </w:rPr>
            <w:t>Chair:</w:t>
          </w:r>
        </w:sdtContent>
      </w:sdt>
      <w:r>
        <w:t xml:space="preserve"> </w:t>
      </w:r>
      <w:r w:rsidR="00CB0765">
        <w:t>To be clear, the money that you gave to these two individuals was not because you thought they need</w:t>
      </w:r>
      <w:r w:rsidR="007D5A28">
        <w:t>ed</w:t>
      </w:r>
      <w:r w:rsidR="00CB0765">
        <w:t xml:space="preserve"> help individually to progress their careers, given both were, at the time, elected politicians.</w:t>
      </w:r>
      <w:r w:rsidR="002155E7">
        <w:t xml:space="preserve"> </w:t>
      </w:r>
      <w:r w:rsidR="00CB0765">
        <w:t xml:space="preserve">You can argue </w:t>
      </w:r>
      <w:r w:rsidR="00CB0765">
        <w:t xml:space="preserve">about the level of success, </w:t>
      </w:r>
      <w:r w:rsidR="007D5A28">
        <w:t>al</w:t>
      </w:r>
      <w:r w:rsidR="00CB0765">
        <w:t>though one had been 23 years an MP and was shadow Foreign Secretary</w:t>
      </w:r>
      <w:r w:rsidR="00D36BDF">
        <w:t xml:space="preserve"> at the time</w:t>
      </w:r>
      <w:r w:rsidR="00CB0765">
        <w:t>.</w:t>
      </w:r>
    </w:p>
    <w:p w:rsidR="00364725" w:rsidP="00364725">
      <w:pPr>
        <w:pStyle w:val="Answer"/>
      </w:pPr>
      <w:sdt>
        <w:sdtPr>
          <w:alias w:val="Witness"/>
          <w:id w:val="934177519"/>
          <w:placeholder>
            <w:docPart w:val="DefaultPlaceholder_-1854013440"/>
          </w:placeholder>
          <w:richText/>
        </w:sdtPr>
        <w:sdtContent>
          <w:r w:rsidRPr="002155E7" w:rsidR="002155E7">
            <w:rPr>
              <w:b/>
              <w:i/>
            </w:rPr>
            <w:t>Ric Lewis:</w:t>
          </w:r>
          <w:r w:rsidRPr="00364725">
            <w:rPr>
              <w:b/>
            </w:rPr>
            <w:t xml:space="preserve"> </w:t>
          </w:r>
        </w:sdtContent>
      </w:sdt>
      <w:r w:rsidR="00CB0765">
        <w:t xml:space="preserve">If either of them </w:t>
      </w:r>
      <w:r>
        <w:t>had asked for money for themselves</w:t>
      </w:r>
      <w:r w:rsidR="00CB0765">
        <w:t xml:space="preserve">, it would have been a </w:t>
      </w:r>
      <w:r>
        <w:t>hard no.</w:t>
      </w:r>
    </w:p>
    <w:p w:rsidR="00364725" w:rsidP="00364725">
      <w:pPr>
        <w:pStyle w:val="Question"/>
      </w:pPr>
      <w:sdt>
        <w:sdtPr>
          <w:alias w:val="Member"/>
          <w:tag w:val="&lt;Member mnisId='1524' dodsId='35914'&gt;"/>
          <w:id w:val="-1911142197"/>
          <w:placeholder>
            <w:docPart w:val="DefaultPlaceholder_-1854013440"/>
          </w:placeholder>
          <w:richText/>
        </w:sdtPr>
        <w:sdtContent>
          <w:r w:rsidRPr="00364725">
            <w:rPr>
              <w:b/>
            </w:rPr>
            <w:t>Chair:</w:t>
          </w:r>
        </w:sdtContent>
      </w:sdt>
      <w:r>
        <w:t xml:space="preserve"> </w:t>
      </w:r>
      <w:r w:rsidR="00CB0765">
        <w:t>Okay, so it was really for their staff.</w:t>
      </w:r>
      <w:r w:rsidR="002155E7">
        <w:t xml:space="preserve"> </w:t>
      </w:r>
      <w:r w:rsidR="00CB0765">
        <w:t>You have told us what you funded for David Lammy.</w:t>
      </w:r>
      <w:r w:rsidR="002155E7">
        <w:t xml:space="preserve"> </w:t>
      </w:r>
      <w:r w:rsidR="00CB0765">
        <w:t>W</w:t>
      </w:r>
      <w:r>
        <w:t xml:space="preserve">hat </w:t>
      </w:r>
      <w:r w:rsidR="00CB0765">
        <w:t xml:space="preserve">did you fund for </w:t>
      </w:r>
      <w:r>
        <w:t>Shaun Bailey</w:t>
      </w:r>
      <w:r w:rsidR="00CB0765">
        <w:t>?</w:t>
      </w:r>
    </w:p>
    <w:p w:rsidR="00364725" w:rsidP="00364725">
      <w:pPr>
        <w:pStyle w:val="Answer"/>
      </w:pPr>
      <w:sdt>
        <w:sdtPr>
          <w:alias w:val="Witness"/>
          <w:id w:val="860788379"/>
          <w:placeholder>
            <w:docPart w:val="DefaultPlaceholder_-1854013440"/>
          </w:placeholder>
          <w:richText/>
        </w:sdtPr>
        <w:sdtContent>
          <w:r w:rsidRPr="002155E7" w:rsidR="002155E7">
            <w:rPr>
              <w:b/>
              <w:i/>
            </w:rPr>
            <w:t>Ric Lewis:</w:t>
          </w:r>
          <w:r w:rsidRPr="00364725">
            <w:rPr>
              <w:b/>
            </w:rPr>
            <w:t xml:space="preserve"> </w:t>
          </w:r>
        </w:sdtContent>
      </w:sdt>
      <w:r w:rsidR="00CB0765">
        <w:t>He was trying to get the start-up of operations to try to figure out his political career, so it was the establishment of his office.</w:t>
      </w:r>
      <w:r w:rsidR="002155E7">
        <w:t xml:space="preserve"> </w:t>
      </w:r>
      <w:r w:rsidR="00CB0765">
        <w:t xml:space="preserve">He was not </w:t>
      </w:r>
      <w:r>
        <w:t xml:space="preserve">technically a </w:t>
      </w:r>
      <w:r>
        <w:t>candidate</w:t>
      </w:r>
      <w:r w:rsidR="00CB0765">
        <w:t xml:space="preserve"> and he had not been running yet</w:t>
      </w:r>
      <w:r>
        <w:t xml:space="preserve">. </w:t>
      </w:r>
      <w:r w:rsidR="00CB0765">
        <w:t>I do not know how colourful to be here.</w:t>
      </w:r>
      <w:r w:rsidR="002155E7">
        <w:t xml:space="preserve"> </w:t>
      </w:r>
      <w:r w:rsidR="00CB0765">
        <w:t xml:space="preserve">He just said, “I am going around </w:t>
      </w:r>
      <w:r>
        <w:t>and talking</w:t>
      </w:r>
      <w:r w:rsidR="00CB0765">
        <w:t xml:space="preserve"> to people who do not look like me and begging them for money.</w:t>
      </w:r>
      <w:r w:rsidR="002155E7">
        <w:t xml:space="preserve"> </w:t>
      </w:r>
      <w:r w:rsidR="00CB0765">
        <w:t>You are a leader in our community.</w:t>
      </w:r>
      <w:r w:rsidR="002155E7">
        <w:t xml:space="preserve"> </w:t>
      </w:r>
      <w:r w:rsidR="00CB0765">
        <w:t>Would you support me?”</w:t>
      </w:r>
      <w:r w:rsidR="002155E7">
        <w:t xml:space="preserve"> </w:t>
      </w:r>
    </w:p>
    <w:p w:rsidR="00364725" w:rsidP="00364725">
      <w:pPr>
        <w:pStyle w:val="Question"/>
      </w:pPr>
      <w:sdt>
        <w:sdtPr>
          <w:alias w:val="Member"/>
          <w:tag w:val="&lt;Member mnisId='1524' dodsId='35914'&gt;"/>
          <w:id w:val="-925024897"/>
          <w:placeholder>
            <w:docPart w:val="DefaultPlaceholder_-1854013440"/>
          </w:placeholder>
          <w:richText/>
        </w:sdtPr>
        <w:sdtContent>
          <w:r w:rsidRPr="00364725">
            <w:rPr>
              <w:b/>
            </w:rPr>
            <w:t>Chair:</w:t>
          </w:r>
        </w:sdtContent>
      </w:sdt>
      <w:r>
        <w:t xml:space="preserve"> </w:t>
      </w:r>
      <w:r w:rsidR="00CB0765">
        <w:t xml:space="preserve">That was a </w:t>
      </w:r>
      <w:r>
        <w:t xml:space="preserve">direct political donation for </w:t>
      </w:r>
      <w:r w:rsidR="00CB0765">
        <w:t xml:space="preserve">his </w:t>
      </w:r>
      <w:r>
        <w:t>political campaign</w:t>
      </w:r>
      <w:r w:rsidR="00CB0765">
        <w:t xml:space="preserve"> and </w:t>
      </w:r>
      <w:r>
        <w:t xml:space="preserve">David Lammy’s </w:t>
      </w:r>
      <w:r w:rsidR="00CB0765">
        <w:t>was a direct donation to his office for staffing.</w:t>
      </w:r>
    </w:p>
    <w:p w:rsidR="00364725" w:rsidP="00364725">
      <w:pPr>
        <w:pStyle w:val="Answer"/>
      </w:pPr>
      <w:sdt>
        <w:sdtPr>
          <w:alias w:val="Witness"/>
          <w:id w:val="-1183127763"/>
          <w:placeholder>
            <w:docPart w:val="DefaultPlaceholder_-1854013440"/>
          </w:placeholder>
          <w:richText/>
        </w:sdtPr>
        <w:sdtContent>
          <w:r w:rsidRPr="002155E7" w:rsidR="002155E7">
            <w:rPr>
              <w:b/>
              <w:i/>
            </w:rPr>
            <w:t>Ric Lewis:</w:t>
          </w:r>
          <w:r w:rsidRPr="00364725">
            <w:rPr>
              <w:b/>
            </w:rPr>
            <w:t xml:space="preserve"> </w:t>
          </w:r>
        </w:sdtContent>
      </w:sdt>
      <w:r>
        <w:t>I do</w:t>
      </w:r>
      <w:r w:rsidR="00CB0765">
        <w:t xml:space="preserve"> not</w:t>
      </w:r>
      <w:r>
        <w:t xml:space="preserve"> think </w:t>
      </w:r>
      <w:r w:rsidR="00CB0765">
        <w:t xml:space="preserve">it </w:t>
      </w:r>
      <w:r>
        <w:t xml:space="preserve">was </w:t>
      </w:r>
      <w:r w:rsidR="003768E1">
        <w:t xml:space="preserve">a direct donation </w:t>
      </w:r>
      <w:r>
        <w:t>to Shaun Bailey</w:t>
      </w:r>
      <w:r w:rsidR="003768E1">
        <w:t>. It went to an account that someone else ran for him, so it was even before he had his office set up.</w:t>
      </w:r>
      <w:r w:rsidR="002155E7">
        <w:t xml:space="preserve"> </w:t>
      </w:r>
      <w:r w:rsidR="003768E1">
        <w:t>I did no</w:t>
      </w:r>
      <w:r w:rsidRPr="006C666F" w:rsidR="003768E1">
        <w:t xml:space="preserve">t view it </w:t>
      </w:r>
      <w:r w:rsidRPr="006C666F">
        <w:t>as political</w:t>
      </w:r>
      <w:r w:rsidRPr="006C666F" w:rsidR="003768E1">
        <w:t xml:space="preserve"> and I was v</w:t>
      </w:r>
      <w:r w:rsidRPr="006C666F">
        <w:t xml:space="preserve">ery clear with him, </w:t>
      </w:r>
      <w:r w:rsidRPr="006C666F" w:rsidR="003768E1">
        <w:t>as I was with David Lammy</w:t>
      </w:r>
      <w:r w:rsidRPr="006C666F" w:rsidR="00461B22">
        <w:t>:</w:t>
      </w:r>
      <w:r w:rsidRPr="006C666F" w:rsidR="003768E1">
        <w:t xml:space="preserve"> “This is </w:t>
      </w:r>
      <w:r w:rsidRPr="006C666F">
        <w:t xml:space="preserve">not </w:t>
      </w:r>
      <w:r w:rsidRPr="006C666F" w:rsidR="003768E1">
        <w:t xml:space="preserve">a </w:t>
      </w:r>
      <w:r w:rsidRPr="006C666F">
        <w:t>political campaign.</w:t>
      </w:r>
      <w:r w:rsidRPr="006C666F" w:rsidR="003768E1">
        <w:t xml:space="preserve"> I do not want to </w:t>
      </w:r>
      <w:r w:rsidRPr="006C666F" w:rsidR="0007687A">
        <w:t xml:space="preserve">be </w:t>
      </w:r>
      <w:r w:rsidRPr="006C666F" w:rsidR="003768E1">
        <w:t>part of the party”. Although people confuse that, I communicated that at the time.</w:t>
      </w:r>
    </w:p>
    <w:p w:rsidR="00364725" w:rsidP="00364725">
      <w:pPr>
        <w:pStyle w:val="Question"/>
      </w:pPr>
      <w:sdt>
        <w:sdtPr>
          <w:alias w:val="Member"/>
          <w:tag w:val="&lt;Member mnisId='1524' dodsId='35914'&gt;"/>
          <w:id w:val="-242641855"/>
          <w:placeholder>
            <w:docPart w:val="DefaultPlaceholder_-1854013440"/>
          </w:placeholder>
          <w:richText/>
        </w:sdtPr>
        <w:sdtContent>
          <w:r w:rsidRPr="00364725">
            <w:rPr>
              <w:b/>
            </w:rPr>
            <w:t>Chair:</w:t>
          </w:r>
        </w:sdtContent>
      </w:sdt>
      <w:r>
        <w:t xml:space="preserve"> </w:t>
      </w:r>
      <w:r w:rsidR="003768E1">
        <w:t>It was to them individually.</w:t>
      </w:r>
    </w:p>
    <w:p w:rsidR="00364725" w:rsidP="00364725">
      <w:pPr>
        <w:pStyle w:val="Answer"/>
      </w:pPr>
      <w:sdt>
        <w:sdtPr>
          <w:alias w:val="Witness"/>
          <w:id w:val="-978297441"/>
          <w:placeholder>
            <w:docPart w:val="DefaultPlaceholder_-1854013440"/>
          </w:placeholder>
          <w:richText/>
        </w:sdtPr>
        <w:sdtContent>
          <w:r w:rsidRPr="002155E7" w:rsidR="002155E7">
            <w:rPr>
              <w:b/>
              <w:i/>
            </w:rPr>
            <w:t>Ric Lewis:</w:t>
          </w:r>
          <w:r w:rsidRPr="00364725">
            <w:rPr>
              <w:b/>
            </w:rPr>
            <w:t xml:space="preserve"> </w:t>
          </w:r>
        </w:sdtContent>
      </w:sdt>
      <w:r w:rsidR="003768E1">
        <w:t xml:space="preserve">It was </w:t>
      </w:r>
      <w:r w:rsidR="0007687A">
        <w:t xml:space="preserve">to their efforts, </w:t>
      </w:r>
      <w:r w:rsidR="003768E1">
        <w:t>yes.</w:t>
      </w:r>
    </w:p>
    <w:p w:rsidR="00364725" w:rsidP="00364725">
      <w:pPr>
        <w:pStyle w:val="Question"/>
      </w:pPr>
      <w:sdt>
        <w:sdtPr>
          <w:alias w:val="Member"/>
          <w:tag w:val="&lt;Member mnisId='1524' dodsId='35914'&gt;"/>
          <w:id w:val="-1694988561"/>
          <w:placeholder>
            <w:docPart w:val="DefaultPlaceholder_-1854013440"/>
          </w:placeholder>
          <w:richText/>
        </w:sdtPr>
        <w:sdtContent>
          <w:r w:rsidRPr="00364725">
            <w:rPr>
              <w:b/>
            </w:rPr>
            <w:t>Chair:</w:t>
          </w:r>
        </w:sdtContent>
      </w:sdt>
      <w:r>
        <w:t xml:space="preserve"> </w:t>
      </w:r>
      <w:r w:rsidR="003768E1">
        <w:t xml:space="preserve">With David Lammy, was it to a separate </w:t>
      </w:r>
      <w:r>
        <w:t>account or to him</w:t>
      </w:r>
      <w:r w:rsidR="003768E1">
        <w:t xml:space="preserve"> personally</w:t>
      </w:r>
      <w:r>
        <w:t>?</w:t>
      </w:r>
    </w:p>
    <w:p w:rsidR="00364725" w:rsidP="00364725">
      <w:pPr>
        <w:pStyle w:val="Answer"/>
      </w:pPr>
      <w:sdt>
        <w:sdtPr>
          <w:alias w:val="Witness"/>
          <w:id w:val="539951676"/>
          <w:placeholder>
            <w:docPart w:val="DefaultPlaceholder_-1854013440"/>
          </w:placeholder>
          <w:richText/>
        </w:sdtPr>
        <w:sdtContent>
          <w:r w:rsidRPr="002155E7" w:rsidR="002155E7">
            <w:rPr>
              <w:b/>
              <w:i/>
            </w:rPr>
            <w:t>Ric Lewis:</w:t>
          </w:r>
          <w:r w:rsidRPr="00364725">
            <w:rPr>
              <w:b/>
            </w:rPr>
            <w:t xml:space="preserve"> </w:t>
          </w:r>
        </w:sdtContent>
      </w:sdt>
      <w:r w:rsidR="003768E1">
        <w:t xml:space="preserve">It was to a separate </w:t>
      </w:r>
      <w:r>
        <w:t>account</w:t>
      </w:r>
      <w:r w:rsidR="003768E1">
        <w:t xml:space="preserve">, but it was David Lammy’s account, I remember, at </w:t>
      </w:r>
      <w:r>
        <w:t>HSBC.</w:t>
      </w:r>
      <w:r w:rsidR="002155E7">
        <w:t xml:space="preserve"> </w:t>
      </w:r>
      <w:r w:rsidR="003768E1">
        <w:t>It w</w:t>
      </w:r>
      <w:r>
        <w:t>ent to his account.</w:t>
      </w:r>
      <w:r w:rsidR="002155E7">
        <w:t xml:space="preserve"> </w:t>
      </w:r>
      <w:r w:rsidR="003768E1">
        <w:t xml:space="preserve">I know that </w:t>
      </w:r>
      <w:r w:rsidR="003768E1">
        <w:t>b</w:t>
      </w:r>
      <w:r>
        <w:t>oth of them</w:t>
      </w:r>
      <w:r>
        <w:t xml:space="preserve"> were recorded </w:t>
      </w:r>
      <w:r w:rsidR="006C666F">
        <w:t>on the</w:t>
      </w:r>
      <w:r>
        <w:t xml:space="preserve"> register</w:t>
      </w:r>
      <w:r w:rsidR="003768E1">
        <w:t xml:space="preserve">, so I made sure that they were </w:t>
      </w:r>
      <w:r>
        <w:t>official.</w:t>
      </w:r>
      <w:r w:rsidR="002155E7">
        <w:t xml:space="preserve"> </w:t>
      </w:r>
      <w:r w:rsidR="003768E1">
        <w:t>They were going to them as individuals trying to do something different.</w:t>
      </w:r>
    </w:p>
    <w:p w:rsidR="00364725" w:rsidP="00364725">
      <w:pPr>
        <w:pStyle w:val="Question"/>
      </w:pPr>
      <w:sdt>
        <w:sdtPr>
          <w:alias w:val="Member"/>
          <w:tag w:val="&lt;Member mnisId='1524' dodsId='35914'&gt;"/>
          <w:id w:val="-983931727"/>
          <w:placeholder>
            <w:docPart w:val="DefaultPlaceholder_-1854013440"/>
          </w:placeholder>
          <w:richText/>
        </w:sdtPr>
        <w:sdtContent>
          <w:r w:rsidRPr="00364725">
            <w:rPr>
              <w:b/>
            </w:rPr>
            <w:t>Chair:</w:t>
          </w:r>
        </w:sdtContent>
      </w:sdt>
      <w:r>
        <w:t xml:space="preserve"> Do </w:t>
      </w:r>
      <w:r w:rsidR="003768E1">
        <w:t xml:space="preserve">you do </w:t>
      </w:r>
      <w:r>
        <w:t xml:space="preserve">any due </w:t>
      </w:r>
      <w:r w:rsidR="003768E1">
        <w:t>diligence when you donate</w:t>
      </w:r>
      <w:r>
        <w:t>?</w:t>
      </w:r>
      <w:r w:rsidR="002155E7">
        <w:t xml:space="preserve"> </w:t>
      </w:r>
      <w:r w:rsidR="003768E1">
        <w:t>First, have you donated to any other politicians that you know of?</w:t>
      </w:r>
    </w:p>
    <w:p w:rsidR="00364725" w:rsidP="00364725">
      <w:pPr>
        <w:pStyle w:val="Answer"/>
      </w:pPr>
      <w:sdt>
        <w:sdtPr>
          <w:alias w:val="Witness"/>
          <w:id w:val="-1625695752"/>
          <w:placeholder>
            <w:docPart w:val="DefaultPlaceholder_-1854013440"/>
          </w:placeholder>
          <w:richText/>
        </w:sdtPr>
        <w:sdtContent>
          <w:r w:rsidRPr="002155E7" w:rsidR="002155E7">
            <w:rPr>
              <w:b/>
              <w:i/>
            </w:rPr>
            <w:t>Ric Lewis:</w:t>
          </w:r>
          <w:r w:rsidRPr="00364725">
            <w:rPr>
              <w:b/>
            </w:rPr>
            <w:t xml:space="preserve"> </w:t>
          </w:r>
        </w:sdtContent>
      </w:sdt>
      <w:r>
        <w:t>No</w:t>
      </w:r>
      <w:r w:rsidR="003768E1">
        <w:t>, never.</w:t>
      </w:r>
    </w:p>
    <w:p w:rsidR="00364725" w:rsidP="00364725">
      <w:pPr>
        <w:pStyle w:val="Question"/>
      </w:pPr>
      <w:sdt>
        <w:sdtPr>
          <w:alias w:val="Member"/>
          <w:tag w:val="&lt;Member mnisId='1524' dodsId='35914'&gt;"/>
          <w:id w:val="1641146112"/>
          <w:placeholder>
            <w:docPart w:val="DefaultPlaceholder_-1854013440"/>
          </w:placeholder>
          <w:richText/>
        </w:sdtPr>
        <w:sdtContent>
          <w:r w:rsidRPr="00364725">
            <w:rPr>
              <w:b/>
            </w:rPr>
            <w:t>Chair:</w:t>
          </w:r>
        </w:sdtContent>
      </w:sdt>
      <w:r>
        <w:t xml:space="preserve"> </w:t>
      </w:r>
      <w:r w:rsidR="00C13AB8">
        <w:t xml:space="preserve">Not </w:t>
      </w:r>
      <w:r w:rsidR="003768E1">
        <w:t>at l</w:t>
      </w:r>
      <w:r>
        <w:t>ocal council level</w:t>
      </w:r>
      <w:r w:rsidR="003768E1">
        <w:t xml:space="preserve"> or anything</w:t>
      </w:r>
      <w:r w:rsidR="000A59BB">
        <w:t>?</w:t>
      </w:r>
    </w:p>
    <w:p w:rsidR="00364725" w:rsidP="00364725">
      <w:pPr>
        <w:pStyle w:val="Answer"/>
      </w:pPr>
      <w:sdt>
        <w:sdtPr>
          <w:alias w:val="Witness"/>
          <w:id w:val="-382407998"/>
          <w:placeholder>
            <w:docPart w:val="DefaultPlaceholder_-1854013440"/>
          </w:placeholder>
          <w:richText/>
        </w:sdtPr>
        <w:sdtContent>
          <w:r w:rsidRPr="002155E7" w:rsidR="002155E7">
            <w:rPr>
              <w:b/>
              <w:i/>
            </w:rPr>
            <w:t>Ric Lewis:</w:t>
          </w:r>
          <w:r w:rsidRPr="00364725">
            <w:rPr>
              <w:b/>
            </w:rPr>
            <w:t xml:space="preserve"> </w:t>
          </w:r>
        </w:sdtContent>
      </w:sdt>
      <w:r w:rsidR="003768E1">
        <w:t>No.</w:t>
      </w:r>
    </w:p>
    <w:p w:rsidR="00364725" w:rsidP="00364725">
      <w:pPr>
        <w:pStyle w:val="Question"/>
      </w:pPr>
      <w:sdt>
        <w:sdtPr>
          <w:alias w:val="Member"/>
          <w:tag w:val="&lt;Member mnisId='1524' dodsId='35914'&gt;"/>
          <w:id w:val="1927146676"/>
          <w:placeholder>
            <w:docPart w:val="DefaultPlaceholder_-1854013440"/>
          </w:placeholder>
          <w:richText/>
        </w:sdtPr>
        <w:sdtContent>
          <w:r w:rsidRPr="00364725">
            <w:rPr>
              <w:b/>
            </w:rPr>
            <w:t>Chair:</w:t>
          </w:r>
        </w:sdtContent>
      </w:sdt>
      <w:r>
        <w:t xml:space="preserve"> </w:t>
      </w:r>
      <w:r w:rsidR="003768E1">
        <w:t xml:space="preserve">Did you do any </w:t>
      </w:r>
      <w:r>
        <w:t>due diligence</w:t>
      </w:r>
      <w:r w:rsidR="003768E1">
        <w:t xml:space="preserve"> or have anyone checking anything, because this was a bit out of your pattern of donations</w:t>
      </w:r>
      <w:r>
        <w:t>?</w:t>
      </w:r>
    </w:p>
    <w:p w:rsidR="000A59BB" w:rsidP="00364725">
      <w:pPr>
        <w:pStyle w:val="Answer"/>
      </w:pPr>
      <w:sdt>
        <w:sdtPr>
          <w:alias w:val="Witness"/>
          <w:id w:val="912665901"/>
          <w:placeholder>
            <w:docPart w:val="DefaultPlaceholder_-1854013440"/>
          </w:placeholder>
          <w:richText/>
        </w:sdtPr>
        <w:sdtContent>
          <w:r w:rsidRPr="002155E7" w:rsidR="002155E7">
            <w:rPr>
              <w:b/>
              <w:i/>
            </w:rPr>
            <w:t>Ric Lewis:</w:t>
          </w:r>
          <w:r w:rsidRPr="00364725" w:rsidR="00364725">
            <w:rPr>
              <w:b/>
            </w:rPr>
            <w:t xml:space="preserve"> </w:t>
          </w:r>
        </w:sdtContent>
      </w:sdt>
      <w:r w:rsidR="003768E1">
        <w:t>I did due diligence in that I knew that it was recorded.</w:t>
      </w:r>
      <w:r w:rsidR="002155E7">
        <w:t xml:space="preserve"> </w:t>
      </w:r>
      <w:r w:rsidR="003768E1">
        <w:t>I did due diligence in that I know that it went</w:t>
      </w:r>
      <w:r w:rsidR="00364725">
        <w:t xml:space="preserve"> to </w:t>
      </w:r>
      <w:r w:rsidR="003768E1">
        <w:t xml:space="preserve">the </w:t>
      </w:r>
      <w:r w:rsidR="00364725">
        <w:t>destination</w:t>
      </w:r>
      <w:r w:rsidR="003768E1">
        <w:t xml:space="preserve"> that I intended it to</w:t>
      </w:r>
      <w:r w:rsidR="00364725">
        <w:t>.</w:t>
      </w:r>
      <w:r w:rsidR="002155E7">
        <w:t xml:space="preserve"> </w:t>
      </w:r>
      <w:r w:rsidR="003768E1">
        <w:t>They were b</w:t>
      </w:r>
      <w:r w:rsidR="00364725">
        <w:t>oth credible public people</w:t>
      </w:r>
      <w:r w:rsidR="003768E1">
        <w:t>, so I did not feel like I had to go much further than that</w:t>
      </w:r>
      <w:r w:rsidR="00364725">
        <w:t>.</w:t>
      </w:r>
      <w:r w:rsidR="002155E7">
        <w:t xml:space="preserve"> </w:t>
      </w:r>
    </w:p>
    <w:p w:rsidR="000E1DAE" w:rsidP="00364725">
      <w:pPr>
        <w:pStyle w:val="Answer"/>
      </w:pPr>
      <w:r>
        <w:t>To show how distanced I was or am from the issue, I do not know the names of the interns he hired.</w:t>
      </w:r>
      <w:r w:rsidR="002155E7">
        <w:t xml:space="preserve"> </w:t>
      </w:r>
      <w:r>
        <w:t xml:space="preserve">I trusted that he did the right thing with the money because I trusted him as an </w:t>
      </w:r>
      <w:r>
        <w:t>individual</w:t>
      </w:r>
      <w:r>
        <w:t xml:space="preserve"> I had a distant relationship with</w:t>
      </w:r>
      <w:r w:rsidR="00C13AB8">
        <w:t>,</w:t>
      </w:r>
      <w:r>
        <w:t xml:space="preserve"> in the case of David Lammy, and the same thing with Shaun Bailey.</w:t>
      </w:r>
      <w:r w:rsidR="002155E7">
        <w:t xml:space="preserve"> </w:t>
      </w:r>
      <w:r>
        <w:t xml:space="preserve">I assume he used it </w:t>
      </w:r>
      <w:r>
        <w:t>for the reasons that</w:t>
      </w:r>
      <w:r>
        <w:t xml:space="preserve"> he said he did, but I did not follow up on that.</w:t>
      </w:r>
    </w:p>
    <w:p w:rsidR="00364725" w:rsidP="000E1DAE">
      <w:pPr>
        <w:pStyle w:val="Question"/>
      </w:pPr>
      <w:sdt>
        <w:sdtPr>
          <w:alias w:val="Member"/>
          <w:tag w:val="&lt;Member mnisId='1524' dodsId='35914'&gt;"/>
          <w:id w:val="1010483305"/>
          <w:placeholder>
            <w:docPart w:val="DefaultPlaceholder_-1854013440"/>
          </w:placeholder>
          <w:richText/>
        </w:sdtPr>
        <w:sdtContent>
          <w:r w:rsidRPr="000E1DAE" w:rsidR="000E1DAE">
            <w:rPr>
              <w:b/>
            </w:rPr>
            <w:t>Chair:</w:t>
          </w:r>
        </w:sdtContent>
      </w:sdt>
      <w:r w:rsidR="000E1DAE">
        <w:t xml:space="preserve"> </w:t>
      </w:r>
      <w:r w:rsidR="003768E1">
        <w:t>When you were going through the process for interview, did you a</w:t>
      </w:r>
      <w:r w:rsidR="000E1DAE">
        <w:t xml:space="preserve">dvise </w:t>
      </w:r>
      <w:r w:rsidR="00C13AB8">
        <w:t xml:space="preserve">the </w:t>
      </w:r>
      <w:r w:rsidR="000E1DAE">
        <w:t xml:space="preserve">interview panel that </w:t>
      </w:r>
      <w:r w:rsidR="003768E1">
        <w:t xml:space="preserve">you had </w:t>
      </w:r>
      <w:r w:rsidR="000E1DAE">
        <w:t xml:space="preserve">made </w:t>
      </w:r>
      <w:r w:rsidR="003768E1">
        <w:t xml:space="preserve">these </w:t>
      </w:r>
      <w:r w:rsidR="000E1DAE">
        <w:t>donations</w:t>
      </w:r>
      <w:r w:rsidR="003768E1">
        <w:t xml:space="preserve"> to these</w:t>
      </w:r>
      <w:r w:rsidR="002155E7">
        <w:t xml:space="preserve"> </w:t>
      </w:r>
      <w:r w:rsidR="003768E1">
        <w:t>two politicians</w:t>
      </w:r>
      <w:r w:rsidR="000E1DAE">
        <w:t>?</w:t>
      </w:r>
    </w:p>
    <w:p w:rsidR="000E1DAE" w:rsidP="000E1DAE">
      <w:pPr>
        <w:pStyle w:val="Answer"/>
      </w:pPr>
      <w:sdt>
        <w:sdtPr>
          <w:alias w:val="Witness"/>
          <w:id w:val="-1345781061"/>
          <w:placeholder>
            <w:docPart w:val="DefaultPlaceholder_-1854013440"/>
          </w:placeholder>
          <w:richText/>
        </w:sdtPr>
        <w:sdtContent>
          <w:r w:rsidRPr="002155E7" w:rsidR="002155E7">
            <w:rPr>
              <w:b/>
              <w:i/>
            </w:rPr>
            <w:t>Ric Lewis:</w:t>
          </w:r>
          <w:r w:rsidRPr="000E1DAE">
            <w:rPr>
              <w:b/>
            </w:rPr>
            <w:t xml:space="preserve"> </w:t>
          </w:r>
        </w:sdtContent>
      </w:sdt>
      <w:r w:rsidR="003768E1">
        <w:t xml:space="preserve">I did not, </w:t>
      </w:r>
      <w:r>
        <w:t xml:space="preserve">because I </w:t>
      </w:r>
      <w:r w:rsidR="003768E1">
        <w:t xml:space="preserve">did not </w:t>
      </w:r>
      <w:r>
        <w:t xml:space="preserve">view </w:t>
      </w:r>
      <w:r w:rsidR="003768E1">
        <w:t xml:space="preserve">them </w:t>
      </w:r>
      <w:r>
        <w:t>as political.</w:t>
      </w:r>
      <w:r w:rsidR="002155E7">
        <w:t xml:space="preserve"> </w:t>
      </w:r>
      <w:r w:rsidR="003768E1">
        <w:t>I l</w:t>
      </w:r>
      <w:r>
        <w:t xml:space="preserve">ook in retrospect and </w:t>
      </w:r>
      <w:r w:rsidR="003768E1">
        <w:t xml:space="preserve">I </w:t>
      </w:r>
      <w:r>
        <w:t xml:space="preserve">realise </w:t>
      </w:r>
      <w:r w:rsidR="003768E1">
        <w:t xml:space="preserve">that I </w:t>
      </w:r>
      <w:r>
        <w:t>made a mistake</w:t>
      </w:r>
      <w:r w:rsidR="003768E1">
        <w:t xml:space="preserve"> in not saying, “Hey, these were political donations”</w:t>
      </w:r>
      <w:r w:rsidR="000A59BB">
        <w:t xml:space="preserve">, </w:t>
      </w:r>
      <w:r w:rsidR="003768E1">
        <w:t xml:space="preserve">because I </w:t>
      </w:r>
      <w:r w:rsidR="00DD23C6">
        <w:t>did not regard them as such.</w:t>
      </w:r>
      <w:r w:rsidR="002155E7">
        <w:t xml:space="preserve"> </w:t>
      </w:r>
      <w:r w:rsidR="00DD23C6">
        <w:t xml:space="preserve">We discussed </w:t>
      </w:r>
      <w:r>
        <w:t>a great many things</w:t>
      </w:r>
      <w:r w:rsidR="00DD23C6">
        <w:t xml:space="preserve"> through the process and in the early process about conflicts of interest with all the things I do at other corporations and community issues</w:t>
      </w:r>
      <w:r>
        <w:t>.</w:t>
      </w:r>
      <w:r w:rsidR="002155E7">
        <w:t xml:space="preserve"> </w:t>
      </w:r>
      <w:r>
        <w:t>This subject came up later.</w:t>
      </w:r>
      <w:r w:rsidR="002155E7">
        <w:t xml:space="preserve"> </w:t>
      </w:r>
      <w:r w:rsidR="00DD23C6">
        <w:t xml:space="preserve">It is still part of due diligence, so we discussed it in </w:t>
      </w:r>
      <w:r>
        <w:t>detail</w:t>
      </w:r>
      <w:r w:rsidR="00DD23C6">
        <w:t xml:space="preserve"> and </w:t>
      </w:r>
      <w:r w:rsidR="00DD23C6">
        <w:t>came to the conclusion</w:t>
      </w:r>
      <w:r w:rsidR="00DD23C6">
        <w:t xml:space="preserve"> that there is not, was not and will not be any future conflict of interest</w:t>
      </w:r>
      <w:r>
        <w:t>.</w:t>
      </w:r>
      <w:r w:rsidR="002155E7">
        <w:t xml:space="preserve"> </w:t>
      </w:r>
    </w:p>
    <w:p w:rsidR="000E1DAE" w:rsidP="000E1DAE">
      <w:pPr>
        <w:pStyle w:val="Question"/>
      </w:pPr>
      <w:sdt>
        <w:sdtPr>
          <w:alias w:val="Member"/>
          <w:tag w:val="&lt;Member mnisId='1524' dodsId='35914'&gt;"/>
          <w:id w:val="1240288144"/>
          <w:placeholder>
            <w:docPart w:val="DefaultPlaceholder_-1854013440"/>
          </w:placeholder>
          <w:richText/>
        </w:sdtPr>
        <w:sdtContent>
          <w:r w:rsidRPr="000E1DAE">
            <w:rPr>
              <w:b/>
            </w:rPr>
            <w:t>Chair:</w:t>
          </w:r>
        </w:sdtContent>
      </w:sdt>
      <w:r>
        <w:t xml:space="preserve"> </w:t>
      </w:r>
      <w:r w:rsidR="00DD23C6">
        <w:t>You were not called back in after.</w:t>
      </w:r>
      <w:r w:rsidR="002155E7">
        <w:t xml:space="preserve"> </w:t>
      </w:r>
      <w:r w:rsidR="00DD23C6">
        <w:t xml:space="preserve">Some of this was in the </w:t>
      </w:r>
      <w:r>
        <w:t>public domain</w:t>
      </w:r>
      <w:r w:rsidR="000A59BB">
        <w:t>,</w:t>
      </w:r>
      <w:r>
        <w:t xml:space="preserve"> </w:t>
      </w:r>
      <w:r w:rsidR="00DD23C6">
        <w:t>I think</w:t>
      </w:r>
      <w:r w:rsidR="000A59BB">
        <w:t xml:space="preserve">, </w:t>
      </w:r>
      <w:r>
        <w:t xml:space="preserve">at </w:t>
      </w:r>
      <w:r w:rsidR="00DD23C6">
        <w:t xml:space="preserve">the </w:t>
      </w:r>
      <w:r>
        <w:t xml:space="preserve">point </w:t>
      </w:r>
      <w:r w:rsidR="00DD23C6">
        <w:t>you were applying for the job</w:t>
      </w:r>
      <w:r>
        <w:t>.</w:t>
      </w:r>
    </w:p>
    <w:p w:rsidR="000E1DAE" w:rsidP="000E1DAE">
      <w:pPr>
        <w:pStyle w:val="Answer"/>
      </w:pPr>
      <w:sdt>
        <w:sdtPr>
          <w:alias w:val="Witness"/>
          <w:id w:val="917826625"/>
          <w:placeholder>
            <w:docPart w:val="DefaultPlaceholder_-1854013440"/>
          </w:placeholder>
          <w:richText/>
        </w:sdtPr>
        <w:sdtContent>
          <w:r w:rsidRPr="002155E7" w:rsidR="002155E7">
            <w:rPr>
              <w:b/>
              <w:i/>
            </w:rPr>
            <w:t>Ric Lewis:</w:t>
          </w:r>
          <w:r w:rsidRPr="000E1DAE">
            <w:rPr>
              <w:b/>
            </w:rPr>
            <w:t xml:space="preserve"> </w:t>
          </w:r>
        </w:sdtContent>
      </w:sdt>
      <w:r w:rsidR="00DD23C6">
        <w:t>Yes.</w:t>
      </w:r>
      <w:r w:rsidR="002155E7">
        <w:t xml:space="preserve"> </w:t>
      </w:r>
      <w:r w:rsidR="00DD23C6">
        <w:t xml:space="preserve">It was still </w:t>
      </w:r>
      <w:r>
        <w:t xml:space="preserve">in </w:t>
      </w:r>
      <w:r w:rsidR="000A59BB">
        <w:t xml:space="preserve">the </w:t>
      </w:r>
      <w:r>
        <w:t>due diligence and evaluation process.</w:t>
      </w:r>
      <w:r w:rsidR="002155E7">
        <w:t xml:space="preserve"> </w:t>
      </w:r>
      <w:r w:rsidR="00DD23C6">
        <w:t xml:space="preserve">At some level, as cumbersome as the process and talking about it again was, we got </w:t>
      </w:r>
      <w:r w:rsidR="007678FE">
        <w:t>a</w:t>
      </w:r>
      <w:r w:rsidR="00DD23C6">
        <w:t xml:space="preserve"> chance while I was still in the vetting process to look at this in detail and understand its issues.</w:t>
      </w:r>
    </w:p>
    <w:p w:rsidR="000E1DAE" w:rsidP="000E1DAE">
      <w:pPr>
        <w:pStyle w:val="Question"/>
      </w:pPr>
      <w:sdt>
        <w:sdtPr>
          <w:alias w:val="Member"/>
          <w:tag w:val="&lt;Member mnisId='1524' dodsId='35914'&gt;"/>
          <w:id w:val="-1901588376"/>
          <w:placeholder>
            <w:docPart w:val="DefaultPlaceholder_-1854013440"/>
          </w:placeholder>
          <w:richText/>
        </w:sdtPr>
        <w:sdtContent>
          <w:r w:rsidRPr="000E1DAE">
            <w:rPr>
              <w:b/>
            </w:rPr>
            <w:t>Chair:</w:t>
          </w:r>
        </w:sdtContent>
      </w:sdt>
      <w:r>
        <w:t xml:space="preserve"> </w:t>
      </w:r>
      <w:r w:rsidR="00DD23C6">
        <w:t>Knowing what you know now, would you have done that differently?</w:t>
      </w:r>
    </w:p>
    <w:p w:rsidR="00DD23C6" w:rsidP="000E1DAE">
      <w:pPr>
        <w:pStyle w:val="Answer"/>
      </w:pPr>
      <w:sdt>
        <w:sdtPr>
          <w:alias w:val="Witness"/>
          <w:id w:val="-352499644"/>
          <w:placeholder>
            <w:docPart w:val="DefaultPlaceholder_-1854013440"/>
          </w:placeholder>
          <w:richText/>
        </w:sdtPr>
        <w:sdtContent>
          <w:r w:rsidRPr="002155E7" w:rsidR="002155E7">
            <w:rPr>
              <w:b/>
              <w:i/>
            </w:rPr>
            <w:t>Ric Lewis:</w:t>
          </w:r>
          <w:r w:rsidRPr="000E1DAE" w:rsidR="000E1DAE">
            <w:rPr>
              <w:b/>
            </w:rPr>
            <w:t xml:space="preserve"> </w:t>
          </w:r>
        </w:sdtContent>
      </w:sdt>
      <w:r>
        <w:t>Yes, I would not have made the donations at all.</w:t>
      </w:r>
      <w:r w:rsidR="002155E7">
        <w:t xml:space="preserve"> </w:t>
      </w:r>
    </w:p>
    <w:p w:rsidR="00DD23C6" w:rsidP="007678FE">
      <w:pPr>
        <w:pStyle w:val="Question"/>
      </w:pPr>
      <w:sdt>
        <w:sdtPr>
          <w:alias w:val="Member"/>
          <w:tag w:val="&lt;Member mnisId='1524' dodsId='35914'&gt;"/>
          <w:id w:val="390922101"/>
          <w:placeholder>
            <w:docPart w:val="EE8841DC9879468190893D05197C3596"/>
          </w:placeholder>
          <w:richText/>
        </w:sdtPr>
        <w:sdtContent>
          <w:r w:rsidRPr="000E1DAE">
            <w:rPr>
              <w:b/>
            </w:rPr>
            <w:t>Chair:</w:t>
          </w:r>
        </w:sdtContent>
      </w:sdt>
      <w:r>
        <w:t xml:space="preserve"> </w:t>
      </w:r>
      <w:r w:rsidRPr="007678FE">
        <w:t>You would not have made the donations at all.</w:t>
      </w:r>
      <w:r w:rsidRPr="007678FE" w:rsidR="002155E7">
        <w:t xml:space="preserve"> </w:t>
      </w:r>
      <w:r w:rsidRPr="007678FE">
        <w:t>Okay.</w:t>
      </w:r>
      <w:r w:rsidRPr="007678FE" w:rsidR="002155E7">
        <w:t xml:space="preserve"> </w:t>
      </w:r>
      <w:r w:rsidR="007678FE">
        <w:t xml:space="preserve">That is lucky for </w:t>
      </w:r>
      <w:r w:rsidRPr="007678FE">
        <w:t>David Lammy and Shaun Bailey.</w:t>
      </w:r>
    </w:p>
    <w:p w:rsidR="000E1DAE" w:rsidRPr="00C13AB8" w:rsidP="000E1DAE">
      <w:pPr>
        <w:pStyle w:val="Answer"/>
      </w:pPr>
      <w:sdt>
        <w:sdtPr>
          <w:alias w:val="Witness"/>
          <w:id w:val="-63799200"/>
          <w:placeholder>
            <w:docPart w:val="D9212E46A0A94450986F79ED8F4ECED3"/>
          </w:placeholder>
          <w:richText/>
        </w:sdtPr>
        <w:sdtContent>
          <w:r w:rsidRPr="002155E7" w:rsidR="002155E7">
            <w:rPr>
              <w:b/>
              <w:i/>
            </w:rPr>
            <w:t>Ric Lewis:</w:t>
          </w:r>
          <w:r w:rsidRPr="000E1DAE" w:rsidR="00DD23C6">
            <w:rPr>
              <w:b/>
            </w:rPr>
            <w:t xml:space="preserve"> </w:t>
          </w:r>
        </w:sdtContent>
      </w:sdt>
      <w:r w:rsidR="00DD23C6">
        <w:t xml:space="preserve">The good thing is that the foundation and I have been </w:t>
      </w:r>
      <w:r>
        <w:t>very generous</w:t>
      </w:r>
      <w:r w:rsidR="00DD23C6">
        <w:t xml:space="preserve">. My board, some people who have </w:t>
      </w:r>
      <w:r w:rsidR="00C13AB8">
        <w:t>contributed</w:t>
      </w:r>
      <w:r w:rsidR="00DD23C6">
        <w:t xml:space="preserve"> to the foundation and I have been very generous in the community, so I would not have felt bad because I know we are doing a great</w:t>
      </w:r>
      <w:r w:rsidR="002155E7">
        <w:t xml:space="preserve"> </w:t>
      </w:r>
      <w:r w:rsidR="00DD23C6">
        <w:t>deal of work.</w:t>
      </w:r>
      <w:r w:rsidR="002155E7">
        <w:t xml:space="preserve"> </w:t>
      </w:r>
      <w:r w:rsidR="00DD23C6">
        <w:t>I would no</w:t>
      </w:r>
      <w:r w:rsidRPr="00C13AB8" w:rsidR="00DD23C6">
        <w:t>t have done these two things if</w:t>
      </w:r>
      <w:r w:rsidRPr="00C13AB8" w:rsidR="002155E7">
        <w:t xml:space="preserve"> </w:t>
      </w:r>
      <w:r w:rsidRPr="00C13AB8" w:rsidR="00DD23C6">
        <w:t>I knew that this would have caused this level of alarm</w:t>
      </w:r>
      <w:r w:rsidRPr="00C13AB8">
        <w:t>.</w:t>
      </w:r>
    </w:p>
    <w:p w:rsidR="000E1DAE" w:rsidRPr="00C13AB8" w:rsidP="000E1DAE">
      <w:pPr>
        <w:pStyle w:val="Question"/>
      </w:pPr>
      <w:sdt>
        <w:sdtPr>
          <w:alias w:val="Member"/>
          <w:tag w:val="&lt;Member mnisId='1524' dodsId='35914'&gt;"/>
          <w:id w:val="2048872752"/>
          <w:placeholder>
            <w:docPart w:val="DefaultPlaceholder_-1854013440"/>
          </w:placeholder>
          <w:richText/>
        </w:sdtPr>
        <w:sdtContent>
          <w:r w:rsidRPr="00C13AB8">
            <w:rPr>
              <w:b/>
            </w:rPr>
            <w:t>Chair:</w:t>
          </w:r>
        </w:sdtContent>
      </w:sdt>
      <w:r w:rsidRPr="00C13AB8">
        <w:t xml:space="preserve"> </w:t>
      </w:r>
      <w:r w:rsidRPr="00C13AB8" w:rsidR="00DD23C6">
        <w:t>N</w:t>
      </w:r>
      <w:r w:rsidRPr="00C13AB8">
        <w:t xml:space="preserve">o politician </w:t>
      </w:r>
      <w:r w:rsidRPr="00C13AB8" w:rsidR="00DD23C6">
        <w:t xml:space="preserve">can </w:t>
      </w:r>
      <w:r w:rsidRPr="00C13AB8">
        <w:t>come begging</w:t>
      </w:r>
      <w:r w:rsidRPr="00C13AB8" w:rsidR="00DD23C6">
        <w:t xml:space="preserve"> to you now for money.</w:t>
      </w:r>
    </w:p>
    <w:p w:rsidR="000E1DAE" w:rsidP="000E1DAE">
      <w:pPr>
        <w:pStyle w:val="Answer"/>
      </w:pPr>
      <w:sdt>
        <w:sdtPr>
          <w:alias w:val="Witness"/>
          <w:id w:val="2029437519"/>
          <w:placeholder>
            <w:docPart w:val="DefaultPlaceholder_-1854013440"/>
          </w:placeholder>
          <w:richText/>
        </w:sdtPr>
        <w:sdtContent>
          <w:r w:rsidRPr="002155E7" w:rsidR="002155E7">
            <w:rPr>
              <w:b/>
              <w:i/>
            </w:rPr>
            <w:t>Ric Lewis:</w:t>
          </w:r>
          <w:r w:rsidRPr="000E1DAE">
            <w:rPr>
              <w:b/>
            </w:rPr>
            <w:t xml:space="preserve"> </w:t>
          </w:r>
        </w:sdtContent>
      </w:sdt>
      <w:r w:rsidR="00DD23C6">
        <w:t xml:space="preserve">No, unfortunately </w:t>
      </w:r>
      <w:r>
        <w:t>not.</w:t>
      </w:r>
      <w:r w:rsidR="0007687A">
        <w:t xml:space="preserve"> </w:t>
      </w:r>
      <w:r w:rsidR="00DD23C6">
        <w:t>My doors are closed.</w:t>
      </w:r>
    </w:p>
    <w:p w:rsidR="000E1DAE" w:rsidP="000E1DAE">
      <w:pPr>
        <w:pStyle w:val="Question"/>
      </w:pPr>
      <w:sdt>
        <w:sdtPr>
          <w:alias w:val="Member"/>
          <w:tag w:val="&lt;Member mnisId='1524' dodsId='35914'&gt;"/>
          <w:id w:val="1462534289"/>
          <w:placeholder>
            <w:docPart w:val="DefaultPlaceholder_-1854013440"/>
          </w:placeholder>
          <w:richText/>
        </w:sdtPr>
        <w:sdtContent>
          <w:r w:rsidRPr="000E1DAE">
            <w:rPr>
              <w:b/>
            </w:rPr>
            <w:t>Chair:</w:t>
          </w:r>
        </w:sdtContent>
      </w:sdt>
      <w:r>
        <w:t xml:space="preserve"> </w:t>
      </w:r>
      <w:r w:rsidR="00DD23C6">
        <w:t>I talked about due diligence.</w:t>
      </w:r>
      <w:r w:rsidR="002155E7">
        <w:t xml:space="preserve"> </w:t>
      </w:r>
      <w:r w:rsidR="00DD23C6">
        <w:t>David Lammy has written books.</w:t>
      </w:r>
      <w:r w:rsidR="002155E7">
        <w:t xml:space="preserve"> </w:t>
      </w:r>
      <w:r w:rsidR="00DD23C6">
        <w:t xml:space="preserve">Shaun Bailey has been </w:t>
      </w:r>
      <w:r>
        <w:t xml:space="preserve">on the record making </w:t>
      </w:r>
      <w:r w:rsidR="00DD23C6">
        <w:t xml:space="preserve">some quite </w:t>
      </w:r>
      <w:r>
        <w:t>outspoken</w:t>
      </w:r>
      <w:r w:rsidR="00DD23C6">
        <w:t xml:space="preserve"> comments.</w:t>
      </w:r>
      <w:r w:rsidR="002155E7">
        <w:t xml:space="preserve"> </w:t>
      </w:r>
      <w:r w:rsidR="00DD23C6">
        <w:t>These are politicians.</w:t>
      </w:r>
      <w:r w:rsidR="002155E7">
        <w:t xml:space="preserve"> </w:t>
      </w:r>
      <w:r w:rsidR="00DD23C6">
        <w:t>That is not unusual</w:t>
      </w:r>
      <w:r>
        <w:t>.</w:t>
      </w:r>
      <w:r w:rsidR="002155E7">
        <w:t xml:space="preserve"> </w:t>
      </w:r>
      <w:r w:rsidR="00DD23C6">
        <w:t>Did you consider looking at anything they had said or done while making these donations?</w:t>
      </w:r>
    </w:p>
    <w:p w:rsidR="00DD23C6" w:rsidP="000E1DAE">
      <w:pPr>
        <w:pStyle w:val="Answer"/>
      </w:pPr>
      <w:sdt>
        <w:sdtPr>
          <w:alias w:val="Witness"/>
          <w:id w:val="-1410929510"/>
          <w:placeholder>
            <w:docPart w:val="DefaultPlaceholder_-1854013440"/>
          </w:placeholder>
          <w:richText/>
        </w:sdtPr>
        <w:sdtContent>
          <w:r w:rsidRPr="002155E7" w:rsidR="002155E7">
            <w:rPr>
              <w:b/>
              <w:i/>
            </w:rPr>
            <w:t>Ric Lewis:</w:t>
          </w:r>
          <w:r w:rsidRPr="000E1DAE" w:rsidR="000E1DAE">
            <w:rPr>
              <w:b/>
            </w:rPr>
            <w:t xml:space="preserve"> </w:t>
          </w:r>
        </w:sdtContent>
      </w:sdt>
      <w:r>
        <w:t xml:space="preserve">I did not </w:t>
      </w:r>
      <w:r w:rsidR="000E1DAE">
        <w:t>in detail</w:t>
      </w:r>
      <w:r>
        <w:t>. M</w:t>
      </w:r>
      <w:r w:rsidR="000E1DAE">
        <w:t xml:space="preserve">y feeling is </w:t>
      </w:r>
      <w:r>
        <w:t xml:space="preserve">that </w:t>
      </w:r>
      <w:r w:rsidR="000E1DAE">
        <w:t xml:space="preserve">I </w:t>
      </w:r>
      <w:r>
        <w:t xml:space="preserve">do not </w:t>
      </w:r>
      <w:r w:rsidR="000E1DAE">
        <w:t>want to get involve</w:t>
      </w:r>
      <w:r>
        <w:t xml:space="preserve">d </w:t>
      </w:r>
      <w:r w:rsidR="000E1DAE">
        <w:t xml:space="preserve">in personal philosophy. </w:t>
      </w:r>
      <w:r>
        <w:t xml:space="preserve">I want to make sure that they are </w:t>
      </w:r>
      <w:r w:rsidR="000E1DAE">
        <w:t>ethical people who do a good job</w:t>
      </w:r>
      <w:r>
        <w:t xml:space="preserve"> and are respected in the community.</w:t>
      </w:r>
      <w:r w:rsidR="002155E7">
        <w:t xml:space="preserve"> </w:t>
      </w:r>
      <w:r>
        <w:t xml:space="preserve">That is my </w:t>
      </w:r>
      <w:r>
        <w:t>bar in thinking whether I can partner</w:t>
      </w:r>
      <w:r w:rsidR="002155E7">
        <w:t xml:space="preserve"> </w:t>
      </w:r>
      <w:r>
        <w:t>with them.</w:t>
      </w:r>
      <w:r w:rsidR="002155E7">
        <w:t xml:space="preserve"> </w:t>
      </w:r>
      <w:r w:rsidR="000E1DAE">
        <w:t xml:space="preserve">My desire </w:t>
      </w:r>
      <w:r>
        <w:t xml:space="preserve">is not </w:t>
      </w:r>
      <w:r w:rsidR="000E1DAE">
        <w:t>to influence their policy</w:t>
      </w:r>
      <w:r>
        <w:t xml:space="preserve"> or understand and support it</w:t>
      </w:r>
      <w:r w:rsidR="00E706CB">
        <w:t>;</w:t>
      </w:r>
      <w:r>
        <w:t xml:space="preserve"> </w:t>
      </w:r>
      <w:r>
        <w:t>otherwise</w:t>
      </w:r>
      <w:r>
        <w:t xml:space="preserve"> I would be political and making donations to political parties.</w:t>
      </w:r>
      <w:r w:rsidR="002155E7">
        <w:t xml:space="preserve"> </w:t>
      </w:r>
    </w:p>
    <w:p w:rsidR="000E1DAE" w:rsidP="000E1DAE">
      <w:pPr>
        <w:pStyle w:val="Answer"/>
      </w:pPr>
      <w:r>
        <w:t xml:space="preserve">Since I have spent my entire professional and personal life not doing that, it would have been a mistake to </w:t>
      </w:r>
      <w:r w:rsidR="00E706CB">
        <w:t>ask</w:t>
      </w:r>
      <w:r>
        <w:t>, “What do you stand for?</w:t>
      </w:r>
      <w:r w:rsidR="002155E7">
        <w:t xml:space="preserve"> </w:t>
      </w:r>
      <w:r>
        <w:t>What are you doing here?</w:t>
      </w:r>
      <w:r w:rsidR="002155E7">
        <w:t xml:space="preserve"> </w:t>
      </w:r>
      <w:r>
        <w:t>What is the issue on?”</w:t>
      </w:r>
      <w:r w:rsidR="002155E7">
        <w:t xml:space="preserve"> </w:t>
      </w:r>
      <w:r>
        <w:t>I do not mean at all that I</w:t>
      </w:r>
      <w:r w:rsidR="00E84908">
        <w:t xml:space="preserve"> do not understand where their thoughts and mine might overlap and depart or diverge</w:t>
      </w:r>
      <w:r>
        <w:t>.</w:t>
      </w:r>
      <w:r w:rsidR="002155E7">
        <w:t xml:space="preserve"> </w:t>
      </w:r>
      <w:r w:rsidR="00E84908">
        <w:t>I do, but that was not what I was trying to do.</w:t>
      </w:r>
      <w:r w:rsidR="002155E7">
        <w:t xml:space="preserve"> </w:t>
      </w:r>
      <w:r w:rsidR="00E84908">
        <w:t>I was supporting the person.</w:t>
      </w:r>
    </w:p>
    <w:p w:rsidR="000E1DAE" w:rsidP="005A3FB2">
      <w:pPr>
        <w:pStyle w:val="Remark"/>
      </w:pPr>
      <w:sdt>
        <w:sdtPr>
          <w:alias w:val="Member"/>
          <w:tag w:val="&lt;Member mnisId='1524' dodsId='35914'&gt;"/>
          <w:id w:val="-594482584"/>
          <w:placeholder>
            <w:docPart w:val="DefaultPlaceholder_-1854013440"/>
          </w:placeholder>
          <w:richText/>
        </w:sdtPr>
        <w:sdtContent>
          <w:r w:rsidRPr="000E1DAE">
            <w:rPr>
              <w:b/>
            </w:rPr>
            <w:t>Chair:</w:t>
          </w:r>
        </w:sdtContent>
      </w:sdt>
      <w:r>
        <w:t xml:space="preserve"> </w:t>
      </w:r>
      <w:r w:rsidR="00E84908">
        <w:t xml:space="preserve">We could go into all sorts of detail about what each of them </w:t>
      </w:r>
      <w:r w:rsidR="00DB5438">
        <w:t>has</w:t>
      </w:r>
      <w:r w:rsidR="00E84908">
        <w:t xml:space="preserve"> said, but you have made your point very clear.</w:t>
      </w:r>
      <w:r w:rsidR="002155E7">
        <w:t xml:space="preserve"> </w:t>
      </w:r>
      <w:r w:rsidR="00E84908">
        <w:t>I want to turn to Dame Harriett Baldwin.</w:t>
      </w:r>
      <w:r w:rsidR="002155E7">
        <w:t xml:space="preserve"> </w:t>
      </w:r>
      <w:r w:rsidR="00E84908">
        <w:t>We have covered Britain.</w:t>
      </w:r>
    </w:p>
    <w:p w:rsidR="000E1DAE" w:rsidP="000E1DAE">
      <w:pPr>
        <w:pStyle w:val="Question"/>
      </w:pPr>
      <w:sdt>
        <w:sdtPr>
          <w:alias w:val="Member"/>
          <w:tag w:val="&lt;Member mnisId='4107' dodsId='40489'&gt;"/>
          <w:id w:val="1696738105"/>
          <w:placeholder>
            <w:docPart w:val="DefaultPlaceholder_-1854013440"/>
          </w:placeholder>
          <w:richText/>
        </w:sdtPr>
        <w:sdtContent>
          <w:r w:rsidRPr="000E1DAE">
            <w:rPr>
              <w:b/>
            </w:rPr>
            <w:t>Dame Harriett Baldwin:</w:t>
          </w:r>
        </w:sdtContent>
      </w:sdt>
      <w:r>
        <w:t xml:space="preserve"> </w:t>
      </w:r>
      <w:r w:rsidR="00E84908">
        <w:t xml:space="preserve">Mr Lewis, I wanted to </w:t>
      </w:r>
      <w:r>
        <w:t xml:space="preserve">ask a few more </w:t>
      </w:r>
      <w:r w:rsidR="00E84908">
        <w:t xml:space="preserve">of these </w:t>
      </w:r>
      <w:r>
        <w:t>political and</w:t>
      </w:r>
      <w:r w:rsidR="00E84908">
        <w:t xml:space="preserve"> </w:t>
      </w:r>
      <w:r>
        <w:t>personal</w:t>
      </w:r>
      <w:r w:rsidR="00E84908">
        <w:t xml:space="preserve"> questions, because we are politicians, I am afraid</w:t>
      </w:r>
      <w:r>
        <w:t>.</w:t>
      </w:r>
      <w:r w:rsidR="002155E7">
        <w:t xml:space="preserve"> </w:t>
      </w:r>
      <w:r w:rsidR="00E84908">
        <w:t>You have citizenship here in the UK and citizenship in the States, I understand.</w:t>
      </w:r>
    </w:p>
    <w:p w:rsidR="000E1DAE" w:rsidP="000E1DAE">
      <w:pPr>
        <w:pStyle w:val="Answer"/>
      </w:pPr>
      <w:sdt>
        <w:sdtPr>
          <w:alias w:val="Witness"/>
          <w:id w:val="-91321634"/>
          <w:placeholder>
            <w:docPart w:val="DefaultPlaceholder_-1854013440"/>
          </w:placeholder>
          <w:richText/>
        </w:sdtPr>
        <w:sdtContent>
          <w:r w:rsidRPr="002155E7" w:rsidR="002155E7">
            <w:rPr>
              <w:b/>
              <w:i/>
            </w:rPr>
            <w:t>Ric Lewis:</w:t>
          </w:r>
          <w:r w:rsidRPr="000E1DAE">
            <w:rPr>
              <w:b/>
            </w:rPr>
            <w:t xml:space="preserve"> </w:t>
          </w:r>
        </w:sdtContent>
      </w:sdt>
      <w:r w:rsidR="00E84908">
        <w:t xml:space="preserve">I have </w:t>
      </w:r>
      <w:r>
        <w:t xml:space="preserve">been here </w:t>
      </w:r>
      <w:r w:rsidR="00E84908">
        <w:t xml:space="preserve">about </w:t>
      </w:r>
      <w:r>
        <w:t>25 years.</w:t>
      </w:r>
      <w:r w:rsidR="002155E7">
        <w:t xml:space="preserve"> </w:t>
      </w:r>
      <w:r w:rsidR="00E84908">
        <w:t>I do not know exactly, but I think I have had British citizenship for 23 or 23 and a half years.</w:t>
      </w:r>
      <w:r w:rsidR="002155E7">
        <w:t xml:space="preserve"> </w:t>
      </w:r>
      <w:r>
        <w:t xml:space="preserve">Through </w:t>
      </w:r>
      <w:r w:rsidR="00E84908">
        <w:t xml:space="preserve">my </w:t>
      </w:r>
      <w:r>
        <w:t>ex</w:t>
      </w:r>
      <w:r w:rsidR="00DB5438">
        <w:t>-</w:t>
      </w:r>
      <w:r>
        <w:t>wife’s family</w:t>
      </w:r>
      <w:r w:rsidR="00A2436F">
        <w:t>,</w:t>
      </w:r>
      <w:r w:rsidR="00E84908">
        <w:t xml:space="preserve"> I qualified for and applied for it right away</w:t>
      </w:r>
      <w:r>
        <w:t>.</w:t>
      </w:r>
      <w:r w:rsidR="002155E7">
        <w:t xml:space="preserve"> </w:t>
      </w:r>
      <w:r w:rsidR="00BB47C7">
        <w:t xml:space="preserve">I have been here for over 25 </w:t>
      </w:r>
      <w:r w:rsidR="00BB47C7">
        <w:t>years</w:t>
      </w:r>
      <w:r w:rsidR="00BB47C7">
        <w:t xml:space="preserve"> and I really r</w:t>
      </w:r>
      <w:r>
        <w:t>egard this as home.</w:t>
      </w:r>
      <w:r w:rsidR="00BB47C7">
        <w:t xml:space="preserve"> Both of my daughters were born </w:t>
      </w:r>
      <w:r w:rsidR="00BB47C7">
        <w:t>here</w:t>
      </w:r>
      <w:r w:rsidR="00BB47C7">
        <w:t xml:space="preserve"> and this feels like home, although I know I have two countries.</w:t>
      </w:r>
    </w:p>
    <w:p w:rsidR="000E1DAE" w:rsidP="000E1DAE">
      <w:pPr>
        <w:pStyle w:val="Question"/>
      </w:pPr>
      <w:sdt>
        <w:sdtPr>
          <w:alias w:val="Member"/>
          <w:tag w:val="&lt;Member mnisId='4107' dodsId='40489'&gt;"/>
          <w:id w:val="614797224"/>
          <w:placeholder>
            <w:docPart w:val="DefaultPlaceholder_-1854013440"/>
          </w:placeholder>
          <w:richText/>
        </w:sdtPr>
        <w:sdtContent>
          <w:r w:rsidRPr="000E1DAE">
            <w:rPr>
              <w:b/>
            </w:rPr>
            <w:t>Dame Harriett Baldwin:</w:t>
          </w:r>
        </w:sdtContent>
      </w:sdt>
      <w:r>
        <w:t xml:space="preserve"> </w:t>
      </w:r>
      <w:r w:rsidR="00BB47C7">
        <w:t xml:space="preserve">You </w:t>
      </w:r>
      <w:r>
        <w:t xml:space="preserve">have </w:t>
      </w:r>
      <w:r w:rsidR="00BB47C7">
        <w:t xml:space="preserve">the </w:t>
      </w:r>
      <w:r>
        <w:t>US passport</w:t>
      </w:r>
      <w:r w:rsidR="00BB47C7">
        <w:t xml:space="preserve"> still</w:t>
      </w:r>
      <w:r>
        <w:t>.</w:t>
      </w:r>
      <w:r w:rsidR="002155E7">
        <w:t xml:space="preserve"> </w:t>
      </w:r>
    </w:p>
    <w:p w:rsidR="000E1DAE" w:rsidP="000E1DAE">
      <w:pPr>
        <w:pStyle w:val="Answer"/>
      </w:pPr>
      <w:sdt>
        <w:sdtPr>
          <w:alias w:val="Witness"/>
          <w:id w:val="-149832883"/>
          <w:placeholder>
            <w:docPart w:val="DefaultPlaceholder_-1854013440"/>
          </w:placeholder>
          <w:richText/>
        </w:sdtPr>
        <w:sdtContent>
          <w:r w:rsidRPr="002155E7" w:rsidR="002155E7">
            <w:rPr>
              <w:b/>
              <w:i/>
            </w:rPr>
            <w:t>Ric Lewis:</w:t>
          </w:r>
          <w:r w:rsidRPr="000E1DAE">
            <w:rPr>
              <w:b/>
            </w:rPr>
            <w:t xml:space="preserve"> </w:t>
          </w:r>
        </w:sdtContent>
      </w:sdt>
      <w:r w:rsidR="00BB47C7">
        <w:t>Yes, I do.</w:t>
      </w:r>
    </w:p>
    <w:p w:rsidR="000E1DAE" w:rsidP="000E1DAE">
      <w:pPr>
        <w:pStyle w:val="Question"/>
      </w:pPr>
      <w:sdt>
        <w:sdtPr>
          <w:alias w:val="Member"/>
          <w:tag w:val="&lt;Member mnisId='4107' dodsId='40489'&gt;"/>
          <w:id w:val="-967960748"/>
          <w:placeholder>
            <w:docPart w:val="DefaultPlaceholder_-1854013440"/>
          </w:placeholder>
          <w:richText/>
        </w:sdtPr>
        <w:sdtContent>
          <w:r w:rsidRPr="000E1DAE">
            <w:rPr>
              <w:b/>
            </w:rPr>
            <w:t>Dame Harriett Baldwin:</w:t>
          </w:r>
        </w:sdtContent>
      </w:sdt>
      <w:r>
        <w:t xml:space="preserve"> </w:t>
      </w:r>
      <w:r w:rsidR="00BB47C7">
        <w:t>I wanted to clarify for the record.</w:t>
      </w:r>
      <w:r w:rsidR="002155E7">
        <w:t xml:space="preserve"> </w:t>
      </w:r>
      <w:r w:rsidR="00BB47C7">
        <w:t>From what I am hearing, I think I know the answer.</w:t>
      </w:r>
      <w:r w:rsidR="002155E7">
        <w:t xml:space="preserve"> </w:t>
      </w:r>
      <w:r w:rsidR="00BB47C7">
        <w:t xml:space="preserve">Have you </w:t>
      </w:r>
      <w:r>
        <w:t>ever donated to any American pol</w:t>
      </w:r>
      <w:r w:rsidR="00BB47C7">
        <w:t>i</w:t>
      </w:r>
      <w:r>
        <w:t>tic</w:t>
      </w:r>
      <w:r w:rsidR="00BB47C7">
        <w:t>i</w:t>
      </w:r>
      <w:r>
        <w:t>ans</w:t>
      </w:r>
      <w:r w:rsidR="00BB47C7">
        <w:t>?</w:t>
      </w:r>
    </w:p>
    <w:p w:rsidR="000E1DAE" w:rsidP="000E1DAE">
      <w:pPr>
        <w:pStyle w:val="Answer"/>
      </w:pPr>
      <w:sdt>
        <w:sdtPr>
          <w:alias w:val="Witness"/>
          <w:id w:val="-1087146254"/>
          <w:placeholder>
            <w:docPart w:val="DefaultPlaceholder_-1854013440"/>
          </w:placeholder>
          <w:richText/>
        </w:sdtPr>
        <w:sdtContent>
          <w:r w:rsidRPr="002155E7" w:rsidR="002155E7">
            <w:rPr>
              <w:b/>
              <w:i/>
            </w:rPr>
            <w:t>Ric Lewis:</w:t>
          </w:r>
          <w:r w:rsidRPr="000E1DAE">
            <w:rPr>
              <w:b/>
            </w:rPr>
            <w:t xml:space="preserve"> </w:t>
          </w:r>
        </w:sdtContent>
      </w:sdt>
      <w:r>
        <w:t>No</w:t>
      </w:r>
      <w:r w:rsidR="00BB47C7">
        <w:t>, I have not, never</w:t>
      </w:r>
      <w:r>
        <w:t>.</w:t>
      </w:r>
      <w:r w:rsidR="002155E7">
        <w:t xml:space="preserve"> </w:t>
      </w:r>
      <w:r w:rsidR="00BB47C7">
        <w:t xml:space="preserve">I have </w:t>
      </w:r>
      <w:r>
        <w:t>stayed out of that.</w:t>
      </w:r>
      <w:r w:rsidR="002155E7">
        <w:t xml:space="preserve"> </w:t>
      </w:r>
      <w:r w:rsidR="00BB47C7">
        <w:t>I might have personal political leanings, but I have not committed to either party or any party in the US as a result.</w:t>
      </w:r>
      <w:r w:rsidR="002155E7">
        <w:t xml:space="preserve"> </w:t>
      </w:r>
      <w:r w:rsidR="00BB47C7">
        <w:t xml:space="preserve">That is </w:t>
      </w:r>
      <w:r>
        <w:t xml:space="preserve">why this is </w:t>
      </w:r>
      <w:r w:rsidR="00BB47C7">
        <w:t xml:space="preserve">particularly </w:t>
      </w:r>
      <w:r>
        <w:t>troublesome</w:t>
      </w:r>
      <w:r w:rsidR="00BB47C7">
        <w:t>, because I literally have spent my entire life not doing this.</w:t>
      </w:r>
      <w:r w:rsidR="002155E7">
        <w:t xml:space="preserve"> </w:t>
      </w:r>
      <w:r w:rsidR="00BB47C7">
        <w:t>For this to happen and be any point of question seems peculiar, but I understand</w:t>
      </w:r>
      <w:r>
        <w:t>.</w:t>
      </w:r>
      <w:r w:rsidR="002155E7">
        <w:t xml:space="preserve"> </w:t>
      </w:r>
    </w:p>
    <w:p w:rsidR="000E1DAE" w:rsidP="000E1DAE">
      <w:pPr>
        <w:pStyle w:val="Question"/>
      </w:pPr>
      <w:sdt>
        <w:sdtPr>
          <w:alias w:val="Member"/>
          <w:tag w:val="&lt;Member mnisId='4107' dodsId='40489'&gt;"/>
          <w:id w:val="-1021860558"/>
          <w:placeholder>
            <w:docPart w:val="DefaultPlaceholder_-1854013440"/>
          </w:placeholder>
          <w:richText/>
        </w:sdtPr>
        <w:sdtContent>
          <w:r w:rsidRPr="000E1DAE">
            <w:rPr>
              <w:b/>
            </w:rPr>
            <w:t>Dame Harriett Baldwin:</w:t>
          </w:r>
        </w:sdtContent>
      </w:sdt>
      <w:r>
        <w:t xml:space="preserve"> </w:t>
      </w:r>
      <w:r w:rsidR="00BB47C7">
        <w:t>G</w:t>
      </w:r>
      <w:r>
        <w:t>iven the role</w:t>
      </w:r>
      <w:r w:rsidR="00BB47C7">
        <w:t xml:space="preserve"> you are going for as chair of the Crown Estate</w:t>
      </w:r>
      <w:r w:rsidR="00771D00">
        <w:t>, I feel I also have to ask you</w:t>
      </w:r>
      <w:r>
        <w:t xml:space="preserve">, in terms of </w:t>
      </w:r>
      <w:r w:rsidR="00771D00">
        <w:t xml:space="preserve">the </w:t>
      </w:r>
      <w:r>
        <w:t xml:space="preserve">country </w:t>
      </w:r>
      <w:r w:rsidR="00771D00">
        <w:t xml:space="preserve">you were </w:t>
      </w:r>
      <w:r>
        <w:t>born</w:t>
      </w:r>
      <w:r w:rsidR="00771D00">
        <w:t xml:space="preserve"> in, which </w:t>
      </w:r>
      <w:r>
        <w:t>got rid of the monarchy</w:t>
      </w:r>
      <w:r w:rsidR="00771D00">
        <w:t xml:space="preserve">, </w:t>
      </w:r>
      <w:r>
        <w:t xml:space="preserve">and </w:t>
      </w:r>
      <w:r w:rsidR="00771D00">
        <w:t xml:space="preserve">the </w:t>
      </w:r>
      <w:r>
        <w:t xml:space="preserve">country </w:t>
      </w:r>
      <w:r w:rsidR="00771D00">
        <w:t xml:space="preserve">that you </w:t>
      </w:r>
      <w:r>
        <w:t>now live in</w:t>
      </w:r>
      <w:r w:rsidR="00771D00">
        <w:t xml:space="preserve"> and are going to go and work for as chair of the Crown Estate, </w:t>
      </w:r>
      <w:r w:rsidR="00DB5438">
        <w:t xml:space="preserve">whether </w:t>
      </w:r>
      <w:r>
        <w:t xml:space="preserve">monarchy </w:t>
      </w:r>
      <w:r w:rsidR="00DB5438">
        <w:t xml:space="preserve">is </w:t>
      </w:r>
      <w:r>
        <w:t>better</w:t>
      </w:r>
      <w:r w:rsidR="00771D00">
        <w:t xml:space="preserve"> than a presidency</w:t>
      </w:r>
      <w:r w:rsidR="00DB5438">
        <w:t>.</w:t>
      </w:r>
      <w:r w:rsidR="002155E7">
        <w:t xml:space="preserve"> </w:t>
      </w:r>
      <w:r w:rsidR="00771D00">
        <w:t>What is your view on these two systems?</w:t>
      </w:r>
    </w:p>
    <w:p w:rsidR="000E1DAE" w:rsidP="000E1DAE">
      <w:pPr>
        <w:pStyle w:val="Answer"/>
      </w:pPr>
      <w:sdt>
        <w:sdtPr>
          <w:alias w:val="Witness"/>
          <w:id w:val="1831871597"/>
          <w:placeholder>
            <w:docPart w:val="DefaultPlaceholder_-1854013440"/>
          </w:placeholder>
          <w:richText/>
        </w:sdtPr>
        <w:sdtContent>
          <w:r w:rsidRPr="002155E7" w:rsidR="002155E7">
            <w:rPr>
              <w:b/>
              <w:i/>
            </w:rPr>
            <w:t>Ric Lewis:</w:t>
          </w:r>
          <w:r w:rsidRPr="000E1DAE">
            <w:rPr>
              <w:b/>
            </w:rPr>
            <w:t xml:space="preserve"> </w:t>
          </w:r>
        </w:sdtContent>
      </w:sdt>
      <w:r w:rsidR="00771D00">
        <w:t>That is interesting.</w:t>
      </w:r>
      <w:r w:rsidR="002155E7">
        <w:t xml:space="preserve"> </w:t>
      </w:r>
      <w:r w:rsidR="00771D00">
        <w:t>That is going w</w:t>
      </w:r>
      <w:r>
        <w:t xml:space="preserve">ay </w:t>
      </w:r>
      <w:r>
        <w:t>back</w:t>
      </w:r>
      <w:r w:rsidR="00771D00">
        <w:t xml:space="preserve"> and I am c</w:t>
      </w:r>
      <w:r>
        <w:t xml:space="preserve">ertain </w:t>
      </w:r>
      <w:r w:rsidR="00771D00">
        <w:t xml:space="preserve">that </w:t>
      </w:r>
      <w:r>
        <w:t xml:space="preserve">I </w:t>
      </w:r>
      <w:r w:rsidR="00771D00">
        <w:t xml:space="preserve">was not </w:t>
      </w:r>
      <w:r>
        <w:t>part of it.</w:t>
      </w:r>
      <w:r w:rsidR="002155E7">
        <w:t xml:space="preserve"> </w:t>
      </w:r>
      <w:r>
        <w:t>I do</w:t>
      </w:r>
      <w:r w:rsidR="00771D00">
        <w:t xml:space="preserve"> no</w:t>
      </w:r>
      <w:r>
        <w:t>t have that position.</w:t>
      </w:r>
      <w:r w:rsidR="002155E7">
        <w:t xml:space="preserve"> </w:t>
      </w:r>
      <w:r w:rsidR="00771D00">
        <w:t>This would be an i</w:t>
      </w:r>
      <w:r>
        <w:t>nteresting time to question how I think about US democratic policies</w:t>
      </w:r>
      <w:r w:rsidR="00771D00">
        <w:t>, because they are sliding and waning.</w:t>
      </w:r>
    </w:p>
    <w:p w:rsidR="00771D00" w:rsidP="00A2436F">
      <w:pPr>
        <w:pStyle w:val="Question"/>
      </w:pPr>
      <w:sdt>
        <w:sdtPr>
          <w:alias w:val="Member"/>
          <w:tag w:val="&lt;Member mnisId='4107' dodsId='40489'&gt;"/>
          <w:id w:val="-679585097"/>
          <w:placeholder>
            <w:docPart w:val="C39A51CD737C4E2380DFA91FDF5E505C"/>
          </w:placeholder>
          <w:richText/>
        </w:sdtPr>
        <w:sdtContent>
          <w:r w:rsidRPr="00A2436F">
            <w:rPr>
              <w:b/>
              <w:bCs/>
            </w:rPr>
            <w:t>Dame Harriett Baldwin:</w:t>
          </w:r>
        </w:sdtContent>
      </w:sdt>
      <w:r>
        <w:t xml:space="preserve"> You are not going to go there.</w:t>
      </w:r>
    </w:p>
    <w:p w:rsidR="00771D00" w:rsidP="000E1DAE">
      <w:pPr>
        <w:pStyle w:val="Answer"/>
      </w:pPr>
      <w:sdt>
        <w:sdtPr>
          <w:alias w:val="Witness"/>
          <w:id w:val="412664528"/>
          <w:placeholder>
            <w:docPart w:val="6D88A55E6A6A4A14B71DF3A351C98E2B"/>
          </w:placeholder>
          <w:richText/>
        </w:sdtPr>
        <w:sdtContent>
          <w:r w:rsidRPr="002155E7" w:rsidR="002155E7">
            <w:rPr>
              <w:b/>
              <w:i/>
            </w:rPr>
            <w:t>Ric Lewis:</w:t>
          </w:r>
          <w:r w:rsidRPr="000E1DAE">
            <w:rPr>
              <w:b/>
            </w:rPr>
            <w:t xml:space="preserve"> </w:t>
          </w:r>
        </w:sdtContent>
      </w:sdt>
      <w:r>
        <w:t>Yes, exactly.</w:t>
      </w:r>
      <w:r w:rsidR="002155E7">
        <w:t xml:space="preserve"> </w:t>
      </w:r>
    </w:p>
    <w:p w:rsidR="000E1DAE" w:rsidP="000E1DAE">
      <w:pPr>
        <w:pStyle w:val="Question"/>
      </w:pPr>
      <w:sdt>
        <w:sdtPr>
          <w:alias w:val="Member"/>
          <w:tag w:val="&lt;Member mnisId='4107' dodsId='40489'&gt;"/>
          <w:id w:val="13424462"/>
          <w:placeholder>
            <w:docPart w:val="DefaultPlaceholder_-1854013440"/>
          </w:placeholder>
          <w:richText/>
        </w:sdtPr>
        <w:sdtContent>
          <w:r w:rsidRPr="000E1DAE">
            <w:rPr>
              <w:b/>
            </w:rPr>
            <w:t>Dame Harriett Baldwin:</w:t>
          </w:r>
        </w:sdtContent>
      </w:sdt>
      <w:r>
        <w:t xml:space="preserve"> </w:t>
      </w:r>
      <w:r w:rsidR="00771D00">
        <w:t xml:space="preserve">You have </w:t>
      </w:r>
      <w:r>
        <w:t xml:space="preserve">sworn allegiance </w:t>
      </w:r>
      <w:r w:rsidR="00771D00">
        <w:t xml:space="preserve">to the crown and are a </w:t>
      </w:r>
      <w:r>
        <w:t>supporter</w:t>
      </w:r>
      <w:r w:rsidR="00771D00">
        <w:t xml:space="preserve"> of the work of the Crown Estate.</w:t>
      </w:r>
    </w:p>
    <w:p w:rsidR="000E1DAE" w:rsidP="000E1DAE">
      <w:pPr>
        <w:pStyle w:val="Answer"/>
      </w:pPr>
      <w:sdt>
        <w:sdtPr>
          <w:alias w:val="Witness"/>
          <w:id w:val="-56936032"/>
          <w:placeholder>
            <w:docPart w:val="DefaultPlaceholder_-1854013440"/>
          </w:placeholder>
          <w:richText/>
        </w:sdtPr>
        <w:sdtContent>
          <w:r w:rsidRPr="002155E7" w:rsidR="002155E7">
            <w:rPr>
              <w:b/>
              <w:i/>
            </w:rPr>
            <w:t>Ric Lewis:</w:t>
          </w:r>
          <w:r w:rsidRPr="000E1DAE">
            <w:rPr>
              <w:b/>
            </w:rPr>
            <w:t xml:space="preserve"> </w:t>
          </w:r>
        </w:sdtContent>
      </w:sdt>
      <w:r w:rsidR="00771D00">
        <w:t xml:space="preserve">I am </w:t>
      </w:r>
      <w:r w:rsidR="00A37F36">
        <w:t xml:space="preserve">very much a </w:t>
      </w:r>
      <w:r>
        <w:t xml:space="preserve">supporter of the </w:t>
      </w:r>
      <w:r w:rsidR="00A37F36">
        <w:t>C</w:t>
      </w:r>
      <w:r>
        <w:t xml:space="preserve">rown </w:t>
      </w:r>
      <w:r w:rsidR="00A37F36">
        <w:t>E</w:t>
      </w:r>
      <w:r>
        <w:t>state.</w:t>
      </w:r>
      <w:r w:rsidR="002155E7">
        <w:t xml:space="preserve"> </w:t>
      </w:r>
      <w:r w:rsidR="00A37F36">
        <w:t>I understand the priorities of the Crown Estate in terms of e</w:t>
      </w:r>
      <w:r>
        <w:t xml:space="preserve">nergy, </w:t>
      </w:r>
      <w:r w:rsidR="00A37F36">
        <w:t xml:space="preserve">the </w:t>
      </w:r>
      <w:r>
        <w:t>environment, inclusive communities</w:t>
      </w:r>
      <w:r w:rsidR="00A37F36">
        <w:t xml:space="preserve"> and responsibly delivering increased value and economic return to the Treasury for the public good.</w:t>
      </w:r>
      <w:r w:rsidR="002155E7">
        <w:t xml:space="preserve"> </w:t>
      </w:r>
      <w:r w:rsidR="00A37F36">
        <w:t>I completely support that and look forward to being able to serve that if I move from the pre</w:t>
      </w:r>
      <w:r w:rsidR="00A2436F">
        <w:noBreakHyphen/>
      </w:r>
      <w:r w:rsidR="00A37F36">
        <w:t>appointment candidate to the confirmed candidate</w:t>
      </w:r>
      <w:r>
        <w:t>.</w:t>
      </w:r>
      <w:r w:rsidR="002155E7">
        <w:t xml:space="preserve"> </w:t>
      </w:r>
    </w:p>
    <w:p w:rsidR="000E1DAE" w:rsidP="000E1DAE">
      <w:pPr>
        <w:pStyle w:val="Question"/>
      </w:pPr>
      <w:sdt>
        <w:sdtPr>
          <w:alias w:val="Member"/>
          <w:tag w:val="&lt;Member mnisId='4107' dodsId='40489'&gt;"/>
          <w:id w:val="1066453029"/>
          <w:placeholder>
            <w:docPart w:val="DefaultPlaceholder_-1854013440"/>
          </w:placeholder>
          <w:richText/>
        </w:sdtPr>
        <w:sdtContent>
          <w:r w:rsidRPr="000E1DAE">
            <w:rPr>
              <w:b/>
            </w:rPr>
            <w:t>Dame Harriett Baldwin:</w:t>
          </w:r>
        </w:sdtContent>
      </w:sdt>
      <w:r>
        <w:t xml:space="preserve"> When </w:t>
      </w:r>
      <w:r w:rsidR="00A37F36">
        <w:t xml:space="preserve">you </w:t>
      </w:r>
      <w:r>
        <w:t xml:space="preserve">took </w:t>
      </w:r>
      <w:r w:rsidR="00A37F36">
        <w:t xml:space="preserve">up your </w:t>
      </w:r>
      <w:r>
        <w:t>British citizenship</w:t>
      </w:r>
      <w:r w:rsidR="00A37F36">
        <w:t xml:space="preserve">, you would have sworn allegiance to the </w:t>
      </w:r>
      <w:r w:rsidR="00DB5438">
        <w:t>Crown</w:t>
      </w:r>
      <w:r w:rsidR="00A37F36">
        <w:t>.</w:t>
      </w:r>
      <w:r w:rsidR="002155E7">
        <w:t xml:space="preserve"> </w:t>
      </w:r>
    </w:p>
    <w:p w:rsidR="000E1DAE" w:rsidP="000E1DAE">
      <w:pPr>
        <w:pStyle w:val="Answer"/>
      </w:pPr>
      <w:sdt>
        <w:sdtPr>
          <w:alias w:val="Witness"/>
          <w:id w:val="-122315175"/>
          <w:placeholder>
            <w:docPart w:val="DefaultPlaceholder_-1854013440"/>
          </w:placeholder>
          <w:richText/>
        </w:sdtPr>
        <w:sdtContent>
          <w:r w:rsidRPr="002155E7" w:rsidR="002155E7">
            <w:rPr>
              <w:b/>
              <w:i/>
            </w:rPr>
            <w:t>Ric Lewis:</w:t>
          </w:r>
          <w:r w:rsidRPr="000E1DAE">
            <w:rPr>
              <w:b/>
            </w:rPr>
            <w:t xml:space="preserve"> </w:t>
          </w:r>
        </w:sdtContent>
      </w:sdt>
      <w:r w:rsidR="00A37F36">
        <w:t>I probably did on paper because I did it so many years ago.</w:t>
      </w:r>
      <w:r w:rsidR="002155E7">
        <w:t xml:space="preserve"> </w:t>
      </w:r>
      <w:r w:rsidR="00A37F36">
        <w:t>I think the process now is where you do it in person. I am sure that I did, yes.</w:t>
      </w:r>
      <w:r w:rsidR="002155E7">
        <w:t xml:space="preserve"> </w:t>
      </w:r>
    </w:p>
    <w:p w:rsidR="000E1DAE" w:rsidP="000E1DAE">
      <w:pPr>
        <w:pStyle w:val="Question"/>
      </w:pPr>
      <w:sdt>
        <w:sdtPr>
          <w:alias w:val="Member"/>
          <w:tag w:val="&lt;Member mnisId='5037' dodsId='148944'&gt;"/>
          <w:id w:val="-1098255761"/>
          <w:placeholder>
            <w:docPart w:val="DefaultPlaceholder_-1854013440"/>
          </w:placeholder>
          <w:richText/>
        </w:sdtPr>
        <w:sdtContent>
          <w:r w:rsidRPr="000E1DAE">
            <w:rPr>
              <w:b/>
            </w:rPr>
            <w:t>Lola McEvoy:</w:t>
          </w:r>
        </w:sdtContent>
      </w:sdt>
      <w:r>
        <w:t xml:space="preserve"> Good afternoon</w:t>
      </w:r>
      <w:r w:rsidR="00A37F36">
        <w:t>, Mr Lewis</w:t>
      </w:r>
      <w:r>
        <w:t>.</w:t>
      </w:r>
      <w:r w:rsidR="002155E7">
        <w:t xml:space="preserve"> </w:t>
      </w:r>
      <w:r w:rsidR="00A37F36">
        <w:t xml:space="preserve">Your </w:t>
      </w:r>
      <w:r>
        <w:t xml:space="preserve">CV </w:t>
      </w:r>
      <w:r w:rsidR="00A37F36">
        <w:t xml:space="preserve">is </w:t>
      </w:r>
      <w:r>
        <w:t>really impressive</w:t>
      </w:r>
      <w:r>
        <w:t>.</w:t>
      </w:r>
      <w:r w:rsidR="002155E7">
        <w:t xml:space="preserve"> </w:t>
      </w:r>
      <w:r w:rsidR="00A37F36">
        <w:t>It s</w:t>
      </w:r>
      <w:r>
        <w:t xml:space="preserve">ounds like </w:t>
      </w:r>
      <w:r w:rsidR="00A37F36">
        <w:t xml:space="preserve">you have </w:t>
      </w:r>
      <w:r>
        <w:t xml:space="preserve">had </w:t>
      </w:r>
      <w:r>
        <w:t>a</w:t>
      </w:r>
      <w:r w:rsidR="00A37F36">
        <w:t xml:space="preserve"> really</w:t>
      </w:r>
      <w:r>
        <w:t xml:space="preserve"> interesting</w:t>
      </w:r>
      <w:r>
        <w:t xml:space="preserve"> career.</w:t>
      </w:r>
      <w:r w:rsidR="002155E7">
        <w:t xml:space="preserve"> </w:t>
      </w:r>
      <w:r>
        <w:t>Following on</w:t>
      </w:r>
      <w:r w:rsidR="00A37F36">
        <w:t xml:space="preserve"> from Dame Harriett’s question, is there </w:t>
      </w:r>
      <w:r>
        <w:t xml:space="preserve">any scope for you to bring </w:t>
      </w:r>
      <w:r w:rsidR="00A37F36">
        <w:t xml:space="preserve">these </w:t>
      </w:r>
      <w:r>
        <w:t>philanthropic passions to the new role</w:t>
      </w:r>
      <w:r w:rsidR="00A37F36">
        <w:t>?</w:t>
      </w:r>
      <w:r w:rsidR="002155E7">
        <w:t xml:space="preserve"> </w:t>
      </w:r>
      <w:r w:rsidR="00A37F36">
        <w:t>Do you see any crossover with your philanthropic arm and the things that you have spent your time doing, the passion</w:t>
      </w:r>
      <w:r w:rsidR="002155E7">
        <w:t xml:space="preserve"> </w:t>
      </w:r>
      <w:r w:rsidR="00A37F36">
        <w:t>projects, and this new role?</w:t>
      </w:r>
    </w:p>
    <w:p w:rsidR="000E1DAE" w:rsidP="000E1DAE">
      <w:pPr>
        <w:pStyle w:val="Answer"/>
      </w:pPr>
      <w:sdt>
        <w:sdtPr>
          <w:alias w:val="Witness"/>
          <w:id w:val="2129206821"/>
          <w:placeholder>
            <w:docPart w:val="DefaultPlaceholder_-1854013440"/>
          </w:placeholder>
          <w:richText/>
        </w:sdtPr>
        <w:sdtContent>
          <w:r w:rsidRPr="002155E7" w:rsidR="002155E7">
            <w:rPr>
              <w:b/>
              <w:i/>
            </w:rPr>
            <w:t>Ric Lewis:</w:t>
          </w:r>
          <w:r w:rsidRPr="000E1DAE">
            <w:rPr>
              <w:b/>
            </w:rPr>
            <w:t xml:space="preserve"> </w:t>
          </w:r>
        </w:sdtContent>
      </w:sdt>
      <w:r w:rsidR="00A37F36">
        <w:t>Yes, philosophy and intent perhaps.</w:t>
      </w:r>
      <w:r w:rsidR="002155E7">
        <w:t xml:space="preserve"> </w:t>
      </w:r>
      <w:r w:rsidR="00A37F36">
        <w:t xml:space="preserve">I have just </w:t>
      </w:r>
      <w:r>
        <w:t xml:space="preserve">stated what </w:t>
      </w:r>
      <w:r w:rsidR="00A37F36">
        <w:t xml:space="preserve">I </w:t>
      </w:r>
      <w:r>
        <w:t xml:space="preserve">think </w:t>
      </w:r>
      <w:r w:rsidR="00A37F36">
        <w:t xml:space="preserve">the four major </w:t>
      </w:r>
      <w:r>
        <w:t xml:space="preserve">goals are. </w:t>
      </w:r>
      <w:r w:rsidR="00A37F36">
        <w:t>If you look at the third one of building more inclusive communities, t</w:t>
      </w:r>
      <w:r>
        <w:t>rying to foster and generate more economic inclusion</w:t>
      </w:r>
      <w:r w:rsidR="00A37F36">
        <w:t xml:space="preserve"> for a greater part of the country is part of the Crown Estate’s remit</w:t>
      </w:r>
      <w:r>
        <w:t>.</w:t>
      </w:r>
      <w:r w:rsidR="002155E7">
        <w:t xml:space="preserve"> </w:t>
      </w:r>
      <w:r w:rsidR="00A37F36">
        <w:t xml:space="preserve">That feels very comfortable to me, because that is what I am trying to do, making some parts of community bigger, better and more included, but not </w:t>
      </w:r>
      <w:r>
        <w:t xml:space="preserve">in </w:t>
      </w:r>
      <w:r w:rsidR="00A37F36">
        <w:t xml:space="preserve">an </w:t>
      </w:r>
      <w:r>
        <w:t>overt way</w:t>
      </w:r>
      <w:r w:rsidR="00A37F36">
        <w:t>, no</w:t>
      </w:r>
      <w:r>
        <w:t>.</w:t>
      </w:r>
      <w:r w:rsidR="002155E7">
        <w:t xml:space="preserve"> </w:t>
      </w:r>
    </w:p>
    <w:p w:rsidR="000E1DAE" w:rsidP="000E1DAE">
      <w:pPr>
        <w:pStyle w:val="Question"/>
      </w:pPr>
      <w:sdt>
        <w:sdtPr>
          <w:alias w:val="Member"/>
          <w:tag w:val="&lt;Member mnisId='5037' dodsId='148944'&gt;"/>
          <w:id w:val="1850597288"/>
          <w:placeholder>
            <w:docPart w:val="DefaultPlaceholder_-1854013440"/>
          </w:placeholder>
          <w:richText/>
        </w:sdtPr>
        <w:sdtContent>
          <w:r w:rsidRPr="000E1DAE">
            <w:rPr>
              <w:b/>
            </w:rPr>
            <w:t>Lola McEvoy:</w:t>
          </w:r>
        </w:sdtContent>
      </w:sdt>
      <w:r>
        <w:t xml:space="preserve"> </w:t>
      </w:r>
      <w:r w:rsidR="00A37F36">
        <w:t xml:space="preserve">How do you expect your chair of the Crown Estate role to </w:t>
      </w:r>
      <w:r w:rsidRPr="007C1960" w:rsidR="00A37F36">
        <w:t xml:space="preserve">be different </w:t>
      </w:r>
      <w:r w:rsidRPr="007C1960" w:rsidR="007C1960">
        <w:t>from</w:t>
      </w:r>
      <w:r w:rsidR="00A37F36">
        <w:t xml:space="preserve"> that of the one in the private sector?</w:t>
      </w:r>
    </w:p>
    <w:p w:rsidR="003C093D" w:rsidP="000E1DAE">
      <w:pPr>
        <w:pStyle w:val="Answer"/>
      </w:pPr>
      <w:sdt>
        <w:sdtPr>
          <w:alias w:val="Witness"/>
          <w:id w:val="1162508802"/>
          <w:placeholder>
            <w:docPart w:val="DefaultPlaceholder_-1854013440"/>
          </w:placeholder>
          <w:richText/>
        </w:sdtPr>
        <w:sdtContent>
          <w:r w:rsidRPr="002155E7" w:rsidR="002155E7">
            <w:rPr>
              <w:b/>
              <w:i/>
            </w:rPr>
            <w:t>Ric Lewis:</w:t>
          </w:r>
          <w:r w:rsidRPr="000E1DAE" w:rsidR="000E1DAE">
            <w:rPr>
              <w:b/>
            </w:rPr>
            <w:t xml:space="preserve"> </w:t>
          </w:r>
        </w:sdtContent>
      </w:sdt>
      <w:r w:rsidR="00A37F36">
        <w:t>There are a lot of similarities.</w:t>
      </w:r>
      <w:r w:rsidR="002155E7">
        <w:t xml:space="preserve"> </w:t>
      </w:r>
      <w:r>
        <w:t>At some level, it is funny that I feel like I have almost been preparing for this role for most of my professional career.</w:t>
      </w:r>
      <w:r w:rsidR="002155E7">
        <w:t xml:space="preserve"> </w:t>
      </w:r>
      <w:r>
        <w:t>There are a lot of overlaps.</w:t>
      </w:r>
      <w:r w:rsidR="002155E7">
        <w:t xml:space="preserve"> </w:t>
      </w:r>
      <w:r>
        <w:t>I am a specialist in investment in real estate and alternative assets.</w:t>
      </w:r>
      <w:r w:rsidR="002155E7">
        <w:t xml:space="preserve"> </w:t>
      </w:r>
      <w:r>
        <w:t xml:space="preserve">I have worked across </w:t>
      </w:r>
      <w:r>
        <w:t>a number of</w:t>
      </w:r>
      <w:r>
        <w:t xml:space="preserve"> jurisdictions and geographies.</w:t>
      </w:r>
      <w:r w:rsidR="002155E7">
        <w:t xml:space="preserve"> </w:t>
      </w:r>
      <w:r>
        <w:t xml:space="preserve">I have been </w:t>
      </w:r>
      <w:r w:rsidR="000E1DAE">
        <w:t>charged with managing risk and fiduciary responsibility.</w:t>
      </w:r>
      <w:r w:rsidR="002155E7">
        <w:t xml:space="preserve"> </w:t>
      </w:r>
      <w:r>
        <w:t>Those things are</w:t>
      </w:r>
      <w:r w:rsidR="002155E7">
        <w:t xml:space="preserve"> </w:t>
      </w:r>
      <w:r>
        <w:t>all pertinent here.</w:t>
      </w:r>
      <w:r w:rsidR="002155E7">
        <w:t xml:space="preserve"> </w:t>
      </w:r>
      <w:r w:rsidR="000E1DAE">
        <w:t xml:space="preserve">Equally, because </w:t>
      </w:r>
      <w:r>
        <w:t xml:space="preserve">I have been </w:t>
      </w:r>
      <w:r w:rsidR="000E1DAE">
        <w:t xml:space="preserve">active in </w:t>
      </w:r>
      <w:r>
        <w:t xml:space="preserve">the </w:t>
      </w:r>
      <w:r w:rsidR="000E1DAE">
        <w:t>built environment, sustainability</w:t>
      </w:r>
      <w:r>
        <w:t xml:space="preserve"> and environmental security and connection has been very important.</w:t>
      </w:r>
      <w:r w:rsidR="002155E7">
        <w:t xml:space="preserve"> </w:t>
      </w:r>
    </w:p>
    <w:p w:rsidR="000E1DAE" w:rsidP="000E1DAE">
      <w:pPr>
        <w:pStyle w:val="Answer"/>
      </w:pPr>
      <w:r>
        <w:t xml:space="preserve">The difference </w:t>
      </w:r>
      <w:r>
        <w:t xml:space="preserve">in one of the areas </w:t>
      </w:r>
      <w:r w:rsidR="00206347">
        <w:t>where</w:t>
      </w:r>
      <w:r>
        <w:t xml:space="preserve"> I am growing in knowledge and understanding is that, among my strengths, one thing that I still need to work on is a deep appreciation for working in the public interest in a public body and the scrutiny that comes with it.</w:t>
      </w:r>
      <w:r w:rsidR="002155E7">
        <w:t xml:space="preserve"> </w:t>
      </w:r>
      <w:r>
        <w:t>It is not uncomfortable to me.</w:t>
      </w:r>
      <w:r w:rsidR="002155E7">
        <w:t xml:space="preserve"> </w:t>
      </w:r>
      <w:r>
        <w:t xml:space="preserve">I </w:t>
      </w:r>
      <w:r>
        <w:t>am on the board</w:t>
      </w:r>
      <w:r w:rsidR="002155E7">
        <w:t xml:space="preserve"> </w:t>
      </w:r>
      <w:r>
        <w:t>of Legal &amp; General, which is governed by the FCA and the PRA.</w:t>
      </w:r>
      <w:r w:rsidR="002155E7">
        <w:t xml:space="preserve"> </w:t>
      </w:r>
      <w:r>
        <w:t>I have worked with shareholders.</w:t>
      </w:r>
      <w:r w:rsidR="002155E7">
        <w:t xml:space="preserve"> </w:t>
      </w:r>
      <w:r>
        <w:t>I have worked with documents for my funds that have a very clear delineation of fiduciary responsibilities to my stakeholders.</w:t>
      </w:r>
      <w:r w:rsidR="0007687A">
        <w:t xml:space="preserve"> </w:t>
      </w:r>
      <w:r>
        <w:t xml:space="preserve">Those are very comfortable, but this is a different </w:t>
      </w:r>
      <w:r>
        <w:t>bar</w:t>
      </w:r>
      <w:r>
        <w:t>.</w:t>
      </w:r>
      <w:r w:rsidR="002155E7">
        <w:t xml:space="preserve"> </w:t>
      </w:r>
      <w:r>
        <w:t xml:space="preserve">I am </w:t>
      </w:r>
      <w:r>
        <w:t xml:space="preserve">prepared for </w:t>
      </w:r>
      <w:r>
        <w:t>it</w:t>
      </w:r>
      <w:r>
        <w:t xml:space="preserve"> and, at some level, this is part of that process</w:t>
      </w:r>
      <w:r>
        <w:t>.</w:t>
      </w:r>
    </w:p>
    <w:p w:rsidR="000E1DAE" w:rsidP="000E1DAE">
      <w:pPr>
        <w:pStyle w:val="Question"/>
      </w:pPr>
      <w:sdt>
        <w:sdtPr>
          <w:alias w:val="Member"/>
          <w:tag w:val="&lt;Member mnisId='5037' dodsId='148944'&gt;"/>
          <w:id w:val="-830607200"/>
          <w:placeholder>
            <w:docPart w:val="DefaultPlaceholder_-1854013440"/>
          </w:placeholder>
          <w:richText/>
        </w:sdtPr>
        <w:sdtContent>
          <w:r w:rsidRPr="000E1DAE">
            <w:rPr>
              <w:b/>
            </w:rPr>
            <w:t>Lola McEvoy:</w:t>
          </w:r>
        </w:sdtContent>
      </w:sdt>
      <w:r>
        <w:t xml:space="preserve"> </w:t>
      </w:r>
      <w:r w:rsidR="00940041">
        <w:t>It is indeed.</w:t>
      </w:r>
      <w:r w:rsidR="002155E7">
        <w:t xml:space="preserve"> </w:t>
      </w:r>
      <w:r w:rsidR="00940041">
        <w:t xml:space="preserve">This is just a quick thing about </w:t>
      </w:r>
      <w:r>
        <w:t>logistics</w:t>
      </w:r>
      <w:r w:rsidR="00940041">
        <w:t>. H</w:t>
      </w:r>
      <w:r>
        <w:t xml:space="preserve">ow much </w:t>
      </w:r>
      <w:r w:rsidR="00940041">
        <w:t xml:space="preserve">of your </w:t>
      </w:r>
      <w:r>
        <w:t xml:space="preserve">time </w:t>
      </w:r>
      <w:r w:rsidR="00940041">
        <w:t xml:space="preserve">will you </w:t>
      </w:r>
      <w:r>
        <w:t>devote to working</w:t>
      </w:r>
      <w:r w:rsidR="00940041">
        <w:t xml:space="preserve"> at the Crown Estate?</w:t>
      </w:r>
      <w:r w:rsidR="002155E7">
        <w:t xml:space="preserve"> </w:t>
      </w:r>
      <w:r w:rsidR="00940041">
        <w:t>How often will you be in the office?</w:t>
      </w:r>
      <w:r w:rsidR="002155E7">
        <w:t xml:space="preserve"> </w:t>
      </w:r>
    </w:p>
    <w:p w:rsidR="00A8073F" w:rsidP="000E1DAE">
      <w:pPr>
        <w:pStyle w:val="Answer"/>
      </w:pPr>
      <w:sdt>
        <w:sdtPr>
          <w:alias w:val="Witness"/>
          <w:id w:val="-297764548"/>
          <w:placeholder>
            <w:docPart w:val="DefaultPlaceholder_-1854013440"/>
          </w:placeholder>
          <w:richText/>
        </w:sdtPr>
        <w:sdtContent>
          <w:r w:rsidRPr="002155E7" w:rsidR="002155E7">
            <w:rPr>
              <w:b/>
              <w:i/>
            </w:rPr>
            <w:t>Ric Lewis:</w:t>
          </w:r>
          <w:r w:rsidRPr="000E1DAE" w:rsidR="000E1DAE">
            <w:rPr>
              <w:b/>
            </w:rPr>
            <w:t xml:space="preserve"> </w:t>
          </w:r>
        </w:sdtContent>
      </w:sdt>
      <w:r>
        <w:t xml:space="preserve">The </w:t>
      </w:r>
      <w:r w:rsidR="000E1DAE">
        <w:t xml:space="preserve">brief said one to two days. I </w:t>
      </w:r>
      <w:r>
        <w:t>believe that it is five to seven days when it gets to normal and probably</w:t>
      </w:r>
      <w:r w:rsidR="000E1DAE">
        <w:t xml:space="preserve"> seven to </w:t>
      </w:r>
      <w:r>
        <w:t xml:space="preserve">10 or seven to </w:t>
      </w:r>
      <w:r w:rsidR="000E1DAE">
        <w:t xml:space="preserve">14 </w:t>
      </w:r>
      <w:r>
        <w:t xml:space="preserve">days </w:t>
      </w:r>
      <w:r w:rsidR="000E1DAE">
        <w:t xml:space="preserve">for </w:t>
      </w:r>
      <w:r>
        <w:t xml:space="preserve">the </w:t>
      </w:r>
      <w:r w:rsidR="000E1DAE">
        <w:t>first year</w:t>
      </w:r>
      <w:r>
        <w:t xml:space="preserve"> or so until I get up to speed</w:t>
      </w:r>
      <w:r w:rsidR="000E1DAE">
        <w:t>.</w:t>
      </w:r>
      <w:r w:rsidR="002155E7">
        <w:t xml:space="preserve"> </w:t>
      </w:r>
      <w:r w:rsidR="000E1DAE">
        <w:t>I do</w:t>
      </w:r>
      <w:r>
        <w:t xml:space="preserve"> not</w:t>
      </w:r>
      <w:r w:rsidR="000E1DAE">
        <w:t xml:space="preserve"> have a set agenda</w:t>
      </w:r>
      <w:r>
        <w:t xml:space="preserve"> for it</w:t>
      </w:r>
      <w:r w:rsidR="000E1DAE">
        <w:t>.</w:t>
      </w:r>
      <w:r w:rsidR="002155E7">
        <w:t xml:space="preserve"> </w:t>
      </w:r>
      <w:r>
        <w:t>I know that I have enough room.</w:t>
      </w:r>
      <w:r w:rsidR="002155E7">
        <w:t xml:space="preserve"> </w:t>
      </w:r>
      <w:r>
        <w:t>I</w:t>
      </w:r>
      <w:r w:rsidR="007C1960">
        <w:t>f</w:t>
      </w:r>
      <w:r>
        <w:t xml:space="preserve"> you</w:t>
      </w:r>
      <w:r w:rsidR="002155E7">
        <w:t xml:space="preserve"> </w:t>
      </w:r>
      <w:r>
        <w:t>kn</w:t>
      </w:r>
      <w:r w:rsidR="007C1960">
        <w:t>e</w:t>
      </w:r>
      <w:r>
        <w:t xml:space="preserve">w me, you would know that </w:t>
      </w:r>
      <w:r w:rsidR="000E1DAE">
        <w:t>I have a great deal of curiosity</w:t>
      </w:r>
      <w:r>
        <w:t>, energy</w:t>
      </w:r>
      <w:r w:rsidR="000E1DAE">
        <w:t xml:space="preserve"> and passion</w:t>
      </w:r>
      <w:r>
        <w:t xml:space="preserve"> for change and improvement, which I hope to bring to this role.</w:t>
      </w:r>
      <w:r w:rsidR="002155E7">
        <w:t xml:space="preserve"> </w:t>
      </w:r>
      <w:r>
        <w:t xml:space="preserve">In addition to knowing that I had </w:t>
      </w:r>
      <w:r w:rsidR="000E1DAE">
        <w:t xml:space="preserve">time and room for this before this very serious role, </w:t>
      </w:r>
      <w:r>
        <w:t xml:space="preserve">I am </w:t>
      </w:r>
      <w:r w:rsidR="000E1DAE">
        <w:t>just finishing as vice</w:t>
      </w:r>
      <w:r w:rsidR="00206347">
        <w:noBreakHyphen/>
      </w:r>
      <w:r w:rsidR="000E1DAE">
        <w:t xml:space="preserve">chair of </w:t>
      </w:r>
      <w:r>
        <w:t xml:space="preserve">the </w:t>
      </w:r>
      <w:r w:rsidR="000E1DAE">
        <w:t>board</w:t>
      </w:r>
      <w:r>
        <w:t xml:space="preserve"> of my alma mater.</w:t>
      </w:r>
      <w:r w:rsidR="002155E7">
        <w:t xml:space="preserve"> </w:t>
      </w:r>
      <w:r>
        <w:t>That is</w:t>
      </w:r>
      <w:r w:rsidR="002155E7">
        <w:t xml:space="preserve"> </w:t>
      </w:r>
      <w:r>
        <w:t>after eight years.</w:t>
      </w:r>
      <w:r w:rsidR="002155E7">
        <w:t xml:space="preserve"> </w:t>
      </w:r>
    </w:p>
    <w:p w:rsidR="00A8073F" w:rsidP="007C1960">
      <w:pPr>
        <w:pStyle w:val="Question"/>
      </w:pPr>
      <w:sdt>
        <w:sdtPr>
          <w:alias w:val="Member"/>
          <w:tag w:val="&lt;Member mnisId='1524' dodsId='35914'&gt;"/>
          <w:id w:val="-1905068149"/>
          <w:placeholder>
            <w:docPart w:val="40071BCDD0544BDC9A330185D9F68D16"/>
          </w:placeholder>
          <w:richText/>
        </w:sdtPr>
        <w:sdtContent>
          <w:r w:rsidRPr="008479D7">
            <w:rPr>
              <w:b/>
            </w:rPr>
            <w:t>Chair:</w:t>
          </w:r>
        </w:sdtContent>
      </w:sdt>
      <w:r>
        <w:rPr>
          <w:b/>
        </w:rPr>
        <w:t xml:space="preserve"> </w:t>
      </w:r>
      <w:r w:rsidRPr="007C1960">
        <w:t>That is Dartmouth College</w:t>
      </w:r>
      <w:r>
        <w:t>.</w:t>
      </w:r>
    </w:p>
    <w:p w:rsidR="000E1DAE" w:rsidP="000E1DAE">
      <w:pPr>
        <w:pStyle w:val="Answer"/>
      </w:pPr>
      <w:sdt>
        <w:sdtPr>
          <w:alias w:val="Witness"/>
          <w:id w:val="-1846091978"/>
          <w:placeholder>
            <w:docPart w:val="71E11D4D2E7E4FCAB60390B26C48BA57"/>
          </w:placeholder>
          <w:richText/>
        </w:sdtPr>
        <w:sdtContent>
          <w:r w:rsidRPr="002155E7" w:rsidR="002155E7">
            <w:rPr>
              <w:b/>
              <w:i/>
            </w:rPr>
            <w:t>Ric Lewis:</w:t>
          </w:r>
          <w:r w:rsidRPr="000E1DAE" w:rsidR="00A8073F">
            <w:rPr>
              <w:b/>
            </w:rPr>
            <w:t xml:space="preserve"> </w:t>
          </w:r>
        </w:sdtContent>
      </w:sdt>
      <w:r w:rsidR="00A8073F">
        <w:t>Yes.</w:t>
      </w:r>
      <w:r w:rsidR="002155E7">
        <w:t xml:space="preserve"> </w:t>
      </w:r>
      <w:r w:rsidR="00A8073F">
        <w:t xml:space="preserve">As part of this, I </w:t>
      </w:r>
      <w:r>
        <w:t xml:space="preserve">resigned myself from </w:t>
      </w:r>
      <w:r w:rsidR="00A8073F">
        <w:t xml:space="preserve">the </w:t>
      </w:r>
      <w:r>
        <w:t>chair</w:t>
      </w:r>
      <w:r w:rsidR="00A8073F">
        <w:t xml:space="preserve"> of the council of Imperial College London so</w:t>
      </w:r>
      <w:r w:rsidR="002155E7">
        <w:t xml:space="preserve"> </w:t>
      </w:r>
      <w:r w:rsidR="00A8073F">
        <w:t>that I would make even more room.</w:t>
      </w:r>
      <w:r w:rsidR="002155E7">
        <w:t xml:space="preserve"> </w:t>
      </w:r>
      <w:r w:rsidR="00A8073F">
        <w:t>E</w:t>
      </w:r>
      <w:r>
        <w:t>ven if did</w:t>
      </w:r>
      <w:r w:rsidR="006F1750">
        <w:t xml:space="preserve"> not</w:t>
      </w:r>
      <w:r>
        <w:t xml:space="preserve"> have room before considering this role, </w:t>
      </w:r>
      <w:r w:rsidR="00A8073F">
        <w:t xml:space="preserve">I am </w:t>
      </w:r>
      <w:r>
        <w:t>removing myself from two roles for this one role</w:t>
      </w:r>
      <w:r w:rsidR="00A8073F">
        <w:t>. I take this very seriously and will have enough time to be here and do it comprehensively.</w:t>
      </w:r>
    </w:p>
    <w:p w:rsidR="000E1DAE" w:rsidP="000E1DAE">
      <w:pPr>
        <w:pStyle w:val="Question"/>
      </w:pPr>
      <w:sdt>
        <w:sdtPr>
          <w:alias w:val="Member"/>
          <w:tag w:val="&lt;Member mnisId='5037' dodsId='148944'&gt;"/>
          <w:id w:val="1139772428"/>
          <w:placeholder>
            <w:docPart w:val="DefaultPlaceholder_-1854013440"/>
          </w:placeholder>
          <w:richText/>
        </w:sdtPr>
        <w:sdtContent>
          <w:r w:rsidRPr="000E1DAE">
            <w:rPr>
              <w:b/>
            </w:rPr>
            <w:t>Lola McEvoy:</w:t>
          </w:r>
        </w:sdtContent>
      </w:sdt>
      <w:r>
        <w:t xml:space="preserve"> </w:t>
      </w:r>
      <w:r w:rsidR="00A8073F">
        <w:t xml:space="preserve">On that point, are there </w:t>
      </w:r>
      <w:r>
        <w:t xml:space="preserve">any </w:t>
      </w:r>
      <w:r>
        <w:t>particular sites</w:t>
      </w:r>
      <w:r>
        <w:t xml:space="preserve"> </w:t>
      </w:r>
      <w:r w:rsidR="00A8073F">
        <w:t xml:space="preserve">under the Crown Estate that you are </w:t>
      </w:r>
      <w:r>
        <w:t>excited about visiting first</w:t>
      </w:r>
      <w:r w:rsidR="00A8073F">
        <w:t>?</w:t>
      </w:r>
      <w:r w:rsidR="002155E7">
        <w:t xml:space="preserve"> </w:t>
      </w:r>
      <w:r w:rsidR="00A8073F">
        <w:t>What are your p</w:t>
      </w:r>
      <w:r>
        <w:t>riority</w:t>
      </w:r>
      <w:r w:rsidR="00A8073F">
        <w:t xml:space="preserve"> sites</w:t>
      </w:r>
      <w:r>
        <w:t>?</w:t>
      </w:r>
    </w:p>
    <w:p w:rsidR="00EC3B02" w:rsidP="000E1DAE">
      <w:pPr>
        <w:pStyle w:val="Answer"/>
      </w:pPr>
      <w:sdt>
        <w:sdtPr>
          <w:alias w:val="Witness"/>
          <w:id w:val="382685768"/>
          <w:placeholder>
            <w:docPart w:val="DefaultPlaceholder_-1854013440"/>
          </w:placeholder>
          <w:richText/>
        </w:sdtPr>
        <w:sdtContent>
          <w:r w:rsidRPr="002155E7" w:rsidR="002155E7">
            <w:rPr>
              <w:b/>
              <w:i/>
            </w:rPr>
            <w:t>Ric Lewis:</w:t>
          </w:r>
          <w:r w:rsidRPr="000E1DAE" w:rsidR="000E1DAE">
            <w:rPr>
              <w:b/>
            </w:rPr>
            <w:t xml:space="preserve"> </w:t>
          </w:r>
        </w:sdtContent>
      </w:sdt>
      <w:r w:rsidR="00A8073F">
        <w:t xml:space="preserve">They are the ones that are on the alternative assets side. I do not </w:t>
      </w:r>
      <w:r w:rsidR="000E1DAE">
        <w:t>mean to assume anything, but</w:t>
      </w:r>
      <w:r w:rsidR="00A8073F">
        <w:t xml:space="preserve">, on the </w:t>
      </w:r>
      <w:r w:rsidR="000E1DAE">
        <w:t>central London office</w:t>
      </w:r>
      <w:r w:rsidR="00A8073F">
        <w:t>, I have done plenty of it myself.</w:t>
      </w:r>
      <w:r w:rsidR="002155E7">
        <w:t xml:space="preserve"> </w:t>
      </w:r>
      <w:r w:rsidR="00A8073F">
        <w:t>I live and work around it, so those will be comfortable and quite easy.</w:t>
      </w:r>
      <w:r w:rsidR="002155E7">
        <w:t xml:space="preserve"> </w:t>
      </w:r>
      <w:r w:rsidR="00A8073F">
        <w:t xml:space="preserve">I </w:t>
      </w:r>
      <w:r w:rsidR="000E1DAE">
        <w:t>want to see the marine sites, wind sites</w:t>
      </w:r>
      <w:r w:rsidR="00206347">
        <w:t>,</w:t>
      </w:r>
      <w:r w:rsidR="00A8073F">
        <w:t xml:space="preserve"> et cetera</w:t>
      </w:r>
      <w:r w:rsidR="00206347">
        <w:t>,</w:t>
      </w:r>
      <w:r w:rsidR="002155E7">
        <w:t xml:space="preserve"> </w:t>
      </w:r>
      <w:r w:rsidR="00A8073F">
        <w:t>and spend more time in the rural communities.</w:t>
      </w:r>
      <w:r w:rsidR="002155E7">
        <w:t xml:space="preserve"> </w:t>
      </w:r>
      <w:r w:rsidR="00A8073F">
        <w:t>There is a lot to learn and a lot to visit.</w:t>
      </w:r>
      <w:r w:rsidR="002155E7">
        <w:t xml:space="preserve"> </w:t>
      </w:r>
      <w:r w:rsidR="00A8073F">
        <w:t xml:space="preserve">Part of those days that I </w:t>
      </w:r>
      <w:r w:rsidR="00206347">
        <w:t>mentioned</w:t>
      </w:r>
      <w:r w:rsidR="00A8073F">
        <w:t>,</w:t>
      </w:r>
      <w:r w:rsidR="00A8073F">
        <w:t xml:space="preserve"> </w:t>
      </w:r>
      <w:r>
        <w:t>whether it is seven to 14 days or not, includes site visits and being present there so I really know it.</w:t>
      </w:r>
      <w:r w:rsidR="002155E7">
        <w:t xml:space="preserve"> </w:t>
      </w:r>
      <w:r>
        <w:t>I will not be a desktop chair.</w:t>
      </w:r>
      <w:r w:rsidR="002155E7">
        <w:t xml:space="preserve"> </w:t>
      </w:r>
    </w:p>
    <w:p w:rsidR="008479D7" w:rsidP="000E1DAE">
      <w:pPr>
        <w:pStyle w:val="Answer"/>
      </w:pPr>
      <w:r>
        <w:t>To be clear, this is all in conjunction with my conversations with</w:t>
      </w:r>
      <w:r w:rsidRPr="00EC3B02">
        <w:t xml:space="preserve"> Dan Labbad</w:t>
      </w:r>
      <w:r>
        <w:t>, the chief executive.</w:t>
      </w:r>
      <w:r w:rsidR="002155E7">
        <w:t xml:space="preserve"> </w:t>
      </w:r>
      <w:r>
        <w:t>My role is to chair the board, if confirmed.</w:t>
      </w:r>
      <w:r w:rsidR="002155E7">
        <w:t xml:space="preserve"> </w:t>
      </w:r>
      <w:r>
        <w:t>It is not to be the chief executive.</w:t>
      </w:r>
      <w:r w:rsidR="002155E7">
        <w:t xml:space="preserve"> </w:t>
      </w:r>
      <w:r>
        <w:t>I do not want to step on toes, but he is very welcoming and agrees that he would like me to do that as well.</w:t>
      </w:r>
      <w:r w:rsidR="002155E7">
        <w:t xml:space="preserve"> </w:t>
      </w:r>
    </w:p>
    <w:p w:rsidR="000E1DAE" w:rsidP="008479D7">
      <w:pPr>
        <w:pStyle w:val="Question"/>
      </w:pPr>
      <w:sdt>
        <w:sdtPr>
          <w:alias w:val="Member"/>
          <w:tag w:val="&lt;Member mnisId='5037' dodsId='148944'&gt;"/>
          <w:id w:val="-746183847"/>
          <w:placeholder>
            <w:docPart w:val="DefaultPlaceholder_-1854013440"/>
          </w:placeholder>
          <w:richText/>
        </w:sdtPr>
        <w:sdtContent>
          <w:r w:rsidRPr="008479D7" w:rsidR="008479D7">
            <w:rPr>
              <w:b/>
            </w:rPr>
            <w:t>Lola McEvoy:</w:t>
          </w:r>
        </w:sdtContent>
      </w:sdt>
      <w:r w:rsidR="008479D7">
        <w:t xml:space="preserve"> </w:t>
      </w:r>
      <w:r w:rsidR="00C22EC5">
        <w:t xml:space="preserve">That was </w:t>
      </w:r>
      <w:r w:rsidR="00C22EC5">
        <w:t>actually my</w:t>
      </w:r>
      <w:r w:rsidR="00C22EC5">
        <w:t xml:space="preserve"> next question.</w:t>
      </w:r>
      <w:r w:rsidR="002155E7">
        <w:t xml:space="preserve"> </w:t>
      </w:r>
      <w:r w:rsidR="00C22EC5">
        <w:t>H</w:t>
      </w:r>
      <w:r w:rsidR="008479D7">
        <w:t>ow will you share the strategic direction</w:t>
      </w:r>
      <w:r w:rsidR="00C22EC5">
        <w:t>?</w:t>
      </w:r>
      <w:r w:rsidR="002155E7">
        <w:t xml:space="preserve"> </w:t>
      </w:r>
      <w:r w:rsidR="00C22EC5">
        <w:t xml:space="preserve">How is it going to be divvied up </w:t>
      </w:r>
      <w:r w:rsidR="008479D7">
        <w:t xml:space="preserve">between you and </w:t>
      </w:r>
      <w:r w:rsidR="00C22EC5">
        <w:t xml:space="preserve">the </w:t>
      </w:r>
      <w:r w:rsidR="008479D7">
        <w:t>chief exec</w:t>
      </w:r>
      <w:r w:rsidR="00C22EC5">
        <w:t>utive, Dan Labbad?</w:t>
      </w:r>
    </w:p>
    <w:p w:rsidR="00C22EC5" w:rsidP="008479D7">
      <w:pPr>
        <w:pStyle w:val="Answer"/>
      </w:pPr>
      <w:sdt>
        <w:sdtPr>
          <w:alias w:val="Witness"/>
          <w:id w:val="-906451391"/>
          <w:placeholder>
            <w:docPart w:val="DefaultPlaceholder_-1854013440"/>
          </w:placeholder>
          <w:richText/>
        </w:sdtPr>
        <w:sdtContent>
          <w:r w:rsidRPr="002155E7" w:rsidR="002155E7">
            <w:rPr>
              <w:b/>
              <w:i/>
            </w:rPr>
            <w:t>Ric Lewis:</w:t>
          </w:r>
          <w:r w:rsidRPr="008479D7" w:rsidR="008479D7">
            <w:rPr>
              <w:b/>
            </w:rPr>
            <w:t xml:space="preserve"> </w:t>
          </w:r>
        </w:sdtContent>
      </w:sdt>
      <w:r>
        <w:t xml:space="preserve">That is </w:t>
      </w:r>
      <w:r w:rsidR="008479D7">
        <w:t>to be determined.</w:t>
      </w:r>
      <w:r w:rsidR="002155E7">
        <w:t xml:space="preserve"> </w:t>
      </w:r>
      <w:r>
        <w:t>One of the attractive parts of applying and digging in for this role is that I really like the p</w:t>
      </w:r>
      <w:r w:rsidR="008479D7">
        <w:t xml:space="preserve">otential combination with </w:t>
      </w:r>
      <w:r>
        <w:t xml:space="preserve">the </w:t>
      </w:r>
      <w:r w:rsidR="008479D7">
        <w:t>chief exec</w:t>
      </w:r>
      <w:r>
        <w:t>utive.</w:t>
      </w:r>
      <w:r w:rsidR="002155E7">
        <w:t xml:space="preserve"> </w:t>
      </w:r>
      <w:r>
        <w:t xml:space="preserve">You will appreciate that, as the preferred </w:t>
      </w:r>
      <w:r>
        <w:t>candidate but not the c</w:t>
      </w:r>
      <w:r w:rsidR="008479D7">
        <w:t>onfirmed candidate</w:t>
      </w:r>
      <w:r>
        <w:t xml:space="preserve">, I have </w:t>
      </w:r>
      <w:r w:rsidR="008479D7">
        <w:t xml:space="preserve">met with </w:t>
      </w:r>
      <w:r>
        <w:t xml:space="preserve">the </w:t>
      </w:r>
      <w:r w:rsidR="008479D7">
        <w:t xml:space="preserve">board, </w:t>
      </w:r>
      <w:r>
        <w:t xml:space="preserve">the </w:t>
      </w:r>
      <w:r w:rsidR="008479D7">
        <w:t xml:space="preserve">panel, </w:t>
      </w:r>
      <w:r>
        <w:t xml:space="preserve">the </w:t>
      </w:r>
      <w:r w:rsidR="008479D7">
        <w:t>chief exec</w:t>
      </w:r>
      <w:r>
        <w:t>utive and a few of the senior management team, but not comprehensively because that would be inappropriate at this stage.</w:t>
      </w:r>
      <w:r w:rsidR="002155E7">
        <w:t xml:space="preserve"> </w:t>
      </w:r>
      <w:r>
        <w:t>That is all to come</w:t>
      </w:r>
      <w:r w:rsidR="008479D7">
        <w:t>.</w:t>
      </w:r>
      <w:r w:rsidR="002155E7">
        <w:t xml:space="preserve"> </w:t>
      </w:r>
    </w:p>
    <w:p w:rsidR="008479D7" w:rsidP="008479D7">
      <w:pPr>
        <w:pStyle w:val="Answer"/>
      </w:pPr>
      <w:r w:rsidRPr="007C1960">
        <w:t xml:space="preserve">I think that </w:t>
      </w:r>
      <w:r>
        <w:t xml:space="preserve">Dan </w:t>
      </w:r>
      <w:r>
        <w:t>Labbad appreciates that I want to be a team player.</w:t>
      </w:r>
      <w:r w:rsidR="002155E7">
        <w:t xml:space="preserve"> </w:t>
      </w:r>
      <w:r>
        <w:t xml:space="preserve">I have a personal philosophy </w:t>
      </w:r>
      <w:r w:rsidR="00206347">
        <w:t>in which</w:t>
      </w:r>
      <w:r>
        <w:t xml:space="preserve"> there are 12 principles that govern my last two businesses.</w:t>
      </w:r>
      <w:r w:rsidR="002155E7">
        <w:t xml:space="preserve"> </w:t>
      </w:r>
      <w:r>
        <w:t>One of them is that, if you are above emptying the bins, you soon will be.</w:t>
      </w:r>
      <w:r w:rsidR="002155E7">
        <w:t xml:space="preserve"> </w:t>
      </w:r>
      <w:r>
        <w:t xml:space="preserve">It means that I am open to doing anything </w:t>
      </w:r>
      <w:r>
        <w:t>as long as</w:t>
      </w:r>
      <w:r>
        <w:t xml:space="preserve"> we do a good job</w:t>
      </w:r>
      <w:r w:rsidR="00206347">
        <w:t>. If</w:t>
      </w:r>
      <w:r>
        <w:t xml:space="preserve"> </w:t>
      </w:r>
      <w:r w:rsidR="00206347">
        <w:t xml:space="preserve">we </w:t>
      </w:r>
      <w:r>
        <w:t>can look our stakeholders in the eye and feel like we have performed to their expectations, or outperformed them</w:t>
      </w:r>
      <w:r w:rsidR="00206347">
        <w:t xml:space="preserve">, </w:t>
      </w:r>
      <w:r>
        <w:t>I am fine with literally doing anything in the role.</w:t>
      </w:r>
      <w:r w:rsidR="002155E7">
        <w:t xml:space="preserve"> </w:t>
      </w:r>
    </w:p>
    <w:p w:rsidR="00C22EC5" w:rsidP="008479D7">
      <w:pPr>
        <w:pStyle w:val="Answer"/>
      </w:pPr>
      <w:r w:rsidRPr="007C1960">
        <w:t>That does not mean that I do not know and understand that I have responsibility, or will have responsibility, for governance.</w:t>
      </w:r>
      <w:r w:rsidRPr="007C1960" w:rsidR="002155E7">
        <w:t xml:space="preserve"> </w:t>
      </w:r>
      <w:r w:rsidRPr="007C1960">
        <w:t>That comes with the rules and scrutiny that I am supposed to have as chair.</w:t>
      </w:r>
      <w:r w:rsidRPr="007C1960" w:rsidR="002155E7">
        <w:t xml:space="preserve"> </w:t>
      </w:r>
      <w:r w:rsidRPr="007C1960" w:rsidR="00796710">
        <w:t>Personally, I am very flexible about picking up any task to make us successful.</w:t>
      </w:r>
      <w:r w:rsidRPr="007C1960" w:rsidR="002155E7">
        <w:t xml:space="preserve"> </w:t>
      </w:r>
    </w:p>
    <w:p w:rsidR="008479D7" w:rsidP="008479D7">
      <w:pPr>
        <w:pStyle w:val="Question"/>
      </w:pPr>
      <w:sdt>
        <w:sdtPr>
          <w:alias w:val="Member"/>
          <w:tag w:val="&lt;Member mnisId='5037' dodsId='148944'&gt;"/>
          <w:id w:val="1642847503"/>
          <w:placeholder>
            <w:docPart w:val="DefaultPlaceholder_-1854013440"/>
          </w:placeholder>
          <w:richText/>
        </w:sdtPr>
        <w:sdtContent>
          <w:r w:rsidRPr="008479D7">
            <w:rPr>
              <w:b/>
            </w:rPr>
            <w:t>Lola McEvoy:</w:t>
          </w:r>
        </w:sdtContent>
      </w:sdt>
      <w:r>
        <w:t xml:space="preserve"> </w:t>
      </w:r>
      <w:r w:rsidR="009208A7">
        <w:t>How applicable is your experience in real estate to the assets held by the Crown Estate?</w:t>
      </w:r>
    </w:p>
    <w:p w:rsidR="008479D7" w:rsidP="008479D7">
      <w:pPr>
        <w:pStyle w:val="Answer"/>
      </w:pPr>
      <w:sdt>
        <w:sdtPr>
          <w:alias w:val="Witness"/>
          <w:id w:val="-701091517"/>
          <w:placeholder>
            <w:docPart w:val="DefaultPlaceholder_-1854013440"/>
          </w:placeholder>
          <w:richText/>
        </w:sdtPr>
        <w:sdtContent>
          <w:r w:rsidRPr="002155E7" w:rsidR="002155E7">
            <w:rPr>
              <w:b/>
              <w:i/>
            </w:rPr>
            <w:t>Ric Lewis:</w:t>
          </w:r>
          <w:r w:rsidRPr="008479D7">
            <w:rPr>
              <w:b/>
            </w:rPr>
            <w:t xml:space="preserve"> </w:t>
          </w:r>
        </w:sdtContent>
      </w:sdt>
      <w:r w:rsidR="009208A7">
        <w:t xml:space="preserve">I know of some of the </w:t>
      </w:r>
      <w:r>
        <w:t>particular assets</w:t>
      </w:r>
      <w:r w:rsidR="009208A7">
        <w:t>.</w:t>
      </w:r>
      <w:r w:rsidR="002155E7">
        <w:t xml:space="preserve"> </w:t>
      </w:r>
      <w:r w:rsidR="009208A7">
        <w:t>In terms of the assets in general, it is my</w:t>
      </w:r>
      <w:r>
        <w:t xml:space="preserve"> strong suit.</w:t>
      </w:r>
      <w:r w:rsidR="002155E7">
        <w:t xml:space="preserve"> </w:t>
      </w:r>
      <w:r w:rsidR="009208A7">
        <w:t>I am s</w:t>
      </w:r>
      <w:r>
        <w:t xml:space="preserve">till chairman of Tristan </w:t>
      </w:r>
      <w:r w:rsidR="009208A7">
        <w:t>C</w:t>
      </w:r>
      <w:r>
        <w:t>apital</w:t>
      </w:r>
      <w:r w:rsidR="009208A7">
        <w:t xml:space="preserve"> Partners, the business that I founded.</w:t>
      </w:r>
      <w:r w:rsidR="002155E7">
        <w:t xml:space="preserve"> </w:t>
      </w:r>
      <w:r w:rsidR="009208A7">
        <w:t>It is about 16 years old.</w:t>
      </w:r>
      <w:r w:rsidR="002155E7">
        <w:t xml:space="preserve"> </w:t>
      </w:r>
      <w:r w:rsidR="009208A7">
        <w:t>It is about the s</w:t>
      </w:r>
      <w:r>
        <w:t xml:space="preserve">ame size as </w:t>
      </w:r>
      <w:r w:rsidR="009208A7">
        <w:t>the C</w:t>
      </w:r>
      <w:r>
        <w:t xml:space="preserve">rown </w:t>
      </w:r>
      <w:r w:rsidR="009208A7">
        <w:t>E</w:t>
      </w:r>
      <w:r>
        <w:t>state.</w:t>
      </w:r>
      <w:r w:rsidR="002155E7">
        <w:t xml:space="preserve"> </w:t>
      </w:r>
      <w:r w:rsidR="009208A7">
        <w:t xml:space="preserve">It operates in the UK </w:t>
      </w:r>
      <w:r>
        <w:t>and Europe</w:t>
      </w:r>
      <w:r w:rsidR="009208A7">
        <w:t>, so only about 20% of the portfolio is in the UK</w:t>
      </w:r>
      <w:r>
        <w:t>.</w:t>
      </w:r>
      <w:r w:rsidR="002155E7">
        <w:t xml:space="preserve"> </w:t>
      </w:r>
      <w:r w:rsidR="009208A7">
        <w:t>With the t</w:t>
      </w:r>
      <w:r>
        <w:t>ype of assets, risk</w:t>
      </w:r>
      <w:r w:rsidR="009208A7">
        <w:t xml:space="preserve"> and </w:t>
      </w:r>
      <w:r>
        <w:t>economic performance</w:t>
      </w:r>
      <w:r w:rsidR="009208A7">
        <w:t>, understanding portfolio diversification, risk, leverage and those things is something that I have done for a great many years.</w:t>
      </w:r>
      <w:r w:rsidR="002155E7">
        <w:t xml:space="preserve"> </w:t>
      </w:r>
      <w:r w:rsidR="0062752A">
        <w:t>I have been in this industry for 35</w:t>
      </w:r>
      <w:r w:rsidR="00206347">
        <w:t>-</w:t>
      </w:r>
      <w:r w:rsidR="0062752A">
        <w:t>plus years, 10 in the States and 25 here.</w:t>
      </w:r>
      <w:r w:rsidR="002155E7">
        <w:t xml:space="preserve"> </w:t>
      </w:r>
      <w:r w:rsidR="0062752A">
        <w:t>That</w:t>
      </w:r>
      <w:r w:rsidR="002155E7">
        <w:t xml:space="preserve"> </w:t>
      </w:r>
      <w:r w:rsidR="0062752A">
        <w:t>is the good part.</w:t>
      </w:r>
      <w:r w:rsidR="002155E7">
        <w:t xml:space="preserve"> </w:t>
      </w:r>
      <w:r w:rsidR="0062752A">
        <w:t>I am not learning how to do it.</w:t>
      </w:r>
      <w:r w:rsidR="002155E7">
        <w:t xml:space="preserve"> </w:t>
      </w:r>
      <w:r w:rsidR="0062752A">
        <w:t>I am just learning the specifics of this assignment.</w:t>
      </w:r>
    </w:p>
    <w:p w:rsidR="008479D7" w:rsidP="008479D7">
      <w:pPr>
        <w:pStyle w:val="Question"/>
      </w:pPr>
      <w:sdt>
        <w:sdtPr>
          <w:alias w:val="Member"/>
          <w:tag w:val="&lt;Member mnisId='5198' dodsId='158300'&gt;"/>
          <w:id w:val="374897733"/>
          <w:placeholder>
            <w:docPart w:val="DefaultPlaceholder_-1854013440"/>
          </w:placeholder>
          <w:richText/>
        </w:sdtPr>
        <w:sdtContent>
          <w:r w:rsidRPr="008479D7">
            <w:rPr>
              <w:b/>
            </w:rPr>
            <w:t>Chris Coghlan:</w:t>
          </w:r>
        </w:sdtContent>
      </w:sdt>
      <w:r>
        <w:t xml:space="preserve"> </w:t>
      </w:r>
      <w:r w:rsidR="0062752A">
        <w:t>Thank you, Mr Lewis.</w:t>
      </w:r>
      <w:r w:rsidR="002155E7">
        <w:t xml:space="preserve"> </w:t>
      </w:r>
      <w:r w:rsidR="0062752A">
        <w:t>Your</w:t>
      </w:r>
      <w:r w:rsidR="002155E7">
        <w:t xml:space="preserve"> </w:t>
      </w:r>
      <w:r w:rsidR="0062752A">
        <w:t xml:space="preserve">commercial experience is hugely valuable for this role, but it raises </w:t>
      </w:r>
      <w:r>
        <w:t xml:space="preserve">potential </w:t>
      </w:r>
      <w:r w:rsidR="0062752A">
        <w:t>independence issues.</w:t>
      </w:r>
      <w:r w:rsidR="002155E7">
        <w:t xml:space="preserve"> </w:t>
      </w:r>
      <w:r w:rsidR="0062752A">
        <w:t xml:space="preserve">Do you see there being any potential </w:t>
      </w:r>
      <w:r>
        <w:t>conflict</w:t>
      </w:r>
      <w:r w:rsidR="0062752A">
        <w:t>s</w:t>
      </w:r>
      <w:r>
        <w:t xml:space="preserve"> of interest</w:t>
      </w:r>
      <w:r w:rsidR="0062752A">
        <w:t xml:space="preserve"> with your private sector roles?</w:t>
      </w:r>
      <w:r w:rsidR="002155E7">
        <w:t xml:space="preserve"> </w:t>
      </w:r>
      <w:r w:rsidR="0062752A">
        <w:t>How will you manage that if so?</w:t>
      </w:r>
    </w:p>
    <w:p w:rsidR="0062752A" w:rsidP="008479D7">
      <w:pPr>
        <w:pStyle w:val="Answer"/>
      </w:pPr>
      <w:sdt>
        <w:sdtPr>
          <w:alias w:val="Witness"/>
          <w:id w:val="-1598324479"/>
          <w:placeholder>
            <w:docPart w:val="DefaultPlaceholder_-1854013440"/>
          </w:placeholder>
          <w:richText/>
        </w:sdtPr>
        <w:sdtContent>
          <w:r w:rsidRPr="002155E7" w:rsidR="002155E7">
            <w:rPr>
              <w:b/>
              <w:i/>
            </w:rPr>
            <w:t>Ric Lewis:</w:t>
          </w:r>
          <w:r w:rsidRPr="008479D7" w:rsidR="008479D7">
            <w:rPr>
              <w:b/>
            </w:rPr>
            <w:t xml:space="preserve"> </w:t>
          </w:r>
        </w:sdtContent>
      </w:sdt>
      <w:r>
        <w:t>I do not.</w:t>
      </w:r>
      <w:r w:rsidR="002155E7">
        <w:t xml:space="preserve"> </w:t>
      </w:r>
      <w:r>
        <w:t>We</w:t>
      </w:r>
      <w:r w:rsidR="008479D7">
        <w:t xml:space="preserve"> looked </w:t>
      </w:r>
      <w:r>
        <w:t xml:space="preserve">at this </w:t>
      </w:r>
      <w:r w:rsidR="008479D7">
        <w:t xml:space="preserve">in </w:t>
      </w:r>
      <w:r w:rsidR="008479D7">
        <w:t>great detail</w:t>
      </w:r>
      <w:r w:rsidR="008479D7">
        <w:t>.</w:t>
      </w:r>
      <w:r w:rsidR="002155E7">
        <w:t xml:space="preserve"> </w:t>
      </w:r>
      <w:r>
        <w:t xml:space="preserve">It was part of the panel’s great expertise to look at it and regard it </w:t>
      </w:r>
      <w:r>
        <w:t>with regard to</w:t>
      </w:r>
      <w:r>
        <w:t xml:space="preserve"> everything that I do, such as the non-executive role at Legal &amp; General and Tristan Capital.</w:t>
      </w:r>
      <w:r w:rsidR="002155E7">
        <w:t xml:space="preserve"> </w:t>
      </w:r>
      <w:r>
        <w:t>I can say that, in 15</w:t>
      </w:r>
      <w:r w:rsidR="00FB6707">
        <w:t>-</w:t>
      </w:r>
      <w:r>
        <w:t>plus years of Tristan Capital and 10 years of the predecessor company, Curzon Global Partners, we have r</w:t>
      </w:r>
      <w:r w:rsidR="00FB6707">
        <w:t>u</w:t>
      </w:r>
      <w:r>
        <w:t xml:space="preserve">n </w:t>
      </w:r>
      <w:r w:rsidR="008479D7">
        <w:t xml:space="preserve">across </w:t>
      </w:r>
      <w:r>
        <w:t>the C</w:t>
      </w:r>
      <w:r w:rsidR="008479D7">
        <w:t xml:space="preserve">rown </w:t>
      </w:r>
      <w:r>
        <w:t>E</w:t>
      </w:r>
      <w:r w:rsidR="008479D7">
        <w:t>state</w:t>
      </w:r>
      <w:r>
        <w:t xml:space="preserve"> in our portfolio </w:t>
      </w:r>
      <w:r w:rsidR="00FB6707">
        <w:t>only once</w:t>
      </w:r>
      <w:r>
        <w:t xml:space="preserve"> in 26</w:t>
      </w:r>
      <w:r w:rsidR="00FB6707">
        <w:t>-</w:t>
      </w:r>
      <w:r>
        <w:t>plus years.</w:t>
      </w:r>
      <w:r w:rsidR="002155E7">
        <w:t xml:space="preserve"> </w:t>
      </w:r>
    </w:p>
    <w:p w:rsidR="008479D7" w:rsidP="008479D7">
      <w:pPr>
        <w:pStyle w:val="Answer"/>
      </w:pPr>
      <w:r>
        <w:t>That was very simple.</w:t>
      </w:r>
      <w:r w:rsidR="002155E7">
        <w:t xml:space="preserve"> </w:t>
      </w:r>
      <w:r>
        <w:t xml:space="preserve">It was that we were a </w:t>
      </w:r>
      <w:r>
        <w:t>freeholder</w:t>
      </w:r>
      <w:r>
        <w:t xml:space="preserve"> and the Crown Estate owned the leasehold.</w:t>
      </w:r>
      <w:r w:rsidR="002155E7">
        <w:t xml:space="preserve"> </w:t>
      </w:r>
      <w:r>
        <w:t xml:space="preserve">Our deal partner </w:t>
      </w:r>
      <w:r w:rsidR="00FB6707">
        <w:t xml:space="preserve">went and </w:t>
      </w:r>
      <w:r>
        <w:t>negotiate</w:t>
      </w:r>
      <w:r w:rsidR="00FB6707">
        <w:t>d</w:t>
      </w:r>
      <w:r>
        <w:t xml:space="preserve"> an extension to the leasehold.</w:t>
      </w:r>
      <w:r w:rsidR="002155E7">
        <w:t xml:space="preserve"> </w:t>
      </w:r>
      <w:r>
        <w:t xml:space="preserve">None of the people in my company had to do that </w:t>
      </w:r>
      <w:r w:rsidR="00FB6707">
        <w:t>themselves</w:t>
      </w:r>
      <w:r>
        <w:t xml:space="preserve"> and it was very straightforward.</w:t>
      </w:r>
      <w:r w:rsidR="002155E7">
        <w:t xml:space="preserve"> </w:t>
      </w:r>
      <w:r>
        <w:t xml:space="preserve">Effectively, we were </w:t>
      </w:r>
      <w:r w:rsidRPr="00FB6707">
        <w:t xml:space="preserve">paying a premium to the Crown Estate to extend the lease to make the </w:t>
      </w:r>
      <w:r w:rsidR="00FB6707">
        <w:t>whole</w:t>
      </w:r>
      <w:r w:rsidRPr="00FB6707" w:rsidR="001F5866">
        <w:t xml:space="preserve"> more valuable.</w:t>
      </w:r>
      <w:r w:rsidR="002155E7">
        <w:t xml:space="preserve"> </w:t>
      </w:r>
    </w:p>
    <w:p w:rsidR="008479D7" w:rsidP="008479D7">
      <w:pPr>
        <w:pStyle w:val="Question"/>
      </w:pPr>
      <w:sdt>
        <w:sdtPr>
          <w:alias w:val="Member"/>
          <w:tag w:val="&lt;Member mnisId='5198' dodsId='158300'&gt;"/>
          <w:id w:val="2120331669"/>
          <w:placeholder>
            <w:docPart w:val="DefaultPlaceholder_-1854013440"/>
          </w:placeholder>
          <w:richText/>
        </w:sdtPr>
        <w:sdtContent>
          <w:r w:rsidRPr="008479D7">
            <w:rPr>
              <w:b/>
            </w:rPr>
            <w:t>Chris Coghlan:</w:t>
          </w:r>
        </w:sdtContent>
      </w:sdt>
      <w:r>
        <w:t xml:space="preserve"> </w:t>
      </w:r>
      <w:r w:rsidR="00FB6707">
        <w:t>But that</w:t>
      </w:r>
      <w:r w:rsidR="001F5866">
        <w:t xml:space="preserve"> lease no longer exist</w:t>
      </w:r>
      <w:r w:rsidR="00FB6707">
        <w:t>s</w:t>
      </w:r>
      <w:r w:rsidR="001F5866">
        <w:t>.</w:t>
      </w:r>
    </w:p>
    <w:p w:rsidR="008479D7" w:rsidP="008479D7">
      <w:pPr>
        <w:pStyle w:val="Answer"/>
      </w:pPr>
      <w:sdt>
        <w:sdtPr>
          <w:alias w:val="Witness"/>
          <w:id w:val="-831138470"/>
          <w:placeholder>
            <w:docPart w:val="DefaultPlaceholder_-1854013440"/>
          </w:placeholder>
          <w:richText/>
        </w:sdtPr>
        <w:sdtContent>
          <w:r w:rsidRPr="002155E7" w:rsidR="002155E7">
            <w:rPr>
              <w:b/>
              <w:i/>
            </w:rPr>
            <w:t>Ric Lewis:</w:t>
          </w:r>
          <w:r w:rsidRPr="008479D7">
            <w:rPr>
              <w:b/>
            </w:rPr>
            <w:t xml:space="preserve"> </w:t>
          </w:r>
        </w:sdtContent>
      </w:sdt>
      <w:r w:rsidR="001F5866">
        <w:t xml:space="preserve">The lease </w:t>
      </w:r>
      <w:r>
        <w:t>exist</w:t>
      </w:r>
      <w:r w:rsidR="001F5866">
        <w:t>s because it was extended for 125 years.</w:t>
      </w:r>
    </w:p>
    <w:p w:rsidR="008479D7" w:rsidP="008479D7">
      <w:pPr>
        <w:pStyle w:val="Question"/>
      </w:pPr>
      <w:sdt>
        <w:sdtPr>
          <w:alias w:val="Member"/>
          <w:tag w:val="&lt;Member mnisId='1524' dodsId='35914'&gt;"/>
          <w:id w:val="1652094717"/>
          <w:placeholder>
            <w:docPart w:val="DefaultPlaceholder_-1854013440"/>
          </w:placeholder>
          <w:richText/>
        </w:sdtPr>
        <w:sdtContent>
          <w:r w:rsidRPr="008479D7">
            <w:rPr>
              <w:b/>
            </w:rPr>
            <w:t>Chair:</w:t>
          </w:r>
        </w:sdtContent>
      </w:sdt>
      <w:r>
        <w:t xml:space="preserve"> </w:t>
      </w:r>
      <w:r w:rsidR="001F5866">
        <w:t>It is no longer in play</w:t>
      </w:r>
      <w:r w:rsidRPr="00FB6707" w:rsidR="00FB6707">
        <w:rPr>
          <w:bCs/>
        </w:rPr>
        <w:t xml:space="preserve"> </w:t>
      </w:r>
      <w:r w:rsidRPr="007C1960" w:rsidR="00FB6707">
        <w:rPr>
          <w:bCs/>
        </w:rPr>
        <w:t>commercial</w:t>
      </w:r>
      <w:r w:rsidR="00FB6707">
        <w:rPr>
          <w:bCs/>
        </w:rPr>
        <w:t>ly</w:t>
      </w:r>
      <w:r w:rsidR="001F5866">
        <w:t>.</w:t>
      </w:r>
    </w:p>
    <w:p w:rsidR="001F5866" w:rsidRPr="001F5866" w:rsidP="001F5866">
      <w:pPr>
        <w:pStyle w:val="QuestionCont"/>
      </w:pPr>
      <w:sdt>
        <w:sdtPr>
          <w:alias w:val="Witness"/>
          <w:id w:val="360410946"/>
          <w:placeholder>
            <w:docPart w:val="E918461B43274B43AEE49BCC5B1EEA62"/>
          </w:placeholder>
          <w:richText/>
        </w:sdtPr>
        <w:sdtContent>
          <w:r w:rsidRPr="002155E7" w:rsidR="002155E7">
            <w:rPr>
              <w:b/>
              <w:i/>
            </w:rPr>
            <w:t>Ric Lewis:</w:t>
          </w:r>
          <w:r w:rsidRPr="008479D7">
            <w:rPr>
              <w:b/>
            </w:rPr>
            <w:t xml:space="preserve"> </w:t>
          </w:r>
        </w:sdtContent>
      </w:sdt>
      <w:r w:rsidRPr="007C1960">
        <w:rPr>
          <w:bCs/>
        </w:rPr>
        <w:t>It is no longer in play as a commercial negotiation or anything, yes.</w:t>
      </w:r>
      <w:r w:rsidRPr="007C1960" w:rsidR="002155E7">
        <w:rPr>
          <w:bCs/>
        </w:rPr>
        <w:t xml:space="preserve"> </w:t>
      </w:r>
      <w:r w:rsidRPr="007C1960">
        <w:rPr>
          <w:bCs/>
        </w:rPr>
        <w:t>Again, none of the people directly in my company did that.</w:t>
      </w:r>
      <w:r w:rsidRPr="007C1960" w:rsidR="002155E7">
        <w:rPr>
          <w:bCs/>
        </w:rPr>
        <w:t xml:space="preserve"> </w:t>
      </w:r>
      <w:r w:rsidRPr="007C1960">
        <w:rPr>
          <w:bCs/>
        </w:rPr>
        <w:t>In most of the deals</w:t>
      </w:r>
      <w:r>
        <w:t xml:space="preserve"> that we have, we have a 10% or 20% operating partner on the ground.</w:t>
      </w:r>
      <w:r w:rsidR="002155E7">
        <w:t xml:space="preserve"> </w:t>
      </w:r>
      <w:r>
        <w:t>They had the conversation and reported back.</w:t>
      </w:r>
      <w:r w:rsidR="002155E7">
        <w:t xml:space="preserve"> </w:t>
      </w:r>
      <w:r>
        <w:t>Until I did the research to ask my team</w:t>
      </w:r>
      <w:r w:rsidR="002155E7">
        <w:t xml:space="preserve"> </w:t>
      </w:r>
      <w:r>
        <w:t>whether we had ever run into the Crown Estate anywhere in our portfolio, I was not even aware of it.</w:t>
      </w:r>
      <w:r w:rsidR="002155E7">
        <w:t xml:space="preserve"> </w:t>
      </w:r>
      <w:r w:rsidR="00CF0FC2">
        <w:t>I knew the lease was extended.</w:t>
      </w:r>
      <w:r w:rsidR="002155E7">
        <w:t xml:space="preserve"> </w:t>
      </w:r>
      <w:r w:rsidR="00CF0FC2">
        <w:t>I just did not know who the counterparty was.</w:t>
      </w:r>
    </w:p>
    <w:p w:rsidR="008479D7" w:rsidP="008479D7">
      <w:pPr>
        <w:pStyle w:val="Question"/>
      </w:pPr>
      <w:sdt>
        <w:sdtPr>
          <w:alias w:val="Member"/>
          <w:tag w:val="&lt;Member mnisId='5198' dodsId='158300'&gt;"/>
          <w:id w:val="1906491243"/>
          <w:placeholder>
            <w:docPart w:val="DefaultPlaceholder_-1854013440"/>
          </w:placeholder>
          <w:richText/>
        </w:sdtPr>
        <w:sdtContent>
          <w:r w:rsidRPr="008479D7">
            <w:rPr>
              <w:b/>
            </w:rPr>
            <w:t>Chris Coghlan:</w:t>
          </w:r>
        </w:sdtContent>
      </w:sdt>
      <w:r>
        <w:t xml:space="preserve"> </w:t>
      </w:r>
      <w:r w:rsidR="00CF0FC2">
        <w:t xml:space="preserve">You </w:t>
      </w:r>
      <w:r>
        <w:t xml:space="preserve">mentioned </w:t>
      </w:r>
      <w:r w:rsidR="00CF0FC2">
        <w:t>that you will have one to two days</w:t>
      </w:r>
      <w:r w:rsidR="007C1960">
        <w:t xml:space="preserve"> a week</w:t>
      </w:r>
      <w:r w:rsidR="00FB6707">
        <w:t xml:space="preserve"> </w:t>
      </w:r>
      <w:r w:rsidR="00CF0FC2">
        <w:t>on the Crown Estate chairmanship role, but seven to 10 overall.</w:t>
      </w:r>
      <w:r w:rsidR="002155E7">
        <w:t xml:space="preserve"> </w:t>
      </w:r>
    </w:p>
    <w:p w:rsidR="008479D7" w:rsidP="008479D7">
      <w:pPr>
        <w:pStyle w:val="Answer"/>
      </w:pPr>
      <w:sdt>
        <w:sdtPr>
          <w:alias w:val="Witness"/>
          <w:id w:val="-895348662"/>
          <w:placeholder>
            <w:docPart w:val="DefaultPlaceholder_-1854013440"/>
          </w:placeholder>
          <w:richText/>
        </w:sdtPr>
        <w:sdtContent>
          <w:r w:rsidRPr="002155E7" w:rsidR="002155E7">
            <w:rPr>
              <w:b/>
              <w:i/>
            </w:rPr>
            <w:t>Ric Lewis:</w:t>
          </w:r>
          <w:r w:rsidRPr="008479D7">
            <w:rPr>
              <w:b/>
            </w:rPr>
            <w:t xml:space="preserve"> </w:t>
          </w:r>
        </w:sdtContent>
      </w:sdt>
      <w:r w:rsidR="00CF0FC2">
        <w:t>O</w:t>
      </w:r>
      <w:r>
        <w:t xml:space="preserve">ne to two was </w:t>
      </w:r>
      <w:r w:rsidR="00CF0FC2">
        <w:t xml:space="preserve">what the </w:t>
      </w:r>
      <w:r>
        <w:t>brief</w:t>
      </w:r>
      <w:r w:rsidR="00CF0FC2">
        <w:t xml:space="preserve"> said</w:t>
      </w:r>
      <w:r>
        <w:t xml:space="preserve">, </w:t>
      </w:r>
      <w:r w:rsidR="00CF0FC2">
        <w:t>but I think</w:t>
      </w:r>
      <w:r w:rsidR="002155E7">
        <w:t xml:space="preserve"> </w:t>
      </w:r>
      <w:r w:rsidR="00CF0FC2">
        <w:t xml:space="preserve">that that </w:t>
      </w:r>
      <w:r>
        <w:t>underestimated</w:t>
      </w:r>
      <w:r w:rsidR="00CF0FC2">
        <w:t xml:space="preserve"> the time commitment</w:t>
      </w:r>
      <w:r>
        <w:t>.</w:t>
      </w:r>
    </w:p>
    <w:p w:rsidR="008479D7" w:rsidP="008479D7">
      <w:pPr>
        <w:pStyle w:val="Question"/>
      </w:pPr>
      <w:sdt>
        <w:sdtPr>
          <w:alias w:val="Member"/>
          <w:tag w:val="&lt;Member mnisId='5198' dodsId='158300'&gt;"/>
          <w:id w:val="-1933962870"/>
          <w:placeholder>
            <w:docPart w:val="DefaultPlaceholder_-1854013440"/>
          </w:placeholder>
          <w:richText/>
        </w:sdtPr>
        <w:sdtContent>
          <w:r w:rsidRPr="008479D7">
            <w:rPr>
              <w:b/>
            </w:rPr>
            <w:t>Chris Coghlan:</w:t>
          </w:r>
        </w:sdtContent>
      </w:sdt>
      <w:r>
        <w:t xml:space="preserve"> </w:t>
      </w:r>
      <w:r w:rsidR="00CF0FC2">
        <w:t xml:space="preserve">How </w:t>
      </w:r>
      <w:r>
        <w:t xml:space="preserve">much time </w:t>
      </w:r>
      <w:r w:rsidR="00CF0FC2">
        <w:t xml:space="preserve">will you be spending on </w:t>
      </w:r>
      <w:r>
        <w:t xml:space="preserve">Tristan </w:t>
      </w:r>
      <w:r w:rsidR="00CF0FC2">
        <w:t>C</w:t>
      </w:r>
      <w:r>
        <w:t>apital</w:t>
      </w:r>
      <w:r w:rsidR="00CF0FC2">
        <w:t xml:space="preserve"> Partners by comparison</w:t>
      </w:r>
      <w:r>
        <w:t>?</w:t>
      </w:r>
      <w:r w:rsidR="002155E7">
        <w:t xml:space="preserve"> </w:t>
      </w:r>
      <w:r w:rsidR="00CF0FC2">
        <w:t>How do you split your time?</w:t>
      </w:r>
    </w:p>
    <w:p w:rsidR="008479D7" w:rsidP="008479D7">
      <w:pPr>
        <w:pStyle w:val="Answer"/>
      </w:pPr>
      <w:sdt>
        <w:sdtPr>
          <w:alias w:val="Witness"/>
          <w:id w:val="434168291"/>
          <w:placeholder>
            <w:docPart w:val="DefaultPlaceholder_-1854013440"/>
          </w:placeholder>
          <w:richText/>
        </w:sdtPr>
        <w:sdtContent>
          <w:r w:rsidRPr="002155E7" w:rsidR="002155E7">
            <w:rPr>
              <w:b/>
              <w:i/>
            </w:rPr>
            <w:t>Ric Lewis:</w:t>
          </w:r>
          <w:r w:rsidRPr="008479D7">
            <w:rPr>
              <w:b/>
            </w:rPr>
            <w:t xml:space="preserve"> </w:t>
          </w:r>
        </w:sdtContent>
      </w:sdt>
      <w:r w:rsidR="00CF0FC2">
        <w:t>I want to be c</w:t>
      </w:r>
      <w:r>
        <w:t xml:space="preserve">areful because </w:t>
      </w:r>
      <w:r w:rsidR="00CF0FC2">
        <w:t xml:space="preserve">I know that this is </w:t>
      </w:r>
      <w:r>
        <w:t>public</w:t>
      </w:r>
      <w:r w:rsidR="00CF0FC2">
        <w:t xml:space="preserve"> and I want my clients to feel like I am there all the time</w:t>
      </w:r>
      <w:r>
        <w:t>.</w:t>
      </w:r>
      <w:r w:rsidR="002155E7">
        <w:t xml:space="preserve"> </w:t>
      </w:r>
      <w:r w:rsidR="00CF0FC2">
        <w:t xml:space="preserve">The truth is that my role </w:t>
      </w:r>
      <w:r>
        <w:t>is as chair.</w:t>
      </w:r>
      <w:r w:rsidR="002155E7">
        <w:t xml:space="preserve"> </w:t>
      </w:r>
      <w:r w:rsidR="00CF0FC2">
        <w:t>I chair.</w:t>
      </w:r>
      <w:r w:rsidR="002155E7">
        <w:t xml:space="preserve"> </w:t>
      </w:r>
      <w:r w:rsidR="00CF0FC2">
        <w:t xml:space="preserve">I do not run </w:t>
      </w:r>
      <w:r>
        <w:t xml:space="preserve">the </w:t>
      </w:r>
      <w:r w:rsidR="00136A04">
        <w:t>day-to-day</w:t>
      </w:r>
      <w:r>
        <w:t>.</w:t>
      </w:r>
      <w:r w:rsidR="002155E7">
        <w:t xml:space="preserve"> </w:t>
      </w:r>
      <w:r w:rsidR="00CF0FC2">
        <w:t xml:space="preserve">I have two co-chief executives who run the </w:t>
      </w:r>
      <w:r w:rsidR="00136A04">
        <w:t>day-to-day</w:t>
      </w:r>
      <w:r w:rsidR="00CF0FC2">
        <w:t>.</w:t>
      </w:r>
      <w:r w:rsidR="002155E7">
        <w:t xml:space="preserve"> </w:t>
      </w:r>
      <w:r w:rsidR="00CF0FC2">
        <w:t>My job</w:t>
      </w:r>
      <w:r w:rsidR="002155E7">
        <w:t xml:space="preserve"> </w:t>
      </w:r>
      <w:r w:rsidR="00CF0FC2">
        <w:t xml:space="preserve">is to steward ethics strategy and business </w:t>
      </w:r>
      <w:r w:rsidR="00CF0FC2">
        <w:t>strategy</w:t>
      </w:r>
      <w:r w:rsidR="00D60BB6">
        <w:t>,</w:t>
      </w:r>
      <w:r w:rsidR="00CF0FC2">
        <w:t xml:space="preserve"> and</w:t>
      </w:r>
      <w:r w:rsidR="00CF0FC2">
        <w:t xml:space="preserve"> chair the investment committee.</w:t>
      </w:r>
      <w:r w:rsidR="002155E7">
        <w:t xml:space="preserve"> </w:t>
      </w:r>
      <w:r w:rsidR="00CF0FC2">
        <w:t>I am probably there 60% or 70% of the time and working a little less than that.</w:t>
      </w:r>
      <w:r w:rsidR="002155E7">
        <w:t xml:space="preserve"> </w:t>
      </w:r>
      <w:r w:rsidR="00CF0FC2">
        <w:t>If we can leave it at that, that is probably good for the public record.</w:t>
      </w:r>
      <w:r w:rsidR="002155E7">
        <w:t xml:space="preserve"> </w:t>
      </w:r>
    </w:p>
    <w:p w:rsidR="008479D7" w:rsidP="008479D7">
      <w:pPr>
        <w:pStyle w:val="Question"/>
      </w:pPr>
      <w:sdt>
        <w:sdtPr>
          <w:alias w:val="Member"/>
          <w:tag w:val="&lt;Member mnisId='5198' dodsId='158300'&gt;"/>
          <w:id w:val="1682708501"/>
          <w:placeholder>
            <w:docPart w:val="DefaultPlaceholder_-1854013440"/>
          </w:placeholder>
          <w:richText/>
        </w:sdtPr>
        <w:sdtContent>
          <w:r w:rsidRPr="008479D7">
            <w:rPr>
              <w:b/>
            </w:rPr>
            <w:t>Chris Coghlan:</w:t>
          </w:r>
        </w:sdtContent>
      </w:sdt>
      <w:r>
        <w:t xml:space="preserve"> </w:t>
      </w:r>
      <w:r w:rsidR="00D35943">
        <w:t xml:space="preserve">You mentioned already that you are </w:t>
      </w:r>
      <w:r w:rsidR="001F237E">
        <w:t>leaving two of your trustee positions.</w:t>
      </w:r>
      <w:r w:rsidR="002155E7">
        <w:t xml:space="preserve"> </w:t>
      </w:r>
      <w:r w:rsidR="001F237E">
        <w:t>Are there a</w:t>
      </w:r>
      <w:r>
        <w:t xml:space="preserve">ny other positions </w:t>
      </w:r>
      <w:r w:rsidR="001F237E">
        <w:t xml:space="preserve">that you are </w:t>
      </w:r>
      <w:r>
        <w:t>leaving</w:t>
      </w:r>
      <w:r w:rsidR="002155E7">
        <w:t xml:space="preserve"> </w:t>
      </w:r>
      <w:r w:rsidR="001F237E">
        <w:t>to make space for this?</w:t>
      </w:r>
    </w:p>
    <w:p w:rsidR="001F237E" w:rsidP="008479D7">
      <w:pPr>
        <w:pStyle w:val="Answer"/>
      </w:pPr>
      <w:sdt>
        <w:sdtPr>
          <w:alias w:val="Witness"/>
          <w:id w:val="-876851912"/>
          <w:placeholder>
            <w:docPart w:val="DefaultPlaceholder_-1854013440"/>
          </w:placeholder>
          <w:richText/>
        </w:sdtPr>
        <w:sdtContent>
          <w:r w:rsidRPr="002155E7" w:rsidR="002155E7">
            <w:rPr>
              <w:b/>
              <w:i/>
            </w:rPr>
            <w:t>Ric Lewis:</w:t>
          </w:r>
          <w:r w:rsidRPr="008479D7" w:rsidR="008479D7">
            <w:rPr>
              <w:b/>
            </w:rPr>
            <w:t xml:space="preserve"> </w:t>
          </w:r>
        </w:sdtContent>
      </w:sdt>
      <w:r>
        <w:t xml:space="preserve">There are two that I am </w:t>
      </w:r>
      <w:r w:rsidR="008479D7">
        <w:t>holding</w:t>
      </w:r>
      <w:r>
        <w:t>. I am a non-executive director of Legal &amp; General, which I will continue.</w:t>
      </w:r>
      <w:r w:rsidR="002155E7">
        <w:t xml:space="preserve"> </w:t>
      </w:r>
      <w:r>
        <w:t>I am also a trustee of the Earthshot Prize, which is very involved in environmental and sustainability, so overlaps a lot with the ideas that the Crown Estate does.</w:t>
      </w:r>
      <w:r w:rsidR="002155E7">
        <w:t xml:space="preserve"> </w:t>
      </w:r>
      <w:r>
        <w:t xml:space="preserve">I want to make it clear that not only do the panel, the Crown Estate and </w:t>
      </w:r>
      <w:r w:rsidR="00D60BB6">
        <w:t>I</w:t>
      </w:r>
      <w:r>
        <w:t xml:space="preserve"> believe that there is no conflict now and there will not be,</w:t>
      </w:r>
      <w:r w:rsidR="00D60BB6">
        <w:t xml:space="preserve"> but</w:t>
      </w:r>
      <w:r w:rsidR="002155E7">
        <w:t xml:space="preserve"> </w:t>
      </w:r>
      <w:r>
        <w:t xml:space="preserve">we will vigorously manage from day one. </w:t>
      </w:r>
    </w:p>
    <w:p w:rsidR="007F5AAB" w:rsidP="008479D7">
      <w:pPr>
        <w:pStyle w:val="Answer"/>
      </w:pPr>
      <w:r>
        <w:t xml:space="preserve">We have processes that we have </w:t>
      </w:r>
      <w:r w:rsidR="008479D7">
        <w:t xml:space="preserve">potentially agreed </w:t>
      </w:r>
      <w:r>
        <w:t xml:space="preserve">to be put into action. </w:t>
      </w:r>
      <w:r w:rsidR="008479D7">
        <w:t>I will establish relationship</w:t>
      </w:r>
      <w:r w:rsidR="007C1960">
        <w:t>s</w:t>
      </w:r>
      <w:r w:rsidR="008479D7">
        <w:t xml:space="preserve"> between </w:t>
      </w:r>
      <w:r>
        <w:t>the C</w:t>
      </w:r>
      <w:r w:rsidR="008479D7">
        <w:t xml:space="preserve">rown </w:t>
      </w:r>
      <w:r>
        <w:t>E</w:t>
      </w:r>
      <w:r w:rsidR="008479D7">
        <w:t xml:space="preserve">state and </w:t>
      </w:r>
      <w:r w:rsidR="00D60BB6">
        <w:t xml:space="preserve">the </w:t>
      </w:r>
      <w:r w:rsidR="008479D7">
        <w:t>legal and corporate secretar</w:t>
      </w:r>
      <w:r>
        <w:t>ies of all those entities, so that we have a process where we can</w:t>
      </w:r>
      <w:r w:rsidR="002155E7">
        <w:t xml:space="preserve"> </w:t>
      </w:r>
      <w:r>
        <w:t>see anything that comes up</w:t>
      </w:r>
      <w:r w:rsidR="00BA78E8">
        <w:t xml:space="preserve"> and </w:t>
      </w:r>
      <w:r w:rsidR="008479D7">
        <w:t xml:space="preserve">anything </w:t>
      </w:r>
      <w:r w:rsidR="00BA78E8">
        <w:t>that could be a confli</w:t>
      </w:r>
      <w:r w:rsidR="008479D7">
        <w:t>ct of interest.</w:t>
      </w:r>
      <w:r w:rsidR="002155E7">
        <w:t xml:space="preserve"> </w:t>
      </w:r>
      <w:r w:rsidR="00BA78E8">
        <w:t>There will be a committee at Crown Estate that reviews that with me to make sure that they agree with me too.</w:t>
      </w:r>
      <w:r w:rsidR="002155E7">
        <w:t xml:space="preserve"> </w:t>
      </w:r>
      <w:r w:rsidR="00BA78E8">
        <w:t xml:space="preserve">If there is anything that comes up, I will </w:t>
      </w:r>
      <w:r w:rsidR="008479D7">
        <w:t>recuse myself.</w:t>
      </w:r>
      <w:r w:rsidR="002155E7">
        <w:t xml:space="preserve"> </w:t>
      </w:r>
    </w:p>
    <w:p w:rsidR="008479D7" w:rsidP="008479D7">
      <w:pPr>
        <w:pStyle w:val="Answer"/>
      </w:pPr>
      <w:r>
        <w:t xml:space="preserve">If </w:t>
      </w:r>
      <w:r w:rsidR="00BA78E8">
        <w:t xml:space="preserve">I </w:t>
      </w:r>
      <w:r>
        <w:t>have to</w:t>
      </w:r>
      <w:r>
        <w:t xml:space="preserve"> </w:t>
      </w:r>
      <w:r w:rsidR="00BA78E8">
        <w:t xml:space="preserve">recuse myself </w:t>
      </w:r>
      <w:r>
        <w:t xml:space="preserve">more than a couple of times, </w:t>
      </w:r>
      <w:r w:rsidR="00BA78E8">
        <w:t>I am</w:t>
      </w:r>
      <w:r w:rsidR="002155E7">
        <w:t xml:space="preserve"> </w:t>
      </w:r>
      <w:r w:rsidR="00BA78E8">
        <w:t xml:space="preserve">prepared to </w:t>
      </w:r>
      <w:r>
        <w:t xml:space="preserve">make </w:t>
      </w:r>
      <w:r w:rsidR="00BA78E8">
        <w:t>the C</w:t>
      </w:r>
      <w:r>
        <w:t xml:space="preserve">rown </w:t>
      </w:r>
      <w:r w:rsidR="00BA78E8">
        <w:t>E</w:t>
      </w:r>
      <w:r>
        <w:t xml:space="preserve">state </w:t>
      </w:r>
      <w:r w:rsidR="00BA78E8">
        <w:t xml:space="preserve">my first and main </w:t>
      </w:r>
      <w:r>
        <w:t>priority</w:t>
      </w:r>
      <w:r w:rsidR="00D264B1">
        <w:t>,</w:t>
      </w:r>
      <w:r w:rsidR="00BA78E8">
        <w:t xml:space="preserve"> and I will step down from roles</w:t>
      </w:r>
      <w:r>
        <w:t>.</w:t>
      </w:r>
      <w:r w:rsidR="002155E7">
        <w:t xml:space="preserve"> </w:t>
      </w:r>
      <w:r w:rsidR="00BA78E8">
        <w:t xml:space="preserve">I have told that to the chairs of the other companies, Tristan </w:t>
      </w:r>
      <w:r w:rsidR="00BA78E8">
        <w:t>being the exception because I would have to tell myself</w:t>
      </w:r>
      <w:r w:rsidR="007F5AAB">
        <w:t xml:space="preserve">, so that is </w:t>
      </w:r>
      <w:r w:rsidR="007F5AAB">
        <w:t>pretty easily</w:t>
      </w:r>
      <w:r w:rsidR="007F5AAB">
        <w:t xml:space="preserve"> handled.</w:t>
      </w:r>
      <w:r w:rsidR="002155E7">
        <w:t xml:space="preserve"> </w:t>
      </w:r>
    </w:p>
    <w:p w:rsidR="008479D7" w:rsidP="008479D7">
      <w:pPr>
        <w:pStyle w:val="Question"/>
      </w:pPr>
      <w:sdt>
        <w:sdtPr>
          <w:alias w:val="Member"/>
          <w:tag w:val="&lt;Member mnisId='5198' dodsId='158300'&gt;"/>
          <w:id w:val="868574003"/>
          <w:placeholder>
            <w:docPart w:val="DefaultPlaceholder_-1854013440"/>
          </w:placeholder>
          <w:richText/>
        </w:sdtPr>
        <w:sdtContent>
          <w:r w:rsidRPr="008479D7">
            <w:rPr>
              <w:b/>
            </w:rPr>
            <w:t>Chris Coghlan:</w:t>
          </w:r>
        </w:sdtContent>
      </w:sdt>
      <w:r>
        <w:t xml:space="preserve"> </w:t>
      </w:r>
      <w:r w:rsidR="007F5AAB">
        <w:t>W</w:t>
      </w:r>
      <w:r>
        <w:t xml:space="preserve">ill you </w:t>
      </w:r>
      <w:r w:rsidR="007F5AAB">
        <w:t xml:space="preserve">be </w:t>
      </w:r>
      <w:r>
        <w:t>mak</w:t>
      </w:r>
      <w:r w:rsidR="007F5AAB">
        <w:t xml:space="preserve">ing </w:t>
      </w:r>
      <w:r>
        <w:t xml:space="preserve">use of </w:t>
      </w:r>
      <w:r w:rsidR="007F5AAB">
        <w:t xml:space="preserve">your </w:t>
      </w:r>
      <w:r>
        <w:t xml:space="preserve">extensive contacts in industry </w:t>
      </w:r>
      <w:r w:rsidR="007F5AAB">
        <w:t>in your position and role as chair?</w:t>
      </w:r>
    </w:p>
    <w:p w:rsidR="008479D7" w:rsidP="008479D7">
      <w:pPr>
        <w:pStyle w:val="Answer"/>
      </w:pPr>
      <w:sdt>
        <w:sdtPr>
          <w:alias w:val="Witness"/>
          <w:id w:val="-755667596"/>
          <w:placeholder>
            <w:docPart w:val="DefaultPlaceholder_-1854013440"/>
          </w:placeholder>
          <w:richText/>
        </w:sdtPr>
        <w:sdtContent>
          <w:r w:rsidRPr="002155E7" w:rsidR="002155E7">
            <w:rPr>
              <w:b/>
              <w:i/>
            </w:rPr>
            <w:t>Ric Lewis:</w:t>
          </w:r>
          <w:r w:rsidRPr="008479D7">
            <w:rPr>
              <w:b/>
            </w:rPr>
            <w:t xml:space="preserve"> </w:t>
          </w:r>
        </w:sdtContent>
      </w:sdt>
      <w:r>
        <w:t>I hope so.</w:t>
      </w:r>
      <w:r w:rsidR="002155E7">
        <w:t xml:space="preserve"> </w:t>
      </w:r>
      <w:r w:rsidR="007F5AAB">
        <w:t xml:space="preserve">I want them to be helpful wherever they can be </w:t>
      </w:r>
      <w:r>
        <w:t>helpful.</w:t>
      </w:r>
      <w:r w:rsidR="002155E7">
        <w:t xml:space="preserve"> </w:t>
      </w:r>
      <w:r w:rsidR="007F5AAB">
        <w:t>I can</w:t>
      </w:r>
      <w:r w:rsidR="002155E7">
        <w:t xml:space="preserve"> </w:t>
      </w:r>
      <w:r w:rsidR="007F5AAB">
        <w:t>say already that it is a two-way street.</w:t>
      </w:r>
      <w:r w:rsidR="002155E7">
        <w:t xml:space="preserve"> </w:t>
      </w:r>
      <w:r w:rsidR="007F5AAB">
        <w:t>After the</w:t>
      </w:r>
      <w:r w:rsidR="002155E7">
        <w:t xml:space="preserve"> </w:t>
      </w:r>
      <w:r w:rsidR="007F5AAB">
        <w:t xml:space="preserve">announcement that I was the preferred candidate, you would not </w:t>
      </w:r>
      <w:r>
        <w:t xml:space="preserve">believe how many people </w:t>
      </w:r>
      <w:r w:rsidR="007F5AAB">
        <w:t xml:space="preserve">have a </w:t>
      </w:r>
      <w:r>
        <w:t>party wall</w:t>
      </w:r>
      <w:r w:rsidR="007F5AAB">
        <w:t xml:space="preserve"> or </w:t>
      </w:r>
      <w:r>
        <w:t>right of way</w:t>
      </w:r>
      <w:r w:rsidR="007F5AAB">
        <w:t xml:space="preserve"> that is owned by the Crown Estate and want to have a </w:t>
      </w:r>
      <w:r>
        <w:t>chat.</w:t>
      </w:r>
      <w:r w:rsidR="0007687A">
        <w:t xml:space="preserve"> </w:t>
      </w:r>
      <w:r w:rsidR="007F5AAB">
        <w:t>It has been very helpful to say that I am the preferred candidate but not the confirmed candidate so I could not possibly talk to them about that.</w:t>
      </w:r>
      <w:r w:rsidR="002155E7">
        <w:t xml:space="preserve"> </w:t>
      </w:r>
    </w:p>
    <w:p w:rsidR="008479D7" w:rsidP="008479D7">
      <w:pPr>
        <w:pStyle w:val="Question"/>
      </w:pPr>
      <w:sdt>
        <w:sdtPr>
          <w:alias w:val="Member"/>
          <w:tag w:val="&lt;Member mnisId='5198' dodsId='158300'&gt;"/>
          <w:id w:val="1116416066"/>
          <w:placeholder>
            <w:docPart w:val="DefaultPlaceholder_-1854013440"/>
          </w:placeholder>
          <w:richText/>
        </w:sdtPr>
        <w:sdtContent>
          <w:r w:rsidRPr="008479D7">
            <w:rPr>
              <w:b/>
            </w:rPr>
            <w:t>Chris Coghlan:</w:t>
          </w:r>
        </w:sdtContent>
      </w:sdt>
      <w:r>
        <w:t xml:space="preserve"> </w:t>
      </w:r>
      <w:r w:rsidR="007F5AAB">
        <w:t>Apologies, this is a bit of a basic question, but I need to ask it.</w:t>
      </w:r>
      <w:r w:rsidR="002155E7">
        <w:t xml:space="preserve"> </w:t>
      </w:r>
      <w:r w:rsidR="007F5AAB">
        <w:t xml:space="preserve">Can you confirm that you will not seek to </w:t>
      </w:r>
      <w:r>
        <w:t>generate</w:t>
      </w:r>
      <w:r w:rsidR="002155E7">
        <w:t xml:space="preserve"> </w:t>
      </w:r>
      <w:r w:rsidR="007F5AAB">
        <w:t xml:space="preserve">business or </w:t>
      </w:r>
      <w:r>
        <w:t>advantage</w:t>
      </w:r>
      <w:r w:rsidR="007F5AAB">
        <w:t xml:space="preserve"> for your existing commercial interests through your role as chair?</w:t>
      </w:r>
    </w:p>
    <w:p w:rsidR="008479D7" w:rsidP="008479D7">
      <w:pPr>
        <w:pStyle w:val="Answer"/>
      </w:pPr>
      <w:sdt>
        <w:sdtPr>
          <w:alias w:val="Witness"/>
          <w:id w:val="-21175736"/>
          <w:placeholder>
            <w:docPart w:val="DefaultPlaceholder_-1854013440"/>
          </w:placeholder>
          <w:richText/>
        </w:sdtPr>
        <w:sdtContent>
          <w:r w:rsidRPr="002155E7" w:rsidR="002155E7">
            <w:rPr>
              <w:b/>
              <w:i/>
            </w:rPr>
            <w:t>Ric Lewis:</w:t>
          </w:r>
          <w:r w:rsidRPr="008479D7">
            <w:rPr>
              <w:b/>
            </w:rPr>
            <w:t xml:space="preserve"> </w:t>
          </w:r>
        </w:sdtContent>
      </w:sdt>
      <w:r w:rsidR="007F5AAB">
        <w:t>I 100% confirm that, yes.</w:t>
      </w:r>
    </w:p>
    <w:p w:rsidR="008479D7" w:rsidP="008479D7">
      <w:pPr>
        <w:pStyle w:val="Question"/>
      </w:pPr>
      <w:sdt>
        <w:sdtPr>
          <w:alias w:val="Member"/>
          <w:tag w:val="&lt;Member mnisId='5198' dodsId='158300'&gt;"/>
          <w:id w:val="-741249513"/>
          <w:placeholder>
            <w:docPart w:val="DefaultPlaceholder_-1854013440"/>
          </w:placeholder>
          <w:richText/>
        </w:sdtPr>
        <w:sdtContent>
          <w:r w:rsidRPr="008479D7">
            <w:rPr>
              <w:b/>
            </w:rPr>
            <w:t>Chris Coghlan:</w:t>
          </w:r>
        </w:sdtContent>
      </w:sdt>
      <w:r w:rsidR="002155E7">
        <w:t xml:space="preserve"> </w:t>
      </w:r>
      <w:r w:rsidR="007F5AAB">
        <w:t>Apologies for the same thing.</w:t>
      </w:r>
      <w:r w:rsidR="002155E7">
        <w:t xml:space="preserve"> </w:t>
      </w:r>
      <w:r w:rsidR="007F5AAB">
        <w:t xml:space="preserve">Can you </w:t>
      </w:r>
      <w:r>
        <w:t>confirm</w:t>
      </w:r>
      <w:r w:rsidR="007F5AAB">
        <w:t xml:space="preserve"> that no favourable treatment will be given to existing contacts of</w:t>
      </w:r>
      <w:r w:rsidR="002155E7">
        <w:t xml:space="preserve"> </w:t>
      </w:r>
      <w:r w:rsidR="007F5AAB">
        <w:t>yours should they seek to work with the Crown Estate?</w:t>
      </w:r>
      <w:r>
        <w:t xml:space="preserve"> </w:t>
      </w:r>
    </w:p>
    <w:p w:rsidR="008479D7" w:rsidRPr="004D51B8" w:rsidP="008479D7">
      <w:pPr>
        <w:pStyle w:val="Answer"/>
      </w:pPr>
      <w:sdt>
        <w:sdtPr>
          <w:alias w:val="Witness"/>
          <w:id w:val="510415666"/>
          <w:placeholder>
            <w:docPart w:val="DefaultPlaceholder_-1854013440"/>
          </w:placeholder>
          <w:richText/>
        </w:sdtPr>
        <w:sdtContent>
          <w:r w:rsidRPr="002155E7" w:rsidR="002155E7">
            <w:rPr>
              <w:b/>
              <w:i/>
            </w:rPr>
            <w:t>Ric Lewis:</w:t>
          </w:r>
          <w:r w:rsidRPr="008479D7">
            <w:rPr>
              <w:b/>
            </w:rPr>
            <w:t xml:space="preserve"> </w:t>
          </w:r>
        </w:sdtContent>
      </w:sdt>
      <w:r w:rsidR="007F5AAB">
        <w:t xml:space="preserve">I </w:t>
      </w:r>
      <w:r>
        <w:t xml:space="preserve">confirm </w:t>
      </w:r>
      <w:r w:rsidR="007F5AAB">
        <w:t xml:space="preserve">that </w:t>
      </w:r>
      <w:r>
        <w:t>completely.</w:t>
      </w:r>
      <w:r w:rsidR="002155E7">
        <w:t xml:space="preserve"> </w:t>
      </w:r>
      <w:r w:rsidR="007F5AAB">
        <w:t>As a matter of fact, I like protection from the number</w:t>
      </w:r>
      <w:r w:rsidR="002155E7">
        <w:t xml:space="preserve"> </w:t>
      </w:r>
      <w:r w:rsidR="007F5AAB">
        <w:t>of asks that will come in.</w:t>
      </w:r>
      <w:r w:rsidR="002155E7">
        <w:t xml:space="preserve"> </w:t>
      </w:r>
      <w:r w:rsidR="007F5AAB">
        <w:t>That is something that I am sure that the current chair has had to deal with as well as</w:t>
      </w:r>
      <w:r w:rsidR="002155E7">
        <w:t xml:space="preserve"> </w:t>
      </w:r>
      <w:r w:rsidR="007F5AAB">
        <w:t xml:space="preserve">the chief executive, telling people, “That is a really important message to you, but I </w:t>
      </w:r>
      <w:r w:rsidRPr="004D51B8" w:rsidR="007F5AAB">
        <w:t xml:space="preserve">cannot really help you with it”. </w:t>
      </w:r>
    </w:p>
    <w:p w:rsidR="008479D7" w:rsidP="008479D7">
      <w:pPr>
        <w:pStyle w:val="Question"/>
      </w:pPr>
      <w:sdt>
        <w:sdtPr>
          <w:alias w:val="Member"/>
          <w:tag w:val="&lt;Member mnisId='5198' dodsId='158300'&gt;"/>
          <w:id w:val="-1653058371"/>
          <w:placeholder>
            <w:docPart w:val="DefaultPlaceholder_-1854013440"/>
          </w:placeholder>
          <w:richText/>
        </w:sdtPr>
        <w:sdtContent>
          <w:r w:rsidRPr="004D51B8">
            <w:rPr>
              <w:b/>
            </w:rPr>
            <w:t>Chris Coghlan:</w:t>
          </w:r>
        </w:sdtContent>
      </w:sdt>
      <w:r w:rsidRPr="004D51B8">
        <w:t xml:space="preserve"> </w:t>
      </w:r>
      <w:r w:rsidRPr="004D51B8" w:rsidR="007F5AAB">
        <w:t>Apologies again</w:t>
      </w:r>
      <w:r w:rsidRPr="004D51B8" w:rsidR="003213D7">
        <w:t>.</w:t>
      </w:r>
      <w:r w:rsidRPr="004D51B8" w:rsidR="002155E7">
        <w:t xml:space="preserve"> </w:t>
      </w:r>
      <w:r w:rsidRPr="004D51B8" w:rsidR="003213D7">
        <w:t>It is formulaic but we need to ask it.</w:t>
      </w:r>
      <w:r w:rsidRPr="004D51B8" w:rsidR="002155E7">
        <w:t xml:space="preserve"> </w:t>
      </w:r>
      <w:r w:rsidRPr="004D51B8" w:rsidR="003213D7">
        <w:t>You have already answered this to an extent.</w:t>
      </w:r>
      <w:r w:rsidRPr="004D51B8" w:rsidR="002155E7">
        <w:t xml:space="preserve"> </w:t>
      </w:r>
      <w:r w:rsidRPr="004D51B8" w:rsidR="003213D7">
        <w:t>Is it possible that</w:t>
      </w:r>
      <w:r w:rsidR="003213D7">
        <w:t xml:space="preserve"> companies you control may be operating in direct competition with the Crown Estate? </w:t>
      </w:r>
    </w:p>
    <w:p w:rsidR="008479D7" w:rsidP="008479D7">
      <w:pPr>
        <w:pStyle w:val="Answer"/>
      </w:pPr>
      <w:sdt>
        <w:sdtPr>
          <w:alias w:val="Witness"/>
          <w:id w:val="-1935738414"/>
          <w:placeholder>
            <w:docPart w:val="DefaultPlaceholder_-1854013440"/>
          </w:placeholder>
          <w:richText/>
        </w:sdtPr>
        <w:sdtContent>
          <w:r w:rsidRPr="002155E7" w:rsidR="002155E7">
            <w:rPr>
              <w:b/>
              <w:i/>
            </w:rPr>
            <w:t>Ric Lewis:</w:t>
          </w:r>
          <w:r w:rsidRPr="008479D7">
            <w:rPr>
              <w:b/>
            </w:rPr>
            <w:t xml:space="preserve"> </w:t>
          </w:r>
        </w:sdtContent>
      </w:sdt>
      <w:r w:rsidR="003213D7">
        <w:t>In theory anything is possible, but there is nothing that has come to my attention or nothing I am worried about.</w:t>
      </w:r>
      <w:r w:rsidR="002155E7">
        <w:t xml:space="preserve"> </w:t>
      </w:r>
      <w:r w:rsidR="003213D7">
        <w:t xml:space="preserve">In </w:t>
      </w:r>
      <w:r>
        <w:t>concept</w:t>
      </w:r>
      <w:r w:rsidR="003213D7">
        <w:t xml:space="preserve">, it </w:t>
      </w:r>
      <w:r>
        <w:t xml:space="preserve">could be </w:t>
      </w:r>
      <w:r w:rsidR="003213D7">
        <w:t xml:space="preserve">that there are </w:t>
      </w:r>
      <w:r>
        <w:t>counterparties.</w:t>
      </w:r>
      <w:r w:rsidR="002155E7">
        <w:t xml:space="preserve"> </w:t>
      </w:r>
      <w:r w:rsidR="003213D7">
        <w:t xml:space="preserve">I do not think that there are probably companies that we are invested in, because we operate in a </w:t>
      </w:r>
      <w:r>
        <w:t>different part of risk spectrum</w:t>
      </w:r>
      <w:r w:rsidR="003213D7">
        <w:t>, but there will be people I know who might be in</w:t>
      </w:r>
      <w:r w:rsidR="002155E7">
        <w:t xml:space="preserve"> </w:t>
      </w:r>
      <w:r w:rsidR="003213D7">
        <w:t>competition on a piece of land or initiative with the Crown Estate, yes.</w:t>
      </w:r>
      <w:r w:rsidR="002155E7">
        <w:t xml:space="preserve"> </w:t>
      </w:r>
      <w:r>
        <w:t>In theory, sure</w:t>
      </w:r>
      <w:r w:rsidR="003213D7">
        <w:t>, but the world is that way.</w:t>
      </w:r>
    </w:p>
    <w:p w:rsidR="003213D7" w:rsidP="00A92908">
      <w:pPr>
        <w:pStyle w:val="Question"/>
      </w:pPr>
      <w:sdt>
        <w:sdtPr>
          <w:alias w:val="Member"/>
          <w:tag w:val="&lt;Member mnisId='5198' dodsId='158300'&gt;"/>
          <w:id w:val="-1808234602"/>
          <w:placeholder>
            <w:docPart w:val="F4E31C64210A41879E01EB3F7379C5EA"/>
          </w:placeholder>
          <w:richText/>
        </w:sdtPr>
        <w:sdtContent>
          <w:r w:rsidRPr="008479D7">
            <w:rPr>
              <w:b/>
            </w:rPr>
            <w:t>Chris Coghlan:</w:t>
          </w:r>
        </w:sdtContent>
      </w:sdt>
      <w:r>
        <w:rPr>
          <w:b/>
        </w:rPr>
        <w:t xml:space="preserve"> </w:t>
      </w:r>
      <w:r w:rsidRPr="00A92908">
        <w:t>You have processes.</w:t>
      </w:r>
    </w:p>
    <w:p w:rsidR="003213D7" w:rsidP="008479D7">
      <w:pPr>
        <w:pStyle w:val="Answer"/>
      </w:pPr>
      <w:sdt>
        <w:sdtPr>
          <w:alias w:val="Witness"/>
          <w:id w:val="1756635981"/>
          <w:placeholder>
            <w:docPart w:val="5C85026A3D834B67B620679B458E5331"/>
          </w:placeholder>
          <w:richText/>
        </w:sdtPr>
        <w:sdtContent>
          <w:r w:rsidRPr="002155E7" w:rsidR="002155E7">
            <w:rPr>
              <w:b/>
              <w:i/>
            </w:rPr>
            <w:t>Ric Lewis:</w:t>
          </w:r>
          <w:r w:rsidRPr="008479D7">
            <w:rPr>
              <w:b/>
            </w:rPr>
            <w:t xml:space="preserve"> </w:t>
          </w:r>
        </w:sdtContent>
      </w:sdt>
      <w:r>
        <w:t>Yes. The whole world works that way.</w:t>
      </w:r>
      <w:r w:rsidR="002155E7">
        <w:t xml:space="preserve"> </w:t>
      </w:r>
      <w:r>
        <w:t>There is always something.</w:t>
      </w:r>
    </w:p>
    <w:p w:rsidR="008479D7" w:rsidP="008479D7">
      <w:pPr>
        <w:pStyle w:val="Question"/>
      </w:pPr>
      <w:sdt>
        <w:sdtPr>
          <w:alias w:val="Member"/>
          <w:tag w:val="&lt;Member mnisId='5198' dodsId='158300'&gt;"/>
          <w:id w:val="-1648733693"/>
          <w:placeholder>
            <w:docPart w:val="DefaultPlaceholder_-1854013440"/>
          </w:placeholder>
          <w:richText/>
        </w:sdtPr>
        <w:sdtContent>
          <w:r w:rsidRPr="008479D7">
            <w:rPr>
              <w:b/>
            </w:rPr>
            <w:t>Chris Coghlan:</w:t>
          </w:r>
        </w:sdtContent>
      </w:sdt>
      <w:r>
        <w:t xml:space="preserve"> </w:t>
      </w:r>
      <w:r w:rsidR="003213D7">
        <w:t>Great, so I can be less formulaic now.</w:t>
      </w:r>
      <w:r w:rsidR="002155E7">
        <w:t xml:space="preserve"> </w:t>
      </w:r>
      <w:r w:rsidR="003213D7">
        <w:t>W</w:t>
      </w:r>
      <w:r>
        <w:t xml:space="preserve">hy </w:t>
      </w:r>
      <w:r w:rsidR="003213D7">
        <w:t>do you believe the C</w:t>
      </w:r>
      <w:r>
        <w:t xml:space="preserve">rown </w:t>
      </w:r>
      <w:r w:rsidR="003213D7">
        <w:t>E</w:t>
      </w:r>
      <w:r>
        <w:t>state needs</w:t>
      </w:r>
      <w:r w:rsidR="003213D7">
        <w:t xml:space="preserve"> the power to borrow, as envisaged by the Crown Estate Bill</w:t>
      </w:r>
      <w:r w:rsidR="004D51B8">
        <w:t>?</w:t>
      </w:r>
    </w:p>
    <w:p w:rsidR="008479D7" w:rsidP="008479D7">
      <w:pPr>
        <w:pStyle w:val="Answer"/>
      </w:pPr>
      <w:sdt>
        <w:sdtPr>
          <w:alias w:val="Witness"/>
          <w:id w:val="-390354885"/>
          <w:placeholder>
            <w:docPart w:val="DefaultPlaceholder_-1854013440"/>
          </w:placeholder>
          <w:richText/>
        </w:sdtPr>
        <w:sdtContent>
          <w:r w:rsidRPr="002155E7" w:rsidR="002155E7">
            <w:rPr>
              <w:b/>
              <w:i/>
            </w:rPr>
            <w:t>Ric Lewis:</w:t>
          </w:r>
          <w:r w:rsidRPr="008479D7">
            <w:rPr>
              <w:b/>
            </w:rPr>
            <w:t xml:space="preserve"> </w:t>
          </w:r>
        </w:sdtContent>
      </w:sdt>
      <w:r w:rsidR="003213D7">
        <w:t>“N</w:t>
      </w:r>
      <w:r>
        <w:t>eed</w:t>
      </w:r>
      <w:r w:rsidR="003213D7">
        <w:t xml:space="preserve">” </w:t>
      </w:r>
      <w:r>
        <w:t xml:space="preserve">is </w:t>
      </w:r>
      <w:r w:rsidR="003213D7">
        <w:t xml:space="preserve">an </w:t>
      </w:r>
      <w:r>
        <w:t xml:space="preserve">important word, </w:t>
      </w:r>
      <w:r w:rsidR="003213D7">
        <w:t xml:space="preserve">so </w:t>
      </w:r>
      <w:r>
        <w:t xml:space="preserve">maybe </w:t>
      </w:r>
      <w:r w:rsidR="003213D7">
        <w:t xml:space="preserve">I will </w:t>
      </w:r>
      <w:r>
        <w:t>duck that</w:t>
      </w:r>
      <w:r w:rsidR="003213D7">
        <w:t xml:space="preserve"> a little bit</w:t>
      </w:r>
      <w:r>
        <w:t>.</w:t>
      </w:r>
      <w:r w:rsidR="002155E7">
        <w:t xml:space="preserve"> </w:t>
      </w:r>
      <w:r w:rsidR="003213D7">
        <w:t xml:space="preserve">It is an </w:t>
      </w:r>
      <w:r>
        <w:t>important development</w:t>
      </w:r>
      <w:r w:rsidR="003213D7">
        <w:t xml:space="preserve"> after 260 years</w:t>
      </w:r>
      <w:r>
        <w:t>.</w:t>
      </w:r>
      <w:r w:rsidR="002155E7">
        <w:t xml:space="preserve"> </w:t>
      </w:r>
    </w:p>
    <w:p w:rsidR="008479D7" w:rsidP="008479D7">
      <w:pPr>
        <w:pStyle w:val="Question"/>
      </w:pPr>
      <w:sdt>
        <w:sdtPr>
          <w:alias w:val="Member"/>
          <w:tag w:val="&lt;Member mnisId='5198' dodsId='158300'&gt;"/>
          <w:id w:val="-1107042559"/>
          <w:placeholder>
            <w:docPart w:val="DefaultPlaceholder_-1854013440"/>
          </w:placeholder>
          <w:richText/>
        </w:sdtPr>
        <w:sdtContent>
          <w:r w:rsidRPr="008479D7">
            <w:rPr>
              <w:b/>
            </w:rPr>
            <w:t>Chris Coghlan:</w:t>
          </w:r>
        </w:sdtContent>
      </w:sdt>
      <w:r>
        <w:t xml:space="preserve"> </w:t>
      </w:r>
      <w:r w:rsidR="003213D7">
        <w:t xml:space="preserve">Why would it </w:t>
      </w:r>
      <w:r>
        <w:t>help?</w:t>
      </w:r>
    </w:p>
    <w:p w:rsidR="003213D7" w:rsidP="008479D7">
      <w:pPr>
        <w:pStyle w:val="Answer"/>
      </w:pPr>
      <w:sdt>
        <w:sdtPr>
          <w:alias w:val="Witness"/>
          <w:id w:val="1667053148"/>
          <w:placeholder>
            <w:docPart w:val="DefaultPlaceholder_-1854013440"/>
          </w:placeholder>
          <w:richText/>
        </w:sdtPr>
        <w:sdtContent>
          <w:r w:rsidRPr="002155E7" w:rsidR="002155E7">
            <w:rPr>
              <w:b/>
              <w:i/>
            </w:rPr>
            <w:t>Ric Lewis:</w:t>
          </w:r>
          <w:r w:rsidRPr="008479D7" w:rsidR="008479D7">
            <w:rPr>
              <w:b/>
            </w:rPr>
            <w:t xml:space="preserve"> </w:t>
          </w:r>
        </w:sdtContent>
      </w:sdt>
      <w:r>
        <w:t xml:space="preserve">Prudent leverage can be the </w:t>
      </w:r>
      <w:r w:rsidR="008479D7">
        <w:t xml:space="preserve">cornerstone of </w:t>
      </w:r>
      <w:r>
        <w:t xml:space="preserve">a </w:t>
      </w:r>
      <w:r w:rsidR="008479D7">
        <w:t>great financial plan</w:t>
      </w:r>
      <w:r>
        <w:t>, if managed very well.</w:t>
      </w:r>
      <w:r w:rsidR="002155E7">
        <w:t xml:space="preserve"> </w:t>
      </w:r>
      <w:r>
        <w:t>When the Crown Estate looks at the number of things it can do and do at bigger scale, the challenge it has is how it generates the economic return to the Treasury for the public good that it promised</w:t>
      </w:r>
      <w:r w:rsidR="00A92908">
        <w:t>,</w:t>
      </w:r>
      <w:r>
        <w:t xml:space="preserve"> </w:t>
      </w:r>
      <w:r>
        <w:t>at the same time that</w:t>
      </w:r>
      <w:r>
        <w:t xml:space="preserve"> it needs additional equity to put into deals, transactions or initiatives.</w:t>
      </w:r>
      <w:r w:rsidR="002155E7">
        <w:t xml:space="preserve"> </w:t>
      </w:r>
      <w:r>
        <w:t>To date, it has been forced to think about having</w:t>
      </w:r>
      <w:r w:rsidR="002155E7">
        <w:t xml:space="preserve"> </w:t>
      </w:r>
      <w:r>
        <w:t>to sell some of its prize assets to have the income to do that.</w:t>
      </w:r>
    </w:p>
    <w:p w:rsidR="00742FD8" w:rsidP="008479D7">
      <w:pPr>
        <w:pStyle w:val="Answer"/>
      </w:pPr>
      <w:r w:rsidRPr="00A92908">
        <w:t xml:space="preserve">With a little bit of leverage, it does not have to sell something that it regards as valuable and can put </w:t>
      </w:r>
      <w:r w:rsidR="00A92908">
        <w:t xml:space="preserve">up </w:t>
      </w:r>
      <w:r w:rsidRPr="00A92908">
        <w:t>the up</w:t>
      </w:r>
      <w:r w:rsidR="005244FF">
        <w:t>-</w:t>
      </w:r>
      <w:r w:rsidRPr="00A92908">
        <w:t>front equity in there, but that comes with a lot of risks.</w:t>
      </w:r>
      <w:r w:rsidRPr="00A92908" w:rsidR="002155E7">
        <w:t xml:space="preserve"> </w:t>
      </w:r>
      <w:r w:rsidRPr="00A92908">
        <w:t>I have a very well-developed personal philosophy on leverage.</w:t>
      </w:r>
      <w:r w:rsidRPr="00A92908" w:rsidR="002155E7">
        <w:t xml:space="preserve"> </w:t>
      </w:r>
      <w:r w:rsidRPr="00A92908">
        <w:t>Even though my business in Tristan Capital works in a world where people will give you a lot of money, debt and leverage, we have always been a moderate</w:t>
      </w:r>
      <w:r w:rsidR="005244FF">
        <w:t>-</w:t>
      </w:r>
      <w:r w:rsidRPr="00A92908">
        <w:t>leverage borrower.</w:t>
      </w:r>
      <w:r w:rsidRPr="00A92908" w:rsidR="002155E7">
        <w:t xml:space="preserve"> </w:t>
      </w:r>
      <w:r w:rsidRPr="00A92908">
        <w:t xml:space="preserve">Leverage can be </w:t>
      </w:r>
      <w:r w:rsidRPr="00A92908">
        <w:t>really helpful</w:t>
      </w:r>
      <w:r w:rsidRPr="00A92908">
        <w:t xml:space="preserve"> </w:t>
      </w:r>
      <w:r w:rsidR="005244FF">
        <w:t>but</w:t>
      </w:r>
      <w:r w:rsidRPr="00A92908">
        <w:t xml:space="preserve"> can also kill.</w:t>
      </w:r>
      <w:r w:rsidRPr="00A92908" w:rsidR="002155E7">
        <w:t xml:space="preserve"> </w:t>
      </w:r>
      <w:r w:rsidRPr="00A92908">
        <w:t>I believe</w:t>
      </w:r>
      <w:r w:rsidRPr="00A92908" w:rsidR="002155E7">
        <w:t xml:space="preserve"> </w:t>
      </w:r>
      <w:r w:rsidRPr="00A92908">
        <w:t xml:space="preserve">firmly that you can never </w:t>
      </w:r>
      <w:r w:rsidR="008479D7">
        <w:t xml:space="preserve">put </w:t>
      </w:r>
      <w:r>
        <w:t>your</w:t>
      </w:r>
      <w:r w:rsidR="008479D7">
        <w:t xml:space="preserve">self in </w:t>
      </w:r>
      <w:r>
        <w:t xml:space="preserve">a </w:t>
      </w:r>
      <w:r w:rsidR="008479D7">
        <w:t xml:space="preserve">position where </w:t>
      </w:r>
      <w:r>
        <w:t xml:space="preserve">you </w:t>
      </w:r>
      <w:r w:rsidR="008479D7">
        <w:t>have to</w:t>
      </w:r>
      <w:r w:rsidR="008479D7">
        <w:t xml:space="preserve"> do anything</w:t>
      </w:r>
      <w:r>
        <w:t xml:space="preserve">. </w:t>
      </w:r>
    </w:p>
    <w:p w:rsidR="00561693" w:rsidP="008479D7">
      <w:pPr>
        <w:pStyle w:val="Answer"/>
      </w:pPr>
      <w:r>
        <w:t>Market cycles and values change</w:t>
      </w:r>
      <w:r w:rsidR="00346583">
        <w:t>,</w:t>
      </w:r>
      <w:r>
        <w:t xml:space="preserve"> and all of a </w:t>
      </w:r>
      <w:r>
        <w:t>sudden</w:t>
      </w:r>
      <w:r>
        <w:t xml:space="preserve"> your asset is overleveraged, or a lender calls in the debt because they say, “This is not at the right leverage level”</w:t>
      </w:r>
      <w:r w:rsidR="00742FD8">
        <w:t>, or they stop wanting to lend because of what happens in the debt capital markets.</w:t>
      </w:r>
      <w:r w:rsidR="002155E7">
        <w:t xml:space="preserve"> </w:t>
      </w:r>
      <w:r w:rsidR="00742FD8">
        <w:t>You need to be able to look at this.</w:t>
      </w:r>
      <w:r w:rsidR="002155E7">
        <w:t xml:space="preserve"> </w:t>
      </w:r>
      <w:r w:rsidR="00742FD8">
        <w:t>At the moderate leverage levels that the Crown Estate is contemplating, it</w:t>
      </w:r>
      <w:r w:rsidR="002155E7">
        <w:t xml:space="preserve"> </w:t>
      </w:r>
      <w:r w:rsidR="00742FD8">
        <w:t>is market cycle protected.</w:t>
      </w:r>
      <w:r w:rsidR="002155E7">
        <w:t xml:space="preserve"> </w:t>
      </w:r>
      <w:r w:rsidR="00742FD8">
        <w:t xml:space="preserve">That is </w:t>
      </w:r>
      <w:r w:rsidR="00742FD8">
        <w:t>really important</w:t>
      </w:r>
      <w:r w:rsidR="00742FD8">
        <w:t>.</w:t>
      </w:r>
      <w:r w:rsidR="0007687A">
        <w:t xml:space="preserve"> </w:t>
      </w:r>
    </w:p>
    <w:p w:rsidR="008479D7" w:rsidP="00561693">
      <w:pPr>
        <w:pStyle w:val="Question"/>
      </w:pPr>
      <w:sdt>
        <w:sdtPr>
          <w:alias w:val="Member"/>
          <w:tag w:val="&lt;Member mnisId='5198' dodsId='158300'&gt;"/>
          <w:id w:val="300276071"/>
          <w:placeholder>
            <w:docPart w:val="DefaultPlaceholder_-1854013440"/>
          </w:placeholder>
          <w:richText/>
        </w:sdtPr>
        <w:sdtContent>
          <w:r w:rsidRPr="00561693" w:rsidR="00561693">
            <w:rPr>
              <w:b/>
            </w:rPr>
            <w:t>Chris Coghlan:</w:t>
          </w:r>
        </w:sdtContent>
      </w:sdt>
      <w:r w:rsidR="00561693">
        <w:t xml:space="preserve"> </w:t>
      </w:r>
      <w:r w:rsidR="00742FD8">
        <w:t>How would you think about managing that?</w:t>
      </w:r>
      <w:r w:rsidR="002155E7">
        <w:t xml:space="preserve"> </w:t>
      </w:r>
      <w:r w:rsidR="00742FD8">
        <w:t>Would you have maximum leverage ratios, I guess</w:t>
      </w:r>
      <w:r w:rsidR="00127A08">
        <w:t>,</w:t>
      </w:r>
      <w:r w:rsidR="002155E7">
        <w:t xml:space="preserve"> </w:t>
      </w:r>
      <w:r w:rsidR="00742FD8">
        <w:t>approved by the board?</w:t>
      </w:r>
      <w:r w:rsidR="002155E7">
        <w:t xml:space="preserve"> </w:t>
      </w:r>
      <w:r w:rsidR="00742FD8">
        <w:t>How would that work?</w:t>
      </w:r>
      <w:r w:rsidR="002155E7">
        <w:t xml:space="preserve"> </w:t>
      </w:r>
    </w:p>
    <w:p w:rsidR="00561693" w:rsidP="00561693">
      <w:pPr>
        <w:pStyle w:val="Answer"/>
      </w:pPr>
      <w:sdt>
        <w:sdtPr>
          <w:alias w:val="Witness"/>
          <w:id w:val="-1683659908"/>
          <w:placeholder>
            <w:docPart w:val="DefaultPlaceholder_-1854013440"/>
          </w:placeholder>
          <w:richText/>
        </w:sdtPr>
        <w:sdtContent>
          <w:r w:rsidRPr="002155E7" w:rsidR="002155E7">
            <w:rPr>
              <w:b/>
              <w:i/>
            </w:rPr>
            <w:t>Ric Lewis:</w:t>
          </w:r>
          <w:r w:rsidRPr="00561693">
            <w:rPr>
              <w:b/>
            </w:rPr>
            <w:t xml:space="preserve"> </w:t>
          </w:r>
        </w:sdtContent>
      </w:sdt>
      <w:r w:rsidR="00742FD8">
        <w:t>As I understand it, that conversation is going on between the Crown</w:t>
      </w:r>
      <w:r w:rsidR="002155E7">
        <w:t xml:space="preserve"> </w:t>
      </w:r>
      <w:r w:rsidR="00742FD8">
        <w:t>Estate and the Treasury now. I am not privy to all of that, but I think that there will be an agreement that the board gets to set some kind of leverage that is comfortable to the Treasury, Parliament and public good.</w:t>
      </w:r>
      <w:r w:rsidR="002155E7">
        <w:t xml:space="preserve"> </w:t>
      </w:r>
      <w:r w:rsidR="00742FD8">
        <w:t xml:space="preserve">I am more than </w:t>
      </w:r>
      <w:r>
        <w:t xml:space="preserve">pleased to work inside </w:t>
      </w:r>
      <w:r w:rsidR="00742FD8">
        <w:t xml:space="preserve">those </w:t>
      </w:r>
      <w:r>
        <w:t>constraints.</w:t>
      </w:r>
      <w:r w:rsidR="002155E7">
        <w:t xml:space="preserve"> </w:t>
      </w:r>
      <w:r w:rsidR="00742FD8">
        <w:t xml:space="preserve">Any amount would be helpful to the Crown </w:t>
      </w:r>
      <w:r w:rsidR="00742FD8">
        <w:t>Estate, but</w:t>
      </w:r>
      <w:r w:rsidR="00742FD8">
        <w:t xml:space="preserve"> making </w:t>
      </w:r>
      <w:r>
        <w:t xml:space="preserve">sure </w:t>
      </w:r>
      <w:r w:rsidR="00742FD8">
        <w:t xml:space="preserve">that it does not </w:t>
      </w:r>
      <w:r>
        <w:t xml:space="preserve">endanger </w:t>
      </w:r>
      <w:r w:rsidR="00742FD8">
        <w:t xml:space="preserve">its four </w:t>
      </w:r>
      <w:r>
        <w:t>strategic</w:t>
      </w:r>
      <w:r w:rsidR="00742FD8">
        <w:t xml:space="preserve"> priorities is really important</w:t>
      </w:r>
      <w:r>
        <w:t>.</w:t>
      </w:r>
    </w:p>
    <w:p w:rsidR="00561693" w:rsidP="00561693">
      <w:pPr>
        <w:pStyle w:val="Question"/>
      </w:pPr>
      <w:sdt>
        <w:sdtPr>
          <w:alias w:val="Member"/>
          <w:tag w:val="&lt;Member mnisId='5198' dodsId='158300'&gt;"/>
          <w:id w:val="-1647581793"/>
          <w:placeholder>
            <w:docPart w:val="DefaultPlaceholder_-1854013440"/>
          </w:placeholder>
          <w:richText/>
        </w:sdtPr>
        <w:sdtContent>
          <w:r w:rsidRPr="00561693">
            <w:rPr>
              <w:b/>
            </w:rPr>
            <w:t>Chris Coghlan:</w:t>
          </w:r>
        </w:sdtContent>
      </w:sdt>
      <w:r>
        <w:t xml:space="preserve"> </w:t>
      </w:r>
      <w:r w:rsidR="00473282">
        <w:t xml:space="preserve">Presumably, when the Crown Estate </w:t>
      </w:r>
      <w:r>
        <w:t>develop</w:t>
      </w:r>
      <w:r w:rsidR="00473282">
        <w:t xml:space="preserve">s its </w:t>
      </w:r>
      <w:r>
        <w:t>asset</w:t>
      </w:r>
      <w:r w:rsidR="00473282">
        <w:t xml:space="preserve"> </w:t>
      </w:r>
      <w:r>
        <w:t>base</w:t>
      </w:r>
      <w:r w:rsidR="00473282">
        <w:t xml:space="preserve">, </w:t>
      </w:r>
      <w:r w:rsidR="00473282">
        <w:t>by definition it</w:t>
      </w:r>
      <w:r w:rsidR="00473282">
        <w:t xml:space="preserve"> is going to be competing with the private sector.</w:t>
      </w:r>
      <w:r w:rsidR="002155E7">
        <w:t xml:space="preserve"> </w:t>
      </w:r>
      <w:r w:rsidR="00473282">
        <w:t>Is that a problem?</w:t>
      </w:r>
    </w:p>
    <w:p w:rsidR="00473282" w:rsidP="00561693">
      <w:pPr>
        <w:pStyle w:val="Answer"/>
      </w:pPr>
      <w:sdt>
        <w:sdtPr>
          <w:alias w:val="Witness"/>
          <w:id w:val="994379823"/>
          <w:placeholder>
            <w:docPart w:val="DefaultPlaceholder_-1854013440"/>
          </w:placeholder>
          <w:richText/>
        </w:sdtPr>
        <w:sdtContent>
          <w:r w:rsidRPr="002155E7" w:rsidR="002155E7">
            <w:rPr>
              <w:b/>
              <w:i/>
            </w:rPr>
            <w:t>Ric Lewis:</w:t>
          </w:r>
          <w:r w:rsidRPr="00561693" w:rsidR="00561693">
            <w:rPr>
              <w:b/>
            </w:rPr>
            <w:t xml:space="preserve"> </w:t>
          </w:r>
        </w:sdtContent>
      </w:sdt>
      <w:r>
        <w:t xml:space="preserve">It is </w:t>
      </w:r>
      <w:r w:rsidR="00561693">
        <w:t>two things</w:t>
      </w:r>
      <w:r>
        <w:t>. It already does.</w:t>
      </w:r>
      <w:r w:rsidR="002155E7">
        <w:t xml:space="preserve"> </w:t>
      </w:r>
      <w:r>
        <w:t>If it has an office building in London, it already competes with the private sector.</w:t>
      </w:r>
      <w:r w:rsidR="002155E7">
        <w:t xml:space="preserve"> </w:t>
      </w:r>
      <w:r>
        <w:t xml:space="preserve">The more important thing, and the thing that is </w:t>
      </w:r>
      <w:r>
        <w:t>really interesting</w:t>
      </w:r>
      <w:r>
        <w:t xml:space="preserve"> as</w:t>
      </w:r>
      <w:r w:rsidR="002155E7">
        <w:t xml:space="preserve"> </w:t>
      </w:r>
      <w:r>
        <w:t>you go forward, is that it also partners, potentially, with the private sector in a bunch of ways.</w:t>
      </w:r>
    </w:p>
    <w:p w:rsidR="00561693" w:rsidP="00561693">
      <w:pPr>
        <w:pStyle w:val="Answer"/>
      </w:pPr>
      <w:r w:rsidRPr="00127A08">
        <w:t xml:space="preserve">One thing that you did not ask </w:t>
      </w:r>
      <w:r w:rsidRPr="00127A08">
        <w:t>me</w:t>
      </w:r>
      <w:r w:rsidRPr="00127A08">
        <w:t xml:space="preserve"> but I would be remiss if I did not say is why I really want to do this.</w:t>
      </w:r>
      <w:r w:rsidR="002155E7">
        <w:t xml:space="preserve"> </w:t>
      </w:r>
      <w:r>
        <w:t>I look at this and say that it is an interesting and almost unique opportunity to work in public assets and private markets for the state interest and for a sovereign stakeholdership.</w:t>
      </w:r>
      <w:r w:rsidR="002155E7">
        <w:t xml:space="preserve"> </w:t>
      </w:r>
      <w:r>
        <w:t>That does not exist anywhere else.</w:t>
      </w:r>
      <w:r w:rsidR="002155E7">
        <w:t xml:space="preserve"> </w:t>
      </w:r>
      <w:r>
        <w:t xml:space="preserve">The important part is that you are in private markets </w:t>
      </w:r>
      <w:r>
        <w:t>and competing there, whether it is marine issues or wind issues. Where you are bringing capital in, there is a greater opportunity</w:t>
      </w:r>
      <w:r w:rsidR="002155E7">
        <w:t xml:space="preserve"> </w:t>
      </w:r>
      <w:r>
        <w:t>to partner with private markets and international investment, as well as</w:t>
      </w:r>
      <w:r w:rsidR="00346583">
        <w:t xml:space="preserve"> to</w:t>
      </w:r>
      <w:r>
        <w:t xml:space="preserve"> compete with it.</w:t>
      </w:r>
      <w:r w:rsidR="0007687A">
        <w:t xml:space="preserve"> </w:t>
      </w:r>
    </w:p>
    <w:p w:rsidR="00561693" w:rsidP="00561693">
      <w:pPr>
        <w:pStyle w:val="Question"/>
      </w:pPr>
      <w:sdt>
        <w:sdtPr>
          <w:alias w:val="Member"/>
          <w:tag w:val="&lt;Member mnisId='5198' dodsId='158300'&gt;"/>
          <w:id w:val="438577055"/>
          <w:placeholder>
            <w:docPart w:val="DefaultPlaceholder_-1854013440"/>
          </w:placeholder>
          <w:richText/>
        </w:sdtPr>
        <w:sdtContent>
          <w:r w:rsidRPr="00561693">
            <w:rPr>
              <w:b/>
            </w:rPr>
            <w:t>Chris Coghlan:</w:t>
          </w:r>
        </w:sdtContent>
      </w:sdt>
      <w:r>
        <w:t xml:space="preserve"> </w:t>
      </w:r>
      <w:r w:rsidR="0082556D">
        <w:t xml:space="preserve">You </w:t>
      </w:r>
      <w:r>
        <w:t xml:space="preserve">would not envisage your role to be </w:t>
      </w:r>
      <w:r w:rsidR="0082556D">
        <w:t xml:space="preserve">to </w:t>
      </w:r>
      <w:r>
        <w:t xml:space="preserve">help crowd in </w:t>
      </w:r>
      <w:r w:rsidR="0082556D">
        <w:t>private sector investment, for example, or having a higher risk tolerance than, say, the private sector.</w:t>
      </w:r>
    </w:p>
    <w:p w:rsidR="00561693" w:rsidP="00561693">
      <w:pPr>
        <w:pStyle w:val="Answer"/>
      </w:pPr>
      <w:sdt>
        <w:sdtPr>
          <w:alias w:val="Witness"/>
          <w:id w:val="2041316703"/>
          <w:placeholder>
            <w:docPart w:val="DefaultPlaceholder_-1854013440"/>
          </w:placeholder>
          <w:richText/>
        </w:sdtPr>
        <w:sdtContent>
          <w:r w:rsidRPr="002155E7" w:rsidR="002155E7">
            <w:rPr>
              <w:b/>
              <w:i/>
            </w:rPr>
            <w:t>Ric Lewis:</w:t>
          </w:r>
          <w:r w:rsidRPr="00561693">
            <w:rPr>
              <w:b/>
            </w:rPr>
            <w:t xml:space="preserve"> </w:t>
          </w:r>
        </w:sdtContent>
      </w:sdt>
      <w:r w:rsidR="0082556D">
        <w:t xml:space="preserve">I do not mean to be flippant, but I </w:t>
      </w:r>
      <w:r>
        <w:t>might be an option</w:t>
      </w:r>
      <w:r w:rsidR="0082556D">
        <w:t>. I have credibility in</w:t>
      </w:r>
      <w:r>
        <w:t xml:space="preserve"> the private sector</w:t>
      </w:r>
      <w:r w:rsidR="0082556D">
        <w:t>,</w:t>
      </w:r>
      <w:r>
        <w:t xml:space="preserve"> just as </w:t>
      </w:r>
      <w:r w:rsidR="0082556D">
        <w:t xml:space="preserve">the </w:t>
      </w:r>
      <w:r>
        <w:t>chief exec</w:t>
      </w:r>
      <w:r w:rsidR="0082556D">
        <w:t>utive does, because he came from it a bunch of years ago.</w:t>
      </w:r>
      <w:r w:rsidR="002155E7">
        <w:t xml:space="preserve"> </w:t>
      </w:r>
      <w:r w:rsidR="0082556D">
        <w:t xml:space="preserve">If we are partnering with someone, they are not </w:t>
      </w:r>
      <w:r>
        <w:t>uncomfortable.</w:t>
      </w:r>
      <w:r w:rsidR="002155E7">
        <w:t xml:space="preserve"> </w:t>
      </w:r>
      <w:r w:rsidR="0082556D">
        <w:t xml:space="preserve">They know who we are, how we do things and our track record, but there is no </w:t>
      </w:r>
      <w:r>
        <w:t xml:space="preserve">strategic plan to bring </w:t>
      </w:r>
      <w:r w:rsidR="0082556D">
        <w:t xml:space="preserve">a bunch of </w:t>
      </w:r>
      <w:r>
        <w:t>private money</w:t>
      </w:r>
      <w:r w:rsidR="0082556D">
        <w:t xml:space="preserve"> into this, no.</w:t>
      </w:r>
      <w:r w:rsidR="002155E7">
        <w:t xml:space="preserve"> </w:t>
      </w:r>
    </w:p>
    <w:p w:rsidR="00561693" w:rsidP="00561693">
      <w:pPr>
        <w:pStyle w:val="Question"/>
      </w:pPr>
      <w:sdt>
        <w:sdtPr>
          <w:alias w:val="Member"/>
          <w:tag w:val="&lt;Member mnisId='5198' dodsId='158300'&gt;"/>
          <w:id w:val="-1866288414"/>
          <w:placeholder>
            <w:docPart w:val="DefaultPlaceholder_-1854013440"/>
          </w:placeholder>
          <w:richText/>
        </w:sdtPr>
        <w:sdtContent>
          <w:r w:rsidRPr="00561693">
            <w:rPr>
              <w:b/>
            </w:rPr>
            <w:t>Chris Coghlan:</w:t>
          </w:r>
        </w:sdtContent>
      </w:sdt>
      <w:r>
        <w:t xml:space="preserve"> </w:t>
      </w:r>
      <w:r w:rsidR="003B144D">
        <w:t>Why would you not</w:t>
      </w:r>
      <w:r>
        <w:t xml:space="preserve"> allow the private sector</w:t>
      </w:r>
      <w:r w:rsidR="003B144D">
        <w:t xml:space="preserve"> to develop the Crown Estate’s assets on the Crown Estate’s behalf, instead of borrowing internally?</w:t>
      </w:r>
    </w:p>
    <w:p w:rsidR="00561693" w:rsidP="00561693">
      <w:pPr>
        <w:pStyle w:val="Answer"/>
      </w:pPr>
      <w:sdt>
        <w:sdtPr>
          <w:alias w:val="Witness"/>
          <w:id w:val="-2144641078"/>
          <w:placeholder>
            <w:docPart w:val="DefaultPlaceholder_-1854013440"/>
          </w:placeholder>
          <w:richText/>
        </w:sdtPr>
        <w:sdtContent>
          <w:r w:rsidRPr="002155E7" w:rsidR="002155E7">
            <w:rPr>
              <w:b/>
              <w:i/>
            </w:rPr>
            <w:t>Ric Lewis:</w:t>
          </w:r>
          <w:r w:rsidRPr="00561693">
            <w:rPr>
              <w:b/>
            </w:rPr>
            <w:t xml:space="preserve"> </w:t>
          </w:r>
        </w:sdtContent>
      </w:sdt>
      <w:r w:rsidR="003B144D">
        <w:t xml:space="preserve">It is </w:t>
      </w:r>
      <w:r>
        <w:t>case by case.</w:t>
      </w:r>
      <w:r w:rsidR="002155E7">
        <w:t xml:space="preserve"> </w:t>
      </w:r>
      <w:r w:rsidR="003B144D">
        <w:t xml:space="preserve">At first, it is when you look down the road and think about </w:t>
      </w:r>
      <w:r w:rsidR="003517D3">
        <w:t>trying to provide the economic return to the Treasury for the public good.</w:t>
      </w:r>
      <w:r w:rsidR="002155E7">
        <w:t xml:space="preserve"> </w:t>
      </w:r>
      <w:r w:rsidR="003517D3">
        <w:t>It is trying to figure</w:t>
      </w:r>
      <w:r w:rsidR="002155E7">
        <w:t xml:space="preserve"> </w:t>
      </w:r>
      <w:r w:rsidR="003517D3">
        <w:t>out what the best way to do that</w:t>
      </w:r>
      <w:r w:rsidRPr="001C4787" w:rsidR="001C4787">
        <w:t xml:space="preserve"> </w:t>
      </w:r>
      <w:r w:rsidR="001C4787">
        <w:t>is</w:t>
      </w:r>
      <w:r w:rsidR="003517D3">
        <w:t>.</w:t>
      </w:r>
      <w:r w:rsidR="002155E7">
        <w:t xml:space="preserve"> </w:t>
      </w:r>
      <w:r w:rsidR="003517D3">
        <w:t>The assets are held for the public good and the mission is not to try to sell them all out or trade them to somewhere else.</w:t>
      </w:r>
      <w:r w:rsidR="002155E7">
        <w:t xml:space="preserve"> </w:t>
      </w:r>
      <w:r w:rsidR="003517D3">
        <w:t>It is to try to m</w:t>
      </w:r>
      <w:r>
        <w:t xml:space="preserve">aximise </w:t>
      </w:r>
      <w:r w:rsidR="003517D3">
        <w:t xml:space="preserve">their </w:t>
      </w:r>
      <w:r>
        <w:t>value</w:t>
      </w:r>
      <w:r w:rsidR="003517D3">
        <w:t xml:space="preserve"> over time</w:t>
      </w:r>
      <w:r>
        <w:t>.</w:t>
      </w:r>
      <w:r w:rsidR="002155E7">
        <w:t xml:space="preserve"> </w:t>
      </w:r>
      <w:r w:rsidR="003517D3">
        <w:t>There is an i</w:t>
      </w:r>
      <w:r>
        <w:t xml:space="preserve">ndividual and portfolio decision </w:t>
      </w:r>
      <w:r w:rsidR="003517D3">
        <w:t xml:space="preserve">all the time </w:t>
      </w:r>
      <w:r>
        <w:t xml:space="preserve">about what </w:t>
      </w:r>
      <w:r w:rsidR="003517D3">
        <w:t xml:space="preserve">is </w:t>
      </w:r>
      <w:r>
        <w:t xml:space="preserve">in </w:t>
      </w:r>
      <w:r w:rsidR="003517D3">
        <w:t xml:space="preserve">the </w:t>
      </w:r>
      <w:r>
        <w:t>best interest</w:t>
      </w:r>
      <w:r w:rsidR="003517D3">
        <w:t xml:space="preserve"> of maximising value and return.</w:t>
      </w:r>
      <w:r w:rsidR="002155E7">
        <w:t xml:space="preserve"> </w:t>
      </w:r>
    </w:p>
    <w:p w:rsidR="00561693" w:rsidP="00561693">
      <w:pPr>
        <w:pStyle w:val="Question"/>
      </w:pPr>
      <w:sdt>
        <w:sdtPr>
          <w:alias w:val="Member"/>
          <w:tag w:val="&lt;Member mnisId='5198' dodsId='158300'&gt;"/>
          <w:id w:val="-1750803303"/>
          <w:placeholder>
            <w:docPart w:val="DefaultPlaceholder_-1854013440"/>
          </w:placeholder>
          <w:richText/>
        </w:sdtPr>
        <w:sdtContent>
          <w:r w:rsidRPr="00561693">
            <w:rPr>
              <w:b/>
            </w:rPr>
            <w:t>Chris Coghlan:</w:t>
          </w:r>
        </w:sdtContent>
      </w:sdt>
      <w:r>
        <w:t xml:space="preserve"> </w:t>
      </w:r>
      <w:r w:rsidR="003517D3">
        <w:t xml:space="preserve">Are there any </w:t>
      </w:r>
      <w:r>
        <w:t>level playing field</w:t>
      </w:r>
      <w:r w:rsidR="003517D3">
        <w:t xml:space="preserve"> issues, given that the Crown Estate can </w:t>
      </w:r>
      <w:r>
        <w:t>borrow</w:t>
      </w:r>
      <w:r w:rsidR="003517D3">
        <w:t xml:space="preserve"> probably at a lower interest rate than the private sector?</w:t>
      </w:r>
    </w:p>
    <w:p w:rsidR="00561693" w:rsidP="00561693">
      <w:pPr>
        <w:pStyle w:val="Answer"/>
      </w:pPr>
      <w:sdt>
        <w:sdtPr>
          <w:alias w:val="Witness"/>
          <w:id w:val="-976064539"/>
          <w:placeholder>
            <w:docPart w:val="DefaultPlaceholder_-1854013440"/>
          </w:placeholder>
          <w:richText/>
        </w:sdtPr>
        <w:sdtContent>
          <w:r w:rsidRPr="002155E7" w:rsidR="002155E7">
            <w:rPr>
              <w:b/>
              <w:i/>
            </w:rPr>
            <w:t>Ric Lewis:</w:t>
          </w:r>
          <w:r w:rsidRPr="00561693">
            <w:rPr>
              <w:b/>
            </w:rPr>
            <w:t xml:space="preserve"> </w:t>
          </w:r>
        </w:sdtContent>
      </w:sdt>
      <w:r w:rsidR="00FE7385">
        <w:t>My feeling is, “Wow, is</w:t>
      </w:r>
      <w:r w:rsidR="001C4787">
        <w:t>n’t</w:t>
      </w:r>
      <w:r w:rsidR="00FE7385">
        <w:t xml:space="preserve"> that </w:t>
      </w:r>
      <w:r>
        <w:t>great?</w:t>
      </w:r>
      <w:r w:rsidR="00FE7385">
        <w:t>”</w:t>
      </w:r>
      <w:r w:rsidR="002155E7">
        <w:t xml:space="preserve"> </w:t>
      </w:r>
      <w:r w:rsidR="00FE7385">
        <w:t>That is one advantage among m</w:t>
      </w:r>
      <w:r>
        <w:t>any challenges.</w:t>
      </w:r>
      <w:r w:rsidR="002155E7">
        <w:t xml:space="preserve"> </w:t>
      </w:r>
      <w:r w:rsidR="00FE7385">
        <w:t>I would probably need to give that some more thought</w:t>
      </w:r>
      <w:r w:rsidR="001A38C7">
        <w:t>.</w:t>
      </w:r>
      <w:r w:rsidR="002155E7">
        <w:t xml:space="preserve"> </w:t>
      </w:r>
      <w:r w:rsidR="001A38C7">
        <w:t xml:space="preserve">I have not </w:t>
      </w:r>
      <w:r>
        <w:t xml:space="preserve">thought about </w:t>
      </w:r>
      <w:r w:rsidR="001A38C7">
        <w:t xml:space="preserve">what level it can borrow </w:t>
      </w:r>
      <w:r w:rsidR="00127A08">
        <w:t xml:space="preserve">at </w:t>
      </w:r>
      <w:r>
        <w:t xml:space="preserve">and </w:t>
      </w:r>
      <w:r w:rsidR="001A38C7">
        <w:t xml:space="preserve">I do not think that that has been </w:t>
      </w:r>
      <w:r>
        <w:t>set yet,</w:t>
      </w:r>
      <w:r w:rsidR="001A38C7">
        <w:t xml:space="preserve"> so I am really interested in learning more.</w:t>
      </w:r>
      <w:r w:rsidR="002155E7">
        <w:t xml:space="preserve"> </w:t>
      </w:r>
    </w:p>
    <w:p w:rsidR="00561693" w:rsidP="00561693">
      <w:pPr>
        <w:pStyle w:val="Question"/>
      </w:pPr>
      <w:sdt>
        <w:sdtPr>
          <w:alias w:val="Member"/>
          <w:tag w:val="&lt;Member mnisId='5170' dodsId='173170'&gt;"/>
          <w:id w:val="-787348530"/>
          <w:placeholder>
            <w:docPart w:val="DefaultPlaceholder_-1854013440"/>
          </w:placeholder>
          <w:richText/>
        </w:sdtPr>
        <w:sdtContent>
          <w:r w:rsidRPr="00561693">
            <w:rPr>
              <w:b/>
            </w:rPr>
            <w:t>John Grady:</w:t>
          </w:r>
        </w:sdtContent>
      </w:sdt>
      <w:r>
        <w:t xml:space="preserve"> </w:t>
      </w:r>
      <w:r w:rsidR="000F135E">
        <w:t xml:space="preserve">Mr Lewis, </w:t>
      </w:r>
      <w:r>
        <w:t xml:space="preserve">as </w:t>
      </w:r>
      <w:r w:rsidR="000F135E">
        <w:t xml:space="preserve">you are </w:t>
      </w:r>
      <w:r>
        <w:t xml:space="preserve">working out what </w:t>
      </w:r>
      <w:r w:rsidR="000F135E">
        <w:t>the C</w:t>
      </w:r>
      <w:r>
        <w:t xml:space="preserve">rown </w:t>
      </w:r>
      <w:r w:rsidR="000F135E">
        <w:t>E</w:t>
      </w:r>
      <w:r>
        <w:t>state needs to do</w:t>
      </w:r>
      <w:r w:rsidR="000F135E">
        <w:t xml:space="preserve"> over the next wee while</w:t>
      </w:r>
      <w:r>
        <w:t xml:space="preserve">, </w:t>
      </w:r>
      <w:r w:rsidR="000F135E">
        <w:t xml:space="preserve">to </w:t>
      </w:r>
      <w:r>
        <w:t xml:space="preserve">what extent </w:t>
      </w:r>
      <w:r w:rsidR="000F135E">
        <w:t xml:space="preserve">will you be </w:t>
      </w:r>
      <w:r>
        <w:t xml:space="preserve">led by </w:t>
      </w:r>
      <w:r w:rsidR="000F135E">
        <w:t xml:space="preserve">the </w:t>
      </w:r>
      <w:r>
        <w:t>chief exec</w:t>
      </w:r>
      <w:r w:rsidR="000F135E">
        <w:t>utive, Mr Labbad?</w:t>
      </w:r>
      <w:r w:rsidR="002155E7">
        <w:t xml:space="preserve"> </w:t>
      </w:r>
      <w:r w:rsidR="000F135E">
        <w:t>How much are you going to get your hands on that as a question?</w:t>
      </w:r>
    </w:p>
    <w:p w:rsidR="005C2D55" w:rsidP="00561693">
      <w:pPr>
        <w:pStyle w:val="Answer"/>
      </w:pPr>
      <w:sdt>
        <w:sdtPr>
          <w:alias w:val="Witness"/>
          <w:id w:val="-366756498"/>
          <w:placeholder>
            <w:docPart w:val="DefaultPlaceholder_-1854013440"/>
          </w:placeholder>
          <w:richText/>
        </w:sdtPr>
        <w:sdtContent>
          <w:r w:rsidRPr="002155E7" w:rsidR="002155E7">
            <w:rPr>
              <w:b/>
              <w:i/>
            </w:rPr>
            <w:t>Ric Lewis:</w:t>
          </w:r>
          <w:r w:rsidRPr="00561693" w:rsidR="00561693">
            <w:rPr>
              <w:b/>
            </w:rPr>
            <w:t xml:space="preserve"> </w:t>
          </w:r>
        </w:sdtContent>
      </w:sdt>
      <w:r w:rsidR="000F135E">
        <w:t xml:space="preserve">In </w:t>
      </w:r>
      <w:r w:rsidR="00561693">
        <w:t>any chair</w:t>
      </w:r>
      <w:r w:rsidR="00120DEF">
        <w:t>/</w:t>
      </w:r>
      <w:r w:rsidR="00561693">
        <w:t xml:space="preserve">chief </w:t>
      </w:r>
      <w:r w:rsidR="000F135E">
        <w:t xml:space="preserve">executive role, it </w:t>
      </w:r>
      <w:r w:rsidR="000F135E">
        <w:t>has to</w:t>
      </w:r>
      <w:r w:rsidR="000F135E">
        <w:t xml:space="preserve"> be a two-way street.</w:t>
      </w:r>
      <w:r w:rsidR="002155E7">
        <w:t xml:space="preserve"> </w:t>
      </w:r>
      <w:r>
        <w:t>It is not just the chair and the chief executive</w:t>
      </w:r>
      <w:r w:rsidR="00120DEF">
        <w:t>;</w:t>
      </w:r>
      <w:r w:rsidR="002155E7">
        <w:t xml:space="preserve"> </w:t>
      </w:r>
      <w:r w:rsidR="00120DEF">
        <w:t xml:space="preserve">it </w:t>
      </w:r>
      <w:r>
        <w:t>is the board and the chief executive.</w:t>
      </w:r>
      <w:r w:rsidR="002155E7">
        <w:t xml:space="preserve"> </w:t>
      </w:r>
      <w:r>
        <w:t>As a matter of fact, right now, as we speak, the board is at an offsite in Cambridge as a regular board meeting.</w:t>
      </w:r>
      <w:r w:rsidR="002155E7">
        <w:t xml:space="preserve"> </w:t>
      </w:r>
      <w:r>
        <w:t xml:space="preserve">Yesterday I </w:t>
      </w:r>
      <w:r>
        <w:t>know</w:t>
      </w:r>
      <w:r>
        <w:t xml:space="preserve"> they reviewed business strategy and the budget</w:t>
      </w:r>
      <w:r w:rsidR="00120DEF">
        <w:t>,</w:t>
      </w:r>
      <w:r>
        <w:t xml:space="preserve"> et cetera. </w:t>
      </w:r>
    </w:p>
    <w:p w:rsidR="00561693" w:rsidP="00561693">
      <w:pPr>
        <w:pStyle w:val="Answer"/>
      </w:pPr>
      <w:r>
        <w:t>It is not a sole person or a sole senior leadership team independent view.</w:t>
      </w:r>
      <w:r w:rsidR="002155E7">
        <w:t xml:space="preserve"> </w:t>
      </w:r>
      <w:r>
        <w:t xml:space="preserve">It is a circular conversation between what </w:t>
      </w:r>
      <w:r w:rsidR="00120DEF">
        <w:t xml:space="preserve">ideas and initiatives </w:t>
      </w:r>
      <w:r>
        <w:t>the chief executive has and what the board thinks.</w:t>
      </w:r>
      <w:r w:rsidR="002155E7">
        <w:t xml:space="preserve"> </w:t>
      </w:r>
      <w:r>
        <w:t xml:space="preserve">If it goes as </w:t>
      </w:r>
      <w:r>
        <w:t>I</w:t>
      </w:r>
      <w:r>
        <w:t xml:space="preserve"> envision it, </w:t>
      </w:r>
      <w:r>
        <w:t xml:space="preserve">and I think Dan envisions it, we will be </w:t>
      </w:r>
      <w:r>
        <w:t xml:space="preserve">very active in </w:t>
      </w:r>
      <w:r>
        <w:t xml:space="preserve">the </w:t>
      </w:r>
      <w:r>
        <w:t>conversation</w:t>
      </w:r>
      <w:r>
        <w:t xml:space="preserve"> about his </w:t>
      </w:r>
      <w:r>
        <w:t xml:space="preserve">ideas and thoughts </w:t>
      </w:r>
      <w:r w:rsidR="0013205B">
        <w:t>on</w:t>
      </w:r>
      <w:r>
        <w:t xml:space="preserve"> what the trade-offs, opportunities and challenges are.</w:t>
      </w:r>
      <w:r w:rsidR="002155E7">
        <w:t xml:space="preserve"> </w:t>
      </w:r>
      <w:r>
        <w:t>I expect not to be the chief executive but to be comprehensively involved in a way that works for the chief executive and senior management team.</w:t>
      </w:r>
      <w:r w:rsidR="002155E7">
        <w:t xml:space="preserve"> </w:t>
      </w:r>
    </w:p>
    <w:p w:rsidR="00561693" w:rsidP="00561693">
      <w:pPr>
        <w:pStyle w:val="Question"/>
      </w:pPr>
      <w:sdt>
        <w:sdtPr>
          <w:alias w:val="Member"/>
          <w:tag w:val="&lt;Member mnisId='5170' dodsId='173170'&gt;"/>
          <w:id w:val="-1782484866"/>
          <w:placeholder>
            <w:docPart w:val="DefaultPlaceholder_-1854013440"/>
          </w:placeholder>
          <w:richText/>
        </w:sdtPr>
        <w:sdtContent>
          <w:r w:rsidRPr="00561693">
            <w:rPr>
              <w:b/>
            </w:rPr>
            <w:t>John Grady:</w:t>
          </w:r>
        </w:sdtContent>
      </w:sdt>
      <w:r>
        <w:t xml:space="preserve"> </w:t>
      </w:r>
      <w:r w:rsidR="005C2D55">
        <w:t xml:space="preserve">Looking to the </w:t>
      </w:r>
      <w:r>
        <w:t xml:space="preserve">end of </w:t>
      </w:r>
      <w:r w:rsidR="005C2D55">
        <w:t xml:space="preserve">your </w:t>
      </w:r>
      <w:r>
        <w:t>first year</w:t>
      </w:r>
      <w:r w:rsidR="005C2D55">
        <w:t xml:space="preserve"> at the Crown Estate</w:t>
      </w:r>
      <w:r>
        <w:t xml:space="preserve">, what </w:t>
      </w:r>
      <w:r w:rsidR="005C2D55">
        <w:t xml:space="preserve">would be the three things you would </w:t>
      </w:r>
      <w:r>
        <w:t>want to achieve?</w:t>
      </w:r>
    </w:p>
    <w:p w:rsidR="00561693" w:rsidP="00561693">
      <w:pPr>
        <w:pStyle w:val="Answer"/>
      </w:pPr>
      <w:sdt>
        <w:sdtPr>
          <w:alias w:val="Witness"/>
          <w:id w:val="2070302076"/>
          <w:placeholder>
            <w:docPart w:val="DefaultPlaceholder_-1854013440"/>
          </w:placeholder>
          <w:richText/>
        </w:sdtPr>
        <w:sdtContent>
          <w:r w:rsidRPr="002155E7" w:rsidR="002155E7">
            <w:rPr>
              <w:b/>
              <w:i/>
            </w:rPr>
            <w:t>Ric Lewis:</w:t>
          </w:r>
          <w:r w:rsidRPr="00561693">
            <w:rPr>
              <w:b/>
            </w:rPr>
            <w:t xml:space="preserve"> </w:t>
          </w:r>
        </w:sdtContent>
      </w:sdt>
      <w:r w:rsidR="005C2D55">
        <w:t xml:space="preserve">That is a </w:t>
      </w:r>
      <w:r>
        <w:t>good question.</w:t>
      </w:r>
      <w:r w:rsidR="002155E7">
        <w:t xml:space="preserve"> </w:t>
      </w:r>
      <w:r w:rsidR="005C2D55">
        <w:t xml:space="preserve">First and foremost, I want to get </w:t>
      </w:r>
      <w:r>
        <w:t>up to speed</w:t>
      </w:r>
      <w:r w:rsidR="005C2D55">
        <w:t xml:space="preserve"> and have </w:t>
      </w:r>
      <w:r>
        <w:t>credibility</w:t>
      </w:r>
      <w:r w:rsidR="005C2D55">
        <w:t xml:space="preserve"> with the chief executive, the whole senior management team and other stakeholders</w:t>
      </w:r>
      <w:r w:rsidR="0013205B">
        <w:t>, so</w:t>
      </w:r>
      <w:r w:rsidR="005C2D55">
        <w:t xml:space="preserve"> that I u</w:t>
      </w:r>
      <w:r>
        <w:t xml:space="preserve">nderstand what </w:t>
      </w:r>
      <w:r w:rsidR="005C2D55">
        <w:t xml:space="preserve">we </w:t>
      </w:r>
      <w:r>
        <w:t>have, are</w:t>
      </w:r>
      <w:r w:rsidR="005C2D55">
        <w:t xml:space="preserve"> and </w:t>
      </w:r>
      <w:r>
        <w:t>intend to do</w:t>
      </w:r>
      <w:r w:rsidR="00515793">
        <w:t>,</w:t>
      </w:r>
      <w:r w:rsidR="005C2D55">
        <w:t xml:space="preserve"> and what the opportunities and challenges of that are.</w:t>
      </w:r>
      <w:r w:rsidR="002155E7">
        <w:t xml:space="preserve"> </w:t>
      </w:r>
      <w:r w:rsidR="005C2D55">
        <w:t>I am a q</w:t>
      </w:r>
      <w:r>
        <w:t>uick study</w:t>
      </w:r>
      <w:r w:rsidR="005C2D55">
        <w:t xml:space="preserve">, </w:t>
      </w:r>
      <w:r>
        <w:t xml:space="preserve">but </w:t>
      </w:r>
      <w:r w:rsidR="005C2D55">
        <w:t xml:space="preserve">there is a </w:t>
      </w:r>
      <w:r>
        <w:t>lot to learn.</w:t>
      </w:r>
      <w:r w:rsidR="002155E7">
        <w:t xml:space="preserve"> </w:t>
      </w:r>
      <w:r w:rsidR="005C2D55">
        <w:t>When I think</w:t>
      </w:r>
      <w:r w:rsidR="002155E7">
        <w:t xml:space="preserve"> </w:t>
      </w:r>
      <w:r w:rsidR="005C2D55">
        <w:t>about it, I start to think about compressing that into the first 100 days, but I am also humble enough to know that it might take a little longer than that.</w:t>
      </w:r>
      <w:r w:rsidR="002155E7">
        <w:t xml:space="preserve"> </w:t>
      </w:r>
    </w:p>
    <w:p w:rsidR="00561693" w:rsidP="00561693">
      <w:pPr>
        <w:pStyle w:val="Question"/>
      </w:pPr>
      <w:sdt>
        <w:sdtPr>
          <w:alias w:val="Member"/>
          <w:tag w:val="&lt;Member mnisId='5170' dodsId='173170'&gt;"/>
          <w:id w:val="-1258366227"/>
          <w:placeholder>
            <w:docPart w:val="DefaultPlaceholder_-1854013440"/>
          </w:placeholder>
          <w:richText/>
        </w:sdtPr>
        <w:sdtContent>
          <w:r w:rsidRPr="00561693">
            <w:rPr>
              <w:b/>
            </w:rPr>
            <w:t>John Grady:</w:t>
          </w:r>
        </w:sdtContent>
      </w:sdt>
      <w:r>
        <w:t xml:space="preserve"> </w:t>
      </w:r>
      <w:r w:rsidR="007C1758">
        <w:t xml:space="preserve">Maybe </w:t>
      </w:r>
      <w:r w:rsidR="00D32D18">
        <w:t>110.</w:t>
      </w:r>
      <w:r w:rsidR="002155E7">
        <w:t xml:space="preserve"> </w:t>
      </w:r>
      <w:r w:rsidR="00D32D18">
        <w:t>What about the other two things?</w:t>
      </w:r>
      <w:r w:rsidR="002155E7">
        <w:t xml:space="preserve"> </w:t>
      </w:r>
      <w:r w:rsidR="00D32D18">
        <w:t>Are there any other things you would want to cover?</w:t>
      </w:r>
    </w:p>
    <w:p w:rsidR="00561693" w:rsidP="00561693">
      <w:pPr>
        <w:pStyle w:val="Answer"/>
      </w:pPr>
      <w:sdt>
        <w:sdtPr>
          <w:alias w:val="Witness"/>
          <w:id w:val="-1630386848"/>
          <w:placeholder>
            <w:docPart w:val="DefaultPlaceholder_-1854013440"/>
          </w:placeholder>
          <w:richText/>
        </w:sdtPr>
        <w:sdtContent>
          <w:r w:rsidRPr="002155E7" w:rsidR="002155E7">
            <w:rPr>
              <w:b/>
              <w:i/>
            </w:rPr>
            <w:t>Ric Lewis:</w:t>
          </w:r>
          <w:r w:rsidRPr="00561693">
            <w:rPr>
              <w:b/>
            </w:rPr>
            <w:t xml:space="preserve"> </w:t>
          </w:r>
        </w:sdtContent>
      </w:sdt>
      <w:r w:rsidR="00D32D18">
        <w:t>It is also the personality of the team.</w:t>
      </w:r>
      <w:r w:rsidR="002155E7">
        <w:t xml:space="preserve"> </w:t>
      </w:r>
      <w:r w:rsidR="00D32D18">
        <w:t xml:space="preserve">One thing that goes with any of this is to understand </w:t>
      </w:r>
      <w:r>
        <w:t xml:space="preserve">who </w:t>
      </w:r>
      <w:r w:rsidR="00D32D18">
        <w:t xml:space="preserve">the </w:t>
      </w:r>
      <w:r>
        <w:t>person</w:t>
      </w:r>
      <w:r w:rsidR="00D32D18">
        <w:t>n</w:t>
      </w:r>
      <w:r>
        <w:t>el</w:t>
      </w:r>
      <w:r w:rsidR="00D32D18">
        <w:t xml:space="preserve"> are and </w:t>
      </w:r>
      <w:r>
        <w:t xml:space="preserve">what </w:t>
      </w:r>
      <w:r w:rsidR="00D32D18">
        <w:t xml:space="preserve">they are </w:t>
      </w:r>
      <w:r>
        <w:t xml:space="preserve">doing, </w:t>
      </w:r>
      <w:r w:rsidR="00D32D18">
        <w:t xml:space="preserve">not to evaluate them for fit for purpose but just making sure that I understand whether there are </w:t>
      </w:r>
      <w:r>
        <w:t xml:space="preserve">any </w:t>
      </w:r>
      <w:r>
        <w:t>particular strengths</w:t>
      </w:r>
      <w:r>
        <w:t xml:space="preserve"> or weaknesses</w:t>
      </w:r>
      <w:r w:rsidR="00D32D18">
        <w:t xml:space="preserve"> that are either not exploited or not considered in that</w:t>
      </w:r>
      <w:r>
        <w:t>.</w:t>
      </w:r>
      <w:r w:rsidR="002155E7">
        <w:t xml:space="preserve"> </w:t>
      </w:r>
    </w:p>
    <w:p w:rsidR="005831C4" w:rsidP="00561693">
      <w:pPr>
        <w:pStyle w:val="Answer"/>
      </w:pPr>
      <w:r w:rsidRPr="00127A08">
        <w:t>The last thing is how we are doing against the plan and what it looks like in the years going forward.</w:t>
      </w:r>
      <w:r w:rsidR="002155E7">
        <w:t xml:space="preserve"> </w:t>
      </w:r>
      <w:r>
        <w:t>I know as much as I can know a</w:t>
      </w:r>
      <w:r w:rsidR="00127A08">
        <w:t>s</w:t>
      </w:r>
      <w:r>
        <w:t xml:space="preserve"> the preferred candidate but not the confirmed candidate, so I have not dug into all the details.</w:t>
      </w:r>
      <w:r w:rsidR="002155E7">
        <w:t xml:space="preserve"> </w:t>
      </w:r>
      <w:r>
        <w:t>I want to know whether next year is covered.</w:t>
      </w:r>
      <w:r w:rsidR="002155E7">
        <w:t xml:space="preserve"> </w:t>
      </w:r>
      <w:r>
        <w:t>What do the few years after that look like?</w:t>
      </w:r>
      <w:r w:rsidR="002155E7">
        <w:t xml:space="preserve"> </w:t>
      </w:r>
      <w:r w:rsidR="000904DD">
        <w:t xml:space="preserve">What is the degree of difficulty for achieving what we have intended and promised to achieve in years </w:t>
      </w:r>
      <w:r w:rsidR="007C1758">
        <w:t>2</w:t>
      </w:r>
      <w:r w:rsidR="000904DD">
        <w:t xml:space="preserve">, </w:t>
      </w:r>
      <w:r w:rsidR="007C1758">
        <w:t>3</w:t>
      </w:r>
      <w:r w:rsidR="000904DD">
        <w:t xml:space="preserve">, </w:t>
      </w:r>
      <w:r w:rsidR="007C1758">
        <w:t>4</w:t>
      </w:r>
      <w:r w:rsidR="000904DD">
        <w:t xml:space="preserve"> and </w:t>
      </w:r>
      <w:r w:rsidR="007C1758">
        <w:t>5</w:t>
      </w:r>
      <w:r w:rsidR="000904DD">
        <w:t>?</w:t>
      </w:r>
      <w:r w:rsidR="002155E7">
        <w:t xml:space="preserve"> </w:t>
      </w:r>
      <w:r w:rsidR="000904DD">
        <w:t>What does that mean?</w:t>
      </w:r>
      <w:r w:rsidR="002155E7">
        <w:t xml:space="preserve"> </w:t>
      </w:r>
      <w:r w:rsidR="000904DD">
        <w:t>What do we have to do in terms of new</w:t>
      </w:r>
      <w:r w:rsidR="002155E7">
        <w:t xml:space="preserve"> </w:t>
      </w:r>
      <w:r w:rsidR="000904DD">
        <w:t>initiatives</w:t>
      </w:r>
      <w:r w:rsidR="00406A70">
        <w:t xml:space="preserve"> and</w:t>
      </w:r>
      <w:r w:rsidR="000904DD">
        <w:t xml:space="preserve"> ventures</w:t>
      </w:r>
      <w:r w:rsidR="00406A70">
        <w:t>?</w:t>
      </w:r>
      <w:r w:rsidR="002155E7">
        <w:t xml:space="preserve"> </w:t>
      </w:r>
      <w:r w:rsidR="00406A70">
        <w:t>What is that challenge and what does our stakeholdership think about that as we move along with it?</w:t>
      </w:r>
      <w:r w:rsidR="002155E7">
        <w:t xml:space="preserve"> </w:t>
      </w:r>
    </w:p>
    <w:p w:rsidR="00561693" w:rsidP="00561693">
      <w:pPr>
        <w:pStyle w:val="Question"/>
      </w:pPr>
      <w:sdt>
        <w:sdtPr>
          <w:alias w:val="Member"/>
          <w:tag w:val="&lt;Member mnisId='5170' dodsId='173170'&gt;"/>
          <w:id w:val="-2143111905"/>
          <w:placeholder>
            <w:docPart w:val="DefaultPlaceholder_-1854013440"/>
          </w:placeholder>
          <w:richText/>
        </w:sdtPr>
        <w:sdtContent>
          <w:r w:rsidRPr="00561693">
            <w:rPr>
              <w:b/>
            </w:rPr>
            <w:t>John Grady:</w:t>
          </w:r>
        </w:sdtContent>
      </w:sdt>
      <w:r>
        <w:t xml:space="preserve"> </w:t>
      </w:r>
      <w:r w:rsidR="00ED1961">
        <w:t>If you look at the balance sheet of the Crown Estate, looking towards that topic you have engaged, there is a fair amount of cash.</w:t>
      </w:r>
      <w:r w:rsidR="002155E7">
        <w:t xml:space="preserve"> </w:t>
      </w:r>
      <w:r w:rsidR="00ED1961">
        <w:t xml:space="preserve">There is property in Windsor, </w:t>
      </w:r>
      <w:r>
        <w:t>regional property and London property</w:t>
      </w:r>
      <w:r w:rsidR="00ED1961">
        <w:t>.</w:t>
      </w:r>
      <w:r w:rsidR="002155E7">
        <w:t xml:space="preserve"> </w:t>
      </w:r>
      <w:r w:rsidR="00ED1961">
        <w:t xml:space="preserve">Then you have your </w:t>
      </w:r>
      <w:r>
        <w:t xml:space="preserve">marine </w:t>
      </w:r>
      <w:r w:rsidR="0038380D">
        <w:t>property</w:t>
      </w:r>
      <w:r>
        <w:t>.</w:t>
      </w:r>
      <w:r w:rsidR="002155E7">
        <w:t xml:space="preserve"> </w:t>
      </w:r>
      <w:r w:rsidR="00ED1961">
        <w:t xml:space="preserve">My understanding of it is that a lot of the revenue </w:t>
      </w:r>
      <w:r w:rsidR="00ED1961">
        <w:t>actually comes</w:t>
      </w:r>
      <w:r w:rsidR="00ED1961">
        <w:t xml:space="preserve"> from the </w:t>
      </w:r>
      <w:r>
        <w:t>offshore</w:t>
      </w:r>
      <w:r w:rsidR="00ED1961">
        <w:t xml:space="preserve"> leasing rounds for the windfarms</w:t>
      </w:r>
      <w:r>
        <w:t>. Looking at that</w:t>
      </w:r>
      <w:r w:rsidR="00127A08">
        <w:t>, do you have</w:t>
      </w:r>
      <w:r>
        <w:t xml:space="preserve"> </w:t>
      </w:r>
      <w:r>
        <w:t>particular views</w:t>
      </w:r>
      <w:r>
        <w:t xml:space="preserve"> on</w:t>
      </w:r>
      <w:r w:rsidR="00ED1961">
        <w:t>, with these new borrowing powers,</w:t>
      </w:r>
      <w:r>
        <w:t xml:space="preserve"> what </w:t>
      </w:r>
      <w:r w:rsidR="00ED1961">
        <w:t>the C</w:t>
      </w:r>
      <w:r>
        <w:t xml:space="preserve">rown </w:t>
      </w:r>
      <w:r w:rsidR="00ED1961">
        <w:t>E</w:t>
      </w:r>
      <w:r>
        <w:t>state should look to do</w:t>
      </w:r>
      <w:r w:rsidR="00ED1961">
        <w:t xml:space="preserve"> with its portfolio and where it should look to invest over the next five years?</w:t>
      </w:r>
      <w:r w:rsidR="002155E7">
        <w:t xml:space="preserve"> </w:t>
      </w:r>
    </w:p>
    <w:p w:rsidR="00ED1961" w:rsidP="00561693">
      <w:pPr>
        <w:pStyle w:val="Answer"/>
      </w:pPr>
      <w:sdt>
        <w:sdtPr>
          <w:alias w:val="Witness"/>
          <w:id w:val="772213121"/>
          <w:placeholder>
            <w:docPart w:val="DefaultPlaceholder_-1854013440"/>
          </w:placeholder>
          <w:richText/>
        </w:sdtPr>
        <w:sdtContent>
          <w:r w:rsidRPr="002155E7" w:rsidR="002155E7">
            <w:rPr>
              <w:b/>
              <w:i/>
            </w:rPr>
            <w:t>Ric Lewis:</w:t>
          </w:r>
          <w:r w:rsidRPr="00561693" w:rsidR="00561693">
            <w:rPr>
              <w:b/>
            </w:rPr>
            <w:t xml:space="preserve"> </w:t>
          </w:r>
        </w:sdtContent>
      </w:sdt>
      <w:r>
        <w:t xml:space="preserve">There are </w:t>
      </w:r>
      <w:r w:rsidR="00561693">
        <w:t xml:space="preserve">two parts to </w:t>
      </w:r>
      <w:r>
        <w:t xml:space="preserve">that </w:t>
      </w:r>
      <w:r w:rsidR="00561693">
        <w:t xml:space="preserve">question. </w:t>
      </w:r>
      <w:r>
        <w:t>Again, I am going to try to caution myself and us that, as the preferred candidate but not the confirmed candidate, I do not have access to everything yet.</w:t>
      </w:r>
      <w:r w:rsidR="002155E7">
        <w:t xml:space="preserve"> </w:t>
      </w:r>
      <w:r>
        <w:t>I have access to public information and a few conversations, but I have not been in the details.</w:t>
      </w:r>
      <w:r w:rsidR="002155E7">
        <w:t xml:space="preserve"> </w:t>
      </w:r>
      <w:r>
        <w:t xml:space="preserve">As I understand it, there is a </w:t>
      </w:r>
      <w:r w:rsidR="00561693">
        <w:t xml:space="preserve">core return from </w:t>
      </w:r>
      <w:r>
        <w:t xml:space="preserve">the </w:t>
      </w:r>
      <w:r w:rsidR="00561693">
        <w:t xml:space="preserve">portfolio </w:t>
      </w:r>
      <w:r>
        <w:t xml:space="preserve">that has been </w:t>
      </w:r>
      <w:r>
        <w:t xml:space="preserve">fairly </w:t>
      </w:r>
      <w:r w:rsidR="0038380D">
        <w:t>consistent</w:t>
      </w:r>
      <w:r w:rsidR="00561693">
        <w:t>.</w:t>
      </w:r>
      <w:r w:rsidR="002155E7">
        <w:t xml:space="preserve"> </w:t>
      </w:r>
      <w:r w:rsidR="00561693">
        <w:t>Over and above</w:t>
      </w:r>
      <w:r>
        <w:t xml:space="preserve"> that has been the sale of the wind right options that have provided—I want to be careful about saying </w:t>
      </w:r>
      <w:r w:rsidR="007C1758">
        <w:t>“</w:t>
      </w:r>
      <w:r>
        <w:t>windfall</w:t>
      </w:r>
      <w:r w:rsidR="007C1758">
        <w:t>”</w:t>
      </w:r>
      <w:r>
        <w:t>—</w:t>
      </w:r>
      <w:r w:rsidR="00561693">
        <w:t xml:space="preserve">extraordinary </w:t>
      </w:r>
      <w:r>
        <w:t xml:space="preserve">profits </w:t>
      </w:r>
      <w:r w:rsidR="00561693">
        <w:t xml:space="preserve">last </w:t>
      </w:r>
      <w:r>
        <w:t xml:space="preserve">year, the </w:t>
      </w:r>
      <w:r w:rsidR="00561693">
        <w:t>year before</w:t>
      </w:r>
      <w:r>
        <w:t xml:space="preserve"> and maybe into this year</w:t>
      </w:r>
      <w:r w:rsidR="00561693">
        <w:t>.</w:t>
      </w:r>
      <w:r w:rsidR="002155E7">
        <w:t xml:space="preserve"> </w:t>
      </w:r>
    </w:p>
    <w:p w:rsidR="00ED1961" w:rsidP="00561693">
      <w:pPr>
        <w:pStyle w:val="Answer"/>
      </w:pPr>
      <w:r>
        <w:t>The core has not changed and is growing at a good rate.</w:t>
      </w:r>
      <w:r w:rsidR="002155E7">
        <w:t xml:space="preserve"> </w:t>
      </w:r>
      <w:r>
        <w:t>In my due diligence in looking at this, that is what gave me comfort that this is not something that is bu</w:t>
      </w:r>
      <w:r w:rsidR="00127A08">
        <w:t>ff</w:t>
      </w:r>
      <w:r>
        <w:t>eting from feast to famine.</w:t>
      </w:r>
      <w:r w:rsidR="002155E7">
        <w:t xml:space="preserve"> </w:t>
      </w:r>
      <w:r>
        <w:t xml:space="preserve">This has been </w:t>
      </w:r>
      <w:r>
        <w:t>pretty consistent</w:t>
      </w:r>
      <w:r>
        <w:t xml:space="preserve"> and there have been some extraordinary profits on top of that.</w:t>
      </w:r>
      <w:r w:rsidR="002155E7">
        <w:t xml:space="preserve"> </w:t>
      </w:r>
      <w:r>
        <w:t>In terms of taking advantage of those things, it would be premature for me to comment on it, not because I do not have some personal understanding of it, but I do not know enough of the detail to speak with conviction on it.</w:t>
      </w:r>
      <w:r w:rsidR="002155E7">
        <w:t xml:space="preserve"> </w:t>
      </w:r>
    </w:p>
    <w:p w:rsidR="00561693" w:rsidP="00561693">
      <w:pPr>
        <w:pStyle w:val="Question"/>
      </w:pPr>
      <w:sdt>
        <w:sdtPr>
          <w:alias w:val="Member"/>
          <w:tag w:val="&lt;Member mnisId='5170' dodsId='173170'&gt;"/>
          <w:id w:val="-1986691450"/>
          <w:placeholder>
            <w:docPart w:val="DefaultPlaceholder_-1854013440"/>
          </w:placeholder>
          <w:richText/>
        </w:sdtPr>
        <w:sdtContent>
          <w:r w:rsidRPr="00561693">
            <w:rPr>
              <w:b/>
            </w:rPr>
            <w:t>John Grady:</w:t>
          </w:r>
        </w:sdtContent>
      </w:sdt>
      <w:r>
        <w:t xml:space="preserve"> </w:t>
      </w:r>
      <w:r w:rsidR="00ED1961">
        <w:t xml:space="preserve">Do you think there is a difference </w:t>
      </w:r>
      <w:r>
        <w:t xml:space="preserve">between </w:t>
      </w:r>
      <w:r w:rsidR="00ED1961">
        <w:t xml:space="preserve">being an </w:t>
      </w:r>
      <w:r>
        <w:t>arm</w:t>
      </w:r>
      <w:r w:rsidR="00ED1961">
        <w:t>’</w:t>
      </w:r>
      <w:r>
        <w:t>s</w:t>
      </w:r>
      <w:r w:rsidR="00ED1961">
        <w:noBreakHyphen/>
      </w:r>
      <w:r>
        <w:t>length priv</w:t>
      </w:r>
      <w:r w:rsidR="00ED1961">
        <w:t xml:space="preserve">ate sector investor </w:t>
      </w:r>
      <w:r>
        <w:t>in property</w:t>
      </w:r>
      <w:r w:rsidR="00105ED4">
        <w:t>, so a RE</w:t>
      </w:r>
      <w:r w:rsidR="00127A08">
        <w:t>I</w:t>
      </w:r>
      <w:r w:rsidR="00105ED4">
        <w:t>T or a property investment trust, and</w:t>
      </w:r>
      <w:r>
        <w:t xml:space="preserve"> being </w:t>
      </w:r>
      <w:r w:rsidR="00105ED4">
        <w:t xml:space="preserve">a </w:t>
      </w:r>
      <w:r>
        <w:t>public sector investor</w:t>
      </w:r>
      <w:r w:rsidR="00105ED4">
        <w:t>?</w:t>
      </w:r>
      <w:r w:rsidR="002155E7">
        <w:t xml:space="preserve"> </w:t>
      </w:r>
      <w:r w:rsidR="00105ED4">
        <w:t>D</w:t>
      </w:r>
      <w:r>
        <w:t xml:space="preserve">oes it demand a </w:t>
      </w:r>
      <w:r w:rsidR="00105ED4">
        <w:t>different</w:t>
      </w:r>
      <w:r>
        <w:t xml:space="preserve"> approach to </w:t>
      </w:r>
      <w:r w:rsidR="00105ED4">
        <w:t xml:space="preserve">environmental </w:t>
      </w:r>
      <w:r>
        <w:t>stewardship</w:t>
      </w:r>
      <w:r w:rsidR="002D40A3">
        <w:t>,</w:t>
      </w:r>
      <w:r w:rsidR="00105ED4">
        <w:t xml:space="preserve"> </w:t>
      </w:r>
      <w:r w:rsidR="002D40A3">
        <w:t>investment risk</w:t>
      </w:r>
      <w:r w:rsidR="00105ED4">
        <w:t xml:space="preserve"> and decision-making</w:t>
      </w:r>
      <w:r>
        <w:t>?</w:t>
      </w:r>
    </w:p>
    <w:p w:rsidR="00105ED4" w:rsidP="00561693">
      <w:pPr>
        <w:pStyle w:val="Answer"/>
      </w:pPr>
      <w:sdt>
        <w:sdtPr>
          <w:alias w:val="Witness"/>
          <w:id w:val="-962882166"/>
          <w:placeholder>
            <w:docPart w:val="DefaultPlaceholder_-1854013440"/>
          </w:placeholder>
          <w:richText/>
        </w:sdtPr>
        <w:sdtContent>
          <w:r w:rsidRPr="002155E7" w:rsidR="002155E7">
            <w:rPr>
              <w:b/>
              <w:i/>
            </w:rPr>
            <w:t>Ric Lewis:</w:t>
          </w:r>
          <w:r w:rsidRPr="00561693" w:rsidR="00561693">
            <w:rPr>
              <w:b/>
            </w:rPr>
            <w:t xml:space="preserve"> </w:t>
          </w:r>
        </w:sdtContent>
      </w:sdt>
      <w:r w:rsidR="00561693">
        <w:t xml:space="preserve">I </w:t>
      </w:r>
      <w:r>
        <w:t>do not</w:t>
      </w:r>
      <w:r w:rsidR="00561693">
        <w:t xml:space="preserve"> think </w:t>
      </w:r>
      <w:r>
        <w:t xml:space="preserve">that </w:t>
      </w:r>
      <w:r w:rsidR="00561693">
        <w:t xml:space="preserve">it </w:t>
      </w:r>
      <w:r w:rsidR="00561693">
        <w:t>has to</w:t>
      </w:r>
      <w:r w:rsidR="00561693">
        <w:t xml:space="preserve">, but </w:t>
      </w:r>
      <w:r>
        <w:t xml:space="preserve">unfortunately </w:t>
      </w:r>
      <w:r w:rsidR="00561693">
        <w:t>it does.</w:t>
      </w:r>
      <w:r w:rsidR="002155E7">
        <w:t xml:space="preserve"> </w:t>
      </w:r>
      <w:r>
        <w:t>In the private sector there is a wide range of operators, including those that are completely financially motivated. I do not mean that they have disrespect or disregard for the environment, but they pay less regard to it.</w:t>
      </w:r>
      <w:r w:rsidR="002155E7">
        <w:t xml:space="preserve"> </w:t>
      </w:r>
    </w:p>
    <w:p w:rsidR="00105ED4" w:rsidP="00561693">
      <w:pPr>
        <w:pStyle w:val="Answer"/>
      </w:pPr>
      <w:r>
        <w:t>If you look at the Crown Estate and its stated priorities, which I talked about earlier, when you dig into it, what I have come to learn about the framework with which it looks at existing portfolio and new investments is that it is</w:t>
      </w:r>
      <w:r w:rsidR="002D40A3">
        <w:t xml:space="preserve"> asking,</w:t>
      </w:r>
      <w:r>
        <w:t xml:space="preserve"> “What is the potential economic return and what is the transformational potential of what we are doing?”</w:t>
      </w:r>
      <w:r w:rsidR="002155E7">
        <w:t xml:space="preserve"> </w:t>
      </w:r>
      <w:r>
        <w:t>It is always balancing off</w:t>
      </w:r>
      <w:r w:rsidR="002D40A3">
        <w:t>,</w:t>
      </w:r>
      <w:r>
        <w:t xml:space="preserve"> “What is the short, </w:t>
      </w:r>
      <w:r w:rsidR="002D40A3">
        <w:t xml:space="preserve">intermediate </w:t>
      </w:r>
      <w:r>
        <w:t>and long-term transformational potential of what we are doing and how does it contribute to the economics?”</w:t>
      </w:r>
      <w:r w:rsidR="002155E7">
        <w:t xml:space="preserve"> </w:t>
      </w:r>
      <w:r>
        <w:t>It is not one or the other</w:t>
      </w:r>
      <w:r w:rsidR="002D40A3">
        <w:t>;</w:t>
      </w:r>
      <w:r w:rsidR="002155E7">
        <w:t xml:space="preserve"> </w:t>
      </w:r>
      <w:r w:rsidR="002D40A3">
        <w:t xml:space="preserve">it </w:t>
      </w:r>
      <w:r>
        <w:t>is both considered in the whole and what that means for the portfolio in the short and long term.</w:t>
      </w:r>
    </w:p>
    <w:p w:rsidR="00561693" w:rsidRPr="00144B73" w:rsidP="00561693">
      <w:pPr>
        <w:pStyle w:val="Answer"/>
      </w:pPr>
      <w:r>
        <w:t>The s</w:t>
      </w:r>
      <w:r w:rsidR="0038380D">
        <w:t>tewardship</w:t>
      </w:r>
      <w:r>
        <w:t xml:space="preserve"> is right for </w:t>
      </w:r>
      <w:r w:rsidRPr="00144B73">
        <w:t xml:space="preserve">the </w:t>
      </w:r>
      <w:r w:rsidRPr="00144B73">
        <w:t>stakeholdership.</w:t>
      </w:r>
      <w:r w:rsidRPr="00144B73" w:rsidR="002155E7">
        <w:t xml:space="preserve"> </w:t>
      </w:r>
      <w:r w:rsidRPr="00144B73">
        <w:t>It is the s</w:t>
      </w:r>
      <w:r w:rsidRPr="00144B73">
        <w:t xml:space="preserve">ame as </w:t>
      </w:r>
      <w:r w:rsidRPr="00144B73">
        <w:t xml:space="preserve">the </w:t>
      </w:r>
      <w:r w:rsidRPr="00144B73">
        <w:t>best</w:t>
      </w:r>
      <w:r w:rsidRPr="00144B73" w:rsidR="00144B73">
        <w:t>-</w:t>
      </w:r>
      <w:r w:rsidRPr="00144B73">
        <w:t xml:space="preserve">run private sector </w:t>
      </w:r>
      <w:r w:rsidRPr="00144B73">
        <w:t>companies, but</w:t>
      </w:r>
      <w:r w:rsidRPr="00144B73">
        <w:t xml:space="preserve"> </w:t>
      </w:r>
      <w:r w:rsidRPr="00144B73">
        <w:t xml:space="preserve">is </w:t>
      </w:r>
      <w:r w:rsidRPr="00144B73">
        <w:t xml:space="preserve">very different </w:t>
      </w:r>
      <w:r w:rsidRPr="00144B73">
        <w:t xml:space="preserve">from </w:t>
      </w:r>
      <w:r w:rsidRPr="00144B73">
        <w:t>some</w:t>
      </w:r>
      <w:r w:rsidRPr="00144B73" w:rsidR="002155E7">
        <w:t xml:space="preserve"> </w:t>
      </w:r>
      <w:r w:rsidRPr="00144B73">
        <w:t>other private sector companies that I have seen too</w:t>
      </w:r>
      <w:r w:rsidRPr="00144B73">
        <w:t>.</w:t>
      </w:r>
    </w:p>
    <w:p w:rsidR="00105ED4" w:rsidRPr="00144B73" w:rsidP="00561693">
      <w:pPr>
        <w:pStyle w:val="Answer"/>
      </w:pPr>
      <w:sdt>
        <w:sdtPr>
          <w:alias w:val="Member"/>
          <w:tag w:val="&lt;Member mnisId='5170' dodsId='173170'&gt;"/>
          <w:id w:val="-211114121"/>
          <w:placeholder>
            <w:docPart w:val="4268436724E94A9088318436E92F4434"/>
          </w:placeholder>
          <w:richText/>
        </w:sdtPr>
        <w:sdtContent>
          <w:r w:rsidRPr="00144B73">
            <w:rPr>
              <w:b/>
            </w:rPr>
            <w:t>John Grady:</w:t>
          </w:r>
        </w:sdtContent>
      </w:sdt>
      <w:r w:rsidRPr="00144B73">
        <w:t xml:space="preserve"> That is </w:t>
      </w:r>
      <w:r w:rsidRPr="00144B73" w:rsidR="00700D72">
        <w:t>clear</w:t>
      </w:r>
      <w:r w:rsidRPr="00144B73">
        <w:t>.</w:t>
      </w:r>
    </w:p>
    <w:p w:rsidR="00561693" w:rsidP="00561693">
      <w:pPr>
        <w:pStyle w:val="Question"/>
      </w:pPr>
      <w:sdt>
        <w:sdtPr>
          <w:alias w:val="Member"/>
          <w:tag w:val="&lt;Member mnisId='4107' dodsId='40489'&gt;"/>
          <w:id w:val="-1727984754"/>
          <w:placeholder>
            <w:docPart w:val="DefaultPlaceholder_-1854013440"/>
          </w:placeholder>
          <w:richText/>
        </w:sdtPr>
        <w:sdtContent>
          <w:r w:rsidRPr="00144B73">
            <w:rPr>
              <w:b/>
            </w:rPr>
            <w:t>Dame Harriett Baldwin:</w:t>
          </w:r>
        </w:sdtContent>
      </w:sdt>
      <w:r w:rsidRPr="00144B73">
        <w:t xml:space="preserve"> </w:t>
      </w:r>
      <w:r w:rsidRPr="00144B73" w:rsidR="00105ED4">
        <w:t xml:space="preserve">On that topic, </w:t>
      </w:r>
      <w:r w:rsidRPr="00144B73">
        <w:t xml:space="preserve">covering agricultural land with solar panels and </w:t>
      </w:r>
      <w:r w:rsidRPr="00144B73" w:rsidR="00105ED4">
        <w:t xml:space="preserve">building a lot of </w:t>
      </w:r>
      <w:r w:rsidRPr="00144B73">
        <w:t xml:space="preserve">onshore wind </w:t>
      </w:r>
      <w:r w:rsidRPr="00144B73" w:rsidR="00105ED4">
        <w:t>is something that is</w:t>
      </w:r>
      <w:r w:rsidR="00105ED4">
        <w:t xml:space="preserve"> </w:t>
      </w:r>
      <w:r>
        <w:t>happening</w:t>
      </w:r>
      <w:r w:rsidR="00105ED4">
        <w:t xml:space="preserve"> across the UK </w:t>
      </w:r>
      <w:r w:rsidR="00105ED4">
        <w:t>at the moment</w:t>
      </w:r>
      <w:r w:rsidR="00105ED4">
        <w:t>.</w:t>
      </w:r>
      <w:r w:rsidR="002155E7">
        <w:t xml:space="preserve"> </w:t>
      </w:r>
      <w:r w:rsidR="00105ED4">
        <w:t>Does the C</w:t>
      </w:r>
      <w:r>
        <w:t xml:space="preserve">rown </w:t>
      </w:r>
      <w:r w:rsidR="00105ED4">
        <w:t>E</w:t>
      </w:r>
      <w:r>
        <w:t xml:space="preserve">state have a </w:t>
      </w:r>
      <w:r w:rsidR="0038380D">
        <w:t>policy</w:t>
      </w:r>
      <w:r w:rsidR="00105ED4">
        <w:t xml:space="preserve"> position on that?</w:t>
      </w:r>
    </w:p>
    <w:p w:rsidR="00561693" w:rsidP="00561693">
      <w:pPr>
        <w:pStyle w:val="Answer"/>
      </w:pPr>
      <w:sdt>
        <w:sdtPr>
          <w:alias w:val="Witness"/>
          <w:id w:val="816852741"/>
          <w:placeholder>
            <w:docPart w:val="DefaultPlaceholder_-1854013440"/>
          </w:placeholder>
          <w:richText/>
        </w:sdtPr>
        <w:sdtContent>
          <w:r w:rsidRPr="002155E7" w:rsidR="002155E7">
            <w:rPr>
              <w:b/>
              <w:i/>
            </w:rPr>
            <w:t>Ric Lewis:</w:t>
          </w:r>
          <w:r w:rsidRPr="00561693">
            <w:rPr>
              <w:b/>
            </w:rPr>
            <w:t xml:space="preserve"> </w:t>
          </w:r>
        </w:sdtContent>
      </w:sdt>
      <w:r w:rsidR="00105ED4">
        <w:t xml:space="preserve">I am afraid that I am </w:t>
      </w:r>
      <w:r>
        <w:t>not up to speed.</w:t>
      </w:r>
      <w:r w:rsidR="002155E7">
        <w:t xml:space="preserve"> </w:t>
      </w:r>
      <w:r w:rsidR="00105ED4">
        <w:t>I would really love to come back and talk to you about it when I know my facts and have more credibility.</w:t>
      </w:r>
      <w:r w:rsidR="002155E7">
        <w:t xml:space="preserve"> </w:t>
      </w:r>
    </w:p>
    <w:p w:rsidR="00561693" w:rsidP="00561693">
      <w:pPr>
        <w:pStyle w:val="Question"/>
      </w:pPr>
      <w:sdt>
        <w:sdtPr>
          <w:alias w:val="Member"/>
          <w:tag w:val="&lt;Member mnisId='5083' dodsId='149003'&gt;"/>
          <w:id w:val="-2016834240"/>
          <w:placeholder>
            <w:docPart w:val="DefaultPlaceholder_-1854013440"/>
          </w:placeholder>
          <w:richText/>
        </w:sdtPr>
        <w:sdtContent>
          <w:r w:rsidRPr="00561693">
            <w:rPr>
              <w:b/>
            </w:rPr>
            <w:t>Bobby Dean:</w:t>
          </w:r>
        </w:sdtContent>
      </w:sdt>
      <w:r>
        <w:t xml:space="preserve"> </w:t>
      </w:r>
      <w:r w:rsidR="00105ED4">
        <w:t>Good afternoon.</w:t>
      </w:r>
      <w:r w:rsidR="002155E7">
        <w:t xml:space="preserve"> </w:t>
      </w:r>
      <w:r w:rsidR="00105ED4">
        <w:t xml:space="preserve">I am struck that some of the priorities are areas that are coming under </w:t>
      </w:r>
      <w:r>
        <w:t>enormous political pressure</w:t>
      </w:r>
      <w:r w:rsidR="00105ED4">
        <w:t xml:space="preserve"> </w:t>
      </w:r>
      <w:r w:rsidR="00105ED4">
        <w:t>at the moment</w:t>
      </w:r>
      <w:r>
        <w:t>.</w:t>
      </w:r>
      <w:r w:rsidR="002155E7">
        <w:t xml:space="preserve"> </w:t>
      </w:r>
      <w:r w:rsidR="00105ED4">
        <w:t>In particular, you</w:t>
      </w:r>
      <w:r w:rsidR="00105ED4">
        <w:t xml:space="preserve"> talked about working to implement diversity, equity</w:t>
      </w:r>
      <w:r w:rsidR="00700D72">
        <w:t xml:space="preserve"> and i</w:t>
      </w:r>
      <w:r w:rsidR="00105ED4">
        <w:t>nclusion metrics into its operations.</w:t>
      </w:r>
      <w:r w:rsidR="002155E7">
        <w:t xml:space="preserve"> </w:t>
      </w:r>
      <w:r w:rsidR="00105ED4">
        <w:t>We in this Committee have seen the FCA and PRA retreating from introducing new DEI rules.</w:t>
      </w:r>
      <w:r w:rsidR="002155E7">
        <w:t xml:space="preserve"> </w:t>
      </w:r>
      <w:r w:rsidR="00105ED4">
        <w:t xml:space="preserve">They are getting </w:t>
      </w:r>
      <w:r w:rsidR="00105ED4">
        <w:t>bundled in as a regulatory burden.</w:t>
      </w:r>
      <w:r w:rsidR="002155E7">
        <w:t xml:space="preserve"> </w:t>
      </w:r>
      <w:r w:rsidR="00105ED4">
        <w:t>How would you respond to that?</w:t>
      </w:r>
      <w:r w:rsidR="002155E7">
        <w:t xml:space="preserve"> </w:t>
      </w:r>
    </w:p>
    <w:p w:rsidR="0038380D" w:rsidP="0038380D">
      <w:pPr>
        <w:pStyle w:val="Answer"/>
      </w:pPr>
      <w:sdt>
        <w:sdtPr>
          <w:alias w:val="Witness"/>
          <w:id w:val="-1192912302"/>
          <w:placeholder>
            <w:docPart w:val="DefaultPlaceholder_-1854013440"/>
          </w:placeholder>
          <w:richText/>
        </w:sdtPr>
        <w:sdtContent>
          <w:r w:rsidRPr="002155E7" w:rsidR="002155E7">
            <w:rPr>
              <w:b/>
              <w:i/>
            </w:rPr>
            <w:t>Ric Lewis:</w:t>
          </w:r>
          <w:r w:rsidRPr="0038380D">
            <w:rPr>
              <w:b/>
            </w:rPr>
            <w:t xml:space="preserve"> </w:t>
          </w:r>
        </w:sdtContent>
      </w:sdt>
      <w:r w:rsidR="00CA6D29">
        <w:t>This is a tricky one.</w:t>
      </w:r>
      <w:r w:rsidR="002155E7">
        <w:t xml:space="preserve"> </w:t>
      </w:r>
      <w:r w:rsidR="00483D61">
        <w:t xml:space="preserve">First and foremost, I </w:t>
      </w:r>
      <w:r w:rsidR="00483D61">
        <w:t>have to</w:t>
      </w:r>
      <w:r w:rsidR="00483D61">
        <w:t xml:space="preserve"> look at my potential role as the chair of the Crown Estate.</w:t>
      </w:r>
      <w:r w:rsidR="002155E7">
        <w:t xml:space="preserve"> </w:t>
      </w:r>
    </w:p>
    <w:p w:rsidR="00FF5B9E" w:rsidRPr="00FF5B9E" w:rsidP="00FF5B9E">
      <w:pPr>
        <w:pStyle w:val="Answer"/>
        <w:rPr>
          <w:i/>
          <w:iCs/>
        </w:rPr>
      </w:pPr>
      <w:r w:rsidRPr="00FF5B9E">
        <w:rPr>
          <w:i/>
          <w:iCs/>
        </w:rPr>
        <w:t>Sitting suspended for a Division in the House.</w:t>
      </w:r>
    </w:p>
    <w:p w:rsidR="0038380D" w:rsidRPr="00FF5B9E" w:rsidP="00FF5B9E">
      <w:pPr>
        <w:pStyle w:val="Answer"/>
        <w:rPr>
          <w:i/>
          <w:iCs/>
        </w:rPr>
      </w:pPr>
      <w:r w:rsidRPr="00FF5B9E">
        <w:rPr>
          <w:i/>
          <w:iCs/>
        </w:rPr>
        <w:t>On resuming—</w:t>
      </w:r>
    </w:p>
    <w:p w:rsidR="0038380D" w:rsidP="00144B73">
      <w:pPr>
        <w:pStyle w:val="Question"/>
        <w:numPr>
          <w:ilvl w:val="0"/>
          <w:numId w:val="0"/>
        </w:numPr>
        <w:ind w:left="794"/>
      </w:pPr>
      <w:sdt>
        <w:sdtPr>
          <w:alias w:val="Member"/>
          <w:tag w:val="&lt;Member mnisId='5083' dodsId='149003'&gt;"/>
          <w:id w:val="2040937968"/>
          <w:placeholder>
            <w:docPart w:val="DefaultPlaceholder_-1854013440"/>
          </w:placeholder>
          <w:richText/>
        </w:sdtPr>
        <w:sdtContent>
          <w:r w:rsidRPr="0038380D">
            <w:rPr>
              <w:b/>
            </w:rPr>
            <w:t>Bobby Dean:</w:t>
          </w:r>
        </w:sdtContent>
      </w:sdt>
      <w:r>
        <w:t xml:space="preserve"> </w:t>
      </w:r>
      <w:r w:rsidR="004733E2">
        <w:t xml:space="preserve">For the record I will </w:t>
      </w:r>
      <w:r>
        <w:t>repeat the question.</w:t>
      </w:r>
      <w:r w:rsidR="002155E7">
        <w:t xml:space="preserve"> </w:t>
      </w:r>
      <w:r w:rsidR="004733E2">
        <w:t xml:space="preserve">I noticed </w:t>
      </w:r>
      <w:r>
        <w:t xml:space="preserve">in your answers </w:t>
      </w:r>
      <w:r w:rsidR="004733E2">
        <w:t xml:space="preserve">that you </w:t>
      </w:r>
      <w:r>
        <w:t xml:space="preserve">paid attention to implementing </w:t>
      </w:r>
      <w:r w:rsidR="004733E2">
        <w:t xml:space="preserve">diversity, equity and inclusion </w:t>
      </w:r>
      <w:r>
        <w:t>metrics</w:t>
      </w:r>
      <w:r w:rsidR="004733E2">
        <w:t>.</w:t>
      </w:r>
      <w:r w:rsidR="002155E7">
        <w:t xml:space="preserve"> </w:t>
      </w:r>
      <w:r w:rsidR="004733E2">
        <w:t>That is one of the Crown Estate’s priorities.</w:t>
      </w:r>
      <w:r w:rsidR="002155E7">
        <w:t xml:space="preserve"> </w:t>
      </w:r>
      <w:r w:rsidR="004733E2">
        <w:t xml:space="preserve">Inclusive communities </w:t>
      </w:r>
      <w:r w:rsidR="004733E2">
        <w:t>is</w:t>
      </w:r>
      <w:r w:rsidR="004733E2">
        <w:t xml:space="preserve"> something you have spoken about.</w:t>
      </w:r>
      <w:r w:rsidR="002155E7">
        <w:t xml:space="preserve"> </w:t>
      </w:r>
      <w:r w:rsidR="004733E2">
        <w:t>We have seen other bodies, such as the FCA and PRA, come under pressure to relax the number of rules that they are introducing around DEI.</w:t>
      </w:r>
      <w:r w:rsidR="002155E7">
        <w:t xml:space="preserve"> </w:t>
      </w:r>
      <w:r w:rsidR="004733E2">
        <w:t>This is a trend that we are seeing on both sides of the Atlantic.</w:t>
      </w:r>
      <w:r w:rsidR="002155E7">
        <w:t xml:space="preserve"> </w:t>
      </w:r>
      <w:r w:rsidR="004733E2">
        <w:t>I wanted to get your views on that as well, if I could.</w:t>
      </w:r>
    </w:p>
    <w:p w:rsidR="004733E2" w:rsidP="0038380D">
      <w:pPr>
        <w:pStyle w:val="Answer"/>
      </w:pPr>
      <w:sdt>
        <w:sdtPr>
          <w:alias w:val="Witness"/>
          <w:id w:val="1256703314"/>
          <w:placeholder>
            <w:docPart w:val="DefaultPlaceholder_-1854013440"/>
          </w:placeholder>
          <w:richText/>
        </w:sdtPr>
        <w:sdtContent>
          <w:r w:rsidRPr="002155E7" w:rsidR="002155E7">
            <w:rPr>
              <w:b/>
              <w:i/>
            </w:rPr>
            <w:t>Ric Lewis:</w:t>
          </w:r>
          <w:r w:rsidRPr="0038380D" w:rsidR="0038380D">
            <w:rPr>
              <w:b/>
            </w:rPr>
            <w:t xml:space="preserve"> </w:t>
          </w:r>
        </w:sdtContent>
      </w:sdt>
      <w:r>
        <w:t xml:space="preserve">My understanding is that the Crown Estate, by statute, is independent and </w:t>
      </w:r>
      <w:r>
        <w:t>has the ability to</w:t>
      </w:r>
      <w:r>
        <w:t xml:space="preserve"> have independent views on these things.</w:t>
      </w:r>
      <w:r w:rsidR="002155E7">
        <w:t xml:space="preserve"> </w:t>
      </w:r>
      <w:r>
        <w:t>To be fair, the stakeholders of the Crown Estate, so the benefactors and the Treasury</w:t>
      </w:r>
      <w:r w:rsidR="00FF5B9E">
        <w:t>,</w:t>
      </w:r>
      <w:r>
        <w:t xml:space="preserve"> as the sponsoring entity for Parliament, are going to </w:t>
      </w:r>
      <w:r w:rsidR="0038380D">
        <w:t>have an influence</w:t>
      </w:r>
      <w:r>
        <w:t xml:space="preserve"> on</w:t>
      </w:r>
      <w:r w:rsidR="002155E7">
        <w:t xml:space="preserve"> </w:t>
      </w:r>
      <w:r>
        <w:t>what feels comfortable to them.</w:t>
      </w:r>
      <w:r w:rsidR="002155E7">
        <w:t xml:space="preserve"> </w:t>
      </w:r>
    </w:p>
    <w:p w:rsidR="0038380D" w:rsidP="0038380D">
      <w:pPr>
        <w:pStyle w:val="Answer"/>
      </w:pPr>
      <w:r>
        <w:t>You know that my p</w:t>
      </w:r>
      <w:r>
        <w:t>ersonal feeling</w:t>
      </w:r>
      <w:r>
        <w:t xml:space="preserve"> is that I believe in inclusive communities.</w:t>
      </w:r>
      <w:r w:rsidR="002155E7">
        <w:t xml:space="preserve"> </w:t>
      </w:r>
      <w:r>
        <w:t xml:space="preserve">You can see that I have </w:t>
      </w:r>
      <w:r>
        <w:t xml:space="preserve">done </w:t>
      </w:r>
      <w:r>
        <w:t xml:space="preserve">that </w:t>
      </w:r>
      <w:r>
        <w:t>work</w:t>
      </w:r>
      <w:r>
        <w:t xml:space="preserve"> both personally and through my foundation, so I think that I can be a </w:t>
      </w:r>
      <w:r>
        <w:t>positive influence</w:t>
      </w:r>
      <w:r>
        <w:t xml:space="preserve"> on continuing to do that work.</w:t>
      </w:r>
      <w:r w:rsidR="002155E7">
        <w:t xml:space="preserve"> </w:t>
      </w:r>
      <w:r w:rsidR="003D7280">
        <w:t>I know that the senior leadership of the Crown Estate</w:t>
      </w:r>
      <w:r w:rsidR="002155E7">
        <w:t xml:space="preserve"> </w:t>
      </w:r>
      <w:r w:rsidR="003D7280">
        <w:t>already feels that way.</w:t>
      </w:r>
      <w:r w:rsidR="002155E7">
        <w:t xml:space="preserve"> </w:t>
      </w:r>
      <w:r w:rsidR="003D7280">
        <w:t xml:space="preserve">We are going to have to </w:t>
      </w:r>
      <w:r>
        <w:t>understand</w:t>
      </w:r>
      <w:r w:rsidR="00FF5B9E">
        <w:t xml:space="preserve"> that</w:t>
      </w:r>
      <w:r w:rsidR="003D7280">
        <w:t>, as</w:t>
      </w:r>
      <w:r w:rsidR="002155E7">
        <w:t xml:space="preserve"> </w:t>
      </w:r>
      <w:r w:rsidR="003D7280">
        <w:t>the winds buffet back and forth, if we are pushed by law or decree somewhere else by Government to do something different, we will have to do it.</w:t>
      </w:r>
      <w:r w:rsidR="002155E7">
        <w:t xml:space="preserve"> </w:t>
      </w:r>
      <w:r w:rsidR="003D7280">
        <w:t>If not, I cannot see us changing the mission that we have.</w:t>
      </w:r>
      <w:r w:rsidR="002155E7">
        <w:t xml:space="preserve"> </w:t>
      </w:r>
    </w:p>
    <w:p w:rsidR="0038380D" w:rsidP="0038380D">
      <w:pPr>
        <w:pStyle w:val="Question"/>
      </w:pPr>
      <w:sdt>
        <w:sdtPr>
          <w:alias w:val="Member"/>
          <w:tag w:val="&lt;Member mnisId='5083' dodsId='149003'&gt;"/>
          <w:id w:val="554594138"/>
          <w:placeholder>
            <w:docPart w:val="DefaultPlaceholder_-1854013440"/>
          </w:placeholder>
          <w:richText/>
        </w:sdtPr>
        <w:sdtContent>
          <w:r w:rsidRPr="0038380D">
            <w:rPr>
              <w:b/>
            </w:rPr>
            <w:t>Bobby Dean:</w:t>
          </w:r>
        </w:sdtContent>
      </w:sdt>
      <w:r>
        <w:t xml:space="preserve"> </w:t>
      </w:r>
      <w:r w:rsidR="000078AA">
        <w:t xml:space="preserve">Another stated priority is working </w:t>
      </w:r>
      <w:r>
        <w:t>towards net zero.</w:t>
      </w:r>
      <w:r w:rsidR="0007687A">
        <w:t xml:space="preserve"> </w:t>
      </w:r>
      <w:r w:rsidR="000078AA">
        <w:t>That is another thing that is subject to a lot of political discussions.</w:t>
      </w:r>
      <w:r w:rsidR="002155E7">
        <w:t xml:space="preserve"> </w:t>
      </w:r>
      <w:r w:rsidR="000078AA">
        <w:t>Some people are saying that we need to retrench and think about energy security first because of the way the world is going.</w:t>
      </w:r>
      <w:r w:rsidR="002155E7">
        <w:t xml:space="preserve"> </w:t>
      </w:r>
      <w:r w:rsidR="000078AA">
        <w:t>How would that impact on the Crown Estate’s priorities as well</w:t>
      </w:r>
      <w:r w:rsidR="00C90D8F">
        <w:t xml:space="preserve"> if that environment around you was to change?</w:t>
      </w:r>
    </w:p>
    <w:p w:rsidR="0038380D" w:rsidP="0038380D">
      <w:pPr>
        <w:pStyle w:val="Answer"/>
      </w:pPr>
      <w:sdt>
        <w:sdtPr>
          <w:alias w:val="Witness"/>
          <w:id w:val="549656543"/>
          <w:placeholder>
            <w:docPart w:val="DefaultPlaceholder_-1854013440"/>
          </w:placeholder>
          <w:richText/>
        </w:sdtPr>
        <w:sdtContent>
          <w:r w:rsidRPr="002155E7" w:rsidR="002155E7">
            <w:rPr>
              <w:b/>
              <w:i/>
            </w:rPr>
            <w:t>Ric Lewis:</w:t>
          </w:r>
          <w:r w:rsidRPr="0038380D">
            <w:rPr>
              <w:b/>
            </w:rPr>
            <w:t xml:space="preserve"> </w:t>
          </w:r>
        </w:sdtContent>
      </w:sdt>
      <w:r w:rsidR="00C90D8F">
        <w:t xml:space="preserve">One of the four stated priorities is to </w:t>
      </w:r>
      <w:r>
        <w:t xml:space="preserve">move closer to cleaner energy, whether </w:t>
      </w:r>
      <w:r w:rsidR="00C90D8F">
        <w:t xml:space="preserve">that is </w:t>
      </w:r>
      <w:r>
        <w:t xml:space="preserve">net zero or </w:t>
      </w:r>
      <w:r w:rsidR="00C90D8F">
        <w:t xml:space="preserve">just much </w:t>
      </w:r>
      <w:r>
        <w:t>cleaner than we are now</w:t>
      </w:r>
      <w:r w:rsidR="00C90D8F">
        <w:t xml:space="preserve"> in a more energy secure future.</w:t>
      </w:r>
      <w:r w:rsidR="002155E7">
        <w:t xml:space="preserve"> </w:t>
      </w:r>
      <w:r w:rsidR="00C90D8F">
        <w:t>That is going to continue to be a very important part of the mission of the Crown Estate.</w:t>
      </w:r>
      <w:r w:rsidR="002155E7">
        <w:t xml:space="preserve"> </w:t>
      </w:r>
      <w:r w:rsidR="00C90D8F">
        <w:t xml:space="preserve">Even </w:t>
      </w:r>
      <w:r w:rsidR="000B520E">
        <w:t>though some may doubt that we can get to net zero by 20</w:t>
      </w:r>
      <w:r w:rsidR="00FF5B9E">
        <w:t>5</w:t>
      </w:r>
      <w:r w:rsidR="000B520E">
        <w:t>0, it does not mean that we could not be cleaner, better and more energy secure as a country between now and later.</w:t>
      </w:r>
      <w:r w:rsidR="002155E7">
        <w:t xml:space="preserve"> </w:t>
      </w:r>
    </w:p>
    <w:p w:rsidR="0038380D" w:rsidP="0038380D">
      <w:pPr>
        <w:pStyle w:val="Question"/>
      </w:pPr>
      <w:sdt>
        <w:sdtPr>
          <w:alias w:val="Member"/>
          <w:tag w:val="&lt;Member mnisId='5083' dodsId='149003'&gt;"/>
          <w:id w:val="295193965"/>
          <w:placeholder>
            <w:docPart w:val="DefaultPlaceholder_-1854013440"/>
          </w:placeholder>
          <w:richText/>
        </w:sdtPr>
        <w:sdtContent>
          <w:r w:rsidRPr="0038380D">
            <w:rPr>
              <w:b/>
            </w:rPr>
            <w:t>Bobby Dean:</w:t>
          </w:r>
        </w:sdtContent>
      </w:sdt>
      <w:r>
        <w:t xml:space="preserve"> </w:t>
      </w:r>
      <w:r w:rsidR="00071513">
        <w:t xml:space="preserve">Finally, because </w:t>
      </w:r>
      <w:r w:rsidR="000B520E">
        <w:t>I have mentioned most of the other priorities</w:t>
      </w:r>
      <w:r w:rsidR="00071513">
        <w:t>, what does delivering value mean for you?</w:t>
      </w:r>
      <w:r w:rsidR="002155E7">
        <w:t xml:space="preserve"> </w:t>
      </w:r>
      <w:r w:rsidR="00071513">
        <w:t>It is a priority of the Crown Estate, but what does delivering value mean for you?</w:t>
      </w:r>
    </w:p>
    <w:p w:rsidR="0038380D" w:rsidP="0038380D">
      <w:pPr>
        <w:pStyle w:val="Answer"/>
      </w:pPr>
      <w:sdt>
        <w:sdtPr>
          <w:alias w:val="Witness"/>
          <w:id w:val="26616412"/>
          <w:placeholder>
            <w:docPart w:val="DefaultPlaceholder_-1854013440"/>
          </w:placeholder>
          <w:richText/>
        </w:sdtPr>
        <w:sdtContent>
          <w:r w:rsidRPr="002155E7" w:rsidR="002155E7">
            <w:rPr>
              <w:b/>
              <w:i/>
            </w:rPr>
            <w:t>Ric Lewis:</w:t>
          </w:r>
          <w:r w:rsidRPr="0038380D">
            <w:rPr>
              <w:b/>
            </w:rPr>
            <w:t xml:space="preserve"> </w:t>
          </w:r>
        </w:sdtContent>
      </w:sdt>
      <w:r w:rsidR="00071513">
        <w:t>There are two things.</w:t>
      </w:r>
      <w:r w:rsidR="002155E7">
        <w:t xml:space="preserve"> </w:t>
      </w:r>
      <w:r w:rsidR="00071513">
        <w:t xml:space="preserve">One, it is delivering economic value and </w:t>
      </w:r>
      <w:r>
        <w:t xml:space="preserve">increasing </w:t>
      </w:r>
      <w:r w:rsidR="00071513">
        <w:t xml:space="preserve">the </w:t>
      </w:r>
      <w:r>
        <w:t>value of the asset</w:t>
      </w:r>
      <w:r w:rsidR="00071513">
        <w:t xml:space="preserve">s in a way that is consistent, dependable </w:t>
      </w:r>
      <w:r w:rsidR="00071513">
        <w:t>and reliable.</w:t>
      </w:r>
      <w:r w:rsidR="002155E7">
        <w:t xml:space="preserve"> </w:t>
      </w:r>
      <w:r w:rsidR="0078322C">
        <w:t>It</w:t>
      </w:r>
      <w:r w:rsidR="002155E7">
        <w:t xml:space="preserve"> </w:t>
      </w:r>
      <w:r w:rsidR="0078322C">
        <w:t>is delivering an economic return to the Treasury on behalf of</w:t>
      </w:r>
      <w:r w:rsidR="002155E7">
        <w:t xml:space="preserve"> </w:t>
      </w:r>
      <w:r w:rsidR="0078322C">
        <w:t>the public purse.</w:t>
      </w:r>
      <w:r w:rsidR="002155E7">
        <w:t xml:space="preserve"> </w:t>
      </w:r>
      <w:r w:rsidR="0078322C">
        <w:t xml:space="preserve">The third part of delivering value that is </w:t>
      </w:r>
      <w:r w:rsidR="0078322C">
        <w:t>really important</w:t>
      </w:r>
      <w:r w:rsidR="0078322C">
        <w:t xml:space="preserve"> is doing it responsibly</w:t>
      </w:r>
      <w:r w:rsidR="00BE5072">
        <w:t>,</w:t>
      </w:r>
      <w:r w:rsidR="0078322C">
        <w:t xml:space="preserve"> </w:t>
      </w:r>
      <w:r w:rsidR="00BE5072">
        <w:t>so</w:t>
      </w:r>
      <w:r w:rsidR="0078322C">
        <w:t xml:space="preserve"> that you can hold your head up and the Crown Estate and its stakeholders can feel like they were proper and responsible stewards of a big part of the country in generating that economic return</w:t>
      </w:r>
      <w:r w:rsidR="006A2DD2">
        <w:t>.</w:t>
      </w:r>
    </w:p>
    <w:p w:rsidR="0038380D" w:rsidP="0038380D">
      <w:pPr>
        <w:pStyle w:val="Question"/>
      </w:pPr>
      <w:sdt>
        <w:sdtPr>
          <w:alias w:val="Member"/>
          <w:tag w:val="&lt;Member mnisId='1524' dodsId='35914'&gt;"/>
          <w:id w:val="-1375077504"/>
          <w:placeholder>
            <w:docPart w:val="DefaultPlaceholder_-1854013440"/>
          </w:placeholder>
          <w:richText/>
        </w:sdtPr>
        <w:sdtContent>
          <w:r w:rsidRPr="0038380D">
            <w:rPr>
              <w:b/>
            </w:rPr>
            <w:t>Chair:</w:t>
          </w:r>
        </w:sdtContent>
      </w:sdt>
      <w:r>
        <w:t xml:space="preserve"> </w:t>
      </w:r>
      <w:r w:rsidR="006A2DD2">
        <w:t>We</w:t>
      </w:r>
      <w:r w:rsidR="002155E7">
        <w:t xml:space="preserve"> </w:t>
      </w:r>
      <w:r w:rsidR="006A2DD2">
        <w:t>talked at the beginning about politics with a big P, if you like, and party politics, but there is a lot of politics to heading up an organisation such as this.</w:t>
      </w:r>
      <w:r w:rsidR="002155E7">
        <w:t xml:space="preserve"> </w:t>
      </w:r>
      <w:r w:rsidR="006A2DD2">
        <w:t>You are dealing with issues we touched upon, such as the seabed, climate change and the buffeting of politics.</w:t>
      </w:r>
      <w:r w:rsidR="002155E7">
        <w:t xml:space="preserve"> </w:t>
      </w:r>
      <w:r w:rsidR="006A2DD2">
        <w:t xml:space="preserve">We have </w:t>
      </w:r>
      <w:r>
        <w:t xml:space="preserve">also seen in recent months </w:t>
      </w:r>
      <w:r w:rsidR="006A2DD2">
        <w:t xml:space="preserve">a spate of senior leaders of </w:t>
      </w:r>
      <w:r>
        <w:t xml:space="preserve">regulators </w:t>
      </w:r>
      <w:r w:rsidR="006A2DD2">
        <w:t>and other quasi</w:t>
      </w:r>
      <w:r w:rsidR="006A2DD2">
        <w:noBreakHyphen/>
        <w:t xml:space="preserve">autonomous organisations leaving quite </w:t>
      </w:r>
      <w:r>
        <w:t>abruptly</w:t>
      </w:r>
      <w:r w:rsidR="006A2DD2">
        <w:t xml:space="preserve"> because of the politics of the Government’s mission on growth.</w:t>
      </w:r>
      <w:r w:rsidR="002155E7">
        <w:t xml:space="preserve"> </w:t>
      </w:r>
      <w:r w:rsidR="006A2DD2">
        <w:t>H</w:t>
      </w:r>
      <w:r>
        <w:t xml:space="preserve">ow adept </w:t>
      </w:r>
      <w:r>
        <w:t>are</w:t>
      </w:r>
      <w:r>
        <w:t xml:space="preserve"> you at navigating</w:t>
      </w:r>
      <w:r w:rsidR="006A2DD2">
        <w:t xml:space="preserve"> those political—small P and sometimes big P—waters</w:t>
      </w:r>
      <w:r>
        <w:t>?</w:t>
      </w:r>
    </w:p>
    <w:p w:rsidR="0038380D" w:rsidP="0038380D">
      <w:pPr>
        <w:pStyle w:val="Answer"/>
      </w:pPr>
      <w:sdt>
        <w:sdtPr>
          <w:alias w:val="Witness"/>
          <w:id w:val="191032961"/>
          <w:placeholder>
            <w:docPart w:val="DefaultPlaceholder_-1854013440"/>
          </w:placeholder>
          <w:richText/>
        </w:sdtPr>
        <w:sdtContent>
          <w:r w:rsidRPr="002155E7" w:rsidR="002155E7">
            <w:rPr>
              <w:b/>
              <w:i/>
            </w:rPr>
            <w:t>Ric Lewis:</w:t>
          </w:r>
          <w:r w:rsidRPr="0038380D">
            <w:rPr>
              <w:b/>
            </w:rPr>
            <w:t xml:space="preserve"> </w:t>
          </w:r>
        </w:sdtContent>
      </w:sdt>
      <w:r w:rsidR="006A2DD2">
        <w:t xml:space="preserve">I am </w:t>
      </w:r>
      <w:r>
        <w:t>adept at negotiating stakeholdership and change</w:t>
      </w:r>
      <w:r w:rsidR="006A2DD2">
        <w:t xml:space="preserve"> in different environments. I do not want to be so presumptuous to say that the little P political environment is akin to what I have experienced in the private sector.</w:t>
      </w:r>
      <w:r w:rsidR="002155E7">
        <w:t xml:space="preserve"> </w:t>
      </w:r>
      <w:r w:rsidR="006A2DD2">
        <w:t xml:space="preserve">I have </w:t>
      </w:r>
      <w:r>
        <w:t xml:space="preserve">been through </w:t>
      </w:r>
      <w:r>
        <w:t>a number of</w:t>
      </w:r>
      <w:r>
        <w:t xml:space="preserve"> challenges in my professional career</w:t>
      </w:r>
      <w:r w:rsidR="006A2DD2">
        <w:t xml:space="preserve"> and some of my biggest clients are sovereign wealth, Governments et cetera. I understand how policy can change and that how they feel about the thing that they were completely on board with doing with you and asked you to do then changes overnight.</w:t>
      </w:r>
      <w:r w:rsidR="002155E7">
        <w:t xml:space="preserve"> </w:t>
      </w:r>
      <w:r w:rsidR="006A2DD2">
        <w:t>That is not unfamiliar to me.</w:t>
      </w:r>
      <w:r w:rsidR="002155E7">
        <w:t xml:space="preserve"> </w:t>
      </w:r>
    </w:p>
    <w:p w:rsidR="006A2DD2" w:rsidP="00696B6C">
      <w:pPr>
        <w:pStyle w:val="Question"/>
      </w:pPr>
      <w:sdt>
        <w:sdtPr>
          <w:alias w:val="Member"/>
          <w:tag w:val="&lt;Member mnisId='1524' dodsId='35914'&gt;"/>
          <w:id w:val="-1522472768"/>
          <w:placeholder>
            <w:docPart w:val="510EB83AC3654F2A863751843FFAE58B"/>
          </w:placeholder>
          <w:richText/>
        </w:sdtPr>
        <w:sdtContent>
          <w:r w:rsidRPr="0038380D" w:rsidR="00C0242E">
            <w:rPr>
              <w:b/>
            </w:rPr>
            <w:t>Chair:</w:t>
          </w:r>
        </w:sdtContent>
      </w:sdt>
      <w:r w:rsidR="00C0242E">
        <w:t xml:space="preserve"> </w:t>
      </w:r>
      <w:r w:rsidRPr="00696B6C">
        <w:t>You knew exactly what I was driving at.</w:t>
      </w:r>
    </w:p>
    <w:p w:rsidR="006A2DD2" w:rsidP="0038380D">
      <w:pPr>
        <w:pStyle w:val="Answer"/>
      </w:pPr>
      <w:sdt>
        <w:sdtPr>
          <w:alias w:val="Witness"/>
          <w:id w:val="1202597320"/>
          <w:placeholder>
            <w:docPart w:val="F011481319274002B429E2FAD17C6F4D"/>
          </w:placeholder>
          <w:richText/>
        </w:sdtPr>
        <w:sdtContent>
          <w:r w:rsidRPr="002155E7" w:rsidR="002155E7">
            <w:rPr>
              <w:b/>
              <w:i/>
            </w:rPr>
            <w:t>Ric Lewis:</w:t>
          </w:r>
          <w:r w:rsidRPr="0038380D" w:rsidR="00C0242E">
            <w:rPr>
              <w:b/>
            </w:rPr>
            <w:t xml:space="preserve"> </w:t>
          </w:r>
        </w:sdtContent>
      </w:sdt>
      <w:r>
        <w:t xml:space="preserve">I do not want to be so presumptuous to say that I understand what it means in this country and for the Crown Estate, but I am a quick </w:t>
      </w:r>
      <w:r>
        <w:t>learner</w:t>
      </w:r>
      <w:r>
        <w:t xml:space="preserve"> and I have been through a lot of it before.</w:t>
      </w:r>
      <w:r w:rsidR="002155E7">
        <w:t xml:space="preserve"> </w:t>
      </w:r>
      <w:r>
        <w:t>It is not daunting to me.</w:t>
      </w:r>
      <w:r w:rsidR="002155E7">
        <w:t xml:space="preserve"> </w:t>
      </w:r>
    </w:p>
    <w:p w:rsidR="0038380D" w:rsidP="0038380D">
      <w:pPr>
        <w:pStyle w:val="Question"/>
      </w:pPr>
      <w:sdt>
        <w:sdtPr>
          <w:alias w:val="Member"/>
          <w:tag w:val="&lt;Member mnisId='1524' dodsId='35914'&gt;"/>
          <w:id w:val="1341044055"/>
          <w:placeholder>
            <w:docPart w:val="DefaultPlaceholder_-1854013440"/>
          </w:placeholder>
          <w:richText/>
        </w:sdtPr>
        <w:sdtContent>
          <w:r w:rsidRPr="0038380D">
            <w:rPr>
              <w:b/>
            </w:rPr>
            <w:t>Chair:</w:t>
          </w:r>
        </w:sdtContent>
      </w:sdt>
      <w:r>
        <w:t xml:space="preserve"> </w:t>
      </w:r>
      <w:r w:rsidR="00C0242E">
        <w:t xml:space="preserve">The Crown Estate has its remit and its </w:t>
      </w:r>
      <w:r>
        <w:t>mission</w:t>
      </w:r>
      <w:r w:rsidR="00C0242E">
        <w:t xml:space="preserve">, as others have </w:t>
      </w:r>
      <w:r>
        <w:t>talked to you about.</w:t>
      </w:r>
      <w:r w:rsidR="002155E7">
        <w:t xml:space="preserve"> </w:t>
      </w:r>
      <w:r w:rsidR="00681E05">
        <w:t xml:space="preserve">We have seen other bodies where there have been remit letters issued and </w:t>
      </w:r>
      <w:r>
        <w:t>secondary objectives</w:t>
      </w:r>
      <w:r w:rsidR="00681E05">
        <w:t xml:space="preserve"> required</w:t>
      </w:r>
      <w:r>
        <w:t>.</w:t>
      </w:r>
      <w:r w:rsidR="002155E7">
        <w:t xml:space="preserve"> </w:t>
      </w:r>
      <w:r>
        <w:t>How broad are your shoulders</w:t>
      </w:r>
      <w:r w:rsidR="00681E05">
        <w:t xml:space="preserve"> in standing up for what the Crown Estate is now, versus maybe having to adapt it as the Government of today, or in future, might require you to do different things?</w:t>
      </w:r>
      <w:r w:rsidR="002155E7">
        <w:t xml:space="preserve"> </w:t>
      </w:r>
    </w:p>
    <w:p w:rsidR="0038380D" w:rsidP="0038380D">
      <w:pPr>
        <w:pStyle w:val="Answer"/>
      </w:pPr>
      <w:sdt>
        <w:sdtPr>
          <w:alias w:val="Witness"/>
          <w:id w:val="-9454180"/>
          <w:placeholder>
            <w:docPart w:val="DefaultPlaceholder_-1854013440"/>
          </w:placeholder>
          <w:richText/>
        </w:sdtPr>
        <w:sdtContent>
          <w:r w:rsidRPr="002155E7" w:rsidR="002155E7">
            <w:rPr>
              <w:b/>
              <w:i/>
            </w:rPr>
            <w:t>Ric Lewis:</w:t>
          </w:r>
          <w:r w:rsidRPr="0038380D">
            <w:rPr>
              <w:b/>
            </w:rPr>
            <w:t xml:space="preserve"> </w:t>
          </w:r>
        </w:sdtContent>
      </w:sdt>
      <w:r w:rsidR="00681E05">
        <w:t>As I understand it—I do not want to be too forceful about this—the Crown Estate operates with independence by statute and has the right to do the things, along with its strategic priorities, for what it was set up for.</w:t>
      </w:r>
      <w:r w:rsidR="002155E7">
        <w:t xml:space="preserve"> </w:t>
      </w:r>
      <w:r w:rsidR="00681E05">
        <w:t>It is my job to walk that line, with my colleagues, and hold that line.</w:t>
      </w:r>
      <w:r w:rsidR="002155E7">
        <w:t xml:space="preserve"> </w:t>
      </w:r>
      <w:r w:rsidR="00681E05">
        <w:t xml:space="preserve">We </w:t>
      </w:r>
      <w:r w:rsidR="00681E05">
        <w:t>have to</w:t>
      </w:r>
      <w:r w:rsidR="00681E05">
        <w:t xml:space="preserve"> be independent of a change of Government or the initiatives that they want.</w:t>
      </w:r>
      <w:r w:rsidR="002155E7">
        <w:t xml:space="preserve"> </w:t>
      </w:r>
      <w:r w:rsidR="00681E05">
        <w:t xml:space="preserve">It does not mean that we should not listen, hear, try to adapt and partner, but we </w:t>
      </w:r>
      <w:r w:rsidR="00681E05">
        <w:t>have to</w:t>
      </w:r>
      <w:r w:rsidR="00681E05">
        <w:t xml:space="preserve"> </w:t>
      </w:r>
      <w:r>
        <w:t xml:space="preserve">regard </w:t>
      </w:r>
      <w:r w:rsidR="00681E05">
        <w:t xml:space="preserve">our </w:t>
      </w:r>
      <w:r>
        <w:t xml:space="preserve">independence as </w:t>
      </w:r>
      <w:r w:rsidR="00681E05">
        <w:t xml:space="preserve">really </w:t>
      </w:r>
      <w:r>
        <w:t>important</w:t>
      </w:r>
      <w:r w:rsidR="00681E05">
        <w:t xml:space="preserve"> because it was set up for a reason</w:t>
      </w:r>
      <w:r>
        <w:t>.</w:t>
      </w:r>
    </w:p>
    <w:p w:rsidR="0038380D" w:rsidP="0038380D">
      <w:pPr>
        <w:pStyle w:val="Question"/>
      </w:pPr>
      <w:sdt>
        <w:sdtPr>
          <w:alias w:val="Member"/>
          <w:tag w:val="&lt;Member mnisId='1524' dodsId='35914'&gt;"/>
          <w:id w:val="-1185128768"/>
          <w:placeholder>
            <w:docPart w:val="DefaultPlaceholder_-1854013440"/>
          </w:placeholder>
          <w:richText/>
        </w:sdtPr>
        <w:sdtContent>
          <w:r w:rsidRPr="0038380D">
            <w:rPr>
              <w:b/>
            </w:rPr>
            <w:t>Chair:</w:t>
          </w:r>
        </w:sdtContent>
      </w:sdt>
      <w:r>
        <w:t xml:space="preserve"> </w:t>
      </w:r>
      <w:r w:rsidR="00B17243">
        <w:t xml:space="preserve">I am not making any </w:t>
      </w:r>
      <w:r w:rsidR="00B17243">
        <w:t>party political</w:t>
      </w:r>
      <w:r w:rsidR="00B17243">
        <w:t xml:space="preserve"> point here.</w:t>
      </w:r>
      <w:r w:rsidR="002155E7">
        <w:t xml:space="preserve"> </w:t>
      </w:r>
      <w:r w:rsidR="00B17243">
        <w:t>Unfortunately, it happens under G</w:t>
      </w:r>
      <w:r>
        <w:t>overnments of all co</w:t>
      </w:r>
      <w:r w:rsidR="00A9780F">
        <w:t>lo</w:t>
      </w:r>
      <w:r>
        <w:t xml:space="preserve">urs </w:t>
      </w:r>
      <w:r w:rsidR="00B17243">
        <w:t xml:space="preserve">that sometimes someone is the flavour of the month and paraded as </w:t>
      </w:r>
      <w:r w:rsidR="00BE5072">
        <w:t xml:space="preserve">perhaps </w:t>
      </w:r>
      <w:r w:rsidR="00B17243">
        <w:t xml:space="preserve">the great new chair of the Crown Estate, or whatever it may be, and then the Crown </w:t>
      </w:r>
      <w:r w:rsidR="00BE5072">
        <w:t>Estate</w:t>
      </w:r>
      <w:r w:rsidR="00B17243">
        <w:t xml:space="preserve">, or </w:t>
      </w:r>
      <w:r w:rsidR="00B17243">
        <w:t>whatever body, might have to dig in on exactly the agendas you have described and become unpopular.</w:t>
      </w:r>
      <w:r w:rsidR="002155E7">
        <w:t xml:space="preserve"> </w:t>
      </w:r>
      <w:r w:rsidR="00B17243">
        <w:t>Sometimes that can become personal.</w:t>
      </w:r>
      <w:r w:rsidR="002155E7">
        <w:t xml:space="preserve"> </w:t>
      </w:r>
      <w:r w:rsidR="00B17243">
        <w:t xml:space="preserve">Are you capable of dealing with that kind of </w:t>
      </w:r>
      <w:r>
        <w:t>potential personal attack</w:t>
      </w:r>
      <w:r w:rsidR="00B17243">
        <w:t xml:space="preserve"> and publicity in a way that you do not always get in business in the same way?</w:t>
      </w:r>
      <w:r w:rsidR="002155E7">
        <w:t xml:space="preserve"> </w:t>
      </w:r>
    </w:p>
    <w:p w:rsidR="00B17243" w:rsidP="0038380D">
      <w:pPr>
        <w:pStyle w:val="Answer"/>
      </w:pPr>
      <w:sdt>
        <w:sdtPr>
          <w:alias w:val="Witness"/>
          <w:id w:val="1014650214"/>
          <w:placeholder>
            <w:docPart w:val="DefaultPlaceholder_-1854013440"/>
          </w:placeholder>
          <w:richText/>
        </w:sdtPr>
        <w:sdtContent>
          <w:r w:rsidRPr="002155E7" w:rsidR="002155E7">
            <w:rPr>
              <w:b/>
              <w:i/>
            </w:rPr>
            <w:t>Ric Lewis:</w:t>
          </w:r>
          <w:r w:rsidRPr="0038380D" w:rsidR="0038380D">
            <w:rPr>
              <w:b/>
            </w:rPr>
            <w:t xml:space="preserve"> </w:t>
          </w:r>
        </w:sdtContent>
      </w:sdt>
      <w:r>
        <w:t>I would not say that I want it or want to invite it, but</w:t>
      </w:r>
      <w:r w:rsidR="00BE5072">
        <w:t>,</w:t>
      </w:r>
      <w:r>
        <w:t xml:space="preserve"> yes, I have broad enough shoulders</w:t>
      </w:r>
      <w:r w:rsidR="002155E7">
        <w:t xml:space="preserve"> </w:t>
      </w:r>
      <w:r>
        <w:t>to be able to take it and understand it.</w:t>
      </w:r>
      <w:r w:rsidR="002155E7">
        <w:t xml:space="preserve"> </w:t>
      </w:r>
      <w:r>
        <w:t>The mission is more important than what people think about me.</w:t>
      </w:r>
      <w:r w:rsidR="002155E7">
        <w:t xml:space="preserve"> </w:t>
      </w:r>
      <w:r>
        <w:t xml:space="preserve">The great part is that the </w:t>
      </w:r>
      <w:r w:rsidR="0038380D">
        <w:t xml:space="preserve">people I care most about, </w:t>
      </w:r>
      <w:r>
        <w:t xml:space="preserve">my friends, loved ones and the </w:t>
      </w:r>
      <w:r w:rsidR="0038380D">
        <w:t xml:space="preserve">people who know me well, </w:t>
      </w:r>
      <w:r>
        <w:t xml:space="preserve">will </w:t>
      </w:r>
      <w:r w:rsidR="0038380D">
        <w:t>know</w:t>
      </w:r>
      <w:r w:rsidR="00A9780F">
        <w:t xml:space="preserve"> </w:t>
      </w:r>
      <w:r w:rsidR="0038380D">
        <w:t>who I am.</w:t>
      </w:r>
      <w:r w:rsidR="002155E7">
        <w:t xml:space="preserve"> </w:t>
      </w:r>
      <w:r>
        <w:t>That is a safe anchor for anything that comes up in the press.</w:t>
      </w:r>
      <w:r w:rsidR="002155E7">
        <w:t xml:space="preserve"> </w:t>
      </w:r>
      <w:r>
        <w:t xml:space="preserve">There have been things in the press at different times about me because they want to be </w:t>
      </w:r>
      <w:r w:rsidR="0038380D">
        <w:t>sensational</w:t>
      </w:r>
      <w:r>
        <w:t>, but the people who really know me know who I am, so I am not afraid.</w:t>
      </w:r>
      <w:r w:rsidR="002155E7">
        <w:t xml:space="preserve"> </w:t>
      </w:r>
    </w:p>
    <w:p w:rsidR="0038380D" w:rsidP="0038380D">
      <w:pPr>
        <w:pStyle w:val="Answer"/>
      </w:pPr>
      <w:r>
        <w:t>I also have another advantage, which is that I am pleased and emboldened that I got to this place where I am the pre-confirmation candidate and hope to be the confirmed candidate. It is somewhat of an advantage to be part of this country but not</w:t>
      </w:r>
      <w:r w:rsidR="00BE5072">
        <w:t xml:space="preserve"> to</w:t>
      </w:r>
      <w:r>
        <w:t xml:space="preserve"> have grown up and been born here because I am, at some level, agnostic.</w:t>
      </w:r>
      <w:r w:rsidR="002155E7">
        <w:t xml:space="preserve"> </w:t>
      </w:r>
      <w:r>
        <w:t>I know what the mission is.</w:t>
      </w:r>
      <w:r w:rsidR="002155E7">
        <w:t xml:space="preserve"> </w:t>
      </w:r>
      <w:r>
        <w:t>I think you understand.</w:t>
      </w:r>
      <w:r w:rsidR="002155E7">
        <w:t xml:space="preserve"> </w:t>
      </w:r>
      <w:r>
        <w:t xml:space="preserve">The deep philosophy and connection </w:t>
      </w:r>
      <w:r>
        <w:t>is</w:t>
      </w:r>
      <w:r>
        <w:t xml:space="preserve"> there, but it is learned.</w:t>
      </w:r>
      <w:r w:rsidR="002155E7">
        <w:t xml:space="preserve"> </w:t>
      </w:r>
      <w:r>
        <w:t xml:space="preserve">It is not rooted and organic, so I feel like I can move around based on what we are supposed to do and what the right thing to do is, not </w:t>
      </w:r>
      <w:r w:rsidR="00F87E40">
        <w:t>what my father, mother, grandfather and grandmother taught me to do.</w:t>
      </w:r>
      <w:r w:rsidR="002155E7">
        <w:t xml:space="preserve"> </w:t>
      </w:r>
    </w:p>
    <w:p w:rsidR="0038380D" w:rsidP="0038380D">
      <w:pPr>
        <w:pStyle w:val="Question"/>
      </w:pPr>
      <w:sdt>
        <w:sdtPr>
          <w:alias w:val="Member"/>
          <w:tag w:val="&lt;Member mnisId='1524' dodsId='35914'&gt;"/>
          <w:id w:val="-1623610228"/>
          <w:placeholder>
            <w:docPart w:val="DefaultPlaceholder_-1854013440"/>
          </w:placeholder>
          <w:richText/>
        </w:sdtPr>
        <w:sdtContent>
          <w:r w:rsidRPr="0038380D">
            <w:rPr>
              <w:b/>
            </w:rPr>
            <w:t>Chair:</w:t>
          </w:r>
        </w:sdtContent>
      </w:sdt>
      <w:r>
        <w:t xml:space="preserve"> </w:t>
      </w:r>
      <w:r w:rsidR="00F87E40">
        <w:t>The Government have a very big mission on growth.</w:t>
      </w:r>
      <w:r w:rsidR="002155E7">
        <w:t xml:space="preserve"> </w:t>
      </w:r>
      <w:r w:rsidR="00F87E40">
        <w:t>We have touched on that a bit.</w:t>
      </w:r>
      <w:r w:rsidR="002155E7">
        <w:t xml:space="preserve"> </w:t>
      </w:r>
      <w:r w:rsidR="00F87E40">
        <w:t>Do you think there are any tensions that could come from what the Government want to see and what the Crown Estate’s mission is?</w:t>
      </w:r>
      <w:r w:rsidR="002155E7">
        <w:t xml:space="preserve"> </w:t>
      </w:r>
      <w:r w:rsidR="00F87E40">
        <w:t>You are partly being appointed, I think, to help promote future opportunities for the Crown Estate, as we have touched on.</w:t>
      </w:r>
      <w:r w:rsidR="002155E7">
        <w:t xml:space="preserve"> </w:t>
      </w:r>
      <w:r w:rsidR="00F87E40">
        <w:t>Are there any areas where you would find that there might be red lines that might be drawn?</w:t>
      </w:r>
      <w:r w:rsidR="002155E7">
        <w:t xml:space="preserve"> </w:t>
      </w:r>
    </w:p>
    <w:p w:rsidR="00A9780F" w:rsidP="0038380D">
      <w:pPr>
        <w:pStyle w:val="Answer"/>
      </w:pPr>
      <w:sdt>
        <w:sdtPr>
          <w:alias w:val="Witness"/>
          <w:id w:val="-1853714703"/>
          <w:placeholder>
            <w:docPart w:val="DefaultPlaceholder_-1854013440"/>
          </w:placeholder>
          <w:richText/>
        </w:sdtPr>
        <w:sdtContent>
          <w:r w:rsidRPr="002155E7" w:rsidR="002155E7">
            <w:rPr>
              <w:b/>
              <w:i/>
            </w:rPr>
            <w:t>Ric Lewis:</w:t>
          </w:r>
          <w:r w:rsidRPr="0038380D" w:rsidR="0038380D">
            <w:rPr>
              <w:b/>
            </w:rPr>
            <w:t xml:space="preserve"> </w:t>
          </w:r>
        </w:sdtContent>
      </w:sdt>
      <w:r w:rsidR="0090423E">
        <w:t xml:space="preserve">I </w:t>
      </w:r>
      <w:r w:rsidR="0038380D">
        <w:t xml:space="preserve">suspect </w:t>
      </w:r>
      <w:r w:rsidR="0090423E">
        <w:t xml:space="preserve">that there </w:t>
      </w:r>
      <w:r w:rsidR="0038380D">
        <w:t>will be.</w:t>
      </w:r>
      <w:r w:rsidR="002155E7">
        <w:t xml:space="preserve"> </w:t>
      </w:r>
      <w:r w:rsidR="0090423E">
        <w:t xml:space="preserve">There </w:t>
      </w:r>
      <w:r w:rsidR="0038380D">
        <w:t xml:space="preserve">always </w:t>
      </w:r>
      <w:r w:rsidR="0090423E">
        <w:t>are.</w:t>
      </w:r>
      <w:r w:rsidR="002155E7">
        <w:t xml:space="preserve"> </w:t>
      </w:r>
      <w:r w:rsidR="0090423E">
        <w:t>As you start to move and try to do things at scale, there are going to be people who have an idea that you should be 10 times bigger, five times bigger or two times smaller.</w:t>
      </w:r>
      <w:r w:rsidR="002155E7">
        <w:t xml:space="preserve"> </w:t>
      </w:r>
      <w:r w:rsidR="0090423E">
        <w:t>We h</w:t>
      </w:r>
      <w:r w:rsidR="0038380D">
        <w:t xml:space="preserve">ave to stick to </w:t>
      </w:r>
      <w:r w:rsidR="0090423E">
        <w:t xml:space="preserve">our </w:t>
      </w:r>
      <w:r w:rsidR="0038380D">
        <w:t>mission</w:t>
      </w:r>
      <w:r w:rsidR="0090423E">
        <w:t xml:space="preserve"> and our </w:t>
      </w:r>
      <w:r w:rsidR="001D1A31">
        <w:t>knitting,</w:t>
      </w:r>
      <w:r w:rsidR="0090423E">
        <w:t xml:space="preserve"> and</w:t>
      </w:r>
      <w:r w:rsidR="0090423E">
        <w:t xml:space="preserve"> respect the guardrails that we have set out in our strategic priorities</w:t>
      </w:r>
      <w:r w:rsidR="004F0330">
        <w:t xml:space="preserve"> and</w:t>
      </w:r>
      <w:r w:rsidR="0090423E">
        <w:t xml:space="preserve"> in our stated mission</w:t>
      </w:r>
      <w:r w:rsidR="0038380D">
        <w:t>.</w:t>
      </w:r>
      <w:r w:rsidR="002155E7">
        <w:t xml:space="preserve"> </w:t>
      </w:r>
    </w:p>
    <w:p w:rsidR="0038380D" w:rsidP="00A9780F">
      <w:pPr>
        <w:pStyle w:val="Question"/>
      </w:pPr>
      <w:sdt>
        <w:sdtPr>
          <w:alias w:val="Member"/>
          <w:tag w:val="&lt;Member mnisId='5170' dodsId='173170'&gt;"/>
          <w:id w:val="1186254009"/>
          <w:placeholder>
            <w:docPart w:val="DefaultPlaceholder_-1854013440"/>
          </w:placeholder>
          <w:richText/>
        </w:sdtPr>
        <w:sdtContent>
          <w:r w:rsidRPr="00A9780F" w:rsidR="00A9780F">
            <w:rPr>
              <w:b/>
            </w:rPr>
            <w:t>John Grady:</w:t>
          </w:r>
        </w:sdtContent>
      </w:sdt>
      <w:r w:rsidR="00A9780F">
        <w:t xml:space="preserve"> </w:t>
      </w:r>
      <w:r w:rsidR="0090423E">
        <w:t>On that one, the Crown Estate invests a lot in net zero assets</w:t>
      </w:r>
      <w:r w:rsidR="00754448">
        <w:t>—</w:t>
      </w:r>
      <w:r w:rsidR="0090423E">
        <w:t xml:space="preserve">offshore windfarms and things </w:t>
      </w:r>
      <w:r w:rsidR="00696B6C">
        <w:t>like</w:t>
      </w:r>
      <w:r w:rsidR="0090423E">
        <w:t xml:space="preserve"> that.</w:t>
      </w:r>
      <w:r w:rsidR="002155E7">
        <w:t xml:space="preserve"> </w:t>
      </w:r>
      <w:r w:rsidR="0090423E">
        <w:t>It has a stake in them because it rents the seabed out to the operators.</w:t>
      </w:r>
      <w:r w:rsidR="002155E7">
        <w:t xml:space="preserve"> </w:t>
      </w:r>
      <w:r w:rsidR="00754448">
        <w:t>Is</w:t>
      </w:r>
      <w:r w:rsidR="004A47FE">
        <w:t xml:space="preserve"> there a </w:t>
      </w:r>
      <w:r w:rsidR="00A9780F">
        <w:t>trade</w:t>
      </w:r>
      <w:r w:rsidR="004A47FE">
        <w:t>-</w:t>
      </w:r>
      <w:r w:rsidR="00A9780F">
        <w:t xml:space="preserve">off between protecting nature </w:t>
      </w:r>
      <w:r w:rsidR="004A47FE">
        <w:t xml:space="preserve">and biodiversity </w:t>
      </w:r>
      <w:r w:rsidR="00A9780F">
        <w:t xml:space="preserve">and </w:t>
      </w:r>
      <w:r w:rsidR="004A47FE">
        <w:t xml:space="preserve">pursuing </w:t>
      </w:r>
      <w:r w:rsidR="00A9780F">
        <w:t>net zero</w:t>
      </w:r>
      <w:r w:rsidR="00754448">
        <w:t>,</w:t>
      </w:r>
      <w:r w:rsidR="004A47FE">
        <w:t xml:space="preserve"> in your experience</w:t>
      </w:r>
      <w:r w:rsidR="00A9780F">
        <w:t>?</w:t>
      </w:r>
    </w:p>
    <w:p w:rsidR="004A47FE" w:rsidP="00A9780F">
      <w:pPr>
        <w:pStyle w:val="Answer"/>
      </w:pPr>
      <w:sdt>
        <w:sdtPr>
          <w:alias w:val="Witness"/>
          <w:id w:val="401422510"/>
          <w:placeholder>
            <w:docPart w:val="DefaultPlaceholder_-1854013440"/>
          </w:placeholder>
          <w:richText/>
        </w:sdtPr>
        <w:sdtContent>
          <w:r w:rsidRPr="002155E7" w:rsidR="002155E7">
            <w:rPr>
              <w:b/>
              <w:i/>
            </w:rPr>
            <w:t>Ric Lewis:</w:t>
          </w:r>
          <w:r w:rsidRPr="00A9780F" w:rsidR="00A9780F">
            <w:rPr>
              <w:b/>
            </w:rPr>
            <w:t xml:space="preserve"> </w:t>
          </w:r>
        </w:sdtContent>
      </w:sdt>
      <w:r>
        <w:t xml:space="preserve">My experience is that there is always a </w:t>
      </w:r>
      <w:r w:rsidR="00A9780F">
        <w:t>trade</w:t>
      </w:r>
      <w:r>
        <w:t>-</w:t>
      </w:r>
      <w:r w:rsidR="00A9780F">
        <w:t xml:space="preserve">off, but </w:t>
      </w:r>
      <w:r>
        <w:t xml:space="preserve">they do not have </w:t>
      </w:r>
      <w:r w:rsidR="00A9780F">
        <w:t>to be mutually exclusive.</w:t>
      </w:r>
      <w:r w:rsidR="002155E7">
        <w:t xml:space="preserve"> </w:t>
      </w:r>
      <w:r>
        <w:t xml:space="preserve">It is incumbent on us, and everyone </w:t>
      </w:r>
      <w:r w:rsidR="00696B6C">
        <w:t>who</w:t>
      </w:r>
      <w:r>
        <w:t xml:space="preserve"> works in this space, to figure out how you have the least impact on nature and the environment as you are doing good.</w:t>
      </w:r>
      <w:r w:rsidR="002155E7">
        <w:t xml:space="preserve"> </w:t>
      </w:r>
      <w:r>
        <w:t xml:space="preserve">As you are moving towards a more energy-secure future, there are </w:t>
      </w:r>
      <w:r>
        <w:t>definitely some</w:t>
      </w:r>
      <w:r>
        <w:t xml:space="preserve"> things that you have to do that can affect nature along the way.</w:t>
      </w:r>
      <w:r w:rsidR="002155E7">
        <w:t xml:space="preserve"> </w:t>
      </w:r>
      <w:r>
        <w:t xml:space="preserve">The question is how </w:t>
      </w:r>
      <w:r>
        <w:t>to do that for maximum value with minimum impact.</w:t>
      </w:r>
      <w:r w:rsidR="002155E7">
        <w:t xml:space="preserve"> </w:t>
      </w:r>
      <w:r>
        <w:t>It is our responsibility to always look at that.</w:t>
      </w:r>
      <w:r w:rsidR="002155E7">
        <w:t xml:space="preserve"> </w:t>
      </w:r>
    </w:p>
    <w:p w:rsidR="00A9780F" w:rsidP="00A9780F">
      <w:pPr>
        <w:pStyle w:val="Answer"/>
      </w:pPr>
      <w:r>
        <w:t>The great thing is that it is part of our stated mission. We are looking at how you increase the</w:t>
      </w:r>
      <w:r>
        <w:t xml:space="preserve"> natural environment </w:t>
      </w:r>
      <w:r>
        <w:t xml:space="preserve">and biodiversity </w:t>
      </w:r>
      <w:r>
        <w:t xml:space="preserve">at the </w:t>
      </w:r>
      <w:r>
        <w:t xml:space="preserve">same time </w:t>
      </w:r>
      <w:r>
        <w:t>that</w:t>
      </w:r>
      <w:r>
        <w:t xml:space="preserve"> we are trying to make an energy </w:t>
      </w:r>
      <w:r>
        <w:t>transition to cleaner energy</w:t>
      </w:r>
      <w:r>
        <w:t xml:space="preserve"> and a more energy-secure future</w:t>
      </w:r>
      <w:r>
        <w:t>.</w:t>
      </w:r>
    </w:p>
    <w:p w:rsidR="00A9780F" w:rsidP="00A9780F">
      <w:pPr>
        <w:pStyle w:val="Question"/>
      </w:pPr>
      <w:sdt>
        <w:sdtPr>
          <w:alias w:val="Member"/>
          <w:tag w:val="&lt;Member mnisId='5170' dodsId='173170'&gt;"/>
          <w:id w:val="-1022631177"/>
          <w:placeholder>
            <w:docPart w:val="DefaultPlaceholder_-1854013440"/>
          </w:placeholder>
          <w:richText/>
        </w:sdtPr>
        <w:sdtContent>
          <w:r w:rsidRPr="00A9780F">
            <w:rPr>
              <w:b/>
            </w:rPr>
            <w:t>John Grady:</w:t>
          </w:r>
        </w:sdtContent>
      </w:sdt>
      <w:r>
        <w:t xml:space="preserve"> </w:t>
      </w:r>
      <w:r w:rsidR="004A47FE">
        <w:t xml:space="preserve">The </w:t>
      </w:r>
      <w:r>
        <w:t xml:space="preserve">only other question </w:t>
      </w:r>
      <w:r w:rsidR="004A47FE">
        <w:t xml:space="preserve">would be whether you </w:t>
      </w:r>
      <w:r>
        <w:t xml:space="preserve">think </w:t>
      </w:r>
      <w:r w:rsidR="004A47FE">
        <w:t xml:space="preserve">the </w:t>
      </w:r>
      <w:r>
        <w:t xml:space="preserve">public have </w:t>
      </w:r>
      <w:r w:rsidR="004A47FE">
        <w:t xml:space="preserve">a </w:t>
      </w:r>
      <w:r>
        <w:t>good understanding</w:t>
      </w:r>
      <w:r w:rsidR="004A47FE">
        <w:t xml:space="preserve"> of what the Crown Estate does.</w:t>
      </w:r>
    </w:p>
    <w:p w:rsidR="0051561A" w:rsidP="00A9780F">
      <w:pPr>
        <w:pStyle w:val="Answer"/>
      </w:pPr>
      <w:sdt>
        <w:sdtPr>
          <w:alias w:val="Witness"/>
          <w:id w:val="-1930797661"/>
          <w:placeholder>
            <w:docPart w:val="DefaultPlaceholder_-1854013440"/>
          </w:placeholder>
          <w:richText/>
        </w:sdtPr>
        <w:sdtContent>
          <w:r w:rsidRPr="002155E7" w:rsidR="002155E7">
            <w:rPr>
              <w:b/>
              <w:i/>
            </w:rPr>
            <w:t>Ric Lewis:</w:t>
          </w:r>
          <w:r w:rsidRPr="00A9780F" w:rsidR="00A9780F">
            <w:rPr>
              <w:b/>
            </w:rPr>
            <w:t xml:space="preserve"> </w:t>
          </w:r>
        </w:sdtContent>
      </w:sdt>
      <w:r w:rsidR="004A47FE">
        <w:t>No, I do not.</w:t>
      </w:r>
      <w:r w:rsidR="002155E7">
        <w:t xml:space="preserve"> </w:t>
      </w:r>
      <w:r w:rsidR="004A47FE">
        <w:t>I am not sure that they do.</w:t>
      </w:r>
      <w:r w:rsidR="002155E7">
        <w:t xml:space="preserve"> </w:t>
      </w:r>
      <w:r w:rsidR="004A47FE">
        <w:t>As I understand it, they do not.</w:t>
      </w:r>
      <w:r w:rsidR="002155E7">
        <w:t xml:space="preserve"> </w:t>
      </w:r>
      <w:r w:rsidR="004A47FE">
        <w:t>I do not think that they understand what its core mission is necessarily.</w:t>
      </w:r>
      <w:r w:rsidR="002155E7">
        <w:t xml:space="preserve"> </w:t>
      </w:r>
      <w:r w:rsidR="004A47FE">
        <w:t>Some people do but, just testing among the people I know who are very well versed in property and investment, I do not think that they do.</w:t>
      </w:r>
      <w:r w:rsidR="002155E7">
        <w:t xml:space="preserve"> </w:t>
      </w:r>
    </w:p>
    <w:p w:rsidR="00A9780F" w:rsidP="00A9780F">
      <w:pPr>
        <w:pStyle w:val="Answer"/>
      </w:pPr>
      <w:r>
        <w:t>As I understand it</w:t>
      </w:r>
      <w:r w:rsidR="0051561A">
        <w:t xml:space="preserve">, </w:t>
      </w:r>
      <w:r>
        <w:t>there</w:t>
      </w:r>
      <w:r w:rsidR="0051561A">
        <w:t xml:space="preserve"> i</w:t>
      </w:r>
      <w:r>
        <w:t>s a public inquiry</w:t>
      </w:r>
      <w:r w:rsidR="0051561A">
        <w:t xml:space="preserve"> about the Crown Estate, how it is regarded, what it does and how it is supported.</w:t>
      </w:r>
      <w:r w:rsidR="002155E7">
        <w:t xml:space="preserve"> </w:t>
      </w:r>
      <w:r w:rsidR="0051561A">
        <w:t>I really look forward to the finish of that.</w:t>
      </w:r>
      <w:r w:rsidR="002155E7">
        <w:t xml:space="preserve"> </w:t>
      </w:r>
      <w:r w:rsidR="0051561A">
        <w:t>I do not know who the sponsoring Department is.</w:t>
      </w:r>
      <w:r w:rsidR="002155E7">
        <w:t xml:space="preserve"> </w:t>
      </w:r>
      <w:r w:rsidR="0051561A">
        <w:t>I do not know whether it is the Treasury, but I understand that that work is going on to get an impression of whether people understand what the Crown Estate does.</w:t>
      </w:r>
      <w:r w:rsidR="002155E7">
        <w:t xml:space="preserve"> </w:t>
      </w:r>
      <w:r w:rsidR="0051561A">
        <w:t>Its name can be misleading</w:t>
      </w:r>
      <w:r>
        <w:t>.</w:t>
      </w:r>
      <w:r w:rsidR="002155E7">
        <w:t xml:space="preserve"> </w:t>
      </w:r>
      <w:r w:rsidR="0051561A">
        <w:t>Unless you spend time digging through the very comprehensive annual report and public records, you would not really know the scale and scope of what it delivers and does.</w:t>
      </w:r>
      <w:r w:rsidR="002155E7">
        <w:t xml:space="preserve"> </w:t>
      </w:r>
    </w:p>
    <w:p w:rsidR="00A9780F" w:rsidRPr="00A9780F" w:rsidP="00E549E2">
      <w:pPr>
        <w:pStyle w:val="Remark"/>
      </w:pPr>
      <w:sdt>
        <w:sdtPr>
          <w:alias w:val="Member"/>
          <w:tag w:val="&lt;Member mnisId='1524' dodsId='35914'&gt;"/>
          <w:id w:val="578332664"/>
          <w:placeholder>
            <w:docPart w:val="DefaultPlaceholder_-1854013440"/>
          </w:placeholder>
          <w:richText/>
        </w:sdtPr>
        <w:sdtContent>
          <w:r w:rsidRPr="00A9780F">
            <w:rPr>
              <w:b/>
            </w:rPr>
            <w:t>Chair:</w:t>
          </w:r>
        </w:sdtContent>
      </w:sdt>
      <w:r>
        <w:t xml:space="preserve"> </w:t>
      </w:r>
      <w:r w:rsidR="0051561A">
        <w:t xml:space="preserve">Can I </w:t>
      </w:r>
      <w:r>
        <w:t>thank you very much indeed</w:t>
      </w:r>
      <w:r w:rsidR="0051561A">
        <w:t>, Mr Lewis, for your time today?</w:t>
      </w:r>
      <w:r w:rsidR="002155E7">
        <w:t xml:space="preserve"> </w:t>
      </w:r>
      <w:r w:rsidR="0051561A">
        <w:t xml:space="preserve">We will now be </w:t>
      </w:r>
      <w:r>
        <w:t>producing a report</w:t>
      </w:r>
      <w:r w:rsidR="0051561A">
        <w:t xml:space="preserve"> to make our comments on your appointment to the Treasury.</w:t>
      </w:r>
      <w:r w:rsidR="002155E7">
        <w:t xml:space="preserve"> </w:t>
      </w:r>
      <w:r w:rsidR="0051561A">
        <w:t xml:space="preserve">That will be produced in </w:t>
      </w:r>
      <w:r>
        <w:t>due course.</w:t>
      </w:r>
      <w:r w:rsidR="002155E7">
        <w:t xml:space="preserve"> </w:t>
      </w:r>
      <w:r w:rsidR="0051561A">
        <w:t>The r</w:t>
      </w:r>
      <w:r>
        <w:t xml:space="preserve">ecording </w:t>
      </w:r>
      <w:r w:rsidR="0051561A">
        <w:t xml:space="preserve">of this session will be </w:t>
      </w:r>
      <w:r>
        <w:t>available</w:t>
      </w:r>
      <w:r>
        <w:t xml:space="preserve"> and </w:t>
      </w:r>
      <w:r w:rsidR="0051561A">
        <w:t xml:space="preserve">the </w:t>
      </w:r>
      <w:r>
        <w:t xml:space="preserve">transcript </w:t>
      </w:r>
      <w:r w:rsidR="00673349">
        <w:t xml:space="preserve">will be available </w:t>
      </w:r>
      <w:r>
        <w:t>on website</w:t>
      </w:r>
      <w:r w:rsidR="00673349">
        <w:t xml:space="preserve"> in the next couple of days uncorrected</w:t>
      </w:r>
      <w:r w:rsidR="00E549E2">
        <w:t xml:space="preserve">, so </w:t>
      </w:r>
      <w:r w:rsidR="00673349">
        <w:t>you have a chance to look at that.</w:t>
      </w:r>
      <w:r w:rsidR="002155E7">
        <w:t xml:space="preserve"> </w:t>
      </w:r>
      <w:r w:rsidR="00673349">
        <w:t>You can always play it back if you fancy.</w:t>
      </w:r>
      <w:r w:rsidR="002155E7">
        <w:t xml:space="preserve"> </w:t>
      </w:r>
      <w:r>
        <w:t>Thank you very much indeed</w:t>
      </w:r>
      <w:r w:rsidR="00673349">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661898449904ACD97157579FA7EC9E2"/>
      </w:placeholder>
      <w:richText/>
    </w:sdtPr>
    <w:sdtContent>
      <w:p w:rsidR="003736A1" w:rsidP="009277D8">
        <w:pPr>
          <w:pStyle w:val="Para"/>
          <w:rPr>
            <w:color w:val="808080"/>
          </w:rPr>
        </w:pPr>
        <w:r w:rsidRPr="0036472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EE616B593A64914A17A029FA546800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64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661898449904ACD97157579FA7EC9E2"/>
        <w:category>
          <w:name w:val="General"/>
          <w:gallery w:val="placeholder"/>
        </w:category>
        <w:types>
          <w:type w:val="bbPlcHdr"/>
        </w:types>
        <w:behaviors>
          <w:behavior w:val="content"/>
        </w:behaviors>
        <w:guid w:val="{1AEBBF7E-0C8F-431E-82BE-B4B49FA22DFA}"/>
      </w:docPartPr>
      <w:docPartBody>
        <w:p w:rsidR="00A7399B" w:rsidP="008E2322">
          <w:pPr>
            <w:pStyle w:val="A661898449904ACD97157579FA7EC9E2"/>
          </w:pPr>
          <w:r w:rsidRPr="000753FC">
            <w:rPr>
              <w:rStyle w:val="PlaceholderText"/>
            </w:rPr>
            <w:t>Click here to enter text.</w:t>
          </w:r>
        </w:p>
      </w:docPartBody>
    </w:docPart>
    <w:docPart>
      <w:docPartPr>
        <w:name w:val="B091A238CFB2401BA216C170579984C9"/>
        <w:category>
          <w:name w:val="General"/>
          <w:gallery w:val="placeholder"/>
        </w:category>
        <w:types>
          <w:type w:val="bbPlcHdr"/>
        </w:types>
        <w:behaviors>
          <w:behavior w:val="content"/>
        </w:behaviors>
        <w:guid w:val="{79878F6C-3913-4D7E-AF81-BD1F4651C400}"/>
      </w:docPartPr>
      <w:docPartBody>
        <w:p w:rsidR="00A7399B" w:rsidP="008E2322">
          <w:pPr>
            <w:pStyle w:val="B091A238CFB2401BA216C170579984C9"/>
          </w:pPr>
          <w:r w:rsidRPr="002B3926">
            <w:rPr>
              <w:rStyle w:val="PlaceholderText"/>
            </w:rPr>
            <w:t>Click here to enter text.</w:t>
          </w:r>
        </w:p>
      </w:docPartBody>
    </w:docPart>
    <w:docPart>
      <w:docPartPr>
        <w:name w:val="0EE616B593A64914A17A029FA5468008"/>
        <w:category>
          <w:name w:val="General"/>
          <w:gallery w:val="placeholder"/>
        </w:category>
        <w:types>
          <w:type w:val="bbPlcHdr"/>
        </w:types>
        <w:behaviors>
          <w:behavior w:val="content"/>
        </w:behaviors>
        <w:guid w:val="{4526DF5A-B40A-4A91-9D4B-BE35A13A27CF}"/>
      </w:docPartPr>
      <w:docPartBody>
        <w:p w:rsidR="00A7399B" w:rsidP="008E2322">
          <w:pPr>
            <w:pStyle w:val="0EE616B593A64914A17A029FA546800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91B3242-DE4E-4711-AAB1-B0CA6FD624D2}"/>
      </w:docPartPr>
      <w:docPartBody>
        <w:p w:rsidR="00A7399B">
          <w:r w:rsidRPr="00FD0C34">
            <w:rPr>
              <w:rStyle w:val="PlaceholderText"/>
            </w:rPr>
            <w:t>Click or tap here to enter text.</w:t>
          </w:r>
        </w:p>
      </w:docPartBody>
    </w:docPart>
    <w:docPart>
      <w:docPartPr>
        <w:name w:val="EE8841DC9879468190893D05197C3596"/>
        <w:category>
          <w:name w:val="General"/>
          <w:gallery w:val="placeholder"/>
        </w:category>
        <w:types>
          <w:type w:val="bbPlcHdr"/>
        </w:types>
        <w:behaviors>
          <w:behavior w:val="content"/>
        </w:behaviors>
        <w:guid w:val="{57F7FA9C-BFAB-4F77-99B5-C14C1BFB2F18}"/>
      </w:docPartPr>
      <w:docPartBody>
        <w:p w:rsidR="00E0449A" w:rsidP="00A7399B">
          <w:pPr>
            <w:pStyle w:val="EE8841DC9879468190893D05197C3596"/>
          </w:pPr>
          <w:r w:rsidRPr="00FD0C34">
            <w:rPr>
              <w:rStyle w:val="PlaceholderText"/>
            </w:rPr>
            <w:t>Click or tap here to enter text.</w:t>
          </w:r>
        </w:p>
      </w:docPartBody>
    </w:docPart>
    <w:docPart>
      <w:docPartPr>
        <w:name w:val="D9212E46A0A94450986F79ED8F4ECED3"/>
        <w:category>
          <w:name w:val="General"/>
          <w:gallery w:val="placeholder"/>
        </w:category>
        <w:types>
          <w:type w:val="bbPlcHdr"/>
        </w:types>
        <w:behaviors>
          <w:behavior w:val="content"/>
        </w:behaviors>
        <w:guid w:val="{3DA76AAF-4508-4A13-8BF4-290FF14F2515}"/>
      </w:docPartPr>
      <w:docPartBody>
        <w:p w:rsidR="00E0449A" w:rsidP="00A7399B">
          <w:pPr>
            <w:pStyle w:val="D9212E46A0A94450986F79ED8F4ECED3"/>
          </w:pPr>
          <w:r w:rsidRPr="00FD0C34">
            <w:rPr>
              <w:rStyle w:val="PlaceholderText"/>
            </w:rPr>
            <w:t>Click or tap here to enter text.</w:t>
          </w:r>
        </w:p>
      </w:docPartBody>
    </w:docPart>
    <w:docPart>
      <w:docPartPr>
        <w:name w:val="6D88A55E6A6A4A14B71DF3A351C98E2B"/>
        <w:category>
          <w:name w:val="General"/>
          <w:gallery w:val="placeholder"/>
        </w:category>
        <w:types>
          <w:type w:val="bbPlcHdr"/>
        </w:types>
        <w:behaviors>
          <w:behavior w:val="content"/>
        </w:behaviors>
        <w:guid w:val="{3BCB0F9A-CDDB-4B02-A82E-0A647A11E25E}"/>
      </w:docPartPr>
      <w:docPartBody>
        <w:p w:rsidR="00E0449A" w:rsidP="00A7399B">
          <w:pPr>
            <w:pStyle w:val="6D88A55E6A6A4A14B71DF3A351C98E2B"/>
          </w:pPr>
          <w:r w:rsidRPr="00FD0C34">
            <w:rPr>
              <w:rStyle w:val="PlaceholderText"/>
            </w:rPr>
            <w:t>Click or tap here to enter text.</w:t>
          </w:r>
        </w:p>
      </w:docPartBody>
    </w:docPart>
    <w:docPart>
      <w:docPartPr>
        <w:name w:val="C39A51CD737C4E2380DFA91FDF5E505C"/>
        <w:category>
          <w:name w:val="General"/>
          <w:gallery w:val="placeholder"/>
        </w:category>
        <w:types>
          <w:type w:val="bbPlcHdr"/>
        </w:types>
        <w:behaviors>
          <w:behavior w:val="content"/>
        </w:behaviors>
        <w:guid w:val="{E9767171-8D9B-41F6-A573-0431FDA3713D}"/>
      </w:docPartPr>
      <w:docPartBody>
        <w:p w:rsidR="00E0449A" w:rsidP="00A7399B">
          <w:pPr>
            <w:pStyle w:val="C39A51CD737C4E2380DFA91FDF5E505C"/>
          </w:pPr>
          <w:r w:rsidRPr="00FD0C34">
            <w:rPr>
              <w:rStyle w:val="PlaceholderText"/>
            </w:rPr>
            <w:t>Click or tap here to enter text.</w:t>
          </w:r>
        </w:p>
      </w:docPartBody>
    </w:docPart>
    <w:docPart>
      <w:docPartPr>
        <w:name w:val="40071BCDD0544BDC9A330185D9F68D16"/>
        <w:category>
          <w:name w:val="General"/>
          <w:gallery w:val="placeholder"/>
        </w:category>
        <w:types>
          <w:type w:val="bbPlcHdr"/>
        </w:types>
        <w:behaviors>
          <w:behavior w:val="content"/>
        </w:behaviors>
        <w:guid w:val="{FF62063A-4C69-40F2-8E37-DD4A12966660}"/>
      </w:docPartPr>
      <w:docPartBody>
        <w:p w:rsidR="00E0449A" w:rsidP="00A7399B">
          <w:pPr>
            <w:pStyle w:val="40071BCDD0544BDC9A330185D9F68D16"/>
          </w:pPr>
          <w:r w:rsidRPr="00FD0C34">
            <w:rPr>
              <w:rStyle w:val="PlaceholderText"/>
            </w:rPr>
            <w:t>Click or tap here to enter text.</w:t>
          </w:r>
        </w:p>
      </w:docPartBody>
    </w:docPart>
    <w:docPart>
      <w:docPartPr>
        <w:name w:val="71E11D4D2E7E4FCAB60390B26C48BA57"/>
        <w:category>
          <w:name w:val="General"/>
          <w:gallery w:val="placeholder"/>
        </w:category>
        <w:types>
          <w:type w:val="bbPlcHdr"/>
        </w:types>
        <w:behaviors>
          <w:behavior w:val="content"/>
        </w:behaviors>
        <w:guid w:val="{4C118DE1-6658-46FD-9F84-BB0087869A2A}"/>
      </w:docPartPr>
      <w:docPartBody>
        <w:p w:rsidR="00E0449A" w:rsidP="00A7399B">
          <w:pPr>
            <w:pStyle w:val="71E11D4D2E7E4FCAB60390B26C48BA57"/>
          </w:pPr>
          <w:r w:rsidRPr="00FD0C34">
            <w:rPr>
              <w:rStyle w:val="PlaceholderText"/>
            </w:rPr>
            <w:t>Click or tap here to enter text.</w:t>
          </w:r>
        </w:p>
      </w:docPartBody>
    </w:docPart>
    <w:docPart>
      <w:docPartPr>
        <w:name w:val="E918461B43274B43AEE49BCC5B1EEA62"/>
        <w:category>
          <w:name w:val="General"/>
          <w:gallery w:val="placeholder"/>
        </w:category>
        <w:types>
          <w:type w:val="bbPlcHdr"/>
        </w:types>
        <w:behaviors>
          <w:behavior w:val="content"/>
        </w:behaviors>
        <w:guid w:val="{9D43223C-8872-4034-997C-70EBF6890CD4}"/>
      </w:docPartPr>
      <w:docPartBody>
        <w:p w:rsidR="00E0449A" w:rsidP="00A7399B">
          <w:pPr>
            <w:pStyle w:val="E918461B43274B43AEE49BCC5B1EEA62"/>
          </w:pPr>
          <w:r w:rsidRPr="00FD0C34">
            <w:rPr>
              <w:rStyle w:val="PlaceholderText"/>
            </w:rPr>
            <w:t>Click or tap here to enter text.</w:t>
          </w:r>
        </w:p>
      </w:docPartBody>
    </w:docPart>
    <w:docPart>
      <w:docPartPr>
        <w:name w:val="F4E31C64210A41879E01EB3F7379C5EA"/>
        <w:category>
          <w:name w:val="General"/>
          <w:gallery w:val="placeholder"/>
        </w:category>
        <w:types>
          <w:type w:val="bbPlcHdr"/>
        </w:types>
        <w:behaviors>
          <w:behavior w:val="content"/>
        </w:behaviors>
        <w:guid w:val="{9B40F288-1559-4CBE-880B-41129590B6DB}"/>
      </w:docPartPr>
      <w:docPartBody>
        <w:p w:rsidR="00E0449A" w:rsidP="00A7399B">
          <w:pPr>
            <w:pStyle w:val="F4E31C64210A41879E01EB3F7379C5EA"/>
          </w:pPr>
          <w:r w:rsidRPr="00FD0C34">
            <w:rPr>
              <w:rStyle w:val="PlaceholderText"/>
            </w:rPr>
            <w:t>Click or tap here to enter text.</w:t>
          </w:r>
        </w:p>
      </w:docPartBody>
    </w:docPart>
    <w:docPart>
      <w:docPartPr>
        <w:name w:val="5C85026A3D834B67B620679B458E5331"/>
        <w:category>
          <w:name w:val="General"/>
          <w:gallery w:val="placeholder"/>
        </w:category>
        <w:types>
          <w:type w:val="bbPlcHdr"/>
        </w:types>
        <w:behaviors>
          <w:behavior w:val="content"/>
        </w:behaviors>
        <w:guid w:val="{2E9D8E8F-4C77-471B-974D-ACB642D5E8A3}"/>
      </w:docPartPr>
      <w:docPartBody>
        <w:p w:rsidR="00E0449A" w:rsidP="00A7399B">
          <w:pPr>
            <w:pStyle w:val="5C85026A3D834B67B620679B458E5331"/>
          </w:pPr>
          <w:r w:rsidRPr="00FD0C34">
            <w:rPr>
              <w:rStyle w:val="PlaceholderText"/>
            </w:rPr>
            <w:t>Click or tap here to enter text.</w:t>
          </w:r>
        </w:p>
      </w:docPartBody>
    </w:docPart>
    <w:docPart>
      <w:docPartPr>
        <w:name w:val="4268436724E94A9088318436E92F4434"/>
        <w:category>
          <w:name w:val="General"/>
          <w:gallery w:val="placeholder"/>
        </w:category>
        <w:types>
          <w:type w:val="bbPlcHdr"/>
        </w:types>
        <w:behaviors>
          <w:behavior w:val="content"/>
        </w:behaviors>
        <w:guid w:val="{5F66FEDD-D3EC-42C9-8D64-C14C3FD37FF3}"/>
      </w:docPartPr>
      <w:docPartBody>
        <w:p w:rsidR="00E0449A" w:rsidP="00A7399B">
          <w:pPr>
            <w:pStyle w:val="4268436724E94A9088318436E92F4434"/>
          </w:pPr>
          <w:r w:rsidRPr="00FD0C34">
            <w:rPr>
              <w:rStyle w:val="PlaceholderText"/>
            </w:rPr>
            <w:t>Click or tap here to enter text.</w:t>
          </w:r>
        </w:p>
      </w:docPartBody>
    </w:docPart>
    <w:docPart>
      <w:docPartPr>
        <w:name w:val="F011481319274002B429E2FAD17C6F4D"/>
        <w:category>
          <w:name w:val="General"/>
          <w:gallery w:val="placeholder"/>
        </w:category>
        <w:types>
          <w:type w:val="bbPlcHdr"/>
        </w:types>
        <w:behaviors>
          <w:behavior w:val="content"/>
        </w:behaviors>
        <w:guid w:val="{22645767-8325-4B57-9553-8A04780AC2CD}"/>
      </w:docPartPr>
      <w:docPartBody>
        <w:p w:rsidR="00E0449A" w:rsidP="00A7399B">
          <w:pPr>
            <w:pStyle w:val="F011481319274002B429E2FAD17C6F4D"/>
          </w:pPr>
          <w:r w:rsidRPr="00FD0C34">
            <w:rPr>
              <w:rStyle w:val="PlaceholderText"/>
            </w:rPr>
            <w:t>Click or tap here to enter text.</w:t>
          </w:r>
        </w:p>
      </w:docPartBody>
    </w:docPart>
    <w:docPart>
      <w:docPartPr>
        <w:name w:val="510EB83AC3654F2A863751843FFAE58B"/>
        <w:category>
          <w:name w:val="General"/>
          <w:gallery w:val="placeholder"/>
        </w:category>
        <w:types>
          <w:type w:val="bbPlcHdr"/>
        </w:types>
        <w:behaviors>
          <w:behavior w:val="content"/>
        </w:behaviors>
        <w:guid w:val="{2A0690D4-EE8B-46A0-8594-9E18EB199D81}"/>
      </w:docPartPr>
      <w:docPartBody>
        <w:p w:rsidR="00E0449A" w:rsidP="00A7399B">
          <w:pPr>
            <w:pStyle w:val="510EB83AC3654F2A863751843FFAE58B"/>
          </w:pPr>
          <w:r w:rsidRPr="00FD0C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399B"/>
    <w:rPr>
      <w:color w:val="808080"/>
    </w:rPr>
  </w:style>
  <w:style w:type="paragraph" w:customStyle="1" w:styleId="A661898449904ACD97157579FA7EC9E2">
    <w:name w:val="A661898449904ACD97157579FA7EC9E2"/>
    <w:rsid w:val="008E2322"/>
  </w:style>
  <w:style w:type="paragraph" w:customStyle="1" w:styleId="B091A238CFB2401BA216C170579984C9">
    <w:name w:val="B091A238CFB2401BA216C170579984C9"/>
    <w:rsid w:val="008E2322"/>
  </w:style>
  <w:style w:type="paragraph" w:customStyle="1" w:styleId="0EE616B593A64914A17A029FA5468008">
    <w:name w:val="0EE616B593A64914A17A029FA5468008"/>
    <w:rsid w:val="008E2322"/>
  </w:style>
  <w:style w:type="paragraph" w:customStyle="1" w:styleId="EE8841DC9879468190893D05197C3596">
    <w:name w:val="EE8841DC9879468190893D05197C3596"/>
    <w:rsid w:val="00A7399B"/>
  </w:style>
  <w:style w:type="paragraph" w:customStyle="1" w:styleId="D9212E46A0A94450986F79ED8F4ECED3">
    <w:name w:val="D9212E46A0A94450986F79ED8F4ECED3"/>
    <w:rsid w:val="00A7399B"/>
  </w:style>
  <w:style w:type="paragraph" w:customStyle="1" w:styleId="6D88A55E6A6A4A14B71DF3A351C98E2B">
    <w:name w:val="6D88A55E6A6A4A14B71DF3A351C98E2B"/>
    <w:rsid w:val="00A7399B"/>
  </w:style>
  <w:style w:type="paragraph" w:customStyle="1" w:styleId="C39A51CD737C4E2380DFA91FDF5E505C">
    <w:name w:val="C39A51CD737C4E2380DFA91FDF5E505C"/>
    <w:rsid w:val="00A7399B"/>
  </w:style>
  <w:style w:type="paragraph" w:customStyle="1" w:styleId="40071BCDD0544BDC9A330185D9F68D16">
    <w:name w:val="40071BCDD0544BDC9A330185D9F68D16"/>
    <w:rsid w:val="00A7399B"/>
  </w:style>
  <w:style w:type="paragraph" w:customStyle="1" w:styleId="71E11D4D2E7E4FCAB60390B26C48BA57">
    <w:name w:val="71E11D4D2E7E4FCAB60390B26C48BA57"/>
    <w:rsid w:val="00A7399B"/>
  </w:style>
  <w:style w:type="paragraph" w:customStyle="1" w:styleId="E918461B43274B43AEE49BCC5B1EEA62">
    <w:name w:val="E918461B43274B43AEE49BCC5B1EEA62"/>
    <w:rsid w:val="00A7399B"/>
  </w:style>
  <w:style w:type="paragraph" w:customStyle="1" w:styleId="F4E31C64210A41879E01EB3F7379C5EA">
    <w:name w:val="F4E31C64210A41879E01EB3F7379C5EA"/>
    <w:rsid w:val="00A7399B"/>
  </w:style>
  <w:style w:type="paragraph" w:customStyle="1" w:styleId="5C85026A3D834B67B620679B458E5331">
    <w:name w:val="5C85026A3D834B67B620679B458E5331"/>
    <w:rsid w:val="00A7399B"/>
  </w:style>
  <w:style w:type="paragraph" w:customStyle="1" w:styleId="4268436724E94A9088318436E92F4434">
    <w:name w:val="4268436724E94A9088318436E92F4434"/>
    <w:rsid w:val="00A7399B"/>
  </w:style>
  <w:style w:type="paragraph" w:customStyle="1" w:styleId="F011481319274002B429E2FAD17C6F4D">
    <w:name w:val="F011481319274002B429E2FAD17C6F4D"/>
    <w:rsid w:val="00A7399B"/>
  </w:style>
  <w:style w:type="paragraph" w:customStyle="1" w:styleId="510EB83AC3654F2A863751843FFAE58B">
    <w:name w:val="510EB83AC3654F2A863751843FFAE58B"/>
    <w:rsid w:val="00A739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