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510FF" w:rsidP="005510FF">
      <w:pPr>
        <w:pStyle w:val="TitleCommittee0"/>
      </w:pPr>
      <w:bookmarkStart w:id="0" w:name="Panel2"/>
      <w:sdt>
        <w:sdtPr>
          <w:alias w:val="CommitteeName"/>
          <w:tag w:val="CommitteeName"/>
          <w:id w:val="466949736"/>
          <w:placeholder>
            <w:docPart w:val="18AFC068D18B43D6AAECBAA88A397302"/>
          </w:placeholder>
          <w:richText/>
        </w:sdtPr>
        <w:sdtContent>
          <w:r>
            <w:t>UK Engagement with Space Committee</w:t>
          </w:r>
        </w:sdtContent>
      </w:sdt>
    </w:p>
    <w:p w:rsidR="005510FF" w:rsidP="005510FF">
      <w:pPr>
        <w:pStyle w:val="TitleInquiry0"/>
      </w:pPr>
      <w:r>
        <w:t>C</w:t>
      </w:r>
      <w:r>
        <w:t>orrected oral evidence</w:t>
      </w:r>
    </w:p>
    <w:sdt>
      <w:sdtPr>
        <w:alias w:val="SittingDate"/>
        <w:tag w:val="SittingDate"/>
        <w:id w:val="233894828"/>
        <w:placeholder>
          <w:docPart w:val="18AFC068D18B43D6AAECBAA88A397302"/>
        </w:placeholder>
        <w:richText/>
      </w:sdtPr>
      <w:sdtContent>
        <w:p w:rsidR="005510FF" w:rsidP="005510FF">
          <w:pPr>
            <w:pStyle w:val="Para"/>
          </w:pPr>
          <w:r>
            <w:t>Monday 10 March 2025</w:t>
          </w:r>
        </w:p>
      </w:sdtContent>
    </w:sdt>
    <w:sdt>
      <w:sdtPr>
        <w:alias w:val="ActualSittingTime"/>
        <w:tag w:val="ActualSittingTime"/>
        <w:id w:val="-2078584810"/>
        <w:placeholder>
          <w:docPart w:val="8DDC444334A147B3A28D4753BC930636"/>
        </w:placeholder>
        <w:richText/>
      </w:sdtPr>
      <w:sdtContent>
        <w:p w:rsidR="005510FF" w:rsidP="005510FF">
          <w:pPr>
            <w:pStyle w:val="Para"/>
          </w:pPr>
        </w:p>
        <w:p w:rsidR="005510FF" w:rsidP="005510FF">
          <w:pPr>
            <w:pStyle w:val="Para"/>
          </w:pPr>
          <w:r>
            <w:t>4</w:t>
          </w:r>
          <w:r>
            <w:t>.</w:t>
          </w:r>
          <w:r w:rsidR="00E32E4B">
            <w:t>55</w:t>
          </w:r>
          <w:r>
            <w:t xml:space="preserve"> pm</w:t>
          </w:r>
        </w:p>
      </w:sdtContent>
    </w:sdt>
    <w:p w:rsidR="005510FF" w:rsidP="005510FF">
      <w:pPr>
        <w:pStyle w:val="Para"/>
      </w:pPr>
    </w:p>
    <w:p w:rsidR="005510FF" w:rsidP="005510FF">
      <w:sdt>
        <w:sdtPr>
          <w:alias w:val="VideoHyperlink"/>
          <w:tag w:val="VideoHyperlink"/>
          <w:id w:val="1885216954"/>
          <w:placeholder>
            <w:docPart w:val="18AFC068D18B43D6AAECBAA88A397302"/>
          </w:placeholder>
          <w:richText/>
        </w:sdtPr>
        <w:sdtContent>
          <w:r>
            <w:t>Watch the meeting</w:t>
          </w:r>
        </w:sdtContent>
      </w:sdt>
    </w:p>
    <w:p w:rsidR="005510FF" w:rsidP="005510FF">
      <w:r>
        <w:t xml:space="preserve">Members present: </w:t>
      </w:r>
      <w:sdt>
        <w:sdtPr>
          <w:alias w:val="MembersPresent"/>
          <w:tag w:val="MembersPresent"/>
          <w:id w:val="-587083748"/>
          <w:placeholder>
            <w:docPart w:val="18AFC068D18B43D6AAECBAA88A397302"/>
          </w:placeholder>
          <w:richText/>
        </w:sdtPr>
        <w:sdtContent>
          <w:r>
            <w:t xml:space="preserve">Baroness Ashton of Upholland (The Chair); Baroness Bonham-Carter of Yarnbury; Lord Booth-Smith; Lord Clement-Jones; Baroness Donaghy; Lord Lansley; Baroness </w:t>
          </w:r>
          <w:r>
            <w:t>Mobarik</w:t>
          </w:r>
          <w:r>
            <w:t>; Lord St John of Bletso; Viscount Stansgate; Baroness Stowell of Beeston; Lord Tarassenko.</w:t>
          </w:r>
        </w:sdtContent>
      </w:sdt>
    </w:p>
    <w:p w:rsidR="005510FF" w:rsidP="005510FF">
      <w:pPr>
        <w:pStyle w:val="Para"/>
        <w:tabs>
          <w:tab w:val="center" w:pos="4536"/>
          <w:tab w:val="right" w:pos="8931"/>
        </w:tabs>
      </w:pPr>
      <w:r>
        <w:t xml:space="preserve">Evidence Session No. </w:t>
      </w:r>
      <w:sdt>
        <w:sdtPr>
          <w:alias w:val="InquiryRefNo"/>
          <w:tag w:val="InquiryRefNo"/>
          <w:id w:val="842283892"/>
          <w:placeholder>
            <w:docPart w:val="5170AEC632B349C586FDC51CD6BBEDE4"/>
          </w:placeholder>
          <w:richText/>
        </w:sdtPr>
        <w:sdtContent>
          <w:r w:rsidR="00EE2D73">
            <w:t>3</w:t>
          </w:r>
        </w:sdtContent>
      </w:sdt>
      <w:r>
        <w:tab/>
        <w:t>Heard in Public</w:t>
      </w:r>
      <w:r>
        <w:tab/>
      </w:r>
      <w:r w:rsidRPr="00156A60">
        <w:t xml:space="preserve">Questions </w:t>
      </w:r>
      <w:sdt>
        <w:sdtPr>
          <w:alias w:val="QuestionNumbers"/>
          <w:tag w:val="QuestionNumbers"/>
          <w:id w:val="426934190"/>
          <w:placeholder>
            <w:docPart w:val="18AFC068D18B43D6AAECBAA88A397302"/>
          </w:placeholder>
          <w:richText/>
        </w:sdtPr>
        <w:sdtContent>
          <w:r w:rsidR="00DD48C7">
            <w:t>24</w:t>
          </w:r>
          <w:r>
            <w:t xml:space="preserve"> - </w:t>
          </w:r>
          <w:r w:rsidR="00DD48C7">
            <w:t>34</w:t>
          </w:r>
        </w:sdtContent>
      </w:sdt>
    </w:p>
    <w:p w:rsidR="005510FF" w:rsidP="005510FF">
      <w:pPr>
        <w:pStyle w:val="TitleWitnesses0"/>
      </w:pPr>
    </w:p>
    <w:p w:rsidR="005510FF" w:rsidP="005510FF">
      <w:pPr>
        <w:pStyle w:val="TitleWitnesses0"/>
      </w:pPr>
      <w:r>
        <w:t>Witnesses</w:t>
      </w:r>
    </w:p>
    <w:p w:rsidR="005510FF" w:rsidRPr="00E36BEF" w:rsidP="00EE2D73">
      <w:pPr>
        <w:pStyle w:val="Para"/>
      </w:pPr>
      <w:r>
        <w:fldChar w:fldCharType="begin"/>
      </w:r>
      <w:r>
        <w:instrText xml:space="preserve"> HYPERLINK \l "Panel1" </w:instrText>
      </w:r>
      <w:r>
        <w:fldChar w:fldCharType="separate"/>
      </w:r>
      <w:r w:rsidRPr="00F03F50">
        <w:rPr>
          <w:rStyle w:val="Hyperlink"/>
        </w:rPr>
        <w:t>I</w:t>
      </w:r>
      <w:r>
        <w:fldChar w:fldCharType="end"/>
      </w:r>
      <w:r>
        <w:t xml:space="preserve">: Ian Bishop, </w:t>
      </w:r>
      <w:r w:rsidRPr="00E36BEF">
        <w:t>Deputy Director of Space Strategy, Strategic Engagement and UKSA Sponsorship in the DSIT Space Directorate</w:t>
      </w:r>
      <w:r>
        <w:t xml:space="preserve">; </w:t>
      </w:r>
      <w:r w:rsidRPr="00E36BEF">
        <w:t>Alexandra Jones, Director General, Science</w:t>
      </w:r>
      <w:r w:rsidR="005A2725">
        <w:t>,</w:t>
      </w:r>
      <w:r w:rsidRPr="00E36BEF">
        <w:t xml:space="preserve"> Innovation and Growth, DSIT</w:t>
      </w:r>
      <w:r>
        <w:t>.</w:t>
      </w:r>
    </w:p>
    <w:p w:rsidR="005510FF" w:rsidP="005510FF">
      <w:pPr>
        <w:pStyle w:val="Para"/>
      </w:pPr>
    </w:p>
    <w:p w:rsidR="005510FF" w:rsidP="005510FF">
      <w:pPr>
        <w:pStyle w:val="Para"/>
      </w:pPr>
    </w:p>
    <w:p w:rsidR="005510FF" w:rsidRPr="00B00119" w:rsidP="005510FF">
      <w:pPr>
        <w:pStyle w:val="Para"/>
      </w:pPr>
      <w:r w:rsidRPr="00B00119">
        <w:t xml:space="preserve"> USE OF THE TRANSCRIPT</w:t>
      </w:r>
    </w:p>
    <w:p w:rsidR="005510FF" w:rsidRPr="00B00119" w:rsidP="00D27D9A">
      <w:pPr>
        <w:pStyle w:val="Para"/>
        <w:numPr>
          <w:ilvl w:val="0"/>
          <w:numId w:val="11"/>
        </w:numPr>
      </w:pPr>
      <w:r w:rsidRPr="00B00119">
        <w:t>This is a</w:t>
      </w:r>
      <w:r w:rsidR="00D27D9A">
        <w:t xml:space="preserve">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5510FF" w:rsidP="00CA369B">
      <w:pPr>
        <w:pStyle w:val="Para"/>
        <w:numPr>
          <w:ilvl w:val="0"/>
          <w:numId w:val="11"/>
        </w:numPr>
        <w:sectPr w:rsidSect="005510FF">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p>
    <w:p w:rsidR="00D70A86" w:rsidP="00D70A86">
      <w:pPr>
        <w:pStyle w:val="TitlePanel0"/>
      </w:pPr>
      <w:r>
        <w:t>Examination of witnesses</w:t>
      </w:r>
    </w:p>
    <w:p w:rsidR="00D70A86" w:rsidP="00D70A86">
      <w:pPr>
        <w:pStyle w:val="Para"/>
      </w:pPr>
      <w:r>
        <w:t xml:space="preserve">Ian Bishop </w:t>
      </w:r>
      <w:bookmarkEnd w:id="0"/>
      <w:r>
        <w:t>and Alexandra Jones.</w:t>
      </w:r>
    </w:p>
    <w:p w:rsidR="00D70A86" w:rsidRPr="00541DE1" w:rsidP="00D70A86">
      <w:pPr>
        <w:pStyle w:val="Para"/>
      </w:pPr>
    </w:p>
    <w:p w:rsidR="00D70A86" w:rsidP="00DD48C7">
      <w:pPr>
        <w:pStyle w:val="Question"/>
        <w:rPr>
          <w:rFonts w:eastAsia="Calibri"/>
        </w:rPr>
      </w:pPr>
      <w:sdt>
        <w:sdtPr>
          <w:rPr>
            <w:rFonts w:eastAsia="Calibri"/>
          </w:rPr>
          <w:alias w:val="Member"/>
          <w:tag w:val="&lt;Member mnisId='2500' dodsId='26718'&gt;"/>
          <w:id w:val="-651372209"/>
          <w:placeholder>
            <w:docPart w:val="95748254E90B45D8B351AA5E4C0BD980"/>
          </w:placeholder>
          <w:richText/>
        </w:sdtPr>
        <w:sdtContent>
          <w:r>
            <w:rPr>
              <w:rFonts w:eastAsia="Calibri"/>
              <w:b/>
            </w:rPr>
            <w:t>The Chair:</w:t>
          </w:r>
        </w:sdtContent>
      </w:sdt>
      <w:r>
        <w:rPr>
          <w:rFonts w:eastAsia="Calibri"/>
        </w:rPr>
        <w:t xml:space="preserve"> W</w:t>
      </w:r>
      <w:r w:rsidRPr="006146F5">
        <w:rPr>
          <w:rFonts w:eastAsia="Calibri"/>
        </w:rPr>
        <w:t xml:space="preserve">elcome back to our second session this afternoon. </w:t>
      </w:r>
      <w:r>
        <w:rPr>
          <w:rFonts w:eastAsia="Calibri"/>
        </w:rPr>
        <w:t xml:space="preserve">I am </w:t>
      </w:r>
      <w:r w:rsidRPr="006146F5">
        <w:rPr>
          <w:rFonts w:eastAsia="Calibri"/>
        </w:rPr>
        <w:t xml:space="preserve">delighted that </w:t>
      </w:r>
      <w:r>
        <w:rPr>
          <w:rFonts w:eastAsia="Calibri"/>
        </w:rPr>
        <w:t>we have</w:t>
      </w:r>
      <w:r w:rsidRPr="006146F5">
        <w:rPr>
          <w:rFonts w:eastAsia="Calibri"/>
        </w:rPr>
        <w:t xml:space="preserve"> Ian Bishop, who</w:t>
      </w:r>
      <w:r>
        <w:rPr>
          <w:rFonts w:eastAsia="Calibri"/>
        </w:rPr>
        <w:t xml:space="preserve"> is</w:t>
      </w:r>
      <w:r w:rsidRPr="006146F5">
        <w:rPr>
          <w:rFonts w:eastAsia="Calibri"/>
        </w:rPr>
        <w:t xml:space="preserve"> the </w:t>
      </w:r>
      <w:r w:rsidRPr="006146F5" w:rsidR="00602B9B">
        <w:rPr>
          <w:rFonts w:eastAsia="Calibri"/>
        </w:rPr>
        <w:t xml:space="preserve">deputy director of space strategy, strategic engagement, and </w:t>
      </w:r>
      <w:r w:rsidRPr="006146F5">
        <w:rPr>
          <w:rFonts w:eastAsia="Calibri"/>
        </w:rPr>
        <w:t xml:space="preserve">UK Space Agency </w:t>
      </w:r>
      <w:r w:rsidR="00602B9B">
        <w:rPr>
          <w:rFonts w:eastAsia="Calibri"/>
        </w:rPr>
        <w:t>s</w:t>
      </w:r>
      <w:r w:rsidRPr="006146F5">
        <w:rPr>
          <w:rFonts w:eastAsia="Calibri"/>
        </w:rPr>
        <w:t>ponsorship</w:t>
      </w:r>
      <w:r w:rsidR="00C869B6">
        <w:rPr>
          <w:rFonts w:eastAsia="Calibri"/>
        </w:rPr>
        <w:t>—</w:t>
      </w:r>
      <w:r>
        <w:rPr>
          <w:rFonts w:eastAsia="Calibri"/>
        </w:rPr>
        <w:t>q</w:t>
      </w:r>
      <w:r w:rsidRPr="008B7A2C">
        <w:rPr>
          <w:rFonts w:eastAsia="Calibri"/>
        </w:rPr>
        <w:t>uite a job title</w:t>
      </w:r>
      <w:r w:rsidR="00C869B6">
        <w:rPr>
          <w:rFonts w:eastAsia="Calibri"/>
        </w:rPr>
        <w:t>—</w:t>
      </w:r>
      <w:r w:rsidRPr="008B7A2C">
        <w:rPr>
          <w:rFonts w:eastAsia="Calibri"/>
        </w:rPr>
        <w:t xml:space="preserve">from the Department </w:t>
      </w:r>
      <w:r w:rsidR="00C869B6">
        <w:rPr>
          <w:rFonts w:eastAsia="Calibri"/>
        </w:rPr>
        <w:t>for</w:t>
      </w:r>
      <w:r w:rsidRPr="008B7A2C">
        <w:rPr>
          <w:rFonts w:eastAsia="Calibri"/>
        </w:rPr>
        <w:t xml:space="preserve"> Science, Innovation and Technology. </w:t>
      </w:r>
      <w:r>
        <w:rPr>
          <w:rFonts w:eastAsia="Calibri"/>
        </w:rPr>
        <w:t>He is j</w:t>
      </w:r>
      <w:r w:rsidRPr="008B7A2C">
        <w:rPr>
          <w:rFonts w:eastAsia="Calibri"/>
        </w:rPr>
        <w:t>oined by Alexandra Jones, who</w:t>
      </w:r>
      <w:r>
        <w:rPr>
          <w:rFonts w:eastAsia="Calibri"/>
        </w:rPr>
        <w:t xml:space="preserve"> is</w:t>
      </w:r>
      <w:r w:rsidRPr="008B7A2C">
        <w:rPr>
          <w:rFonts w:eastAsia="Calibri"/>
        </w:rPr>
        <w:t xml:space="preserve"> the </w:t>
      </w:r>
      <w:r w:rsidRPr="008B7A2C" w:rsidR="00EE2A35">
        <w:rPr>
          <w:rFonts w:eastAsia="Calibri"/>
        </w:rPr>
        <w:t>director</w:t>
      </w:r>
      <w:r w:rsidR="00EE2A35">
        <w:rPr>
          <w:rFonts w:eastAsia="Calibri"/>
        </w:rPr>
        <w:t xml:space="preserve"> </w:t>
      </w:r>
      <w:r w:rsidRPr="008B7A2C" w:rsidR="00EE2A35">
        <w:rPr>
          <w:rFonts w:eastAsia="Calibri"/>
        </w:rPr>
        <w:t>general of science, innovation and growth</w:t>
      </w:r>
      <w:r w:rsidRPr="008B7A2C">
        <w:rPr>
          <w:rFonts w:eastAsia="Calibri"/>
        </w:rPr>
        <w:t xml:space="preserve">, also in the Department </w:t>
      </w:r>
      <w:r w:rsidR="00C869B6">
        <w:rPr>
          <w:rFonts w:eastAsia="Calibri"/>
        </w:rPr>
        <w:t>for</w:t>
      </w:r>
      <w:r w:rsidRPr="008B7A2C">
        <w:rPr>
          <w:rFonts w:eastAsia="Calibri"/>
        </w:rPr>
        <w:t xml:space="preserve"> Science, Innovation and Technology. Thank you both for joining us this afternoon.</w:t>
      </w:r>
    </w:p>
    <w:p w:rsidR="00D70A86" w:rsidP="002C6393">
      <w:pPr>
        <w:pStyle w:val="Remark"/>
        <w:rPr>
          <w:rFonts w:eastAsia="Calibri"/>
        </w:rPr>
      </w:pPr>
      <w:r>
        <w:rPr>
          <w:rFonts w:eastAsia="Calibri"/>
        </w:rPr>
        <w:t>If</w:t>
      </w:r>
      <w:r w:rsidRPr="008B7A2C">
        <w:rPr>
          <w:rFonts w:eastAsia="Calibri"/>
        </w:rPr>
        <w:t xml:space="preserve"> </w:t>
      </w:r>
      <w:r w:rsidR="008B4A1B">
        <w:rPr>
          <w:rFonts w:eastAsia="Calibri"/>
        </w:rPr>
        <w:t xml:space="preserve">I </w:t>
      </w:r>
      <w:r w:rsidRPr="008B7A2C">
        <w:rPr>
          <w:rFonts w:eastAsia="Calibri"/>
        </w:rPr>
        <w:t>may, we</w:t>
      </w:r>
      <w:r>
        <w:rPr>
          <w:rFonts w:eastAsia="Calibri"/>
        </w:rPr>
        <w:t xml:space="preserve"> will </w:t>
      </w:r>
      <w:r w:rsidRPr="008B7A2C">
        <w:rPr>
          <w:rFonts w:eastAsia="Calibri"/>
        </w:rPr>
        <w:t>dive straight into some questions that we hope will help to flesh out this session. I will, if I may, begin.</w:t>
      </w:r>
    </w:p>
    <w:p w:rsidR="00D70A86" w:rsidP="002C6393">
      <w:pPr>
        <w:pStyle w:val="Remark"/>
        <w:rPr>
          <w:rFonts w:eastAsia="Calibri"/>
        </w:rPr>
      </w:pPr>
      <w:r>
        <w:rPr>
          <w:rFonts w:eastAsia="Calibri"/>
        </w:rPr>
        <w:t xml:space="preserve">The </w:t>
      </w:r>
      <w:r w:rsidRPr="008B7A2C" w:rsidR="00DF159F">
        <w:rPr>
          <w:rFonts w:eastAsia="Calibri"/>
        </w:rPr>
        <w:t>national space strat</w:t>
      </w:r>
      <w:r w:rsidRPr="008B7A2C">
        <w:rPr>
          <w:rFonts w:eastAsia="Calibri"/>
        </w:rPr>
        <w:t>egy, published in 2021,</w:t>
      </w:r>
      <w:r>
        <w:rPr>
          <w:rFonts w:eastAsia="Calibri"/>
        </w:rPr>
        <w:t xml:space="preserve"> was</w:t>
      </w:r>
      <w:r w:rsidRPr="008B7A2C">
        <w:rPr>
          <w:rFonts w:eastAsia="Calibri"/>
        </w:rPr>
        <w:t xml:space="preserve"> the first one that brought civil and military policy together.</w:t>
      </w:r>
      <w:r>
        <w:rPr>
          <w:rFonts w:eastAsia="Calibri"/>
        </w:rPr>
        <w:t xml:space="preserve"> </w:t>
      </w:r>
      <w:r w:rsidRPr="00D552B0">
        <w:rPr>
          <w:rFonts w:eastAsia="Calibri"/>
        </w:rPr>
        <w:t>How do you think</w:t>
      </w:r>
      <w:r>
        <w:rPr>
          <w:rFonts w:eastAsia="Calibri"/>
        </w:rPr>
        <w:t xml:space="preserve"> that</w:t>
      </w:r>
      <w:r w:rsidRPr="00D552B0">
        <w:rPr>
          <w:rFonts w:eastAsia="Calibri"/>
        </w:rPr>
        <w:t xml:space="preserve"> the </w:t>
      </w:r>
      <w:r>
        <w:rPr>
          <w:rFonts w:eastAsia="Calibri"/>
        </w:rPr>
        <w:t>G</w:t>
      </w:r>
      <w:r w:rsidRPr="00D552B0">
        <w:rPr>
          <w:rFonts w:eastAsia="Calibri"/>
        </w:rPr>
        <w:t>overnment would summarise the progress that</w:t>
      </w:r>
      <w:r>
        <w:rPr>
          <w:rFonts w:eastAsia="Calibri"/>
        </w:rPr>
        <w:t xml:space="preserve"> has</w:t>
      </w:r>
      <w:r w:rsidRPr="00D552B0">
        <w:rPr>
          <w:rFonts w:eastAsia="Calibri"/>
        </w:rPr>
        <w:t xml:space="preserve"> been made? </w:t>
      </w:r>
      <w:r>
        <w:rPr>
          <w:rFonts w:eastAsia="Calibri"/>
        </w:rPr>
        <w:t>What</w:t>
      </w:r>
      <w:r w:rsidRPr="00D552B0">
        <w:rPr>
          <w:rFonts w:eastAsia="Calibri"/>
        </w:rPr>
        <w:t xml:space="preserve"> do you think has been successful and perhaps what has more work to be done?</w:t>
      </w:r>
    </w:p>
    <w:p w:rsidR="00D70A86" w:rsidP="00D70A86">
      <w:pPr>
        <w:pStyle w:val="Answer"/>
        <w:rPr>
          <w:rFonts w:eastAsia="Calibri" w:cs="Calibri"/>
        </w:rPr>
      </w:pPr>
      <w:sdt>
        <w:sdtPr>
          <w:alias w:val="Witness"/>
          <w:id w:val="1327013571"/>
          <w:placeholder>
            <w:docPart w:val="95748254E90B45D8B351AA5E4C0BD980"/>
          </w:placeholder>
          <w:richText/>
        </w:sdtPr>
        <w:sdtContent>
          <w:r w:rsidRPr="00D64E66">
            <w:rPr>
              <w:b/>
              <w:i/>
            </w:rPr>
            <w:t>Alexandra Jones:</w:t>
          </w:r>
        </w:sdtContent>
      </w:sdt>
      <w:r>
        <w:t xml:space="preserve"> </w:t>
      </w:r>
      <w:r>
        <w:rPr>
          <w:rFonts w:eastAsia="Calibri" w:cs="Calibri"/>
        </w:rPr>
        <w:t>T</w:t>
      </w:r>
      <w:r w:rsidRPr="00D552B0">
        <w:rPr>
          <w:rFonts w:eastAsia="Calibri" w:cs="Calibri"/>
        </w:rPr>
        <w:t xml:space="preserve">hank you. </w:t>
      </w:r>
      <w:r>
        <w:rPr>
          <w:rFonts w:eastAsia="Calibri" w:cs="Calibri"/>
        </w:rPr>
        <w:t xml:space="preserve">It is </w:t>
      </w:r>
      <w:r w:rsidRPr="00D552B0">
        <w:rPr>
          <w:rFonts w:eastAsia="Calibri" w:cs="Calibri"/>
        </w:rPr>
        <w:t xml:space="preserve">a pleasure to be here. </w:t>
      </w:r>
      <w:r>
        <w:rPr>
          <w:rFonts w:eastAsia="Calibri" w:cs="Calibri"/>
        </w:rPr>
        <w:t>As you say, the</w:t>
      </w:r>
      <w:r w:rsidRPr="00D552B0">
        <w:rPr>
          <w:rFonts w:eastAsia="Calibri" w:cs="Calibri"/>
        </w:rPr>
        <w:t xml:space="preserve"> </w:t>
      </w:r>
      <w:r w:rsidRPr="00D552B0" w:rsidR="00F82771">
        <w:rPr>
          <w:rFonts w:eastAsia="Calibri" w:cs="Calibri"/>
        </w:rPr>
        <w:t>national space strategy</w:t>
      </w:r>
      <w:r w:rsidR="00F82771">
        <w:rPr>
          <w:rFonts w:eastAsia="Calibri" w:cs="Calibri"/>
        </w:rPr>
        <w:t xml:space="preserve"> </w:t>
      </w:r>
      <w:r w:rsidRPr="00D552B0">
        <w:rPr>
          <w:rFonts w:eastAsia="Calibri" w:cs="Calibri"/>
        </w:rPr>
        <w:t>was a landmark because it was the first strategy that brought together civil and military</w:t>
      </w:r>
      <w:r>
        <w:rPr>
          <w:rFonts w:eastAsia="Calibri" w:cs="Calibri"/>
        </w:rPr>
        <w:t xml:space="preserve">. We have </w:t>
      </w:r>
      <w:r w:rsidRPr="00D552B0">
        <w:rPr>
          <w:rFonts w:eastAsia="Calibri" w:cs="Calibri"/>
        </w:rPr>
        <w:t>made progress since then</w:t>
      </w:r>
      <w:r w:rsidR="00413236">
        <w:rPr>
          <w:rFonts w:eastAsia="Calibri" w:cs="Calibri"/>
        </w:rPr>
        <w:t xml:space="preserve"> in </w:t>
      </w:r>
      <w:r w:rsidR="00413236">
        <w:rPr>
          <w:rFonts w:eastAsia="Calibri" w:cs="Calibri"/>
        </w:rPr>
        <w:t>a number of</w:t>
      </w:r>
      <w:r w:rsidR="00413236">
        <w:rPr>
          <w:rFonts w:eastAsia="Calibri" w:cs="Calibri"/>
        </w:rPr>
        <w:t xml:space="preserve"> areas</w:t>
      </w:r>
      <w:r>
        <w:rPr>
          <w:rFonts w:eastAsia="Calibri" w:cs="Calibri"/>
        </w:rPr>
        <w:t xml:space="preserve">—licensing </w:t>
      </w:r>
      <w:r w:rsidRPr="00D552B0">
        <w:rPr>
          <w:rFonts w:eastAsia="Calibri" w:cs="Calibri"/>
        </w:rPr>
        <w:t>the first spaceports in the UK, supporting the attempted first launch, and investing in launch.</w:t>
      </w:r>
    </w:p>
    <w:p w:rsidR="00D70A86" w:rsidP="00D70A86">
      <w:pPr>
        <w:pStyle w:val="Answer"/>
        <w:rPr>
          <w:rFonts w:eastAsia="Calibri" w:cs="Calibri"/>
        </w:rPr>
      </w:pPr>
      <w:r w:rsidRPr="00D552B0">
        <w:rPr>
          <w:rFonts w:eastAsia="Calibri" w:cs="Calibri"/>
        </w:rPr>
        <w:t>We</w:t>
      </w:r>
      <w:r>
        <w:rPr>
          <w:rFonts w:eastAsia="Calibri" w:cs="Calibri"/>
        </w:rPr>
        <w:t xml:space="preserve"> have</w:t>
      </w:r>
      <w:r w:rsidRPr="00D552B0">
        <w:rPr>
          <w:rFonts w:eastAsia="Calibri" w:cs="Calibri"/>
        </w:rPr>
        <w:t xml:space="preserve"> made record investments in the European Space Agency, leading the Vigil mission, for example</w:t>
      </w:r>
      <w:r w:rsidR="00A60C15">
        <w:rPr>
          <w:rFonts w:eastAsia="Calibri" w:cs="Calibri"/>
        </w:rPr>
        <w:t>—</w:t>
      </w:r>
      <w:r w:rsidRPr="00D552B0">
        <w:rPr>
          <w:rFonts w:eastAsia="Calibri" w:cs="Calibri"/>
        </w:rPr>
        <w:t>or being very involved in that</w:t>
      </w:r>
      <w:r w:rsidR="00A60C15">
        <w:rPr>
          <w:rFonts w:eastAsia="Calibri" w:cs="Calibri"/>
        </w:rPr>
        <w:t>—</w:t>
      </w:r>
      <w:r>
        <w:rPr>
          <w:rFonts w:eastAsia="Calibri" w:cs="Calibri"/>
        </w:rPr>
        <w:t>which is</w:t>
      </w:r>
      <w:r w:rsidRPr="00D552B0">
        <w:rPr>
          <w:rFonts w:eastAsia="Calibri" w:cs="Calibri"/>
        </w:rPr>
        <w:t xml:space="preserve"> about severe space weather, </w:t>
      </w:r>
      <w:r>
        <w:rPr>
          <w:rFonts w:eastAsia="Calibri" w:cs="Calibri"/>
        </w:rPr>
        <w:t xml:space="preserve">and </w:t>
      </w:r>
      <w:r w:rsidRPr="00D552B0">
        <w:rPr>
          <w:rFonts w:eastAsia="Calibri" w:cs="Calibri"/>
        </w:rPr>
        <w:t>three new British astronauts, which is great news.</w:t>
      </w:r>
      <w:r>
        <w:rPr>
          <w:rFonts w:eastAsia="Calibri" w:cs="Calibri"/>
        </w:rPr>
        <w:t xml:space="preserve"> We have </w:t>
      </w:r>
      <w:r w:rsidRPr="00D552B0">
        <w:rPr>
          <w:rFonts w:eastAsia="Calibri" w:cs="Calibri"/>
        </w:rPr>
        <w:t>launched the joint D</w:t>
      </w:r>
      <w:r>
        <w:rPr>
          <w:rFonts w:eastAsia="Calibri" w:cs="Calibri"/>
        </w:rPr>
        <w:t>S</w:t>
      </w:r>
      <w:r w:rsidRPr="00D552B0">
        <w:rPr>
          <w:rFonts w:eastAsia="Calibri" w:cs="Calibri"/>
        </w:rPr>
        <w:t>IT</w:t>
      </w:r>
      <w:r>
        <w:rPr>
          <w:rFonts w:eastAsia="Calibri" w:cs="Calibri"/>
        </w:rPr>
        <w:t>/M</w:t>
      </w:r>
      <w:r w:rsidR="002805B4">
        <w:rPr>
          <w:rFonts w:eastAsia="Calibri" w:cs="Calibri"/>
        </w:rPr>
        <w:t>o</w:t>
      </w:r>
      <w:r>
        <w:rPr>
          <w:rFonts w:eastAsia="Calibri" w:cs="Calibri"/>
        </w:rPr>
        <w:t>D</w:t>
      </w:r>
      <w:r w:rsidRPr="00D552B0">
        <w:rPr>
          <w:rFonts w:eastAsia="Calibri" w:cs="Calibri"/>
        </w:rPr>
        <w:t xml:space="preserve"> National Space Operations Centre, which brings together the two departments to provide monitoring services and support national security.</w:t>
      </w:r>
    </w:p>
    <w:p w:rsidR="00D70A86" w:rsidP="00D70A86">
      <w:pPr>
        <w:pStyle w:val="Answer"/>
        <w:rPr>
          <w:rFonts w:eastAsia="Calibri" w:cs="Calibri"/>
        </w:rPr>
      </w:pPr>
      <w:r>
        <w:rPr>
          <w:rFonts w:eastAsia="Calibri" w:cs="Calibri"/>
        </w:rPr>
        <w:t xml:space="preserve">We have built </w:t>
      </w:r>
      <w:r w:rsidRPr="00D552B0">
        <w:rPr>
          <w:rFonts w:eastAsia="Calibri" w:cs="Calibri"/>
        </w:rPr>
        <w:t xml:space="preserve">up our domestic ability to support the space sector as well. </w:t>
      </w:r>
      <w:r>
        <w:rPr>
          <w:rFonts w:eastAsia="Calibri" w:cs="Calibri"/>
        </w:rPr>
        <w:t>If</w:t>
      </w:r>
      <w:r w:rsidRPr="00D552B0">
        <w:rPr>
          <w:rFonts w:eastAsia="Calibri" w:cs="Calibri"/>
        </w:rPr>
        <w:t xml:space="preserve"> you look at areas like that, and active debris removal is a good example, you can see </w:t>
      </w:r>
      <w:r>
        <w:rPr>
          <w:rFonts w:eastAsia="Calibri" w:cs="Calibri"/>
        </w:rPr>
        <w:t>that we have</w:t>
      </w:r>
      <w:r w:rsidRPr="00D552B0">
        <w:rPr>
          <w:rFonts w:eastAsia="Calibri" w:cs="Calibri"/>
        </w:rPr>
        <w:t xml:space="preserve"> made real progress.</w:t>
      </w:r>
      <w:r>
        <w:rPr>
          <w:rFonts w:eastAsia="Calibri" w:cs="Calibri"/>
        </w:rPr>
        <w:t xml:space="preserve"> It</w:t>
      </w:r>
      <w:r w:rsidRPr="00D552B0">
        <w:rPr>
          <w:rFonts w:eastAsia="Calibri" w:cs="Calibri"/>
        </w:rPr>
        <w:t xml:space="preserve"> was very much intended as the start of a process to really think about what we wanted from the space sector. </w:t>
      </w:r>
      <w:r>
        <w:rPr>
          <w:rFonts w:eastAsia="Calibri" w:cs="Calibri"/>
        </w:rPr>
        <w:t>We have</w:t>
      </w:r>
      <w:r w:rsidRPr="00D552B0">
        <w:rPr>
          <w:rFonts w:eastAsia="Calibri" w:cs="Calibri"/>
        </w:rPr>
        <w:t xml:space="preserve"> followed up since then with the </w:t>
      </w:r>
      <w:r w:rsidRPr="004F38AD">
        <w:rPr>
          <w:rFonts w:eastAsia="Calibri" w:cs="Calibri"/>
          <w:i/>
          <w:iCs/>
        </w:rPr>
        <w:t>National Space Strategy in Action</w:t>
      </w:r>
      <w:r w:rsidRPr="00D552B0">
        <w:rPr>
          <w:rFonts w:eastAsia="Calibri" w:cs="Calibri"/>
        </w:rPr>
        <w:t xml:space="preserve"> </w:t>
      </w:r>
      <w:r>
        <w:rPr>
          <w:rFonts w:eastAsia="Calibri" w:cs="Calibri"/>
        </w:rPr>
        <w:t xml:space="preserve">in </w:t>
      </w:r>
      <w:r w:rsidRPr="00D552B0">
        <w:rPr>
          <w:rFonts w:eastAsia="Calibri" w:cs="Calibri"/>
        </w:rPr>
        <w:t xml:space="preserve">July </w:t>
      </w:r>
      <w:r>
        <w:rPr>
          <w:rFonts w:eastAsia="Calibri" w:cs="Calibri"/>
        </w:rPr>
        <w:t>20</w:t>
      </w:r>
      <w:r w:rsidRPr="00D552B0">
        <w:rPr>
          <w:rFonts w:eastAsia="Calibri" w:cs="Calibri"/>
        </w:rPr>
        <w:t xml:space="preserve">23, and the </w:t>
      </w:r>
      <w:r w:rsidRPr="008024E1" w:rsidR="008024E1">
        <w:rPr>
          <w:rFonts w:eastAsia="Calibri" w:cs="Calibri"/>
        </w:rPr>
        <w:t>space industrial plan</w:t>
      </w:r>
      <w:r w:rsidRPr="00D552B0">
        <w:rPr>
          <w:rFonts w:eastAsia="Calibri" w:cs="Calibri"/>
        </w:rPr>
        <w:t xml:space="preserve"> in March </w:t>
      </w:r>
      <w:r>
        <w:rPr>
          <w:rFonts w:eastAsia="Calibri" w:cs="Calibri"/>
        </w:rPr>
        <w:t>20</w:t>
      </w:r>
      <w:r w:rsidRPr="00D552B0">
        <w:rPr>
          <w:rFonts w:eastAsia="Calibri" w:cs="Calibri"/>
        </w:rPr>
        <w:t>24, and I</w:t>
      </w:r>
      <w:r>
        <w:rPr>
          <w:rFonts w:eastAsia="Calibri" w:cs="Calibri"/>
        </w:rPr>
        <w:t xml:space="preserve"> am </w:t>
      </w:r>
      <w:r w:rsidRPr="00D552B0">
        <w:rPr>
          <w:rFonts w:eastAsia="Calibri" w:cs="Calibri"/>
        </w:rPr>
        <w:t xml:space="preserve">sure </w:t>
      </w:r>
      <w:r>
        <w:rPr>
          <w:rFonts w:eastAsia="Calibri" w:cs="Calibri"/>
        </w:rPr>
        <w:t>that we will</w:t>
      </w:r>
      <w:r w:rsidRPr="00D552B0">
        <w:rPr>
          <w:rFonts w:eastAsia="Calibri" w:cs="Calibri"/>
        </w:rPr>
        <w:t xml:space="preserve"> come on to those.</w:t>
      </w:r>
    </w:p>
    <w:p w:rsidR="00D70A86" w:rsidP="00D70A86">
      <w:pPr>
        <w:pStyle w:val="Answer"/>
      </w:pPr>
      <w:r>
        <w:rPr>
          <w:rFonts w:eastAsia="Calibri" w:cs="Calibri"/>
        </w:rPr>
        <w:t>T</w:t>
      </w:r>
      <w:r w:rsidRPr="00D552B0">
        <w:rPr>
          <w:rFonts w:eastAsia="Calibri" w:cs="Calibri"/>
        </w:rPr>
        <w:t xml:space="preserve">he </w:t>
      </w:r>
      <w:r w:rsidRPr="00D552B0" w:rsidR="002805B4">
        <w:rPr>
          <w:rFonts w:eastAsia="Calibri" w:cs="Calibri"/>
        </w:rPr>
        <w:t>national space strategy</w:t>
      </w:r>
      <w:r w:rsidR="002805B4">
        <w:rPr>
          <w:rFonts w:eastAsia="Calibri" w:cs="Calibri"/>
        </w:rPr>
        <w:t xml:space="preserve"> </w:t>
      </w:r>
      <w:r w:rsidRPr="00D552B0">
        <w:rPr>
          <w:rFonts w:eastAsia="Calibri" w:cs="Calibri"/>
        </w:rPr>
        <w:t>was a landmark for bringing things together</w:t>
      </w:r>
      <w:r>
        <w:rPr>
          <w:rFonts w:eastAsia="Calibri" w:cs="Calibri"/>
        </w:rPr>
        <w:t xml:space="preserve">. </w:t>
      </w:r>
      <w:r w:rsidRPr="00D552B0">
        <w:rPr>
          <w:rFonts w:eastAsia="Calibri" w:cs="Calibri"/>
        </w:rPr>
        <w:t>It did bring everything together and talk</w:t>
      </w:r>
      <w:r>
        <w:rPr>
          <w:rFonts w:eastAsia="Calibri" w:cs="Calibri"/>
        </w:rPr>
        <w:t>ed</w:t>
      </w:r>
      <w:r w:rsidRPr="00D552B0">
        <w:rPr>
          <w:rFonts w:eastAsia="Calibri" w:cs="Calibri"/>
        </w:rPr>
        <w:t xml:space="preserve"> about the wider outcomes. It did</w:t>
      </w:r>
      <w:r>
        <w:rPr>
          <w:rFonts w:eastAsia="Calibri" w:cs="Calibri"/>
        </w:rPr>
        <w:t xml:space="preserve"> not</w:t>
      </w:r>
      <w:r w:rsidRPr="00D552B0">
        <w:rPr>
          <w:rFonts w:eastAsia="Calibri" w:cs="Calibri"/>
        </w:rPr>
        <w:t xml:space="preserve"> go into significant detail on all of those for a range of reasons</w:t>
      </w:r>
      <w:r>
        <w:rPr>
          <w:rFonts w:eastAsia="Calibri" w:cs="Calibri"/>
        </w:rPr>
        <w:t xml:space="preserve">, </w:t>
      </w:r>
      <w:r w:rsidRPr="004C118D">
        <w:t>and as you</w:t>
      </w:r>
      <w:r>
        <w:t xml:space="preserve"> ha</w:t>
      </w:r>
      <w:r w:rsidRPr="004C118D">
        <w:t xml:space="preserve">ve seen from the follow-ups, </w:t>
      </w:r>
      <w:r>
        <w:t>that is</w:t>
      </w:r>
      <w:r w:rsidRPr="004C118D">
        <w:t xml:space="preserve"> what </w:t>
      </w:r>
      <w:r>
        <w:t>we have</w:t>
      </w:r>
      <w:r w:rsidRPr="004C118D">
        <w:t xml:space="preserve"> tried to do to get into more detail and specificity.</w:t>
      </w:r>
    </w:p>
    <w:p w:rsidR="00D70A86" w:rsidP="00D70A86">
      <w:pPr>
        <w:pStyle w:val="Answer"/>
      </w:pPr>
      <w:r>
        <w:t>Al</w:t>
      </w:r>
      <w:r w:rsidRPr="004C118D">
        <w:t>so,</w:t>
      </w:r>
      <w:r w:rsidR="00330487">
        <w:t xml:space="preserve"> </w:t>
      </w:r>
      <w:r>
        <w:t>we have</w:t>
      </w:r>
      <w:r w:rsidRPr="004C118D">
        <w:t xml:space="preserve"> been working with industry, </w:t>
      </w:r>
      <w:r w:rsidR="00330487">
        <w:t>G</w:t>
      </w:r>
      <w:r w:rsidRPr="004C118D">
        <w:t>overnmen</w:t>
      </w:r>
      <w:r w:rsidR="00330487">
        <w:t xml:space="preserve">t and </w:t>
      </w:r>
      <w:r w:rsidRPr="004C118D">
        <w:t xml:space="preserve">the delivery bodies to make sure we are working as a partnership and putting </w:t>
      </w:r>
      <w:r w:rsidR="000E5210">
        <w:t xml:space="preserve">things </w:t>
      </w:r>
      <w:r w:rsidRPr="004C118D">
        <w:t xml:space="preserve">together, as we flesh out exactly what the </w:t>
      </w:r>
      <w:r w:rsidRPr="004C118D" w:rsidR="00330487">
        <w:t xml:space="preserve">national space </w:t>
      </w:r>
      <w:r w:rsidR="00330487">
        <w:t>s</w:t>
      </w:r>
      <w:r w:rsidRPr="004C118D" w:rsidR="00330487">
        <w:t>t</w:t>
      </w:r>
      <w:r w:rsidRPr="004C118D">
        <w:t>rategy means in the areas where there was less detail</w:t>
      </w:r>
      <w:r>
        <w:t>. A</w:t>
      </w:r>
      <w:r w:rsidRPr="004C118D">
        <w:t xml:space="preserve"> lot of progress </w:t>
      </w:r>
      <w:r>
        <w:t xml:space="preserve">was </w:t>
      </w:r>
      <w:r w:rsidRPr="004C118D">
        <w:t xml:space="preserve">made, and it did help us come together as a </w:t>
      </w:r>
      <w:r w:rsidR="000E5210">
        <w:t>G</w:t>
      </w:r>
      <w:r w:rsidRPr="004C118D">
        <w:t>overnment</w:t>
      </w:r>
      <w:r>
        <w:t>.</w:t>
      </w:r>
    </w:p>
    <w:p w:rsidR="00D70A86" w:rsidP="00D70A86">
      <w:pPr>
        <w:pStyle w:val="Answer"/>
      </w:pPr>
      <w:r w:rsidRPr="004C118D">
        <w:t xml:space="preserve">I can talk more about some of the areas of progress. </w:t>
      </w:r>
      <w:r>
        <w:t>Ce</w:t>
      </w:r>
      <w:r w:rsidRPr="004C118D">
        <w:t xml:space="preserve">rtainly, we recognise, and you can see that in the follow-up strategies, </w:t>
      </w:r>
      <w:r w:rsidR="00331A01">
        <w:t xml:space="preserve">that </w:t>
      </w:r>
      <w:r w:rsidRPr="004C118D">
        <w:t xml:space="preserve">more detail </w:t>
      </w:r>
      <w:r w:rsidR="00331A01">
        <w:t xml:space="preserve">is </w:t>
      </w:r>
      <w:r w:rsidRPr="004C118D">
        <w:t>needed</w:t>
      </w:r>
      <w:r w:rsidR="009F4ACA">
        <w:t>. I</w:t>
      </w:r>
      <w:r w:rsidR="00331A01">
        <w:t xml:space="preserve">t is </w:t>
      </w:r>
      <w:r w:rsidRPr="004C118D">
        <w:t>very much a starting point</w:t>
      </w:r>
      <w:r w:rsidR="009F4ACA">
        <w:t xml:space="preserve">, </w:t>
      </w:r>
      <w:r w:rsidRPr="004C118D">
        <w:t xml:space="preserve">but one that has helped us come together as a </w:t>
      </w:r>
      <w:r w:rsidR="00331A01">
        <w:t>G</w:t>
      </w:r>
      <w:r w:rsidRPr="004C118D">
        <w:t>overnment</w:t>
      </w:r>
      <w:r w:rsidRPr="004C118D">
        <w:t>, work with industry and focus further on the outcomes we want to see on growth, security, launch capability,</w:t>
      </w:r>
      <w:r w:rsidR="009F4ACA">
        <w:t xml:space="preserve"> and</w:t>
      </w:r>
      <w:r w:rsidRPr="004C118D">
        <w:t xml:space="preserve"> the businesses.</w:t>
      </w:r>
    </w:p>
    <w:p w:rsidR="00D70A86" w:rsidP="00D70A86">
      <w:pPr>
        <w:pStyle w:val="Remark"/>
      </w:pPr>
      <w:sdt>
        <w:sdtPr>
          <w:alias w:val="Member"/>
          <w:tag w:val="&lt;Member mnisId='2500' dodsId='26718'&gt;"/>
          <w:id w:val="-1101643773"/>
          <w:placeholder>
            <w:docPart w:val="5B5FCB0E54A9440CB48111FD61502A27"/>
          </w:placeholder>
          <w:richText/>
        </w:sdtPr>
        <w:sdtContent>
          <w:r w:rsidRPr="008E2F9A">
            <w:rPr>
              <w:b/>
            </w:rPr>
            <w:t>The Chair:</w:t>
          </w:r>
        </w:sdtContent>
      </w:sdt>
      <w:r>
        <w:t xml:space="preserve"> </w:t>
      </w:r>
      <w:r w:rsidRPr="004C118D">
        <w:t>Do you think those additional reports and additional approaches have helped you deal with what the NAO was worried about</w:t>
      </w:r>
      <w:r>
        <w:t>,</w:t>
      </w:r>
      <w:r w:rsidRPr="004C118D">
        <w:t xml:space="preserve"> which was not having enough clarity?</w:t>
      </w:r>
    </w:p>
    <w:p w:rsidR="00D70A86" w:rsidP="00D70A86">
      <w:pPr>
        <w:pStyle w:val="Answer"/>
      </w:pPr>
      <w:sdt>
        <w:sdtPr>
          <w:alias w:val="Witness"/>
          <w:id w:val="1467543837"/>
          <w:placeholder>
            <w:docPart w:val="5B5FCB0E54A9440CB48111FD61502A27"/>
          </w:placeholder>
          <w:richText/>
        </w:sdtPr>
        <w:sdtContent>
          <w:r w:rsidRPr="00900E30">
            <w:rPr>
              <w:b/>
              <w:i/>
            </w:rPr>
            <w:t>Alexandra Jones:</w:t>
          </w:r>
        </w:sdtContent>
      </w:sdt>
      <w:r>
        <w:t xml:space="preserve"> W</w:t>
      </w:r>
      <w:r w:rsidRPr="004C118D">
        <w:t>e talked a lot about the NAO report at the time and I think</w:t>
      </w:r>
      <w:r>
        <w:t>,</w:t>
      </w:r>
      <w:r w:rsidRPr="004C118D">
        <w:t xml:space="preserve"> as the report says</w:t>
      </w:r>
      <w:r>
        <w:t>,</w:t>
      </w:r>
      <w:r w:rsidRPr="004C118D">
        <w:t xml:space="preserve"> previous </w:t>
      </w:r>
      <w:r>
        <w:t>M</w:t>
      </w:r>
      <w:r w:rsidRPr="004C118D">
        <w:t>inisters were keen not to have</w:t>
      </w:r>
      <w:r>
        <w:t xml:space="preserve"> a</w:t>
      </w:r>
      <w:r w:rsidRPr="004C118D">
        <w:t xml:space="preserve"> more detailed implementation plan</w:t>
      </w:r>
      <w:r w:rsidR="00173BD8">
        <w:t>;</w:t>
      </w:r>
      <w:r w:rsidRPr="004C118D">
        <w:t xml:space="preserve"> they wanted the space to have the conversations. </w:t>
      </w:r>
      <w:r>
        <w:t xml:space="preserve">We </w:t>
      </w:r>
      <w:r w:rsidRPr="004C118D">
        <w:t xml:space="preserve">recognised </w:t>
      </w:r>
      <w:r>
        <w:t>some</w:t>
      </w:r>
      <w:r w:rsidRPr="004C118D">
        <w:t xml:space="preserve"> formal communication and direction setting</w:t>
      </w:r>
      <w:r>
        <w:t>.</w:t>
      </w:r>
      <w:r w:rsidRPr="004C118D">
        <w:t xml:space="preserve"> </w:t>
      </w:r>
      <w:r>
        <w:t>T</w:t>
      </w:r>
      <w:r w:rsidRPr="004C118D">
        <w:t xml:space="preserve">here was more we could do, and I think </w:t>
      </w:r>
      <w:r>
        <w:t>we have</w:t>
      </w:r>
      <w:r w:rsidRPr="004C118D">
        <w:t xml:space="preserve"> learned some lessons from that</w:t>
      </w:r>
      <w:r>
        <w:t>,</w:t>
      </w:r>
      <w:r w:rsidRPr="004C118D">
        <w:t xml:space="preserve"> and you can see that.</w:t>
      </w:r>
    </w:p>
    <w:p w:rsidR="00D70A86" w:rsidP="00D70A86">
      <w:pPr>
        <w:pStyle w:val="Answer"/>
      </w:pPr>
      <w:r>
        <w:t>W</w:t>
      </w:r>
      <w:r w:rsidRPr="004C118D">
        <w:t xml:space="preserve">hat it </w:t>
      </w:r>
      <w:r>
        <w:t>did not</w:t>
      </w:r>
      <w:r w:rsidRPr="004C118D">
        <w:t xml:space="preserve"> capture as much was some of the regular engagement that we did with industry, cross-government</w:t>
      </w:r>
      <w:r w:rsidR="00173BD8">
        <w:t xml:space="preserve">, </w:t>
      </w:r>
      <w:r w:rsidRPr="004C118D">
        <w:t xml:space="preserve">and a whole range of conversations to develop that. </w:t>
      </w:r>
      <w:r>
        <w:t>S</w:t>
      </w:r>
      <w:r w:rsidRPr="004C118D">
        <w:t xml:space="preserve">ince the fieldwork was completed, </w:t>
      </w:r>
      <w:r>
        <w:t>we have</w:t>
      </w:r>
      <w:r w:rsidRPr="004C118D">
        <w:t xml:space="preserve"> done a lot as well. </w:t>
      </w:r>
      <w:r>
        <w:t>W</w:t>
      </w:r>
      <w:r w:rsidRPr="004C118D">
        <w:t>e published the space industrial plan</w:t>
      </w:r>
      <w:r>
        <w:t>. F</w:t>
      </w:r>
      <w:r w:rsidRPr="004C118D">
        <w:t xml:space="preserve">or example, </w:t>
      </w:r>
      <w:r>
        <w:t>we have</w:t>
      </w:r>
      <w:r w:rsidRPr="004C118D">
        <w:t xml:space="preserve"> established priority capability goals, </w:t>
      </w:r>
      <w:r>
        <w:t>we have</w:t>
      </w:r>
      <w:r w:rsidRPr="004C118D">
        <w:t xml:space="preserve"> a national space board, which is a director board</w:t>
      </w:r>
      <w:r>
        <w:t>,</w:t>
      </w:r>
      <w:r w:rsidRPr="004C118D">
        <w:t xml:space="preserve"> and </w:t>
      </w:r>
      <w:r>
        <w:t>we are</w:t>
      </w:r>
      <w:r w:rsidRPr="004C118D">
        <w:t xml:space="preserve"> doing a lot more because the </w:t>
      </w:r>
      <w:r>
        <w:t>s</w:t>
      </w:r>
      <w:r w:rsidRPr="004C118D">
        <w:t xml:space="preserve">pace </w:t>
      </w:r>
      <w:r>
        <w:t>d</w:t>
      </w:r>
      <w:r w:rsidRPr="004C118D">
        <w:t xml:space="preserve">irectorate has </w:t>
      </w:r>
      <w:r w:rsidR="00D018A9">
        <w:t xml:space="preserve">only </w:t>
      </w:r>
      <w:r w:rsidRPr="004C118D">
        <w:t>existed for</w:t>
      </w:r>
      <w:r>
        <w:t>—</w:t>
      </w:r>
      <w:r w:rsidRPr="004C118D">
        <w:t>I think it was three</w:t>
      </w:r>
      <w:r>
        <w:t>-</w:t>
      </w:r>
      <w:r w:rsidRPr="004C118D">
        <w:t>and</w:t>
      </w:r>
      <w:r>
        <w:t>-</w:t>
      </w:r>
      <w:r w:rsidRPr="004C118D">
        <w:t>a</w:t>
      </w:r>
      <w:r>
        <w:t>-</w:t>
      </w:r>
      <w:r w:rsidRPr="004C118D">
        <w:t>half years</w:t>
      </w:r>
      <w:r>
        <w:t>, you were saying.</w:t>
      </w:r>
    </w:p>
    <w:p w:rsidR="00D70A86" w:rsidP="00D70A86">
      <w:pPr>
        <w:pStyle w:val="Answer"/>
      </w:pPr>
      <w:r w:rsidRPr="004C118D">
        <w:t>I think you can see considerable progress and that does start to address some of those, but there are real lessons as we go through this spending review for how we communicate effectively</w:t>
      </w:r>
      <w:r>
        <w:t>,</w:t>
      </w:r>
      <w:r w:rsidRPr="004C118D">
        <w:t xml:space="preserve"> what </w:t>
      </w:r>
      <w:r>
        <w:t>we are</w:t>
      </w:r>
      <w:r w:rsidRPr="004C118D">
        <w:t xml:space="preserve"> prioritising and how we want to work with industry.</w:t>
      </w:r>
    </w:p>
    <w:p w:rsidR="00D70A86" w:rsidP="00D70A86">
      <w:pPr>
        <w:pStyle w:val="Remark"/>
      </w:pPr>
      <w:sdt>
        <w:sdtPr>
          <w:alias w:val="Member"/>
          <w:tag w:val="&lt;Member mnisId='2500' dodsId='26718'&gt;"/>
          <w:id w:val="-450101330"/>
          <w:placeholder>
            <w:docPart w:val="5B5FCB0E54A9440CB48111FD61502A27"/>
          </w:placeholder>
          <w:richText/>
        </w:sdtPr>
        <w:sdtContent>
          <w:r w:rsidRPr="008E2F9A">
            <w:rPr>
              <w:b/>
            </w:rPr>
            <w:t>The Chair:</w:t>
          </w:r>
        </w:sdtContent>
      </w:sdt>
      <w:r>
        <w:t xml:space="preserve"> Mr Bishop, d</w:t>
      </w:r>
      <w:r w:rsidRPr="004C118D">
        <w:t xml:space="preserve">o you want to add anything? You </w:t>
      </w:r>
      <w:r>
        <w:t>do not</w:t>
      </w:r>
      <w:r w:rsidRPr="004C118D">
        <w:t xml:space="preserve"> have to</w:t>
      </w:r>
      <w:r w:rsidRPr="004C118D">
        <w:t>, by the way, answer</w:t>
      </w:r>
      <w:r w:rsidRPr="004C118D">
        <w:t xml:space="preserve"> every question to each of you.</w:t>
      </w:r>
    </w:p>
    <w:p w:rsidR="00D70A86" w:rsidP="00860EA4">
      <w:pPr>
        <w:pStyle w:val="Answer"/>
      </w:pPr>
      <w:sdt>
        <w:sdtPr>
          <w:alias w:val="Witness"/>
          <w:id w:val="-946308075"/>
          <w:placeholder>
            <w:docPart w:val="5B5FCB0E54A9440CB48111FD61502A27"/>
          </w:placeholder>
          <w:richText/>
        </w:sdtPr>
        <w:sdtContent>
          <w:r w:rsidRPr="002E040B">
            <w:rPr>
              <w:b/>
              <w:i/>
            </w:rPr>
            <w:t>Ian Bishop:</w:t>
          </w:r>
        </w:sdtContent>
      </w:sdt>
      <w:r>
        <w:t xml:space="preserve"> I</w:t>
      </w:r>
      <w:r w:rsidRPr="004C118D">
        <w:t>n addition to the successes since the NSS</w:t>
      </w:r>
      <w:r w:rsidR="00AC3E95">
        <w:t xml:space="preserve">, </w:t>
      </w:r>
      <w:r w:rsidRPr="004C118D">
        <w:t>I think you</w:t>
      </w:r>
      <w:r>
        <w:t xml:space="preserve"> ha</w:t>
      </w:r>
      <w:r w:rsidRPr="004C118D">
        <w:t xml:space="preserve">ve already heard from Lord Willetts and Paul Bates about the success in having the ecosystem across the country </w:t>
      </w:r>
      <w:r w:rsidR="009F77DC">
        <w:t xml:space="preserve">really </w:t>
      </w:r>
      <w:r w:rsidRPr="004C118D">
        <w:t>start</w:t>
      </w:r>
      <w:r w:rsidR="009F77DC">
        <w:t xml:space="preserve"> </w:t>
      </w:r>
      <w:r w:rsidRPr="004C118D">
        <w:t>up</w:t>
      </w:r>
      <w:r>
        <w:t>,</w:t>
      </w:r>
      <w:r w:rsidRPr="004C118D">
        <w:t xml:space="preserve"> lots of vibrant, innovative businesses and doing well in foreign direct investment and investment into the sector. </w:t>
      </w:r>
      <w:r>
        <w:t>T</w:t>
      </w:r>
      <w:r w:rsidRPr="004C118D">
        <w:t>here are a lot of successes.</w:t>
      </w:r>
    </w:p>
    <w:p w:rsidR="00D70A86" w:rsidP="00D70A86">
      <w:pPr>
        <w:pStyle w:val="Question"/>
      </w:pPr>
      <w:sdt>
        <w:sdtPr>
          <w:alias w:val="Member"/>
          <w:tag w:val="&lt;Member mnisId='5368' dodsId=''&gt;"/>
          <w:id w:val="-522244382"/>
          <w:placeholder>
            <w:docPart w:val="5B5FCB0E54A9440CB48111FD61502A27"/>
          </w:placeholder>
          <w:richText/>
        </w:sdtPr>
        <w:sdtContent>
          <w:r w:rsidRPr="009A6F17">
            <w:rPr>
              <w:b/>
            </w:rPr>
            <w:t>Lord Booth-Smith:</w:t>
          </w:r>
        </w:sdtContent>
      </w:sdt>
      <w:r>
        <w:t xml:space="preserve"> </w:t>
      </w:r>
      <w:r w:rsidRPr="004C118D">
        <w:t xml:space="preserve">Can you provide an update, given </w:t>
      </w:r>
      <w:r>
        <w:t>it is</w:t>
      </w:r>
      <w:r w:rsidRPr="004C118D">
        <w:t xml:space="preserve"> now the same month for the one-year anniversary of the industrial plan, on some of the more specific actions yo</w:t>
      </w:r>
      <w:r>
        <w:t>u ha</w:t>
      </w:r>
      <w:r w:rsidRPr="004C118D">
        <w:t xml:space="preserve">ve undertaken </w:t>
      </w:r>
      <w:r w:rsidRPr="004C118D">
        <w:t>in order to</w:t>
      </w:r>
      <w:r w:rsidRPr="004C118D">
        <w:t xml:space="preserve"> achieve its stated aims</w:t>
      </w:r>
      <w:r w:rsidR="00860EA4">
        <w:t>?</w:t>
      </w:r>
      <w:r>
        <w:t xml:space="preserve"> I will </w:t>
      </w:r>
      <w:r w:rsidRPr="004C118D">
        <w:t xml:space="preserve">put in my supplementary as well now to manage time. Can you give us any sense about when we might be expecting to see the </w:t>
      </w:r>
      <w:r>
        <w:t>n</w:t>
      </w:r>
      <w:r w:rsidRPr="004C118D">
        <w:t xml:space="preserve">ational </w:t>
      </w:r>
      <w:r>
        <w:t>s</w:t>
      </w:r>
      <w:r w:rsidRPr="004C118D">
        <w:t xml:space="preserve">pace </w:t>
      </w:r>
      <w:r>
        <w:t>c</w:t>
      </w:r>
      <w:r w:rsidRPr="004C118D">
        <w:t xml:space="preserve">apabilities </w:t>
      </w:r>
      <w:r>
        <w:t>d</w:t>
      </w:r>
      <w:r w:rsidRPr="004C118D">
        <w:t xml:space="preserve">evelopment </w:t>
      </w:r>
      <w:r>
        <w:t>p</w:t>
      </w:r>
      <w:r w:rsidRPr="004C118D">
        <w:t xml:space="preserve">lan published, because I know </w:t>
      </w:r>
      <w:r>
        <w:t>it is</w:t>
      </w:r>
      <w:r w:rsidRPr="004C118D">
        <w:t xml:space="preserve"> a bit </w:t>
      </w:r>
      <w:r w:rsidRPr="004C118D">
        <w:t>behind?</w:t>
      </w:r>
    </w:p>
    <w:p w:rsidR="00D70A86" w:rsidP="00D70A86">
      <w:pPr>
        <w:pStyle w:val="Answer"/>
      </w:pPr>
      <w:sdt>
        <w:sdtPr>
          <w:alias w:val="Witness"/>
          <w:id w:val="-1781025249"/>
          <w:placeholder>
            <w:docPart w:val="5B5FCB0E54A9440CB48111FD61502A27"/>
          </w:placeholder>
          <w:richText/>
        </w:sdtPr>
        <w:sdtContent>
          <w:r w:rsidRPr="0072706A">
            <w:rPr>
              <w:b/>
              <w:i/>
            </w:rPr>
            <w:t>Alexandra Jones:</w:t>
          </w:r>
        </w:sdtContent>
      </w:sdt>
      <w:r>
        <w:t xml:space="preserve"> </w:t>
      </w:r>
      <w:r w:rsidRPr="004C118D">
        <w:t xml:space="preserve">Yes, absolutely. </w:t>
      </w:r>
      <w:r>
        <w:t>A</w:t>
      </w:r>
      <w:r w:rsidRPr="004C118D">
        <w:t xml:space="preserve">s you know, the </w:t>
      </w:r>
      <w:r>
        <w:t>s</w:t>
      </w:r>
      <w:r w:rsidRPr="004C118D">
        <w:t xml:space="preserve">pace </w:t>
      </w:r>
      <w:r>
        <w:t>i</w:t>
      </w:r>
      <w:r w:rsidRPr="004C118D">
        <w:t>ndustrial</w:t>
      </w:r>
      <w:r>
        <w:t xml:space="preserve"> p</w:t>
      </w:r>
      <w:r w:rsidRPr="004C118D">
        <w:t>lan had two high-level aims</w:t>
      </w:r>
      <w:r w:rsidR="004420C9">
        <w:t xml:space="preserve">: </w:t>
      </w:r>
      <w:r w:rsidRPr="004C118D">
        <w:t xml:space="preserve">delivering specific capability goals and then changing the way we work with the sector. </w:t>
      </w:r>
      <w:r>
        <w:t>W</w:t>
      </w:r>
      <w:r w:rsidRPr="004C118D">
        <w:t>e did commit to a delivery plan in autumn, and that has been delayed</w:t>
      </w:r>
      <w:r>
        <w:t>—</w:t>
      </w:r>
      <w:r w:rsidRPr="004C118D">
        <w:t>I think quite rightly</w:t>
      </w:r>
      <w:r>
        <w:t>—</w:t>
      </w:r>
      <w:r w:rsidRPr="004C118D">
        <w:t xml:space="preserve">because </w:t>
      </w:r>
      <w:r>
        <w:t>we have</w:t>
      </w:r>
      <w:r w:rsidRPr="004C118D">
        <w:t xml:space="preserve"> had a general election</w:t>
      </w:r>
      <w:r w:rsidR="004420C9">
        <w:t xml:space="preserve"> and </w:t>
      </w:r>
      <w:r w:rsidRPr="004C118D">
        <w:t xml:space="preserve">change of </w:t>
      </w:r>
      <w:r>
        <w:t>A</w:t>
      </w:r>
      <w:r w:rsidRPr="004C118D">
        <w:t xml:space="preserve">dministration. </w:t>
      </w:r>
      <w:r>
        <w:t>W</w:t>
      </w:r>
      <w:r w:rsidRPr="004C118D">
        <w:t xml:space="preserve">hat </w:t>
      </w:r>
      <w:r>
        <w:t>we have</w:t>
      </w:r>
      <w:r w:rsidRPr="004C118D">
        <w:t xml:space="preserve"> wanted to do is work through with new </w:t>
      </w:r>
      <w:r>
        <w:t>M</w:t>
      </w:r>
      <w:r w:rsidRPr="004C118D">
        <w:t>inisters their commitment to the plan, which is very clear.</w:t>
      </w:r>
    </w:p>
    <w:p w:rsidR="00D70A86" w:rsidP="00D70A86">
      <w:pPr>
        <w:pStyle w:val="Answer"/>
      </w:pPr>
      <w:r>
        <w:t>W</w:t>
      </w:r>
      <w:r w:rsidRPr="004C118D">
        <w:t xml:space="preserve">hat </w:t>
      </w:r>
      <w:r>
        <w:t>we are</w:t>
      </w:r>
      <w:r w:rsidRPr="004C118D">
        <w:t xml:space="preserve"> doing is working through the spending review to make sure that when we do publish a more detailed plan </w:t>
      </w:r>
      <w:r>
        <w:t>it has</w:t>
      </w:r>
      <w:r w:rsidRPr="004C118D">
        <w:t xml:space="preserve"> money attached</w:t>
      </w:r>
      <w:r w:rsidR="004420C9">
        <w:t>,</w:t>
      </w:r>
      <w:r w:rsidRPr="004C118D">
        <w:t xml:space="preserve"> because one of the key things we found from industry is they want some certainty</w:t>
      </w:r>
      <w:r w:rsidR="004420C9">
        <w:t>—</w:t>
      </w:r>
      <w:r w:rsidRPr="004C118D">
        <w:t>they want some clarity</w:t>
      </w:r>
      <w:r>
        <w:t>. W</w:t>
      </w:r>
      <w:r w:rsidRPr="004C118D">
        <w:t xml:space="preserve">hat they </w:t>
      </w:r>
      <w:r>
        <w:t>do not</w:t>
      </w:r>
      <w:r w:rsidRPr="004C118D">
        <w:t xml:space="preserve"> want us to do is publish a plan and then update </w:t>
      </w:r>
      <w:r>
        <w:t>the</w:t>
      </w:r>
      <w:r w:rsidRPr="004C118D">
        <w:t xml:space="preserve"> plan once we have the funding</w:t>
      </w:r>
      <w:r>
        <w:t>.</w:t>
      </w:r>
    </w:p>
    <w:p w:rsidR="00D70A86" w:rsidP="00D70A86">
      <w:pPr>
        <w:pStyle w:val="Answer"/>
      </w:pPr>
      <w:r>
        <w:t>We have</w:t>
      </w:r>
      <w:r w:rsidRPr="004C118D">
        <w:t xml:space="preserve"> made some progress</w:t>
      </w:r>
      <w:r>
        <w:t xml:space="preserve"> </w:t>
      </w:r>
      <w:r w:rsidRPr="004C118D">
        <w:t>on work through the industrial strategy</w:t>
      </w:r>
      <w:r>
        <w:t>. A</w:t>
      </w:r>
      <w:r w:rsidRPr="004C118D">
        <w:t>s Ian says</w:t>
      </w:r>
      <w:r>
        <w:t>,</w:t>
      </w:r>
      <w:r w:rsidRPr="004C118D">
        <w:t xml:space="preserve"> and </w:t>
      </w:r>
      <w:r>
        <w:t>I am</w:t>
      </w:r>
      <w:r w:rsidRPr="004C118D">
        <w:t xml:space="preserve"> sure </w:t>
      </w:r>
      <w:r>
        <w:t>he will</w:t>
      </w:r>
      <w:r w:rsidRPr="004C118D">
        <w:t xml:space="preserve"> want to add</w:t>
      </w:r>
      <w:r>
        <w:t>,</w:t>
      </w:r>
      <w:r w:rsidRPr="004C118D">
        <w:t xml:space="preserve"> </w:t>
      </w:r>
      <w:r>
        <w:t>we have</w:t>
      </w:r>
      <w:r w:rsidRPr="004C118D">
        <w:t xml:space="preserve"> been doing a lot with the sector and thinking about how we have more end-to-end approach with the sector</w:t>
      </w:r>
      <w:r>
        <w:t>. We are</w:t>
      </w:r>
      <w:r w:rsidRPr="004C118D">
        <w:t xml:space="preserve"> continuing to deliver against the ambitions in the regulatory review</w:t>
      </w:r>
      <w:r>
        <w:t>,</w:t>
      </w:r>
      <w:r w:rsidRPr="004C118D">
        <w:t xml:space="preserve"> for example</w:t>
      </w:r>
      <w:r>
        <w:t>. We have</w:t>
      </w:r>
      <w:r w:rsidRPr="004C118D">
        <w:t xml:space="preserve"> a plan agreed with industry</w:t>
      </w:r>
      <w:r>
        <w:t>.</w:t>
      </w:r>
      <w:r w:rsidRPr="004C118D">
        <w:t xml:space="preserve"> </w:t>
      </w:r>
      <w:r>
        <w:t>S</w:t>
      </w:r>
      <w:r w:rsidRPr="004C118D">
        <w:t xml:space="preserve">o </w:t>
      </w:r>
      <w:r w:rsidR="00171E36">
        <w:t xml:space="preserve">there has been </w:t>
      </w:r>
      <w:r w:rsidRPr="004C118D">
        <w:t>quite a lot of progress against aspects of it</w:t>
      </w:r>
      <w:r>
        <w:t>,</w:t>
      </w:r>
      <w:r w:rsidRPr="004C118D">
        <w:t xml:space="preserve"> but </w:t>
      </w:r>
      <w:r w:rsidR="002D441A">
        <w:t xml:space="preserve">we were keen to do </w:t>
      </w:r>
      <w:r w:rsidRPr="004C118D">
        <w:t>the detail</w:t>
      </w:r>
      <w:r>
        <w:t>ed</w:t>
      </w:r>
      <w:r w:rsidRPr="004C118D">
        <w:t xml:space="preserve"> plan</w:t>
      </w:r>
      <w:r w:rsidR="00BE2017">
        <w:t>—</w:t>
      </w:r>
      <w:r w:rsidRPr="004C118D">
        <w:t>rather than publish two</w:t>
      </w:r>
      <w:r>
        <w:t>,</w:t>
      </w:r>
      <w:r w:rsidRPr="004C118D">
        <w:t xml:space="preserve"> because you</w:t>
      </w:r>
      <w:r>
        <w:t xml:space="preserve"> woul</w:t>
      </w:r>
      <w:r w:rsidRPr="004C118D">
        <w:t>d always have to update it post the spending review</w:t>
      </w:r>
      <w:r w:rsidR="00BE2017">
        <w:t>—</w:t>
      </w:r>
      <w:r w:rsidRPr="004C118D">
        <w:t xml:space="preserve">as soon as </w:t>
      </w:r>
      <w:r>
        <w:t>we ha</w:t>
      </w:r>
      <w:r w:rsidR="00BE2017">
        <w:t>ve</w:t>
      </w:r>
      <w:r w:rsidRPr="004C118D">
        <w:t xml:space="preserve"> done phase </w:t>
      </w:r>
      <w:r w:rsidR="002D441A">
        <w:t>2</w:t>
      </w:r>
      <w:r w:rsidRPr="004C118D">
        <w:t xml:space="preserve"> of the spending review.</w:t>
      </w:r>
    </w:p>
    <w:p w:rsidR="00D70A86" w:rsidP="00D70A86">
      <w:pPr>
        <w:pStyle w:val="Answer"/>
      </w:pPr>
      <w:sdt>
        <w:sdtPr>
          <w:alias w:val="Witness"/>
          <w:id w:val="-16620649"/>
          <w:placeholder>
            <w:docPart w:val="5B5FCB0E54A9440CB48111FD61502A27"/>
          </w:placeholder>
          <w:richText/>
        </w:sdtPr>
        <w:sdtContent>
          <w:r w:rsidRPr="00FE7932">
            <w:rPr>
              <w:b/>
              <w:i/>
            </w:rPr>
            <w:t>Ian Bishop:</w:t>
          </w:r>
        </w:sdtContent>
      </w:sdt>
      <w:r>
        <w:t xml:space="preserve"> </w:t>
      </w:r>
      <w:r w:rsidRPr="004C118D">
        <w:t>In particular</w:t>
      </w:r>
      <w:r>
        <w:t>,</w:t>
      </w:r>
      <w:r w:rsidRPr="004C118D">
        <w:t xml:space="preserve"> I</w:t>
      </w:r>
      <w:r>
        <w:t xml:space="preserve"> </w:t>
      </w:r>
      <w:r w:rsidR="009964BA">
        <w:t xml:space="preserve">would </w:t>
      </w:r>
      <w:r w:rsidRPr="00FE7932">
        <w:rPr>
          <w:vanish/>
        </w:rPr>
        <w:t xml:space="preserve">would </w:t>
      </w:r>
      <w:r w:rsidRPr="004C118D">
        <w:t>like to touch on the priority capabilities we flagged in the industrial plan</w:t>
      </w:r>
      <w:r>
        <w:t>. There</w:t>
      </w:r>
      <w:r w:rsidRPr="004C118D">
        <w:t xml:space="preserve"> has been a lot of work going on within </w:t>
      </w:r>
      <w:r>
        <w:t>G</w:t>
      </w:r>
      <w:r w:rsidRPr="004C118D">
        <w:t>overnment and the space partnership</w:t>
      </w:r>
      <w:r w:rsidR="009964BA">
        <w:t xml:space="preserve">; </w:t>
      </w:r>
      <w:r>
        <w:t>that is</w:t>
      </w:r>
      <w:r w:rsidRPr="004C118D">
        <w:t xml:space="preserve"> a body bringing together government academia and industry</w:t>
      </w:r>
      <w:r>
        <w:t>.</w:t>
      </w:r>
      <w:r w:rsidRPr="004C118D">
        <w:t xml:space="preserve"> </w:t>
      </w:r>
      <w:r>
        <w:t>We have</w:t>
      </w:r>
      <w:r w:rsidRPr="004C118D">
        <w:t xml:space="preserve"> been doing a lot of thinking about</w:t>
      </w:r>
      <w:r>
        <w:t xml:space="preserve"> </w:t>
      </w:r>
      <w:r w:rsidRPr="004C118D">
        <w:t>the capabilities that we set out as priorities in that plan. How do we make them real? How do we</w:t>
      </w:r>
      <w:r>
        <w:t xml:space="preserve"> </w:t>
      </w:r>
      <w:r w:rsidRPr="004C118D">
        <w:t xml:space="preserve">land them and fund them? </w:t>
      </w:r>
      <w:r>
        <w:t>That is</w:t>
      </w:r>
      <w:r w:rsidRPr="004C118D">
        <w:t xml:space="preserve"> going to</w:t>
      </w:r>
      <w:r>
        <w:t xml:space="preserve"> </w:t>
      </w:r>
      <w:r w:rsidRPr="004C118D">
        <w:t>help shape the plan we have post</w:t>
      </w:r>
      <w:r w:rsidR="009964BA">
        <w:t xml:space="preserve"> </w:t>
      </w:r>
      <w:r w:rsidRPr="004C118D">
        <w:t>SR to make it real.</w:t>
      </w:r>
    </w:p>
    <w:p w:rsidR="00D70A86" w:rsidP="00D70A86">
      <w:pPr>
        <w:pStyle w:val="Remark"/>
      </w:pPr>
      <w:sdt>
        <w:sdtPr>
          <w:alias w:val="Member"/>
          <w:tag w:val="&lt;Member mnisId='5368' dodsId=''&gt;"/>
          <w:id w:val="-1668246062"/>
          <w:placeholder>
            <w:docPart w:val="5B5FCB0E54A9440CB48111FD61502A27"/>
          </w:placeholder>
          <w:richText/>
        </w:sdtPr>
        <w:sdtContent>
          <w:r w:rsidRPr="00BF5401">
            <w:rPr>
              <w:b/>
            </w:rPr>
            <w:t>Lord Booth-Smith:</w:t>
          </w:r>
        </w:sdtContent>
      </w:sdt>
      <w:r>
        <w:t xml:space="preserve"> You v</w:t>
      </w:r>
      <w:r w:rsidRPr="004C118D">
        <w:t xml:space="preserve">ery elegantly sidestepped my question about when we can expect to see the different capabilities. </w:t>
      </w:r>
      <w:r>
        <w:t>I am</w:t>
      </w:r>
      <w:r w:rsidRPr="004C118D">
        <w:t xml:space="preserve"> not suggesting that was deliberate, but is there a timeframe?</w:t>
      </w:r>
    </w:p>
    <w:p w:rsidR="00D70A86" w:rsidP="00D70A86">
      <w:pPr>
        <w:pStyle w:val="Answer"/>
      </w:pPr>
      <w:sdt>
        <w:sdtPr>
          <w:alias w:val="Witness"/>
          <w:id w:val="960609101"/>
          <w:placeholder>
            <w:docPart w:val="5B5FCB0E54A9440CB48111FD61502A27"/>
          </w:placeholder>
          <w:richText/>
        </w:sdtPr>
        <w:sdtContent>
          <w:r w:rsidRPr="00FE7932">
            <w:rPr>
              <w:b/>
              <w:i/>
            </w:rPr>
            <w:t>Ian Bishop:</w:t>
          </w:r>
        </w:sdtContent>
      </w:sdt>
      <w:r>
        <w:t xml:space="preserve"> We</w:t>
      </w:r>
      <w:r w:rsidRPr="004C118D">
        <w:t xml:space="preserve"> need to wait until the spending review completes.</w:t>
      </w:r>
    </w:p>
    <w:p w:rsidR="00D70A86" w:rsidP="00D70A86">
      <w:pPr>
        <w:pStyle w:val="Answer"/>
      </w:pPr>
      <w:sdt>
        <w:sdtPr>
          <w:alias w:val="Witness"/>
          <w:id w:val="2115089290"/>
          <w:placeholder>
            <w:docPart w:val="5B5FCB0E54A9440CB48111FD61502A27"/>
          </w:placeholder>
          <w:richText/>
        </w:sdtPr>
        <w:sdtContent>
          <w:r w:rsidRPr="00FE7932">
            <w:rPr>
              <w:b/>
              <w:i/>
            </w:rPr>
            <w:t>Alexandra Jones:</w:t>
          </w:r>
        </w:sdtContent>
      </w:sdt>
      <w:r>
        <w:t xml:space="preserve"> P</w:t>
      </w:r>
      <w:r w:rsidRPr="004C118D">
        <w:t>ost</w:t>
      </w:r>
      <w:r w:rsidR="00CF2AD2">
        <w:t xml:space="preserve"> </w:t>
      </w:r>
      <w:r w:rsidRPr="004C118D">
        <w:t>June, July</w:t>
      </w:r>
      <w:r w:rsidR="00CF2AD2">
        <w:t>—</w:t>
      </w:r>
      <w:r w:rsidRPr="004C118D">
        <w:t xml:space="preserve">in the summer when it completes. </w:t>
      </w:r>
      <w:r>
        <w:t>Y</w:t>
      </w:r>
      <w:r w:rsidRPr="004C118D">
        <w:t xml:space="preserve">es, </w:t>
      </w:r>
      <w:r w:rsidR="00CF2AD2">
        <w:t xml:space="preserve">we are </w:t>
      </w:r>
      <w:r w:rsidRPr="004C118D">
        <w:t>not deliberately evading, but</w:t>
      </w:r>
      <w:r w:rsidR="00CF2AD2">
        <w:t xml:space="preserve"> it will be</w:t>
      </w:r>
      <w:r w:rsidRPr="004C118D">
        <w:t xml:space="preserve"> simply after that. But</w:t>
      </w:r>
      <w:r w:rsidR="00CF2AD2">
        <w:t xml:space="preserve"> that was</w:t>
      </w:r>
      <w:r w:rsidRPr="004C118D">
        <w:t xml:space="preserve"> a fair call.</w:t>
      </w:r>
    </w:p>
    <w:p w:rsidR="00D70A86" w:rsidP="00D70A86">
      <w:pPr>
        <w:pStyle w:val="Remark"/>
      </w:pPr>
      <w:sdt>
        <w:sdtPr>
          <w:alias w:val="Member"/>
          <w:tag w:val="&lt;Member mnisId='2500' dodsId='26718'&gt;"/>
          <w:id w:val="-395507259"/>
          <w:placeholder>
            <w:docPart w:val="5B5FCB0E54A9440CB48111FD61502A27"/>
          </w:placeholder>
          <w:richText/>
        </w:sdtPr>
        <w:sdtContent>
          <w:r w:rsidRPr="00BF5401">
            <w:rPr>
              <w:b/>
            </w:rPr>
            <w:t>The Chair:</w:t>
          </w:r>
        </w:sdtContent>
      </w:sdt>
      <w:r>
        <w:t xml:space="preserve"> One </w:t>
      </w:r>
      <w:r w:rsidRPr="004C118D">
        <w:t xml:space="preserve">always waits for </w:t>
      </w:r>
      <w:r>
        <w:t>spending r</w:t>
      </w:r>
      <w:r w:rsidRPr="004C118D">
        <w:t>eview to complete.</w:t>
      </w:r>
    </w:p>
    <w:p w:rsidR="00D70A86" w:rsidP="00D70A86">
      <w:pPr>
        <w:pStyle w:val="Question"/>
      </w:pPr>
      <w:sdt>
        <w:sdtPr>
          <w:alias w:val="Member"/>
          <w:tag w:val="&lt;Member mnisId='123' dodsId='25555'&gt;"/>
          <w:id w:val="1900560107"/>
          <w:placeholder>
            <w:docPart w:val="5B5FCB0E54A9440CB48111FD61502A27"/>
          </w:placeholder>
          <w:richText/>
        </w:sdtPr>
        <w:sdtContent>
          <w:r w:rsidRPr="00A70BD7">
            <w:rPr>
              <w:b/>
            </w:rPr>
            <w:t>Lord Lansley:</w:t>
          </w:r>
        </w:sdtContent>
      </w:sdt>
      <w:r>
        <w:t xml:space="preserve"> </w:t>
      </w:r>
      <w:r w:rsidRPr="004C118D">
        <w:t>The European Space Agency</w:t>
      </w:r>
      <w:r w:rsidR="002C6035">
        <w:t>—</w:t>
      </w:r>
      <w:r w:rsidRPr="004C118D">
        <w:t>we were talking earlier about the whole structure of the UK</w:t>
      </w:r>
      <w:r>
        <w:t>’</w:t>
      </w:r>
      <w:r w:rsidRPr="004C118D">
        <w:t xml:space="preserve">s relationship with ESA. </w:t>
      </w:r>
      <w:r>
        <w:t>C</w:t>
      </w:r>
      <w:r w:rsidRPr="004C118D">
        <w:t xml:space="preserve">an you tell us how in </w:t>
      </w:r>
      <w:r w:rsidR="009B10DC">
        <w:t>G</w:t>
      </w:r>
      <w:r w:rsidRPr="004C118D">
        <w:t xml:space="preserve">overnment the process is being undertaken to think about what programmes we want to be in and what shares we want to have in what programmes? </w:t>
      </w:r>
      <w:r>
        <w:t>L</w:t>
      </w:r>
      <w:r w:rsidRPr="004C118D">
        <w:t xml:space="preserve">ooking to </w:t>
      </w:r>
      <w:r>
        <w:t>the ministerial</w:t>
      </w:r>
      <w:r w:rsidRPr="004C118D">
        <w:t xml:space="preserve"> in November, when and how is there engagement to try </w:t>
      </w:r>
      <w:r>
        <w:t xml:space="preserve">to </w:t>
      </w:r>
      <w:r w:rsidRPr="004C118D">
        <w:t xml:space="preserve">determine what our future participation in </w:t>
      </w:r>
      <w:r w:rsidRPr="004C118D">
        <w:t>programmes would look like?</w:t>
      </w:r>
    </w:p>
    <w:p w:rsidR="00D70A86" w:rsidP="00D70A86">
      <w:pPr>
        <w:pStyle w:val="Answer"/>
      </w:pPr>
      <w:sdt>
        <w:sdtPr>
          <w:alias w:val="Witness"/>
          <w:id w:val="1835713860"/>
          <w:placeholder>
            <w:docPart w:val="5B5FCB0E54A9440CB48111FD61502A27"/>
          </w:placeholder>
          <w:richText/>
        </w:sdtPr>
        <w:sdtContent>
          <w:r w:rsidRPr="00D32E48">
            <w:rPr>
              <w:b/>
              <w:i/>
            </w:rPr>
            <w:t>Ian Bishop:</w:t>
          </w:r>
        </w:sdtContent>
      </w:sdt>
      <w:r>
        <w:t xml:space="preserve"> A</w:t>
      </w:r>
      <w:r w:rsidRPr="004C118D">
        <w:t xml:space="preserve">s in working across </w:t>
      </w:r>
      <w:r w:rsidR="00493D3B">
        <w:t>G</w:t>
      </w:r>
      <w:r w:rsidRPr="004C118D">
        <w:t>overnment or with stakeholders?</w:t>
      </w:r>
    </w:p>
    <w:p w:rsidR="00D70A86" w:rsidP="00D70A86">
      <w:pPr>
        <w:pStyle w:val="Remark"/>
      </w:pPr>
      <w:sdt>
        <w:sdtPr>
          <w:alias w:val="Member"/>
          <w:tag w:val="&lt;Member mnisId='123' dodsId='25555'&gt;"/>
          <w:id w:val="6425352"/>
          <w:placeholder>
            <w:docPart w:val="5B5FCB0E54A9440CB48111FD61502A27"/>
          </w:placeholder>
          <w:richText/>
        </w:sdtPr>
        <w:sdtContent>
          <w:r w:rsidRPr="00BF5401">
            <w:rPr>
              <w:b/>
            </w:rPr>
            <w:t>Lord Lansley:</w:t>
          </w:r>
        </w:sdtContent>
      </w:sdt>
      <w:r>
        <w:t xml:space="preserve"> A</w:t>
      </w:r>
      <w:r w:rsidRPr="004C118D">
        <w:t xml:space="preserve">cross </w:t>
      </w:r>
      <w:r w:rsidR="00493D3B">
        <w:t>G</w:t>
      </w:r>
      <w:r w:rsidRPr="004C118D">
        <w:t>overnment, yes.</w:t>
      </w:r>
    </w:p>
    <w:p w:rsidR="00D70A86" w:rsidP="00D70A86">
      <w:pPr>
        <w:pStyle w:val="Answer"/>
      </w:pPr>
      <w:sdt>
        <w:sdtPr>
          <w:alias w:val="Witness"/>
          <w:id w:val="1929467110"/>
          <w:placeholder>
            <w:docPart w:val="5B5FCB0E54A9440CB48111FD61502A27"/>
          </w:placeholder>
          <w:richText/>
        </w:sdtPr>
        <w:sdtContent>
          <w:r w:rsidRPr="00D32E48">
            <w:rPr>
              <w:b/>
              <w:i/>
            </w:rPr>
            <w:t>Ian Bishop:</w:t>
          </w:r>
        </w:sdtContent>
      </w:sdt>
      <w:r>
        <w:t xml:space="preserve"> There are </w:t>
      </w:r>
      <w:r w:rsidRPr="004C118D">
        <w:t>already lots of conversations ongoing</w:t>
      </w:r>
      <w:r w:rsidR="00F07C82">
        <w:t>—a</w:t>
      </w:r>
      <w:r w:rsidRPr="004C118D">
        <w:t xml:space="preserve"> lot of the understanding of working with the new </w:t>
      </w:r>
      <w:r>
        <w:t>A</w:t>
      </w:r>
      <w:r w:rsidRPr="004C118D">
        <w:t>dministration</w:t>
      </w:r>
      <w:r w:rsidR="00493D3B">
        <w:t xml:space="preserve"> and </w:t>
      </w:r>
      <w:r w:rsidRPr="004C118D">
        <w:t xml:space="preserve">new </w:t>
      </w:r>
      <w:r>
        <w:t>Mi</w:t>
      </w:r>
      <w:r w:rsidRPr="004C118D">
        <w:t xml:space="preserve">nisters about the outcomes they want to achieve, what they want to prioritise, how that would feed into a spending review bid. I am going to say </w:t>
      </w:r>
      <w:r>
        <w:t xml:space="preserve">the </w:t>
      </w:r>
      <w:r w:rsidRPr="004C118D">
        <w:t>spending review is one of the limiting factors here because</w:t>
      </w:r>
      <w:r>
        <w:t xml:space="preserve"> </w:t>
      </w:r>
      <w:r w:rsidRPr="004C118D">
        <w:t>the programmes we can go into will be determined by the spending review.</w:t>
      </w:r>
    </w:p>
    <w:p w:rsidR="00D70A86" w:rsidP="00D70A86">
      <w:pPr>
        <w:pStyle w:val="Answer"/>
      </w:pPr>
      <w:r>
        <w:t>W</w:t>
      </w:r>
      <w:r w:rsidRPr="004C118D">
        <w:t xml:space="preserve">hat </w:t>
      </w:r>
      <w:r>
        <w:t>we are</w:t>
      </w:r>
      <w:r w:rsidRPr="004C118D">
        <w:t xml:space="preserve"> doing now is looking at the things that might be on offer, how they best align with our national capability goals, our national needs, our national outcomes, and working through them in that way. </w:t>
      </w:r>
      <w:r>
        <w:t>T</w:t>
      </w:r>
      <w:r w:rsidRPr="004C118D">
        <w:t>here</w:t>
      </w:r>
      <w:r>
        <w:t xml:space="preserve"> i</w:t>
      </w:r>
      <w:r w:rsidRPr="004C118D">
        <w:t>s a lot of engagement happening pretty much daily between us.</w:t>
      </w:r>
    </w:p>
    <w:p w:rsidR="00D70A86" w:rsidP="00D70A86">
      <w:pPr>
        <w:pStyle w:val="Remark"/>
      </w:pPr>
      <w:sdt>
        <w:sdtPr>
          <w:alias w:val="Member"/>
          <w:tag w:val="&lt;Member mnisId='123' dodsId='25555'&gt;"/>
          <w:id w:val="-1552917876"/>
          <w:placeholder>
            <w:docPart w:val="5B5FCB0E54A9440CB48111FD61502A27"/>
          </w:placeholder>
          <w:richText/>
        </w:sdtPr>
        <w:sdtContent>
          <w:r w:rsidRPr="007429D8">
            <w:rPr>
              <w:b/>
            </w:rPr>
            <w:t>Lord Lansley:</w:t>
          </w:r>
        </w:sdtContent>
      </w:sdt>
      <w:r>
        <w:t xml:space="preserve"> </w:t>
      </w:r>
      <w:r w:rsidRPr="004C118D">
        <w:t>What is ESA</w:t>
      </w:r>
      <w:r>
        <w:t>’</w:t>
      </w:r>
      <w:r w:rsidRPr="004C118D">
        <w:t xml:space="preserve">s expectations in terms of </w:t>
      </w:r>
      <w:r>
        <w:t xml:space="preserve">the </w:t>
      </w:r>
      <w:r w:rsidRPr="004C118D">
        <w:t xml:space="preserve">UK </w:t>
      </w:r>
      <w:r>
        <w:t>G</w:t>
      </w:r>
      <w:r w:rsidRPr="004C118D">
        <w:t>overnment</w:t>
      </w:r>
      <w:r>
        <w:t>’</w:t>
      </w:r>
      <w:r w:rsidRPr="004C118D">
        <w:t xml:space="preserve">s commitments in advance of </w:t>
      </w:r>
      <w:r>
        <w:t>the ministerial</w:t>
      </w:r>
      <w:r w:rsidRPr="004C118D">
        <w:t xml:space="preserve"> </w:t>
      </w:r>
      <w:r>
        <w:t>c</w:t>
      </w:r>
      <w:r w:rsidRPr="004C118D">
        <w:t>ouncil? Are they expecting you to have substantive discussions with them over the summer after the spending review about what participation we might take?</w:t>
      </w:r>
    </w:p>
    <w:p w:rsidR="00D70A86" w:rsidP="00D70A86">
      <w:pPr>
        <w:pStyle w:val="Answer"/>
      </w:pPr>
      <w:sdt>
        <w:sdtPr>
          <w:alias w:val="Witness"/>
          <w:id w:val="282387048"/>
          <w:placeholder>
            <w:docPart w:val="5B5FCB0E54A9440CB48111FD61502A27"/>
          </w:placeholder>
          <w:richText/>
        </w:sdtPr>
        <w:sdtContent>
          <w:r w:rsidRPr="00541AF5">
            <w:rPr>
              <w:b/>
              <w:i/>
            </w:rPr>
            <w:t>Ian Bishop:</w:t>
          </w:r>
        </w:sdtContent>
      </w:sdt>
      <w:r>
        <w:t xml:space="preserve"> </w:t>
      </w:r>
      <w:r w:rsidRPr="004C118D">
        <w:t>For a</w:t>
      </w:r>
      <w:r>
        <w:t xml:space="preserve"> </w:t>
      </w:r>
      <w:r w:rsidRPr="004C118D">
        <w:t xml:space="preserve">detailed answer, </w:t>
      </w:r>
      <w:r>
        <w:t>I would</w:t>
      </w:r>
      <w:r w:rsidRPr="004C118D">
        <w:t xml:space="preserve"> have to lean on my ESA colleagues, but the expectation is that the Council of Ministers is </w:t>
      </w:r>
      <w:r w:rsidR="0034235B">
        <w:t>a</w:t>
      </w:r>
      <w:r w:rsidRPr="004C118D" w:rsidR="0034235B">
        <w:t xml:space="preserve"> </w:t>
      </w:r>
      <w:r w:rsidRPr="004C118D">
        <w:t>negotiation</w:t>
      </w:r>
      <w:r>
        <w:t>. T</w:t>
      </w:r>
      <w:r w:rsidRPr="004C118D">
        <w:t>here will be engagements in advance with the countries we think might go into the same programmes as us, with different countries, and understanding</w:t>
      </w:r>
      <w:r>
        <w:t xml:space="preserve"> </w:t>
      </w:r>
      <w:r w:rsidRPr="004C118D">
        <w:t xml:space="preserve">what the full programme ESA will have on offer. I think </w:t>
      </w:r>
      <w:r>
        <w:t>that is</w:t>
      </w:r>
      <w:r w:rsidRPr="004C118D">
        <w:t xml:space="preserve"> still to come out in the next few months, and then we can work through all those programmes</w:t>
      </w:r>
      <w:r w:rsidR="00D26667">
        <w:t>,</w:t>
      </w:r>
      <w:r w:rsidRPr="004C118D">
        <w:t xml:space="preserve"> which outcomes achieve what</w:t>
      </w:r>
      <w:r w:rsidRPr="0034235B" w:rsidR="0034235B">
        <w:t xml:space="preserve"> </w:t>
      </w:r>
      <w:r w:rsidRPr="004C118D" w:rsidR="0034235B">
        <w:t>outcomes</w:t>
      </w:r>
      <w:r w:rsidR="00D26667">
        <w:t>,</w:t>
      </w:r>
      <w:r w:rsidRPr="004C118D">
        <w:t xml:space="preserve"> and which partners we want to prioritise.</w:t>
      </w:r>
    </w:p>
    <w:p w:rsidR="00D70A86" w:rsidP="00D70A86">
      <w:pPr>
        <w:pStyle w:val="Remark"/>
      </w:pPr>
      <w:sdt>
        <w:sdtPr>
          <w:alias w:val="Member"/>
          <w:tag w:val="&lt;Member mnisId='123' dodsId='25555'&gt;"/>
          <w:id w:val="-165326322"/>
          <w:placeholder>
            <w:docPart w:val="5B5FCB0E54A9440CB48111FD61502A27"/>
          </w:placeholder>
          <w:richText/>
        </w:sdtPr>
        <w:sdtContent>
          <w:r w:rsidRPr="007429D8">
            <w:rPr>
              <w:b/>
            </w:rPr>
            <w:t>Lord Lansley:</w:t>
          </w:r>
        </w:sdtContent>
      </w:sdt>
      <w:r>
        <w:t xml:space="preserve"> Y</w:t>
      </w:r>
      <w:r w:rsidRPr="004C118D">
        <w:t>ou did say about stakeholders</w:t>
      </w:r>
      <w:r w:rsidR="00C37EFE">
        <w:t>,</w:t>
      </w:r>
      <w:r w:rsidRPr="004C118D">
        <w:t xml:space="preserve"> because presumably there are commercial partners in the UK</w:t>
      </w:r>
      <w:r w:rsidR="00615371">
        <w:t>—</w:t>
      </w:r>
      <w:r w:rsidRPr="004C118D">
        <w:t>companies in the UK</w:t>
      </w:r>
      <w:r w:rsidR="00615371">
        <w:t>—</w:t>
      </w:r>
      <w:r w:rsidRPr="004C118D">
        <w:t xml:space="preserve">for whom this is a very significant </w:t>
      </w:r>
      <w:r>
        <w:t>question. I</w:t>
      </w:r>
      <w:r w:rsidRPr="004C118D">
        <w:t xml:space="preserve">s there a formal engagement prior to </w:t>
      </w:r>
      <w:r>
        <w:t>the ministerial</w:t>
      </w:r>
      <w:r w:rsidRPr="004C118D">
        <w:t>?</w:t>
      </w:r>
    </w:p>
    <w:p w:rsidR="00D70A86" w:rsidP="00D70A86">
      <w:pPr>
        <w:pStyle w:val="Answer"/>
      </w:pPr>
      <w:sdt>
        <w:sdtPr>
          <w:alias w:val="Witness"/>
          <w:id w:val="1937641258"/>
          <w:placeholder>
            <w:docPart w:val="5B5FCB0E54A9440CB48111FD61502A27"/>
          </w:placeholder>
          <w:richText/>
        </w:sdtPr>
        <w:sdtContent>
          <w:r w:rsidRPr="00284A58">
            <w:rPr>
              <w:b/>
              <w:i/>
            </w:rPr>
            <w:t>Ian Bishop:</w:t>
          </w:r>
        </w:sdtContent>
      </w:sdt>
      <w:r>
        <w:t xml:space="preserve"> I would</w:t>
      </w:r>
      <w:r w:rsidRPr="004C118D">
        <w:t xml:space="preserve"> have to say </w:t>
      </w:r>
      <w:r>
        <w:t xml:space="preserve">there </w:t>
      </w:r>
      <w:r w:rsidRPr="004C118D">
        <w:t>probably will be over the summer. We do hear from them a lot as to which programmes are</w:t>
      </w:r>
      <w:r>
        <w:t xml:space="preserve"> of</w:t>
      </w:r>
      <w:r w:rsidRPr="004C118D">
        <w:t xml:space="preserve"> most interest </w:t>
      </w:r>
      <w:r>
        <w:t>t</w:t>
      </w:r>
      <w:r w:rsidRPr="004C118D">
        <w:t>o them, which they</w:t>
      </w:r>
      <w:r>
        <w:t xml:space="preserve"> a</w:t>
      </w:r>
      <w:r w:rsidRPr="004C118D">
        <w:t>re most involved in, and there is the ongoing engagement with those existing programmes. When we see the full range of new programmes</w:t>
      </w:r>
      <w:r w:rsidR="00615371">
        <w:t>,</w:t>
      </w:r>
      <w:r w:rsidRPr="004C118D">
        <w:t xml:space="preserve"> </w:t>
      </w:r>
      <w:r>
        <w:t>we will</w:t>
      </w:r>
      <w:r w:rsidRPr="004C118D">
        <w:t xml:space="preserve"> have to talk to </w:t>
      </w:r>
      <w:r w:rsidR="00615371">
        <w:t xml:space="preserve">the </w:t>
      </w:r>
      <w:r w:rsidRPr="004C118D">
        <w:t>sector and stakeholders as to their priorities then.</w:t>
      </w:r>
    </w:p>
    <w:p w:rsidR="00D70A86" w:rsidP="00D70A86">
      <w:pPr>
        <w:pStyle w:val="Question"/>
      </w:pPr>
      <w:sdt>
        <w:sdtPr>
          <w:alias w:val="Member"/>
          <w:tag w:val="&lt;Member mnisId='4166' dodsId='24575'&gt;"/>
          <w:id w:val="-704257125"/>
          <w:placeholder>
            <w:docPart w:val="5B5FCB0E54A9440CB48111FD61502A27"/>
          </w:placeholder>
          <w:richText/>
        </w:sdtPr>
        <w:sdtContent>
          <w:r w:rsidRPr="00284A58">
            <w:rPr>
              <w:b/>
            </w:rPr>
            <w:t>Baroness Donaghy:</w:t>
          </w:r>
        </w:sdtContent>
      </w:sdt>
      <w:r>
        <w:t xml:space="preserve"> </w:t>
      </w:r>
      <w:r w:rsidRPr="004C118D">
        <w:t xml:space="preserve">Could you say a bit about the </w:t>
      </w:r>
      <w:r>
        <w:t>d</w:t>
      </w:r>
      <w:r w:rsidRPr="004C118D">
        <w:t>epartment</w:t>
      </w:r>
      <w:r>
        <w:t>’</w:t>
      </w:r>
      <w:r w:rsidRPr="004C118D">
        <w:t>s priorities for regulation of activities in space, including international co</w:t>
      </w:r>
      <w:r>
        <w:t>-</w:t>
      </w:r>
      <w:r w:rsidRPr="004C118D">
        <w:t xml:space="preserve">operation? </w:t>
      </w:r>
      <w:r>
        <w:t>W</w:t>
      </w:r>
      <w:r w:rsidRPr="004C118D">
        <w:t xml:space="preserve">hile </w:t>
      </w:r>
      <w:r>
        <w:t>I am</w:t>
      </w:r>
      <w:r w:rsidRPr="004C118D">
        <w:t xml:space="preserve"> speaking, could you say a bit about the </w:t>
      </w:r>
      <w:r>
        <w:t>s</w:t>
      </w:r>
      <w:r w:rsidRPr="004C118D">
        <w:t xml:space="preserve">pace </w:t>
      </w:r>
      <w:r>
        <w:t>r</w:t>
      </w:r>
      <w:r w:rsidRPr="004C118D">
        <w:t xml:space="preserve">egulatory </w:t>
      </w:r>
      <w:r>
        <w:t>r</w:t>
      </w:r>
      <w:r w:rsidRPr="004C118D">
        <w:t>eview?</w:t>
      </w:r>
    </w:p>
    <w:p w:rsidR="00D70A86" w:rsidP="00D70A86">
      <w:pPr>
        <w:pStyle w:val="Answer"/>
      </w:pPr>
      <w:sdt>
        <w:sdtPr>
          <w:alias w:val="Witness"/>
          <w:id w:val="-1826816389"/>
          <w:placeholder>
            <w:docPart w:val="5B5FCB0E54A9440CB48111FD61502A27"/>
          </w:placeholder>
          <w:richText/>
        </w:sdtPr>
        <w:sdtContent>
          <w:r w:rsidRPr="00284A58">
            <w:rPr>
              <w:b/>
              <w:i/>
            </w:rPr>
            <w:t>Alexandra Jones:</w:t>
          </w:r>
        </w:sdtContent>
      </w:sdt>
      <w:r>
        <w:t xml:space="preserve"> </w:t>
      </w:r>
      <w:r w:rsidRPr="004C118D">
        <w:t xml:space="preserve">I think the </w:t>
      </w:r>
      <w:r>
        <w:t>s</w:t>
      </w:r>
      <w:r w:rsidRPr="004C118D">
        <w:t xml:space="preserve">pace </w:t>
      </w:r>
      <w:r>
        <w:t>r</w:t>
      </w:r>
      <w:r w:rsidRPr="004C118D">
        <w:t xml:space="preserve">egulatory </w:t>
      </w:r>
      <w:r>
        <w:t>r</w:t>
      </w:r>
      <w:r w:rsidRPr="004C118D">
        <w:t>eview is a good place to start</w:t>
      </w:r>
      <w:r>
        <w:t>. T</w:t>
      </w:r>
      <w:r w:rsidRPr="004C118D">
        <w:t>hat was very much there to give the sector some clarity and some certainty and confidence for investors, developers</w:t>
      </w:r>
      <w:r w:rsidR="00F03BB3">
        <w:t xml:space="preserve"> and </w:t>
      </w:r>
      <w:r w:rsidRPr="004C118D">
        <w:t xml:space="preserve">operators. </w:t>
      </w:r>
      <w:r>
        <w:t>We are</w:t>
      </w:r>
      <w:r w:rsidRPr="004C118D">
        <w:t xml:space="preserve"> </w:t>
      </w:r>
      <w:r w:rsidRPr="004C118D">
        <w:t>recognised as world</w:t>
      </w:r>
      <w:r w:rsidR="00F03BB3">
        <w:t>-</w:t>
      </w:r>
      <w:r w:rsidRPr="004C118D">
        <w:t>leading in space regulation and so what we did was work with them to identify seven clear outcomes and 17 recommendations</w:t>
      </w:r>
      <w:r w:rsidR="00B360CF">
        <w:t>. T</w:t>
      </w:r>
      <w:r w:rsidRPr="004C118D">
        <w:t xml:space="preserve">he outcomes </w:t>
      </w:r>
      <w:r w:rsidR="00B360CF">
        <w:t>were</w:t>
      </w:r>
      <w:r w:rsidRPr="004C118D">
        <w:t xml:space="preserve"> a whole range of things around</w:t>
      </w:r>
      <w:r>
        <w:t xml:space="preserve"> </w:t>
      </w:r>
      <w:r w:rsidRPr="004C118D">
        <w:t>being agile</w:t>
      </w:r>
      <w:r w:rsidR="00B56614">
        <w:t>—</w:t>
      </w:r>
      <w:r w:rsidRPr="004C118D">
        <w:t>so a streamlined system with much more co</w:t>
      </w:r>
      <w:r>
        <w:t>-</w:t>
      </w:r>
      <w:r w:rsidRPr="004C118D">
        <w:t>ordination, focusing on growth, on innovation, on accessibility</w:t>
      </w:r>
      <w:r>
        <w:t xml:space="preserve">, </w:t>
      </w:r>
      <w:r w:rsidRPr="004C118D">
        <w:t xml:space="preserve">just making the legislation and guidance easier to understand. </w:t>
      </w:r>
      <w:r w:rsidR="006045AD">
        <w:t>Also</w:t>
      </w:r>
      <w:r w:rsidR="006045AD">
        <w:t xml:space="preserve"> there was n</w:t>
      </w:r>
      <w:r w:rsidRPr="004C118D">
        <w:t>ational interest, so supporting national security</w:t>
      </w:r>
      <w:r w:rsidR="006045AD">
        <w:t>; s</w:t>
      </w:r>
      <w:r w:rsidRPr="004C118D">
        <w:t>afety and sustainability, which is an area we</w:t>
      </w:r>
      <w:r>
        <w:t xml:space="preserve"> </w:t>
      </w:r>
      <w:r w:rsidRPr="004C118D">
        <w:t>have been leading on in the conversations, including with the King and others</w:t>
      </w:r>
      <w:r w:rsidR="0009134D">
        <w:t>; and t</w:t>
      </w:r>
      <w:r w:rsidRPr="004C118D">
        <w:t xml:space="preserve">hen international partnerships and multilateral alliances with other either established or emerging space-faring nations working towards some of those regulatory frameworks. </w:t>
      </w:r>
      <w:r>
        <w:t>T</w:t>
      </w:r>
      <w:r w:rsidRPr="004C118D">
        <w:t>hose were outcomes developed with industry.</w:t>
      </w:r>
    </w:p>
    <w:p w:rsidR="00D70A86" w:rsidP="00D70A86">
      <w:pPr>
        <w:pStyle w:val="Answer"/>
      </w:pPr>
      <w:r>
        <w:t>We have</w:t>
      </w:r>
      <w:r w:rsidRPr="004C118D">
        <w:t xml:space="preserve"> also worked with industry and academics and others to agree a delivery plan</w:t>
      </w:r>
      <w:r w:rsidR="004D452F">
        <w:t>—t</w:t>
      </w:r>
      <w:r>
        <w:t>o</w:t>
      </w:r>
      <w:r w:rsidRPr="004C118D">
        <w:t xml:space="preserve"> make sure</w:t>
      </w:r>
      <w:r w:rsidR="004D452F">
        <w:t>,</w:t>
      </w:r>
      <w:r w:rsidRPr="004C118D">
        <w:t xml:space="preserve"> against the 17 recommendations and those outcomes</w:t>
      </w:r>
      <w:r w:rsidR="004D452F">
        <w:t>,</w:t>
      </w:r>
      <w:r w:rsidRPr="004C118D">
        <w:t xml:space="preserve"> the plan </w:t>
      </w:r>
      <w:r>
        <w:t xml:space="preserve">that is </w:t>
      </w:r>
      <w:r w:rsidRPr="004C118D">
        <w:t>sequencing the work</w:t>
      </w:r>
      <w:r w:rsidR="004D452F">
        <w:t>,</w:t>
      </w:r>
      <w:r>
        <w:t xml:space="preserve"> and</w:t>
      </w:r>
      <w:r w:rsidRPr="004C118D">
        <w:t xml:space="preserve"> making sure </w:t>
      </w:r>
      <w:r>
        <w:t>we are</w:t>
      </w:r>
      <w:r w:rsidRPr="004C118D">
        <w:t xml:space="preserve"> prioriti</w:t>
      </w:r>
      <w:r>
        <w:t>s</w:t>
      </w:r>
      <w:r w:rsidRPr="004C118D">
        <w:t xml:space="preserve">ing the right areas to implement </w:t>
      </w:r>
      <w:r w:rsidRPr="004C118D">
        <w:t>all of</w:t>
      </w:r>
      <w:r w:rsidRPr="004C118D">
        <w:t xml:space="preserve"> the review</w:t>
      </w:r>
      <w:r w:rsidR="004D452F">
        <w:t>,</w:t>
      </w:r>
      <w:r w:rsidRPr="004C118D">
        <w:t xml:space="preserve"> but in a way that takes it a step at a time.</w:t>
      </w:r>
    </w:p>
    <w:p w:rsidR="00D70A86" w:rsidP="00D70A86">
      <w:pPr>
        <w:pStyle w:val="Answer"/>
      </w:pPr>
      <w:r>
        <w:t>T</w:t>
      </w:r>
      <w:r w:rsidRPr="004C118D">
        <w:t xml:space="preserve">hose are the key areas. </w:t>
      </w:r>
      <w:r>
        <w:t>We also have</w:t>
      </w:r>
      <w:r w:rsidRPr="004C118D">
        <w:t xml:space="preserve"> the Regulatory Innovation Office, which you just saw David Willetts, and he</w:t>
      </w:r>
      <w:r>
        <w:t xml:space="preserve"> i</w:t>
      </w:r>
      <w:r w:rsidRPr="004C118D">
        <w:t>s the new chair of that</w:t>
      </w:r>
      <w:r>
        <w:t>. S</w:t>
      </w:r>
      <w:r w:rsidRPr="004C118D">
        <w:t xml:space="preserve">pace </w:t>
      </w:r>
      <w:r>
        <w:t>i</w:t>
      </w:r>
      <w:r w:rsidRPr="004C118D">
        <w:t>s a priority area identified within that as well, thinking about how we push this forward.</w:t>
      </w:r>
    </w:p>
    <w:p w:rsidR="00D70A86" w:rsidP="00D70A86">
      <w:pPr>
        <w:pStyle w:val="Answer"/>
      </w:pPr>
      <w:r>
        <w:t>There is q</w:t>
      </w:r>
      <w:r w:rsidRPr="004C118D">
        <w:t xml:space="preserve">uite a lot of work </w:t>
      </w:r>
      <w:r>
        <w:t xml:space="preserve">on </w:t>
      </w:r>
      <w:r w:rsidRPr="004C118D">
        <w:t>making sure we implement the whole regulatory review and</w:t>
      </w:r>
      <w:r>
        <w:t>,</w:t>
      </w:r>
      <w:r w:rsidRPr="004C118D">
        <w:t xml:space="preserve"> through R</w:t>
      </w:r>
      <w:r>
        <w:t>IO</w:t>
      </w:r>
      <w:r w:rsidRPr="004C118D">
        <w:t xml:space="preserve">, ensuring </w:t>
      </w:r>
      <w:r>
        <w:t>we are</w:t>
      </w:r>
      <w:r w:rsidRPr="004C118D">
        <w:t xml:space="preserve"> engaging with the wider sector to identify where regulation can do more.</w:t>
      </w:r>
    </w:p>
    <w:p w:rsidR="00D70A86" w:rsidP="00D70A86">
      <w:pPr>
        <w:pStyle w:val="Answer"/>
      </w:pPr>
      <w:sdt>
        <w:sdtPr>
          <w:alias w:val="Witness"/>
          <w:id w:val="90908967"/>
          <w:placeholder>
            <w:docPart w:val="5B5FCB0E54A9440CB48111FD61502A27"/>
          </w:placeholder>
          <w:richText/>
        </w:sdtPr>
        <w:sdtContent>
          <w:r w:rsidRPr="008820D4">
            <w:rPr>
              <w:b/>
              <w:i/>
            </w:rPr>
            <w:t>Ian Bishop:</w:t>
          </w:r>
        </w:sdtContent>
      </w:sdt>
      <w:r>
        <w:t xml:space="preserve"> I am just going to </w:t>
      </w:r>
      <w:r w:rsidRPr="004C118D">
        <w:t xml:space="preserve">add </w:t>
      </w:r>
      <w:r w:rsidR="00D9732C">
        <w:t xml:space="preserve">that, </w:t>
      </w:r>
      <w:r w:rsidRPr="004C118D">
        <w:t xml:space="preserve">on the international side, obviously we work on the UN Committee </w:t>
      </w:r>
      <w:r>
        <w:t>on the</w:t>
      </w:r>
      <w:r w:rsidRPr="004C118D">
        <w:t xml:space="preserve"> Peaceful Uses of Outer Space and the UN </w:t>
      </w:r>
      <w:r>
        <w:t>c</w:t>
      </w:r>
      <w:r w:rsidRPr="004C118D">
        <w:t xml:space="preserve">ommittee on </w:t>
      </w:r>
      <w:r>
        <w:t>d</w:t>
      </w:r>
      <w:r w:rsidRPr="004C118D">
        <w:t xml:space="preserve">isarmament, as well as championing space through UN resolutions such as </w:t>
      </w:r>
      <w:r w:rsidR="00797980">
        <w:t xml:space="preserve">on </w:t>
      </w:r>
      <w:r w:rsidRPr="004C118D">
        <w:t>responsible space behavio</w:t>
      </w:r>
      <w:r>
        <w:t>u</w:t>
      </w:r>
      <w:r w:rsidRPr="004C118D">
        <w:t xml:space="preserve">rs. </w:t>
      </w:r>
      <w:r>
        <w:t>W</w:t>
      </w:r>
      <w:r w:rsidRPr="004C118D">
        <w:t>e</w:t>
      </w:r>
      <w:r>
        <w:t xml:space="preserve"> </w:t>
      </w:r>
      <w:r w:rsidRPr="004C118D">
        <w:t>are trying to take the lead</w:t>
      </w:r>
      <w:r>
        <w:t xml:space="preserve"> in</w:t>
      </w:r>
      <w:r w:rsidRPr="004C118D">
        <w:t xml:space="preserve"> influencing on the international stage as well.</w:t>
      </w:r>
    </w:p>
    <w:p w:rsidR="00D70A86" w:rsidP="00D70A86">
      <w:pPr>
        <w:pStyle w:val="Question"/>
      </w:pPr>
      <w:sdt>
        <w:sdtPr>
          <w:alias w:val="Member"/>
          <w:tag w:val="&lt;Member mnisId='3699' dodsId='32306'&gt;"/>
          <w:id w:val="-1587836797"/>
          <w:placeholder>
            <w:docPart w:val="5B5FCB0E54A9440CB48111FD61502A27"/>
          </w:placeholder>
          <w:richText/>
        </w:sdtPr>
        <w:sdtContent>
          <w:r w:rsidRPr="008820D4">
            <w:rPr>
              <w:b/>
            </w:rPr>
            <w:t>Baroness Bonham-Carter of Yarnbury:</w:t>
          </w:r>
        </w:sdtContent>
      </w:sdt>
      <w:r>
        <w:t xml:space="preserve"> </w:t>
      </w:r>
      <w:r w:rsidRPr="004C118D">
        <w:t>Picking up a bit on Lord Lansley</w:t>
      </w:r>
      <w:r>
        <w:t>’</w:t>
      </w:r>
      <w:r w:rsidRPr="004C118D">
        <w:t xml:space="preserve">s question about working across </w:t>
      </w:r>
      <w:r w:rsidR="007D399E">
        <w:t>G</w:t>
      </w:r>
      <w:r w:rsidRPr="004C118D">
        <w:t>overnment</w:t>
      </w:r>
      <w:r>
        <w:t>,</w:t>
      </w:r>
      <w:r w:rsidRPr="004C118D">
        <w:t xml:space="preserve"> </w:t>
      </w:r>
      <w:r>
        <w:t xml:space="preserve">I </w:t>
      </w:r>
      <w:r w:rsidRPr="004C118D">
        <w:t xml:space="preserve">want to ask how you work across the different government departments. </w:t>
      </w:r>
      <w:r>
        <w:t>R</w:t>
      </w:r>
      <w:r w:rsidRPr="004C118D">
        <w:t xml:space="preserve">eading the number of departments that have input into your area makes my head sway and </w:t>
      </w:r>
      <w:r>
        <w:t>I</w:t>
      </w:r>
      <w:r w:rsidRPr="004C118D">
        <w:t xml:space="preserve"> </w:t>
      </w:r>
      <w:r>
        <w:t>do not</w:t>
      </w:r>
      <w:r w:rsidRPr="004C118D">
        <w:t xml:space="preserve"> know how you manage that</w:t>
      </w:r>
      <w:r>
        <w:t xml:space="preserve">. A </w:t>
      </w:r>
      <w:r w:rsidRPr="004C118D">
        <w:t>quick supplementary</w:t>
      </w:r>
      <w:r>
        <w:t>:</w:t>
      </w:r>
      <w:r w:rsidRPr="004C118D">
        <w:t xml:space="preserve"> with the new </w:t>
      </w:r>
      <w:r>
        <w:t>G</w:t>
      </w:r>
      <w:r w:rsidRPr="004C118D">
        <w:t xml:space="preserve">overnment and new </w:t>
      </w:r>
      <w:r>
        <w:t>S</w:t>
      </w:r>
      <w:r w:rsidRPr="004C118D">
        <w:t xml:space="preserve">ecretaries of </w:t>
      </w:r>
      <w:r>
        <w:t>S</w:t>
      </w:r>
      <w:r w:rsidRPr="004C118D">
        <w:t xml:space="preserve">tate and </w:t>
      </w:r>
      <w:r>
        <w:t>M</w:t>
      </w:r>
      <w:r w:rsidRPr="004C118D">
        <w:t>inisters</w:t>
      </w:r>
      <w:r>
        <w:t xml:space="preserve">, </w:t>
      </w:r>
      <w:r w:rsidRPr="004C118D">
        <w:t xml:space="preserve">this presumably has become even more complex because </w:t>
      </w:r>
      <w:r>
        <w:t>you have</w:t>
      </w:r>
      <w:r w:rsidRPr="004C118D">
        <w:t xml:space="preserve"> had to work with different people and different agendas</w:t>
      </w:r>
      <w:r>
        <w:t xml:space="preserve">. You are </w:t>
      </w:r>
      <w:r w:rsidRPr="004C118D">
        <w:t>smiling</w:t>
      </w:r>
      <w:r>
        <w:t>,</w:t>
      </w:r>
      <w:r w:rsidRPr="004C118D">
        <w:t xml:space="preserve"> I see.</w:t>
      </w:r>
    </w:p>
    <w:p w:rsidR="00D70A86" w:rsidP="00D70A86">
      <w:pPr>
        <w:pStyle w:val="Answer"/>
      </w:pPr>
      <w:sdt>
        <w:sdtPr>
          <w:alias w:val="Witness"/>
          <w:id w:val="1493365786"/>
          <w:placeholder>
            <w:docPart w:val="5B5FCB0E54A9440CB48111FD61502A27"/>
          </w:placeholder>
          <w:richText/>
        </w:sdtPr>
        <w:sdtContent>
          <w:r w:rsidRPr="001D283C">
            <w:rPr>
              <w:b/>
              <w:i/>
            </w:rPr>
            <w:t>Ian Bishop:</w:t>
          </w:r>
        </w:sdtContent>
      </w:sdt>
      <w:r>
        <w:t xml:space="preserve"> It is</w:t>
      </w:r>
      <w:r w:rsidRPr="004C118D">
        <w:t xml:space="preserve"> not just your head</w:t>
      </w:r>
      <w:r w:rsidR="00E72FDA">
        <w:t>, Lady Bonham-Carter,</w:t>
      </w:r>
      <w:r w:rsidRPr="004C118D">
        <w:t xml:space="preserve"> that spins when we look at</w:t>
      </w:r>
      <w:r>
        <w:t xml:space="preserve"> the amount we are engaged with.</w:t>
      </w:r>
    </w:p>
    <w:p w:rsidR="00D70A86" w:rsidP="00D70A86">
      <w:pPr>
        <w:pStyle w:val="Answer"/>
      </w:pPr>
      <w:sdt>
        <w:sdtPr>
          <w:alias w:val="Witness"/>
          <w:id w:val="-480470067"/>
          <w:placeholder>
            <w:docPart w:val="5B5FCB0E54A9440CB48111FD61502A27"/>
          </w:placeholder>
          <w:richText/>
        </w:sdtPr>
        <w:sdtContent>
          <w:r w:rsidRPr="001C0EDE">
            <w:rPr>
              <w:b/>
              <w:i/>
            </w:rPr>
            <w:t>Alexandra Jones:</w:t>
          </w:r>
        </w:sdtContent>
      </w:sdt>
      <w:r>
        <w:t xml:space="preserve"> O</w:t>
      </w:r>
      <w:r w:rsidRPr="004C118D">
        <w:t>ne of the striking things about D</w:t>
      </w:r>
      <w:r>
        <w:t>S</w:t>
      </w:r>
      <w:r w:rsidRPr="004C118D">
        <w:t>IT is</w:t>
      </w:r>
      <w:r>
        <w:t xml:space="preserve"> </w:t>
      </w:r>
      <w:r w:rsidR="00A7632D">
        <w:t xml:space="preserve">that </w:t>
      </w:r>
      <w:r w:rsidRPr="004C118D">
        <w:t>almost every area we work on has equities across multiple departments</w:t>
      </w:r>
      <w:r>
        <w:t xml:space="preserve">. We </w:t>
      </w:r>
      <w:r>
        <w:t>are</w:t>
      </w:r>
      <w:r w:rsidRPr="004C118D">
        <w:t xml:space="preserve"> in charge of</w:t>
      </w:r>
      <w:r w:rsidRPr="004C118D">
        <w:t xml:space="preserve"> the R&amp;D system</w:t>
      </w:r>
      <w:r w:rsidR="004B3CF7">
        <w:t>—</w:t>
      </w:r>
      <w:r>
        <w:t>that is</w:t>
      </w:r>
      <w:r w:rsidRPr="004C118D">
        <w:t xml:space="preserve"> pretty much every department</w:t>
      </w:r>
      <w:r>
        <w:t>. It is</w:t>
      </w:r>
      <w:r w:rsidRPr="004C118D">
        <w:t xml:space="preserve"> something </w:t>
      </w:r>
      <w:r>
        <w:t>we are</w:t>
      </w:r>
      <w:r w:rsidRPr="004C118D">
        <w:t xml:space="preserve"> well used to. </w:t>
      </w:r>
      <w:r w:rsidR="004B3CF7">
        <w:t>W</w:t>
      </w:r>
      <w:r w:rsidRPr="004C118D">
        <w:t>hat</w:t>
      </w:r>
      <w:r>
        <w:t xml:space="preserve"> i</w:t>
      </w:r>
      <w:r w:rsidRPr="004C118D">
        <w:t>s</w:t>
      </w:r>
      <w:r>
        <w:t xml:space="preserve"> </w:t>
      </w:r>
      <w:r w:rsidRPr="004C118D">
        <w:t xml:space="preserve">striking about space is </w:t>
      </w:r>
      <w:r>
        <w:t>it is</w:t>
      </w:r>
      <w:r w:rsidRPr="004C118D">
        <w:t xml:space="preserve"> clearly a sector that grows </w:t>
      </w:r>
      <w:r w:rsidRPr="004C118D">
        <w:t>in its own right and</w:t>
      </w:r>
      <w:r w:rsidRPr="004C118D">
        <w:t xml:space="preserve"> </w:t>
      </w:r>
      <w:r w:rsidR="004B3CF7">
        <w:t xml:space="preserve">with </w:t>
      </w:r>
      <w:r w:rsidRPr="004C118D">
        <w:t xml:space="preserve">civil and defence matters </w:t>
      </w:r>
      <w:r w:rsidRPr="004C118D">
        <w:t xml:space="preserve">there, but </w:t>
      </w:r>
      <w:r>
        <w:t>it is</w:t>
      </w:r>
      <w:r w:rsidRPr="004C118D">
        <w:t xml:space="preserve"> a sector that supports multiple other sectors and then it matters for security.</w:t>
      </w:r>
    </w:p>
    <w:p w:rsidR="00D70A86" w:rsidP="00D70A86">
      <w:pPr>
        <w:pStyle w:val="Answer"/>
      </w:pPr>
      <w:r>
        <w:t>T</w:t>
      </w:r>
      <w:r w:rsidRPr="004C118D">
        <w:t>he way we do this is</w:t>
      </w:r>
      <w:r>
        <w:t>—</w:t>
      </w:r>
      <w:r w:rsidRPr="004C118D">
        <w:t>and one of the reasons we set up the space director</w:t>
      </w:r>
      <w:r>
        <w:t xml:space="preserve">ate </w:t>
      </w:r>
      <w:r w:rsidRPr="004C118D">
        <w:t>was to improve the way that we do this cross</w:t>
      </w:r>
      <w:r w:rsidR="002A30AD">
        <w:t>-</w:t>
      </w:r>
      <w:r w:rsidR="00A34E24">
        <w:t>g</w:t>
      </w:r>
      <w:r w:rsidRPr="004C118D">
        <w:t>overnment</w:t>
      </w:r>
      <w:r>
        <w:t>—</w:t>
      </w:r>
      <w:r w:rsidR="001E3B33">
        <w:t xml:space="preserve">is </w:t>
      </w:r>
      <w:r w:rsidRPr="004C118D">
        <w:t>through formal governance, so there</w:t>
      </w:r>
      <w:r>
        <w:t xml:space="preserve"> are</w:t>
      </w:r>
      <w:r w:rsidRPr="004C118D">
        <w:t xml:space="preserve"> </w:t>
      </w:r>
      <w:r>
        <w:t>C</w:t>
      </w:r>
      <w:r w:rsidRPr="004C118D">
        <w:t xml:space="preserve">abinet committees, there are senior cross-government official groups on this, there are capability or sub-sector specific working groups. </w:t>
      </w:r>
      <w:r>
        <w:t>We have</w:t>
      </w:r>
      <w:r w:rsidRPr="004C118D">
        <w:t xml:space="preserve"> communities of interest on this. </w:t>
      </w:r>
      <w:r>
        <w:t>T</w:t>
      </w:r>
      <w:r w:rsidRPr="004C118D">
        <w:t>here</w:t>
      </w:r>
      <w:r>
        <w:t xml:space="preserve"> i</w:t>
      </w:r>
      <w:r w:rsidRPr="004C118D">
        <w:t>s a range of different ways we try to do this.</w:t>
      </w:r>
    </w:p>
    <w:p w:rsidR="00D70A86" w:rsidP="00D70A86">
      <w:pPr>
        <w:pStyle w:val="Answer"/>
      </w:pPr>
      <w:r w:rsidRPr="004C118D">
        <w:t xml:space="preserve">What we have also been doing is working closely with the </w:t>
      </w:r>
      <w:r>
        <w:t>C</w:t>
      </w:r>
      <w:r w:rsidRPr="004C118D">
        <w:t xml:space="preserve">abinet </w:t>
      </w:r>
      <w:r>
        <w:t>O</w:t>
      </w:r>
      <w:r w:rsidRPr="004C118D">
        <w:t xml:space="preserve">ffice, </w:t>
      </w:r>
      <w:r>
        <w:t>b</w:t>
      </w:r>
      <w:r w:rsidRPr="004C118D">
        <w:t xml:space="preserve">ecause one of the best ways to work across </w:t>
      </w:r>
      <w:r w:rsidR="00896F3D">
        <w:t>G</w:t>
      </w:r>
      <w:r w:rsidRPr="004C118D">
        <w:t xml:space="preserve">overnment </w:t>
      </w:r>
      <w:r w:rsidR="009C359F">
        <w:t>is</w:t>
      </w:r>
      <w:r w:rsidRPr="004C118D">
        <w:t xml:space="preserve"> often to make sure you</w:t>
      </w:r>
      <w:r>
        <w:t xml:space="preserve"> a</w:t>
      </w:r>
      <w:r w:rsidRPr="004C118D">
        <w:t>re engaging with them.</w:t>
      </w:r>
      <w:r>
        <w:t xml:space="preserve"> Pa</w:t>
      </w:r>
      <w:r w:rsidRPr="004C118D">
        <w:t>rticularly from a security and resilience perspective, this</w:t>
      </w:r>
      <w:r>
        <w:t xml:space="preserve"> </w:t>
      </w:r>
      <w:r w:rsidRPr="004C118D">
        <w:t>matters.</w:t>
      </w:r>
    </w:p>
    <w:p w:rsidR="00D70A86" w:rsidP="00D70A86">
      <w:pPr>
        <w:pStyle w:val="Answer"/>
      </w:pPr>
      <w:r>
        <w:t>We are</w:t>
      </w:r>
      <w:r w:rsidRPr="004C118D">
        <w:t xml:space="preserve"> trying to make sure </w:t>
      </w:r>
      <w:r>
        <w:t>the ministerial</w:t>
      </w:r>
      <w:r w:rsidRPr="004C118D">
        <w:t xml:space="preserve"> meetings are happening appropriately</w:t>
      </w:r>
      <w:r w:rsidR="003B76C6">
        <w:t xml:space="preserve"> and </w:t>
      </w:r>
      <w:r w:rsidRPr="004C118D">
        <w:t>very regular</w:t>
      </w:r>
      <w:r w:rsidR="003B76C6">
        <w:t>ly. W</w:t>
      </w:r>
      <w:r>
        <w:t>e have</w:t>
      </w:r>
      <w:r w:rsidRPr="004C118D">
        <w:t xml:space="preserve"> a quarterly national space board, which is director level. </w:t>
      </w:r>
      <w:r>
        <w:t>T</w:t>
      </w:r>
      <w:r w:rsidRPr="004C118D">
        <w:t xml:space="preserve">hen there are specific areas of interest where </w:t>
      </w:r>
      <w:r>
        <w:t>we are</w:t>
      </w:r>
      <w:r w:rsidRPr="004C118D">
        <w:t xml:space="preserve"> working with people across</w:t>
      </w:r>
      <w:r>
        <w:t xml:space="preserve"> </w:t>
      </w:r>
      <w:r w:rsidR="00896F3D">
        <w:t>G</w:t>
      </w:r>
      <w:r w:rsidRPr="004C118D">
        <w:t>overnment, a</w:t>
      </w:r>
      <w:r w:rsidR="00BB556A">
        <w:t>nd</w:t>
      </w:r>
      <w:r w:rsidRPr="004C118D">
        <w:t xml:space="preserve"> with industry, which of course was a question earlier. </w:t>
      </w:r>
      <w:r>
        <w:t>T</w:t>
      </w:r>
      <w:r w:rsidRPr="004C118D">
        <w:t xml:space="preserve">here are multiple ways in which we do this. </w:t>
      </w:r>
      <w:r>
        <w:t>We have</w:t>
      </w:r>
      <w:r w:rsidRPr="004C118D">
        <w:t xml:space="preserve"> the industrial strategy, for example.</w:t>
      </w:r>
    </w:p>
    <w:p w:rsidR="00D70A86" w:rsidP="00D70A86">
      <w:pPr>
        <w:pStyle w:val="Answer"/>
      </w:pPr>
      <w:r w:rsidRPr="004C118D">
        <w:t>I think having a space director</w:t>
      </w:r>
      <w:r>
        <w:t>ate</w:t>
      </w:r>
      <w:r w:rsidRPr="004C118D">
        <w:t xml:space="preserve"> means we can pull that all together. </w:t>
      </w:r>
      <w:r>
        <w:t>W</w:t>
      </w:r>
      <w:r w:rsidRPr="004C118D">
        <w:t>hat I</w:t>
      </w:r>
      <w:r>
        <w:t xml:space="preserve"> ha</w:t>
      </w:r>
      <w:r w:rsidRPr="004C118D">
        <w:t>ve been</w:t>
      </w:r>
      <w:r>
        <w:t xml:space="preserve"> </w:t>
      </w:r>
      <w:r w:rsidRPr="004C118D">
        <w:t xml:space="preserve">struck by is </w:t>
      </w:r>
      <w:r>
        <w:t>the</w:t>
      </w:r>
      <w:r w:rsidRPr="004C118D">
        <w:t xml:space="preserve"> close relationship to the M</w:t>
      </w:r>
      <w:r>
        <w:t>o</w:t>
      </w:r>
      <w:r w:rsidRPr="004C118D">
        <w:t>D</w:t>
      </w:r>
      <w:r>
        <w:t>,</w:t>
      </w:r>
      <w:r w:rsidRPr="004C118D">
        <w:t xml:space="preserve"> in particular, because</w:t>
      </w:r>
      <w:r w:rsidRPr="004C118D">
        <w:t xml:space="preserve"> that</w:t>
      </w:r>
      <w:r>
        <w:t xml:space="preserve"> </w:t>
      </w:r>
      <w:r w:rsidRPr="004C118D">
        <w:t xml:space="preserve">matters. But also working with the </w:t>
      </w:r>
      <w:r>
        <w:t>C</w:t>
      </w:r>
      <w:r w:rsidRPr="004C118D">
        <w:t xml:space="preserve">abinet </w:t>
      </w:r>
      <w:r>
        <w:t>O</w:t>
      </w:r>
      <w:r w:rsidRPr="004C118D">
        <w:t>ffice</w:t>
      </w:r>
      <w:r w:rsidR="00BB556A">
        <w:t xml:space="preserve"> and </w:t>
      </w:r>
      <w:r w:rsidRPr="004C118D">
        <w:t>others</w:t>
      </w:r>
      <w:r w:rsidR="00BB556A">
        <w:t>. W</w:t>
      </w:r>
      <w:r w:rsidRPr="004C118D">
        <w:t>e are increasingly getting a good group of people at senior levels to</w:t>
      </w:r>
      <w:r>
        <w:t xml:space="preserve"> </w:t>
      </w:r>
      <w:r w:rsidRPr="004C118D">
        <w:t xml:space="preserve">focus on thinking about outcomes across </w:t>
      </w:r>
      <w:r w:rsidR="004E5606">
        <w:t>G</w:t>
      </w:r>
      <w:r w:rsidRPr="004C118D">
        <w:t xml:space="preserve">overnment, as well as for individual departments and areas. </w:t>
      </w:r>
      <w:r>
        <w:t>T</w:t>
      </w:r>
      <w:r w:rsidRPr="004C118D">
        <w:t xml:space="preserve">hat feels like </w:t>
      </w:r>
      <w:r>
        <w:t xml:space="preserve">it is </w:t>
      </w:r>
      <w:r w:rsidRPr="004C118D">
        <w:t>making progress.</w:t>
      </w:r>
    </w:p>
    <w:p w:rsidR="00D70A86" w:rsidP="00D70A86">
      <w:pPr>
        <w:pStyle w:val="Answer"/>
      </w:pPr>
      <w:r>
        <w:t>It</w:t>
      </w:r>
      <w:r w:rsidRPr="004C118D">
        <w:t xml:space="preserve"> always sounds</w:t>
      </w:r>
      <w:r>
        <w:t xml:space="preserve"> </w:t>
      </w:r>
      <w:r w:rsidRPr="004C118D">
        <w:t xml:space="preserve">complicated. I think </w:t>
      </w:r>
      <w:r>
        <w:t>that is</w:t>
      </w:r>
      <w:r w:rsidRPr="004C118D">
        <w:t xml:space="preserve"> because genuinely you do need to involve a range of people</w:t>
      </w:r>
      <w:r>
        <w:t>, b</w:t>
      </w:r>
      <w:r w:rsidRPr="004C118D">
        <w:t xml:space="preserve">ut </w:t>
      </w:r>
      <w:r>
        <w:t>we are</w:t>
      </w:r>
      <w:r w:rsidRPr="004C118D">
        <w:t xml:space="preserve"> trying to keep the structure one where you know which decisions get made where. You know we can get the feedback on different issues. </w:t>
      </w:r>
      <w:r>
        <w:t>T</w:t>
      </w:r>
      <w:r w:rsidRPr="004C118D">
        <w:t xml:space="preserve">hen </w:t>
      </w:r>
      <w:r>
        <w:t>we have</w:t>
      </w:r>
      <w:r w:rsidRPr="004C118D">
        <w:t xml:space="preserve"> good feedback loops, working</w:t>
      </w:r>
      <w:r>
        <w:t xml:space="preserve"> </w:t>
      </w:r>
      <w:r w:rsidRPr="004C118D">
        <w:t xml:space="preserve">closely with the agency and others to make sure </w:t>
      </w:r>
      <w:r>
        <w:t>we are</w:t>
      </w:r>
      <w:r w:rsidRPr="004C118D">
        <w:t xml:space="preserve"> hearing from the sector what</w:t>
      </w:r>
      <w:r>
        <w:t xml:space="preserve"> i</w:t>
      </w:r>
      <w:r w:rsidRPr="004C118D">
        <w:t>s working and what</w:t>
      </w:r>
      <w:r>
        <w:t xml:space="preserve"> i</w:t>
      </w:r>
      <w:r w:rsidRPr="004C118D">
        <w:t>s not.</w:t>
      </w:r>
    </w:p>
    <w:p w:rsidR="00D70A86" w:rsidP="00D70A86">
      <w:pPr>
        <w:pStyle w:val="Remark"/>
      </w:pPr>
      <w:sdt>
        <w:sdtPr>
          <w:alias w:val="Member"/>
          <w:tag w:val="&lt;Member mnisId='3699' dodsId='32306'&gt;"/>
          <w:id w:val="1177462917"/>
          <w:placeholder>
            <w:docPart w:val="5B5FCB0E54A9440CB48111FD61502A27"/>
          </w:placeholder>
          <w:richText/>
        </w:sdtPr>
        <w:sdtContent>
          <w:r w:rsidRPr="007114E0">
            <w:rPr>
              <w:b/>
            </w:rPr>
            <w:t>Baroness Bonham-Carter of Yarnbury:</w:t>
          </w:r>
        </w:sdtContent>
      </w:sdt>
      <w:r>
        <w:t xml:space="preserve"> </w:t>
      </w:r>
      <w:r w:rsidRPr="004C118D">
        <w:t xml:space="preserve">I think Baroness Stowell mentioned the importance of the </w:t>
      </w:r>
      <w:r>
        <w:t>C</w:t>
      </w:r>
      <w:r w:rsidRPr="004C118D">
        <w:t xml:space="preserve">abinet </w:t>
      </w:r>
      <w:r>
        <w:t>O</w:t>
      </w:r>
      <w:r w:rsidRPr="004C118D">
        <w:t xml:space="preserve">ffice in our previous session. </w:t>
      </w:r>
      <w:r>
        <w:t>T</w:t>
      </w:r>
      <w:r w:rsidRPr="004C118D">
        <w:t>here you are</w:t>
      </w:r>
      <w:r w:rsidR="006A2265">
        <w:t>—</w:t>
      </w:r>
      <w:r>
        <w:t xml:space="preserve">you </w:t>
      </w:r>
      <w:r w:rsidRPr="004C118D">
        <w:t>anticipated the answer.</w:t>
      </w:r>
    </w:p>
    <w:p w:rsidR="00D70A86" w:rsidP="005E1137">
      <w:pPr>
        <w:pStyle w:val="Remark"/>
      </w:pPr>
      <w:sdt>
        <w:sdtPr>
          <w:alias w:val="Member"/>
          <w:tag w:val="&lt;Member mnisId='4925' dodsId=''&gt;"/>
          <w:id w:val="-1099639806"/>
          <w:placeholder>
            <w:docPart w:val="5B5FCB0E54A9440CB48111FD61502A27"/>
          </w:placeholder>
          <w:richText/>
        </w:sdtPr>
        <w:sdtEndPr>
          <w:rPr>
            <w:b/>
          </w:rPr>
        </w:sdtEndPr>
        <w:sdtContent>
          <w:r w:rsidRPr="00B07BC8">
            <w:rPr>
              <w:rFonts w:eastAsia="Calibri"/>
              <w:b/>
            </w:rPr>
            <w:t>Baroness Stowell of Beeston</w:t>
          </w:r>
        </w:sdtContent>
      </w:sdt>
      <w:r w:rsidRPr="009A43AD">
        <w:rPr>
          <w:b/>
          <w:bCs/>
        </w:rPr>
        <w:t>:</w:t>
      </w:r>
      <w:r w:rsidRPr="00EC1959">
        <w:t xml:space="preserve"> </w:t>
      </w:r>
      <w:r w:rsidRPr="004C118D">
        <w:t xml:space="preserve">I </w:t>
      </w:r>
      <w:r>
        <w:t>do not</w:t>
      </w:r>
      <w:r w:rsidRPr="004C118D">
        <w:t xml:space="preserve"> think it was me.</w:t>
      </w:r>
      <w:r w:rsidR="005E1137">
        <w:t xml:space="preserve"> But </w:t>
      </w:r>
      <w:r w:rsidR="00961D99">
        <w:t xml:space="preserve">if it was, </w:t>
      </w:r>
      <w:r w:rsidRPr="004C118D">
        <w:t>well anticipated</w:t>
      </w:r>
      <w:r w:rsidR="00961D99">
        <w:t>, me.</w:t>
      </w:r>
    </w:p>
    <w:p w:rsidR="00D70A86" w:rsidP="00D70A86">
      <w:pPr>
        <w:pStyle w:val="Remark"/>
      </w:pPr>
      <w:sdt>
        <w:sdtPr>
          <w:alias w:val="Member"/>
          <w:tag w:val="&lt;Member mnisId='2500' dodsId='26718'&gt;"/>
          <w:id w:val="-479916479"/>
          <w:placeholder>
            <w:docPart w:val="5B5FCB0E54A9440CB48111FD61502A27"/>
          </w:placeholder>
          <w:richText/>
        </w:sdtPr>
        <w:sdtContent>
          <w:r w:rsidRPr="007114E0">
            <w:rPr>
              <w:b/>
            </w:rPr>
            <w:t>The Chair:</w:t>
          </w:r>
        </w:sdtContent>
      </w:sdt>
      <w:r>
        <w:t xml:space="preserve"> We are </w:t>
      </w:r>
      <w:r w:rsidRPr="004C118D">
        <w:t>coming straight on to you</w:t>
      </w:r>
      <w:r>
        <w:t>, Baroness Stowell.</w:t>
      </w:r>
    </w:p>
    <w:p w:rsidR="00D70A86" w:rsidP="00D70A86">
      <w:pPr>
        <w:pStyle w:val="Question"/>
      </w:pPr>
      <w:sdt>
        <w:sdtPr>
          <w:alias w:val="Member"/>
          <w:tag w:val="&lt;Member mnisId='4335' dodsId='107212'&gt;"/>
          <w:id w:val="1935703311"/>
          <w:placeholder>
            <w:docPart w:val="5B5FCB0E54A9440CB48111FD61502A27"/>
          </w:placeholder>
          <w:richText/>
        </w:sdtPr>
        <w:sdtContent>
          <w:r w:rsidRPr="00B07BC8">
            <w:rPr>
              <w:rFonts w:eastAsia="Calibri"/>
              <w:b/>
            </w:rPr>
            <w:t>Baroness Stowell of Beeston</w:t>
          </w:r>
          <w:r w:rsidRPr="00423347">
            <w:rPr>
              <w:b/>
            </w:rPr>
            <w:t>:</w:t>
          </w:r>
        </w:sdtContent>
      </w:sdt>
      <w:r>
        <w:t xml:space="preserve"> </w:t>
      </w:r>
      <w:r w:rsidRPr="004C118D">
        <w:t>I wanted to ask you about OneWeb</w:t>
      </w:r>
      <w:r w:rsidR="00B1618E">
        <w:t>,</w:t>
      </w:r>
      <w:r w:rsidRPr="004C118D">
        <w:t xml:space="preserve"> and clearly the last </w:t>
      </w:r>
      <w:r>
        <w:t>G</w:t>
      </w:r>
      <w:r w:rsidRPr="004C118D">
        <w:t>overnment</w:t>
      </w:r>
      <w:r>
        <w:t>’</w:t>
      </w:r>
      <w:r w:rsidRPr="004C118D">
        <w:t xml:space="preserve">s investment in OneWeb was controversial and </w:t>
      </w:r>
      <w:r>
        <w:t>it has</w:t>
      </w:r>
      <w:r w:rsidRPr="004C118D">
        <w:t xml:space="preserve"> been on a rocky road since then</w:t>
      </w:r>
      <w:r>
        <w:t>. C</w:t>
      </w:r>
      <w:r w:rsidRPr="004C118D">
        <w:t>ould you tell us where you see the taxpayers benefiting currently from OneWeb and the prospects for the future</w:t>
      </w:r>
      <w:r>
        <w:t xml:space="preserve">? I am </w:t>
      </w:r>
      <w:r w:rsidRPr="004C118D">
        <w:t xml:space="preserve">thinking particularly </w:t>
      </w:r>
      <w:r w:rsidRPr="004C118D">
        <w:t>at the moment</w:t>
      </w:r>
      <w:r w:rsidRPr="004C118D">
        <w:t xml:space="preserve"> in terms of the changing dynamics within defence and that sort of thing</w:t>
      </w:r>
      <w:r>
        <w:t>, b</w:t>
      </w:r>
      <w:r w:rsidRPr="004C118D">
        <w:t>ut there may be other things that you want to point to.</w:t>
      </w:r>
    </w:p>
    <w:p w:rsidR="00D70A86" w:rsidP="00D70A86">
      <w:pPr>
        <w:pStyle w:val="Answer"/>
      </w:pPr>
      <w:sdt>
        <w:sdtPr>
          <w:alias w:val="Witness"/>
          <w:id w:val="-1687897438"/>
          <w:placeholder>
            <w:docPart w:val="5B5FCB0E54A9440CB48111FD61502A27"/>
          </w:placeholder>
          <w:richText/>
        </w:sdtPr>
        <w:sdtContent>
          <w:r w:rsidRPr="00220CD8">
            <w:rPr>
              <w:b/>
              <w:i/>
            </w:rPr>
            <w:t>Alexandra Jones:</w:t>
          </w:r>
        </w:sdtContent>
      </w:sdt>
      <w:r>
        <w:t xml:space="preserve"> </w:t>
      </w:r>
      <w:r w:rsidRPr="004C118D">
        <w:t>I</w:t>
      </w:r>
      <w:r>
        <w:t>t is</w:t>
      </w:r>
      <w:r w:rsidRPr="004C118D">
        <w:t xml:space="preserve"> important to say</w:t>
      </w:r>
      <w:r>
        <w:t>,</w:t>
      </w:r>
      <w:r w:rsidRPr="004C118D">
        <w:t xml:space="preserve"> recogni</w:t>
      </w:r>
      <w:r>
        <w:t>s</w:t>
      </w:r>
      <w:r w:rsidRPr="004C118D">
        <w:t xml:space="preserve">ing there was a lot of debate about the investment, </w:t>
      </w:r>
      <w:r w:rsidR="00AF0D71">
        <w:t xml:space="preserve">that </w:t>
      </w:r>
      <w:r w:rsidRPr="004C118D">
        <w:t>it was never made with the aim of short-term profits</w:t>
      </w:r>
      <w:r>
        <w:t>. I</w:t>
      </w:r>
      <w:r w:rsidRPr="004C118D">
        <w:t>t was always about long-term growth of the UK</w:t>
      </w:r>
      <w:r>
        <w:t>’</w:t>
      </w:r>
      <w:r w:rsidRPr="004C118D">
        <w:t>s space sector, R&amp;D activity, talent</w:t>
      </w:r>
      <w:r w:rsidR="00AF0D71">
        <w:t xml:space="preserve"> and </w:t>
      </w:r>
      <w:r w:rsidRPr="004C118D">
        <w:t xml:space="preserve">high-end manufacturing. OneWeb has created over 400 highly skilled jobs, </w:t>
      </w:r>
      <w:r>
        <w:t>it has</w:t>
      </w:r>
      <w:r w:rsidRPr="004C118D">
        <w:t xml:space="preserve"> made the UK one of the world</w:t>
      </w:r>
      <w:r>
        <w:t>’</w:t>
      </w:r>
      <w:r w:rsidRPr="004C118D">
        <w:t>s largest satellite operators,</w:t>
      </w:r>
      <w:r w:rsidR="00AF0D71">
        <w:t xml:space="preserve"> and</w:t>
      </w:r>
      <w:r w:rsidRPr="004C118D">
        <w:t xml:space="preserve"> </w:t>
      </w:r>
      <w:r>
        <w:t>it has</w:t>
      </w:r>
      <w:r w:rsidRPr="004C118D">
        <w:t xml:space="preserve"> demonstrated the success of the UK</w:t>
      </w:r>
      <w:r>
        <w:t>’</w:t>
      </w:r>
      <w:r w:rsidRPr="004C118D">
        <w:t xml:space="preserve">s orbital licensing capability, so supporting scale and pace of a large global constellation. </w:t>
      </w:r>
      <w:r>
        <w:t>T</w:t>
      </w:r>
      <w:r w:rsidRPr="004C118D">
        <w:t>hose have all been helpful.</w:t>
      </w:r>
    </w:p>
    <w:p w:rsidR="00D70A86" w:rsidP="00D70A86">
      <w:pPr>
        <w:pStyle w:val="Answer"/>
      </w:pPr>
      <w:r>
        <w:t>We are</w:t>
      </w:r>
      <w:r w:rsidRPr="004C118D">
        <w:t xml:space="preserve"> working with OneWeb on Papa</w:t>
      </w:r>
      <w:r>
        <w:t xml:space="preserve"> Stour</w:t>
      </w:r>
      <w:r w:rsidRPr="004C118D">
        <w:t xml:space="preserve">, Shetland Islands, and </w:t>
      </w:r>
      <w:r w:rsidRPr="004C118D">
        <w:t xml:space="preserve">Lundy </w:t>
      </w:r>
      <w:r w:rsidR="002A339E">
        <w:t>i</w:t>
      </w:r>
      <w:r w:rsidRPr="004C118D">
        <w:t>sland</w:t>
      </w:r>
      <w:r w:rsidRPr="004C118D">
        <w:t xml:space="preserve"> </w:t>
      </w:r>
      <w:r>
        <w:t>in</w:t>
      </w:r>
      <w:r w:rsidRPr="004C118D">
        <w:t xml:space="preserve"> Devon on LEO satellite broadband in hard-to-reach locations, as well as in a rural connectivity accelerator pilot. </w:t>
      </w:r>
      <w:r>
        <w:t>T</w:t>
      </w:r>
      <w:r w:rsidRPr="004C118D">
        <w:t>here</w:t>
      </w:r>
      <w:r>
        <w:t xml:space="preserve"> are</w:t>
      </w:r>
      <w:r w:rsidRPr="004C118D">
        <w:t xml:space="preserve"> some ways </w:t>
      </w:r>
      <w:r>
        <w:t>we are</w:t>
      </w:r>
      <w:r w:rsidRPr="004C118D">
        <w:t xml:space="preserve"> working with them on broadband and connectivity.</w:t>
      </w:r>
    </w:p>
    <w:p w:rsidR="00D70A86" w:rsidP="00D70A86">
      <w:pPr>
        <w:pStyle w:val="Answer"/>
      </w:pPr>
      <w:r>
        <w:t>We are</w:t>
      </w:r>
      <w:r w:rsidRPr="004C118D">
        <w:t xml:space="preserve"> also looking at where we can work with OneWeb on other contracts. </w:t>
      </w:r>
      <w:r>
        <w:t>T</w:t>
      </w:r>
      <w:r w:rsidRPr="004C118D">
        <w:t>hat will be through contracting. But we work very closely with the company</w:t>
      </w:r>
      <w:r w:rsidR="00872F39">
        <w:t>,</w:t>
      </w:r>
      <w:r w:rsidRPr="004C118D">
        <w:t xml:space="preserve"> thinking about how we can make the most of the services given </w:t>
      </w:r>
      <w:r>
        <w:t>it has</w:t>
      </w:r>
      <w:r w:rsidRPr="004C118D">
        <w:t xml:space="preserve"> such a wide constellation of satellites.</w:t>
      </w:r>
    </w:p>
    <w:p w:rsidR="00D70A86" w:rsidP="00D70A86">
      <w:pPr>
        <w:pStyle w:val="Answer"/>
      </w:pPr>
      <w:r>
        <w:t>T</w:t>
      </w:r>
      <w:r w:rsidRPr="004C118D">
        <w:t>here is a real opportunity</w:t>
      </w:r>
      <w:r>
        <w:t>,</w:t>
      </w:r>
      <w:r w:rsidRPr="004C118D">
        <w:t xml:space="preserve"> as we think about some of the wider shifts</w:t>
      </w:r>
      <w:r>
        <w:t>,</w:t>
      </w:r>
      <w:r w:rsidRPr="004C118D">
        <w:t xml:space="preserve"> to think about how we can benefit from that special share, but procurement laws always apply</w:t>
      </w:r>
      <w:r>
        <w:t xml:space="preserve">, of course. </w:t>
      </w:r>
      <w:r w:rsidRPr="004C118D">
        <w:t xml:space="preserve">We are looking at how we make sure that wider </w:t>
      </w:r>
      <w:r w:rsidR="00E30BFF">
        <w:t>G</w:t>
      </w:r>
      <w:r w:rsidRPr="004C118D">
        <w:t>overnment is aware of this</w:t>
      </w:r>
      <w:r>
        <w:t xml:space="preserve"> or </w:t>
      </w:r>
      <w:r w:rsidRPr="004C118D">
        <w:t>making the most of the fact that they are investing in jobs and satellites in the UK and helping to improve the model. We are looking at where there are opportunities cross</w:t>
      </w:r>
      <w:r>
        <w:t>-</w:t>
      </w:r>
      <w:r w:rsidR="00A34E24">
        <w:t>g</w:t>
      </w:r>
      <w:r w:rsidRPr="004C118D">
        <w:t>overnment</w:t>
      </w:r>
      <w:r>
        <w:t>,</w:t>
      </w:r>
      <w:r w:rsidRPr="004C118D">
        <w:t xml:space="preserve"> subject to procurement</w:t>
      </w:r>
      <w:r>
        <w:t>,</w:t>
      </w:r>
      <w:r w:rsidRPr="004C118D">
        <w:t xml:space="preserve"> to bring them in even more.</w:t>
      </w:r>
    </w:p>
    <w:p w:rsidR="00D70A86" w:rsidP="00D70A86">
      <w:pPr>
        <w:pStyle w:val="Remark"/>
      </w:pPr>
      <w:sdt>
        <w:sdtPr>
          <w:alias w:val="Member"/>
          <w:tag w:val="&lt;Member mnisId='3699' dodsId='32306'&gt;"/>
          <w:id w:val="1681624843"/>
          <w:placeholder>
            <w:docPart w:val="5B5FCB0E54A9440CB48111FD61502A27"/>
          </w:placeholder>
          <w:richText/>
        </w:sdtPr>
        <w:sdtContent>
          <w:r w:rsidRPr="00B07BC8">
            <w:rPr>
              <w:rFonts w:eastAsia="Calibri"/>
              <w:b/>
            </w:rPr>
            <w:t>Baroness Stowell of Beeston</w:t>
          </w:r>
          <w:r w:rsidRPr="00BE160A">
            <w:rPr>
              <w:b/>
            </w:rPr>
            <w:t>:</w:t>
          </w:r>
        </w:sdtContent>
      </w:sdt>
      <w:r>
        <w:t xml:space="preserve"> Do you want to add anything?</w:t>
      </w:r>
    </w:p>
    <w:p w:rsidR="00D70A86" w:rsidP="00D70A86">
      <w:pPr>
        <w:pStyle w:val="Answer"/>
      </w:pPr>
      <w:sdt>
        <w:sdtPr>
          <w:alias w:val="Witness"/>
          <w:id w:val="-145126641"/>
          <w:placeholder>
            <w:docPart w:val="5B5FCB0E54A9440CB48111FD61502A27"/>
          </w:placeholder>
          <w:richText/>
        </w:sdtPr>
        <w:sdtContent>
          <w:r w:rsidRPr="00E956D5">
            <w:rPr>
              <w:b/>
              <w:i/>
            </w:rPr>
            <w:t>Ian Bishop:</w:t>
          </w:r>
        </w:sdtContent>
      </w:sdt>
      <w:r>
        <w:t xml:space="preserve"> No, I think that covers everything.</w:t>
      </w:r>
    </w:p>
    <w:p w:rsidR="00D70A86" w:rsidP="00D70A86">
      <w:pPr>
        <w:pStyle w:val="Question"/>
      </w:pPr>
      <w:sdt>
        <w:sdtPr>
          <w:alias w:val="Member"/>
          <w:tag w:val="&lt;Member mnisId='2594' dodsId='110428'&gt;"/>
          <w:id w:val="-1532571419"/>
          <w:placeholder>
            <w:docPart w:val="5B5FCB0E54A9440CB48111FD61502A27"/>
          </w:placeholder>
          <w:richText/>
        </w:sdtPr>
        <w:sdtContent>
          <w:r w:rsidRPr="00E956D5">
            <w:rPr>
              <w:b/>
            </w:rPr>
            <w:t xml:space="preserve">Lord </w:t>
          </w:r>
          <w:r>
            <w:rPr>
              <w:b/>
            </w:rPr>
            <w:t>Tarassenko</w:t>
          </w:r>
          <w:r w:rsidRPr="00E956D5">
            <w:rPr>
              <w:b/>
            </w:rPr>
            <w:t>:</w:t>
          </w:r>
        </w:sdtContent>
      </w:sdt>
      <w:r>
        <w:t xml:space="preserve"> </w:t>
      </w:r>
      <w:r w:rsidRPr="004C118D">
        <w:t>I will follow up on that, and it is linked to my</w:t>
      </w:r>
      <w:r>
        <w:t xml:space="preserve"> </w:t>
      </w:r>
      <w:r w:rsidRPr="004C118D">
        <w:t>question as well</w:t>
      </w:r>
      <w:r>
        <w:t>, which is</w:t>
      </w:r>
      <w:r w:rsidR="007C5873">
        <w:t xml:space="preserve"> about</w:t>
      </w:r>
      <w:r>
        <w:t xml:space="preserve"> t</w:t>
      </w:r>
      <w:r w:rsidRPr="004C118D">
        <w:t xml:space="preserve">he changing situation since January. </w:t>
      </w:r>
      <w:r>
        <w:t>T</w:t>
      </w:r>
      <w:r w:rsidRPr="004C118D">
        <w:t>here</w:t>
      </w:r>
      <w:r>
        <w:t xml:space="preserve"> i</w:t>
      </w:r>
      <w:r w:rsidRPr="004C118D">
        <w:t xml:space="preserve">s this report that </w:t>
      </w:r>
      <w:r w:rsidR="0097049E">
        <w:t>Eutelsat</w:t>
      </w:r>
      <w:r w:rsidRPr="004C118D">
        <w:t xml:space="preserve"> OneWeb will or would</w:t>
      </w:r>
      <w:r>
        <w:t>—</w:t>
      </w:r>
      <w:r w:rsidRPr="004C118D">
        <w:t xml:space="preserve">I </w:t>
      </w:r>
      <w:r>
        <w:t>do not</w:t>
      </w:r>
      <w:r w:rsidRPr="004C118D">
        <w:t xml:space="preserve"> know if it should be conditional or future</w:t>
      </w:r>
      <w:r>
        <w:t>—r</w:t>
      </w:r>
      <w:r w:rsidRPr="004C118D">
        <w:t>eplace Starlink in Ukraine</w:t>
      </w:r>
      <w:r>
        <w:t>.</w:t>
      </w:r>
      <w:r w:rsidRPr="004C118D">
        <w:t xml:space="preserve"> </w:t>
      </w:r>
      <w:r>
        <w:t>Gi</w:t>
      </w:r>
      <w:r w:rsidRPr="004C118D">
        <w:t xml:space="preserve">ven the decreasing involvement in the UK </w:t>
      </w:r>
      <w:r>
        <w:t>G</w:t>
      </w:r>
      <w:r w:rsidRPr="004C118D">
        <w:t xml:space="preserve">overnment, and hence the stake in the company, </w:t>
      </w:r>
      <w:r>
        <w:t>a</w:t>
      </w:r>
      <w:r w:rsidRPr="004C118D">
        <w:t xml:space="preserve">re we involved at all in the discussions </w:t>
      </w:r>
      <w:r w:rsidR="00035291">
        <w:t xml:space="preserve">on </w:t>
      </w:r>
      <w:r w:rsidRPr="004C118D">
        <w:t>perhaps replacing Starlink</w:t>
      </w:r>
      <w:r w:rsidR="00512881">
        <w:t>,</w:t>
      </w:r>
      <w:r w:rsidRPr="004C118D">
        <w:t xml:space="preserve"> and doing it in month</w:t>
      </w:r>
      <w:r w:rsidR="00512881">
        <w:t>s rather than</w:t>
      </w:r>
      <w:r w:rsidRPr="004C118D">
        <w:t xml:space="preserve"> years </w:t>
      </w:r>
      <w:r w:rsidR="00512881">
        <w:t xml:space="preserve">in </w:t>
      </w:r>
      <w:r w:rsidRPr="004C118D">
        <w:t>Ukraine</w:t>
      </w:r>
      <w:r>
        <w:t>?</w:t>
      </w:r>
      <w:r w:rsidRPr="004C118D">
        <w:t xml:space="preserve"> Is that something that D</w:t>
      </w:r>
      <w:r>
        <w:t>S</w:t>
      </w:r>
      <w:r w:rsidRPr="004C118D">
        <w:t>IT is involved in at all?</w:t>
      </w:r>
    </w:p>
    <w:p w:rsidR="00D70A86" w:rsidP="00D70A86">
      <w:pPr>
        <w:pStyle w:val="Answer"/>
      </w:pPr>
      <w:sdt>
        <w:sdtPr>
          <w:alias w:val="Witness"/>
          <w:id w:val="1567761768"/>
          <w:placeholder>
            <w:docPart w:val="5B5FCB0E54A9440CB48111FD61502A27"/>
          </w:placeholder>
          <w:richText/>
        </w:sdtPr>
        <w:sdtContent>
          <w:r w:rsidRPr="00E956D5">
            <w:rPr>
              <w:b/>
              <w:i/>
            </w:rPr>
            <w:t>Alexandra Jones:</w:t>
          </w:r>
        </w:sdtContent>
      </w:sdt>
      <w:r>
        <w:t xml:space="preserve"> W</w:t>
      </w:r>
      <w:r w:rsidRPr="004C118D">
        <w:t>e would</w:t>
      </w:r>
      <w:r>
        <w:t xml:space="preserve"> not</w:t>
      </w:r>
      <w:r w:rsidRPr="004C118D">
        <w:t xml:space="preserve"> be able to comment on those conversations,</w:t>
      </w:r>
      <w:r>
        <w:t xml:space="preserve"> but</w:t>
      </w:r>
      <w:r w:rsidRPr="004C118D">
        <w:t xml:space="preserve"> I can say a bit about what we are doing in Ukraine</w:t>
      </w:r>
      <w:r>
        <w:t>,</w:t>
      </w:r>
      <w:r w:rsidRPr="004C118D">
        <w:t xml:space="preserve"> if </w:t>
      </w:r>
      <w:r>
        <w:t>that is</w:t>
      </w:r>
      <w:r w:rsidRPr="004C118D">
        <w:t xml:space="preserve"> helpful</w:t>
      </w:r>
      <w:r>
        <w:t>,</w:t>
      </w:r>
      <w:r w:rsidRPr="004C118D">
        <w:t xml:space="preserve"> but not specifically in relation to OneWeb and </w:t>
      </w:r>
      <w:r>
        <w:t>Eutelsat</w:t>
      </w:r>
      <w:r w:rsidRPr="004C118D">
        <w:t xml:space="preserve">. Is it useful to say a bit about what </w:t>
      </w:r>
      <w:r>
        <w:t>we are</w:t>
      </w:r>
      <w:r w:rsidRPr="004C118D">
        <w:t xml:space="preserve"> doing in Ukraine or is it more the OneWeb interest?</w:t>
      </w:r>
    </w:p>
    <w:p w:rsidR="00D70A86" w:rsidP="00D70A86">
      <w:pPr>
        <w:pStyle w:val="Remark"/>
      </w:pPr>
      <w:sdt>
        <w:sdtPr>
          <w:alias w:val="Member"/>
          <w:tag w:val="&lt;Member mnisId='2594' dodsId='110428'&gt;"/>
          <w:id w:val="-1783949890"/>
          <w:placeholder>
            <w:docPart w:val="5B5FCB0E54A9440CB48111FD61502A27"/>
          </w:placeholder>
          <w:richText/>
        </w:sdtPr>
        <w:sdtContent>
          <w:r w:rsidRPr="005E138F">
            <w:rPr>
              <w:b/>
            </w:rPr>
            <w:t>Lord Tarassenko:</w:t>
          </w:r>
        </w:sdtContent>
      </w:sdt>
      <w:r>
        <w:t xml:space="preserve"> Yes, go ahead.</w:t>
      </w:r>
    </w:p>
    <w:p w:rsidR="00D70A86" w:rsidP="00D70A86">
      <w:pPr>
        <w:pStyle w:val="Answer"/>
      </w:pPr>
      <w:sdt>
        <w:sdtPr>
          <w:alias w:val="Witness"/>
          <w:id w:val="297042462"/>
          <w:placeholder>
            <w:docPart w:val="5B5FCB0E54A9440CB48111FD61502A27"/>
          </w:placeholder>
          <w:richText/>
        </w:sdtPr>
        <w:sdtContent>
          <w:r w:rsidRPr="00E956D5">
            <w:rPr>
              <w:b/>
              <w:i/>
            </w:rPr>
            <w:t>Alexandra Jones:</w:t>
          </w:r>
        </w:sdtContent>
      </w:sdt>
      <w:r>
        <w:t xml:space="preserve"> E</w:t>
      </w:r>
      <w:r w:rsidRPr="004C118D">
        <w:t xml:space="preserve">ven since before Russia launched the </w:t>
      </w:r>
      <w:r w:rsidRPr="004C118D">
        <w:t>invasion</w:t>
      </w:r>
      <w:r w:rsidRPr="004C118D">
        <w:t xml:space="preserve"> </w:t>
      </w:r>
      <w:r>
        <w:t>we have</w:t>
      </w:r>
      <w:r w:rsidRPr="004C118D">
        <w:t xml:space="preserve"> been working with allies to support Ukraine using</w:t>
      </w:r>
      <w:r>
        <w:t xml:space="preserve"> space</w:t>
      </w:r>
      <w:r w:rsidRPr="004C118D">
        <w:t xml:space="preserve"> systems, looking at invasion preparation, satellite communications, and earth observation</w:t>
      </w:r>
      <w:r>
        <w:t>. That is</w:t>
      </w:r>
      <w:r w:rsidRPr="004C118D">
        <w:t xml:space="preserve"> on the military side </w:t>
      </w:r>
      <w:r>
        <w:t xml:space="preserve">in </w:t>
      </w:r>
      <w:r w:rsidRPr="004C118D">
        <w:t xml:space="preserve">supporting the armed forces. </w:t>
      </w:r>
      <w:r w:rsidRPr="004C118D">
        <w:t xml:space="preserve">We also support the civilian </w:t>
      </w:r>
      <w:r>
        <w:t>G</w:t>
      </w:r>
      <w:r w:rsidRPr="004C118D">
        <w:t>overnment in a range of ways that I w</w:t>
      </w:r>
      <w:r>
        <w:t>ill not</w:t>
      </w:r>
      <w:r w:rsidRPr="004C118D">
        <w:t xml:space="preserve"> go into detail about here.</w:t>
      </w:r>
    </w:p>
    <w:p w:rsidR="00D70A86" w:rsidP="00D70A86">
      <w:pPr>
        <w:pStyle w:val="Answer"/>
      </w:pPr>
      <w:r w:rsidRPr="004C118D">
        <w:t>OneWeb does supply commercial services in Ukraine, as you say, and we continue to see strong potential for that, but I can</w:t>
      </w:r>
      <w:r>
        <w:t>no</w:t>
      </w:r>
      <w:r w:rsidRPr="004C118D">
        <w:t>t</w:t>
      </w:r>
      <w:r>
        <w:t xml:space="preserve"> </w:t>
      </w:r>
      <w:r w:rsidRPr="004C118D">
        <w:t>comment on the specifics of those conversations for commercial reasons</w:t>
      </w:r>
      <w:r>
        <w:t>.</w:t>
      </w:r>
      <w:r w:rsidRPr="004C118D">
        <w:t xml:space="preserve"> </w:t>
      </w:r>
      <w:r>
        <w:t>I am</w:t>
      </w:r>
      <w:r w:rsidRPr="004C118D">
        <w:t xml:space="preserve"> sure you</w:t>
      </w:r>
      <w:r>
        <w:t xml:space="preserve"> wil</w:t>
      </w:r>
      <w:r w:rsidRPr="004C118D">
        <w:t>l understand.</w:t>
      </w:r>
    </w:p>
    <w:p w:rsidR="00D70A86" w:rsidP="00D70A86">
      <w:pPr>
        <w:pStyle w:val="Remark"/>
      </w:pPr>
      <w:sdt>
        <w:sdtPr>
          <w:alias w:val="Member"/>
          <w:tag w:val="&lt;Member mnisId='2594' dodsId='110428'&gt;"/>
          <w:id w:val="2081787081"/>
          <w:placeholder>
            <w:docPart w:val="5B5FCB0E54A9440CB48111FD61502A27"/>
          </w:placeholder>
          <w:richText/>
        </w:sdtPr>
        <w:sdtContent>
          <w:r w:rsidRPr="009C0BE3">
            <w:rPr>
              <w:b/>
            </w:rPr>
            <w:t>Lord Tarassenko:</w:t>
          </w:r>
        </w:sdtContent>
      </w:sdt>
      <w:r>
        <w:t xml:space="preserve"> I would imagine </w:t>
      </w:r>
      <w:r w:rsidRPr="004C118D">
        <w:t xml:space="preserve">those developments </w:t>
      </w:r>
      <w:r>
        <w:t>are</w:t>
      </w:r>
      <w:r w:rsidRPr="004C118D">
        <w:t xml:space="preserve"> forcing you to think about resilience, dealing with situations that up until now you probably would not</w:t>
      </w:r>
      <w:r>
        <w:t xml:space="preserve"> </w:t>
      </w:r>
      <w:r w:rsidR="00F80506">
        <w:t xml:space="preserve">have </w:t>
      </w:r>
      <w:r w:rsidRPr="004C118D">
        <w:t>thought of too often</w:t>
      </w:r>
      <w:r>
        <w:t>. W</w:t>
      </w:r>
      <w:r w:rsidRPr="004C118D">
        <w:t>here I want to go with that is the position</w:t>
      </w:r>
      <w:r>
        <w:t>,</w:t>
      </w:r>
      <w:r w:rsidRPr="004C118D">
        <w:t xml:space="preserve"> navigation and timing framework. There was a </w:t>
      </w:r>
      <w:r w:rsidR="00F80506">
        <w:t>g</w:t>
      </w:r>
      <w:r w:rsidRPr="004C118D">
        <w:t xml:space="preserve">overnment document back in October </w:t>
      </w:r>
      <w:r>
        <w:t>20</w:t>
      </w:r>
      <w:r w:rsidRPr="004C118D">
        <w:t xml:space="preserve">23 about 10 points being set in terms of how to manage the PNT capability and develop it. </w:t>
      </w:r>
      <w:r>
        <w:t>That is</w:t>
      </w:r>
      <w:r w:rsidRPr="004C118D">
        <w:t xml:space="preserve"> only 18 months ago. Are you able to tell us about the progress on those 10 points?</w:t>
      </w:r>
    </w:p>
    <w:p w:rsidR="00D70A86" w:rsidP="00D70A86">
      <w:pPr>
        <w:pStyle w:val="Answer"/>
      </w:pPr>
      <w:sdt>
        <w:sdtPr>
          <w:alias w:val="Witness"/>
          <w:id w:val="1788924080"/>
          <w:placeholder>
            <w:docPart w:val="5B5FCB0E54A9440CB48111FD61502A27"/>
          </w:placeholder>
          <w:richText/>
        </w:sdtPr>
        <w:sdtContent>
          <w:r w:rsidRPr="003F5D68">
            <w:rPr>
              <w:b/>
              <w:i/>
            </w:rPr>
            <w:t>Alexandra Jones:</w:t>
          </w:r>
        </w:sdtContent>
      </w:sdt>
      <w:r>
        <w:t xml:space="preserve"> </w:t>
      </w:r>
      <w:r w:rsidRPr="004C118D">
        <w:t>I am</w:t>
      </w:r>
      <w:r>
        <w:t>,</w:t>
      </w:r>
      <w:r w:rsidRPr="004C118D">
        <w:t xml:space="preserve"> and I should say we are </w:t>
      </w:r>
      <w:r w:rsidRPr="004C118D">
        <w:t>definitely thinking</w:t>
      </w:r>
      <w:r w:rsidRPr="004C118D">
        <w:t xml:space="preserve"> about resilience and even before some of the events of this year. </w:t>
      </w:r>
      <w:r>
        <w:t>T</w:t>
      </w:r>
      <w:r w:rsidRPr="004C118D">
        <w:t>he National P</w:t>
      </w:r>
      <w:r>
        <w:t>N</w:t>
      </w:r>
      <w:r w:rsidRPr="004C118D">
        <w:t xml:space="preserve">T </w:t>
      </w:r>
      <w:r w:rsidR="00EA48DF">
        <w:t>O</w:t>
      </w:r>
      <w:r w:rsidRPr="004C118D">
        <w:t>ffice</w:t>
      </w:r>
      <w:r w:rsidR="000778FE">
        <w:t>,</w:t>
      </w:r>
      <w:r w:rsidRPr="004C118D">
        <w:t xml:space="preserve"> I am pleased to say</w:t>
      </w:r>
      <w:r w:rsidR="000778FE">
        <w:t>,</w:t>
      </w:r>
      <w:r w:rsidRPr="004C118D">
        <w:t xml:space="preserve"> is fully staffed. </w:t>
      </w:r>
      <w:r>
        <w:t>We have</w:t>
      </w:r>
      <w:r w:rsidRPr="004C118D">
        <w:t xml:space="preserve"> funding </w:t>
      </w:r>
      <w:r>
        <w:t>that has</w:t>
      </w:r>
      <w:r w:rsidRPr="004C118D">
        <w:t xml:space="preserve"> been provided from around </w:t>
      </w:r>
      <w:r>
        <w:t>G</w:t>
      </w:r>
      <w:r w:rsidRPr="004C118D">
        <w:t xml:space="preserve">overnment for that. </w:t>
      </w:r>
      <w:r>
        <w:t>We have</w:t>
      </w:r>
      <w:r w:rsidRPr="004C118D">
        <w:t xml:space="preserve"> made progress in a range of areas. </w:t>
      </w:r>
      <w:r>
        <w:t>We have</w:t>
      </w:r>
      <w:r w:rsidRPr="004C118D">
        <w:t xml:space="preserve"> increased the funding for the National Timing Centre, for example</w:t>
      </w:r>
      <w:r w:rsidR="000778FE">
        <w:t>—</w:t>
      </w:r>
      <w:r w:rsidRPr="004C118D">
        <w:t>over doubled it, in fact</w:t>
      </w:r>
      <w:r>
        <w:t>,</w:t>
      </w:r>
      <w:r w:rsidRPr="004C118D">
        <w:t xml:space="preserve"> from </w:t>
      </w:r>
      <w:r>
        <w:t>£</w:t>
      </w:r>
      <w:r w:rsidRPr="004C118D">
        <w:t xml:space="preserve">30 million to </w:t>
      </w:r>
      <w:r>
        <w:t>£</w:t>
      </w:r>
      <w:r w:rsidRPr="004C118D">
        <w:t>62.7 million.</w:t>
      </w:r>
    </w:p>
    <w:p w:rsidR="00D70A86" w:rsidP="00D70A86">
      <w:pPr>
        <w:pStyle w:val="Answer"/>
      </w:pPr>
      <w:r>
        <w:t>We have</w:t>
      </w:r>
      <w:r w:rsidRPr="004C118D">
        <w:t xml:space="preserve"> been working with the General Lighthouse Authority on enhanced long-range navigation, for example</w:t>
      </w:r>
      <w:r w:rsidR="0093255F">
        <w:t>—</w:t>
      </w:r>
      <w:r w:rsidRPr="004C118D">
        <w:t>so looking at P</w:t>
      </w:r>
      <w:r>
        <w:t>N</w:t>
      </w:r>
      <w:r w:rsidRPr="004C118D">
        <w:t xml:space="preserve">T across land, air and sea. </w:t>
      </w:r>
      <w:r>
        <w:t>We ha</w:t>
      </w:r>
      <w:r w:rsidRPr="004C118D">
        <w:t xml:space="preserve">ve been investing in satellite time and frequency transfer, and </w:t>
      </w:r>
      <w:r>
        <w:t>we are</w:t>
      </w:r>
      <w:r w:rsidRPr="004C118D">
        <w:t xml:space="preserve"> aiming for the National Timing Centre in the first phase of </w:t>
      </w:r>
      <w:r w:rsidRPr="004C118D">
        <w:t>eL</w:t>
      </w:r>
      <w:r>
        <w:t>ORAN</w:t>
      </w:r>
      <w:r w:rsidR="00CF69EA">
        <w:t>—</w:t>
      </w:r>
      <w:r w:rsidRPr="004C118D">
        <w:t>the long-range navigation</w:t>
      </w:r>
      <w:r w:rsidR="0093255F">
        <w:t>—</w:t>
      </w:r>
      <w:r w:rsidRPr="004C118D">
        <w:t xml:space="preserve">to be subject to the spending review, achieving initial operating capability by January 2027. </w:t>
      </w:r>
      <w:r>
        <w:t>We have</w:t>
      </w:r>
      <w:r w:rsidRPr="004C118D">
        <w:t xml:space="preserve"> made quite a lot of progress, and there are proper conversations across </w:t>
      </w:r>
      <w:r w:rsidR="00D95B8E">
        <w:t>G</w:t>
      </w:r>
      <w:r w:rsidRPr="004C118D">
        <w:t>overnment about PNT and thinking about some of that.</w:t>
      </w:r>
    </w:p>
    <w:p w:rsidR="00D70A86" w:rsidP="00D70A86">
      <w:pPr>
        <w:pStyle w:val="Answer"/>
      </w:pPr>
      <w:r>
        <w:t>We have</w:t>
      </w:r>
      <w:r w:rsidRPr="004C118D">
        <w:t xml:space="preserve"> also been part-funding the Royal Institute of Navigation to look at some of the best</w:t>
      </w:r>
      <w:r w:rsidR="00D95B8E">
        <w:t>-</w:t>
      </w:r>
      <w:r w:rsidRPr="004C118D">
        <w:t xml:space="preserve">practice principles and doing a lot of work on </w:t>
      </w:r>
      <w:r w:rsidR="00D95B8E">
        <w:t xml:space="preserve">what </w:t>
      </w:r>
      <w:r w:rsidRPr="004C118D">
        <w:t>initial crisis incident plans should there be</w:t>
      </w:r>
      <w:r>
        <w:t>,</w:t>
      </w:r>
      <w:r w:rsidRPr="004C118D">
        <w:t xml:space="preserve"> </w:t>
      </w:r>
      <w:r w:rsidR="00D95B8E">
        <w:t xml:space="preserve">which goes </w:t>
      </w:r>
      <w:r w:rsidRPr="004C118D">
        <w:t>to your point on resilience</w:t>
      </w:r>
      <w:r>
        <w:t>,</w:t>
      </w:r>
      <w:r w:rsidRPr="004C118D">
        <w:t xml:space="preserve"> issues around PNT</w:t>
      </w:r>
      <w:r>
        <w:t>.</w:t>
      </w:r>
      <w:r w:rsidRPr="004C118D">
        <w:t xml:space="preserve"> I can talk in a bit more detail about that if that would be useful as well.</w:t>
      </w:r>
    </w:p>
    <w:p w:rsidR="00D70A86" w:rsidP="00D70A86">
      <w:pPr>
        <w:pStyle w:val="Remark"/>
      </w:pPr>
      <w:sdt>
        <w:sdtPr>
          <w:alias w:val="Member"/>
          <w:tag w:val="&lt;Member mnisId='2594' dodsId='110428'&gt;"/>
          <w:id w:val="-1900894674"/>
          <w:placeholder>
            <w:docPart w:val="5B5FCB0E54A9440CB48111FD61502A27"/>
          </w:placeholder>
          <w:richText/>
        </w:sdtPr>
        <w:sdtContent>
          <w:r w:rsidRPr="005E138F">
            <w:rPr>
              <w:b/>
            </w:rPr>
            <w:t>Lord Tarassenko:</w:t>
          </w:r>
        </w:sdtContent>
      </w:sdt>
      <w:r>
        <w:t xml:space="preserve"> A v</w:t>
      </w:r>
      <w:r w:rsidRPr="004C118D">
        <w:t>ery quick supplementary</w:t>
      </w:r>
      <w:r>
        <w:t>,</w:t>
      </w:r>
      <w:r w:rsidRPr="004C118D">
        <w:t xml:space="preserve"> if I may</w:t>
      </w:r>
      <w:r>
        <w:t>,</w:t>
      </w:r>
      <w:r w:rsidRPr="004C118D">
        <w:t xml:space="preserve"> because we</w:t>
      </w:r>
      <w:r>
        <w:t xml:space="preserve"> have</w:t>
      </w:r>
      <w:r w:rsidRPr="004C118D">
        <w:t xml:space="preserve"> hardly touch</w:t>
      </w:r>
      <w:r w:rsidR="0000426F">
        <w:t>ed</w:t>
      </w:r>
      <w:r w:rsidRPr="004C118D">
        <w:t xml:space="preserve"> upon </w:t>
      </w:r>
      <w:r>
        <w:t xml:space="preserve">the </w:t>
      </w:r>
      <w:r w:rsidRPr="004C118D">
        <w:t>skills agenda for space technology</w:t>
      </w:r>
      <w:r>
        <w:t>. W</w:t>
      </w:r>
      <w:r w:rsidRPr="004C118D">
        <w:t xml:space="preserve">e </w:t>
      </w:r>
      <w:r>
        <w:t xml:space="preserve">have </w:t>
      </w:r>
      <w:r w:rsidRPr="004C118D">
        <w:t xml:space="preserve">fully staffed the </w:t>
      </w:r>
      <w:r w:rsidR="0000426F">
        <w:t>N</w:t>
      </w:r>
      <w:r w:rsidRPr="004C118D">
        <w:t xml:space="preserve">ational PNT </w:t>
      </w:r>
      <w:r w:rsidR="0000426F">
        <w:t>O</w:t>
      </w:r>
      <w:r w:rsidRPr="004C118D">
        <w:t>ffice</w:t>
      </w:r>
      <w:r>
        <w:t>; were</w:t>
      </w:r>
      <w:r w:rsidRPr="004C118D">
        <w:t xml:space="preserve"> you recruiting these people</w:t>
      </w:r>
      <w:r>
        <w:t>?</w:t>
      </w:r>
      <w:r w:rsidRPr="004C118D">
        <w:t xml:space="preserve"> </w:t>
      </w:r>
      <w:r w:rsidR="0000426F">
        <w:t>T</w:t>
      </w:r>
      <w:r w:rsidRPr="004C118D">
        <w:t>hey must be highly qualified</w:t>
      </w:r>
      <w:r w:rsidR="0000426F">
        <w:t>,</w:t>
      </w:r>
      <w:r w:rsidRPr="004C118D">
        <w:t xml:space="preserve"> I presume</w:t>
      </w:r>
      <w:r w:rsidR="0000426F">
        <w:t>. W</w:t>
      </w:r>
      <w:r w:rsidRPr="004C118D">
        <w:t>here are you finding them?</w:t>
      </w:r>
    </w:p>
    <w:p w:rsidR="00D70A86" w:rsidP="00D70A86">
      <w:pPr>
        <w:pStyle w:val="Answer"/>
      </w:pPr>
      <w:sdt>
        <w:sdtPr>
          <w:alias w:val="Witness"/>
          <w:id w:val="1048564579"/>
          <w:placeholder>
            <w:docPart w:val="5B5FCB0E54A9440CB48111FD61502A27"/>
          </w:placeholder>
          <w:richText/>
        </w:sdtPr>
        <w:sdtContent>
          <w:r w:rsidRPr="00CE6A2B">
            <w:rPr>
              <w:b/>
              <w:i/>
            </w:rPr>
            <w:t>Alexandra Jones:</w:t>
          </w:r>
        </w:sdtContent>
      </w:sdt>
      <w:r>
        <w:t xml:space="preserve"> </w:t>
      </w:r>
      <w:r w:rsidR="0000426F">
        <w:t>It is a</w:t>
      </w:r>
      <w:r w:rsidRPr="004C118D">
        <w:t xml:space="preserve"> mix of places</w:t>
      </w:r>
      <w:r>
        <w:t>. I would</w:t>
      </w:r>
      <w:r w:rsidRPr="004C118D">
        <w:t xml:space="preserve"> need to check the full details of exactly where we are, but some of them will be civil servants working with experts. We work with the National Physical Laboratory, for example, and they are incredibly important on the timing side of things. </w:t>
      </w:r>
      <w:r>
        <w:t>W</w:t>
      </w:r>
      <w:r w:rsidRPr="004C118D">
        <w:t>e do work with experts, so the core office will be a mix of people, some of whom will have relevant backgrounds, some of whom will be civil servants</w:t>
      </w:r>
      <w:r>
        <w:t xml:space="preserve"> </w:t>
      </w:r>
      <w:r w:rsidRPr="004C118D">
        <w:t xml:space="preserve">pulling things together but ensuring that when it comes to the </w:t>
      </w:r>
      <w:r w:rsidRPr="004C118D">
        <w:t xml:space="preserve">programmes </w:t>
      </w:r>
      <w:r w:rsidR="00A638C5">
        <w:t>they</w:t>
      </w:r>
      <w:r>
        <w:t xml:space="preserve"> are</w:t>
      </w:r>
      <w:r w:rsidRPr="004C118D">
        <w:t xml:space="preserve"> working with the experts in the system. They</w:t>
      </w:r>
      <w:r>
        <w:t xml:space="preserve"> wi</w:t>
      </w:r>
      <w:r w:rsidRPr="004C118D">
        <w:t>ll be in NPL, the</w:t>
      </w:r>
      <w:r>
        <w:t>y will</w:t>
      </w:r>
      <w:r w:rsidRPr="004C118D">
        <w:t xml:space="preserve"> be </w:t>
      </w:r>
      <w:r w:rsidR="00A638C5">
        <w:t>in</w:t>
      </w:r>
      <w:r w:rsidRPr="004C118D">
        <w:t xml:space="preserve"> </w:t>
      </w:r>
      <w:r>
        <w:t>U</w:t>
      </w:r>
      <w:r w:rsidRPr="004C118D">
        <w:t>KRI, the</w:t>
      </w:r>
      <w:r>
        <w:t>y will</w:t>
      </w:r>
      <w:r w:rsidRPr="004C118D">
        <w:t xml:space="preserve"> be </w:t>
      </w:r>
      <w:r>
        <w:t>i</w:t>
      </w:r>
      <w:r w:rsidRPr="004C118D">
        <w:t xml:space="preserve">n </w:t>
      </w:r>
      <w:r w:rsidR="00DD06CB">
        <w:t xml:space="preserve">the </w:t>
      </w:r>
      <w:r w:rsidRPr="004C118D">
        <w:t>M</w:t>
      </w:r>
      <w:r>
        <w:t>o</w:t>
      </w:r>
      <w:r w:rsidRPr="004C118D">
        <w:t>D</w:t>
      </w:r>
      <w:r w:rsidR="00A638C5">
        <w:t>—</w:t>
      </w:r>
      <w:r w:rsidRPr="004C118D">
        <w:t>who are working very closely, as you</w:t>
      </w:r>
      <w:r>
        <w:t xml:space="preserve"> would</w:t>
      </w:r>
      <w:r w:rsidRPr="004C118D">
        <w:t xml:space="preserve"> expect</w:t>
      </w:r>
      <w:r w:rsidR="00A638C5">
        <w:t>,</w:t>
      </w:r>
      <w:r w:rsidRPr="004C118D">
        <w:t xml:space="preserve"> with NPL</w:t>
      </w:r>
      <w:r>
        <w:t>,</w:t>
      </w:r>
      <w:r w:rsidRPr="004C118D">
        <w:t xml:space="preserve"> on the National Timing Centre.</w:t>
      </w:r>
    </w:p>
    <w:p w:rsidR="00D70A86" w:rsidP="00D70A86">
      <w:pPr>
        <w:pStyle w:val="Answer"/>
      </w:pPr>
      <w:r>
        <w:t>O</w:t>
      </w:r>
      <w:r w:rsidRPr="004C118D">
        <w:t xml:space="preserve">ften that will be the model because </w:t>
      </w:r>
      <w:r>
        <w:t xml:space="preserve">it is </w:t>
      </w:r>
      <w:r w:rsidRPr="004C118D">
        <w:t xml:space="preserve">challenging to get some of the people into </w:t>
      </w:r>
      <w:r w:rsidR="00DD06CB">
        <w:t>G</w:t>
      </w:r>
      <w:r w:rsidRPr="004C118D">
        <w:t>overnmen</w:t>
      </w:r>
      <w:r w:rsidR="00DD06CB">
        <w:t>t. T</w:t>
      </w:r>
      <w:r w:rsidRPr="004C118D">
        <w:t>hat core office can deal with the co</w:t>
      </w:r>
      <w:r>
        <w:t>-</w:t>
      </w:r>
      <w:r w:rsidRPr="004C118D">
        <w:t xml:space="preserve">ordination across </w:t>
      </w:r>
      <w:r w:rsidR="00DD06CB">
        <w:t>G</w:t>
      </w:r>
      <w:r w:rsidRPr="004C118D">
        <w:t>overnment, pulling all the government departments together</w:t>
      </w:r>
      <w:r w:rsidR="00DD06CB">
        <w:t>—</w:t>
      </w:r>
      <w:r w:rsidRPr="004C118D">
        <w:t>to the points made earlier</w:t>
      </w:r>
      <w:r w:rsidR="001D7DE4">
        <w:t>. H</w:t>
      </w:r>
      <w:r w:rsidRPr="004C118D">
        <w:t xml:space="preserve">aving that, you can have a mix of skills in there. </w:t>
      </w:r>
      <w:r>
        <w:t>We have</w:t>
      </w:r>
      <w:r w:rsidRPr="004C118D">
        <w:t xml:space="preserve"> some excellent civil servants and the person running it, the </w:t>
      </w:r>
      <w:r>
        <w:t>d</w:t>
      </w:r>
      <w:r w:rsidRPr="004C118D">
        <w:t>eputy director</w:t>
      </w:r>
      <w:r>
        <w:t>,</w:t>
      </w:r>
      <w:r w:rsidRPr="004C118D">
        <w:t xml:space="preserve"> has a background in security, for example</w:t>
      </w:r>
      <w:r>
        <w:t>.</w:t>
      </w:r>
      <w:r w:rsidRPr="004C118D">
        <w:t xml:space="preserve"> </w:t>
      </w:r>
      <w:r>
        <w:t>T</w:t>
      </w:r>
      <w:r w:rsidRPr="004C118D">
        <w:t xml:space="preserve">hen </w:t>
      </w:r>
      <w:r>
        <w:t>we are</w:t>
      </w:r>
      <w:r w:rsidRPr="004C118D">
        <w:t xml:space="preserve"> drawing on the experts in the system.</w:t>
      </w:r>
    </w:p>
    <w:p w:rsidR="00D70A86" w:rsidP="00D70A86">
      <w:pPr>
        <w:pStyle w:val="Remark"/>
      </w:pPr>
      <w:sdt>
        <w:sdtPr>
          <w:alias w:val="Member"/>
          <w:tag w:val="&lt;Member mnisId='2500' dodsId='26718'&gt;"/>
          <w:id w:val="1670139854"/>
          <w:placeholder>
            <w:docPart w:val="5B5FCB0E54A9440CB48111FD61502A27"/>
          </w:placeholder>
          <w:richText/>
        </w:sdtPr>
        <w:sdtContent>
          <w:r w:rsidRPr="005E138F">
            <w:rPr>
              <w:b/>
            </w:rPr>
            <w:t>The Chair:</w:t>
          </w:r>
        </w:sdtContent>
      </w:sdt>
      <w:r>
        <w:t xml:space="preserve"> </w:t>
      </w:r>
      <w:r w:rsidRPr="004C118D">
        <w:t>Can you just tell everybody what NPL is?</w:t>
      </w:r>
    </w:p>
    <w:p w:rsidR="00D70A86" w:rsidP="00D70A86">
      <w:pPr>
        <w:pStyle w:val="Answer"/>
      </w:pPr>
      <w:sdt>
        <w:sdtPr>
          <w:alias w:val="Witness"/>
          <w:id w:val="-1397271625"/>
          <w:placeholder>
            <w:docPart w:val="5B5FCB0E54A9440CB48111FD61502A27"/>
          </w:placeholder>
          <w:richText/>
        </w:sdtPr>
        <w:sdtContent>
          <w:r w:rsidRPr="00BA1B53">
            <w:rPr>
              <w:b/>
              <w:i/>
            </w:rPr>
            <w:t>Alexandra Jones:</w:t>
          </w:r>
        </w:sdtContent>
      </w:sdt>
      <w:r>
        <w:t xml:space="preserve"> </w:t>
      </w:r>
      <w:r w:rsidRPr="004C118D">
        <w:t>Sorry, National Physical Laboratory.</w:t>
      </w:r>
    </w:p>
    <w:p w:rsidR="00D70A86" w:rsidP="00D70A86">
      <w:pPr>
        <w:pStyle w:val="Remark"/>
      </w:pPr>
      <w:sdt>
        <w:sdtPr>
          <w:alias w:val="Member"/>
          <w:tag w:val="&lt;Member mnisId='2500' dodsId='26718'&gt;"/>
          <w:id w:val="-366213738"/>
          <w:placeholder>
            <w:docPart w:val="5B5FCB0E54A9440CB48111FD61502A27"/>
          </w:placeholder>
          <w:richText/>
        </w:sdtPr>
        <w:sdtContent>
          <w:r w:rsidRPr="005E138F">
            <w:rPr>
              <w:b/>
            </w:rPr>
            <w:t>The Chair:</w:t>
          </w:r>
        </w:sdtContent>
      </w:sdt>
      <w:r>
        <w:t xml:space="preserve"> </w:t>
      </w:r>
      <w:r w:rsidR="001D7DE4">
        <w:t>It is o</w:t>
      </w:r>
      <w:r w:rsidRPr="004C118D">
        <w:t xml:space="preserve">nly because </w:t>
      </w:r>
      <w:r>
        <w:t>we have</w:t>
      </w:r>
      <w:r w:rsidRPr="004C118D">
        <w:t xml:space="preserve"> the public</w:t>
      </w:r>
      <w:r>
        <w:t xml:space="preserve"> in</w:t>
      </w:r>
      <w:r w:rsidR="008C1037">
        <w:t xml:space="preserve"> mind.</w:t>
      </w:r>
    </w:p>
    <w:p w:rsidR="00D70A86" w:rsidP="00D70A86">
      <w:pPr>
        <w:pStyle w:val="Answer"/>
      </w:pPr>
      <w:sdt>
        <w:sdtPr>
          <w:alias w:val="Witness"/>
          <w:id w:val="-298465177"/>
          <w:placeholder>
            <w:docPart w:val="5B5FCB0E54A9440CB48111FD61502A27"/>
          </w:placeholder>
          <w:richText/>
        </w:sdtPr>
        <w:sdtContent>
          <w:r w:rsidRPr="00BA1B53">
            <w:rPr>
              <w:b/>
              <w:i/>
            </w:rPr>
            <w:t>Alexandra Jones:</w:t>
          </w:r>
        </w:sdtContent>
      </w:sdt>
      <w:r>
        <w:t xml:space="preserve"> </w:t>
      </w:r>
      <w:r w:rsidRPr="004C118D">
        <w:t>Of course, sorry. I said it once and then I slipped into acronyms. You</w:t>
      </w:r>
      <w:r>
        <w:t xml:space="preserve"> a</w:t>
      </w:r>
      <w:r w:rsidRPr="004C118D">
        <w:t>re quite right.</w:t>
      </w:r>
    </w:p>
    <w:p w:rsidR="00D70A86" w:rsidP="00D70A86">
      <w:pPr>
        <w:pStyle w:val="Remark"/>
      </w:pPr>
      <w:sdt>
        <w:sdtPr>
          <w:alias w:val="Member"/>
          <w:tag w:val="&lt;Member mnisId='2500' dodsId='26718'&gt;"/>
          <w:id w:val="89525009"/>
          <w:placeholder>
            <w:docPart w:val="5B5FCB0E54A9440CB48111FD61502A27"/>
          </w:placeholder>
          <w:richText/>
        </w:sdtPr>
        <w:sdtContent>
          <w:r w:rsidRPr="005E138F">
            <w:rPr>
              <w:b/>
            </w:rPr>
            <w:t>The Chair:</w:t>
          </w:r>
        </w:sdtContent>
      </w:sdt>
      <w:r>
        <w:t xml:space="preserve"> It is</w:t>
      </w:r>
      <w:r w:rsidRPr="004C118D">
        <w:t xml:space="preserve"> fine. Please </w:t>
      </w:r>
      <w:r>
        <w:t>do not</w:t>
      </w:r>
      <w:r w:rsidRPr="004C118D">
        <w:t xml:space="preserve"> worry about it. </w:t>
      </w:r>
      <w:r>
        <w:t>We are</w:t>
      </w:r>
      <w:r w:rsidRPr="004C118D">
        <w:t xml:space="preserve"> very pleased that one of our members is in Houston today and joins us now. Lord St John of </w:t>
      </w:r>
      <w:r>
        <w:t xml:space="preserve">Bletso, </w:t>
      </w:r>
      <w:r w:rsidRPr="004C118D">
        <w:t>your question, please.</w:t>
      </w:r>
    </w:p>
    <w:p w:rsidR="00D70A86" w:rsidP="00D70A86">
      <w:pPr>
        <w:pStyle w:val="Question"/>
      </w:pPr>
      <w:sdt>
        <w:sdtPr>
          <w:alias w:val="Member"/>
          <w:tag w:val="&lt;Member mnisId='2155' dodsId='26505'&gt;"/>
          <w:id w:val="959616371"/>
          <w:placeholder>
            <w:docPart w:val="5B5FCB0E54A9440CB48111FD61502A27"/>
          </w:placeholder>
          <w:richText/>
        </w:sdtPr>
        <w:sdtContent>
          <w:r w:rsidRPr="00107DFA">
            <w:rPr>
              <w:b/>
            </w:rPr>
            <w:t>Lord St John of Bletso:</w:t>
          </w:r>
        </w:sdtContent>
      </w:sdt>
      <w:r w:rsidRPr="004C118D">
        <w:t xml:space="preserve"> At a time when new space firms are struggling in raising working capital to scale up, whil</w:t>
      </w:r>
      <w:r>
        <w:t>e</w:t>
      </w:r>
      <w:r w:rsidRPr="004C118D">
        <w:t xml:space="preserve"> </w:t>
      </w:r>
      <w:r>
        <w:t>we are</w:t>
      </w:r>
      <w:r w:rsidRPr="004C118D">
        <w:t xml:space="preserve"> aware of grants from the </w:t>
      </w:r>
      <w:r w:rsidRPr="004C118D" w:rsidR="00941D39">
        <w:t>space innovation fund</w:t>
      </w:r>
      <w:r w:rsidRPr="004C118D">
        <w:t xml:space="preserve">, Innovate UK, ESA funding, </w:t>
      </w:r>
      <w:r w:rsidR="00B41592">
        <w:t>c</w:t>
      </w:r>
      <w:r w:rsidRPr="004C118D">
        <w:t>atapult funding</w:t>
      </w:r>
      <w:r w:rsidR="00B41592">
        <w:t xml:space="preserve"> and</w:t>
      </w:r>
      <w:r w:rsidRPr="004C118D">
        <w:t xml:space="preserve"> regional growth funding, what</w:t>
      </w:r>
      <w:r>
        <w:t xml:space="preserve"> ha</w:t>
      </w:r>
      <w:r w:rsidRPr="004C118D">
        <w:t>s be</w:t>
      </w:r>
      <w:r w:rsidR="00B41592">
        <w:t>en</w:t>
      </w:r>
      <w:r w:rsidRPr="004C118D">
        <w:t xml:space="preserve"> done to create a robust ecosystem to help new space firms scale up?</w:t>
      </w:r>
    </w:p>
    <w:p w:rsidR="00D70A86" w:rsidP="00D70A86">
      <w:pPr>
        <w:pStyle w:val="Answer"/>
      </w:pPr>
      <w:sdt>
        <w:sdtPr>
          <w:alias w:val="Witness"/>
          <w:id w:val="-633249365"/>
          <w:placeholder>
            <w:docPart w:val="5B5FCB0E54A9440CB48111FD61502A27"/>
          </w:placeholder>
          <w:richText/>
        </w:sdtPr>
        <w:sdtContent>
          <w:r w:rsidRPr="00752CC0">
            <w:rPr>
              <w:b/>
              <w:i/>
            </w:rPr>
            <w:t>Alexandra Jones:</w:t>
          </w:r>
        </w:sdtContent>
      </w:sdt>
      <w:r>
        <w:t xml:space="preserve"> It is</w:t>
      </w:r>
      <w:r w:rsidRPr="004C118D">
        <w:t xml:space="preserve"> a</w:t>
      </w:r>
      <w:r>
        <w:t xml:space="preserve"> </w:t>
      </w:r>
      <w:r w:rsidRPr="004C118D">
        <w:t xml:space="preserve">good question. </w:t>
      </w:r>
      <w:r>
        <w:t>I will</w:t>
      </w:r>
      <w:r w:rsidRPr="004C118D">
        <w:t xml:space="preserve"> start with </w:t>
      </w:r>
      <w:r>
        <w:t>s</w:t>
      </w:r>
      <w:r w:rsidRPr="004C118D">
        <w:t xml:space="preserve">ome of the work </w:t>
      </w:r>
      <w:r>
        <w:t>we are</w:t>
      </w:r>
      <w:r w:rsidRPr="004C118D">
        <w:t xml:space="preserve"> doing more broadly in the ecosystem on start</w:t>
      </w:r>
      <w:r w:rsidR="002A45B4">
        <w:t>-</w:t>
      </w:r>
      <w:r>
        <w:t>u</w:t>
      </w:r>
      <w:r w:rsidRPr="004C118D">
        <w:t>p</w:t>
      </w:r>
      <w:r>
        <w:t>,</w:t>
      </w:r>
      <w:r w:rsidRPr="004C118D">
        <w:t xml:space="preserve"> scale</w:t>
      </w:r>
      <w:r w:rsidR="002A45B4">
        <w:t>-</w:t>
      </w:r>
      <w:r w:rsidRPr="004C118D">
        <w:t>up</w:t>
      </w:r>
      <w:r>
        <w:t>,</w:t>
      </w:r>
      <w:r w:rsidRPr="004C118D">
        <w:t xml:space="preserve"> pull</w:t>
      </w:r>
      <w:r w:rsidR="002A45B4">
        <w:t>-</w:t>
      </w:r>
      <w:r w:rsidRPr="004C118D">
        <w:t xml:space="preserve"> through</w:t>
      </w:r>
      <w:r>
        <w:t>,</w:t>
      </w:r>
      <w:r w:rsidRPr="004C118D">
        <w:t xml:space="preserve"> and ask</w:t>
      </w:r>
      <w:r>
        <w:t xml:space="preserve"> Ian to come </w:t>
      </w:r>
      <w:r w:rsidRPr="004C118D">
        <w:t xml:space="preserve">in on some of the specifics </w:t>
      </w:r>
      <w:r>
        <w:t>we are</w:t>
      </w:r>
      <w:r w:rsidRPr="004C118D">
        <w:t xml:space="preserve"> doing in the space sector</w:t>
      </w:r>
      <w:r>
        <w:t xml:space="preserve">. </w:t>
      </w:r>
      <w:r w:rsidRPr="004C118D">
        <w:t>I think</w:t>
      </w:r>
      <w:r w:rsidR="00F02E54">
        <w:t>—</w:t>
      </w:r>
      <w:r w:rsidRPr="004C118D">
        <w:t>we recogni</w:t>
      </w:r>
      <w:r>
        <w:t>s</w:t>
      </w:r>
      <w:r w:rsidRPr="004C118D">
        <w:t>e this is a wider issue</w:t>
      </w:r>
      <w:r w:rsidR="00F02E54">
        <w:t>,</w:t>
      </w:r>
      <w:r w:rsidRPr="004C118D">
        <w:t xml:space="preserve"> absolutely</w:t>
      </w:r>
      <w:r w:rsidR="00F02E54">
        <w:t>—</w:t>
      </w:r>
      <w:r w:rsidRPr="004C118D">
        <w:t>that the UK is very good at R&amp;D</w:t>
      </w:r>
      <w:r>
        <w:t>. It is</w:t>
      </w:r>
      <w:r w:rsidRPr="004C118D">
        <w:t xml:space="preserve"> pretty good at commerciali</w:t>
      </w:r>
      <w:r>
        <w:t>s</w:t>
      </w:r>
      <w:r w:rsidRPr="004C118D">
        <w:t>ation</w:t>
      </w:r>
      <w:r>
        <w:t>—</w:t>
      </w:r>
      <w:r w:rsidR="00F02E54">
        <w:t xml:space="preserve">a </w:t>
      </w:r>
      <w:r>
        <w:t>mixed</w:t>
      </w:r>
      <w:r w:rsidRPr="004C118D">
        <w:t xml:space="preserve"> picture</w:t>
      </w:r>
      <w:r>
        <w:t>—</w:t>
      </w:r>
      <w:r w:rsidRPr="004C118D">
        <w:t xml:space="preserve">but </w:t>
      </w:r>
      <w:r>
        <w:t>it is</w:t>
      </w:r>
      <w:r w:rsidRPr="004C118D">
        <w:t xml:space="preserve"> much less good at scale</w:t>
      </w:r>
      <w:r w:rsidR="00F02E54">
        <w:t>-</w:t>
      </w:r>
      <w:r w:rsidRPr="004C118D">
        <w:t>up.</w:t>
      </w:r>
    </w:p>
    <w:p w:rsidR="00D70A86" w:rsidP="00D70A86">
      <w:pPr>
        <w:pStyle w:val="Answer"/>
      </w:pPr>
      <w:r w:rsidRPr="004C118D">
        <w:t>We are doing a range of work right across the system</w:t>
      </w:r>
      <w:r>
        <w:t>,</w:t>
      </w:r>
      <w:r w:rsidRPr="004C118D">
        <w:t xml:space="preserve"> so not just limited to our department but thinking about the R&amp;D end to innovate supporting packages for small businesses, and some of that will be working with the specific catapults</w:t>
      </w:r>
      <w:r w:rsidR="009A1EE7">
        <w:t>—</w:t>
      </w:r>
      <w:r w:rsidRPr="004C118D">
        <w:t>for example</w:t>
      </w:r>
      <w:r w:rsidR="009A1EE7">
        <w:t>,</w:t>
      </w:r>
      <w:r w:rsidRPr="004C118D">
        <w:t xml:space="preserve"> satellite applications</w:t>
      </w:r>
      <w:r>
        <w:t>. S</w:t>
      </w:r>
      <w:r w:rsidRPr="004C118D">
        <w:t xml:space="preserve">ome of it will be thinking about the sectors, and through the industrial strategy </w:t>
      </w:r>
      <w:r>
        <w:t>we will</w:t>
      </w:r>
      <w:r w:rsidRPr="004C118D">
        <w:t xml:space="preserve"> be thinking about what we need to do for space. </w:t>
      </w:r>
      <w:r>
        <w:t>We are</w:t>
      </w:r>
      <w:r w:rsidRPr="004C118D">
        <w:t xml:space="preserve"> looking at regulation, because we know </w:t>
      </w:r>
      <w:r>
        <w:t xml:space="preserve">that is </w:t>
      </w:r>
      <w:r w:rsidRPr="004C118D">
        <w:t>one of the issues, and if we can move faster from prototype to</w:t>
      </w:r>
      <w:r>
        <w:t xml:space="preserve"> </w:t>
      </w:r>
      <w:r w:rsidRPr="004C118D">
        <w:t xml:space="preserve">commercial operation that gives us an advantage that attracts some of the investment, hence the work </w:t>
      </w:r>
      <w:r>
        <w:t>we are</w:t>
      </w:r>
      <w:r w:rsidRPr="004C118D">
        <w:t xml:space="preserve"> doing on the regulatory review</w:t>
      </w:r>
      <w:r w:rsidR="009A1EE7">
        <w:t>—</w:t>
      </w:r>
      <w:r w:rsidRPr="004C118D">
        <w:t>the Regulatory Innovation Office.</w:t>
      </w:r>
    </w:p>
    <w:p w:rsidR="00D70A86" w:rsidP="00D70A86">
      <w:pPr>
        <w:pStyle w:val="Answer"/>
      </w:pPr>
      <w:r>
        <w:t>On a</w:t>
      </w:r>
      <w:r w:rsidRPr="004C118D">
        <w:t xml:space="preserve">ccess to finance more broadly, </w:t>
      </w:r>
      <w:r>
        <w:t>we are</w:t>
      </w:r>
      <w:r w:rsidRPr="004C118D">
        <w:t xml:space="preserve"> looking at how you have a proper path through the system</w:t>
      </w:r>
      <w:r w:rsidR="00AB703B">
        <w:t>—t</w:t>
      </w:r>
      <w:r w:rsidRPr="004C118D">
        <w:t xml:space="preserve">hinking about </w:t>
      </w:r>
      <w:r>
        <w:t>I</w:t>
      </w:r>
      <w:r w:rsidRPr="004C118D">
        <w:t>nnovate</w:t>
      </w:r>
      <w:r w:rsidR="00AB703B">
        <w:t>,</w:t>
      </w:r>
      <w:r w:rsidRPr="004C118D">
        <w:t xml:space="preserve"> through to the British Business Bank, the National Wealth Fund, the British Growth </w:t>
      </w:r>
      <w:r w:rsidRPr="004C118D">
        <w:t>Partnership</w:t>
      </w:r>
      <w:r>
        <w:t xml:space="preserve">. </w:t>
      </w:r>
      <w:r w:rsidR="009076D6">
        <w:t>We th</w:t>
      </w:r>
      <w:r w:rsidRPr="004C118D">
        <w:t xml:space="preserve">ink about all of that </w:t>
      </w:r>
      <w:r w:rsidRPr="004C118D">
        <w:t>and also</w:t>
      </w:r>
      <w:r>
        <w:t xml:space="preserve"> </w:t>
      </w:r>
      <w:r w:rsidRPr="004C118D">
        <w:t>recognis</w:t>
      </w:r>
      <w:r w:rsidR="009076D6">
        <w:t>e</w:t>
      </w:r>
      <w:r w:rsidRPr="004C118D">
        <w:t xml:space="preserve"> that grants matter</w:t>
      </w:r>
      <w:r>
        <w:t>—</w:t>
      </w:r>
      <w:r w:rsidRPr="004C118D">
        <w:t>of course they matter</w:t>
      </w:r>
      <w:r>
        <w:t>—</w:t>
      </w:r>
      <w:r w:rsidRPr="004C118D">
        <w:t xml:space="preserve">but we know from firms that </w:t>
      </w:r>
      <w:r>
        <w:t>it is</w:t>
      </w:r>
      <w:r w:rsidRPr="004C118D">
        <w:t xml:space="preserve"> the contracts, </w:t>
      </w:r>
      <w:r>
        <w:t>it is</w:t>
      </w:r>
      <w:r w:rsidRPr="004C118D">
        <w:t xml:space="preserve"> the procurements</w:t>
      </w:r>
      <w:r w:rsidR="009076D6">
        <w:t>,</w:t>
      </w:r>
      <w:r w:rsidRPr="004C118D">
        <w:t xml:space="preserve"> that are</w:t>
      </w:r>
      <w:r>
        <w:t xml:space="preserve"> </w:t>
      </w:r>
      <w:r w:rsidRPr="004C118D">
        <w:t>important.</w:t>
      </w:r>
    </w:p>
    <w:p w:rsidR="00D70A86" w:rsidP="00D70A86">
      <w:pPr>
        <w:pStyle w:val="Answer"/>
      </w:pPr>
      <w:r w:rsidRPr="004C118D">
        <w:t xml:space="preserve">The European Space Agency is an incredibly important part of that ecosystem, as Ian was saying earlier, because </w:t>
      </w:r>
      <w:r w:rsidR="0000260A">
        <w:t>it does</w:t>
      </w:r>
      <w:r w:rsidRPr="004C118D">
        <w:t xml:space="preserve"> give contracts,</w:t>
      </w:r>
      <w:r>
        <w:t xml:space="preserve"> </w:t>
      </w:r>
      <w:r w:rsidRPr="004C118D">
        <w:t xml:space="preserve">important ones, and we know from the companies that when </w:t>
      </w:r>
      <w:r>
        <w:t>you have</w:t>
      </w:r>
      <w:r w:rsidRPr="004C118D">
        <w:t xml:space="preserve"> a contract from</w:t>
      </w:r>
      <w:r w:rsidR="005F0DD3">
        <w:t xml:space="preserve"> the</w:t>
      </w:r>
      <w:r w:rsidRPr="004C118D">
        <w:t xml:space="preserve"> European Space Agency or </w:t>
      </w:r>
      <w:r>
        <w:t>G</w:t>
      </w:r>
      <w:r w:rsidRPr="004C118D">
        <w:t>overnment, that does make a real difference to your company</w:t>
      </w:r>
      <w:r>
        <w:t>’</w:t>
      </w:r>
      <w:r w:rsidRPr="004C118D">
        <w:t>s prospects and ability to attract investment.</w:t>
      </w:r>
    </w:p>
    <w:p w:rsidR="00D70A86" w:rsidP="00D70A86">
      <w:pPr>
        <w:pStyle w:val="Answer"/>
      </w:pPr>
      <w:r>
        <w:t>T</w:t>
      </w:r>
      <w:r w:rsidRPr="004C118D">
        <w:t>here</w:t>
      </w:r>
      <w:r>
        <w:t xml:space="preserve"> i</w:t>
      </w:r>
      <w:r w:rsidRPr="004C118D">
        <w:t xml:space="preserve">s a wider system that </w:t>
      </w:r>
      <w:r>
        <w:t>we are</w:t>
      </w:r>
      <w:r w:rsidRPr="004C118D">
        <w:t xml:space="preserve"> looking to try </w:t>
      </w:r>
      <w:r>
        <w:t xml:space="preserve">to </w:t>
      </w:r>
      <w:r w:rsidRPr="004C118D">
        <w:t xml:space="preserve">fix, but one of the very specific aims in the work </w:t>
      </w:r>
      <w:r>
        <w:t>we have</w:t>
      </w:r>
      <w:r w:rsidRPr="004C118D">
        <w:t xml:space="preserve"> been doing on space is a better end-to-end approach for space specifically, as I say, through </w:t>
      </w:r>
      <w:r w:rsidR="00527270">
        <w:t>c</w:t>
      </w:r>
      <w:r w:rsidRPr="004C118D">
        <w:t xml:space="preserve">atapult, </w:t>
      </w:r>
      <w:r w:rsidR="00BE4944">
        <w:t xml:space="preserve">and </w:t>
      </w:r>
      <w:r w:rsidRPr="004C118D">
        <w:t xml:space="preserve">through some of the work with ESA. Do you want to say a bit more about what </w:t>
      </w:r>
      <w:r>
        <w:t>we are</w:t>
      </w:r>
      <w:r w:rsidRPr="004C118D">
        <w:t xml:space="preserve"> doing with that?</w:t>
      </w:r>
    </w:p>
    <w:p w:rsidR="00D70A86" w:rsidP="00D70A86">
      <w:pPr>
        <w:pStyle w:val="Answer"/>
      </w:pPr>
      <w:sdt>
        <w:sdtPr>
          <w:alias w:val="Witness"/>
          <w:id w:val="1555421860"/>
          <w:placeholder>
            <w:docPart w:val="5B5FCB0E54A9440CB48111FD61502A27"/>
          </w:placeholder>
          <w:richText/>
        </w:sdtPr>
        <w:sdtContent>
          <w:r w:rsidRPr="00437967">
            <w:rPr>
              <w:b/>
              <w:i/>
            </w:rPr>
            <w:t>Ian Bishop:</w:t>
          </w:r>
        </w:sdtContent>
      </w:sdt>
      <w:r>
        <w:t xml:space="preserve"> </w:t>
      </w:r>
      <w:r w:rsidRPr="004C118D">
        <w:t>Yes</w:t>
      </w:r>
      <w:r w:rsidR="00BE4944">
        <w:t>. O</w:t>
      </w:r>
      <w:r w:rsidRPr="004C118D">
        <w:t xml:space="preserve">ne of the other things </w:t>
      </w:r>
      <w:r>
        <w:t>we are</w:t>
      </w:r>
      <w:r w:rsidRPr="004C118D">
        <w:t xml:space="preserve"> looking at as well is engaging with </w:t>
      </w:r>
      <w:r>
        <w:t xml:space="preserve">the </w:t>
      </w:r>
      <w:r w:rsidRPr="004C118D">
        <w:t>Department for Business and Trade and the Treasury on how to use the industrial strategy and the opportunities relating to that, the different levers we can pull to help</w:t>
      </w:r>
      <w:r>
        <w:t xml:space="preserve"> </w:t>
      </w:r>
      <w:r w:rsidRPr="004C118D">
        <w:t xml:space="preserve">create an end-to-end offer for British businesses. Alex already talked a bit about the </w:t>
      </w:r>
      <w:r>
        <w:t>ESA</w:t>
      </w:r>
      <w:r w:rsidRPr="004C118D">
        <w:t xml:space="preserve"> contracting and the ability to</w:t>
      </w:r>
      <w:r>
        <w:t xml:space="preserve"> </w:t>
      </w:r>
      <w:r w:rsidRPr="004C118D">
        <w:t>leverage more investments and</w:t>
      </w:r>
      <w:r>
        <w:t xml:space="preserve"> </w:t>
      </w:r>
      <w:r w:rsidRPr="004C118D">
        <w:t>grow through that way.</w:t>
      </w:r>
    </w:p>
    <w:p w:rsidR="00D70A86" w:rsidP="00D70A86">
      <w:pPr>
        <w:pStyle w:val="Answer"/>
      </w:pPr>
      <w:r w:rsidRPr="004C118D">
        <w:t xml:space="preserve">Work on </w:t>
      </w:r>
      <w:r>
        <w:t xml:space="preserve">the </w:t>
      </w:r>
      <w:r w:rsidRPr="004C118D">
        <w:t>regulatory review will make it easier and cheaper to do business and get products to market</w:t>
      </w:r>
      <w:r w:rsidR="003131C8">
        <w:t xml:space="preserve">, </w:t>
      </w:r>
      <w:r w:rsidRPr="004C118D">
        <w:t>reducing those overheads and costs there</w:t>
      </w:r>
      <w:r w:rsidR="003131C8">
        <w:t>, I think.</w:t>
      </w:r>
      <w:r w:rsidRPr="004C118D">
        <w:t xml:space="preserve"> I also believe Paul </w:t>
      </w:r>
      <w:r w:rsidR="00A512DD">
        <w:t>and Lord Willetts</w:t>
      </w:r>
      <w:r>
        <w:t xml:space="preserve"> </w:t>
      </w:r>
      <w:r w:rsidRPr="004C118D">
        <w:t>talked a little bit about the unlocking space program</w:t>
      </w:r>
      <w:r>
        <w:t>me</w:t>
      </w:r>
      <w:r w:rsidRPr="004C118D">
        <w:t xml:space="preserve">s. How do we create the actual market for these space products? </w:t>
      </w:r>
      <w:r>
        <w:t>It is</w:t>
      </w:r>
      <w:r w:rsidRPr="004C118D">
        <w:t xml:space="preserve"> not just about </w:t>
      </w:r>
      <w:r>
        <w:t>g</w:t>
      </w:r>
      <w:r w:rsidRPr="004C118D">
        <w:t>overnment procurement. How do we create the customers out there for different services and applications?</w:t>
      </w:r>
    </w:p>
    <w:p w:rsidR="00D70A86" w:rsidP="00D70A86">
      <w:pPr>
        <w:pStyle w:val="Answer"/>
      </w:pPr>
      <w:r w:rsidRPr="004C118D">
        <w:t xml:space="preserve">The other thing </w:t>
      </w:r>
      <w:r>
        <w:t xml:space="preserve">we are </w:t>
      </w:r>
      <w:r w:rsidRPr="004C118D">
        <w:t>looking forward to</w:t>
      </w:r>
      <w:r w:rsidR="00F70625">
        <w:t>—</w:t>
      </w:r>
      <w:r w:rsidRPr="004C118D">
        <w:t>this goes back to the spending review point and what comes out after that</w:t>
      </w:r>
      <w:r w:rsidR="00F70625">
        <w:t>—</w:t>
      </w:r>
      <w:r w:rsidRPr="004C118D">
        <w:t>is</w:t>
      </w:r>
      <w:r w:rsidR="00F70625">
        <w:t>:</w:t>
      </w:r>
      <w:r w:rsidRPr="004C118D">
        <w:t xml:space="preserve"> how do we</w:t>
      </w:r>
      <w:r>
        <w:t>,</w:t>
      </w:r>
      <w:r w:rsidRPr="004C118D">
        <w:t xml:space="preserve"> as </w:t>
      </w:r>
      <w:r>
        <w:t>G</w:t>
      </w:r>
      <w:r w:rsidRPr="004C118D">
        <w:t>overnment</w:t>
      </w:r>
      <w:r>
        <w:t>,</w:t>
      </w:r>
      <w:r w:rsidRPr="004C118D">
        <w:t xml:space="preserve"> send a</w:t>
      </w:r>
      <w:r>
        <w:t xml:space="preserve"> </w:t>
      </w:r>
      <w:r w:rsidRPr="004C118D">
        <w:t xml:space="preserve">clear demand signal? </w:t>
      </w:r>
      <w:r>
        <w:t>B</w:t>
      </w:r>
      <w:r w:rsidRPr="004C118D">
        <w:t xml:space="preserve">y setting our capability goals, how </w:t>
      </w:r>
      <w:r>
        <w:t>will</w:t>
      </w:r>
      <w:r w:rsidR="00F70625">
        <w:t xml:space="preserve"> we</w:t>
      </w:r>
      <w:r w:rsidRPr="004C118D">
        <w:t xml:space="preserve"> achieve them</w:t>
      </w:r>
      <w:r w:rsidR="00F70625">
        <w:t>?</w:t>
      </w:r>
      <w:r w:rsidRPr="004C118D">
        <w:t xml:space="preserve"> </w:t>
      </w:r>
      <w:r>
        <w:t>T</w:t>
      </w:r>
      <w:r w:rsidRPr="004C118D">
        <w:t xml:space="preserve">hat will give businesses and </w:t>
      </w:r>
      <w:r w:rsidRPr="004C118D">
        <w:t>investors</w:t>
      </w:r>
      <w:r w:rsidRPr="004C118D">
        <w:t xml:space="preserve"> confidence as to where </w:t>
      </w:r>
      <w:r>
        <w:t>we are</w:t>
      </w:r>
      <w:r w:rsidRPr="004C118D">
        <w:t xml:space="preserve"> going and</w:t>
      </w:r>
      <w:r>
        <w:t xml:space="preserve"> </w:t>
      </w:r>
      <w:r w:rsidRPr="004C118D">
        <w:t>then help lead on to that procurement and contracts.</w:t>
      </w:r>
    </w:p>
    <w:p w:rsidR="00D70A86" w:rsidP="00D70A86">
      <w:pPr>
        <w:pStyle w:val="Answer"/>
      </w:pPr>
      <w:sdt>
        <w:sdtPr>
          <w:alias w:val="Witness"/>
          <w:id w:val="915665143"/>
          <w:placeholder>
            <w:docPart w:val="5B5FCB0E54A9440CB48111FD61502A27"/>
          </w:placeholder>
          <w:richText/>
        </w:sdtPr>
        <w:sdtContent>
          <w:r w:rsidRPr="00437967">
            <w:rPr>
              <w:b/>
              <w:i/>
            </w:rPr>
            <w:t>Alexandra Jones:</w:t>
          </w:r>
        </w:sdtContent>
      </w:sdt>
      <w:r>
        <w:t xml:space="preserve"> </w:t>
      </w:r>
      <w:r w:rsidR="009E649C">
        <w:t>I j</w:t>
      </w:r>
      <w:r w:rsidRPr="004C118D">
        <w:t>ust</w:t>
      </w:r>
      <w:r w:rsidR="009E649C">
        <w:t xml:space="preserve"> want to</w:t>
      </w:r>
      <w:r w:rsidRPr="004C118D">
        <w:t xml:space="preserve"> build on your points about the market for space services</w:t>
      </w:r>
      <w:r w:rsidR="009E649C">
        <w:t>. T</w:t>
      </w:r>
      <w:r w:rsidRPr="004C118D">
        <w:t>hat</w:t>
      </w:r>
      <w:r>
        <w:t xml:space="preserve"> </w:t>
      </w:r>
      <w:r w:rsidRPr="004C118D">
        <w:t>is a</w:t>
      </w:r>
      <w:r>
        <w:t xml:space="preserve">n </w:t>
      </w:r>
      <w:r w:rsidRPr="004C118D">
        <w:t>important part of this because</w:t>
      </w:r>
      <w:r w:rsidR="009E649C">
        <w:t>,</w:t>
      </w:r>
      <w:r w:rsidRPr="004C118D">
        <w:t xml:space="preserve"> when you look at the sector, it grows and there are specific areas we can do to invest in that</w:t>
      </w:r>
      <w:r w:rsidR="009E649C">
        <w:t>—</w:t>
      </w:r>
      <w:r w:rsidRPr="004C118D">
        <w:t>not just the regulation and the grants and the procurement, but</w:t>
      </w:r>
      <w:r>
        <w:t xml:space="preserve"> </w:t>
      </w:r>
      <w:r w:rsidRPr="004C118D">
        <w:t>space services support so many sectors</w:t>
      </w:r>
      <w:r>
        <w:t>. I</w:t>
      </w:r>
      <w:r w:rsidRPr="004C118D">
        <w:t>f we can move more quickly on things like regulation, then we have an opportunity in financial services</w:t>
      </w:r>
      <w:r>
        <w:t>,</w:t>
      </w:r>
      <w:r w:rsidRPr="004C118D">
        <w:t xml:space="preserve"> for example</w:t>
      </w:r>
      <w:r>
        <w:t>,</w:t>
      </w:r>
      <w:r w:rsidRPr="004C118D">
        <w:t xml:space="preserve"> to think about insurance or other products where again we can have a world</w:t>
      </w:r>
      <w:r w:rsidR="009E649C">
        <w:t>-</w:t>
      </w:r>
      <w:r w:rsidRPr="004C118D">
        <w:t>leading edge.</w:t>
      </w:r>
    </w:p>
    <w:p w:rsidR="00D70A86" w:rsidP="00D70A86">
      <w:pPr>
        <w:pStyle w:val="Answer"/>
      </w:pPr>
      <w:r>
        <w:t xml:space="preserve">We are </w:t>
      </w:r>
      <w:r w:rsidRPr="004C118D">
        <w:t xml:space="preserve">thinking about not just space as a specific sector, but raising the awareness of quite how much it supports other sectors and therefore creating some of that demand. I think </w:t>
      </w:r>
      <w:r>
        <w:t>that is</w:t>
      </w:r>
      <w:r w:rsidRPr="004C118D">
        <w:t xml:space="preserve"> something </w:t>
      </w:r>
      <w:r>
        <w:t>we are</w:t>
      </w:r>
      <w:r w:rsidRPr="004C118D">
        <w:t xml:space="preserve"> very keen </w:t>
      </w:r>
      <w:r w:rsidR="000B30F7">
        <w:t xml:space="preserve">on </w:t>
      </w:r>
      <w:r w:rsidRPr="004C118D">
        <w:t xml:space="preserve">as we go through. </w:t>
      </w:r>
      <w:r>
        <w:t>People do not</w:t>
      </w:r>
      <w:r w:rsidRPr="004C118D">
        <w:t xml:space="preserve"> fully realise</w:t>
      </w:r>
      <w:r>
        <w:t>,</w:t>
      </w:r>
      <w:r w:rsidRPr="004C118D">
        <w:t xml:space="preserve"> until you start to talk about the resilience points, quite what would happen if you </w:t>
      </w:r>
      <w:r>
        <w:t>did not</w:t>
      </w:r>
      <w:r w:rsidRPr="004C118D">
        <w:t xml:space="preserve"> have this, but also the opportunities </w:t>
      </w:r>
      <w:r>
        <w:t>you have</w:t>
      </w:r>
      <w:r w:rsidR="00026533">
        <w:t>—</w:t>
      </w:r>
      <w:r w:rsidRPr="004C118D">
        <w:t>through Earth Observation</w:t>
      </w:r>
      <w:r w:rsidR="00026533">
        <w:t xml:space="preserve"> and</w:t>
      </w:r>
      <w:r w:rsidRPr="004C118D">
        <w:t xml:space="preserve"> through other services to</w:t>
      </w:r>
      <w:r>
        <w:t xml:space="preserve"> </w:t>
      </w:r>
      <w:r w:rsidRPr="004C118D">
        <w:t>change the way you do business.</w:t>
      </w:r>
    </w:p>
    <w:p w:rsidR="00D70A86" w:rsidP="00D70A86">
      <w:pPr>
        <w:pStyle w:val="Remark"/>
      </w:pPr>
      <w:sdt>
        <w:sdtPr>
          <w:alias w:val="Member"/>
          <w:tag w:val="&lt;Member mnisId='2155' dodsId='26505'&gt;"/>
          <w:id w:val="-280887687"/>
          <w:placeholder>
            <w:docPart w:val="5B5FCB0E54A9440CB48111FD61502A27"/>
          </w:placeholder>
          <w:richText/>
        </w:sdtPr>
        <w:sdtContent>
          <w:r w:rsidRPr="00C93AE3">
            <w:rPr>
              <w:b/>
            </w:rPr>
            <w:t>Lord St John of Bletso:</w:t>
          </w:r>
        </w:sdtContent>
      </w:sdt>
      <w:r>
        <w:t xml:space="preserve"> </w:t>
      </w:r>
      <w:r w:rsidRPr="004C118D">
        <w:t>Could I just ask one very brief supplementary question about a drill</w:t>
      </w:r>
      <w:r w:rsidR="006A3678">
        <w:t>-</w:t>
      </w:r>
      <w:r w:rsidRPr="004C118D">
        <w:t>down on skills development</w:t>
      </w:r>
      <w:r w:rsidR="004138F0">
        <w:t>,</w:t>
      </w:r>
      <w:r w:rsidRPr="004C118D">
        <w:t xml:space="preserve"> with training education programmes to build a skilled workforce capable of supporting the growing space industry</w:t>
      </w:r>
      <w:r>
        <w:t xml:space="preserve">? </w:t>
      </w:r>
      <w:r w:rsidR="006A3678">
        <w:t>S</w:t>
      </w:r>
      <w:r w:rsidRPr="004C118D">
        <w:t>kills are</w:t>
      </w:r>
      <w:r>
        <w:t xml:space="preserve"> </w:t>
      </w:r>
      <w:r w:rsidRPr="004C118D">
        <w:t>going to be a key for small growing businesses. Getting that skills base is a major challenge.</w:t>
      </w:r>
    </w:p>
    <w:p w:rsidR="00D70A86" w:rsidP="00D70A86">
      <w:pPr>
        <w:pStyle w:val="Answer"/>
      </w:pPr>
      <w:sdt>
        <w:sdtPr>
          <w:alias w:val="Witness"/>
          <w:id w:val="408197738"/>
          <w:placeholder>
            <w:docPart w:val="5B5FCB0E54A9440CB48111FD61502A27"/>
          </w:placeholder>
          <w:richText/>
        </w:sdtPr>
        <w:sdtContent>
          <w:r w:rsidRPr="00781A8D">
            <w:rPr>
              <w:b/>
              <w:i/>
            </w:rPr>
            <w:t>Alexandra Jones:</w:t>
          </w:r>
        </w:sdtContent>
      </w:sdt>
      <w:r>
        <w:t xml:space="preserve"> </w:t>
      </w:r>
      <w:r w:rsidRPr="004C118D">
        <w:t xml:space="preserve">Absolutely. In fact, we published findings from a 2023 space sector skills survey back in September </w:t>
      </w:r>
      <w:r>
        <w:t>20</w:t>
      </w:r>
      <w:r w:rsidRPr="004C118D">
        <w:t xml:space="preserve">23. </w:t>
      </w:r>
      <w:r>
        <w:t>S</w:t>
      </w:r>
      <w:r w:rsidRPr="004C118D">
        <w:t>ome of the points there very much echo that</w:t>
      </w:r>
      <w:r w:rsidR="00BD4286">
        <w:t>—t</w:t>
      </w:r>
      <w:r w:rsidRPr="004C118D">
        <w:t xml:space="preserve">he importance of a strong skills base on AI, on data, software engineering, systems engineering, </w:t>
      </w:r>
      <w:r w:rsidR="00BD4286">
        <w:t xml:space="preserve">and </w:t>
      </w:r>
      <w:r w:rsidRPr="004C118D">
        <w:t>wider technical roles as well as the very specific highly</w:t>
      </w:r>
      <w:r>
        <w:t>-</w:t>
      </w:r>
      <w:r w:rsidRPr="004C118D">
        <w:t>specialised space capability.</w:t>
      </w:r>
    </w:p>
    <w:p w:rsidR="00D70A86" w:rsidP="00D70A86">
      <w:pPr>
        <w:pStyle w:val="Answer"/>
      </w:pPr>
      <w:r>
        <w:t>T</w:t>
      </w:r>
      <w:r w:rsidRPr="004C118D">
        <w:t xml:space="preserve">he </w:t>
      </w:r>
      <w:r w:rsidRPr="004C118D" w:rsidR="00C3080B">
        <w:t>space agency</w:t>
      </w:r>
      <w:r w:rsidRPr="004C118D">
        <w:t xml:space="preserve">, and they may have spoken a bit about this, have committed nearly </w:t>
      </w:r>
      <w:r>
        <w:t>£</w:t>
      </w:r>
      <w:r w:rsidRPr="004C118D">
        <w:t>20 million to education, outreach and workforce projects since 2022. They</w:t>
      </w:r>
      <w:r>
        <w:t xml:space="preserve"> a</w:t>
      </w:r>
      <w:r w:rsidRPr="004C118D">
        <w:t xml:space="preserve">re working with </w:t>
      </w:r>
      <w:r w:rsidRPr="004C118D">
        <w:t>a number of</w:t>
      </w:r>
      <w:r w:rsidRPr="004C118D">
        <w:t xml:space="preserve"> businesses, looking at teacher development</w:t>
      </w:r>
      <w:r w:rsidR="00101C35">
        <w:t xml:space="preserve"> and</w:t>
      </w:r>
      <w:r w:rsidRPr="004C118D">
        <w:t xml:space="preserve"> student competitions, </w:t>
      </w:r>
      <w:r w:rsidR="00291465">
        <w:t xml:space="preserve">and </w:t>
      </w:r>
      <w:r w:rsidRPr="004C118D">
        <w:t xml:space="preserve">delivering conferences for careers through the National Space Academy. </w:t>
      </w:r>
      <w:r>
        <w:t>T</w:t>
      </w:r>
      <w:r w:rsidRPr="004C118D">
        <w:t>hey</w:t>
      </w:r>
      <w:r>
        <w:t xml:space="preserve"> hav</w:t>
      </w:r>
      <w:r w:rsidRPr="004C118D">
        <w:t>e three portfolios</w:t>
      </w:r>
      <w:r>
        <w:t>:</w:t>
      </w:r>
      <w:r w:rsidRPr="004C118D">
        <w:t xml:space="preserve"> Space to Inspire, Space to Learn and Skills for Space</w:t>
      </w:r>
      <w:r>
        <w:t>. T</w:t>
      </w:r>
      <w:r w:rsidRPr="004C118D">
        <w:t>hey</w:t>
      </w:r>
      <w:r>
        <w:t xml:space="preserve"> a</w:t>
      </w:r>
      <w:r w:rsidRPr="004C118D">
        <w:t xml:space="preserve">re trying to work through the pipeline, as well as the </w:t>
      </w:r>
      <w:r w:rsidRPr="004C118D">
        <w:t>particular skills</w:t>
      </w:r>
      <w:r w:rsidRPr="004C118D">
        <w:t>, which, as you will know well, are not just the very specific skills for the space sector, but</w:t>
      </w:r>
      <w:r>
        <w:t xml:space="preserve"> </w:t>
      </w:r>
      <w:r w:rsidRPr="004C118D">
        <w:t xml:space="preserve">the more general skills that we know that </w:t>
      </w:r>
      <w:r>
        <w:t>we are</w:t>
      </w:r>
      <w:r w:rsidRPr="004C118D">
        <w:t xml:space="preserve"> going to need</w:t>
      </w:r>
      <w:r w:rsidR="009E2A52">
        <w:t xml:space="preserve"> for </w:t>
      </w:r>
      <w:r w:rsidRPr="004C118D" w:rsidR="009E2A52">
        <w:t>AI data software</w:t>
      </w:r>
      <w:r w:rsidRPr="004C118D">
        <w:t xml:space="preserve">. </w:t>
      </w:r>
      <w:r>
        <w:t>There is</w:t>
      </w:r>
      <w:r w:rsidRPr="004C118D">
        <w:t xml:space="preserve"> more to do, but I think </w:t>
      </w:r>
      <w:r>
        <w:t>that has</w:t>
      </w:r>
      <w:r w:rsidRPr="004C118D">
        <w:t xml:space="preserve"> certainly</w:t>
      </w:r>
      <w:r w:rsidR="009E2A52">
        <w:t xml:space="preserve"> been</w:t>
      </w:r>
      <w:r w:rsidRPr="004C118D">
        <w:t xml:space="preserve"> identified as a priority and </w:t>
      </w:r>
      <w:r>
        <w:t>we are</w:t>
      </w:r>
      <w:r w:rsidRPr="004C118D">
        <w:t xml:space="preserve"> investing.</w:t>
      </w:r>
    </w:p>
    <w:p w:rsidR="00D70A86" w:rsidP="00D70A86">
      <w:pPr>
        <w:pStyle w:val="Remark"/>
      </w:pPr>
      <w:sdt>
        <w:sdtPr>
          <w:alias w:val="Member"/>
          <w:tag w:val="&lt;Member mnisId='2500' dodsId='26718'&gt;"/>
          <w:id w:val="724872557"/>
          <w:placeholder>
            <w:docPart w:val="5B5FCB0E54A9440CB48111FD61502A27"/>
          </w:placeholder>
          <w:richText/>
        </w:sdtPr>
        <w:sdtContent>
          <w:r w:rsidRPr="00C93AE3">
            <w:rPr>
              <w:b/>
            </w:rPr>
            <w:t>The Chair:</w:t>
          </w:r>
        </w:sdtContent>
      </w:sdt>
      <w:r>
        <w:t xml:space="preserve"> I</w:t>
      </w:r>
      <w:r w:rsidRPr="004C118D">
        <w:t xml:space="preserve">f the </w:t>
      </w:r>
      <w:r>
        <w:t>G</w:t>
      </w:r>
      <w:r w:rsidRPr="004C118D">
        <w:t xml:space="preserve">overnment </w:t>
      </w:r>
      <w:r>
        <w:t>are</w:t>
      </w:r>
      <w:r w:rsidRPr="004C118D">
        <w:t xml:space="preserve"> thinking about whether to make the transition from being a grant funder to a customer for space firms, notwithstanding the spending review and all of that</w:t>
      </w:r>
      <w:r>
        <w:t>, i</w:t>
      </w:r>
      <w:r w:rsidRPr="004C118D">
        <w:t xml:space="preserve">s that the plan? </w:t>
      </w:r>
      <w:r>
        <w:t>I</w:t>
      </w:r>
      <w:r w:rsidRPr="004C118D">
        <w:t>f it is the plan, how would that work without additional funding? Or is that about cross-cutting and the opportunities across departments?</w:t>
      </w:r>
    </w:p>
    <w:p w:rsidR="00D70A86" w:rsidP="00D70A86">
      <w:pPr>
        <w:pStyle w:val="Answer"/>
      </w:pPr>
      <w:sdt>
        <w:sdtPr>
          <w:alias w:val="Witness"/>
          <w:id w:val="-1235550968"/>
          <w:placeholder>
            <w:docPart w:val="5B5FCB0E54A9440CB48111FD61502A27"/>
          </w:placeholder>
          <w:richText/>
        </w:sdtPr>
        <w:sdtContent>
          <w:r w:rsidRPr="000D61B8">
            <w:rPr>
              <w:b/>
              <w:i/>
            </w:rPr>
            <w:t>Alexandra Jones:</w:t>
          </w:r>
        </w:sdtContent>
      </w:sdt>
      <w:r>
        <w:t xml:space="preserve"> </w:t>
      </w:r>
      <w:r w:rsidRPr="004C118D">
        <w:t xml:space="preserve">I think </w:t>
      </w:r>
      <w:r>
        <w:t>that is</w:t>
      </w:r>
      <w:r w:rsidRPr="004C118D">
        <w:t xml:space="preserve"> exactly the question </w:t>
      </w:r>
      <w:r>
        <w:t>we are</w:t>
      </w:r>
      <w:r w:rsidRPr="004C118D">
        <w:t xml:space="preserve"> looking at in all sectors. How do we think about a proper system that pulls you through from the very early innovations all the way through to some of the contracts we know matter</w:t>
      </w:r>
      <w:r w:rsidR="00374741">
        <w:t>?</w:t>
      </w:r>
      <w:r w:rsidRPr="004C118D">
        <w:t xml:space="preserve"> </w:t>
      </w:r>
      <w:r w:rsidR="00374741">
        <w:t>There are s</w:t>
      </w:r>
      <w:r w:rsidRPr="004C118D">
        <w:t>ome ways you can do that</w:t>
      </w:r>
      <w:r w:rsidR="00374741">
        <w:t>. W</w:t>
      </w:r>
      <w:r>
        <w:t>e have</w:t>
      </w:r>
      <w:r w:rsidRPr="004C118D">
        <w:t xml:space="preserve"> the Procurement Act</w:t>
      </w:r>
      <w:r w:rsidR="003414C0">
        <w:t xml:space="preserve">, which </w:t>
      </w:r>
      <w:r w:rsidRPr="004C118D">
        <w:t>came into force last month and lets us set clear strategic directions for procurement</w:t>
      </w:r>
      <w:r w:rsidR="003414C0">
        <w:t xml:space="preserve">. It </w:t>
      </w:r>
      <w:r w:rsidRPr="004C118D">
        <w:t>gives a bit more flexibility for procurers as well to use commercial skills to get the desired outcome</w:t>
      </w:r>
      <w:r>
        <w:t>. W</w:t>
      </w:r>
      <w:r w:rsidRPr="004C118D">
        <w:t xml:space="preserve">e know that when you </w:t>
      </w:r>
      <w:r>
        <w:t>do not</w:t>
      </w:r>
      <w:r w:rsidRPr="004C118D">
        <w:t xml:space="preserve"> </w:t>
      </w:r>
      <w:r w:rsidRPr="004C118D">
        <w:t>overspecify</w:t>
      </w:r>
      <w:r w:rsidRPr="004C118D">
        <w:t xml:space="preserve"> the </w:t>
      </w:r>
      <w:r w:rsidRPr="004C118D">
        <w:t>solution</w:t>
      </w:r>
      <w:r w:rsidRPr="004C118D">
        <w:t xml:space="preserve"> but you set out the problem, you get better results from some of this</w:t>
      </w:r>
      <w:r>
        <w:t>. T</w:t>
      </w:r>
      <w:r w:rsidRPr="004C118D">
        <w:t>hat will help.</w:t>
      </w:r>
    </w:p>
    <w:p w:rsidR="00D70A86" w:rsidP="00D70A86">
      <w:pPr>
        <w:pStyle w:val="Answer"/>
      </w:pPr>
      <w:r>
        <w:t>DSIT</w:t>
      </w:r>
      <w:r w:rsidRPr="004C118D">
        <w:t xml:space="preserve"> and the Cabinet Office have set up a new commercial innovation hub to trial some of the new approaches to service design and procurement, and then there are reforms and changes happening in individual departments, including in M</w:t>
      </w:r>
      <w:r>
        <w:t>o</w:t>
      </w:r>
      <w:r w:rsidRPr="004C118D">
        <w:t xml:space="preserve">D. </w:t>
      </w:r>
      <w:r>
        <w:t>F</w:t>
      </w:r>
      <w:r w:rsidRPr="004C118D">
        <w:t xml:space="preserve">or some of those, </w:t>
      </w:r>
      <w:r>
        <w:t>it is</w:t>
      </w:r>
      <w:r w:rsidRPr="004C118D">
        <w:t xml:space="preserve"> about using existing funding in a different way. </w:t>
      </w:r>
      <w:r>
        <w:t>R</w:t>
      </w:r>
      <w:r w:rsidRPr="004C118D">
        <w:t xml:space="preserve">ecognising the importance of contracts, </w:t>
      </w:r>
      <w:r>
        <w:t>we are</w:t>
      </w:r>
      <w:r w:rsidRPr="004C118D">
        <w:t xml:space="preserve"> </w:t>
      </w:r>
      <w:r w:rsidRPr="004C118D">
        <w:t>thinking about also just what</w:t>
      </w:r>
      <w:r>
        <w:t xml:space="preserve"> i</w:t>
      </w:r>
      <w:r w:rsidRPr="004C118D">
        <w:t>s the balance of grants and procurement in the system.</w:t>
      </w:r>
    </w:p>
    <w:p w:rsidR="00D70A86" w:rsidP="00D70A86">
      <w:pPr>
        <w:pStyle w:val="Answer"/>
      </w:pPr>
      <w:r>
        <w:t>A</w:t>
      </w:r>
      <w:r w:rsidRPr="004C118D">
        <w:t xml:space="preserve">gain, </w:t>
      </w:r>
      <w:r>
        <w:t>that is</w:t>
      </w:r>
      <w:r w:rsidRPr="004C118D">
        <w:t xml:space="preserve"> why ESA is such an important partner in this, but we can also look at some of our domestic programmes and think about the balance there. </w:t>
      </w:r>
      <w:r>
        <w:t>W</w:t>
      </w:r>
      <w:r w:rsidRPr="004C118D">
        <w:t xml:space="preserve">e know the fiscal environment, so </w:t>
      </w:r>
      <w:r>
        <w:t>we are</w:t>
      </w:r>
      <w:r w:rsidRPr="004C118D">
        <w:t xml:space="preserve"> thinking about both how can you use these new reforms to do things a bit differently with existing funding, and then what</w:t>
      </w:r>
      <w:r>
        <w:t xml:space="preserve"> i</w:t>
      </w:r>
      <w:r w:rsidRPr="004C118D">
        <w:t>s the balance across the system</w:t>
      </w:r>
      <w:r>
        <w:t xml:space="preserve">. I do not know </w:t>
      </w:r>
      <w:r w:rsidRPr="004C118D">
        <w:t>if you want to add anything.</w:t>
      </w:r>
    </w:p>
    <w:p w:rsidR="00D70A86" w:rsidP="00D70A86">
      <w:pPr>
        <w:pStyle w:val="Answer"/>
      </w:pPr>
      <w:sdt>
        <w:sdtPr>
          <w:alias w:val="Witness"/>
          <w:id w:val="746228465"/>
          <w:placeholder>
            <w:docPart w:val="5B5FCB0E54A9440CB48111FD61502A27"/>
          </w:placeholder>
          <w:richText/>
        </w:sdtPr>
        <w:sdtContent>
          <w:r w:rsidRPr="000D61B8">
            <w:rPr>
              <w:b/>
              <w:i/>
            </w:rPr>
            <w:t>Ian Bishop:</w:t>
          </w:r>
        </w:sdtContent>
      </w:sdt>
      <w:r>
        <w:t xml:space="preserve"> </w:t>
      </w:r>
      <w:r w:rsidRPr="004C118D">
        <w:t xml:space="preserve">No, I think </w:t>
      </w:r>
      <w:r>
        <w:t>t</w:t>
      </w:r>
      <w:r w:rsidRPr="004C118D">
        <w:t xml:space="preserve">hat point </w:t>
      </w:r>
      <w:r>
        <w:t>is</w:t>
      </w:r>
      <w:r w:rsidRPr="004C118D">
        <w:t xml:space="preserve"> about using the money correctly</w:t>
      </w:r>
      <w:r>
        <w:t xml:space="preserve"> or</w:t>
      </w:r>
      <w:r w:rsidRPr="004C118D">
        <w:t xml:space="preserve"> as well as we can, not necessarily always asking for more.</w:t>
      </w:r>
    </w:p>
    <w:p w:rsidR="00D70A86" w:rsidP="00D70A86">
      <w:pPr>
        <w:pStyle w:val="Question"/>
      </w:pPr>
      <w:sdt>
        <w:sdtPr>
          <w:alias w:val="Member"/>
          <w:tag w:val="&lt;Member mnisId='4335' dodsId='107212'&gt;"/>
          <w:id w:val="-897116720"/>
          <w:placeholder>
            <w:docPart w:val="5B5FCB0E54A9440CB48111FD61502A27"/>
          </w:placeholder>
          <w:richText/>
        </w:sdtPr>
        <w:sdtContent>
          <w:r w:rsidRPr="00B07BC8">
            <w:rPr>
              <w:rFonts w:eastAsia="Calibri"/>
              <w:b/>
            </w:rPr>
            <w:t>Baroness Stowell of Beeston</w:t>
          </w:r>
          <w:r w:rsidRPr="00C548C9">
            <w:rPr>
              <w:b/>
            </w:rPr>
            <w:t>:</w:t>
          </w:r>
        </w:sdtContent>
      </w:sdt>
      <w:r>
        <w:t xml:space="preserve"> </w:t>
      </w:r>
      <w:r w:rsidRPr="004C118D">
        <w:t>Can I ask about the NAO</w:t>
      </w:r>
      <w:r>
        <w:t>’</w:t>
      </w:r>
      <w:r w:rsidRPr="004C118D">
        <w:t xml:space="preserve">s assessment that the </w:t>
      </w:r>
      <w:r w:rsidRPr="004C118D" w:rsidR="00015317">
        <w:t xml:space="preserve">space agency </w:t>
      </w:r>
      <w:r w:rsidRPr="004C118D">
        <w:t>has more work underway than it has funding for</w:t>
      </w:r>
      <w:r w:rsidR="00EA66D4">
        <w:t>?</w:t>
      </w:r>
      <w:r>
        <w:t xml:space="preserve"> I would</w:t>
      </w:r>
      <w:r w:rsidRPr="004C118D">
        <w:t xml:space="preserve"> be grateful to know</w:t>
      </w:r>
      <w:r>
        <w:t xml:space="preserve"> </w:t>
      </w:r>
      <w:r w:rsidRPr="004C118D">
        <w:t>whether or not</w:t>
      </w:r>
      <w:r w:rsidRPr="004C118D">
        <w:t xml:space="preserve"> you think they</w:t>
      </w:r>
      <w:r>
        <w:t xml:space="preserve"> a</w:t>
      </w:r>
      <w:r w:rsidRPr="004C118D">
        <w:t>re going to get increased funding</w:t>
      </w:r>
      <w:r w:rsidR="00EA66D4">
        <w:t>,</w:t>
      </w:r>
      <w:r w:rsidRPr="004C118D">
        <w:t xml:space="preserve"> and if they can</w:t>
      </w:r>
      <w:r>
        <w:t>no</w:t>
      </w:r>
      <w:r w:rsidRPr="004C118D">
        <w:t>t</w:t>
      </w:r>
      <w:r w:rsidR="00EA66D4">
        <w:t xml:space="preserve"> </w:t>
      </w:r>
      <w:r w:rsidRPr="004C118D">
        <w:t>and they have to make some difficult decisions about priorities, what would be the implications for that in terms of the space policy?</w:t>
      </w:r>
    </w:p>
    <w:p w:rsidR="00D70A86" w:rsidP="00D70A86">
      <w:pPr>
        <w:pStyle w:val="Answer"/>
      </w:pPr>
      <w:sdt>
        <w:sdtPr>
          <w:alias w:val="Witness"/>
          <w:id w:val="-191994091"/>
          <w:placeholder>
            <w:docPart w:val="5B5FCB0E54A9440CB48111FD61502A27"/>
          </w:placeholder>
          <w:richText/>
        </w:sdtPr>
        <w:sdtContent>
          <w:r w:rsidRPr="00C84CCC">
            <w:rPr>
              <w:b/>
              <w:i/>
            </w:rPr>
            <w:t>Alexandra Jones:</w:t>
          </w:r>
        </w:sdtContent>
      </w:sdt>
      <w:r>
        <w:t xml:space="preserve"> W</w:t>
      </w:r>
      <w:r w:rsidRPr="004C118D">
        <w:t>e all know the challenging fiscal context. I can</w:t>
      </w:r>
      <w:r>
        <w:t>no</w:t>
      </w:r>
      <w:r w:rsidRPr="004C118D">
        <w:t xml:space="preserve">t comment on whether </w:t>
      </w:r>
      <w:r>
        <w:t>we will</w:t>
      </w:r>
      <w:r w:rsidRPr="004C118D">
        <w:t xml:space="preserve"> get more funding or not for space</w:t>
      </w:r>
      <w:r>
        <w:t>,</w:t>
      </w:r>
      <w:r w:rsidRPr="004C118D">
        <w:t xml:space="preserve"> as you</w:t>
      </w:r>
      <w:r>
        <w:t xml:space="preserve"> woul</w:t>
      </w:r>
      <w:r w:rsidRPr="004C118D">
        <w:t xml:space="preserve">d expect. </w:t>
      </w:r>
      <w:r>
        <w:t>We are</w:t>
      </w:r>
      <w:r w:rsidRPr="004C118D">
        <w:t xml:space="preserve"> all </w:t>
      </w:r>
      <w:r w:rsidRPr="004C118D">
        <w:t>entering</w:t>
      </w:r>
      <w:r>
        <w:t xml:space="preserve"> in</w:t>
      </w:r>
      <w:r w:rsidRPr="004C118D">
        <w:t>to</w:t>
      </w:r>
      <w:r w:rsidRPr="004C118D">
        <w:t xml:space="preserve"> the spending review and talking that through.</w:t>
      </w:r>
    </w:p>
    <w:p w:rsidR="00D70A86" w:rsidP="00D70A86">
      <w:pPr>
        <w:pStyle w:val="Answer"/>
      </w:pPr>
      <w:r w:rsidRPr="004C118D">
        <w:t xml:space="preserve">I think what </w:t>
      </w:r>
      <w:r>
        <w:t>we are</w:t>
      </w:r>
      <w:r w:rsidRPr="004C118D">
        <w:t xml:space="preserve"> doing is planning for different scenarios</w:t>
      </w:r>
      <w:r>
        <w:t>,</w:t>
      </w:r>
      <w:r w:rsidRPr="004C118D">
        <w:t xml:space="preserve"> again as you would expect. In all scenarios of course </w:t>
      </w:r>
      <w:r>
        <w:t>we will</w:t>
      </w:r>
      <w:r w:rsidRPr="004C118D">
        <w:t xml:space="preserve"> be meeting all the legal commitments</w:t>
      </w:r>
      <w:r w:rsidR="00F9548C">
        <w:t>,</w:t>
      </w:r>
      <w:r w:rsidRPr="004C118D">
        <w:t xml:space="preserve"> but</w:t>
      </w:r>
      <w:r>
        <w:t xml:space="preserve"> </w:t>
      </w:r>
      <w:r w:rsidRPr="004C118D">
        <w:t>a lot of the commitments and the plans that were created were in a slightly different fiscal environment</w:t>
      </w:r>
      <w:r>
        <w:t>.</w:t>
      </w:r>
      <w:r w:rsidRPr="004C118D">
        <w:t xml:space="preserve"> </w:t>
      </w:r>
      <w:r w:rsidR="00F9548C">
        <w:t>M</w:t>
      </w:r>
      <w:r w:rsidRPr="004C118D">
        <w:t xml:space="preserve">any of them </w:t>
      </w:r>
      <w:r w:rsidR="00F9548C">
        <w:t xml:space="preserve">were </w:t>
      </w:r>
      <w:r w:rsidRPr="004C118D">
        <w:t>created with gateways</w:t>
      </w:r>
      <w:r>
        <w:t>,</w:t>
      </w:r>
      <w:r w:rsidRPr="004C118D">
        <w:t xml:space="preserve"> for example</w:t>
      </w:r>
      <w:r>
        <w:t>,</w:t>
      </w:r>
      <w:r w:rsidRPr="004C118D">
        <w:t xml:space="preserve"> to offer opportunities to review program</w:t>
      </w:r>
      <w:r>
        <w:t>me</w:t>
      </w:r>
      <w:r w:rsidRPr="004C118D">
        <w:t>s.</w:t>
      </w:r>
    </w:p>
    <w:p w:rsidR="00D70A86" w:rsidP="00D70A86">
      <w:pPr>
        <w:pStyle w:val="Answer"/>
      </w:pPr>
      <w:r>
        <w:t>T</w:t>
      </w:r>
      <w:r w:rsidRPr="004C118D">
        <w:t xml:space="preserve">he </w:t>
      </w:r>
      <w:r w:rsidRPr="004C118D" w:rsidR="00F9548C">
        <w:t xml:space="preserve">national space strategy </w:t>
      </w:r>
      <w:r w:rsidRPr="004C118D">
        <w:t>was very broad</w:t>
      </w:r>
      <w:r>
        <w:t>. W</w:t>
      </w:r>
      <w:r w:rsidRPr="004C118D">
        <w:t xml:space="preserve">hat </w:t>
      </w:r>
      <w:r>
        <w:t>we are</w:t>
      </w:r>
      <w:r w:rsidRPr="004C118D">
        <w:t xml:space="preserve"> doing now through the subsequent plans has been narrowing down and prioriti</w:t>
      </w:r>
      <w:r>
        <w:t>s</w:t>
      </w:r>
      <w:r w:rsidRPr="004C118D">
        <w:t>ing</w:t>
      </w:r>
      <w:r>
        <w:t>. We have</w:t>
      </w:r>
      <w:r w:rsidRPr="004C118D">
        <w:t xml:space="preserve"> also been working very closely with the UK Space Agency in our sponsorship</w:t>
      </w:r>
      <w:r>
        <w:t>. I am</w:t>
      </w:r>
      <w:r w:rsidRPr="004C118D">
        <w:t xml:space="preserve"> sure Paul and Lord Willetts were talking about the ways that they</w:t>
      </w:r>
      <w:r>
        <w:t xml:space="preserve"> ha</w:t>
      </w:r>
      <w:r w:rsidRPr="004C118D">
        <w:t>ve been implementing governance and controls.</w:t>
      </w:r>
    </w:p>
    <w:p w:rsidR="00D70A86" w:rsidP="00D70A86">
      <w:pPr>
        <w:pStyle w:val="Answer"/>
      </w:pPr>
      <w:r>
        <w:t>A</w:t>
      </w:r>
      <w:r w:rsidRPr="004C118D">
        <w:t xml:space="preserve">lthough </w:t>
      </w:r>
      <w:r w:rsidRPr="004C118D">
        <w:t>a number of</w:t>
      </w:r>
      <w:r w:rsidRPr="004C118D">
        <w:t xml:space="preserve"> things were thought about in a different fiscal era, </w:t>
      </w:r>
      <w:r>
        <w:t>we have</w:t>
      </w:r>
      <w:r w:rsidRPr="004C118D">
        <w:t xml:space="preserve"> a plan for</w:t>
      </w:r>
      <w:r>
        <w:t xml:space="preserve"> how to manage </w:t>
      </w:r>
      <w:r w:rsidRPr="004C118D">
        <w:t xml:space="preserve">if </w:t>
      </w:r>
      <w:r>
        <w:t>it is</w:t>
      </w:r>
      <w:r w:rsidRPr="004C118D">
        <w:t xml:space="preserve"> a less generous settlement in the futur</w:t>
      </w:r>
      <w:r>
        <w:t>e</w:t>
      </w:r>
      <w:r w:rsidRPr="004C118D">
        <w:t xml:space="preserve">. </w:t>
      </w:r>
      <w:r>
        <w:t>Th</w:t>
      </w:r>
      <w:r w:rsidRPr="004C118D">
        <w:t xml:space="preserve">e way </w:t>
      </w:r>
      <w:r>
        <w:t>we will</w:t>
      </w:r>
      <w:r w:rsidRPr="004C118D">
        <w:t xml:space="preserve"> do it is by focusing on the outcomes for </w:t>
      </w:r>
      <w:r>
        <w:t>G</w:t>
      </w:r>
      <w:r w:rsidRPr="004C118D">
        <w:t>overnment that we want to achieve</w:t>
      </w:r>
      <w:r>
        <w:t>,</w:t>
      </w:r>
      <w:r w:rsidRPr="004C118D">
        <w:t xml:space="preserve"> and then ho</w:t>
      </w:r>
      <w:r>
        <w:t>w</w:t>
      </w:r>
      <w:r w:rsidRPr="004C118D">
        <w:t xml:space="preserve"> we think across </w:t>
      </w:r>
      <w:r>
        <w:t>G</w:t>
      </w:r>
      <w:r w:rsidRPr="004C118D">
        <w:t>overnment about the best ways to achieve those and the most effective ways.</w:t>
      </w:r>
    </w:p>
    <w:p w:rsidR="00D70A86" w:rsidP="00D70A86">
      <w:pPr>
        <w:pStyle w:val="Answer"/>
      </w:pPr>
      <w:r>
        <w:t>That is</w:t>
      </w:r>
      <w:r w:rsidRPr="004C118D">
        <w:t xml:space="preserve"> very much working with the UK Space Agency. </w:t>
      </w:r>
      <w:r>
        <w:t>It is</w:t>
      </w:r>
      <w:r w:rsidRPr="004C118D">
        <w:t xml:space="preserve"> a</w:t>
      </w:r>
      <w:r>
        <w:t xml:space="preserve"> </w:t>
      </w:r>
      <w:r w:rsidRPr="004C118D">
        <w:t xml:space="preserve">strong partnership, and </w:t>
      </w:r>
      <w:r>
        <w:t>we are</w:t>
      </w:r>
      <w:r w:rsidRPr="004C118D">
        <w:t xml:space="preserve"> working through what </w:t>
      </w:r>
      <w:r w:rsidR="00915AA0">
        <w:t>t</w:t>
      </w:r>
      <w:r w:rsidRPr="004C118D">
        <w:t>hat look</w:t>
      </w:r>
      <w:r w:rsidR="00915AA0">
        <w:t>s</w:t>
      </w:r>
      <w:r w:rsidRPr="004C118D">
        <w:t xml:space="preserve"> like. Absolutely</w:t>
      </w:r>
      <w:r w:rsidR="00915AA0">
        <w:t>, that is</w:t>
      </w:r>
      <w:r w:rsidRPr="004C118D">
        <w:t xml:space="preserve"> legal </w:t>
      </w:r>
      <w:r w:rsidRPr="004C118D">
        <w:t>commitments</w:t>
      </w:r>
      <w:r w:rsidR="00915AA0">
        <w:t>,</w:t>
      </w:r>
      <w:r w:rsidRPr="004C118D">
        <w:t xml:space="preserve"> but</w:t>
      </w:r>
      <w:r w:rsidRPr="004C118D">
        <w:t xml:space="preserve"> let</w:t>
      </w:r>
      <w:r>
        <w:t xml:space="preserve"> u</w:t>
      </w:r>
      <w:r w:rsidRPr="004C118D">
        <w:t>s think about what else do we do</w:t>
      </w:r>
      <w:r>
        <w:t>,</w:t>
      </w:r>
      <w:r w:rsidRPr="004C118D">
        <w:t xml:space="preserve"> and that includes the negotiations on the European Space Agency.</w:t>
      </w:r>
    </w:p>
    <w:p w:rsidR="00D70A86" w:rsidP="00D70A86">
      <w:pPr>
        <w:pStyle w:val="Answer"/>
      </w:pPr>
      <w:r w:rsidRPr="004C118D">
        <w:t>I think in this fiscal environment we can</w:t>
      </w:r>
      <w:r>
        <w:t>no</w:t>
      </w:r>
      <w:r w:rsidRPr="004C118D">
        <w:t xml:space="preserve">t assume anything, so </w:t>
      </w:r>
      <w:r>
        <w:t>we are</w:t>
      </w:r>
      <w:r w:rsidRPr="004C118D">
        <w:t xml:space="preserve"> planning for the different outcomes of a spending review but</w:t>
      </w:r>
      <w:r w:rsidR="008F5F06">
        <w:t>,</w:t>
      </w:r>
      <w:r w:rsidRPr="004C118D">
        <w:t xml:space="preserve"> with </w:t>
      </w:r>
      <w:r w:rsidR="008F5F06">
        <w:t xml:space="preserve">those </w:t>
      </w:r>
      <w:r w:rsidR="008F5F06">
        <w:t xml:space="preserve">shared </w:t>
      </w:r>
      <w:r>
        <w:t>g</w:t>
      </w:r>
      <w:r w:rsidRPr="004C118D">
        <w:t>overnment outcomes in mind, how do we achieve those best in the different scenarios?</w:t>
      </w:r>
    </w:p>
    <w:p w:rsidR="00D70A86" w:rsidP="00D70A86">
      <w:pPr>
        <w:pStyle w:val="Question"/>
      </w:pPr>
      <w:sdt>
        <w:sdtPr>
          <w:alias w:val="Member"/>
          <w:tag w:val="&lt;Member mnisId='4335' dodsId='107212'&gt;"/>
          <w:id w:val="706910035"/>
          <w:placeholder>
            <w:docPart w:val="5B5FCB0E54A9440CB48111FD61502A27"/>
          </w:placeholder>
          <w:richText/>
        </w:sdtPr>
        <w:sdtContent>
          <w:r w:rsidRPr="003B4288">
            <w:rPr>
              <w:b/>
            </w:rPr>
            <w:t>Baroness Mobarik:</w:t>
          </w:r>
        </w:sdtContent>
      </w:sdt>
      <w:r>
        <w:t xml:space="preserve"> </w:t>
      </w:r>
      <w:r w:rsidRPr="004C118D">
        <w:t xml:space="preserve">I wonder if you could update us on the progress made by </w:t>
      </w:r>
      <w:r>
        <w:t>G</w:t>
      </w:r>
      <w:r w:rsidRPr="004C118D">
        <w:t>overnment on developing sovereign launch capability</w:t>
      </w:r>
      <w:r>
        <w:t xml:space="preserve">. I would </w:t>
      </w:r>
      <w:r w:rsidRPr="004C118D">
        <w:t xml:space="preserve">like to know a little bit about the proposed launches in 2025 </w:t>
      </w:r>
      <w:r w:rsidRPr="004C118D">
        <w:t>and also</w:t>
      </w:r>
      <w:r w:rsidRPr="004C118D">
        <w:t xml:space="preserve"> what assessments have been made about the potential of this economic opportunity for the UK. </w:t>
      </w:r>
      <w:r>
        <w:t>H</w:t>
      </w:r>
      <w:r w:rsidRPr="004C118D">
        <w:t>ow competitive are we in terms of the launch sector in relation to the likes of SpaceX and Rocket Lab and so on?</w:t>
      </w:r>
    </w:p>
    <w:p w:rsidR="00D70A86" w:rsidP="00D70A86">
      <w:pPr>
        <w:pStyle w:val="Answer"/>
      </w:pPr>
      <w:sdt>
        <w:sdtPr>
          <w:alias w:val="Witness"/>
          <w:id w:val="-908002282"/>
          <w:placeholder>
            <w:docPart w:val="5B5FCB0E54A9440CB48111FD61502A27"/>
          </w:placeholder>
          <w:richText/>
        </w:sdtPr>
        <w:sdtContent>
          <w:r w:rsidRPr="0081606F">
            <w:rPr>
              <w:b/>
              <w:i/>
            </w:rPr>
            <w:t>Alexandra Jones:</w:t>
          </w:r>
        </w:sdtContent>
      </w:sdt>
      <w:r>
        <w:t xml:space="preserve"> You will</w:t>
      </w:r>
      <w:r w:rsidRPr="004C118D">
        <w:t xml:space="preserve"> know </w:t>
      </w:r>
      <w:r>
        <w:t>we have</w:t>
      </w:r>
      <w:r w:rsidRPr="004C118D">
        <w:t xml:space="preserve"> committed to making the UK a European leader in small satellite launches and delivering a launch capability with genuine benefits. </w:t>
      </w:r>
      <w:r>
        <w:t>We have</w:t>
      </w:r>
      <w:r w:rsidRPr="004C118D">
        <w:t xml:space="preserve"> invested around </w:t>
      </w:r>
      <w:r>
        <w:t>£</w:t>
      </w:r>
      <w:r w:rsidRPr="004C118D">
        <w:t>111 million in launch capabilities</w:t>
      </w:r>
      <w:r>
        <w:t>,</w:t>
      </w:r>
      <w:r w:rsidRPr="004C118D">
        <w:t xml:space="preserve"> including recently </w:t>
      </w:r>
      <w:r>
        <w:t>£</w:t>
      </w:r>
      <w:r w:rsidRPr="004C118D">
        <w:t xml:space="preserve">20 million in </w:t>
      </w:r>
      <w:r w:rsidRPr="004C118D">
        <w:t>Orbex</w:t>
      </w:r>
      <w:r w:rsidRPr="004C118D">
        <w:t xml:space="preserve"> to complete construction of their launch vehicle</w:t>
      </w:r>
      <w:r w:rsidR="0003647C">
        <w:t xml:space="preserve">, </w:t>
      </w:r>
      <w:r w:rsidRPr="004C118D">
        <w:t xml:space="preserve">and launch from </w:t>
      </w:r>
      <w:r w:rsidRPr="004C118D">
        <w:t>Saxa</w:t>
      </w:r>
      <w:r>
        <w:t>Vord</w:t>
      </w:r>
      <w:r>
        <w:t>,</w:t>
      </w:r>
      <w:r w:rsidRPr="004C118D">
        <w:t xml:space="preserve"> who </w:t>
      </w:r>
      <w:r>
        <w:t>we have</w:t>
      </w:r>
      <w:r w:rsidRPr="004C118D">
        <w:t xml:space="preserve"> been investing in as well. </w:t>
      </w:r>
      <w:r>
        <w:t>SaxaVord</w:t>
      </w:r>
      <w:r w:rsidRPr="004C118D">
        <w:t xml:space="preserve"> got its launch licen</w:t>
      </w:r>
      <w:r>
        <w:t>c</w:t>
      </w:r>
      <w:r w:rsidRPr="004C118D">
        <w:t xml:space="preserve">e last year and then several, I think, operators are targeting orbital launches from </w:t>
      </w:r>
      <w:r w:rsidRPr="004C118D">
        <w:t>S</w:t>
      </w:r>
      <w:r>
        <w:t>axaVord</w:t>
      </w:r>
      <w:r w:rsidRPr="004C118D">
        <w:t xml:space="preserve"> from this year onwards.</w:t>
      </w:r>
    </w:p>
    <w:p w:rsidR="00D70A86" w:rsidP="00D70A86">
      <w:pPr>
        <w:pStyle w:val="Answer"/>
      </w:pPr>
      <w:r>
        <w:t>We have</w:t>
      </w:r>
      <w:r w:rsidRPr="004C118D">
        <w:t xml:space="preserve"> made some progress. </w:t>
      </w:r>
      <w:r>
        <w:t>C</w:t>
      </w:r>
      <w:r w:rsidRPr="004C118D">
        <w:t xml:space="preserve">learly the January </w:t>
      </w:r>
      <w:r>
        <w:t>20</w:t>
      </w:r>
      <w:r w:rsidRPr="004C118D">
        <w:t xml:space="preserve">23 Virgin Orbit launch </w:t>
      </w:r>
      <w:r>
        <w:t>did not</w:t>
      </w:r>
      <w:r w:rsidRPr="004C118D">
        <w:t xml:space="preserve"> go to plan, but I think it did show that we can launch satellites from the UK. There was an anomaly there, but that Cornwall </w:t>
      </w:r>
      <w:r w:rsidRPr="004C118D" w:rsidR="0014258D">
        <w:t xml:space="preserve">Space Cluster </w:t>
      </w:r>
      <w:r w:rsidRPr="004C118D">
        <w:t>also continues to develop at pace</w:t>
      </w:r>
      <w:r>
        <w:t>. We have</w:t>
      </w:r>
      <w:r w:rsidRPr="004C118D">
        <w:t xml:space="preserve"> Goonhilly there providing lunar communications to the UK Space Agency and international partners.</w:t>
      </w:r>
    </w:p>
    <w:p w:rsidR="00D70A86" w:rsidP="00D70A86">
      <w:pPr>
        <w:pStyle w:val="Answer"/>
      </w:pPr>
      <w:r>
        <w:t>W</w:t>
      </w:r>
      <w:r w:rsidRPr="004C118D">
        <w:t>e think there is a genuine opportunity for the UK there. Our focus on the small satellites is a particularly important area where we</w:t>
      </w:r>
      <w:r>
        <w:t xml:space="preserve"> </w:t>
      </w:r>
      <w:r w:rsidRPr="004C118D">
        <w:t xml:space="preserve">can focus and compete. Our geography is helpful on this. </w:t>
      </w:r>
      <w:r>
        <w:t>We are</w:t>
      </w:r>
      <w:r w:rsidRPr="004C118D">
        <w:t xml:space="preserve"> moving to invest in the companies that we think have best opportunities in this area. </w:t>
      </w:r>
      <w:r>
        <w:t>I</w:t>
      </w:r>
      <w:r w:rsidRPr="004C118D">
        <w:t xml:space="preserve">t is a risky area, but I think </w:t>
      </w:r>
      <w:r>
        <w:t>it is</w:t>
      </w:r>
      <w:r w:rsidRPr="004C118D">
        <w:t xml:space="preserve"> one where we see </w:t>
      </w:r>
      <w:r w:rsidR="0014258D">
        <w:t>u</w:t>
      </w:r>
      <w:r w:rsidRPr="004C118D">
        <w:t>s having a potential competitive advantage, and so one we have been investing in.</w:t>
      </w:r>
    </w:p>
    <w:p w:rsidR="00D70A86" w:rsidP="00D70A86">
      <w:pPr>
        <w:pStyle w:val="Answer"/>
      </w:pPr>
      <w:sdt>
        <w:sdtPr>
          <w:alias w:val="Witness"/>
          <w:id w:val="-1871368380"/>
          <w:placeholder>
            <w:docPart w:val="5B5FCB0E54A9440CB48111FD61502A27"/>
          </w:placeholder>
          <w:richText/>
        </w:sdtPr>
        <w:sdtContent>
          <w:r w:rsidRPr="008A2F28">
            <w:rPr>
              <w:b/>
              <w:i/>
            </w:rPr>
            <w:t>Ian Bishop:</w:t>
          </w:r>
        </w:sdtContent>
      </w:sdt>
      <w:r>
        <w:t xml:space="preserve"> I would</w:t>
      </w:r>
      <w:r w:rsidRPr="004C118D">
        <w:t xml:space="preserve"> also add that</w:t>
      </w:r>
      <w:r>
        <w:t xml:space="preserve"> </w:t>
      </w:r>
      <w:r w:rsidRPr="004C118D">
        <w:t>the Virgin Orbit launch showed that we can</w:t>
      </w:r>
      <w:r>
        <w:t xml:space="preserve"> </w:t>
      </w:r>
      <w:r w:rsidRPr="004C118D">
        <w:t>do the licensing and regulatory parts of it</w:t>
      </w:r>
      <w:r>
        <w:t>. I</w:t>
      </w:r>
      <w:r w:rsidRPr="004C118D">
        <w:t>n terms of</w:t>
      </w:r>
      <w:r>
        <w:t xml:space="preserve"> </w:t>
      </w:r>
      <w:r w:rsidRPr="004C118D">
        <w:t xml:space="preserve">having the government machinery ready to support launch, </w:t>
      </w:r>
      <w:r>
        <w:t>we are</w:t>
      </w:r>
      <w:r w:rsidRPr="004C118D">
        <w:t xml:space="preserve"> </w:t>
      </w:r>
      <w:r w:rsidRPr="004C118D">
        <w:t>absolutely there</w:t>
      </w:r>
      <w:r w:rsidRPr="004C118D">
        <w:t>.</w:t>
      </w:r>
    </w:p>
    <w:p w:rsidR="00D70A86" w:rsidP="00D70A86">
      <w:pPr>
        <w:pStyle w:val="Remark"/>
      </w:pPr>
      <w:sdt>
        <w:sdtPr>
          <w:alias w:val="Member"/>
          <w:tag w:val="&lt;Member mnisId='2500' dodsId='26718'&gt;"/>
          <w:id w:val="268283300"/>
          <w:placeholder>
            <w:docPart w:val="5B5FCB0E54A9440CB48111FD61502A27"/>
          </w:placeholder>
          <w:richText/>
        </w:sdtPr>
        <w:sdtContent>
          <w:r w:rsidRPr="00D256BB">
            <w:rPr>
              <w:b/>
            </w:rPr>
            <w:t>The Chair:</w:t>
          </w:r>
        </w:sdtContent>
      </w:sdt>
      <w:r>
        <w:t xml:space="preserve"> </w:t>
      </w:r>
      <w:r w:rsidRPr="004C118D">
        <w:t>Not to be underestimated</w:t>
      </w:r>
      <w:r w:rsidRPr="004C118D">
        <w:t xml:space="preserve">, </w:t>
      </w:r>
      <w:r w:rsidR="00516B8C">
        <w:t xml:space="preserve">actually, </w:t>
      </w:r>
      <w:r w:rsidRPr="004C118D">
        <w:t>government</w:t>
      </w:r>
      <w:r w:rsidRPr="004C118D">
        <w:t xml:space="preserve"> machinery</w:t>
      </w:r>
      <w:r w:rsidR="0014258D">
        <w:t>—i</w:t>
      </w:r>
      <w:r>
        <w:t>t has</w:t>
      </w:r>
      <w:r w:rsidRPr="004C118D">
        <w:t xml:space="preserve"> to do more. Finally, </w:t>
      </w:r>
      <w:r w:rsidR="0014258D">
        <w:t xml:space="preserve">we come to </w:t>
      </w:r>
      <w:r w:rsidRPr="004C118D">
        <w:t>Viscount Stansgate.</w:t>
      </w:r>
    </w:p>
    <w:p w:rsidR="00D70A86" w:rsidP="00D70A86">
      <w:pPr>
        <w:pStyle w:val="Question"/>
      </w:pPr>
      <w:sdt>
        <w:sdtPr>
          <w:alias w:val="Member"/>
          <w:tag w:val="&lt;Member mnisId='4925' dodsId=''&gt;"/>
          <w:id w:val="1991289819"/>
          <w:placeholder>
            <w:docPart w:val="5B5FCB0E54A9440CB48111FD61502A27"/>
          </w:placeholder>
          <w:richText/>
        </w:sdtPr>
        <w:sdtContent>
          <w:r w:rsidRPr="008A2F28">
            <w:rPr>
              <w:b/>
            </w:rPr>
            <w:t>Viscount Stansgate:</w:t>
          </w:r>
        </w:sdtContent>
      </w:sdt>
      <w:r>
        <w:t xml:space="preserve"> We have</w:t>
      </w:r>
      <w:r w:rsidRPr="004C118D">
        <w:t xml:space="preserve"> heard a lot in the discussions </w:t>
      </w:r>
      <w:r>
        <w:t>we have</w:t>
      </w:r>
      <w:r w:rsidRPr="004C118D">
        <w:t xml:space="preserve"> had so far about potential future space applications, asteroid mining, in-space manufacturing, space-based solar power, space debris removal. What does D</w:t>
      </w:r>
      <w:r>
        <w:t>S</w:t>
      </w:r>
      <w:r w:rsidRPr="004C118D">
        <w:t>IT believe are the future opportunities for the UK, and what would you regard as priorities of the ones I</w:t>
      </w:r>
      <w:r>
        <w:t xml:space="preserve"> ha</w:t>
      </w:r>
      <w:r w:rsidRPr="004C118D">
        <w:t>ve just mentioned?</w:t>
      </w:r>
    </w:p>
    <w:p w:rsidR="00D70A86" w:rsidP="00D70A86">
      <w:pPr>
        <w:pStyle w:val="Answer"/>
      </w:pPr>
      <w:sdt>
        <w:sdtPr>
          <w:alias w:val="Witness"/>
          <w:id w:val="-1980304218"/>
          <w:placeholder>
            <w:docPart w:val="5B5FCB0E54A9440CB48111FD61502A27"/>
          </w:placeholder>
          <w:richText/>
        </w:sdtPr>
        <w:sdtContent>
          <w:r w:rsidRPr="00373FA4">
            <w:rPr>
              <w:b/>
              <w:i/>
            </w:rPr>
            <w:t>Alexandra Jones:</w:t>
          </w:r>
        </w:sdtContent>
      </w:sdt>
      <w:r>
        <w:t xml:space="preserve"> W</w:t>
      </w:r>
      <w:r w:rsidRPr="004C118D">
        <w:t xml:space="preserve">e believe there are </w:t>
      </w:r>
      <w:r w:rsidRPr="004C118D">
        <w:t>a number of</w:t>
      </w:r>
      <w:r w:rsidRPr="004C118D">
        <w:t xml:space="preserve"> potential and existing future space application opportunities. The five national space capabilities were identified as the priorities in the space industrial plan through working</w:t>
      </w:r>
      <w:r>
        <w:t xml:space="preserve"> </w:t>
      </w:r>
      <w:r w:rsidRPr="004C118D">
        <w:t xml:space="preserve">with industry and academia, not just </w:t>
      </w:r>
      <w:r>
        <w:t>G</w:t>
      </w:r>
      <w:r w:rsidRPr="004C118D">
        <w:t xml:space="preserve">overnment. </w:t>
      </w:r>
      <w:r>
        <w:t>That is</w:t>
      </w:r>
      <w:r w:rsidRPr="004C118D">
        <w:t xml:space="preserve"> space data for </w:t>
      </w:r>
      <w:r w:rsidR="00EE58E7">
        <w:t>e</w:t>
      </w:r>
      <w:r w:rsidRPr="004C118D">
        <w:t>arth applications, position navigation and timing, satellite communication technology, space</w:t>
      </w:r>
      <w:r>
        <w:t>-</w:t>
      </w:r>
      <w:r w:rsidRPr="004C118D">
        <w:t xml:space="preserve">domain awareness, and in-space servicing, assembly, </w:t>
      </w:r>
      <w:r w:rsidRPr="004C118D">
        <w:t xml:space="preserve">and manufacturing. </w:t>
      </w:r>
      <w:r>
        <w:t>T</w:t>
      </w:r>
      <w:r w:rsidRPr="004C118D">
        <w:t>hat will guide some of the things we see as real opportunities.</w:t>
      </w:r>
    </w:p>
    <w:p w:rsidR="00D70A86" w:rsidP="00D70A86">
      <w:pPr>
        <w:pStyle w:val="Answer"/>
      </w:pPr>
      <w:r>
        <w:t>It is</w:t>
      </w:r>
      <w:r w:rsidRPr="004C118D">
        <w:t xml:space="preserve"> also striking quite how much global activity in space is ramping up, some of it through private entrepreneurs investing. </w:t>
      </w:r>
      <w:r>
        <w:t>O</w:t>
      </w:r>
      <w:r w:rsidRPr="004C118D">
        <w:t xml:space="preserve">ther nations are becoming more space-faring nations. </w:t>
      </w:r>
      <w:r>
        <w:t>Y</w:t>
      </w:r>
      <w:r w:rsidRPr="004C118D">
        <w:t xml:space="preserve">ou can see a whole range of areas. </w:t>
      </w:r>
      <w:r>
        <w:t>Wh</w:t>
      </w:r>
      <w:r w:rsidRPr="004C118D">
        <w:t>at we are prioriti</w:t>
      </w:r>
      <w:r>
        <w:t>s</w:t>
      </w:r>
      <w:r w:rsidRPr="004C118D">
        <w:t>ing is developing where we have a competitive advantage. What are the areas we can</w:t>
      </w:r>
      <w:r>
        <w:t xml:space="preserve"> </w:t>
      </w:r>
      <w:r w:rsidRPr="004C118D">
        <w:t>compete in</w:t>
      </w:r>
      <w:r>
        <w:t xml:space="preserve"> a</w:t>
      </w:r>
      <w:r w:rsidRPr="004C118D">
        <w:t>nd doing so quickly</w:t>
      </w:r>
      <w:r>
        <w:t>?</w:t>
      </w:r>
      <w:r w:rsidRPr="004C118D">
        <w:t xml:space="preserve"> </w:t>
      </w:r>
      <w:r>
        <w:t>T</w:t>
      </w:r>
      <w:r w:rsidRPr="004C118D">
        <w:t xml:space="preserve">he </w:t>
      </w:r>
      <w:r w:rsidR="00471520">
        <w:t>s</w:t>
      </w:r>
      <w:r w:rsidRPr="004C118D" w:rsidR="00471520">
        <w:t xml:space="preserve">pace </w:t>
      </w:r>
      <w:r w:rsidR="00471520">
        <w:t>d</w:t>
      </w:r>
      <w:r w:rsidRPr="004C118D" w:rsidR="00471520">
        <w:t xml:space="preserve">irectorate </w:t>
      </w:r>
      <w:r w:rsidRPr="004C118D">
        <w:t xml:space="preserve">is now working with </w:t>
      </w:r>
      <w:r>
        <w:t>M</w:t>
      </w:r>
      <w:r w:rsidRPr="004C118D">
        <w:t>inisters just to work that through</w:t>
      </w:r>
      <w:r w:rsidR="00471520">
        <w:t xml:space="preserve">, but </w:t>
      </w:r>
      <w:r w:rsidRPr="004C118D">
        <w:t>satellite communications, small satellite manufacturing</w:t>
      </w:r>
      <w:r w:rsidR="00471520">
        <w:t xml:space="preserve"> and </w:t>
      </w:r>
      <w:r w:rsidRPr="004C118D">
        <w:t xml:space="preserve">some of the active debris </w:t>
      </w:r>
      <w:r w:rsidRPr="004C118D">
        <w:t>removal</w:t>
      </w:r>
      <w:r w:rsidR="00471520">
        <w:t xml:space="preserve"> are </w:t>
      </w:r>
      <w:r w:rsidRPr="004C118D">
        <w:t>areas we</w:t>
      </w:r>
      <w:r>
        <w:t xml:space="preserve"> </w:t>
      </w:r>
      <w:r w:rsidRPr="004C118D">
        <w:t>see as genuine opportunities</w:t>
      </w:r>
      <w:r>
        <w:t>.</w:t>
      </w:r>
      <w:r w:rsidRPr="004C118D">
        <w:t xml:space="preserve"> </w:t>
      </w:r>
      <w:r>
        <w:t>B</w:t>
      </w:r>
      <w:r w:rsidRPr="004C118D">
        <w:t>ut that capabilities work we did</w:t>
      </w:r>
      <w:r>
        <w:t>,</w:t>
      </w:r>
      <w:r w:rsidRPr="004C118D">
        <w:t xml:space="preserve"> which was with industry and academia</w:t>
      </w:r>
      <w:r>
        <w:t xml:space="preserve">, </w:t>
      </w:r>
      <w:r w:rsidRPr="004C118D">
        <w:t xml:space="preserve">is the guiding light and </w:t>
      </w:r>
      <w:r>
        <w:t>we are</w:t>
      </w:r>
      <w:r w:rsidRPr="004C118D">
        <w:t xml:space="preserve"> drilling down into that now to think about specifically</w:t>
      </w:r>
      <w:r w:rsidR="0054482C">
        <w:t>,</w:t>
      </w:r>
      <w:r w:rsidRPr="004C118D">
        <w:t xml:space="preserve"> </w:t>
      </w:r>
      <w:r w:rsidR="0054482C">
        <w:t>“W</w:t>
      </w:r>
      <w:r w:rsidRPr="004C118D">
        <w:t>hat does that look like</w:t>
      </w:r>
      <w:r w:rsidR="0054482C">
        <w:t>?”</w:t>
      </w:r>
    </w:p>
    <w:p w:rsidR="00D70A86" w:rsidP="00D70A86">
      <w:pPr>
        <w:pStyle w:val="Remark"/>
      </w:pPr>
      <w:sdt>
        <w:sdtPr>
          <w:alias w:val="Member"/>
          <w:tag w:val="&lt;Member mnisId='4925' dodsId=''&gt;"/>
          <w:id w:val="527838926"/>
          <w:placeholder>
            <w:docPart w:val="5B5FCB0E54A9440CB48111FD61502A27"/>
          </w:placeholder>
          <w:richText/>
        </w:sdtPr>
        <w:sdtContent>
          <w:r w:rsidRPr="00D256BB">
            <w:rPr>
              <w:b/>
            </w:rPr>
            <w:t>Viscount Stansgate:</w:t>
          </w:r>
        </w:sdtContent>
      </w:sdt>
      <w:r>
        <w:t xml:space="preserve"> </w:t>
      </w:r>
      <w:r w:rsidRPr="004C118D">
        <w:t>Are you considering in any form space-based solar power or asteroid mining</w:t>
      </w:r>
      <w:r>
        <w:t>? E</w:t>
      </w:r>
      <w:r w:rsidRPr="004C118D">
        <w:t>ven looking ahead</w:t>
      </w:r>
      <w:r w:rsidR="0054482C">
        <w:t>,</w:t>
      </w:r>
      <w:r w:rsidRPr="004C118D">
        <w:t xml:space="preserve"> are you thinking about it?</w:t>
      </w:r>
    </w:p>
    <w:p w:rsidR="00D70A86" w:rsidP="00D70A86">
      <w:pPr>
        <w:pStyle w:val="Answer"/>
      </w:pPr>
      <w:sdt>
        <w:sdtPr>
          <w:alias w:val="Witness"/>
          <w:id w:val="-1415397238"/>
          <w:placeholder>
            <w:docPart w:val="5B5FCB0E54A9440CB48111FD61502A27"/>
          </w:placeholder>
          <w:richText/>
        </w:sdtPr>
        <w:sdtContent>
          <w:r w:rsidRPr="0045122E">
            <w:rPr>
              <w:b/>
              <w:i/>
            </w:rPr>
            <w:t>Ian Bishop:</w:t>
          </w:r>
        </w:sdtContent>
      </w:sdt>
      <w:r>
        <w:t xml:space="preserve"> </w:t>
      </w:r>
      <w:r w:rsidRPr="004C118D">
        <w:t>I believe the Department for Energy Security and Net Zero is funding some research into space-based solar power and the place it could take in future energy mix and solutions.</w:t>
      </w:r>
    </w:p>
    <w:p w:rsidR="00D70A86" w:rsidP="00D70A86">
      <w:pPr>
        <w:pStyle w:val="Remark"/>
      </w:pPr>
      <w:sdt>
        <w:sdtPr>
          <w:alias w:val="Member"/>
          <w:tag w:val="&lt;Member mnisId='4925' dodsId=''&gt;"/>
          <w:id w:val="-1054314466"/>
          <w:placeholder>
            <w:docPart w:val="5B5FCB0E54A9440CB48111FD61502A27"/>
          </w:placeholder>
          <w:richText/>
        </w:sdtPr>
        <w:sdtContent>
          <w:r w:rsidRPr="00D256BB">
            <w:rPr>
              <w:b/>
            </w:rPr>
            <w:t>Lord Tarassenko:</w:t>
          </w:r>
        </w:sdtContent>
      </w:sdt>
      <w:r>
        <w:t xml:space="preserve"> </w:t>
      </w:r>
      <w:r w:rsidRPr="004C118D">
        <w:t>Is that study done by the department or are you relying on academic papers modelling this? How are you making up your minds about a topic like that?</w:t>
      </w:r>
    </w:p>
    <w:p w:rsidR="00D70A86" w:rsidP="00D70A86">
      <w:pPr>
        <w:pStyle w:val="Answer"/>
      </w:pPr>
      <w:sdt>
        <w:sdtPr>
          <w:alias w:val="Witness"/>
          <w:id w:val="962000234"/>
          <w:placeholder>
            <w:docPart w:val="5B5FCB0E54A9440CB48111FD61502A27"/>
          </w:placeholder>
          <w:richText/>
        </w:sdtPr>
        <w:sdtContent>
          <w:r w:rsidRPr="0023497B">
            <w:rPr>
              <w:b/>
              <w:i/>
            </w:rPr>
            <w:t>Ian Bishop:</w:t>
          </w:r>
        </w:sdtContent>
      </w:sdt>
      <w:r>
        <w:t xml:space="preserve"> </w:t>
      </w:r>
      <w:r w:rsidRPr="004C118D">
        <w:t xml:space="preserve">I would need to talk to colleagues in the other government department because </w:t>
      </w:r>
      <w:r>
        <w:t>it is</w:t>
      </w:r>
      <w:r w:rsidRPr="004C118D">
        <w:t xml:space="preserve"> their research project that they</w:t>
      </w:r>
      <w:r>
        <w:t xml:space="preserve"> a</w:t>
      </w:r>
      <w:r w:rsidRPr="004C118D">
        <w:t>re looking at, so</w:t>
      </w:r>
      <w:r>
        <w:t xml:space="preserve"> </w:t>
      </w:r>
      <w:r w:rsidRPr="004C118D">
        <w:t>I can</w:t>
      </w:r>
      <w:r>
        <w:t>no</w:t>
      </w:r>
      <w:r w:rsidRPr="004C118D">
        <w:t>t run</w:t>
      </w:r>
      <w:r w:rsidR="00D3582F">
        <w:t xml:space="preserve"> with that.</w:t>
      </w:r>
    </w:p>
    <w:p w:rsidR="00D70A86" w:rsidP="00D70A86">
      <w:pPr>
        <w:pStyle w:val="Answer"/>
      </w:pPr>
      <w:sdt>
        <w:sdtPr>
          <w:alias w:val="Witness"/>
          <w:id w:val="501024164"/>
          <w:placeholder>
            <w:docPart w:val="5B5FCB0E54A9440CB48111FD61502A27"/>
          </w:placeholder>
          <w:richText/>
        </w:sdtPr>
        <w:sdtContent>
          <w:r w:rsidRPr="0023497B">
            <w:rPr>
              <w:b/>
              <w:i/>
            </w:rPr>
            <w:t>Alexandra Jones:</w:t>
          </w:r>
        </w:sdtContent>
      </w:sdt>
      <w:r>
        <w:t xml:space="preserve"> </w:t>
      </w:r>
      <w:r w:rsidRPr="004C118D">
        <w:t xml:space="preserve">I can say generally what we would do is set up what </w:t>
      </w:r>
      <w:r>
        <w:t>we are</w:t>
      </w:r>
      <w:r w:rsidRPr="004C118D">
        <w:t xml:space="preserve"> trying to understand, commission the experts to do that, and then it comes back into the department so we can assess it against the various criteria </w:t>
      </w:r>
      <w:r>
        <w:t>we are</w:t>
      </w:r>
      <w:r w:rsidRPr="004C118D">
        <w:t xml:space="preserve"> looking at</w:t>
      </w:r>
      <w:r>
        <w:t>:</w:t>
      </w:r>
      <w:r w:rsidRPr="004C118D">
        <w:t xml:space="preserve"> </w:t>
      </w:r>
      <w:r>
        <w:t xml:space="preserve">is </w:t>
      </w:r>
      <w:r w:rsidRPr="004C118D">
        <w:t>there a competitive advantage</w:t>
      </w:r>
      <w:r w:rsidR="003675E2">
        <w:t>? W</w:t>
      </w:r>
      <w:r w:rsidRPr="004C118D">
        <w:t>hat</w:t>
      </w:r>
      <w:r>
        <w:t xml:space="preserve"> i</w:t>
      </w:r>
      <w:r w:rsidRPr="004C118D">
        <w:t xml:space="preserve">s the value for money? To your point about looking to the future, is this going to give us an edge in the future? </w:t>
      </w:r>
      <w:r w:rsidR="003675E2">
        <w:t>So</w:t>
      </w:r>
      <w:r w:rsidRPr="004C118D">
        <w:t>me things w</w:t>
      </w:r>
      <w:r>
        <w:t>ill not</w:t>
      </w:r>
      <w:r w:rsidRPr="004C118D">
        <w:t xml:space="preserve"> be value for money now, but they might be in the future</w:t>
      </w:r>
      <w:r>
        <w:t>. Y</w:t>
      </w:r>
      <w:r w:rsidRPr="004C118D">
        <w:t xml:space="preserve">ou </w:t>
      </w:r>
      <w:r w:rsidRPr="004C118D">
        <w:t>have to</w:t>
      </w:r>
      <w:r w:rsidRPr="004C118D">
        <w:t xml:space="preserve"> think about that.</w:t>
      </w:r>
    </w:p>
    <w:p w:rsidR="00D70A86" w:rsidP="00D70A86">
      <w:pPr>
        <w:pStyle w:val="Answer"/>
      </w:pPr>
      <w:r>
        <w:t>L</w:t>
      </w:r>
      <w:r w:rsidRPr="004C118D">
        <w:t>ord Willetts may have mentioned he</w:t>
      </w:r>
      <w:r>
        <w:t xml:space="preserve"> has</w:t>
      </w:r>
      <w:r w:rsidRPr="004C118D">
        <w:t xml:space="preserve"> done some work on business cases on R&amp;D, which is probably thinking about how you do business cases differently</w:t>
      </w:r>
      <w:r>
        <w:t xml:space="preserve">. </w:t>
      </w:r>
      <w:r>
        <w:t>I</w:t>
      </w:r>
      <w:r w:rsidRPr="004C118D">
        <w:t xml:space="preserve">f you take six months to do a business case for a technology, that technology will have moved on quite a lot in </w:t>
      </w:r>
      <w:r w:rsidRPr="004C118D">
        <w:t>that six months</w:t>
      </w:r>
      <w:r>
        <w:t>. I</w:t>
      </w:r>
      <w:r w:rsidRPr="004C118D">
        <w:t xml:space="preserve">mproving that one, </w:t>
      </w:r>
      <w:r>
        <w:t>we have</w:t>
      </w:r>
      <w:r w:rsidRPr="004C118D">
        <w:t xml:space="preserve"> lost out on the next one.</w:t>
      </w:r>
    </w:p>
    <w:p w:rsidR="00D70A86" w:rsidP="00D70A86">
      <w:pPr>
        <w:pStyle w:val="Answer"/>
      </w:pPr>
      <w:r>
        <w:t>Ge</w:t>
      </w:r>
      <w:r w:rsidRPr="004C118D">
        <w:t>nerally</w:t>
      </w:r>
      <w:r>
        <w:t>,</w:t>
      </w:r>
      <w:r w:rsidRPr="004C118D">
        <w:t xml:space="preserve"> the approach would be setting out what we want to understand, getting the experts in, but the assessments happen in the department as you compare it and tension it against all the other outcomes. But if one of our outcomes is absolutely growing the space sector, then </w:t>
      </w:r>
      <w:r>
        <w:t>that is</w:t>
      </w:r>
      <w:r w:rsidRPr="004C118D">
        <w:t xml:space="preserve"> one of the issues that they would be looking at. </w:t>
      </w:r>
      <w:r>
        <w:t>F</w:t>
      </w:r>
      <w:r w:rsidRPr="004C118D">
        <w:t>or them, they</w:t>
      </w:r>
      <w:r>
        <w:t xml:space="preserve"> woul</w:t>
      </w:r>
      <w:r w:rsidRPr="004C118D">
        <w:t>d be looking at the specifics on space solar and how it contribute</w:t>
      </w:r>
      <w:r w:rsidR="004228CA">
        <w:t>s</w:t>
      </w:r>
      <w:r w:rsidRPr="004C118D">
        <w:t xml:space="preserve"> to some of their goals.</w:t>
      </w:r>
    </w:p>
    <w:p w:rsidR="00D70A86" w:rsidP="00D70A86">
      <w:pPr>
        <w:pStyle w:val="Remark"/>
      </w:pPr>
      <w:sdt>
        <w:sdtPr>
          <w:alias w:val="Member"/>
          <w:tag w:val="&lt;Member mnisId='123' dodsId='25555'&gt;"/>
          <w:id w:val="383456396"/>
          <w:placeholder>
            <w:docPart w:val="5B5FCB0E54A9440CB48111FD61502A27"/>
          </w:placeholder>
          <w:richText/>
        </w:sdtPr>
        <w:sdtContent>
          <w:r w:rsidRPr="00D256BB">
            <w:rPr>
              <w:b/>
            </w:rPr>
            <w:t>Lord Tarassenko:</w:t>
          </w:r>
        </w:sdtContent>
      </w:sdt>
      <w:r>
        <w:t xml:space="preserve"> </w:t>
      </w:r>
      <w:r w:rsidRPr="004C118D">
        <w:t xml:space="preserve">Very briefly, when you talk about experts, are they </w:t>
      </w:r>
      <w:r w:rsidRPr="004C118D">
        <w:t>national experts? Is this a capability of the UK, or are you needing to go outside the UK to get the relevant expertise?</w:t>
      </w:r>
    </w:p>
    <w:p w:rsidR="00D70A86" w:rsidP="00D70A86">
      <w:pPr>
        <w:pStyle w:val="Answer"/>
      </w:pPr>
      <w:sdt>
        <w:sdtPr>
          <w:alias w:val="Witness"/>
          <w:id w:val="-1735842904"/>
          <w:placeholder>
            <w:docPart w:val="5B5FCB0E54A9440CB48111FD61502A27"/>
          </w:placeholder>
          <w:richText/>
        </w:sdtPr>
        <w:sdtContent>
          <w:r w:rsidRPr="00C876AE">
            <w:rPr>
              <w:b/>
              <w:i/>
            </w:rPr>
            <w:t>Alexandra Jones:</w:t>
          </w:r>
        </w:sdtContent>
      </w:sdt>
      <w:r>
        <w:t xml:space="preserve"> </w:t>
      </w:r>
      <w:r w:rsidRPr="004C118D">
        <w:t xml:space="preserve">It would depend on how they commission the work. </w:t>
      </w:r>
      <w:r w:rsidR="00B370BA">
        <w:t>O</w:t>
      </w:r>
      <w:r w:rsidRPr="004C118D" w:rsidR="00B370BA">
        <w:t>ften,</w:t>
      </w:r>
      <w:r w:rsidRPr="004C118D">
        <w:t xml:space="preserve"> they</w:t>
      </w:r>
      <w:r>
        <w:t xml:space="preserve"> wi</w:t>
      </w:r>
      <w:r w:rsidRPr="004C118D">
        <w:t xml:space="preserve">ll be working with international academics, some of whom will be based at UK universities, for example, or UK institutes. </w:t>
      </w:r>
      <w:r>
        <w:t xml:space="preserve">They </w:t>
      </w:r>
      <w:r w:rsidRPr="004C118D">
        <w:t>may well get a partnership of people. It will</w:t>
      </w:r>
      <w:r>
        <w:t xml:space="preserve"> </w:t>
      </w:r>
      <w:r w:rsidRPr="004C118D">
        <w:t xml:space="preserve">depend. </w:t>
      </w:r>
      <w:r>
        <w:t>A</w:t>
      </w:r>
      <w:r w:rsidRPr="004C118D">
        <w:t xml:space="preserve">s Ian says, </w:t>
      </w:r>
      <w:r>
        <w:t>it is</w:t>
      </w:r>
      <w:r w:rsidRPr="004C118D">
        <w:t xml:space="preserve"> one where we</w:t>
      </w:r>
      <w:r>
        <w:t xml:space="preserve"> woul</w:t>
      </w:r>
      <w:r w:rsidRPr="004C118D">
        <w:t>d have to check on this specific issue with the department and see what they do.</w:t>
      </w:r>
    </w:p>
    <w:p w:rsidR="00D70A86" w:rsidP="00D70A86">
      <w:pPr>
        <w:pStyle w:val="Remark"/>
      </w:pPr>
      <w:sdt>
        <w:sdtPr>
          <w:alias w:val="Member"/>
          <w:tag w:val="&lt;Member mnisId='4925' dodsId=''&gt;"/>
          <w:id w:val="1183555948"/>
          <w:placeholder>
            <w:docPart w:val="5B5FCB0E54A9440CB48111FD61502A27"/>
          </w:placeholder>
          <w:richText/>
        </w:sdtPr>
        <w:sdtContent>
          <w:r w:rsidRPr="00D256BB">
            <w:rPr>
              <w:b/>
            </w:rPr>
            <w:t>Viscount Stansgate:</w:t>
          </w:r>
        </w:sdtContent>
      </w:sdt>
      <w:r>
        <w:t xml:space="preserve"> </w:t>
      </w:r>
      <w:r w:rsidRPr="004C118D">
        <w:t>If you take an area like space debris, which you have mentioned, and what we know already about the potential problem that is growing and growing and growing, can you say any more about what you think the UK</w:t>
      </w:r>
      <w:r>
        <w:t>’</w:t>
      </w:r>
      <w:r w:rsidRPr="004C118D">
        <w:t xml:space="preserve">s opportunity in that </w:t>
      </w:r>
      <w:r w:rsidRPr="004C118D">
        <w:t>particular area</w:t>
      </w:r>
      <w:r w:rsidRPr="004C118D">
        <w:t xml:space="preserve"> may be?</w:t>
      </w:r>
    </w:p>
    <w:p w:rsidR="00D70A86" w:rsidP="00D70A86">
      <w:pPr>
        <w:pStyle w:val="Answer"/>
      </w:pPr>
      <w:sdt>
        <w:sdtPr>
          <w:alias w:val="Witness"/>
          <w:id w:val="-1168401971"/>
          <w:placeholder>
            <w:docPart w:val="5B5FCB0E54A9440CB48111FD61502A27"/>
          </w:placeholder>
          <w:richText/>
        </w:sdtPr>
        <w:sdtContent>
          <w:r w:rsidRPr="003874B4">
            <w:rPr>
              <w:b/>
              <w:i/>
            </w:rPr>
            <w:t>Alexandra Jones:</w:t>
          </w:r>
        </w:sdtContent>
      </w:sdt>
      <w:r>
        <w:t xml:space="preserve"> We have</w:t>
      </w:r>
      <w:r w:rsidRPr="004C118D">
        <w:t xml:space="preserve"> recently awarded nearly </w:t>
      </w:r>
      <w:r>
        <w:t>£5</w:t>
      </w:r>
      <w:r w:rsidRPr="004C118D">
        <w:t xml:space="preserve"> million to Astroscale and ClearSpace to look at the risks and costs of an active debris removal mission</w:t>
      </w:r>
      <w:r w:rsidR="00A55465">
        <w:t>—</w:t>
      </w:r>
      <w:r w:rsidRPr="004C118D">
        <w:t xml:space="preserve">so to rendezvous and de-orbit two UK-licensed satellites. </w:t>
      </w:r>
      <w:r w:rsidR="005F5A24">
        <w:t>W</w:t>
      </w:r>
      <w:r w:rsidRPr="004C118D">
        <w:t xml:space="preserve">e do see that as an opportunity and one where </w:t>
      </w:r>
      <w:r>
        <w:t>we are</w:t>
      </w:r>
      <w:r w:rsidRPr="004C118D">
        <w:t xml:space="preserve"> trying to invest to understand where can we develop some competitive advantage in this, given the number of satellites that are now in space, given the growth that we are expecting in satellites in space over the next decades, which is huge, and </w:t>
      </w:r>
      <w:r w:rsidR="005F5A24">
        <w:t xml:space="preserve">given </w:t>
      </w:r>
      <w:r w:rsidRPr="004C118D">
        <w:t xml:space="preserve">the number of satellites that will also not be operating and therefore increase risks of collisions and debris being around. </w:t>
      </w:r>
      <w:r>
        <w:t>It is</w:t>
      </w:r>
      <w:r w:rsidRPr="004C118D">
        <w:t xml:space="preserve"> clearly an area where we need to do something globally</w:t>
      </w:r>
      <w:r>
        <w:t>,</w:t>
      </w:r>
      <w:r w:rsidRPr="004C118D">
        <w:t xml:space="preserve"> and we see this as something where the UK could make a big contribution</w:t>
      </w:r>
      <w:r w:rsidR="005F5A24">
        <w:t>—h</w:t>
      </w:r>
      <w:r w:rsidRPr="004C118D">
        <w:t>ence the funding to see what</w:t>
      </w:r>
      <w:r>
        <w:t xml:space="preserve"> i</w:t>
      </w:r>
      <w:r w:rsidRPr="004C118D">
        <w:t>s possible and to get these companies contracts to see what we can do.</w:t>
      </w:r>
    </w:p>
    <w:p w:rsidR="00D70A86" w:rsidP="00D70A86">
      <w:pPr>
        <w:pStyle w:val="Remark"/>
      </w:pPr>
      <w:sdt>
        <w:sdtPr>
          <w:alias w:val="Member"/>
          <w:tag w:val="&lt;Member mnisId='4166' dodsId='24575'&gt;"/>
          <w:id w:val="826631436"/>
          <w:placeholder>
            <w:docPart w:val="5B5FCB0E54A9440CB48111FD61502A27"/>
          </w:placeholder>
          <w:richText/>
        </w:sdtPr>
        <w:sdtContent>
          <w:r w:rsidRPr="00D256BB">
            <w:rPr>
              <w:b/>
            </w:rPr>
            <w:t>Baroness Donaghy:</w:t>
          </w:r>
        </w:sdtContent>
      </w:sdt>
      <w:r>
        <w:t xml:space="preserve"> </w:t>
      </w:r>
      <w:r w:rsidR="005F5A24">
        <w:t>This</w:t>
      </w:r>
      <w:r>
        <w:t xml:space="preserve"> is</w:t>
      </w:r>
      <w:r w:rsidRPr="004C118D">
        <w:t xml:space="preserve"> just a supplement</w:t>
      </w:r>
      <w:r>
        <w:t>ary</w:t>
      </w:r>
      <w:r w:rsidRPr="004C118D">
        <w:t xml:space="preserve"> to Lord </w:t>
      </w:r>
      <w:r w:rsidRPr="004C118D">
        <w:t>Stansgate</w:t>
      </w:r>
      <w:r>
        <w:t>’</w:t>
      </w:r>
      <w:r w:rsidRPr="004C118D">
        <w:t>s</w:t>
      </w:r>
      <w:r w:rsidRPr="004C118D">
        <w:t xml:space="preserve"> question, if I may, on the benefit of a low gravity vacuum environment</w:t>
      </w:r>
      <w:r w:rsidR="00C023B5">
        <w:t>—f</w:t>
      </w:r>
      <w:r w:rsidRPr="004C118D">
        <w:t xml:space="preserve">or example, the benefit of semiconductor production, </w:t>
      </w:r>
      <w:r w:rsidRPr="004C118D">
        <w:t>and also</w:t>
      </w:r>
      <w:r w:rsidRPr="004C118D">
        <w:t xml:space="preserve"> health service issues. I wondered if you could tell us what research, if any, has been done in this area.</w:t>
      </w:r>
    </w:p>
    <w:p w:rsidR="00D70A86" w:rsidP="00D70A86">
      <w:pPr>
        <w:pStyle w:val="Answer"/>
      </w:pPr>
      <w:sdt>
        <w:sdtPr>
          <w:alias w:val="Witness"/>
          <w:id w:val="-815491435"/>
          <w:placeholder>
            <w:docPart w:val="5B5FCB0E54A9440CB48111FD61502A27"/>
          </w:placeholder>
          <w:richText/>
        </w:sdtPr>
        <w:sdtContent>
          <w:r w:rsidRPr="003874B4">
            <w:rPr>
              <w:b/>
              <w:i/>
            </w:rPr>
            <w:t>Alexandra Jones:</w:t>
          </w:r>
        </w:sdtContent>
      </w:sdt>
      <w:r>
        <w:t xml:space="preserve"> We are</w:t>
      </w:r>
      <w:r w:rsidRPr="004C118D">
        <w:t xml:space="preserve"> absolutely looking at some of the benefits of that, because</w:t>
      </w:r>
      <w:r>
        <w:t>,</w:t>
      </w:r>
      <w:r w:rsidRPr="004C118D">
        <w:t xml:space="preserve"> as you say, you can test materials in a totally different way in those zero</w:t>
      </w:r>
      <w:r>
        <w:t>-</w:t>
      </w:r>
      <w:r w:rsidRPr="004C118D">
        <w:t xml:space="preserve">gravity environments. </w:t>
      </w:r>
      <w:r>
        <w:t>I would</w:t>
      </w:r>
      <w:r w:rsidRPr="004C118D">
        <w:t xml:space="preserve"> be happy to write with some more details on the specifics, but I know this is an area where we are absolutely looking at some of the </w:t>
      </w:r>
      <w:r>
        <w:t>p</w:t>
      </w:r>
      <w:r w:rsidRPr="004C118D">
        <w:t>otential that space can provide for testing some of this.</w:t>
      </w:r>
    </w:p>
    <w:p w:rsidR="00D70A86" w:rsidP="00D70A86">
      <w:pPr>
        <w:pStyle w:val="Remark"/>
      </w:pPr>
      <w:sdt>
        <w:sdtPr>
          <w:alias w:val="Member"/>
          <w:tag w:val="&lt;Member mnisId='4166' dodsId='24575'&gt;"/>
          <w:id w:val="1585647736"/>
          <w:placeholder>
            <w:docPart w:val="5B5FCB0E54A9440CB48111FD61502A27"/>
          </w:placeholder>
          <w:richText/>
        </w:sdtPr>
        <w:sdtContent>
          <w:r w:rsidRPr="00D256BB">
            <w:rPr>
              <w:b/>
            </w:rPr>
            <w:t>Baroness Donaghy:</w:t>
          </w:r>
        </w:sdtContent>
      </w:sdt>
      <w:r>
        <w:t xml:space="preserve"> </w:t>
      </w:r>
      <w:r w:rsidRPr="004C118D">
        <w:t>Thank you, that would be very helpful.</w:t>
      </w:r>
    </w:p>
    <w:p w:rsidR="004A7EAF" w:rsidRPr="003D42E5" w:rsidP="00643142">
      <w:pPr>
        <w:pStyle w:val="Answer"/>
      </w:pPr>
      <w:sdt>
        <w:sdtPr>
          <w:alias w:val="Member"/>
          <w:tag w:val="&lt;Member mnisId='2500' dodsId='26718'&gt;"/>
          <w:id w:val="318235719"/>
          <w:placeholder>
            <w:docPart w:val="5B5FCB0E54A9440CB48111FD61502A27"/>
          </w:placeholder>
          <w:richText/>
        </w:sdtPr>
        <w:sdtContent>
          <w:r w:rsidRPr="00D256BB" w:rsidR="00D70A86">
            <w:rPr>
              <w:b/>
            </w:rPr>
            <w:t>The Chair:</w:t>
          </w:r>
        </w:sdtContent>
      </w:sdt>
      <w:r w:rsidR="00D70A86">
        <w:t xml:space="preserve"> </w:t>
      </w:r>
      <w:r w:rsidRPr="004C118D" w:rsidR="00D70A86">
        <w:t>Thank you very much</w:t>
      </w:r>
      <w:r w:rsidR="00D47032">
        <w:t xml:space="preserve">, </w:t>
      </w:r>
      <w:r w:rsidRPr="004C118D" w:rsidR="00D70A86">
        <w:t xml:space="preserve">Alexandra Jones and Ian Bishop. You covered a huge amount of ground in a short period of time, which was fantastic. </w:t>
      </w:r>
      <w:r w:rsidR="00D70A86">
        <w:t xml:space="preserve">We all have </w:t>
      </w:r>
      <w:r w:rsidRPr="004C118D" w:rsidR="00D70A86">
        <w:t xml:space="preserve">loads to now think about </w:t>
      </w:r>
      <w:r w:rsidRPr="004C118D" w:rsidR="00D70A86">
        <w:t>and also</w:t>
      </w:r>
      <w:r w:rsidRPr="004C118D" w:rsidR="00D70A86">
        <w:t xml:space="preserve"> to read and look back on from what </w:t>
      </w:r>
      <w:r w:rsidR="00D70A86">
        <w:t>you have</w:t>
      </w:r>
      <w:r w:rsidRPr="004C118D" w:rsidR="00D70A86">
        <w:t xml:space="preserve"> told us. </w:t>
      </w:r>
      <w:r w:rsidR="00D70A86">
        <w:t>T</w:t>
      </w:r>
      <w:r w:rsidRPr="004C118D" w:rsidR="00D70A86">
        <w:t xml:space="preserve">hank you very much indeed. You were here representing the Department for Science, Innovation </w:t>
      </w:r>
      <w:r w:rsidR="00974E93">
        <w:t xml:space="preserve">and </w:t>
      </w:r>
      <w:r w:rsidR="00D70A86">
        <w:t>T</w:t>
      </w:r>
      <w:r w:rsidRPr="004C118D" w:rsidR="00D70A86">
        <w:t>echnology and representing it very well, if I may say. I now would like to bring this public evidence session to a conclusion</w:t>
      </w:r>
      <w:r w:rsidR="00905F69">
        <w:t>,</w:t>
      </w:r>
    </w:p>
    <w:sectPr w:rsidSect="008351F9">
      <w:headerReference w:type="even" r:id="rId15"/>
      <w:headerReference w:type="default" r:id="rId16"/>
      <w:footerReference w:type="even" r:id="rId17"/>
      <w:footerReference w:type="default" r:id="rId18"/>
      <w:headerReference w:type="first" r:id="rId19"/>
      <w:footerReference w:type="first" r:id="rId2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07C">
    <w:pPr>
      <w:pStyle w:val="Footer"/>
    </w:pPr>
    <w:r>
      <w:rPr>
        <w:noProof/>
      </w:rPr>
      <w:pict>
        <v:shapetype id="_x0000_t202" coordsize="21600,21600" o:spt="202" path="m,l,21600r21600,l21600,xe">
          <v:stroke joinstyle="miter"/>
          <v:path gradientshapeok="t" o:connecttype="rect"/>
        </v:shapetype>
        <v:shape id="Text Box 8" o:spid="_x0000_s2051" type="#_x0000_t202" alt="OFFICIAL" style="height:27.2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36.2pt;z-index:251664384" filled="f" stroked="f">
          <v:fill o:detectmouseclick="t"/>
          <v:textbox style="mso-fit-shape-to-text:t" inset="0,0,0,15pt">
            <w:txbxContent>
              <w:p w:rsidR="0060607C" w:rsidRPr="0060607C" w:rsidP="0060607C">
                <w:pPr>
                  <w:spacing w:after="0"/>
                  <w:rPr>
                    <w:rFonts w:ascii="Calibri" w:eastAsia="Calibri" w:hAnsi="Calibri" w:cs="Calibri"/>
                    <w:noProof/>
                    <w:color w:val="000000"/>
                    <w:sz w:val="20"/>
                    <w:szCs w:val="20"/>
                  </w:rPr>
                </w:pPr>
                <w:r w:rsidRPr="0060607C">
                  <w:rPr>
                    <w:rFonts w:ascii="Calibri" w:eastAsia="Calibri" w:hAnsi="Calibri" w:cs="Calibri"/>
                    <w:noProof/>
                    <w:color w:val="000000"/>
                    <w:sz w:val="20"/>
                    <w:szCs w:val="20"/>
                  </w:rPr>
                  <w:t>OFFICIAL</w:t>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07C">
    <w:pPr>
      <w:pStyle w:val="Footer"/>
    </w:pPr>
    <w:r>
      <w:rPr>
        <w:noProof/>
      </w:rPr>
      <w:pict>
        <v:shapetype id="_x0000_t202" coordsize="21600,21600" o:spt="202" path="m,l,21600r21600,l21600,xe">
          <v:stroke joinstyle="miter"/>
          <v:path gradientshapeok="t" o:connecttype="rect"/>
        </v:shapetype>
        <v:shape id="Text Box 9" o:spid="_x0000_s2052" type="#_x0000_t202" alt="OFFICIAL" style="height:27.2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36.2pt;z-index:251665408" filled="f" stroked="f">
          <v:fill o:detectmouseclick="t"/>
          <v:textbox style="mso-fit-shape-to-text:t" inset="0,0,0,15pt">
            <w:txbxContent>
              <w:p w:rsidR="0060607C" w:rsidRPr="0060607C" w:rsidP="0060607C">
                <w:pPr>
                  <w:spacing w:after="0"/>
                  <w:rPr>
                    <w:rFonts w:ascii="Calibri" w:eastAsia="Calibri" w:hAnsi="Calibri" w:cs="Calibri"/>
                    <w:noProof/>
                    <w:color w:val="000000"/>
                    <w:sz w:val="20"/>
                    <w:szCs w:val="20"/>
                  </w:rPr>
                </w:pPr>
                <w:r w:rsidRPr="0060607C">
                  <w:rPr>
                    <w:rFonts w:ascii="Calibri" w:eastAsia="Calibri" w:hAnsi="Calibri" w:cs="Calibri"/>
                    <w:noProof/>
                    <w:color w:val="000000"/>
                    <w:sz w:val="20"/>
                    <w:szCs w:val="20"/>
                  </w:rPr>
                  <w:t>OFFICIAL</w:t>
                </w: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07C">
    <w:pPr>
      <w:pStyle w:val="Footer"/>
    </w:pPr>
    <w:r>
      <w:rPr>
        <w:noProof/>
      </w:rPr>
      <w:pict>
        <v:shapetype id="_x0000_t202" coordsize="21600,21600" o:spt="202" path="m,l,21600r21600,l21600,xe">
          <v:stroke joinstyle="miter"/>
          <v:path gradientshapeok="t" o:connecttype="rect"/>
        </v:shapetype>
        <v:shape id="Text Box 7" o:spid="_x0000_s2054" type="#_x0000_t202" alt="OFFICIAL" style="height:27.2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36.2pt;z-index:251663360" filled="f" stroked="f">
          <v:fill o:detectmouseclick="t"/>
          <v:textbox style="mso-fit-shape-to-text:t" inset="0,0,0,15pt">
            <w:txbxContent>
              <w:p w:rsidR="0060607C" w:rsidRPr="0060607C" w:rsidP="0060607C">
                <w:pPr>
                  <w:spacing w:after="0"/>
                  <w:rPr>
                    <w:rFonts w:ascii="Calibri" w:eastAsia="Calibri" w:hAnsi="Calibri" w:cs="Calibri"/>
                    <w:noProof/>
                    <w:color w:val="000000"/>
                    <w:sz w:val="20"/>
                    <w:szCs w:val="20"/>
                  </w:rPr>
                </w:pPr>
                <w:r w:rsidRPr="0060607C">
                  <w:rPr>
                    <w:rFonts w:ascii="Calibri" w:eastAsia="Calibri" w:hAnsi="Calibri" w:cs="Calibri"/>
                    <w:noProof/>
                    <w:color w:val="000000"/>
                    <w:sz w:val="20"/>
                    <w:szCs w:val="20"/>
                  </w:rPr>
                  <w:t>OFFICIAL</w:t>
                </w:r>
              </w:p>
            </w:txbxContent>
          </v:textbox>
          <w10:wrap anchorx="page" anchory="page"/>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07C">
    <w:pPr>
      <w:pStyle w:val="Footer"/>
    </w:pPr>
    <w:r>
      <w:rPr>
        <w:noProof/>
      </w:rPr>
      <w:pict>
        <v:shapetype id="_x0000_t202" coordsize="21600,21600" o:spt="202" path="m,l,21600r21600,l21600,xe">
          <v:stroke joinstyle="miter"/>
          <v:path gradientshapeok="t" o:connecttype="rect"/>
        </v:shapetype>
        <v:shape id="Text Box 11" o:spid="_x0000_s2056" type="#_x0000_t202" alt="OFFICIAL" style="height:27.2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36.2pt;z-index:251667456" filled="f" stroked="f">
          <v:fill o:detectmouseclick="t"/>
          <v:textbox style="mso-fit-shape-to-text:t" inset="0,0,0,15pt">
            <w:txbxContent>
              <w:p w:rsidR="0060607C" w:rsidRPr="0060607C" w:rsidP="0060607C">
                <w:pPr>
                  <w:spacing w:after="0"/>
                  <w:rPr>
                    <w:rFonts w:ascii="Calibri" w:eastAsia="Calibri" w:hAnsi="Calibri" w:cs="Calibri"/>
                    <w:noProof/>
                    <w:color w:val="000000"/>
                    <w:sz w:val="20"/>
                    <w:szCs w:val="20"/>
                  </w:rPr>
                </w:pPr>
                <w:r w:rsidRPr="0060607C">
                  <w:rPr>
                    <w:rFonts w:ascii="Calibri" w:eastAsia="Calibri" w:hAnsi="Calibri" w:cs="Calibri"/>
                    <w:noProof/>
                    <w:color w:val="000000"/>
                    <w:sz w:val="20"/>
                    <w:szCs w:val="20"/>
                  </w:rPr>
                  <w:t>OFFICIAL</w:t>
                </w:r>
              </w:p>
            </w:txbxContent>
          </v:textbox>
          <w10:wrap anchorx="page" anchory="page"/>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07C" w:rsidRPr="00CA4E3F" w:rsidP="00CA4E3F">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07C">
    <w:pPr>
      <w:pStyle w:val="Footer"/>
    </w:pPr>
    <w:r>
      <w:rPr>
        <w:noProof/>
      </w:rPr>
      <w:pict>
        <v:shapetype id="_x0000_t202" coordsize="21600,21600" o:spt="202" path="m,l,21600r21600,l21600,xe">
          <v:stroke joinstyle="miter"/>
          <v:path gradientshapeok="t" o:connecttype="rect"/>
        </v:shapetype>
        <v:shape id="Text Box 10" o:spid="_x0000_s2058" type="#_x0000_t202" alt="OFFICIAL" style="height:27.2pt;margin-left:0;margin-top:0;mso-position-horizontal:center;mso-position-horizontal-relative:page;mso-position-vertical:bottom;mso-position-vertical-relative:page;mso-wrap-distance-bottom:0;mso-wrap-distance-left:0;mso-wrap-distance-right:0;mso-wrap-distance-top:0;mso-wrap-style:none;position:absolute;v-text-anchor:bottom;visibility:visible;width:36.2pt;z-index:251666432" filled="f" stroked="f">
          <v:fill o:detectmouseclick="t"/>
          <v:textbox style="mso-fit-shape-to-text:t" inset="0,0,0,15pt">
            <w:txbxContent>
              <w:p w:rsidR="0060607C" w:rsidRPr="0060607C" w:rsidP="0060607C">
                <w:pPr>
                  <w:spacing w:after="0"/>
                  <w:rPr>
                    <w:rFonts w:ascii="Calibri" w:eastAsia="Calibri" w:hAnsi="Calibri" w:cs="Calibri"/>
                    <w:noProof/>
                    <w:color w:val="000000"/>
                    <w:sz w:val="20"/>
                    <w:szCs w:val="20"/>
                  </w:rPr>
                </w:pPr>
                <w:r w:rsidRPr="0060607C">
                  <w:rPr>
                    <w:rFonts w:ascii="Calibri" w:eastAsia="Calibri" w:hAnsi="Calibri" w:cs="Calibri"/>
                    <w:noProof/>
                    <w:color w:val="000000"/>
                    <w:sz w:val="20"/>
                    <w:szCs w:val="20"/>
                  </w:rPr>
                  <w:t>OFFICIAL</w:t>
                </w:r>
              </w:p>
            </w:txbxContent>
          </v:textbox>
          <w10:wrap anchorx="page" anchory="page"/>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07C">
    <w:pPr>
      <w:pStyle w:val="Header"/>
    </w:pPr>
    <w:r>
      <w:rPr>
        <w:noProof/>
      </w:rPr>
      <w:pict>
        <v:shapetype id="_x0000_t202" coordsize="21600,21600" o:spt="202" path="m,l,21600r21600,l21600,xe">
          <v:stroke joinstyle="miter"/>
          <v:path gradientshapeok="t" o:connecttype="rect"/>
        </v:shapetype>
        <v:shape id="Text Box 2" o:spid="_x0000_s2049" type="#_x0000_t202" alt="OFFICIAL" style="height:27.2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36.2pt;z-index:251659264" filled="f" stroked="f">
          <v:fill o:detectmouseclick="t"/>
          <v:textbox style="mso-fit-shape-to-text:t" inset="0,15pt,0,0">
            <w:txbxContent>
              <w:p w:rsidR="0060607C" w:rsidRPr="0060607C" w:rsidP="0060607C">
                <w:pPr>
                  <w:spacing w:after="0"/>
                  <w:rPr>
                    <w:rFonts w:ascii="Calibri" w:eastAsia="Calibri" w:hAnsi="Calibri" w:cs="Calibri"/>
                    <w:noProof/>
                    <w:color w:val="000000"/>
                    <w:sz w:val="20"/>
                    <w:szCs w:val="20"/>
                  </w:rPr>
                </w:pPr>
                <w:r w:rsidRPr="0060607C">
                  <w:rPr>
                    <w:rFonts w:ascii="Calibri" w:eastAsia="Calibri" w:hAnsi="Calibri" w:cs="Calibri"/>
                    <w:noProof/>
                    <w:color w:val="000000"/>
                    <w:sz w:val="20"/>
                    <w:szCs w:val="20"/>
                  </w:rPr>
                  <w:t>OFFICIAL</w:t>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0FF" w:rsidRPr="00776882" w:rsidP="007B7907">
    <w:pPr>
      <w:pStyle w:val="Para"/>
      <w:rPr>
        <w:color w:val="808080"/>
      </w:rPr>
    </w:pPr>
    <w:r>
      <w:rPr>
        <w:noProof/>
        <w:color w:val="808080"/>
      </w:rPr>
      <w:pict>
        <v:shapetype id="_x0000_t202" coordsize="21600,21600" o:spt="202" path="m,l,21600r21600,l21600,xe">
          <v:stroke joinstyle="miter"/>
          <v:path gradientshapeok="t" o:connecttype="rect"/>
        </v:shapetype>
        <v:shape id="Text Box 3" o:spid="_x0000_s2050" type="#_x0000_t202" alt="OFFICIAL" style="height:27.2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36.2pt;z-index:251660288" filled="f" stroked="f">
          <v:fill o:detectmouseclick="t"/>
          <v:textbox style="mso-fit-shape-to-text:t" inset="0,15pt,0,0">
            <w:txbxContent>
              <w:p w:rsidR="0060607C" w:rsidRPr="0060607C" w:rsidP="0060607C">
                <w:pPr>
                  <w:spacing w:after="0"/>
                  <w:rPr>
                    <w:rFonts w:ascii="Calibri" w:eastAsia="Calibri" w:hAnsi="Calibri" w:cs="Calibri"/>
                    <w:noProof/>
                    <w:color w:val="000000"/>
                    <w:sz w:val="20"/>
                    <w:szCs w:val="20"/>
                  </w:rPr>
                </w:pPr>
                <w:r w:rsidRPr="0060607C">
                  <w:rPr>
                    <w:rFonts w:ascii="Calibri" w:eastAsia="Calibri" w:hAnsi="Calibri" w:cs="Calibri"/>
                    <w:noProof/>
                    <w:color w:val="000000"/>
                    <w:sz w:val="20"/>
                    <w:szCs w:val="20"/>
                  </w:rPr>
                  <w:t>OFFICIAL</w:t>
                </w:r>
              </w:p>
            </w:txbxContent>
          </v:textbox>
          <w10:wrap anchorx="page" anchory="page"/>
        </v:shape>
      </w:pict>
    </w:r>
    <w:r w:rsidRPr="00F03F50" w:rsidR="005510FF">
      <w:rPr>
        <w:noProof/>
        <w:color w:val="808080"/>
      </w:rPr>
      <w:drawing>
        <wp:inline distT="0" distB="0" distL="0" distR="0">
          <wp:extent cx="3238500" cy="447675"/>
          <wp:effectExtent l="0" t="0" r="0" b="0"/>
          <wp:docPr id="1392305934"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bwMode="auto">
                  <a:xfrm>
                    <a:off x="0" y="0"/>
                    <a:ext cx="3238500" cy="4476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07C">
    <w:pPr>
      <w:pStyle w:val="Header"/>
    </w:pPr>
    <w:r>
      <w:rPr>
        <w:noProof/>
      </w:rPr>
      <w:pict>
        <v:shapetype id="_x0000_t202" coordsize="21600,21600" o:spt="202" path="m,l,21600r21600,l21600,xe">
          <v:stroke joinstyle="miter"/>
          <v:path gradientshapeok="t" o:connecttype="rect"/>
        </v:shapetype>
        <v:shape id="Text Box 1" o:spid="_x0000_s2053" type="#_x0000_t202" alt="OFFICIAL" style="height:27.2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36.2pt;z-index:251658240" filled="f" stroked="f">
          <v:fill o:detectmouseclick="t"/>
          <v:textbox style="mso-fit-shape-to-text:t" inset="0,15pt,0,0">
            <w:txbxContent>
              <w:p w:rsidR="0060607C" w:rsidRPr="0060607C" w:rsidP="0060607C">
                <w:pPr>
                  <w:spacing w:after="0"/>
                  <w:rPr>
                    <w:rFonts w:ascii="Calibri" w:eastAsia="Calibri" w:hAnsi="Calibri" w:cs="Calibri"/>
                    <w:noProof/>
                    <w:color w:val="000000"/>
                    <w:sz w:val="20"/>
                    <w:szCs w:val="20"/>
                  </w:rPr>
                </w:pPr>
                <w:r w:rsidRPr="0060607C">
                  <w:rPr>
                    <w:rFonts w:ascii="Calibri" w:eastAsia="Calibri" w:hAnsi="Calibri" w:cs="Calibri"/>
                    <w:noProof/>
                    <w:color w:val="000000"/>
                    <w:sz w:val="20"/>
                    <w:szCs w:val="20"/>
                  </w:rPr>
                  <w:t>OFFICIAL</w:t>
                </w:r>
              </w:p>
            </w:txbxContent>
          </v:textbox>
          <w10:wrap anchorx="page" anchory="page"/>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07C">
    <w:pPr>
      <w:pStyle w:val="Header"/>
    </w:pPr>
    <w:r>
      <w:rPr>
        <w:noProof/>
      </w:rPr>
      <w:pict>
        <v:shapetype id="_x0000_t202" coordsize="21600,21600" o:spt="202" path="m,l,21600r21600,l21600,xe">
          <v:stroke joinstyle="miter"/>
          <v:path gradientshapeok="t" o:connecttype="rect"/>
        </v:shapetype>
        <v:shape id="Text Box 5" o:spid="_x0000_s2055" type="#_x0000_t202" alt="OFFICIAL" style="height:27.2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36.2pt;z-index:251662336" filled="f" stroked="f">
          <v:fill o:detectmouseclick="t"/>
          <v:textbox style="mso-fit-shape-to-text:t" inset="0,15pt,0,0">
            <w:txbxContent>
              <w:p w:rsidR="0060607C" w:rsidRPr="0060607C" w:rsidP="0060607C">
                <w:pPr>
                  <w:spacing w:after="0"/>
                  <w:rPr>
                    <w:rFonts w:ascii="Calibri" w:eastAsia="Calibri" w:hAnsi="Calibri" w:cs="Calibri"/>
                    <w:noProof/>
                    <w:color w:val="000000"/>
                    <w:sz w:val="20"/>
                    <w:szCs w:val="20"/>
                  </w:rPr>
                </w:pPr>
                <w:r w:rsidRPr="0060607C">
                  <w:rPr>
                    <w:rFonts w:ascii="Calibri" w:eastAsia="Calibri" w:hAnsi="Calibri" w:cs="Calibri"/>
                    <w:noProof/>
                    <w:color w:val="000000"/>
                    <w:sz w:val="20"/>
                    <w:szCs w:val="20"/>
                  </w:rPr>
                  <w:t>OFFICIAL</w:t>
                </w:r>
              </w:p>
            </w:txbxContent>
          </v:textbox>
          <w10:wrap anchorx="page" anchory="page"/>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EB84ECDE0AA4452BA046B96C3A95BAE"/>
      </w:placeholder>
      <w:richText/>
    </w:sdtPr>
    <w:sdtContent>
      <w:p w:rsidR="008143FA" w:rsidP="009277D8">
        <w:pPr>
          <w:pStyle w:val="Para"/>
          <w:rPr>
            <w:color w:val="808080"/>
          </w:rPr>
        </w:pPr>
        <w:r w:rsidRPr="006C1B24">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5ED99A0C660943ADBEA5843B8407A95A"/>
      </w:placeholder>
      <w:richText/>
    </w:sdtPr>
    <w:sdtContent>
      <w:p w:rsidR="007B7907" w:rsidRPr="00776882" w:rsidP="007B7907">
        <w:pPr>
          <w:pStyle w:val="Para"/>
          <w:rPr>
            <w:color w:val="808080"/>
          </w:rPr>
        </w:pPr>
        <w:r>
          <w:rPr>
            <w:color w:val="808080"/>
          </w:rPr>
          <w:t xml:space="preserve"> </w:t>
        </w:r>
      </w:p>
    </w:sdtContent>
  </w:sdt>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07C">
    <w:pPr>
      <w:pStyle w:val="Header"/>
    </w:pPr>
    <w:r>
      <w:rPr>
        <w:noProof/>
      </w:rPr>
      <w:pict>
        <v:shapetype id="_x0000_t202" coordsize="21600,21600" o:spt="202" path="m,l,21600r21600,l21600,xe">
          <v:stroke joinstyle="miter"/>
          <v:path gradientshapeok="t" o:connecttype="rect"/>
        </v:shapetype>
        <v:shape id="Text Box 4" o:spid="_x0000_s2057" type="#_x0000_t202" alt="OFFICIAL" style="height:27.2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36.2pt;z-index:251661312" filled="f" stroked="f">
          <v:fill o:detectmouseclick="t"/>
          <v:textbox style="mso-fit-shape-to-text:t" inset="0,15pt,0,0">
            <w:txbxContent>
              <w:p w:rsidR="0060607C" w:rsidRPr="0060607C" w:rsidP="0060607C">
                <w:pPr>
                  <w:spacing w:after="0"/>
                  <w:rPr>
                    <w:rFonts w:ascii="Calibri" w:eastAsia="Calibri" w:hAnsi="Calibri" w:cs="Calibri"/>
                    <w:noProof/>
                    <w:color w:val="000000"/>
                    <w:sz w:val="20"/>
                    <w:szCs w:val="20"/>
                  </w:rPr>
                </w:pPr>
                <w:r w:rsidRPr="0060607C">
                  <w:rPr>
                    <w:rFonts w:ascii="Calibri" w:eastAsia="Calibri" w:hAnsi="Calibri" w:cs="Calibri"/>
                    <w:noProof/>
                    <w:color w:val="000000"/>
                    <w:sz w:val="20"/>
                    <w:szCs w:val="20"/>
                  </w:rPr>
                  <w:t>OFFICIAL</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6764070C"/>
    <w:lvl w:ilvl="0">
      <w:start w:val="2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2"/>
    <w:lvlOverride w:ilvl="0">
      <w:startOverride w:val="1"/>
    </w:lvlOverride>
  </w:num>
  <w:num w:numId="16">
    <w:abstractNumId w:val="4"/>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70A86"/>
    <w:pPr>
      <w:spacing w:after="120"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pPr>
  </w:style>
  <w:style w:type="paragraph" w:customStyle="1" w:styleId="ParaCentre">
    <w:name w:val="Para Centre"/>
    <w:basedOn w:val="Normal"/>
    <w:next w:val="TitleWitnesses"/>
    <w:qFormat/>
    <w:rsid w:val="00521D0A"/>
    <w:pPr>
      <w:spacing w:after="200"/>
      <w:jc w:val="center"/>
    </w:pPr>
  </w:style>
  <w:style w:type="paragraph" w:customStyle="1" w:styleId="Question">
    <w:name w:val="Question"/>
    <w:basedOn w:val="Normal"/>
    <w:next w:val="QuestionCont"/>
    <w:qFormat/>
    <w:rsid w:val="00367B9C"/>
    <w:pPr>
      <w:widowControl w:val="0"/>
      <w:numPr>
        <w:numId w:val="9"/>
      </w:numPr>
    </w:pPr>
  </w:style>
  <w:style w:type="paragraph" w:customStyle="1" w:styleId="Answer">
    <w:name w:val="Answer"/>
    <w:basedOn w:val="Normal"/>
    <w:qFormat/>
    <w:rsid w:val="0014463F"/>
    <w:pPr>
      <w:spacing w:after="200"/>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6C1B24"/>
    <w:rPr>
      <w:color w:val="605E5C"/>
      <w:shd w:val="clear" w:color="auto" w:fill="E1DFDD"/>
    </w:rPr>
  </w:style>
  <w:style w:type="paragraph" w:styleId="BalloonText">
    <w:name w:val="Balloon Text"/>
    <w:basedOn w:val="Normal"/>
    <w:link w:val="BalloonTextChar"/>
    <w:uiPriority w:val="99"/>
    <w:semiHidden/>
    <w:unhideWhenUsed/>
    <w:rsid w:val="006446F5"/>
    <w:pPr>
      <w:spacing w:after="0"/>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6446F5"/>
    <w:rPr>
      <w:rFonts w:ascii="Segoe UI" w:eastAsia="Times New Roman" w:hAnsi="Segoe UI" w:cs="Segoe UI"/>
      <w:sz w:val="18"/>
      <w:szCs w:val="18"/>
    </w:rPr>
  </w:style>
  <w:style w:type="paragraph" w:customStyle="1" w:styleId="Normal0">
    <w:name w:val="Normal 0"/>
    <w:rsid w:val="006446F5"/>
    <w:pPr>
      <w:widowControl w:val="0"/>
      <w:autoSpaceDE w:val="0"/>
      <w:autoSpaceDN w:val="0"/>
      <w:adjustRightInd w:val="0"/>
      <w:spacing w:after="0" w:line="240" w:lineRule="auto"/>
      <w:ind w:hanging="1440"/>
    </w:pPr>
    <w:rPr>
      <w:rFonts w:ascii="Courier New" w:eastAsia="Times New Roman" w:hAnsi="Courier New" w:cs="Courier New"/>
      <w:sz w:val="24"/>
      <w:szCs w:val="24"/>
      <w:lang w:eastAsia="en-GB"/>
    </w:rPr>
  </w:style>
  <w:style w:type="character" w:customStyle="1" w:styleId="UnresolvedMention1">
    <w:name w:val="Unresolved Mention1"/>
    <w:uiPriority w:val="99"/>
    <w:semiHidden/>
    <w:unhideWhenUsed/>
    <w:rsid w:val="006446F5"/>
    <w:rPr>
      <w:color w:val="605E5C"/>
      <w:shd w:val="clear" w:color="auto" w:fill="E1DFDD"/>
    </w:rPr>
  </w:style>
  <w:style w:type="character" w:styleId="CommentReference">
    <w:name w:val="annotation reference"/>
    <w:uiPriority w:val="99"/>
    <w:semiHidden/>
    <w:unhideWhenUsed/>
    <w:rsid w:val="006446F5"/>
    <w:rPr>
      <w:sz w:val="16"/>
      <w:szCs w:val="16"/>
    </w:rPr>
  </w:style>
  <w:style w:type="paragraph" w:styleId="CommentText">
    <w:name w:val="annotation text"/>
    <w:basedOn w:val="Normal"/>
    <w:link w:val="CommentTextChar"/>
    <w:uiPriority w:val="99"/>
    <w:unhideWhenUsed/>
    <w:rsid w:val="006446F5"/>
    <w:pPr>
      <w:spacing w:after="200"/>
    </w:pPr>
    <w:rPr>
      <w:rFonts w:eastAsia="Times New Roman" w:cs="Times New Roman"/>
      <w:sz w:val="20"/>
      <w:szCs w:val="20"/>
    </w:rPr>
  </w:style>
  <w:style w:type="character" w:customStyle="1" w:styleId="CommentTextChar">
    <w:name w:val="Comment Text Char"/>
    <w:basedOn w:val="DefaultParagraphFont"/>
    <w:link w:val="CommentText"/>
    <w:uiPriority w:val="99"/>
    <w:rsid w:val="006446F5"/>
    <w:rPr>
      <w:rFonts w:ascii="Verdana" w:eastAsia="Times New Roman" w:hAnsi="Verdana" w:cs="Times New Roman"/>
      <w:sz w:val="20"/>
      <w:szCs w:val="20"/>
    </w:rPr>
  </w:style>
  <w:style w:type="character" w:customStyle="1" w:styleId="legds2">
    <w:name w:val="legds2"/>
    <w:rsid w:val="006446F5"/>
    <w:rPr>
      <w:vanish w:val="0"/>
      <w:webHidden w:val="0"/>
      <w:specVanish w:val="0"/>
    </w:rPr>
  </w:style>
  <w:style w:type="character" w:styleId="HTMLAcronym">
    <w:name w:val="HTML Acronym"/>
    <w:basedOn w:val="DefaultParagraphFont"/>
    <w:uiPriority w:val="99"/>
    <w:semiHidden/>
    <w:unhideWhenUsed/>
    <w:rsid w:val="006446F5"/>
  </w:style>
  <w:style w:type="character" w:customStyle="1" w:styleId="UnresolvedMention2">
    <w:name w:val="Unresolved Mention2"/>
    <w:uiPriority w:val="99"/>
    <w:semiHidden/>
    <w:unhideWhenUsed/>
    <w:rsid w:val="006446F5"/>
    <w:rPr>
      <w:color w:val="605E5C"/>
      <w:shd w:val="clear" w:color="auto" w:fill="E1DFDD"/>
    </w:rPr>
  </w:style>
  <w:style w:type="paragraph" w:styleId="ListBullet">
    <w:name w:val="List Bullet"/>
    <w:basedOn w:val="Normal"/>
    <w:uiPriority w:val="99"/>
    <w:unhideWhenUsed/>
    <w:rsid w:val="006446F5"/>
    <w:pPr>
      <w:numPr>
        <w:numId w:val="14"/>
      </w:numPr>
      <w:spacing w:after="200"/>
      <w:contextualSpacing/>
    </w:pPr>
    <w:rPr>
      <w:rFonts w:eastAsia="Times New Roman" w:cs="Times New Roman"/>
    </w:rPr>
  </w:style>
  <w:style w:type="table" w:styleId="TableGrid">
    <w:name w:val="Table Grid"/>
    <w:basedOn w:val="TableNormal"/>
    <w:uiPriority w:val="59"/>
    <w:rsid w:val="006446F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446F5"/>
    <w:pPr>
      <w:keepNext/>
      <w:spacing w:before="240"/>
    </w:pPr>
    <w:rPr>
      <w:rFonts w:ascii="Times New Roman" w:eastAsia="Times New Roman" w:hAnsi="Times New Roman" w:cs="Times New Roman"/>
      <w:b/>
      <w:sz w:val="24"/>
      <w:szCs w:val="20"/>
      <w:lang w:eastAsia="zh-CN"/>
    </w:rPr>
  </w:style>
  <w:style w:type="character" w:customStyle="1" w:styleId="NameChar">
    <w:name w:val="Name Char"/>
    <w:link w:val="Name"/>
    <w:rsid w:val="006446F5"/>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446F5"/>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eastAsia="Times New Roman"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446F5"/>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446F5"/>
    <w:rPr>
      <w:rFonts w:ascii="Calibri" w:eastAsia="Calibri" w:hAnsi="Calibri" w:cs="Times New Roman"/>
    </w:rPr>
  </w:style>
  <w:style w:type="character" w:customStyle="1" w:styleId="normaltextrun">
    <w:name w:val="normaltextrun"/>
    <w:basedOn w:val="DefaultParagraphFont"/>
    <w:rsid w:val="006446F5"/>
  </w:style>
  <w:style w:type="character" w:customStyle="1" w:styleId="eop">
    <w:name w:val="eop"/>
    <w:basedOn w:val="DefaultParagraphFont"/>
    <w:rsid w:val="006446F5"/>
  </w:style>
  <w:style w:type="paragraph" w:styleId="BodyTextIndent3">
    <w:name w:val="Body Text Indent 3"/>
    <w:basedOn w:val="Normal"/>
    <w:link w:val="BodyTextIndent3Char"/>
    <w:semiHidden/>
    <w:rsid w:val="006446F5"/>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446F5"/>
    <w:rPr>
      <w:rFonts w:ascii="Times New Roman" w:eastAsia="Times New Roman" w:hAnsi="Times New Roman" w:cs="Times New Roman"/>
      <w:sz w:val="24"/>
      <w:szCs w:val="24"/>
    </w:rPr>
  </w:style>
  <w:style w:type="paragraph" w:customStyle="1" w:styleId="ys">
    <w:name w:val="ys"/>
    <w:rsid w:val="006446F5"/>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446F5"/>
  </w:style>
  <w:style w:type="character" w:customStyle="1" w:styleId="speakerspeaker-S0">
    <w:name w:val="speaker speaker-S0"/>
    <w:basedOn w:val="DefaultParagraphFont"/>
    <w:rsid w:val="006446F5"/>
  </w:style>
  <w:style w:type="character" w:customStyle="1" w:styleId="speakerspeaker-S1">
    <w:name w:val="speaker speaker-S1"/>
    <w:basedOn w:val="DefaultParagraphFont"/>
    <w:rsid w:val="006446F5"/>
  </w:style>
  <w:style w:type="character" w:customStyle="1" w:styleId="speakerspeaker-S2">
    <w:name w:val="speaker speaker-S2"/>
    <w:basedOn w:val="DefaultParagraphFont"/>
    <w:rsid w:val="006446F5"/>
  </w:style>
  <w:style w:type="character" w:customStyle="1" w:styleId="audioposition">
    <w:name w:val="audioposition"/>
    <w:basedOn w:val="DefaultParagraphFont"/>
    <w:rsid w:val="006446F5"/>
  </w:style>
  <w:style w:type="paragraph" w:styleId="Revision">
    <w:name w:val="Revision"/>
    <w:hidden/>
    <w:uiPriority w:val="99"/>
    <w:semiHidden/>
    <w:rsid w:val="006446F5"/>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446F5"/>
    <w:pPr>
      <w:spacing w:after="0"/>
      <w:jc w:val="left"/>
    </w:pPr>
    <w:rPr>
      <w:rFonts w:ascii="Times New Roman" w:hAnsi="Times New Roman"/>
      <w:b/>
      <w:bCs/>
    </w:rPr>
  </w:style>
  <w:style w:type="character" w:customStyle="1" w:styleId="CommentSubjectChar">
    <w:name w:val="Comment Subject Char"/>
    <w:basedOn w:val="CommentTextChar"/>
    <w:link w:val="CommentSubject"/>
    <w:uiPriority w:val="99"/>
    <w:semiHidden/>
    <w:rsid w:val="006446F5"/>
    <w:rPr>
      <w:rFonts w:ascii="Times New Roman" w:eastAsia="Times New Roman" w:hAnsi="Times New Roman" w:cs="Times New Roman"/>
      <w:b/>
      <w:bCs/>
      <w:sz w:val="20"/>
      <w:szCs w:val="20"/>
    </w:rPr>
  </w:style>
  <w:style w:type="character" w:customStyle="1" w:styleId="speakerspeaker-S4">
    <w:name w:val="speaker speaker-S4"/>
    <w:basedOn w:val="DefaultParagraphFont"/>
    <w:rsid w:val="006446F5"/>
  </w:style>
  <w:style w:type="character" w:customStyle="1" w:styleId="speakerspeaker-S5">
    <w:name w:val="speaker speaker-S5"/>
    <w:basedOn w:val="DefaultParagraphFont"/>
    <w:rsid w:val="006446F5"/>
  </w:style>
  <w:style w:type="character" w:customStyle="1" w:styleId="speakerspeaker-S6">
    <w:name w:val="speaker speaker-S6"/>
    <w:basedOn w:val="DefaultParagraphFont"/>
    <w:rsid w:val="006446F5"/>
  </w:style>
  <w:style w:type="character" w:customStyle="1" w:styleId="speakerspeaker-S7">
    <w:name w:val="speaker speaker-S7"/>
    <w:basedOn w:val="DefaultParagraphFont"/>
    <w:rsid w:val="006446F5"/>
  </w:style>
  <w:style w:type="character" w:customStyle="1" w:styleId="speakerspeaker-S3">
    <w:name w:val="speaker speaker-S3"/>
    <w:basedOn w:val="DefaultParagraphFont"/>
    <w:rsid w:val="006446F5"/>
  </w:style>
  <w:style w:type="character" w:customStyle="1" w:styleId="speakerspeaker-S9">
    <w:name w:val="speaker speaker-S9"/>
    <w:basedOn w:val="DefaultParagraphFont"/>
    <w:rsid w:val="006446F5"/>
  </w:style>
  <w:style w:type="character" w:customStyle="1" w:styleId="speakerspeaker-S10">
    <w:name w:val="speaker speaker-S10"/>
    <w:basedOn w:val="DefaultParagraphFont"/>
    <w:rsid w:val="006446F5"/>
  </w:style>
  <w:style w:type="character" w:customStyle="1" w:styleId="speakerspeaker-S11">
    <w:name w:val="speaker speaker-S11"/>
    <w:basedOn w:val="DefaultParagraphFont"/>
    <w:rsid w:val="006446F5"/>
  </w:style>
  <w:style w:type="character" w:customStyle="1" w:styleId="speakerspeaker-S12">
    <w:name w:val="speaker speaker-S12"/>
    <w:basedOn w:val="DefaultParagraphFont"/>
    <w:rsid w:val="006446F5"/>
  </w:style>
  <w:style w:type="character" w:customStyle="1" w:styleId="speakerspeaker-S13">
    <w:name w:val="speaker speaker-S13"/>
    <w:basedOn w:val="DefaultParagraphFont"/>
    <w:rsid w:val="006446F5"/>
  </w:style>
  <w:style w:type="character" w:customStyle="1" w:styleId="speakerspeaker-S14">
    <w:name w:val="speaker speaker-S14"/>
    <w:basedOn w:val="DefaultParagraphFont"/>
    <w:rsid w:val="006446F5"/>
  </w:style>
  <w:style w:type="character" w:customStyle="1" w:styleId="speakerspeaker-S15">
    <w:name w:val="speaker speaker-S15"/>
    <w:basedOn w:val="DefaultParagraphFont"/>
    <w:rsid w:val="006446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header" Target="header5.xml" /><Relationship Id="rId17" Type="http://schemas.openxmlformats.org/officeDocument/2006/relationships/footer" Target="footer4.xml" /><Relationship Id="rId18" Type="http://schemas.openxmlformats.org/officeDocument/2006/relationships/footer" Target="footer5.xml" /><Relationship Id="rId19" Type="http://schemas.openxmlformats.org/officeDocument/2006/relationships/header" Target="header6.xml" /><Relationship Id="rId2" Type="http://schemas.openxmlformats.org/officeDocument/2006/relationships/webSettings" Target="webSettings.xml" /><Relationship Id="rId20" Type="http://schemas.openxmlformats.org/officeDocument/2006/relationships/footer" Target="footer6.xml" /><Relationship Id="rId21" Type="http://schemas.openxmlformats.org/officeDocument/2006/relationships/glossaryDocument" Target="glossary/document.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header5.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5748254E90B45D8B351AA5E4C0BD980"/>
        <w:category>
          <w:name w:val="General"/>
          <w:gallery w:val="placeholder"/>
        </w:category>
        <w:types>
          <w:type w:val="bbPlcHdr"/>
        </w:types>
        <w:behaviors>
          <w:behavior w:val="content"/>
        </w:behaviors>
        <w:guid w:val="{0AD970D8-1BB3-4EF1-90E9-B04B836523A1}"/>
      </w:docPartPr>
      <w:docPartBody>
        <w:p w:rsidR="00147BE1" w:rsidP="00147BE1">
          <w:pPr>
            <w:pStyle w:val="95748254E90B45D8B351AA5E4C0BD980"/>
          </w:pPr>
          <w:r w:rsidRPr="004065B5">
            <w:rPr>
              <w:rStyle w:val="PlaceholderText"/>
            </w:rPr>
            <w:t>Click or tap here to enter text.</w:t>
          </w:r>
        </w:p>
      </w:docPartBody>
    </w:docPart>
    <w:docPart>
      <w:docPartPr>
        <w:name w:val="5B5FCB0E54A9440CB48111FD61502A27"/>
        <w:category>
          <w:name w:val="General"/>
          <w:gallery w:val="placeholder"/>
        </w:category>
        <w:types>
          <w:type w:val="bbPlcHdr"/>
        </w:types>
        <w:behaviors>
          <w:behavior w:val="content"/>
        </w:behaviors>
        <w:guid w:val="{5F29AE1E-EF5B-4C5D-B7BA-8D9D04129CEC}"/>
      </w:docPartPr>
      <w:docPartBody>
        <w:p w:rsidR="00147BE1" w:rsidP="00147BE1">
          <w:pPr>
            <w:pStyle w:val="5B5FCB0E54A9440CB48111FD61502A27"/>
          </w:pPr>
          <w:r w:rsidRPr="00692FFD">
            <w:rPr>
              <w:rStyle w:val="PlaceholderText"/>
            </w:rPr>
            <w:t>Click or tap here to enter text.</w:t>
          </w:r>
        </w:p>
      </w:docPartBody>
    </w:docPart>
    <w:docPart>
      <w:docPartPr>
        <w:name w:val="18AFC068D18B43D6AAECBAA88A397302"/>
        <w:category>
          <w:name w:val="General"/>
          <w:gallery w:val="placeholder"/>
        </w:category>
        <w:types>
          <w:type w:val="bbPlcHdr"/>
        </w:types>
        <w:behaviors>
          <w:behavior w:val="content"/>
        </w:behaviors>
        <w:guid w:val="{81412FA7-ECD2-4D22-9F37-1586EF3F2A46}"/>
      </w:docPartPr>
      <w:docPartBody>
        <w:p w:rsidR="00147BE1" w:rsidP="00147BE1">
          <w:pPr>
            <w:pStyle w:val="18AFC068D18B43D6AAECBAA88A397302"/>
          </w:pPr>
          <w:r w:rsidRPr="000753FC">
            <w:rPr>
              <w:rStyle w:val="PlaceholderText"/>
            </w:rPr>
            <w:t>Click here to enter text.</w:t>
          </w:r>
        </w:p>
      </w:docPartBody>
    </w:docPart>
    <w:docPart>
      <w:docPartPr>
        <w:name w:val="8DDC444334A147B3A28D4753BC930636"/>
        <w:category>
          <w:name w:val="General"/>
          <w:gallery w:val="placeholder"/>
        </w:category>
        <w:types>
          <w:type w:val="bbPlcHdr"/>
        </w:types>
        <w:behaviors>
          <w:behavior w:val="content"/>
        </w:behaviors>
        <w:guid w:val="{90ED1EDF-F35C-4A62-A933-1C9AC57D498C}"/>
      </w:docPartPr>
      <w:docPartBody>
        <w:p w:rsidR="00147BE1" w:rsidP="00147BE1">
          <w:pPr>
            <w:pStyle w:val="8DDC444334A147B3A28D4753BC930636"/>
          </w:pPr>
          <w:r w:rsidRPr="00D20745">
            <w:rPr>
              <w:rStyle w:val="PlaceholderText"/>
            </w:rPr>
            <w:t>Click here to enter text.</w:t>
          </w:r>
        </w:p>
      </w:docPartBody>
    </w:docPart>
    <w:docPart>
      <w:docPartPr>
        <w:name w:val="5170AEC632B349C586FDC51CD6BBEDE4"/>
        <w:category>
          <w:name w:val="General"/>
          <w:gallery w:val="placeholder"/>
        </w:category>
        <w:types>
          <w:type w:val="bbPlcHdr"/>
        </w:types>
        <w:behaviors>
          <w:behavior w:val="content"/>
        </w:behaviors>
        <w:guid w:val="{803B20D5-5E06-416E-9315-B2D6E0E94B73}"/>
      </w:docPartPr>
      <w:docPartBody>
        <w:p w:rsidR="00147BE1" w:rsidP="00147BE1">
          <w:pPr>
            <w:pStyle w:val="5170AEC632B349C586FDC51CD6BBEDE4"/>
          </w:pPr>
          <w:r w:rsidRPr="009F76B1">
            <w:rPr>
              <w:rStyle w:val="PlaceholderText"/>
            </w:rPr>
            <w:t>Click here to enter text.</w:t>
          </w:r>
        </w:p>
      </w:docPartBody>
    </w:docPart>
    <w:docPart>
      <w:docPartPr>
        <w:name w:val="BEB84ECDE0AA4452BA046B96C3A95BAE"/>
        <w:category>
          <w:name w:val="General"/>
          <w:gallery w:val="placeholder"/>
        </w:category>
        <w:types>
          <w:type w:val="bbPlcHdr"/>
        </w:types>
        <w:behaviors>
          <w:behavior w:val="content"/>
        </w:behaviors>
        <w:guid w:val="{EB4BF25C-31D3-4952-8A34-7C190F5FE8FC}"/>
      </w:docPartPr>
      <w:docPartBody>
        <w:p w:rsidR="00147BE1" w:rsidP="00147BE1">
          <w:pPr>
            <w:pStyle w:val="BEB84ECDE0AA4452BA046B96C3A95BAE"/>
          </w:pPr>
          <w:r w:rsidRPr="000753FC">
            <w:rPr>
              <w:rStyle w:val="PlaceholderText"/>
            </w:rPr>
            <w:t>Click here to enter text.</w:t>
          </w:r>
        </w:p>
      </w:docPartBody>
    </w:docPart>
    <w:docPart>
      <w:docPartPr>
        <w:name w:val="5ED99A0C660943ADBEA5843B8407A95A"/>
        <w:category>
          <w:name w:val="General"/>
          <w:gallery w:val="placeholder"/>
        </w:category>
        <w:types>
          <w:type w:val="bbPlcHdr"/>
        </w:types>
        <w:behaviors>
          <w:behavior w:val="content"/>
        </w:behaviors>
        <w:guid w:val="{AE7CC445-A817-467D-88A6-27F7870ABDD2}"/>
      </w:docPartPr>
      <w:docPartBody>
        <w:p w:rsidR="00147BE1" w:rsidP="00147BE1">
          <w:pPr>
            <w:pStyle w:val="5ED99A0C660943ADBEA5843B8407A95A"/>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7BE1"/>
    <w:rPr>
      <w:color w:val="808080"/>
    </w:rPr>
  </w:style>
  <w:style w:type="paragraph" w:customStyle="1" w:styleId="95748254E90B45D8B351AA5E4C0BD980">
    <w:name w:val="95748254E90B45D8B351AA5E4C0BD980"/>
    <w:rsid w:val="00147BE1"/>
  </w:style>
  <w:style w:type="paragraph" w:customStyle="1" w:styleId="5B5FCB0E54A9440CB48111FD61502A27">
    <w:name w:val="5B5FCB0E54A9440CB48111FD61502A27"/>
    <w:rsid w:val="00147BE1"/>
  </w:style>
  <w:style w:type="paragraph" w:customStyle="1" w:styleId="18AFC068D18B43D6AAECBAA88A397302">
    <w:name w:val="18AFC068D18B43D6AAECBAA88A397302"/>
    <w:rsid w:val="00147BE1"/>
  </w:style>
  <w:style w:type="paragraph" w:customStyle="1" w:styleId="8DDC444334A147B3A28D4753BC930636">
    <w:name w:val="8DDC444334A147B3A28D4753BC930636"/>
    <w:rsid w:val="00147BE1"/>
  </w:style>
  <w:style w:type="paragraph" w:customStyle="1" w:styleId="5170AEC632B349C586FDC51CD6BBEDE4">
    <w:name w:val="5170AEC632B349C586FDC51CD6BBEDE4"/>
    <w:rsid w:val="00147BE1"/>
  </w:style>
  <w:style w:type="paragraph" w:customStyle="1" w:styleId="BEB84ECDE0AA4452BA046B96C3A95BAE">
    <w:name w:val="BEB84ECDE0AA4452BA046B96C3A95BAE"/>
    <w:rsid w:val="00147BE1"/>
  </w:style>
  <w:style w:type="paragraph" w:customStyle="1" w:styleId="5ED99A0C660943ADBEA5843B8407A95A">
    <w:name w:val="5ED99A0C660943ADBEA5843B8407A95A"/>
    <w:rsid w:val="00147B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8" ma:contentTypeDescription="Create a new document." ma:contentTypeScope="" ma:versionID="350ffb73be3c0ee5329fd6765a924113">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35c7f7d28aa2de9c85e09b19dd63a2db"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S27KMSC5QHV6-668151925-5691</_dlc_DocId>
    <_dlc_DocIdUrl xmlns="a0f35381-b20f-4b7e-853c-b41d8f18bdf5">
      <Url>https://hopuk.sharepoint.com/sites/hlt-Hansard/_layouts/15/DocIdRedir.aspx?ID=S27KMSC5QHV6-668151925-5691</Url>
      <Description>S27KMSC5QHV6-668151925-5691</Description>
    </_dlc_DocIdUrl>
  </documentManagement>
</p:properties>
</file>

<file path=customXml/itemProps1.xml><?xml version="1.0" encoding="utf-8"?>
<ds:datastoreItem xmlns:ds="http://schemas.openxmlformats.org/officeDocument/2006/customXml" ds:itemID="{7EDD37C7-F92A-430E-934C-E8D1288D2E0C}">
  <ds:schemaRefs>
    <ds:schemaRef ds:uri="http://schemas.microsoft.com/sharepoint/v3/contenttype/forms"/>
  </ds:schemaRefs>
</ds:datastoreItem>
</file>

<file path=customXml/itemProps2.xml><?xml version="1.0" encoding="utf-8"?>
<ds:datastoreItem xmlns:ds="http://schemas.openxmlformats.org/officeDocument/2006/customXml" ds:itemID="{519535A6-B38F-4D46-8E02-A0751EB1C941}">
  <ds:schemaRefs>
    <ds:schemaRef ds:uri="http://schemas.microsoft.com/sharepoint/events"/>
  </ds:schemaRefs>
</ds:datastoreItem>
</file>

<file path=customXml/itemProps3.xml><?xml version="1.0" encoding="utf-8"?>
<ds:datastoreItem xmlns:ds="http://schemas.openxmlformats.org/officeDocument/2006/customXml" ds:itemID="{F8E3F380-AA85-4372-9A97-19FACC908A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5.xml><?xml version="1.0" encoding="utf-8"?>
<ds:datastoreItem xmlns:ds="http://schemas.openxmlformats.org/officeDocument/2006/customXml" ds:itemID="{8C04E9AB-AFFB-4B0E-AD36-17C9355DC91E}">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