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150B" w:rsidP="00CE150B">
      <w:pPr>
        <w:pStyle w:val="TitleCommittee0"/>
      </w:pPr>
      <w:sdt>
        <w:sdtPr>
          <w:alias w:val="CommitteeName"/>
          <w:tag w:val="CommitteeName"/>
          <w:id w:val="466949736"/>
          <w:placeholder>
            <w:docPart w:val="986D2B0A15804AE9AD859AD75A4AD317"/>
          </w:placeholder>
          <w:richText/>
        </w:sdtPr>
        <w:sdtContent>
          <w:r>
            <w:t>Industry and Regulators Committee</w:t>
          </w:r>
        </w:sdtContent>
      </w:sdt>
    </w:p>
    <w:p w:rsidR="00CE150B" w:rsidP="00CE150B">
      <w:pPr>
        <w:pStyle w:val="TitleInquiry0"/>
      </w:pPr>
      <w:r>
        <w:t>C</w:t>
      </w:r>
      <w:r>
        <w:t xml:space="preserve">orrected oral evidence: </w:t>
      </w:r>
      <w:sdt>
        <w:sdtPr>
          <w:alias w:val="InquiryName"/>
          <w:tag w:val="InquiryName"/>
          <w:id w:val="-653150199"/>
          <w:placeholder>
            <w:docPart w:val="986D2B0A15804AE9AD859AD75A4AD317"/>
          </w:placeholder>
          <w:richText/>
        </w:sdtPr>
        <w:sdtContent>
          <w:r>
            <w:t>The energy grid and grid connections</w:t>
          </w:r>
        </w:sdtContent>
      </w:sdt>
    </w:p>
    <w:sdt>
      <w:sdtPr>
        <w:alias w:val="SittingDate"/>
        <w:tag w:val="SittingDate"/>
        <w:id w:val="233894828"/>
        <w:placeholder>
          <w:docPart w:val="986D2B0A15804AE9AD859AD75A4AD317"/>
        </w:placeholder>
        <w:richText/>
      </w:sdtPr>
      <w:sdtContent>
        <w:p w:rsidR="00CE150B" w:rsidP="00CE150B">
          <w:pPr>
            <w:pStyle w:val="Para"/>
          </w:pPr>
          <w:r>
            <w:t>Tuesday 21 January 2025</w:t>
          </w:r>
        </w:p>
      </w:sdtContent>
    </w:sdt>
    <w:sdt>
      <w:sdtPr>
        <w:alias w:val="ActualSittingTime"/>
        <w:tag w:val="ActualSittingTime"/>
        <w:id w:val="-2078584810"/>
        <w:placeholder>
          <w:docPart w:val="8F7EB8F29EB84BFEBCF4878B33ABAB16"/>
        </w:placeholder>
        <w:richText/>
      </w:sdtPr>
      <w:sdtContent>
        <w:p w:rsidR="00CE150B" w:rsidP="00C72E44">
          <w:pPr>
            <w:pStyle w:val="Para"/>
            <w:jc w:val="left"/>
          </w:pPr>
          <w:r>
            <w:t>10.35 am</w:t>
          </w:r>
        </w:p>
      </w:sdtContent>
    </w:sdt>
    <w:p w:rsidR="00CE150B" w:rsidP="00CE150B">
      <w:pPr>
        <w:pStyle w:val="Para"/>
      </w:pPr>
    </w:p>
    <w:p w:rsidR="00CE150B" w:rsidP="00927496">
      <w:pPr>
        <w:ind w:left="0"/>
      </w:pPr>
      <w:r>
        <w:fldChar w:fldCharType="begin"/>
      </w:r>
      <w:r>
        <w:instrText xml:space="preserve"> HYPERLINK "https://parliamentlive.tv/event/index/ba13c2a4-cc17-41d4-ad7d-26f0a466a2c2" </w:instrText>
      </w:r>
      <w:r>
        <w:fldChar w:fldCharType="separate"/>
      </w:r>
      <w:sdt>
        <w:sdtPr>
          <w:rPr>
            <w:rStyle w:val="Hyperlink"/>
          </w:rPr>
          <w:alias w:val="VideoHyperlink"/>
          <w:tag w:val="VideoHyperlink"/>
          <w:id w:val="1885216954"/>
          <w:placeholder>
            <w:docPart w:val="986D2B0A15804AE9AD859AD75A4AD317"/>
          </w:placeholder>
          <w:richText/>
        </w:sdtPr>
        <w:sdtContent>
          <w:r w:rsidRPr="00235474">
            <w:rPr>
              <w:rStyle w:val="Hyperlink"/>
            </w:rPr>
            <w:t>Watch the meeting</w:t>
          </w:r>
        </w:sdtContent>
      </w:sdt>
      <w:r>
        <w:fldChar w:fldCharType="end"/>
      </w:r>
    </w:p>
    <w:p w:rsidR="00CE150B" w:rsidP="00927496">
      <w:pPr>
        <w:ind w:left="0"/>
      </w:pPr>
      <w:r>
        <w:t xml:space="preserve">Members present: </w:t>
      </w:r>
      <w:sdt>
        <w:sdtPr>
          <w:alias w:val="MembersPresent"/>
          <w:tag w:val="MembersPresent"/>
          <w:id w:val="-587083748"/>
          <w:placeholder>
            <w:docPart w:val="986D2B0A15804AE9AD859AD75A4AD317"/>
          </w:placeholder>
          <w:richText/>
        </w:sdtPr>
        <w:sdtContent>
          <w:r w:rsidRPr="008D14A7">
            <w:t>Baroness Taylor of Bolton (The Chair); Lord Agnew of Oulton; Lord Altrincham;</w:t>
          </w:r>
          <w:r>
            <w:t xml:space="preserve"> </w:t>
          </w:r>
          <w:r w:rsidRPr="008D14A7">
            <w:t xml:space="preserve">Lord Best; Viscount Chandos; Lord Cromwell; </w:t>
          </w:r>
          <w:r>
            <w:t xml:space="preserve">Lord Gilbert of </w:t>
          </w:r>
          <w:r>
            <w:t>Panteg</w:t>
          </w:r>
          <w:r>
            <w:t xml:space="preserve">; </w:t>
          </w:r>
          <w:r w:rsidRPr="008D14A7">
            <w:t>Viscount Thurso; Viscount Trenchard</w:t>
          </w:r>
          <w:r w:rsidRPr="001112AC">
            <w:t>.</w:t>
          </w:r>
        </w:sdtContent>
      </w:sdt>
    </w:p>
    <w:p w:rsidR="00CE150B" w:rsidP="00CE150B">
      <w:pPr>
        <w:pStyle w:val="Para"/>
        <w:tabs>
          <w:tab w:val="center" w:pos="4536"/>
          <w:tab w:val="right" w:pos="8931"/>
        </w:tabs>
      </w:pPr>
      <w:r>
        <w:t xml:space="preserve">Evidence Session No. </w:t>
      </w:r>
      <w:sdt>
        <w:sdtPr>
          <w:alias w:val="InquiryRefNo"/>
          <w:tag w:val="InquiryRefNo"/>
          <w:id w:val="842283892"/>
          <w:placeholder>
            <w:docPart w:val="C0A34EB1BE1B465B8FF85A83CC717C3E"/>
          </w:placeholder>
          <w:richText/>
        </w:sdtPr>
        <w:sdtContent>
          <w:r>
            <w:t>2</w:t>
          </w:r>
        </w:sdtContent>
      </w:sdt>
      <w:r>
        <w:tab/>
        <w:t>Heard in Public</w:t>
      </w:r>
      <w:r>
        <w:tab/>
      </w:r>
      <w:r w:rsidRPr="00156A60">
        <w:t xml:space="preserve">Questions </w:t>
      </w:r>
      <w:sdt>
        <w:sdtPr>
          <w:alias w:val="QuestionNumbers"/>
          <w:tag w:val="QuestionNumbers"/>
          <w:id w:val="426934190"/>
          <w:placeholder>
            <w:docPart w:val="986D2B0A15804AE9AD859AD75A4AD317"/>
          </w:placeholder>
          <w:richText/>
        </w:sdtPr>
        <w:sdtContent>
          <w:r>
            <w:t>14 - 2</w:t>
          </w:r>
          <w:r w:rsidR="005B20FD">
            <w:t>1</w:t>
          </w:r>
        </w:sdtContent>
      </w:sdt>
    </w:p>
    <w:p w:rsidR="00CE150B" w:rsidP="00CE150B">
      <w:pPr>
        <w:pStyle w:val="TitleWitnesses0"/>
      </w:pPr>
    </w:p>
    <w:p w:rsidR="00CE150B" w:rsidP="00CE150B">
      <w:pPr>
        <w:pStyle w:val="TitleWitnesses0"/>
      </w:pPr>
      <w:r>
        <w:t>Witnesses</w:t>
      </w:r>
    </w:p>
    <w:p w:rsidR="00CE150B" w:rsidP="00D56EA6">
      <w:pPr>
        <w:pStyle w:val="Para"/>
      </w:pPr>
      <w:r>
        <w:fldChar w:fldCharType="begin"/>
      </w:r>
      <w:r>
        <w:instrText xml:space="preserve"> HYPERLINK \l "Panel1" </w:instrText>
      </w:r>
      <w:r>
        <w:fldChar w:fldCharType="separate"/>
      </w:r>
      <w:r w:rsidRPr="001112AC">
        <w:rPr>
          <w:rStyle w:val="Hyperlink"/>
        </w:rPr>
        <w:t>I</w:t>
      </w:r>
      <w:r>
        <w:fldChar w:fldCharType="end"/>
      </w:r>
      <w:r>
        <w:t>: Rachel Fletcher, Director of Regulation and Economics</w:t>
      </w:r>
      <w:r w:rsidR="00235474">
        <w:t>, Octopus Energy</w:t>
      </w:r>
      <w:r>
        <w:t>; Chris Hewett, CEO, Solar Energy UK.</w:t>
      </w:r>
      <w:r w:rsidRPr="00BD6D45">
        <w:t xml:space="preserve"> </w:t>
      </w:r>
      <w:r>
        <w:br w:type="page"/>
      </w:r>
    </w:p>
    <w:p w:rsidR="00CE150B" w:rsidP="00CE150B">
      <w:pPr>
        <w:pStyle w:val="Para"/>
        <w:numPr>
          <w:ilvl w:val="0"/>
          <w:numId w:val="11"/>
        </w:numPr>
        <w:spacing w:after="120"/>
        <w:sectPr w:rsidSect="00CE150B">
          <w:headerReference w:type="default" r:id="rId9"/>
          <w:pgSz w:w="11906" w:h="16838"/>
          <w:pgMar w:top="1805" w:right="1440" w:bottom="1440" w:left="1440" w:header="709" w:footer="708" w:gutter="0"/>
          <w:cols w:space="708"/>
          <w:docGrid w:linePitch="360"/>
        </w:sectPr>
      </w:pPr>
    </w:p>
    <w:p w:rsidR="00CE150B" w:rsidP="00CE150B">
      <w:pPr>
        <w:pStyle w:val="TitlePanel0"/>
      </w:pPr>
      <w:bookmarkStart w:id="0" w:name="Panel1"/>
      <w:r>
        <w:t>Examination of witnesses</w:t>
      </w:r>
    </w:p>
    <w:p w:rsidR="00CE150B" w:rsidP="00CE150B">
      <w:pPr>
        <w:pStyle w:val="Para"/>
      </w:pPr>
      <w:r>
        <w:t>Rachel Fletcher and Chris Hewett.</w:t>
      </w:r>
      <w:bookmarkEnd w:id="0"/>
    </w:p>
    <w:sdt>
      <w:sdtPr>
        <w:rPr>
          <w:rFonts w:eastAsia="Times New Roman" w:cs="Times New Roman"/>
          <w:szCs w:val="20"/>
        </w:rPr>
        <w:alias w:val="Member"/>
        <w:tag w:val="&lt;Member mnisId='228' dodsId='25275'&gt;"/>
        <w:id w:val="-419647082"/>
        <w:placeholder>
          <w:docPart w:val="5CB93B4634844F85B5CF9F7F5A461A76"/>
        </w:placeholder>
        <w:richText/>
      </w:sdtPr>
      <w:sdtContent>
        <w:p w:rsidR="00CE150B" w:rsidP="00971D88">
          <w:pPr>
            <w:pStyle w:val="Question"/>
          </w:pPr>
          <w:sdt>
            <w:sdtPr>
              <w:alias w:val="Member"/>
              <w:tag w:val="&lt;Member mnisId='228' dodsId='25275'&gt;"/>
              <w:id w:val="-361519531"/>
              <w:placeholder>
                <w:docPart w:val="5CB93B4634844F85B5CF9F7F5A461A76"/>
              </w:placeholder>
              <w:richText/>
            </w:sdtPr>
            <w:sdtContent>
              <w:r w:rsidRPr="008D14A7">
                <w:rPr>
                  <w:b/>
                </w:rPr>
                <w:t>The Chair:</w:t>
              </w:r>
            </w:sdtContent>
          </w:sdt>
          <w:r>
            <w:t xml:space="preserve"> </w:t>
          </w:r>
          <w:r w:rsidRPr="005A4556">
            <w:t>Good morning. This is the Industry and Regulators Committee of the House of Lords</w:t>
          </w:r>
          <w:r>
            <w:t xml:space="preserve">. We have </w:t>
          </w:r>
          <w:r w:rsidRPr="005A4556">
            <w:t>been looking at energy and</w:t>
          </w:r>
          <w:r w:rsidRPr="005A4556">
            <w:t>, in particular, some</w:t>
          </w:r>
          <w:r w:rsidRPr="005A4556">
            <w:t xml:space="preserve"> of the issues surrounding the grid. This morning the </w:t>
          </w:r>
          <w:r w:rsidR="00235474">
            <w:t>C</w:t>
          </w:r>
          <w:r w:rsidRPr="005A4556">
            <w:t>ommittee is going to hear from two witnesses</w:t>
          </w:r>
          <w:r w:rsidR="004D7746">
            <w:t>:</w:t>
          </w:r>
          <w:r w:rsidRPr="005A4556">
            <w:t xml:space="preserve"> Rachel Fletcher, who is the </w:t>
          </w:r>
          <w:r>
            <w:t>d</w:t>
          </w:r>
          <w:r w:rsidRPr="005A4556">
            <w:t xml:space="preserve">irector of </w:t>
          </w:r>
          <w:r>
            <w:t>r</w:t>
          </w:r>
          <w:r w:rsidRPr="005A4556">
            <w:t xml:space="preserve">egulation and </w:t>
          </w:r>
          <w:r>
            <w:t>e</w:t>
          </w:r>
          <w:r w:rsidRPr="005A4556">
            <w:t>conomics at Octopus Energy, and Chris Hewitt, who is the CEO of Solar Energy UK</w:t>
          </w:r>
          <w:r>
            <w:t>. W</w:t>
          </w:r>
          <w:r w:rsidRPr="005A4556">
            <w:t xml:space="preserve">elcome to you both. </w:t>
          </w:r>
        </w:p>
        <w:p w:rsidR="00CE150B" w:rsidP="00311E6C">
          <w:pPr>
            <w:pStyle w:val="Remark"/>
          </w:pPr>
          <w:r w:rsidRPr="005A4556">
            <w:t xml:space="preserve">This is </w:t>
          </w:r>
          <w:r w:rsidR="00D8765B">
            <w:t>an incredibly</w:t>
          </w:r>
          <w:r w:rsidRPr="005A4556">
            <w:t xml:space="preserve"> complex area</w:t>
          </w:r>
          <w:r>
            <w:t xml:space="preserve">, as </w:t>
          </w:r>
          <w:r w:rsidRPr="005A4556">
            <w:t xml:space="preserve">we are learning very quickly indeed. One </w:t>
          </w:r>
          <w:r w:rsidR="00D8765B">
            <w:t>thing</w:t>
          </w:r>
          <w:r w:rsidRPr="005A4556">
            <w:t xml:space="preserve"> that we</w:t>
          </w:r>
          <w:r>
            <w:t xml:space="preserve"> ha</w:t>
          </w:r>
          <w:r w:rsidRPr="005A4556">
            <w:t xml:space="preserve">ve honed </w:t>
          </w:r>
          <w:r>
            <w:t xml:space="preserve">in </w:t>
          </w:r>
          <w:r w:rsidRPr="005A4556">
            <w:t xml:space="preserve">on </w:t>
          </w:r>
          <w:r>
            <w:t>and</w:t>
          </w:r>
          <w:r w:rsidRPr="005A4556">
            <w:t xml:space="preserve"> </w:t>
          </w:r>
          <w:r>
            <w:t xml:space="preserve">become </w:t>
          </w:r>
          <w:r w:rsidRPr="005A4556">
            <w:t>interested in are the proposals from the National Energy System Operator</w:t>
          </w:r>
          <w:r w:rsidR="00D8765B">
            <w:t>—</w:t>
          </w:r>
          <w:r w:rsidRPr="005A4556">
            <w:t>N</w:t>
          </w:r>
          <w:r>
            <w:t>E</w:t>
          </w:r>
          <w:r w:rsidRPr="005A4556">
            <w:t>SO</w:t>
          </w:r>
          <w:r w:rsidR="00D8765B">
            <w:t>—</w:t>
          </w:r>
          <w:r w:rsidRPr="005A4556">
            <w:t>about connections and some of the problems</w:t>
          </w:r>
          <w:r>
            <w:t>. We</w:t>
          </w:r>
          <w:r w:rsidRPr="005A4556">
            <w:t xml:space="preserve"> were hearing more about them </w:t>
          </w:r>
          <w:r>
            <w:t xml:space="preserve">and the changes there </w:t>
          </w:r>
          <w:r w:rsidRPr="005A4556">
            <w:t>in the news just last week</w:t>
          </w:r>
          <w:r>
            <w:t xml:space="preserve">. Could you </w:t>
          </w:r>
          <w:r w:rsidRPr="005A4556">
            <w:t>give us your impression</w:t>
          </w:r>
          <w:r>
            <w:t>?</w:t>
          </w:r>
          <w:r w:rsidRPr="005A4556">
            <w:t xml:space="preserve"> </w:t>
          </w:r>
          <w:r>
            <w:t xml:space="preserve">Do you feel </w:t>
          </w:r>
          <w:r w:rsidR="00954BD2">
            <w:t xml:space="preserve">that </w:t>
          </w:r>
          <w:r>
            <w:t>NESO</w:t>
          </w:r>
          <w:r w:rsidR="00790067">
            <w:t>’</w:t>
          </w:r>
          <w:r>
            <w:t>s proposed</w:t>
          </w:r>
          <w:r w:rsidRPr="005A4556">
            <w:t xml:space="preserve"> changes </w:t>
          </w:r>
          <w:r>
            <w:t>to</w:t>
          </w:r>
          <w:r w:rsidRPr="005A4556">
            <w:t xml:space="preserve"> connections are sufficient</w:t>
          </w:r>
          <w:r>
            <w:t>? Will they</w:t>
          </w:r>
          <w:r w:rsidRPr="005A4556">
            <w:t xml:space="preserve"> help </w:t>
          </w:r>
          <w:r>
            <w:t xml:space="preserve">to </w:t>
          </w:r>
          <w:r w:rsidRPr="005A4556">
            <w:t>meet the clean power targets? Where do you think we</w:t>
          </w:r>
          <w:r>
            <w:t xml:space="preserve"> a</w:t>
          </w:r>
          <w:r w:rsidRPr="005A4556">
            <w:t xml:space="preserve">re going on that? </w:t>
          </w:r>
        </w:p>
        <w:p w:rsidR="00B566D9" w:rsidP="00CE150B">
          <w:pPr>
            <w:pStyle w:val="Answer"/>
          </w:pPr>
          <w:sdt>
            <w:sdtPr>
              <w:alias w:val="Witness"/>
              <w:id w:val="-1297138068"/>
              <w:placeholder>
                <w:docPart w:val="5CB93B4634844F85B5CF9F7F5A461A76"/>
              </w:placeholder>
              <w:richText/>
            </w:sdtPr>
            <w:sdtContent>
              <w:r w:rsidRPr="00720D6C" w:rsidR="00CE150B">
                <w:rPr>
                  <w:b/>
                  <w:i/>
                </w:rPr>
                <w:t>Chris Hewett:</w:t>
              </w:r>
            </w:sdtContent>
          </w:sdt>
          <w:r w:rsidR="00CE150B">
            <w:t xml:space="preserve"> I will start.</w:t>
          </w:r>
          <w:r w:rsidRPr="005A4556" w:rsidR="00CE150B">
            <w:t xml:space="preserve"> </w:t>
          </w:r>
          <w:r w:rsidR="00CE150B">
            <w:t>There is</w:t>
          </w:r>
          <w:r w:rsidRPr="005A4556" w:rsidR="00CE150B">
            <w:t xml:space="preserve"> no question that connection reform is required. Everyone is on board with that. </w:t>
          </w:r>
          <w:r w:rsidR="00CE150B">
            <w:t xml:space="preserve">NESO, to its credit, has done </w:t>
          </w:r>
          <w:r w:rsidR="002126F1">
            <w:t>an incredible amount</w:t>
          </w:r>
          <w:r w:rsidRPr="005A4556" w:rsidR="00CE150B">
            <w:t xml:space="preserve"> of work on the detail</w:t>
          </w:r>
          <w:r w:rsidR="00CE150B">
            <w:t>s</w:t>
          </w:r>
          <w:r w:rsidRPr="005A4556" w:rsidR="00CE150B">
            <w:t xml:space="preserve"> over the last six months, which has been welcome. </w:t>
          </w:r>
          <w:r w:rsidR="00CE150B">
            <w:t>The</w:t>
          </w:r>
          <w:r w:rsidRPr="005A4556" w:rsidR="00CE150B">
            <w:t xml:space="preserve"> speed </w:t>
          </w:r>
          <w:r w:rsidR="00CE150B">
            <w:t xml:space="preserve">and level of </w:t>
          </w:r>
          <w:r w:rsidRPr="005A4556" w:rsidR="00CE150B">
            <w:t>detail of that work ha</w:t>
          </w:r>
          <w:r w:rsidR="00CE150B">
            <w:t xml:space="preserve">ve </w:t>
          </w:r>
          <w:r w:rsidRPr="005A4556" w:rsidR="00CE150B">
            <w:t xml:space="preserve">meant that some things have not necessarily been done as well as would have worked from our perspective. The main point I want to make </w:t>
          </w:r>
          <w:r w:rsidR="00CE150B">
            <w:t xml:space="preserve">is about </w:t>
          </w:r>
          <w:r w:rsidRPr="005A4556" w:rsidR="00CE150B">
            <w:t>the targets and N</w:t>
          </w:r>
          <w:r w:rsidR="00CE150B">
            <w:t>E</w:t>
          </w:r>
          <w:r w:rsidRPr="005A4556" w:rsidR="00CE150B">
            <w:t>SO</w:t>
          </w:r>
          <w:r w:rsidR="005433C3">
            <w:t>’</w:t>
          </w:r>
          <w:r w:rsidR="00CE150B">
            <w:t>s</w:t>
          </w:r>
          <w:r w:rsidRPr="005A4556" w:rsidR="00CE150B">
            <w:t xml:space="preserve"> analysis of what is needed. </w:t>
          </w:r>
          <w:r w:rsidR="00CE150B">
            <w:t xml:space="preserve">We </w:t>
          </w:r>
          <w:r w:rsidRPr="005A4556" w:rsidR="00CE150B">
            <w:t>started off the connection queue</w:t>
          </w:r>
          <w:r w:rsidR="00CE150B">
            <w:t xml:space="preserve"> with</w:t>
          </w:r>
          <w:r w:rsidRPr="005A4556" w:rsidR="00CE150B">
            <w:t xml:space="preserve"> first come, first served</w:t>
          </w:r>
          <w:r w:rsidR="00CE150B">
            <w:t xml:space="preserve"> and now it is </w:t>
          </w:r>
          <w:r w:rsidRPr="005A4556" w:rsidR="00CE150B">
            <w:t>first needed, first connected</w:t>
          </w:r>
          <w:r w:rsidR="00CE150B">
            <w:t>. NE</w:t>
          </w:r>
          <w:r w:rsidRPr="005A4556" w:rsidR="00CE150B">
            <w:t>SO has been given the task of defining what we need to deliver</w:t>
          </w:r>
          <w:r w:rsidR="00CE150B">
            <w:t xml:space="preserve"> </w:t>
          </w:r>
          <w:r w:rsidRPr="005A4556" w:rsidR="00CE150B">
            <w:t xml:space="preserve">decarbonisation by 2030. </w:t>
          </w:r>
        </w:p>
        <w:p w:rsidR="003D0034" w:rsidP="00CE150B">
          <w:pPr>
            <w:pStyle w:val="Answer"/>
          </w:pPr>
          <w:r>
            <w:t>NESO</w:t>
          </w:r>
          <w:r w:rsidR="00E11062">
            <w:t>’</w:t>
          </w:r>
          <w:r>
            <w:t xml:space="preserve">s </w:t>
          </w:r>
          <w:r w:rsidRPr="005A4556">
            <w:t>original scenarios were published in November</w:t>
          </w:r>
          <w:r>
            <w:t xml:space="preserve"> and</w:t>
          </w:r>
          <w:r w:rsidRPr="005A4556">
            <w:t xml:space="preserve"> came out with some numbers for solar and battery</w:t>
          </w:r>
          <w:r>
            <w:t xml:space="preserve"> that</w:t>
          </w:r>
          <w:r w:rsidRPr="005A4556">
            <w:t xml:space="preserve"> w</w:t>
          </w:r>
          <w:r>
            <w:t xml:space="preserve">ere </w:t>
          </w:r>
          <w:r w:rsidRPr="005A4556">
            <w:t>quite a long way from where the market was</w:t>
          </w:r>
          <w:r>
            <w:t>. T</w:t>
          </w:r>
          <w:r w:rsidRPr="005A4556">
            <w:t xml:space="preserve">here was a real disconnect there. </w:t>
          </w:r>
          <w:r>
            <w:t xml:space="preserve">That </w:t>
          </w:r>
          <w:r w:rsidRPr="005A4556">
            <w:t xml:space="preserve">was largely because </w:t>
          </w:r>
          <w:r>
            <w:t>it was done</w:t>
          </w:r>
          <w:r w:rsidRPr="005A4556">
            <w:t xml:space="preserve"> very </w:t>
          </w:r>
          <w:r w:rsidRPr="005A4556">
            <w:t>quickly</w:t>
          </w:r>
          <w:r w:rsidRPr="005A4556">
            <w:t xml:space="preserve"> and it was based on </w:t>
          </w:r>
          <w:r>
            <w:t>NESO</w:t>
          </w:r>
          <w:r w:rsidR="0081306D">
            <w:t>’</w:t>
          </w:r>
          <w:r>
            <w:t>s</w:t>
          </w:r>
          <w:r w:rsidRPr="005A4556">
            <w:t xml:space="preserve"> modelling assumptions.</w:t>
          </w:r>
          <w:r>
            <w:t xml:space="preserve"> </w:t>
          </w:r>
          <w:r w:rsidRPr="005A4556">
            <w:t>We challenged th</w:t>
          </w:r>
          <w:r>
            <w:t>e</w:t>
          </w:r>
          <w:r w:rsidRPr="005A4556">
            <w:t xml:space="preserve"> modelling assumptions </w:t>
          </w:r>
          <w:r>
            <w:t>on</w:t>
          </w:r>
          <w:r w:rsidRPr="005A4556">
            <w:t xml:space="preserve"> the 2030 numbers because we felt </w:t>
          </w:r>
          <w:r>
            <w:t>they were</w:t>
          </w:r>
          <w:r w:rsidRPr="005A4556">
            <w:t xml:space="preserve"> out of date</w:t>
          </w:r>
          <w:r>
            <w:t>. T</w:t>
          </w:r>
          <w:r w:rsidRPr="005A4556">
            <w:t xml:space="preserve">he </w:t>
          </w:r>
          <w:r w:rsidRPr="005A4556" w:rsidR="00272A04">
            <w:t>clean power action plan</w:t>
          </w:r>
          <w:r w:rsidRPr="005A4556">
            <w:t xml:space="preserve"> has reflected quite a lot of what we challenged in terms of numbers between now and 2030</w:t>
          </w:r>
          <w:r>
            <w:t xml:space="preserve">, </w:t>
          </w:r>
          <w:r w:rsidRPr="005A4556">
            <w:t>because that</w:t>
          </w:r>
          <w:r>
            <w:t xml:space="preserve"> i</w:t>
          </w:r>
          <w:r w:rsidRPr="005A4556">
            <w:t>s what we thought was the most important number. In the annex</w:t>
          </w:r>
          <w:r w:rsidR="00272A04">
            <w:t>e</w:t>
          </w:r>
          <w:r w:rsidRPr="005A4556">
            <w:t xml:space="preserve"> </w:t>
          </w:r>
          <w:r w:rsidR="006D0BFC">
            <w:t>to</w:t>
          </w:r>
          <w:r w:rsidRPr="005A4556">
            <w:t xml:space="preserve"> the </w:t>
          </w:r>
          <w:r w:rsidRPr="005A4556" w:rsidR="006D0BFC">
            <w:t>clean power action plan</w:t>
          </w:r>
          <w:r w:rsidRPr="005A4556">
            <w:t>, there</w:t>
          </w:r>
          <w:r>
            <w:t xml:space="preserve"> i</w:t>
          </w:r>
          <w:r w:rsidRPr="005A4556">
            <w:t xml:space="preserve">s also a column </w:t>
          </w:r>
          <w:r>
            <w:t>that</w:t>
          </w:r>
          <w:r w:rsidRPr="005A4556">
            <w:t xml:space="preserve"> talks about the numbers </w:t>
          </w:r>
          <w:r w:rsidR="002F7C79">
            <w:t xml:space="preserve">for </w:t>
          </w:r>
          <w:r w:rsidRPr="005A4556">
            <w:t>2030 to 2035, which is obviously not very far away. Those numbers were not scrutinised in the slightest. They were</w:t>
          </w:r>
          <w:r>
            <w:t xml:space="preserve"> not </w:t>
          </w:r>
          <w:r w:rsidRPr="005A4556">
            <w:t>even published, I think, in the scenarios in November. They</w:t>
          </w:r>
          <w:r>
            <w:t xml:space="preserve"> have just </w:t>
          </w:r>
          <w:r w:rsidRPr="005A4556">
            <w:t xml:space="preserve">popped </w:t>
          </w:r>
          <w:r>
            <w:t>up</w:t>
          </w:r>
          <w:r w:rsidRPr="005A4556">
            <w:t xml:space="preserve"> in the </w:t>
          </w:r>
          <w:r w:rsidRPr="005A4556">
            <w:t>clean power action plan</w:t>
          </w:r>
          <w:r w:rsidRPr="005A4556">
            <w:t xml:space="preserve">. </w:t>
          </w:r>
        </w:p>
        <w:p w:rsidR="00CE150B" w:rsidP="00CE150B">
          <w:pPr>
            <w:pStyle w:val="Answer"/>
          </w:pPr>
          <w:r>
            <w:t>Those</w:t>
          </w:r>
          <w:r w:rsidRPr="005A4556">
            <w:t xml:space="preserve"> </w:t>
          </w:r>
          <w:r>
            <w:t>numbers trouble</w:t>
          </w:r>
          <w:r w:rsidRPr="005A4556">
            <w:t xml:space="preserve"> us because</w:t>
          </w:r>
          <w:r>
            <w:t xml:space="preserve"> they are</w:t>
          </w:r>
          <w:r w:rsidRPr="005A4556">
            <w:t xml:space="preserve"> based on the original flawed assumptions that went into the November scenarios publication. </w:t>
          </w:r>
          <w:r>
            <w:t xml:space="preserve">That </w:t>
          </w:r>
          <w:r w:rsidRPr="005A4556">
            <w:t xml:space="preserve">needs to be fixed between now and the May deadline for the </w:t>
          </w:r>
          <w:r>
            <w:t>c</w:t>
          </w:r>
          <w:r w:rsidRPr="005A4556">
            <w:t xml:space="preserve">onnections </w:t>
          </w:r>
          <w:r>
            <w:t>r</w:t>
          </w:r>
          <w:r w:rsidRPr="005A4556">
            <w:t>eform</w:t>
          </w:r>
          <w:r>
            <w:t xml:space="preserve">. If </w:t>
          </w:r>
          <w:r w:rsidRPr="005A4556">
            <w:t xml:space="preserve">you have a project </w:t>
          </w:r>
          <w:r>
            <w:t>that</w:t>
          </w:r>
          <w:r w:rsidRPr="005A4556">
            <w:t xml:space="preserve"> you</w:t>
          </w:r>
          <w:r>
            <w:t xml:space="preserve"> would</w:t>
          </w:r>
          <w:r w:rsidRPr="005A4556">
            <w:t xml:space="preserve"> like to build in 2031 or </w:t>
          </w:r>
          <w:r w:rsidR="003D0034">
            <w:t>20</w:t>
          </w:r>
          <w:r w:rsidRPr="005A4556">
            <w:t>32, there</w:t>
          </w:r>
          <w:r>
            <w:t xml:space="preserve"> i</w:t>
          </w:r>
          <w:r w:rsidRPr="005A4556">
            <w:t>s a real risk</w:t>
          </w:r>
          <w:r>
            <w:t>—</w:t>
          </w:r>
          <w:r w:rsidR="001A52A8">
            <w:t>t</w:t>
          </w:r>
          <w:r w:rsidRPr="005A4556">
            <w:t>hose projects have already been developed</w:t>
          </w:r>
          <w:r>
            <w:t xml:space="preserve"> and a</w:t>
          </w:r>
          <w:r w:rsidRPr="005A4556">
            <w:t>re quite a long way along the line of planning</w:t>
          </w:r>
          <w:r>
            <w:t xml:space="preserve">. </w:t>
          </w:r>
          <w:r w:rsidRPr="001004AA">
            <w:t>If</w:t>
          </w:r>
          <w:r>
            <w:t xml:space="preserve"> </w:t>
          </w:r>
          <w:r w:rsidRPr="001004AA">
            <w:t xml:space="preserve">you have a project that you would like to build in 2031 or </w:t>
          </w:r>
          <w:r w:rsidR="001A52A8">
            <w:t>20</w:t>
          </w:r>
          <w:r w:rsidRPr="001004AA">
            <w:t xml:space="preserve">32 there is a real risk </w:t>
          </w:r>
          <w:r w:rsidRPr="005A4556">
            <w:t>that some of th</w:t>
          </w:r>
          <w:r>
            <w:t>em</w:t>
          </w:r>
          <w:r w:rsidRPr="005A4556">
            <w:t xml:space="preserve"> </w:t>
          </w:r>
          <w:r w:rsidRPr="005A4556">
            <w:t xml:space="preserve">will </w:t>
          </w:r>
          <w:r>
            <w:t xml:space="preserve">be </w:t>
          </w:r>
          <w:r w:rsidRPr="005A4556">
            <w:t>told they</w:t>
          </w:r>
          <w:r>
            <w:t xml:space="preserve"> a</w:t>
          </w:r>
          <w:r w:rsidRPr="005A4556">
            <w:t>re no longer needed for no apparent good reason</w:t>
          </w:r>
          <w:r w:rsidR="001A52A8">
            <w:t>,</w:t>
          </w:r>
          <w:r w:rsidRPr="005A4556">
            <w:t xml:space="preserve"> </w:t>
          </w:r>
          <w:r>
            <w:t>as far as we can see.</w:t>
          </w:r>
          <w:r w:rsidRPr="005A4556">
            <w:t xml:space="preserve"> </w:t>
          </w:r>
          <w:r>
            <w:t xml:space="preserve">That is our main </w:t>
          </w:r>
          <w:r w:rsidRPr="005A4556">
            <w:t>critique of what N</w:t>
          </w:r>
          <w:r>
            <w:t>ESO</w:t>
          </w:r>
          <w:r w:rsidRPr="005A4556">
            <w:t xml:space="preserve"> has done in terms of what is needed</w:t>
          </w:r>
          <w:r>
            <w:t xml:space="preserve">. That </w:t>
          </w:r>
          <w:r w:rsidRPr="005A4556">
            <w:t xml:space="preserve">needs more work. </w:t>
          </w:r>
        </w:p>
        <w:p w:rsidR="00CE150B" w:rsidP="00CE150B">
          <w:pPr>
            <w:pStyle w:val="Answer"/>
          </w:pPr>
          <w:r>
            <w:t>Our other</w:t>
          </w:r>
          <w:r w:rsidRPr="005A4556">
            <w:t xml:space="preserve"> criticism is </w:t>
          </w:r>
          <w:r>
            <w:t xml:space="preserve">that it has </w:t>
          </w:r>
          <w:r w:rsidRPr="005A4556">
            <w:t>been a very fast process. It</w:t>
          </w:r>
          <w:r>
            <w:t xml:space="preserve"> ha</w:t>
          </w:r>
          <w:r w:rsidRPr="005A4556">
            <w:t>s been a very detailed process</w:t>
          </w:r>
          <w:r>
            <w:t>.</w:t>
          </w:r>
          <w:r w:rsidRPr="005A4556">
            <w:t xml:space="preserve"> </w:t>
          </w:r>
          <w:r>
            <w:t>There</w:t>
          </w:r>
          <w:r w:rsidRPr="005A4556">
            <w:t xml:space="preserve"> has been </w:t>
          </w:r>
          <w:r>
            <w:t xml:space="preserve">some </w:t>
          </w:r>
          <w:r w:rsidRPr="005A4556">
            <w:t xml:space="preserve">engagement with generators along the </w:t>
          </w:r>
          <w:r w:rsidRPr="005A4556">
            <w:t>way</w:t>
          </w:r>
          <w:r>
            <w:t xml:space="preserve"> but it</w:t>
          </w:r>
          <w:r w:rsidRPr="005A4556">
            <w:t xml:space="preserve"> has </w:t>
          </w:r>
          <w:r w:rsidR="008C18BB">
            <w:t>been</w:t>
          </w:r>
          <w:r w:rsidRPr="005A4556">
            <w:t xml:space="preserve"> felt frequently that the views of generators have not been fully taken into account, not just </w:t>
          </w:r>
          <w:r>
            <w:t xml:space="preserve">on </w:t>
          </w:r>
          <w:r w:rsidRPr="005A4556">
            <w:t xml:space="preserve">solar but </w:t>
          </w:r>
          <w:r>
            <w:t xml:space="preserve">on </w:t>
          </w:r>
          <w:r w:rsidRPr="005A4556">
            <w:t xml:space="preserve">batteries, wind, </w:t>
          </w:r>
          <w:r w:rsidR="00235474">
            <w:t xml:space="preserve">and </w:t>
          </w:r>
          <w:r w:rsidRPr="005A4556">
            <w:t xml:space="preserve">other technologies. </w:t>
          </w:r>
          <w:r>
            <w:t>The</w:t>
          </w:r>
          <w:r w:rsidRPr="005A4556">
            <w:t xml:space="preserve"> view that N</w:t>
          </w:r>
          <w:r>
            <w:t>E</w:t>
          </w:r>
          <w:r w:rsidRPr="005A4556">
            <w:t xml:space="preserve">SO or other network operators came up with in the first place has been the one that has prevailed. </w:t>
          </w:r>
          <w:r>
            <w:t xml:space="preserve">We think </w:t>
          </w:r>
          <w:r w:rsidRPr="005A4556">
            <w:t xml:space="preserve">that the system </w:t>
          </w:r>
          <w:r>
            <w:t>does not</w:t>
          </w:r>
          <w:r w:rsidRPr="005A4556">
            <w:t xml:space="preserve"> reflect the speed at which the technology is developing </w:t>
          </w:r>
          <w:r>
            <w:t xml:space="preserve">and that </w:t>
          </w:r>
          <w:r w:rsidRPr="005A4556">
            <w:t xml:space="preserve">it needs to catch up with where we are as an industry. </w:t>
          </w:r>
          <w:r>
            <w:t>Sometimes that view has not</w:t>
          </w:r>
          <w:r w:rsidRPr="005A4556">
            <w:t xml:space="preserve"> been taken seriously </w:t>
          </w:r>
          <w:r>
            <w:t xml:space="preserve">enough. </w:t>
          </w:r>
        </w:p>
        <w:p w:rsidR="00CE150B" w:rsidP="00CE150B">
          <w:pPr>
            <w:pStyle w:val="Remark"/>
          </w:pPr>
          <w:sdt>
            <w:sdtPr>
              <w:alias w:val="Member"/>
              <w:tag w:val="&lt;Member mnisId='228' dodsId='25275'&gt;"/>
              <w:id w:val="-685063359"/>
              <w:placeholder>
                <w:docPart w:val="5CB93B4634844F85B5CF9F7F5A461A76"/>
              </w:placeholder>
              <w:richText/>
            </w:sdtPr>
            <w:sdtContent>
              <w:r w:rsidRPr="00720D6C">
                <w:rPr>
                  <w:b/>
                </w:rPr>
                <w:t>The Chair:</w:t>
              </w:r>
            </w:sdtContent>
          </w:sdt>
          <w:r>
            <w:t xml:space="preserve"> You mentioned that priority is now given to the </w:t>
          </w:r>
          <w:r w:rsidRPr="005A4556">
            <w:t>most needed</w:t>
          </w:r>
          <w:r>
            <w:t xml:space="preserve">. Is it </w:t>
          </w:r>
          <w:r w:rsidRPr="005A4556">
            <w:t>a combination of how much it</w:t>
          </w:r>
          <w:r>
            <w:t xml:space="preserve"> i</w:t>
          </w:r>
          <w:r w:rsidRPr="005A4556">
            <w:t>s needed but how ready it is as well</w:t>
          </w:r>
          <w:r>
            <w:t>?</w:t>
          </w:r>
          <w:r w:rsidRPr="005A4556">
            <w:t xml:space="preserve"> </w:t>
          </w:r>
          <w:r>
            <w:t xml:space="preserve">Does </w:t>
          </w:r>
          <w:r w:rsidRPr="005A4556">
            <w:t>that factor come in also?</w:t>
          </w:r>
        </w:p>
        <w:p w:rsidR="00CE150B" w:rsidP="00CE150B">
          <w:pPr>
            <w:pStyle w:val="Answer"/>
          </w:pPr>
          <w:sdt>
            <w:sdtPr>
              <w:alias w:val="Witness"/>
              <w:id w:val="-369068766"/>
              <w:placeholder>
                <w:docPart w:val="5CB93B4634844F85B5CF9F7F5A461A76"/>
              </w:placeholder>
              <w:richText/>
            </w:sdtPr>
            <w:sdtContent>
              <w:r w:rsidRPr="00CB718B">
                <w:rPr>
                  <w:b/>
                  <w:i/>
                </w:rPr>
                <w:t>Chris Hewett:</w:t>
              </w:r>
            </w:sdtContent>
          </w:sdt>
          <w:r>
            <w:t xml:space="preserve"> The</w:t>
          </w:r>
          <w:r w:rsidRPr="005A4556">
            <w:t xml:space="preserve"> 2030 numbers that </w:t>
          </w:r>
          <w:r>
            <w:t xml:space="preserve">were </w:t>
          </w:r>
          <w:r w:rsidRPr="005A4556">
            <w:t>originally published in November by N</w:t>
          </w:r>
          <w:r>
            <w:t>E</w:t>
          </w:r>
          <w:r w:rsidRPr="005A4556">
            <w:t xml:space="preserve">SO </w:t>
          </w:r>
          <w:r>
            <w:t>missed</w:t>
          </w:r>
          <w:r w:rsidRPr="005A4556">
            <w:t xml:space="preserve"> gigawatts of </w:t>
          </w:r>
          <w:r w:rsidR="00FF7D84">
            <w:t xml:space="preserve">solar </w:t>
          </w:r>
          <w:r w:rsidRPr="005A4556">
            <w:t xml:space="preserve">projects </w:t>
          </w:r>
          <w:r>
            <w:t>that</w:t>
          </w:r>
          <w:r w:rsidRPr="005A4556">
            <w:t xml:space="preserve"> we knew had to come into commission</w:t>
          </w:r>
          <w:r>
            <w:t xml:space="preserve"> and </w:t>
          </w:r>
          <w:r w:rsidRPr="005A4556">
            <w:t>had already been given grid connection agreements</w:t>
          </w:r>
          <w:r>
            <w:t xml:space="preserve">; </w:t>
          </w:r>
          <w:r w:rsidRPr="005A4556">
            <w:t>there was money</w:t>
          </w:r>
          <w:r>
            <w:t xml:space="preserve"> </w:t>
          </w:r>
          <w:r w:rsidR="00FF7D84">
            <w:t xml:space="preserve">and </w:t>
          </w:r>
          <w:r w:rsidRPr="005A4556">
            <w:t xml:space="preserve">investors behind </w:t>
          </w:r>
          <w:r>
            <w:t>them</w:t>
          </w:r>
          <w:r w:rsidR="00FF7D84">
            <w:t>,</w:t>
          </w:r>
          <w:r>
            <w:t xml:space="preserve"> and</w:t>
          </w:r>
          <w:r w:rsidRPr="005A4556">
            <w:t xml:space="preserve"> they were going to happen. Th</w:t>
          </w:r>
          <w:r>
            <w:t>ey</w:t>
          </w:r>
          <w:r w:rsidRPr="005A4556">
            <w:t xml:space="preserve"> were</w:t>
          </w:r>
          <w:r>
            <w:t xml:space="preserve"> not</w:t>
          </w:r>
          <w:r w:rsidRPr="005A4556">
            <w:t xml:space="preserve"> even factored in, </w:t>
          </w:r>
          <w:r>
            <w:t>neither</w:t>
          </w:r>
          <w:r w:rsidRPr="005A4556">
            <w:t xml:space="preserve"> at the national level </w:t>
          </w:r>
          <w:r>
            <w:t>nor in</w:t>
          </w:r>
          <w:r w:rsidRPr="005A4556">
            <w:t xml:space="preserve"> the regional spread. </w:t>
          </w:r>
        </w:p>
        <w:p w:rsidR="00CE150B" w:rsidP="00CE150B">
          <w:pPr>
            <w:pStyle w:val="Answer"/>
          </w:pPr>
          <w:r>
            <w:t>For example,</w:t>
          </w:r>
          <w:r w:rsidRPr="005A4556">
            <w:t xml:space="preserve"> </w:t>
          </w:r>
          <w:r>
            <w:t xml:space="preserve">the </w:t>
          </w:r>
          <w:r w:rsidRPr="005A4556">
            <w:t>Secretary of State approved three large solar plant projects</w:t>
          </w:r>
          <w:r>
            <w:t xml:space="preserve"> in July</w:t>
          </w:r>
          <w:r w:rsidRPr="005A4556">
            <w:t>. N</w:t>
          </w:r>
          <w:r>
            <w:t>E</w:t>
          </w:r>
          <w:r w:rsidRPr="005A4556">
            <w:t>S</w:t>
          </w:r>
          <w:r>
            <w:t>O</w:t>
          </w:r>
          <w:r w:rsidR="00651C72">
            <w:t>’</w:t>
          </w:r>
          <w:r>
            <w:t>s numbers</w:t>
          </w:r>
          <w:r w:rsidRPr="005A4556">
            <w:t xml:space="preserve"> published in November</w:t>
          </w:r>
          <w:r>
            <w:t xml:space="preserve"> </w:t>
          </w:r>
          <w:r w:rsidRPr="005A4556">
            <w:t xml:space="preserve">deemed </w:t>
          </w:r>
          <w:r>
            <w:t xml:space="preserve">that they were </w:t>
          </w:r>
          <w:r w:rsidRPr="005A4556">
            <w:t>not needed</w:t>
          </w:r>
          <w:r>
            <w:t xml:space="preserve"> and would not </w:t>
          </w:r>
          <w:r w:rsidRPr="005A4556">
            <w:t>be getting a connection by 2030, which was nonsensical. That</w:t>
          </w:r>
          <w:r>
            <w:t xml:space="preserve"> ha</w:t>
          </w:r>
          <w:r w:rsidRPr="005A4556">
            <w:t>s been corrected</w:t>
          </w:r>
          <w:r>
            <w:t xml:space="preserve"> and fixed in the</w:t>
          </w:r>
          <w:r w:rsidRPr="005A4556">
            <w:t xml:space="preserve"> </w:t>
          </w:r>
          <w:r w:rsidRPr="005A4556" w:rsidR="0070098F">
            <w:t>clean power action plan</w:t>
          </w:r>
          <w:r w:rsidRPr="005A4556">
            <w:t xml:space="preserve">. </w:t>
          </w:r>
          <w:r>
            <w:t xml:space="preserve">However, </w:t>
          </w:r>
          <w:r w:rsidRPr="005A4556">
            <w:t>the same mistakes are likely to be made for 2030</w:t>
          </w:r>
          <w:r>
            <w:t>-35</w:t>
          </w:r>
          <w:r w:rsidRPr="005A4556">
            <w:t xml:space="preserve"> </w:t>
          </w:r>
          <w:r>
            <w:t>and</w:t>
          </w:r>
          <w:r w:rsidRPr="005A4556">
            <w:t xml:space="preserve"> that</w:t>
          </w:r>
          <w:r>
            <w:t xml:space="preserve"> i</w:t>
          </w:r>
          <w:r w:rsidRPr="005A4556">
            <w:t>s what we</w:t>
          </w:r>
          <w:r>
            <w:t xml:space="preserve"> a</w:t>
          </w:r>
          <w:r w:rsidRPr="005A4556">
            <w:t xml:space="preserve">re worried about. </w:t>
          </w:r>
        </w:p>
        <w:p w:rsidR="00CE150B" w:rsidP="00CE150B">
          <w:pPr>
            <w:pStyle w:val="Answer"/>
          </w:pPr>
          <w:sdt>
            <w:sdtPr>
              <w:alias w:val="Witness"/>
              <w:id w:val="1465322652"/>
              <w:placeholder>
                <w:docPart w:val="5CB93B4634844F85B5CF9F7F5A461A76"/>
              </w:placeholder>
              <w:richText/>
            </w:sdtPr>
            <w:sdtContent>
              <w:r w:rsidRPr="00CB718B">
                <w:rPr>
                  <w:b/>
                  <w:i/>
                </w:rPr>
                <w:t>Rachel Fletcher:</w:t>
              </w:r>
            </w:sdtContent>
          </w:sdt>
          <w:r>
            <w:t xml:space="preserve"> </w:t>
          </w:r>
          <w:r w:rsidRPr="005A4556">
            <w:t>Last year, we, as an industry, connected just under 10 gigawatts of projects to the system. That</w:t>
          </w:r>
          <w:r>
            <w:t xml:space="preserve"> i</w:t>
          </w:r>
          <w:r w:rsidRPr="005A4556">
            <w:t>s half of what</w:t>
          </w:r>
          <w:r>
            <w:t xml:space="preserve"> i</w:t>
          </w:r>
          <w:r w:rsidRPr="005A4556">
            <w:t xml:space="preserve">s going to be needed each year to get to 2030. </w:t>
          </w:r>
          <w:r>
            <w:t>We have a</w:t>
          </w:r>
          <w:r w:rsidRPr="005A4556">
            <w:t xml:space="preserve"> big gap and big changes are needed. </w:t>
          </w:r>
          <w:bookmarkStart w:id="1" w:name="_Hlk188519621"/>
          <w:r w:rsidRPr="005A4556">
            <w:t>What N</w:t>
          </w:r>
          <w:r>
            <w:t>E</w:t>
          </w:r>
          <w:r w:rsidRPr="005A4556">
            <w:t>SO has proposed is a step in the right direction but</w:t>
          </w:r>
          <w:r w:rsidR="000044E5">
            <w:t>, in effect,</w:t>
          </w:r>
          <w:r w:rsidRPr="005A4556">
            <w:t xml:space="preserve"> what they</w:t>
          </w:r>
          <w:r>
            <w:t xml:space="preserve"> a</w:t>
          </w:r>
          <w:r w:rsidRPr="005A4556">
            <w:t xml:space="preserve">re doing is freeing up bona fide needed projects </w:t>
          </w:r>
          <w:r>
            <w:t xml:space="preserve">that </w:t>
          </w:r>
          <w:r w:rsidRPr="005A4556">
            <w:t>were being blocked because they were sitting behind a so-called zombie project</w:t>
          </w:r>
          <w:r w:rsidR="006C7F37">
            <w:t>—</w:t>
          </w:r>
          <w:r w:rsidRPr="005A4556">
            <w:t xml:space="preserve">a speculative connection </w:t>
          </w:r>
          <w:r>
            <w:t xml:space="preserve">that is </w:t>
          </w:r>
          <w:r w:rsidRPr="005A4556">
            <w:t xml:space="preserve">hoarding that place in the queue. </w:t>
          </w:r>
          <w:bookmarkEnd w:id="1"/>
        </w:p>
        <w:p w:rsidR="00CE150B" w:rsidP="00CE150B">
          <w:pPr>
            <w:pStyle w:val="Answer"/>
          </w:pPr>
          <w:r w:rsidRPr="005A4556">
            <w:t>That</w:t>
          </w:r>
          <w:r>
            <w:t xml:space="preserve"> i</w:t>
          </w:r>
          <w:r w:rsidRPr="005A4556">
            <w:t xml:space="preserve">s an important part of the </w:t>
          </w:r>
          <w:r w:rsidRPr="005A4556">
            <w:t>reforms</w:t>
          </w:r>
          <w:r w:rsidRPr="005A4556">
            <w:t xml:space="preserve"> but it is not sufficient to address the issue. </w:t>
          </w:r>
          <w:bookmarkStart w:id="2" w:name="_Hlk188519995"/>
          <w:r>
            <w:t>L</w:t>
          </w:r>
          <w:r w:rsidRPr="005A4556">
            <w:t xml:space="preserve">ots of other factors impact </w:t>
          </w:r>
          <w:bookmarkEnd w:id="2"/>
          <w:r w:rsidRPr="005A4556">
            <w:t xml:space="preserve">the speed of connections beyond the challenge of sitting behind a zombie project. We also note that the qualification criteria </w:t>
          </w:r>
          <w:r w:rsidR="00FF7D84">
            <w:t>which</w:t>
          </w:r>
          <w:r w:rsidRPr="005A4556">
            <w:t xml:space="preserve"> </w:t>
          </w:r>
          <w:r>
            <w:t>are</w:t>
          </w:r>
          <w:r w:rsidRPr="005A4556">
            <w:t xml:space="preserve"> </w:t>
          </w:r>
          <w:r w:rsidRPr="005A4556" w:rsidR="005E3FB7">
            <w:t xml:space="preserve">now </w:t>
          </w:r>
          <w:r w:rsidRPr="005A4556">
            <w:t xml:space="preserve">going to be applied </w:t>
          </w:r>
          <w:r>
            <w:t xml:space="preserve">are </w:t>
          </w:r>
          <w:r w:rsidRPr="005A4556">
            <w:t>very much focused on land rights</w:t>
          </w:r>
          <w:r w:rsidR="005E3FB7">
            <w:t>,</w:t>
          </w:r>
          <w:r w:rsidRPr="005A4556">
            <w:t xml:space="preserve"> but that is something that a project that never really expects to get off the ground could secure. </w:t>
          </w:r>
          <w:r>
            <w:t xml:space="preserve">There are </w:t>
          </w:r>
          <w:r w:rsidRPr="005A4556">
            <w:t>much more stringent criteria that could have been applied, such as capital commitment to the supply chain. We also note that a lot of these connections are go</w:t>
          </w:r>
          <w:r>
            <w:t xml:space="preserve">ing to </w:t>
          </w:r>
          <w:r w:rsidRPr="005A4556">
            <w:t>rely on a very extensive transmission</w:t>
          </w:r>
          <w:r w:rsidR="006306A1">
            <w:t xml:space="preserve"> </w:t>
          </w:r>
          <w:r w:rsidRPr="005A4556">
            <w:t>buil</w:t>
          </w:r>
          <w:r>
            <w:t>d</w:t>
          </w:r>
          <w:r w:rsidRPr="005A4556">
            <w:t xml:space="preserve"> program</w:t>
          </w:r>
          <w:r>
            <w:t>me</w:t>
          </w:r>
          <w:r w:rsidRPr="005A4556">
            <w:t>. I suspect</w:t>
          </w:r>
          <w:r>
            <w:t xml:space="preserve"> that</w:t>
          </w:r>
          <w:r w:rsidRPr="005A4556">
            <w:t xml:space="preserve"> </w:t>
          </w:r>
          <w:r>
            <w:t>we will</w:t>
          </w:r>
          <w:r w:rsidRPr="005A4556">
            <w:t xml:space="preserve"> come on </w:t>
          </w:r>
          <w:r>
            <w:t>to</w:t>
          </w:r>
          <w:r w:rsidRPr="005A4556">
            <w:t xml:space="preserve"> talk about that this </w:t>
          </w:r>
          <w:r w:rsidRPr="005A4556">
            <w:t>morning</w:t>
          </w:r>
          <w:r w:rsidRPr="005A4556">
            <w:t xml:space="preserve"> but we feel that that transmission build is almost certainly not going to be achieved on time. </w:t>
          </w:r>
        </w:p>
        <w:p w:rsidR="00CE150B" w:rsidP="00CE150B">
          <w:pPr>
            <w:pStyle w:val="Answer"/>
          </w:pPr>
          <w:r>
            <w:t>One</w:t>
          </w:r>
          <w:r w:rsidRPr="005A4556">
            <w:t xml:space="preserve"> of our biggest high-level concerns is </w:t>
          </w:r>
          <w:r>
            <w:t xml:space="preserve">that </w:t>
          </w:r>
          <w:r w:rsidRPr="005A4556">
            <w:t>we would like to see a broader approach focusing</w:t>
          </w:r>
          <w:r w:rsidR="00FF7D84">
            <w:t xml:space="preserve"> on</w:t>
          </w:r>
          <w:r w:rsidR="00ED4492">
            <w:t xml:space="preserve">, </w:t>
          </w:r>
          <w:r w:rsidRPr="005A4556">
            <w:t>as we seek to accommodate and incorporate all th</w:t>
          </w:r>
          <w:r>
            <w:t xml:space="preserve">ese </w:t>
          </w:r>
          <w:r w:rsidRPr="005A4556">
            <w:t>much-needed new renewables on</w:t>
          </w:r>
          <w:r w:rsidR="00440DEB">
            <w:t xml:space="preserve"> </w:t>
          </w:r>
          <w:r w:rsidRPr="005A4556">
            <w:t>to the system</w:t>
          </w:r>
          <w:r w:rsidR="00ED4492">
            <w:t xml:space="preserve">, </w:t>
          </w:r>
          <w:r>
            <w:t>h</w:t>
          </w:r>
          <w:r w:rsidRPr="005A4556">
            <w:t>o</w:t>
          </w:r>
          <w:r>
            <w:t>w</w:t>
          </w:r>
          <w:r w:rsidRPr="005A4556">
            <w:t xml:space="preserve"> we do so in a way that </w:t>
          </w:r>
          <w:r>
            <w:t>makes</w:t>
          </w:r>
          <w:r w:rsidRPr="005A4556">
            <w:t xml:space="preserve"> the best use of the grid that is already there, both at transmission and distribution levels</w:t>
          </w:r>
          <w:r>
            <w:t>.</w:t>
          </w:r>
          <w:r w:rsidRPr="005A4556">
            <w:t xml:space="preserve"> How do we make the most use of that grid and therefore reduce the need for some of this transmission build? We feel that aspect needs to be brought into a much more holistic, joined</w:t>
          </w:r>
          <w:r>
            <w:t>-</w:t>
          </w:r>
          <w:r w:rsidRPr="005A4556">
            <w:t xml:space="preserve">up approach </w:t>
          </w:r>
          <w:r>
            <w:t>b</w:t>
          </w:r>
          <w:r w:rsidRPr="005A4556">
            <w:t>ecause otherwise</w:t>
          </w:r>
          <w:r>
            <w:t xml:space="preserve"> we are </w:t>
          </w:r>
          <w:r w:rsidRPr="005A4556">
            <w:t xml:space="preserve">going to be saddling customers with costs and that risks public support for the decarbonisation project. </w:t>
          </w:r>
          <w:r>
            <w:t>E</w:t>
          </w:r>
          <w:r w:rsidRPr="005A4556">
            <w:t>qually, the more we</w:t>
          </w:r>
          <w:r>
            <w:t xml:space="preserve"> a</w:t>
          </w:r>
          <w:r w:rsidRPr="005A4556">
            <w:t xml:space="preserve">re dependent on new transmission, the more likely it is that our decarbonisation project is delayed by transmission delay. </w:t>
          </w:r>
          <w:r>
            <w:t>We</w:t>
          </w:r>
          <w:r w:rsidRPr="005A4556">
            <w:t xml:space="preserve"> will improve our ability to hit 2030 targets, for example, if we can find </w:t>
          </w:r>
          <w:r>
            <w:t xml:space="preserve">other </w:t>
          </w:r>
          <w:r w:rsidRPr="005A4556">
            <w:t>approaches</w:t>
          </w:r>
          <w:r>
            <w:t xml:space="preserve">. We </w:t>
          </w:r>
          <w:r w:rsidRPr="005A4556">
            <w:t xml:space="preserve">will never avoid the need for lots of transmission builds but at least we can be reducing the need for </w:t>
          </w:r>
          <w:r>
            <w:t>them</w:t>
          </w:r>
          <w:r w:rsidRPr="005A4556">
            <w:t xml:space="preserve">. </w:t>
          </w:r>
        </w:p>
        <w:p w:rsidR="00CE150B" w:rsidP="00CE150B">
          <w:pPr>
            <w:pStyle w:val="Answer"/>
          </w:pPr>
          <w:r>
            <w:t>The</w:t>
          </w:r>
          <w:r w:rsidRPr="005A4556">
            <w:t xml:space="preserve"> connection reforms need to be more ambitious</w:t>
          </w:r>
          <w:r>
            <w:t xml:space="preserve"> and</w:t>
          </w:r>
          <w:r w:rsidRPr="005A4556">
            <w:t xml:space="preserve"> more hard-hitting</w:t>
          </w:r>
          <w:r>
            <w:t xml:space="preserve">, but </w:t>
          </w:r>
          <w:r w:rsidRPr="005A4556">
            <w:t xml:space="preserve">we would like to see that accompanied by zonal pricing or other pricing signals that help </w:t>
          </w:r>
          <w:r>
            <w:t xml:space="preserve">to </w:t>
          </w:r>
          <w:r w:rsidRPr="005A4556">
            <w:t>make better use of the grid. We</w:t>
          </w:r>
          <w:r>
            <w:t xml:space="preserve"> would</w:t>
          </w:r>
          <w:r w:rsidRPr="005A4556">
            <w:t xml:space="preserve"> like to see charging reforms to do something similar. We</w:t>
          </w:r>
          <w:r>
            <w:t xml:space="preserve"> would</w:t>
          </w:r>
          <w:r w:rsidRPr="005A4556">
            <w:t xml:space="preserve"> like to see more competition in the build of new networks and delivery of connections</w:t>
          </w:r>
          <w:r>
            <w:t xml:space="preserve"> and </w:t>
          </w:r>
          <w:r w:rsidRPr="005A4556">
            <w:t xml:space="preserve">much stronger incentives </w:t>
          </w:r>
          <w:r>
            <w:t>for</w:t>
          </w:r>
          <w:r w:rsidRPr="005A4556">
            <w:t xml:space="preserve"> network companies to maximise the capacity utilisation of the networks that we already have in place, alongside more efficient and timely connection processes. </w:t>
          </w:r>
        </w:p>
        <w:p w:rsidR="00CE150B" w:rsidP="00CE150B">
          <w:pPr>
            <w:pStyle w:val="Remark"/>
          </w:pPr>
          <w:sdt>
            <w:sdtPr>
              <w:alias w:val="Member"/>
              <w:tag w:val="&lt;Member mnisId='228' dodsId='25275'&gt;"/>
              <w:id w:val="351080642"/>
              <w:placeholder>
                <w:docPart w:val="5CB93B4634844F85B5CF9F7F5A461A76"/>
              </w:placeholder>
              <w:richText/>
            </w:sdtPr>
            <w:sdtContent>
              <w:r w:rsidRPr="00720D6C">
                <w:rPr>
                  <w:b/>
                </w:rPr>
                <w:t>The Chair:</w:t>
              </w:r>
            </w:sdtContent>
          </w:sdt>
          <w:r>
            <w:t xml:space="preserve"> </w:t>
          </w:r>
          <w:r w:rsidRPr="005A4556">
            <w:t>Thank you very much. That</w:t>
          </w:r>
          <w:r>
            <w:t xml:space="preserve"> i</w:t>
          </w:r>
          <w:r w:rsidRPr="005A4556">
            <w:t xml:space="preserve">s quite a range of </w:t>
          </w:r>
          <w:r w:rsidRPr="005A4556">
            <w:t>topics</w:t>
          </w:r>
          <w:r w:rsidRPr="005A4556">
            <w:t xml:space="preserve"> and we</w:t>
          </w:r>
          <w:r>
            <w:t xml:space="preserve"> wi</w:t>
          </w:r>
          <w:r w:rsidRPr="005A4556">
            <w:t xml:space="preserve">ll be following up on some of those later. </w:t>
          </w:r>
          <w:r>
            <w:t>B</w:t>
          </w:r>
          <w:r w:rsidRPr="005A4556">
            <w:t xml:space="preserve">efore we leave the changes </w:t>
          </w:r>
          <w:r>
            <w:t>to</w:t>
          </w:r>
          <w:r w:rsidRPr="005A4556">
            <w:t xml:space="preserve"> connection procedures, is there a fear that a lot of this may be subject to legal challenge? </w:t>
          </w:r>
        </w:p>
        <w:p w:rsidR="00CE150B" w:rsidP="00CE150B">
          <w:pPr>
            <w:pStyle w:val="Answer"/>
          </w:pPr>
          <w:sdt>
            <w:sdtPr>
              <w:alias w:val="Witness"/>
              <w:id w:val="-921630917"/>
              <w:placeholder>
                <w:docPart w:val="5CB93B4634844F85B5CF9F7F5A461A76"/>
              </w:placeholder>
              <w:richText/>
            </w:sdtPr>
            <w:sdtContent>
              <w:r w:rsidRPr="00CB718B">
                <w:rPr>
                  <w:b/>
                  <w:i/>
                </w:rPr>
                <w:t>Chris Hewett:</w:t>
              </w:r>
            </w:sdtContent>
          </w:sdt>
          <w:r>
            <w:t xml:space="preserve"> </w:t>
          </w:r>
          <w:r w:rsidRPr="005A4556">
            <w:t xml:space="preserve">A lot of goalposts have been moved, I think </w:t>
          </w:r>
          <w:r>
            <w:t xml:space="preserve">it is </w:t>
          </w:r>
          <w:r w:rsidRPr="005A4556">
            <w:t>fair to say, and clearly some needed to be moved but I think the speed of the process has been</w:t>
          </w:r>
          <w:r>
            <w:t xml:space="preserve"> hard to keep up with, </w:t>
          </w:r>
          <w:r w:rsidRPr="005A4556">
            <w:t>particularly for those smaller players</w:t>
          </w:r>
          <w:r>
            <w:t xml:space="preserve">. I do not know </w:t>
          </w:r>
          <w:r w:rsidRPr="005A4556">
            <w:t>if anyone</w:t>
          </w:r>
          <w:r>
            <w:t xml:space="preserve"> i</w:t>
          </w:r>
          <w:r w:rsidRPr="005A4556">
            <w:t>s going to legally challenge</w:t>
          </w:r>
          <w:r>
            <w:t xml:space="preserve"> </w:t>
          </w:r>
          <w:r>
            <w:t>them</w:t>
          </w:r>
          <w:r w:rsidRPr="005A4556">
            <w:t xml:space="preserve"> but it would</w:t>
          </w:r>
          <w:r>
            <w:t xml:space="preserve"> not</w:t>
          </w:r>
          <w:r w:rsidRPr="005A4556">
            <w:t xml:space="preserve"> surprise me</w:t>
          </w:r>
          <w:r>
            <w:t>.</w:t>
          </w:r>
          <w:r w:rsidRPr="005A4556">
            <w:t xml:space="preserve"> </w:t>
          </w:r>
          <w:r>
            <w:t>Some</w:t>
          </w:r>
          <w:r w:rsidRPr="005A4556">
            <w:t xml:space="preserve"> investors have </w:t>
          </w:r>
          <w:r>
            <w:t xml:space="preserve">already </w:t>
          </w:r>
          <w:r w:rsidRPr="005A4556">
            <w:t xml:space="preserve">spent tens of millions of pounds on some of these projects. </w:t>
          </w:r>
          <w:r>
            <w:t>Spending</w:t>
          </w:r>
          <w:r w:rsidRPr="005A4556">
            <w:t xml:space="preserve"> </w:t>
          </w:r>
          <w:r>
            <w:t xml:space="preserve">on </w:t>
          </w:r>
          <w:r w:rsidRPr="005A4556">
            <w:t xml:space="preserve">planning and all the assessments you need to do is </w:t>
          </w:r>
          <w:r>
            <w:t xml:space="preserve">a </w:t>
          </w:r>
          <w:r w:rsidRPr="005A4556">
            <w:t xml:space="preserve">significant investment. </w:t>
          </w:r>
          <w:r>
            <w:t>Those</w:t>
          </w:r>
          <w:r w:rsidRPr="005A4556">
            <w:t xml:space="preserve"> </w:t>
          </w:r>
          <w:r>
            <w:t>who</w:t>
          </w:r>
          <w:r w:rsidRPr="005A4556">
            <w:t xml:space="preserve"> feel that the goalposts have been unfairly moved may look to challenge. It</w:t>
          </w:r>
          <w:r>
            <w:t xml:space="preserve"> i</w:t>
          </w:r>
          <w:r w:rsidRPr="005A4556">
            <w:t xml:space="preserve">s possible. </w:t>
          </w:r>
        </w:p>
        <w:p w:rsidR="00CE150B" w:rsidP="00CE150B">
          <w:pPr>
            <w:pStyle w:val="Question"/>
          </w:pPr>
          <w:sdt>
            <w:sdtPr>
              <w:alias w:val="Member"/>
              <w:tag w:val="&lt;Member mnisId='1829' dodsId='37724'&gt;"/>
              <w:id w:val="1238061297"/>
              <w:placeholder>
                <w:docPart w:val="5CB93B4634844F85B5CF9F7F5A461A76"/>
              </w:placeholder>
              <w:richText/>
            </w:sdtPr>
            <w:sdtContent>
              <w:r w:rsidRPr="00C03767">
                <w:rPr>
                  <w:b/>
                </w:rPr>
                <w:t>Viscount Trenchard:</w:t>
              </w:r>
            </w:sdtContent>
          </w:sdt>
          <w:r>
            <w:t xml:space="preserve"> </w:t>
          </w:r>
          <w:r w:rsidRPr="005A4556">
            <w:t>Good morning</w:t>
          </w:r>
          <w:r>
            <w:t xml:space="preserve">. It is </w:t>
          </w:r>
          <w:r w:rsidRPr="005A4556">
            <w:t>very clear that one of the principal challenges to delivering the necessary grid upgrade is the planning and consenting process. My question is in two parts</w:t>
          </w:r>
          <w:r>
            <w:t>. First,</w:t>
          </w:r>
          <w:r w:rsidRPr="005A4556">
            <w:t xml:space="preserve"> to what extent do you think the barriers formed by the planning and consenting process relate to the resourcing of the various planning authorities, environmental considerations or levels of community consent </w:t>
          </w:r>
          <w:r>
            <w:t>to</w:t>
          </w:r>
          <w:r w:rsidRPr="005A4556">
            <w:t xml:space="preserve"> the increased infrastructure. </w:t>
          </w:r>
        </w:p>
        <w:p w:rsidR="00CE150B" w:rsidP="00311E6C">
          <w:pPr>
            <w:pStyle w:val="Remark"/>
          </w:pPr>
          <w:r>
            <w:t>Secondly,</w:t>
          </w:r>
          <w:r w:rsidRPr="005A4556">
            <w:t xml:space="preserve"> what is your view of the </w:t>
          </w:r>
          <w:r>
            <w:t>G</w:t>
          </w:r>
          <w:r w:rsidRPr="005A4556">
            <w:t>overnment</w:t>
          </w:r>
          <w:r>
            <w:t>’</w:t>
          </w:r>
          <w:r w:rsidRPr="005A4556">
            <w:t>s proposals to address this problem and to address these barriers</w:t>
          </w:r>
          <w:r>
            <w:t>? W</w:t>
          </w:r>
          <w:r w:rsidRPr="005A4556">
            <w:t xml:space="preserve">hat community incentives or obligations might best enable grid expansion and how should they be decided? </w:t>
          </w:r>
        </w:p>
        <w:p w:rsidR="00CE150B" w:rsidP="00CE150B">
          <w:pPr>
            <w:pStyle w:val="Answer"/>
          </w:pPr>
          <w:sdt>
            <w:sdtPr>
              <w:alias w:val="Witness"/>
              <w:id w:val="-1407918770"/>
              <w:placeholder>
                <w:docPart w:val="5CB93B4634844F85B5CF9F7F5A461A76"/>
              </w:placeholder>
              <w:richText/>
            </w:sdtPr>
            <w:sdtContent>
              <w:r w:rsidRPr="00C03767">
                <w:rPr>
                  <w:b/>
                  <w:i/>
                </w:rPr>
                <w:t>Rachel Fletcher:</w:t>
              </w:r>
            </w:sdtContent>
          </w:sdt>
          <w:r>
            <w:t xml:space="preserve"> </w:t>
          </w:r>
          <w:r w:rsidRPr="005A4556">
            <w:t>I can kick off</w:t>
          </w:r>
          <w:r>
            <w:t xml:space="preserve">. I am not </w:t>
          </w:r>
          <w:r w:rsidRPr="005A4556">
            <w:t>a</w:t>
          </w:r>
          <w:r>
            <w:t xml:space="preserve">n </w:t>
          </w:r>
          <w:r w:rsidRPr="005A4556">
            <w:t>expert on the</w:t>
          </w:r>
          <w:r>
            <w:t xml:space="preserve"> details of</w:t>
          </w:r>
          <w:r w:rsidRPr="005A4556">
            <w:t xml:space="preserve"> planning </w:t>
          </w:r>
          <w:r w:rsidRPr="005A4556">
            <w:t>arrangements</w:t>
          </w:r>
          <w:r w:rsidRPr="005A4556">
            <w:t xml:space="preserve"> but we can definitely see that the scale of transmission buil</w:t>
          </w:r>
          <w:r>
            <w:t>d</w:t>
          </w:r>
          <w:r w:rsidRPr="005A4556">
            <w:t xml:space="preserve"> that is being planned</w:t>
          </w:r>
          <w:r>
            <w:t>—</w:t>
          </w:r>
          <w:r w:rsidRPr="005A4556">
            <w:t>I think about 88 projects over the next five years are due to be delivered if we</w:t>
          </w:r>
          <w:r>
            <w:t xml:space="preserve"> a</w:t>
          </w:r>
          <w:r w:rsidRPr="005A4556">
            <w:t xml:space="preserve">re going to hit our </w:t>
          </w:r>
          <w:r>
            <w:t>c</w:t>
          </w:r>
          <w:r w:rsidRPr="005A4556">
            <w:t xml:space="preserve">lean </w:t>
          </w:r>
          <w:r>
            <w:t>p</w:t>
          </w:r>
          <w:r w:rsidRPr="005A4556">
            <w:t xml:space="preserve">ower </w:t>
          </w:r>
          <w:r w:rsidR="006F399B">
            <w:t>20</w:t>
          </w:r>
          <w:r w:rsidRPr="005A4556">
            <w:t>30 targets</w:t>
          </w:r>
          <w:r>
            <w:t xml:space="preserve">—is </w:t>
          </w:r>
          <w:r w:rsidRPr="005A4556">
            <w:t>going to put huge strain on planning resources</w:t>
          </w:r>
          <w:r>
            <w:t xml:space="preserve">. </w:t>
          </w:r>
          <w:r w:rsidRPr="005A4556">
            <w:t xml:space="preserve">I can absolutely see that </w:t>
          </w:r>
          <w:r>
            <w:t xml:space="preserve">that </w:t>
          </w:r>
          <w:r w:rsidRPr="005A4556">
            <w:t xml:space="preserve">could be a factor slowing things down. </w:t>
          </w:r>
        </w:p>
        <w:p w:rsidR="00CE150B" w:rsidP="00CE150B">
          <w:pPr>
            <w:pStyle w:val="Answer"/>
          </w:pPr>
          <w:r w:rsidRPr="005A4556">
            <w:t>We</w:t>
          </w:r>
          <w:r>
            <w:t xml:space="preserve"> a</w:t>
          </w:r>
          <w:r w:rsidRPr="005A4556">
            <w:t>re also very keen to see approaches</w:t>
          </w:r>
          <w:r>
            <w:t xml:space="preserve"> that</w:t>
          </w:r>
          <w:r w:rsidRPr="005A4556">
            <w:t xml:space="preserve"> try to secure public support rather than override it. </w:t>
          </w:r>
          <w:r>
            <w:t>I</w:t>
          </w:r>
          <w:r w:rsidRPr="005A4556">
            <w:t xml:space="preserve">n our own world, as a developer, </w:t>
          </w:r>
          <w:r>
            <w:t xml:space="preserve">we give </w:t>
          </w:r>
          <w:r w:rsidRPr="005A4556">
            <w:t xml:space="preserve">customers </w:t>
          </w:r>
          <w:r>
            <w:t xml:space="preserve">who </w:t>
          </w:r>
          <w:r w:rsidRPr="005A4556">
            <w:t>are sited close to our small wind farms discounts on their energy bills when the wind is blowing. Not surprisingly, that has led to about 36,000 letters to us from the public asking us to build wind turbines near them</w:t>
          </w:r>
          <w:r>
            <w:t>. I</w:t>
          </w:r>
          <w:r w:rsidRPr="005A4556">
            <w:t xml:space="preserve"> use that as an illustration of how creative and intelligent thinking about how communities and individuals </w:t>
          </w:r>
          <w:r>
            <w:t>benefit</w:t>
          </w:r>
          <w:r w:rsidRPr="005A4556">
            <w:t xml:space="preserve"> </w:t>
          </w:r>
          <w:r>
            <w:t xml:space="preserve">from </w:t>
          </w:r>
          <w:r w:rsidRPr="005A4556">
            <w:t xml:space="preserve">infrastructure delivery can change </w:t>
          </w:r>
          <w:r w:rsidR="00ED4492">
            <w:t>NIMBY</w:t>
          </w:r>
          <w:r w:rsidR="005E6512">
            <w:t>s</w:t>
          </w:r>
          <w:r w:rsidRPr="005A4556">
            <w:t xml:space="preserve"> into people who are actively asking for infrastructure development in their area</w:t>
          </w:r>
          <w:r>
            <w:t>s</w:t>
          </w:r>
          <w:r w:rsidRPr="005A4556">
            <w:t xml:space="preserve">. </w:t>
          </w:r>
        </w:p>
        <w:p w:rsidR="00CE150B" w:rsidP="00CE150B">
          <w:pPr>
            <w:pStyle w:val="Answer"/>
          </w:pPr>
          <w:r w:rsidRPr="005A4556">
            <w:t xml:space="preserve">I wanted, though, to underline the seriousness of the issue you raise about delays to transmission builds. </w:t>
          </w:r>
          <w:r>
            <w:t>T</w:t>
          </w:r>
          <w:r w:rsidRPr="005A4556">
            <w:t>he system operator has said that if there</w:t>
          </w:r>
          <w:r>
            <w:t xml:space="preserve"> i</w:t>
          </w:r>
          <w:r w:rsidRPr="005A4556">
            <w:t xml:space="preserve">s a delay to only three projects in </w:t>
          </w:r>
          <w:r w:rsidR="006B3772">
            <w:t>its</w:t>
          </w:r>
          <w:r w:rsidRPr="005A4556">
            <w:t xml:space="preserve"> list of 88 projects to 2030</w:t>
          </w:r>
          <w:r>
            <w:t>,</w:t>
          </w:r>
          <w:r w:rsidRPr="005A4556">
            <w:t xml:space="preserve"> we could have constraint costs going from about </w:t>
          </w:r>
          <w:r w:rsidRPr="00617F73">
            <w:rPr>
              <w:rFonts w:cs="Arial"/>
              <w:szCs w:val="24"/>
            </w:rPr>
            <w:t>£</w:t>
          </w:r>
          <w:r w:rsidRPr="005A4556">
            <w:t xml:space="preserve">1.2 billion </w:t>
          </w:r>
          <w:r w:rsidRPr="005A4556">
            <w:t>at the moment</w:t>
          </w:r>
          <w:r w:rsidRPr="005A4556">
            <w:t xml:space="preserve"> to nearly </w:t>
          </w:r>
          <w:r w:rsidRPr="00617F73">
            <w:rPr>
              <w:rFonts w:cs="Arial"/>
              <w:szCs w:val="24"/>
            </w:rPr>
            <w:t>£</w:t>
          </w:r>
          <w:r w:rsidRPr="005A4556">
            <w:t>8 billion</w:t>
          </w:r>
          <w:r>
            <w:t>,</w:t>
          </w:r>
          <w:r w:rsidRPr="005A4556">
            <w:t xml:space="preserve"> just through </w:t>
          </w:r>
          <w:r>
            <w:t xml:space="preserve">the </w:t>
          </w:r>
          <w:r w:rsidRPr="005A4556">
            <w:t>lack of that transmission infrastructure</w:t>
          </w:r>
          <w:r>
            <w:t xml:space="preserve">. That </w:t>
          </w:r>
          <w:r w:rsidRPr="005A4556">
            <w:t>illustrates the imperative</w:t>
          </w:r>
          <w:r>
            <w:t>,</w:t>
          </w:r>
          <w:r w:rsidRPr="005A4556">
            <w:t xml:space="preserve"> </w:t>
          </w:r>
          <w:r>
            <w:t xml:space="preserve">for </w:t>
          </w:r>
          <w:r w:rsidRPr="005A4556">
            <w:t xml:space="preserve">not just speedy connections but for keeping costs down for consumers, that we find a way of delivering transmission quickly and make sure that the transmission </w:t>
          </w:r>
          <w:r>
            <w:t xml:space="preserve">that </w:t>
          </w:r>
          <w:r w:rsidRPr="005A4556">
            <w:t>we</w:t>
          </w:r>
          <w:r>
            <w:t xml:space="preserve"> a</w:t>
          </w:r>
          <w:r w:rsidRPr="005A4556">
            <w:t>re delivering really is needed and that we</w:t>
          </w:r>
          <w:r>
            <w:t xml:space="preserve"> ha</w:t>
          </w:r>
          <w:r w:rsidRPr="005A4556">
            <w:t>ve made the best use of the capacity that</w:t>
          </w:r>
          <w:r>
            <w:t xml:space="preserve"> i</w:t>
          </w:r>
          <w:r w:rsidRPr="005A4556">
            <w:t xml:space="preserve">s already there before we go through planning consent and incur the expenditure. </w:t>
          </w:r>
        </w:p>
        <w:p w:rsidR="00CE150B" w:rsidP="00CE150B">
          <w:pPr>
            <w:pStyle w:val="Answer"/>
          </w:pPr>
          <w:r>
            <w:t>I also want to</w:t>
          </w:r>
          <w:r w:rsidRPr="005A4556">
            <w:t xml:space="preserve"> raise a</w:t>
          </w:r>
          <w:r>
            <w:t>nother</w:t>
          </w:r>
          <w:r w:rsidRPr="005A4556">
            <w:t xml:space="preserve"> couple of things</w:t>
          </w:r>
          <w:r>
            <w:t>. Ev</w:t>
          </w:r>
          <w:r w:rsidRPr="005A4556">
            <w:t xml:space="preserve">en if </w:t>
          </w:r>
          <w:r>
            <w:t>the G</w:t>
          </w:r>
          <w:r w:rsidRPr="005A4556">
            <w:t xml:space="preserve">overnment get the planning arrangements perfect, which will be challenging, there are </w:t>
          </w:r>
          <w:r w:rsidRPr="005A4556">
            <w:t>a number of</w:t>
          </w:r>
          <w:r w:rsidRPr="005A4556">
            <w:t xml:space="preserve"> other challenges to getting transmission built quickly. </w:t>
          </w:r>
          <w:r>
            <w:t>S</w:t>
          </w:r>
          <w:r w:rsidRPr="005A4556">
            <w:t xml:space="preserve">upply chain </w:t>
          </w:r>
          <w:r>
            <w:t xml:space="preserve">problems </w:t>
          </w:r>
          <w:r w:rsidRPr="005A4556">
            <w:t xml:space="preserve">and workforce shortages are widely recognised and need to be addressed as well as getting the planning arrangements in place. </w:t>
          </w:r>
          <w:r>
            <w:t>That is why,</w:t>
          </w:r>
          <w:r w:rsidRPr="005A4556">
            <w:t xml:space="preserve"> as a company, we are very exercised on the need for a proper strategy to reduce our need for additional transmission as far as we possibly can. </w:t>
          </w:r>
        </w:p>
        <w:p w:rsidR="00CE150B" w:rsidP="00CE150B">
          <w:pPr>
            <w:pStyle w:val="Answer"/>
          </w:pPr>
          <w:sdt>
            <w:sdtPr>
              <w:alias w:val="Witness"/>
              <w:id w:val="1717469860"/>
              <w:placeholder>
                <w:docPart w:val="5CB93B4634844F85B5CF9F7F5A461A76"/>
              </w:placeholder>
              <w:richText/>
            </w:sdtPr>
            <w:sdtContent>
              <w:r w:rsidRPr="00090A0F">
                <w:rPr>
                  <w:b/>
                  <w:i/>
                </w:rPr>
                <w:t>Chris Hewett:</w:t>
              </w:r>
            </w:sdtContent>
          </w:sdt>
          <w:r>
            <w:t xml:space="preserve"> </w:t>
          </w:r>
          <w:r w:rsidRPr="005A4556">
            <w:t>I can add more on the planning point</w:t>
          </w:r>
          <w:r>
            <w:t>.</w:t>
          </w:r>
          <w:r w:rsidRPr="005A4556">
            <w:t xml:space="preserve"> </w:t>
          </w:r>
          <w:r>
            <w:t>Yes</w:t>
          </w:r>
          <w:r w:rsidRPr="005A4556">
            <w:t xml:space="preserve">, there are constraints in the planning system. I should preface this by saying </w:t>
          </w:r>
          <w:r w:rsidRPr="005A4556">
            <w:t>the vast majority of</w:t>
          </w:r>
          <w:r w:rsidRPr="005A4556">
            <w:t xml:space="preserve"> solar farms get community consent</w:t>
          </w:r>
          <w:r>
            <w:t xml:space="preserve"> and</w:t>
          </w:r>
          <w:r w:rsidRPr="005A4556">
            <w:t xml:space="preserve"> get it quite easily. You can hear some stories where </w:t>
          </w:r>
          <w:r>
            <w:t>they do</w:t>
          </w:r>
          <w:r w:rsidRPr="005A4556">
            <w:t xml:space="preserve"> but the vast majority do. Recent reports from MHCLG looked at the deficiency </w:t>
          </w:r>
          <w:r>
            <w:t>in</w:t>
          </w:r>
          <w:r w:rsidRPr="005A4556">
            <w:t xml:space="preserve"> the workforce in the planning sector. </w:t>
          </w:r>
          <w:r w:rsidR="007B2CF6">
            <w:t>Some</w:t>
          </w:r>
          <w:r w:rsidRPr="005A4556">
            <w:t xml:space="preserve"> 72</w:t>
          </w:r>
          <w:r>
            <w:t>%</w:t>
          </w:r>
          <w:r w:rsidRPr="005A4556">
            <w:t xml:space="preserve"> of the </w:t>
          </w:r>
          <w:r>
            <w:t xml:space="preserve">local </w:t>
          </w:r>
          <w:r w:rsidRPr="005A4556">
            <w:t xml:space="preserve">authorities </w:t>
          </w:r>
          <w:r>
            <w:t xml:space="preserve">that </w:t>
          </w:r>
          <w:r w:rsidRPr="005A4556">
            <w:t>answered the question said they had gaps in their ecology and biodiversity knowledge</w:t>
          </w:r>
          <w:r>
            <w:t xml:space="preserve">. That is </w:t>
          </w:r>
          <w:r w:rsidRPr="005A4556">
            <w:t>particularly important for solar because solar farms generally massively increase biodiversity whe</w:t>
          </w:r>
          <w:r w:rsidR="00014905">
            <w:t>re</w:t>
          </w:r>
          <w:r w:rsidRPr="005A4556">
            <w:t xml:space="preserve"> they</w:t>
          </w:r>
          <w:r>
            <w:t xml:space="preserve"> a</w:t>
          </w:r>
          <w:r w:rsidRPr="005A4556">
            <w:t>re built</w:t>
          </w:r>
          <w:r w:rsidR="00014905">
            <w:t>:</w:t>
          </w:r>
          <w:r>
            <w:t xml:space="preserve"> once </w:t>
          </w:r>
          <w:r w:rsidRPr="005A4556">
            <w:t>you have a solar farm in place there</w:t>
          </w:r>
          <w:r>
            <w:t xml:space="preserve"> </w:t>
          </w:r>
          <w:r w:rsidR="00FF29BB">
            <w:t>are</w:t>
          </w:r>
          <w:r w:rsidRPr="005A4556">
            <w:t xml:space="preserve"> no pesticides, no fertili</w:t>
          </w:r>
          <w:r>
            <w:t>s</w:t>
          </w:r>
          <w:r w:rsidRPr="005A4556">
            <w:t>ers</w:t>
          </w:r>
          <w:r>
            <w:t xml:space="preserve"> and they are </w:t>
          </w:r>
          <w:r w:rsidRPr="005A4556">
            <w:t>usually seeded with wildflowers</w:t>
          </w:r>
          <w:r>
            <w:t xml:space="preserve">, all of which </w:t>
          </w:r>
          <w:r w:rsidRPr="005A4556">
            <w:t xml:space="preserve">generally </w:t>
          </w:r>
          <w:r>
            <w:t xml:space="preserve">greatly </w:t>
          </w:r>
          <w:r w:rsidRPr="005A4556">
            <w:t>increase nature</w:t>
          </w:r>
          <w:r>
            <w:t xml:space="preserve">. That resource </w:t>
          </w:r>
          <w:r w:rsidRPr="005A4556">
            <w:t xml:space="preserve">is lacking. Another 50% </w:t>
          </w:r>
          <w:r>
            <w:t xml:space="preserve">of respondents </w:t>
          </w:r>
          <w:r w:rsidRPr="005A4556">
            <w:t>said that they did</w:t>
          </w:r>
          <w:r>
            <w:t xml:space="preserve"> not</w:t>
          </w:r>
          <w:r w:rsidRPr="005A4556">
            <w:t xml:space="preserve"> have enough expertise in energy</w:t>
          </w:r>
          <w:r>
            <w:t>.</w:t>
          </w:r>
          <w:r w:rsidRPr="005A4556">
            <w:t xml:space="preserve"> </w:t>
          </w:r>
          <w:r>
            <w:t>The amount</w:t>
          </w:r>
          <w:r w:rsidRPr="005A4556">
            <w:t xml:space="preserve"> of energy</w:t>
          </w:r>
          <w:r>
            <w:t>—</w:t>
          </w:r>
          <w:r w:rsidRPr="005A4556">
            <w:t xml:space="preserve">whether </w:t>
          </w:r>
          <w:r>
            <w:t xml:space="preserve">from </w:t>
          </w:r>
          <w:r w:rsidRPr="005A4556">
            <w:t>transmission, solar</w:t>
          </w:r>
          <w:r>
            <w:t>,</w:t>
          </w:r>
          <w:r w:rsidRPr="005A4556">
            <w:t xml:space="preserve"> wind farms, or batteries</w:t>
          </w:r>
          <w:r>
            <w:t>—</w:t>
          </w:r>
          <w:r w:rsidRPr="005A4556">
            <w:t xml:space="preserve">coming </w:t>
          </w:r>
          <w:r>
            <w:t>in</w:t>
          </w:r>
          <w:r w:rsidRPr="005A4556">
            <w:t xml:space="preserve">to the local </w:t>
          </w:r>
          <w:r w:rsidR="00660EE8">
            <w:t>planning</w:t>
          </w:r>
          <w:r w:rsidRPr="005A4556">
            <w:t xml:space="preserve"> system now is huge</w:t>
          </w:r>
          <w:r>
            <w:t xml:space="preserve"> and </w:t>
          </w:r>
          <w:r w:rsidRPr="005A4556">
            <w:t>there is action</w:t>
          </w:r>
          <w:r>
            <w:t xml:space="preserve"> now</w:t>
          </w:r>
          <w:r w:rsidRPr="005A4556">
            <w:t xml:space="preserve"> from </w:t>
          </w:r>
          <w:r>
            <w:t>the G</w:t>
          </w:r>
          <w:r w:rsidRPr="005A4556">
            <w:t xml:space="preserve">overnment to try </w:t>
          </w:r>
          <w:r>
            <w:t>to</w:t>
          </w:r>
          <w:r w:rsidRPr="005A4556">
            <w:t xml:space="preserve"> address this. </w:t>
          </w:r>
        </w:p>
        <w:p w:rsidR="00CE150B" w:rsidP="00CE150B">
          <w:pPr>
            <w:pStyle w:val="Answer"/>
          </w:pPr>
          <w:r>
            <w:t>Another</w:t>
          </w:r>
          <w:r w:rsidRPr="005A4556">
            <w:t xml:space="preserve"> point </w:t>
          </w:r>
          <w:r>
            <w:t xml:space="preserve">about </w:t>
          </w:r>
          <w:r w:rsidRPr="005A4556">
            <w:t>planning is that it</w:t>
          </w:r>
          <w:r>
            <w:t xml:space="preserve"> i</w:t>
          </w:r>
          <w:r w:rsidRPr="005A4556">
            <w:t xml:space="preserve">s not just </w:t>
          </w:r>
          <w:r>
            <w:t xml:space="preserve">about </w:t>
          </w:r>
          <w:r w:rsidRPr="005A4556">
            <w:t xml:space="preserve">getting the planning approval itself. </w:t>
          </w:r>
          <w:r>
            <w:t xml:space="preserve">Take </w:t>
          </w:r>
          <w:r w:rsidRPr="005A4556">
            <w:t>the example of some of those large solar farms that were approved by the Secretary of State in July. There are then planning conditions to fulfil</w:t>
          </w:r>
          <w:r>
            <w:t xml:space="preserve"> and that is </w:t>
          </w:r>
          <w:r w:rsidRPr="005A4556">
            <w:t xml:space="preserve">where sometimes you get disproportionate power from bits of the council </w:t>
          </w:r>
          <w:r>
            <w:t xml:space="preserve">that </w:t>
          </w:r>
          <w:r w:rsidRPr="005A4556">
            <w:t>you</w:t>
          </w:r>
          <w:r>
            <w:t xml:space="preserve"> a</w:t>
          </w:r>
          <w:r w:rsidRPr="005A4556">
            <w:t xml:space="preserve">re not expecting. </w:t>
          </w:r>
          <w:r>
            <w:t>T</w:t>
          </w:r>
          <w:r w:rsidRPr="005A4556">
            <w:t xml:space="preserve">he county archaeologist seems to be a very powerful person in many local authorities. </w:t>
          </w:r>
          <w:r>
            <w:t>A</w:t>
          </w:r>
          <w:r w:rsidRPr="005A4556">
            <w:t xml:space="preserve"> solar farm can be asked to do trial trenching, </w:t>
          </w:r>
          <w:r w:rsidR="007A08D2">
            <w:t xml:space="preserve">to </w:t>
          </w:r>
          <w:r w:rsidRPr="005A4556">
            <w:t>dig up 1%, 2%, up to 5%</w:t>
          </w:r>
          <w:r>
            <w:t>,</w:t>
          </w:r>
          <w:r w:rsidRPr="005A4556">
            <w:t xml:space="preserve"> of the land area of a solar farm</w:t>
          </w:r>
          <w:r>
            <w:t>,</w:t>
          </w:r>
          <w:r w:rsidRPr="005A4556">
            <w:t xml:space="preserve"> to check </w:t>
          </w:r>
          <w:r>
            <w:t xml:space="preserve">that </w:t>
          </w:r>
          <w:r w:rsidRPr="005A4556">
            <w:t>there</w:t>
          </w:r>
          <w:r>
            <w:t xml:space="preserve"> i</w:t>
          </w:r>
          <w:r w:rsidRPr="005A4556">
            <w:t xml:space="preserve">s nothing in there of archaeological interest. That is a huge </w:t>
          </w:r>
          <w:r w:rsidRPr="005A4556">
            <w:t>expense</w:t>
          </w:r>
          <w:r w:rsidRPr="005A4556">
            <w:t xml:space="preserve"> and it</w:t>
          </w:r>
          <w:r>
            <w:t xml:space="preserve"> is</w:t>
          </w:r>
          <w:r w:rsidRPr="005A4556">
            <w:t xml:space="preserve"> very inconsistent across the country</w:t>
          </w:r>
          <w:r w:rsidR="00D94F1C">
            <w:t>. I</w:t>
          </w:r>
          <w:r w:rsidRPr="005A4556">
            <w:t>t seems to us quite often a disproportionate effort and expense. Sometimes you</w:t>
          </w:r>
          <w:r>
            <w:t xml:space="preserve"> a</w:t>
          </w:r>
          <w:r w:rsidRPr="005A4556">
            <w:t>re wasting the crops</w:t>
          </w:r>
          <w:r>
            <w:t>.</w:t>
          </w:r>
          <w:r w:rsidRPr="005A4556">
            <w:t xml:space="preserve"> </w:t>
          </w:r>
          <w:r>
            <w:t>I</w:t>
          </w:r>
          <w:r w:rsidRPr="005A4556">
            <w:t>t</w:t>
          </w:r>
          <w:r>
            <w:t xml:space="preserve"> i</w:t>
          </w:r>
          <w:r w:rsidRPr="005A4556">
            <w:t xml:space="preserve">s done even before the planning commission is granted sometimes, but there are conditions after the planning is granted. </w:t>
          </w:r>
          <w:r>
            <w:t>T</w:t>
          </w:r>
          <w:r w:rsidRPr="005A4556">
            <w:t>hat really does need attention because that</w:t>
          </w:r>
          <w:r>
            <w:t xml:space="preserve"> i</w:t>
          </w:r>
          <w:r w:rsidRPr="005A4556">
            <w:t>s slowing down</w:t>
          </w:r>
          <w:r w:rsidR="00D94F1C">
            <w:t xml:space="preserve"> and</w:t>
          </w:r>
          <w:r w:rsidRPr="005A4556">
            <w:t xml:space="preserve"> adding expense and the</w:t>
          </w:r>
          <w:r>
            <w:t xml:space="preserve">re </w:t>
          </w:r>
          <w:r w:rsidRPr="005A4556">
            <w:t>need</w:t>
          </w:r>
          <w:r>
            <w:t>s</w:t>
          </w:r>
          <w:r w:rsidRPr="005A4556">
            <w:t xml:space="preserve"> to be a sense of proportionalit</w:t>
          </w:r>
          <w:r w:rsidR="00D94F1C">
            <w:t>y</w:t>
          </w:r>
          <w:r>
            <w:t xml:space="preserve">. That is </w:t>
          </w:r>
          <w:r w:rsidRPr="005A4556">
            <w:t>one example</w:t>
          </w:r>
          <w:r>
            <w:t>; there</w:t>
          </w:r>
          <w:r w:rsidRPr="005A4556">
            <w:t xml:space="preserve"> are many other similar issues. </w:t>
          </w:r>
        </w:p>
        <w:p w:rsidR="00CE150B" w:rsidP="00CE150B">
          <w:pPr>
            <w:pStyle w:val="Question"/>
          </w:pPr>
          <w:sdt>
            <w:sdtPr>
              <w:alias w:val="Member"/>
              <w:tag w:val="&lt;Member mnisId='4689' dodsId='90409'&gt;"/>
              <w:id w:val="-17852111"/>
              <w:placeholder>
                <w:docPart w:val="5CB93B4634844F85B5CF9F7F5A461A76"/>
              </w:placeholder>
              <w:richText/>
            </w:sdtPr>
            <w:sdtContent>
              <w:r w:rsidRPr="00090A0F">
                <w:rPr>
                  <w:b/>
                </w:rPr>
                <w:t>Lord Agnew of Oulton:</w:t>
              </w:r>
            </w:sdtContent>
          </w:sdt>
          <w:r>
            <w:t xml:space="preserve"> G</w:t>
          </w:r>
          <w:r w:rsidRPr="005A4556">
            <w:t>ood morning</w:t>
          </w:r>
          <w:r>
            <w:t>. Rachel, I am i</w:t>
          </w:r>
          <w:r w:rsidRPr="005A4556">
            <w:t>nterested in your comments on the transmission build cost to us and I</w:t>
          </w:r>
          <w:r>
            <w:t xml:space="preserve"> a</w:t>
          </w:r>
          <w:r w:rsidRPr="005A4556">
            <w:t>m keen to peer into your previous regulator</w:t>
          </w:r>
          <w:r>
            <w:t>’</w:t>
          </w:r>
          <w:r w:rsidRPr="005A4556">
            <w:t xml:space="preserve">s mind. Why is there such a doctrinal objection to </w:t>
          </w:r>
          <w:r>
            <w:t xml:space="preserve">the </w:t>
          </w:r>
          <w:r w:rsidRPr="005A4556">
            <w:t xml:space="preserve">regional pricing of energy? </w:t>
          </w:r>
          <w:r w:rsidR="004D34E2">
            <w:t>For example</w:t>
          </w:r>
          <w:r w:rsidRPr="005A4556">
            <w:t>, if we could build data cent</w:t>
          </w:r>
          <w:r>
            <w:t>r</w:t>
          </w:r>
          <w:r w:rsidRPr="005A4556">
            <w:t>es in Scotland</w:t>
          </w:r>
          <w:r>
            <w:t>,</w:t>
          </w:r>
          <w:r w:rsidRPr="005A4556">
            <w:t xml:space="preserve"> where we have tremendous amounts of power from wind, it would reduce the number of transmission lines we need. </w:t>
          </w:r>
          <w:r>
            <w:t>W</w:t>
          </w:r>
          <w:r w:rsidRPr="005A4556">
            <w:t>hat is the problem? No one</w:t>
          </w:r>
          <w:r>
            <w:t xml:space="preserve"> ha</w:t>
          </w:r>
          <w:r w:rsidRPr="005A4556">
            <w:t xml:space="preserve">s explained it to me. Why are people objecting to it? </w:t>
          </w:r>
        </w:p>
        <w:p w:rsidR="00CE150B" w:rsidP="00CE150B">
          <w:pPr>
            <w:pStyle w:val="Answer"/>
          </w:pPr>
          <w:sdt>
            <w:sdtPr>
              <w:alias w:val="Witness"/>
              <w:id w:val="1985274270"/>
              <w:placeholder>
                <w:docPart w:val="5CB93B4634844F85B5CF9F7F5A461A76"/>
              </w:placeholder>
              <w:richText/>
            </w:sdtPr>
            <w:sdtContent>
              <w:r w:rsidRPr="00090A0F">
                <w:rPr>
                  <w:b/>
                  <w:i/>
                </w:rPr>
                <w:t>Rachel Fletcher:</w:t>
              </w:r>
            </w:sdtContent>
          </w:sdt>
          <w:r>
            <w:t xml:space="preserve"> P</w:t>
          </w:r>
          <w:r w:rsidRPr="005A4556">
            <w:t>erhaps others can answer that question, but Ofgem and N</w:t>
          </w:r>
          <w:r>
            <w:t>E</w:t>
          </w:r>
          <w:r w:rsidRPr="005A4556">
            <w:t xml:space="preserve">SO both support the move to regional pricing and have done analysis to demonstrate that they think that this would bring benefits to consumers and </w:t>
          </w:r>
          <w:r w:rsidRPr="005A4556">
            <w:t>overall</w:t>
          </w:r>
          <w:r w:rsidRPr="005A4556">
            <w:t xml:space="preserve"> to the country. The challenge is coming from investors who have </w:t>
          </w:r>
          <w:r>
            <w:t>become</w:t>
          </w:r>
          <w:r w:rsidRPr="005A4556">
            <w:t xml:space="preserve"> very used to the current arrangements and who would have to consider how they mitigate new risks associated with zonal pricing. Our view is that those new risks are largely mitigatable and </w:t>
          </w:r>
          <w:r>
            <w:t xml:space="preserve">that </w:t>
          </w:r>
          <w:r w:rsidRPr="005A4556">
            <w:t>we should be cracking on with it. In fact</w:t>
          </w:r>
          <w:r w:rsidR="00822FCE">
            <w:t>,</w:t>
          </w:r>
          <w:r w:rsidRPr="005A4556">
            <w:t xml:space="preserve"> we should have made the decision already to do it. The decision on this is still pending within </w:t>
          </w:r>
          <w:r w:rsidR="003034A9">
            <w:t>G</w:t>
          </w:r>
          <w:r w:rsidRPr="005A4556">
            <w:t xml:space="preserve">overnment and I understand that advice will be put to </w:t>
          </w:r>
          <w:r>
            <w:t>M</w:t>
          </w:r>
          <w:r w:rsidRPr="005A4556">
            <w:t xml:space="preserve">inisters </w:t>
          </w:r>
          <w:r w:rsidRPr="005A4556">
            <w:t>some</w:t>
          </w:r>
          <w:r w:rsidR="00FF647A">
            <w:t xml:space="preserve"> </w:t>
          </w:r>
          <w:r w:rsidRPr="005A4556">
            <w:t>time</w:t>
          </w:r>
          <w:r w:rsidRPr="005A4556">
            <w:t xml:space="preserve"> in the early spring</w:t>
          </w:r>
          <w:r>
            <w:t>. Th</w:t>
          </w:r>
          <w:r w:rsidRPr="005A4556">
            <w:t xml:space="preserve">is an area of very hot and current debate. </w:t>
          </w:r>
        </w:p>
        <w:p w:rsidR="00126590" w:rsidP="00CE150B">
          <w:pPr>
            <w:pStyle w:val="Answer"/>
          </w:pPr>
          <w:r w:rsidRPr="005A4556">
            <w:t>Your point is well made</w:t>
          </w:r>
          <w:r>
            <w:t xml:space="preserve">. Analysis shows that if </w:t>
          </w:r>
          <w:r w:rsidRPr="005A4556">
            <w:t>we had zonal pricing</w:t>
          </w:r>
          <w:r>
            <w:t xml:space="preserve">, </w:t>
          </w:r>
          <w:r w:rsidRPr="005A4556">
            <w:t>Scotland would most likely have some of the cheapest electricity prices in Europe. It</w:t>
          </w:r>
          <w:r>
            <w:t xml:space="preserve"> i</w:t>
          </w:r>
          <w:r w:rsidRPr="005A4556">
            <w:t xml:space="preserve">s almost inevitable that that would result in some large users of electricity, such as data centres or electrolysers, choosing to locate in Scotland rather than elsewhere in Britain or indeed elsewhere in Europe. </w:t>
          </w:r>
          <w:r>
            <w:t xml:space="preserve">That </w:t>
          </w:r>
          <w:r w:rsidRPr="005A4556">
            <w:t xml:space="preserve">would use some of the excess renewable generation, </w:t>
          </w:r>
          <w:r>
            <w:t xml:space="preserve">for </w:t>
          </w:r>
          <w:r w:rsidRPr="005A4556">
            <w:t xml:space="preserve">which at the moment </w:t>
          </w:r>
          <w:r>
            <w:t xml:space="preserve">there is no </w:t>
          </w:r>
          <w:r w:rsidRPr="005A4556">
            <w:t xml:space="preserve">source of demand in </w:t>
          </w:r>
          <w:r w:rsidRPr="005A4556">
            <w:t>Scotland</w:t>
          </w:r>
          <w:r w:rsidRPr="005A4556">
            <w:t xml:space="preserve"> and </w:t>
          </w:r>
          <w:r>
            <w:t xml:space="preserve">it </w:t>
          </w:r>
          <w:r w:rsidRPr="005A4556">
            <w:t xml:space="preserve">needs to be transmitted to the south of England. </w:t>
          </w:r>
        </w:p>
        <w:p w:rsidR="00CE150B" w:rsidP="00CE150B">
          <w:pPr>
            <w:pStyle w:val="Answer"/>
          </w:pPr>
          <w:r>
            <w:t>W</w:t>
          </w:r>
          <w:r w:rsidRPr="005A4556">
            <w:t>e do think that if you can attract a higher wholesale price in parts of the country that are short of generation on the margin</w:t>
          </w:r>
          <w:r>
            <w:t>,</w:t>
          </w:r>
          <w:r w:rsidRPr="005A4556">
            <w:t xml:space="preserve"> that might entice some renewable developers to consider locating elsewhere and closer to demand. </w:t>
          </w:r>
          <w:r w:rsidRPr="00846C93">
            <w:t>However, even if you do not believe that zonal pricing would have an impact on the location either of large demand or indeed of some generators</w:t>
          </w:r>
          <w:r>
            <w:t xml:space="preserve">, we have </w:t>
          </w:r>
          <w:r w:rsidRPr="005A4556">
            <w:t xml:space="preserve">recently </w:t>
          </w:r>
          <w:r>
            <w:t>seen</w:t>
          </w:r>
          <w:r w:rsidRPr="005A4556">
            <w:t xml:space="preserve"> some research </w:t>
          </w:r>
          <w:r>
            <w:t xml:space="preserve">in </w:t>
          </w:r>
          <w:r w:rsidRPr="005A4556">
            <w:t>looking at five transmission lines that are currently planned and at whether they make sense from a consumer point of view under zonal pricing regime</w:t>
          </w:r>
          <w:r w:rsidR="00D2500D">
            <w:t>; o</w:t>
          </w:r>
          <w:r>
            <w:t xml:space="preserve">f </w:t>
          </w:r>
          <w:r w:rsidRPr="005A4556">
            <w:t>the five</w:t>
          </w:r>
          <w:r>
            <w:t>,</w:t>
          </w:r>
          <w:r w:rsidRPr="005A4556">
            <w:t xml:space="preserve"> two do not make sense and </w:t>
          </w:r>
          <w:r>
            <w:t>are not needed. This is</w:t>
          </w:r>
          <w:r w:rsidRPr="005A4556">
            <w:t xml:space="preserve"> simply because under zonal pricing not only might you change where investment happens</w:t>
          </w:r>
          <w:r>
            <w:t>, you are</w:t>
          </w:r>
          <w:r w:rsidRPr="005A4556">
            <w:t xml:space="preserve"> changing the day-to-day operational decisions of flexible assets</w:t>
          </w:r>
          <w:r>
            <w:t>,</w:t>
          </w:r>
          <w:r w:rsidRPr="005A4556">
            <w:t xml:space="preserve"> such as batteries or flexible demand</w:t>
          </w:r>
          <w:r>
            <w:t xml:space="preserve">. Indeed, </w:t>
          </w:r>
          <w:r w:rsidRPr="005A4556">
            <w:t>you could be influencing the way the interconnectors are flowing</w:t>
          </w:r>
          <w:r>
            <w:t>. That</w:t>
          </w:r>
          <w:r w:rsidRPr="005A4556">
            <w:t xml:space="preserve"> means</w:t>
          </w:r>
          <w:r>
            <w:t xml:space="preserve">, therefore, that you are </w:t>
          </w:r>
          <w:r w:rsidRPr="005A4556">
            <w:t>going to be making better use of renewable generation in the locality it</w:t>
          </w:r>
          <w:r>
            <w:t xml:space="preserve"> i</w:t>
          </w:r>
          <w:r w:rsidRPr="005A4556">
            <w:t xml:space="preserve">s generated in and you need less transmission line to transport it somewhere else. </w:t>
          </w:r>
        </w:p>
        <w:p w:rsidR="00CE150B" w:rsidP="00653595">
          <w:pPr>
            <w:pStyle w:val="Remark"/>
          </w:pPr>
          <w:sdt>
            <w:sdtPr>
              <w:alias w:val="Member"/>
              <w:tag w:val="&lt;Member mnisId='4689' dodsId='90409'&gt;"/>
              <w:id w:val="-998732613"/>
              <w:placeholder>
                <w:docPart w:val="5CB93B4634844F85B5CF9F7F5A461A76"/>
              </w:placeholder>
              <w:richText/>
            </w:sdtPr>
            <w:sdtContent>
              <w:r w:rsidRPr="00050765">
                <w:rPr>
                  <w:b/>
                </w:rPr>
                <w:t>Lord Agnew of Oulton:</w:t>
              </w:r>
            </w:sdtContent>
          </w:sdt>
          <w:r>
            <w:t xml:space="preserve"> Are you </w:t>
          </w:r>
          <w:r w:rsidRPr="005A4556">
            <w:t>saying there is</w:t>
          </w:r>
          <w:r>
            <w:t xml:space="preserve"> no</w:t>
          </w:r>
          <w:r w:rsidRPr="005A4556">
            <w:t xml:space="preserve"> alignment of interest between the taxpayer, the cost of building the transmission lines, and the energy developers</w:t>
          </w:r>
          <w:r>
            <w:t>? I</w:t>
          </w:r>
          <w:r w:rsidRPr="005A4556">
            <w:t>n other words, they do</w:t>
          </w:r>
          <w:r>
            <w:t xml:space="preserve"> not</w:t>
          </w:r>
          <w:r w:rsidRPr="005A4556">
            <w:t xml:space="preserve"> care that we </w:t>
          </w:r>
          <w:r w:rsidRPr="005A4556">
            <w:t>have to</w:t>
          </w:r>
          <w:r w:rsidRPr="005A4556">
            <w:t xml:space="preserve"> spend tens of billions of pounds putting in these unsightly transmission lines across the country because they</w:t>
          </w:r>
          <w:r>
            <w:t xml:space="preserve"> a</w:t>
          </w:r>
          <w:r w:rsidRPr="005A4556">
            <w:t xml:space="preserve">re not paying anything towards that. </w:t>
          </w:r>
          <w:r w:rsidR="00442604">
            <w:t>But</w:t>
          </w:r>
          <w:r w:rsidRPr="005A4556">
            <w:t xml:space="preserve"> if they knew that they had to pay a levy, they might change their mind</w:t>
          </w:r>
          <w:r>
            <w:t>s,</w:t>
          </w:r>
          <w:r w:rsidRPr="005A4556">
            <w:t xml:space="preserve"> be a little bit more supportive and</w:t>
          </w:r>
          <w:r>
            <w:t>,</w:t>
          </w:r>
          <w:r w:rsidRPr="005A4556">
            <w:t xml:space="preserve"> as you say, help us to bring down our cost of energy, which is a huge drag on economic growth and will get worse under this current rationale.</w:t>
          </w:r>
        </w:p>
        <w:p w:rsidR="00CE150B" w:rsidP="00CE150B">
          <w:pPr>
            <w:pStyle w:val="Answer"/>
          </w:pPr>
          <w:sdt>
            <w:sdtPr>
              <w:alias w:val="Witness"/>
              <w:id w:val="1226574687"/>
              <w:placeholder>
                <w:docPart w:val="5CB93B4634844F85B5CF9F7F5A461A76"/>
              </w:placeholder>
              <w:richText/>
            </w:sdtPr>
            <w:sdtContent>
              <w:r w:rsidRPr="00B40D7B">
                <w:rPr>
                  <w:b/>
                  <w:i/>
                </w:rPr>
                <w:t>Rachel Fletcher:</w:t>
              </w:r>
            </w:sdtContent>
          </w:sdt>
          <w:r>
            <w:t xml:space="preserve"> </w:t>
          </w:r>
          <w:r w:rsidRPr="005A4556">
            <w:t>Developers do pay towards the cost of transmission</w:t>
          </w:r>
          <w:r>
            <w:t xml:space="preserve">. One would like </w:t>
          </w:r>
          <w:r w:rsidRPr="005A4556">
            <w:t xml:space="preserve">to think that </w:t>
          </w:r>
          <w:r w:rsidRPr="005A4556">
            <w:t>overall</w:t>
          </w:r>
          <w:r w:rsidRPr="005A4556">
            <w:t xml:space="preserve"> they would want a leaner and more efficient transmission system. </w:t>
          </w:r>
          <w:r>
            <w:t>Un</w:t>
          </w:r>
          <w:r w:rsidRPr="005A4556">
            <w:t xml:space="preserve">der the current market arrangements, generators face no consequences </w:t>
          </w:r>
          <w:r w:rsidR="004371E9">
            <w:t>when</w:t>
          </w:r>
          <w:r w:rsidRPr="005A4556">
            <w:t xml:space="preserve"> they are generating </w:t>
          </w:r>
          <w:r w:rsidR="004371E9">
            <w:t>but</w:t>
          </w:r>
          <w:r>
            <w:t xml:space="preserve"> there is</w:t>
          </w:r>
          <w:r w:rsidRPr="005A4556">
            <w:t xml:space="preserve"> transmission capacity to take it to market. </w:t>
          </w:r>
          <w:r>
            <w:t>T</w:t>
          </w:r>
          <w:r w:rsidRPr="005A4556">
            <w:t xml:space="preserve">hat creates a bit of a misalignment of the incentives, as you mentioned. </w:t>
          </w:r>
        </w:p>
        <w:p w:rsidR="00CE150B" w:rsidP="00CE150B">
          <w:pPr>
            <w:pStyle w:val="Answer"/>
          </w:pPr>
          <w:r>
            <w:t>Work</w:t>
          </w:r>
          <w:r w:rsidRPr="005A4556">
            <w:t xml:space="preserve"> recently done for us suggests that if you look at the five lines in </w:t>
          </w:r>
          <w:r w:rsidR="001636B9">
            <w:t>the</w:t>
          </w:r>
          <w:r w:rsidRPr="005A4556">
            <w:t xml:space="preserve"> test case and apply </w:t>
          </w:r>
          <w:r>
            <w:t>them</w:t>
          </w:r>
          <w:r w:rsidRPr="005A4556">
            <w:t xml:space="preserve"> to the suite of </w:t>
          </w:r>
          <w:r>
            <w:t xml:space="preserve">transmission bill </w:t>
          </w:r>
          <w:r w:rsidRPr="005A4556">
            <w:t>program</w:t>
          </w:r>
          <w:r>
            <w:t>me</w:t>
          </w:r>
          <w:r w:rsidRPr="005A4556">
            <w:t>s that are currently on sto</w:t>
          </w:r>
          <w:r>
            <w:t xml:space="preserve">ck, some </w:t>
          </w:r>
          <w:r w:rsidRPr="005A4556">
            <w:t xml:space="preserve">17 large transmission lines </w:t>
          </w:r>
          <w:r>
            <w:t>might</w:t>
          </w:r>
          <w:r w:rsidRPr="005A4556">
            <w:t xml:space="preserve"> need to be reassessed and </w:t>
          </w:r>
          <w:r>
            <w:t>they account for a</w:t>
          </w:r>
          <w:r w:rsidRPr="005A4556">
            <w:t xml:space="preserve"> total </w:t>
          </w:r>
          <w:r>
            <w:t xml:space="preserve">of </w:t>
          </w:r>
          <w:r w:rsidRPr="005A4556">
            <w:t>£50 billion</w:t>
          </w:r>
          <w:r>
            <w:t xml:space="preserve"> in </w:t>
          </w:r>
          <w:r w:rsidRPr="005A4556">
            <w:t xml:space="preserve">capital expenditure. </w:t>
          </w:r>
          <w:r>
            <w:t xml:space="preserve">This </w:t>
          </w:r>
          <w:r w:rsidRPr="005A4556">
            <w:t>is a new part of the benefit of moving to zonal, which has</w:t>
          </w:r>
          <w:r>
            <w:t xml:space="preserve"> not</w:t>
          </w:r>
          <w:r w:rsidRPr="005A4556">
            <w:t xml:space="preserve"> been factored into analysis to date by </w:t>
          </w:r>
          <w:r>
            <w:t>the G</w:t>
          </w:r>
          <w:r w:rsidRPr="005A4556">
            <w:t xml:space="preserve">overnment or Ofgem, </w:t>
          </w:r>
          <w:r>
            <w:t xml:space="preserve">and </w:t>
          </w:r>
          <w:r w:rsidRPr="005A4556">
            <w:t xml:space="preserve">which we feel is highly pertinent, not just in the interest of bringing down costs but also </w:t>
          </w:r>
          <w:r>
            <w:t xml:space="preserve">in </w:t>
          </w:r>
          <w:r w:rsidRPr="005A4556">
            <w:t>reducing the disruption to customers from having large transmission projects and</w:t>
          </w:r>
          <w:r>
            <w:t>,</w:t>
          </w:r>
          <w:r w:rsidRPr="005A4556">
            <w:t xml:space="preserve"> again, </w:t>
          </w:r>
          <w:r w:rsidR="00B66C6E">
            <w:t xml:space="preserve">it </w:t>
          </w:r>
          <w:r w:rsidRPr="005A4556">
            <w:t xml:space="preserve">starts to derisk our 2030 </w:t>
          </w:r>
          <w:r>
            <w:t xml:space="preserve">and </w:t>
          </w:r>
          <w:r w:rsidRPr="005A4556">
            <w:t>over</w:t>
          </w:r>
          <w:r>
            <w:t>all</w:t>
          </w:r>
          <w:r w:rsidRPr="005A4556">
            <w:t xml:space="preserve"> </w:t>
          </w:r>
          <w:r>
            <w:t xml:space="preserve">net-zero plans. The </w:t>
          </w:r>
          <w:r w:rsidRPr="005A4556">
            <w:t>more we can reduce our reliance on new transmission build to get renewables accommodated on</w:t>
          </w:r>
          <w:r w:rsidR="00B66C6E">
            <w:t xml:space="preserve"> </w:t>
          </w:r>
          <w:r w:rsidRPr="005A4556">
            <w:t xml:space="preserve">to the system, the more secure we can be </w:t>
          </w:r>
          <w:r w:rsidR="00B66C6E">
            <w:t>about</w:t>
          </w:r>
          <w:r>
            <w:t xml:space="preserve"> </w:t>
          </w:r>
          <w:r w:rsidRPr="005A4556">
            <w:t>those plans</w:t>
          </w:r>
          <w:r w:rsidR="00B66C6E">
            <w:t>—</w:t>
          </w:r>
          <w:r w:rsidRPr="005A4556">
            <w:t xml:space="preserve">those renewable investments </w:t>
          </w:r>
          <w:r w:rsidRPr="005A4556">
            <w:t>actually being</w:t>
          </w:r>
          <w:r w:rsidRPr="005A4556">
            <w:t xml:space="preserve"> online on time. </w:t>
          </w:r>
          <w:r>
            <w:t>This is why I mentioned</w:t>
          </w:r>
          <w:r w:rsidRPr="005A4556">
            <w:t xml:space="preserve"> </w:t>
          </w:r>
          <w:r>
            <w:t>z</w:t>
          </w:r>
          <w:r w:rsidRPr="005A4556">
            <w:t>onal at the beginning as needing to sit alongside connection reform</w:t>
          </w:r>
          <w:r w:rsidR="002432A5">
            <w:t>—</w:t>
          </w:r>
          <w:r w:rsidRPr="005A4556">
            <w:t>and other measures</w:t>
          </w:r>
          <w:r>
            <w:t>,</w:t>
          </w:r>
          <w:r w:rsidRPr="005A4556">
            <w:t xml:space="preserve"> indeed</w:t>
          </w:r>
          <w:r w:rsidR="002432A5">
            <w:t>—</w:t>
          </w:r>
          <w:r w:rsidRPr="005A4556">
            <w:t>to make better use of the of the grid capacity that we</w:t>
          </w:r>
          <w:r>
            <w:t xml:space="preserve"> have</w:t>
          </w:r>
          <w:r w:rsidRPr="005A4556">
            <w:t xml:space="preserve">. </w:t>
          </w:r>
        </w:p>
        <w:p w:rsidR="00CE150B" w:rsidP="00CE150B">
          <w:pPr>
            <w:pStyle w:val="Remark"/>
          </w:pPr>
          <w:sdt>
            <w:sdtPr>
              <w:alias w:val="Member"/>
              <w:tag w:val="&lt;Member mnisId='4689' dodsId='90409'&gt;"/>
              <w:id w:val="1446497329"/>
              <w:placeholder>
                <w:docPart w:val="5CB93B4634844F85B5CF9F7F5A461A76"/>
              </w:placeholder>
              <w:richText/>
            </w:sdtPr>
            <w:sdtContent>
              <w:r w:rsidRPr="00720D6C">
                <w:rPr>
                  <w:b/>
                </w:rPr>
                <w:t>Lord Agnew of Oulton:</w:t>
              </w:r>
            </w:sdtContent>
          </w:sdt>
          <w:r>
            <w:t xml:space="preserve"> </w:t>
          </w:r>
          <w:r w:rsidRPr="005A4556">
            <w:t>Would it help to align interests if we reduce</w:t>
          </w:r>
          <w:r>
            <w:t>d</w:t>
          </w:r>
          <w:r w:rsidRPr="005A4556">
            <w:t xml:space="preserve"> the subsidy that was paid for them to not generate or contribute energy to the grid</w:t>
          </w:r>
          <w:r>
            <w:t xml:space="preserve">? Obviously, that is what is </w:t>
          </w:r>
          <w:r w:rsidRPr="005A4556">
            <w:t>happening</w:t>
          </w:r>
          <w:r>
            <w:t xml:space="preserve">. They do not </w:t>
          </w:r>
          <w:r w:rsidRPr="005A4556">
            <w:t>care because they</w:t>
          </w:r>
          <w:r>
            <w:t xml:space="preserve"> a</w:t>
          </w:r>
          <w:r w:rsidRPr="005A4556">
            <w:t>re getting paid even though we</w:t>
          </w:r>
          <w:r>
            <w:t xml:space="preserve"> a</w:t>
          </w:r>
          <w:r w:rsidRPr="005A4556">
            <w:t xml:space="preserve">re having to pay them to not put the </w:t>
          </w:r>
          <w:r w:rsidRPr="005A4556">
            <w:t>energy into the grid</w:t>
          </w:r>
          <w:r>
            <w:t>. Some</w:t>
          </w:r>
          <w:r w:rsidRPr="005A4556">
            <w:t>how, we</w:t>
          </w:r>
          <w:r>
            <w:t xml:space="preserve"> </w:t>
          </w:r>
          <w:r>
            <w:t>ha</w:t>
          </w:r>
          <w:r w:rsidRPr="005A4556">
            <w:t>ve to</w:t>
          </w:r>
          <w:r w:rsidRPr="005A4556">
            <w:t xml:space="preserve"> improve the alignment</w:t>
          </w:r>
          <w:r>
            <w:t>, do we not?</w:t>
          </w:r>
          <w:r w:rsidRPr="005A4556">
            <w:t xml:space="preserve"> </w:t>
          </w:r>
        </w:p>
        <w:p w:rsidR="00CE150B" w:rsidP="00CE150B">
          <w:pPr>
            <w:pStyle w:val="Answer"/>
          </w:pPr>
          <w:sdt>
            <w:sdtPr>
              <w:alias w:val="Witness"/>
              <w:id w:val="-402221004"/>
              <w:placeholder>
                <w:docPart w:val="5CB93B4634844F85B5CF9F7F5A461A76"/>
              </w:placeholder>
              <w:richText/>
            </w:sdtPr>
            <w:sdtContent>
              <w:r w:rsidRPr="00B40D7B">
                <w:rPr>
                  <w:b/>
                  <w:i/>
                </w:rPr>
                <w:t>Rachel Fletcher:</w:t>
              </w:r>
            </w:sdtContent>
          </w:sdt>
          <w:r>
            <w:t xml:space="preserve"> </w:t>
          </w:r>
          <w:r w:rsidRPr="005A4556">
            <w:t>Yes</w:t>
          </w:r>
          <w:r>
            <w:t xml:space="preserve">. </w:t>
          </w:r>
          <w:r w:rsidRPr="00E546D8">
            <w:t xml:space="preserve">I think </w:t>
          </w:r>
          <w:r w:rsidR="00B1231A">
            <w:t>G</w:t>
          </w:r>
          <w:r w:rsidRPr="00E546D8">
            <w:t>overnment officials would agree with you that we cannot continue with the current arrangements</w:t>
          </w:r>
          <w:r>
            <w:t>. T</w:t>
          </w:r>
          <w:r w:rsidRPr="00E546D8">
            <w:t xml:space="preserve">here </w:t>
          </w:r>
          <w:r w:rsidRPr="00E546D8">
            <w:t>has to</w:t>
          </w:r>
          <w:r w:rsidRPr="00E546D8">
            <w:t xml:space="preserve"> be some material shift in the status quo.</w:t>
          </w:r>
          <w:r>
            <w:t xml:space="preserve"> My</w:t>
          </w:r>
          <w:r w:rsidRPr="005A4556">
            <w:t xml:space="preserve"> understanding is that the alternative</w:t>
          </w:r>
          <w:r>
            <w:t xml:space="preserve"> </w:t>
          </w:r>
          <w:r w:rsidRPr="005A4556">
            <w:t>on the table</w:t>
          </w:r>
          <w:r>
            <w:t xml:space="preserve"> </w:t>
          </w:r>
          <w:r w:rsidRPr="005A4556">
            <w:t>would involve creating sharper locational price signals in the transmission charges</w:t>
          </w:r>
          <w:r w:rsidR="007C380F">
            <w:t>; i</w:t>
          </w:r>
          <w:r>
            <w:t xml:space="preserve">n </w:t>
          </w:r>
          <w:r w:rsidRPr="005A4556">
            <w:t>other words</w:t>
          </w:r>
          <w:r>
            <w:t>,</w:t>
          </w:r>
          <w:r w:rsidRPr="005A4556">
            <w:t xml:space="preserve"> Scottish generators that are triggering the need for new transmission lines would face a higher proportion of those costs</w:t>
          </w:r>
          <w:r>
            <w:t>. M</w:t>
          </w:r>
          <w:r w:rsidRPr="005A4556">
            <w:t>y suspicion is that that alternative is not welcomed either</w:t>
          </w:r>
          <w:r>
            <w:t>,</w:t>
          </w:r>
          <w:r w:rsidRPr="005A4556">
            <w:t xml:space="preserve"> but we have not seen very much development of that alternative. </w:t>
          </w:r>
        </w:p>
        <w:p w:rsidR="00CE150B" w:rsidP="00CE150B">
          <w:pPr>
            <w:pStyle w:val="Answer"/>
          </w:pPr>
          <w:r w:rsidRPr="005A4556">
            <w:t>The thing that</w:t>
          </w:r>
          <w:r>
            <w:t xml:space="preserve"> i</w:t>
          </w:r>
          <w:r w:rsidRPr="005A4556">
            <w:t xml:space="preserve">s </w:t>
          </w:r>
          <w:r w:rsidRPr="005A4556">
            <w:t>really important</w:t>
          </w:r>
          <w:r>
            <w:t xml:space="preserve"> is </w:t>
          </w:r>
          <w:r w:rsidRPr="005A4556">
            <w:t xml:space="preserve">if </w:t>
          </w:r>
          <w:r>
            <w:t>the G</w:t>
          </w:r>
          <w:r w:rsidRPr="005A4556">
            <w:t xml:space="preserve">overnment make a decision against </w:t>
          </w:r>
          <w:r>
            <w:t>z</w:t>
          </w:r>
          <w:r w:rsidRPr="005A4556">
            <w:t>onal</w:t>
          </w:r>
          <w:r>
            <w:t>—</w:t>
          </w:r>
          <w:r w:rsidRPr="005A4556">
            <w:t xml:space="preserve">which we think would be the wrong thing for customers </w:t>
          </w:r>
          <w:r>
            <w:t>and wrong</w:t>
          </w:r>
          <w:r w:rsidRPr="005A4556">
            <w:t xml:space="preserve"> for net zero</w:t>
          </w:r>
          <w:r>
            <w:t>—</w:t>
          </w:r>
          <w:r w:rsidRPr="005A4556">
            <w:t xml:space="preserve">there has to be a decision to do something else to address that misalignment of incentives. </w:t>
          </w:r>
        </w:p>
        <w:p w:rsidR="00CE150B" w:rsidP="00CE150B">
          <w:pPr>
            <w:pStyle w:val="Answer"/>
          </w:pPr>
          <w:sdt>
            <w:sdtPr>
              <w:alias w:val="Witness"/>
              <w:id w:val="1645389993"/>
              <w:placeholder>
                <w:docPart w:val="5CB93B4634844F85B5CF9F7F5A461A76"/>
              </w:placeholder>
              <w:richText/>
            </w:sdtPr>
            <w:sdtEndPr>
              <w:rPr>
                <w:b/>
                <w:i/>
              </w:rPr>
            </w:sdtEndPr>
            <w:sdtContent>
              <w:r w:rsidRPr="00D03E18">
                <w:rPr>
                  <w:b/>
                  <w:i/>
                </w:rPr>
                <w:t>Chris Hewett:</w:t>
              </w:r>
            </w:sdtContent>
          </w:sdt>
          <w:r>
            <w:rPr>
              <w:b/>
              <w:i/>
            </w:rPr>
            <w:t xml:space="preserve"> </w:t>
          </w:r>
          <w:r w:rsidRPr="005A4556">
            <w:t xml:space="preserve">I can put the counterpoint. </w:t>
          </w:r>
          <w:r>
            <w:t>O</w:t>
          </w:r>
          <w:r w:rsidRPr="005A4556">
            <w:t xml:space="preserve">ctopus </w:t>
          </w:r>
          <w:r>
            <w:t>is</w:t>
          </w:r>
          <w:r w:rsidRPr="005A4556">
            <w:t xml:space="preserve"> one of our members and </w:t>
          </w:r>
          <w:r>
            <w:t>it is</w:t>
          </w:r>
          <w:r w:rsidRPr="005A4556">
            <w:t xml:space="preserve"> a fantastic </w:t>
          </w:r>
          <w:r w:rsidRPr="005A4556">
            <w:t>company</w:t>
          </w:r>
          <w:r>
            <w:t xml:space="preserve"> but</w:t>
          </w:r>
          <w:r w:rsidRPr="005A4556">
            <w:t xml:space="preserve"> </w:t>
          </w:r>
          <w:r w:rsidR="00345CEE">
            <w:t>its</w:t>
          </w:r>
          <w:r w:rsidRPr="005A4556">
            <w:t xml:space="preserve"> views do</w:t>
          </w:r>
          <w:r>
            <w:t xml:space="preserve"> not</w:t>
          </w:r>
          <w:r w:rsidRPr="005A4556">
            <w:t xml:space="preserve"> necessarily represent everyone in the industry, so I guess I should put the counterweight. </w:t>
          </w:r>
          <w:r>
            <w:t>There are</w:t>
          </w:r>
          <w:r w:rsidRPr="005A4556">
            <w:t xml:space="preserve"> other investors and developers in the space </w:t>
          </w:r>
          <w:r w:rsidR="003E10AD">
            <w:t>which</w:t>
          </w:r>
          <w:r w:rsidRPr="005A4556">
            <w:t xml:space="preserve"> are more cautious about the benefits that zonal pricing might create. This is a fantastically complicated system and lots of development and investment decisions have been made based on the rules </w:t>
          </w:r>
          <w:r>
            <w:t>that</w:t>
          </w:r>
          <w:r w:rsidRPr="005A4556">
            <w:t xml:space="preserve"> were in place. We</w:t>
          </w:r>
          <w:r>
            <w:t xml:space="preserve"> a</w:t>
          </w:r>
          <w:r w:rsidRPr="005A4556">
            <w:t xml:space="preserve">re seeing connection reforms </w:t>
          </w:r>
          <w:r>
            <w:t>a</w:t>
          </w:r>
          <w:r w:rsidRPr="005A4556">
            <w:t>s a major shake</w:t>
          </w:r>
          <w:r w:rsidR="008A4EF9">
            <w:t>-</w:t>
          </w:r>
          <w:r w:rsidRPr="005A4556">
            <w:t>up.</w:t>
          </w:r>
          <w:r>
            <w:t xml:space="preserve"> Another</w:t>
          </w:r>
          <w:r w:rsidRPr="005A4556">
            <w:t xml:space="preserve"> major shake</w:t>
          </w:r>
          <w:r w:rsidR="008A4EF9">
            <w:t>-</w:t>
          </w:r>
          <w:r w:rsidRPr="005A4556">
            <w:t>up in the market at the same time</w:t>
          </w:r>
          <w:r>
            <w:t xml:space="preserve"> </w:t>
          </w:r>
          <w:r w:rsidRPr="005A4556">
            <w:t>may</w:t>
          </w:r>
          <w:r>
            <w:t xml:space="preserve"> </w:t>
          </w:r>
          <w:r w:rsidRPr="005A4556">
            <w:t>be just an extra uncertainty for those investors</w:t>
          </w:r>
          <w:r>
            <w:t>, so there is that</w:t>
          </w:r>
          <w:r w:rsidRPr="005A4556">
            <w:t xml:space="preserve">. </w:t>
          </w:r>
        </w:p>
        <w:p w:rsidR="008A2287" w:rsidP="00CE150B">
          <w:pPr>
            <w:pStyle w:val="Answer"/>
          </w:pPr>
          <w:r w:rsidRPr="005A4556">
            <w:t>The curtailment of renewables</w:t>
          </w:r>
          <w:r>
            <w:t>—the</w:t>
          </w:r>
          <w:r w:rsidRPr="005A4556">
            <w:t xml:space="preserve"> wasting</w:t>
          </w:r>
          <w:r>
            <w:t xml:space="preserve"> of</w:t>
          </w:r>
          <w:r w:rsidRPr="005A4556">
            <w:t xml:space="preserve"> good wind power, particularly</w:t>
          </w:r>
          <w:r>
            <w:t>—</w:t>
          </w:r>
          <w:r w:rsidRPr="005A4556">
            <w:t>is clearly a massive issue</w:t>
          </w:r>
          <w:r>
            <w:t xml:space="preserve"> and we</w:t>
          </w:r>
          <w:r w:rsidRPr="005A4556">
            <w:t xml:space="preserve"> </w:t>
          </w:r>
          <w:r w:rsidRPr="005A4556">
            <w:t>have to</w:t>
          </w:r>
          <w:r w:rsidRPr="005A4556">
            <w:t xml:space="preserve"> solve that as a nation. One way is to reform some of the pricing. Another way is to look at siting batteries and look at </w:t>
          </w:r>
          <w:r w:rsidRPr="005A4556">
            <w:t>demand</w:t>
          </w:r>
          <w:r>
            <w:t xml:space="preserve"> so we start to move that up</w:t>
          </w:r>
          <w:r w:rsidRPr="005A4556">
            <w:t xml:space="preserve">. </w:t>
          </w:r>
          <w:r>
            <w:t xml:space="preserve">Having </w:t>
          </w:r>
          <w:r w:rsidRPr="005A4556">
            <w:t>some more networks</w:t>
          </w:r>
          <w:r>
            <w:t>,</w:t>
          </w:r>
          <w:r w:rsidRPr="005A4556">
            <w:t xml:space="preserve"> which </w:t>
          </w:r>
          <w:r>
            <w:t xml:space="preserve">will enable </w:t>
          </w:r>
          <w:r w:rsidRPr="005A4556">
            <w:t>the transfer of some of that power at the right time</w:t>
          </w:r>
          <w:r>
            <w:t>,</w:t>
          </w:r>
          <w:r w:rsidRPr="005A4556">
            <w:t xml:space="preserve"> is also important. I think there are many ways to skin this </w:t>
          </w:r>
          <w:r w:rsidRPr="005A4556">
            <w:t>particular cat</w:t>
          </w:r>
          <w:r w:rsidRPr="005A4556">
            <w:t xml:space="preserve">. </w:t>
          </w:r>
          <w:r>
            <w:t xml:space="preserve">That is the </w:t>
          </w:r>
          <w:r w:rsidRPr="005A4556">
            <w:t xml:space="preserve">counterweight. </w:t>
          </w:r>
        </w:p>
        <w:p w:rsidR="00CE150B" w:rsidP="00CE150B">
          <w:pPr>
            <w:pStyle w:val="Answer"/>
          </w:pPr>
          <w:r>
            <w:t>W</w:t>
          </w:r>
          <w:r w:rsidRPr="005A4556">
            <w:t>hat we absolutely agree on, I think, is that we have renewable generation. It is the cheapest form of generation possible in the energy market now. Solar and onshore wind are the cheapest ways to generate power</w:t>
          </w:r>
          <w:r>
            <w:t>, o</w:t>
          </w:r>
          <w:r w:rsidRPr="005A4556">
            <w:t xml:space="preserve">ffshore wind is </w:t>
          </w:r>
          <w:r w:rsidRPr="005A4556">
            <w:t>pretty close</w:t>
          </w:r>
          <w:r w:rsidRPr="005A4556">
            <w:t xml:space="preserve"> behind. It is way cheaper than gas. </w:t>
          </w:r>
          <w:r>
            <w:t xml:space="preserve">It </w:t>
          </w:r>
          <w:r w:rsidRPr="005A4556">
            <w:t xml:space="preserve">is way cheaper than nuclear. We need </w:t>
          </w:r>
          <w:r>
            <w:t>to make sure that</w:t>
          </w:r>
          <w:r w:rsidRPr="005A4556">
            <w:t xml:space="preserve"> we are maximising the use of those technologies for price alone, not to mention the climate change and the emissions benefits. We need to stop burning gas when the sun goes down and the wind drops. </w:t>
          </w:r>
        </w:p>
        <w:p w:rsidR="00CE150B" w:rsidP="00CE150B">
          <w:pPr>
            <w:pStyle w:val="Remark"/>
          </w:pPr>
          <w:sdt>
            <w:sdtPr>
              <w:alias w:val="Member"/>
              <w:tag w:val="&lt;Member mnisId='4689' dodsId='90409'&gt;"/>
              <w:id w:val="2027296570"/>
              <w:placeholder>
                <w:docPart w:val="5CB93B4634844F85B5CF9F7F5A461A76"/>
              </w:placeholder>
              <w:richText/>
            </w:sdtPr>
            <w:sdtContent>
              <w:r w:rsidRPr="00720D6C">
                <w:rPr>
                  <w:b/>
                </w:rPr>
                <w:t>Lord Agnew of Oulton:</w:t>
              </w:r>
            </w:sdtContent>
          </w:sdt>
          <w:r>
            <w:t xml:space="preserve"> You do not </w:t>
          </w:r>
          <w:r w:rsidRPr="005A4556">
            <w:t xml:space="preserve">convince me about zonal pricing, Chris. </w:t>
          </w:r>
          <w:r>
            <w:t>You are just</w:t>
          </w:r>
          <w:r w:rsidRPr="005A4556">
            <w:t xml:space="preserve"> saying it</w:t>
          </w:r>
          <w:r>
            <w:t xml:space="preserve"> i</w:t>
          </w:r>
          <w:r w:rsidRPr="005A4556">
            <w:t xml:space="preserve">s inconvenient for you, the developers of new power. </w:t>
          </w:r>
          <w:r>
            <w:t>According to</w:t>
          </w:r>
          <w:r w:rsidRPr="005A4556">
            <w:t xml:space="preserve"> Rachel, there</w:t>
          </w:r>
          <w:r>
            <w:t xml:space="preserve"> i</w:t>
          </w:r>
          <w:r w:rsidRPr="005A4556">
            <w:t>s £50 billion worth of potentially unnecessary transmission lines</w:t>
          </w:r>
          <w:r>
            <w:t>,</w:t>
          </w:r>
          <w:r w:rsidRPr="005A4556">
            <w:t xml:space="preserve"> which the taxpayer is going to have to bear the cost </w:t>
          </w:r>
          <w:r>
            <w:t>of</w:t>
          </w:r>
          <w:r w:rsidRPr="005A4556">
            <w:t xml:space="preserve">. </w:t>
          </w:r>
        </w:p>
        <w:p w:rsidR="00CE150B" w:rsidP="00CE150B">
          <w:pPr>
            <w:pStyle w:val="Answer"/>
          </w:pPr>
          <w:sdt>
            <w:sdtPr>
              <w:alias w:val="Witness"/>
              <w:id w:val="1936942069"/>
              <w:placeholder>
                <w:docPart w:val="5CB93B4634844F85B5CF9F7F5A461A76"/>
              </w:placeholder>
              <w:richText/>
            </w:sdtPr>
            <w:sdtContent>
              <w:r w:rsidRPr="00D03E18">
                <w:rPr>
                  <w:b/>
                  <w:i/>
                </w:rPr>
                <w:t>Chris Hewett:</w:t>
              </w:r>
            </w:sdtContent>
          </w:sdt>
          <w:r>
            <w:t xml:space="preserve"> </w:t>
          </w:r>
          <w:r w:rsidRPr="005A4556">
            <w:t xml:space="preserve">I absolutely agree with Rachel about the fact that we need to ensure that we are using the networks more efficiently. </w:t>
          </w:r>
          <w:r>
            <w:t xml:space="preserve">There are </w:t>
          </w:r>
          <w:r w:rsidRPr="005A4556">
            <w:t xml:space="preserve">ways we can get more power through this. </w:t>
          </w:r>
        </w:p>
        <w:p w:rsidR="00CE150B" w:rsidP="00CE150B">
          <w:pPr>
            <w:pStyle w:val="Remark"/>
          </w:pPr>
          <w:sdt>
            <w:sdtPr>
              <w:alias w:val="Member"/>
              <w:tag w:val="&lt;Member mnisId='4689' dodsId='90409'&gt;"/>
              <w:id w:val="-1901668757"/>
              <w:placeholder>
                <w:docPart w:val="5CB93B4634844F85B5CF9F7F5A461A76"/>
              </w:placeholder>
              <w:richText/>
            </w:sdtPr>
            <w:sdtContent>
              <w:r w:rsidRPr="00720D6C">
                <w:rPr>
                  <w:b/>
                </w:rPr>
                <w:t>Lord Agnew of Oulton:</w:t>
              </w:r>
            </w:sdtContent>
          </w:sdt>
          <w:r>
            <w:t xml:space="preserve"> You are very vague about that.</w:t>
          </w:r>
        </w:p>
        <w:p w:rsidR="00CE150B" w:rsidP="00CE150B">
          <w:pPr>
            <w:pStyle w:val="Answer"/>
          </w:pPr>
          <w:sdt>
            <w:sdtPr>
              <w:alias w:val="Witness"/>
              <w:id w:val="1897399233"/>
              <w:placeholder>
                <w:docPart w:val="5CB93B4634844F85B5CF9F7F5A461A76"/>
              </w:placeholder>
              <w:richText/>
            </w:sdtPr>
            <w:sdtContent>
              <w:r w:rsidRPr="00D03E18">
                <w:rPr>
                  <w:b/>
                  <w:i/>
                </w:rPr>
                <w:t>Chris Hewett:</w:t>
              </w:r>
            </w:sdtContent>
          </w:sdt>
          <w:r>
            <w:t xml:space="preserve"> </w:t>
          </w:r>
          <w:r w:rsidRPr="005A4556">
            <w:t xml:space="preserve">I confess </w:t>
          </w:r>
          <w:r>
            <w:t xml:space="preserve">that </w:t>
          </w:r>
          <w:r w:rsidRPr="005A4556">
            <w:t>I</w:t>
          </w:r>
          <w:r>
            <w:t xml:space="preserve"> a</w:t>
          </w:r>
          <w:r w:rsidRPr="005A4556">
            <w:t>m not an expert in this area</w:t>
          </w:r>
          <w:r>
            <w:t xml:space="preserve">. </w:t>
          </w:r>
          <w:r w:rsidRPr="005A4556">
            <w:t xml:space="preserve">Rachel is probably more </w:t>
          </w:r>
          <w:r>
            <w:t xml:space="preserve">expert </w:t>
          </w:r>
          <w:r w:rsidRPr="005A4556">
            <w:t xml:space="preserve">than </w:t>
          </w:r>
          <w:r>
            <w:t xml:space="preserve">I am. However, </w:t>
          </w:r>
          <w:r w:rsidRPr="005A4556">
            <w:t>I</w:t>
          </w:r>
          <w:r>
            <w:t xml:space="preserve"> a</w:t>
          </w:r>
          <w:r w:rsidRPr="005A4556">
            <w:t xml:space="preserve">m reflecting the views of other investors. There is a global race to invest in the renewable sector across the world. </w:t>
          </w:r>
          <w:r w:rsidR="00336A8E">
            <w:t xml:space="preserve">Some </w:t>
          </w:r>
          <w:r>
            <w:t>$</w:t>
          </w:r>
          <w:r w:rsidRPr="005A4556">
            <w:t xml:space="preserve">500 billion was invested in solar last year, which was more than </w:t>
          </w:r>
          <w:r>
            <w:t xml:space="preserve">in </w:t>
          </w:r>
          <w:r w:rsidRPr="005A4556">
            <w:t>oil production globally</w:t>
          </w:r>
          <w:r>
            <w:t xml:space="preserve">. Huge </w:t>
          </w:r>
          <w:r w:rsidRPr="005A4556">
            <w:t xml:space="preserve">amounts of money </w:t>
          </w:r>
          <w:r>
            <w:t xml:space="preserve">are </w:t>
          </w:r>
          <w:r w:rsidRPr="005A4556">
            <w:t>going in and those investors can</w:t>
          </w:r>
          <w:r>
            <w:t>,</w:t>
          </w:r>
          <w:r w:rsidRPr="005A4556">
            <w:t xml:space="preserve"> frankly</w:t>
          </w:r>
          <w:r>
            <w:t>,</w:t>
          </w:r>
          <w:r w:rsidRPr="005A4556">
            <w:t xml:space="preserve"> put their money in whichever country they want to. Some will put </w:t>
          </w:r>
          <w:r>
            <w:t>it</w:t>
          </w:r>
          <w:r w:rsidRPr="005A4556">
            <w:t xml:space="preserve"> in Texas, some will put </w:t>
          </w:r>
          <w:r>
            <w:t>it</w:t>
          </w:r>
          <w:r w:rsidRPr="005A4556">
            <w:t xml:space="preserve"> in Spain, some will put </w:t>
          </w:r>
          <w:r>
            <w:t>it</w:t>
          </w:r>
          <w:r w:rsidRPr="005A4556">
            <w:t xml:space="preserve"> in Australia. They can move their money very</w:t>
          </w:r>
          <w:r>
            <w:t xml:space="preserve"> </w:t>
          </w:r>
          <w:r w:rsidRPr="005A4556">
            <w:t>quickly</w:t>
          </w:r>
          <w:r>
            <w:t xml:space="preserve">. </w:t>
          </w:r>
          <w:r w:rsidRPr="005A4556">
            <w:t>I think that uncertainty factor should be weighed with all the potential benefits as well.</w:t>
          </w:r>
        </w:p>
        <w:p w:rsidR="00CE150B" w:rsidP="006C65E3">
          <w:pPr>
            <w:pStyle w:val="Remark"/>
          </w:pPr>
          <w:sdt>
            <w:sdtPr>
              <w:alias w:val="Member"/>
              <w:tag w:val="&lt;Member mnisId='1399' dodsId='25277'&gt;"/>
              <w:id w:val="309680285"/>
              <w:placeholder>
                <w:docPart w:val="5CB93B4634844F85B5CF9F7F5A461A76"/>
              </w:placeholder>
              <w:richText/>
            </w:sdtPr>
            <w:sdtContent>
              <w:r w:rsidRPr="00D03E18">
                <w:rPr>
                  <w:b/>
                </w:rPr>
                <w:t>Viscount Thurso:</w:t>
              </w:r>
            </w:sdtContent>
          </w:sdt>
          <w:r>
            <w:t xml:space="preserve"> A v</w:t>
          </w:r>
          <w:r w:rsidRPr="005A4556">
            <w:t>ery quick question to you, Rachel, please. You</w:t>
          </w:r>
          <w:r>
            <w:t xml:space="preserve"> ha</w:t>
          </w:r>
          <w:r w:rsidRPr="005A4556">
            <w:t xml:space="preserve">ve been using the terminology </w:t>
          </w:r>
          <w:r w:rsidR="008B481A">
            <w:t>“</w:t>
          </w:r>
          <w:r w:rsidRPr="005A4556">
            <w:t>zonal pricing</w:t>
          </w:r>
          <w:r w:rsidR="008B481A">
            <w:t>”</w:t>
          </w:r>
          <w:r w:rsidRPr="005A4556">
            <w:t xml:space="preserve"> and a lot of </w:t>
          </w:r>
          <w:r>
            <w:t xml:space="preserve">the </w:t>
          </w:r>
          <w:r w:rsidRPr="005A4556">
            <w:t>witnesses we</w:t>
          </w:r>
          <w:r>
            <w:t xml:space="preserve"> ha</w:t>
          </w:r>
          <w:r w:rsidRPr="005A4556">
            <w:t>ve had have used to terminology</w:t>
          </w:r>
          <w:r>
            <w:t xml:space="preserve"> </w:t>
          </w:r>
          <w:r w:rsidR="00CD18D0">
            <w:t>“</w:t>
          </w:r>
          <w:r w:rsidRPr="005A4556">
            <w:t>locational pricing</w:t>
          </w:r>
          <w:r w:rsidR="00CD18D0">
            <w:t>”</w:t>
          </w:r>
          <w:r>
            <w:t>. A</w:t>
          </w:r>
          <w:r w:rsidRPr="005A4556">
            <w:t xml:space="preserve">re the two the same thing or is there a difference between them? </w:t>
          </w:r>
        </w:p>
        <w:p w:rsidR="00CE150B" w:rsidP="00CE150B">
          <w:pPr>
            <w:pStyle w:val="Answer"/>
          </w:pPr>
          <w:sdt>
            <w:sdtPr>
              <w:alias w:val="Witness"/>
              <w:id w:val="-491566169"/>
              <w:placeholder>
                <w:docPart w:val="5CB93B4634844F85B5CF9F7F5A461A76"/>
              </w:placeholder>
              <w:richText/>
            </w:sdtPr>
            <w:sdtContent>
              <w:r w:rsidRPr="00D03E18">
                <w:rPr>
                  <w:b/>
                  <w:i/>
                </w:rPr>
                <w:t>Rachel Fletcher:</w:t>
              </w:r>
            </w:sdtContent>
          </w:sdt>
          <w:r>
            <w:t xml:space="preserve"> </w:t>
          </w:r>
          <w:r w:rsidRPr="005A4556">
            <w:t>Zonal pricing</w:t>
          </w:r>
          <w:r>
            <w:t xml:space="preserve"> </w:t>
          </w:r>
          <w:r w:rsidRPr="005A4556">
            <w:t xml:space="preserve">is a subset of locational pricing. </w:t>
          </w:r>
          <w:r>
            <w:t>At</w:t>
          </w:r>
          <w:r w:rsidRPr="005A4556">
            <w:t xml:space="preserve"> the moment</w:t>
          </w:r>
          <w:r w:rsidRPr="005A4556">
            <w:t>, we</w:t>
          </w:r>
          <w:r>
            <w:t xml:space="preserve"> ha</w:t>
          </w:r>
          <w:r w:rsidRPr="005A4556">
            <w:t>ve one wholesale price that you face wherever you are in the country. Even if you</w:t>
          </w:r>
          <w:r>
            <w:t xml:space="preserve"> a</w:t>
          </w:r>
          <w:r w:rsidRPr="005A4556">
            <w:t>re having to turn wind off in Scotland, Scottish customers are paying the same as we might be paying in England when we</w:t>
          </w:r>
          <w:r>
            <w:t xml:space="preserve"> a</w:t>
          </w:r>
          <w:r w:rsidRPr="005A4556">
            <w:t>re having to import from the continent. Anything that breaks that down to reflect geographic realities is locational pricing.</w:t>
          </w:r>
        </w:p>
        <w:p w:rsidR="00CE150B" w:rsidP="00CE150B">
          <w:pPr>
            <w:pStyle w:val="Answer"/>
          </w:pPr>
          <w:r>
            <w:t>One form of locational pricing is</w:t>
          </w:r>
          <w:r w:rsidRPr="005A4556">
            <w:t xml:space="preserve"> nodal, which tends to be very</w:t>
          </w:r>
          <w:r>
            <w:t xml:space="preserve"> </w:t>
          </w:r>
          <w:r w:rsidRPr="005A4556">
            <w:t>disaggregated. In a country the size of Britain, you might end up with hundreds of different markets. The favoured option</w:t>
          </w:r>
          <w:r>
            <w:t xml:space="preserve"> for Britain</w:t>
          </w:r>
          <w:r w:rsidRPr="005A4556">
            <w:t xml:space="preserve"> is zonal pricing</w:t>
          </w:r>
          <w:r>
            <w:t xml:space="preserve">, which is </w:t>
          </w:r>
          <w:r w:rsidRPr="005A4556">
            <w:t xml:space="preserve">seen as </w:t>
          </w:r>
          <w:r>
            <w:t>being</w:t>
          </w:r>
          <w:r w:rsidRPr="005A4556">
            <w:t xml:space="preserve"> achievable relatively quickly and with relatively little disruption. </w:t>
          </w:r>
        </w:p>
        <w:p w:rsidR="00CE150B" w:rsidP="00CE150B">
          <w:pPr>
            <w:pStyle w:val="Question"/>
          </w:pPr>
          <w:sdt>
            <w:sdtPr>
              <w:alias w:val="Member"/>
              <w:tag w:val="&lt;Member mnisId='4543' dodsId='87827'&gt;"/>
              <w:id w:val="-467198432"/>
              <w:placeholder>
                <w:docPart w:val="5CB93B4634844F85B5CF9F7F5A461A76"/>
              </w:placeholder>
              <w:richText/>
            </w:sdtPr>
            <w:sdtEndPr>
              <w:rPr>
                <w:b/>
              </w:rPr>
            </w:sdtEndPr>
            <w:sdtContent>
              <w:r w:rsidRPr="00E8712D">
                <w:rPr>
                  <w:b/>
                </w:rPr>
                <w:t xml:space="preserve">Lord Gilbert of </w:t>
              </w:r>
              <w:r w:rsidRPr="00E8712D">
                <w:rPr>
                  <w:b/>
                </w:rPr>
                <w:t>Panteg</w:t>
              </w:r>
              <w:r w:rsidRPr="00E8712D">
                <w:rPr>
                  <w:b/>
                </w:rPr>
                <w:t>:</w:t>
              </w:r>
            </w:sdtContent>
          </w:sdt>
          <w:r w:rsidRPr="005A4556">
            <w:t xml:space="preserve"> You describe a very complicated landscape</w:t>
          </w:r>
          <w:r>
            <w:t xml:space="preserve"> </w:t>
          </w:r>
          <w:r w:rsidRPr="005A4556">
            <w:t>and price controls are one part of that</w:t>
          </w:r>
          <w:r>
            <w:t xml:space="preserve">. </w:t>
          </w:r>
          <w:r w:rsidRPr="005A4556">
            <w:t>I</w:t>
          </w:r>
          <w:r>
            <w:t xml:space="preserve"> would</w:t>
          </w:r>
          <w:r w:rsidRPr="005A4556">
            <w:t xml:space="preserve"> like to ask about price controls and the incentivi</w:t>
          </w:r>
          <w:r>
            <w:t>s</w:t>
          </w:r>
          <w:r w:rsidRPr="005A4556">
            <w:t xml:space="preserve">ation of investment. </w:t>
          </w:r>
          <w:r>
            <w:t xml:space="preserve">Is </w:t>
          </w:r>
          <w:r w:rsidRPr="005A4556">
            <w:t>the Ofgem price control regime</w:t>
          </w:r>
          <w:r>
            <w:t xml:space="preserve"> </w:t>
          </w:r>
          <w:r w:rsidRPr="005A4556">
            <w:t>sufficiently attractive to incentivi</w:t>
          </w:r>
          <w:r>
            <w:t>s</w:t>
          </w:r>
          <w:r w:rsidRPr="005A4556">
            <w:t xml:space="preserve">e investment to the level needed to meet the clean power target? Is the regime stable or does it need to change? </w:t>
          </w:r>
        </w:p>
        <w:p w:rsidR="00CE150B" w:rsidP="00CE150B">
          <w:pPr>
            <w:pStyle w:val="Remark"/>
          </w:pPr>
          <w:r>
            <w:t>M</w:t>
          </w:r>
          <w:r w:rsidRPr="005A4556">
            <w:t>oving away from the transmission network, people have told us</w:t>
          </w:r>
          <w:r>
            <w:t>,</w:t>
          </w:r>
          <w:r w:rsidRPr="005A4556">
            <w:t xml:space="preserve"> as we prepared for this inquiry</w:t>
          </w:r>
          <w:r>
            <w:t>, that</w:t>
          </w:r>
          <w:r w:rsidRPr="005A4556">
            <w:t xml:space="preserve"> we ought to be as focused on the distribution network. Do the price control regimes incentivi</w:t>
          </w:r>
          <w:r>
            <w:t>s</w:t>
          </w:r>
          <w:r w:rsidRPr="005A4556">
            <w:t xml:space="preserve">e the right level of investment in the distribution network? </w:t>
          </w:r>
        </w:p>
        <w:p w:rsidR="00CE150B" w:rsidP="00CE150B">
          <w:pPr>
            <w:pStyle w:val="Answer"/>
          </w:pPr>
          <w:sdt>
            <w:sdtPr>
              <w:alias w:val="Witness"/>
              <w:id w:val="-1440679252"/>
              <w:placeholder>
                <w:docPart w:val="5CB93B4634844F85B5CF9F7F5A461A76"/>
              </w:placeholder>
              <w:richText/>
            </w:sdtPr>
            <w:sdtContent>
              <w:r w:rsidRPr="00E8712D">
                <w:rPr>
                  <w:b/>
                  <w:i/>
                </w:rPr>
                <w:t>Rachel Fletcher:</w:t>
              </w:r>
            </w:sdtContent>
          </w:sdt>
          <w:r>
            <w:t xml:space="preserve"> </w:t>
          </w:r>
          <w:r w:rsidRPr="005A4556">
            <w:t xml:space="preserve">I </w:t>
          </w:r>
          <w:r>
            <w:t>will</w:t>
          </w:r>
          <w:r w:rsidRPr="005A4556">
            <w:t xml:space="preserve"> kick off on that. </w:t>
          </w:r>
          <w:r>
            <w:t>We</w:t>
          </w:r>
          <w:r w:rsidRPr="005A4556">
            <w:t xml:space="preserve"> believe that recent changes to the transmission price control arrangements should be more than sufficient to attract the </w:t>
          </w:r>
          <w:r>
            <w:t xml:space="preserve">necessary </w:t>
          </w:r>
          <w:r w:rsidRPr="005A4556">
            <w:t xml:space="preserve">investment into transmission and we are seeing a shift towards a mantra of </w:t>
          </w:r>
          <w:r w:rsidR="002242D7">
            <w:t>“</w:t>
          </w:r>
          <w:r w:rsidRPr="005A4556">
            <w:t>invest</w:t>
          </w:r>
          <w:r w:rsidR="00A51C0B">
            <w:t xml:space="preserve"> </w:t>
          </w:r>
          <w:r w:rsidRPr="005A4556">
            <w:t>ahead</w:t>
          </w:r>
          <w:r w:rsidR="00A51C0B">
            <w:t xml:space="preserve"> </w:t>
          </w:r>
          <w:r w:rsidRPr="005A4556">
            <w:t>of</w:t>
          </w:r>
          <w:r w:rsidR="00A51C0B">
            <w:t xml:space="preserve"> </w:t>
          </w:r>
          <w:r w:rsidRPr="005A4556">
            <w:t>need</w:t>
          </w:r>
          <w:r w:rsidR="002242D7">
            <w:t>”</w:t>
          </w:r>
          <w:r w:rsidRPr="005A4556">
            <w:t xml:space="preserve">, which I think should mean that to the extent that if price controls were ever the barrier, they are no longer the barrier. </w:t>
          </w:r>
        </w:p>
        <w:p w:rsidR="00CE150B" w:rsidP="00CE150B">
          <w:pPr>
            <w:pStyle w:val="Answer"/>
          </w:pPr>
          <w:r>
            <w:t>I</w:t>
          </w:r>
          <w:r w:rsidRPr="005A4556">
            <w:t xml:space="preserve">n a price control period, the network companies have </w:t>
          </w:r>
          <w:r>
            <w:t xml:space="preserve">typically </w:t>
          </w:r>
          <w:r w:rsidRPr="005A4556">
            <w:t xml:space="preserve">underspent on their capital allowance, hence my note of scepticism about how big an issue the price controls have been in terms of holding up network investment. </w:t>
          </w:r>
          <w:r>
            <w:t xml:space="preserve">The </w:t>
          </w:r>
          <w:r w:rsidRPr="005A4556">
            <w:t>changes, including the introduction of the AS</w:t>
          </w:r>
          <w:r>
            <w:t>T</w:t>
          </w:r>
          <w:r w:rsidRPr="005A4556">
            <w:t xml:space="preserve">I </w:t>
          </w:r>
          <w:r w:rsidR="00791A01">
            <w:t>(a</w:t>
          </w:r>
          <w:r w:rsidRPr="00791A01" w:rsidR="00791A01">
            <w:t>ccelerated Strategic Transmission Investment</w:t>
          </w:r>
          <w:r w:rsidR="00791A01">
            <w:t>)</w:t>
          </w:r>
          <w:r w:rsidRPr="00791A01" w:rsidR="00791A01">
            <w:t xml:space="preserve"> </w:t>
          </w:r>
          <w:r w:rsidRPr="005A4556">
            <w:t xml:space="preserve">programme, should mean that that is no longer an issue on transmission. </w:t>
          </w:r>
        </w:p>
        <w:p w:rsidR="00CE150B" w:rsidP="00CE150B">
          <w:pPr>
            <w:pStyle w:val="Answer"/>
          </w:pPr>
          <w:r w:rsidRPr="005A4556">
            <w:t xml:space="preserve">On distribution, perhaps </w:t>
          </w:r>
          <w:r>
            <w:t xml:space="preserve">there is </w:t>
          </w:r>
          <w:r w:rsidRPr="005A4556">
            <w:t>more thinking to be done</w:t>
          </w:r>
          <w:r>
            <w:t>. We may</w:t>
          </w:r>
          <w:r w:rsidRPr="005A4556">
            <w:t xml:space="preserve"> come on and talk about the RESP</w:t>
          </w:r>
          <w:r>
            <w:t>s</w:t>
          </w:r>
          <w:r w:rsidRPr="005A4556">
            <w:t xml:space="preserve">, the </w:t>
          </w:r>
          <w:r w:rsidR="00791A01">
            <w:t>R</w:t>
          </w:r>
          <w:r w:rsidRPr="005A4556">
            <w:t>egional</w:t>
          </w:r>
          <w:r w:rsidR="00791A01">
            <w:t xml:space="preserve"> Energy Strategic</w:t>
          </w:r>
          <w:r w:rsidRPr="005A4556">
            <w:t xml:space="preserve"> </w:t>
          </w:r>
          <w:r w:rsidR="00791A01">
            <w:t>P</w:t>
          </w:r>
          <w:r w:rsidRPr="005A4556">
            <w:t>lans, and whether there</w:t>
          </w:r>
          <w:r>
            <w:t xml:space="preserve"> i</w:t>
          </w:r>
          <w:r w:rsidRPr="005A4556">
            <w:t xml:space="preserve">s </w:t>
          </w:r>
          <w:r>
            <w:t xml:space="preserve">a </w:t>
          </w:r>
          <w:r w:rsidRPr="005A4556">
            <w:t xml:space="preserve">need for more of an input from the </w:t>
          </w:r>
          <w:r w:rsidR="00791A01">
            <w:t>R</w:t>
          </w:r>
          <w:r w:rsidRPr="005A4556">
            <w:t xml:space="preserve">egional </w:t>
          </w:r>
          <w:r w:rsidR="00791A01">
            <w:t>P</w:t>
          </w:r>
          <w:r w:rsidRPr="005A4556">
            <w:t xml:space="preserve">lans into the overall </w:t>
          </w:r>
          <w:r>
            <w:t>cap</w:t>
          </w:r>
          <w:r w:rsidR="00791A01">
            <w:t xml:space="preserve">ital </w:t>
          </w:r>
          <w:r>
            <w:t>ex</w:t>
          </w:r>
          <w:r w:rsidR="00791A01">
            <w:t>penditure</w:t>
          </w:r>
          <w:r>
            <w:t xml:space="preserve"> </w:t>
          </w:r>
          <w:r w:rsidRPr="005A4556">
            <w:t>program</w:t>
          </w:r>
          <w:r>
            <w:t>me</w:t>
          </w:r>
          <w:r w:rsidRPr="005A4556">
            <w:t xml:space="preserve"> at </w:t>
          </w:r>
          <w:r>
            <w:t xml:space="preserve">the </w:t>
          </w:r>
          <w:r w:rsidRPr="005A4556">
            <w:t>distribution level. There</w:t>
          </w:r>
          <w:r>
            <w:t xml:space="preserve"> i</w:t>
          </w:r>
          <w:r w:rsidRPr="005A4556">
            <w:t xml:space="preserve">s perhaps some thinking to be done there. </w:t>
          </w:r>
        </w:p>
        <w:p w:rsidR="00CE150B" w:rsidP="00CE150B">
          <w:pPr>
            <w:pStyle w:val="Answer"/>
          </w:pPr>
          <w:r w:rsidRPr="005A4556">
            <w:t>I would like, though, to repeat a point</w:t>
          </w:r>
          <w:r>
            <w:t xml:space="preserve"> that</w:t>
          </w:r>
          <w:r w:rsidRPr="005A4556">
            <w:t xml:space="preserve"> I</w:t>
          </w:r>
          <w:r>
            <w:t xml:space="preserve"> ha</w:t>
          </w:r>
          <w:r w:rsidRPr="005A4556">
            <w:t xml:space="preserve">ve made before. </w:t>
          </w:r>
          <w:r>
            <w:t>We</w:t>
          </w:r>
          <w:r w:rsidRPr="005A4556">
            <w:t xml:space="preserve"> think the incentives to invest in new transmission are very strong</w:t>
          </w:r>
          <w:r>
            <w:t xml:space="preserve">; however, </w:t>
          </w:r>
          <w:r w:rsidRPr="005A4556">
            <w:t>the incentives to utili</w:t>
          </w:r>
          <w:r>
            <w:t>s</w:t>
          </w:r>
          <w:r w:rsidRPr="005A4556">
            <w:t xml:space="preserve">e existing transmission and distribution networks are not nearly strong enough. </w:t>
          </w:r>
        </w:p>
        <w:p w:rsidR="00CE150B" w:rsidP="00CE150B">
          <w:pPr>
            <w:pStyle w:val="Answer"/>
          </w:pPr>
          <w:r>
            <w:t>Going back</w:t>
          </w:r>
          <w:r w:rsidRPr="005A4556">
            <w:t xml:space="preserve"> to the concern</w:t>
          </w:r>
          <w:r>
            <w:t>s</w:t>
          </w:r>
          <w:r w:rsidRPr="005A4556">
            <w:t xml:space="preserve"> about </w:t>
          </w:r>
          <w:r>
            <w:t xml:space="preserve">the </w:t>
          </w:r>
          <w:r w:rsidRPr="005A4556">
            <w:t xml:space="preserve">cost to consumers and the risk of delay, we would like to see Ofgem give much more attention </w:t>
          </w:r>
          <w:r>
            <w:t>there</w:t>
          </w:r>
          <w:r w:rsidRPr="005A4556">
            <w:t xml:space="preserve">. </w:t>
          </w:r>
          <w:r>
            <w:t xml:space="preserve">For </w:t>
          </w:r>
          <w:r w:rsidRPr="005A4556">
            <w:t>example, a transmission line that is operated according to what</w:t>
          </w:r>
          <w:r>
            <w:t xml:space="preserve"> i</w:t>
          </w:r>
          <w:r w:rsidRPr="005A4556">
            <w:t>s called dynamic line rating, where there</w:t>
          </w:r>
          <w:r>
            <w:t xml:space="preserve"> i</w:t>
          </w:r>
          <w:r w:rsidRPr="005A4556">
            <w:t xml:space="preserve">s a real-time assessment of the temperature and impact </w:t>
          </w:r>
          <w:r>
            <w:t xml:space="preserve">that </w:t>
          </w:r>
          <w:r w:rsidRPr="005A4556">
            <w:t xml:space="preserve">that has on the capacity of the transmission line, could increase capacity on a given transmission line by around 30%, which is a very sizable increase. </w:t>
          </w:r>
          <w:r>
            <w:t xml:space="preserve">Yet we see that </w:t>
          </w:r>
          <w:r w:rsidRPr="005A4556">
            <w:t>network companies</w:t>
          </w:r>
          <w:r>
            <w:t xml:space="preserve"> are</w:t>
          </w:r>
          <w:r w:rsidRPr="005A4556">
            <w:t xml:space="preserve"> very reluctant to use dynamic line rating. We</w:t>
          </w:r>
          <w:r>
            <w:t xml:space="preserve"> ha</w:t>
          </w:r>
          <w:r w:rsidRPr="005A4556">
            <w:t>ve had a project that assessed</w:t>
          </w:r>
          <w:r>
            <w:t xml:space="preserve"> the</w:t>
          </w:r>
          <w:r w:rsidRPr="005A4556">
            <w:t xml:space="preserve"> ability to connect under dynamic line rating arrangement</w:t>
          </w:r>
          <w:r>
            <w:t>s</w:t>
          </w:r>
          <w:r w:rsidRPr="005A4556">
            <w:t>. This was in Scotland</w:t>
          </w:r>
          <w:r w:rsidR="000E3E31">
            <w:t>,</w:t>
          </w:r>
          <w:r w:rsidRPr="005A4556">
            <w:t xml:space="preserve"> where cold temperature</w:t>
          </w:r>
          <w:r>
            <w:t xml:space="preserve">s are </w:t>
          </w:r>
          <w:r w:rsidRPr="005A4556">
            <w:t xml:space="preserve">particularly helpful in increasing grid capacity. </w:t>
          </w:r>
          <w:r>
            <w:t xml:space="preserve">We </w:t>
          </w:r>
          <w:r w:rsidRPr="005A4556">
            <w:t xml:space="preserve">found that our project could have connected just with a few hours of disconnection at times of high temperature. </w:t>
          </w:r>
          <w:r>
            <w:t xml:space="preserve">Yet, </w:t>
          </w:r>
          <w:r w:rsidRPr="005A4556">
            <w:t>the DNO</w:t>
          </w:r>
          <w:r w:rsidR="00791A01">
            <w:t xml:space="preserve"> (distribution network operator)</w:t>
          </w:r>
          <w:r w:rsidRPr="005A4556">
            <w:t xml:space="preserve">, when </w:t>
          </w:r>
          <w:r w:rsidR="005A455E">
            <w:t>it</w:t>
          </w:r>
          <w:r w:rsidRPr="005A4556">
            <w:t xml:space="preserve"> assessed our project, assessed it against the hottest day, which would have meant a transmission upgrade and that transmission upgrade failed on planning permission. </w:t>
          </w:r>
          <w:r w:rsidRPr="005A4556">
            <w:t>So</w:t>
          </w:r>
          <w:r w:rsidRPr="005A4556">
            <w:t xml:space="preserve"> a project that could have been on the </w:t>
          </w:r>
          <w:r>
            <w:t xml:space="preserve">bars </w:t>
          </w:r>
          <w:r w:rsidRPr="005A4556">
            <w:t xml:space="preserve">in 2020 now might not get built until 2028. </w:t>
          </w:r>
        </w:p>
        <w:p w:rsidR="00CE150B" w:rsidP="00CE150B">
          <w:pPr>
            <w:pStyle w:val="Answer"/>
          </w:pPr>
          <w:r>
            <w:t>That is</w:t>
          </w:r>
          <w:r w:rsidRPr="005A4556">
            <w:t xml:space="preserve"> just</w:t>
          </w:r>
          <w:r w:rsidR="00791A01">
            <w:t xml:space="preserve"> one example</w:t>
          </w:r>
          <w:r>
            <w:t xml:space="preserve">. We </w:t>
          </w:r>
          <w:r w:rsidRPr="005A4556">
            <w:t>think Ofgem could</w:t>
          </w:r>
          <w:r w:rsidR="008246CE">
            <w:t>, in effect,</w:t>
          </w:r>
          <w:r w:rsidRPr="005A4556">
            <w:t xml:space="preserve"> be</w:t>
          </w:r>
          <w:r>
            <w:t xml:space="preserve"> </w:t>
          </w:r>
          <w:r w:rsidRPr="005A4556">
            <w:t>putting in a network utili</w:t>
          </w:r>
          <w:r>
            <w:t>s</w:t>
          </w:r>
          <w:r w:rsidRPr="005A4556">
            <w:t xml:space="preserve">ation incentive on </w:t>
          </w:r>
          <w:r>
            <w:t>companies</w:t>
          </w:r>
          <w:r w:rsidRPr="005A4556">
            <w:t xml:space="preserve"> so that they get rewarded, depending on how highly utili</w:t>
          </w:r>
          <w:r>
            <w:t>s</w:t>
          </w:r>
          <w:r w:rsidRPr="005A4556">
            <w:t>ed their assets are</w:t>
          </w:r>
          <w:r>
            <w:t xml:space="preserve">, and </w:t>
          </w:r>
          <w:r w:rsidRPr="005A4556">
            <w:t>that would encourage them</w:t>
          </w:r>
          <w:r>
            <w:t>,</w:t>
          </w:r>
          <w:r w:rsidRPr="005A4556">
            <w:t xml:space="preserve"> not just to use technologies </w:t>
          </w:r>
          <w:r>
            <w:t>such as</w:t>
          </w:r>
          <w:r w:rsidRPr="005A4556">
            <w:t xml:space="preserve"> dynamic line rating but to maybe use flexible demand to make better use of excess capacity on their networks</w:t>
          </w:r>
          <w:r w:rsidR="00144F76">
            <w:t>. That</w:t>
          </w:r>
          <w:r w:rsidRPr="005A4556">
            <w:t xml:space="preserve"> might allow co</w:t>
          </w:r>
          <w:r w:rsidR="00321168">
            <w:t>-</w:t>
          </w:r>
          <w:r w:rsidRPr="005A4556">
            <w:t xml:space="preserve">location of batteries and demand or batteries and projects to make better use of existing network capacity and encourage them to be more ambitious in offering so-called non-firm connection offers. </w:t>
          </w:r>
        </w:p>
        <w:p w:rsidR="00CE150B" w:rsidP="00CE150B">
          <w:pPr>
            <w:pStyle w:val="Remark"/>
          </w:pPr>
          <w:sdt>
            <w:sdtPr>
              <w:alias w:val="Member"/>
              <w:tag w:val="&lt;Member mnisId='4543' dodsId='87827'&gt;"/>
              <w:id w:val="-2061470755"/>
              <w:placeholder>
                <w:docPart w:val="5CB93B4634844F85B5CF9F7F5A461A76"/>
              </w:placeholder>
              <w:richText/>
            </w:sdtPr>
            <w:sdtContent>
              <w:r w:rsidRPr="00720D6C">
                <w:rPr>
                  <w:b/>
                </w:rPr>
                <w:t xml:space="preserve">Lord Gilbert of </w:t>
              </w:r>
              <w:r w:rsidRPr="00720D6C">
                <w:rPr>
                  <w:b/>
                </w:rPr>
                <w:t>Panteg</w:t>
              </w:r>
              <w:r w:rsidRPr="00720D6C">
                <w:rPr>
                  <w:b/>
                </w:rPr>
                <w:t>:</w:t>
              </w:r>
            </w:sdtContent>
          </w:sdt>
          <w:r>
            <w:t xml:space="preserve"> </w:t>
          </w:r>
          <w:r w:rsidRPr="005A4556">
            <w:t>What</w:t>
          </w:r>
          <w:r>
            <w:t xml:space="preserve"> i</w:t>
          </w:r>
          <w:r w:rsidRPr="005A4556">
            <w:t xml:space="preserve">s your assessment of the reason that Ofgem </w:t>
          </w:r>
          <w:r>
            <w:t>is</w:t>
          </w:r>
          <w:r w:rsidRPr="005A4556">
            <w:t xml:space="preserve"> not as responsive on this as you clearly think </w:t>
          </w:r>
          <w:r>
            <w:t xml:space="preserve">it </w:t>
          </w:r>
          <w:r w:rsidRPr="005A4556">
            <w:t xml:space="preserve">should be? Is it </w:t>
          </w:r>
          <w:r>
            <w:t xml:space="preserve">about </w:t>
          </w:r>
          <w:r w:rsidRPr="005A4556">
            <w:t xml:space="preserve">capacity or is it </w:t>
          </w:r>
          <w:r>
            <w:t>that Ofgem</w:t>
          </w:r>
          <w:r w:rsidRPr="005A4556">
            <w:t xml:space="preserve"> do</w:t>
          </w:r>
          <w:r>
            <w:t>es not</w:t>
          </w:r>
          <w:r w:rsidRPr="005A4556">
            <w:t xml:space="preserve"> share that analysis? </w:t>
          </w:r>
        </w:p>
        <w:p w:rsidR="00CE150B" w:rsidP="00CE150B">
          <w:pPr>
            <w:pStyle w:val="Answer"/>
          </w:pPr>
          <w:sdt>
            <w:sdtPr>
              <w:alias w:val="Witness"/>
              <w:id w:val="-497430929"/>
              <w:placeholder>
                <w:docPart w:val="5CB93B4634844F85B5CF9F7F5A461A76"/>
              </w:placeholder>
              <w:richText/>
            </w:sdtPr>
            <w:sdtContent>
              <w:r w:rsidRPr="00D73357">
                <w:rPr>
                  <w:b/>
                  <w:i/>
                </w:rPr>
                <w:t>Rachel Fletcher:</w:t>
              </w:r>
            </w:sdtContent>
          </w:sdt>
          <w:r>
            <w:t xml:space="preserve"> </w:t>
          </w:r>
          <w:r w:rsidRPr="005A4556">
            <w:t>I can</w:t>
          </w:r>
          <w:r>
            <w:t>not</w:t>
          </w:r>
          <w:r w:rsidRPr="005A4556">
            <w:t xml:space="preserve"> speak for Ofgem</w:t>
          </w:r>
          <w:r w:rsidR="00321168">
            <w:t>,</w:t>
          </w:r>
          <w:r w:rsidRPr="005A4556">
            <w:t xml:space="preserve"> but I think this is just an area that has not received enough attention</w:t>
          </w:r>
          <w:r>
            <w:t xml:space="preserve">. The </w:t>
          </w:r>
          <w:r w:rsidRPr="005A4556">
            <w:t xml:space="preserve">focus has been on new lines </w:t>
          </w:r>
          <w:r w:rsidRPr="005A4556">
            <w:t xml:space="preserve">and rightly the link has been made between the need for more transmission capacity and the speed of connections. We think more nuanced thinking is needed here. </w:t>
          </w:r>
        </w:p>
        <w:p w:rsidR="00CE150B" w:rsidP="00CE150B">
          <w:pPr>
            <w:pStyle w:val="Answer"/>
          </w:pPr>
          <w:sdt>
            <w:sdtPr>
              <w:alias w:val="Witness"/>
              <w:id w:val="1404113156"/>
              <w:placeholder>
                <w:docPart w:val="5CB93B4634844F85B5CF9F7F5A461A76"/>
              </w:placeholder>
              <w:richText/>
            </w:sdtPr>
            <w:sdtContent>
              <w:r w:rsidRPr="00D73357">
                <w:rPr>
                  <w:b/>
                  <w:i/>
                </w:rPr>
                <w:t>Chris Hewett:</w:t>
              </w:r>
            </w:sdtContent>
          </w:sdt>
          <w:r>
            <w:t xml:space="preserve"> </w:t>
          </w:r>
          <w:r w:rsidRPr="005A4556">
            <w:t>I</w:t>
          </w:r>
          <w:r>
            <w:t>n</w:t>
          </w:r>
          <w:r w:rsidRPr="005A4556">
            <w:t xml:space="preserve"> part</w:t>
          </w:r>
          <w:r>
            <w:t>,</w:t>
          </w:r>
          <w:r w:rsidRPr="005A4556">
            <w:t xml:space="preserve"> the entire energy system, whether it</w:t>
          </w:r>
          <w:r>
            <w:t xml:space="preserve"> i</w:t>
          </w:r>
          <w:r w:rsidRPr="005A4556">
            <w:t>s Ofgem or particularly the DNOs, ha</w:t>
          </w:r>
          <w:r>
            <w:t>s</w:t>
          </w:r>
          <w:r w:rsidRPr="005A4556">
            <w:t xml:space="preserve"> not caught up with the speed of technological advancement </w:t>
          </w:r>
          <w:r>
            <w:t>in</w:t>
          </w:r>
          <w:r w:rsidRPr="005A4556">
            <w:t xml:space="preserve"> renewables. </w:t>
          </w:r>
          <w:r>
            <w:t>We</w:t>
          </w:r>
          <w:r w:rsidRPr="005A4556">
            <w:t xml:space="preserve"> are still living with a system </w:t>
          </w:r>
          <w:r>
            <w:t>that</w:t>
          </w:r>
          <w:r w:rsidRPr="005A4556">
            <w:t xml:space="preserve"> is basically designed around a few large power stations that you turn up and down when the demand changes. That</w:t>
          </w:r>
          <w:r>
            <w:t xml:space="preserve"> </w:t>
          </w:r>
          <w:r>
            <w:t>is</w:t>
          </w:r>
          <w:r>
            <w:t xml:space="preserve"> </w:t>
          </w:r>
          <w:r w:rsidRPr="005A4556">
            <w:t xml:space="preserve">it. </w:t>
          </w:r>
          <w:r>
            <w:t>That</w:t>
          </w:r>
          <w:r w:rsidRPr="005A4556">
            <w:t xml:space="preserve"> </w:t>
          </w:r>
          <w:r>
            <w:t>has</w:t>
          </w:r>
          <w:r w:rsidRPr="005A4556">
            <w:t xml:space="preserve"> completely changed.</w:t>
          </w:r>
          <w:r>
            <w:t xml:space="preserve"> There </w:t>
          </w:r>
          <w:r w:rsidRPr="005A4556">
            <w:t>is solar all over the country</w:t>
          </w:r>
          <w:r>
            <w:t>, t</w:t>
          </w:r>
          <w:r w:rsidRPr="005A4556">
            <w:t>here are batteries everywhere</w:t>
          </w:r>
          <w:r>
            <w:t xml:space="preserve">, there is </w:t>
          </w:r>
          <w:r w:rsidRPr="005A4556">
            <w:t>onshore wind</w:t>
          </w:r>
          <w:r>
            <w:t xml:space="preserve">, there is </w:t>
          </w:r>
          <w:r w:rsidRPr="005A4556">
            <w:t>offshore wind</w:t>
          </w:r>
          <w:r>
            <w:t xml:space="preserve">; energy is </w:t>
          </w:r>
          <w:r w:rsidRPr="005A4556">
            <w:t xml:space="preserve">coming from different places at different times. </w:t>
          </w:r>
          <w:r>
            <w:t>T</w:t>
          </w:r>
          <w:r w:rsidRPr="005A4556">
            <w:t xml:space="preserve">he technology </w:t>
          </w:r>
          <w:r w:rsidRPr="005A4556">
            <w:t>is capable of handling</w:t>
          </w:r>
          <w:r w:rsidRPr="005A4556">
            <w:t xml:space="preserve"> a lot more than</w:t>
          </w:r>
          <w:r>
            <w:t xml:space="preserve"> the</w:t>
          </w:r>
          <w:r w:rsidRPr="005A4556">
            <w:t xml:space="preserve"> networks are allowing. </w:t>
          </w:r>
        </w:p>
        <w:p w:rsidR="00CE150B" w:rsidP="00CE150B">
          <w:pPr>
            <w:pStyle w:val="Answer"/>
          </w:pPr>
          <w:r>
            <w:t>This knocks</w:t>
          </w:r>
          <w:r w:rsidRPr="005A4556">
            <w:t xml:space="preserve"> on to the </w:t>
          </w:r>
          <w:r w:rsidRPr="005A4556">
            <w:t>connections</w:t>
          </w:r>
          <w:r w:rsidRPr="005A4556">
            <w:t xml:space="preserve"> agreement</w:t>
          </w:r>
          <w:r w:rsidR="003A5740">
            <w:t>s</w:t>
          </w:r>
          <w:r w:rsidRPr="005A4556">
            <w:t xml:space="preserve">. </w:t>
          </w:r>
          <w:r>
            <w:t>We</w:t>
          </w:r>
          <w:r w:rsidRPr="005A4556">
            <w:t xml:space="preserve"> will get members who are turned down for a connection agreement because the DNO says, </w:t>
          </w:r>
          <w:r w:rsidR="003A5740">
            <w:t>“</w:t>
          </w:r>
          <w:r>
            <w:t>There is</w:t>
          </w:r>
          <w:r w:rsidRPr="005A4556">
            <w:t xml:space="preserve"> no room on the system for you</w:t>
          </w:r>
          <w:r w:rsidR="003A5740">
            <w:t>”</w:t>
          </w:r>
          <w:r w:rsidRPr="005A4556">
            <w:t>. When someone digs into the mode</w:t>
          </w:r>
          <w:r>
            <w:t>l</w:t>
          </w:r>
          <w:r w:rsidRPr="005A4556">
            <w:t>ling, they find out that the mode</w:t>
          </w:r>
          <w:r>
            <w:t>l</w:t>
          </w:r>
          <w:r w:rsidRPr="005A4556">
            <w:t>ling for the solar farm around the corner suggests, much as your Scottish example suggests, that it will be exporting at 9</w:t>
          </w:r>
          <w:r w:rsidR="004145FD">
            <w:t xml:space="preserve"> pm</w:t>
          </w:r>
          <w:r w:rsidRPr="005A4556">
            <w:t xml:space="preserve"> </w:t>
          </w:r>
          <w:r>
            <w:t>i</w:t>
          </w:r>
          <w:r w:rsidRPr="005A4556">
            <w:t>n January</w:t>
          </w:r>
          <w:r>
            <w:t xml:space="preserve"> b</w:t>
          </w:r>
          <w:r w:rsidRPr="005A4556">
            <w:t>ecause that</w:t>
          </w:r>
          <w:r>
            <w:t xml:space="preserve"> i</w:t>
          </w:r>
          <w:r w:rsidRPr="005A4556">
            <w:t>s what th</w:t>
          </w:r>
          <w:r>
            <w:t>e</w:t>
          </w:r>
          <w:r w:rsidRPr="005A4556">
            <w:t xml:space="preserve"> spreadsheet says. It </w:t>
          </w:r>
          <w:r>
            <w:t>has</w:t>
          </w:r>
          <w:r w:rsidRPr="005A4556">
            <w:t xml:space="preserve"> no bearing on reality whatever. </w:t>
          </w:r>
          <w:r>
            <w:t>T</w:t>
          </w:r>
          <w:r w:rsidRPr="005A4556">
            <w:t xml:space="preserve">his happens across the piece. </w:t>
          </w:r>
          <w:r>
            <w:t xml:space="preserve">The networks need to </w:t>
          </w:r>
          <w:r w:rsidRPr="005A4556">
            <w:t>catch</w:t>
          </w:r>
          <w:r>
            <w:t xml:space="preserve"> </w:t>
          </w:r>
          <w:r w:rsidRPr="005A4556">
            <w:t>up</w:t>
          </w:r>
          <w:r>
            <w:t xml:space="preserve"> to</w:t>
          </w:r>
          <w:r w:rsidRPr="005A4556">
            <w:t xml:space="preserve"> understand what the new technologies are capable of. </w:t>
          </w:r>
          <w:r>
            <w:t>T</w:t>
          </w:r>
          <w:r w:rsidRPr="005A4556">
            <w:t xml:space="preserve">hey are the cheapest technologies. </w:t>
          </w:r>
          <w:r>
            <w:t>I</w:t>
          </w:r>
          <w:r w:rsidRPr="00275207">
            <w:t xml:space="preserve">t is gas that is driving up the price </w:t>
          </w:r>
          <w:r w:rsidRPr="00275207">
            <w:t>at the moment</w:t>
          </w:r>
          <w:r>
            <w:t>.</w:t>
          </w:r>
          <w:r w:rsidRPr="00275207">
            <w:t xml:space="preserve"> </w:t>
          </w:r>
          <w:r>
            <w:t>T</w:t>
          </w:r>
          <w:r w:rsidRPr="00275207">
            <w:t>hat is what is causing consumers pain</w:t>
          </w:r>
          <w:r>
            <w:t>.</w:t>
          </w:r>
          <w:r w:rsidRPr="00275207">
            <w:t xml:space="preserve"> </w:t>
          </w:r>
          <w:r>
            <w:t>The more</w:t>
          </w:r>
          <w:r w:rsidRPr="005A4556">
            <w:t xml:space="preserve"> </w:t>
          </w:r>
          <w:r>
            <w:t>renewables</w:t>
          </w:r>
          <w:r w:rsidRPr="005A4556">
            <w:t xml:space="preserve"> </w:t>
          </w:r>
          <w:r>
            <w:t xml:space="preserve">we get </w:t>
          </w:r>
          <w:r w:rsidRPr="005A4556">
            <w:t xml:space="preserve">on the system, </w:t>
          </w:r>
          <w:r>
            <w:t>the less gas we burn,</w:t>
          </w:r>
          <w:r w:rsidRPr="005A4556">
            <w:t xml:space="preserve"> the faster we reduce those bills. </w:t>
          </w:r>
        </w:p>
        <w:p w:rsidR="00CE150B" w:rsidP="00CE150B">
          <w:pPr>
            <w:pStyle w:val="Remark"/>
          </w:pPr>
          <w:sdt>
            <w:sdtPr>
              <w:alias w:val="Member"/>
              <w:tag w:val="&lt;Member mnisId='4543' dodsId='87827'&gt;"/>
              <w:id w:val="959927951"/>
              <w:placeholder>
                <w:docPart w:val="5CB93B4634844F85B5CF9F7F5A461A76"/>
              </w:placeholder>
              <w:richText/>
            </w:sdtPr>
            <w:sdtContent>
              <w:r w:rsidRPr="00720D6C">
                <w:rPr>
                  <w:b/>
                </w:rPr>
                <w:t xml:space="preserve">Lord Gilbert of </w:t>
              </w:r>
              <w:r w:rsidRPr="00720D6C">
                <w:rPr>
                  <w:b/>
                </w:rPr>
                <w:t>Panteg</w:t>
              </w:r>
              <w:r w:rsidRPr="00720D6C">
                <w:rPr>
                  <w:b/>
                </w:rPr>
                <w:t>:</w:t>
              </w:r>
            </w:sdtContent>
          </w:sdt>
          <w:r>
            <w:t xml:space="preserve"> Just </w:t>
          </w:r>
          <w:r w:rsidRPr="005A4556">
            <w:t>one very brief point of clarification from Rachel on a point you made earlier</w:t>
          </w:r>
          <w:r>
            <w:t xml:space="preserve">, please. You </w:t>
          </w:r>
          <w:r w:rsidRPr="005A4556">
            <w:t>were talking about zombie projects previously getting in the way of connection to the grid and you indicated that the issue had been dealt with</w:t>
          </w:r>
          <w:r>
            <w:t>. Is</w:t>
          </w:r>
          <w:r w:rsidRPr="005A4556">
            <w:t xml:space="preserve"> it still a problem or </w:t>
          </w:r>
          <w:r>
            <w:t>has it</w:t>
          </w:r>
          <w:r w:rsidRPr="005A4556">
            <w:t xml:space="preserve"> largely </w:t>
          </w:r>
          <w:r>
            <w:t xml:space="preserve">been </w:t>
          </w:r>
          <w:r w:rsidRPr="005A4556">
            <w:t xml:space="preserve">dealt with? </w:t>
          </w:r>
        </w:p>
        <w:p w:rsidR="00CE150B" w:rsidP="00CE150B">
          <w:pPr>
            <w:pStyle w:val="Answer"/>
          </w:pPr>
          <w:sdt>
            <w:sdtPr>
              <w:alias w:val="Witness"/>
              <w:id w:val="-840316125"/>
              <w:placeholder>
                <w:docPart w:val="5CB93B4634844F85B5CF9F7F5A461A76"/>
              </w:placeholder>
              <w:richText/>
            </w:sdtPr>
            <w:sdtContent>
              <w:r w:rsidRPr="0006100B">
                <w:rPr>
                  <w:b/>
                  <w:i/>
                </w:rPr>
                <w:t>Rachel Fletcher:</w:t>
              </w:r>
            </w:sdtContent>
          </w:sdt>
          <w:r>
            <w:t xml:space="preserve"> The</w:t>
          </w:r>
          <w:r w:rsidRPr="005A4556">
            <w:t xml:space="preserve"> reforms that N</w:t>
          </w:r>
          <w:r>
            <w:t>E</w:t>
          </w:r>
          <w:r w:rsidRPr="005A4556">
            <w:t>S</w:t>
          </w:r>
          <w:r>
            <w:t>O</w:t>
          </w:r>
          <w:r w:rsidRPr="005A4556">
            <w:t xml:space="preserve"> have put in should make that situation better</w:t>
          </w:r>
          <w:r>
            <w:t>. However,</w:t>
          </w:r>
          <w:r w:rsidRPr="005A4556">
            <w:t xml:space="preserve"> if you really want to secure your position in the queue on a speculative basis, you could meet </w:t>
          </w:r>
          <w:r w:rsidR="006A003D">
            <w:t>its</w:t>
          </w:r>
          <w:r w:rsidRPr="005A4556">
            <w:t xml:space="preserve"> new criteria and find ways of doing </w:t>
          </w:r>
          <w:r>
            <w:t>so</w:t>
          </w:r>
          <w:r w:rsidRPr="005A4556">
            <w:t xml:space="preserve">. </w:t>
          </w:r>
          <w:r>
            <w:t>There are</w:t>
          </w:r>
          <w:r w:rsidRPr="005A4556">
            <w:t xml:space="preserve"> some loopholes</w:t>
          </w:r>
          <w:r>
            <w:t xml:space="preserve">. </w:t>
          </w:r>
          <w:r w:rsidR="006A003D">
            <w:t>Its</w:t>
          </w:r>
          <w:r>
            <w:t xml:space="preserve"> </w:t>
          </w:r>
          <w:r w:rsidRPr="005A4556">
            <w:t xml:space="preserve">criteria could be tighter. I think </w:t>
          </w:r>
          <w:r>
            <w:t xml:space="preserve">that </w:t>
          </w:r>
          <w:r w:rsidRPr="005A4556">
            <w:t>N</w:t>
          </w:r>
          <w:r>
            <w:t>E</w:t>
          </w:r>
          <w:r w:rsidRPr="005A4556">
            <w:t>SO ha</w:t>
          </w:r>
          <w:r>
            <w:t>s</w:t>
          </w:r>
          <w:r w:rsidRPr="005A4556">
            <w:t xml:space="preserve"> said that </w:t>
          </w:r>
          <w:r w:rsidR="00DB0499">
            <w:t>its</w:t>
          </w:r>
          <w:r w:rsidRPr="005A4556">
            <w:t xml:space="preserve"> reforms will remove about 50% of the zombie projects. </w:t>
          </w:r>
          <w:r w:rsidR="00171D8F">
            <w:t>It</w:t>
          </w:r>
          <w:r w:rsidRPr="005A4556">
            <w:t xml:space="preserve"> had originally hoped to be removing 70%</w:t>
          </w:r>
          <w:r>
            <w:t>. T</w:t>
          </w:r>
          <w:r w:rsidRPr="005A4556">
            <w:t>here</w:t>
          </w:r>
          <w:r>
            <w:t xml:space="preserve"> i</w:t>
          </w:r>
          <w:r w:rsidRPr="005A4556">
            <w:t xml:space="preserve">s room for some further thinking about </w:t>
          </w:r>
          <w:r>
            <w:t xml:space="preserve">the </w:t>
          </w:r>
          <w:r w:rsidRPr="005A4556">
            <w:t>criteria</w:t>
          </w:r>
          <w:r>
            <w:t xml:space="preserve"> here</w:t>
          </w:r>
          <w:r w:rsidRPr="005A4556">
            <w:t xml:space="preserve">. </w:t>
          </w:r>
        </w:p>
        <w:p w:rsidR="00CE150B" w:rsidP="00CE150B">
          <w:pPr>
            <w:pStyle w:val="Answer"/>
          </w:pPr>
          <w:sdt>
            <w:sdtPr>
              <w:alias w:val="Witness"/>
              <w:id w:val="416834544"/>
              <w:placeholder>
                <w:docPart w:val="5CB93B4634844F85B5CF9F7F5A461A76"/>
              </w:placeholder>
              <w:richText/>
            </w:sdtPr>
            <w:sdtContent>
              <w:r w:rsidRPr="0006100B">
                <w:rPr>
                  <w:b/>
                  <w:i/>
                </w:rPr>
                <w:t>Chris Hewett:</w:t>
              </w:r>
            </w:sdtContent>
          </w:sdt>
          <w:r>
            <w:t xml:space="preserve"> </w:t>
          </w:r>
          <w:r w:rsidRPr="005A4556">
            <w:t>There</w:t>
          </w:r>
          <w:r>
            <w:t xml:space="preserve"> are</w:t>
          </w:r>
          <w:r w:rsidRPr="005A4556">
            <w:t xml:space="preserve"> also babies being thrown out with the bathwater.</w:t>
          </w:r>
          <w:r>
            <w:t xml:space="preserve"> There are </w:t>
          </w:r>
          <w:r w:rsidRPr="005A4556">
            <w:t>perfectly good projects that are likely to go ahead that</w:t>
          </w:r>
          <w:r>
            <w:t xml:space="preserve"> are </w:t>
          </w:r>
          <w:r w:rsidRPr="005A4556">
            <w:t>being told they</w:t>
          </w:r>
          <w:r>
            <w:t xml:space="preserve"> a</w:t>
          </w:r>
          <w:r w:rsidRPr="005A4556">
            <w:t xml:space="preserve">re not needed, </w:t>
          </w:r>
          <w:r>
            <w:t xml:space="preserve">being </w:t>
          </w:r>
          <w:r w:rsidRPr="005A4556">
            <w:t>called zombies when they</w:t>
          </w:r>
          <w:r>
            <w:t xml:space="preserve"> a</w:t>
          </w:r>
          <w:r w:rsidRPr="005A4556">
            <w:t xml:space="preserve">re not. </w:t>
          </w:r>
          <w:r>
            <w:t>Yes, it is</w:t>
          </w:r>
          <w:r w:rsidRPr="005A4556">
            <w:t xml:space="preserve"> complicated </w:t>
          </w:r>
          <w:r>
            <w:t>and it is not all working.</w:t>
          </w:r>
          <w:r w:rsidRPr="005A4556">
            <w:t xml:space="preserve"> </w:t>
          </w:r>
        </w:p>
        <w:p w:rsidR="00CE150B" w:rsidP="00CE150B">
          <w:pPr>
            <w:pStyle w:val="Question"/>
          </w:pPr>
          <w:sdt>
            <w:sdtPr>
              <w:alias w:val="Member"/>
              <w:tag w:val="&lt;Member mnisId='2594' dodsId='110428'&gt;"/>
              <w:id w:val="1564606597"/>
              <w:placeholder>
                <w:docPart w:val="5CB93B4634844F85B5CF9F7F5A461A76"/>
              </w:placeholder>
              <w:richText/>
            </w:sdtPr>
            <w:sdtContent>
              <w:r w:rsidRPr="0006100B">
                <w:rPr>
                  <w:b/>
                </w:rPr>
                <w:t>Lord Cromwell:</w:t>
              </w:r>
            </w:sdtContent>
          </w:sdt>
          <w:r>
            <w:t xml:space="preserve"> </w:t>
          </w:r>
          <w:r w:rsidRPr="005A4556">
            <w:t>Just going back a step on the final point</w:t>
          </w:r>
          <w:r>
            <w:t xml:space="preserve">, </w:t>
          </w:r>
          <w:r w:rsidRPr="005A4556">
            <w:t>Ofgem has</w:t>
          </w:r>
          <w:r>
            <w:t xml:space="preserve"> not </w:t>
          </w:r>
          <w:r w:rsidRPr="005A4556">
            <w:t>yet published</w:t>
          </w:r>
          <w:r>
            <w:t xml:space="preserve"> </w:t>
          </w:r>
          <w:r w:rsidRPr="005A4556">
            <w:t xml:space="preserve">its final version of its policy framework. </w:t>
          </w:r>
          <w:r>
            <w:t>R</w:t>
          </w:r>
          <w:r w:rsidRPr="005A4556">
            <w:t>achel</w:t>
          </w:r>
          <w:r>
            <w:t>’</w:t>
          </w:r>
          <w:r w:rsidRPr="005A4556">
            <w:t xml:space="preserve">s crusade to get </w:t>
          </w:r>
          <w:r>
            <w:t>Ofgem</w:t>
          </w:r>
          <w:r w:rsidRPr="005A4556">
            <w:t xml:space="preserve"> to pay attention to dynamic line rating and the existing network is a very interesting topic that</w:t>
          </w:r>
          <w:r>
            <w:t xml:space="preserve"> ha</w:t>
          </w:r>
          <w:r w:rsidRPr="005A4556">
            <w:t>s come up today</w:t>
          </w:r>
          <w:r>
            <w:t xml:space="preserve">. </w:t>
          </w:r>
          <w:r w:rsidRPr="005A4556">
            <w:t xml:space="preserve">I wish you luck in penetrating in the meantime </w:t>
          </w:r>
          <w:r>
            <w:t xml:space="preserve">and </w:t>
          </w:r>
          <w:r w:rsidRPr="005A4556">
            <w:t xml:space="preserve">to get that considered. </w:t>
          </w:r>
        </w:p>
        <w:p w:rsidR="00CE150B" w:rsidP="00311E6C">
          <w:pPr>
            <w:pStyle w:val="Remark"/>
          </w:pPr>
          <w:r>
            <w:t>If</w:t>
          </w:r>
          <w:r w:rsidRPr="005A4556">
            <w:t xml:space="preserve"> there</w:t>
          </w:r>
          <w:r>
            <w:t xml:space="preserve"> were</w:t>
          </w:r>
          <w:r w:rsidRPr="005A4556">
            <w:t xml:space="preserve"> one word </w:t>
          </w:r>
          <w:r>
            <w:t>that I think</w:t>
          </w:r>
          <w:r w:rsidRPr="005A4556">
            <w:t xml:space="preserve"> would encapsulate what I</w:t>
          </w:r>
          <w:r>
            <w:t xml:space="preserve"> a</w:t>
          </w:r>
          <w:r w:rsidRPr="005A4556">
            <w:t>m getting from you today</w:t>
          </w:r>
          <w:r>
            <w:t xml:space="preserve">, it </w:t>
          </w:r>
          <w:r w:rsidRPr="005A4556">
            <w:t>is a deep sense of frustration</w:t>
          </w:r>
          <w:r>
            <w:t>: t</w:t>
          </w:r>
          <w:r w:rsidRPr="005A4556">
            <w:t>he assumptions are wrong</w:t>
          </w:r>
          <w:r>
            <w:t>;</w:t>
          </w:r>
          <w:r w:rsidRPr="005A4556">
            <w:t xml:space="preserve"> it is</w:t>
          </w:r>
          <w:r>
            <w:t xml:space="preserve"> not</w:t>
          </w:r>
          <w:r w:rsidRPr="005A4556">
            <w:t xml:space="preserve"> holistic</w:t>
          </w:r>
          <w:r>
            <w:t>;</w:t>
          </w:r>
          <w:r w:rsidRPr="005A4556">
            <w:t xml:space="preserve"> planning is delayed</w:t>
          </w:r>
          <w:r>
            <w:t>;</w:t>
          </w:r>
          <w:r w:rsidRPr="005A4556">
            <w:t xml:space="preserve"> it</w:t>
          </w:r>
          <w:r>
            <w:t xml:space="preserve"> i</w:t>
          </w:r>
          <w:r w:rsidRPr="005A4556">
            <w:t>s expensive</w:t>
          </w:r>
          <w:r>
            <w:t>;</w:t>
          </w:r>
          <w:r w:rsidRPr="005A4556">
            <w:t xml:space="preserve"> it</w:t>
          </w:r>
          <w:r>
            <w:t xml:space="preserve"> i</w:t>
          </w:r>
          <w:r w:rsidRPr="005A4556">
            <w:t>s a nightmare</w:t>
          </w:r>
          <w:r>
            <w:t>;</w:t>
          </w:r>
          <w:r w:rsidRPr="005A4556">
            <w:t xml:space="preserve"> </w:t>
          </w:r>
          <w:r w:rsidRPr="005A4556">
            <w:t>all of</w:t>
          </w:r>
          <w:r w:rsidRPr="005A4556">
            <w:t xml:space="preserve"> those things. </w:t>
          </w:r>
          <w:r>
            <w:t>Do you</w:t>
          </w:r>
          <w:r w:rsidRPr="005A4556">
            <w:t xml:space="preserve"> feel in your heart that there</w:t>
          </w:r>
          <w:r>
            <w:t xml:space="preserve"> i</w:t>
          </w:r>
          <w:r w:rsidRPr="005A4556">
            <w:t xml:space="preserve">s any chance </w:t>
          </w:r>
          <w:r>
            <w:t xml:space="preserve">that </w:t>
          </w:r>
          <w:r w:rsidRPr="005A4556">
            <w:t>we are go</w:t>
          </w:r>
          <w:r>
            <w:t>ing to</w:t>
          </w:r>
          <w:r w:rsidRPr="005A4556">
            <w:t xml:space="preserve"> meet the targets by 2030 or would you like to give a percentage probability of doing so? </w:t>
          </w:r>
        </w:p>
        <w:p w:rsidR="00CE150B" w:rsidP="00CE150B">
          <w:pPr>
            <w:pStyle w:val="Answer"/>
          </w:pPr>
          <w:sdt>
            <w:sdtPr>
              <w:alias w:val="Witness"/>
              <w:id w:val="1080722443"/>
              <w:placeholder>
                <w:docPart w:val="5CB93B4634844F85B5CF9F7F5A461A76"/>
              </w:placeholder>
              <w:richText/>
            </w:sdtPr>
            <w:sdtContent>
              <w:r w:rsidRPr="00CE2F7C">
                <w:rPr>
                  <w:b/>
                  <w:i/>
                </w:rPr>
                <w:t>Chris Hewett:</w:t>
              </w:r>
            </w:sdtContent>
          </w:sdt>
          <w:r>
            <w:t xml:space="preserve"> </w:t>
          </w:r>
          <w:r w:rsidRPr="005A4556">
            <w:t xml:space="preserve">I think absolutely we can. </w:t>
          </w:r>
          <w:r>
            <w:t>We are</w:t>
          </w:r>
          <w:r w:rsidRPr="005A4556">
            <w:t xml:space="preserve"> probably both optimists </w:t>
          </w:r>
          <w:r>
            <w:t>in</w:t>
          </w:r>
          <w:r w:rsidRPr="005A4556">
            <w:t xml:space="preserve"> this sense. </w:t>
          </w:r>
          <w:r>
            <w:t xml:space="preserve">Take the </w:t>
          </w:r>
          <w:r w:rsidRPr="005A4556">
            <w:t xml:space="preserve">speed </w:t>
          </w:r>
          <w:r>
            <w:t xml:space="preserve">at which the </w:t>
          </w:r>
          <w:r w:rsidRPr="005A4556">
            <w:t>technology can be deployed</w:t>
          </w:r>
          <w:r>
            <w:t xml:space="preserve">, </w:t>
          </w:r>
          <w:r w:rsidRPr="005A4556">
            <w:t>particularly solar and batteries</w:t>
          </w:r>
          <w:r>
            <w:t xml:space="preserve">, </w:t>
          </w:r>
          <w:r w:rsidRPr="00552E10">
            <w:t xml:space="preserve">in comparison </w:t>
          </w:r>
          <w:r w:rsidR="00FF1E61">
            <w:t>with</w:t>
          </w:r>
          <w:r w:rsidRPr="00552E10">
            <w:t xml:space="preserve"> lots of the other technologies</w:t>
          </w:r>
          <w:r>
            <w:t>. Y</w:t>
          </w:r>
          <w:r w:rsidRPr="005A4556">
            <w:t>ou can build a solar farm and co</w:t>
          </w:r>
          <w:r w:rsidR="00321168">
            <w:t>-</w:t>
          </w:r>
          <w:r w:rsidRPr="005A4556">
            <w:t>located battery very, very quickly</w:t>
          </w:r>
          <w:r>
            <w:t>. W</w:t>
          </w:r>
          <w:r w:rsidRPr="005A4556">
            <w:t xml:space="preserve">ith the right framework, with the right connection agreements, we will build this stuff </w:t>
          </w:r>
          <w:r w:rsidRPr="005A4556">
            <w:t>really quickly</w:t>
          </w:r>
          <w:r w:rsidRPr="005A4556">
            <w:t xml:space="preserve">. </w:t>
          </w:r>
        </w:p>
        <w:p w:rsidR="00CE150B" w:rsidP="00CE150B">
          <w:pPr>
            <w:pStyle w:val="Answer"/>
          </w:pPr>
          <w:r>
            <w:t xml:space="preserve">While </w:t>
          </w:r>
          <w:r w:rsidRPr="005A4556">
            <w:t>Britain</w:t>
          </w:r>
          <w:r>
            <w:t xml:space="preserve"> ha</w:t>
          </w:r>
          <w:r w:rsidRPr="005A4556">
            <w:t xml:space="preserve">s been thinking about this, Germany has deployed 14 gigawatts of solar in 2023 and 16 gigawatts of solar in 2024. </w:t>
          </w:r>
          <w:r>
            <w:t>Germany has</w:t>
          </w:r>
          <w:r w:rsidRPr="005A4556">
            <w:t xml:space="preserve"> built 30 gigawatts, which is more than 50% greater than the UK has in its entire solar fleet. </w:t>
          </w:r>
          <w:r w:rsidR="00BE0647">
            <w:t>It has</w:t>
          </w:r>
          <w:r w:rsidRPr="005A4556">
            <w:t xml:space="preserve"> done that in two years.</w:t>
          </w:r>
          <w:r>
            <w:t xml:space="preserve"> There is </w:t>
          </w:r>
          <w:r w:rsidRPr="005A4556">
            <w:t xml:space="preserve">no reason why, from </w:t>
          </w:r>
          <w:r>
            <w:t xml:space="preserve">a </w:t>
          </w:r>
          <w:r w:rsidRPr="005A4556">
            <w:t>solar and batteries perspective, we can</w:t>
          </w:r>
          <w:r>
            <w:t xml:space="preserve">not </w:t>
          </w:r>
          <w:r w:rsidRPr="005A4556">
            <w:t xml:space="preserve">deliver </w:t>
          </w:r>
          <w:r>
            <w:t xml:space="preserve">it </w:t>
          </w:r>
          <w:r w:rsidRPr="005A4556">
            <w:t xml:space="preserve">very quickly. </w:t>
          </w:r>
        </w:p>
        <w:p w:rsidR="00CE150B" w:rsidP="00CE150B">
          <w:pPr>
            <w:pStyle w:val="Remark"/>
          </w:pPr>
          <w:sdt>
            <w:sdtPr>
              <w:alias w:val="Member"/>
              <w:tag w:val="&lt;Member mnisId='2594' dodsId='110428'&gt;"/>
              <w:id w:val="1112094161"/>
              <w:placeholder>
                <w:docPart w:val="5CB93B4634844F85B5CF9F7F5A461A76"/>
              </w:placeholder>
              <w:richText/>
            </w:sdtPr>
            <w:sdtContent>
              <w:r w:rsidRPr="00720D6C">
                <w:rPr>
                  <w:b/>
                </w:rPr>
                <w:t>Lord Cromwell:</w:t>
              </w:r>
            </w:sdtContent>
          </w:sdt>
          <w:r>
            <w:t xml:space="preserve"> You are an </w:t>
          </w:r>
          <w:r w:rsidRPr="005A4556">
            <w:t>optimist but there</w:t>
          </w:r>
          <w:r>
            <w:t xml:space="preserve"> i</w:t>
          </w:r>
          <w:r w:rsidRPr="005A4556">
            <w:t>s too much in the way</w:t>
          </w:r>
          <w:r>
            <w:t>?</w:t>
          </w:r>
        </w:p>
        <w:p w:rsidR="00CE150B" w:rsidP="00CE150B">
          <w:pPr>
            <w:pStyle w:val="Answer"/>
          </w:pPr>
          <w:sdt>
            <w:sdtPr>
              <w:alias w:val="Witness"/>
              <w:id w:val="1249228192"/>
              <w:placeholder>
                <w:docPart w:val="5CB93B4634844F85B5CF9F7F5A461A76"/>
              </w:placeholder>
              <w:richText/>
            </w:sdtPr>
            <w:sdtContent>
              <w:r w:rsidRPr="00CE2F7C">
                <w:rPr>
                  <w:b/>
                  <w:i/>
                </w:rPr>
                <w:t>Chris Hewett:</w:t>
              </w:r>
            </w:sdtContent>
          </w:sdt>
          <w:r>
            <w:t xml:space="preserve"> </w:t>
          </w:r>
          <w:r w:rsidRPr="005A4556">
            <w:t>Ye</w:t>
          </w:r>
          <w:r>
            <w:t>s</w:t>
          </w:r>
          <w:r w:rsidRPr="005A4556">
            <w:t xml:space="preserve">. </w:t>
          </w:r>
        </w:p>
        <w:p w:rsidR="00CE150B" w:rsidP="00CE150B">
          <w:pPr>
            <w:pStyle w:val="Answer"/>
          </w:pPr>
          <w:sdt>
            <w:sdtPr>
              <w:alias w:val="Witness"/>
              <w:id w:val="1229185193"/>
              <w:placeholder>
                <w:docPart w:val="5CB93B4634844F85B5CF9F7F5A461A76"/>
              </w:placeholder>
              <w:richText/>
            </w:sdtPr>
            <w:sdtContent>
              <w:r w:rsidRPr="00CE2F7C">
                <w:rPr>
                  <w:b/>
                  <w:i/>
                </w:rPr>
                <w:t>Rachel Fletcher:</w:t>
              </w:r>
            </w:sdtContent>
          </w:sdt>
          <w:r>
            <w:t xml:space="preserve"> I am also</w:t>
          </w:r>
          <w:r w:rsidRPr="005A4556">
            <w:t xml:space="preserve"> an optimist</w:t>
          </w:r>
          <w:r>
            <w:t xml:space="preserve">. The </w:t>
          </w:r>
          <w:r w:rsidRPr="005A4556">
            <w:t>issue is not</w:t>
          </w:r>
          <w:r>
            <w:t xml:space="preserve"> with</w:t>
          </w:r>
          <w:r w:rsidRPr="005A4556">
            <w:t xml:space="preserve"> delivering the projects when they</w:t>
          </w:r>
          <w:r>
            <w:t xml:space="preserve"> ha</w:t>
          </w:r>
          <w:r w:rsidRPr="005A4556">
            <w:t>ve got the connection offer</w:t>
          </w:r>
          <w:r>
            <w:t>.</w:t>
          </w:r>
          <w:r w:rsidRPr="005A4556">
            <w:t xml:space="preserve"> </w:t>
          </w:r>
          <w:r>
            <w:t>T</w:t>
          </w:r>
          <w:r w:rsidRPr="005A4556">
            <w:t>he capital is there</w:t>
          </w:r>
          <w:r>
            <w:t>,</w:t>
          </w:r>
          <w:r w:rsidRPr="005A4556">
            <w:t xml:space="preserve"> the will is </w:t>
          </w:r>
          <w:r w:rsidRPr="005A4556">
            <w:t>there</w:t>
          </w:r>
          <w:r>
            <w:t xml:space="preserve"> and</w:t>
          </w:r>
          <w:r w:rsidRPr="005A4556">
            <w:t xml:space="preserve"> the cost of this technology is coming down all the time as well</w:t>
          </w:r>
          <w:r>
            <w:t>,</w:t>
          </w:r>
          <w:r w:rsidRPr="005A4556">
            <w:t xml:space="preserve"> which is </w:t>
          </w:r>
          <w:r>
            <w:t>an</w:t>
          </w:r>
          <w:r w:rsidRPr="005A4556">
            <w:t>other really exciting thing</w:t>
          </w:r>
          <w:r>
            <w:t xml:space="preserve">. </w:t>
          </w:r>
        </w:p>
        <w:p w:rsidR="00CE150B" w:rsidP="00CE150B">
          <w:pPr>
            <w:pStyle w:val="Answer"/>
          </w:pPr>
          <w:r>
            <w:t>Alongside</w:t>
          </w:r>
          <w:r w:rsidRPr="005A4556">
            <w:t xml:space="preserve"> the frameworks that </w:t>
          </w:r>
          <w:r>
            <w:t xml:space="preserve">we have been </w:t>
          </w:r>
          <w:r w:rsidRPr="005A4556">
            <w:t>talking about today</w:t>
          </w:r>
          <w:r>
            <w:t>,</w:t>
          </w:r>
          <w:r w:rsidRPr="005A4556">
            <w:t xml:space="preserve"> we need leadership</w:t>
          </w:r>
          <w:r>
            <w:t>.</w:t>
          </w:r>
          <w:r w:rsidRPr="005A4556">
            <w:t xml:space="preserve"> We need leadership right from the very top in </w:t>
          </w:r>
          <w:r w:rsidR="00321168">
            <w:t>G</w:t>
          </w:r>
          <w:r w:rsidRPr="005A4556">
            <w:t>overnment and through Ofgem and N</w:t>
          </w:r>
          <w:r>
            <w:t>E</w:t>
          </w:r>
          <w:r w:rsidRPr="005A4556">
            <w:t xml:space="preserve">SO. </w:t>
          </w:r>
          <w:r>
            <w:t xml:space="preserve">The </w:t>
          </w:r>
          <w:r w:rsidRPr="005A4556">
            <w:t>sense of frustration, perhaps</w:t>
          </w:r>
          <w:r>
            <w:t>,</w:t>
          </w:r>
          <w:r w:rsidRPr="005A4556">
            <w:t xml:space="preserve"> </w:t>
          </w:r>
          <w:r>
            <w:t xml:space="preserve">that </w:t>
          </w:r>
          <w:r w:rsidRPr="005A4556">
            <w:t>you</w:t>
          </w:r>
          <w:r>
            <w:t xml:space="preserve"> a</w:t>
          </w:r>
          <w:r w:rsidRPr="005A4556">
            <w:t>re picking up from us</w:t>
          </w:r>
          <w:r>
            <w:t xml:space="preserve"> is because </w:t>
          </w:r>
          <w:r w:rsidRPr="005A4556">
            <w:t xml:space="preserve">none of these </w:t>
          </w:r>
          <w:r>
            <w:t xml:space="preserve">issues </w:t>
          </w:r>
          <w:r w:rsidR="00E14072">
            <w:t>is</w:t>
          </w:r>
          <w:r w:rsidRPr="005A4556">
            <w:t xml:space="preserve"> new. None of these </w:t>
          </w:r>
          <w:r>
            <w:t xml:space="preserve">ideas </w:t>
          </w:r>
          <w:r w:rsidR="00E14072">
            <w:t>is</w:t>
          </w:r>
          <w:r>
            <w:t xml:space="preserve"> new</w:t>
          </w:r>
          <w:r w:rsidRPr="005A4556">
            <w:t xml:space="preserve">. </w:t>
          </w:r>
          <w:r>
            <w:t>As</w:t>
          </w:r>
          <w:r w:rsidRPr="005A4556">
            <w:t xml:space="preserve"> an industry, </w:t>
          </w:r>
          <w:r>
            <w:t xml:space="preserve">we have </w:t>
          </w:r>
          <w:r w:rsidRPr="005A4556">
            <w:t xml:space="preserve">been talking about these issues now for at least five years, if not longer. </w:t>
          </w:r>
        </w:p>
        <w:p w:rsidR="00CE150B" w:rsidP="00CE150B">
          <w:pPr>
            <w:pStyle w:val="Answer"/>
          </w:pPr>
          <w:r w:rsidRPr="005A4556">
            <w:t>One of the things that has delayed progress is that a lot of the changes</w:t>
          </w:r>
          <w:r>
            <w:t>—</w:t>
          </w:r>
          <w:r w:rsidRPr="005A4556">
            <w:t>for example, in technical assumptions when coming up with a connection offer for a project</w:t>
          </w:r>
          <w:r>
            <w:t>—</w:t>
          </w:r>
          <w:r w:rsidRPr="005A4556">
            <w:t xml:space="preserve">have been left to the network companies to make. </w:t>
          </w:r>
          <w:r>
            <w:t>F</w:t>
          </w:r>
          <w:r w:rsidRPr="005A4556">
            <w:t xml:space="preserve">rankly, </w:t>
          </w:r>
          <w:r>
            <w:t>that has not</w:t>
          </w:r>
          <w:r w:rsidRPr="005A4556">
            <w:t xml:space="preserve"> been high enough at the top of their agenda. </w:t>
          </w:r>
          <w:r>
            <w:t>A</w:t>
          </w:r>
          <w:r w:rsidRPr="005A4556">
            <w:t xml:space="preserve">s Chris says, a lot of their way of thinking about networks and network connections and development </w:t>
          </w:r>
          <w:r>
            <w:t xml:space="preserve">is </w:t>
          </w:r>
          <w:r w:rsidRPr="005A4556">
            <w:t>based on decades of history and ha</w:t>
          </w:r>
          <w:r>
            <w:t>s not</w:t>
          </w:r>
          <w:r w:rsidRPr="005A4556">
            <w:t xml:space="preserve"> caught up with the time</w:t>
          </w:r>
          <w:r>
            <w:t>s</w:t>
          </w:r>
          <w:r w:rsidRPr="005A4556">
            <w:t xml:space="preserve">. I get the sense that one of the great things about the </w:t>
          </w:r>
          <w:r>
            <w:t>c</w:t>
          </w:r>
          <w:r w:rsidRPr="005A4556">
            <w:t xml:space="preserve">lean </w:t>
          </w:r>
          <w:r>
            <w:t>p</w:t>
          </w:r>
          <w:r w:rsidRPr="005A4556">
            <w:t xml:space="preserve">ower </w:t>
          </w:r>
          <w:r>
            <w:t>20</w:t>
          </w:r>
          <w:r w:rsidRPr="005A4556">
            <w:t>30 mission is that it</w:t>
          </w:r>
          <w:r>
            <w:t xml:space="preserve"> has</w:t>
          </w:r>
          <w:r w:rsidRPr="005A4556">
            <w:t xml:space="preserve"> mission control, it</w:t>
          </w:r>
          <w:r>
            <w:t xml:space="preserve"> has</w:t>
          </w:r>
          <w:r w:rsidRPr="005A4556">
            <w:t xml:space="preserve"> central leadership, it</w:t>
          </w:r>
          <w:r>
            <w:t xml:space="preserve"> has</w:t>
          </w:r>
          <w:r w:rsidRPr="005A4556">
            <w:t xml:space="preserve"> attention right at the top of </w:t>
          </w:r>
          <w:r w:rsidR="00321168">
            <w:t>G</w:t>
          </w:r>
          <w:r w:rsidRPr="005A4556">
            <w:t xml:space="preserve">overnment. </w:t>
          </w:r>
          <w:r>
            <w:t>W</w:t>
          </w:r>
          <w:r w:rsidRPr="005A4556">
            <w:t xml:space="preserve">ith that leadership filtering through, perhaps we can move a lot faster than we have done in the past. </w:t>
          </w:r>
        </w:p>
        <w:p w:rsidR="00CE150B" w:rsidP="00C106D1">
          <w:pPr>
            <w:pStyle w:val="Remark"/>
          </w:pPr>
          <w:sdt>
            <w:sdtPr>
              <w:alias w:val="Member"/>
              <w:tag w:val="&lt;Member mnisId='2594' dodsId='110428'&gt;"/>
              <w:id w:val="201910478"/>
              <w:placeholder>
                <w:docPart w:val="5CB93B4634844F85B5CF9F7F5A461A76"/>
              </w:placeholder>
              <w:richText/>
            </w:sdtPr>
            <w:sdtContent>
              <w:r w:rsidRPr="00CE2F7C">
                <w:rPr>
                  <w:b/>
                </w:rPr>
                <w:t>Lord Cromwell:</w:t>
              </w:r>
            </w:sdtContent>
          </w:sdt>
          <w:r>
            <w:t xml:space="preserve"> Could</w:t>
          </w:r>
          <w:r w:rsidRPr="005A4556">
            <w:t xml:space="preserve"> we just come back to the business of connections?</w:t>
          </w:r>
          <w:r>
            <w:t xml:space="preserve"> </w:t>
          </w:r>
          <w:r w:rsidRPr="005A4556">
            <w:t>I think we</w:t>
          </w:r>
          <w:r>
            <w:t xml:space="preserve"> ha</w:t>
          </w:r>
          <w:r w:rsidRPr="005A4556">
            <w:t xml:space="preserve">ve talked about </w:t>
          </w:r>
          <w:r w:rsidRPr="005A4556">
            <w:t>this</w:t>
          </w:r>
          <w:r w:rsidRPr="005A4556">
            <w:t xml:space="preserve"> and you</w:t>
          </w:r>
          <w:r>
            <w:t xml:space="preserve"> ha</w:t>
          </w:r>
          <w:r w:rsidRPr="005A4556">
            <w:t xml:space="preserve">ve covered quite a lot of what I wanted to ask you already. I wanted to ask you about what your experience has </w:t>
          </w:r>
          <w:r w:rsidRPr="005A4556">
            <w:t>been</w:t>
          </w:r>
          <w:r w:rsidRPr="005A4556">
            <w:t xml:space="preserve"> but I think we</w:t>
          </w:r>
          <w:r>
            <w:t xml:space="preserve"> have</w:t>
          </w:r>
          <w:r w:rsidRPr="005A4556">
            <w:t xml:space="preserve"> done that. </w:t>
          </w:r>
        </w:p>
        <w:p w:rsidR="00CE150B" w:rsidP="00311E6C">
          <w:pPr>
            <w:pStyle w:val="Remark"/>
          </w:pPr>
          <w:r>
            <w:t>You said</w:t>
          </w:r>
          <w:r w:rsidRPr="005A4556">
            <w:t>, particularly Rachel but both of you, that it</w:t>
          </w:r>
          <w:r>
            <w:t xml:space="preserve"> i</w:t>
          </w:r>
          <w:r w:rsidRPr="005A4556">
            <w:t>s not just about shuffling the queue</w:t>
          </w:r>
          <w:r>
            <w:t xml:space="preserve">, that there </w:t>
          </w:r>
          <w:r w:rsidRPr="005A4556">
            <w:t>are all these other areas of the pricing and charging reform, a more holistic approach, more hard-hitting</w:t>
          </w:r>
          <w:r>
            <w:t xml:space="preserve">. I am </w:t>
          </w:r>
          <w:r w:rsidRPr="005A4556">
            <w:t xml:space="preserve">just quoting back to </w:t>
          </w:r>
          <w:r>
            <w:t xml:space="preserve">you </w:t>
          </w:r>
          <w:r w:rsidRPr="005A4556">
            <w:t>what you said earlier. Do you think that a standard process with deadlines and compensation payable</w:t>
          </w:r>
          <w:r>
            <w:t xml:space="preserve"> i</w:t>
          </w:r>
          <w:r w:rsidRPr="005A4556">
            <w:t>f they</w:t>
          </w:r>
          <w:r>
            <w:t xml:space="preserve"> a</w:t>
          </w:r>
          <w:r w:rsidRPr="005A4556">
            <w:t xml:space="preserve">re not met, would stand up and work? </w:t>
          </w:r>
        </w:p>
        <w:p w:rsidR="00CE150B" w:rsidP="00CE150B">
          <w:pPr>
            <w:pStyle w:val="Answer"/>
          </w:pPr>
          <w:sdt>
            <w:sdtPr>
              <w:alias w:val="Witness"/>
              <w:id w:val="-1963561041"/>
              <w:placeholder>
                <w:docPart w:val="5CB93B4634844F85B5CF9F7F5A461A76"/>
              </w:placeholder>
              <w:richText/>
            </w:sdtPr>
            <w:sdtContent>
              <w:r w:rsidRPr="00CE2F7C">
                <w:rPr>
                  <w:b/>
                  <w:i/>
                </w:rPr>
                <w:t>Chris Hewett:</w:t>
              </w:r>
            </w:sdtContent>
          </w:sdt>
          <w:r w:rsidRPr="005A4556">
            <w:t xml:space="preserve"> I think it</w:t>
          </w:r>
          <w:r>
            <w:t xml:space="preserve"> i</w:t>
          </w:r>
          <w:r w:rsidRPr="005A4556">
            <w:t>s necessary, yes. I must say a word in defen</w:t>
          </w:r>
          <w:r>
            <w:t>c</w:t>
          </w:r>
          <w:r w:rsidRPr="005A4556">
            <w:t>e of the DNOs before we start critici</w:t>
          </w:r>
          <w:r>
            <w:t>s</w:t>
          </w:r>
          <w:r w:rsidRPr="005A4556">
            <w:t>ing them</w:t>
          </w:r>
          <w:r>
            <w:t xml:space="preserve">. </w:t>
          </w:r>
        </w:p>
        <w:p w:rsidR="00CE150B" w:rsidP="00CE150B">
          <w:pPr>
            <w:pStyle w:val="Answer"/>
          </w:pPr>
          <w:r>
            <w:t xml:space="preserve">Clearly the </w:t>
          </w:r>
          <w:r w:rsidRPr="005A4556">
            <w:t>speed of change</w:t>
          </w:r>
          <w:r>
            <w:t xml:space="preserve"> that is</w:t>
          </w:r>
          <w:r w:rsidRPr="005A4556">
            <w:t xml:space="preserve"> required is a strain on their workforce</w:t>
          </w:r>
          <w:r>
            <w:t>,</w:t>
          </w:r>
          <w:r w:rsidRPr="005A4556">
            <w:t xml:space="preserve"> </w:t>
          </w:r>
          <w:r>
            <w:t xml:space="preserve">and </w:t>
          </w:r>
          <w:r w:rsidRPr="005A4556">
            <w:t>the</w:t>
          </w:r>
          <w:r>
            <w:t>ir</w:t>
          </w:r>
          <w:r w:rsidRPr="005A4556">
            <w:t xml:space="preserve"> resources and perhaps the skills to deliver some of this </w:t>
          </w:r>
          <w:r>
            <w:t>are</w:t>
          </w:r>
          <w:r w:rsidRPr="005A4556">
            <w:t xml:space="preserve"> lacking</w:t>
          </w:r>
          <w:r>
            <w:t>. W</w:t>
          </w:r>
          <w:r w:rsidRPr="005A4556">
            <w:t xml:space="preserve">hether </w:t>
          </w:r>
          <w:r>
            <w:t>or not that is because Ofgem</w:t>
          </w:r>
          <w:r w:rsidRPr="005A4556">
            <w:t xml:space="preserve"> has not necessarily helped in them investing in this early enough</w:t>
          </w:r>
          <w:r>
            <w:t xml:space="preserve">, they have that </w:t>
          </w:r>
          <w:r w:rsidRPr="005A4556">
            <w:t>challenge</w:t>
          </w:r>
          <w:r>
            <w:t>. T</w:t>
          </w:r>
          <w:r w:rsidRPr="005A4556">
            <w:t>hat said</w:t>
          </w:r>
          <w:r>
            <w:t>, however,</w:t>
          </w:r>
          <w:r w:rsidRPr="005A4556">
            <w:t xml:space="preserve"> the service levels </w:t>
          </w:r>
          <w:r>
            <w:t>that</w:t>
          </w:r>
          <w:r w:rsidRPr="005A4556">
            <w:t xml:space="preserve"> our members receive from network companies are extremely varied</w:t>
          </w:r>
          <w:r>
            <w:t xml:space="preserve">—that </w:t>
          </w:r>
          <w:r w:rsidRPr="005A4556">
            <w:t>is a polite</w:t>
          </w:r>
          <w:r>
            <w:t xml:space="preserve"> way of putting it—and</w:t>
          </w:r>
          <w:r w:rsidRPr="005A4556">
            <w:t xml:space="preserve"> very bad in some cases. </w:t>
          </w:r>
          <w:r>
            <w:t>M</w:t>
          </w:r>
          <w:r w:rsidRPr="005A4556">
            <w:t xml:space="preserve">onths </w:t>
          </w:r>
          <w:r>
            <w:t xml:space="preserve">can </w:t>
          </w:r>
          <w:r w:rsidRPr="005A4556">
            <w:t>go b</w:t>
          </w:r>
          <w:r>
            <w:t xml:space="preserve">y; </w:t>
          </w:r>
          <w:r w:rsidRPr="005A4556">
            <w:t>we do</w:t>
          </w:r>
          <w:r>
            <w:t xml:space="preserve"> not</w:t>
          </w:r>
          <w:r w:rsidRPr="005A4556">
            <w:t xml:space="preserve"> get a</w:t>
          </w:r>
          <w:r>
            <w:t xml:space="preserve"> response to</w:t>
          </w:r>
          <w:r w:rsidRPr="005A4556">
            <w:t xml:space="preserve"> email</w:t>
          </w:r>
          <w:r>
            <w:t>s</w:t>
          </w:r>
          <w:r w:rsidRPr="005A4556">
            <w:t xml:space="preserve">. </w:t>
          </w:r>
          <w:r>
            <w:t>There are no</w:t>
          </w:r>
          <w:r w:rsidRPr="005A4556">
            <w:t xml:space="preserve"> regulatory incentives for them to deal with that. There</w:t>
          </w:r>
          <w:r>
            <w:t xml:space="preserve"> are</w:t>
          </w:r>
          <w:r w:rsidRPr="005A4556">
            <w:t xml:space="preserve"> lots of regulatory incentives to protect the consumer</w:t>
          </w:r>
          <w:r>
            <w:t>,</w:t>
          </w:r>
          <w:r w:rsidRPr="005A4556">
            <w:t xml:space="preserve"> which is a good thing</w:t>
          </w:r>
          <w:r>
            <w:t>—</w:t>
          </w:r>
          <w:r w:rsidRPr="005A4556">
            <w:t>we should obviously have that</w:t>
          </w:r>
          <w:r>
            <w:t>—b</w:t>
          </w:r>
          <w:r w:rsidRPr="005A4556">
            <w:t xml:space="preserve">ut service to the generators </w:t>
          </w:r>
          <w:r w:rsidR="00562E64">
            <w:t>which</w:t>
          </w:r>
          <w:r w:rsidRPr="005A4556">
            <w:t xml:space="preserve"> are trying to get the cheapest </w:t>
          </w:r>
          <w:r>
            <w:t xml:space="preserve">possible </w:t>
          </w:r>
          <w:r w:rsidRPr="005A4556">
            <w:t>technology on</w:t>
          </w:r>
          <w:r w:rsidR="00562E64">
            <w:t xml:space="preserve"> </w:t>
          </w:r>
          <w:r w:rsidRPr="005A4556">
            <w:t>to the network</w:t>
          </w:r>
          <w:r>
            <w:t>,</w:t>
          </w:r>
          <w:r w:rsidRPr="005A4556">
            <w:t xml:space="preserve"> which will help consumers, </w:t>
          </w:r>
          <w:r>
            <w:t>i</w:t>
          </w:r>
          <w:r w:rsidRPr="005A4556">
            <w:t>s absent. That need</w:t>
          </w:r>
          <w:r>
            <w:t>s</w:t>
          </w:r>
          <w:r w:rsidRPr="005A4556">
            <w:t xml:space="preserve"> to be improved. </w:t>
          </w:r>
        </w:p>
        <w:p w:rsidR="00CE150B" w:rsidP="00CE150B">
          <w:pPr>
            <w:pStyle w:val="Answer"/>
          </w:pPr>
          <w:r>
            <w:t>W</w:t>
          </w:r>
          <w:r w:rsidRPr="005A4556">
            <w:t>e have seen a change in the rules</w:t>
          </w:r>
          <w:r>
            <w:t xml:space="preserve"> in one area, </w:t>
          </w:r>
          <w:r w:rsidRPr="005A4556">
            <w:t>which is helpful</w:t>
          </w:r>
          <w:r>
            <w:t>.</w:t>
          </w:r>
          <w:r w:rsidRPr="005A4556">
            <w:t xml:space="preserve"> </w:t>
          </w:r>
          <w:r>
            <w:t>A</w:t>
          </w:r>
          <w:r w:rsidRPr="005A4556">
            <w:t xml:space="preserve"> change </w:t>
          </w:r>
          <w:r>
            <w:t xml:space="preserve">is proposed for </w:t>
          </w:r>
          <w:r w:rsidRPr="005A4556">
            <w:t xml:space="preserve">the rules </w:t>
          </w:r>
          <w:r>
            <w:t xml:space="preserve">about </w:t>
          </w:r>
          <w:r w:rsidRPr="005A4556">
            <w:t>on</w:t>
          </w:r>
          <w:r w:rsidR="005F5612">
            <w:t>-</w:t>
          </w:r>
          <w:r w:rsidRPr="005A4556">
            <w:t xml:space="preserve">site generation. </w:t>
          </w:r>
          <w:r>
            <w:t xml:space="preserve">There is a </w:t>
          </w:r>
          <w:r w:rsidRPr="005A4556">
            <w:t xml:space="preserve">threshold for assessment </w:t>
          </w:r>
          <w:r>
            <w:t xml:space="preserve">of </w:t>
          </w:r>
          <w:r w:rsidRPr="005A4556">
            <w:t xml:space="preserve">impact on the transmission system for smaller projects, which, up to now, </w:t>
          </w:r>
          <w:r>
            <w:t>has</w:t>
          </w:r>
          <w:r w:rsidRPr="005A4556">
            <w:t xml:space="preserve"> been below </w:t>
          </w:r>
          <w:r>
            <w:t>1</w:t>
          </w:r>
          <w:r w:rsidRPr="005A4556">
            <w:t xml:space="preserve"> megawatt, which is typically a large solar roof or a community solar farm</w:t>
          </w:r>
          <w:r w:rsidR="005F5612">
            <w:t>,</w:t>
          </w:r>
          <w:r w:rsidRPr="005A4556">
            <w:t xml:space="preserve"> in our world. The proposal is to move </w:t>
          </w:r>
          <w:r>
            <w:t>the threshold to</w:t>
          </w:r>
          <w:r w:rsidRPr="005A4556">
            <w:t xml:space="preserve"> </w:t>
          </w:r>
          <w:r>
            <w:t>5</w:t>
          </w:r>
          <w:r w:rsidRPr="005A4556">
            <w:t xml:space="preserve"> megawatts, which is something we have asked for </w:t>
          </w:r>
          <w:r w:rsidR="005F5612">
            <w:t>for</w:t>
          </w:r>
          <w:r w:rsidR="005F5612">
            <w:t xml:space="preserve"> </w:t>
          </w:r>
          <w:r w:rsidRPr="005A4556">
            <w:t>a long time</w:t>
          </w:r>
          <w:r>
            <w:t>. That i</w:t>
          </w:r>
          <w:r w:rsidRPr="005A4556">
            <w:t>s a very welcome change</w:t>
          </w:r>
          <w:r>
            <w:t xml:space="preserve"> that </w:t>
          </w:r>
          <w:r w:rsidRPr="005A4556">
            <w:t>will hopefully streamline the process for those smaller projects on the distribution network and on</w:t>
          </w:r>
          <w:r w:rsidR="00693461">
            <w:t>-</w:t>
          </w:r>
          <w:r w:rsidRPr="005A4556">
            <w:t>site generation as well</w:t>
          </w:r>
          <w:r>
            <w:t>. That is helpful.</w:t>
          </w:r>
        </w:p>
        <w:p w:rsidR="00CE150B" w:rsidP="00CE150B">
          <w:pPr>
            <w:pStyle w:val="Remark"/>
          </w:pPr>
          <w:sdt>
            <w:sdtPr>
              <w:alias w:val="Member"/>
              <w:tag w:val="&lt;Member mnisId='2594' dodsId='110428'&gt;"/>
              <w:id w:val="2119107836"/>
              <w:placeholder>
                <w:docPart w:val="5CB93B4634844F85B5CF9F7F5A461A76"/>
              </w:placeholder>
              <w:richText/>
            </w:sdtPr>
            <w:sdtContent>
              <w:r w:rsidRPr="00720D6C">
                <w:rPr>
                  <w:b/>
                </w:rPr>
                <w:t>Lord Cromwell:</w:t>
              </w:r>
            </w:sdtContent>
          </w:sdt>
          <w:r>
            <w:t xml:space="preserve"> I want to ask you about o</w:t>
          </w:r>
          <w:r w:rsidRPr="005A4556">
            <w:t>ne more area</w:t>
          </w:r>
          <w:r>
            <w:t xml:space="preserve"> but first I will</w:t>
          </w:r>
          <w:r w:rsidRPr="005A4556">
            <w:t xml:space="preserve"> ask Rachel</w:t>
          </w:r>
          <w:r>
            <w:t xml:space="preserve"> to respond to</w:t>
          </w:r>
          <w:r w:rsidRPr="005A4556">
            <w:t xml:space="preserve"> the last question. </w:t>
          </w:r>
        </w:p>
        <w:p w:rsidR="00CE150B" w:rsidP="00CE150B">
          <w:pPr>
            <w:pStyle w:val="Answer"/>
            <w:rPr>
              <w:lang w:val="en-NZ"/>
            </w:rPr>
          </w:pPr>
          <w:sdt>
            <w:sdtPr>
              <w:alias w:val="Witness"/>
              <w:id w:val="313928795"/>
              <w:placeholder>
                <w:docPart w:val="5CB93B4634844F85B5CF9F7F5A461A76"/>
              </w:placeholder>
              <w:richText/>
            </w:sdtPr>
            <w:sdtContent>
              <w:r w:rsidRPr="005953CF">
                <w:rPr>
                  <w:b/>
                  <w:i/>
                </w:rPr>
                <w:t>Rachel Fletcher:</w:t>
              </w:r>
            </w:sdtContent>
          </w:sdt>
          <w:r>
            <w:t xml:space="preserve"> We</w:t>
          </w:r>
          <w:r w:rsidRPr="005A4556">
            <w:t xml:space="preserve"> also very much support that change. One of our areas of frustration is </w:t>
          </w:r>
          <w:r>
            <w:t xml:space="preserve">with the </w:t>
          </w:r>
          <w:r w:rsidRPr="005A4556">
            <w:t>poor co</w:t>
          </w:r>
          <w:r>
            <w:t>-</w:t>
          </w:r>
          <w:r w:rsidRPr="005A4556">
            <w:t>ordination between the DNOs and the TOs</w:t>
          </w:r>
          <w:r w:rsidR="00321168">
            <w:t xml:space="preserve"> (transmission operators)</w:t>
          </w:r>
          <w:r w:rsidRPr="005A4556">
            <w:t xml:space="preserve">. </w:t>
          </w:r>
          <w:r>
            <w:t xml:space="preserve">We have </w:t>
          </w:r>
          <w:r>
            <w:t>a</w:t>
          </w:r>
          <w:r w:rsidRPr="005A4556">
            <w:t xml:space="preserve"> number of</w:t>
          </w:r>
          <w:r w:rsidRPr="005A4556">
            <w:t xml:space="preserve"> case studies</w:t>
          </w:r>
          <w:r>
            <w:t xml:space="preserve"> in which it takes the </w:t>
          </w:r>
          <w:r w:rsidRPr="00B03DCC">
            <w:rPr>
              <w:lang w:val="en-NZ"/>
            </w:rPr>
            <w:t xml:space="preserve">DNO a year or so to submit the necessary </w:t>
          </w:r>
          <w:r w:rsidRPr="009A64D7">
            <w:rPr>
              <w:lang w:val="en-NZ"/>
            </w:rPr>
            <w:t>documentation to the transmission operator, the transmission operator then takes ages to get back with the information that is needed, and then you end up with a connection offer being pushed back by four or five years. Just moving that threshold from 1 megawatt to 5 megawatt</w:t>
          </w:r>
          <w:r>
            <w:rPr>
              <w:lang w:val="en-NZ"/>
            </w:rPr>
            <w:t>s</w:t>
          </w:r>
          <w:r w:rsidRPr="009A64D7">
            <w:rPr>
              <w:lang w:val="en-NZ"/>
            </w:rPr>
            <w:t xml:space="preserve"> would mean that far fewer of our projects get caught in between two network operators, not being properly</w:t>
          </w:r>
          <w:r w:rsidRPr="00B03DCC">
            <w:rPr>
              <w:lang w:val="en-NZ"/>
            </w:rPr>
            <w:t xml:space="preserve"> joined up. I would say, though, </w:t>
          </w:r>
          <w:r>
            <w:rPr>
              <w:lang w:val="en-NZ"/>
            </w:rPr>
            <w:t xml:space="preserve">that </w:t>
          </w:r>
          <w:r w:rsidRPr="00B03DCC">
            <w:rPr>
              <w:lang w:val="en-NZ"/>
            </w:rPr>
            <w:t xml:space="preserve">projects above </w:t>
          </w:r>
          <w:r>
            <w:rPr>
              <w:lang w:val="en-NZ"/>
            </w:rPr>
            <w:t>5</w:t>
          </w:r>
          <w:r w:rsidRPr="00B03DCC">
            <w:rPr>
              <w:lang w:val="en-NZ"/>
            </w:rPr>
            <w:t xml:space="preserve"> megawatts might still want better co-ordination. </w:t>
          </w:r>
        </w:p>
        <w:p w:rsidR="00CE150B" w:rsidP="00CE150B">
          <w:pPr>
            <w:pStyle w:val="Answer"/>
            <w:rPr>
              <w:lang w:val="en-NZ"/>
            </w:rPr>
          </w:pPr>
          <w:r>
            <w:rPr>
              <w:lang w:val="en-NZ"/>
            </w:rPr>
            <w:t>A</w:t>
          </w:r>
          <w:r w:rsidRPr="00B03DCC">
            <w:rPr>
              <w:lang w:val="en-NZ"/>
            </w:rPr>
            <w:t xml:space="preserve"> number of</w:t>
          </w:r>
          <w:r w:rsidRPr="00B03DCC">
            <w:rPr>
              <w:lang w:val="en-NZ"/>
            </w:rPr>
            <w:t xml:space="preserve"> the incentives around timeliness in the connections process do not bite when there is a hand</w:t>
          </w:r>
          <w:r w:rsidR="00075141">
            <w:rPr>
              <w:lang w:val="en-NZ"/>
            </w:rPr>
            <w:t>-</w:t>
          </w:r>
          <w:r w:rsidRPr="00B03DCC">
            <w:rPr>
              <w:lang w:val="en-NZ"/>
            </w:rPr>
            <w:t xml:space="preserve">off between the two transmission and distribution companies. </w:t>
          </w:r>
          <w:r>
            <w:rPr>
              <w:lang w:val="en-NZ"/>
            </w:rPr>
            <w:t>T</w:t>
          </w:r>
          <w:r w:rsidRPr="00B03DCC">
            <w:rPr>
              <w:lang w:val="en-NZ"/>
            </w:rPr>
            <w:t>here is a need for stronger incentives. We have seen incentives around</w:t>
          </w:r>
          <w:r>
            <w:rPr>
              <w:lang w:val="en-NZ"/>
            </w:rPr>
            <w:t xml:space="preserve"> the</w:t>
          </w:r>
          <w:r w:rsidRPr="00B03DCC">
            <w:rPr>
              <w:lang w:val="en-NZ"/>
            </w:rPr>
            <w:t xml:space="preserve"> speed of getting connection quotations to </w:t>
          </w:r>
          <w:r w:rsidRPr="00B03DCC">
            <w:rPr>
              <w:lang w:val="en-NZ"/>
            </w:rPr>
            <w:t>developers</w:t>
          </w:r>
          <w:r>
            <w:rPr>
              <w:lang w:val="en-NZ"/>
            </w:rPr>
            <w:t xml:space="preserve"> but </w:t>
          </w:r>
          <w:r w:rsidRPr="00B03DCC">
            <w:rPr>
              <w:lang w:val="en-NZ"/>
            </w:rPr>
            <w:t>we have also seen</w:t>
          </w:r>
          <w:r>
            <w:rPr>
              <w:lang w:val="en-NZ"/>
            </w:rPr>
            <w:t>,</w:t>
          </w:r>
          <w:r w:rsidRPr="00B03DCC">
            <w:rPr>
              <w:lang w:val="en-NZ"/>
            </w:rPr>
            <w:t xml:space="preserve"> quite often</w:t>
          </w:r>
          <w:r>
            <w:rPr>
              <w:lang w:val="en-NZ"/>
            </w:rPr>
            <w:t>,</w:t>
          </w:r>
          <w:r w:rsidRPr="00B03DCC">
            <w:rPr>
              <w:lang w:val="en-NZ"/>
            </w:rPr>
            <w:t xml:space="preserve"> that result in quite shoddy quotations that have not been properly thought through</w:t>
          </w:r>
          <w:r>
            <w:rPr>
              <w:lang w:val="en-NZ"/>
            </w:rPr>
            <w:t>.</w:t>
          </w:r>
          <w:r w:rsidRPr="00B03DCC">
            <w:rPr>
              <w:lang w:val="en-NZ"/>
            </w:rPr>
            <w:t xml:space="preserve"> I know </w:t>
          </w:r>
          <w:r>
            <w:rPr>
              <w:lang w:val="en-NZ"/>
            </w:rPr>
            <w:t xml:space="preserve">that </w:t>
          </w:r>
          <w:r w:rsidRPr="00B03DCC">
            <w:rPr>
              <w:lang w:val="en-NZ"/>
            </w:rPr>
            <w:t>Ofgem is currently thinking about the whole suite of connection incentives</w:t>
          </w:r>
          <w:r>
            <w:rPr>
              <w:lang w:val="en-NZ"/>
            </w:rPr>
            <w:t>. T</w:t>
          </w:r>
          <w:r w:rsidRPr="00B03DCC">
            <w:rPr>
              <w:lang w:val="en-NZ"/>
            </w:rPr>
            <w:t xml:space="preserve">hat needs </w:t>
          </w:r>
          <w:r w:rsidRPr="00EB21DC">
            <w:rPr>
              <w:lang w:val="en-NZ"/>
            </w:rPr>
            <w:t>a very deep relook</w:t>
          </w:r>
          <w:r>
            <w:rPr>
              <w:lang w:val="en-NZ"/>
            </w:rPr>
            <w:t xml:space="preserve">, </w:t>
          </w:r>
          <w:r w:rsidRPr="00B03DCC">
            <w:rPr>
              <w:lang w:val="en-NZ"/>
            </w:rPr>
            <w:t>looking at not just the timeliness of quotation</w:t>
          </w:r>
          <w:r>
            <w:rPr>
              <w:lang w:val="en-NZ"/>
            </w:rPr>
            <w:t>s</w:t>
          </w:r>
          <w:r w:rsidRPr="00B03DCC">
            <w:rPr>
              <w:lang w:val="en-NZ"/>
            </w:rPr>
            <w:t xml:space="preserve"> but the timeliness of actual connections and the volume of connections that network companies are making. </w:t>
          </w:r>
          <w:r w:rsidRPr="00B03DCC">
            <w:rPr>
              <w:lang w:val="en-NZ"/>
            </w:rPr>
            <w:t>All of</w:t>
          </w:r>
          <w:r w:rsidRPr="00B03DCC">
            <w:rPr>
              <w:lang w:val="en-NZ"/>
            </w:rPr>
            <w:t xml:space="preserve"> these need to be incentivised</w:t>
          </w:r>
          <w:r>
            <w:rPr>
              <w:lang w:val="en-NZ"/>
            </w:rPr>
            <w:t>,</w:t>
          </w:r>
          <w:r w:rsidRPr="00B03DCC">
            <w:rPr>
              <w:lang w:val="en-NZ"/>
            </w:rPr>
            <w:t xml:space="preserve"> alongside removing that threshold. </w:t>
          </w:r>
        </w:p>
        <w:p w:rsidR="00CE150B" w:rsidP="00CE150B">
          <w:pPr>
            <w:pStyle w:val="Answer"/>
            <w:rPr>
              <w:lang w:val="en-NZ"/>
            </w:rPr>
          </w:pPr>
          <w:r w:rsidRPr="00B03DCC">
            <w:rPr>
              <w:lang w:val="en-NZ"/>
            </w:rPr>
            <w:t>The other challenge that</w:t>
          </w:r>
          <w:r>
            <w:rPr>
              <w:lang w:val="en-NZ"/>
            </w:rPr>
            <w:t>—</w:t>
          </w:r>
        </w:p>
        <w:p w:rsidR="00CE150B" w:rsidRPr="00F0468C" w:rsidP="00CE150B">
          <w:pPr>
            <w:pStyle w:val="Remark"/>
            <w:rPr>
              <w:rStyle w:val="Membername"/>
              <w:b w:val="0"/>
              <w:lang w:val="en-NZ"/>
            </w:rPr>
          </w:pPr>
          <w:r w:rsidRPr="00F0468C">
            <w:rPr>
              <w:rStyle w:val="Membername"/>
              <w:lang w:val="en-NZ"/>
            </w:rPr>
            <w:t>Lord Cromwell:</w:t>
          </w:r>
          <w:r w:rsidRPr="00F0468C">
            <w:rPr>
              <w:rStyle w:val="Membername"/>
              <w:b w:val="0"/>
              <w:bCs/>
              <w:lang w:val="en-NZ"/>
            </w:rPr>
            <w:t xml:space="preserve"> </w:t>
          </w:r>
          <w:r w:rsidRPr="00812CF3">
            <w:t xml:space="preserve">I will have to ask you to be quick </w:t>
          </w:r>
          <w:r w:rsidRPr="00812CF3">
            <w:rPr>
              <w:lang w:val="en-NZ"/>
            </w:rPr>
            <w:t xml:space="preserve">or my </w:t>
          </w:r>
          <w:r w:rsidRPr="00812CF3">
            <w:t xml:space="preserve">Chair </w:t>
          </w:r>
          <w:r w:rsidRPr="00812CF3">
            <w:rPr>
              <w:lang w:val="en-NZ"/>
            </w:rPr>
            <w:t xml:space="preserve">will tell me </w:t>
          </w:r>
          <w:r>
            <w:rPr>
              <w:lang w:val="en-NZ"/>
            </w:rPr>
            <w:t xml:space="preserve">that </w:t>
          </w:r>
          <w:r w:rsidRPr="00812CF3">
            <w:rPr>
              <w:lang w:val="en-NZ"/>
            </w:rPr>
            <w:t>I am taking too much time with my question</w:t>
          </w:r>
          <w:r w:rsidRPr="00812CF3">
            <w:t>. I</w:t>
          </w:r>
          <w:r w:rsidRPr="00812CF3">
            <w:rPr>
              <w:lang w:val="en-NZ"/>
            </w:rPr>
            <w:t xml:space="preserve"> have one more. </w:t>
          </w:r>
          <w:r w:rsidRPr="00812CF3">
            <w:t>Please</w:t>
          </w:r>
          <w:r w:rsidRPr="00812CF3">
            <w:rPr>
              <w:lang w:val="en-NZ"/>
            </w:rPr>
            <w:t xml:space="preserve">, just your last point on that. </w:t>
          </w:r>
        </w:p>
        <w:p w:rsidR="00CE150B" w:rsidRPr="00812CF3" w:rsidP="00CE150B">
          <w:pPr>
            <w:pStyle w:val="Answer"/>
            <w:rPr>
              <w:rStyle w:val="Membername"/>
              <w:b w:val="0"/>
            </w:rPr>
          </w:pPr>
          <w:sdt>
            <w:sdtPr>
              <w:rPr>
                <w:rStyle w:val="Membername"/>
                <w:b w:val="0"/>
              </w:rPr>
              <w:alias w:val="Witness"/>
              <w:id w:val="-1496187766"/>
              <w:placeholder>
                <w:docPart w:val="2BF152641D3E468483BEAA9A7B4EE61E"/>
              </w:placeholder>
              <w:richText/>
            </w:sdtPr>
            <w:sdtContent>
              <w:r w:rsidRPr="00812CF3">
                <w:rPr>
                  <w:rStyle w:val="Witnessname"/>
                </w:rPr>
                <w:t>Rachel Fletcher:</w:t>
              </w:r>
            </w:sdtContent>
          </w:sdt>
          <w:r w:rsidRPr="00812CF3">
            <w:rPr>
              <w:rStyle w:val="Membername"/>
              <w:b w:val="0"/>
            </w:rPr>
            <w:t xml:space="preserve"> </w:t>
          </w:r>
          <w:r w:rsidRPr="00812CF3">
            <w:t xml:space="preserve">The other challenge is around </w:t>
          </w:r>
          <w:r>
            <w:t xml:space="preserve">the </w:t>
          </w:r>
          <w:r w:rsidRPr="00812CF3">
            <w:t>lack of visibility as a developer. I liken trying to get a connection offer to playing pin the tail on the donkey. Most developers find it incredibly difficult to know how long the queues are in different parts of the network. Where is the capacity sitting? That leads to speculative connection requests, which have exacerbated the situation that we are in right now.</w:t>
          </w:r>
          <w:r w:rsidRPr="00812CF3">
            <w:rPr>
              <w:rStyle w:val="Membername"/>
              <w:b w:val="0"/>
            </w:rPr>
            <w:t xml:space="preserve"> </w:t>
          </w:r>
        </w:p>
        <w:p w:rsidR="00CE150B" w:rsidP="00CE150B">
          <w:pPr>
            <w:pStyle w:val="Remark"/>
            <w:rPr>
              <w:rStyle w:val="Membername"/>
              <w:b w:val="0"/>
              <w:bCs/>
              <w:lang w:val="en-NZ"/>
            </w:rPr>
          </w:pPr>
          <w:r w:rsidRPr="00DE7A1C">
            <w:rPr>
              <w:rStyle w:val="Membername"/>
              <w:lang w:val="en-NZ"/>
            </w:rPr>
            <w:t>Lord Cromwell:</w:t>
          </w:r>
          <w:r w:rsidRPr="00DE7A1C">
            <w:rPr>
              <w:rStyle w:val="Membername"/>
              <w:b w:val="0"/>
              <w:bCs/>
              <w:lang w:val="en-NZ"/>
            </w:rPr>
            <w:t xml:space="preserve"> </w:t>
          </w:r>
          <w:r w:rsidRPr="00812CF3">
            <w:t>There is a transparency issue there</w:t>
          </w:r>
          <w:r>
            <w:t>.</w:t>
          </w:r>
        </w:p>
        <w:p w:rsidR="00CE150B" w:rsidP="00CE150B">
          <w:pPr>
            <w:pStyle w:val="Answer"/>
            <w:rPr>
              <w:rStyle w:val="Membername"/>
              <w:b w:val="0"/>
              <w:bCs/>
              <w:lang w:val="en-NZ"/>
            </w:rPr>
          </w:pPr>
          <w:sdt>
            <w:sdtPr>
              <w:rPr>
                <w:rStyle w:val="Membername"/>
                <w:b w:val="0"/>
                <w:bCs/>
                <w:lang w:val="en-NZ"/>
              </w:rPr>
              <w:alias w:val="Witness"/>
              <w:id w:val="263661095"/>
              <w:placeholder>
                <w:docPart w:val="2BF152641D3E468483BEAA9A7B4EE61E"/>
              </w:placeholder>
              <w:richText/>
            </w:sdtPr>
            <w:sdtContent>
              <w:r w:rsidRPr="00DE7A1C">
                <w:rPr>
                  <w:rStyle w:val="Membername"/>
                  <w:bCs/>
                  <w:i/>
                  <w:lang w:val="en-NZ"/>
                </w:rPr>
                <w:t>Rachel Fletcher:</w:t>
              </w:r>
            </w:sdtContent>
          </w:sdt>
          <w:r>
            <w:rPr>
              <w:rStyle w:val="Membername"/>
              <w:b w:val="0"/>
              <w:bCs/>
              <w:lang w:val="en-NZ"/>
            </w:rPr>
            <w:t xml:space="preserve"> </w:t>
          </w:r>
          <w:r w:rsidRPr="00812CF3">
            <w:t>There has been some movement but</w:t>
          </w:r>
          <w:r w:rsidR="00984293">
            <w:t>,</w:t>
          </w:r>
          <w:r w:rsidRPr="00812CF3">
            <w:t xml:space="preserve"> again, not nearly enough. Ofgem needs to keep pressure on the companies to achieve it.</w:t>
          </w:r>
          <w:r w:rsidRPr="00F0468C">
            <w:rPr>
              <w:rStyle w:val="Membername"/>
              <w:b w:val="0"/>
              <w:bCs/>
              <w:lang w:val="en-NZ"/>
            </w:rPr>
            <w:t xml:space="preserve"> </w:t>
          </w:r>
        </w:p>
        <w:p w:rsidR="00CE150B" w:rsidRPr="00812CF3" w:rsidP="006A1515">
          <w:pPr>
            <w:pStyle w:val="Question"/>
          </w:pPr>
          <w:r w:rsidRPr="00DE7A1C">
            <w:rPr>
              <w:rStyle w:val="Membername"/>
              <w:lang w:val="en-NZ"/>
            </w:rPr>
            <w:t>Lord Cromwell:</w:t>
          </w:r>
          <w:r w:rsidRPr="00DE7A1C">
            <w:rPr>
              <w:rStyle w:val="Membername"/>
              <w:b w:val="0"/>
              <w:bCs/>
              <w:lang w:val="en-NZ"/>
            </w:rPr>
            <w:t xml:space="preserve"> </w:t>
          </w:r>
          <w:r w:rsidRPr="00812CF3">
            <w:t xml:space="preserve">I will brutally move </w:t>
          </w:r>
          <w:r w:rsidRPr="005D3456">
            <w:t>us</w:t>
          </w:r>
          <w:r w:rsidRPr="00812CF3">
            <w:t xml:space="preserve"> on, if I may. I just wanted to ask you about the RESPs</w:t>
          </w:r>
          <w:r w:rsidR="006A1515">
            <w:t>—</w:t>
          </w:r>
          <w:r w:rsidRPr="00812CF3">
            <w:t>yet another acronym. They have a lot to consider, from industrial strategy to local stakeholders. They are spread out. How confident are you that they will be evenly resourced between them—and adequately resourced anyway—to do this extremely detailed job with a vast number of stakeholders to consider different policies? Will they be able to do it? Can they deliver?</w:t>
          </w:r>
        </w:p>
        <w:p w:rsidR="00CE150B" w:rsidP="00CE150B">
          <w:pPr>
            <w:pStyle w:val="Answer"/>
            <w:rPr>
              <w:rStyle w:val="Membername"/>
              <w:b w:val="0"/>
              <w:bCs/>
              <w:lang w:val="en-NZ"/>
            </w:rPr>
          </w:pPr>
          <w:sdt>
            <w:sdtPr>
              <w:rPr>
                <w:rStyle w:val="Membername"/>
                <w:b w:val="0"/>
                <w:bCs/>
                <w:lang w:val="en-NZ"/>
              </w:rPr>
              <w:alias w:val="Witness"/>
              <w:id w:val="533778036"/>
              <w:placeholder>
                <w:docPart w:val="2BF152641D3E468483BEAA9A7B4EE61E"/>
              </w:placeholder>
              <w:richText/>
            </w:sdtPr>
            <w:sdtContent>
              <w:r w:rsidRPr="00812CF3">
                <w:rPr>
                  <w:rStyle w:val="Membername"/>
                  <w:bCs/>
                  <w:i/>
                  <w:lang w:val="en-NZ"/>
                </w:rPr>
                <w:t>Chris Hewett:</w:t>
              </w:r>
            </w:sdtContent>
          </w:sdt>
          <w:r>
            <w:rPr>
              <w:rStyle w:val="Membername"/>
              <w:b w:val="0"/>
              <w:bCs/>
              <w:lang w:val="en-NZ"/>
            </w:rPr>
            <w:t xml:space="preserve"> </w:t>
          </w:r>
          <w:r w:rsidRPr="00316722">
            <w:t>There is a fear that there are slightly too many layers of planning going on here because there is also NESO</w:t>
          </w:r>
          <w:r w:rsidR="00CD4FF7">
            <w:t>’</w:t>
          </w:r>
          <w:r w:rsidRPr="00316722">
            <w:t>s SSEP</w:t>
          </w:r>
          <w:r w:rsidR="00540F1A">
            <w:t>— Strategic Spatial Energy Planning—</w:t>
          </w:r>
          <w:r w:rsidRPr="00316722">
            <w:t>and that is not going to be completed until 2026. Then there are the RESPs. If everyone is trying to ask the same questions multiple times, the risk is not being joined up. That would be our comment on this.</w:t>
          </w:r>
          <w:r w:rsidRPr="00812CF3">
            <w:rPr>
              <w:rStyle w:val="Membername"/>
              <w:b w:val="0"/>
              <w:bCs/>
              <w:lang w:val="en-NZ"/>
            </w:rPr>
            <w:t xml:space="preserve"> </w:t>
          </w:r>
        </w:p>
        <w:p w:rsidR="00CE150B" w:rsidP="00CE150B">
          <w:pPr>
            <w:pStyle w:val="Answer"/>
          </w:pPr>
          <w:sdt>
            <w:sdtPr>
              <w:rPr>
                <w:rStyle w:val="Membername"/>
                <w:b w:val="0"/>
                <w:bCs/>
                <w:lang w:val="en-NZ"/>
              </w:rPr>
              <w:alias w:val="Witness"/>
              <w:id w:val="-1660842285"/>
              <w:placeholder>
                <w:docPart w:val="2BF152641D3E468483BEAA9A7B4EE61E"/>
              </w:placeholder>
              <w:richText/>
            </w:sdtPr>
            <w:sdtContent>
              <w:r w:rsidRPr="00316722">
                <w:rPr>
                  <w:rStyle w:val="Membername"/>
                  <w:bCs/>
                  <w:i/>
                  <w:lang w:val="en-NZ"/>
                </w:rPr>
                <w:t>Rachel Fletcher:</w:t>
              </w:r>
            </w:sdtContent>
          </w:sdt>
          <w:r>
            <w:rPr>
              <w:rStyle w:val="Membername"/>
              <w:b w:val="0"/>
              <w:bCs/>
              <w:lang w:val="en-NZ"/>
            </w:rPr>
            <w:t xml:space="preserve"> </w:t>
          </w:r>
          <w:r w:rsidRPr="00316722">
            <w:t xml:space="preserve">I agree it is a very complicated task. </w:t>
          </w:r>
          <w:r>
            <w:t>If</w:t>
          </w:r>
          <w:r w:rsidRPr="00316722">
            <w:t xml:space="preserve"> it is done well, it could be incredibly helpful</w:t>
          </w:r>
          <w:r>
            <w:t>,</w:t>
          </w:r>
          <w:r w:rsidRPr="00316722">
            <w:t xml:space="preserve"> but to be done well it has to involve developers, it </w:t>
          </w:r>
          <w:r w:rsidRPr="00316722">
            <w:t>has to</w:t>
          </w:r>
          <w:r w:rsidRPr="00316722">
            <w:t xml:space="preserve"> look at non-grid build options for meeting local demand </w:t>
          </w:r>
          <w:r w:rsidR="008155D5">
            <w:t xml:space="preserve">and </w:t>
          </w:r>
          <w:r w:rsidRPr="00316722">
            <w:t>connections</w:t>
          </w:r>
          <w:r w:rsidR="001077AD">
            <w:t>,</w:t>
          </w:r>
          <w:r>
            <w:t xml:space="preserve"> a</w:t>
          </w:r>
          <w:r w:rsidRPr="00316722">
            <w:t>nd it has to be frequently iterated</w:t>
          </w:r>
          <w:r>
            <w:t xml:space="preserve"> because</w:t>
          </w:r>
          <w:r w:rsidRPr="00316722">
            <w:t xml:space="preserve"> </w:t>
          </w:r>
          <w:r>
            <w:t xml:space="preserve">it is the kind of plan that the </w:t>
          </w:r>
          <w:r w:rsidRPr="00316722">
            <w:t>minute it is writte</w:t>
          </w:r>
          <w:r>
            <w:t>n</w:t>
          </w:r>
          <w:r w:rsidRPr="00316722">
            <w:t xml:space="preserve"> it will be out of date. I agree with your point about it being a challenge. I think</w:t>
          </w:r>
          <w:r>
            <w:t xml:space="preserve"> that</w:t>
          </w:r>
          <w:r w:rsidRPr="00316722">
            <w:t xml:space="preserve"> if it could be done well, it could be </w:t>
          </w:r>
          <w:r>
            <w:t xml:space="preserve">very </w:t>
          </w:r>
          <w:r w:rsidRPr="00316722">
            <w:t xml:space="preserve">helpful. </w:t>
          </w:r>
        </w:p>
        <w:p w:rsidR="00CE150B" w:rsidP="00CE150B">
          <w:pPr>
            <w:pStyle w:val="Remark"/>
          </w:pPr>
          <w:r w:rsidRPr="008821FA">
            <w:rPr>
              <w:rStyle w:val="Membername"/>
            </w:rPr>
            <w:t>Lord Cromwell:</w:t>
          </w:r>
          <w:r w:rsidRPr="008821FA">
            <w:rPr>
              <w:rStyle w:val="Membername"/>
              <w:b w:val="0"/>
              <w:bCs/>
            </w:rPr>
            <w:t xml:space="preserve"> </w:t>
          </w:r>
          <w:r w:rsidRPr="00316722">
            <w:t xml:space="preserve">If we are being optimistic, as you say you are, the price of success is participation by a lot of people and that does take time. There is a tension there that </w:t>
          </w:r>
          <w:r w:rsidRPr="00316722">
            <w:t>has to</w:t>
          </w:r>
          <w:r w:rsidRPr="00316722">
            <w:t xml:space="preserve"> be understood. </w:t>
          </w:r>
          <w:r>
            <w:t>T</w:t>
          </w:r>
          <w:r w:rsidRPr="00316722">
            <w:t xml:space="preserve">hank you very much. </w:t>
          </w:r>
        </w:p>
        <w:p w:rsidR="00CE150B" w:rsidP="00CE150B">
          <w:pPr>
            <w:pStyle w:val="Question"/>
          </w:pPr>
          <w:r w:rsidRPr="00217F52">
            <w:rPr>
              <w:rStyle w:val="Membername"/>
            </w:rPr>
            <w:t>Lord Best:</w:t>
          </w:r>
          <w:r w:rsidRPr="00217F52">
            <w:rPr>
              <w:rStyle w:val="Membername"/>
              <w:b w:val="0"/>
              <w:bCs/>
            </w:rPr>
            <w:t xml:space="preserve"> </w:t>
          </w:r>
          <w:r w:rsidRPr="00316722">
            <w:t>My question is about the perceived lack of co-ordination between government policy and the regulatory processes for energy networks. Should the Government be providing greater clarity</w:t>
          </w:r>
          <w:r>
            <w:t xml:space="preserve"> and</w:t>
          </w:r>
          <w:r w:rsidRPr="00316722">
            <w:t xml:space="preserve"> more guidance to the sector, perhaps using its </w:t>
          </w:r>
          <w:r>
            <w:t xml:space="preserve">strategy </w:t>
          </w:r>
          <w:r w:rsidRPr="00316722">
            <w:t>and policy statement to get its messages across more clearly?</w:t>
          </w:r>
          <w:r>
            <w:t xml:space="preserve"> I</w:t>
          </w:r>
          <w:r w:rsidRPr="0016290B">
            <w:t>ndeed, would you see that help with bringing together policy and regulation might come from the review of Ofgem</w:t>
          </w:r>
          <w:r w:rsidR="002F61AB">
            <w:t>’</w:t>
          </w:r>
          <w:r w:rsidRPr="0016290B">
            <w:t>s role in the future?</w:t>
          </w:r>
        </w:p>
        <w:p w:rsidR="00CE150B" w:rsidP="00CE150B">
          <w:pPr>
            <w:pStyle w:val="Answer"/>
          </w:pPr>
          <w:sdt>
            <w:sdtPr>
              <w:alias w:val="Witness"/>
              <w:id w:val="47503071"/>
              <w:placeholder>
                <w:docPart w:val="2BF152641D3E468483BEAA9A7B4EE61E"/>
              </w:placeholder>
              <w:richText/>
            </w:sdtPr>
            <w:sdtContent>
              <w:r w:rsidRPr="0016290B">
                <w:rPr>
                  <w:b/>
                  <w:i/>
                </w:rPr>
                <w:t>Rachel Fletcher:</w:t>
              </w:r>
            </w:sdtContent>
          </w:sdt>
          <w:r>
            <w:t xml:space="preserve"> W</w:t>
          </w:r>
          <w:r w:rsidRPr="0016290B">
            <w:t xml:space="preserve">e need co-ordination between Government, NESO and Ofgem. </w:t>
          </w:r>
          <w:r>
            <w:t>They</w:t>
          </w:r>
          <w:r w:rsidRPr="0016290B">
            <w:t xml:space="preserve"> need to have the same vision, which is not just faster connection</w:t>
          </w:r>
          <w:r>
            <w:t xml:space="preserve">s but </w:t>
          </w:r>
          <w:r w:rsidRPr="0016290B">
            <w:t xml:space="preserve">building out </w:t>
          </w:r>
          <w:r w:rsidR="002C3224">
            <w:t>the</w:t>
          </w:r>
          <w:r w:rsidRPr="0016290B">
            <w:t xml:space="preserve"> system to accommodate low</w:t>
          </w:r>
          <w:r>
            <w:t>-</w:t>
          </w:r>
          <w:r w:rsidRPr="0016290B">
            <w:t xml:space="preserve">carbon generation in a way that </w:t>
          </w:r>
          <w:r>
            <w:t>puts</w:t>
          </w:r>
          <w:r w:rsidRPr="0016290B">
            <w:t xml:space="preserve"> </w:t>
          </w:r>
          <w:r>
            <w:t xml:space="preserve">as </w:t>
          </w:r>
          <w:r w:rsidRPr="0016290B">
            <w:t xml:space="preserve">little burden on consumers as possible. </w:t>
          </w:r>
          <w:r>
            <w:t xml:space="preserve">We </w:t>
          </w:r>
          <w:r w:rsidRPr="0016290B">
            <w:t>need co-ordination around that vision and then clarity around who is doing what</w:t>
          </w:r>
          <w:r>
            <w:t xml:space="preserve"> because</w:t>
          </w:r>
          <w:r w:rsidRPr="0016290B">
            <w:t xml:space="preserve"> the National Energy System Operator is a new entity in the institutional </w:t>
          </w:r>
          <w:r w:rsidRPr="0016290B">
            <w:t>framework</w:t>
          </w:r>
          <w:r>
            <w:t xml:space="preserve"> and it is still early days as to e</w:t>
          </w:r>
          <w:r w:rsidRPr="0016290B">
            <w:t xml:space="preserve">xactly </w:t>
          </w:r>
          <w:r>
            <w:t>how it</w:t>
          </w:r>
          <w:r w:rsidRPr="0016290B">
            <w:t xml:space="preserve"> work</w:t>
          </w:r>
          <w:r>
            <w:t>s</w:t>
          </w:r>
          <w:r w:rsidRPr="0016290B">
            <w:t xml:space="preserve"> with Ofgem and </w:t>
          </w:r>
          <w:r w:rsidR="001D4E78">
            <w:t>G</w:t>
          </w:r>
          <w:r w:rsidRPr="0016290B">
            <w:t xml:space="preserve">overnment. </w:t>
          </w:r>
          <w:r>
            <w:t>There</w:t>
          </w:r>
          <w:r w:rsidRPr="0016290B">
            <w:t xml:space="preserve"> needs to be that co-ordination around vision and then clarity around who is doing what. </w:t>
          </w:r>
        </w:p>
        <w:p w:rsidR="00CE150B" w:rsidP="00CE150B">
          <w:pPr>
            <w:pStyle w:val="Answer"/>
          </w:pPr>
          <w:r w:rsidRPr="0016290B">
            <w:t>I am not sure the SPS</w:t>
          </w:r>
          <w:r w:rsidR="001D4E78">
            <w:t xml:space="preserve"> (Strategy and Policy Statement for Energy Policy in Great Britain)</w:t>
          </w:r>
          <w:r w:rsidRPr="0016290B">
            <w:t xml:space="preserve"> is the best vehicle. </w:t>
          </w:r>
          <w:r>
            <w:t>Q</w:t>
          </w:r>
          <w:r w:rsidRPr="0016290B">
            <w:t>uite often these things are quite hard</w:t>
          </w:r>
          <w:r>
            <w:t xml:space="preserve"> to</w:t>
          </w:r>
          <w:r w:rsidRPr="0016290B">
            <w:t xml:space="preserve"> codify</w:t>
          </w:r>
          <w:r>
            <w:t>. I</w:t>
          </w:r>
          <w:r w:rsidRPr="0016290B">
            <w:t xml:space="preserve"> do not know what the plans are</w:t>
          </w:r>
          <w:r>
            <w:t>,</w:t>
          </w:r>
          <w:r w:rsidRPr="0016290B">
            <w:t xml:space="preserve"> by the way</w:t>
          </w:r>
          <w:r>
            <w:t>,</w:t>
          </w:r>
          <w:r w:rsidRPr="0016290B">
            <w:t xml:space="preserve"> to</w:t>
          </w:r>
          <w:r w:rsidRPr="0016290B">
            <w:t xml:space="preserve"> update Ofgem</w:t>
          </w:r>
          <w:r w:rsidR="001946A1">
            <w:t>’</w:t>
          </w:r>
          <w:r w:rsidRPr="0016290B">
            <w:t>s SPS</w:t>
          </w:r>
          <w:r>
            <w:t>—i</w:t>
          </w:r>
          <w:r w:rsidRPr="0016290B">
            <w:t xml:space="preserve">t has only just been approved </w:t>
          </w:r>
          <w:r w:rsidR="001946A1">
            <w:t>under</w:t>
          </w:r>
          <w:r w:rsidRPr="0016290B">
            <w:t xml:space="preserve"> the previous Government</w:t>
          </w:r>
          <w:r>
            <w:t xml:space="preserve">—but </w:t>
          </w:r>
          <w:r w:rsidRPr="0016290B">
            <w:t xml:space="preserve">I think what you are getting at is the need for co-ordination and clarity. </w:t>
          </w:r>
          <w:r>
            <w:t>It</w:t>
          </w:r>
          <w:r w:rsidRPr="0016290B">
            <w:t xml:space="preserve"> goes back to my point about leadership. </w:t>
          </w:r>
          <w:r>
            <w:t>If</w:t>
          </w:r>
          <w:r w:rsidRPr="0016290B">
            <w:t xml:space="preserve"> all three</w:t>
          </w:r>
          <w:r w:rsidR="001946A1">
            <w:t>—</w:t>
          </w:r>
          <w:r w:rsidR="00386AB4">
            <w:t>G</w:t>
          </w:r>
          <w:r w:rsidRPr="0016290B">
            <w:t>overnment, NESO and Ofgem</w:t>
          </w:r>
          <w:r w:rsidR="001946A1">
            <w:t>—</w:t>
          </w:r>
          <w:r w:rsidRPr="0016290B">
            <w:t xml:space="preserve">are pushing in the same direction, some of the delays we have had with implementation on the network side could be addressed that way. </w:t>
          </w:r>
        </w:p>
        <w:p w:rsidR="00CE150B" w:rsidP="00CE150B">
          <w:pPr>
            <w:pStyle w:val="Answer"/>
          </w:pPr>
          <w:sdt>
            <w:sdtPr>
              <w:alias w:val="Witness"/>
              <w:id w:val="-270554211"/>
              <w:placeholder>
                <w:docPart w:val="2BF152641D3E468483BEAA9A7B4EE61E"/>
              </w:placeholder>
              <w:richText/>
            </w:sdtPr>
            <w:sdtContent>
              <w:r w:rsidRPr="00E52C13">
                <w:rPr>
                  <w:b/>
                  <w:i/>
                </w:rPr>
                <w:t>Chris Hewett:</w:t>
              </w:r>
            </w:sdtContent>
          </w:sdt>
          <w:r>
            <w:t xml:space="preserve"> </w:t>
          </w:r>
          <w:r w:rsidRPr="0016290B">
            <w:t>Ofgem has a net</w:t>
          </w:r>
          <w:r>
            <w:t>-</w:t>
          </w:r>
          <w:r w:rsidRPr="0016290B">
            <w:t>zero duty now</w:t>
          </w:r>
          <w:r>
            <w:t>. It has</w:t>
          </w:r>
          <w:r w:rsidRPr="0016290B">
            <w:t xml:space="preserve"> traditionally traded off the net</w:t>
          </w:r>
          <w:r w:rsidR="00670978">
            <w:t>-</w:t>
          </w:r>
          <w:r w:rsidRPr="0016290B">
            <w:t>zero duty against consumer protection</w:t>
          </w:r>
          <w:r>
            <w:t>. There is</w:t>
          </w:r>
          <w:r w:rsidRPr="0016290B">
            <w:t xml:space="preserve"> an assumption that the stuff we are doing for net zero will incur costs to the consumer and therefore it needs to be traded off</w:t>
          </w:r>
          <w:r>
            <w:t xml:space="preserve">, </w:t>
          </w:r>
          <w:r w:rsidRPr="0016290B">
            <w:t>which is no longer the case</w:t>
          </w:r>
          <w:r>
            <w:t>.</w:t>
          </w:r>
          <w:r w:rsidRPr="0016290B">
            <w:t xml:space="preserve"> I </w:t>
          </w:r>
          <w:r>
            <w:t>go</w:t>
          </w:r>
          <w:r w:rsidRPr="0016290B">
            <w:t xml:space="preserve"> back to the point</w:t>
          </w:r>
          <w:r>
            <w:t xml:space="preserve"> that</w:t>
          </w:r>
          <w:r w:rsidRPr="0016290B">
            <w:t xml:space="preserve"> the cheapest way to generate electricity in this country now is</w:t>
          </w:r>
          <w:r>
            <w:t xml:space="preserve"> through</w:t>
          </w:r>
          <w:r w:rsidRPr="0016290B">
            <w:t xml:space="preserve"> renewables</w:t>
          </w:r>
          <w:r>
            <w:t>. T</w:t>
          </w:r>
          <w:r w:rsidRPr="0016290B">
            <w:t>he net</w:t>
          </w:r>
          <w:r w:rsidR="00670978">
            <w:t>-</w:t>
          </w:r>
          <w:r w:rsidRPr="0016290B">
            <w:t>zero duty is delivering the consumer protection duty, not just in the long term but the short term</w:t>
          </w:r>
          <w:r>
            <w:t xml:space="preserve">. </w:t>
          </w:r>
          <w:r w:rsidRPr="0016290B">
            <w:t xml:space="preserve">I do not think that </w:t>
          </w:r>
          <w:r>
            <w:t>has</w:t>
          </w:r>
          <w:r w:rsidRPr="0016290B">
            <w:t xml:space="preserve"> filtered through the system yet. I think </w:t>
          </w:r>
          <w:r>
            <w:t>i</w:t>
          </w:r>
          <w:r w:rsidRPr="0016290B">
            <w:t>t is still seen in terms of trade</w:t>
          </w:r>
          <w:r>
            <w:t>-</w:t>
          </w:r>
          <w:r w:rsidRPr="0016290B">
            <w:t xml:space="preserve">off. </w:t>
          </w:r>
          <w:r>
            <w:t>To quote Ed Miliband</w:t>
          </w:r>
          <w:r w:rsidRPr="0016290B">
            <w:t xml:space="preserve">, it is now cheaper to save the planet than it is to destroy it. We should be doing this. </w:t>
          </w:r>
        </w:p>
        <w:p w:rsidR="00CE150B" w:rsidP="00CE150B">
          <w:pPr>
            <w:pStyle w:val="Remark"/>
          </w:pPr>
          <w:r w:rsidRPr="00217F52">
            <w:rPr>
              <w:rStyle w:val="Membername"/>
            </w:rPr>
            <w:t>Lord Best:</w:t>
          </w:r>
          <w:r w:rsidRPr="00217F52">
            <w:rPr>
              <w:rStyle w:val="Membername"/>
              <w:b w:val="0"/>
              <w:bCs/>
            </w:rPr>
            <w:t xml:space="preserve"> </w:t>
          </w:r>
          <w:r w:rsidRPr="0016290B">
            <w:t>Ofgem</w:t>
          </w:r>
          <w:r w:rsidR="00670978">
            <w:t>’</w:t>
          </w:r>
          <w:r>
            <w:t>s</w:t>
          </w:r>
          <w:r w:rsidRPr="0016290B">
            <w:t xml:space="preserve"> role in that</w:t>
          </w:r>
          <w:r>
            <w:t xml:space="preserve"> </w:t>
          </w:r>
          <w:r w:rsidRPr="0016290B">
            <w:t>is fundamental</w:t>
          </w:r>
          <w:r>
            <w:t>.</w:t>
          </w:r>
        </w:p>
        <w:p w:rsidR="00CE150B" w:rsidP="00CE150B">
          <w:pPr>
            <w:pStyle w:val="Answer"/>
          </w:pPr>
          <w:sdt>
            <w:sdtPr>
              <w:alias w:val="Witness"/>
              <w:id w:val="638540598"/>
              <w:placeholder>
                <w:docPart w:val="2BF152641D3E468483BEAA9A7B4EE61E"/>
              </w:placeholder>
              <w:richText/>
            </w:sdtPr>
            <w:sdtContent>
              <w:r w:rsidRPr="00D3293A">
                <w:rPr>
                  <w:b/>
                  <w:i/>
                </w:rPr>
                <w:t>Chris Hewett:</w:t>
              </w:r>
            </w:sdtContent>
          </w:sdt>
          <w:r>
            <w:t xml:space="preserve"> </w:t>
          </w:r>
          <w:r w:rsidRPr="0016290B">
            <w:t xml:space="preserve">Absolutely, </w:t>
          </w:r>
          <w:r>
            <w:t xml:space="preserve">yes. We have talked about </w:t>
          </w:r>
          <w:r w:rsidRPr="0016290B">
            <w:t>incentives for the networks</w:t>
          </w:r>
          <w:r>
            <w:t>. S</w:t>
          </w:r>
          <w:r w:rsidRPr="0016290B">
            <w:t>ome of the fact that we have not invested in the networks</w:t>
          </w:r>
          <w:r>
            <w:t>—</w:t>
          </w:r>
          <w:r w:rsidRPr="0016290B">
            <w:t>particularly the DNO</w:t>
          </w:r>
          <w:r>
            <w:t xml:space="preserve">s, </w:t>
          </w:r>
          <w:r w:rsidRPr="0016290B">
            <w:t>the distribution networks</w:t>
          </w:r>
          <w:r>
            <w:t>—</w:t>
          </w:r>
          <w:r w:rsidRPr="0016290B">
            <w:t>is because of that trade-off</w:t>
          </w:r>
          <w:r>
            <w:t>. T</w:t>
          </w:r>
          <w:r w:rsidRPr="0016290B">
            <w:t xml:space="preserve">here has been a reluctance to allow investment in the networks to enable the speed of deployment for renewables, and now we are paying the price for that. That is one example. </w:t>
          </w:r>
        </w:p>
        <w:p w:rsidR="00CE150B" w:rsidP="00CE150B">
          <w:pPr>
            <w:pStyle w:val="Answer"/>
          </w:pPr>
          <w:r w:rsidRPr="0016290B">
            <w:t>I agree with Rachel</w:t>
          </w:r>
          <w:r>
            <w:t>. T</w:t>
          </w:r>
          <w:r w:rsidRPr="0016290B">
            <w:t>his needs to be joined up from the top down</w:t>
          </w:r>
          <w:r>
            <w:t>. E</w:t>
          </w:r>
          <w:r w:rsidRPr="0016290B">
            <w:t xml:space="preserve">veryone needs to be </w:t>
          </w:r>
          <w:r>
            <w:t>singing</w:t>
          </w:r>
          <w:r w:rsidRPr="0016290B">
            <w:t xml:space="preserve"> from the same </w:t>
          </w:r>
          <w:r>
            <w:t xml:space="preserve">hymn sheet. </w:t>
          </w:r>
        </w:p>
        <w:p w:rsidR="00CE150B" w:rsidP="00CE150B">
          <w:pPr>
            <w:pStyle w:val="Question"/>
          </w:pPr>
          <w:r w:rsidRPr="0053024A">
            <w:rPr>
              <w:rStyle w:val="Membername"/>
            </w:rPr>
            <w:t>Viscount Chandos:</w:t>
          </w:r>
          <w:r w:rsidRPr="0053024A">
            <w:rPr>
              <w:rStyle w:val="Membername"/>
              <w:b w:val="0"/>
              <w:bCs/>
            </w:rPr>
            <w:t xml:space="preserve"> </w:t>
          </w:r>
          <w:r>
            <w:t>V</w:t>
          </w:r>
          <w:r w:rsidRPr="00925A09">
            <w:t>ery quickly</w:t>
          </w:r>
          <w:r>
            <w:t>, y</w:t>
          </w:r>
          <w:r w:rsidRPr="00925A09">
            <w:t>ou mention co-ordination between DNOs, TOs and so on.</w:t>
          </w:r>
          <w:r>
            <w:t xml:space="preserve"> M</w:t>
          </w:r>
          <w:r w:rsidRPr="00925A09">
            <w:t xml:space="preserve">ore broadly, do you think the number of regulators </w:t>
          </w:r>
          <w:r w:rsidRPr="00925A09">
            <w:t>and bodies involved in managing, overseeing</w:t>
          </w:r>
          <w:r>
            <w:t xml:space="preserve"> </w:t>
          </w:r>
          <w:r w:rsidRPr="00925A09">
            <w:t>and operating energy networks makes it difficult to deliver at the necessary pace?</w:t>
          </w:r>
        </w:p>
        <w:p w:rsidR="00CE150B" w:rsidP="00CE150B">
          <w:pPr>
            <w:pStyle w:val="Answer"/>
          </w:pPr>
          <w:sdt>
            <w:sdtPr>
              <w:alias w:val="Witness"/>
              <w:id w:val="1701201315"/>
              <w:placeholder>
                <w:docPart w:val="2BF152641D3E468483BEAA9A7B4EE61E"/>
              </w:placeholder>
              <w:richText/>
            </w:sdtPr>
            <w:sdtContent>
              <w:r w:rsidRPr="00925A09">
                <w:rPr>
                  <w:b/>
                  <w:i/>
                </w:rPr>
                <w:t>Rachel Fletcher:</w:t>
              </w:r>
            </w:sdtContent>
          </w:sdt>
          <w:r>
            <w:t xml:space="preserve"> </w:t>
          </w:r>
          <w:r w:rsidRPr="00925A09">
            <w:t>I do not think it is the number that gets in the way</w:t>
          </w:r>
          <w:r>
            <w:t>;</w:t>
          </w:r>
          <w:r w:rsidRPr="00925A09">
            <w:t xml:space="preserve"> I think it is the clarity about priorities and what we are trying to do. We </w:t>
          </w:r>
          <w:r w:rsidRPr="00925A09">
            <w:t>definitely see</w:t>
          </w:r>
          <w:r w:rsidRPr="00925A09">
            <w:t xml:space="preserve"> </w:t>
          </w:r>
          <w:r>
            <w:t>that</w:t>
          </w:r>
          <w:r w:rsidRPr="00925A09">
            <w:t xml:space="preserve"> some network companies are much better </w:t>
          </w:r>
          <w:r>
            <w:t>on</w:t>
          </w:r>
          <w:r w:rsidRPr="00925A09">
            <w:t xml:space="preserve"> this agenda than others</w:t>
          </w:r>
          <w:r>
            <w:t xml:space="preserve">, </w:t>
          </w:r>
          <w:r w:rsidRPr="00925A09">
            <w:t>are much more innovative in their approach to connections</w:t>
          </w:r>
          <w:r>
            <w:t xml:space="preserve"> and h</w:t>
          </w:r>
          <w:r w:rsidRPr="00925A09">
            <w:t xml:space="preserve">ave tried a lot harder, for example, to give visibility of network availability </w:t>
          </w:r>
          <w:r>
            <w:t xml:space="preserve">in </w:t>
          </w:r>
          <w:r w:rsidRPr="00925A09">
            <w:t>their area</w:t>
          </w:r>
          <w:r>
            <w:t>. S</w:t>
          </w:r>
          <w:r w:rsidRPr="00925A09">
            <w:t>ometimes</w:t>
          </w:r>
          <w:r>
            <w:t>,</w:t>
          </w:r>
          <w:r w:rsidRPr="00925A09">
            <w:t xml:space="preserve"> having more players</w:t>
          </w:r>
          <w:r>
            <w:t xml:space="preserve">, when </w:t>
          </w:r>
          <w:r w:rsidRPr="00925A09">
            <w:t xml:space="preserve">you have some </w:t>
          </w:r>
          <w:r>
            <w:t>wh</w:t>
          </w:r>
          <w:r w:rsidR="004C6D64">
            <w:t>ich</w:t>
          </w:r>
          <w:r w:rsidRPr="00925A09">
            <w:t xml:space="preserve"> are pushing the boundaries and going a bit faster</w:t>
          </w:r>
          <w:r>
            <w:t>,</w:t>
          </w:r>
          <w:r w:rsidRPr="00925A09">
            <w:t xml:space="preserve"> can help to encourage the others. </w:t>
          </w:r>
        </w:p>
        <w:p w:rsidR="00CE150B" w:rsidP="00CE150B">
          <w:pPr>
            <w:pStyle w:val="Answer"/>
          </w:pPr>
          <w:r>
            <w:t>A</w:t>
          </w:r>
          <w:r w:rsidRPr="00925A09">
            <w:t>s I mentioned</w:t>
          </w:r>
          <w:r>
            <w:t>,</w:t>
          </w:r>
          <w:r w:rsidRPr="00925A09">
            <w:t xml:space="preserve"> the NESO is a new entity</w:t>
          </w:r>
          <w:r>
            <w:t>.</w:t>
          </w:r>
          <w:r w:rsidRPr="00925A09">
            <w:t xml:space="preserve"> </w:t>
          </w:r>
          <w:r>
            <w:t>I</w:t>
          </w:r>
          <w:r w:rsidRPr="00925A09">
            <w:t>t has a very big role</w:t>
          </w:r>
          <w:r>
            <w:t>,</w:t>
          </w:r>
          <w:r w:rsidRPr="00925A09">
            <w:t xml:space="preserve"> particularly </w:t>
          </w:r>
          <w:r>
            <w:t xml:space="preserve">in </w:t>
          </w:r>
          <w:r w:rsidRPr="00925A09">
            <w:t>the new plans that Chris was mentioning. Interestingly</w:t>
          </w:r>
          <w:r>
            <w:t>,</w:t>
          </w:r>
          <w:r w:rsidRPr="00925A09">
            <w:t xml:space="preserve"> Ofgem will regulate the NESO. </w:t>
          </w:r>
          <w:r>
            <w:t>T</w:t>
          </w:r>
          <w:r w:rsidRPr="00925A09">
            <w:t>hat is an area that needs quite a bit more thought</w:t>
          </w:r>
          <w:r>
            <w:t>. W</w:t>
          </w:r>
          <w:r w:rsidRPr="00925A09">
            <w:t>hat does that mean in practice</w:t>
          </w:r>
          <w:r>
            <w:t>? H</w:t>
          </w:r>
          <w:r w:rsidRPr="00925A09">
            <w:t>ow does Ofgem regulate the system operator in a way that achieves what is best for the country, consumers and the energy system as well</w:t>
          </w:r>
          <w:r>
            <w:t>?</w:t>
          </w:r>
          <w:r w:rsidRPr="00925A09">
            <w:t xml:space="preserve"> </w:t>
          </w:r>
        </w:p>
        <w:p w:rsidR="00CE150B" w:rsidP="00CE150B">
          <w:pPr>
            <w:pStyle w:val="Answer"/>
          </w:pPr>
          <w:r w:rsidRPr="00925A09">
            <w:t xml:space="preserve">I do not think we have too many players. </w:t>
          </w:r>
          <w:r>
            <w:t>W</w:t>
          </w:r>
          <w:r w:rsidRPr="00925A09">
            <w:t>hat we need is much more clarity about what we are trying to do</w:t>
          </w:r>
          <w:r>
            <w:t>,</w:t>
          </w:r>
          <w:r w:rsidRPr="00925A09">
            <w:t xml:space="preserve"> what is important</w:t>
          </w:r>
          <w:r>
            <w:t xml:space="preserve">, and </w:t>
          </w:r>
          <w:r w:rsidRPr="00925A09">
            <w:t>hitting that sweet spot, as Chris says, between decarbonising and bringing costs down for customers</w:t>
          </w:r>
          <w:r>
            <w:t>. T</w:t>
          </w:r>
          <w:r w:rsidRPr="00925A09">
            <w:t>hat needs a lot more attention</w:t>
          </w:r>
          <w:r>
            <w:t xml:space="preserve">. </w:t>
          </w:r>
        </w:p>
        <w:p w:rsidR="00CE150B" w:rsidP="00CE150B">
          <w:pPr>
            <w:pStyle w:val="Remark"/>
          </w:pPr>
          <w:r w:rsidRPr="0053024A">
            <w:rPr>
              <w:rStyle w:val="Membername"/>
            </w:rPr>
            <w:t>Viscount Chandos:</w:t>
          </w:r>
          <w:r w:rsidRPr="0053024A">
            <w:rPr>
              <w:rStyle w:val="Membername"/>
              <w:b w:val="0"/>
              <w:bCs/>
            </w:rPr>
            <w:t xml:space="preserve"> </w:t>
          </w:r>
          <w:r w:rsidR="00F22556">
            <w:t>So</w:t>
          </w:r>
          <w:r w:rsidR="00F22556">
            <w:t xml:space="preserve"> it is poor</w:t>
          </w:r>
          <w:r w:rsidRPr="00925A09">
            <w:t xml:space="preserve"> co-ordination</w:t>
          </w:r>
          <w:r w:rsidR="00F22556">
            <w:t>,</w:t>
          </w:r>
          <w:r w:rsidRPr="00925A09">
            <w:t xml:space="preserve"> </w:t>
          </w:r>
          <w:r>
            <w:t>not</w:t>
          </w:r>
          <w:r w:rsidRPr="00925A09">
            <w:t xml:space="preserve"> ill will between the different bodies</w:t>
          </w:r>
          <w:r w:rsidR="00F22556">
            <w:t>—</w:t>
          </w:r>
          <w:r w:rsidRPr="00925A09">
            <w:t xml:space="preserve">it is that lack of </w:t>
          </w:r>
          <w:r>
            <w:t xml:space="preserve">an </w:t>
          </w:r>
          <w:r w:rsidRPr="00925A09">
            <w:t>overarching strategy</w:t>
          </w:r>
          <w:r>
            <w:t>?</w:t>
          </w:r>
        </w:p>
        <w:p w:rsidR="00CE150B" w:rsidP="00CE150B">
          <w:pPr>
            <w:pStyle w:val="Answer"/>
          </w:pPr>
          <w:sdt>
            <w:sdtPr>
              <w:alias w:val="Witness"/>
              <w:id w:val="-954711309"/>
              <w:placeholder>
                <w:docPart w:val="2BF152641D3E468483BEAA9A7B4EE61E"/>
              </w:placeholder>
              <w:richText/>
            </w:sdtPr>
            <w:sdtContent>
              <w:r w:rsidRPr="00AB22D1">
                <w:rPr>
                  <w:b/>
                  <w:i/>
                </w:rPr>
                <w:t>Rachel Fletcher:</w:t>
              </w:r>
            </w:sdtContent>
          </w:sdt>
          <w:r>
            <w:t xml:space="preserve"> </w:t>
          </w:r>
          <w:r w:rsidRPr="00925A09">
            <w:t xml:space="preserve">I think so, yes. </w:t>
          </w:r>
          <w:r>
            <w:t>T</w:t>
          </w:r>
          <w:r w:rsidRPr="00925A09">
            <w:t xml:space="preserve">his is the kind of thing that can be solved with clarity of objectives and then somebody at the top who is willing to show a lot of leadership and keep people on track. </w:t>
          </w:r>
        </w:p>
        <w:p w:rsidR="00CE150B" w:rsidP="00CE150B">
          <w:pPr>
            <w:pStyle w:val="Answer"/>
          </w:pPr>
          <w:sdt>
            <w:sdtPr>
              <w:alias w:val="Witness"/>
              <w:id w:val="-148065507"/>
              <w:placeholder>
                <w:docPart w:val="2BF152641D3E468483BEAA9A7B4EE61E"/>
              </w:placeholder>
              <w:richText/>
            </w:sdtPr>
            <w:sdtContent>
              <w:r w:rsidRPr="00AB22D1">
                <w:rPr>
                  <w:b/>
                  <w:i/>
                </w:rPr>
                <w:t>Chris Hewett:</w:t>
              </w:r>
            </w:sdtContent>
          </w:sdt>
          <w:r>
            <w:t xml:space="preserve"> I</w:t>
          </w:r>
          <w:r w:rsidRPr="00925A09">
            <w:t xml:space="preserve">t is fair to say that it is a </w:t>
          </w:r>
          <w:r w:rsidR="00062B7A">
            <w:t>b</w:t>
          </w:r>
          <w:r w:rsidRPr="00925A09">
            <w:t xml:space="preserve">yzantine world, the regulation of the energy networks. </w:t>
          </w:r>
          <w:r>
            <w:t>W</w:t>
          </w:r>
          <w:r w:rsidRPr="00925A09">
            <w:t xml:space="preserve">e have talked about </w:t>
          </w:r>
          <w:r w:rsidRPr="00925A09">
            <w:t>various different</w:t>
          </w:r>
          <w:r w:rsidRPr="00925A09">
            <w:t xml:space="preserve"> regulatory bodies</w:t>
          </w:r>
          <w:r>
            <w:t xml:space="preserve"> and NESO. W</w:t>
          </w:r>
          <w:r w:rsidRPr="00925A09">
            <w:t>e have not talked about the code modifications</w:t>
          </w:r>
          <w:r>
            <w:t xml:space="preserve">. </w:t>
          </w:r>
          <w:r w:rsidRPr="00925A09">
            <w:t xml:space="preserve">I </w:t>
          </w:r>
          <w:r w:rsidR="00FF45E7">
            <w:t>will</w:t>
          </w:r>
          <w:r w:rsidRPr="00925A09">
            <w:t xml:space="preserve"> not go into detail on that</w:t>
          </w:r>
          <w:r>
            <w:t>,</w:t>
          </w:r>
          <w:r w:rsidRPr="00925A09">
            <w:t xml:space="preserve"> but basically there is a whole set of specific regulations </w:t>
          </w:r>
          <w:r>
            <w:t>that</w:t>
          </w:r>
          <w:r w:rsidRPr="00925A09">
            <w:t xml:space="preserve"> are deeply technical, for good reason</w:t>
          </w:r>
          <w:r>
            <w:t>, and q</w:t>
          </w:r>
          <w:r w:rsidRPr="00925A09">
            <w:t>uite often the devil lies in those details</w:t>
          </w:r>
          <w:r>
            <w:t xml:space="preserve">. </w:t>
          </w:r>
        </w:p>
        <w:p w:rsidR="00CE150B" w:rsidP="00CE150B">
          <w:pPr>
            <w:pStyle w:val="Answer"/>
          </w:pPr>
          <w:r>
            <w:t>T</w:t>
          </w:r>
          <w:r w:rsidRPr="00925A09">
            <w:t xml:space="preserve">he management of that code system across the network is very hard for new players to enter. It is something </w:t>
          </w:r>
          <w:r>
            <w:t>that</w:t>
          </w:r>
          <w:r w:rsidRPr="00925A09">
            <w:t xml:space="preserve"> has </w:t>
          </w:r>
          <w:r>
            <w:t xml:space="preserve">basically </w:t>
          </w:r>
          <w:r w:rsidRPr="00925A09">
            <w:t>been there for decades</w:t>
          </w:r>
          <w:r>
            <w:t>, and t</w:t>
          </w:r>
          <w:r w:rsidRPr="00925A09">
            <w:t>he people managing it are the networks</w:t>
          </w:r>
          <w:r>
            <w:t xml:space="preserve"> </w:t>
          </w:r>
          <w:r w:rsidRPr="00925A09">
            <w:t>and some of the companies</w:t>
          </w:r>
          <w:r>
            <w:t xml:space="preserve"> that </w:t>
          </w:r>
          <w:r w:rsidRPr="00925A09">
            <w:t>are large generators. Small generators do not generally get a seat at that table</w:t>
          </w:r>
          <w:r>
            <w:t>. S</w:t>
          </w:r>
          <w:r w:rsidRPr="00925A09">
            <w:t xml:space="preserve">ome of those tables are making decisions </w:t>
          </w:r>
          <w:r>
            <w:t>that</w:t>
          </w:r>
          <w:r w:rsidRPr="00925A09">
            <w:t xml:space="preserve"> can affect the viability of small generators</w:t>
          </w:r>
          <w:r>
            <w:t>, and s</w:t>
          </w:r>
          <w:r w:rsidRPr="00925A09">
            <w:t>mall generators</w:t>
          </w:r>
          <w:r>
            <w:t>,</w:t>
          </w:r>
          <w:r w:rsidRPr="00925A09">
            <w:t xml:space="preserve"> </w:t>
          </w:r>
          <w:r>
            <w:t>in</w:t>
          </w:r>
          <w:r w:rsidRPr="00925A09">
            <w:t xml:space="preserve"> large part, </w:t>
          </w:r>
          <w:r>
            <w:t>are what is</w:t>
          </w:r>
          <w:r w:rsidRPr="00925A09">
            <w:t xml:space="preserve"> coming through. </w:t>
          </w:r>
          <w:r>
            <w:t>T</w:t>
          </w:r>
          <w:r w:rsidRPr="00925A09">
            <w:t xml:space="preserve">here is a whole new inquiry </w:t>
          </w:r>
          <w:r w:rsidR="00B622A8">
            <w:t>to be done</w:t>
          </w:r>
          <w:r w:rsidRPr="00925A09">
            <w:t xml:space="preserve"> on the code modifications</w:t>
          </w:r>
          <w:r>
            <w:t xml:space="preserve"> and</w:t>
          </w:r>
          <w:r w:rsidRPr="00925A09">
            <w:t xml:space="preserve"> I advise it. I think it is worth doing. </w:t>
          </w:r>
          <w:r>
            <w:t>It</w:t>
          </w:r>
          <w:r w:rsidRPr="00925A09">
            <w:t xml:space="preserve"> is the complexity</w:t>
          </w:r>
          <w:r>
            <w:t>.</w:t>
          </w:r>
        </w:p>
        <w:p w:rsidR="00CE150B" w:rsidP="00CE150B">
          <w:pPr>
            <w:pStyle w:val="Answer"/>
          </w:pPr>
          <w:r>
            <w:t xml:space="preserve">However, </w:t>
          </w:r>
          <w:r w:rsidRPr="00925A09">
            <w:t>Rachel</w:t>
          </w:r>
          <w:r w:rsidR="00FF45E7">
            <w:t>’</w:t>
          </w:r>
          <w:r w:rsidRPr="00925A09">
            <w:t>s point is right</w:t>
          </w:r>
          <w:r>
            <w:t>. I</w:t>
          </w:r>
          <w:r w:rsidRPr="00925A09">
            <w:t xml:space="preserve">f there is leadership and there is clarity of vision from the top, </w:t>
          </w:r>
          <w:r>
            <w:t>which we are starting to get with the</w:t>
          </w:r>
          <w:r w:rsidRPr="00925A09">
            <w:t xml:space="preserve"> clean</w:t>
          </w:r>
          <w:r>
            <w:t xml:space="preserve"> power</w:t>
          </w:r>
          <w:r w:rsidRPr="00925A09">
            <w:t xml:space="preserve"> action plan, </w:t>
          </w:r>
          <w:r>
            <w:t xml:space="preserve">that </w:t>
          </w:r>
          <w:r w:rsidRPr="00925A09">
            <w:t xml:space="preserve">needs to be pushed all the way down. </w:t>
          </w:r>
        </w:p>
        <w:p w:rsidR="00CE150B" w:rsidP="00CE150B">
          <w:pPr>
            <w:pStyle w:val="Answer"/>
          </w:pPr>
          <w:sdt>
            <w:sdtPr>
              <w:alias w:val="Witness"/>
              <w:id w:val="1723395013"/>
              <w:placeholder>
                <w:docPart w:val="2BF152641D3E468483BEAA9A7B4EE61E"/>
              </w:placeholder>
              <w:richText/>
            </w:sdtPr>
            <w:sdtContent>
              <w:r w:rsidRPr="00CF3B6D">
                <w:rPr>
                  <w:b/>
                  <w:i/>
                </w:rPr>
                <w:t>Rachel Fletcher:</w:t>
              </w:r>
            </w:sdtContent>
          </w:sdt>
          <w:r>
            <w:t xml:space="preserve"> C</w:t>
          </w:r>
          <w:r w:rsidRPr="00925A09">
            <w:t xml:space="preserve">ode governance can </w:t>
          </w:r>
          <w:r>
            <w:t xml:space="preserve">really </w:t>
          </w:r>
          <w:r w:rsidRPr="00925A09">
            <w:t>slow</w:t>
          </w:r>
          <w:r w:rsidRPr="00925A09">
            <w:t xml:space="preserve"> things down when things are left at industry level. Ofgem has the power to step in and say</w:t>
          </w:r>
          <w:r>
            <w:t xml:space="preserve">, </w:t>
          </w:r>
          <w:r w:rsidR="00763F5B">
            <w:t>“</w:t>
          </w:r>
          <w:r>
            <w:t>T</w:t>
          </w:r>
          <w:r w:rsidRPr="00925A09">
            <w:t>here are some changes that are so important that we will force the pace and direction</w:t>
          </w:r>
          <w:r w:rsidR="00763F5B">
            <w:t>”</w:t>
          </w:r>
          <w:r w:rsidRPr="00925A09">
            <w:t xml:space="preserve">. </w:t>
          </w:r>
          <w:r>
            <w:t>W</w:t>
          </w:r>
          <w:r w:rsidRPr="00925A09">
            <w:t xml:space="preserve">e need to see Ofgem using its muscle strategically to bring forward the changes that are needed. </w:t>
          </w:r>
        </w:p>
        <w:p w:rsidR="00CE150B" w:rsidP="00CE150B">
          <w:pPr>
            <w:pStyle w:val="Remark"/>
          </w:pPr>
          <w:r w:rsidRPr="0053024A">
            <w:rPr>
              <w:rStyle w:val="Membername"/>
            </w:rPr>
            <w:t>Viscount Chandos:</w:t>
          </w:r>
          <w:r w:rsidRPr="0053024A">
            <w:rPr>
              <w:rStyle w:val="Membername"/>
              <w:b w:val="0"/>
              <w:bCs/>
            </w:rPr>
            <w:t xml:space="preserve"> </w:t>
          </w:r>
          <w:r w:rsidRPr="00925A09">
            <w:t>This is a subject probably not suited to added time, but this committee</w:t>
          </w:r>
          <w:r w:rsidR="00763F5B">
            <w:t>’</w:t>
          </w:r>
          <w:r w:rsidRPr="00925A09">
            <w:t>s first report in the energy area, I think three years ago, identified concerns about codes. Am I picking up from you both that there has not been enough progress at all on that front?</w:t>
          </w:r>
        </w:p>
        <w:p w:rsidR="00CE150B" w:rsidP="00CE150B">
          <w:pPr>
            <w:pStyle w:val="Answer"/>
          </w:pPr>
          <w:sdt>
            <w:sdtPr>
              <w:alias w:val="Witness"/>
              <w:id w:val="-1278475960"/>
              <w:placeholder>
                <w:docPart w:val="2BF152641D3E468483BEAA9A7B4EE61E"/>
              </w:placeholder>
              <w:richText/>
            </w:sdtPr>
            <w:sdtContent>
              <w:r w:rsidRPr="001163D9">
                <w:rPr>
                  <w:b/>
                  <w:i/>
                </w:rPr>
                <w:t>Rachel Fletcher:</w:t>
              </w:r>
            </w:sdtContent>
          </w:sdt>
          <w:r>
            <w:t xml:space="preserve"> T</w:t>
          </w:r>
          <w:r w:rsidRPr="001163D9">
            <w:t>he CMA picked this up in 2014. Again, unfortunately, there are very few new problems under the sun in the energy system</w:t>
          </w:r>
          <w:r>
            <w:t>; w</w:t>
          </w:r>
          <w:r w:rsidRPr="001163D9">
            <w:t xml:space="preserve">hat is lacking is progress. The solutions are obvious. We need to get on with them. </w:t>
          </w:r>
        </w:p>
        <w:p w:rsidR="005455AF" w:rsidRPr="0019778E" w:rsidP="00763F5B">
          <w:pPr>
            <w:pStyle w:val="Remark"/>
          </w:pPr>
          <w:r>
            <w:rPr>
              <w:rStyle w:val="Membername"/>
            </w:rPr>
            <w:t xml:space="preserve">The </w:t>
          </w:r>
          <w:r w:rsidRPr="00106C6D">
            <w:rPr>
              <w:rStyle w:val="Membername"/>
            </w:rPr>
            <w:t>Chair:</w:t>
          </w:r>
          <w:r w:rsidRPr="00106C6D">
            <w:rPr>
              <w:rStyle w:val="Membername"/>
              <w:b w:val="0"/>
              <w:bCs/>
            </w:rPr>
            <w:t xml:space="preserve"> </w:t>
          </w:r>
          <w:r w:rsidRPr="001163D9">
            <w:t xml:space="preserve">Thank you very much indeed. We have had a very efficient use of the time that we have </w:t>
          </w:r>
          <w:r w:rsidRPr="001163D9">
            <w:t>had</w:t>
          </w:r>
          <w:r w:rsidRPr="001163D9">
            <w:t xml:space="preserve"> and you have given us some valuable information and some ideas to think about. Thank you very much indeed. I will close this session. </w:t>
          </w:r>
        </w:p>
      </w:sdtContent>
    </w:sdt>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50B">
    <w:pPr>
      <w:pStyle w:val="Header"/>
    </w:pPr>
    <w:r w:rsidRPr="00F524FA">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3BBE6840"/>
    <w:lvl w:ilvl="0">
      <w:start w:val="1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num>
  <w:num w:numId="17">
    <w:abstractNumId w:val="6"/>
  </w:num>
  <w:num w:numId="18">
    <w:abstractNumId w:val="1"/>
  </w:num>
  <w:num w:numId="19">
    <w:abstractNumId w:val="2"/>
  </w:num>
  <w:num w:numId="20">
    <w:abstractNumId w:val="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150B"/>
    <w:pPr>
      <w:spacing w:after="120" w:line="240" w:lineRule="auto"/>
      <w:ind w:left="794"/>
      <w:jc w:val="both"/>
    </w:pPr>
    <w:rPr>
      <w:rFonts w:ascii="Verdana" w:hAnsi="Verdana"/>
    </w:rPr>
  </w:style>
  <w:style w:type="paragraph" w:styleId="Heading1">
    <w:name w:val="heading 1"/>
    <w:basedOn w:val="Normal"/>
    <w:next w:val="Normal"/>
    <w:link w:val="Heading1Char"/>
    <w:qFormat/>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ind w:left="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16"/>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B50938"/>
      <w:sz w:val="48"/>
    </w:rPr>
  </w:style>
  <w:style w:type="paragraph" w:customStyle="1" w:styleId="TitleInquiry0">
    <w:name w:val="Title: Inquiry"/>
    <w:basedOn w:val="Normal"/>
    <w:qFormat/>
    <w:rsid w:val="00416915"/>
    <w:pPr>
      <w:spacing w:after="240"/>
      <w:ind w:left="0"/>
      <w:contextualSpacing/>
      <w:jc w:val="left"/>
    </w:pPr>
    <w:rPr>
      <w:color w:val="B50938"/>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ind w:left="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spacing w:after="200"/>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ind w:left="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pPr>
      <w:spacing w:after="200"/>
      <w:ind w:left="0"/>
    </w:pPr>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left="0"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speakerspeaker-S3">
    <w:name w:val="speaker speaker-S3"/>
    <w:basedOn w:val="DefaultParagraphFont"/>
    <w:rsid w:val="00EB082B"/>
  </w:style>
  <w:style w:type="character" w:customStyle="1" w:styleId="speakerspeaker-S4">
    <w:name w:val="speaker speaker-S4"/>
    <w:basedOn w:val="DefaultParagraphFont"/>
    <w:rsid w:val="00EB082B"/>
  </w:style>
  <w:style w:type="character" w:customStyle="1" w:styleId="speakerspeaker-S5">
    <w:name w:val="speaker speaker-S5"/>
    <w:basedOn w:val="DefaultParagraphFont"/>
    <w:rsid w:val="00EB082B"/>
  </w:style>
  <w:style w:type="character" w:customStyle="1" w:styleId="speakerspeaker-S6">
    <w:name w:val="speaker speaker-S6"/>
    <w:basedOn w:val="DefaultParagraphFont"/>
    <w:rsid w:val="00EB082B"/>
  </w:style>
  <w:style w:type="character" w:customStyle="1" w:styleId="speakerspeaker-S7">
    <w:name w:val="speaker speaker-S7"/>
    <w:basedOn w:val="DefaultParagraphFont"/>
    <w:rsid w:val="00EB082B"/>
  </w:style>
  <w:style w:type="character" w:customStyle="1" w:styleId="speakerspeaker-S8">
    <w:name w:val="speaker speaker-S8"/>
    <w:basedOn w:val="DefaultParagraphFont"/>
    <w:rsid w:val="00EB082B"/>
  </w:style>
  <w:style w:type="character" w:customStyle="1" w:styleId="speakerspeaker-S9">
    <w:name w:val="speaker speaker-S9"/>
    <w:basedOn w:val="DefaultParagraphFont"/>
    <w:rsid w:val="00EB082B"/>
  </w:style>
  <w:style w:type="character" w:customStyle="1" w:styleId="speakerspeaker-S10">
    <w:name w:val="speaker speaker-S10"/>
    <w:basedOn w:val="DefaultParagraphFont"/>
    <w:rsid w:val="00EB082B"/>
  </w:style>
  <w:style w:type="character" w:customStyle="1" w:styleId="speakerspeaker-S11">
    <w:name w:val="speaker speaker-S11"/>
    <w:basedOn w:val="DefaultParagraphFont"/>
    <w:rsid w:val="00EB082B"/>
  </w:style>
  <w:style w:type="character" w:customStyle="1" w:styleId="speakerspeaker-S12">
    <w:name w:val="speaker speaker-S12"/>
    <w:basedOn w:val="DefaultParagraphFont"/>
    <w:rsid w:val="00EB082B"/>
  </w:style>
  <w:style w:type="character" w:customStyle="1" w:styleId="speakerspeaker-S13">
    <w:name w:val="speaker speaker-S13"/>
    <w:basedOn w:val="DefaultParagraphFont"/>
    <w:rsid w:val="00EB082B"/>
  </w:style>
  <w:style w:type="character" w:customStyle="1" w:styleId="speakerspeaker-S14">
    <w:name w:val="speaker speaker-S14"/>
    <w:basedOn w:val="DefaultParagraphFont"/>
    <w:rsid w:val="00EB082B"/>
  </w:style>
  <w:style w:type="character" w:customStyle="1" w:styleId="speakerspeaker-S15">
    <w:name w:val="speaker speaker-S15"/>
    <w:basedOn w:val="DefaultParagraphFont"/>
    <w:rsid w:val="00EB082B"/>
  </w:style>
  <w:style w:type="character" w:customStyle="1" w:styleId="speakerspeaker-S16">
    <w:name w:val="speaker speaker-S16"/>
    <w:basedOn w:val="DefaultParagraphFont"/>
    <w:rsid w:val="00EB082B"/>
  </w:style>
  <w:style w:type="character" w:customStyle="1" w:styleId="speakerspeaker-S17">
    <w:name w:val="speaker speaker-S17"/>
    <w:basedOn w:val="DefaultParagraphFont"/>
    <w:rsid w:val="00EB082B"/>
  </w:style>
  <w:style w:type="character" w:customStyle="1" w:styleId="speakerspeaker-S18">
    <w:name w:val="speaker speaker-S18"/>
    <w:basedOn w:val="DefaultParagraphFont"/>
    <w:rsid w:val="00EB082B"/>
  </w:style>
  <w:style w:type="character" w:customStyle="1" w:styleId="speakerspeaker-S19">
    <w:name w:val="speaker speaker-S19"/>
    <w:basedOn w:val="DefaultParagraphFont"/>
    <w:rsid w:val="00EB082B"/>
  </w:style>
  <w:style w:type="paragraph" w:styleId="Revision">
    <w:name w:val="Revision"/>
    <w:hidden/>
    <w:uiPriority w:val="99"/>
    <w:semiHidden/>
    <w:rsid w:val="00EB082B"/>
    <w:pPr>
      <w:spacing w:after="0" w:line="240" w:lineRule="auto"/>
    </w:pPr>
    <w:rPr>
      <w:rFonts w:ascii="Verdana" w:hAnsi="Verdana"/>
    </w:rPr>
  </w:style>
  <w:style w:type="paragraph" w:styleId="Title">
    <w:name w:val="Title"/>
    <w:basedOn w:val="Normal"/>
    <w:next w:val="Normal"/>
    <w:link w:val="TitleChar"/>
    <w:uiPriority w:val="10"/>
    <w:qFormat/>
    <w:rsid w:val="00C328FD"/>
    <w:pPr>
      <w:pBdr>
        <w:bottom w:val="single" w:sz="8" w:space="4" w:color="4F81BD" w:themeColor="accent1"/>
      </w:pBdr>
      <w:spacing w:after="300"/>
      <w:ind w:left="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C328FD"/>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C328FD"/>
    <w:pPr>
      <w:numPr>
        <w:ilvl w:val="1"/>
      </w:numPr>
      <w:spacing w:after="200" w:line="276" w:lineRule="auto"/>
      <w:ind w:left="794"/>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C328FD"/>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C328FD"/>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C328FD"/>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6D2B0A15804AE9AD859AD75A4AD317"/>
        <w:category>
          <w:name w:val="General"/>
          <w:gallery w:val="placeholder"/>
        </w:category>
        <w:types>
          <w:type w:val="bbPlcHdr"/>
        </w:types>
        <w:behaviors>
          <w:behavior w:val="content"/>
        </w:behaviors>
        <w:guid w:val="{7CCF511B-D445-4F3F-BBDC-FF86CD89626A}"/>
      </w:docPartPr>
      <w:docPartBody>
        <w:p w:rsidR="00C56273" w:rsidP="00C56273">
          <w:pPr>
            <w:pStyle w:val="986D2B0A15804AE9AD859AD75A4AD317"/>
          </w:pPr>
          <w:r w:rsidRPr="000753FC">
            <w:rPr>
              <w:rStyle w:val="PlaceholderText"/>
            </w:rPr>
            <w:t>Click here to enter text.</w:t>
          </w:r>
        </w:p>
      </w:docPartBody>
    </w:docPart>
    <w:docPart>
      <w:docPartPr>
        <w:name w:val="8F7EB8F29EB84BFEBCF4878B33ABAB16"/>
        <w:category>
          <w:name w:val="General"/>
          <w:gallery w:val="placeholder"/>
        </w:category>
        <w:types>
          <w:type w:val="bbPlcHdr"/>
        </w:types>
        <w:behaviors>
          <w:behavior w:val="content"/>
        </w:behaviors>
        <w:guid w:val="{61E68091-E185-487E-9BDF-6F750F329354}"/>
      </w:docPartPr>
      <w:docPartBody>
        <w:p w:rsidR="00C56273" w:rsidP="00C56273">
          <w:pPr>
            <w:pStyle w:val="8F7EB8F29EB84BFEBCF4878B33ABAB16"/>
          </w:pPr>
          <w:r w:rsidRPr="00D20745">
            <w:rPr>
              <w:rStyle w:val="PlaceholderText"/>
            </w:rPr>
            <w:t>Click here to enter text.</w:t>
          </w:r>
        </w:p>
      </w:docPartBody>
    </w:docPart>
    <w:docPart>
      <w:docPartPr>
        <w:name w:val="C0A34EB1BE1B465B8FF85A83CC717C3E"/>
        <w:category>
          <w:name w:val="General"/>
          <w:gallery w:val="placeholder"/>
        </w:category>
        <w:types>
          <w:type w:val="bbPlcHdr"/>
        </w:types>
        <w:behaviors>
          <w:behavior w:val="content"/>
        </w:behaviors>
        <w:guid w:val="{FA0CF873-747D-4D6B-88AF-58CD4252F64E}"/>
      </w:docPartPr>
      <w:docPartBody>
        <w:p w:rsidR="00C56273" w:rsidP="00C56273">
          <w:pPr>
            <w:pStyle w:val="C0A34EB1BE1B465B8FF85A83CC717C3E"/>
          </w:pPr>
          <w:r w:rsidRPr="009F76B1">
            <w:rPr>
              <w:rStyle w:val="PlaceholderText"/>
            </w:rPr>
            <w:t>Click here to enter text.</w:t>
          </w:r>
        </w:p>
      </w:docPartBody>
    </w:docPart>
    <w:docPart>
      <w:docPartPr>
        <w:name w:val="5CB93B4634844F85B5CF9F7F5A461A76"/>
        <w:category>
          <w:name w:val="General"/>
          <w:gallery w:val="placeholder"/>
        </w:category>
        <w:types>
          <w:type w:val="bbPlcHdr"/>
        </w:types>
        <w:behaviors>
          <w:behavior w:val="content"/>
        </w:behaviors>
        <w:guid w:val="{0EB57181-FFF4-4111-A51A-8F975407A62C}"/>
      </w:docPartPr>
      <w:docPartBody>
        <w:p w:rsidR="00C56273" w:rsidP="00C56273">
          <w:pPr>
            <w:pStyle w:val="5CB93B4634844F85B5CF9F7F5A461A76"/>
          </w:pPr>
          <w:r w:rsidRPr="00AF0A20">
            <w:rPr>
              <w:rStyle w:val="PlaceholderText"/>
            </w:rPr>
            <w:t>Click or tap here to enter text.</w:t>
          </w:r>
        </w:p>
      </w:docPartBody>
    </w:docPart>
    <w:docPart>
      <w:docPartPr>
        <w:name w:val="2BF152641D3E468483BEAA9A7B4EE61E"/>
        <w:category>
          <w:name w:val="General"/>
          <w:gallery w:val="placeholder"/>
        </w:category>
        <w:types>
          <w:type w:val="bbPlcHdr"/>
        </w:types>
        <w:behaviors>
          <w:behavior w:val="content"/>
        </w:behaviors>
        <w:guid w:val="{10E25E47-327E-4952-B66B-F4C9CA6A4E81}"/>
      </w:docPartPr>
      <w:docPartBody>
        <w:p w:rsidR="00C56273" w:rsidP="00C56273">
          <w:pPr>
            <w:pStyle w:val="2BF152641D3E468483BEAA9A7B4EE61E"/>
          </w:pPr>
          <w:r w:rsidRPr="00441F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273"/>
    <w:rPr>
      <w:color w:val="808080"/>
    </w:rPr>
  </w:style>
  <w:style w:type="paragraph" w:customStyle="1" w:styleId="986D2B0A15804AE9AD859AD75A4AD317">
    <w:name w:val="986D2B0A15804AE9AD859AD75A4AD317"/>
    <w:rsid w:val="00C56273"/>
  </w:style>
  <w:style w:type="paragraph" w:customStyle="1" w:styleId="8F7EB8F29EB84BFEBCF4878B33ABAB16">
    <w:name w:val="8F7EB8F29EB84BFEBCF4878B33ABAB16"/>
    <w:rsid w:val="00C56273"/>
  </w:style>
  <w:style w:type="paragraph" w:customStyle="1" w:styleId="C0A34EB1BE1B465B8FF85A83CC717C3E">
    <w:name w:val="C0A34EB1BE1B465B8FF85A83CC717C3E"/>
    <w:rsid w:val="00C56273"/>
  </w:style>
  <w:style w:type="paragraph" w:customStyle="1" w:styleId="5CB93B4634844F85B5CF9F7F5A461A76">
    <w:name w:val="5CB93B4634844F85B5CF9F7F5A461A76"/>
    <w:rsid w:val="00C56273"/>
  </w:style>
  <w:style w:type="paragraph" w:customStyle="1" w:styleId="2BF152641D3E468483BEAA9A7B4EE61E">
    <w:name w:val="2BF152641D3E468483BEAA9A7B4EE61E"/>
    <w:rsid w:val="00C562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S27KMSC5QHV6-668151925-5201</_dlc_DocId>
    <_dlc_DocIdUrl xmlns="a0f35381-b20f-4b7e-853c-b41d8f18bdf5">
      <Url>https://hopuk.sharepoint.com/sites/hlt-Hansard/_layouts/15/DocIdRedir.aspx?ID=S27KMSC5QHV6-668151925-5201</Url>
      <Description>S27KMSC5QHV6-668151925-5201</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B7BBAD04-0FAC-4E52-BD01-B1334BDB6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447F99-A51E-480A-81AF-F1821264025D}">
  <ds:schemaRefs>
    <ds:schemaRef ds:uri="http://schemas.microsoft.com/sharepoint/events"/>
  </ds:schemaRefs>
</ds:datastoreItem>
</file>

<file path=customXml/itemProps4.xml><?xml version="1.0" encoding="utf-8"?>
<ds:datastoreItem xmlns:ds="http://schemas.openxmlformats.org/officeDocument/2006/customXml" ds:itemID="{6646490D-AA34-4664-B3F0-B4FC82A135B6}">
  <ds:schemaRefs>
    <ds:schemaRef ds:uri="http://schemas.microsoft.com/sharepoint/v3/contenttype/forms"/>
  </ds:schemaRefs>
</ds:datastoreItem>
</file>

<file path=customXml/itemProps5.xml><?xml version="1.0" encoding="utf-8"?>
<ds:datastoreItem xmlns:ds="http://schemas.openxmlformats.org/officeDocument/2006/customXml" ds:itemID="{E356AF76-3243-4FCA-97E3-5954B482553C}">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