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17463" w:rsidP="00017463">
      <w:pPr>
        <w:pStyle w:val="TitleCommittee0"/>
      </w:pPr>
      <w:r>
        <w:t>Select Committee on the European Union</w:t>
      </w:r>
    </w:p>
    <w:p w:rsidR="00017463" w:rsidP="00017463">
      <w:pPr>
        <w:pStyle w:val="TitleSubCommittee"/>
      </w:pPr>
      <w:r>
        <w:t>Environment Sub-Committee</w:t>
      </w:r>
    </w:p>
    <w:p w:rsidR="00017463" w:rsidP="00017463">
      <w:pPr>
        <w:pStyle w:val="TitleInquiry0"/>
      </w:pPr>
      <w:r>
        <w:t>C</w:t>
      </w:r>
      <w:r>
        <w:t>orrected oral evidence: Access to UK fisheries post Brexit</w:t>
      </w:r>
    </w:p>
    <w:p w:rsidR="00017463" w:rsidP="00017463">
      <w:pPr>
        <w:pStyle w:val="Para"/>
      </w:pPr>
      <w:r>
        <w:t>Wednesday 13 January 2021</w:t>
      </w:r>
    </w:p>
    <w:p w:rsidR="00017463" w:rsidP="00017463">
      <w:pPr>
        <w:pStyle w:val="Para"/>
      </w:pPr>
      <w:r>
        <w:t>11 am</w:t>
      </w:r>
    </w:p>
    <w:p w:rsidR="00017463" w:rsidP="00017463">
      <w:r>
        <w:fldChar w:fldCharType="begin"/>
      </w:r>
      <w:r>
        <w:instrText xml:space="preserve"> HYPERLINK "https://parliamentlive.tv/Event/Index/bcd659ec-9067-4304-b666-0f343014c356" </w:instrText>
      </w:r>
      <w:r>
        <w:fldChar w:fldCharType="separate"/>
      </w:r>
      <w:r w:rsidRPr="004D56A7">
        <w:rPr>
          <w:rStyle w:val="Hyperlink"/>
        </w:rPr>
        <w:t>Watch the meeting</w:t>
      </w:r>
      <w:r>
        <w:fldChar w:fldCharType="end"/>
      </w:r>
    </w:p>
    <w:p w:rsidR="00017463" w:rsidP="00017463">
      <w:r>
        <w:t xml:space="preserve">Members present: Lord Teverson </w:t>
      </w:r>
      <w:r w:rsidRPr="000B67C0">
        <w:t xml:space="preserve">(The Chair); </w:t>
      </w:r>
      <w:r>
        <w:t xml:space="preserve">Baroness Brown of Cambridge; Baroness Bryan of </w:t>
      </w:r>
      <w:r>
        <w:t>Partick</w:t>
      </w:r>
      <w:r>
        <w:t xml:space="preserve">; Lord Cameron of </w:t>
      </w:r>
      <w:r>
        <w:t>Dillington</w:t>
      </w:r>
      <w:r>
        <w:t>; Lord Carter of Coles; Lord Cormack; Baroness Jolly; Baroness McIntosh of Pickering; The Duke of Montrose; The Earl of Stair; Lord Young of Norwood Green</w:t>
      </w:r>
      <w:r w:rsidRPr="000B67C0">
        <w:t xml:space="preserve">. </w:t>
      </w:r>
    </w:p>
    <w:p w:rsidR="00017463" w:rsidP="00017463">
      <w:pPr>
        <w:pStyle w:val="Para"/>
        <w:tabs>
          <w:tab w:val="center" w:pos="4536"/>
          <w:tab w:val="right" w:pos="8931"/>
        </w:tabs>
      </w:pPr>
      <w:r>
        <w:t>Evidence Session No. 6</w:t>
      </w:r>
      <w:r>
        <w:tab/>
        <w:t>Virtual Proceeding</w:t>
      </w:r>
      <w:r>
        <w:tab/>
      </w:r>
      <w:r w:rsidRPr="00156A60">
        <w:t xml:space="preserve">Questions </w:t>
      </w:r>
      <w:r>
        <w:t>43 - 5</w:t>
      </w:r>
      <w:r w:rsidR="00017070">
        <w:t>2</w:t>
      </w:r>
      <w:r>
        <w:t xml:space="preserve"> </w:t>
      </w:r>
    </w:p>
    <w:p w:rsidR="00017463" w:rsidP="00017463">
      <w:pPr>
        <w:pStyle w:val="TitleWitnesses0"/>
      </w:pPr>
    </w:p>
    <w:p w:rsidR="00017463" w:rsidP="00017463">
      <w:pPr>
        <w:pStyle w:val="TitleWitnesses0"/>
      </w:pPr>
      <w:r>
        <w:t>Witnesses</w:t>
      </w:r>
    </w:p>
    <w:p w:rsidR="00017463" w:rsidRPr="000B67C0" w:rsidP="00017463">
      <w:pPr>
        <w:pStyle w:val="Para"/>
      </w:pPr>
      <w:r>
        <w:fldChar w:fldCharType="begin"/>
      </w:r>
      <w:r>
        <w:instrText xml:space="preserve"> HYPERLINK \l "Panel1" </w:instrText>
      </w:r>
      <w:r>
        <w:fldChar w:fldCharType="separate"/>
      </w:r>
      <w:r w:rsidRPr="007C24E1">
        <w:rPr>
          <w:rStyle w:val="Hyperlink"/>
        </w:rPr>
        <w:t>I</w:t>
      </w:r>
      <w:r>
        <w:fldChar w:fldCharType="end"/>
      </w:r>
      <w:r>
        <w:t>: Victoria Prentis, Under-Secretary of State, Department for Environment, Food and Rural Affairs; Neil Hornby, Director of Marine and Fisheries, Department for Environment, Food and Rural Affairs; Phil Haslam, Director of Operations, Marine Management Organisation.</w:t>
      </w:r>
    </w:p>
    <w:p w:rsidR="00017463" w:rsidP="00017463">
      <w:pPr>
        <w:pStyle w:val="Para"/>
        <w:numPr>
          <w:ilvl w:val="0"/>
          <w:numId w:val="11"/>
        </w:numPr>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pPr>
    </w:p>
    <w:p w:rsidR="00017463" w:rsidP="00017463">
      <w:pPr>
        <w:pStyle w:val="TitlePanel0"/>
      </w:pPr>
      <w:bookmarkStart w:id="0" w:name="Panel1"/>
      <w:r>
        <w:t>Examination of witnesses</w:t>
      </w:r>
    </w:p>
    <w:p w:rsidR="00017463" w:rsidP="00017463">
      <w:pPr>
        <w:pStyle w:val="Para"/>
      </w:pPr>
      <w:bookmarkEnd w:id="0"/>
      <w:r>
        <w:t>Victoria Prentis, Neil Hornby and Phil Haslam.</w:t>
      </w:r>
    </w:p>
    <w:p w:rsidR="00017463" w:rsidP="00017463">
      <w:pPr>
        <w:pStyle w:val="Question"/>
      </w:pPr>
      <w:r w:rsidRPr="00F20DEE">
        <w:rPr>
          <w:b/>
        </w:rPr>
        <w:t>The Chair:</w:t>
      </w:r>
      <w:r>
        <w:t xml:space="preserve"> </w:t>
      </w:r>
      <w:r w:rsidRPr="00BD3DB3">
        <w:t>Welcome to th</w:t>
      </w:r>
      <w:r>
        <w:t>e</w:t>
      </w:r>
      <w:r w:rsidRPr="00BD3DB3">
        <w:t xml:space="preserve"> second session of the EU Environment Sub</w:t>
      </w:r>
      <w:r w:rsidR="0400653A">
        <w:t>-</w:t>
      </w:r>
      <w:r w:rsidRPr="00BD3DB3">
        <w:t>Committee</w:t>
      </w:r>
      <w:r>
        <w:t xml:space="preserve"> </w:t>
      </w:r>
      <w:r w:rsidRPr="00BD3DB3">
        <w:t>where we are looking at access to fisheries post Brexit.</w:t>
      </w:r>
      <w:r>
        <w:t xml:space="preserve"> </w:t>
      </w:r>
      <w:r w:rsidRPr="00BD3DB3">
        <w:t xml:space="preserve">It will </w:t>
      </w:r>
      <w:r>
        <w:t xml:space="preserve">also </w:t>
      </w:r>
      <w:r w:rsidRPr="00BD3DB3">
        <w:t xml:space="preserve">contribute to our report on the future of </w:t>
      </w:r>
      <w:r>
        <w:t>UK</w:t>
      </w:r>
      <w:r w:rsidR="006F5B9F">
        <w:t>-</w:t>
      </w:r>
      <w:r>
        <w:t>EU</w:t>
      </w:r>
      <w:r w:rsidRPr="00BD3DB3">
        <w:t xml:space="preserve"> relations in the area</w:t>
      </w:r>
      <w:r>
        <w:t>s</w:t>
      </w:r>
      <w:r w:rsidRPr="00BD3DB3">
        <w:t xml:space="preserve"> of environment, energy and health.</w:t>
      </w:r>
      <w:r>
        <w:t xml:space="preserve"> </w:t>
      </w:r>
      <w:r w:rsidRPr="00BD3DB3">
        <w:t>I am very pleased to welcome today Minister Victoria Prentis</w:t>
      </w:r>
      <w:r>
        <w:t xml:space="preserve">, </w:t>
      </w:r>
      <w:r w:rsidRPr="00BD3DB3">
        <w:t xml:space="preserve">Neil Hornby, director of </w:t>
      </w:r>
      <w:r>
        <w:t>m</w:t>
      </w:r>
      <w:r w:rsidRPr="00BD3DB3">
        <w:t xml:space="preserve">arine and </w:t>
      </w:r>
      <w:r>
        <w:t>f</w:t>
      </w:r>
      <w:r w:rsidRPr="00BD3DB3">
        <w:t>isheries at Defra</w:t>
      </w:r>
      <w:r>
        <w:t>,</w:t>
      </w:r>
      <w:r w:rsidRPr="00BD3DB3">
        <w:t xml:space="preserve"> and Phil Haslam from the MMO.</w:t>
      </w:r>
      <w:r>
        <w:t xml:space="preserve"> </w:t>
      </w:r>
      <w:r w:rsidRPr="00BD3DB3">
        <w:t xml:space="preserve">I will ask them to introduce themselves briefly in a second. </w:t>
      </w:r>
      <w:r>
        <w:t xml:space="preserve">First, </w:t>
      </w:r>
      <w:r w:rsidRPr="00BD3DB3">
        <w:t xml:space="preserve">I </w:t>
      </w:r>
      <w:r>
        <w:t xml:space="preserve">will </w:t>
      </w:r>
      <w:r w:rsidRPr="00BD3DB3">
        <w:t>go through some announcements</w:t>
      </w:r>
      <w:r>
        <w:t>.</w:t>
      </w:r>
    </w:p>
    <w:p w:rsidR="00017463" w:rsidP="00017463">
      <w:pPr>
        <w:pStyle w:val="Question"/>
        <w:numPr>
          <w:ilvl w:val="0"/>
          <w:numId w:val="0"/>
        </w:numPr>
        <w:ind w:left="794"/>
      </w:pPr>
      <w:r w:rsidRPr="00BD3DB3">
        <w:t xml:space="preserve">I remind everybody </w:t>
      </w:r>
      <w:r>
        <w:t xml:space="preserve">that </w:t>
      </w:r>
      <w:r w:rsidRPr="00BD3DB3">
        <w:t>this is a public session and it is being webcast live.</w:t>
      </w:r>
      <w:r>
        <w:t xml:space="preserve"> </w:t>
      </w:r>
      <w:r w:rsidRPr="00BD3DB3">
        <w:t>We are taking a transcript</w:t>
      </w:r>
      <w:r>
        <w:t>,</w:t>
      </w:r>
      <w:r w:rsidRPr="00BD3DB3">
        <w:t xml:space="preserve"> which we will send to our witnesses</w:t>
      </w:r>
      <w:r>
        <w:t>; i</w:t>
      </w:r>
      <w:r w:rsidRPr="00BD3DB3">
        <w:t>f there is anything that you feel has not been correctly recorded, please let us know.</w:t>
      </w:r>
      <w:r>
        <w:t xml:space="preserve"> When</w:t>
      </w:r>
      <w:r w:rsidRPr="00BD3DB3">
        <w:t xml:space="preserve"> Members </w:t>
      </w:r>
      <w:r>
        <w:t>who did not speak</w:t>
      </w:r>
      <w:r w:rsidRPr="00BD3DB3">
        <w:t xml:space="preserve"> in the earlier session</w:t>
      </w:r>
      <w:r>
        <w:t xml:space="preserve"> </w:t>
      </w:r>
      <w:r w:rsidRPr="00BD3DB3">
        <w:t>intervene</w:t>
      </w:r>
      <w:r>
        <w:t>,</w:t>
      </w:r>
      <w:r w:rsidRPr="00BD3DB3">
        <w:t xml:space="preserve"> perhaps you would mention any interests that you have.</w:t>
      </w:r>
      <w:r>
        <w:t xml:space="preserve"> </w:t>
      </w:r>
    </w:p>
    <w:p w:rsidR="00017463" w:rsidP="00017463">
      <w:pPr>
        <w:pStyle w:val="Question"/>
        <w:numPr>
          <w:ilvl w:val="0"/>
          <w:numId w:val="0"/>
        </w:numPr>
        <w:ind w:left="794"/>
      </w:pPr>
      <w:r w:rsidRPr="00BD3DB3">
        <w:t>Let us move straight into the sessio</w:t>
      </w:r>
      <w:r>
        <w:t xml:space="preserve">n. </w:t>
      </w:r>
      <w:r w:rsidRPr="00BD3DB3">
        <w:t>Minister, welcome to the Sub</w:t>
      </w:r>
      <w:r w:rsidR="0BC0B167">
        <w:t>-</w:t>
      </w:r>
      <w:r w:rsidRPr="00BD3DB3">
        <w:t>Committee.</w:t>
      </w:r>
      <w:r>
        <w:t xml:space="preserve"> Y</w:t>
      </w:r>
      <w:r w:rsidRPr="00BD3DB3">
        <w:t>ou have not been in front of us before</w:t>
      </w:r>
      <w:r>
        <w:t>, and w</w:t>
      </w:r>
      <w:r w:rsidRPr="00BD3DB3">
        <w:t>e are very pleased to have you here.</w:t>
      </w:r>
      <w:r>
        <w:t xml:space="preserve"> </w:t>
      </w:r>
      <w:r w:rsidRPr="00BD3DB3">
        <w:t xml:space="preserve">Perhaps you would introduce yourself and </w:t>
      </w:r>
      <w:r>
        <w:t xml:space="preserve">then we will go </w:t>
      </w:r>
      <w:r w:rsidRPr="00BD3DB3">
        <w:t>on to Neil and Phil.</w:t>
      </w:r>
      <w:r>
        <w:t xml:space="preserve"> </w:t>
      </w:r>
    </w:p>
    <w:p w:rsidR="00017463" w:rsidP="00017463">
      <w:pPr>
        <w:pStyle w:val="Answer"/>
      </w:pPr>
      <w:r w:rsidRPr="00BD3DB3">
        <w:rPr>
          <w:b/>
          <w:i/>
        </w:rPr>
        <w:t>Victoria Prentis:</w:t>
      </w:r>
      <w:r>
        <w:t xml:space="preserve"> </w:t>
      </w:r>
      <w:r w:rsidRPr="00BD3DB3">
        <w:t>I am delighted to be here.</w:t>
      </w:r>
      <w:r>
        <w:t xml:space="preserve"> </w:t>
      </w:r>
      <w:r w:rsidRPr="00BD3DB3">
        <w:t>I am the Minister at Defra dealing with agriculture, fisheries and food, all of which are keeping me quite busy at the moment.</w:t>
      </w:r>
      <w:r>
        <w:t xml:space="preserve"> </w:t>
      </w:r>
    </w:p>
    <w:p w:rsidR="00017463" w:rsidP="00017463">
      <w:pPr>
        <w:pStyle w:val="Answer"/>
      </w:pPr>
      <w:r w:rsidRPr="00BD3DB3">
        <w:rPr>
          <w:b/>
          <w:i/>
        </w:rPr>
        <w:t>Neil Hornby:</w:t>
      </w:r>
      <w:r>
        <w:t xml:space="preserve"> </w:t>
      </w:r>
      <w:r w:rsidRPr="00BD3DB3">
        <w:t>Good morning.</w:t>
      </w:r>
      <w:r>
        <w:t xml:space="preserve"> </w:t>
      </w:r>
      <w:r w:rsidRPr="00BD3DB3">
        <w:t>I am the director of marine and fisheries at Defra.</w:t>
      </w:r>
      <w:r>
        <w:t xml:space="preserve"> </w:t>
      </w:r>
      <w:r w:rsidRPr="00BD3DB3">
        <w:t>I lead the policy team in the department.</w:t>
      </w:r>
      <w:r>
        <w:t xml:space="preserve"> </w:t>
      </w:r>
    </w:p>
    <w:p w:rsidR="00017463" w:rsidP="00017463">
      <w:pPr>
        <w:pStyle w:val="Answer"/>
      </w:pPr>
      <w:r w:rsidRPr="00BD3DB3">
        <w:rPr>
          <w:b/>
          <w:i/>
        </w:rPr>
        <w:t>Phil Haslam:</w:t>
      </w:r>
      <w:r>
        <w:t xml:space="preserve"> </w:t>
      </w:r>
      <w:r w:rsidRPr="00BD3DB3">
        <w:t>I am from the Marine Management Organisation.</w:t>
      </w:r>
      <w:r>
        <w:t xml:space="preserve"> </w:t>
      </w:r>
      <w:r w:rsidRPr="00BD3DB3">
        <w:t>I am the operational director for the arm</w:t>
      </w:r>
      <w:r>
        <w:t>’</w:t>
      </w:r>
      <w:r w:rsidRPr="00BD3DB3">
        <w:t>s</w:t>
      </w:r>
      <w:r w:rsidRPr="00BD3DB3">
        <w:noBreakHyphen/>
        <w:t>length body of Defra that manages fisheries and other marine activity within English waters.</w:t>
      </w:r>
      <w:r>
        <w:t xml:space="preserve"> </w:t>
      </w:r>
    </w:p>
    <w:p w:rsidR="00017463" w:rsidP="00017463">
      <w:pPr>
        <w:pStyle w:val="Question"/>
      </w:pPr>
      <w:r w:rsidRPr="0082129B">
        <w:rPr>
          <w:b/>
        </w:rPr>
        <w:t>The Chair:</w:t>
      </w:r>
      <w:r>
        <w:t xml:space="preserve"> </w:t>
      </w:r>
      <w:r w:rsidRPr="00BD3DB3">
        <w:t>Thank you.</w:t>
      </w:r>
      <w:r>
        <w:t xml:space="preserve"> </w:t>
      </w:r>
      <w:r w:rsidRPr="00BD3DB3">
        <w:t>Let us start off in a more general sense.</w:t>
      </w:r>
      <w:r>
        <w:t xml:space="preserve"> </w:t>
      </w:r>
      <w:r w:rsidRPr="00BD3DB3">
        <w:t>This Committee</w:t>
      </w:r>
      <w:r>
        <w:t>,</w:t>
      </w:r>
      <w:r w:rsidRPr="00BD3DB3">
        <w:t xml:space="preserve"> and its predecessor</w:t>
      </w:r>
      <w:r>
        <w:t xml:space="preserve">, </w:t>
      </w:r>
      <w:r w:rsidRPr="00BD3DB3">
        <w:t xml:space="preserve">identified fisheries </w:t>
      </w:r>
      <w:r w:rsidRPr="00BD3DB3" w:rsidR="00D74AA4">
        <w:t xml:space="preserve">particularly </w:t>
      </w:r>
      <w:r w:rsidRPr="00BD3DB3">
        <w:t>as one of the areas that could very positively benefit from Brexit</w:t>
      </w:r>
      <w:r>
        <w:t>,</w:t>
      </w:r>
      <w:r w:rsidRPr="00BD3DB3">
        <w:t xml:space="preserve"> in its report soon after the referendum in 2016</w:t>
      </w:r>
      <w:r>
        <w:t xml:space="preserve">. </w:t>
      </w:r>
      <w:r w:rsidR="00D74AA4">
        <w:t>But i</w:t>
      </w:r>
      <w:r w:rsidRPr="00BD3DB3">
        <w:t xml:space="preserve">t would be true to say </w:t>
      </w:r>
      <w:r>
        <w:t xml:space="preserve">that </w:t>
      </w:r>
      <w:r w:rsidRPr="00BD3DB3">
        <w:t>my jaw dropped when I saw details of th</w:t>
      </w:r>
      <w:r>
        <w:t>e</w:t>
      </w:r>
      <w:r w:rsidRPr="00BD3DB3">
        <w:t xml:space="preserve"> agreement.</w:t>
      </w:r>
    </w:p>
    <w:p w:rsidR="00017463" w:rsidP="00017463">
      <w:pPr>
        <w:pStyle w:val="Question"/>
        <w:numPr>
          <w:ilvl w:val="0"/>
          <w:numId w:val="0"/>
        </w:numPr>
        <w:ind w:left="794"/>
      </w:pPr>
      <w:r w:rsidRPr="00BD3DB3">
        <w:t xml:space="preserve">We </w:t>
      </w:r>
      <w:r>
        <w:t xml:space="preserve">have </w:t>
      </w:r>
      <w:r w:rsidRPr="00BD3DB3">
        <w:t>heard from Secretary of State George Eust</w:t>
      </w:r>
      <w:r>
        <w:t>ice</w:t>
      </w:r>
      <w:r w:rsidRPr="00BD3DB3">
        <w:t xml:space="preserve"> in the pas</w:t>
      </w:r>
      <w:r>
        <w:t>t</w:t>
      </w:r>
      <w:r w:rsidRPr="00BD3DB3">
        <w:t xml:space="preserve"> </w:t>
      </w:r>
      <w:r w:rsidR="00D74AA4">
        <w:t>in</w:t>
      </w:r>
      <w:r w:rsidRPr="00BD3DB3">
        <w:t xml:space="preserve"> this Committee that separating the market issues from the catching issues was particularly important, </w:t>
      </w:r>
      <w:r w:rsidR="00D74AA4">
        <w:t>but</w:t>
      </w:r>
      <w:r w:rsidRPr="00BD3DB3">
        <w:t xml:space="preserve"> that has not happened</w:t>
      </w:r>
      <w:r>
        <w:t>;</w:t>
      </w:r>
      <w:r w:rsidRPr="00BD3DB3">
        <w:t xml:space="preserve"> that we were going to have control over our territorial waters up to 12 miles, which has not happened either</w:t>
      </w:r>
      <w:r>
        <w:t>;</w:t>
      </w:r>
      <w:r w:rsidRPr="00BD3DB3">
        <w:t xml:space="preserve"> that we were going to move from relative stability to zonal attachment, which seems to have disappeared</w:t>
      </w:r>
      <w:r>
        <w:t xml:space="preserve">; and </w:t>
      </w:r>
      <w:r w:rsidRPr="00BD3DB3">
        <w:t>that we would have frictionless trade, which clearly we have not</w:t>
      </w:r>
      <w:r>
        <w:t>. I</w:t>
      </w:r>
      <w:r w:rsidRPr="00BD3DB3">
        <w:t>n this industry</w:t>
      </w:r>
      <w:r>
        <w:t>,</w:t>
      </w:r>
      <w:r w:rsidRPr="00BD3DB3">
        <w:t xml:space="preserve"> we have catch certificates and vet</w:t>
      </w:r>
      <w:r>
        <w:t>er</w:t>
      </w:r>
      <w:r w:rsidRPr="00BD3DB3">
        <w:t>inary inspections as well as everything else that other goods have.</w:t>
      </w:r>
      <w:r>
        <w:t xml:space="preserve"> </w:t>
      </w:r>
      <w:r w:rsidRPr="00BD3DB3">
        <w:t xml:space="preserve">We have been excluded from quota swaps, which </w:t>
      </w:r>
      <w:r>
        <w:t>are</w:t>
      </w:r>
      <w:r w:rsidRPr="00BD3DB3">
        <w:t xml:space="preserve"> vital for enforcing </w:t>
      </w:r>
      <w:r>
        <w:t xml:space="preserve">no </w:t>
      </w:r>
      <w:r w:rsidRPr="00BD3DB3">
        <w:t>discarding.</w:t>
      </w:r>
      <w:r w:rsidR="00963923">
        <w:t xml:space="preserve"> </w:t>
      </w:r>
      <w:r w:rsidRPr="00BD3DB3">
        <w:t>There is no change on European ownership of British quota.</w:t>
      </w:r>
      <w:r>
        <w:t xml:space="preserve"> </w:t>
      </w:r>
      <w:r w:rsidRPr="00BD3DB3">
        <w:t>There is a positive 25% shift in quota</w:t>
      </w:r>
      <w:r>
        <w:t>,</w:t>
      </w:r>
      <w:r w:rsidRPr="00BD3DB3">
        <w:t xml:space="preserve"> but that is over five years</w:t>
      </w:r>
      <w:r>
        <w:t>,</w:t>
      </w:r>
      <w:r w:rsidRPr="00BD3DB3">
        <w:t xml:space="preserve"> and not necessarily the species</w:t>
      </w:r>
      <w:r>
        <w:t>,</w:t>
      </w:r>
      <w:r w:rsidRPr="00BD3DB3">
        <w:t xml:space="preserve"> certainly where I live in the south</w:t>
      </w:r>
      <w:r w:rsidRPr="00BD3DB3">
        <w:noBreakHyphen/>
        <w:t>west</w:t>
      </w:r>
      <w:r>
        <w:t>,</w:t>
      </w:r>
      <w:r w:rsidRPr="00BD3DB3">
        <w:t xml:space="preserve"> that we sell in the UK.</w:t>
      </w:r>
      <w:r>
        <w:t xml:space="preserve"> </w:t>
      </w:r>
      <w:r w:rsidRPr="00BD3DB3">
        <w:t xml:space="preserve">Perhaps most concerning of all is </w:t>
      </w:r>
      <w:r w:rsidRPr="00BD3DB3">
        <w:t>that we have to start th</w:t>
      </w:r>
      <w:r>
        <w:t>e</w:t>
      </w:r>
      <w:r w:rsidRPr="00BD3DB3">
        <w:t xml:space="preserve"> process all over again in five and a half years</w:t>
      </w:r>
      <w:r>
        <w:t>,</w:t>
      </w:r>
      <w:r w:rsidRPr="00BD3DB3">
        <w:t xml:space="preserve"> and we still have th</w:t>
      </w:r>
      <w:r>
        <w:t>e</w:t>
      </w:r>
      <w:r w:rsidRPr="00BD3DB3">
        <w:t xml:space="preserve"> threat o</w:t>
      </w:r>
      <w:r>
        <w:t>ver</w:t>
      </w:r>
      <w:r w:rsidRPr="00BD3DB3">
        <w:t xml:space="preserve"> market</w:t>
      </w:r>
      <w:r>
        <w:t xml:space="preserve"> </w:t>
      </w:r>
      <w:r w:rsidRPr="00BD3DB3">
        <w:t>access if we do not manage to get agreement.</w:t>
      </w:r>
      <w:r>
        <w:t xml:space="preserve"> </w:t>
      </w:r>
      <w:r w:rsidRPr="00BD3DB3">
        <w:t>Minister,</w:t>
      </w:r>
      <w:r>
        <w:t xml:space="preserve"> </w:t>
      </w:r>
      <w:r w:rsidRPr="00BD3DB3">
        <w:t>did your jaw drop as well when you saw th</w:t>
      </w:r>
      <w:r>
        <w:t>e</w:t>
      </w:r>
      <w:r w:rsidRPr="00BD3DB3">
        <w:t xml:space="preserve"> agreement that had been delivered in fisheries</w:t>
      </w:r>
      <w:r>
        <w:t>,</w:t>
      </w:r>
      <w:r w:rsidRPr="00BD3DB3">
        <w:t xml:space="preserve"> when </w:t>
      </w:r>
      <w:r>
        <w:t>it</w:t>
      </w:r>
      <w:r w:rsidRPr="00BD3DB3">
        <w:t xml:space="preserve"> was such an iconic subject?</w:t>
      </w:r>
      <w:r>
        <w:t xml:space="preserve"> </w:t>
      </w:r>
    </w:p>
    <w:p w:rsidR="00017463" w:rsidP="00017463">
      <w:pPr>
        <w:pStyle w:val="Answer"/>
      </w:pPr>
      <w:r w:rsidRPr="00BD3DB3">
        <w:rPr>
          <w:b/>
          <w:i/>
        </w:rPr>
        <w:t>Victoria Prentis:</w:t>
      </w:r>
      <w:r>
        <w:t xml:space="preserve"> </w:t>
      </w:r>
      <w:r w:rsidRPr="00BD3DB3">
        <w:t>No</w:t>
      </w:r>
      <w:r>
        <w:t>. T</w:t>
      </w:r>
      <w:r w:rsidRPr="00BD3DB3">
        <w:t xml:space="preserve">he agreement came when we were all very busy on Christmas Eve, in my case organising the local </w:t>
      </w:r>
      <w:r>
        <w:t>n</w:t>
      </w:r>
      <w:r w:rsidRPr="00BD3DB3">
        <w:t>ativity trail.</w:t>
      </w:r>
      <w:r>
        <w:t xml:space="preserve"> </w:t>
      </w:r>
      <w:r w:rsidRPr="00BD3DB3">
        <w:t>We had been waiting and waiting.</w:t>
      </w:r>
      <w:r>
        <w:t xml:space="preserve"> </w:t>
      </w:r>
      <w:r w:rsidRPr="00BD3DB3">
        <w:t xml:space="preserve">It looked like it was coming for probably four days before it actually arrived. I for one had gone through, as I am sure </w:t>
      </w:r>
      <w:r w:rsidR="00D74AA4">
        <w:t>M</w:t>
      </w:r>
      <w:r w:rsidRPr="00BD3DB3">
        <w:t>embers of this Committee had, a gamut of emotions over those four days, as many of us have</w:t>
      </w:r>
      <w:r>
        <w:t xml:space="preserve">, </w:t>
      </w:r>
      <w:r w:rsidRPr="00BD3DB3">
        <w:t>truthfully</w:t>
      </w:r>
      <w:r>
        <w:t>,</w:t>
      </w:r>
      <w:r w:rsidRPr="00BD3DB3">
        <w:t xml:space="preserve"> for the last four and a half years.</w:t>
      </w:r>
    </w:p>
    <w:p w:rsidR="00017463" w:rsidP="00017463">
      <w:pPr>
        <w:pStyle w:val="Answer"/>
      </w:pPr>
      <w:bookmarkStart w:id="1" w:name="_Hlk61603226"/>
      <w:r w:rsidRPr="00BD3DB3">
        <w:t>I am a passionate believer in having a deal.</w:t>
      </w:r>
      <w:r>
        <w:t xml:space="preserve"> </w:t>
      </w:r>
      <w:bookmarkEnd w:id="1"/>
      <w:r w:rsidRPr="00BD3DB3">
        <w:t>I think the deal is a good one for the UK.</w:t>
      </w:r>
      <w:r>
        <w:t xml:space="preserve"> </w:t>
      </w:r>
      <w:r w:rsidRPr="00BD3DB3">
        <w:t>In fisheries terms, it is true to say that we had</w:t>
      </w:r>
      <w:r>
        <w:t>,</w:t>
      </w:r>
      <w:r w:rsidRPr="00BD3DB3">
        <w:t xml:space="preserve"> as an industry</w:t>
      </w:r>
      <w:r>
        <w:t>,</w:t>
      </w:r>
      <w:r w:rsidRPr="00BD3DB3">
        <w:t xml:space="preserve"> dreamed some pretty big dreams, not least in the last four and a half years, but for much longer in some cases.</w:t>
      </w:r>
      <w:r>
        <w:t xml:space="preserve"> </w:t>
      </w:r>
      <w:r w:rsidRPr="00BD3DB3">
        <w:t>It is also true to say that we did not get everything we asked for. As a battle</w:t>
      </w:r>
      <w:r w:rsidRPr="00BD3DB3">
        <w:noBreakHyphen/>
        <w:t>hardened lawyer, I was always quite aware that that might happen.</w:t>
      </w:r>
      <w:r>
        <w:t xml:space="preserve"> </w:t>
      </w:r>
      <w:r w:rsidRPr="00BD3DB3">
        <w:t>A negotiation is just that:</w:t>
      </w:r>
      <w:r>
        <w:t xml:space="preserve"> y</w:t>
      </w:r>
      <w:r w:rsidRPr="00BD3DB3">
        <w:t>ou win some, you lose some.</w:t>
      </w:r>
      <w:r>
        <w:t xml:space="preserve"> </w:t>
      </w:r>
    </w:p>
    <w:p w:rsidR="00017463" w:rsidP="00017463">
      <w:pPr>
        <w:pStyle w:val="Answer"/>
      </w:pPr>
      <w:r>
        <w:t>T</w:t>
      </w:r>
      <w:r w:rsidRPr="00BD3DB3">
        <w:t>aking the fisheries package overall</w:t>
      </w:r>
      <w:r>
        <w:t>,</w:t>
      </w:r>
      <w:r w:rsidRPr="00BD3DB3">
        <w:t xml:space="preserve"> we have not done as badly as you suggest.</w:t>
      </w:r>
      <w:r>
        <w:t xml:space="preserve"> </w:t>
      </w:r>
      <w:r w:rsidRPr="00BD3DB3">
        <w:t>I am pleased that we have a tariff</w:t>
      </w:r>
      <w:r w:rsidRPr="00BD3DB3">
        <w:noBreakHyphen/>
        <w:t>free deal for trade to the UK.</w:t>
      </w:r>
      <w:r>
        <w:t xml:space="preserve"> </w:t>
      </w:r>
      <w:r w:rsidRPr="00BD3DB3">
        <w:t xml:space="preserve">I accept what you say about there being other difficulties with trading, particularly at the moment while we all get used to the new system and filling in new bits of paperwork with which we are not </w:t>
      </w:r>
      <w:r>
        <w:t xml:space="preserve">yet </w:t>
      </w:r>
      <w:r w:rsidRPr="00BD3DB3">
        <w:t>familiar, but a tariff</w:t>
      </w:r>
      <w:r w:rsidRPr="00BD3DB3">
        <w:noBreakHyphen/>
        <w:t>free deal is very important to our fishermen.</w:t>
      </w:r>
      <w:r>
        <w:t xml:space="preserve"> </w:t>
      </w:r>
      <w:r w:rsidRPr="00BD3DB3">
        <w:t>It really is.</w:t>
      </w:r>
      <w:r>
        <w:t xml:space="preserve"> </w:t>
      </w:r>
      <w:r w:rsidRPr="00BD3DB3">
        <w:t>The tariffs that were being suggested were high, 10</w:t>
      </w:r>
      <w:r>
        <w:t>%</w:t>
      </w:r>
      <w:r w:rsidRPr="00BD3DB3">
        <w:t xml:space="preserve"> to 11% overall, and 24</w:t>
      </w:r>
      <w:r>
        <w:t>%</w:t>
      </w:r>
      <w:r w:rsidRPr="00BD3DB3">
        <w:t xml:space="preserve"> on our biggest export, smoked salmon.</w:t>
      </w:r>
      <w:r>
        <w:t xml:space="preserve"> </w:t>
      </w:r>
      <w:r w:rsidRPr="00BD3DB3">
        <w:t>That would have been a very difficult sell if we had come out without a deal.</w:t>
      </w:r>
      <w:r>
        <w:t xml:space="preserve"> </w:t>
      </w:r>
    </w:p>
    <w:p w:rsidR="00017463" w:rsidP="00017463">
      <w:pPr>
        <w:pStyle w:val="Answer"/>
      </w:pPr>
      <w:r w:rsidRPr="00BD3DB3">
        <w:t>Taking the agreement overall, yes, we have a 25% uplift.</w:t>
      </w:r>
      <w:r>
        <w:t xml:space="preserve"> </w:t>
      </w:r>
      <w:r w:rsidRPr="00BD3DB3">
        <w:t>That is undoubtedly a gain.</w:t>
      </w:r>
      <w:r>
        <w:t xml:space="preserve"> </w:t>
      </w:r>
      <w:r w:rsidRPr="00BD3DB3">
        <w:t>It means that we will have</w:t>
      </w:r>
      <w:r>
        <w:t>,</w:t>
      </w:r>
      <w:r w:rsidRPr="00BD3DB3">
        <w:t xml:space="preserve"> after five and a half years</w:t>
      </w:r>
      <w:r>
        <w:t>,</w:t>
      </w:r>
      <w:r w:rsidRPr="00BD3DB3">
        <w:t xml:space="preserve"> 25% more than we have at the moment, so that is great.</w:t>
      </w:r>
      <w:r>
        <w:t xml:space="preserve"> </w:t>
      </w:r>
      <w:r w:rsidRPr="00BD3DB3">
        <w:t>We c</w:t>
      </w:r>
      <w:r>
        <w:t>an</w:t>
      </w:r>
      <w:r w:rsidRPr="00BD3DB3">
        <w:t xml:space="preserve"> go into that in more detail.</w:t>
      </w:r>
      <w:r>
        <w:t xml:space="preserve"> </w:t>
      </w:r>
    </w:p>
    <w:p w:rsidR="00017463" w:rsidP="00017463">
      <w:pPr>
        <w:pStyle w:val="Answer"/>
      </w:pPr>
      <w:r w:rsidRPr="00BD3DB3">
        <w:t>I would like to pick up the quota swaps point that you made.</w:t>
      </w:r>
      <w:r>
        <w:t xml:space="preserve"> </w:t>
      </w:r>
      <w:r w:rsidRPr="00BD3DB3">
        <w:t>It is important to remember that we will still be involved in annual negotiations.</w:t>
      </w:r>
      <w:r>
        <w:t xml:space="preserve"> </w:t>
      </w:r>
      <w:r w:rsidRPr="00BD3DB3">
        <w:t>In fact</w:t>
      </w:r>
      <w:r>
        <w:t>,</w:t>
      </w:r>
      <w:r w:rsidRPr="00BD3DB3">
        <w:t xml:space="preserve"> we are involved in them right now</w:t>
      </w:r>
      <w:r>
        <w:t>,</w:t>
      </w:r>
      <w:r w:rsidRPr="00BD3DB3">
        <w:t xml:space="preserve"> and Neil can fill us in on the detail</w:t>
      </w:r>
      <w:r>
        <w:t>s</w:t>
      </w:r>
      <w:r w:rsidRPr="00BD3DB3">
        <w:t xml:space="preserve"> of how th</w:t>
      </w:r>
      <w:r>
        <w:t>ey</w:t>
      </w:r>
      <w:r w:rsidRPr="00BD3DB3">
        <w:t xml:space="preserve"> are going.</w:t>
      </w:r>
      <w:r>
        <w:t xml:space="preserve"> </w:t>
      </w:r>
      <w:r w:rsidRPr="00BD3DB3">
        <w:t xml:space="preserve">There will </w:t>
      </w:r>
      <w:r>
        <w:t xml:space="preserve">be </w:t>
      </w:r>
      <w:r w:rsidRPr="00BD3DB3">
        <w:t>opportunit</w:t>
      </w:r>
      <w:r>
        <w:t>ies,</w:t>
      </w:r>
      <w:r w:rsidRPr="00BD3DB3">
        <w:t xml:space="preserve"> both now</w:t>
      </w:r>
      <w:r>
        <w:t>,</w:t>
      </w:r>
      <w:r w:rsidRPr="00BD3DB3">
        <w:t xml:space="preserve"> in the annual negotiations</w:t>
      </w:r>
      <w:r>
        <w:t>,</w:t>
      </w:r>
      <w:r w:rsidRPr="00BD3DB3">
        <w:t xml:space="preserve"> and during the course of the year</w:t>
      </w:r>
      <w:r>
        <w:t>,</w:t>
      </w:r>
      <w:r w:rsidRPr="00BD3DB3">
        <w:t xml:space="preserve"> to do quota swaps as we go forward.</w:t>
      </w:r>
      <w:r>
        <w:t xml:space="preserve"> </w:t>
      </w:r>
      <w:r w:rsidRPr="00BD3DB3">
        <w:t>There are differences.</w:t>
      </w:r>
      <w:r>
        <w:t xml:space="preserve"> </w:t>
      </w:r>
      <w:r w:rsidRPr="00BD3DB3">
        <w:t xml:space="preserve">They will have to be done </w:t>
      </w:r>
      <w:r w:rsidR="00D74AA4">
        <w:t>G</w:t>
      </w:r>
      <w:r w:rsidRPr="00BD3DB3">
        <w:t xml:space="preserve">overnment to </w:t>
      </w:r>
      <w:r w:rsidR="00D74AA4">
        <w:t>G</w:t>
      </w:r>
      <w:r w:rsidRPr="00BD3DB3">
        <w:t>overnment rather than PO to PO</w:t>
      </w:r>
      <w:r>
        <w:t>,</w:t>
      </w:r>
      <w:r w:rsidRPr="00BD3DB3">
        <w:t xml:space="preserve"> but they will still very much be part of the overall package.</w:t>
      </w:r>
    </w:p>
    <w:p w:rsidR="00017463" w:rsidP="00017463">
      <w:pPr>
        <w:pStyle w:val="Answer"/>
      </w:pPr>
      <w:r>
        <w:t>T</w:t>
      </w:r>
      <w:r w:rsidRPr="00BD3DB3">
        <w:t>he overall package leaves us as an independent coastal state.</w:t>
      </w:r>
      <w:r>
        <w:t xml:space="preserve"> </w:t>
      </w:r>
      <w:r w:rsidRPr="00BD3DB3">
        <w:t>It leaves us in a good place</w:t>
      </w:r>
      <w:r>
        <w:t>,</w:t>
      </w:r>
      <w:r w:rsidRPr="00BD3DB3">
        <w:t xml:space="preserve"> with more quota than we had before.</w:t>
      </w:r>
      <w:r>
        <w:t xml:space="preserve"> </w:t>
      </w:r>
      <w:r w:rsidRPr="00BD3DB3">
        <w:t xml:space="preserve">We will endeavour to do better for the bits of the industry that feel particularly hard done by in our annual negotiations. </w:t>
      </w:r>
      <w:r>
        <w:t>W</w:t>
      </w:r>
      <w:r w:rsidRPr="00BD3DB3">
        <w:t>e did not get everything, but we certainly got something, and</w:t>
      </w:r>
      <w:r>
        <w:t>,</w:t>
      </w:r>
      <w:r w:rsidRPr="00BD3DB3">
        <w:t xml:space="preserve"> overall</w:t>
      </w:r>
      <w:r>
        <w:t>,</w:t>
      </w:r>
      <w:r w:rsidRPr="00BD3DB3">
        <w:t xml:space="preserve"> this is part of a very good package.</w:t>
      </w:r>
      <w:r>
        <w:t xml:space="preserve"> </w:t>
      </w:r>
    </w:p>
    <w:p w:rsidR="00017463" w:rsidP="00017463">
      <w:pPr>
        <w:pStyle w:val="Remark"/>
      </w:pPr>
      <w:r w:rsidRPr="00BD3DB3">
        <w:rPr>
          <w:b/>
        </w:rPr>
        <w:t>The Chair:</w:t>
      </w:r>
      <w:r>
        <w:t xml:space="preserve"> </w:t>
      </w:r>
      <w:r w:rsidRPr="00BD3DB3">
        <w:t xml:space="preserve">I take your points, </w:t>
      </w:r>
      <w:r>
        <w:t>and</w:t>
      </w:r>
      <w:r w:rsidRPr="00BD3DB3">
        <w:t xml:space="preserve"> all of us would agree </w:t>
      </w:r>
      <w:r>
        <w:t xml:space="preserve">that </w:t>
      </w:r>
      <w:r w:rsidRPr="00BD3DB3">
        <w:t xml:space="preserve">a deal is much </w:t>
      </w:r>
      <w:r w:rsidRPr="00BD3DB3">
        <w:t>better</w:t>
      </w:r>
      <w:r>
        <w:t>,</w:t>
      </w:r>
      <w:r w:rsidRPr="00BD3DB3">
        <w:t xml:space="preserve"> and no deal would have been a disaster for the </w:t>
      </w:r>
      <w:r>
        <w:t>industry. Z</w:t>
      </w:r>
      <w:r w:rsidRPr="00BD3DB3">
        <w:t xml:space="preserve">ero tariffs are the status quo and we would </w:t>
      </w:r>
      <w:r>
        <w:t xml:space="preserve">all </w:t>
      </w:r>
      <w:r w:rsidRPr="00BD3DB3">
        <w:t>have expected</w:t>
      </w:r>
      <w:r>
        <w:t xml:space="preserve"> that</w:t>
      </w:r>
      <w:r w:rsidRPr="00BD3DB3">
        <w:t>.</w:t>
      </w:r>
      <w:r>
        <w:t xml:space="preserve"> </w:t>
      </w:r>
      <w:r w:rsidRPr="00BD3DB3">
        <w:t>Let us move on.</w:t>
      </w:r>
      <w:r>
        <w:t xml:space="preserve"> </w:t>
      </w:r>
      <w:r w:rsidRPr="00BD3DB3">
        <w:t>We will come to quota swaps and things like that later.</w:t>
      </w:r>
      <w:r>
        <w:t xml:space="preserve"> </w:t>
      </w:r>
    </w:p>
    <w:p w:rsidR="00017463" w:rsidP="00017463">
      <w:pPr>
        <w:pStyle w:val="Question"/>
      </w:pPr>
      <w:r w:rsidRPr="00262E42">
        <w:rPr>
          <w:b/>
        </w:rPr>
        <w:t>Lord Cormack:</w:t>
      </w:r>
      <w:r>
        <w:t xml:space="preserve"> I have a great affection for the fishing industry. I was born in Grimsby when it was the greatest fishing port in the world. </w:t>
      </w:r>
      <w:r w:rsidRPr="00BD3DB3">
        <w:t>In 1965</w:t>
      </w:r>
      <w:r>
        <w:t>,</w:t>
      </w:r>
      <w:r w:rsidRPr="00BD3DB3">
        <w:t xml:space="preserve"> I did a deep sea trawler voyage and I saw what a tough job it was.</w:t>
      </w:r>
      <w:r>
        <w:t xml:space="preserve"> </w:t>
      </w:r>
      <w:r w:rsidRPr="00BD3DB3">
        <w:t xml:space="preserve">Clearly, </w:t>
      </w:r>
      <w:r>
        <w:t xml:space="preserve">I regard </w:t>
      </w:r>
      <w:r w:rsidRPr="00BD3DB3">
        <w:t>the negotiations wi</w:t>
      </w:r>
      <w:r>
        <w:t>th</w:t>
      </w:r>
      <w:r w:rsidRPr="00BD3DB3">
        <w:t xml:space="preserve"> a degree of concern.</w:t>
      </w:r>
      <w:r>
        <w:t xml:space="preserve"> </w:t>
      </w:r>
      <w:r w:rsidRPr="00BD3DB3">
        <w:t>I am glad that a deal has been struck</w:t>
      </w:r>
      <w:r>
        <w:t>,</w:t>
      </w:r>
      <w:r w:rsidRPr="00BD3DB3">
        <w:t xml:space="preserve"> but I would like you to tell us what method</w:t>
      </w:r>
      <w:r>
        <w:t xml:space="preserve"> or metric was used to decide how the stock </w:t>
      </w:r>
      <w:r w:rsidRPr="00BD3DB3">
        <w:t xml:space="preserve">allocations </w:t>
      </w:r>
      <w:r>
        <w:t xml:space="preserve">will change </w:t>
      </w:r>
      <w:r w:rsidRPr="00BD3DB3">
        <w:t>during t</w:t>
      </w:r>
      <w:r>
        <w:t>he</w:t>
      </w:r>
      <w:r w:rsidRPr="00BD3DB3">
        <w:t xml:space="preserve"> period of adjustment.</w:t>
      </w:r>
      <w:r>
        <w:t xml:space="preserve"> </w:t>
      </w:r>
      <w:r w:rsidRPr="00BD3DB3">
        <w:t xml:space="preserve">If you </w:t>
      </w:r>
      <w:r>
        <w:t>c</w:t>
      </w:r>
      <w:r w:rsidRPr="00BD3DB3">
        <w:t xml:space="preserve">ould give us some details on that, </w:t>
      </w:r>
      <w:r>
        <w:t>i</w:t>
      </w:r>
      <w:r w:rsidRPr="00BD3DB3">
        <w:t>t would be extremely helpful.</w:t>
      </w:r>
      <w:r>
        <w:t xml:space="preserve"> </w:t>
      </w:r>
    </w:p>
    <w:p w:rsidR="00017463" w:rsidP="00017463">
      <w:pPr>
        <w:pStyle w:val="Answer"/>
      </w:pPr>
      <w:r w:rsidRPr="00262E42">
        <w:rPr>
          <w:b/>
          <w:i/>
        </w:rPr>
        <w:t>Victoria Prentis:</w:t>
      </w:r>
      <w:r>
        <w:t xml:space="preserve"> </w:t>
      </w:r>
      <w:r w:rsidRPr="00BD3DB3">
        <w:t>I am so sorry, Lord Cormack, I think I heard you correctly</w:t>
      </w:r>
      <w:r>
        <w:t xml:space="preserve">. This is </w:t>
      </w:r>
      <w:r w:rsidRPr="00BD3DB3">
        <w:t>about the transfer of quota that makes up the 25%</w:t>
      </w:r>
      <w:r w:rsidR="00D74AA4">
        <w:t>?</w:t>
      </w:r>
      <w:r>
        <w:t xml:space="preserve"> </w:t>
      </w:r>
      <w:r w:rsidRPr="00BD3DB3">
        <w:t>The agreement was a quota transfer for 15% this year of the total value of stocks taken by EU vessels in our waters</w:t>
      </w:r>
      <w:r>
        <w:t>,</w:t>
      </w:r>
      <w:r w:rsidRPr="00BD3DB3">
        <w:t xml:space="preserve"> followed by cumulative transfers equivalent to 17.5%, 20%, 23% and 25% in the subsequent years.</w:t>
      </w:r>
      <w:r>
        <w:t xml:space="preserve"> </w:t>
      </w:r>
    </w:p>
    <w:p w:rsidR="00017463" w:rsidP="00017463">
      <w:pPr>
        <w:pStyle w:val="Remark"/>
      </w:pPr>
      <w:r w:rsidRPr="00262E42">
        <w:rPr>
          <w:b/>
        </w:rPr>
        <w:t>Lord Cormack:</w:t>
      </w:r>
      <w:r>
        <w:t xml:space="preserve"> Could you please tell us a bit about t</w:t>
      </w:r>
      <w:r w:rsidRPr="00BD3DB3">
        <w:t>he method that was used to come to th</w:t>
      </w:r>
      <w:r>
        <w:t>o</w:t>
      </w:r>
      <w:r w:rsidRPr="00BD3DB3">
        <w:t>se conclusions</w:t>
      </w:r>
      <w:r>
        <w:t xml:space="preserve">? The figures </w:t>
      </w:r>
      <w:r w:rsidRPr="00BD3DB3">
        <w:t xml:space="preserve">are </w:t>
      </w:r>
      <w:r>
        <w:t>the</w:t>
      </w:r>
      <w:r w:rsidRPr="00BD3DB3">
        <w:t>re</w:t>
      </w:r>
      <w:r>
        <w:t>,</w:t>
      </w:r>
      <w:r w:rsidRPr="00BD3DB3">
        <w:t xml:space="preserve"> but how </w:t>
      </w:r>
      <w:r>
        <w:t>we</w:t>
      </w:r>
      <w:r w:rsidRPr="00BD3DB3">
        <w:t>re the figures decided upon?</w:t>
      </w:r>
      <w:r>
        <w:t xml:space="preserve"> </w:t>
      </w:r>
    </w:p>
    <w:p w:rsidR="00017463" w:rsidP="00017463">
      <w:pPr>
        <w:pStyle w:val="Answer"/>
      </w:pPr>
      <w:r w:rsidRPr="00262E42">
        <w:rPr>
          <w:b/>
          <w:i/>
        </w:rPr>
        <w:t>Victoria Prentis:</w:t>
      </w:r>
      <w:r>
        <w:t xml:space="preserve"> </w:t>
      </w:r>
      <w:r w:rsidRPr="00BD3DB3">
        <w:t>Neil, would you like to come in on the methodology?</w:t>
      </w:r>
      <w:r>
        <w:t xml:space="preserve"> </w:t>
      </w:r>
    </w:p>
    <w:p w:rsidR="00017463" w:rsidP="00017463">
      <w:pPr>
        <w:pStyle w:val="Answer"/>
      </w:pPr>
      <w:r w:rsidRPr="00262E42">
        <w:rPr>
          <w:b/>
          <w:i/>
        </w:rPr>
        <w:t>Neil Hornby:</w:t>
      </w:r>
      <w:r>
        <w:t xml:space="preserve"> </w:t>
      </w:r>
      <w:r w:rsidRPr="00BD3DB3">
        <w:t>I am happy to do so, Minister.</w:t>
      </w:r>
      <w:r>
        <w:t xml:space="preserve"> </w:t>
      </w:r>
      <w:r w:rsidRPr="00BD3DB3">
        <w:t xml:space="preserve">The annex in the </w:t>
      </w:r>
      <w:r w:rsidR="000D52BA">
        <w:t>A</w:t>
      </w:r>
      <w:r w:rsidRPr="00BD3DB3">
        <w:t>greement sets out stock by stock what the changes are over the five years.</w:t>
      </w:r>
      <w:r>
        <w:t xml:space="preserve"> </w:t>
      </w:r>
      <w:r w:rsidRPr="00BD3DB3">
        <w:t>Clearly, there is a range of different stocks</w:t>
      </w:r>
      <w:r>
        <w:t xml:space="preserve">, </w:t>
      </w:r>
      <w:r w:rsidRPr="00BD3DB3">
        <w:t>from different parts of the UK, different kinds of water</w:t>
      </w:r>
      <w:r w:rsidR="00D74AA4">
        <w:t>s</w:t>
      </w:r>
      <w:r w:rsidRPr="00BD3DB3">
        <w:t xml:space="preserve"> and different parts of the sector. There </w:t>
      </w:r>
      <w:r>
        <w:t>wa</w:t>
      </w:r>
      <w:r w:rsidRPr="00BD3DB3">
        <w:t>s a discussion through the negotiations about which stocks would be uplifted</w:t>
      </w:r>
      <w:r>
        <w:t>,</w:t>
      </w:r>
      <w:r w:rsidRPr="00BD3DB3">
        <w:t xml:space="preserve"> where clearly we had a case around using zonal attachment methodologies </w:t>
      </w:r>
      <w:r>
        <w:t xml:space="preserve">that </w:t>
      </w:r>
      <w:r w:rsidRPr="00BD3DB3">
        <w:t xml:space="preserve">demonstrated </w:t>
      </w:r>
      <w:r>
        <w:t xml:space="preserve">that </w:t>
      </w:r>
      <w:r w:rsidRPr="00BD3DB3">
        <w:t xml:space="preserve">more </w:t>
      </w:r>
      <w:r>
        <w:t xml:space="preserve">of that </w:t>
      </w:r>
      <w:r w:rsidRPr="00BD3DB3">
        <w:t xml:space="preserve">fish </w:t>
      </w:r>
      <w:r>
        <w:t xml:space="preserve">was </w:t>
      </w:r>
      <w:r w:rsidRPr="00BD3DB3">
        <w:t>in our waters.</w:t>
      </w:r>
      <w:r>
        <w:t xml:space="preserve"> T</w:t>
      </w:r>
      <w:r w:rsidRPr="00BD3DB3">
        <w:t>here were issues around the economic impacts that would have on EU fleets</w:t>
      </w:r>
      <w:r>
        <w:t>,</w:t>
      </w:r>
      <w:r w:rsidRPr="00BD3DB3">
        <w:t xml:space="preserve"> and</w:t>
      </w:r>
      <w:r>
        <w:t>,</w:t>
      </w:r>
      <w:r w:rsidRPr="00BD3DB3">
        <w:t xml:space="preserve"> through </w:t>
      </w:r>
      <w:r w:rsidR="00D74AA4">
        <w:t xml:space="preserve">the </w:t>
      </w:r>
      <w:r w:rsidRPr="00BD3DB3">
        <w:t>nego</w:t>
      </w:r>
      <w:r>
        <w:t>t</w:t>
      </w:r>
      <w:r w:rsidRPr="00BD3DB3">
        <w:t>iation, we reached agreement on which stocks would receive uplift</w:t>
      </w:r>
      <w:r>
        <w:t>,</w:t>
      </w:r>
      <w:r w:rsidRPr="00BD3DB3">
        <w:t xml:space="preserve"> what level th</w:t>
      </w:r>
      <w:r>
        <w:t>e uplifts</w:t>
      </w:r>
      <w:r w:rsidRPr="00BD3DB3">
        <w:t xml:space="preserve"> would be for </w:t>
      </w:r>
      <w:r>
        <w:t xml:space="preserve">each </w:t>
      </w:r>
      <w:r w:rsidRPr="00BD3DB3">
        <w:t xml:space="preserve">individual stock and how that would be implemented over the five years. </w:t>
      </w:r>
      <w:r>
        <w:t>T</w:t>
      </w:r>
      <w:r w:rsidRPr="00BD3DB3">
        <w:t xml:space="preserve">hat is all set out stock by stock in the annex to the </w:t>
      </w:r>
      <w:r w:rsidR="000D52BA">
        <w:t>A</w:t>
      </w:r>
      <w:r w:rsidRPr="00BD3DB3">
        <w:t>greement.</w:t>
      </w:r>
      <w:r>
        <w:t xml:space="preserve"> </w:t>
      </w:r>
    </w:p>
    <w:p w:rsidR="00017463" w:rsidRPr="00BD3DB3" w:rsidP="00017463">
      <w:pPr>
        <w:pStyle w:val="Remark"/>
      </w:pPr>
      <w:r w:rsidRPr="00262E42">
        <w:rPr>
          <w:b/>
        </w:rPr>
        <w:t>Lord Cormack:</w:t>
      </w:r>
      <w:r>
        <w:t xml:space="preserve"> </w:t>
      </w:r>
      <w:r w:rsidRPr="00BD3DB3">
        <w:t>C</w:t>
      </w:r>
      <w:r>
        <w:t>ould Mr Haslam</w:t>
      </w:r>
      <w:r w:rsidRPr="00BD3DB3">
        <w:t xml:space="preserve"> tell us if he is happy</w:t>
      </w:r>
      <w:r>
        <w:t>?</w:t>
      </w:r>
    </w:p>
    <w:p w:rsidR="00017463" w:rsidP="00017463">
      <w:pPr>
        <w:pStyle w:val="Answer"/>
      </w:pPr>
      <w:r w:rsidRPr="00262E42">
        <w:rPr>
          <w:b/>
          <w:i/>
        </w:rPr>
        <w:t>Phil Haslam:</w:t>
      </w:r>
      <w:r>
        <w:t xml:space="preserve"> As regards </w:t>
      </w:r>
      <w:r w:rsidRPr="00BD3DB3">
        <w:t>the MMO</w:t>
      </w:r>
      <w:r>
        <w:t>’s remit,</w:t>
      </w:r>
      <w:r w:rsidRPr="00BD3DB3">
        <w:t xml:space="preserve"> which is </w:t>
      </w:r>
      <w:r>
        <w:t>to</w:t>
      </w:r>
      <w:r w:rsidRPr="00BD3DB3">
        <w:t xml:space="preserve"> disperse </w:t>
      </w:r>
      <w:r>
        <w:t xml:space="preserve">the </w:t>
      </w:r>
      <w:r w:rsidRPr="00BD3DB3">
        <w:t>quota allocations</w:t>
      </w:r>
      <w:r>
        <w:t xml:space="preserve"> that are issued</w:t>
      </w:r>
      <w:r w:rsidRPr="00BD3DB3">
        <w:t xml:space="preserve"> to us, I am happy that we have the methodology to do that.</w:t>
      </w:r>
      <w:r>
        <w:t xml:space="preserve"> </w:t>
      </w:r>
      <w:r w:rsidRPr="00BD3DB3">
        <w:t>We can dis</w:t>
      </w:r>
      <w:r>
        <w:t>pe</w:t>
      </w:r>
      <w:r w:rsidRPr="00BD3DB3">
        <w:t>rse it to</w:t>
      </w:r>
      <w:r>
        <w:t>—</w:t>
      </w:r>
      <w:r w:rsidRPr="0082129B">
        <w:t>[</w:t>
      </w:r>
      <w:r w:rsidRPr="00FB7876">
        <w:rPr>
          <w:i/>
          <w:iCs/>
        </w:rPr>
        <w:t>Inaudible</w:t>
      </w:r>
      <w:r>
        <w:rPr>
          <w:i/>
          <w:iCs/>
        </w:rPr>
        <w:t>.</w:t>
      </w:r>
      <w:r w:rsidRPr="0082129B">
        <w:t>]</w:t>
      </w:r>
      <w:r>
        <w:t xml:space="preserve"> </w:t>
      </w:r>
    </w:p>
    <w:p w:rsidR="00017463" w:rsidP="00017463">
      <w:pPr>
        <w:pStyle w:val="Remark"/>
      </w:pPr>
      <w:r w:rsidRPr="00262E42">
        <w:rPr>
          <w:b/>
        </w:rPr>
        <w:t>The Chair:</w:t>
      </w:r>
      <w:r>
        <w:t xml:space="preserve"> W</w:t>
      </w:r>
      <w:r w:rsidRPr="00BD3DB3">
        <w:t>e have lost Phil for a minute.</w:t>
      </w:r>
      <w:r>
        <w:t xml:space="preserve"> </w:t>
      </w:r>
      <w:r w:rsidRPr="00BD3DB3">
        <w:t>Perhaps I could follow up, Minister, or Neil Hornby</w:t>
      </w:r>
      <w:r>
        <w:t>,</w:t>
      </w:r>
      <w:r w:rsidRPr="00BD3DB3">
        <w:t xml:space="preserve"> with this question.</w:t>
      </w:r>
      <w:r>
        <w:t xml:space="preserve"> </w:t>
      </w:r>
      <w:r w:rsidRPr="00BD3DB3">
        <w:t>The British pitch was very much around zonal attachment.</w:t>
      </w:r>
      <w:r>
        <w:t xml:space="preserve"> </w:t>
      </w:r>
      <w:r w:rsidRPr="00BD3DB3">
        <w:t>Did we get any acceptance of that from the other side?</w:t>
      </w:r>
      <w:r>
        <w:t xml:space="preserve"> </w:t>
      </w:r>
      <w:r w:rsidRPr="00BD3DB3">
        <w:t xml:space="preserve">It seems to me </w:t>
      </w:r>
      <w:r>
        <w:t xml:space="preserve">that </w:t>
      </w:r>
      <w:r w:rsidRPr="00BD3DB3">
        <w:t>we are stuck with relative stability for at least another five and a half years.</w:t>
      </w:r>
      <w:r>
        <w:t xml:space="preserve"> </w:t>
      </w:r>
    </w:p>
    <w:p w:rsidR="00017463" w:rsidP="00017463">
      <w:pPr>
        <w:pStyle w:val="Answer"/>
      </w:pPr>
      <w:r w:rsidRPr="00262E42">
        <w:rPr>
          <w:b/>
          <w:i/>
        </w:rPr>
        <w:t>Victoria Prentis:</w:t>
      </w:r>
      <w:r>
        <w:t xml:space="preserve"> </w:t>
      </w:r>
      <w:r w:rsidRPr="00BD3DB3">
        <w:t>No.</w:t>
      </w:r>
      <w:r>
        <w:t xml:space="preserve"> </w:t>
      </w:r>
      <w:r w:rsidRPr="00BD3DB3">
        <w:t>I will let Neil fill you in properly</w:t>
      </w:r>
      <w:r>
        <w:t>,</w:t>
      </w:r>
      <w:r w:rsidRPr="00BD3DB3">
        <w:t xml:space="preserve"> but that is not the case at all.</w:t>
      </w:r>
      <w:r>
        <w:t xml:space="preserve"> </w:t>
      </w:r>
      <w:r w:rsidRPr="00BD3DB3">
        <w:t>We are absolutely committed to zonal attachment, are we not, Neil?</w:t>
      </w:r>
      <w:r>
        <w:t xml:space="preserve"> </w:t>
      </w:r>
    </w:p>
    <w:p w:rsidR="00017463" w:rsidP="00017463">
      <w:pPr>
        <w:pStyle w:val="Answer"/>
      </w:pPr>
      <w:r w:rsidRPr="00262E42">
        <w:rPr>
          <w:b/>
          <w:i/>
        </w:rPr>
        <w:t>Neil Hornby:</w:t>
      </w:r>
      <w:r>
        <w:t xml:space="preserve"> That is right, and i</w:t>
      </w:r>
      <w:r w:rsidRPr="00BD3DB3">
        <w:t>t is not right to say we are stuck with relative stability.</w:t>
      </w:r>
      <w:r>
        <w:t xml:space="preserve"> </w:t>
      </w:r>
      <w:r w:rsidRPr="00BD3DB3">
        <w:t>This is a significant uplift in our share of quota.</w:t>
      </w:r>
      <w:r>
        <w:t xml:space="preserve"> </w:t>
      </w:r>
      <w:r w:rsidRPr="00BD3DB3">
        <w:t xml:space="preserve">We will be moving, as we </w:t>
      </w:r>
      <w:r>
        <w:t xml:space="preserve">have </w:t>
      </w:r>
      <w:r w:rsidRPr="00BD3DB3">
        <w:t>said previously</w:t>
      </w:r>
      <w:r>
        <w:t>,</w:t>
      </w:r>
      <w:r w:rsidRPr="00BD3DB3">
        <w:t xml:space="preserve"> from catching around half the fish in our waters to two</w:t>
      </w:r>
      <w:r>
        <w:t>-</w:t>
      </w:r>
      <w:r w:rsidRPr="00BD3DB3">
        <w:t>thirds.</w:t>
      </w:r>
      <w:r>
        <w:t xml:space="preserve"> </w:t>
      </w:r>
      <w:r w:rsidRPr="00BD3DB3">
        <w:t xml:space="preserve">The EU recognised that we were entitled to a greater share of quota through these negotiations, and that is why it has agreed to transfer </w:t>
      </w:r>
      <w:r>
        <w:t xml:space="preserve">to us </w:t>
      </w:r>
      <w:r w:rsidRPr="00BD3DB3">
        <w:t xml:space="preserve">25% of the current quota it catches in </w:t>
      </w:r>
      <w:r w:rsidR="003A5992">
        <w:t>our</w:t>
      </w:r>
      <w:r w:rsidRPr="00BD3DB3" w:rsidR="003A5992">
        <w:t xml:space="preserve"> </w:t>
      </w:r>
      <w:r w:rsidRPr="00BD3DB3">
        <w:t>waters.</w:t>
      </w:r>
      <w:r>
        <w:t xml:space="preserve"> </w:t>
      </w:r>
    </w:p>
    <w:p w:rsidR="00017463" w:rsidP="00017463">
      <w:pPr>
        <w:pStyle w:val="Remark"/>
      </w:pPr>
      <w:r w:rsidRPr="00262E42">
        <w:rPr>
          <w:b/>
        </w:rPr>
        <w:t>The Chair:</w:t>
      </w:r>
      <w:r>
        <w:t xml:space="preserve"> </w:t>
      </w:r>
      <w:r w:rsidRPr="00BD3DB3">
        <w:t>Perhaps I could press</w:t>
      </w:r>
      <w:r>
        <w:t xml:space="preserve"> you</w:t>
      </w:r>
      <w:r w:rsidRPr="00BD3DB3">
        <w:t xml:space="preserve"> on that.</w:t>
      </w:r>
      <w:r>
        <w:t xml:space="preserve"> </w:t>
      </w:r>
      <w:r w:rsidRPr="00BD3DB3">
        <w:t xml:space="preserve">Does the EU now recognise that zonal attachment is a valid way of discussing all this sharing of a common resource in the future, or is </w:t>
      </w:r>
      <w:r>
        <w:t>i</w:t>
      </w:r>
      <w:r w:rsidRPr="00BD3DB3">
        <w:t>t a stand</w:t>
      </w:r>
      <w:r w:rsidRPr="00BD3DB3">
        <w:noBreakHyphen/>
        <w:t>off between the two sides</w:t>
      </w:r>
      <w:r>
        <w:t xml:space="preserve"> that will still have to be determined?</w:t>
      </w:r>
    </w:p>
    <w:p w:rsidR="00017463" w:rsidP="00017463">
      <w:pPr>
        <w:pStyle w:val="Answer"/>
      </w:pPr>
      <w:r w:rsidRPr="00393325">
        <w:rPr>
          <w:b/>
          <w:i/>
        </w:rPr>
        <w:t>Victoria Prentis:</w:t>
      </w:r>
      <w:r>
        <w:t xml:space="preserve"> </w:t>
      </w:r>
      <w:r w:rsidRPr="00BD3DB3">
        <w:t xml:space="preserve">No, </w:t>
      </w:r>
      <w:r>
        <w:t xml:space="preserve">it has </w:t>
      </w:r>
      <w:r w:rsidRPr="00BD3DB3">
        <w:t>moved on th</w:t>
      </w:r>
      <w:r>
        <w:t>at</w:t>
      </w:r>
      <w:r w:rsidRPr="00BD3DB3">
        <w:t>.</w:t>
      </w:r>
      <w:r>
        <w:t xml:space="preserve"> It</w:t>
      </w:r>
      <w:r w:rsidRPr="00BD3DB3">
        <w:t xml:space="preserve"> was, as I suspect you know, a significant difficulty in the earlier part of the negotiation because we were talking at cross</w:t>
      </w:r>
      <w:r>
        <w:t>-</w:t>
      </w:r>
      <w:r w:rsidRPr="00BD3DB3">
        <w:t>purposes</w:t>
      </w:r>
      <w:r>
        <w:t>,</w:t>
      </w:r>
      <w:r w:rsidRPr="00BD3DB3">
        <w:t xml:space="preserve"> with different methodologies being used.</w:t>
      </w:r>
      <w:r>
        <w:t xml:space="preserve"> </w:t>
      </w:r>
      <w:r w:rsidRPr="00BD3DB3">
        <w:t xml:space="preserve">It is fair to say that </w:t>
      </w:r>
      <w:r>
        <w:t>the EU</w:t>
      </w:r>
      <w:r w:rsidRPr="00BD3DB3">
        <w:t xml:space="preserve"> moved significantly on that.</w:t>
      </w:r>
      <w:r>
        <w:t xml:space="preserve"> </w:t>
      </w:r>
    </w:p>
    <w:p w:rsidR="00017463" w:rsidP="00017463">
      <w:pPr>
        <w:pStyle w:val="Answer"/>
      </w:pPr>
      <w:r w:rsidRPr="00BD3DB3">
        <w:t xml:space="preserve">The other thing I should </w:t>
      </w:r>
      <w:r>
        <w:t xml:space="preserve">probably </w:t>
      </w:r>
      <w:r w:rsidRPr="00BD3DB3">
        <w:t>have explained at the beginning</w:t>
      </w:r>
      <w:r>
        <w:t>—</w:t>
      </w:r>
      <w:r w:rsidRPr="00BD3DB3">
        <w:t>there is so much to say about this agreement</w:t>
      </w:r>
      <w:r>
        <w:t>—</w:t>
      </w:r>
      <w:r w:rsidRPr="00BD3DB3">
        <w:t xml:space="preserve">is that of course </w:t>
      </w:r>
      <w:r>
        <w:t>it</w:t>
      </w:r>
      <w:r w:rsidRPr="00BD3DB3">
        <w:t xml:space="preserve"> is an agreement in two parts.</w:t>
      </w:r>
      <w:r>
        <w:t xml:space="preserve"> </w:t>
      </w:r>
      <w:r w:rsidRPr="00BD3DB3">
        <w:t>The adjustment period is how we are viewing the first five and a half years.</w:t>
      </w:r>
      <w:r>
        <w:t xml:space="preserve"> </w:t>
      </w:r>
      <w:r w:rsidRPr="00BD3DB3">
        <w:t>After that</w:t>
      </w:r>
      <w:r>
        <w:t>,</w:t>
      </w:r>
      <w:r w:rsidRPr="00BD3DB3">
        <w:t xml:space="preserve"> we will be able to bring access back into play, as it were, when we are discussing quota in the future.</w:t>
      </w:r>
      <w:r>
        <w:t xml:space="preserve"> </w:t>
      </w:r>
    </w:p>
    <w:p w:rsidR="00017463" w:rsidP="00017463">
      <w:pPr>
        <w:pStyle w:val="Question"/>
      </w:pPr>
      <w:r w:rsidRPr="00393325">
        <w:rPr>
          <w:b/>
        </w:rPr>
        <w:t>Baroness McIntosh of Pickering:</w:t>
      </w:r>
      <w:r>
        <w:t xml:space="preserve"> First, Minister, </w:t>
      </w:r>
      <w:r w:rsidRPr="00BD3DB3">
        <w:t>I thank you and your team for moving so swiftly to get the agreement in place by 1 January</w:t>
      </w:r>
      <w:r w:rsidR="00D74AA4">
        <w:t>.</w:t>
      </w:r>
      <w:r>
        <w:t xml:space="preserve"> </w:t>
      </w:r>
      <w:r w:rsidRPr="00BD3DB3">
        <w:t xml:space="preserve">It </w:t>
      </w:r>
      <w:r w:rsidRPr="00BD3DB3" w:rsidR="00D74AA4">
        <w:t xml:space="preserve">absolutely </w:t>
      </w:r>
      <w:r w:rsidRPr="00BD3DB3">
        <w:t>is impressive.</w:t>
      </w:r>
      <w:r>
        <w:t xml:space="preserve"> </w:t>
      </w:r>
      <w:r w:rsidRPr="00BD3DB3">
        <w:t>I</w:t>
      </w:r>
      <w:r w:rsidR="00D74AA4">
        <w:t xml:space="preserve"> will</w:t>
      </w:r>
      <w:r w:rsidRPr="00BD3DB3">
        <w:t xml:space="preserve"> ask one question in three </w:t>
      </w:r>
      <w:r w:rsidR="00D74AA4">
        <w:t>parts, if I may, but they are very short.</w:t>
      </w:r>
    </w:p>
    <w:p w:rsidR="00017463" w:rsidP="00017463">
      <w:pPr>
        <w:pStyle w:val="Question"/>
        <w:numPr>
          <w:ilvl w:val="0"/>
          <w:numId w:val="0"/>
        </w:numPr>
        <w:ind w:left="794"/>
      </w:pPr>
      <w:r w:rsidRPr="00BD3DB3">
        <w:t>Considering that fish is perishable and can go off</w:t>
      </w:r>
      <w:r>
        <w:t>,</w:t>
      </w:r>
      <w:r w:rsidRPr="00BD3DB3">
        <w:t xml:space="preserve"> the timing of the exports is essential</w:t>
      </w:r>
      <w:r>
        <w:t>. T</w:t>
      </w:r>
      <w:r w:rsidRPr="00BD3DB3">
        <w:t>he key part of the deal</w:t>
      </w:r>
      <w:r>
        <w:t>,</w:t>
      </w:r>
      <w:r w:rsidRPr="00BD3DB3">
        <w:t xml:space="preserve"> as I see it</w:t>
      </w:r>
      <w:r>
        <w:t>,</w:t>
      </w:r>
      <w:r w:rsidRPr="00BD3DB3">
        <w:t xml:space="preserve"> is having access to French, Belgian, Dutch and other markets</w:t>
      </w:r>
      <w:r>
        <w:t xml:space="preserve">, </w:t>
      </w:r>
      <w:r w:rsidRPr="00BD3DB3">
        <w:t>where we sell most of our fish, particularly the Scottish fish.</w:t>
      </w:r>
      <w:r>
        <w:t xml:space="preserve"> First, w</w:t>
      </w:r>
      <w:r w:rsidRPr="00BD3DB3">
        <w:t xml:space="preserve">hat liaison </w:t>
      </w:r>
      <w:r>
        <w:t xml:space="preserve">have </w:t>
      </w:r>
      <w:r w:rsidRPr="00BD3DB3">
        <w:t xml:space="preserve">you had with HMRC to ensure </w:t>
      </w:r>
      <w:r>
        <w:t xml:space="preserve">that </w:t>
      </w:r>
      <w:r w:rsidRPr="00BD3DB3">
        <w:t>fish exports get through ports such as Dover and other southern ports quickly</w:t>
      </w:r>
      <w:r>
        <w:t>? S</w:t>
      </w:r>
      <w:r w:rsidRPr="00BD3DB3">
        <w:t xml:space="preserve">econdly, are you able to use more east coast ports such as </w:t>
      </w:r>
      <w:r>
        <w:t>I</w:t>
      </w:r>
      <w:r w:rsidRPr="00BD3DB3">
        <w:t>mming</w:t>
      </w:r>
      <w:r>
        <w:t>ham</w:t>
      </w:r>
      <w:r w:rsidRPr="00BD3DB3">
        <w:t>, Grimsby, Hull and others? I was slightly concerned to read that HMRC has closed the office in Hull</w:t>
      </w:r>
      <w:r>
        <w:t>,</w:t>
      </w:r>
      <w:r w:rsidRPr="00BD3DB3">
        <w:t xml:space="preserve"> and </w:t>
      </w:r>
      <w:r>
        <w:t xml:space="preserve">I </w:t>
      </w:r>
      <w:r w:rsidRPr="00BD3DB3">
        <w:t>hope that is not being replicated anywhere else.</w:t>
      </w:r>
      <w:r>
        <w:t xml:space="preserve"> </w:t>
      </w:r>
      <w:r w:rsidRPr="00BD3DB3">
        <w:t>Obviously</w:t>
      </w:r>
      <w:r>
        <w:t>,</w:t>
      </w:r>
      <w:r w:rsidRPr="00BD3DB3">
        <w:t xml:space="preserve"> if HMRC close</w:t>
      </w:r>
      <w:r>
        <w:t>s</w:t>
      </w:r>
      <w:r w:rsidRPr="00BD3DB3">
        <w:t xml:space="preserve"> offices</w:t>
      </w:r>
      <w:r>
        <w:t xml:space="preserve">, it </w:t>
      </w:r>
      <w:r w:rsidRPr="00BD3DB3">
        <w:t>will not help.</w:t>
      </w:r>
      <w:r>
        <w:t xml:space="preserve"> </w:t>
      </w:r>
    </w:p>
    <w:p w:rsidR="00017463" w:rsidRPr="00BD3DB3" w:rsidP="00017463">
      <w:pPr>
        <w:pStyle w:val="Question"/>
        <w:numPr>
          <w:ilvl w:val="0"/>
          <w:numId w:val="0"/>
        </w:numPr>
        <w:ind w:left="794"/>
      </w:pPr>
      <w:r w:rsidRPr="00BD3DB3">
        <w:t>T</w:t>
      </w:r>
      <w:r w:rsidR="00D74AA4">
        <w:t>hirdly, t</w:t>
      </w:r>
      <w:r w:rsidRPr="00BD3DB3">
        <w:t>he flipside of that</w:t>
      </w:r>
      <w:r w:rsidR="00D74AA4">
        <w:t xml:space="preserve"> </w:t>
      </w:r>
      <w:r>
        <w:t xml:space="preserve">is </w:t>
      </w:r>
      <w:r w:rsidRPr="00BD3DB3">
        <w:t xml:space="preserve">the access </w:t>
      </w:r>
      <w:r>
        <w:t>to</w:t>
      </w:r>
      <w:r w:rsidRPr="00BD3DB3">
        <w:t xml:space="preserve"> ports </w:t>
      </w:r>
      <w:r>
        <w:t>for</w:t>
      </w:r>
      <w:r w:rsidRPr="00BD3DB3">
        <w:t xml:space="preserve"> our fish once they land in France, Belgium and Holland</w:t>
      </w:r>
      <w:r>
        <w:t>. T</w:t>
      </w:r>
      <w:r w:rsidRPr="00BD3DB3">
        <w:t>here have been quite graphic reports of some of the fish being impounded and going off, particularly in France, which makes a mockery of the agreement.</w:t>
      </w:r>
      <w:r>
        <w:t xml:space="preserve"> </w:t>
      </w:r>
      <w:r w:rsidRPr="00BD3DB3">
        <w:t>T</w:t>
      </w:r>
      <w:r>
        <w:t>h</w:t>
      </w:r>
      <w:r w:rsidRPr="00BD3DB3">
        <w:t xml:space="preserve">ose </w:t>
      </w:r>
      <w:r>
        <w:t xml:space="preserve">are the </w:t>
      </w:r>
      <w:r w:rsidRPr="00BD3DB3">
        <w:t xml:space="preserve">three issues. </w:t>
      </w:r>
    </w:p>
    <w:p w:rsidR="00017463" w:rsidP="00017463">
      <w:pPr>
        <w:pStyle w:val="Answer"/>
      </w:pPr>
      <w:r w:rsidRPr="00393325">
        <w:rPr>
          <w:b/>
          <w:i/>
        </w:rPr>
        <w:t>Victoria Prentis:</w:t>
      </w:r>
      <w:r>
        <w:t xml:space="preserve"> </w:t>
      </w:r>
      <w:r w:rsidRPr="00BD3DB3">
        <w:t>They are all very valid questions.</w:t>
      </w:r>
      <w:r>
        <w:t xml:space="preserve"> </w:t>
      </w:r>
      <w:r w:rsidRPr="00BD3DB3">
        <w:t>At the moment</w:t>
      </w:r>
      <w:r>
        <w:t>,</w:t>
      </w:r>
      <w:r w:rsidRPr="00BD3DB3">
        <w:t xml:space="preserve"> we are dealing with a situation where everyone is trained but no one is experienced </w:t>
      </w:r>
      <w:r>
        <w:t>in</w:t>
      </w:r>
      <w:r w:rsidRPr="00BD3DB3">
        <w:t xml:space="preserve"> this new level of form filling, much of which is digital. Things are tricky at the moment.</w:t>
      </w:r>
      <w:r>
        <w:t xml:space="preserve"> </w:t>
      </w:r>
      <w:r w:rsidRPr="00BD3DB3">
        <w:t xml:space="preserve">We are monitoring </w:t>
      </w:r>
      <w:r>
        <w:t>them</w:t>
      </w:r>
      <w:r w:rsidRPr="00BD3DB3">
        <w:t xml:space="preserve"> closely. The team is working very hard.</w:t>
      </w:r>
    </w:p>
    <w:p w:rsidR="00017463" w:rsidP="00017463">
      <w:pPr>
        <w:pStyle w:val="Answer"/>
      </w:pPr>
      <w:r w:rsidRPr="00BD3DB3">
        <w:t xml:space="preserve">Let me tell you some of the things </w:t>
      </w:r>
      <w:r>
        <w:t xml:space="preserve">that </w:t>
      </w:r>
      <w:r w:rsidRPr="00BD3DB3">
        <w:t xml:space="preserve">we are doing to try to </w:t>
      </w:r>
      <w:r>
        <w:t xml:space="preserve">make </w:t>
      </w:r>
      <w:r w:rsidRPr="00BD3DB3">
        <w:t>sure</w:t>
      </w:r>
      <w:r>
        <w:t xml:space="preserve"> that</w:t>
      </w:r>
      <w:r w:rsidRPr="00BD3DB3">
        <w:t xml:space="preserve"> there are no hold</w:t>
      </w:r>
      <w:r>
        <w:t>-</w:t>
      </w:r>
      <w:r w:rsidRPr="00BD3DB3">
        <w:t>ups.</w:t>
      </w:r>
      <w:r>
        <w:t xml:space="preserve"> </w:t>
      </w:r>
      <w:r w:rsidRPr="00BD3DB3">
        <w:t>We have a daily call with HMRC to deal with very granular issues on codes, for example, and what is appropriate</w:t>
      </w:r>
      <w:r>
        <w:t>,</w:t>
      </w:r>
      <w:r w:rsidRPr="00BD3DB3">
        <w:t xml:space="preserve"> and difficulties with customs forms.</w:t>
      </w:r>
      <w:r>
        <w:t xml:space="preserve"> </w:t>
      </w:r>
      <w:r w:rsidRPr="00BD3DB3">
        <w:t xml:space="preserve">We are having a lot of engagement with </w:t>
      </w:r>
      <w:r w:rsidRPr="00BD3DB3">
        <w:t>those in the fishing industry and those trying to export at the moment.</w:t>
      </w:r>
      <w:r>
        <w:t xml:space="preserve"> </w:t>
      </w:r>
      <w:r w:rsidRPr="00BD3DB3">
        <w:t>We have set up a stakeholder group with Scottish fishermen and those from the south</w:t>
      </w:r>
      <w:r w:rsidRPr="00BD3DB3">
        <w:noBreakHyphen/>
        <w:t>west</w:t>
      </w:r>
      <w:r>
        <w:t>, and</w:t>
      </w:r>
      <w:r w:rsidRPr="00BD3DB3">
        <w:t xml:space="preserve"> all over the place</w:t>
      </w:r>
      <w:r>
        <w:t>,</w:t>
      </w:r>
      <w:r w:rsidRPr="00BD3DB3">
        <w:t xml:space="preserve"> to meet several times a week to feed in specific problems they are having.</w:t>
      </w:r>
      <w:r>
        <w:t xml:space="preserve"> </w:t>
      </w:r>
      <w:r w:rsidRPr="00BD3DB3">
        <w:t xml:space="preserve">Neil will be able to tell us in a minute </w:t>
      </w:r>
      <w:r>
        <w:t>about</w:t>
      </w:r>
      <w:r w:rsidRPr="00BD3DB3">
        <w:t xml:space="preserve"> a specific call </w:t>
      </w:r>
      <w:r>
        <w:t xml:space="preserve">he had </w:t>
      </w:r>
      <w:r w:rsidRPr="00BD3DB3">
        <w:t>with exporters last night</w:t>
      </w:r>
      <w:r>
        <w:t xml:space="preserve">. </w:t>
      </w:r>
      <w:r w:rsidRPr="00BD3DB3">
        <w:t>I discussed that with him this morning</w:t>
      </w:r>
      <w:r>
        <w:t>,</w:t>
      </w:r>
      <w:r w:rsidRPr="00BD3DB3">
        <w:t xml:space="preserve"> and the steps we need to take as a result.</w:t>
      </w:r>
      <w:r>
        <w:t xml:space="preserve"> </w:t>
      </w:r>
      <w:r w:rsidRPr="00BD3DB3">
        <w:t>I am in daily contact with a large number of people in the industry</w:t>
      </w:r>
      <w:r>
        <w:t>,</w:t>
      </w:r>
      <w:r w:rsidRPr="00BD3DB3">
        <w:t xml:space="preserve"> helping, I hope, to smooth out difficulties where we find them. </w:t>
      </w:r>
    </w:p>
    <w:p w:rsidR="00017463" w:rsidP="00017463">
      <w:pPr>
        <w:pStyle w:val="Answer"/>
      </w:pPr>
      <w:r w:rsidRPr="00BD3DB3">
        <w:t xml:space="preserve">We are dealing with </w:t>
      </w:r>
      <w:r w:rsidR="008E0549">
        <w:t>M</w:t>
      </w:r>
      <w:r w:rsidRPr="00BD3DB3">
        <w:t xml:space="preserve">ember </w:t>
      </w:r>
      <w:r w:rsidR="008E0549">
        <w:t>S</w:t>
      </w:r>
      <w:r w:rsidRPr="00BD3DB3">
        <w:t>tates directly now.</w:t>
      </w:r>
      <w:r>
        <w:t xml:space="preserve"> </w:t>
      </w:r>
      <w:r w:rsidRPr="00BD3DB3">
        <w:t xml:space="preserve">We had a meeting with the Irish two days ago on EHCs specifically. They were able </w:t>
      </w:r>
      <w:r>
        <w:t xml:space="preserve">to </w:t>
      </w:r>
      <w:r w:rsidRPr="00BD3DB3">
        <w:t>give us a list of about 10 very detailed niggly things</w:t>
      </w:r>
      <w:r>
        <w:t>—</w:t>
      </w:r>
      <w:r w:rsidRPr="00BD3DB3">
        <w:t>what colour ink to use, where to put the stamp</w:t>
      </w:r>
      <w:r>
        <w:t>—</w:t>
      </w:r>
      <w:r w:rsidRPr="00BD3DB3">
        <w:t>which will be helpful going forward.</w:t>
      </w:r>
      <w:r>
        <w:t xml:space="preserve"> </w:t>
      </w:r>
      <w:r w:rsidRPr="00BD3DB3">
        <w:t>We had a meeting a bit like that yesterday with the French.</w:t>
      </w:r>
      <w:r>
        <w:t xml:space="preserve"> </w:t>
      </w:r>
      <w:r w:rsidRPr="00BD3DB3">
        <w:t xml:space="preserve">We have agreed to carry on meeting the French so </w:t>
      </w:r>
      <w:r>
        <w:t xml:space="preserve">that </w:t>
      </w:r>
      <w:r w:rsidRPr="00BD3DB3">
        <w:t>we can get down into the nitty</w:t>
      </w:r>
      <w:r w:rsidRPr="00BD3DB3">
        <w:noBreakHyphen/>
        <w:t>gritty of what we need to do.</w:t>
      </w:r>
      <w:r>
        <w:t xml:space="preserve"> </w:t>
      </w:r>
      <w:r w:rsidRPr="00BD3DB3">
        <w:t>We are meeting the Dutch today to do the same thing.</w:t>
      </w:r>
      <w:r>
        <w:t xml:space="preserve"> </w:t>
      </w:r>
      <w:r w:rsidRPr="00BD3DB3">
        <w:t xml:space="preserve">Clearly, we </w:t>
      </w:r>
      <w:r>
        <w:t>will</w:t>
      </w:r>
      <w:r w:rsidRPr="00BD3DB3">
        <w:t xml:space="preserve"> have to liaise in a very frequent and granular way while we get the teething difficulties sorted out.</w:t>
      </w:r>
    </w:p>
    <w:p w:rsidR="00017463" w:rsidRPr="00BD3DB3" w:rsidP="00017463">
      <w:pPr>
        <w:pStyle w:val="Answer"/>
      </w:pPr>
      <w:r w:rsidRPr="00BD3DB3">
        <w:t>In access terms, there were a few difficulties with movement from Calais to Bo</w:t>
      </w:r>
      <w:r>
        <w:t>u</w:t>
      </w:r>
      <w:r w:rsidRPr="00BD3DB3">
        <w:t>logne.</w:t>
      </w:r>
      <w:r>
        <w:t xml:space="preserve"> I</w:t>
      </w:r>
      <w:r w:rsidRPr="00BD3DB3">
        <w:t xml:space="preserve"> am told </w:t>
      </w:r>
      <w:r>
        <w:t xml:space="preserve">those </w:t>
      </w:r>
      <w:r w:rsidRPr="00BD3DB3">
        <w:t xml:space="preserve">were ironed out over the last few days and </w:t>
      </w:r>
      <w:r>
        <w:t>it is</w:t>
      </w:r>
      <w:r w:rsidRPr="00BD3DB3">
        <w:t xml:space="preserve"> now moving well.</w:t>
      </w:r>
      <w:r>
        <w:t xml:space="preserve"> </w:t>
      </w:r>
      <w:r w:rsidRPr="00BD3DB3">
        <w:t>Neil will be able to fill us in with more detail</w:t>
      </w:r>
      <w:r>
        <w:t>.</w:t>
      </w:r>
      <w:r w:rsidRPr="00BD3DB3">
        <w:t xml:space="preserve"> I have always said th</w:t>
      </w:r>
      <w:r>
        <w:t>ere</w:t>
      </w:r>
      <w:r w:rsidRPr="00BD3DB3">
        <w:t xml:space="preserve"> would be a bumpy period while we all get used to the new rules, but I assure you </w:t>
      </w:r>
      <w:r>
        <w:t xml:space="preserve">that </w:t>
      </w:r>
      <w:r w:rsidRPr="00BD3DB3">
        <w:t>we are doing everything we can</w:t>
      </w:r>
      <w:r>
        <w:t>,</w:t>
      </w:r>
      <w:r w:rsidRPr="00BD3DB3">
        <w:t xml:space="preserve"> both industry</w:t>
      </w:r>
      <w:r w:rsidR="00D74AA4">
        <w:t>-</w:t>
      </w:r>
      <w:r w:rsidRPr="00BD3DB3">
        <w:t xml:space="preserve">focused and with </w:t>
      </w:r>
      <w:r w:rsidR="008E0549">
        <w:t>M</w:t>
      </w:r>
      <w:r w:rsidRPr="00BD3DB3">
        <w:t xml:space="preserve">ember </w:t>
      </w:r>
      <w:r w:rsidR="008E0549">
        <w:t>S</w:t>
      </w:r>
      <w:r w:rsidRPr="00BD3DB3">
        <w:t>tates of the European Union</w:t>
      </w:r>
      <w:r>
        <w:t>,</w:t>
      </w:r>
      <w:r w:rsidRPr="00BD3DB3">
        <w:t xml:space="preserve"> to sort out any difficulties as they arise.</w:t>
      </w:r>
      <w:r>
        <w:t xml:space="preserve"> </w:t>
      </w:r>
      <w:r w:rsidRPr="00BD3DB3">
        <w:t>Neil, do you want to give details of your call last night?</w:t>
      </w:r>
      <w:r>
        <w:t xml:space="preserve"> </w:t>
      </w:r>
    </w:p>
    <w:p w:rsidR="00017463" w:rsidP="00017463">
      <w:pPr>
        <w:pStyle w:val="Answer"/>
      </w:pPr>
      <w:r w:rsidRPr="00771167">
        <w:rPr>
          <w:b/>
          <w:i/>
        </w:rPr>
        <w:t>Neil Hornby:</w:t>
      </w:r>
      <w:r>
        <w:t xml:space="preserve"> </w:t>
      </w:r>
      <w:r w:rsidRPr="00BD3DB3">
        <w:t>Clearly, it is a difficult time for the sector.</w:t>
      </w:r>
      <w:r>
        <w:t xml:space="preserve"> </w:t>
      </w:r>
      <w:r w:rsidRPr="00BD3DB3">
        <w:t xml:space="preserve">There are lots of new requirements coming in since 1 January </w:t>
      </w:r>
      <w:r>
        <w:t>that</w:t>
      </w:r>
      <w:r w:rsidRPr="00BD3DB3">
        <w:t xml:space="preserve"> make managing exports</w:t>
      </w:r>
      <w:r>
        <w:t xml:space="preserve"> quite difficult</w:t>
      </w:r>
      <w:r w:rsidRPr="00BD3DB3">
        <w:t xml:space="preserve">, be they catch certificates, export health certificates or customs requirements, </w:t>
      </w:r>
      <w:r>
        <w:t xml:space="preserve">all of </w:t>
      </w:r>
      <w:r w:rsidRPr="00BD3DB3">
        <w:t>which are new for the sector</w:t>
      </w:r>
      <w:r>
        <w:t>,</w:t>
      </w:r>
      <w:r w:rsidRPr="00BD3DB3">
        <w:t xml:space="preserve"> and for the EU to </w:t>
      </w:r>
      <w:r>
        <w:t xml:space="preserve">have to </w:t>
      </w:r>
      <w:r w:rsidRPr="00BD3DB3">
        <w:t>deal with on its side.</w:t>
      </w:r>
      <w:r>
        <w:t xml:space="preserve"> </w:t>
      </w:r>
      <w:r w:rsidRPr="00BD3DB3">
        <w:t>There are a lot of issues we are working through with the industry to try to identify either things we can do on o</w:t>
      </w:r>
      <w:r>
        <w:t>u</w:t>
      </w:r>
      <w:r w:rsidRPr="00BD3DB3">
        <w:t xml:space="preserve">r side to </w:t>
      </w:r>
      <w:r>
        <w:t xml:space="preserve">make </w:t>
      </w:r>
      <w:r w:rsidRPr="00BD3DB3">
        <w:t>things easier</w:t>
      </w:r>
      <w:r>
        <w:t>,</w:t>
      </w:r>
      <w:r w:rsidRPr="00BD3DB3">
        <w:t xml:space="preserve"> or things we need to pick up, as the Minister says, with the authorities in France or Holland</w:t>
      </w:r>
      <w:r>
        <w:t>,</w:t>
      </w:r>
      <w:r w:rsidRPr="00BD3DB3">
        <w:t xml:space="preserve"> or elsewhere in the EU.</w:t>
      </w:r>
      <w:r>
        <w:t xml:space="preserve"> I </w:t>
      </w:r>
      <w:r w:rsidRPr="00BD3DB3">
        <w:t xml:space="preserve">stress </w:t>
      </w:r>
      <w:r>
        <w:t xml:space="preserve">that </w:t>
      </w:r>
      <w:r w:rsidRPr="00BD3DB3">
        <w:t>it is a focused effort to try to identify those issues and work through them as quickly as we can to ease this difficult situation as people have to adapt to new requirements.</w:t>
      </w:r>
      <w:r>
        <w:t xml:space="preserve"> </w:t>
      </w:r>
    </w:p>
    <w:p w:rsidR="00017463" w:rsidP="00017463">
      <w:pPr>
        <w:pStyle w:val="Remark"/>
      </w:pPr>
      <w:r w:rsidRPr="00771167">
        <w:rPr>
          <w:b/>
        </w:rPr>
        <w:t>Baroness McIntosh of Pickering:</w:t>
      </w:r>
      <w:r>
        <w:t xml:space="preserve"> </w:t>
      </w:r>
      <w:r w:rsidRPr="00BD3DB3">
        <w:t>May I leave with you the point about HMRC offices potentially being closed?</w:t>
      </w:r>
      <w:r>
        <w:t xml:space="preserve"> </w:t>
      </w:r>
      <w:r w:rsidR="00D74AA4">
        <w:t>It would be helpful to have that answered.</w:t>
      </w:r>
      <w:r>
        <w:t xml:space="preserve"> </w:t>
      </w:r>
    </w:p>
    <w:p w:rsidR="00017463" w:rsidP="00017463">
      <w:pPr>
        <w:pStyle w:val="Answer"/>
      </w:pPr>
      <w:r w:rsidRPr="00771167">
        <w:rPr>
          <w:b/>
          <w:i/>
        </w:rPr>
        <w:t>Victoria Prentis:</w:t>
      </w:r>
      <w:r>
        <w:t xml:space="preserve"> </w:t>
      </w:r>
      <w:r w:rsidRPr="00BD3DB3">
        <w:t>I do not know about that, I am afraid.</w:t>
      </w:r>
      <w:r>
        <w:t xml:space="preserve"> </w:t>
      </w:r>
      <w:r w:rsidRPr="00BD3DB3">
        <w:t xml:space="preserve">I am very happy to take </w:t>
      </w:r>
      <w:r>
        <w:t>i</w:t>
      </w:r>
      <w:r w:rsidRPr="00BD3DB3">
        <w:t>t up with HMRC</w:t>
      </w:r>
      <w:r>
        <w:t>,</w:t>
      </w:r>
      <w:r w:rsidRPr="00BD3DB3">
        <w:t xml:space="preserve"> with wh</w:t>
      </w:r>
      <w:r>
        <w:t>ich</w:t>
      </w:r>
      <w:r w:rsidRPr="00BD3DB3">
        <w:t xml:space="preserve"> we are having very frequent contact at the moment.</w:t>
      </w:r>
      <w:r>
        <w:t xml:space="preserve"> </w:t>
      </w:r>
      <w:r w:rsidRPr="00BD3DB3">
        <w:t>Of course</w:t>
      </w:r>
      <w:r>
        <w:t>,</w:t>
      </w:r>
      <w:r w:rsidRPr="00BD3DB3">
        <w:t xml:space="preserve"> I should have said </w:t>
      </w:r>
      <w:r>
        <w:t xml:space="preserve">that much of this </w:t>
      </w:r>
      <w:r w:rsidRPr="00BD3DB3">
        <w:t>is digital now.</w:t>
      </w:r>
      <w:r>
        <w:t xml:space="preserve"> </w:t>
      </w:r>
      <w:r w:rsidRPr="00BD3DB3">
        <w:t xml:space="preserve">It may be that </w:t>
      </w:r>
      <w:r>
        <w:t xml:space="preserve">HMRC has </w:t>
      </w:r>
      <w:r w:rsidRPr="00BD3DB3">
        <w:t>made decisions on that basis, but I am guessing about that.</w:t>
      </w:r>
      <w:r>
        <w:t xml:space="preserve"> </w:t>
      </w:r>
      <w:r w:rsidRPr="00BD3DB3">
        <w:t>The Fish Export Service, which of course is a new system we have had to set up, is entirely digital.</w:t>
      </w:r>
      <w:r>
        <w:t xml:space="preserve"> </w:t>
      </w:r>
      <w:r w:rsidRPr="00BD3DB3">
        <w:t xml:space="preserve">We are working hard </w:t>
      </w:r>
      <w:r>
        <w:t>to</w:t>
      </w:r>
      <w:r w:rsidRPr="00BD3DB3">
        <w:t xml:space="preserve"> </w:t>
      </w:r>
      <w:r>
        <w:t xml:space="preserve">make </w:t>
      </w:r>
      <w:r w:rsidRPr="00BD3DB3">
        <w:t>sure that that work</w:t>
      </w:r>
      <w:r>
        <w:t>s</w:t>
      </w:r>
      <w:r w:rsidRPr="00BD3DB3">
        <w:t xml:space="preserve"> well.</w:t>
      </w:r>
      <w:r>
        <w:t xml:space="preserve"> </w:t>
      </w:r>
    </w:p>
    <w:p w:rsidR="00017463" w:rsidP="00017463">
      <w:pPr>
        <w:pStyle w:val="Remark"/>
      </w:pPr>
      <w:r w:rsidRPr="00771167">
        <w:rPr>
          <w:b/>
        </w:rPr>
        <w:t>The Chair:</w:t>
      </w:r>
      <w:r>
        <w:t xml:space="preserve"> A</w:t>
      </w:r>
      <w:r w:rsidRPr="00BD3DB3">
        <w:t>s you will all well be aware, this is a</w:t>
      </w:r>
      <w:r w:rsidR="00D74AA4">
        <w:t xml:space="preserve">n </w:t>
      </w:r>
      <w:r w:rsidRPr="00BD3DB3">
        <w:t xml:space="preserve">area where jobs and whole sectors are </w:t>
      </w:r>
      <w:r w:rsidR="00D74AA4">
        <w:t xml:space="preserve">really </w:t>
      </w:r>
      <w:r w:rsidRPr="00BD3DB3">
        <w:t>at risk.</w:t>
      </w:r>
      <w:r>
        <w:t xml:space="preserve"> </w:t>
      </w:r>
      <w:r w:rsidRPr="00BD3DB3">
        <w:t>I live in Cornwall</w:t>
      </w:r>
      <w:r>
        <w:t>,</w:t>
      </w:r>
      <w:r w:rsidRPr="00BD3DB3">
        <w:t xml:space="preserve"> and I was quite shocked to see a headline today </w:t>
      </w:r>
      <w:r>
        <w:t>that</w:t>
      </w:r>
      <w:r w:rsidRPr="00BD3DB3">
        <w:t xml:space="preserve"> says</w:t>
      </w:r>
      <w:r>
        <w:t>,</w:t>
      </w:r>
      <w:r w:rsidRPr="00BD3DB3">
        <w:t xml:space="preserve"> </w:t>
      </w:r>
      <w:r>
        <w:t>“</w:t>
      </w:r>
      <w:r w:rsidRPr="00BD3DB3">
        <w:t>Cornwall</w:t>
      </w:r>
      <w:r>
        <w:t>’</w:t>
      </w:r>
      <w:r w:rsidRPr="00BD3DB3">
        <w:t>s shell fishing industry now looks back with fond nostalgia</w:t>
      </w:r>
      <w:r>
        <w:t xml:space="preserve"> </w:t>
      </w:r>
      <w:r w:rsidRPr="00BD3DB3">
        <w:t xml:space="preserve">to the days when membership of the European Union made life </w:t>
      </w:r>
      <w:r>
        <w:t xml:space="preserve">so much </w:t>
      </w:r>
      <w:r w:rsidRPr="00BD3DB3">
        <w:t>easier</w:t>
      </w:r>
      <w:r>
        <w:t>”</w:t>
      </w:r>
      <w:r w:rsidRPr="00BD3DB3">
        <w:t>.</w:t>
      </w:r>
      <w:r>
        <w:t xml:space="preserve"> </w:t>
      </w:r>
      <w:r w:rsidRPr="00BD3DB3">
        <w:t xml:space="preserve">They are not necessarily </w:t>
      </w:r>
      <w:r w:rsidRPr="00BD3DB3">
        <w:t>remainers</w:t>
      </w:r>
      <w:r>
        <w:t>,</w:t>
      </w:r>
      <w:r w:rsidRPr="00BD3DB3">
        <w:t xml:space="preserve"> but they are genuinely concerned about it not just being a temporary issue</w:t>
      </w:r>
      <w:r>
        <w:t>. P</w:t>
      </w:r>
      <w:r w:rsidRPr="00BD3DB3">
        <w:t>articularly in the area of scallop</w:t>
      </w:r>
      <w:r>
        <w:t xml:space="preserve">s, where </w:t>
      </w:r>
      <w:r w:rsidRPr="00BD3DB3">
        <w:t>there is trans</w:t>
      </w:r>
      <w:r>
        <w:t>-s</w:t>
      </w:r>
      <w:r w:rsidRPr="00BD3DB3">
        <w:t xml:space="preserve">hipment of vehicles within the UK before they are exported, it </w:t>
      </w:r>
      <w:r>
        <w:t xml:space="preserve">is </w:t>
      </w:r>
      <w:r w:rsidRPr="00BD3DB3">
        <w:t>almost impossible to fill out th</w:t>
      </w:r>
      <w:r>
        <w:t>e</w:t>
      </w:r>
      <w:r w:rsidRPr="00BD3DB3">
        <w:t xml:space="preserve"> documentation, whether it is electronic or paper, because information is not available when dispatch takes place.</w:t>
      </w:r>
      <w:r>
        <w:t xml:space="preserve"> </w:t>
      </w:r>
      <w:r w:rsidRPr="00BD3DB3">
        <w:t>These things are not just temporary gli</w:t>
      </w:r>
      <w:r>
        <w:t>t</w:t>
      </w:r>
      <w:r w:rsidRPr="00BD3DB3">
        <w:t>ches</w:t>
      </w:r>
      <w:r>
        <w:t>,</w:t>
      </w:r>
      <w:r w:rsidRPr="00BD3DB3">
        <w:t xml:space="preserve"> which we all understand</w:t>
      </w:r>
      <w:r>
        <w:t>,</w:t>
      </w:r>
      <w:r w:rsidRPr="00BD3DB3">
        <w:t xml:space="preserve"> but </w:t>
      </w:r>
      <w:r>
        <w:t xml:space="preserve">might be </w:t>
      </w:r>
      <w:r w:rsidRPr="00BD3DB3">
        <w:t>permanent issues for the future.</w:t>
      </w:r>
      <w:r>
        <w:t xml:space="preserve"> Do </w:t>
      </w:r>
      <w:r w:rsidRPr="00BD3DB3">
        <w:t>you have a quick comment on that</w:t>
      </w:r>
      <w:r>
        <w:t xml:space="preserve">? </w:t>
      </w:r>
    </w:p>
    <w:p w:rsidR="00017463" w:rsidP="00017463">
      <w:pPr>
        <w:pStyle w:val="Answer"/>
      </w:pPr>
      <w:r w:rsidRPr="00771167">
        <w:rPr>
          <w:b/>
          <w:i/>
        </w:rPr>
        <w:t>Victoria Prentis:</w:t>
      </w:r>
      <w:r>
        <w:t xml:space="preserve"> </w:t>
      </w:r>
      <w:r w:rsidRPr="00BD3DB3">
        <w:t>We are trying very hard.</w:t>
      </w:r>
      <w:r>
        <w:t xml:space="preserve"> </w:t>
      </w:r>
      <w:r w:rsidRPr="00BD3DB3">
        <w:t xml:space="preserve">We have </w:t>
      </w:r>
      <w:r>
        <w:t xml:space="preserve">already </w:t>
      </w:r>
      <w:r w:rsidRPr="00BD3DB3">
        <w:t>ironed out a number of temporary glitches, as you put it.</w:t>
      </w:r>
      <w:r>
        <w:t xml:space="preserve"> </w:t>
      </w:r>
      <w:r w:rsidRPr="00BD3DB3">
        <w:t xml:space="preserve">There will be </w:t>
      </w:r>
      <w:r>
        <w:t xml:space="preserve">systemic </w:t>
      </w:r>
      <w:r w:rsidRPr="00BD3DB3">
        <w:t>issues that arise</w:t>
      </w:r>
      <w:r>
        <w:t>,</w:t>
      </w:r>
      <w:r w:rsidRPr="00BD3DB3">
        <w:t xml:space="preserve"> and we will just have to deal with them as we find them.</w:t>
      </w:r>
      <w:r>
        <w:t xml:space="preserve"> </w:t>
      </w:r>
      <w:r w:rsidRPr="00BD3DB3">
        <w:t>We are working hard on this at the moment.</w:t>
      </w:r>
      <w:r>
        <w:t xml:space="preserve"> </w:t>
      </w:r>
      <w:r w:rsidRPr="00BD3DB3">
        <w:t>We export, as you know, 70% of what we catch in this country to the EU.</w:t>
      </w:r>
      <w:r>
        <w:t xml:space="preserve"> </w:t>
      </w:r>
      <w:r w:rsidRPr="00BD3DB3">
        <w:t xml:space="preserve">We </w:t>
      </w:r>
      <w:r w:rsidR="00D74AA4">
        <w:t xml:space="preserve">also </w:t>
      </w:r>
      <w:r w:rsidRPr="00BD3DB3">
        <w:t xml:space="preserve">export </w:t>
      </w:r>
      <w:r w:rsidRPr="00BD3DB3" w:rsidR="00D74AA4">
        <w:t>elsewhere</w:t>
      </w:r>
      <w:r w:rsidR="00D74AA4">
        <w:t>,</w:t>
      </w:r>
      <w:r w:rsidRPr="00BD3DB3" w:rsidR="00D74AA4">
        <w:t xml:space="preserve"> </w:t>
      </w:r>
      <w:r w:rsidRPr="00BD3DB3">
        <w:t>of course.</w:t>
      </w:r>
      <w:r>
        <w:t xml:space="preserve"> W</w:t>
      </w:r>
      <w:r w:rsidRPr="00BD3DB3">
        <w:t xml:space="preserve">e are ambitious </w:t>
      </w:r>
      <w:r>
        <w:t xml:space="preserve">about </w:t>
      </w:r>
      <w:r w:rsidRPr="00BD3DB3">
        <w:t>carrying on that level of exporting.</w:t>
      </w:r>
      <w:r>
        <w:t xml:space="preserve"> </w:t>
      </w:r>
      <w:r w:rsidRPr="00BD3DB3">
        <w:t>We think our seafood is very good and can hold its place in the world</w:t>
      </w:r>
      <w:r>
        <w:t>,</w:t>
      </w:r>
      <w:r w:rsidRPr="00BD3DB3">
        <w:t xml:space="preserve"> but I am sure </w:t>
      </w:r>
      <w:r>
        <w:t xml:space="preserve">that we will </w:t>
      </w:r>
      <w:r w:rsidRPr="00BD3DB3">
        <w:t>in the future want to eat more of what we catch here.</w:t>
      </w:r>
      <w:r>
        <w:t xml:space="preserve"> </w:t>
      </w:r>
      <w:r w:rsidRPr="00BD3DB3">
        <w:t>These are real issues, and I accept that, but we are doing our best to sort them out.</w:t>
      </w:r>
      <w:r>
        <w:t xml:space="preserve"> </w:t>
      </w:r>
    </w:p>
    <w:p w:rsidR="00017463" w:rsidP="00017463">
      <w:pPr>
        <w:pStyle w:val="Question"/>
      </w:pPr>
      <w:r w:rsidRPr="00BD56D8">
        <w:rPr>
          <w:b/>
        </w:rPr>
        <w:t>The Earl of Stair:</w:t>
      </w:r>
      <w:r>
        <w:t xml:space="preserve"> </w:t>
      </w:r>
      <w:r w:rsidRPr="00BD3DB3">
        <w:t>Minister, good morning.</w:t>
      </w:r>
      <w:r>
        <w:t xml:space="preserve"> </w:t>
      </w:r>
      <w:r w:rsidRPr="00BD3DB3">
        <w:t>I agree with you</w:t>
      </w:r>
      <w:r>
        <w:t xml:space="preserve"> that</w:t>
      </w:r>
      <w:r w:rsidRPr="00BD3DB3">
        <w:t xml:space="preserve"> it is wonderful that we do not have tariffs in the fishery industry; however, we have catch certificates that need to be handled.</w:t>
      </w:r>
      <w:r>
        <w:t xml:space="preserve"> In f</w:t>
      </w:r>
      <w:r w:rsidRPr="00BD3DB3">
        <w:t>ish exports and fish handling generally</w:t>
      </w:r>
      <w:r>
        <w:t xml:space="preserve">, </w:t>
      </w:r>
      <w:r w:rsidRPr="00BD3DB3">
        <w:t xml:space="preserve">by the pure fact of what it is, the value is held in </w:t>
      </w:r>
      <w:r>
        <w:t xml:space="preserve">its being </w:t>
      </w:r>
      <w:r w:rsidRPr="00BD3DB3">
        <w:t>fresh fish</w:t>
      </w:r>
      <w:r>
        <w:t>. There needs to be t</w:t>
      </w:r>
      <w:r w:rsidRPr="00BD3DB3">
        <w:t xml:space="preserve">he minimum amount of administration and </w:t>
      </w:r>
      <w:r>
        <w:t xml:space="preserve">the </w:t>
      </w:r>
      <w:r w:rsidRPr="00BD3DB3">
        <w:t>minimum amount of extra cost built into the industry</w:t>
      </w:r>
      <w:r>
        <w:t xml:space="preserve">. That </w:t>
      </w:r>
      <w:r w:rsidRPr="00BD3DB3">
        <w:t xml:space="preserve">is </w:t>
      </w:r>
      <w:r>
        <w:t xml:space="preserve">now </w:t>
      </w:r>
      <w:r w:rsidRPr="00BD3DB3">
        <w:t>being increase</w:t>
      </w:r>
      <w:r>
        <w:t>d</w:t>
      </w:r>
      <w:r w:rsidRPr="00BD3DB3">
        <w:t xml:space="preserve"> by the use of catch certificates.</w:t>
      </w:r>
    </w:p>
    <w:p w:rsidR="00017463" w:rsidRPr="00BD3DB3" w:rsidP="00017463">
      <w:pPr>
        <w:pStyle w:val="QuestionCont"/>
      </w:pPr>
      <w:r w:rsidRPr="00BD3DB3">
        <w:t>I know that the department has been in contact with the fishing industry.</w:t>
      </w:r>
      <w:r>
        <w:t xml:space="preserve"> </w:t>
      </w:r>
      <w:r w:rsidRPr="00BD3DB3">
        <w:t>Ha</w:t>
      </w:r>
      <w:r>
        <w:t>ve</w:t>
      </w:r>
      <w:r w:rsidRPr="00BD3DB3">
        <w:t xml:space="preserve"> Defra and the MMO resolved the catch certificate challenges that were being raised by the fishing industry in its letter to the Secretary of State?</w:t>
      </w:r>
      <w:r>
        <w:t xml:space="preserve"> </w:t>
      </w:r>
      <w:r w:rsidRPr="00BD3DB3">
        <w:t xml:space="preserve">Do you have any plans to support the industry with the costs </w:t>
      </w:r>
      <w:r>
        <w:t>and</w:t>
      </w:r>
      <w:r w:rsidRPr="00BD3DB3">
        <w:t xml:space="preserve"> administration of catch certificates?</w:t>
      </w:r>
      <w:r>
        <w:t xml:space="preserve"> </w:t>
      </w:r>
    </w:p>
    <w:p w:rsidR="00017463" w:rsidP="00017463">
      <w:pPr>
        <w:pStyle w:val="Answer"/>
      </w:pPr>
      <w:r w:rsidRPr="00771167">
        <w:rPr>
          <w:b/>
          <w:i/>
        </w:rPr>
        <w:t>Victoria Prentis:</w:t>
      </w:r>
      <w:r>
        <w:t xml:space="preserve"> </w:t>
      </w:r>
      <w:r w:rsidRPr="00BD3DB3">
        <w:t>We wrote back to the fishing industry representatives to address their concerns around the data that was required to get a validated catch certificate.</w:t>
      </w:r>
      <w:r>
        <w:t xml:space="preserve"> </w:t>
      </w:r>
      <w:r w:rsidRPr="00BD3DB3">
        <w:t>More recently, there have been a few problems with the new Fish Export Service</w:t>
      </w:r>
      <w:r>
        <w:t>. The forms</w:t>
      </w:r>
      <w:r w:rsidRPr="00BD3DB3">
        <w:t xml:space="preserve"> did not contain all the customs code</w:t>
      </w:r>
      <w:r>
        <w:t>s</w:t>
      </w:r>
      <w:r w:rsidRPr="00BD3DB3">
        <w:t xml:space="preserve"> that were needed for catch certificates</w:t>
      </w:r>
      <w:r>
        <w:t>. W</w:t>
      </w:r>
      <w:r w:rsidRPr="00BD3DB3">
        <w:t>e have been able to iron that out in the last few days as well.</w:t>
      </w:r>
      <w:r>
        <w:t xml:space="preserve"> </w:t>
      </w:r>
      <w:r w:rsidRPr="00BD3DB3">
        <w:t>The Fish Export Service is digital</w:t>
      </w:r>
      <w:r>
        <w:t>,</w:t>
      </w:r>
      <w:r w:rsidRPr="00BD3DB3">
        <w:t xml:space="preserve"> 24 hour</w:t>
      </w:r>
      <w:r>
        <w:t>s a day,</w:t>
      </w:r>
      <w:r w:rsidRPr="00BD3DB3">
        <w:t xml:space="preserve"> seven days a week</w:t>
      </w:r>
      <w:r w:rsidR="00D74AA4">
        <w:t>,</w:t>
      </w:r>
      <w:r w:rsidRPr="00BD3DB3">
        <w:t xml:space="preserve"> and free.</w:t>
      </w:r>
      <w:r>
        <w:t xml:space="preserve"> </w:t>
      </w:r>
      <w:r w:rsidRPr="00BD3DB3">
        <w:t>There are no costs to our producers who are exporting.</w:t>
      </w:r>
      <w:r>
        <w:t xml:space="preserve"> </w:t>
      </w:r>
      <w:r w:rsidRPr="00BD3DB3">
        <w:t>It is of course not free for importers.</w:t>
      </w:r>
      <w:r>
        <w:t xml:space="preserve"> </w:t>
      </w:r>
      <w:r w:rsidRPr="00BD3DB3">
        <w:t>Neil, is there anything you want to add?</w:t>
      </w:r>
      <w:r>
        <w:t xml:space="preserve"> </w:t>
      </w:r>
    </w:p>
    <w:p w:rsidR="00017463" w:rsidP="00017463">
      <w:pPr>
        <w:pStyle w:val="Answer"/>
      </w:pPr>
      <w:r w:rsidRPr="00800EDF">
        <w:rPr>
          <w:b/>
          <w:i/>
        </w:rPr>
        <w:t>Neil Hornby:</w:t>
      </w:r>
      <w:r>
        <w:t xml:space="preserve"> T</w:t>
      </w:r>
      <w:r w:rsidRPr="00BD3DB3">
        <w:t>he industry raised concerns with us back in the autumn.</w:t>
      </w:r>
      <w:r>
        <w:t xml:space="preserve"> </w:t>
      </w:r>
      <w:r w:rsidRPr="00BD3DB3">
        <w:t>We were able to address and resolve those.</w:t>
      </w:r>
      <w:r>
        <w:t xml:space="preserve"> W</w:t>
      </w:r>
      <w:r w:rsidRPr="00BD3DB3">
        <w:t>e have issued a lot of catch certificates since 1 January</w:t>
      </w:r>
      <w:r>
        <w:t>; o</w:t>
      </w:r>
      <w:r w:rsidRPr="00BD3DB3">
        <w:t xml:space="preserve">ver 100 a day and </w:t>
      </w:r>
      <w:r>
        <w:t xml:space="preserve">over </w:t>
      </w:r>
      <w:r w:rsidRPr="00BD3DB3">
        <w:t xml:space="preserve">800 in total had been issued </w:t>
      </w:r>
      <w:r>
        <w:t>as of</w:t>
      </w:r>
      <w:r w:rsidRPr="00BD3DB3">
        <w:t xml:space="preserve"> yesterday lunchtime when we had the latest data.</w:t>
      </w:r>
      <w:r>
        <w:t xml:space="preserve"> </w:t>
      </w:r>
      <w:r w:rsidRPr="00BD3DB3">
        <w:t>That system seems to be working</w:t>
      </w:r>
      <w:r>
        <w:t xml:space="preserve">. Certificates </w:t>
      </w:r>
      <w:r w:rsidRPr="00BD3DB3">
        <w:t>are issued and</w:t>
      </w:r>
      <w:r>
        <w:t>,</w:t>
      </w:r>
      <w:r w:rsidRPr="00BD3DB3">
        <w:t xml:space="preserve"> as the Minister said, </w:t>
      </w:r>
      <w:r>
        <w:t xml:space="preserve">as </w:t>
      </w:r>
      <w:r w:rsidRPr="00BD3DB3">
        <w:t>we find odd things we are correcting them in the system as people start using it and we test it properly</w:t>
      </w:r>
      <w:r>
        <w:t>. At the moment, t</w:t>
      </w:r>
      <w:r w:rsidRPr="00BD3DB3">
        <w:t>h</w:t>
      </w:r>
      <w:r>
        <w:t>e</w:t>
      </w:r>
      <w:r w:rsidRPr="00BD3DB3">
        <w:t xml:space="preserve"> system seems to be working relatively well </w:t>
      </w:r>
      <w:r>
        <w:t xml:space="preserve">to </w:t>
      </w:r>
      <w:r w:rsidRPr="00BD3DB3">
        <w:t>generat</w:t>
      </w:r>
      <w:r>
        <w:t>e</w:t>
      </w:r>
      <w:r w:rsidRPr="00BD3DB3">
        <w:t xml:space="preserve"> </w:t>
      </w:r>
      <w:r>
        <w:t xml:space="preserve">the </w:t>
      </w:r>
      <w:r w:rsidRPr="00BD3DB3">
        <w:t>catch certificates that people need.</w:t>
      </w:r>
      <w:r>
        <w:t xml:space="preserve"> </w:t>
      </w:r>
    </w:p>
    <w:p w:rsidR="00017463" w:rsidP="00017463">
      <w:pPr>
        <w:pStyle w:val="Remark"/>
      </w:pPr>
      <w:r w:rsidRPr="00800EDF">
        <w:rPr>
          <w:b/>
        </w:rPr>
        <w:t>The Earl of Stair:</w:t>
      </w:r>
      <w:r>
        <w:t xml:space="preserve"> </w:t>
      </w:r>
      <w:r w:rsidRPr="00BD3DB3">
        <w:t>I have picked up some information that the certificates were costing £180 per consignment and</w:t>
      </w:r>
      <w:r>
        <w:t>,</w:t>
      </w:r>
      <w:r w:rsidRPr="00BD3DB3">
        <w:t xml:space="preserve"> therefore</w:t>
      </w:r>
      <w:r>
        <w:t>,</w:t>
      </w:r>
      <w:r w:rsidRPr="00BD3DB3">
        <w:t xml:space="preserve"> if a dealer was putting out multiple consignments in one load</w:t>
      </w:r>
      <w:r>
        <w:t>,</w:t>
      </w:r>
      <w:r w:rsidRPr="00BD3DB3">
        <w:t xml:space="preserve"> he would hav</w:t>
      </w:r>
      <w:r>
        <w:t>e</w:t>
      </w:r>
      <w:r w:rsidRPr="00BD3DB3">
        <w:t xml:space="preserve"> to pay £180 per certificate.</w:t>
      </w:r>
      <w:r>
        <w:t xml:space="preserve"> </w:t>
      </w:r>
      <w:r w:rsidRPr="00BD3DB3">
        <w:t>Is that now not correct</w:t>
      </w:r>
      <w:r>
        <w:t xml:space="preserve">? Are you saying </w:t>
      </w:r>
      <w:r w:rsidRPr="00BD3DB3">
        <w:t>th</w:t>
      </w:r>
      <w:r>
        <w:t>at it is now</w:t>
      </w:r>
      <w:r w:rsidRPr="00BD3DB3">
        <w:t xml:space="preserve"> free of charge?</w:t>
      </w:r>
      <w:r>
        <w:t xml:space="preserve"> </w:t>
      </w:r>
    </w:p>
    <w:p w:rsidR="00017463" w:rsidP="00017463">
      <w:pPr>
        <w:pStyle w:val="Answer"/>
      </w:pPr>
      <w:r w:rsidRPr="00800EDF">
        <w:rPr>
          <w:b/>
          <w:i/>
        </w:rPr>
        <w:t>Neil Hornby:</w:t>
      </w:r>
      <w:r>
        <w:t xml:space="preserve"> </w:t>
      </w:r>
      <w:r w:rsidRPr="00BD3DB3">
        <w:t>The catch certificate system has always been free of charge.</w:t>
      </w:r>
      <w:r>
        <w:t xml:space="preserve"> </w:t>
      </w:r>
      <w:r w:rsidRPr="00BD3DB3">
        <w:t>It may be the export health certificate system that that information relates to</w:t>
      </w:r>
      <w:r>
        <w:t xml:space="preserve">; it may be </w:t>
      </w:r>
      <w:r w:rsidRPr="00BD3DB3">
        <w:t>the cost to the exporter</w:t>
      </w:r>
      <w:r>
        <w:t xml:space="preserve"> for </w:t>
      </w:r>
      <w:r w:rsidRPr="00BD3DB3">
        <w:t>the local authority inspection that comes with it.</w:t>
      </w:r>
      <w:r>
        <w:t xml:space="preserve"> </w:t>
      </w:r>
      <w:r w:rsidRPr="00BD3DB3">
        <w:t>Local authorities can charge, as can vets, for inspecting consignments under the export health certificate system, which is another document that is required in some situations to export fish.</w:t>
      </w:r>
      <w:r>
        <w:t xml:space="preserve"> I</w:t>
      </w:r>
      <w:r w:rsidRPr="00BD3DB3">
        <w:t>t requires either physical inspection or at least approval by an environmental health officer or a vet for</w:t>
      </w:r>
      <w:r>
        <w:t xml:space="preserve"> the</w:t>
      </w:r>
      <w:r w:rsidRPr="00BD3DB3">
        <w:t xml:space="preserve"> consignment.</w:t>
      </w:r>
      <w:r>
        <w:t xml:space="preserve"> </w:t>
      </w:r>
      <w:r w:rsidRPr="00BD3DB3">
        <w:t>There is a cost to businesses for some of that, yes.</w:t>
      </w:r>
      <w:r>
        <w:t xml:space="preserve"> </w:t>
      </w:r>
    </w:p>
    <w:p w:rsidR="00017463" w:rsidRPr="00BD3DB3" w:rsidP="00017463">
      <w:pPr>
        <w:pStyle w:val="Remark"/>
      </w:pPr>
      <w:r w:rsidRPr="00800EDF">
        <w:rPr>
          <w:b/>
        </w:rPr>
        <w:t>The Earl of Stair:</w:t>
      </w:r>
      <w:r>
        <w:t xml:space="preserve"> </w:t>
      </w:r>
      <w:r w:rsidRPr="00BD3DB3">
        <w:t xml:space="preserve">On the basis </w:t>
      </w:r>
      <w:r>
        <w:t xml:space="preserve">of the fact </w:t>
      </w:r>
      <w:r w:rsidRPr="00BD3DB3">
        <w:t>that fresh fish by dint of its description needs to be moved with high priority, is that being streamlined further?</w:t>
      </w:r>
      <w:r>
        <w:t xml:space="preserve"> </w:t>
      </w:r>
      <w:r w:rsidRPr="00BD3DB3">
        <w:t>If there are delays in the export of fish</w:t>
      </w:r>
      <w:r>
        <w:t>,</w:t>
      </w:r>
      <w:r w:rsidRPr="00BD3DB3">
        <w:t xml:space="preserve"> and it ceases to be fresh fish and therefore loses value, how are you overcoming that?</w:t>
      </w:r>
      <w:r>
        <w:t xml:space="preserve"> </w:t>
      </w:r>
    </w:p>
    <w:p w:rsidR="00017463" w:rsidP="00017463">
      <w:pPr>
        <w:pStyle w:val="Answer"/>
      </w:pPr>
      <w:r w:rsidRPr="00800EDF">
        <w:rPr>
          <w:b/>
          <w:i/>
        </w:rPr>
        <w:t>Victoria Prentis:</w:t>
      </w:r>
      <w:r>
        <w:t xml:space="preserve"> </w:t>
      </w:r>
      <w:r w:rsidRPr="00BD3DB3">
        <w:t>Th</w:t>
      </w:r>
      <w:r>
        <w:t>at is</w:t>
      </w:r>
      <w:r w:rsidRPr="00BD3DB3">
        <w:t xml:space="preserve"> what has driven all our work in this area. It is funny to think back</w:t>
      </w:r>
      <w:r>
        <w:t xml:space="preserve"> a month. W</w:t>
      </w:r>
      <w:r w:rsidRPr="00BD3DB3">
        <w:t>e were all very concerned about the effects of no deal at that point</w:t>
      </w:r>
      <w:r>
        <w:t>,</w:t>
      </w:r>
      <w:r w:rsidRPr="00BD3DB3">
        <w:t xml:space="preserve"> and we were able to organise an exemption for fish and day</w:t>
      </w:r>
      <w:r w:rsidRPr="00BD3DB3">
        <w:noBreakHyphen/>
        <w:t>old chicks</w:t>
      </w:r>
      <w:r>
        <w:t>,</w:t>
      </w:r>
      <w:r w:rsidRPr="00BD3DB3">
        <w:t xml:space="preserve"> and very little else, which would have got a special route through </w:t>
      </w:r>
      <w:r>
        <w:t xml:space="preserve">the </w:t>
      </w:r>
      <w:r w:rsidRPr="00BD3DB3">
        <w:t>contraflow system in Kent.</w:t>
      </w:r>
      <w:r>
        <w:t xml:space="preserve"> </w:t>
      </w:r>
      <w:r w:rsidRPr="00BD3DB3">
        <w:t>We have not needed to activate any of that</w:t>
      </w:r>
      <w:r>
        <w:t>,</w:t>
      </w:r>
      <w:r w:rsidRPr="00BD3DB3">
        <w:t xml:space="preserve"> but all the work that </w:t>
      </w:r>
      <w:r>
        <w:t xml:space="preserve">we and </w:t>
      </w:r>
      <w:r w:rsidRPr="00BD3DB3">
        <w:t>Neil</w:t>
      </w:r>
      <w:r>
        <w:t>’</w:t>
      </w:r>
      <w:r w:rsidRPr="00BD3DB3">
        <w:t>s team are doing at the moment, together with HMRC and our friends and colleagues in France</w:t>
      </w:r>
      <w:r>
        <w:t>,</w:t>
      </w:r>
      <w:r w:rsidRPr="00BD3DB3">
        <w:t xml:space="preserve"> the Netherlands and Ireland</w:t>
      </w:r>
      <w:r>
        <w:t xml:space="preserve">, </w:t>
      </w:r>
      <w:r w:rsidRPr="00BD3DB3">
        <w:t>is about trying to speed up th</w:t>
      </w:r>
      <w:r>
        <w:t>o</w:t>
      </w:r>
      <w:r w:rsidRPr="00BD3DB3">
        <w:t>se processes</w:t>
      </w:r>
      <w:r>
        <w:t xml:space="preserve"> and</w:t>
      </w:r>
      <w:r w:rsidRPr="00BD3DB3">
        <w:t xml:space="preserve"> learn</w:t>
      </w:r>
      <w:r>
        <w:t>ing</w:t>
      </w:r>
      <w:r w:rsidRPr="00BD3DB3">
        <w:t xml:space="preserve"> how to use th</w:t>
      </w:r>
      <w:r>
        <w:t>e</w:t>
      </w:r>
      <w:r w:rsidRPr="00BD3DB3">
        <w:t xml:space="preserve"> new system</w:t>
      </w:r>
      <w:r>
        <w:t>,</w:t>
      </w:r>
      <w:r w:rsidRPr="00BD3DB3">
        <w:t xml:space="preserve"> </w:t>
      </w:r>
      <w:r>
        <w:t xml:space="preserve">to make </w:t>
      </w:r>
      <w:r w:rsidRPr="00BD3DB3">
        <w:t>sure that fish arrives as quickly as it can.</w:t>
      </w:r>
      <w:r>
        <w:t xml:space="preserve"> </w:t>
      </w:r>
    </w:p>
    <w:p w:rsidR="00017463" w:rsidRPr="00BD3DB3" w:rsidP="002F6352">
      <w:pPr>
        <w:pStyle w:val="Question"/>
        <w:numPr>
          <w:ilvl w:val="0"/>
          <w:numId w:val="0"/>
        </w:numPr>
        <w:ind w:left="794"/>
      </w:pPr>
      <w:r w:rsidRPr="00D74AA4">
        <w:rPr>
          <w:b/>
        </w:rPr>
        <w:t>Lord Young of Norwood Green:</w:t>
      </w:r>
      <w:r>
        <w:t xml:space="preserve"> </w:t>
      </w:r>
      <w:r w:rsidRPr="00BD3DB3">
        <w:t xml:space="preserve">Minister, I missed </w:t>
      </w:r>
      <w:r>
        <w:t>the</w:t>
      </w:r>
      <w:r w:rsidRPr="00BD3DB3">
        <w:t xml:space="preserve"> beginning of your contribution</w:t>
      </w:r>
      <w:r>
        <w:t>,</w:t>
      </w:r>
      <w:r w:rsidRPr="00BD3DB3">
        <w:t xml:space="preserve"> so my apologies for that.</w:t>
      </w:r>
      <w:r>
        <w:t xml:space="preserve"> </w:t>
      </w:r>
      <w:r w:rsidRPr="00BD3DB3">
        <w:t>I would like to echo Baroness McIntosh</w:t>
      </w:r>
      <w:r>
        <w:t>’</w:t>
      </w:r>
      <w:r w:rsidRPr="00BD3DB3">
        <w:t>s point about the speed with which the transitional licences were issued</w:t>
      </w:r>
      <w:r>
        <w:t>,</w:t>
      </w:r>
      <w:r w:rsidRPr="00BD3DB3">
        <w:t xml:space="preserve"> start</w:t>
      </w:r>
      <w:r>
        <w:t>ing</w:t>
      </w:r>
      <w:r w:rsidRPr="00BD3DB3">
        <w:t xml:space="preserve"> from</w:t>
      </w:r>
      <w:r>
        <w:t xml:space="preserve"> </w:t>
      </w:r>
      <w:r w:rsidRPr="00BD3DB3">
        <w:t xml:space="preserve">11 </w:t>
      </w:r>
      <w:r w:rsidR="00D74AA4">
        <w:t xml:space="preserve">pm </w:t>
      </w:r>
      <w:r w:rsidRPr="00BD3DB3">
        <w:t xml:space="preserve">or 11.30 </w:t>
      </w:r>
      <w:r w:rsidR="00D74AA4">
        <w:t xml:space="preserve">pm </w:t>
      </w:r>
      <w:r w:rsidRPr="00BD3DB3">
        <w:t>on New Year</w:t>
      </w:r>
      <w:r>
        <w:t>’</w:t>
      </w:r>
      <w:r w:rsidRPr="00BD3DB3">
        <w:t>s Eve.</w:t>
      </w:r>
      <w:r w:rsidR="00D74AA4">
        <w:t xml:space="preserve"> </w:t>
      </w:r>
      <w:r>
        <w:t>A</w:t>
      </w:r>
      <w:r w:rsidRPr="00BD3DB3">
        <w:t>re you taking any steps to reinstate international quota swaps</w:t>
      </w:r>
      <w:r>
        <w:t>,</w:t>
      </w:r>
      <w:r w:rsidRPr="00BD3DB3">
        <w:t xml:space="preserve"> or to mitigate the challenges that UK fishers will face without them? </w:t>
      </w:r>
    </w:p>
    <w:p w:rsidR="00017463" w:rsidP="00017463">
      <w:pPr>
        <w:pStyle w:val="Answer"/>
      </w:pPr>
      <w:r w:rsidRPr="00B7206F">
        <w:rPr>
          <w:b/>
          <w:i/>
        </w:rPr>
        <w:t>Victoria Prentis:</w:t>
      </w:r>
      <w:r>
        <w:t xml:space="preserve"> Yes, a</w:t>
      </w:r>
      <w:r w:rsidRPr="00BD3DB3">
        <w:t>bsolutely.</w:t>
      </w:r>
      <w:r>
        <w:t xml:space="preserve"> </w:t>
      </w:r>
      <w:r w:rsidRPr="00BD3DB3">
        <w:t>I touched on this earlier.</w:t>
      </w:r>
      <w:r>
        <w:t xml:space="preserve"> </w:t>
      </w:r>
      <w:r w:rsidRPr="00BD3DB3">
        <w:t>We are doing the annual negotiation</w:t>
      </w:r>
      <w:r>
        <w:t>,</w:t>
      </w:r>
      <w:r w:rsidRPr="00BD3DB3">
        <w:t xml:space="preserve"> literally as we speak.</w:t>
      </w:r>
      <w:r>
        <w:t xml:space="preserve"> </w:t>
      </w:r>
      <w:r w:rsidRPr="00BD3DB3">
        <w:t>We have teams out there negotiating at the moment, probably on Zoom these days, which has made for a very different way of negotiation altogether.</w:t>
      </w:r>
      <w:r>
        <w:t xml:space="preserve"> </w:t>
      </w:r>
      <w:r w:rsidRPr="00BD3DB3">
        <w:t>In a funny sort of way</w:t>
      </w:r>
      <w:r>
        <w:t>,</w:t>
      </w:r>
      <w:r w:rsidRPr="00BD3DB3">
        <w:t xml:space="preserve"> it seems to take longer</w:t>
      </w:r>
      <w:r>
        <w:t>,</w:t>
      </w:r>
      <w:r w:rsidRPr="00BD3DB3">
        <w:t xml:space="preserve"> but that is a diversion.</w:t>
      </w:r>
    </w:p>
    <w:p w:rsidR="00017463" w:rsidRPr="00BD3DB3" w:rsidP="00017463">
      <w:pPr>
        <w:pStyle w:val="Answer"/>
      </w:pPr>
      <w:r w:rsidRPr="00BD3DB3">
        <w:t>We are doing the annual negotiations at the moment.</w:t>
      </w:r>
      <w:r>
        <w:t xml:space="preserve"> </w:t>
      </w:r>
      <w:r w:rsidRPr="00BD3DB3">
        <w:t>We will be looking for more quota in stocks that we need.</w:t>
      </w:r>
      <w:r>
        <w:t xml:space="preserve"> </w:t>
      </w:r>
      <w:r w:rsidRPr="00BD3DB3">
        <w:t>We will be able to continue to negotiate during the course of the year</w:t>
      </w:r>
      <w:r>
        <w:t>,</w:t>
      </w:r>
      <w:r w:rsidRPr="00BD3DB3">
        <w:t xml:space="preserve"> as we always have done</w:t>
      </w:r>
      <w:r>
        <w:t>,</w:t>
      </w:r>
      <w:r w:rsidRPr="00BD3DB3">
        <w:t xml:space="preserve"> to </w:t>
      </w:r>
      <w:r w:rsidRPr="00BD3DB3">
        <w:t>continue with quota swapping.</w:t>
      </w:r>
      <w:r>
        <w:t xml:space="preserve"> </w:t>
      </w:r>
      <w:r w:rsidRPr="00BD3DB3">
        <w:t xml:space="preserve">The difference is that it will be </w:t>
      </w:r>
      <w:r w:rsidR="00D74AA4">
        <w:t>G</w:t>
      </w:r>
      <w:r w:rsidRPr="00BD3DB3">
        <w:t xml:space="preserve">overnment to </w:t>
      </w:r>
      <w:r w:rsidR="00D74AA4">
        <w:t>G</w:t>
      </w:r>
      <w:r w:rsidRPr="00BD3DB3">
        <w:t>overnment.</w:t>
      </w:r>
      <w:r>
        <w:t xml:space="preserve"> </w:t>
      </w:r>
      <w:r w:rsidRPr="00BD3DB3">
        <w:t>Obviously, th</w:t>
      </w:r>
      <w:r>
        <w:t>ose in th</w:t>
      </w:r>
      <w:r w:rsidRPr="00BD3DB3">
        <w:t>e industry can tell us what they want and what they need, and we would expect them to, but it will not be PO to PO.</w:t>
      </w:r>
      <w:r>
        <w:t xml:space="preserve"> </w:t>
      </w:r>
      <w:r w:rsidRPr="00BD3DB3">
        <w:t>Neil, is there more you want to add?</w:t>
      </w:r>
      <w:r>
        <w:t xml:space="preserve"> </w:t>
      </w:r>
    </w:p>
    <w:p w:rsidR="00017463" w:rsidP="00017463">
      <w:pPr>
        <w:pStyle w:val="Answer"/>
      </w:pPr>
      <w:r w:rsidRPr="00B7206F">
        <w:rPr>
          <w:b/>
          <w:i/>
        </w:rPr>
        <w:t>Neil Hornby:</w:t>
      </w:r>
      <w:r>
        <w:t xml:space="preserve"> </w:t>
      </w:r>
      <w:r w:rsidRPr="00BD3DB3">
        <w:t xml:space="preserve">That </w:t>
      </w:r>
      <w:r>
        <w:t>is</w:t>
      </w:r>
      <w:r w:rsidRPr="00BD3DB3">
        <w:t xml:space="preserve"> broadly right.</w:t>
      </w:r>
      <w:r>
        <w:t xml:space="preserve"> T</w:t>
      </w:r>
      <w:r w:rsidRPr="00BD3DB3">
        <w:t>he quota</w:t>
      </w:r>
      <w:r w:rsidR="00D74AA4">
        <w:t>-</w:t>
      </w:r>
      <w:r w:rsidRPr="00BD3DB3">
        <w:t xml:space="preserve">swap system </w:t>
      </w:r>
      <w:r>
        <w:t xml:space="preserve">that </w:t>
      </w:r>
      <w:r w:rsidRPr="00BD3DB3">
        <w:t xml:space="preserve">existed while we were in the EU allowed swaps between </w:t>
      </w:r>
      <w:r w:rsidR="008E0549">
        <w:t>M</w:t>
      </w:r>
      <w:r w:rsidRPr="00BD3DB3">
        <w:t xml:space="preserve">ember </w:t>
      </w:r>
      <w:r w:rsidR="008E0549">
        <w:t>S</w:t>
      </w:r>
      <w:r w:rsidRPr="00BD3DB3">
        <w:t>tate</w:t>
      </w:r>
      <w:r>
        <w:t>s</w:t>
      </w:r>
      <w:r w:rsidRPr="00BD3DB3">
        <w:t>.</w:t>
      </w:r>
      <w:r>
        <w:t xml:space="preserve"> </w:t>
      </w:r>
      <w:r w:rsidRPr="00BD3DB3">
        <w:t>We will replicate that system between the UK and the EU Commission, so, effectively, we will doing quota exchanges or quota swaps</w:t>
      </w:r>
      <w:r>
        <w:t>, a</w:t>
      </w:r>
      <w:r w:rsidRPr="00BD3DB3">
        <w:t xml:space="preserve">s the Minister says, at </w:t>
      </w:r>
      <w:r w:rsidR="00D74AA4">
        <w:t>g</w:t>
      </w:r>
      <w:r w:rsidRPr="00BD3DB3" w:rsidR="00D74AA4">
        <w:t>overnment</w:t>
      </w:r>
      <w:r w:rsidR="00D74AA4">
        <w:t>-to-g</w:t>
      </w:r>
      <w:r w:rsidRPr="00BD3DB3" w:rsidR="00D74AA4">
        <w:t xml:space="preserve">overnment </w:t>
      </w:r>
      <w:r w:rsidRPr="00BD3DB3">
        <w:t xml:space="preserve">level between the two coastal states, between the two </w:t>
      </w:r>
      <w:r w:rsidR="006552CB">
        <w:t>P</w:t>
      </w:r>
      <w:r w:rsidRPr="00BD3DB3">
        <w:t xml:space="preserve">arties to the </w:t>
      </w:r>
      <w:r w:rsidR="006552CB">
        <w:t>A</w:t>
      </w:r>
      <w:r w:rsidRPr="00BD3DB3">
        <w:t>greement.</w:t>
      </w:r>
      <w:r>
        <w:t xml:space="preserve"> </w:t>
      </w:r>
      <w:r w:rsidRPr="00BD3DB3">
        <w:t>We will be doing that as part of the annual negotiation that is happening at the moment.</w:t>
      </w:r>
      <w:r>
        <w:t xml:space="preserve"> </w:t>
      </w:r>
      <w:r w:rsidRPr="00BD3DB3">
        <w:t>There are other opportunities in the year to do that.</w:t>
      </w:r>
    </w:p>
    <w:p w:rsidR="00017463" w:rsidP="00017463">
      <w:pPr>
        <w:pStyle w:val="Answer"/>
      </w:pPr>
      <w:r w:rsidRPr="00BD3DB3">
        <w:t xml:space="preserve">It is a change </w:t>
      </w:r>
      <w:r>
        <w:t>in</w:t>
      </w:r>
      <w:r w:rsidRPr="00BD3DB3">
        <w:t xml:space="preserve"> how we </w:t>
      </w:r>
      <w:r>
        <w:t>use</w:t>
      </w:r>
      <w:r w:rsidRPr="00BD3DB3">
        <w:t xml:space="preserve"> that system, but we are still looking to use </w:t>
      </w:r>
      <w:r>
        <w:t>it</w:t>
      </w:r>
      <w:r w:rsidRPr="00BD3DB3">
        <w:t xml:space="preserve"> to bring in the quota we need</w:t>
      </w:r>
      <w:r>
        <w:t>, or</w:t>
      </w:r>
      <w:r w:rsidRPr="00BD3DB3">
        <w:t xml:space="preserve"> to exchange it for quota</w:t>
      </w:r>
      <w:r>
        <w:t xml:space="preserve"> where we may</w:t>
      </w:r>
      <w:r w:rsidRPr="00BD3DB3">
        <w:t xml:space="preserve"> have a surplus</w:t>
      </w:r>
      <w:r>
        <w:t>,</w:t>
      </w:r>
      <w:r w:rsidRPr="00BD3DB3">
        <w:t xml:space="preserve"> to rebalance some of our fishing opportunities.</w:t>
      </w:r>
      <w:r>
        <w:t xml:space="preserve"> </w:t>
      </w:r>
      <w:r w:rsidRPr="00BD3DB3">
        <w:t>It is a change to the current system</w:t>
      </w:r>
      <w:r>
        <w:t>,</w:t>
      </w:r>
      <w:r w:rsidRPr="00BD3DB3">
        <w:t xml:space="preserve"> and a different way of doing it now that we are outside the EU.</w:t>
      </w:r>
      <w:r>
        <w:t xml:space="preserve"> </w:t>
      </w:r>
    </w:p>
    <w:p w:rsidR="00017463" w:rsidP="00017463">
      <w:pPr>
        <w:pStyle w:val="Remark"/>
      </w:pPr>
      <w:r w:rsidRPr="00B7206F">
        <w:rPr>
          <w:b/>
        </w:rPr>
        <w:t>Lord Young of Norwood Green:</w:t>
      </w:r>
      <w:r>
        <w:t xml:space="preserve"> </w:t>
      </w:r>
      <w:r w:rsidRPr="00BD3DB3">
        <w:t xml:space="preserve">Do you feel </w:t>
      </w:r>
      <w:r>
        <w:t xml:space="preserve">that </w:t>
      </w:r>
      <w:r w:rsidRPr="00BD3DB3">
        <w:t xml:space="preserve">you have the timescale right to be able to do </w:t>
      </w:r>
      <w:r>
        <w:t>it</w:t>
      </w:r>
      <w:r w:rsidRPr="00BD3DB3">
        <w:t xml:space="preserve"> so </w:t>
      </w:r>
      <w:r>
        <w:t xml:space="preserve">that </w:t>
      </w:r>
      <w:r w:rsidRPr="00BD3DB3">
        <w:t xml:space="preserve">there will be </w:t>
      </w:r>
      <w:r>
        <w:t xml:space="preserve">no </w:t>
      </w:r>
      <w:r w:rsidRPr="00BD3DB3">
        <w:t xml:space="preserve">hiatus in arranging </w:t>
      </w:r>
      <w:r>
        <w:t>it</w:t>
      </w:r>
      <w:r w:rsidRPr="00BD3DB3">
        <w:t>?</w:t>
      </w:r>
      <w:r>
        <w:t xml:space="preserve"> </w:t>
      </w:r>
    </w:p>
    <w:p w:rsidR="00017463" w:rsidP="00017463">
      <w:pPr>
        <w:pStyle w:val="Answer"/>
      </w:pPr>
      <w:r w:rsidRPr="00B7206F">
        <w:rPr>
          <w:b/>
          <w:i/>
        </w:rPr>
        <w:t>Victoria Prentis:</w:t>
      </w:r>
      <w:r w:rsidRPr="00BD3DB3">
        <w:t xml:space="preserve"> Ideally, we would have done it last year</w:t>
      </w:r>
      <w:r w:rsidR="00D74AA4">
        <w:t>—o</w:t>
      </w:r>
      <w:r w:rsidRPr="00BD3DB3">
        <w:t>f course we would.</w:t>
      </w:r>
      <w:r>
        <w:t xml:space="preserve"> </w:t>
      </w:r>
      <w:r w:rsidRPr="00BD3DB3">
        <w:t>We were trying very hard to do it last year</w:t>
      </w:r>
      <w:r>
        <w:t>,</w:t>
      </w:r>
      <w:r w:rsidRPr="00BD3DB3">
        <w:t xml:space="preserve"> but in all the circumstances I think it was worth waiting for the deal</w:t>
      </w:r>
      <w:r>
        <w:t>. W</w:t>
      </w:r>
      <w:r w:rsidRPr="00BD3DB3">
        <w:t>e ha</w:t>
      </w:r>
      <w:r>
        <w:t>v</w:t>
      </w:r>
      <w:r w:rsidRPr="00BD3DB3">
        <w:t>e no other options.</w:t>
      </w:r>
      <w:r>
        <w:t xml:space="preserve"> </w:t>
      </w:r>
      <w:r w:rsidRPr="00BD3DB3">
        <w:t xml:space="preserve">We have to do it now because it took until Christmas Eve to get the deal and </w:t>
      </w:r>
      <w:r>
        <w:t xml:space="preserve">we </w:t>
      </w:r>
      <w:r w:rsidRPr="00BD3DB3">
        <w:t>then had to get it ratified.</w:t>
      </w:r>
      <w:r>
        <w:t xml:space="preserve"> </w:t>
      </w:r>
      <w:r w:rsidRPr="00BD3DB3">
        <w:t xml:space="preserve">The team has not stopped working on </w:t>
      </w:r>
      <w:r>
        <w:t>it</w:t>
      </w:r>
      <w:r w:rsidRPr="00BD3DB3">
        <w:t>.</w:t>
      </w:r>
      <w:r>
        <w:t xml:space="preserve"> </w:t>
      </w:r>
      <w:r w:rsidRPr="00BD3DB3">
        <w:t>In fact, we prepared</w:t>
      </w:r>
      <w:r>
        <w:t>,</w:t>
      </w:r>
      <w:r w:rsidRPr="00BD3DB3">
        <w:t xml:space="preserve"> did all the groundwork and had many of the preliminary conversations on annual negotiations before Christmas</w:t>
      </w:r>
      <w:r>
        <w:t>,</w:t>
      </w:r>
      <w:r w:rsidRPr="00BD3DB3">
        <w:t xml:space="preserve"> in the usual way.</w:t>
      </w:r>
      <w:r>
        <w:t xml:space="preserve"> </w:t>
      </w:r>
      <w:r w:rsidRPr="00BD3DB3">
        <w:t>We were also well organised in that we were able to sign our framework agreements with Norway and the Faroes, for example, in advance</w:t>
      </w:r>
      <w:r>
        <w:t>,</w:t>
      </w:r>
      <w:r w:rsidRPr="00BD3DB3">
        <w:t xml:space="preserve"> in the autumn, so we were able to set up the groundwork for the annual negotiations we do with them.</w:t>
      </w:r>
      <w:r>
        <w:t xml:space="preserve"> </w:t>
      </w:r>
    </w:p>
    <w:p w:rsidR="00017463" w:rsidRPr="00BD3DB3" w:rsidP="00017463">
      <w:pPr>
        <w:pStyle w:val="Answer"/>
      </w:pPr>
      <w:r w:rsidRPr="00BD3DB3">
        <w:t xml:space="preserve">The difficulty has been that we </w:t>
      </w:r>
      <w:r>
        <w:t xml:space="preserve">now </w:t>
      </w:r>
      <w:r w:rsidRPr="00BD3DB3">
        <w:t>have an awful lot to discuss.</w:t>
      </w:r>
      <w:r>
        <w:t xml:space="preserve"> </w:t>
      </w:r>
      <w:r w:rsidRPr="00BD3DB3">
        <w:t>We were waiting for the deal as our starting point</w:t>
      </w:r>
      <w:r>
        <w:t>,</w:t>
      </w:r>
      <w:r w:rsidRPr="00BD3DB3">
        <w:t xml:space="preserve"> </w:t>
      </w:r>
      <w:r>
        <w:t xml:space="preserve">and now </w:t>
      </w:r>
      <w:r w:rsidRPr="00BD3DB3">
        <w:t>we have to get on with it.</w:t>
      </w:r>
      <w:r>
        <w:t xml:space="preserve"> Z</w:t>
      </w:r>
      <w:r w:rsidRPr="00BD3DB3">
        <w:t xml:space="preserve">oom negotiation, and I do not mean this flippantly, makes for a different dynamic. </w:t>
      </w:r>
      <w:r>
        <w:t>Y</w:t>
      </w:r>
      <w:r w:rsidRPr="00BD3DB3">
        <w:t>ou are not all locked in a room away from home and having to come to a decision by a certain point when your flight leaves</w:t>
      </w:r>
      <w:r>
        <w:t>. I</w:t>
      </w:r>
      <w:r w:rsidRPr="00BD3DB3">
        <w:t xml:space="preserve">t means </w:t>
      </w:r>
      <w:r>
        <w:t xml:space="preserve">that </w:t>
      </w:r>
      <w:r w:rsidRPr="00BD3DB3">
        <w:t>you can have a discussion with a party and go away and take instruction on it</w:t>
      </w:r>
      <w:r>
        <w:t>, as it were,</w:t>
      </w:r>
      <w:r w:rsidRPr="00BD3DB3">
        <w:t xml:space="preserve"> in </w:t>
      </w:r>
      <w:r>
        <w:t>your</w:t>
      </w:r>
      <w:r w:rsidRPr="00BD3DB3">
        <w:t xml:space="preserve"> o</w:t>
      </w:r>
      <w:r>
        <w:t>w</w:t>
      </w:r>
      <w:r w:rsidRPr="00BD3DB3">
        <w:t>n time.</w:t>
      </w:r>
      <w:r>
        <w:t xml:space="preserve"> </w:t>
      </w:r>
      <w:r w:rsidRPr="00BD3DB3">
        <w:t xml:space="preserve">We </w:t>
      </w:r>
      <w:r>
        <w:t>will</w:t>
      </w:r>
      <w:r w:rsidRPr="00BD3DB3">
        <w:t xml:space="preserve"> have to keep the accelerator on.</w:t>
      </w:r>
      <w:r>
        <w:t xml:space="preserve"> </w:t>
      </w:r>
      <w:r w:rsidRPr="00BD3DB3">
        <w:t>Is that fair, Neil?</w:t>
      </w:r>
      <w:r>
        <w:t xml:space="preserve"> </w:t>
      </w:r>
    </w:p>
    <w:p w:rsidR="00017463" w:rsidP="00017463">
      <w:pPr>
        <w:pStyle w:val="Answer"/>
      </w:pPr>
      <w:r w:rsidRPr="00B7206F">
        <w:rPr>
          <w:b/>
          <w:i/>
        </w:rPr>
        <w:t>Neil Hornby:</w:t>
      </w:r>
      <w:r>
        <w:t xml:space="preserve"> Yes, i</w:t>
      </w:r>
      <w:r w:rsidRPr="00BD3DB3">
        <w:t>t is.</w:t>
      </w:r>
      <w:r>
        <w:t xml:space="preserve"> </w:t>
      </w:r>
      <w:r w:rsidRPr="00BD3DB3">
        <w:t xml:space="preserve">We are all adjusting to doing these things in </w:t>
      </w:r>
      <w:r>
        <w:t xml:space="preserve">a </w:t>
      </w:r>
      <w:r w:rsidRPr="00BD3DB3">
        <w:t>slightly different way. All those conversations are currently happening</w:t>
      </w:r>
      <w:r>
        <w:t>,</w:t>
      </w:r>
      <w:r w:rsidRPr="00BD3DB3">
        <w:t xml:space="preserve"> with Norway, </w:t>
      </w:r>
      <w:r>
        <w:t xml:space="preserve">with </w:t>
      </w:r>
      <w:r w:rsidRPr="00BD3DB3">
        <w:t>the Faroes and with the EU.</w:t>
      </w:r>
      <w:r>
        <w:t xml:space="preserve"> </w:t>
      </w:r>
      <w:r w:rsidRPr="00BD3DB3">
        <w:t>We have started the process of setting the TACs for this year and doing the exchanges for this year</w:t>
      </w:r>
      <w:r>
        <w:t>,</w:t>
      </w:r>
      <w:r w:rsidRPr="00BD3DB3">
        <w:t xml:space="preserve"> and they will take place over the next few weeks.</w:t>
      </w:r>
      <w:r>
        <w:t xml:space="preserve"> </w:t>
      </w:r>
      <w:r w:rsidRPr="00BD3DB3">
        <w:t>On all sides</w:t>
      </w:r>
      <w:r>
        <w:t>,</w:t>
      </w:r>
      <w:r w:rsidRPr="00BD3DB3">
        <w:t xml:space="preserve"> we are adjusting </w:t>
      </w:r>
      <w:r>
        <w:t xml:space="preserve">both </w:t>
      </w:r>
      <w:r w:rsidRPr="00BD3DB3">
        <w:t>to doing it differently for the first time with the UK</w:t>
      </w:r>
      <w:r>
        <w:t>’</w:t>
      </w:r>
      <w:r w:rsidRPr="00BD3DB3">
        <w:t>s new status and</w:t>
      </w:r>
      <w:r>
        <w:t xml:space="preserve"> to</w:t>
      </w:r>
      <w:r w:rsidRPr="00BD3DB3">
        <w:t xml:space="preserve"> doing it virtually as well.</w:t>
      </w:r>
      <w:r>
        <w:t xml:space="preserve"> </w:t>
      </w:r>
    </w:p>
    <w:p w:rsidR="00017463" w:rsidP="00017463">
      <w:pPr>
        <w:pStyle w:val="Remark"/>
      </w:pPr>
      <w:r w:rsidRPr="00B7206F">
        <w:rPr>
          <w:b/>
        </w:rPr>
        <w:t>Lord Young of Norwood Green:</w:t>
      </w:r>
      <w:r>
        <w:t xml:space="preserve"> </w:t>
      </w:r>
      <w:r w:rsidRPr="00BD3DB3">
        <w:t>Minister</w:t>
      </w:r>
      <w:r w:rsidR="00D74AA4">
        <w:t>,</w:t>
      </w:r>
      <w:r w:rsidRPr="00BD3DB3">
        <w:t xml:space="preserve"> you mentioned, or it might have been Neil, the question of you consulting with the fishers as these negotiations take place.</w:t>
      </w:r>
      <w:r>
        <w:t xml:space="preserve"> </w:t>
      </w:r>
      <w:r w:rsidRPr="00BD3DB3">
        <w:t>Did I hear that correctly?</w:t>
      </w:r>
      <w:r>
        <w:t xml:space="preserve"> </w:t>
      </w:r>
    </w:p>
    <w:p w:rsidR="00017463" w:rsidP="00017463">
      <w:pPr>
        <w:pStyle w:val="Answer"/>
      </w:pPr>
      <w:r w:rsidRPr="00B7206F">
        <w:rPr>
          <w:b/>
          <w:i/>
        </w:rPr>
        <w:t>Victoria Prentis:</w:t>
      </w:r>
      <w:r>
        <w:t xml:space="preserve"> </w:t>
      </w:r>
      <w:r w:rsidRPr="00BD3DB3">
        <w:t>Absolutely.</w:t>
      </w:r>
      <w:r>
        <w:t xml:space="preserve"> </w:t>
      </w:r>
      <w:r w:rsidRPr="00BD3DB3">
        <w:t>That has always happened with annual negotiations.</w:t>
      </w:r>
      <w:r>
        <w:t xml:space="preserve"> </w:t>
      </w:r>
      <w:r w:rsidRPr="00BD3DB3">
        <w:t>In the old days</w:t>
      </w:r>
      <w:r>
        <w:t>,</w:t>
      </w:r>
      <w:r w:rsidRPr="00BD3DB3">
        <w:t xml:space="preserve"> the fishing industry used to come and sit in the hotel and talk to you round the edges.</w:t>
      </w:r>
      <w:r>
        <w:t xml:space="preserve"> </w:t>
      </w:r>
      <w:r w:rsidRPr="00BD3DB3">
        <w:t>These days</w:t>
      </w:r>
      <w:r>
        <w:t>,</w:t>
      </w:r>
      <w:r w:rsidRPr="00BD3DB3">
        <w:t xml:space="preserve"> obviously</w:t>
      </w:r>
      <w:r>
        <w:t>,</w:t>
      </w:r>
      <w:r w:rsidRPr="00BD3DB3">
        <w:t xml:space="preserve"> it is a bit different but</w:t>
      </w:r>
      <w:r>
        <w:t>,</w:t>
      </w:r>
      <w:r w:rsidRPr="00BD3DB3">
        <w:t xml:space="preserve"> yes</w:t>
      </w:r>
      <w:r>
        <w:t>,</w:t>
      </w:r>
      <w:r w:rsidRPr="00BD3DB3">
        <w:t xml:space="preserve"> we have very</w:t>
      </w:r>
      <w:r>
        <w:t>, very</w:t>
      </w:r>
      <w:r w:rsidRPr="00BD3DB3">
        <w:t xml:space="preserve"> frequent engagement with the industry.</w:t>
      </w:r>
      <w:r>
        <w:t xml:space="preserve"> </w:t>
      </w:r>
      <w:r w:rsidRPr="00BD3DB3">
        <w:t>I am meeting some of the inshore fleet later.</w:t>
      </w:r>
      <w:r>
        <w:t xml:space="preserve"> </w:t>
      </w:r>
      <w:r w:rsidRPr="00BD3DB3">
        <w:t>Neil meets members of the industry every day of his working life</w:t>
      </w:r>
      <w:r>
        <w:t>,</w:t>
      </w:r>
      <w:r w:rsidRPr="00BD3DB3">
        <w:t xml:space="preserve"> and probably on the non</w:t>
      </w:r>
      <w:r w:rsidRPr="00BD3DB3">
        <w:noBreakHyphen/>
        <w:t>working days as well</w:t>
      </w:r>
      <w:r>
        <w:t xml:space="preserve"> </w:t>
      </w:r>
      <w:r w:rsidRPr="00BD3DB3">
        <w:t>at the moment.</w:t>
      </w:r>
      <w:r>
        <w:t xml:space="preserve"> </w:t>
      </w:r>
    </w:p>
    <w:p w:rsidR="00017463" w:rsidP="00017463">
      <w:pPr>
        <w:pStyle w:val="Answer"/>
      </w:pPr>
      <w:r w:rsidRPr="00B7206F">
        <w:rPr>
          <w:b/>
          <w:i/>
        </w:rPr>
        <w:t>Neil Hornby:</w:t>
      </w:r>
      <w:r>
        <w:t xml:space="preserve"> I</w:t>
      </w:r>
      <w:r w:rsidRPr="00BD3DB3">
        <w:t>t is not just the industry.</w:t>
      </w:r>
      <w:r>
        <w:t xml:space="preserve"> </w:t>
      </w:r>
      <w:r w:rsidRPr="00BD3DB3">
        <w:t xml:space="preserve">We talk to environmental groups </w:t>
      </w:r>
      <w:r>
        <w:t xml:space="preserve">regularly </w:t>
      </w:r>
      <w:r w:rsidRPr="00BD3DB3">
        <w:t>because they have a lot of interest</w:t>
      </w:r>
      <w:r>
        <w:t xml:space="preserve">, </w:t>
      </w:r>
      <w:r w:rsidRPr="00BD3DB3">
        <w:t>a</w:t>
      </w:r>
      <w:r>
        <w:t>s does</w:t>
      </w:r>
      <w:r w:rsidRPr="00BD3DB3">
        <w:t xml:space="preserve"> the recreational sector</w:t>
      </w:r>
      <w:r>
        <w:t>. T</w:t>
      </w:r>
      <w:r w:rsidRPr="00BD3DB3">
        <w:t xml:space="preserve">here </w:t>
      </w:r>
      <w:r>
        <w:t>are</w:t>
      </w:r>
      <w:r w:rsidRPr="00BD3DB3">
        <w:t xml:space="preserve"> a lot of people interested in this</w:t>
      </w:r>
      <w:r>
        <w:t>, and</w:t>
      </w:r>
      <w:r w:rsidRPr="00BD3DB3">
        <w:t xml:space="preserve"> we work closely with</w:t>
      </w:r>
      <w:r>
        <w:t xml:space="preserve"> them</w:t>
      </w:r>
      <w:r w:rsidRPr="00BD3DB3">
        <w:t xml:space="preserve"> throughout the negotiation process.</w:t>
      </w:r>
    </w:p>
    <w:p w:rsidR="00017463" w:rsidP="00017463">
      <w:pPr>
        <w:pStyle w:val="Answer"/>
      </w:pPr>
      <w:r w:rsidRPr="00B7206F">
        <w:rPr>
          <w:b/>
          <w:i/>
        </w:rPr>
        <w:t>Victoria Prentis:</w:t>
      </w:r>
      <w:r>
        <w:t xml:space="preserve"> T</w:t>
      </w:r>
      <w:r w:rsidRPr="00BD3DB3">
        <w:t>hat goes for Ministers, too.</w:t>
      </w:r>
      <w:r>
        <w:t xml:space="preserve"> </w:t>
      </w:r>
      <w:r w:rsidRPr="00BD3DB3">
        <w:t>I</w:t>
      </w:r>
      <w:r>
        <w:t xml:space="preserve"> </w:t>
      </w:r>
      <w:r w:rsidRPr="00BD3DB3">
        <w:t>should have said that.</w:t>
      </w:r>
      <w:r>
        <w:t xml:space="preserve"> </w:t>
      </w:r>
    </w:p>
    <w:p w:rsidR="00017463" w:rsidRPr="00BD3DB3" w:rsidP="00017463">
      <w:pPr>
        <w:pStyle w:val="Remark"/>
      </w:pPr>
      <w:r w:rsidRPr="00B7206F">
        <w:rPr>
          <w:b/>
        </w:rPr>
        <w:t>Lord Young of Norwood Green:</w:t>
      </w:r>
      <w:r>
        <w:t xml:space="preserve"> </w:t>
      </w:r>
      <w:r w:rsidRPr="00BD3DB3">
        <w:t>It is very good to hear the point you made about the environmental link.</w:t>
      </w:r>
      <w:r>
        <w:t xml:space="preserve"> </w:t>
      </w:r>
      <w:r w:rsidRPr="00BD3DB3">
        <w:t>I have used up a fair amount of time</w:t>
      </w:r>
      <w:r>
        <w:t>,</w:t>
      </w:r>
      <w:r w:rsidRPr="00BD3DB3">
        <w:t xml:space="preserve"> so I will call it a day.</w:t>
      </w:r>
      <w:r>
        <w:t xml:space="preserve"> Thank you.</w:t>
      </w:r>
      <w:r w:rsidRPr="00BD3DB3">
        <w:t xml:space="preserve"> </w:t>
      </w:r>
    </w:p>
    <w:p w:rsidR="00017463" w:rsidP="00017463">
      <w:pPr>
        <w:pStyle w:val="Remark"/>
      </w:pPr>
      <w:r w:rsidRPr="00B7206F">
        <w:rPr>
          <w:b/>
        </w:rPr>
        <w:t>The Chair:</w:t>
      </w:r>
      <w:r>
        <w:t xml:space="preserve"> </w:t>
      </w:r>
      <w:r w:rsidRPr="00BD3DB3">
        <w:t>Minister, perhaps I could press you on th</w:t>
      </w:r>
      <w:r>
        <w:t>e</w:t>
      </w:r>
      <w:r w:rsidRPr="00BD3DB3">
        <w:t xml:space="preserve"> quota swap </w:t>
      </w:r>
      <w:r>
        <w:t>stuff</w:t>
      </w:r>
      <w:r w:rsidRPr="00BD3DB3">
        <w:t>.</w:t>
      </w:r>
      <w:r>
        <w:t xml:space="preserve"> </w:t>
      </w:r>
      <w:r w:rsidRPr="00BD3DB3">
        <w:t>When we had the Secretary of State</w:t>
      </w:r>
      <w:r>
        <w:t>,</w:t>
      </w:r>
      <w:r w:rsidRPr="00BD3DB3">
        <w:t xml:space="preserve"> George Eust</w:t>
      </w:r>
      <w:r>
        <w:t>i</w:t>
      </w:r>
      <w:r w:rsidRPr="00BD3DB3">
        <w:t>ce</w:t>
      </w:r>
      <w:r>
        <w:t>,</w:t>
      </w:r>
      <w:r w:rsidRPr="00BD3DB3">
        <w:t xml:space="preserve"> in front of us</w:t>
      </w:r>
      <w:r>
        <w:t xml:space="preserve">, </w:t>
      </w:r>
      <w:r w:rsidRPr="00BD3DB3">
        <w:t>one or two meetings ago, we raised quota swaps</w:t>
      </w:r>
      <w:r>
        <w:t>,</w:t>
      </w:r>
      <w:r w:rsidRPr="00BD3DB3">
        <w:t xml:space="preserve"> and he was adamant that this would not happen.</w:t>
      </w:r>
      <w:r>
        <w:t xml:space="preserve"> </w:t>
      </w:r>
      <w:r w:rsidRPr="00BD3DB3">
        <w:t xml:space="preserve">We did not understand whether it </w:t>
      </w:r>
      <w:r>
        <w:t>wa</w:t>
      </w:r>
      <w:r w:rsidRPr="00BD3DB3">
        <w:t>s because the British Government were not interesting in negotiating it, but these things are very important</w:t>
      </w:r>
      <w:r>
        <w:t>,</w:t>
      </w:r>
      <w:r w:rsidRPr="00BD3DB3">
        <w:t xml:space="preserve"> particularly</w:t>
      </w:r>
      <w:r>
        <w:t xml:space="preserve"> in</w:t>
      </w:r>
      <w:r w:rsidRPr="00BD3DB3">
        <w:t xml:space="preserve"> mixed</w:t>
      </w:r>
      <w:r w:rsidR="00D74AA4">
        <w:t>-</w:t>
      </w:r>
      <w:r w:rsidRPr="00BD3DB3">
        <w:t>fisheries waters down in the south</w:t>
      </w:r>
      <w:r w:rsidRPr="00BD3DB3">
        <w:noBreakHyphen/>
        <w:t>west, on the south coast</w:t>
      </w:r>
      <w:r>
        <w:t>,</w:t>
      </w:r>
      <w:r w:rsidRPr="00BD3DB3">
        <w:t xml:space="preserve"> and even </w:t>
      </w:r>
      <w:r w:rsidR="00D74AA4">
        <w:t xml:space="preserve">in </w:t>
      </w:r>
      <w:r w:rsidRPr="00BD3DB3">
        <w:t>the North Sea, to stop choke issues around catching so that the discard ban can be effective. It concerns me</w:t>
      </w:r>
      <w:r>
        <w:t>.</w:t>
      </w:r>
    </w:p>
    <w:p w:rsidR="00017463" w:rsidP="00017463">
      <w:pPr>
        <w:pStyle w:val="Remark"/>
      </w:pPr>
      <w:r>
        <w:t>T</w:t>
      </w:r>
      <w:r w:rsidRPr="00BD3DB3">
        <w:t>he flexibility of PO to PO was quite strong</w:t>
      </w:r>
      <w:r>
        <w:t>;</w:t>
      </w:r>
      <w:r w:rsidRPr="00BD3DB3">
        <w:t xml:space="preserve"> if a boat was about to land and it needed extra cod quota</w:t>
      </w:r>
      <w:r>
        <w:t>,</w:t>
      </w:r>
      <w:r w:rsidRPr="00BD3DB3">
        <w:t xml:space="preserve"> </w:t>
      </w:r>
      <w:r>
        <w:t xml:space="preserve">because </w:t>
      </w:r>
      <w:r w:rsidRPr="00BD3DB3">
        <w:t>otherwise it w</w:t>
      </w:r>
      <w:r>
        <w:t>ould be</w:t>
      </w:r>
      <w:r w:rsidRPr="00BD3DB3">
        <w:t xml:space="preserve"> over its quota</w:t>
      </w:r>
      <w:r>
        <w:t>,</w:t>
      </w:r>
      <w:r w:rsidRPr="00BD3DB3">
        <w:t xml:space="preserve"> that could be sorted out pretty straightforwardly and flexibly</w:t>
      </w:r>
      <w:r>
        <w:t>,</w:t>
      </w:r>
      <w:r w:rsidRPr="00BD3DB3">
        <w:t xml:space="preserve"> but if it has to go via London and Paris</w:t>
      </w:r>
      <w:r>
        <w:t>,</w:t>
      </w:r>
      <w:r w:rsidRPr="00BD3DB3">
        <w:t xml:space="preserve"> I am very concerned about that flexibility.</w:t>
      </w:r>
      <w:r>
        <w:t xml:space="preserve"> </w:t>
      </w:r>
      <w:r w:rsidRPr="00BD3DB3">
        <w:t>I do not understand why both Governments could not just agree to keep it as it is.</w:t>
      </w:r>
      <w:r>
        <w:t xml:space="preserve"> </w:t>
      </w:r>
      <w:r w:rsidRPr="00BD3DB3">
        <w:t>We are both sovereign states and we could agree to do that.</w:t>
      </w:r>
      <w:r>
        <w:t xml:space="preserve"> </w:t>
      </w:r>
      <w:r w:rsidRPr="00BD3DB3">
        <w:t xml:space="preserve">It is only a number of national </w:t>
      </w:r>
      <w:r w:rsidR="00D74AA4">
        <w:t>G</w:t>
      </w:r>
      <w:r w:rsidRPr="00BD3DB3">
        <w:t>overnments</w:t>
      </w:r>
      <w:r>
        <w:t>,</w:t>
      </w:r>
      <w:r w:rsidRPr="00BD3DB3">
        <w:t xml:space="preserve"> and if it has to </w:t>
      </w:r>
      <w:r>
        <w:t xml:space="preserve">be </w:t>
      </w:r>
      <w:r w:rsidRPr="00BD3DB3">
        <w:t xml:space="preserve">done through </w:t>
      </w:r>
      <w:r>
        <w:t xml:space="preserve">the </w:t>
      </w:r>
      <w:r w:rsidRPr="00BD3DB3">
        <w:t>C</w:t>
      </w:r>
      <w:r>
        <w:t>FP,</w:t>
      </w:r>
      <w:r w:rsidRPr="00BD3DB3">
        <w:t xml:space="preserve"> if we got </w:t>
      </w:r>
      <w:r w:rsidR="008E0549">
        <w:t>M</w:t>
      </w:r>
      <w:r w:rsidRPr="00BD3DB3">
        <w:t xml:space="preserve">ember </w:t>
      </w:r>
      <w:r w:rsidR="008E0549">
        <w:t>S</w:t>
      </w:r>
      <w:r w:rsidRPr="00BD3DB3">
        <w:t>tate agreement</w:t>
      </w:r>
      <w:r>
        <w:t>,</w:t>
      </w:r>
      <w:r w:rsidRPr="00BD3DB3">
        <w:t xml:space="preserve"> I do not see why the Commission would be concerned about that.</w:t>
      </w:r>
      <w:r>
        <w:t xml:space="preserve"> Will we really</w:t>
      </w:r>
      <w:r w:rsidRPr="00BD3DB3">
        <w:t xml:space="preserve"> get the almost hour</w:t>
      </w:r>
      <w:r>
        <w:t>-</w:t>
      </w:r>
      <w:r w:rsidRPr="00BD3DB3">
        <w:t>by</w:t>
      </w:r>
      <w:r>
        <w:t>-</w:t>
      </w:r>
      <w:r w:rsidRPr="00BD3DB3">
        <w:t>hour flexibility</w:t>
      </w:r>
      <w:r>
        <w:t xml:space="preserve"> that we had sometimes?</w:t>
      </w:r>
      <w:r w:rsidRPr="00BD3DB3">
        <w:t xml:space="preserve"> I know it used to go through the MMO to a certain degree and POs as well.</w:t>
      </w:r>
      <w:r>
        <w:t xml:space="preserve"> </w:t>
      </w:r>
      <w:r w:rsidRPr="00BD3DB3">
        <w:t>Did we ask to keep the status quo?</w:t>
      </w:r>
      <w:r>
        <w:t xml:space="preserve"> </w:t>
      </w:r>
    </w:p>
    <w:p w:rsidR="00017463" w:rsidP="00017463">
      <w:pPr>
        <w:pStyle w:val="Answer"/>
      </w:pPr>
      <w:r w:rsidRPr="00B7206F">
        <w:rPr>
          <w:b/>
          <w:i/>
        </w:rPr>
        <w:t>Victoria Prentis:</w:t>
      </w:r>
      <w:r>
        <w:t xml:space="preserve"> </w:t>
      </w:r>
      <w:r w:rsidRPr="00BD3DB3">
        <w:t>That is a very big question. I am not sure exactly what George said to you.</w:t>
      </w:r>
      <w:r>
        <w:t xml:space="preserve"> </w:t>
      </w:r>
      <w:r w:rsidRPr="00BD3DB3">
        <w:t>I know that he feels very strongly that we need greater transparency about quota swapping, which</w:t>
      </w:r>
      <w:r>
        <w:t>,</w:t>
      </w:r>
      <w:r w:rsidRPr="00BD3DB3">
        <w:t xml:space="preserve"> after all</w:t>
      </w:r>
      <w:r>
        <w:t>,</w:t>
      </w:r>
      <w:r w:rsidRPr="00BD3DB3">
        <w:t xml:space="preserve"> is a currency that belongs to the nation. Neil was probably with him at the time</w:t>
      </w:r>
      <w:r>
        <w:t>,</w:t>
      </w:r>
      <w:r w:rsidRPr="00BD3DB3">
        <w:t xml:space="preserve"> so, Neil, would you like to comment further?</w:t>
      </w:r>
      <w:r>
        <w:t xml:space="preserve"> </w:t>
      </w:r>
    </w:p>
    <w:p w:rsidR="00017463" w:rsidP="00017463">
      <w:pPr>
        <w:pStyle w:val="Answer"/>
      </w:pPr>
      <w:r w:rsidRPr="009F63A6">
        <w:rPr>
          <w:b/>
          <w:i/>
        </w:rPr>
        <w:t>Neil Hornby:</w:t>
      </w:r>
      <w:r>
        <w:t xml:space="preserve"> </w:t>
      </w:r>
      <w:r w:rsidRPr="00BD3DB3">
        <w:t xml:space="preserve">I think the point the Secretary of State was making at the time was </w:t>
      </w:r>
      <w:r>
        <w:t xml:space="preserve">that </w:t>
      </w:r>
      <w:r w:rsidRPr="00BD3DB3">
        <w:t>there were concerns about the old system</w:t>
      </w:r>
      <w:r>
        <w:t>—</w:t>
      </w:r>
      <w:r w:rsidRPr="00BD3DB3">
        <w:t>the system within the EU.</w:t>
      </w:r>
      <w:r>
        <w:t xml:space="preserve"> </w:t>
      </w:r>
      <w:r w:rsidRPr="00BD3DB3">
        <w:t>There was the potential</w:t>
      </w:r>
      <w:r>
        <w:t xml:space="preserve"> that</w:t>
      </w:r>
      <w:r w:rsidRPr="00BD3DB3">
        <w:t xml:space="preserve"> people swapped out quota that we could have used in this country</w:t>
      </w:r>
      <w:r>
        <w:t>. I</w:t>
      </w:r>
      <w:r w:rsidRPr="00BD3DB3">
        <w:t>ndividual POs may have swapped things away that others i</w:t>
      </w:r>
      <w:r>
        <w:t>n the</w:t>
      </w:r>
      <w:r w:rsidRPr="00BD3DB3">
        <w:t xml:space="preserve"> country desperately needed.</w:t>
      </w:r>
    </w:p>
    <w:p w:rsidR="00017463" w:rsidP="00017463">
      <w:pPr>
        <w:pStyle w:val="Answer"/>
      </w:pPr>
      <w:r w:rsidRPr="00BD3DB3">
        <w:t xml:space="preserve">It is more the nature of having left the CFP. </w:t>
      </w:r>
      <w:r>
        <w:t>I</w:t>
      </w:r>
      <w:r w:rsidRPr="00BD3DB3">
        <w:t>t was an internal CFP mechanism</w:t>
      </w:r>
      <w:r>
        <w:t>,</w:t>
      </w:r>
      <w:r w:rsidRPr="00BD3DB3">
        <w:t xml:space="preserve"> along with all the other parts of the CFP</w:t>
      </w:r>
      <w:r>
        <w:t>,</w:t>
      </w:r>
      <w:r w:rsidRPr="00BD3DB3">
        <w:t xml:space="preserve"> that allowed that sort of swapping to happen.</w:t>
      </w:r>
      <w:r>
        <w:t xml:space="preserve"> </w:t>
      </w:r>
      <w:r w:rsidRPr="00BD3DB3">
        <w:t>We recognise the need to bring in additional quota and to exchange quota at EU level.</w:t>
      </w:r>
      <w:r>
        <w:t xml:space="preserve"> </w:t>
      </w:r>
      <w:r w:rsidRPr="00BD3DB3">
        <w:t>In practice</w:t>
      </w:r>
      <w:r>
        <w:t>,</w:t>
      </w:r>
      <w:r w:rsidRPr="00BD3DB3">
        <w:t xml:space="preserve"> we hope </w:t>
      </w:r>
      <w:r>
        <w:t xml:space="preserve">that </w:t>
      </w:r>
      <w:r w:rsidRPr="00BD3DB3">
        <w:t xml:space="preserve">some of those conversations between the industry on both sides of the </w:t>
      </w:r>
      <w:r>
        <w:t>c</w:t>
      </w:r>
      <w:r w:rsidRPr="00BD3DB3">
        <w:t>hannel w</w:t>
      </w:r>
      <w:r>
        <w:t>ill</w:t>
      </w:r>
      <w:r w:rsidRPr="00BD3DB3">
        <w:t xml:space="preserve"> still happen</w:t>
      </w:r>
      <w:r>
        <w:t>,</w:t>
      </w:r>
      <w:r w:rsidRPr="00BD3DB3">
        <w:t xml:space="preserve"> and </w:t>
      </w:r>
      <w:r>
        <w:t xml:space="preserve">would </w:t>
      </w:r>
      <w:r w:rsidRPr="00BD3DB3">
        <w:t xml:space="preserve">still support the ability for us to do those deals </w:t>
      </w:r>
      <w:r w:rsidR="00D74AA4">
        <w:t>G</w:t>
      </w:r>
      <w:r w:rsidRPr="00BD3DB3" w:rsidR="00D74AA4">
        <w:t>overnment</w:t>
      </w:r>
      <w:r w:rsidR="00D74AA4">
        <w:t xml:space="preserve"> to G</w:t>
      </w:r>
      <w:r w:rsidRPr="00BD3DB3" w:rsidR="00D74AA4">
        <w:t>overnment</w:t>
      </w:r>
      <w:r w:rsidRPr="00BD3DB3">
        <w:t>, because</w:t>
      </w:r>
      <w:r>
        <w:t>,</w:t>
      </w:r>
      <w:r w:rsidRPr="00BD3DB3">
        <w:t xml:space="preserve"> ultimately</w:t>
      </w:r>
      <w:r>
        <w:t>,</w:t>
      </w:r>
      <w:r w:rsidRPr="00BD3DB3">
        <w:t xml:space="preserve"> swapping is there to support the industry and to help balance those opportunities.</w:t>
      </w:r>
      <w:r>
        <w:t xml:space="preserve"> </w:t>
      </w:r>
      <w:r w:rsidRPr="00BD3DB3">
        <w:t xml:space="preserve">It is just a different way of doing it. </w:t>
      </w:r>
    </w:p>
    <w:p w:rsidR="00017463" w:rsidP="00017463">
      <w:pPr>
        <w:pStyle w:val="Remark"/>
      </w:pPr>
      <w:r w:rsidRPr="00B7206F">
        <w:rPr>
          <w:b/>
        </w:rPr>
        <w:t>The Chair:</w:t>
      </w:r>
      <w:r>
        <w:t xml:space="preserve"> Neil, I am s</w:t>
      </w:r>
      <w:r w:rsidRPr="00BD3DB3">
        <w:t>orry to intervene but I just want to understand</w:t>
      </w:r>
      <w:r>
        <w:t>:</w:t>
      </w:r>
      <w:r w:rsidRPr="00BD3DB3">
        <w:t xml:space="preserve"> will th</w:t>
      </w:r>
      <w:r>
        <w:t>e</w:t>
      </w:r>
      <w:r w:rsidRPr="00BD3DB3">
        <w:t xml:space="preserve"> new system be as responsive as the system was before that time? You can sort out transparency by making it transparent, I guess, but </w:t>
      </w:r>
      <w:r>
        <w:t xml:space="preserve">will it be </w:t>
      </w:r>
      <w:r w:rsidRPr="00BD3DB3">
        <w:t>as flexible?</w:t>
      </w:r>
      <w:r>
        <w:t xml:space="preserve"> </w:t>
      </w:r>
    </w:p>
    <w:p w:rsidR="00017463" w:rsidP="00017463">
      <w:pPr>
        <w:pStyle w:val="Answer"/>
      </w:pPr>
      <w:r w:rsidRPr="00B7206F">
        <w:rPr>
          <w:b/>
          <w:i/>
        </w:rPr>
        <w:t>Neil Hornby:</w:t>
      </w:r>
      <w:r>
        <w:t xml:space="preserve"> I </w:t>
      </w:r>
      <w:r w:rsidRPr="00BD3DB3">
        <w:t>do not think it will be as flexible as it was before.</w:t>
      </w:r>
      <w:r>
        <w:t xml:space="preserve"> </w:t>
      </w:r>
      <w:r w:rsidRPr="00BD3DB3">
        <w:t>We will have set points in the year when we do the exchanges</w:t>
      </w:r>
      <w:r>
        <w:t>,</w:t>
      </w:r>
      <w:r w:rsidRPr="00BD3DB3">
        <w:t xml:space="preserve"> rather than the ongoing system we had before. It requires more planning and more work on where we allocate the qu</w:t>
      </w:r>
      <w:r>
        <w:t>ota</w:t>
      </w:r>
      <w:r w:rsidRPr="00BD3DB3">
        <w:t xml:space="preserve"> and how the quota is used during the year.</w:t>
      </w:r>
      <w:r>
        <w:t xml:space="preserve"> </w:t>
      </w:r>
    </w:p>
    <w:p w:rsidR="00017463" w:rsidP="00017463">
      <w:pPr>
        <w:pStyle w:val="Remark"/>
      </w:pPr>
      <w:r w:rsidRPr="009F63A6">
        <w:rPr>
          <w:b/>
        </w:rPr>
        <w:t>The Chair:</w:t>
      </w:r>
      <w:r>
        <w:t xml:space="preserve"> </w:t>
      </w:r>
      <w:r w:rsidRPr="00BD3DB3">
        <w:t xml:space="preserve">To be honest, it sounds </w:t>
      </w:r>
      <w:r>
        <w:t xml:space="preserve">like </w:t>
      </w:r>
      <w:r w:rsidRPr="00BD3DB3">
        <w:t>bad news to me.</w:t>
      </w:r>
      <w:r>
        <w:t xml:space="preserve"> </w:t>
      </w:r>
    </w:p>
    <w:p w:rsidR="00017463" w:rsidP="00017463">
      <w:pPr>
        <w:pStyle w:val="Answer"/>
      </w:pPr>
      <w:r w:rsidRPr="009F63A6">
        <w:rPr>
          <w:b/>
          <w:i/>
        </w:rPr>
        <w:t>Victoria Prentis:</w:t>
      </w:r>
      <w:r>
        <w:t xml:space="preserve"> </w:t>
      </w:r>
      <w:r w:rsidRPr="00BD3DB3">
        <w:t>Could we bring in Phil on that point?</w:t>
      </w:r>
      <w:r>
        <w:t xml:space="preserve"> </w:t>
      </w:r>
    </w:p>
    <w:p w:rsidR="00017463" w:rsidP="00017463">
      <w:pPr>
        <w:pStyle w:val="Answer"/>
      </w:pPr>
      <w:r w:rsidRPr="009F63A6">
        <w:rPr>
          <w:b/>
          <w:i/>
        </w:rPr>
        <w:t>Phil Haslam:</w:t>
      </w:r>
      <w:r>
        <w:t xml:space="preserve"> </w:t>
      </w:r>
      <w:r w:rsidRPr="00BD3DB3">
        <w:t>I agree with everything that has been said previously.</w:t>
      </w:r>
      <w:r>
        <w:t xml:space="preserve"> On </w:t>
      </w:r>
      <w:r w:rsidRPr="00BD3DB3">
        <w:t>Neil</w:t>
      </w:r>
      <w:r>
        <w:t>’</w:t>
      </w:r>
      <w:r w:rsidRPr="00BD3DB3">
        <w:t xml:space="preserve">s point </w:t>
      </w:r>
      <w:r>
        <w:t>about</w:t>
      </w:r>
      <w:r w:rsidRPr="00BD3DB3">
        <w:t xml:space="preserve"> planning, we have an opportunity in </w:t>
      </w:r>
      <w:r>
        <w:t xml:space="preserve">the </w:t>
      </w:r>
      <w:r w:rsidRPr="00BD3DB3">
        <w:t>annual negotiations to set these things up</w:t>
      </w:r>
      <w:r>
        <w:t xml:space="preserve"> for success</w:t>
      </w:r>
      <w:r w:rsidRPr="00BD3DB3">
        <w:t>, noting where we are likely to get choke species and the like and, based on that planning, if the plan does not work</w:t>
      </w:r>
      <w:r>
        <w:t>,</w:t>
      </w:r>
      <w:r w:rsidRPr="00BD3DB3">
        <w:t xml:space="preserve"> we then have the opportunity</w:t>
      </w:r>
      <w:r>
        <w:t>,</w:t>
      </w:r>
      <w:r w:rsidRPr="00BD3DB3">
        <w:t xml:space="preserve"> incrementally through the fishing year</w:t>
      </w:r>
      <w:r>
        <w:t>,</w:t>
      </w:r>
      <w:r w:rsidRPr="00BD3DB3">
        <w:t xml:space="preserve"> to go back and test and adjust as necessary.</w:t>
      </w:r>
      <w:r>
        <w:t xml:space="preserve"> I</w:t>
      </w:r>
      <w:r w:rsidRPr="00BD3DB3">
        <w:t xml:space="preserve">t is a system that we </w:t>
      </w:r>
      <w:r>
        <w:t>will h</w:t>
      </w:r>
      <w:r w:rsidRPr="00BD3DB3">
        <w:t>ave to get used to</w:t>
      </w:r>
      <w:r>
        <w:t>,</w:t>
      </w:r>
      <w:r w:rsidRPr="00BD3DB3">
        <w:t xml:space="preserve"> but the discipline </w:t>
      </w:r>
      <w:r>
        <w:t>in</w:t>
      </w:r>
      <w:r w:rsidRPr="00BD3DB3">
        <w:t xml:space="preserve"> the new thing we are doing is </w:t>
      </w:r>
      <w:r>
        <w:t xml:space="preserve">that we </w:t>
      </w:r>
      <w:r w:rsidRPr="00BD3DB3">
        <w:t>bilaterally negotiat</w:t>
      </w:r>
      <w:r>
        <w:t>e</w:t>
      </w:r>
      <w:r w:rsidRPr="00BD3DB3">
        <w:t xml:space="preserve"> our fishing opportunities on an annual basis going</w:t>
      </w:r>
      <w:r>
        <w:t xml:space="preserve"> forward,</w:t>
      </w:r>
      <w:r w:rsidRPr="00BD3DB3">
        <w:t xml:space="preserve"> and</w:t>
      </w:r>
      <w:r>
        <w:t>,</w:t>
      </w:r>
      <w:r w:rsidRPr="00BD3DB3">
        <w:t xml:space="preserve"> as the Minister and Neil have said</w:t>
      </w:r>
      <w:r>
        <w:t>,</w:t>
      </w:r>
      <w:r w:rsidRPr="00BD3DB3">
        <w:t xml:space="preserve"> that is going on right now</w:t>
      </w:r>
      <w:r>
        <w:t>. T</w:t>
      </w:r>
      <w:r w:rsidRPr="00BD3DB3">
        <w:t>hat is where we have the opportunity to set ourselves up for success.</w:t>
      </w:r>
      <w:r>
        <w:t xml:space="preserve"> </w:t>
      </w:r>
    </w:p>
    <w:p w:rsidR="00017463" w:rsidP="00017463">
      <w:pPr>
        <w:pStyle w:val="Remark"/>
      </w:pPr>
      <w:r w:rsidRPr="009F63A6">
        <w:rPr>
          <w:b/>
        </w:rPr>
        <w:t>The Chair:</w:t>
      </w:r>
      <w:r>
        <w:t xml:space="preserve"> </w:t>
      </w:r>
      <w:r w:rsidRPr="00BD3DB3">
        <w:t>Thank you</w:t>
      </w:r>
      <w:r>
        <w:t>.</w:t>
      </w:r>
      <w:r w:rsidRPr="00BD3DB3">
        <w:t xml:space="preserve"> Minister</w:t>
      </w:r>
      <w:r>
        <w:t xml:space="preserve">, </w:t>
      </w:r>
      <w:r w:rsidRPr="00BD3DB3">
        <w:t>I welcome your statement that the resource belongs to the nation. It is interesting that the Government rejected that notion in the Fisheries Bill</w:t>
      </w:r>
      <w:r>
        <w:t>,</w:t>
      </w:r>
      <w:r w:rsidRPr="00BD3DB3">
        <w:t xml:space="preserve"> but there we are.</w:t>
      </w:r>
      <w:r>
        <w:t xml:space="preserve"> </w:t>
      </w:r>
    </w:p>
    <w:p w:rsidR="00017463" w:rsidP="00017463">
      <w:pPr>
        <w:pStyle w:val="Answer"/>
      </w:pPr>
      <w:r w:rsidRPr="009F63A6">
        <w:rPr>
          <w:b/>
          <w:i/>
        </w:rPr>
        <w:t>Victoria Prentis:</w:t>
      </w:r>
      <w:r>
        <w:t xml:space="preserve"> </w:t>
      </w:r>
      <w:r w:rsidRPr="00BD3DB3">
        <w:t>There was no need for it in the Fisheries Bill, but I will be quiet.</w:t>
      </w:r>
    </w:p>
    <w:p w:rsidR="00017463" w:rsidRPr="00BD3DB3" w:rsidP="00017463">
      <w:pPr>
        <w:pStyle w:val="Question"/>
      </w:pPr>
      <w:r w:rsidRPr="009F63A6">
        <w:rPr>
          <w:b/>
        </w:rPr>
        <w:t xml:space="preserve">Lord Cameron of </w:t>
      </w:r>
      <w:r w:rsidRPr="009F63A6">
        <w:rPr>
          <w:b/>
        </w:rPr>
        <w:t>Dillington</w:t>
      </w:r>
      <w:r w:rsidRPr="009F63A6">
        <w:rPr>
          <w:b/>
        </w:rPr>
        <w:t>:</w:t>
      </w:r>
      <w:r>
        <w:t xml:space="preserve"> </w:t>
      </w:r>
      <w:r w:rsidRPr="00BD3DB3">
        <w:t>Good morning, Minister.</w:t>
      </w:r>
      <w:r>
        <w:t xml:space="preserve"> </w:t>
      </w:r>
      <w:r w:rsidRPr="00BD3DB3">
        <w:t>I want to talk about the conditions for issuing licen</w:t>
      </w:r>
      <w:r>
        <w:t>ces</w:t>
      </w:r>
      <w:r w:rsidRPr="00BD3DB3">
        <w:t xml:space="preserve"> to fish in UK waters and what conditions you might intend to impose, or what conditions you might want eventually </w:t>
      </w:r>
      <w:r>
        <w:t xml:space="preserve">to </w:t>
      </w:r>
      <w:r w:rsidRPr="00BD3DB3">
        <w:t>achieve.</w:t>
      </w:r>
      <w:r>
        <w:t xml:space="preserve"> </w:t>
      </w:r>
      <w:r w:rsidRPr="00BD3DB3">
        <w:t xml:space="preserve">Obviously, there is adherence to quotas and </w:t>
      </w:r>
      <w:r w:rsidRPr="00BD3DB3">
        <w:t>adherence to the discard ban.</w:t>
      </w:r>
      <w:r>
        <w:t xml:space="preserve"> T</w:t>
      </w:r>
      <w:r w:rsidRPr="00BD3DB3">
        <w:t>his Committee is very keen on the idea of imposing remote electronic monitoring on boats.</w:t>
      </w:r>
      <w:r>
        <w:t xml:space="preserve"> </w:t>
      </w:r>
      <w:r w:rsidRPr="00BD3DB3">
        <w:t>Is that in your mind</w:t>
      </w:r>
      <w:r>
        <w:t>,</w:t>
      </w:r>
      <w:r w:rsidRPr="00BD3DB3">
        <w:t xml:space="preserve"> and might we achieve something like that</w:t>
      </w:r>
      <w:r>
        <w:t>? Generally, w</w:t>
      </w:r>
      <w:r w:rsidRPr="00BD3DB3">
        <w:t xml:space="preserve">hat conditions do you reckon to impose on </w:t>
      </w:r>
      <w:r>
        <w:t>the</w:t>
      </w:r>
      <w:r w:rsidRPr="00BD3DB3">
        <w:t xml:space="preserve"> licence to fish in UK waters?</w:t>
      </w:r>
      <w:r>
        <w:t xml:space="preserve"> </w:t>
      </w:r>
    </w:p>
    <w:p w:rsidR="00017463" w:rsidP="00017463">
      <w:pPr>
        <w:pStyle w:val="Answer"/>
      </w:pPr>
      <w:r w:rsidRPr="009F63A6">
        <w:rPr>
          <w:b/>
          <w:i/>
        </w:rPr>
        <w:t>Victoria Prentis:</w:t>
      </w:r>
      <w:r>
        <w:t xml:space="preserve"> </w:t>
      </w:r>
      <w:r w:rsidRPr="00BD3DB3">
        <w:t>All vessels that we allow to fish in our water</w:t>
      </w:r>
      <w:r>
        <w:t>s</w:t>
      </w:r>
      <w:r w:rsidRPr="00BD3DB3">
        <w:t xml:space="preserve"> will have to be licensed and will have to comply with our rules, including any rules that we might set on management </w:t>
      </w:r>
      <w:r>
        <w:t>that</w:t>
      </w:r>
      <w:r w:rsidRPr="00BD3DB3">
        <w:t xml:space="preserve"> would help with sustainability of fish stocks.</w:t>
      </w:r>
      <w:r>
        <w:t xml:space="preserve"> </w:t>
      </w:r>
      <w:r w:rsidRPr="00BD3DB3">
        <w:t>The licence conditions that we make now will apply both</w:t>
      </w:r>
      <w:r>
        <w:t xml:space="preserve"> to</w:t>
      </w:r>
      <w:r w:rsidRPr="00BD3DB3">
        <w:t xml:space="preserve"> our vessels and </w:t>
      </w:r>
      <w:r>
        <w:t xml:space="preserve">to </w:t>
      </w:r>
      <w:r w:rsidRPr="00BD3DB3">
        <w:t>any foreign vessels fishing in our water</w:t>
      </w:r>
      <w:r>
        <w:t>s</w:t>
      </w:r>
      <w:r w:rsidRPr="00BD3DB3">
        <w:t>.</w:t>
      </w:r>
      <w:r>
        <w:t xml:space="preserve"> </w:t>
      </w:r>
      <w:r w:rsidRPr="00BD3DB3">
        <w:t>This is really exciting.</w:t>
      </w:r>
      <w:r>
        <w:t xml:space="preserve"> </w:t>
      </w:r>
      <w:r w:rsidRPr="00BD3DB3">
        <w:t>This is our opportunity</w:t>
      </w:r>
      <w:r>
        <w:t>.</w:t>
      </w:r>
    </w:p>
    <w:p w:rsidR="00017463" w:rsidP="00017463">
      <w:pPr>
        <w:pStyle w:val="Answer"/>
      </w:pPr>
      <w:r>
        <w:t>A</w:t>
      </w:r>
      <w:r w:rsidRPr="00BD3DB3">
        <w:t>s you know, we had a call for evidence on REM specifically</w:t>
      </w:r>
      <w:r>
        <w:t>,</w:t>
      </w:r>
      <w:r w:rsidRPr="00BD3DB3">
        <w:t xml:space="preserve"> which closed just before Christmas.</w:t>
      </w:r>
      <w:r>
        <w:t xml:space="preserve"> </w:t>
      </w:r>
      <w:r w:rsidRPr="00BD3DB3">
        <w:t>We need to share that evidence and consult properly, but we have heard what you and others in your House said about REM.</w:t>
      </w:r>
      <w:r>
        <w:t xml:space="preserve"> </w:t>
      </w:r>
      <w:r w:rsidRPr="00BD3DB3">
        <w:t xml:space="preserve">Those views were </w:t>
      </w:r>
      <w:r>
        <w:t xml:space="preserve">very much </w:t>
      </w:r>
      <w:r w:rsidRPr="00BD3DB3">
        <w:t xml:space="preserve">mirrored </w:t>
      </w:r>
      <w:r>
        <w:t>at</w:t>
      </w:r>
      <w:r w:rsidRPr="00BD3DB3">
        <w:t xml:space="preserve"> our end of Parliament.</w:t>
      </w:r>
      <w:r>
        <w:t xml:space="preserve"> W</w:t>
      </w:r>
      <w:r w:rsidRPr="00BD3DB3">
        <w:t>e need to work with the industry, consult widely and find a way to make that work, if appropriate.</w:t>
      </w:r>
      <w:r>
        <w:t xml:space="preserve"> </w:t>
      </w:r>
    </w:p>
    <w:p w:rsidR="00017463" w:rsidP="00017463">
      <w:pPr>
        <w:pStyle w:val="Answer"/>
      </w:pPr>
      <w:r w:rsidRPr="00BD3DB3">
        <w:t>We had three consultations before Christmas.</w:t>
      </w:r>
      <w:r>
        <w:t xml:space="preserve"> </w:t>
      </w:r>
      <w:r w:rsidRPr="00BD3DB3">
        <w:t>Two were on apportioning quota</w:t>
      </w:r>
      <w:r>
        <w:t>,</w:t>
      </w:r>
      <w:r w:rsidRPr="00BD3DB3">
        <w:t xml:space="preserve"> and the other </w:t>
      </w:r>
      <w:r>
        <w:t xml:space="preserve">was </w:t>
      </w:r>
      <w:r w:rsidRPr="00BD3DB3">
        <w:t>on</w:t>
      </w:r>
      <w:r w:rsidR="006452A8">
        <w:t xml:space="preserve"> the</w:t>
      </w:r>
      <w:r w:rsidRPr="00BD3DB3">
        <w:t xml:space="preserve"> economic link.</w:t>
      </w:r>
      <w:r>
        <w:t xml:space="preserve"> </w:t>
      </w:r>
      <w:r w:rsidRPr="00BD3DB3">
        <w:t xml:space="preserve">There is quite a lot of work to </w:t>
      </w:r>
      <w:r>
        <w:t xml:space="preserve">do </w:t>
      </w:r>
      <w:r w:rsidRPr="00BD3DB3">
        <w:t xml:space="preserve">in that </w:t>
      </w:r>
      <w:r>
        <w:t>s</w:t>
      </w:r>
      <w:r w:rsidRPr="00BD3DB3">
        <w:t>pace.</w:t>
      </w:r>
      <w:r>
        <w:t xml:space="preserve"> </w:t>
      </w:r>
      <w:r w:rsidRPr="00BD3DB3">
        <w:t>In brief, this is our moment.</w:t>
      </w:r>
      <w:r>
        <w:t xml:space="preserve"> </w:t>
      </w:r>
      <w:r w:rsidRPr="00BD3DB3">
        <w:t xml:space="preserve">We have the Fisheries Act, a really important new piece of legislation, </w:t>
      </w:r>
      <w:r>
        <w:t xml:space="preserve">which for </w:t>
      </w:r>
      <w:r w:rsidRPr="00BD3DB3">
        <w:t>the first time for 40 years genuinely gives us the opportunity to put in place management conditions, whatever you want to call them, that will mean that we can do what we want around our coastline and protect it where necessary, as well as protecting stocks where necessary.</w:t>
      </w:r>
    </w:p>
    <w:p w:rsidR="00017463" w:rsidP="00017463">
      <w:pPr>
        <w:pStyle w:val="Answer"/>
      </w:pPr>
      <w:r w:rsidRPr="00BD3DB3">
        <w:t>This is the moment to do all th</w:t>
      </w:r>
      <w:r>
        <w:t>at</w:t>
      </w:r>
      <w:r w:rsidRPr="00BD3DB3">
        <w:t xml:space="preserve"> work.</w:t>
      </w:r>
      <w:r>
        <w:t xml:space="preserve"> </w:t>
      </w:r>
      <w:r w:rsidRPr="00BD3DB3">
        <w:t>We will not do it tomorrow, I am afraid.</w:t>
      </w:r>
      <w:r>
        <w:t xml:space="preserve"> </w:t>
      </w:r>
      <w:r w:rsidRPr="00BD3DB3">
        <w:t>As you have heard today, we had an awful lot to do over the Christmas non</w:t>
      </w:r>
      <w:r w:rsidRPr="00BD3DB3">
        <w:noBreakHyphen/>
        <w:t>break</w:t>
      </w:r>
      <w:r>
        <w:t>,</w:t>
      </w:r>
      <w:r w:rsidRPr="00BD3DB3">
        <w:t xml:space="preserve"> in our case</w:t>
      </w:r>
      <w:r>
        <w:t>,</w:t>
      </w:r>
      <w:r w:rsidRPr="00BD3DB3">
        <w:t xml:space="preserve"> issuing licences, which have been widely issued to start</w:t>
      </w:r>
      <w:r>
        <w:t xml:space="preserve"> with</w:t>
      </w:r>
      <w:r w:rsidRPr="00BD3DB3">
        <w:t>, but we are able</w:t>
      </w:r>
      <w:r>
        <w:t>,</w:t>
      </w:r>
      <w:r w:rsidRPr="00BD3DB3">
        <w:t xml:space="preserve"> with these consultations and calls for evidence</w:t>
      </w:r>
      <w:r>
        <w:t xml:space="preserve">, </w:t>
      </w:r>
      <w:r w:rsidRPr="00BD3DB3">
        <w:t>to take stock, work out our new policies and issue more targeted licences as we go along.</w:t>
      </w:r>
      <w:r>
        <w:t xml:space="preserve"> </w:t>
      </w:r>
    </w:p>
    <w:p w:rsidR="00017463" w:rsidP="00017463">
      <w:pPr>
        <w:pStyle w:val="Remark"/>
      </w:pPr>
      <w:r w:rsidRPr="009F63A6">
        <w:rPr>
          <w:b/>
        </w:rPr>
        <w:t xml:space="preserve">Lord Cameron of </w:t>
      </w:r>
      <w:r w:rsidRPr="009F63A6">
        <w:rPr>
          <w:b/>
        </w:rPr>
        <w:t>Dillington</w:t>
      </w:r>
      <w:r w:rsidRPr="009F63A6">
        <w:rPr>
          <w:b/>
        </w:rPr>
        <w:t>:</w:t>
      </w:r>
      <w:r>
        <w:t xml:space="preserve"> </w:t>
      </w:r>
      <w:r w:rsidRPr="00BD3DB3">
        <w:t xml:space="preserve">You have probably seen recent publicity about </w:t>
      </w:r>
      <w:r>
        <w:t>this</w:t>
      </w:r>
      <w:r w:rsidRPr="00BD3DB3">
        <w:t>.</w:t>
      </w:r>
      <w:r>
        <w:t xml:space="preserve"> </w:t>
      </w:r>
      <w:r w:rsidRPr="00BD3DB3">
        <w:t xml:space="preserve">Would any of the conditions mean </w:t>
      </w:r>
      <w:r>
        <w:t xml:space="preserve">that </w:t>
      </w:r>
      <w:r w:rsidRPr="00BD3DB3">
        <w:t>you might be changing the nature of fishing in marine conservation areas?</w:t>
      </w:r>
      <w:r>
        <w:t xml:space="preserve"> </w:t>
      </w:r>
    </w:p>
    <w:p w:rsidR="00017463" w:rsidP="00017463">
      <w:pPr>
        <w:pStyle w:val="Answer"/>
      </w:pPr>
      <w:r w:rsidRPr="009F63A6">
        <w:rPr>
          <w:b/>
          <w:i/>
        </w:rPr>
        <w:t>Victoria Prentis:</w:t>
      </w:r>
      <w:r>
        <w:t xml:space="preserve"> </w:t>
      </w:r>
      <w:r w:rsidRPr="00BD3DB3">
        <w:t>They might well.</w:t>
      </w:r>
      <w:r>
        <w:t xml:space="preserve"> </w:t>
      </w:r>
      <w:r w:rsidRPr="00BD3DB3">
        <w:t xml:space="preserve">That is the sort of thing </w:t>
      </w:r>
      <w:r>
        <w:t>we have</w:t>
      </w:r>
      <w:r w:rsidRPr="00BD3DB3">
        <w:t xml:space="preserve"> to consider.</w:t>
      </w:r>
      <w:r>
        <w:t xml:space="preserve"> </w:t>
      </w:r>
      <w:r w:rsidRPr="00BD3DB3">
        <w:t>For example, if we were to want to protect the beds in marine conservation areas</w:t>
      </w:r>
      <w:r>
        <w:t>,</w:t>
      </w:r>
      <w:r w:rsidRPr="00BD3DB3">
        <w:t xml:space="preserve"> we would have to look at gear changes or other changes that we might want to put conditions on for people who are fishing in those areas.</w:t>
      </w:r>
      <w:r>
        <w:t xml:space="preserve"> </w:t>
      </w:r>
    </w:p>
    <w:p w:rsidR="00017463" w:rsidP="00017463">
      <w:pPr>
        <w:pStyle w:val="Remark"/>
      </w:pPr>
      <w:r w:rsidRPr="00B16A01">
        <w:rPr>
          <w:b/>
        </w:rPr>
        <w:t xml:space="preserve">Lord Cameron of </w:t>
      </w:r>
      <w:r w:rsidRPr="00B16A01">
        <w:rPr>
          <w:b/>
        </w:rPr>
        <w:t>Dillington</w:t>
      </w:r>
      <w:r w:rsidRPr="00B16A01">
        <w:rPr>
          <w:b/>
        </w:rPr>
        <w:t>:</w:t>
      </w:r>
      <w:r>
        <w:t xml:space="preserve"> </w:t>
      </w:r>
      <w:r w:rsidRPr="00BD3DB3">
        <w:t>That would include dredging, would it?</w:t>
      </w:r>
      <w:r>
        <w:t xml:space="preserve"> </w:t>
      </w:r>
    </w:p>
    <w:p w:rsidR="00017463" w:rsidRPr="00BD3DB3" w:rsidP="00017463">
      <w:pPr>
        <w:pStyle w:val="Answer"/>
      </w:pPr>
      <w:r w:rsidRPr="009F63A6">
        <w:rPr>
          <w:b/>
          <w:i/>
        </w:rPr>
        <w:t>Victoria Prentis:</w:t>
      </w:r>
      <w:r>
        <w:t xml:space="preserve"> </w:t>
      </w:r>
      <w:r w:rsidRPr="00BD3DB3">
        <w:t>Neil, do you want to come in</w:t>
      </w:r>
      <w:r>
        <w:t xml:space="preserve"> on the specifics</w:t>
      </w:r>
      <w:r w:rsidRPr="00BD3DB3">
        <w:t>?</w:t>
      </w:r>
      <w:r>
        <w:t xml:space="preserve"> </w:t>
      </w:r>
    </w:p>
    <w:p w:rsidR="00017463" w:rsidP="00017463">
      <w:pPr>
        <w:pStyle w:val="Answer"/>
      </w:pPr>
      <w:r w:rsidRPr="009F63A6">
        <w:rPr>
          <w:b/>
          <w:i/>
        </w:rPr>
        <w:t>Neil Hornby:</w:t>
      </w:r>
      <w:r>
        <w:t xml:space="preserve"> </w:t>
      </w:r>
      <w:r w:rsidRPr="00BD3DB3">
        <w:t>This is a major change we have through the agreement from the situat</w:t>
      </w:r>
      <w:r>
        <w:t>ion</w:t>
      </w:r>
      <w:r w:rsidRPr="00BD3DB3">
        <w:t xml:space="preserve"> we ha</w:t>
      </w:r>
      <w:r>
        <w:t>ve currently,</w:t>
      </w:r>
      <w:r w:rsidRPr="00BD3DB3">
        <w:t xml:space="preserve"> where we could not require vessels from other </w:t>
      </w:r>
      <w:r w:rsidR="008E0549">
        <w:t>M</w:t>
      </w:r>
      <w:r w:rsidRPr="00BD3DB3">
        <w:t xml:space="preserve">ember </w:t>
      </w:r>
      <w:r w:rsidR="008E0549">
        <w:t>S</w:t>
      </w:r>
      <w:r w:rsidRPr="00BD3DB3">
        <w:t>tates to do anything in our waters without their agreement.</w:t>
      </w:r>
      <w:r>
        <w:t xml:space="preserve"> </w:t>
      </w:r>
      <w:r w:rsidRPr="00BD3DB3">
        <w:t>Th</w:t>
      </w:r>
      <w:r>
        <w:t>at</w:t>
      </w:r>
      <w:r w:rsidRPr="00BD3DB3">
        <w:t xml:space="preserve"> was the arrangement we had under the </w:t>
      </w:r>
      <w:r w:rsidR="00D74AA4">
        <w:t>CFP</w:t>
      </w:r>
      <w:r w:rsidRPr="00BD3DB3">
        <w:t>.</w:t>
      </w:r>
      <w:r>
        <w:t xml:space="preserve"> </w:t>
      </w:r>
      <w:r w:rsidRPr="00BD3DB3">
        <w:t xml:space="preserve">As Members may be </w:t>
      </w:r>
      <w:r w:rsidRPr="00BD3DB3">
        <w:t>aware, that meant we were unable to bring in measures in marine protec</w:t>
      </w:r>
      <w:r>
        <w:t>ted</w:t>
      </w:r>
      <w:r w:rsidRPr="00BD3DB3">
        <w:t xml:space="preserve"> areas outside the 12</w:t>
      </w:r>
      <w:r>
        <w:t>-</w:t>
      </w:r>
      <w:r w:rsidRPr="00BD3DB3">
        <w:t xml:space="preserve">mile </w:t>
      </w:r>
      <w:r>
        <w:t xml:space="preserve">to 200-mile </w:t>
      </w:r>
      <w:r w:rsidRPr="00BD3DB3">
        <w:t xml:space="preserve">zone because EU </w:t>
      </w:r>
      <w:r w:rsidR="008E0549">
        <w:t>M</w:t>
      </w:r>
      <w:r w:rsidRPr="00BD3DB3">
        <w:t xml:space="preserve">ember </w:t>
      </w:r>
      <w:r w:rsidR="008E0549">
        <w:t>S</w:t>
      </w:r>
      <w:r w:rsidRPr="00BD3DB3">
        <w:t>tates did not agree to it.</w:t>
      </w:r>
      <w:r>
        <w:t xml:space="preserve"> </w:t>
      </w:r>
      <w:r w:rsidRPr="00BD3DB3">
        <w:t>That is what changes now.</w:t>
      </w:r>
      <w:r>
        <w:t xml:space="preserve"> </w:t>
      </w:r>
      <w:r w:rsidRPr="00BD3DB3">
        <w:t>We will be able to bring in measures that apply to all fleets</w:t>
      </w:r>
      <w:r>
        <w:t>,</w:t>
      </w:r>
      <w:r w:rsidRPr="00BD3DB3">
        <w:t xml:space="preserve"> and if those fleets come into our waters</w:t>
      </w:r>
      <w:r>
        <w:t>,</w:t>
      </w:r>
      <w:r w:rsidRPr="00BD3DB3">
        <w:t xml:space="preserve"> they will have to abide by th</w:t>
      </w:r>
      <w:r>
        <w:t>em</w:t>
      </w:r>
      <w:r w:rsidRPr="00BD3DB3">
        <w:t>.</w:t>
      </w:r>
      <w:r>
        <w:t xml:space="preserve"> </w:t>
      </w:r>
      <w:r w:rsidRPr="00BD3DB3">
        <w:t>They will become a condition of their licence to come in.</w:t>
      </w:r>
      <w:r>
        <w:t xml:space="preserve"> </w:t>
      </w:r>
    </w:p>
    <w:p w:rsidR="00017463" w:rsidP="00017463">
      <w:pPr>
        <w:pStyle w:val="Answer"/>
      </w:pPr>
      <w:r w:rsidRPr="00BD3DB3">
        <w:t xml:space="preserve">One of the powers we took in </w:t>
      </w:r>
      <w:r>
        <w:t xml:space="preserve">the </w:t>
      </w:r>
      <w:r w:rsidRPr="00BD3DB3">
        <w:t xml:space="preserve">Fisheries </w:t>
      </w:r>
      <w:r w:rsidR="00CA5EFF">
        <w:t xml:space="preserve">Act </w:t>
      </w:r>
      <w:r>
        <w:t>is to be</w:t>
      </w:r>
      <w:r w:rsidRPr="00BD3DB3">
        <w:t xml:space="preserve"> able to do that now in offshore marine protected areas.</w:t>
      </w:r>
      <w:r>
        <w:t xml:space="preserve"> Before Christmas, t</w:t>
      </w:r>
      <w:r w:rsidRPr="00BD3DB3">
        <w:t xml:space="preserve">he </w:t>
      </w:r>
      <w:r>
        <w:t>M</w:t>
      </w:r>
      <w:r w:rsidRPr="00BD3DB3">
        <w:t>arine Management Organisation did a call for evidence on plans for places such as Dogger</w:t>
      </w:r>
      <w:r>
        <w:t xml:space="preserve"> B</w:t>
      </w:r>
      <w:r w:rsidRPr="00BD3DB3">
        <w:t>ank and some of the other key sites</w:t>
      </w:r>
      <w:r>
        <w:t xml:space="preserve">. </w:t>
      </w:r>
      <w:r w:rsidRPr="00BD3DB3">
        <w:t>We will be bringing forward a consultation on</w:t>
      </w:r>
      <w:r>
        <w:t xml:space="preserve"> some of</w:t>
      </w:r>
      <w:r w:rsidRPr="00BD3DB3">
        <w:t xml:space="preserve"> that soon.</w:t>
      </w:r>
      <w:r>
        <w:t xml:space="preserve"> </w:t>
      </w:r>
      <w:r w:rsidR="00D74AA4">
        <w:t>We have the really important</w:t>
      </w:r>
      <w:r w:rsidRPr="00BD3DB3">
        <w:t xml:space="preserve"> opportunity to bring in those rules now to protect some of the sites that we </w:t>
      </w:r>
      <w:r>
        <w:t>were</w:t>
      </w:r>
      <w:r w:rsidRPr="00BD3DB3">
        <w:t xml:space="preserve"> unable to </w:t>
      </w:r>
      <w:r>
        <w:t>protect</w:t>
      </w:r>
      <w:r w:rsidRPr="00BD3DB3">
        <w:t xml:space="preserve"> while we were in </w:t>
      </w:r>
      <w:r>
        <w:t xml:space="preserve">the </w:t>
      </w:r>
      <w:r w:rsidRPr="00BD3DB3">
        <w:t>C</w:t>
      </w:r>
      <w:r>
        <w:t>F</w:t>
      </w:r>
      <w:r w:rsidRPr="00BD3DB3">
        <w:t>P.</w:t>
      </w:r>
      <w:r>
        <w:t xml:space="preserve"> </w:t>
      </w:r>
    </w:p>
    <w:p w:rsidR="00017463" w:rsidP="00017463">
      <w:pPr>
        <w:pStyle w:val="Remark"/>
      </w:pPr>
      <w:r w:rsidRPr="009F63A6">
        <w:rPr>
          <w:b/>
        </w:rPr>
        <w:t xml:space="preserve">Lord Cameron of </w:t>
      </w:r>
      <w:r w:rsidRPr="009F63A6">
        <w:rPr>
          <w:b/>
        </w:rPr>
        <w:t>Dillington</w:t>
      </w:r>
      <w:r w:rsidRPr="009F63A6">
        <w:rPr>
          <w:b/>
        </w:rPr>
        <w:t>:</w:t>
      </w:r>
      <w:r>
        <w:t xml:space="preserve"> </w:t>
      </w:r>
      <w:r w:rsidRPr="00BD3DB3">
        <w:t>Thank you very much.</w:t>
      </w:r>
      <w:r>
        <w:t xml:space="preserve"> </w:t>
      </w:r>
      <w:r w:rsidRPr="00BD3DB3">
        <w:t>That is very encouraging.</w:t>
      </w:r>
      <w:r>
        <w:t xml:space="preserve"> </w:t>
      </w:r>
    </w:p>
    <w:p w:rsidR="00017463" w:rsidP="00017463">
      <w:pPr>
        <w:pStyle w:val="Remark"/>
      </w:pPr>
      <w:r w:rsidRPr="009F63A6">
        <w:rPr>
          <w:b/>
        </w:rPr>
        <w:t>The Chair:</w:t>
      </w:r>
      <w:r w:rsidRPr="00BD3DB3">
        <w:t xml:space="preserve"> Duke of Montrose, I think you wanted to come in on an earlier question.</w:t>
      </w:r>
      <w:r>
        <w:t xml:space="preserve"> </w:t>
      </w:r>
      <w:r w:rsidRPr="00BD3DB3">
        <w:t>Do you want to come in now?</w:t>
      </w:r>
      <w:r>
        <w:t xml:space="preserve"> </w:t>
      </w:r>
    </w:p>
    <w:p w:rsidR="00017463" w:rsidP="00017463">
      <w:pPr>
        <w:pStyle w:val="Remark"/>
      </w:pPr>
      <w:r w:rsidRPr="009F63A6">
        <w:rPr>
          <w:b/>
        </w:rPr>
        <w:t>The Duke of Montrose:</w:t>
      </w:r>
      <w:r>
        <w:t xml:space="preserve"> I will pass</w:t>
      </w:r>
      <w:r w:rsidRPr="00BD3DB3">
        <w:t>.</w:t>
      </w:r>
      <w:r>
        <w:t xml:space="preserve"> </w:t>
      </w:r>
    </w:p>
    <w:p w:rsidR="00017463" w:rsidP="00017463">
      <w:pPr>
        <w:pStyle w:val="Remark"/>
      </w:pPr>
      <w:r w:rsidRPr="009F63A6">
        <w:rPr>
          <w:b/>
        </w:rPr>
        <w:t>The Chair:</w:t>
      </w:r>
      <w:r>
        <w:t xml:space="preserve"> </w:t>
      </w:r>
      <w:r w:rsidRPr="00BD3DB3">
        <w:t>That is fine.</w:t>
      </w:r>
      <w:r>
        <w:t xml:space="preserve"> Thank you. On a very positive note, </w:t>
      </w:r>
      <w:r w:rsidRPr="00BD3DB3">
        <w:t>Minister</w:t>
      </w:r>
      <w:r>
        <w:t>,</w:t>
      </w:r>
      <w:r w:rsidRPr="00BD3DB3">
        <w:t xml:space="preserve"> this Committee has been very keen on remote electronic monitoring</w:t>
      </w:r>
      <w:r>
        <w:t>,</w:t>
      </w:r>
      <w:r w:rsidRPr="00BD3DB3">
        <w:t xml:space="preserve"> for the data side as much as the enforcement risk</w:t>
      </w:r>
      <w:r>
        <w:t>,</w:t>
      </w:r>
      <w:r w:rsidRPr="00BD3DB3">
        <w:t xml:space="preserve"> and we </w:t>
      </w:r>
      <w:r>
        <w:t xml:space="preserve">very much </w:t>
      </w:r>
      <w:r w:rsidRPr="00BD3DB3">
        <w:t>welcome</w:t>
      </w:r>
      <w:r>
        <w:t xml:space="preserve"> t</w:t>
      </w:r>
      <w:r w:rsidRPr="00BD3DB3">
        <w:t>he Government</w:t>
      </w:r>
      <w:r>
        <w:t>’</w:t>
      </w:r>
      <w:r w:rsidRPr="00BD3DB3">
        <w:t xml:space="preserve">s brisk move </w:t>
      </w:r>
      <w:r>
        <w:t xml:space="preserve">to look at that </w:t>
      </w:r>
      <w:r w:rsidRPr="00BD3DB3">
        <w:t xml:space="preserve">since the Fisheries Act received </w:t>
      </w:r>
      <w:r>
        <w:t>Royal A</w:t>
      </w:r>
      <w:r w:rsidRPr="00BD3DB3">
        <w:t>ssent.</w:t>
      </w:r>
      <w:r>
        <w:t xml:space="preserve"> </w:t>
      </w:r>
    </w:p>
    <w:p w:rsidR="00017463" w:rsidP="00017463">
      <w:pPr>
        <w:pStyle w:val="Answer"/>
      </w:pPr>
      <w:r w:rsidRPr="009F63A6">
        <w:rPr>
          <w:b/>
          <w:i/>
        </w:rPr>
        <w:t>Victoria Prentis:</w:t>
      </w:r>
      <w:r>
        <w:t xml:space="preserve"> </w:t>
      </w:r>
      <w:r w:rsidRPr="00BD3DB3">
        <w:t>I cannot promise we will do it all immediately.</w:t>
      </w:r>
      <w:r>
        <w:t xml:space="preserve"> </w:t>
      </w:r>
      <w:r w:rsidRPr="00BD3DB3">
        <w:t>Indeed, we are consulting</w:t>
      </w:r>
      <w:r>
        <w:t xml:space="preserve">; </w:t>
      </w:r>
      <w:r w:rsidRPr="00BD3DB3">
        <w:t>I cannot promise we will do it at all, but you have heard the direction of travel</w:t>
      </w:r>
      <w:r>
        <w:t>,</w:t>
      </w:r>
      <w:r w:rsidRPr="00BD3DB3">
        <w:t xml:space="preserve"> I hope</w:t>
      </w:r>
      <w:r>
        <w:t>,</w:t>
      </w:r>
      <w:r w:rsidRPr="00BD3DB3">
        <w:t xml:space="preserve"> loud and clear.</w:t>
      </w:r>
    </w:p>
    <w:p w:rsidR="00017463" w:rsidP="00017463">
      <w:pPr>
        <w:pStyle w:val="Question"/>
      </w:pPr>
      <w:r w:rsidRPr="009F63A6">
        <w:rPr>
          <w:b/>
        </w:rPr>
        <w:t>Baroness Jolly:</w:t>
      </w:r>
      <w:r>
        <w:t xml:space="preserve"> </w:t>
      </w:r>
      <w:r w:rsidRPr="00BD3DB3">
        <w:t xml:space="preserve">The </w:t>
      </w:r>
      <w:r w:rsidR="00E62C21">
        <w:t>T</w:t>
      </w:r>
      <w:r w:rsidRPr="00BD3DB3">
        <w:t xml:space="preserve">rade and </w:t>
      </w:r>
      <w:r w:rsidR="00E62C21">
        <w:t>C</w:t>
      </w:r>
      <w:r w:rsidRPr="00BD3DB3">
        <w:t xml:space="preserve">ooperation </w:t>
      </w:r>
      <w:r w:rsidR="00E62C21">
        <w:t>A</w:t>
      </w:r>
      <w:r w:rsidRPr="00BD3DB3">
        <w:t xml:space="preserve">greement provides for a </w:t>
      </w:r>
      <w:r w:rsidR="007D142B">
        <w:t>S</w:t>
      </w:r>
      <w:r w:rsidRPr="00BD3DB3">
        <w:t xml:space="preserve">pecialised </w:t>
      </w:r>
      <w:r w:rsidR="007D142B">
        <w:t>C</w:t>
      </w:r>
      <w:r w:rsidRPr="00BD3DB3">
        <w:t xml:space="preserve">ommittee on </w:t>
      </w:r>
      <w:r w:rsidR="007D142B">
        <w:t>F</w:t>
      </w:r>
      <w:r w:rsidRPr="00BD3DB3">
        <w:t>isheries to be established and sets out potential roles.</w:t>
      </w:r>
      <w:r>
        <w:t xml:space="preserve"> </w:t>
      </w:r>
      <w:r w:rsidRPr="00BD3DB3">
        <w:t>Could the Minister outline when it will be established, who will be its UK members and what information about its discussions will be made public?</w:t>
      </w:r>
      <w:r>
        <w:t xml:space="preserve"> </w:t>
      </w:r>
    </w:p>
    <w:p w:rsidR="00017463" w:rsidP="00017463">
      <w:pPr>
        <w:pStyle w:val="Answer"/>
      </w:pPr>
      <w:r w:rsidRPr="009F63A6">
        <w:rPr>
          <w:b/>
          <w:i/>
        </w:rPr>
        <w:t>Victoria Prentis:</w:t>
      </w:r>
      <w:r>
        <w:t xml:space="preserve"> </w:t>
      </w:r>
      <w:r w:rsidRPr="00BD3DB3">
        <w:t>Those are very good questions to which I do not have all the answers.</w:t>
      </w:r>
      <w:r>
        <w:t xml:space="preserve"> </w:t>
      </w:r>
      <w:r w:rsidRPr="00BD3DB3">
        <w:t>Nobody has all the answers at the moment.</w:t>
      </w:r>
      <w:r>
        <w:t xml:space="preserve"> </w:t>
      </w:r>
      <w:r w:rsidRPr="00BD3DB3">
        <w:t>We are discussing this at the moment with the Commission.</w:t>
      </w:r>
      <w:r>
        <w:t xml:space="preserve"> </w:t>
      </w:r>
      <w:r w:rsidRPr="00BD3DB3">
        <w:t>Neil can give us an up</w:t>
      </w:r>
      <w:r w:rsidRPr="00BD3DB3">
        <w:noBreakHyphen/>
        <w:t>to</w:t>
      </w:r>
      <w:r w:rsidRPr="00BD3DB3">
        <w:noBreakHyphen/>
        <w:t xml:space="preserve">date line. I know what is set out in the </w:t>
      </w:r>
      <w:r w:rsidR="007D142B">
        <w:t>A</w:t>
      </w:r>
      <w:r w:rsidRPr="00BD3DB3">
        <w:t>greement.</w:t>
      </w:r>
      <w:r>
        <w:t xml:space="preserve"> </w:t>
      </w:r>
      <w:r w:rsidRPr="00BD3DB3">
        <w:t>Specialised committees are not unique to fish.</w:t>
      </w:r>
      <w:r>
        <w:t xml:space="preserve"> </w:t>
      </w:r>
      <w:r w:rsidRPr="00BD3DB3">
        <w:t xml:space="preserve">There </w:t>
      </w:r>
      <w:r>
        <w:t xml:space="preserve">will </w:t>
      </w:r>
      <w:r w:rsidRPr="00BD3DB3">
        <w:t>be other committees</w:t>
      </w:r>
      <w:r>
        <w:t xml:space="preserve">. </w:t>
      </w:r>
      <w:r w:rsidRPr="00BD3DB3">
        <w:t xml:space="preserve">There </w:t>
      </w:r>
      <w:r>
        <w:t xml:space="preserve">will be </w:t>
      </w:r>
      <w:r w:rsidRPr="00BD3DB3">
        <w:t xml:space="preserve">a </w:t>
      </w:r>
      <w:r w:rsidR="00C60A0C">
        <w:t>P</w:t>
      </w:r>
      <w:r w:rsidRPr="00BD3DB3">
        <w:t xml:space="preserve">artnership </w:t>
      </w:r>
      <w:r w:rsidR="00C60A0C">
        <w:t>C</w:t>
      </w:r>
      <w:r w:rsidRPr="00BD3DB3">
        <w:t xml:space="preserve">ouncil </w:t>
      </w:r>
      <w:r>
        <w:t>that</w:t>
      </w:r>
      <w:r w:rsidRPr="00BD3DB3">
        <w:t xml:space="preserve"> oversees the entire </w:t>
      </w:r>
      <w:r w:rsidR="006552CB">
        <w:t>A</w:t>
      </w:r>
      <w:r w:rsidRPr="00BD3DB3">
        <w:t xml:space="preserve">greement and specialised committees </w:t>
      </w:r>
      <w:r>
        <w:t xml:space="preserve">will </w:t>
      </w:r>
      <w:r w:rsidRPr="00BD3DB3">
        <w:t>fit underneath that.</w:t>
      </w:r>
      <w:r>
        <w:t xml:space="preserve"> </w:t>
      </w:r>
      <w:r w:rsidRPr="00BD3DB3">
        <w:t>We are still working out the details.</w:t>
      </w:r>
      <w:r>
        <w:t xml:space="preserve"> </w:t>
      </w:r>
      <w:r w:rsidRPr="00BD3DB3">
        <w:t xml:space="preserve">Neil, do you have an update for us </w:t>
      </w:r>
      <w:r>
        <w:t>on</w:t>
      </w:r>
      <w:r w:rsidRPr="00BD3DB3">
        <w:t xml:space="preserve"> those discussions?</w:t>
      </w:r>
      <w:r>
        <w:t xml:space="preserve"> </w:t>
      </w:r>
    </w:p>
    <w:p w:rsidR="00017463" w:rsidP="00017463">
      <w:pPr>
        <w:pStyle w:val="Answer"/>
      </w:pPr>
      <w:r w:rsidRPr="009F63A6">
        <w:rPr>
          <w:b/>
          <w:i/>
        </w:rPr>
        <w:t>Neil Hornby:</w:t>
      </w:r>
      <w:r>
        <w:t xml:space="preserve"> </w:t>
      </w:r>
      <w:r w:rsidRPr="00BD3DB3">
        <w:t>We have started a discuss</w:t>
      </w:r>
      <w:r>
        <w:t>ion</w:t>
      </w:r>
      <w:r w:rsidRPr="00BD3DB3">
        <w:t xml:space="preserve"> with the Commission about how we set up the </w:t>
      </w:r>
      <w:r w:rsidR="00C60A0C">
        <w:t>S</w:t>
      </w:r>
      <w:r w:rsidRPr="00BD3DB3">
        <w:t xml:space="preserve">pecialised </w:t>
      </w:r>
      <w:r w:rsidR="00C60A0C">
        <w:t>C</w:t>
      </w:r>
      <w:r w:rsidRPr="00BD3DB3">
        <w:t>ommittee.</w:t>
      </w:r>
      <w:r>
        <w:t xml:space="preserve"> </w:t>
      </w:r>
      <w:r w:rsidRPr="00BD3DB3">
        <w:t>There are also a few thing</w:t>
      </w:r>
      <w:r>
        <w:t>s</w:t>
      </w:r>
      <w:r w:rsidRPr="00BD3DB3">
        <w:t xml:space="preserve"> the agreement asks the </w:t>
      </w:r>
      <w:r w:rsidR="00C60A0C">
        <w:t>S</w:t>
      </w:r>
      <w:r w:rsidRPr="00BD3DB3">
        <w:t>pecialis</w:t>
      </w:r>
      <w:r w:rsidR="00C60A0C">
        <w:t>ed</w:t>
      </w:r>
      <w:r w:rsidRPr="00BD3DB3">
        <w:t xml:space="preserve"> </w:t>
      </w:r>
      <w:r w:rsidR="00C60A0C">
        <w:t>C</w:t>
      </w:r>
      <w:r w:rsidRPr="00BD3DB3">
        <w:t>ommittee to do in the first part of this year anyway</w:t>
      </w:r>
      <w:r>
        <w:t>,</w:t>
      </w:r>
      <w:r w:rsidRPr="00BD3DB3">
        <w:t xml:space="preserve"> ahead of next year</w:t>
      </w:r>
      <w:r>
        <w:t>’</w:t>
      </w:r>
      <w:r w:rsidRPr="00BD3DB3">
        <w:t>s negotiations.</w:t>
      </w:r>
      <w:r>
        <w:t xml:space="preserve"> </w:t>
      </w:r>
      <w:r w:rsidRPr="00BD3DB3">
        <w:t>That is where we are now.</w:t>
      </w:r>
      <w:r>
        <w:t xml:space="preserve"> </w:t>
      </w:r>
      <w:r w:rsidRPr="00BD3DB3">
        <w:t xml:space="preserve">We have started conversations </w:t>
      </w:r>
      <w:r>
        <w:t>on</w:t>
      </w:r>
      <w:r w:rsidRPr="00BD3DB3">
        <w:t xml:space="preserve"> answering questions about how it will </w:t>
      </w:r>
      <w:r w:rsidRPr="00BD3DB3">
        <w:t>operate</w:t>
      </w:r>
      <w:r>
        <w:t xml:space="preserve"> and</w:t>
      </w:r>
      <w:r w:rsidRPr="00BD3DB3">
        <w:t xml:space="preserve"> how often it will meet, </w:t>
      </w:r>
      <w:r>
        <w:t xml:space="preserve">and </w:t>
      </w:r>
      <w:r w:rsidRPr="00BD3DB3">
        <w:t xml:space="preserve">planning the work programme for it over the next </w:t>
      </w:r>
      <w:r w:rsidR="00860308">
        <w:t>few</w:t>
      </w:r>
      <w:r w:rsidRPr="00BD3DB3" w:rsidR="00860308">
        <w:t xml:space="preserve"> </w:t>
      </w:r>
      <w:r w:rsidRPr="00BD3DB3">
        <w:t>months.</w:t>
      </w:r>
      <w:r>
        <w:t xml:space="preserve"> </w:t>
      </w:r>
      <w:r w:rsidRPr="00BD3DB3">
        <w:t xml:space="preserve">We are at </w:t>
      </w:r>
      <w:r>
        <w:t>the</w:t>
      </w:r>
      <w:r w:rsidRPr="00BD3DB3">
        <w:t xml:space="preserve"> early stage of having those conversations.</w:t>
      </w:r>
      <w:r>
        <w:t xml:space="preserve"> </w:t>
      </w:r>
    </w:p>
    <w:p w:rsidR="00017463" w:rsidP="00017463">
      <w:pPr>
        <w:pStyle w:val="Remark"/>
      </w:pPr>
      <w:r w:rsidRPr="00E13756">
        <w:rPr>
          <w:b/>
        </w:rPr>
        <w:t>Baroness Jolly:</w:t>
      </w:r>
      <w:r>
        <w:t xml:space="preserve"> </w:t>
      </w:r>
      <w:r w:rsidRPr="00BD3DB3">
        <w:t xml:space="preserve">Would you like to hazard a guess </w:t>
      </w:r>
      <w:r>
        <w:t xml:space="preserve">about </w:t>
      </w:r>
      <w:r w:rsidRPr="00BD3DB3">
        <w:t xml:space="preserve">when the </w:t>
      </w:r>
      <w:r w:rsidR="00C60A0C">
        <w:t>C</w:t>
      </w:r>
      <w:r w:rsidRPr="00BD3DB3">
        <w:t>ommittee might first meet? Are we talking about the short term, long term or is it off into the distance?</w:t>
      </w:r>
      <w:r>
        <w:t xml:space="preserve"> </w:t>
      </w:r>
    </w:p>
    <w:p w:rsidR="00017463" w:rsidP="00017463">
      <w:pPr>
        <w:pStyle w:val="Answer"/>
      </w:pPr>
      <w:r w:rsidRPr="009F63A6">
        <w:rPr>
          <w:b/>
          <w:i/>
        </w:rPr>
        <w:t>Victoria Prentis:</w:t>
      </w:r>
      <w:r>
        <w:t xml:space="preserve"> </w:t>
      </w:r>
      <w:r w:rsidRPr="00BD3DB3">
        <w:t>I hope short term, but it is not entirely within our gift. The work is going on.</w:t>
      </w:r>
      <w:r>
        <w:t xml:space="preserve"> There are v</w:t>
      </w:r>
      <w:r w:rsidRPr="00BD3DB3">
        <w:t xml:space="preserve">ery detailed conversations </w:t>
      </w:r>
      <w:r>
        <w:t>daily</w:t>
      </w:r>
      <w:r w:rsidRPr="00BD3DB3">
        <w:t xml:space="preserve"> with the Commission</w:t>
      </w:r>
      <w:r>
        <w:t>; f</w:t>
      </w:r>
      <w:r w:rsidRPr="00BD3DB3">
        <w:t>or example</w:t>
      </w:r>
      <w:r>
        <w:t>,</w:t>
      </w:r>
      <w:r w:rsidRPr="00BD3DB3">
        <w:t xml:space="preserve"> one of Neil</w:t>
      </w:r>
      <w:r>
        <w:t>’</w:t>
      </w:r>
      <w:r w:rsidRPr="00BD3DB3">
        <w:t xml:space="preserve">s colleagues was talking to </w:t>
      </w:r>
      <w:r>
        <w:t>it</w:t>
      </w:r>
      <w:r w:rsidRPr="00BD3DB3">
        <w:t xml:space="preserve"> yesterday about the licences we still have to issue</w:t>
      </w:r>
      <w:r>
        <w:t>. It is</w:t>
      </w:r>
      <w:r w:rsidRPr="00BD3DB3">
        <w:t xml:space="preserve"> on a very practical level. A lot of work is going on at the moment.</w:t>
      </w:r>
      <w:r>
        <w:t xml:space="preserve"> </w:t>
      </w:r>
      <w:r w:rsidRPr="00BD3DB3">
        <w:t>It is quite important that we do not wait for the overall structures</w:t>
      </w:r>
      <w:r>
        <w:t>,</w:t>
      </w:r>
      <w:r w:rsidRPr="00BD3DB3">
        <w:t xml:space="preserve"> but that we carry on doing the work we need to do with the Commission.</w:t>
      </w:r>
      <w:r>
        <w:t xml:space="preserve"> </w:t>
      </w:r>
      <w:r w:rsidRPr="00BD3DB3">
        <w:t>I am sorry I cannot give you the answers</w:t>
      </w:r>
      <w:r>
        <w:t>,</w:t>
      </w:r>
      <w:r w:rsidRPr="00BD3DB3">
        <w:t xml:space="preserve"> but we simply do not know them yet.</w:t>
      </w:r>
      <w:r>
        <w:t xml:space="preserve"> </w:t>
      </w:r>
      <w:r w:rsidRPr="00BD3DB3">
        <w:t>I am very happy to agree to keep the Committee informed as we go along</w:t>
      </w:r>
      <w:r>
        <w:t>,</w:t>
      </w:r>
      <w:r w:rsidRPr="00BD3DB3">
        <w:t xml:space="preserve"> because I think it is right that you ask how often, who, et cetera.</w:t>
      </w:r>
      <w:r>
        <w:t xml:space="preserve"> </w:t>
      </w:r>
      <w:r w:rsidRPr="00BD3DB3">
        <w:t>It is just that we do not yet know.</w:t>
      </w:r>
      <w:r>
        <w:t xml:space="preserve"> </w:t>
      </w:r>
    </w:p>
    <w:p w:rsidR="00017463" w:rsidP="00017463">
      <w:pPr>
        <w:pStyle w:val="Remark"/>
      </w:pPr>
      <w:r w:rsidRPr="009F63A6">
        <w:rPr>
          <w:b/>
        </w:rPr>
        <w:t>The Chair:</w:t>
      </w:r>
      <w:r>
        <w:t xml:space="preserve"> </w:t>
      </w:r>
      <w:r w:rsidRPr="00BD3DB3">
        <w:t>Thank you, Minister.</w:t>
      </w:r>
      <w:r>
        <w:t xml:space="preserve"> I</w:t>
      </w:r>
      <w:r w:rsidRPr="00BD3DB3">
        <w:t>f you could do that</w:t>
      </w:r>
      <w:r>
        <w:t>,</w:t>
      </w:r>
      <w:r w:rsidRPr="00BD3DB3">
        <w:t xml:space="preserve"> we would appreciate it. Baroness Brown</w:t>
      </w:r>
      <w:r>
        <w:t>—Julia King as she is better known—has had to leav</w:t>
      </w:r>
      <w:r w:rsidRPr="00BD3DB3">
        <w:t>e th</w:t>
      </w:r>
      <w:r>
        <w:t>e</w:t>
      </w:r>
      <w:r w:rsidRPr="00BD3DB3">
        <w:t xml:space="preserve"> evidence session</w:t>
      </w:r>
      <w:r>
        <w:t>. In</w:t>
      </w:r>
      <w:r w:rsidRPr="00BD3DB3">
        <w:t xml:space="preserve"> the climate change equivalent of this</w:t>
      </w:r>
      <w:r>
        <w:t>, she</w:t>
      </w:r>
      <w:r w:rsidRPr="00BD3DB3">
        <w:t xml:space="preserve"> pointed out that on the EU side the gender balance was about 50</w:t>
      </w:r>
      <w:r>
        <w:t>/</w:t>
      </w:r>
      <w:r w:rsidRPr="00BD3DB3">
        <w:t>50 and on the UK side it was about 80/20</w:t>
      </w:r>
      <w:r>
        <w:t>, or worse</w:t>
      </w:r>
      <w:r w:rsidRPr="00BD3DB3">
        <w:t>.</w:t>
      </w:r>
      <w:r>
        <w:t xml:space="preserve"> </w:t>
      </w:r>
      <w:r w:rsidRPr="00BD3DB3">
        <w:t xml:space="preserve">It would be good to see </w:t>
      </w:r>
      <w:r>
        <w:t xml:space="preserve">that </w:t>
      </w:r>
      <w:r w:rsidRPr="00BD3DB3">
        <w:t>on the UK side</w:t>
      </w:r>
      <w:r>
        <w:t xml:space="preserve"> </w:t>
      </w:r>
      <w:r w:rsidRPr="00BD3DB3">
        <w:t>we had a balance of representation on th</w:t>
      </w:r>
      <w:r>
        <w:t>e</w:t>
      </w:r>
      <w:r w:rsidRPr="00BD3DB3">
        <w:t xml:space="preserve"> </w:t>
      </w:r>
      <w:r w:rsidR="009E66FC">
        <w:t>S</w:t>
      </w:r>
      <w:r w:rsidRPr="00BD3DB3">
        <w:t xml:space="preserve">pecialist </w:t>
      </w:r>
      <w:r w:rsidR="009E66FC">
        <w:t>C</w:t>
      </w:r>
      <w:r w:rsidRPr="00BD3DB3">
        <w:t>ommittee.</w:t>
      </w:r>
      <w:r>
        <w:t xml:space="preserve"> </w:t>
      </w:r>
    </w:p>
    <w:p w:rsidR="00017463" w:rsidP="00017463">
      <w:pPr>
        <w:pStyle w:val="Answer"/>
      </w:pPr>
      <w:r w:rsidRPr="009F63A6">
        <w:rPr>
          <w:b/>
          <w:i/>
        </w:rPr>
        <w:t>Victoria Prentis:</w:t>
      </w:r>
      <w:r>
        <w:t xml:space="preserve"> </w:t>
      </w:r>
      <w:r w:rsidRPr="00BD3DB3">
        <w:t>I am not going to argue with that.</w:t>
      </w:r>
      <w:r>
        <w:t xml:space="preserve"> </w:t>
      </w:r>
    </w:p>
    <w:p w:rsidR="00017463" w:rsidP="00017463">
      <w:pPr>
        <w:pStyle w:val="Remark"/>
      </w:pPr>
      <w:r w:rsidRPr="00455361">
        <w:rPr>
          <w:b/>
        </w:rPr>
        <w:t>The Chair:</w:t>
      </w:r>
      <w:r>
        <w:t xml:space="preserve"> </w:t>
      </w:r>
      <w:r w:rsidRPr="00BD3DB3">
        <w:t>We look forward to further news.</w:t>
      </w:r>
      <w:r>
        <w:t xml:space="preserve"> </w:t>
      </w:r>
    </w:p>
    <w:p w:rsidR="00017463" w:rsidP="00017463">
      <w:pPr>
        <w:pStyle w:val="Answer"/>
      </w:pPr>
      <w:r w:rsidRPr="009F63A6">
        <w:rPr>
          <w:b/>
          <w:i/>
        </w:rPr>
        <w:t>Victoria Prentis:</w:t>
      </w:r>
      <w:r>
        <w:t xml:space="preserve"> </w:t>
      </w:r>
      <w:r w:rsidRPr="00BD3DB3">
        <w:t>In some of the industries that I am very proud to represent, we do not always have</w:t>
      </w:r>
      <w:r>
        <w:t xml:space="preserve"> </w:t>
      </w:r>
      <w:r w:rsidRPr="00BD3DB3">
        <w:t>the gender balance we might like.</w:t>
      </w:r>
      <w:r>
        <w:t xml:space="preserve"> </w:t>
      </w:r>
      <w:r w:rsidRPr="00BD3DB3">
        <w:t>We are working hard to address that.</w:t>
      </w:r>
      <w:r>
        <w:t xml:space="preserve"> </w:t>
      </w:r>
      <w:r w:rsidRPr="00BD3DB3">
        <w:t>I do not mind discussing it at all.</w:t>
      </w:r>
      <w:r>
        <w:t xml:space="preserve"> </w:t>
      </w:r>
    </w:p>
    <w:p w:rsidR="00017463" w:rsidP="00017463">
      <w:pPr>
        <w:pStyle w:val="Remark"/>
      </w:pPr>
      <w:r w:rsidRPr="009F63A6">
        <w:rPr>
          <w:b/>
        </w:rPr>
        <w:t>The Chair:</w:t>
      </w:r>
      <w:r>
        <w:t xml:space="preserve"> </w:t>
      </w:r>
      <w:r w:rsidRPr="00BD3DB3">
        <w:t>Good, that is excellent to hear.</w:t>
      </w:r>
    </w:p>
    <w:p w:rsidR="00017463" w:rsidP="00017463">
      <w:pPr>
        <w:pStyle w:val="Remark"/>
      </w:pPr>
      <w:r w:rsidRPr="005559EC">
        <w:rPr>
          <w:b/>
        </w:rPr>
        <w:t>The Duke of Montrose:</w:t>
      </w:r>
      <w:r>
        <w:t xml:space="preserve"> </w:t>
      </w:r>
      <w:r w:rsidRPr="00BD3DB3">
        <w:t>Is there any indication as to where members will be drawn from?</w:t>
      </w:r>
      <w:r>
        <w:t xml:space="preserve"> </w:t>
      </w:r>
      <w:r w:rsidRPr="00BD3DB3">
        <w:t>Do you envisage a permanent staff</w:t>
      </w:r>
      <w:r>
        <w:t>,</w:t>
      </w:r>
      <w:r w:rsidRPr="00BD3DB3">
        <w:t xml:space="preserve"> or will it operate within Defra?</w:t>
      </w:r>
      <w:r>
        <w:t xml:space="preserve"> </w:t>
      </w:r>
    </w:p>
    <w:p w:rsidR="00017463" w:rsidP="00017463">
      <w:pPr>
        <w:pStyle w:val="Answer"/>
      </w:pPr>
      <w:r w:rsidRPr="005559EC">
        <w:rPr>
          <w:b/>
          <w:i/>
        </w:rPr>
        <w:t>Victoria Prentis:</w:t>
      </w:r>
      <w:r>
        <w:t xml:space="preserve"> </w:t>
      </w:r>
      <w:r w:rsidRPr="00BD3DB3">
        <w:t>Those are good questions.</w:t>
      </w:r>
      <w:r>
        <w:t xml:space="preserve"> I think t</w:t>
      </w:r>
      <w:r w:rsidRPr="00BD3DB3">
        <w:t>hey will be drawn from our fisheries team.</w:t>
      </w:r>
      <w:r>
        <w:t xml:space="preserve"> </w:t>
      </w:r>
      <w:r w:rsidRPr="00BD3DB3">
        <w:t>That is right, is it not, Neil?</w:t>
      </w:r>
      <w:r>
        <w:t xml:space="preserve"> </w:t>
      </w:r>
    </w:p>
    <w:p w:rsidR="00017463" w:rsidP="00017463">
      <w:pPr>
        <w:pStyle w:val="Answer"/>
      </w:pPr>
      <w:r w:rsidRPr="005559EC">
        <w:rPr>
          <w:b/>
          <w:i/>
        </w:rPr>
        <w:t>Neil Hornby:</w:t>
      </w:r>
      <w:r>
        <w:t xml:space="preserve"> </w:t>
      </w:r>
      <w:r w:rsidRPr="00BD3DB3">
        <w:t>Yes.</w:t>
      </w:r>
      <w:r>
        <w:t xml:space="preserve"> </w:t>
      </w:r>
    </w:p>
    <w:p w:rsidR="00017463" w:rsidP="00017463">
      <w:pPr>
        <w:pStyle w:val="Answer"/>
      </w:pPr>
      <w:r w:rsidRPr="005559EC">
        <w:rPr>
          <w:b/>
          <w:i/>
        </w:rPr>
        <w:t>Victoria Prentis:</w:t>
      </w:r>
      <w:r>
        <w:t xml:space="preserve"> </w:t>
      </w:r>
      <w:r w:rsidRPr="00BD3DB3">
        <w:t>I suspect they will be working in Defra for most of their working lives</w:t>
      </w:r>
      <w:r>
        <w:t>. T</w:t>
      </w:r>
      <w:r w:rsidRPr="00BD3DB3">
        <w:t xml:space="preserve">hey will be </w:t>
      </w:r>
      <w:r w:rsidR="002871E7">
        <w:t>S</w:t>
      </w:r>
      <w:r w:rsidRPr="00BD3DB3">
        <w:t>pecialis</w:t>
      </w:r>
      <w:r w:rsidR="002871E7">
        <w:t>ed</w:t>
      </w:r>
      <w:r w:rsidRPr="00BD3DB3">
        <w:t xml:space="preserve"> </w:t>
      </w:r>
      <w:r w:rsidR="002871E7">
        <w:t>C</w:t>
      </w:r>
      <w:r w:rsidRPr="00BD3DB3">
        <w:t>ommittee members as and when required</w:t>
      </w:r>
      <w:r>
        <w:t>,</w:t>
      </w:r>
      <w:r w:rsidRPr="00BD3DB3">
        <w:t xml:space="preserve"> rather than a full</w:t>
      </w:r>
      <w:r w:rsidRPr="00BD3DB3">
        <w:noBreakHyphen/>
        <w:t>time delegation.</w:t>
      </w:r>
      <w:r>
        <w:t xml:space="preserve"> </w:t>
      </w:r>
    </w:p>
    <w:p w:rsidR="00017463" w:rsidP="00017463">
      <w:pPr>
        <w:pStyle w:val="Remark"/>
      </w:pPr>
      <w:r w:rsidRPr="005559EC">
        <w:rPr>
          <w:b/>
        </w:rPr>
        <w:t>The Duke of Montrose:</w:t>
      </w:r>
      <w:r>
        <w:t xml:space="preserve"> </w:t>
      </w:r>
      <w:r w:rsidRPr="00BD3DB3">
        <w:t>Where will the devolved interests come into it?</w:t>
      </w:r>
      <w:r>
        <w:t xml:space="preserve"> </w:t>
      </w:r>
    </w:p>
    <w:p w:rsidR="00017463" w:rsidRPr="00BD3DB3" w:rsidP="00017463">
      <w:pPr>
        <w:pStyle w:val="Answer"/>
      </w:pPr>
      <w:r w:rsidRPr="005559EC">
        <w:rPr>
          <w:b/>
          <w:i/>
        </w:rPr>
        <w:t>Victoria Prentis:</w:t>
      </w:r>
      <w:r>
        <w:t xml:space="preserve"> </w:t>
      </w:r>
      <w:r w:rsidRPr="00BD3DB3">
        <w:t xml:space="preserve">As you know, the devolved </w:t>
      </w:r>
      <w:r w:rsidR="008E0549">
        <w:t>a</w:t>
      </w:r>
      <w:r w:rsidRPr="00BD3DB3">
        <w:t>dministrations are extremely important in the fisheries space.</w:t>
      </w:r>
      <w:r>
        <w:t xml:space="preserve"> </w:t>
      </w:r>
      <w:r w:rsidRPr="00BD3DB3">
        <w:t>They are</w:t>
      </w:r>
      <w:r>
        <w:t xml:space="preserve"> important</w:t>
      </w:r>
      <w:r w:rsidRPr="00BD3DB3">
        <w:t xml:space="preserve"> in all spaces</w:t>
      </w:r>
      <w:r>
        <w:t>,</w:t>
      </w:r>
      <w:r w:rsidRPr="00BD3DB3">
        <w:t xml:space="preserve"> but </w:t>
      </w:r>
      <w:r>
        <w:t xml:space="preserve">they </w:t>
      </w:r>
      <w:r w:rsidRPr="00BD3DB3">
        <w:t>are particularly significant in the fisheries space.</w:t>
      </w:r>
      <w:r>
        <w:t xml:space="preserve"> </w:t>
      </w:r>
      <w:r w:rsidRPr="00BD3DB3">
        <w:t xml:space="preserve">We have </w:t>
      </w:r>
      <w:r w:rsidRPr="00BD3DB3">
        <w:t xml:space="preserve">very close links with the devolved </w:t>
      </w:r>
      <w:r w:rsidR="008E0549">
        <w:t>a</w:t>
      </w:r>
      <w:r w:rsidRPr="00BD3DB3">
        <w:t>dministrations</w:t>
      </w:r>
      <w:r>
        <w:t>,</w:t>
      </w:r>
      <w:r w:rsidRPr="00BD3DB3">
        <w:t xml:space="preserve"> particularly at official level</w:t>
      </w:r>
      <w:r>
        <w:t>, but also</w:t>
      </w:r>
      <w:r w:rsidRPr="00BD3DB3">
        <w:t xml:space="preserve"> at ministerial level.</w:t>
      </w:r>
      <w:r>
        <w:t xml:space="preserve"> </w:t>
      </w:r>
      <w:r w:rsidRPr="00BD3DB3">
        <w:t>Neil, has thought been given</w:t>
      </w:r>
      <w:r>
        <w:t xml:space="preserve"> to that</w:t>
      </w:r>
      <w:r w:rsidRPr="00BD3DB3">
        <w:t xml:space="preserve"> yet</w:t>
      </w:r>
      <w:r>
        <w:t>?</w:t>
      </w:r>
      <w:r w:rsidRPr="00BD3DB3">
        <w:t xml:space="preserve"> I know discussions are beginning to be </w:t>
      </w:r>
      <w:r>
        <w:t xml:space="preserve">had </w:t>
      </w:r>
      <w:r w:rsidRPr="00BD3DB3">
        <w:t>about who is sitting on the committee, but</w:t>
      </w:r>
      <w:r>
        <w:t xml:space="preserve"> </w:t>
      </w:r>
      <w:r w:rsidRPr="00BD3DB3">
        <w:t>do you know any more?</w:t>
      </w:r>
      <w:r>
        <w:t xml:space="preserve"> </w:t>
      </w:r>
    </w:p>
    <w:p w:rsidR="00017463" w:rsidP="00017463">
      <w:pPr>
        <w:pStyle w:val="Answer"/>
      </w:pPr>
      <w:r w:rsidRPr="005559EC">
        <w:rPr>
          <w:b/>
          <w:i/>
        </w:rPr>
        <w:t>Neil Hornby:</w:t>
      </w:r>
      <w:r>
        <w:t xml:space="preserve"> I re-</w:t>
      </w:r>
      <w:r w:rsidRPr="00BD3DB3">
        <w:t xml:space="preserve">emphasise the importance of the role of the devolved </w:t>
      </w:r>
      <w:r w:rsidR="008E0549">
        <w:t>a</w:t>
      </w:r>
      <w:r w:rsidRPr="00BD3DB3">
        <w:t xml:space="preserve">dministrations in all </w:t>
      </w:r>
      <w:r>
        <w:t xml:space="preserve">of </w:t>
      </w:r>
      <w:r w:rsidRPr="00BD3DB3">
        <w:t>this.</w:t>
      </w:r>
      <w:r>
        <w:t xml:space="preserve"> </w:t>
      </w:r>
      <w:r w:rsidRPr="00BD3DB3">
        <w:t>Clearly</w:t>
      </w:r>
      <w:r>
        <w:t>,</w:t>
      </w:r>
      <w:r w:rsidRPr="00BD3DB3">
        <w:t xml:space="preserve"> the overall relationship with the EU will be held by the UK Government as a reserved matter, but we will not be able to do this without close involvement and working with the devolved </w:t>
      </w:r>
      <w:r w:rsidR="008E0549">
        <w:t>a</w:t>
      </w:r>
      <w:r w:rsidRPr="00BD3DB3">
        <w:t>dministrations.</w:t>
      </w:r>
      <w:r>
        <w:t xml:space="preserve"> </w:t>
      </w:r>
      <w:r w:rsidRPr="00BD3DB3">
        <w:t>We are very keen to have them fully part of the discussions we are having and will be having with the EU.</w:t>
      </w:r>
      <w:r>
        <w:t xml:space="preserve"> </w:t>
      </w:r>
    </w:p>
    <w:p w:rsidR="00017463" w:rsidP="00017463">
      <w:pPr>
        <w:pStyle w:val="Question"/>
      </w:pPr>
      <w:r w:rsidRPr="005559EC">
        <w:rPr>
          <w:b/>
        </w:rPr>
        <w:t xml:space="preserve">Baroness Bryan of </w:t>
      </w:r>
      <w:r w:rsidRPr="005559EC">
        <w:rPr>
          <w:b/>
        </w:rPr>
        <w:t>Partick</w:t>
      </w:r>
      <w:r w:rsidRPr="005559EC">
        <w:rPr>
          <w:b/>
        </w:rPr>
        <w:t>:</w:t>
      </w:r>
      <w:r>
        <w:t xml:space="preserve"> </w:t>
      </w:r>
      <w:r w:rsidRPr="00BD3DB3">
        <w:t xml:space="preserve">It is not clear how Parliament will be kept informed </w:t>
      </w:r>
      <w:r>
        <w:t>of</w:t>
      </w:r>
      <w:r w:rsidRPr="00BD3DB3">
        <w:t xml:space="preserve"> the Government</w:t>
      </w:r>
      <w:r>
        <w:t>’</w:t>
      </w:r>
      <w:r w:rsidRPr="00BD3DB3">
        <w:t>s position both before and after the annual TAC negotiations.</w:t>
      </w:r>
      <w:r>
        <w:t xml:space="preserve"> </w:t>
      </w:r>
      <w:r w:rsidRPr="00BD3DB3">
        <w:t>Is there a plan to provide similar</w:t>
      </w:r>
      <w:r>
        <w:t>,</w:t>
      </w:r>
      <w:r w:rsidRPr="00BD3DB3">
        <w:t xml:space="preserve"> or perhaps better</w:t>
      </w:r>
      <w:r>
        <w:t>,</w:t>
      </w:r>
      <w:r w:rsidRPr="00BD3DB3">
        <w:t xml:space="preserve"> opportunities for Parliament and public scrutiny than existed previously? Specifically, what sight will Parliament have o</w:t>
      </w:r>
      <w:r>
        <w:t>f</w:t>
      </w:r>
      <w:r w:rsidRPr="00BD3DB3">
        <w:t xml:space="preserve"> the position that the Government will be taking at the annual TAC negotiations</w:t>
      </w:r>
      <w:r>
        <w:t>,</w:t>
      </w:r>
      <w:r w:rsidRPr="00BD3DB3">
        <w:t xml:space="preserve"> and of the outcomes?</w:t>
      </w:r>
      <w:r>
        <w:t xml:space="preserve"> </w:t>
      </w:r>
    </w:p>
    <w:p w:rsidR="00017463" w:rsidP="00017463">
      <w:pPr>
        <w:pStyle w:val="Answer"/>
      </w:pPr>
      <w:r w:rsidRPr="005559EC">
        <w:rPr>
          <w:b/>
          <w:i/>
        </w:rPr>
        <w:t>Victoria Prentis:</w:t>
      </w:r>
      <w:r>
        <w:t xml:space="preserve"> </w:t>
      </w:r>
      <w:r w:rsidRPr="00BD3DB3">
        <w:t>I</w:t>
      </w:r>
      <w:r>
        <w:t>n the autumn, I</w:t>
      </w:r>
      <w:r w:rsidRPr="00BD3DB3">
        <w:t xml:space="preserve"> laid </w:t>
      </w:r>
      <w:r>
        <w:t xml:space="preserve">in our House </w:t>
      </w:r>
      <w:r w:rsidRPr="00BD3DB3">
        <w:t xml:space="preserve">a </w:t>
      </w:r>
      <w:r>
        <w:t>W</w:t>
      </w:r>
      <w:r w:rsidRPr="00BD3DB3">
        <w:t>ritten Ministerial Statement with high</w:t>
      </w:r>
      <w:r w:rsidRPr="00BD3DB3">
        <w:noBreakHyphen/>
        <w:t>level negotiating goals for the annual negotiations.</w:t>
      </w:r>
      <w:r>
        <w:t xml:space="preserve"> </w:t>
      </w:r>
      <w:r w:rsidRPr="00BD3DB3">
        <w:t>I believe it was laid in your House by Lord Gardiner.</w:t>
      </w:r>
      <w:r>
        <w:t xml:space="preserve"> </w:t>
      </w:r>
      <w:r w:rsidRPr="00BD3DB3">
        <w:t>I certainly anticipate a follow</w:t>
      </w:r>
      <w:r>
        <w:t>-</w:t>
      </w:r>
      <w:r w:rsidRPr="00BD3DB3">
        <w:t xml:space="preserve">up at the end of the annual negotiations and laying another </w:t>
      </w:r>
      <w:r>
        <w:t>W</w:t>
      </w:r>
      <w:r w:rsidRPr="00BD3DB3">
        <w:t xml:space="preserve">ritten </w:t>
      </w:r>
      <w:r>
        <w:t>M</w:t>
      </w:r>
      <w:r w:rsidRPr="00BD3DB3">
        <w:t xml:space="preserve">inisterial </w:t>
      </w:r>
      <w:r>
        <w:t>S</w:t>
      </w:r>
      <w:r w:rsidRPr="00BD3DB3">
        <w:t>tatement in both Houses afterwards.</w:t>
      </w:r>
    </w:p>
    <w:p w:rsidR="00017463" w:rsidP="00017463">
      <w:pPr>
        <w:pStyle w:val="Answer"/>
      </w:pPr>
      <w:r w:rsidRPr="00BD3DB3">
        <w:t>I am always happy to engage</w:t>
      </w:r>
      <w:r>
        <w:t>,</w:t>
      </w:r>
      <w:r w:rsidRPr="00BD3DB3">
        <w:t xml:space="preserve"> whether on an individual basis or</w:t>
      </w:r>
      <w:r>
        <w:t xml:space="preserve"> with you</w:t>
      </w:r>
      <w:r w:rsidRPr="00BD3DB3">
        <w:t xml:space="preserve"> as a Committee, if there are points you want </w:t>
      </w:r>
      <w:r>
        <w:t xml:space="preserve">to </w:t>
      </w:r>
      <w:r w:rsidRPr="00BD3DB3">
        <w:t>make about the annual negotiations.</w:t>
      </w:r>
      <w:r>
        <w:t xml:space="preserve"> </w:t>
      </w:r>
      <w:r w:rsidRPr="00BD3DB3">
        <w:t>As we said earlier</w:t>
      </w:r>
      <w:r>
        <w:t>,</w:t>
      </w:r>
      <w:r w:rsidRPr="00BD3DB3">
        <w:t xml:space="preserve"> a large number of those in the fishing</w:t>
      </w:r>
      <w:r>
        <w:t xml:space="preserve"> industry</w:t>
      </w:r>
      <w:r w:rsidRPr="00BD3DB3">
        <w:t xml:space="preserve"> and in environmental </w:t>
      </w:r>
      <w:r>
        <w:t xml:space="preserve">groups have </w:t>
      </w:r>
      <w:r w:rsidRPr="00BD3DB3">
        <w:t>views, quite validly, that they need us to take into account in the annual negotiations</w:t>
      </w:r>
      <w:r>
        <w:t>,</w:t>
      </w:r>
      <w:r w:rsidRPr="00BD3DB3">
        <w:t xml:space="preserve"> and we always like hearing from you as well.</w:t>
      </w:r>
    </w:p>
    <w:p w:rsidR="00017463" w:rsidP="00017463">
      <w:pPr>
        <w:pStyle w:val="Remark"/>
      </w:pPr>
      <w:r w:rsidRPr="005559EC">
        <w:rPr>
          <w:b/>
        </w:rPr>
        <w:t xml:space="preserve">Baroness Bryan of </w:t>
      </w:r>
      <w:r w:rsidRPr="005559EC">
        <w:rPr>
          <w:b/>
        </w:rPr>
        <w:t>Partick</w:t>
      </w:r>
      <w:r w:rsidRPr="005559EC">
        <w:rPr>
          <w:b/>
        </w:rPr>
        <w:t>:</w:t>
      </w:r>
      <w:r>
        <w:t xml:space="preserve"> S</w:t>
      </w:r>
      <w:r w:rsidRPr="00BD3DB3">
        <w:t>ometimes</w:t>
      </w:r>
      <w:r>
        <w:t>,</w:t>
      </w:r>
      <w:r w:rsidRPr="00BD3DB3">
        <w:t xml:space="preserve"> the information can be hard to extrapolate from the data</w:t>
      </w:r>
      <w:r>
        <w:t>.</w:t>
      </w:r>
    </w:p>
    <w:p w:rsidR="00017463" w:rsidP="00017463">
      <w:pPr>
        <w:pStyle w:val="Answer"/>
      </w:pPr>
      <w:r w:rsidRPr="005559EC">
        <w:rPr>
          <w:b/>
          <w:i/>
        </w:rPr>
        <w:t>Victoria Prentis:</w:t>
      </w:r>
      <w:r>
        <w:t xml:space="preserve"> T</w:t>
      </w:r>
      <w:r w:rsidRPr="00BD3DB3">
        <w:t>hat is fair.</w:t>
      </w:r>
      <w:r>
        <w:t xml:space="preserve"> </w:t>
      </w:r>
      <w:r w:rsidRPr="00BD3DB3">
        <w:t>Neil probably would not agree with us because he lives and breathes those charts, but they a</w:t>
      </w:r>
      <w:r>
        <w:t>re</w:t>
      </w:r>
      <w:r w:rsidRPr="00BD3DB3">
        <w:t xml:space="preserve"> not always easy to understand.</w:t>
      </w:r>
      <w:r>
        <w:t xml:space="preserve"> F</w:t>
      </w:r>
      <w:r w:rsidRPr="00BD3DB3">
        <w:t>air point.</w:t>
      </w:r>
      <w:r>
        <w:t xml:space="preserve"> </w:t>
      </w:r>
      <w:r w:rsidRPr="00BD3DB3">
        <w:t>We will try to present them in a way that is not just for people who speak fish.</w:t>
      </w:r>
      <w:r>
        <w:t xml:space="preserve"> Perhaps I could put it</w:t>
      </w:r>
      <w:r w:rsidRPr="00BD3DB3">
        <w:t xml:space="preserve"> that way</w:t>
      </w:r>
      <w:r>
        <w:t>.</w:t>
      </w:r>
      <w:r w:rsidRPr="00BD3DB3">
        <w:t xml:space="preserve"> </w:t>
      </w:r>
    </w:p>
    <w:p w:rsidR="00017463" w:rsidP="00017463">
      <w:pPr>
        <w:pStyle w:val="Remark"/>
      </w:pPr>
      <w:r w:rsidRPr="005559EC">
        <w:rPr>
          <w:b/>
        </w:rPr>
        <w:t>The Chair:</w:t>
      </w:r>
      <w:r w:rsidRPr="00BD3DB3">
        <w:t xml:space="preserve"> That sounds very positive.</w:t>
      </w:r>
      <w:r>
        <w:t xml:space="preserve"> </w:t>
      </w:r>
      <w:r w:rsidRPr="00BD3DB3">
        <w:t>We move on to the Duke of Montrose</w:t>
      </w:r>
      <w:r>
        <w:t>,</w:t>
      </w:r>
      <w:r w:rsidRPr="00BD3DB3">
        <w:t xml:space="preserve"> and a particular issue that not just </w:t>
      </w:r>
      <w:r>
        <w:t xml:space="preserve">our Committee </w:t>
      </w:r>
      <w:r w:rsidRPr="00BD3DB3">
        <w:t xml:space="preserve">but our parent EU </w:t>
      </w:r>
      <w:r>
        <w:t>C</w:t>
      </w:r>
      <w:r w:rsidRPr="00BD3DB3">
        <w:t>ommittee has been concerned about</w:t>
      </w:r>
      <w:r>
        <w:t>,</w:t>
      </w:r>
      <w:r w:rsidRPr="00BD3DB3">
        <w:t xml:space="preserve"> which is Crown </w:t>
      </w:r>
      <w:r>
        <w:t>d</w:t>
      </w:r>
      <w:r w:rsidRPr="00BD3DB3">
        <w:t>ependencies.</w:t>
      </w:r>
      <w:r>
        <w:t xml:space="preserve"> </w:t>
      </w:r>
    </w:p>
    <w:p w:rsidR="00017463" w:rsidP="00017463">
      <w:pPr>
        <w:pStyle w:val="Question"/>
      </w:pPr>
      <w:r w:rsidRPr="005559EC">
        <w:rPr>
          <w:b/>
        </w:rPr>
        <w:t>The Duke of Montrose:</w:t>
      </w:r>
      <w:r>
        <w:t xml:space="preserve"> </w:t>
      </w:r>
      <w:r w:rsidRPr="00BD3DB3">
        <w:t xml:space="preserve">Under the </w:t>
      </w:r>
      <w:r w:rsidR="00594202">
        <w:t>T</w:t>
      </w:r>
      <w:r w:rsidRPr="00BD3DB3">
        <w:t xml:space="preserve">rade </w:t>
      </w:r>
      <w:r w:rsidR="00594202">
        <w:t>A</w:t>
      </w:r>
      <w:r w:rsidRPr="00BD3DB3">
        <w:t>greement, article FISH.11 covers landing fish in the EU, but what consideration have you given to the impact of the UK</w:t>
      </w:r>
      <w:r>
        <w:t>’</w:t>
      </w:r>
      <w:r w:rsidRPr="00BD3DB3">
        <w:t xml:space="preserve">s withdrawal from the London </w:t>
      </w:r>
      <w:r>
        <w:t>F</w:t>
      </w:r>
      <w:r w:rsidRPr="00BD3DB3">
        <w:t xml:space="preserve">isheries </w:t>
      </w:r>
      <w:r w:rsidR="00D74AA4">
        <w:t>C</w:t>
      </w:r>
      <w:r w:rsidRPr="00BD3DB3">
        <w:t>onvention on Guernsey</w:t>
      </w:r>
      <w:r>
        <w:t>’</w:t>
      </w:r>
      <w:r w:rsidRPr="00BD3DB3">
        <w:t xml:space="preserve">s fishing industry, and what steps are you taking to ensure </w:t>
      </w:r>
      <w:r>
        <w:t xml:space="preserve">that it </w:t>
      </w:r>
      <w:r w:rsidRPr="00BD3DB3">
        <w:t>can still land its catches?</w:t>
      </w:r>
      <w:r>
        <w:t xml:space="preserve"> </w:t>
      </w:r>
    </w:p>
    <w:p w:rsidR="00017463" w:rsidP="00017463">
      <w:pPr>
        <w:pStyle w:val="Answer"/>
      </w:pPr>
      <w:r w:rsidRPr="005559EC">
        <w:rPr>
          <w:b/>
          <w:i/>
        </w:rPr>
        <w:t>Victoria Prentis:</w:t>
      </w:r>
      <w:r>
        <w:t xml:space="preserve"> </w:t>
      </w:r>
      <w:r w:rsidRPr="00BD3DB3">
        <w:t>Of course, all</w:t>
      </w:r>
      <w:r>
        <w:t xml:space="preserve"> of the UK</w:t>
      </w:r>
      <w:r w:rsidRPr="00BD3DB3">
        <w:t xml:space="preserve"> left the London </w:t>
      </w:r>
      <w:r>
        <w:t>Fi</w:t>
      </w:r>
      <w:r w:rsidRPr="00BD3DB3">
        <w:t xml:space="preserve">sheries </w:t>
      </w:r>
      <w:r w:rsidR="00D74AA4">
        <w:t>C</w:t>
      </w:r>
      <w:r w:rsidRPr="00BD3DB3">
        <w:t>onvention nearly a year ago.</w:t>
      </w:r>
      <w:r>
        <w:t xml:space="preserve"> I</w:t>
      </w:r>
      <w:r w:rsidRPr="00BD3DB3">
        <w:t xml:space="preserve">n the new </w:t>
      </w:r>
      <w:r w:rsidR="00666FEE">
        <w:t>A</w:t>
      </w:r>
      <w:r w:rsidRPr="00BD3DB3">
        <w:t>greement</w:t>
      </w:r>
      <w:r>
        <w:t>,</w:t>
      </w:r>
      <w:r w:rsidRPr="00BD3DB3">
        <w:t xml:space="preserve"> with which I believe </w:t>
      </w:r>
      <w:r w:rsidRPr="00BD3DB3">
        <w:t xml:space="preserve">the Crown </w:t>
      </w:r>
      <w:r w:rsidR="00671335">
        <w:t>D</w:t>
      </w:r>
      <w:r w:rsidRPr="00BD3DB3">
        <w:t>ependencies are very pleased</w:t>
      </w:r>
      <w:r>
        <w:t>,</w:t>
      </w:r>
      <w:r w:rsidRPr="00BD3DB3">
        <w:t xml:space="preserve"> we have given them the opportunity to reduce fishing by foreign vessels in their territorial sea</w:t>
      </w:r>
      <w:r>
        <w:t>,</w:t>
      </w:r>
      <w:r w:rsidRPr="00BD3DB3">
        <w:t xml:space="preserve"> while still allowing some stability for the French fleet </w:t>
      </w:r>
      <w:r>
        <w:t>that has</w:t>
      </w:r>
      <w:r w:rsidRPr="00BD3DB3">
        <w:t xml:space="preserve"> fished there historically.</w:t>
      </w:r>
    </w:p>
    <w:p w:rsidR="00017463" w:rsidP="00017463">
      <w:pPr>
        <w:pStyle w:val="Answer"/>
      </w:pPr>
      <w:r w:rsidRPr="00BD3DB3">
        <w:t>Jersey and the French are in active discussion at the moment.</w:t>
      </w:r>
      <w:r>
        <w:t xml:space="preserve"> </w:t>
      </w:r>
      <w:r w:rsidRPr="00BD3DB3">
        <w:t xml:space="preserve">Jersey has worked hard to license French vessels </w:t>
      </w:r>
      <w:r>
        <w:t>that</w:t>
      </w:r>
      <w:r w:rsidRPr="00BD3DB3">
        <w:t xml:space="preserve"> have fished there historically.</w:t>
      </w:r>
      <w:r>
        <w:t xml:space="preserve"> </w:t>
      </w:r>
      <w:r w:rsidRPr="00BD3DB3">
        <w:t>I believe that 58 licences have so far been issued.</w:t>
      </w:r>
      <w:r>
        <w:t xml:space="preserve"> T</w:t>
      </w:r>
      <w:r w:rsidRPr="00BD3DB3">
        <w:t xml:space="preserve">he French are taking up with the Commission their disappointment with that part of the </w:t>
      </w:r>
      <w:r w:rsidR="006552CB">
        <w:t>A</w:t>
      </w:r>
      <w:r w:rsidRPr="00BD3DB3">
        <w:t>greement.</w:t>
      </w:r>
      <w:r>
        <w:t xml:space="preserve"> </w:t>
      </w:r>
      <w:r w:rsidRPr="00BD3DB3">
        <w:t xml:space="preserve">We talk frequently to </w:t>
      </w:r>
      <w:r>
        <w:t>the C</w:t>
      </w:r>
      <w:r w:rsidRPr="00BD3DB3">
        <w:t xml:space="preserve">rown </w:t>
      </w:r>
      <w:r w:rsidR="00835640">
        <w:t>D</w:t>
      </w:r>
      <w:r w:rsidRPr="00BD3DB3">
        <w:t>epend</w:t>
      </w:r>
      <w:r>
        <w:t>encies</w:t>
      </w:r>
      <w:r w:rsidRPr="00BD3DB3">
        <w:t>.</w:t>
      </w:r>
      <w:r>
        <w:t xml:space="preserve"> </w:t>
      </w:r>
      <w:r w:rsidRPr="00BD3DB3">
        <w:t>My background is as a government lawyer</w:t>
      </w:r>
      <w:r>
        <w:t>,</w:t>
      </w:r>
      <w:r w:rsidRPr="00BD3DB3">
        <w:t xml:space="preserve"> and I have long been interested in the position of the Crown </w:t>
      </w:r>
      <w:r w:rsidR="00835640">
        <w:t>D</w:t>
      </w:r>
      <w:r w:rsidRPr="00BD3DB3">
        <w:t>ependencies. I am always very happy to engage with them</w:t>
      </w:r>
      <w:r>
        <w:t>,</w:t>
      </w:r>
      <w:r w:rsidRPr="00BD3DB3">
        <w:t xml:space="preserve"> as is the Paymaster</w:t>
      </w:r>
      <w:r>
        <w:t>-</w:t>
      </w:r>
      <w:r w:rsidRPr="00BD3DB3">
        <w:t>General</w:t>
      </w:r>
      <w:r>
        <w:t>,</w:t>
      </w:r>
      <w:r w:rsidRPr="00BD3DB3">
        <w:t xml:space="preserve"> who has frequent conversations with them formally.</w:t>
      </w:r>
      <w:r>
        <w:t xml:space="preserve"> </w:t>
      </w:r>
      <w:r w:rsidRPr="00BD3DB3">
        <w:t>On an official level</w:t>
      </w:r>
      <w:r>
        <w:t>,</w:t>
      </w:r>
      <w:r w:rsidRPr="00BD3DB3">
        <w:t xml:space="preserve"> we talk to them all the time.</w:t>
      </w:r>
      <w:r>
        <w:t xml:space="preserve"> </w:t>
      </w:r>
    </w:p>
    <w:p w:rsidR="00017463" w:rsidP="00017463">
      <w:pPr>
        <w:pStyle w:val="Remark"/>
      </w:pPr>
      <w:r w:rsidRPr="00514566">
        <w:rPr>
          <w:b/>
        </w:rPr>
        <w:t>The Chair:</w:t>
      </w:r>
      <w:r>
        <w:t xml:space="preserve"> </w:t>
      </w:r>
      <w:r w:rsidRPr="00BD3DB3">
        <w:t xml:space="preserve">I remember speaking to one of the Ministers </w:t>
      </w:r>
      <w:r>
        <w:t>i</w:t>
      </w:r>
      <w:r w:rsidRPr="00BD3DB3">
        <w:t xml:space="preserve">n </w:t>
      </w:r>
      <w:r>
        <w:t>a</w:t>
      </w:r>
      <w:r w:rsidRPr="00BD3DB3">
        <w:t xml:space="preserve"> Crown </w:t>
      </w:r>
      <w:r w:rsidR="00835640">
        <w:t>D</w:t>
      </w:r>
      <w:r w:rsidRPr="00BD3DB3">
        <w:t>ependency</w:t>
      </w:r>
      <w:r>
        <w:t>—</w:t>
      </w:r>
      <w:r w:rsidRPr="00BD3DB3">
        <w:t>I think it was Guernsey</w:t>
      </w:r>
      <w:r>
        <w:t xml:space="preserve">—who said </w:t>
      </w:r>
      <w:r w:rsidRPr="00BD3DB3">
        <w:t xml:space="preserve">that they felt that withdrawal from the London </w:t>
      </w:r>
      <w:r w:rsidR="00835640">
        <w:t>C</w:t>
      </w:r>
      <w:r w:rsidRPr="00BD3DB3">
        <w:t>onvention had th</w:t>
      </w:r>
      <w:r>
        <w:t>e</w:t>
      </w:r>
      <w:r w:rsidRPr="00BD3DB3">
        <w:t xml:space="preserve"> unintended </w:t>
      </w:r>
      <w:r>
        <w:t>con</w:t>
      </w:r>
      <w:r w:rsidRPr="00BD3DB3">
        <w:t xml:space="preserve">sequence of making certain things very difficult for them </w:t>
      </w:r>
      <w:r>
        <w:t>in</w:t>
      </w:r>
      <w:r w:rsidRPr="00BD3DB3">
        <w:t xml:space="preserve"> their relations with the French.</w:t>
      </w:r>
      <w:r>
        <w:t xml:space="preserve"> </w:t>
      </w:r>
      <w:r w:rsidRPr="00BD3DB3">
        <w:t>Are you categorically saying that has now been sorted out?</w:t>
      </w:r>
    </w:p>
    <w:p w:rsidR="00017463" w:rsidP="00017463">
      <w:pPr>
        <w:pStyle w:val="Answer"/>
      </w:pPr>
      <w:r w:rsidRPr="005559EC">
        <w:rPr>
          <w:b/>
          <w:i/>
        </w:rPr>
        <w:t>Victoria Prentis:</w:t>
      </w:r>
      <w:r>
        <w:t xml:space="preserve"> </w:t>
      </w:r>
      <w:r w:rsidRPr="00BD3DB3">
        <w:t xml:space="preserve">We feel </w:t>
      </w:r>
      <w:r>
        <w:t xml:space="preserve">that </w:t>
      </w:r>
      <w:r w:rsidRPr="00BD3DB3">
        <w:t xml:space="preserve">they are happy with the new </w:t>
      </w:r>
      <w:r w:rsidR="006552CB">
        <w:t>A</w:t>
      </w:r>
      <w:r w:rsidRPr="00BD3DB3">
        <w:t>greement as regards access to goods.</w:t>
      </w:r>
      <w:r>
        <w:t xml:space="preserve"> </w:t>
      </w:r>
      <w:r w:rsidRPr="00BD3DB3">
        <w:t>They feel they are in a stable place.</w:t>
      </w:r>
      <w:r>
        <w:t xml:space="preserve"> </w:t>
      </w:r>
      <w:r w:rsidRPr="00BD3DB3">
        <w:t>Do you think that is fair, Neil?</w:t>
      </w:r>
      <w:r>
        <w:t xml:space="preserve"> </w:t>
      </w:r>
    </w:p>
    <w:p w:rsidR="00017463" w:rsidP="00017463">
      <w:pPr>
        <w:pStyle w:val="Answer"/>
      </w:pPr>
      <w:r w:rsidRPr="005559EC">
        <w:rPr>
          <w:b/>
          <w:i/>
        </w:rPr>
        <w:t>Neil Hornby:</w:t>
      </w:r>
      <w:r>
        <w:t xml:space="preserve"> </w:t>
      </w:r>
      <w:r w:rsidRPr="00BD3DB3">
        <w:t>I think that is fair.</w:t>
      </w:r>
      <w:r>
        <w:t xml:space="preserve"> </w:t>
      </w:r>
      <w:r w:rsidRPr="00BD3DB3">
        <w:t>They were content to permit EU vessels, particularly French vessels</w:t>
      </w:r>
      <w:r>
        <w:t>,</w:t>
      </w:r>
      <w:r w:rsidRPr="00BD3DB3">
        <w:t xml:space="preserve"> to fish in their waters</w:t>
      </w:r>
      <w:r>
        <w:t>,</w:t>
      </w:r>
      <w:r w:rsidRPr="00BD3DB3">
        <w:t xml:space="preserve"> so </w:t>
      </w:r>
      <w:r>
        <w:t xml:space="preserve">they </w:t>
      </w:r>
      <w:r w:rsidRPr="00BD3DB3">
        <w:t xml:space="preserve">were concerned that the removal of the London </w:t>
      </w:r>
      <w:r>
        <w:t>F</w:t>
      </w:r>
      <w:r w:rsidRPr="00BD3DB3">
        <w:t xml:space="preserve">isheries </w:t>
      </w:r>
      <w:r w:rsidR="00D74AA4">
        <w:t>C</w:t>
      </w:r>
      <w:r w:rsidRPr="00BD3DB3">
        <w:t>onvention m</w:t>
      </w:r>
      <w:r>
        <w:t>ight</w:t>
      </w:r>
      <w:r w:rsidRPr="00BD3DB3">
        <w:t xml:space="preserve"> stop that happening.</w:t>
      </w:r>
      <w:r>
        <w:t xml:space="preserve"> I</w:t>
      </w:r>
      <w:r w:rsidRPr="00BD3DB3">
        <w:t xml:space="preserve">n the new </w:t>
      </w:r>
      <w:r w:rsidR="006552CB">
        <w:t>A</w:t>
      </w:r>
      <w:r w:rsidRPr="00BD3DB3">
        <w:t>greement</w:t>
      </w:r>
      <w:r>
        <w:t>,</w:t>
      </w:r>
      <w:r w:rsidRPr="00BD3DB3">
        <w:t xml:space="preserve"> it has been confirmed that access to Jersey and Guernsey waters can continue as it was before.</w:t>
      </w:r>
      <w:r>
        <w:t xml:space="preserve"> </w:t>
      </w:r>
      <w:r w:rsidRPr="00BD3DB3">
        <w:t>That is the process the Minister just described about putting the licences in place to make that work.</w:t>
      </w:r>
      <w:r>
        <w:t xml:space="preserve"> </w:t>
      </w:r>
    </w:p>
    <w:p w:rsidR="00017463" w:rsidP="00017463">
      <w:pPr>
        <w:pStyle w:val="Answer"/>
      </w:pPr>
      <w:r w:rsidRPr="005559EC">
        <w:rPr>
          <w:b/>
          <w:i/>
        </w:rPr>
        <w:t>Victoria Prentis:</w:t>
      </w:r>
      <w:r>
        <w:t xml:space="preserve"> </w:t>
      </w:r>
      <w:r w:rsidRPr="00BD3DB3">
        <w:t xml:space="preserve">It is not to say </w:t>
      </w:r>
      <w:r>
        <w:t xml:space="preserve">that </w:t>
      </w:r>
      <w:r w:rsidRPr="00BD3DB3">
        <w:t>there will not be further discussion</w:t>
      </w:r>
      <w:r>
        <w:t>,</w:t>
      </w:r>
      <w:r w:rsidRPr="00BD3DB3">
        <w:t xml:space="preserve"> because</w:t>
      </w:r>
      <w:r>
        <w:t>,</w:t>
      </w:r>
      <w:r w:rsidRPr="00BD3DB3">
        <w:t xml:space="preserve"> clearly</w:t>
      </w:r>
      <w:r>
        <w:t>,</w:t>
      </w:r>
      <w:r w:rsidRPr="00BD3DB3">
        <w:t xml:space="preserve"> the French are distressed by the TCA with regard to Jersey.</w:t>
      </w:r>
      <w:r>
        <w:t xml:space="preserve"> </w:t>
      </w:r>
      <w:r w:rsidRPr="00BD3DB3">
        <w:t>Certainly</w:t>
      </w:r>
      <w:r>
        <w:t>,</w:t>
      </w:r>
      <w:r w:rsidRPr="00BD3DB3">
        <w:t xml:space="preserve"> from our discussions with the Crown </w:t>
      </w:r>
      <w:r w:rsidR="00E018AF">
        <w:t>D</w:t>
      </w:r>
      <w:r w:rsidRPr="00BD3DB3">
        <w:t xml:space="preserve">ependencies, </w:t>
      </w:r>
      <w:r>
        <w:t>“</w:t>
      </w:r>
      <w:r w:rsidRPr="00BD3DB3">
        <w:t>quite pleased</w:t>
      </w:r>
      <w:r>
        <w:t>”</w:t>
      </w:r>
      <w:r w:rsidRPr="00BD3DB3">
        <w:t xml:space="preserve"> would be my summary.</w:t>
      </w:r>
      <w:r>
        <w:t xml:space="preserve"> </w:t>
      </w:r>
    </w:p>
    <w:p w:rsidR="00017463" w:rsidP="00017463">
      <w:pPr>
        <w:pStyle w:val="Question"/>
      </w:pPr>
      <w:r w:rsidRPr="00E82B3F">
        <w:rPr>
          <w:b/>
        </w:rPr>
        <w:t>The Chair:</w:t>
      </w:r>
      <w:r>
        <w:t xml:space="preserve"> </w:t>
      </w:r>
      <w:r w:rsidRPr="00BD3DB3">
        <w:t>Thank you, Minister.</w:t>
      </w:r>
      <w:r>
        <w:t xml:space="preserve"> </w:t>
      </w:r>
      <w:r w:rsidRPr="00BD3DB3">
        <w:t>In the time we have left</w:t>
      </w:r>
      <w:r>
        <w:t>,</w:t>
      </w:r>
      <w:r w:rsidRPr="00BD3DB3">
        <w:t xml:space="preserve"> there are two other areas I would like to bring up.</w:t>
      </w:r>
      <w:r>
        <w:t xml:space="preserve"> </w:t>
      </w:r>
      <w:r w:rsidRPr="00BD3DB3">
        <w:t>One is Norway</w:t>
      </w:r>
      <w:r>
        <w:t>. B</w:t>
      </w:r>
      <w:r w:rsidRPr="00BD3DB3">
        <w:t>efore we come to that, I was interested that you said in your opening remarks that you hoped that</w:t>
      </w:r>
      <w:r>
        <w:t>,</w:t>
      </w:r>
      <w:r w:rsidRPr="00BD3DB3">
        <w:t xml:space="preserve"> as a result of this</w:t>
      </w:r>
      <w:r>
        <w:t xml:space="preserve">, perhaps </w:t>
      </w:r>
      <w:r w:rsidRPr="00BD3DB3">
        <w:t xml:space="preserve">more fish that we catch </w:t>
      </w:r>
      <w:r>
        <w:t>would be</w:t>
      </w:r>
      <w:r w:rsidRPr="00BD3DB3">
        <w:t xml:space="preserve"> eaten at home.</w:t>
      </w:r>
      <w:r>
        <w:t xml:space="preserve"> </w:t>
      </w:r>
      <w:r w:rsidRPr="00BD3DB3">
        <w:t xml:space="preserve">I am a great fish eater myself, but it is sad </w:t>
      </w:r>
      <w:r>
        <w:t>that</w:t>
      </w:r>
      <w:r w:rsidRPr="00BD3DB3">
        <w:t xml:space="preserve"> everything that has been done </w:t>
      </w:r>
      <w:r>
        <w:t>on that</w:t>
      </w:r>
      <w:r w:rsidRPr="00BD3DB3">
        <w:t xml:space="preserve"> in the past has not been particularly successful </w:t>
      </w:r>
      <w:r>
        <w:t>in</w:t>
      </w:r>
      <w:r w:rsidRPr="00BD3DB3">
        <w:t xml:space="preserve"> the UK market.</w:t>
      </w:r>
      <w:r>
        <w:t xml:space="preserve"> </w:t>
      </w:r>
      <w:r w:rsidRPr="00BD3DB3">
        <w:t xml:space="preserve">It is great </w:t>
      </w:r>
      <w:r>
        <w:t xml:space="preserve">to have </w:t>
      </w:r>
      <w:r w:rsidRPr="00BD3DB3">
        <w:t>that aspiration, but does Defra have</w:t>
      </w:r>
      <w:r>
        <w:t xml:space="preserve"> actual</w:t>
      </w:r>
      <w:r w:rsidRPr="00BD3DB3">
        <w:t xml:space="preserve"> plans to help UK industry to market that </w:t>
      </w:r>
      <w:r>
        <w:t>vision</w:t>
      </w:r>
      <w:r w:rsidRPr="00BD3DB3">
        <w:t xml:space="preserve"> and to incentivise and persuade consumers to go that way?</w:t>
      </w:r>
      <w:r>
        <w:t xml:space="preserve"> </w:t>
      </w:r>
    </w:p>
    <w:p w:rsidR="00017463" w:rsidP="00017463">
      <w:pPr>
        <w:pStyle w:val="Answer"/>
      </w:pPr>
      <w:r w:rsidRPr="005559EC">
        <w:rPr>
          <w:b/>
          <w:i/>
        </w:rPr>
        <w:t>Victoria Prentis:</w:t>
      </w:r>
      <w:r>
        <w:t xml:space="preserve"> </w:t>
      </w:r>
      <w:r w:rsidRPr="00BD3DB3">
        <w:t>Yes.</w:t>
      </w:r>
      <w:r>
        <w:t xml:space="preserve"> </w:t>
      </w:r>
      <w:r w:rsidRPr="00BD3DB3">
        <w:t>I have really big ambitions in th</w:t>
      </w:r>
      <w:r>
        <w:t>at</w:t>
      </w:r>
      <w:r w:rsidRPr="00BD3DB3">
        <w:t xml:space="preserve"> space.</w:t>
      </w:r>
      <w:r>
        <w:t xml:space="preserve"> </w:t>
      </w:r>
      <w:r w:rsidRPr="00BD3DB3">
        <w:t>We were able to do something small last year</w:t>
      </w:r>
      <w:r>
        <w:t>,</w:t>
      </w:r>
      <w:r w:rsidRPr="00BD3DB3">
        <w:t xml:space="preserve"> as a sad result of the </w:t>
      </w:r>
      <w:r w:rsidR="008E0549">
        <w:t>COVID</w:t>
      </w:r>
      <w:r w:rsidRPr="00BD3DB3">
        <w:t xml:space="preserve"> pandemic, when we put in place assistance with direct selling.</w:t>
      </w:r>
      <w:r>
        <w:t xml:space="preserve"> </w:t>
      </w:r>
      <w:r w:rsidRPr="00BD3DB3">
        <w:t>It went down very well and was</w:t>
      </w:r>
      <w:r>
        <w:t>,</w:t>
      </w:r>
      <w:r w:rsidRPr="00BD3DB3">
        <w:t xml:space="preserve"> genuinely</w:t>
      </w:r>
      <w:r>
        <w:t>,</w:t>
      </w:r>
      <w:r w:rsidRPr="00BD3DB3">
        <w:t xml:space="preserve"> a useful intervention.</w:t>
      </w:r>
      <w:r>
        <w:t xml:space="preserve"> W</w:t>
      </w:r>
      <w:r w:rsidRPr="00BD3DB3">
        <w:t xml:space="preserve">e can learn from </w:t>
      </w:r>
      <w:r w:rsidRPr="00BD3DB3">
        <w:t>that.</w:t>
      </w:r>
      <w:r>
        <w:t xml:space="preserve"> </w:t>
      </w:r>
      <w:r w:rsidRPr="00BD3DB3">
        <w:t>We now have a generous fund</w:t>
      </w:r>
      <w:r>
        <w:t>—</w:t>
      </w:r>
      <w:r w:rsidRPr="00BD3DB3">
        <w:t>£100 million</w:t>
      </w:r>
      <w:r>
        <w:t>—</w:t>
      </w:r>
      <w:r w:rsidRPr="00BD3DB3">
        <w:t xml:space="preserve">to assist the fishing industry into the place </w:t>
      </w:r>
      <w:r>
        <w:t xml:space="preserve">where </w:t>
      </w:r>
      <w:r w:rsidRPr="00BD3DB3">
        <w:t>we want it to be in the future.</w:t>
      </w:r>
      <w:r>
        <w:t xml:space="preserve"> </w:t>
      </w:r>
      <w:r w:rsidRPr="00BD3DB3">
        <w:t>This is a really exciting opportunity to reset a bit, both in the sustainability space</w:t>
      </w:r>
      <w:r w:rsidR="00D74AA4">
        <w:t>—</w:t>
      </w:r>
      <w:r>
        <w:t>for example</w:t>
      </w:r>
      <w:r w:rsidR="00D74AA4">
        <w:t>,</w:t>
      </w:r>
      <w:r>
        <w:t xml:space="preserve"> to</w:t>
      </w:r>
      <w:r w:rsidRPr="00BD3DB3">
        <w:t xml:space="preserve"> assist with buying gear</w:t>
      </w:r>
      <w:r>
        <w:t xml:space="preserve"> that</w:t>
      </w:r>
      <w:r w:rsidRPr="00BD3DB3">
        <w:t xml:space="preserve"> is more environmentally friendly</w:t>
      </w:r>
      <w:r w:rsidR="00D74AA4">
        <w:t>—</w:t>
      </w:r>
      <w:r>
        <w:t xml:space="preserve">and </w:t>
      </w:r>
      <w:r w:rsidRPr="00BD3DB3">
        <w:t xml:space="preserve">to do many of the interventions </w:t>
      </w:r>
      <w:r>
        <w:t>that</w:t>
      </w:r>
      <w:r w:rsidRPr="00BD3DB3">
        <w:t xml:space="preserve"> I know this Committee has talked about before, REM possibly being one example</w:t>
      </w:r>
      <w:r>
        <w:t>,</w:t>
      </w:r>
      <w:r w:rsidRPr="00BD3DB3">
        <w:t xml:space="preserve"> to assist with that.</w:t>
      </w:r>
      <w:r>
        <w:t xml:space="preserve"> </w:t>
      </w:r>
      <w:r w:rsidRPr="00BD3DB3">
        <w:t>I am also very passionate about eating more locally and more sustainably. I really want to focus on that with part of that fund.</w:t>
      </w:r>
      <w:r>
        <w:t xml:space="preserve"> </w:t>
      </w:r>
    </w:p>
    <w:p w:rsidR="00017463" w:rsidP="00017463">
      <w:pPr>
        <w:pStyle w:val="Answer"/>
      </w:pPr>
      <w:r w:rsidRPr="00BD3DB3">
        <w:t>We are making plans at the moment</w:t>
      </w:r>
      <w:r>
        <w:t xml:space="preserve">, although </w:t>
      </w:r>
      <w:r w:rsidRPr="00BD3DB3">
        <w:t>plan</w:t>
      </w:r>
      <w:r>
        <w:t>s</w:t>
      </w:r>
      <w:r w:rsidRPr="00BD3DB3">
        <w:t xml:space="preserve"> is probably too grand a word for where we have got to.</w:t>
      </w:r>
      <w:r>
        <w:t xml:space="preserve"> </w:t>
      </w:r>
      <w:r w:rsidRPr="00BD3DB3">
        <w:t>We are consulting widely at the moment on the spend.</w:t>
      </w:r>
      <w:r>
        <w:t xml:space="preserve"> </w:t>
      </w:r>
      <w:r w:rsidRPr="00BD3DB3">
        <w:t xml:space="preserve">It sounds like a vast amount of money for the fishing industry, but we need to </w:t>
      </w:r>
      <w:r>
        <w:t xml:space="preserve">make </w:t>
      </w:r>
      <w:r w:rsidRPr="00BD3DB3">
        <w:t xml:space="preserve">sure </w:t>
      </w:r>
      <w:r>
        <w:t xml:space="preserve">that </w:t>
      </w:r>
      <w:r w:rsidRPr="00BD3DB3">
        <w:t>we spend it carefully</w:t>
      </w:r>
      <w:r>
        <w:t>,</w:t>
      </w:r>
      <w:r w:rsidRPr="00BD3DB3">
        <w:t xml:space="preserve"> and with value for money.</w:t>
      </w:r>
      <w:r>
        <w:t xml:space="preserve"> </w:t>
      </w:r>
      <w:r w:rsidRPr="00BD3DB3">
        <w:t xml:space="preserve">I am ambitious that </w:t>
      </w:r>
      <w:r w:rsidR="00D74AA4">
        <w:t>whichever</w:t>
      </w:r>
      <w:r>
        <w:t xml:space="preserve"> </w:t>
      </w:r>
      <w:r w:rsidRPr="00BD3DB3">
        <w:t>Minister</w:t>
      </w:r>
      <w:r>
        <w:t xml:space="preserve"> </w:t>
      </w:r>
      <w:r w:rsidRPr="00BD3DB3">
        <w:t>appears before this Committee in four or five years</w:t>
      </w:r>
      <w:r>
        <w:t>’</w:t>
      </w:r>
      <w:r w:rsidRPr="00BD3DB3">
        <w:t xml:space="preserve"> time</w:t>
      </w:r>
      <w:r>
        <w:t xml:space="preserve"> </w:t>
      </w:r>
      <w:r w:rsidRPr="00BD3DB3">
        <w:t xml:space="preserve">will be able to say </w:t>
      </w:r>
      <w:r>
        <w:t xml:space="preserve">that </w:t>
      </w:r>
      <w:r w:rsidRPr="00BD3DB3">
        <w:t>we eat an awful lot more of what we catch.</w:t>
      </w:r>
      <w:r>
        <w:t xml:space="preserve"> </w:t>
      </w:r>
    </w:p>
    <w:p w:rsidR="00017463" w:rsidP="00017463">
      <w:pPr>
        <w:pStyle w:val="Remark"/>
      </w:pPr>
      <w:r w:rsidRPr="002504E6">
        <w:rPr>
          <w:b/>
        </w:rPr>
        <w:t>The Chair:</w:t>
      </w:r>
      <w:r>
        <w:t xml:space="preserve"> </w:t>
      </w:r>
      <w:r w:rsidRPr="00BD3DB3">
        <w:t>That would be a very good outcome.</w:t>
      </w:r>
      <w:r>
        <w:t xml:space="preserve"> </w:t>
      </w:r>
    </w:p>
    <w:p w:rsidR="00017463" w:rsidP="00017463">
      <w:pPr>
        <w:pStyle w:val="Remark"/>
      </w:pPr>
      <w:r w:rsidRPr="002504E6">
        <w:rPr>
          <w:b/>
        </w:rPr>
        <w:t>Lord Young of Norwood Green:</w:t>
      </w:r>
      <w:r>
        <w:t xml:space="preserve"> W</w:t>
      </w:r>
      <w:r w:rsidRPr="00BD3DB3">
        <w:t xml:space="preserve">e have had Vegan January; perhaps we could have </w:t>
      </w:r>
      <w:r>
        <w:t>F</w:t>
      </w:r>
      <w:r w:rsidRPr="00BD3DB3">
        <w:t>ish February, Minister.</w:t>
      </w:r>
      <w:r>
        <w:t xml:space="preserve"> </w:t>
      </w:r>
    </w:p>
    <w:p w:rsidR="00017463" w:rsidP="00017463">
      <w:pPr>
        <w:pStyle w:val="Answer"/>
      </w:pPr>
      <w:r w:rsidRPr="002504E6">
        <w:rPr>
          <w:b/>
          <w:i/>
        </w:rPr>
        <w:t>Victoria Prentis:</w:t>
      </w:r>
      <w:r>
        <w:t xml:space="preserve"> A</w:t>
      </w:r>
      <w:r w:rsidRPr="00BD3DB3">
        <w:t xml:space="preserve"> balanced diet is important in all months of the year</w:t>
      </w:r>
      <w:r>
        <w:t>.</w:t>
      </w:r>
      <w:r w:rsidRPr="00BD3DB3">
        <w:t xml:space="preserve"> I am certainly having fish for lunch</w:t>
      </w:r>
      <w:r>
        <w:t xml:space="preserve"> today</w:t>
      </w:r>
      <w:r w:rsidRPr="00BD3DB3">
        <w:t xml:space="preserve">, and for supper, </w:t>
      </w:r>
      <w:r>
        <w:t>although</w:t>
      </w:r>
      <w:r w:rsidRPr="00BD3DB3">
        <w:t xml:space="preserve"> that is not always the case.</w:t>
      </w:r>
      <w:r>
        <w:t xml:space="preserve"> </w:t>
      </w:r>
    </w:p>
    <w:p w:rsidR="00017463" w:rsidP="00017463">
      <w:pPr>
        <w:pStyle w:val="Remark"/>
      </w:pPr>
      <w:r w:rsidRPr="002504E6">
        <w:rPr>
          <w:b/>
        </w:rPr>
        <w:t>The Chair:</w:t>
      </w:r>
      <w:r>
        <w:t xml:space="preserve"> </w:t>
      </w:r>
      <w:r w:rsidRPr="00BD3DB3">
        <w:t xml:space="preserve">If we can produce </w:t>
      </w:r>
      <w:r>
        <w:t xml:space="preserve">something </w:t>
      </w:r>
      <w:r w:rsidRPr="00BD3DB3">
        <w:t>positive</w:t>
      </w:r>
      <w:r>
        <w:t xml:space="preserve"> </w:t>
      </w:r>
      <w:r w:rsidRPr="00BD3DB3">
        <w:t>from this meeting</w:t>
      </w:r>
      <w:r>
        <w:t>,</w:t>
      </w:r>
      <w:r w:rsidRPr="00BD3DB3">
        <w:t xml:space="preserve"> Fish February is probably a good one.</w:t>
      </w:r>
      <w:r>
        <w:t xml:space="preserve"> </w:t>
      </w:r>
    </w:p>
    <w:p w:rsidR="00017463" w:rsidP="00017463">
      <w:pPr>
        <w:pStyle w:val="Remark"/>
      </w:pPr>
      <w:r w:rsidRPr="00BD3DB3">
        <w:t>Minister, let us come back to the Norway agreement</w:t>
      </w:r>
      <w:r>
        <w:t xml:space="preserve">, </w:t>
      </w:r>
      <w:r w:rsidRPr="00BD3DB3">
        <w:t xml:space="preserve">because that comes down to the fact that we are no longer in the EU. We </w:t>
      </w:r>
      <w:r>
        <w:t xml:space="preserve">signed </w:t>
      </w:r>
      <w:r w:rsidRPr="00BD3DB3">
        <w:t>a framework agreement towards the end of last year.</w:t>
      </w:r>
      <w:r>
        <w:t xml:space="preserve"> </w:t>
      </w:r>
      <w:r w:rsidRPr="00BD3DB3">
        <w:t xml:space="preserve">I would be grateful if you could explain where we are on making </w:t>
      </w:r>
      <w:r>
        <w:t>it work</w:t>
      </w:r>
      <w:r w:rsidRPr="00BD3DB3">
        <w:t xml:space="preserve"> practically at the moment.</w:t>
      </w:r>
      <w:r>
        <w:t xml:space="preserve"> </w:t>
      </w:r>
      <w:r w:rsidRPr="00BD3DB3">
        <w:t xml:space="preserve">The Committee found it difficult to understand how </w:t>
      </w:r>
      <w:r>
        <w:t>it</w:t>
      </w:r>
      <w:r w:rsidRPr="00BD3DB3">
        <w:t xml:space="preserve"> could be bilateral rather than trilateral.</w:t>
      </w:r>
      <w:r>
        <w:t xml:space="preserve"> </w:t>
      </w:r>
    </w:p>
    <w:p w:rsidR="00017463" w:rsidP="00017463">
      <w:pPr>
        <w:pStyle w:val="Answer"/>
      </w:pPr>
      <w:r w:rsidRPr="002504E6">
        <w:rPr>
          <w:b/>
          <w:i/>
        </w:rPr>
        <w:t>Victoria Prentis:</w:t>
      </w:r>
      <w:r>
        <w:t xml:space="preserve"> </w:t>
      </w:r>
      <w:r w:rsidRPr="00BD3DB3">
        <w:t>The answer is</w:t>
      </w:r>
      <w:r>
        <w:t xml:space="preserve"> that</w:t>
      </w:r>
      <w:r w:rsidRPr="00BD3DB3">
        <w:t xml:space="preserve"> it is both.</w:t>
      </w:r>
      <w:r>
        <w:t xml:space="preserve"> </w:t>
      </w:r>
    </w:p>
    <w:p w:rsidR="00017463" w:rsidP="00017463">
      <w:pPr>
        <w:pStyle w:val="Remark"/>
      </w:pPr>
      <w:r w:rsidRPr="002504E6">
        <w:rPr>
          <w:b/>
        </w:rPr>
        <w:t>The Chair:</w:t>
      </w:r>
      <w:r>
        <w:t xml:space="preserve"> </w:t>
      </w:r>
      <w:r w:rsidRPr="00BD3DB3">
        <w:t xml:space="preserve">One </w:t>
      </w:r>
      <w:r>
        <w:t>of the things that is</w:t>
      </w:r>
      <w:r w:rsidRPr="00BD3DB3">
        <w:t xml:space="preserve"> of concern is</w:t>
      </w:r>
      <w:r>
        <w:t xml:space="preserve"> that</w:t>
      </w:r>
      <w:r w:rsidRPr="00BD3DB3">
        <w:t xml:space="preserve"> if you look </w:t>
      </w:r>
      <w:r>
        <w:t>at</w:t>
      </w:r>
      <w:r w:rsidRPr="00BD3DB3">
        <w:t xml:space="preserve"> the Norway</w:t>
      </w:r>
      <w:r w:rsidRPr="00BD3DB3">
        <w:noBreakHyphen/>
        <w:t>UK agreement</w:t>
      </w:r>
      <w:r>
        <w:t>,</w:t>
      </w:r>
      <w:r w:rsidRPr="00BD3DB3">
        <w:t xml:space="preserve"> and</w:t>
      </w:r>
      <w:r>
        <w:t xml:space="preserve"> </w:t>
      </w:r>
      <w:r w:rsidRPr="00BD3DB3">
        <w:t>what has happened in the past</w:t>
      </w:r>
      <w:r>
        <w:t>—</w:t>
      </w:r>
      <w:r w:rsidRPr="00BD3DB3">
        <w:t>the last two years, for instance</w:t>
      </w:r>
      <w:r>
        <w:t>,</w:t>
      </w:r>
      <w:r w:rsidRPr="00BD3DB3">
        <w:t xml:space="preserve"> on the Norway agreement</w:t>
      </w:r>
      <w:r>
        <w:t>;</w:t>
      </w:r>
      <w:r w:rsidRPr="00BD3DB3">
        <w:t xml:space="preserve"> it is even more the case on the Faroes agreement</w:t>
      </w:r>
      <w:r>
        <w:t xml:space="preserve">—in 2019, </w:t>
      </w:r>
      <w:r w:rsidRPr="00BD3DB3">
        <w:t>Norwegian vessels took £250 million</w:t>
      </w:r>
      <w:r w:rsidRPr="00BD3DB3">
        <w:noBreakHyphen/>
        <w:t xml:space="preserve">worth of fish out of our waters, that is a quarter of a billion pounds, and we took </w:t>
      </w:r>
      <w:r w:rsidRPr="00BD3DB3" w:rsidR="00D74AA4">
        <w:t xml:space="preserve">only </w:t>
      </w:r>
      <w:r w:rsidRPr="00BD3DB3">
        <w:t>£31 million</w:t>
      </w:r>
      <w:r w:rsidRPr="00BD3DB3">
        <w:noBreakHyphen/>
        <w:t>worth out of their waters</w:t>
      </w:r>
      <w:r>
        <w:t>. I</w:t>
      </w:r>
      <w:r w:rsidRPr="00BD3DB3">
        <w:t>t was a similar ratio</w:t>
      </w:r>
      <w:r>
        <w:t>,</w:t>
      </w:r>
      <w:r w:rsidRPr="00BD3DB3">
        <w:t xml:space="preserve"> </w:t>
      </w:r>
      <w:r>
        <w:t xml:space="preserve">of </w:t>
      </w:r>
      <w:r w:rsidRPr="00BD3DB3">
        <w:t>eight times</w:t>
      </w:r>
      <w:r>
        <w:t>,</w:t>
      </w:r>
      <w:r w:rsidRPr="00BD3DB3">
        <w:t xml:space="preserve"> the year before.</w:t>
      </w:r>
      <w:r>
        <w:t xml:space="preserve"> For</w:t>
      </w:r>
      <w:r w:rsidRPr="00BD3DB3">
        <w:t xml:space="preserve"> the Faroes</w:t>
      </w:r>
      <w:r>
        <w:t>,</w:t>
      </w:r>
      <w:r w:rsidRPr="00BD3DB3">
        <w:t xml:space="preserve"> that ratio is between 15 and 20 times.</w:t>
      </w:r>
      <w:r>
        <w:t xml:space="preserve"> Are </w:t>
      </w:r>
      <w:r w:rsidRPr="00BD3DB3">
        <w:t xml:space="preserve">we </w:t>
      </w:r>
      <w:r>
        <w:t xml:space="preserve">going to </w:t>
      </w:r>
      <w:r w:rsidRPr="00BD3DB3">
        <w:t>charge Norway for taking fish out of our water</w:t>
      </w:r>
      <w:r>
        <w:t>s</w:t>
      </w:r>
      <w:r w:rsidR="00D74AA4">
        <w:t>,</w:t>
      </w:r>
      <w:r w:rsidRPr="00BD3DB3">
        <w:t xml:space="preserve"> </w:t>
      </w:r>
      <w:r>
        <w:t>as</w:t>
      </w:r>
      <w:r w:rsidRPr="00BD3DB3">
        <w:t xml:space="preserve"> many international agreement</w:t>
      </w:r>
      <w:r>
        <w:t>s</w:t>
      </w:r>
      <w:r w:rsidRPr="00BD3DB3">
        <w:t xml:space="preserve"> do, or are we going to allow that discrepancy to continue?</w:t>
      </w:r>
      <w:r>
        <w:t xml:space="preserve"> </w:t>
      </w:r>
    </w:p>
    <w:p w:rsidR="00017463" w:rsidP="00017463">
      <w:pPr>
        <w:pStyle w:val="Answer"/>
      </w:pPr>
      <w:r w:rsidRPr="002504E6">
        <w:rPr>
          <w:b/>
          <w:i/>
        </w:rPr>
        <w:t>Victoria Prentis:</w:t>
      </w:r>
      <w:r>
        <w:t xml:space="preserve"> To g</w:t>
      </w:r>
      <w:r w:rsidRPr="00BD3DB3">
        <w:t>o back to the first part of your question, it has to be both bilateral and trilateral.</w:t>
      </w:r>
      <w:r>
        <w:t xml:space="preserve"> </w:t>
      </w:r>
      <w:r w:rsidRPr="00BD3DB3">
        <w:t xml:space="preserve">We signed our fisheries agreement with Norway at the end of </w:t>
      </w:r>
      <w:r>
        <w:t xml:space="preserve">last </w:t>
      </w:r>
      <w:r w:rsidRPr="00BD3DB3">
        <w:t>September.</w:t>
      </w:r>
      <w:r>
        <w:t xml:space="preserve"> </w:t>
      </w:r>
      <w:r w:rsidRPr="00BD3DB3">
        <w:t>Th</w:t>
      </w:r>
      <w:r>
        <w:t>at</w:t>
      </w:r>
      <w:r w:rsidRPr="00BD3DB3">
        <w:t xml:space="preserve"> provides the framework for annual negotiations.</w:t>
      </w:r>
      <w:r>
        <w:t xml:space="preserve"> </w:t>
      </w:r>
      <w:r w:rsidRPr="00BD3DB3">
        <w:t xml:space="preserve">Those negotiations will concern exchange of quota </w:t>
      </w:r>
      <w:r w:rsidRPr="00BD3DB3">
        <w:t>and access.</w:t>
      </w:r>
      <w:r>
        <w:t xml:space="preserve"> They are </w:t>
      </w:r>
      <w:r w:rsidRPr="00BD3DB3">
        <w:t>where we will be with the EU in five and a half years</w:t>
      </w:r>
      <w:r>
        <w:t>’</w:t>
      </w:r>
      <w:r w:rsidRPr="00BD3DB3">
        <w:t xml:space="preserve"> time when we have finished our adjustment period</w:t>
      </w:r>
      <w:r>
        <w:t>. T</w:t>
      </w:r>
      <w:r w:rsidRPr="00BD3DB3">
        <w:t xml:space="preserve">here will </w:t>
      </w:r>
      <w:r>
        <w:t>be no</w:t>
      </w:r>
      <w:r w:rsidRPr="00BD3DB3">
        <w:t xml:space="preserve"> setting of TACs during those bilateral negotiations.</w:t>
      </w:r>
    </w:p>
    <w:p w:rsidR="00017463" w:rsidP="00017463">
      <w:pPr>
        <w:pStyle w:val="Answer"/>
      </w:pPr>
      <w:r>
        <w:t>We</w:t>
      </w:r>
      <w:r w:rsidRPr="00BD3DB3">
        <w:t xml:space="preserve"> then move on to trilateral negotiations to work out the </w:t>
      </w:r>
      <w:r>
        <w:t xml:space="preserve">TACs </w:t>
      </w:r>
      <w:r w:rsidRPr="00BD3DB3">
        <w:t>for the North Sea stocks</w:t>
      </w:r>
      <w:r>
        <w:t>,</w:t>
      </w:r>
      <w:r w:rsidRPr="00BD3DB3">
        <w:t xml:space="preserve"> which need to be managed in that trilateral way.</w:t>
      </w:r>
      <w:r>
        <w:t xml:space="preserve"> </w:t>
      </w:r>
      <w:r w:rsidRPr="00BD3DB3">
        <w:t>Neil will know, because one of his colleagues is engaged in negotiating with Norway today, how things are going at the moment.</w:t>
      </w:r>
      <w:r>
        <w:t xml:space="preserve"> </w:t>
      </w:r>
      <w:r w:rsidRPr="00BD3DB3">
        <w:t>It is difficult.</w:t>
      </w:r>
      <w:r>
        <w:t xml:space="preserve"> </w:t>
      </w:r>
      <w:r w:rsidRPr="00BD3DB3">
        <w:t xml:space="preserve">We are having to learn a new series of dates </w:t>
      </w:r>
      <w:r>
        <w:t>and</w:t>
      </w:r>
      <w:r w:rsidRPr="00BD3DB3">
        <w:t xml:space="preserve"> deadlines.</w:t>
      </w:r>
      <w:r>
        <w:t xml:space="preserve"> </w:t>
      </w:r>
      <w:r w:rsidRPr="00BD3DB3">
        <w:t xml:space="preserve">It is like </w:t>
      </w:r>
      <w:r>
        <w:t xml:space="preserve">fitting together </w:t>
      </w:r>
      <w:r w:rsidRPr="00BD3DB3">
        <w:t>an enormous Jenga puzzle.</w:t>
      </w:r>
      <w:r>
        <w:t xml:space="preserve"> </w:t>
      </w:r>
      <w:r w:rsidRPr="00BD3DB3">
        <w:t xml:space="preserve">We have to do one set of negotiations and </w:t>
      </w:r>
      <w:r>
        <w:t xml:space="preserve">then </w:t>
      </w:r>
      <w:r w:rsidRPr="00BD3DB3">
        <w:t>move forward.</w:t>
      </w:r>
      <w:r>
        <w:t xml:space="preserve"> </w:t>
      </w:r>
      <w:r w:rsidRPr="00BD3DB3">
        <w:t xml:space="preserve">Neil, I am sure you will explain </w:t>
      </w:r>
      <w:r>
        <w:t xml:space="preserve">it </w:t>
      </w:r>
      <w:r w:rsidRPr="00BD3DB3">
        <w:t xml:space="preserve">more eloquently than I can. </w:t>
      </w:r>
    </w:p>
    <w:p w:rsidR="00017463" w:rsidP="00017463">
      <w:pPr>
        <w:pStyle w:val="Answer"/>
      </w:pPr>
      <w:r w:rsidRPr="002504E6">
        <w:rPr>
          <w:b/>
          <w:i/>
        </w:rPr>
        <w:t>Neil Hornby:</w:t>
      </w:r>
      <w:r>
        <w:t xml:space="preserve"> </w:t>
      </w:r>
      <w:r w:rsidRPr="00BD3DB3">
        <w:t>As you say</w:t>
      </w:r>
      <w:r>
        <w:t>,</w:t>
      </w:r>
      <w:r w:rsidRPr="00BD3DB3">
        <w:t xml:space="preserve"> </w:t>
      </w:r>
      <w:r>
        <w:t xml:space="preserve">Minister, </w:t>
      </w:r>
      <w:r w:rsidRPr="00BD3DB3">
        <w:t>the conversation</w:t>
      </w:r>
      <w:r>
        <w:t>s</w:t>
      </w:r>
      <w:r w:rsidRPr="00BD3DB3">
        <w:t xml:space="preserve"> with Norway </w:t>
      </w:r>
      <w:r>
        <w:t>are</w:t>
      </w:r>
      <w:r w:rsidRPr="00BD3DB3">
        <w:t xml:space="preserve"> happening as we speak</w:t>
      </w:r>
      <w:r>
        <w:t>,</w:t>
      </w:r>
      <w:r w:rsidRPr="00BD3DB3">
        <w:t xml:space="preserve"> and with the EU as well, particularly on the trilateral stocks and setting the TACs for things such as North Sea cod.</w:t>
      </w:r>
      <w:r>
        <w:t xml:space="preserve"> To r</w:t>
      </w:r>
      <w:r w:rsidRPr="00BD3DB3">
        <w:t>espond to your question</w:t>
      </w:r>
      <w:r>
        <w:t xml:space="preserve"> </w:t>
      </w:r>
      <w:r w:rsidRPr="00BD3DB3">
        <w:t xml:space="preserve">about the values, </w:t>
      </w:r>
      <w:r>
        <w:t xml:space="preserve">Lord Teverson, </w:t>
      </w:r>
      <w:r w:rsidRPr="00BD3DB3">
        <w:t>it is quite tricky to compare some of these things</w:t>
      </w:r>
      <w:r>
        <w:t xml:space="preserve"> because, c</w:t>
      </w:r>
      <w:r w:rsidRPr="00BD3DB3">
        <w:t>learly</w:t>
      </w:r>
      <w:r>
        <w:t>,</w:t>
      </w:r>
      <w:r w:rsidRPr="00BD3DB3">
        <w:t xml:space="preserve"> the fish that </w:t>
      </w:r>
      <w:r>
        <w:t>the Norwegians</w:t>
      </w:r>
      <w:r w:rsidRPr="00BD3DB3">
        <w:t xml:space="preserve"> come and catch in our waters are </w:t>
      </w:r>
      <w:r>
        <w:t>their</w:t>
      </w:r>
      <w:r w:rsidRPr="00BD3DB3">
        <w:t xml:space="preserve"> fish</w:t>
      </w:r>
      <w:r>
        <w:t>,</w:t>
      </w:r>
      <w:r w:rsidRPr="00BD3DB3">
        <w:t xml:space="preserve"> so it is </w:t>
      </w:r>
      <w:r>
        <w:t xml:space="preserve">their </w:t>
      </w:r>
      <w:r w:rsidRPr="00BD3DB3">
        <w:t xml:space="preserve">quota that </w:t>
      </w:r>
      <w:r>
        <w:t xml:space="preserve">they are </w:t>
      </w:r>
      <w:r w:rsidRPr="00BD3DB3">
        <w:t>fishing against in our waters</w:t>
      </w:r>
      <w:r>
        <w:t>,</w:t>
      </w:r>
      <w:r w:rsidRPr="00BD3DB3">
        <w:t xml:space="preserve"> and in return</w:t>
      </w:r>
      <w:r>
        <w:t>,</w:t>
      </w:r>
      <w:r w:rsidRPr="00BD3DB3">
        <w:t xml:space="preserve"> </w:t>
      </w:r>
      <w:r>
        <w:t xml:space="preserve">they </w:t>
      </w:r>
      <w:r w:rsidRPr="00BD3DB3">
        <w:t xml:space="preserve">will give us some of </w:t>
      </w:r>
      <w:r>
        <w:t xml:space="preserve">their </w:t>
      </w:r>
      <w:r w:rsidRPr="00BD3DB3">
        <w:t xml:space="preserve">quota </w:t>
      </w:r>
      <w:r>
        <w:t xml:space="preserve">of Arctic cod and other stocks </w:t>
      </w:r>
      <w:r w:rsidRPr="00BD3DB3">
        <w:t xml:space="preserve">in places </w:t>
      </w:r>
      <w:r>
        <w:t xml:space="preserve">such as the </w:t>
      </w:r>
      <w:r w:rsidRPr="00BD3DB3">
        <w:t>B</w:t>
      </w:r>
      <w:r>
        <w:t>arents S</w:t>
      </w:r>
      <w:r w:rsidRPr="00BD3DB3">
        <w:t>ea</w:t>
      </w:r>
      <w:r>
        <w:t xml:space="preserve"> </w:t>
      </w:r>
      <w:r w:rsidRPr="00BD3DB3">
        <w:t>in the Norwegian zone.</w:t>
      </w:r>
    </w:p>
    <w:p w:rsidR="00017463" w:rsidP="00017463">
      <w:pPr>
        <w:pStyle w:val="Answer"/>
      </w:pPr>
      <w:r w:rsidRPr="00BD3DB3">
        <w:t>There is a mixture of allowing access to fish your own quot</w:t>
      </w:r>
      <w:r>
        <w:t>a</w:t>
      </w:r>
      <w:r w:rsidRPr="00BD3DB3">
        <w:t xml:space="preserve"> in other places, which again is part of </w:t>
      </w:r>
      <w:r>
        <w:t>a</w:t>
      </w:r>
      <w:r w:rsidRPr="00BD3DB3">
        <w:t xml:space="preserve"> conversation we have had with the EU</w:t>
      </w:r>
      <w:r>
        <w:t>,</w:t>
      </w:r>
      <w:r w:rsidRPr="00BD3DB3">
        <w:t xml:space="preserve"> but </w:t>
      </w:r>
      <w:r>
        <w:t xml:space="preserve">which </w:t>
      </w:r>
      <w:r w:rsidRPr="00BD3DB3">
        <w:t>we will have with Norway</w:t>
      </w:r>
      <w:r w:rsidR="00D74AA4">
        <w:t>,</w:t>
      </w:r>
      <w:r w:rsidRPr="00BD3DB3">
        <w:t xml:space="preserve"> and others as well</w:t>
      </w:r>
      <w:r>
        <w:t>,</w:t>
      </w:r>
      <w:r w:rsidRPr="00BD3DB3">
        <w:t xml:space="preserve"> and there are transfers of quotas and opportunities</w:t>
      </w:r>
      <w:r>
        <w:t xml:space="preserve"> between us,</w:t>
      </w:r>
      <w:r w:rsidRPr="00BD3DB3">
        <w:t xml:space="preserve"> where we hand quota over to each other.</w:t>
      </w:r>
      <w:r>
        <w:t xml:space="preserve"> </w:t>
      </w:r>
      <w:r w:rsidRPr="00BD3DB3">
        <w:t>There is a bit of a mixed picture about how it comes together, but overall</w:t>
      </w:r>
      <w:r>
        <w:t>, yes,</w:t>
      </w:r>
      <w:r w:rsidRPr="00BD3DB3">
        <w:t xml:space="preserve"> we will look at these deals again from a fresh perspective</w:t>
      </w:r>
      <w:r>
        <w:t>,</w:t>
      </w:r>
      <w:r w:rsidRPr="00BD3DB3">
        <w:t xml:space="preserve"> </w:t>
      </w:r>
      <w:r w:rsidR="00D74AA4">
        <w:t>of</w:t>
      </w:r>
      <w:r w:rsidRPr="00BD3DB3">
        <w:t xml:space="preserve"> what is in the UK</w:t>
      </w:r>
      <w:r>
        <w:t>’</w:t>
      </w:r>
      <w:r w:rsidRPr="00BD3DB3">
        <w:t>s interests.</w:t>
      </w:r>
      <w:r>
        <w:t xml:space="preserve"> </w:t>
      </w:r>
    </w:p>
    <w:p w:rsidR="00017463" w:rsidP="00017463">
      <w:pPr>
        <w:pStyle w:val="Answer"/>
      </w:pPr>
      <w:r w:rsidRPr="00BD3DB3">
        <w:t>Previously</w:t>
      </w:r>
      <w:r>
        <w:t>,</w:t>
      </w:r>
      <w:r w:rsidRPr="00BD3DB3">
        <w:t xml:space="preserve"> we have been part of the EU delegati</w:t>
      </w:r>
      <w:r>
        <w:t>o</w:t>
      </w:r>
      <w:r w:rsidRPr="00BD3DB3">
        <w:t>n and the EU ha</w:t>
      </w:r>
      <w:r>
        <w:t>s</w:t>
      </w:r>
      <w:r w:rsidRPr="00BD3DB3">
        <w:t xml:space="preserve"> been doing that.</w:t>
      </w:r>
      <w:r>
        <w:t xml:space="preserve"> </w:t>
      </w:r>
      <w:r w:rsidRPr="00BD3DB3">
        <w:t>Clearly, the Faroes is a good example wh</w:t>
      </w:r>
      <w:r>
        <w:t>ere</w:t>
      </w:r>
      <w:r w:rsidRPr="00BD3DB3">
        <w:t xml:space="preserve"> what the EU was offering was access to UK waters in exchange for quota that went to a number of EU </w:t>
      </w:r>
      <w:r w:rsidR="008E0549">
        <w:t>M</w:t>
      </w:r>
      <w:r w:rsidRPr="00BD3DB3">
        <w:t xml:space="preserve">ember </w:t>
      </w:r>
      <w:r w:rsidR="008E0549">
        <w:t>S</w:t>
      </w:r>
      <w:r w:rsidRPr="00BD3DB3">
        <w:t>tates.</w:t>
      </w:r>
      <w:r>
        <w:t xml:space="preserve"> </w:t>
      </w:r>
      <w:r w:rsidRPr="00BD3DB3">
        <w:t>This year</w:t>
      </w:r>
      <w:r>
        <w:t>,</w:t>
      </w:r>
      <w:r w:rsidRPr="00BD3DB3">
        <w:t xml:space="preserve"> it will just be a straigh</w:t>
      </w:r>
      <w:r>
        <w:t>t</w:t>
      </w:r>
      <w:r w:rsidRPr="00BD3DB3">
        <w:t xml:space="preserve"> negotiation between us and the Faroes about what benefits us and what benefits them. The dynamics will be different</w:t>
      </w:r>
      <w:r>
        <w:t>,</w:t>
      </w:r>
      <w:r w:rsidRPr="00BD3DB3">
        <w:t xml:space="preserve"> and we will have opportunit</w:t>
      </w:r>
      <w:r>
        <w:t>ies</w:t>
      </w:r>
      <w:r w:rsidRPr="00BD3DB3">
        <w:t xml:space="preserve"> to look at </w:t>
      </w:r>
      <w:r>
        <w:t>it</w:t>
      </w:r>
      <w:r w:rsidRPr="00BD3DB3">
        <w:t xml:space="preserve"> more </w:t>
      </w:r>
      <w:r>
        <w:t xml:space="preserve">from </w:t>
      </w:r>
      <w:r w:rsidRPr="00BD3DB3">
        <w:t>what is in the UK</w:t>
      </w:r>
      <w:r>
        <w:t>’</w:t>
      </w:r>
      <w:r w:rsidRPr="00BD3DB3">
        <w:t>s overall interests</w:t>
      </w:r>
      <w:r>
        <w:t>,</w:t>
      </w:r>
      <w:r w:rsidRPr="00BD3DB3">
        <w:t xml:space="preserve"> which will be different </w:t>
      </w:r>
      <w:r>
        <w:t>from</w:t>
      </w:r>
      <w:r w:rsidRPr="00BD3DB3">
        <w:t xml:space="preserve"> where we </w:t>
      </w:r>
      <w:r>
        <w:t>were</w:t>
      </w:r>
      <w:r w:rsidRPr="00BD3DB3">
        <w:t xml:space="preserve"> before.</w:t>
      </w:r>
      <w:r>
        <w:t xml:space="preserve"> </w:t>
      </w:r>
    </w:p>
    <w:p w:rsidR="00017463" w:rsidRPr="00BD3DB3" w:rsidP="00017463">
      <w:pPr>
        <w:pStyle w:val="Remark"/>
      </w:pPr>
      <w:r w:rsidRPr="002504E6">
        <w:rPr>
          <w:b/>
        </w:rPr>
        <w:t>The Chair:</w:t>
      </w:r>
      <w:r>
        <w:t xml:space="preserve"> Do </w:t>
      </w:r>
      <w:r w:rsidRPr="00BD3DB3">
        <w:t>you expect the value side to be more equal overall in the trilateral sense</w:t>
      </w:r>
      <w:r>
        <w:t>?</w:t>
      </w:r>
      <w:r w:rsidRPr="00BD3DB3">
        <w:t xml:space="preserve"> </w:t>
      </w:r>
    </w:p>
    <w:p w:rsidR="00017463" w:rsidP="00017463">
      <w:pPr>
        <w:pStyle w:val="Answer"/>
      </w:pPr>
      <w:r w:rsidRPr="002504E6">
        <w:rPr>
          <w:b/>
          <w:i/>
        </w:rPr>
        <w:t>Neil Hornby:</w:t>
      </w:r>
      <w:r>
        <w:t xml:space="preserve"> </w:t>
      </w:r>
      <w:r w:rsidRPr="00BD3DB3">
        <w:t>The trilateral will look at TAC setting.</w:t>
      </w:r>
      <w:r>
        <w:t xml:space="preserve"> </w:t>
      </w:r>
      <w:r w:rsidRPr="00BD3DB3">
        <w:t>In the bilateral relationship between us and Norway</w:t>
      </w:r>
      <w:r>
        <w:t>, there will be some changes. W</w:t>
      </w:r>
      <w:r w:rsidRPr="00BD3DB3">
        <w:t>e would expect to see some changes to that this year</w:t>
      </w:r>
      <w:r>
        <w:t>,</w:t>
      </w:r>
      <w:r w:rsidRPr="00BD3DB3">
        <w:t xml:space="preserve"> as with the Faroes.</w:t>
      </w:r>
      <w:r>
        <w:t xml:space="preserve"> </w:t>
      </w:r>
    </w:p>
    <w:p w:rsidR="00017463" w:rsidP="00017463">
      <w:pPr>
        <w:pStyle w:val="Answer"/>
      </w:pPr>
      <w:r w:rsidRPr="002504E6">
        <w:rPr>
          <w:b/>
          <w:i/>
        </w:rPr>
        <w:t>Victoria Prentis:</w:t>
      </w:r>
      <w:r>
        <w:t xml:space="preserve"> </w:t>
      </w:r>
      <w:r w:rsidRPr="00BD3DB3">
        <w:t>Yes, and I think they know that.</w:t>
      </w:r>
      <w:r>
        <w:t xml:space="preserve"> </w:t>
      </w:r>
    </w:p>
    <w:p w:rsidR="00017463" w:rsidP="00017463">
      <w:pPr>
        <w:pStyle w:val="Remark"/>
      </w:pPr>
      <w:r w:rsidRPr="002504E6">
        <w:rPr>
          <w:b/>
        </w:rPr>
        <w:t>The Chair:</w:t>
      </w:r>
      <w:r>
        <w:t xml:space="preserve"> </w:t>
      </w:r>
      <w:r w:rsidRPr="00BD3DB3">
        <w:t>The discrepancies are huge.</w:t>
      </w:r>
      <w:r>
        <w:t xml:space="preserve"> </w:t>
      </w:r>
      <w:r w:rsidRPr="00BD3DB3">
        <w:t>That is why</w:t>
      </w:r>
      <w:r>
        <w:t xml:space="preserve">, </w:t>
      </w:r>
      <w:r w:rsidRPr="00BD3DB3">
        <w:t>well, I do not kn</w:t>
      </w:r>
      <w:r>
        <w:t>ow—</w:t>
      </w:r>
    </w:p>
    <w:p w:rsidR="00017463" w:rsidP="00017463">
      <w:pPr>
        <w:pStyle w:val="Answer"/>
      </w:pPr>
      <w:r w:rsidRPr="002504E6">
        <w:rPr>
          <w:b/>
          <w:i/>
        </w:rPr>
        <w:t>Victoria Prentis:</w:t>
      </w:r>
      <w:r w:rsidRPr="00BD3DB3">
        <w:t xml:space="preserve"> We are having th</w:t>
      </w:r>
      <w:r>
        <w:t>o</w:t>
      </w:r>
      <w:r w:rsidRPr="00BD3DB3">
        <w:t>se conversations at the moment.</w:t>
      </w:r>
      <w:r>
        <w:t xml:space="preserve"> </w:t>
      </w:r>
    </w:p>
    <w:p w:rsidR="00017463" w:rsidP="00017463">
      <w:pPr>
        <w:pStyle w:val="Remark"/>
      </w:pPr>
      <w:r w:rsidRPr="002504E6">
        <w:rPr>
          <w:b/>
        </w:rPr>
        <w:t>The Chair:</w:t>
      </w:r>
      <w:r>
        <w:t xml:space="preserve"> </w:t>
      </w:r>
      <w:r w:rsidRPr="00BD3DB3">
        <w:t>That is very useful to know.</w:t>
      </w:r>
      <w:r w:rsidR="00D74AA4">
        <w:t xml:space="preserve"> </w:t>
      </w:r>
      <w:r w:rsidRPr="00BD3DB3">
        <w:t>Lastly on that, as you well know, the long</w:t>
      </w:r>
      <w:r>
        <w:t>-</w:t>
      </w:r>
      <w:r w:rsidRPr="00BD3DB3">
        <w:t>distance</w:t>
      </w:r>
      <w:r>
        <w:t xml:space="preserve"> </w:t>
      </w:r>
      <w:r w:rsidRPr="00BD3DB3">
        <w:t xml:space="preserve">fleet out of Hull is concerned about the other agreement between Norway </w:t>
      </w:r>
      <w:r>
        <w:t xml:space="preserve">and the EU, </w:t>
      </w:r>
      <w:r w:rsidRPr="00BD3DB3">
        <w:t>up towards S</w:t>
      </w:r>
      <w:r>
        <w:t>va</w:t>
      </w:r>
      <w:r w:rsidRPr="00BD3DB3">
        <w:t>lbar</w:t>
      </w:r>
      <w:r>
        <w:t>d</w:t>
      </w:r>
      <w:r w:rsidRPr="00BD3DB3">
        <w:t>.</w:t>
      </w:r>
      <w:r>
        <w:t xml:space="preserve"> </w:t>
      </w:r>
      <w:r w:rsidRPr="00BD3DB3">
        <w:t>At the moment, those vessels are apparently idle in Hull.</w:t>
      </w:r>
      <w:r>
        <w:t xml:space="preserve"> W</w:t>
      </w:r>
      <w:r w:rsidRPr="00BD3DB3">
        <w:t xml:space="preserve">ill </w:t>
      </w:r>
      <w:r>
        <w:t xml:space="preserve">that </w:t>
      </w:r>
      <w:r w:rsidRPr="00BD3DB3">
        <w:t>be sorted out? That is a separate agreement, as I understand it</w:t>
      </w:r>
      <w:r>
        <w:t xml:space="preserve">. </w:t>
      </w:r>
    </w:p>
    <w:p w:rsidR="00017463" w:rsidP="00017463">
      <w:pPr>
        <w:pStyle w:val="Answer"/>
      </w:pPr>
      <w:r w:rsidRPr="002504E6">
        <w:rPr>
          <w:b/>
          <w:i/>
        </w:rPr>
        <w:t>Victoria Prentis:</w:t>
      </w:r>
      <w:r>
        <w:t xml:space="preserve"> </w:t>
      </w:r>
      <w:r w:rsidRPr="00BD3DB3">
        <w:t>It is for the annual negotiations and then further quota swaps during the year, I would suggest.</w:t>
      </w:r>
      <w:r>
        <w:t xml:space="preserve"> </w:t>
      </w:r>
    </w:p>
    <w:p w:rsidR="00017463" w:rsidP="00017463">
      <w:pPr>
        <w:pStyle w:val="Answer"/>
      </w:pPr>
      <w:r w:rsidRPr="002504E6">
        <w:rPr>
          <w:b/>
          <w:i/>
        </w:rPr>
        <w:t>Neil Hornby:</w:t>
      </w:r>
      <w:r>
        <w:t xml:space="preserve"> </w:t>
      </w:r>
      <w:r w:rsidRPr="00BD3DB3">
        <w:t>Part of the agreement we will have with Norway is access to the fishery in the Arctic.</w:t>
      </w:r>
      <w:r>
        <w:t xml:space="preserve"> </w:t>
      </w:r>
      <w:r w:rsidRPr="00BD3DB3">
        <w:t xml:space="preserve">That is where </w:t>
      </w:r>
      <w:r w:rsidR="00D74AA4">
        <w:t>those</w:t>
      </w:r>
      <w:r w:rsidRPr="00BD3DB3">
        <w:t xml:space="preserve"> vessel</w:t>
      </w:r>
      <w:r w:rsidR="00D74AA4">
        <w:t>s</w:t>
      </w:r>
      <w:r w:rsidRPr="00BD3DB3">
        <w:t xml:space="preserve"> </w:t>
      </w:r>
      <w:r w:rsidR="00D74AA4">
        <w:t>are</w:t>
      </w:r>
      <w:r>
        <w:t xml:space="preserve"> </w:t>
      </w:r>
      <w:r w:rsidRPr="00BD3DB3">
        <w:t>particularly keen to go and fish.</w:t>
      </w:r>
      <w:r>
        <w:t xml:space="preserve"> </w:t>
      </w:r>
      <w:r w:rsidRPr="00BD3DB3">
        <w:t>The negotiations are happening now.</w:t>
      </w:r>
      <w:r>
        <w:t xml:space="preserve"> </w:t>
      </w:r>
      <w:r w:rsidRPr="00BD3DB3">
        <w:t>As soon as they are concluded</w:t>
      </w:r>
      <w:r>
        <w:t>,</w:t>
      </w:r>
      <w:r w:rsidRPr="00BD3DB3">
        <w:t xml:space="preserve"> we hope that </w:t>
      </w:r>
      <w:r>
        <w:t xml:space="preserve">that </w:t>
      </w:r>
      <w:r w:rsidRPr="00BD3DB3">
        <w:t xml:space="preserve">access </w:t>
      </w:r>
      <w:r>
        <w:t>will be</w:t>
      </w:r>
      <w:r w:rsidRPr="00BD3DB3">
        <w:t xml:space="preserve"> opened up.</w:t>
      </w:r>
      <w:r>
        <w:t xml:space="preserve"> </w:t>
      </w:r>
      <w:r w:rsidRPr="00BD3DB3">
        <w:t>S</w:t>
      </w:r>
      <w:r>
        <w:t>val</w:t>
      </w:r>
      <w:r w:rsidRPr="00BD3DB3">
        <w:t>bar</w:t>
      </w:r>
      <w:r>
        <w:t>d</w:t>
      </w:r>
      <w:r w:rsidRPr="00BD3DB3">
        <w:t xml:space="preserve"> is a slightly separate issu</w:t>
      </w:r>
      <w:r>
        <w:t>e;</w:t>
      </w:r>
      <w:r w:rsidRPr="00BD3DB3">
        <w:t xml:space="preserve"> Norway has already opened th</w:t>
      </w:r>
      <w:r>
        <w:t>e</w:t>
      </w:r>
      <w:r w:rsidRPr="00BD3DB3">
        <w:t xml:space="preserve"> fishery.</w:t>
      </w:r>
      <w:r>
        <w:t xml:space="preserve"> </w:t>
      </w:r>
      <w:r w:rsidRPr="00BD3DB3">
        <w:t>It is the B</w:t>
      </w:r>
      <w:r>
        <w:t>arents S</w:t>
      </w:r>
      <w:r w:rsidRPr="00BD3DB3">
        <w:t>ea fishery where we are still in discussions as part of the current negotiations</w:t>
      </w:r>
      <w:r>
        <w:t>.</w:t>
      </w:r>
    </w:p>
    <w:p w:rsidR="00017463" w:rsidP="00017463">
      <w:pPr>
        <w:pStyle w:val="Answer"/>
      </w:pPr>
      <w:r w:rsidRPr="002504E6">
        <w:rPr>
          <w:b/>
          <w:i/>
        </w:rPr>
        <w:t>Victoria Prentis:</w:t>
      </w:r>
      <w:r>
        <w:t xml:space="preserve"> I think r</w:t>
      </w:r>
      <w:r w:rsidRPr="00BD3DB3">
        <w:t>umours of no more fishing are a bit premature.</w:t>
      </w:r>
      <w:r>
        <w:t xml:space="preserve"> </w:t>
      </w:r>
      <w:r w:rsidRPr="00BD3DB3">
        <w:t>I really do.</w:t>
      </w:r>
      <w:r>
        <w:t xml:space="preserve"> </w:t>
      </w:r>
      <w:r w:rsidRPr="00BD3DB3">
        <w:t>It is important to wait for the outcome of the annual negotiations</w:t>
      </w:r>
      <w:r>
        <w:t>,</w:t>
      </w:r>
      <w:r w:rsidRPr="00BD3DB3">
        <w:t xml:space="preserve"> and we are very hopeful.</w:t>
      </w:r>
      <w:r>
        <w:t xml:space="preserve"> </w:t>
      </w:r>
    </w:p>
    <w:p w:rsidR="00017463" w:rsidP="00017463">
      <w:pPr>
        <w:pStyle w:val="Remark"/>
      </w:pPr>
      <w:r w:rsidRPr="002504E6">
        <w:rPr>
          <w:b/>
        </w:rPr>
        <w:t>The Chair:</w:t>
      </w:r>
      <w:r>
        <w:t xml:space="preserve"> </w:t>
      </w:r>
      <w:r w:rsidRPr="00BD3DB3">
        <w:t>Good.</w:t>
      </w:r>
      <w:r>
        <w:t xml:space="preserve"> W</w:t>
      </w:r>
      <w:r w:rsidRPr="00BD3DB3">
        <w:t>hen do you think those might be concluded?</w:t>
      </w:r>
      <w:r>
        <w:t xml:space="preserve"> </w:t>
      </w:r>
      <w:r w:rsidRPr="00BD3DB3">
        <w:t>Do you have any views?</w:t>
      </w:r>
      <w:r>
        <w:t xml:space="preserve"> </w:t>
      </w:r>
    </w:p>
    <w:p w:rsidR="00017463" w:rsidP="00017463">
      <w:pPr>
        <w:pStyle w:val="Answer"/>
      </w:pPr>
      <w:r w:rsidRPr="002504E6">
        <w:rPr>
          <w:b/>
          <w:i/>
        </w:rPr>
        <w:t>Victoria Prentis:</w:t>
      </w:r>
      <w:r w:rsidRPr="00BD3DB3">
        <w:t xml:space="preserve"> We are really hoping this month, are we not, Neil?</w:t>
      </w:r>
      <w:r>
        <w:t xml:space="preserve"> </w:t>
      </w:r>
    </w:p>
    <w:p w:rsidR="00017463" w:rsidP="00017463">
      <w:pPr>
        <w:pStyle w:val="Answer"/>
      </w:pPr>
      <w:r w:rsidRPr="002504E6">
        <w:rPr>
          <w:b/>
          <w:i/>
        </w:rPr>
        <w:t>Neil Hornby:</w:t>
      </w:r>
      <w:r>
        <w:t xml:space="preserve"> </w:t>
      </w:r>
      <w:r w:rsidRPr="00BD3DB3">
        <w:t>There is a very intense week of negotiations</w:t>
      </w:r>
      <w:r w:rsidR="00D74AA4">
        <w:t>—</w:t>
      </w:r>
      <w:r w:rsidRPr="00BD3DB3">
        <w:t>every day this week</w:t>
      </w:r>
      <w:r w:rsidR="00D74AA4">
        <w:t>—</w:t>
      </w:r>
      <w:r w:rsidRPr="00BD3DB3">
        <w:t>so we will have a</w:t>
      </w:r>
      <w:r>
        <w:t xml:space="preserve"> </w:t>
      </w:r>
      <w:r w:rsidRPr="00BD3DB3">
        <w:t>better idea</w:t>
      </w:r>
      <w:r>
        <w:t>,</w:t>
      </w:r>
      <w:r w:rsidRPr="00BD3DB3">
        <w:t xml:space="preserve"> come the end of this week</w:t>
      </w:r>
      <w:r>
        <w:t>,</w:t>
      </w:r>
      <w:r w:rsidRPr="00BD3DB3">
        <w:t xml:space="preserve"> </w:t>
      </w:r>
      <w:r>
        <w:t xml:space="preserve">of </w:t>
      </w:r>
      <w:r w:rsidRPr="00BD3DB3">
        <w:t>where we are.</w:t>
      </w:r>
      <w:r>
        <w:t xml:space="preserve"> </w:t>
      </w:r>
      <w:r w:rsidRPr="00BD3DB3">
        <w:t xml:space="preserve">We are trying to get </w:t>
      </w:r>
      <w:r>
        <w:t>it</w:t>
      </w:r>
      <w:r w:rsidRPr="00BD3DB3">
        <w:t xml:space="preserve"> done as quickly as we can</w:t>
      </w:r>
      <w:r>
        <w:t>,</w:t>
      </w:r>
      <w:r w:rsidRPr="00BD3DB3">
        <w:t xml:space="preserve"> given </w:t>
      </w:r>
      <w:r>
        <w:t xml:space="preserve">that </w:t>
      </w:r>
      <w:r w:rsidRPr="00BD3DB3">
        <w:t xml:space="preserve">we have </w:t>
      </w:r>
      <w:r>
        <w:t xml:space="preserve">already </w:t>
      </w:r>
      <w:r w:rsidRPr="00BD3DB3">
        <w:t>started the fishing year.</w:t>
      </w:r>
      <w:r>
        <w:t xml:space="preserve"> </w:t>
      </w:r>
    </w:p>
    <w:p w:rsidR="00017463" w:rsidP="00017463">
      <w:pPr>
        <w:pStyle w:val="Answer"/>
      </w:pPr>
      <w:r w:rsidRPr="002504E6">
        <w:rPr>
          <w:b/>
          <w:i/>
        </w:rPr>
        <w:t>Victoria Prentis:</w:t>
      </w:r>
      <w:r>
        <w:t xml:space="preserve"> I</w:t>
      </w:r>
      <w:r w:rsidRPr="00BD3DB3">
        <w:t xml:space="preserve"> am not pretending this is where we ideally would be.</w:t>
      </w:r>
      <w:r>
        <w:t xml:space="preserve"> </w:t>
      </w:r>
      <w:r w:rsidRPr="00BD3DB3">
        <w:t>Of course, we would rather do it before the end of the year</w:t>
      </w:r>
      <w:r>
        <w:t>,</w:t>
      </w:r>
      <w:r w:rsidRPr="00BD3DB3">
        <w:t xml:space="preserve"> and we hope</w:t>
      </w:r>
      <w:r>
        <w:t xml:space="preserve"> that</w:t>
      </w:r>
      <w:r w:rsidRPr="00BD3DB3">
        <w:t xml:space="preserve"> in the future we will be able to. We are learning a new system at speed</w:t>
      </w:r>
      <w:r>
        <w:t>,</w:t>
      </w:r>
      <w:r w:rsidRPr="00BD3DB3">
        <w:t xml:space="preserve"> and our partners are having to adjust to the new world order</w:t>
      </w:r>
      <w:r>
        <w:t>,</w:t>
      </w:r>
      <w:r w:rsidRPr="00BD3DB3">
        <w:t xml:space="preserve"> as it were</w:t>
      </w:r>
      <w:r>
        <w:t>,</w:t>
      </w:r>
      <w:r w:rsidRPr="00BD3DB3">
        <w:t xml:space="preserve"> where we are acti</w:t>
      </w:r>
      <w:r>
        <w:t>ve</w:t>
      </w:r>
      <w:r w:rsidRPr="00BD3DB3">
        <w:t xml:space="preserve"> as an independent coastal state.</w:t>
      </w:r>
      <w:r>
        <w:t xml:space="preserve"> </w:t>
      </w:r>
      <w:r w:rsidRPr="00BD3DB3">
        <w:t>I think we are doing really well and I would like to take this opportunity to thank Neil and all of his team</w:t>
      </w:r>
      <w:r>
        <w:t>,</w:t>
      </w:r>
      <w:r w:rsidRPr="00BD3DB3">
        <w:t xml:space="preserve"> as well as Phil and his team</w:t>
      </w:r>
      <w:r>
        <w:t>,</w:t>
      </w:r>
      <w:r w:rsidRPr="00BD3DB3">
        <w:t xml:space="preserve"> for the enormous amounts of effort that have gone into making th</w:t>
      </w:r>
      <w:r>
        <w:t>e</w:t>
      </w:r>
      <w:r w:rsidRPr="00BD3DB3">
        <w:t xml:space="preserve"> trans</w:t>
      </w:r>
      <w:r>
        <w:t>i</w:t>
      </w:r>
      <w:r w:rsidRPr="00BD3DB3">
        <w:t>tion as smooth as possible.</w:t>
      </w:r>
      <w:r>
        <w:t xml:space="preserve"> </w:t>
      </w:r>
    </w:p>
    <w:p w:rsidR="00017463" w:rsidP="00017463">
      <w:pPr>
        <w:pStyle w:val="Remark"/>
      </w:pPr>
      <w:r w:rsidRPr="00B16A01">
        <w:rPr>
          <w:b/>
        </w:rPr>
        <w:t>The Chair:</w:t>
      </w:r>
      <w:r>
        <w:t xml:space="preserve"> </w:t>
      </w:r>
      <w:r w:rsidRPr="00BD3DB3">
        <w:t>Indeed.</w:t>
      </w:r>
      <w:r>
        <w:t xml:space="preserve"> T</w:t>
      </w:r>
      <w:r w:rsidRPr="00BD3DB3">
        <w:t>hose Norwegian negotiations sound quite tough</w:t>
      </w:r>
      <w:r>
        <w:t>. Pe</w:t>
      </w:r>
      <w:r w:rsidRPr="00BD3DB3">
        <w:t>rhaps we will not have their Christmas tree in Trafalgar Square next year after all.</w:t>
      </w:r>
      <w:r>
        <w:t xml:space="preserve"> </w:t>
      </w:r>
    </w:p>
    <w:p w:rsidR="00017463" w:rsidP="00017463">
      <w:pPr>
        <w:pStyle w:val="Answer"/>
      </w:pPr>
      <w:r w:rsidRPr="002504E6">
        <w:rPr>
          <w:b/>
          <w:i/>
        </w:rPr>
        <w:t>Victoria Prentis:</w:t>
      </w:r>
      <w:r>
        <w:t xml:space="preserve"> </w:t>
      </w:r>
      <w:r w:rsidRPr="00BD3DB3">
        <w:t>Th</w:t>
      </w:r>
      <w:r w:rsidR="00D74AA4">
        <w:t xml:space="preserve">e Norwegians </w:t>
      </w:r>
      <w:r w:rsidRPr="00BD3DB3">
        <w:t>remain valued trading partners</w:t>
      </w:r>
      <w:r>
        <w:t>, and w</w:t>
      </w:r>
      <w:r w:rsidRPr="00BD3DB3">
        <w:t>e have a good relationship with them.</w:t>
      </w:r>
      <w:r>
        <w:t xml:space="preserve"> </w:t>
      </w:r>
      <w:r w:rsidRPr="00BD3DB3">
        <w:t>I was very pleased to sign the fisheries framework agreement with them.</w:t>
      </w:r>
      <w:r>
        <w:t xml:space="preserve"> </w:t>
      </w:r>
    </w:p>
    <w:p w:rsidR="00017463" w:rsidP="00017463">
      <w:pPr>
        <w:pStyle w:val="Remark"/>
      </w:pPr>
      <w:r w:rsidRPr="002504E6">
        <w:rPr>
          <w:b/>
        </w:rPr>
        <w:t>The Chair:</w:t>
      </w:r>
      <w:r>
        <w:t xml:space="preserve"> </w:t>
      </w:r>
      <w:r w:rsidRPr="00BD3DB3">
        <w:t>Minister, Neil, and Phil again, thank you very much.</w:t>
      </w:r>
      <w:r>
        <w:t xml:space="preserve"> </w:t>
      </w:r>
      <w:r w:rsidRPr="00BD3DB3">
        <w:t>I am sure this Committee would echo your thanks</w:t>
      </w:r>
      <w:r>
        <w:t>, and</w:t>
      </w:r>
      <w:r w:rsidRPr="00BD3DB3">
        <w:t xml:space="preserve"> perhaps you could convey</w:t>
      </w:r>
      <w:r>
        <w:t xml:space="preserve"> them</w:t>
      </w:r>
      <w:r w:rsidRPr="00BD3DB3">
        <w:t xml:space="preserve"> to Defra staff</w:t>
      </w:r>
      <w:r>
        <w:t>,</w:t>
      </w:r>
      <w:r w:rsidRPr="00BD3DB3">
        <w:t xml:space="preserve"> over </w:t>
      </w:r>
      <w:r>
        <w:t xml:space="preserve">the </w:t>
      </w:r>
      <w:r w:rsidRPr="00BD3DB3">
        <w:t>very challenging requirements to get everything working between the deal being done and its implementation</w:t>
      </w:r>
      <w:r>
        <w:t>,</w:t>
      </w:r>
      <w:r w:rsidRPr="00BD3DB3">
        <w:t xml:space="preserve"> literally about a week later.</w:t>
      </w:r>
      <w:r>
        <w:t xml:space="preserve"> </w:t>
      </w:r>
      <w:r w:rsidRPr="00BD3DB3">
        <w:t>If you would conv</w:t>
      </w:r>
      <w:r>
        <w:t>e</w:t>
      </w:r>
      <w:r w:rsidRPr="00BD3DB3">
        <w:t>y that</w:t>
      </w:r>
      <w:r>
        <w:t>, we would be grateful.</w:t>
      </w:r>
      <w:r w:rsidRPr="00BD3DB3">
        <w:t xml:space="preserve"> </w:t>
      </w:r>
    </w:p>
    <w:p w:rsidR="00017463" w:rsidP="00017463">
      <w:pPr>
        <w:pStyle w:val="Answer"/>
      </w:pPr>
      <w:r w:rsidRPr="002504E6">
        <w:rPr>
          <w:b/>
          <w:i/>
        </w:rPr>
        <w:t>Victoria Prentis:</w:t>
      </w:r>
      <w:r>
        <w:t xml:space="preserve"> </w:t>
      </w:r>
      <w:r w:rsidRPr="00BD3DB3">
        <w:t>I would be delighted to.</w:t>
      </w:r>
      <w:r>
        <w:t xml:space="preserve"> </w:t>
      </w:r>
      <w:r w:rsidRPr="00BD3DB3">
        <w:t>I fear we have an awful lot more work to do in the next couple of months, but thank you for that.</w:t>
      </w:r>
      <w:r>
        <w:t xml:space="preserve"> </w:t>
      </w:r>
    </w:p>
    <w:p w:rsidR="0074233F" w:rsidRPr="003C1043" w:rsidP="00017463">
      <w:pPr>
        <w:pStyle w:val="Remark"/>
      </w:pPr>
      <w:r w:rsidRPr="002504E6">
        <w:rPr>
          <w:b/>
        </w:rPr>
        <w:t>The Chair:</w:t>
      </w:r>
      <w:r>
        <w:t xml:space="preserve"> Ob</w:t>
      </w:r>
      <w:r w:rsidRPr="00BD3DB3">
        <w:t>viously</w:t>
      </w:r>
      <w:r>
        <w:t>, we will</w:t>
      </w:r>
      <w:r w:rsidRPr="00BD3DB3">
        <w:t xml:space="preserve"> be keeping </w:t>
      </w:r>
      <w:r>
        <w:t xml:space="preserve">in </w:t>
      </w:r>
      <w:r w:rsidRPr="00BD3DB3">
        <w:t>touch on a number of issues.</w:t>
      </w:r>
      <w:r>
        <w:t xml:space="preserve"> </w:t>
      </w:r>
      <w:r w:rsidRPr="00BD3DB3">
        <w:t>This Committee expires at the end of March</w:t>
      </w:r>
      <w:r>
        <w:t>. I</w:t>
      </w:r>
      <w:r w:rsidRPr="00BD3DB3">
        <w:t xml:space="preserve">t will be succeeded by a </w:t>
      </w:r>
      <w:r>
        <w:t>c</w:t>
      </w:r>
      <w:r w:rsidRPr="00BD3DB3">
        <w:t xml:space="preserve">limate </w:t>
      </w:r>
      <w:r>
        <w:t>c</w:t>
      </w:r>
      <w:r w:rsidRPr="00BD3DB3">
        <w:t xml:space="preserve">hange and </w:t>
      </w:r>
      <w:r>
        <w:t>en</w:t>
      </w:r>
      <w:r w:rsidRPr="00BD3DB3">
        <w:t xml:space="preserve">vironment </w:t>
      </w:r>
      <w:r>
        <w:t>c</w:t>
      </w:r>
      <w:r w:rsidRPr="00BD3DB3">
        <w:t>ommittee</w:t>
      </w:r>
      <w:r>
        <w:t>,</w:t>
      </w:r>
      <w:r w:rsidRPr="00BD3DB3">
        <w:t xml:space="preserve"> which no doubt will take on th</w:t>
      </w:r>
      <w:r>
        <w:t>o</w:t>
      </w:r>
      <w:r w:rsidRPr="00BD3DB3">
        <w:t>se issues</w:t>
      </w:r>
      <w:r>
        <w:t>,</w:t>
      </w:r>
      <w:r w:rsidRPr="00BD3DB3">
        <w:t xml:space="preserve"> but I am sure we will speak in the meantime. </w:t>
      </w:r>
      <w:r>
        <w:t>T</w:t>
      </w:r>
      <w:r w:rsidRPr="00BD3DB3">
        <w:t>hank you very much indeed</w:t>
      </w:r>
      <w:r>
        <w:t>.</w:t>
      </w:r>
      <w:r w:rsidRPr="00BD3DB3">
        <w:t xml:space="preserve"> I formally end the meeting.</w:t>
      </w:r>
      <w:r>
        <w:t xml:space="preserve"> </w:t>
      </w:r>
      <w:r w:rsidRPr="003C1043" w:rsidR="00DD24E3">
        <w:t xml:space="preserve"> </w:t>
      </w:r>
    </w:p>
    <w:sectPr w:rsidSect="00FC6624">
      <w:headerReference w:type="even" r:id="rId15"/>
      <w:headerReference w:type="default" r:id="rId16"/>
      <w:footerReference w:type="even" r:id="rId17"/>
      <w:footerReference w:type="default" r:id="rId18"/>
      <w:headerReference w:type="first" r:id="rId19"/>
      <w:footerReference w:type="first" r:id="rId2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imHei">
    <w:altName w:val="黑体"/>
    <w:panose1 w:val="02010600030101010101"/>
    <w:charset w:val="86"/>
    <w:family w:val="modern"/>
    <w:pitch w:val="fixed"/>
    <w:sig w:usb0="00000001" w:usb1="080E0000" w:usb2="00000010" w:usb3="00000000" w:csb0="0004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4AA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4AA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4AA4">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C1043">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C1043">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C1043">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4AA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017463" w:rsidP="009277D8">
        <w:pPr>
          <w:pStyle w:val="Para"/>
          <w:rPr>
            <w:color w:val="808080"/>
          </w:rPr>
        </w:pPr>
        <w:r w:rsidRPr="000B67C0">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017463"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4AA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C1043">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54938938"/>
      <w:docPartObj>
        <w:docPartGallery w:val="Page Numbers (Top of Page)"/>
        <w:docPartUnique/>
      </w:docPartObj>
    </w:sdtPr>
    <w:sdtEndPr>
      <w:rPr>
        <w:noProof/>
      </w:rPr>
    </w:sdtEndPr>
    <w:sdtContent>
      <w:p w:rsidR="00FC6624">
        <w:pPr>
          <w:pStyle w:val="Header"/>
          <w:jc w:val="right"/>
        </w:pPr>
        <w:r>
          <w:fldChar w:fldCharType="begin"/>
        </w:r>
        <w:r>
          <w:instrText xml:space="preserve"> PAGE   \* MERGEFORMAT </w:instrText>
        </w:r>
        <w:r>
          <w:fldChar w:fldCharType="separate"/>
        </w:r>
        <w:r w:rsidR="00B21B22">
          <w:rPr>
            <w:noProof/>
          </w:rPr>
          <w:t>1</w:t>
        </w:r>
        <w:r>
          <w:rPr>
            <w:noProof/>
          </w:rPr>
          <w:fldChar w:fldCharType="end"/>
        </w:r>
      </w:p>
    </w:sdtContent>
  </w:sdt>
  <w:p w:rsidR="007B7907" w:rsidRPr="00776882" w:rsidP="007B7907">
    <w:pPr>
      <w:pStyle w:val="Para"/>
      <w:rPr>
        <w:color w:val="80808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C104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A560DF06"/>
    <w:lvl w:ilvl="0">
      <w:start w:val="4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48440BDD"/>
    <w:multiLevelType w:val="multilevel"/>
    <w:tmpl w:val="8ECE1B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17463"/>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95F0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5F09"/>
    <w:rPr>
      <w:rFonts w:ascii="Segoe UI" w:hAnsi="Segoe UI" w:cs="Segoe UI"/>
      <w:sz w:val="18"/>
      <w:szCs w:val="18"/>
    </w:rPr>
  </w:style>
  <w:style w:type="character" w:styleId="CommentReference">
    <w:name w:val="annotation reference"/>
    <w:basedOn w:val="DefaultParagraphFont"/>
    <w:uiPriority w:val="99"/>
    <w:semiHidden/>
    <w:unhideWhenUsed/>
    <w:rsid w:val="00733B58"/>
    <w:rPr>
      <w:sz w:val="16"/>
      <w:szCs w:val="16"/>
    </w:rPr>
  </w:style>
  <w:style w:type="paragraph" w:styleId="CommentText">
    <w:name w:val="annotation text"/>
    <w:basedOn w:val="Normal"/>
    <w:link w:val="CommentTextChar"/>
    <w:uiPriority w:val="99"/>
    <w:semiHidden/>
    <w:unhideWhenUsed/>
    <w:rsid w:val="00733B58"/>
    <w:rPr>
      <w:sz w:val="20"/>
      <w:szCs w:val="20"/>
    </w:rPr>
  </w:style>
  <w:style w:type="character" w:customStyle="1" w:styleId="CommentTextChar">
    <w:name w:val="Comment Text Char"/>
    <w:basedOn w:val="DefaultParagraphFont"/>
    <w:link w:val="CommentText"/>
    <w:uiPriority w:val="99"/>
    <w:semiHidden/>
    <w:rsid w:val="00733B58"/>
    <w:rPr>
      <w:rFonts w:ascii="Verdana" w:hAnsi="Verdana"/>
      <w:sz w:val="20"/>
      <w:szCs w:val="20"/>
    </w:rPr>
  </w:style>
  <w:style w:type="character" w:customStyle="1" w:styleId="UnresolvedMention1">
    <w:name w:val="Unresolved Mention1"/>
    <w:basedOn w:val="DefaultParagraphFont"/>
    <w:uiPriority w:val="99"/>
    <w:semiHidden/>
    <w:unhideWhenUsed/>
    <w:rsid w:val="00B44B5A"/>
    <w:rPr>
      <w:color w:val="605E5C"/>
      <w:shd w:val="clear" w:color="auto" w:fill="E1DFDD"/>
    </w:rPr>
  </w:style>
  <w:style w:type="character" w:customStyle="1" w:styleId="UnresolvedMention">
    <w:name w:val="Unresolved Mention"/>
    <w:basedOn w:val="DefaultParagraphFont"/>
    <w:uiPriority w:val="99"/>
    <w:semiHidden/>
    <w:unhideWhenUsed/>
    <w:rsid w:val="006C6B42"/>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61529F"/>
    <w:rPr>
      <w:b/>
      <w:bCs/>
    </w:rPr>
  </w:style>
  <w:style w:type="character" w:customStyle="1" w:styleId="CommentSubjectChar">
    <w:name w:val="Comment Subject Char"/>
    <w:basedOn w:val="CommentTextChar"/>
    <w:link w:val="CommentSubject"/>
    <w:uiPriority w:val="99"/>
    <w:semiHidden/>
    <w:rsid w:val="0061529F"/>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header" Target="header5.xml" /><Relationship Id="rId17" Type="http://schemas.openxmlformats.org/officeDocument/2006/relationships/footer" Target="footer4.xml" /><Relationship Id="rId18" Type="http://schemas.openxmlformats.org/officeDocument/2006/relationships/footer" Target="footer5.xml" /><Relationship Id="rId19" Type="http://schemas.openxmlformats.org/officeDocument/2006/relationships/header" Target="header6.xml" /><Relationship Id="rId2" Type="http://schemas.openxmlformats.org/officeDocument/2006/relationships/webSettings" Target="webSettings.xml" /><Relationship Id="rId20" Type="http://schemas.openxmlformats.org/officeDocument/2006/relationships/footer" Target="footer6.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3</Value>
      <Value>37</Value>
      <Value>22</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Document_x0020_Status xmlns="4600776d-0a3c-44b4-bff2-0ceaafb13046">Final</Document_x0020_Status>
    <Session xmlns="4600776d-0a3c-44b4-bff2-0ceaafb13046">2019 - 21</Session>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Meeting_x0020_Date xmlns="33946917-b95e-40f6-993b-2fc1b4958ee3">2021-01-13T00:00:00+00:00</Meeting_x0020_Date>
    <RetentionTriggerDate xmlns="4600776d-0a3c-44b4-bff2-0ceaafb13046" xsi:nil="true"/>
    <c4838c65c76546ae93d5703426802f7f xmlns="4600776d-0a3c-44b4-bff2-0ceaafb13046">
      <Terms xmlns="http://schemas.microsoft.com/office/infopath/2007/PartnerControls"/>
    </c4838c65c76546ae93d5703426802f7f>
    <pb23f37e0911457e9ce96e0b69313069 xmlns="4600776d-0a3c-44b4-bff2-0ceaafb13046">
      <Terms xmlns="http://schemas.microsoft.com/office/infopath/2007/PartnerControls">
        <TermInfo xmlns="http://schemas.microsoft.com/office/infopath/2007/PartnerControls">
          <TermName xmlns="http://schemas.microsoft.com/office/infopath/2007/PartnerControls">Access to UK fisheries post-Brexit</TermName>
          <TermId xmlns="http://schemas.microsoft.com/office/infopath/2007/PartnerControls">b93ddcfe-b058-47d7-af70-2250066205a8</TermId>
        </TermInfo>
      </Terms>
    </pb23f37e0911457e9ce96e0b69313069>
    <c1860d716f624030a0caeefe0cf8d456 xmlns="33946917-b95e-40f6-993b-2fc1b4958ee3">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860d716f624030a0caeefe0cf8d456>
    <_dlc_DocId xmlns="c33a6c71-6f2e-4471-8c8b-9d8b82668d39">N5KYRD66XE6T-36862116-10907</_dlc_DocId>
    <_dlc_DocIdUrl xmlns="c33a6c71-6f2e-4471-8c8b-9d8b82668d39">
      <Url>https://hopuk.sharepoint.com/sites/hlc-EUEnviro/_layouts/15/DocIdRedir.aspx?ID=N5KYRD66XE6T-36862116-10907</Url>
      <Description>N5KYRD66XE6T-36862116-10907</Description>
    </_dlc_DocIdUrl>
  </documentManagement>
</p:properties>
</file>

<file path=customXml/item2.xml><?xml version="1.0" encoding="utf-8"?>
<?mso-contentType ?>
<FormTemplates xmlns="http://schemas.microsoft.com/sharepoint/v3/contenttype/form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34A21854449F1A41B08506A76B63B01D" ma:contentTypeVersion="129" ma:contentTypeDescription="Create a new document." ma:contentTypeScope="" ma:versionID="8b893a6b302bf7e1fd0c0bf2a453654f">
  <xsd:schema xmlns:xsd="http://www.w3.org/2001/XMLSchema" xmlns:xs="http://www.w3.org/2001/XMLSchema" xmlns:p="http://schemas.microsoft.com/office/2006/metadata/properties" xmlns:ns2="4600776d-0a3c-44b4-bff2-0ceaafb13046" xmlns:ns3="c33a6c71-6f2e-4471-8c8b-9d8b82668d39" xmlns:ns4="33946917-b95e-40f6-993b-2fc1b4958ee3" targetNamespace="http://schemas.microsoft.com/office/2006/metadata/properties" ma:root="true" ma:fieldsID="05f6e865d9a8c53321c7b6567bbe5c1f" ns2:_="" ns3:_="" ns4:_="">
    <xsd:import namespace="4600776d-0a3c-44b4-bff2-0ceaafb13046"/>
    <xsd:import namespace="c33a6c71-6f2e-4471-8c8b-9d8b82668d39"/>
    <xsd:import namespace="33946917-b95e-40f6-993b-2fc1b4958ee3"/>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k5b153ee974a4a57a7568e533217f2cb" minOccurs="0"/>
                <xsd:element ref="ns3:_dlc_DocId" minOccurs="0"/>
                <xsd:element ref="ns2:cd0fc526a5c840319a97fd94028e9904" minOccurs="0"/>
                <xsd:element ref="ns3:_dlc_DocIdUrl" minOccurs="0"/>
                <xsd:element ref="ns4:c1860d716f624030a0caeefe0cf8d456" minOccurs="0"/>
                <xsd:element ref="ns2:Document_x0020_Status" minOccurs="0"/>
                <xsd:element ref="ns2:Session" minOccurs="0"/>
                <xsd:element ref="ns2:pb23f37e0911457e9ce96e0b69313069" minOccurs="0"/>
                <xsd:element ref="ns4:Meeting_x0020_Date" minOccurs="0"/>
                <xsd:element ref="ns4:MediaServiceMetadata" minOccurs="0"/>
                <xsd:element ref="ns4:MediaServiceFastMetadata" minOccurs="0"/>
                <xsd:element ref="ns4:MediaServiceAutoKeyPoints" minOccurs="0"/>
                <xsd:element ref="ns4:MediaServiceKeyPoints" minOccurs="0"/>
                <xsd:element ref="ns3:SharedWithUsers" minOccurs="0"/>
                <xsd:element ref="ns3:SharedWithDetails"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xsd:simpleType>
        <xsd:restriction base="dms:Text">
          <xsd:maxLength value="255"/>
        </xsd:restriction>
      </xsd:simpleType>
    </xsd:element>
    <xsd:element name="RetentionTriggerDate" ma:index="8" nillable="true" ma:displayName="Retention Trigger Date" ma:format="DateOnly" ma:internalName="RetentionTriggerDate">
      <xsd:simpleType>
        <xsd:restriction base="dms:DateTime"/>
      </xsd:simpleType>
    </xsd:element>
    <xsd:element name="TransfertoArchives" ma:index="9" nillable="true" ma:displayName="Transfer to Archives" ma:default="0" ma:internalName="TransfertoArchives">
      <xsd:simpleType>
        <xsd:restriction base="dms:Boolean"/>
      </xsd:simpleType>
    </xsd:element>
    <xsd:element name="TaxCatchAll" ma:index="11" nillable="true" ma:displayName="Taxonomy Catch All Column" ma:hidden="true" ma:list="{3c553221-bf6c-4323-a1d2-0431591372b1}" ma:internalName="TaxCatchAll" ma:showField="CatchAllData" ma:web="c33a6c71-6f2e-4471-8c8b-9d8b82668d39">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default="3;#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k5b153ee974a4a57a7568e533217f2cb" ma:index="18"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cd0fc526a5c840319a97fd94028e9904" ma:index="21"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Document_x0020_Status" ma:index="27" nillable="true" ma:displayName="Document Status" ma:default="n/a" ma:format="Dropdown" ma:internalName="Document_x0020_Status">
      <xsd:simpleType>
        <xsd:restriction base="dms:Choice">
          <xsd:enumeration value="Draft"/>
          <xsd:enumeration value="Final"/>
          <xsd:enumeration value="n/a"/>
        </xsd:restriction>
      </xsd:simpleType>
    </xsd:element>
    <xsd:element name="Session" ma:index="28" nillable="true" ma:displayName="Session" ma:default="2019 - 21" ma:format="Dropdown" ma:internalName="Session">
      <xsd:simpleType>
        <xsd:restriction base="dms:Choice">
          <xsd:enumeration value="2013 - 14"/>
          <xsd:enumeration value="2014 - 15"/>
          <xsd:enumeration value="2015 - 16"/>
          <xsd:enumeration value="2016 - 17"/>
          <xsd:enumeration value="2017 - 18"/>
          <xsd:enumeration value="2018 - 19"/>
          <xsd:enumeration value="2019 - 21"/>
        </xsd:restriction>
      </xsd:simpleType>
    </xsd:element>
    <xsd:element name="pb23f37e0911457e9ce96e0b69313069" ma:index="30" nillable="true" ma:taxonomy="true" ma:internalName="pb23f37e0911457e9ce96e0b69313069" ma:taxonomyFieldName="Inquiry_x0020_Name" ma:displayName="Inquiry Name" ma:default="" ma:fieldId="{9b23f37e-0911-457e-9ce9-6e0b69313069}" ma:taxonomyMulti="true" ma:sspId="eb37f91c-4bb8-4ab3-bc5a-cd8753815459" ma:termSetId="a674e8b6-da86-4d54-8cb9-8ad84b458fe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33a6c71-6f2e-4471-8c8b-9d8b82668d39"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3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3946917-b95e-40f6-993b-2fc1b4958ee3" elementFormDefault="qualified">
    <xsd:import namespace="http://schemas.microsoft.com/office/2006/documentManagement/types"/>
    <xsd:import namespace="http://schemas.microsoft.com/office/infopath/2007/PartnerControls"/>
    <xsd:element name="c1860d716f624030a0caeefe0cf8d456" ma:index="26" nillable="true" ma:taxonomy="true" ma:internalName="c1860d716f624030a0caeefe0cf8d456" ma:taxonomyFieldName="Document_x0020_Type" ma:displayName="Document Type" ma:default="" ma:fieldId="{c1860d71-6f62-4030-a0ca-eefe0cf8d456}"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Meeting_x0020_Date" ma:index="31" nillable="true" ma:displayName="Meeting Date" ma:format="DateOnly" ma:internalName="Meeting_x0020_Date">
      <xsd:simpleType>
        <xsd:restriction base="dms:DateTime"/>
      </xsd:simpleType>
    </xsd:element>
    <xsd:element name="MediaServiceMetadata" ma:index="32" nillable="true" ma:displayName="MediaServiceMetadata" ma:hidden="true" ma:internalName="MediaServiceMetadata" ma:readOnly="true">
      <xsd:simpleType>
        <xsd:restriction base="dms:Note"/>
      </xsd:simpleType>
    </xsd:element>
    <xsd:element name="MediaServiceFastMetadata" ma:index="33" nillable="true" ma:displayName="MediaServiceFastMetadata" ma:hidden="true" ma:internalName="MediaServiceFastMetadata" ma:readOnly="true">
      <xsd:simpleType>
        <xsd:restriction base="dms:Note"/>
      </xsd:simpleType>
    </xsd:element>
    <xsd:element name="MediaServiceAutoKeyPoints" ma:index="34" nillable="true" ma:displayName="MediaServiceAutoKeyPoints" ma:hidden="true" ma:internalName="MediaServiceAutoKeyPoints" ma:readOnly="true">
      <xsd:simpleType>
        <xsd:restriction base="dms:Note"/>
      </xsd:simpleType>
    </xsd:element>
    <xsd:element name="MediaServiceKeyPoints" ma:index="35" nillable="true" ma:displayName="KeyPoints" ma:internalName="MediaServiceKeyPoints" ma:readOnly="true">
      <xsd:simpleType>
        <xsd:restriction base="dms:Note">
          <xsd:maxLength value="255"/>
        </xsd:restriction>
      </xsd:simpleType>
    </xsd:element>
    <xsd:element name="MediaServiceDateTaken" ma:index="38"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928E84-21B0-43FF-B9D2-475CC6114202}">
  <ds:schemaRefs>
    <ds:schemaRef ds:uri="http://schemas.microsoft.com/office/2006/documentManagement/types"/>
    <ds:schemaRef ds:uri="4600776d-0a3c-44b4-bff2-0ceaafb13046"/>
    <ds:schemaRef ds:uri="http://purl.org/dc/dcmitype/"/>
    <ds:schemaRef ds:uri="http://schemas.microsoft.com/office/infopath/2007/PartnerControls"/>
    <ds:schemaRef ds:uri="http://purl.org/dc/elements/1.1/"/>
    <ds:schemaRef ds:uri="http://schemas.microsoft.com/office/2006/metadata/properties"/>
    <ds:schemaRef ds:uri="33946917-b95e-40f6-993b-2fc1b4958ee3"/>
    <ds:schemaRef ds:uri="http://schemas.openxmlformats.org/package/2006/metadata/core-properties"/>
    <ds:schemaRef ds:uri="c33a6c71-6f2e-4471-8c8b-9d8b82668d39"/>
    <ds:schemaRef ds:uri="http://www.w3.org/XML/1998/namespace"/>
    <ds:schemaRef ds:uri="http://purl.org/dc/terms/"/>
  </ds:schemaRefs>
</ds:datastoreItem>
</file>

<file path=customXml/itemProps2.xml><?xml version="1.0" encoding="utf-8"?>
<ds:datastoreItem xmlns:ds="http://schemas.openxmlformats.org/officeDocument/2006/customXml" ds:itemID="{C2335B79-0208-49F8-A3F8-BF28876F5329}">
  <ds:schemaRefs>
    <ds:schemaRef ds:uri="http://schemas.microsoft.com/sharepoint/v3/contenttype/forms"/>
  </ds:schemaRefs>
</ds:datastoreItem>
</file>

<file path=customXml/itemProps3.xml><?xml version="1.0" encoding="utf-8"?>
<ds:datastoreItem xmlns:ds="http://schemas.openxmlformats.org/officeDocument/2006/customXml" ds:itemID="{7862CA6E-86B1-41D2-B301-3EB4DA07F578}">
  <ds:schemaRefs>
    <ds:schemaRef ds:uri="http://schemas.microsoft.com/sharepoint/events"/>
  </ds:schemaRefs>
</ds:datastoreItem>
</file>

<file path=customXml/itemProps4.xml><?xml version="1.0" encoding="utf-8"?>
<ds:datastoreItem xmlns:ds="http://schemas.openxmlformats.org/officeDocument/2006/customXml" ds:itemID="{9ACF6BFB-3DDB-4ED5-8F89-5FA562E9FA2C}">
  <ds:schemaRefs>
    <ds:schemaRef ds:uri="http://schemas.openxmlformats.org/officeDocument/2006/bibliography"/>
  </ds:schemaRefs>
</ds:datastoreItem>
</file>

<file path=customXml/itemProps5.xml><?xml version="1.0" encoding="utf-8"?>
<ds:datastoreItem xmlns:ds="http://schemas.openxmlformats.org/officeDocument/2006/customXml" ds:itemID="{2E4EC1E9-BEC7-4A02-9D9C-AA5315DBD1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c33a6c71-6f2e-4471-8c8b-9d8b82668d39"/>
    <ds:schemaRef ds:uri="33946917-b95e-40f6-993b-2fc1b4958e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