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4825" w:rsidRPr="00EB4880" w:rsidP="00E04F6D">
      <w:pPr>
        <w:pStyle w:val="TitleCommittee0"/>
      </w:pPr>
      <w:sdt>
        <w:sdtPr>
          <w:alias w:val="CommitteeName"/>
          <w:tag w:val="CommitteeName"/>
          <w:id w:val="1869951332"/>
          <w:placeholder>
            <w:docPart w:val="4A1A89B8E6CF417E97A3386E58BFC766"/>
          </w:placeholder>
          <w:richText/>
        </w:sdtPr>
        <w:sdtContent>
          <w:r w:rsidRPr="00EB4880">
            <w:t>Welsh Affairs Committee</w:t>
          </w:r>
        </w:sdtContent>
      </w:sdt>
    </w:p>
    <w:p w:rsidR="00774825" w:rsidRPr="00EB4880" w:rsidP="00E04F6D">
      <w:pPr>
        <w:pStyle w:val="TitleInquiry0"/>
      </w:pPr>
      <w:r w:rsidRPr="00EB4880">
        <w:t xml:space="preserve">Oral evidence: </w:t>
      </w:r>
      <w:sdt>
        <w:sdtPr>
          <w:alias w:val="InquiryName"/>
          <w:tag w:val="InquiryName"/>
          <w:id w:val="377371847"/>
          <w:placeholder>
            <w:docPart w:val="4A1A89B8E6CF417E97A3386E58BFC766"/>
          </w:placeholder>
          <w:richText/>
        </w:sdtPr>
        <w:sdtContent>
          <w:r w:rsidRPr="00EB4880">
            <w:t>Energy in Wales</w:t>
          </w:r>
        </w:sdtContent>
      </w:sdt>
      <w:r w:rsidRPr="00EB4880">
        <w:t xml:space="preserve">, HC </w:t>
      </w:r>
      <w:sdt>
        <w:sdtPr>
          <w:alias w:val="InquiryRefNo"/>
          <w:tag w:val="InquiryRefNo"/>
          <w:id w:val="-281725174"/>
          <w:placeholder>
            <w:docPart w:val="4A1A89B8E6CF417E97A3386E58BFC766"/>
          </w:placeholder>
          <w:richText/>
        </w:sdtPr>
        <w:sdtContent>
          <w:r w:rsidRPr="00EB4880">
            <w:t>479</w:t>
          </w:r>
        </w:sdtContent>
      </w:sdt>
    </w:p>
    <w:sdt>
      <w:sdtPr>
        <w:alias w:val="SittingDate"/>
        <w:tag w:val="SittingDate"/>
        <w:id w:val="-1160222926"/>
        <w:placeholder>
          <w:docPart w:val="4A1A89B8E6CF417E97A3386E58BFC766"/>
        </w:placeholder>
        <w:richText/>
      </w:sdtPr>
      <w:sdtContent>
        <w:p w:rsidR="00774825" w:rsidRPr="00EB4880" w:rsidP="00E04F6D">
          <w:pPr>
            <w:pStyle w:val="Para"/>
          </w:pPr>
          <w:r w:rsidRPr="00EB4880">
            <w:t>Wednesday 4 December 2024</w:t>
          </w:r>
        </w:p>
      </w:sdtContent>
    </w:sdt>
    <w:p w:rsidR="00774825" w:rsidRPr="00EB4880" w:rsidP="00E04F6D">
      <w:pPr>
        <w:pStyle w:val="Para"/>
      </w:pPr>
      <w:r w:rsidRPr="00EB4880">
        <w:t xml:space="preserve">Ordered by the House of </w:t>
      </w:r>
      <w:sdt>
        <w:sdtPr>
          <w:alias w:val="House"/>
          <w:tag w:val="House"/>
          <w:id w:val="809213435"/>
          <w:placeholder>
            <w:docPart w:val="4A1A89B8E6CF417E97A3386E58BFC766"/>
          </w:placeholder>
          <w:richText/>
        </w:sdtPr>
        <w:sdtContent>
          <w:r w:rsidRPr="00EB4880">
            <w:t>Commons</w:t>
          </w:r>
        </w:sdtContent>
      </w:sdt>
      <w:r w:rsidRPr="00EB4880">
        <w:t xml:space="preserve"> to be published on </w:t>
      </w:r>
      <w:sdt>
        <w:sdtPr>
          <w:alias w:val="PublishDate"/>
          <w:tag w:val="PublishDate"/>
          <w:id w:val="217021599"/>
          <w:placeholder>
            <w:docPart w:val="4A1A89B8E6CF417E97A3386E58BFC766"/>
          </w:placeholder>
          <w:richText/>
        </w:sdtPr>
        <w:sdtContent>
          <w:r w:rsidRPr="00EB4880">
            <w:t>4 December 2024</w:t>
          </w:r>
        </w:sdtContent>
      </w:sdt>
      <w:r w:rsidRPr="00EB4880">
        <w:t>.</w:t>
      </w:r>
    </w:p>
    <w:p w:rsidR="00774825" w:rsidRPr="00EB4880" w:rsidP="00E04F6D">
      <w:sdt>
        <w:sdtPr>
          <w:alias w:val="VideoHyperlink"/>
          <w:tag w:val="VideoHyperlink"/>
          <w:id w:val="703995351"/>
          <w:placeholder>
            <w:docPart w:val="4A1A89B8E6CF417E97A3386E58BFC766"/>
          </w:placeholder>
          <w:richText/>
        </w:sdtPr>
        <w:sdtContent>
          <w:r>
            <w:fldChar w:fldCharType="begin"/>
          </w:r>
          <w:r>
            <w:instrText xml:space="preserve"> HYPERLINK "https://parliamentlive.tv/Event/Index/b981804c-a611-44e7-aa32-c6d4dd99d261" </w:instrText>
          </w:r>
          <w:r>
            <w:fldChar w:fldCharType="separate"/>
          </w:r>
          <w:r w:rsidRPr="00781C1E">
            <w:rPr>
              <w:rStyle w:val="Hyperlink"/>
            </w:rPr>
            <w:t>Watch the meeting</w:t>
          </w:r>
          <w:r>
            <w:fldChar w:fldCharType="end"/>
          </w:r>
        </w:sdtContent>
      </w:sdt>
    </w:p>
    <w:p w:rsidR="00774825" w:rsidRPr="00EB4880" w:rsidP="00E04F6D">
      <w:r w:rsidRPr="00EB4880">
        <w:t xml:space="preserve">Members present: </w:t>
      </w:r>
      <w:sdt>
        <w:sdtPr>
          <w:alias w:val="MembersPresent"/>
          <w:tag w:val="MembersPresent"/>
          <w:id w:val="366340316"/>
          <w:placeholder>
            <w:docPart w:val="4A1A89B8E6CF417E97A3386E58BFC766"/>
          </w:placeholder>
          <w:richText/>
        </w:sdtPr>
        <w:sdtContent>
          <w:r w:rsidRPr="00EB4880" w:rsidR="00075250">
            <w:t>Ruth Jones</w:t>
          </w:r>
          <w:r w:rsidRPr="00EB4880">
            <w:t xml:space="preserve"> (Chair); </w:t>
          </w:r>
          <w:r w:rsidRPr="00EB4880" w:rsidR="00075250">
            <w:t>David Chadwick; Ann Davies; Ben Lake; Llinos Medi; Andrew Ranger.</w:t>
          </w:r>
        </w:sdtContent>
      </w:sdt>
    </w:p>
    <w:p w:rsidR="00774825" w:rsidRPr="00EB4880" w:rsidP="00E04F6D">
      <w:pPr>
        <w:pStyle w:val="ParaCentre"/>
      </w:pPr>
      <w:r w:rsidRPr="00EB4880">
        <w:t xml:space="preserve">Questions </w:t>
      </w:r>
      <w:sdt>
        <w:sdtPr>
          <w:alias w:val="QuestionNumbers"/>
          <w:tag w:val="QuestionNumbers"/>
          <w:id w:val="-1223666168"/>
          <w:placeholder>
            <w:docPart w:val="4A1A89B8E6CF417E97A3386E58BFC766"/>
          </w:placeholder>
          <w:richText/>
        </w:sdtPr>
        <w:sdtContent>
          <w:r w:rsidRPr="00EB4880">
            <w:t>1 -</w:t>
          </w:r>
          <w:r w:rsidRPr="00EB4880" w:rsidR="00457341">
            <w:t xml:space="preserve"> 3</w:t>
          </w:r>
          <w:r w:rsidR="00607463">
            <w:t>1</w:t>
          </w:r>
        </w:sdtContent>
      </w:sdt>
    </w:p>
    <w:p w:rsidR="00774825" w:rsidRPr="00EB4880" w:rsidP="00E04F6D">
      <w:pPr>
        <w:pStyle w:val="TitleWitnesses0"/>
      </w:pPr>
      <w:r w:rsidRPr="00EB4880">
        <w:t>Witnesses</w:t>
      </w:r>
    </w:p>
    <w:sdt>
      <w:sdtPr>
        <w:alias w:val="WitnessSet"/>
        <w:tag w:val="WitnessSet"/>
        <w:id w:val="-368373484"/>
        <w:placeholder>
          <w:docPart w:val="C8AAB9BF2BAA44FB8CA160CBF354C0CD"/>
        </w:placeholder>
        <w:richText/>
      </w:sdtPr>
      <w:sdtContent>
        <w:p w:rsidR="00774825" w:rsidRPr="00EB4880" w:rsidP="00E04F6D">
          <w:pPr>
            <w:pStyle w:val="Para"/>
          </w:pPr>
          <w:r>
            <w:fldChar w:fldCharType="begin"/>
          </w:r>
          <w:r>
            <w:instrText xml:space="preserve"> HYPERLINK \l "Panel1" </w:instrText>
          </w:r>
          <w:r>
            <w:fldChar w:fldCharType="separate"/>
          </w:r>
          <w:r w:rsidRPr="00213FAB" w:rsidR="00075250">
            <w:rPr>
              <w:rStyle w:val="Hyperlink"/>
            </w:rPr>
            <w:t>I</w:t>
          </w:r>
          <w:r>
            <w:fldChar w:fldCharType="end"/>
          </w:r>
          <w:r w:rsidRPr="00EB4880" w:rsidR="00075250">
            <w:t>: Jessica Hooper, Director, RenewableUK Cymru; Jay Sheppard</w:t>
          </w:r>
          <w:r w:rsidRPr="00EB4880" w:rsidR="00387ACE">
            <w:t>,</w:t>
          </w:r>
          <w:r w:rsidRPr="00EB4880" w:rsidR="00075250">
            <w:t xml:space="preserve"> Project Manager, Marine Energy Wales; Joe Rossiter</w:t>
          </w:r>
          <w:r w:rsidRPr="00EB4880" w:rsidR="00387ACE">
            <w:t>,</w:t>
          </w:r>
          <w:r w:rsidRPr="00EB4880" w:rsidR="00075250">
            <w:t xml:space="preserve"> Co-Director, Institute of Welsh Affairs; Benedict Ferguson, Co-Executive Director, Community Energy Wales.</w:t>
          </w:r>
        </w:p>
      </w:sdtContent>
    </w:sdt>
    <w:sdt>
      <w:sdtPr>
        <w:alias w:val="WitnessSet"/>
        <w:tag w:val="WitnessSet"/>
        <w:id w:val="1741445393"/>
        <w:placeholder>
          <w:docPart w:val="C2AACF7565F34D17A14213FE5433ACB8"/>
        </w:placeholder>
        <w:richText/>
      </w:sdtPr>
      <w:sdtContent>
        <w:p w:rsidR="00774825" w:rsidRPr="00EB4880" w:rsidP="00774825">
          <w:pPr>
            <w:pStyle w:val="Para"/>
          </w:pPr>
          <w:r>
            <w:fldChar w:fldCharType="begin"/>
          </w:r>
          <w:r>
            <w:instrText xml:space="preserve"> HYPERLINK \l "Panel2" </w:instrText>
          </w:r>
          <w:r>
            <w:fldChar w:fldCharType="separate"/>
          </w:r>
          <w:r w:rsidRPr="00213FAB" w:rsidR="00075250">
            <w:rPr>
              <w:rStyle w:val="Hyperlink"/>
            </w:rPr>
            <w:t>II</w:t>
          </w:r>
          <w:r>
            <w:fldChar w:fldCharType="end"/>
          </w:r>
          <w:r w:rsidRPr="00EB4880" w:rsidR="00075250">
            <w:t>: Eleri Davies, Head of Onshore Development: Wales and England, RWE Renewables; Ffion Davies, Welsh External Affairs Manager, EDF Renewables UK &amp; Ireland; Emily Hinshelwood, Co-Founder and Creative Director, Awel Aman Tawe.</w:t>
          </w:r>
        </w:p>
      </w:sdtContent>
    </w:sdt>
    <w:p w:rsidR="00774825" w:rsidRPr="00EB4880" w:rsidP="00E04F6D">
      <w:pPr>
        <w:pStyle w:val="Para"/>
      </w:pPr>
    </w:p>
    <w:p w:rsidR="00774825" w:rsidRPr="00EB4880" w:rsidP="00E04F6D">
      <w:pPr>
        <w:rPr>
          <w:rFonts w:eastAsia="Times New Roman"/>
          <w:szCs w:val="20"/>
        </w:rPr>
      </w:pPr>
      <w:r w:rsidRPr="00EB4880">
        <w:br w:type="page"/>
      </w:r>
    </w:p>
    <w:sdt>
      <w:sdtPr>
        <w:rPr>
          <w:sz w:val="22"/>
        </w:rPr>
        <w:alias w:val="WitnessExamination"/>
        <w:tag w:val="WitnessExamination"/>
        <w:id w:val="2003463402"/>
        <w:placeholder>
          <w:docPart w:val="C8AAB9BF2BAA44FB8CA160CBF354C0CD"/>
        </w:placeholder>
        <w:richText/>
      </w:sdtPr>
      <w:sdtEndPr>
        <w:rPr>
          <w:sz w:val="28"/>
        </w:rPr>
      </w:sdtEndPr>
      <w:sdtContent>
        <w:p w:rsidR="00774825" w:rsidRPr="00EB4880" w:rsidP="00075250">
          <w:pPr>
            <w:pStyle w:val="TitlePanel0"/>
            <w:rPr>
              <w:szCs w:val="28"/>
            </w:rPr>
          </w:pPr>
          <w:bookmarkStart w:id="0" w:name="Panel1"/>
          <w:r w:rsidRPr="00EB4880">
            <w:rPr>
              <w:szCs w:val="28"/>
            </w:rPr>
            <w:t>Examination of witnesses</w:t>
          </w:r>
        </w:p>
        <w:p w:rsidR="00075250" w:rsidRPr="00EB4880" w:rsidP="00075250">
          <w:pPr>
            <w:pStyle w:val="TitlePanel0"/>
            <w:jc w:val="both"/>
          </w:pPr>
          <w:r w:rsidRPr="00EB4880">
            <w:rPr>
              <w:sz w:val="22"/>
            </w:rPr>
            <w:t xml:space="preserve">Witnesses: </w:t>
          </w:r>
          <w:r w:rsidRPr="00EB4880">
            <w:rPr>
              <w:sz w:val="22"/>
            </w:rPr>
            <w:t xml:space="preserve">Jessica Hooper, Jay Sheppard, Joe </w:t>
          </w:r>
          <w:r w:rsidRPr="00EB4880">
            <w:rPr>
              <w:sz w:val="22"/>
            </w:rPr>
            <w:t>Rossiter</w:t>
          </w:r>
          <w:r w:rsidRPr="00EB4880">
            <w:rPr>
              <w:sz w:val="22"/>
            </w:rPr>
            <w:t xml:space="preserve"> and Benedict Ferguson.</w:t>
          </w:r>
        </w:p>
      </w:sdtContent>
    </w:sdt>
    <w:p w:rsidR="00006575" w:rsidRPr="00EB4880" w:rsidP="00AC00F6">
      <w:pPr>
        <w:pStyle w:val="Question"/>
      </w:pPr>
      <w:bookmarkEnd w:id="0"/>
      <w:sdt>
        <w:sdtPr>
          <w:alias w:val="Member"/>
          <w:tag w:val="&lt;Member mnisId='4716' dodsId='109478'&gt;"/>
          <w:id w:val="1038785862"/>
          <w:placeholder>
            <w:docPart w:val="DefaultPlaceholder_-1854013440"/>
          </w:placeholder>
          <w:richText/>
        </w:sdtPr>
        <w:sdtContent>
          <w:r w:rsidRPr="00EB4880" w:rsidR="00387ACE">
            <w:rPr>
              <w:b/>
            </w:rPr>
            <w:t>Chair:</w:t>
          </w:r>
        </w:sdtContent>
      </w:sdt>
      <w:r w:rsidRPr="00EB4880" w:rsidR="00387ACE">
        <w:t xml:space="preserve"> </w:t>
      </w:r>
      <w:r w:rsidRPr="00EB4880" w:rsidR="00AC00F6">
        <w:t xml:space="preserve">Good morning, everybody, and thank you </w:t>
      </w:r>
      <w:r w:rsidRPr="00EB4880" w:rsidR="00C50C85">
        <w:t xml:space="preserve">to the witnesses </w:t>
      </w:r>
      <w:r w:rsidRPr="00EB4880" w:rsidR="00AC00F6">
        <w:t xml:space="preserve">for joining us this morning. </w:t>
      </w:r>
      <w:r w:rsidRPr="00EB4880" w:rsidR="00C50C85">
        <w:t>T</w:t>
      </w:r>
      <w:r w:rsidRPr="00EB4880" w:rsidR="00AC00F6">
        <w:t xml:space="preserve">his is </w:t>
      </w:r>
      <w:r w:rsidR="00BA6E70">
        <w:t xml:space="preserve">an </w:t>
      </w:r>
      <w:r w:rsidRPr="00EB4880" w:rsidR="00AC00F6">
        <w:t xml:space="preserve">oral evidence session of the Welsh Affairs Committee looking at energy in Wales. I am conscious </w:t>
      </w:r>
      <w:r w:rsidRPr="00EB4880" w:rsidR="00C50C85">
        <w:t xml:space="preserve">that </w:t>
      </w:r>
      <w:r w:rsidRPr="00EB4880" w:rsidR="00AC00F6">
        <w:t xml:space="preserve">this is a very broad topic, so we </w:t>
      </w:r>
      <w:r w:rsidR="007707CA">
        <w:t xml:space="preserve">will </w:t>
      </w:r>
      <w:r w:rsidRPr="00EB4880" w:rsidR="00AC00F6">
        <w:t xml:space="preserve">focus </w:t>
      </w:r>
      <w:r w:rsidRPr="00EB4880">
        <w:t xml:space="preserve">today primarily </w:t>
      </w:r>
      <w:r w:rsidRPr="00EB4880" w:rsidR="00AC00F6">
        <w:t xml:space="preserve">on the most pressing barriers to renewable development in Wales </w:t>
      </w:r>
      <w:r w:rsidRPr="00EB4880" w:rsidR="00AC00F6">
        <w:t>at the moment</w:t>
      </w:r>
      <w:r w:rsidRPr="00EB4880" w:rsidR="00AC00F6">
        <w:t xml:space="preserve">, and how GB </w:t>
      </w:r>
      <w:r w:rsidRPr="00EB4880" w:rsidR="00C50C85">
        <w:t>E</w:t>
      </w:r>
      <w:r w:rsidRPr="00EB4880" w:rsidR="00AC00F6">
        <w:t>nergy might influence development in Wales.</w:t>
      </w:r>
    </w:p>
    <w:p w:rsidR="00C50C85" w:rsidRPr="00EB4880" w:rsidP="00006575">
      <w:pPr>
        <w:pStyle w:val="Question"/>
        <w:numPr>
          <w:ilvl w:val="0"/>
          <w:numId w:val="0"/>
        </w:numPr>
        <w:ind w:left="794"/>
      </w:pPr>
      <w:r w:rsidRPr="00EB4880">
        <w:t xml:space="preserve">I am very conscious </w:t>
      </w:r>
      <w:r w:rsidRPr="00EB4880">
        <w:t xml:space="preserve">that </w:t>
      </w:r>
      <w:r w:rsidRPr="00EB4880">
        <w:t>this is just</w:t>
      </w:r>
      <w:r w:rsidR="00D74AF7">
        <w:t xml:space="preserve"> </w:t>
      </w:r>
      <w:r w:rsidRPr="00EB4880">
        <w:t xml:space="preserve">the beginning. It is almost like a taster session of where we are at in looking at energy in Wales. </w:t>
      </w:r>
      <w:r w:rsidRPr="00EB4880">
        <w:t xml:space="preserve">Please do not think that </w:t>
      </w:r>
      <w:r w:rsidRPr="00EB4880">
        <w:t>it is the end. It is very much part of our bigger look at energy as we go through next year.</w:t>
      </w:r>
    </w:p>
    <w:p w:rsidR="00AC00F6" w:rsidRPr="00EB4880" w:rsidP="00C50C85">
      <w:pPr>
        <w:pStyle w:val="Question"/>
        <w:numPr>
          <w:ilvl w:val="0"/>
          <w:numId w:val="0"/>
        </w:numPr>
        <w:ind w:left="794"/>
      </w:pPr>
      <w:r w:rsidRPr="00EB4880">
        <w:t>B</w:t>
      </w:r>
      <w:r w:rsidRPr="00EB4880">
        <w:t xml:space="preserve">efore I ask our witnesses to introduce themselves, I am going to ask </w:t>
      </w:r>
      <w:r w:rsidR="00D74AF7">
        <w:t>M</w:t>
      </w:r>
      <w:r w:rsidRPr="00EB4880">
        <w:t xml:space="preserve">embers to declare any interests </w:t>
      </w:r>
      <w:r w:rsidRPr="00EB4880">
        <w:t xml:space="preserve">that </w:t>
      </w:r>
      <w:r w:rsidRPr="00EB4880">
        <w:t>they may have that are relevant to today’s session.</w:t>
      </w:r>
    </w:p>
    <w:p w:rsidR="00C50C85" w:rsidRPr="00EB4880" w:rsidP="00C50C85">
      <w:pPr>
        <w:pStyle w:val="Question"/>
        <w:numPr>
          <w:ilvl w:val="0"/>
          <w:numId w:val="0"/>
        </w:numPr>
        <w:ind w:left="794"/>
      </w:pPr>
      <w:sdt>
        <w:sdtPr>
          <w:alias w:val="Member"/>
          <w:tag w:val="&lt;Member mnisId='5177' dodsId='173124'&gt;"/>
          <w:id w:val="208458272"/>
          <w:placeholder>
            <w:docPart w:val="DefaultPlaceholder_-1854013440"/>
          </w:placeholder>
          <w:richText/>
        </w:sdtPr>
        <w:sdtContent>
          <w:r w:rsidRPr="00EB4880">
            <w:rPr>
              <w:b/>
            </w:rPr>
            <w:t>Ann Davies:</w:t>
          </w:r>
        </w:sdtContent>
      </w:sdt>
      <w:r w:rsidRPr="00EB4880">
        <w:t xml:space="preserve"> </w:t>
      </w:r>
      <w:r w:rsidRPr="00EB4880" w:rsidR="00AC00F6">
        <w:t>I am co-chair of an anti-pylon group in Llanarthne, which is in Carmarthenshire.</w:t>
      </w:r>
    </w:p>
    <w:p w:rsidR="00C50C85" w:rsidRPr="00EB4880" w:rsidP="00C50C85">
      <w:pPr>
        <w:pStyle w:val="Question"/>
      </w:pPr>
      <w:sdt>
        <w:sdtPr>
          <w:alias w:val="Member"/>
          <w:tag w:val="&lt;Member mnisId='4716' dodsId='109478'&gt;"/>
          <w:id w:val="1754402338"/>
          <w:placeholder>
            <w:docPart w:val="DefaultPlaceholder_-1854013440"/>
          </w:placeholder>
          <w:richText/>
        </w:sdtPr>
        <w:sdtContent>
          <w:r w:rsidRPr="00EB4880">
            <w:rPr>
              <w:b/>
            </w:rPr>
            <w:t>Chair:</w:t>
          </w:r>
        </w:sdtContent>
      </w:sdt>
      <w:r w:rsidRPr="00EB4880">
        <w:t xml:space="preserve"> M</w:t>
      </w:r>
      <w:r w:rsidRPr="00EB4880" w:rsidR="00AC00F6">
        <w:t>ay I welcome</w:t>
      </w:r>
      <w:r w:rsidRPr="00EB4880">
        <w:t>,</w:t>
      </w:r>
      <w:r w:rsidRPr="00EB4880" w:rsidR="00AC00F6">
        <w:t xml:space="preserve"> on screen, Jessica Hooper</w:t>
      </w:r>
      <w:r w:rsidRPr="00EB4880">
        <w:t>?</w:t>
      </w:r>
      <w:r w:rsidRPr="00EB4880" w:rsidR="00AC00F6">
        <w:t xml:space="preserve"> </w:t>
      </w:r>
      <w:r w:rsidRPr="00EB4880">
        <w:t>I</w:t>
      </w:r>
      <w:r w:rsidRPr="00EB4880" w:rsidR="00AC00F6">
        <w:t>n the room, we have Jay Shep</w:t>
      </w:r>
      <w:r w:rsidRPr="00EB4880">
        <w:t>par</w:t>
      </w:r>
      <w:r w:rsidRPr="00EB4880" w:rsidR="00AC00F6">
        <w:t xml:space="preserve">d, Joe </w:t>
      </w:r>
      <w:r w:rsidRPr="00EB4880" w:rsidR="00AC00F6">
        <w:t>Rossiter</w:t>
      </w:r>
      <w:r w:rsidRPr="00EB4880" w:rsidR="00AC00F6">
        <w:t xml:space="preserve"> and Benedict Ferguson. I would like you </w:t>
      </w:r>
      <w:r w:rsidRPr="00EB4880" w:rsidR="00EF205C">
        <w:t xml:space="preserve">to </w:t>
      </w:r>
      <w:r w:rsidRPr="00EB4880" w:rsidR="00AC00F6">
        <w:t>introduce yourselves</w:t>
      </w:r>
      <w:r w:rsidRPr="00EB4880" w:rsidR="00EF205C">
        <w:t xml:space="preserve"> very briefly, just with </w:t>
      </w:r>
      <w:r w:rsidRPr="00EB4880">
        <w:t xml:space="preserve">a </w:t>
      </w:r>
      <w:r w:rsidRPr="00EB4880" w:rsidR="00AC00F6">
        <w:t>one</w:t>
      </w:r>
      <w:r w:rsidRPr="00EB4880">
        <w:t>-</w:t>
      </w:r>
      <w:r w:rsidRPr="00EB4880" w:rsidR="00AC00F6">
        <w:t>line</w:t>
      </w:r>
      <w:r w:rsidRPr="00EB4880">
        <w:t>r</w:t>
      </w:r>
      <w:r w:rsidRPr="00EB4880" w:rsidR="00AC00F6">
        <w:t xml:space="preserve"> to say who you are and why you are here today.</w:t>
      </w:r>
    </w:p>
    <w:p w:rsidR="00AC00F6" w:rsidRPr="00EB4880" w:rsidP="00C50C85">
      <w:pPr>
        <w:pStyle w:val="Answer"/>
      </w:pPr>
      <w:sdt>
        <w:sdtPr>
          <w:alias w:val="Witness"/>
          <w:id w:val="1158651630"/>
          <w:placeholder>
            <w:docPart w:val="DefaultPlaceholder_-1854013440"/>
          </w:placeholder>
          <w:richText/>
        </w:sdtPr>
        <w:sdtContent>
          <w:r w:rsidRPr="00EB4880" w:rsidR="00006575">
            <w:rPr>
              <w:b/>
              <w:i/>
            </w:rPr>
            <w:t>Jessica Hooper:</w:t>
          </w:r>
        </w:sdtContent>
      </w:sdt>
      <w:r w:rsidRPr="00EB4880" w:rsidR="00C50C85">
        <w:t xml:space="preserve"> </w:t>
      </w:r>
      <w:r w:rsidRPr="00EB4880">
        <w:t>I am Jess Hooper. I am director of RenewableUK Cymru.</w:t>
      </w:r>
      <w:r w:rsidRPr="00EB4880" w:rsidR="00C50C85">
        <w:t xml:space="preserve"> </w:t>
      </w:r>
      <w:r w:rsidRPr="00EB4880">
        <w:t>RenewableUK is a trade association of about 500 members representing wind, tidal and</w:t>
      </w:r>
      <w:r w:rsidRPr="00EB4880" w:rsidR="00C50C85">
        <w:t xml:space="preserve">, </w:t>
      </w:r>
      <w:r w:rsidRPr="00EB4880">
        <w:t>crucially, supply chain. We work across borders, hence me being director of the Cymru office.</w:t>
      </w:r>
    </w:p>
    <w:p w:rsidR="00AC00F6" w:rsidRPr="00EB4880" w:rsidP="00C50C85">
      <w:pPr>
        <w:pStyle w:val="Answer"/>
      </w:pPr>
      <w:sdt>
        <w:sdtPr>
          <w:alias w:val="Witness"/>
          <w:id w:val="132756719"/>
          <w:placeholder>
            <w:docPart w:val="DefaultPlaceholder_-1854013440"/>
          </w:placeholder>
          <w:richText/>
        </w:sdtPr>
        <w:sdtContent>
          <w:r w:rsidRPr="00EB4880" w:rsidR="00006575">
            <w:rPr>
              <w:b/>
              <w:i/>
            </w:rPr>
            <w:t>Jay Sheppard:</w:t>
          </w:r>
        </w:sdtContent>
      </w:sdt>
      <w:r w:rsidRPr="00EB4880" w:rsidR="00C50C85">
        <w:t xml:space="preserve"> </w:t>
      </w:r>
      <w:r w:rsidRPr="00EB4880">
        <w:t>I am project manager at Marine Energy Wales</w:t>
      </w:r>
      <w:r w:rsidRPr="00EB4880" w:rsidR="00C50C85">
        <w:t>.</w:t>
      </w:r>
      <w:r w:rsidRPr="00EB4880">
        <w:t xml:space="preserve"> </w:t>
      </w:r>
      <w:r w:rsidRPr="00EB4880" w:rsidR="00C50C85">
        <w:t xml:space="preserve">We are the </w:t>
      </w:r>
      <w:r w:rsidRPr="00EB4880">
        <w:t>industry representative body for the offshore renewable energy sector in Wales. We have a diverse membership of about 100 organisations that are working to develop projects and be part of the supply chain for Welsh offshore renewable projects.</w:t>
      </w:r>
    </w:p>
    <w:p w:rsidR="00AC00F6" w:rsidRPr="00EB4880" w:rsidP="00C50C85">
      <w:pPr>
        <w:pStyle w:val="Answer"/>
      </w:pPr>
      <w:sdt>
        <w:sdtPr>
          <w:alias w:val="Witness"/>
          <w:id w:val="1062063900"/>
          <w:placeholder>
            <w:docPart w:val="DefaultPlaceholder_-1854013440"/>
          </w:placeholder>
          <w:richText/>
        </w:sdtPr>
        <w:sdtContent>
          <w:r w:rsidRPr="00EB4880" w:rsidR="00006575">
            <w:rPr>
              <w:b/>
              <w:i/>
            </w:rPr>
            <w:t>Joe Rossiter:</w:t>
          </w:r>
        </w:sdtContent>
      </w:sdt>
      <w:r w:rsidRPr="00EB4880" w:rsidR="00C50C85">
        <w:t xml:space="preserve"> Good m</w:t>
      </w:r>
      <w:r w:rsidRPr="00EB4880">
        <w:t>orning. I am co-director at the Institute of Welsh Affairs</w:t>
      </w:r>
      <w:r w:rsidRPr="00EB4880" w:rsidR="00C50C85">
        <w:t>, which is</w:t>
      </w:r>
      <w:r w:rsidRPr="00EB4880">
        <w:t xml:space="preserve"> Wales</w:t>
      </w:r>
      <w:r w:rsidRPr="00EB4880" w:rsidR="00C50C85">
        <w:t>’s</w:t>
      </w:r>
      <w:r w:rsidRPr="00EB4880">
        <w:t xml:space="preserve"> leading independent think</w:t>
      </w:r>
      <w:r w:rsidRPr="00EB4880" w:rsidR="00EF205C">
        <w:t>-</w:t>
      </w:r>
      <w:r w:rsidRPr="00EB4880">
        <w:t>tank</w:t>
      </w:r>
      <w:r w:rsidRPr="00EB4880" w:rsidR="00C50C85">
        <w:t>.</w:t>
      </w:r>
      <w:r w:rsidRPr="00EB4880">
        <w:t xml:space="preserve"> </w:t>
      </w:r>
      <w:r w:rsidRPr="00EB4880" w:rsidR="00C50C85">
        <w:t xml:space="preserve">We </w:t>
      </w:r>
      <w:r w:rsidRPr="00EB4880">
        <w:t>have worked on energy for almost a decade now.</w:t>
      </w:r>
    </w:p>
    <w:p w:rsidR="00AC00F6" w:rsidRPr="00EB4880" w:rsidP="00C50C85">
      <w:pPr>
        <w:pStyle w:val="Answer"/>
      </w:pPr>
      <w:sdt>
        <w:sdtPr>
          <w:alias w:val="Witness"/>
          <w:id w:val="1968547170"/>
          <w:placeholder>
            <w:docPart w:val="DefaultPlaceholder_-1854013440"/>
          </w:placeholder>
          <w:richText/>
        </w:sdtPr>
        <w:sdtContent>
          <w:r w:rsidRPr="00EB4880" w:rsidR="00006575">
            <w:rPr>
              <w:b/>
              <w:i/>
            </w:rPr>
            <w:t>Benedict Ferguson:</w:t>
          </w:r>
        </w:sdtContent>
      </w:sdt>
      <w:r w:rsidRPr="00EB4880" w:rsidR="00006575">
        <w:t xml:space="preserve"> </w:t>
      </w:r>
      <w:r w:rsidRPr="00EB4880" w:rsidR="00C50C85">
        <w:t>Good morning</w:t>
      </w:r>
      <w:r w:rsidR="00CB1AD6">
        <w:t>—b</w:t>
      </w:r>
      <w:r w:rsidRPr="00EB4880" w:rsidR="00C50C85">
        <w:t xml:space="preserve">ore da. </w:t>
      </w:r>
      <w:r w:rsidRPr="00EB4880">
        <w:t>I am Benedict Ferguson. I am co-executive director of Community Energy Wales</w:t>
      </w:r>
      <w:r w:rsidRPr="00EB4880" w:rsidR="00C50C85">
        <w:t>.</w:t>
      </w:r>
      <w:r w:rsidRPr="00EB4880">
        <w:t xml:space="preserve"> </w:t>
      </w:r>
      <w:r w:rsidRPr="00EB4880" w:rsidR="00C50C85">
        <w:t xml:space="preserve">We are </w:t>
      </w:r>
      <w:r w:rsidRPr="00EB4880">
        <w:t>the industry body</w:t>
      </w:r>
      <w:r w:rsidRPr="00EB4880" w:rsidR="00C50C85">
        <w:t xml:space="preserve"> and</w:t>
      </w:r>
      <w:r w:rsidRPr="00EB4880">
        <w:t xml:space="preserve"> the voice of the community energy sector in Wales</w:t>
      </w:r>
      <w:r w:rsidRPr="00EB4880" w:rsidR="00C50C85">
        <w:t>.</w:t>
      </w:r>
      <w:r w:rsidRPr="00EB4880">
        <w:t xml:space="preserve"> </w:t>
      </w:r>
      <w:r w:rsidRPr="00EB4880" w:rsidR="00C50C85">
        <w:t>W</w:t>
      </w:r>
      <w:r w:rsidRPr="00EB4880">
        <w:t xml:space="preserve">e have around 50 members, most of </w:t>
      </w:r>
      <w:r w:rsidRPr="00EB4880" w:rsidR="00C50C85">
        <w:t xml:space="preserve">which </w:t>
      </w:r>
      <w:r w:rsidRPr="00EB4880">
        <w:t xml:space="preserve">are community energy organisations. They are not-for-profits </w:t>
      </w:r>
      <w:r w:rsidRPr="00EB4880" w:rsidR="00C50C85">
        <w:t xml:space="preserve">that </w:t>
      </w:r>
      <w:r w:rsidRPr="00EB4880">
        <w:t>have developed</w:t>
      </w:r>
      <w:r w:rsidRPr="00EB4880" w:rsidR="00C50C85">
        <w:t xml:space="preserve"> and</w:t>
      </w:r>
      <w:r w:rsidRPr="00EB4880">
        <w:t xml:space="preserve"> built, </w:t>
      </w:r>
      <w:r w:rsidRPr="00EB4880" w:rsidR="00C50C85">
        <w:t xml:space="preserve">and </w:t>
      </w:r>
      <w:r w:rsidRPr="00EB4880">
        <w:t>own and operate</w:t>
      </w:r>
      <w:r w:rsidRPr="00EB4880" w:rsidR="00C50C85">
        <w:t>,</w:t>
      </w:r>
      <w:r w:rsidRPr="00EB4880">
        <w:t xml:space="preserve"> renewable energy assets in local places and return 100% of the profits from those assets to the community.</w:t>
      </w:r>
    </w:p>
    <w:p w:rsidR="00EF205C" w:rsidRPr="00EB4880" w:rsidP="00C50C85">
      <w:pPr>
        <w:pStyle w:val="Question"/>
      </w:pPr>
      <w:sdt>
        <w:sdtPr>
          <w:alias w:val="Member"/>
          <w:tag w:val="&lt;Member mnisId='4716' dodsId='109478'&gt;"/>
          <w:id w:val="1128511803"/>
          <w:placeholder>
            <w:docPart w:val="DefaultPlaceholder_-1854013440"/>
          </w:placeholder>
          <w:richText/>
        </w:sdtPr>
        <w:sdtContent>
          <w:r w:rsidRPr="00EB4880" w:rsidR="00C50C85">
            <w:rPr>
              <w:b/>
            </w:rPr>
            <w:t>Chair:</w:t>
          </w:r>
        </w:sdtContent>
      </w:sdt>
      <w:r w:rsidRPr="00EB4880" w:rsidR="00C50C85">
        <w:t xml:space="preserve"> </w:t>
      </w:r>
      <w:r w:rsidRPr="00EB4880" w:rsidR="00AC00F6">
        <w:t>Thank you very much. I should have said at the beginning</w:t>
      </w:r>
      <w:r w:rsidRPr="00EB4880" w:rsidR="00C50C85">
        <w:t xml:space="preserve"> that</w:t>
      </w:r>
      <w:r w:rsidRPr="00EB4880" w:rsidR="00AC00F6">
        <w:t xml:space="preserve"> my name is Ruth Jones</w:t>
      </w:r>
      <w:r w:rsidRPr="00EB4880" w:rsidR="00C50C85">
        <w:t>.</w:t>
      </w:r>
      <w:r w:rsidRPr="00EB4880" w:rsidR="00AC00F6">
        <w:t xml:space="preserve"> I am </w:t>
      </w:r>
      <w:r w:rsidRPr="00EB4880" w:rsidR="00C50C85">
        <w:t>the M</w:t>
      </w:r>
      <w:r w:rsidRPr="00EB4880" w:rsidR="00AC00F6">
        <w:t xml:space="preserve">ember for Newport West and Islwyn, but I </w:t>
      </w:r>
      <w:r w:rsidRPr="00EB4880" w:rsidR="00AC00F6">
        <w:t xml:space="preserve">am also </w:t>
      </w:r>
      <w:r w:rsidR="00A45698">
        <w:t>C</w:t>
      </w:r>
      <w:r w:rsidRPr="00EB4880" w:rsidR="00AC00F6">
        <w:t xml:space="preserve">hair of </w:t>
      </w:r>
      <w:r w:rsidRPr="00EB4880" w:rsidR="00C50C85">
        <w:t xml:space="preserve">this </w:t>
      </w:r>
      <w:r w:rsidRPr="00EB4880" w:rsidR="00AC00F6">
        <w:t>Select Committee, which is why I am sat here.</w:t>
      </w:r>
    </w:p>
    <w:p w:rsidR="00AC00F6" w:rsidRPr="00EB4880" w:rsidP="00EF205C">
      <w:pPr>
        <w:pStyle w:val="Question"/>
        <w:numPr>
          <w:ilvl w:val="0"/>
          <w:numId w:val="0"/>
        </w:numPr>
        <w:ind w:left="794"/>
      </w:pPr>
      <w:r w:rsidRPr="00EB4880">
        <w:t>I am going to start off with a question to Jessica and Jay</w:t>
      </w:r>
      <w:r w:rsidRPr="00EB4880" w:rsidR="00C50C85">
        <w:t>.</w:t>
      </w:r>
      <w:r w:rsidRPr="00EB4880">
        <w:t xml:space="preserve"> </w:t>
      </w:r>
      <w:r w:rsidRPr="00EB4880" w:rsidR="00C50C85">
        <w:t>C</w:t>
      </w:r>
      <w:r w:rsidRPr="00EB4880">
        <w:t>ould you outline the key barriers that prevent the expansion of large</w:t>
      </w:r>
      <w:r w:rsidRPr="00EB4880" w:rsidR="00EF205C">
        <w:noBreakHyphen/>
      </w:r>
      <w:r w:rsidRPr="00EB4880">
        <w:t xml:space="preserve">scale renewable energy capacity in Wales? </w:t>
      </w:r>
      <w:r w:rsidRPr="00EB4880" w:rsidR="00C50C85">
        <w:t xml:space="preserve">We </w:t>
      </w:r>
      <w:r w:rsidRPr="00EB4880">
        <w:t xml:space="preserve">are talking about large-scale off the east coast of England. What are the barriers that are stopping us going through </w:t>
      </w:r>
      <w:r w:rsidRPr="00EB4880" w:rsidR="00C50C85">
        <w:t xml:space="preserve">it </w:t>
      </w:r>
      <w:r w:rsidRPr="00EB4880">
        <w:t>in Wales</w:t>
      </w:r>
      <w:r w:rsidRPr="00EB4880" w:rsidR="00C50C85">
        <w:t>?</w:t>
      </w:r>
      <w:r w:rsidRPr="00EB4880">
        <w:t xml:space="preserve"> </w:t>
      </w:r>
      <w:r w:rsidRPr="00EB4880" w:rsidR="00C50C85">
        <w:t>I</w:t>
      </w:r>
      <w:r w:rsidRPr="00EB4880">
        <w:t xml:space="preserve">s it just that these challenges are unique to Wales, or are they part of a wider picture? </w:t>
      </w:r>
      <w:r w:rsidRPr="00EB4880" w:rsidR="00C50C85">
        <w:t>W</w:t>
      </w:r>
      <w:r w:rsidRPr="00EB4880">
        <w:t xml:space="preserve">e are worried that Wales might miss the boat, so we might miss the benefits of GB </w:t>
      </w:r>
      <w:r w:rsidRPr="00EB4880" w:rsidR="00C50C85">
        <w:t>E</w:t>
      </w:r>
      <w:r w:rsidRPr="00EB4880">
        <w:t xml:space="preserve">nergy because of these challenges. </w:t>
      </w:r>
    </w:p>
    <w:p w:rsidR="00C50C85" w:rsidRPr="00EB4880" w:rsidP="00C50C85">
      <w:pPr>
        <w:pStyle w:val="Answer"/>
      </w:pPr>
      <w:sdt>
        <w:sdtPr>
          <w:alias w:val="Witness"/>
          <w:id w:val="-1595781472"/>
          <w:placeholder>
            <w:docPart w:val="DefaultPlaceholder_-1854013440"/>
          </w:placeholder>
          <w:richText/>
        </w:sdtPr>
        <w:sdtContent>
          <w:r w:rsidRPr="00EB4880" w:rsidR="00006575">
            <w:rPr>
              <w:b/>
              <w:i/>
            </w:rPr>
            <w:t>Jessica Hooper:</w:t>
          </w:r>
        </w:sdtContent>
      </w:sdt>
      <w:r w:rsidRPr="00EB4880">
        <w:t xml:space="preserve"> T</w:t>
      </w:r>
      <w:r w:rsidRPr="00EB4880" w:rsidR="00AC00F6">
        <w:t xml:space="preserve">here </w:t>
      </w:r>
      <w:r w:rsidRPr="00EB4880">
        <w:t xml:space="preserve">are </w:t>
      </w:r>
      <w:r w:rsidRPr="00EB4880" w:rsidR="00AC00F6">
        <w:t>a number of</w:t>
      </w:r>
      <w:r w:rsidRPr="00EB4880" w:rsidR="00AC00F6">
        <w:t xml:space="preserve"> key challenges that we face as a sector, unfortunately. </w:t>
      </w:r>
      <w:r w:rsidRPr="00EB4880">
        <w:t>F</w:t>
      </w:r>
      <w:r w:rsidRPr="00EB4880" w:rsidR="00AC00F6">
        <w:t xml:space="preserve">irst and foremost, we </w:t>
      </w:r>
      <w:r w:rsidRPr="00EB4880" w:rsidR="00AC00F6">
        <w:t>have to</w:t>
      </w:r>
      <w:r w:rsidRPr="00EB4880" w:rsidR="00AC00F6">
        <w:t xml:space="preserve"> mention grid. I would then </w:t>
      </w:r>
      <w:r w:rsidRPr="00EB4880">
        <w:t xml:space="preserve">mention </w:t>
      </w:r>
      <w:r w:rsidRPr="00EB4880" w:rsidR="00AC00F6">
        <w:t>public perception and support</w:t>
      </w:r>
      <w:r w:rsidR="00D918BC">
        <w:t>—h</w:t>
      </w:r>
      <w:r w:rsidRPr="00EB4880" w:rsidR="00AC00F6">
        <w:t>ello, Ann</w:t>
      </w:r>
      <w:r w:rsidR="00D918BC">
        <w:t>; i</w:t>
      </w:r>
      <w:r w:rsidRPr="00EB4880">
        <w:t>t is g</w:t>
      </w:r>
      <w:r w:rsidRPr="00EB4880" w:rsidR="00AC00F6">
        <w:t xml:space="preserve">ood to see you again. There is a key link between public support and grid that we will probably touch on. </w:t>
      </w:r>
      <w:r w:rsidRPr="00EB4880">
        <w:t>F</w:t>
      </w:r>
      <w:r w:rsidRPr="00EB4880" w:rsidR="00AC00F6">
        <w:t xml:space="preserve">rom a Welsh point of view, </w:t>
      </w:r>
      <w:r w:rsidRPr="00EB4880">
        <w:t xml:space="preserve">I would </w:t>
      </w:r>
      <w:r w:rsidRPr="00EB4880" w:rsidR="00AC00F6">
        <w:t xml:space="preserve">probably </w:t>
      </w:r>
      <w:r w:rsidRPr="00EB4880">
        <w:t xml:space="preserve">mention </w:t>
      </w:r>
      <w:r w:rsidRPr="00EB4880" w:rsidR="00AC00F6">
        <w:t>consenting as well.</w:t>
      </w:r>
    </w:p>
    <w:p w:rsidR="00C50C85" w:rsidRPr="00EB4880" w:rsidP="00C50C85">
      <w:pPr>
        <w:pStyle w:val="Answer"/>
      </w:pPr>
      <w:r>
        <w:t>T</w:t>
      </w:r>
      <w:r w:rsidRPr="00EB4880" w:rsidR="00AC00F6">
        <w:t>hose three</w:t>
      </w:r>
      <w:r>
        <w:t xml:space="preserve"> challenges</w:t>
      </w:r>
      <w:r w:rsidRPr="00EB4880" w:rsidR="00AC00F6">
        <w:t xml:space="preserve"> are strategic in their nature, and they affect all renewable technologies coming forward, unfortunately. The fundamental one that underpins it all </w:t>
      </w:r>
      <w:r w:rsidRPr="00EB4880" w:rsidR="00AC00F6">
        <w:t>has to</w:t>
      </w:r>
      <w:r w:rsidRPr="00EB4880" w:rsidR="00AC00F6">
        <w:t xml:space="preserve"> be grid</w:t>
      </w:r>
      <w:r w:rsidRPr="00EB4880">
        <w:t>.</w:t>
      </w:r>
      <w:r w:rsidRPr="00EB4880" w:rsidR="00AC00F6">
        <w:t xml:space="preserve"> </w:t>
      </w:r>
      <w:r w:rsidRPr="00EB4880">
        <w:t>Y</w:t>
      </w:r>
      <w:r w:rsidRPr="00EB4880" w:rsidR="00AC00F6">
        <w:t>ou asked whether it is unique to Wales</w:t>
      </w:r>
      <w:r w:rsidRPr="00EB4880">
        <w:t>.</w:t>
      </w:r>
      <w:r w:rsidRPr="00EB4880" w:rsidR="00AC00F6">
        <w:t xml:space="preserve"> </w:t>
      </w:r>
      <w:r w:rsidRPr="00EB4880">
        <w:t>G</w:t>
      </w:r>
      <w:r w:rsidRPr="00EB4880" w:rsidR="00AC00F6">
        <w:t>rid is by no means unique to Wales.</w:t>
      </w:r>
      <w:r w:rsidRPr="00EB4880">
        <w:t xml:space="preserve"> T</w:t>
      </w:r>
      <w:r w:rsidRPr="00EB4880" w:rsidR="00AC00F6">
        <w:t>he most unique aspect for Wales is that two</w:t>
      </w:r>
      <w:r w:rsidR="00E80573">
        <w:t xml:space="preserve"> </w:t>
      </w:r>
      <w:r w:rsidRPr="00EB4880" w:rsidR="00AC00F6">
        <w:t>thirds of the country does not have any transmission grid</w:t>
      </w:r>
      <w:r w:rsidRPr="00EB4880" w:rsidR="00EF205C">
        <w:t xml:space="preserve">, and that </w:t>
      </w:r>
      <w:r w:rsidRPr="00EB4880" w:rsidR="00AC00F6">
        <w:t>is fundamental for getting clean, green electrons away.</w:t>
      </w:r>
    </w:p>
    <w:p w:rsidR="00F67C5F" w:rsidRPr="00EB4880" w:rsidP="00C50C85">
      <w:pPr>
        <w:pStyle w:val="Answer"/>
      </w:pPr>
      <w:r w:rsidRPr="00EB4880">
        <w:t>W</w:t>
      </w:r>
      <w:r w:rsidRPr="00EB4880" w:rsidR="00AC00F6">
        <w:t xml:space="preserve">e see a role </w:t>
      </w:r>
      <w:r w:rsidRPr="00EB4880">
        <w:t xml:space="preserve">for </w:t>
      </w:r>
      <w:r w:rsidRPr="00EB4880" w:rsidR="00AC00F6">
        <w:t>G</w:t>
      </w:r>
      <w:r w:rsidRPr="00EB4880">
        <w:t>B</w:t>
      </w:r>
      <w:r w:rsidRPr="00EB4880" w:rsidR="00AC00F6">
        <w:t xml:space="preserve"> Energy in potentially incentivising development where grid constraints mean </w:t>
      </w:r>
      <w:r w:rsidRPr="00EB4880">
        <w:t xml:space="preserve">that </w:t>
      </w:r>
      <w:r w:rsidRPr="00EB4880" w:rsidR="00AC00F6">
        <w:t xml:space="preserve">projects are not coming forward. </w:t>
      </w:r>
      <w:r w:rsidRPr="00EB4880">
        <w:t>T</w:t>
      </w:r>
      <w:r w:rsidRPr="00EB4880" w:rsidR="00AC00F6">
        <w:t>here is a strategic line</w:t>
      </w:r>
      <w:r w:rsidRPr="00EB4880">
        <w:t>,</w:t>
      </w:r>
      <w:r w:rsidRPr="00EB4880" w:rsidR="00AC00F6">
        <w:t xml:space="preserve"> </w:t>
      </w:r>
      <w:r w:rsidRPr="00EB4880">
        <w:t xml:space="preserve">catchily named </w:t>
      </w:r>
      <w:r w:rsidRPr="00EB4880" w:rsidR="00AC00F6">
        <w:t xml:space="preserve">PSNC, </w:t>
      </w:r>
      <w:r w:rsidRPr="00EB4880">
        <w:t xml:space="preserve">which </w:t>
      </w:r>
      <w:r w:rsidRPr="00EB4880" w:rsidR="00AC00F6">
        <w:t>would join the north and south coasts of Wales, coming through mid</w:t>
      </w:r>
      <w:r w:rsidRPr="00EB4880">
        <w:t>-</w:t>
      </w:r>
      <w:r w:rsidRPr="00EB4880" w:rsidR="00AC00F6">
        <w:t xml:space="preserve">Wales. </w:t>
      </w:r>
      <w:r w:rsidRPr="00EB4880">
        <w:t>T</w:t>
      </w:r>
      <w:r w:rsidRPr="00EB4880" w:rsidR="00AC00F6">
        <w:t>he role of G</w:t>
      </w:r>
      <w:r w:rsidRPr="00EB4880">
        <w:t>B</w:t>
      </w:r>
      <w:r w:rsidRPr="00EB4880" w:rsidR="00AC00F6">
        <w:t xml:space="preserve"> Energy is</w:t>
      </w:r>
      <w:r w:rsidRPr="00EB4880">
        <w:t>, potentially,</w:t>
      </w:r>
      <w:r w:rsidRPr="00EB4880" w:rsidR="00AC00F6">
        <w:t xml:space="preserve"> to support projects in mid-Wales and improve the business case there, thereby increasing certainty </w:t>
      </w:r>
      <w:r w:rsidR="00936B63">
        <w:t>and</w:t>
      </w:r>
      <w:r w:rsidRPr="00EB4880" w:rsidR="00AC00F6">
        <w:t xml:space="preserve"> likelihood of projects for N</w:t>
      </w:r>
      <w:r w:rsidRPr="00EB4880">
        <w:t>E</w:t>
      </w:r>
      <w:r w:rsidRPr="00EB4880" w:rsidR="00AC00F6">
        <w:t>SO and National Grid to make the commitment to bring that transmission network forward.</w:t>
      </w:r>
    </w:p>
    <w:p w:rsidR="00F67C5F" w:rsidRPr="00EB4880" w:rsidP="00C50C85">
      <w:pPr>
        <w:pStyle w:val="Answer"/>
      </w:pPr>
      <w:r w:rsidRPr="00EB4880">
        <w:t>If I touch on public perceptions</w:t>
      </w:r>
      <w:r w:rsidRPr="00EB4880">
        <w:t>,</w:t>
      </w:r>
      <w:r w:rsidRPr="00EB4880">
        <w:t xml:space="preserve"> there was a very good report produced by Public First on the role of </w:t>
      </w:r>
      <w:r w:rsidRPr="00EB4880">
        <w:t>GB Energy.</w:t>
      </w:r>
      <w:r w:rsidRPr="00EB4880">
        <w:t xml:space="preserve"> </w:t>
      </w:r>
      <w:r w:rsidRPr="00EB4880">
        <w:t>I</w:t>
      </w:r>
      <w:r w:rsidRPr="00EB4880">
        <w:t>t goes into quite a bit of detail around how public support tends to increase if the public sector is involved</w:t>
      </w:r>
      <w:r w:rsidRPr="00EB4880">
        <w:t>, so</w:t>
      </w:r>
      <w:r w:rsidRPr="00EB4880">
        <w:t xml:space="preserve"> </w:t>
      </w:r>
      <w:r w:rsidRPr="00EB4880">
        <w:t>t</w:t>
      </w:r>
      <w:r w:rsidRPr="00EB4880">
        <w:t xml:space="preserve">here is </w:t>
      </w:r>
      <w:r w:rsidRPr="00EB4880">
        <w:t xml:space="preserve">potentially </w:t>
      </w:r>
      <w:r w:rsidRPr="00EB4880">
        <w:t xml:space="preserve">a fundamental role for </w:t>
      </w:r>
      <w:r w:rsidRPr="00EB4880">
        <w:t>GB Energy</w:t>
      </w:r>
      <w:r w:rsidRPr="00EB4880">
        <w:t xml:space="preserve"> here in targeting partnerships with projects where we want to drive the public support envelope.</w:t>
      </w:r>
      <w:r w:rsidR="00984BDC">
        <w:t xml:space="preserve"> </w:t>
      </w:r>
      <w:r w:rsidRPr="00EB4880">
        <w:t xml:space="preserve">If we can increase community support through a public company that is maybe seen as a more trusted </w:t>
      </w:r>
      <w:r w:rsidRPr="00EB4880">
        <w:t>body, and</w:t>
      </w:r>
      <w:r w:rsidRPr="00EB4880">
        <w:t xml:space="preserve"> move away from that very strong perception that energy is extractive</w:t>
      </w:r>
      <w:r w:rsidRPr="00EB4880">
        <w:t>,</w:t>
      </w:r>
      <w:r w:rsidRPr="00EB4880">
        <w:t xml:space="preserve"> through national ownership, coupled with a key role in championing domestic content, there is a very real opportunity to enhance public perceptions of renewables and bring them forward more quickly.</w:t>
      </w:r>
    </w:p>
    <w:p w:rsidR="00F67C5F" w:rsidRPr="00EB4880" w:rsidP="00C50C85">
      <w:pPr>
        <w:pStyle w:val="Answer"/>
      </w:pPr>
      <w:r w:rsidRPr="00EB4880">
        <w:t>T</w:t>
      </w:r>
      <w:r w:rsidRPr="00EB4880" w:rsidR="00AC00F6">
        <w:t>hirdly, consenting</w:t>
      </w:r>
      <w:r w:rsidRPr="00EB4880">
        <w:t xml:space="preserve"> is </w:t>
      </w:r>
      <w:r w:rsidRPr="00EB4880" w:rsidR="00AC00F6">
        <w:t xml:space="preserve">probably not unique to Wales, but </w:t>
      </w:r>
      <w:r w:rsidRPr="00EB4880">
        <w:t xml:space="preserve">in terms of </w:t>
      </w:r>
      <w:r w:rsidRPr="00EB4880" w:rsidR="00AC00F6">
        <w:t xml:space="preserve">the aspects that we are touching on today around onshore and nearshore projects, the consenting parameters are almost entirely devolved. Anything up to 350 </w:t>
      </w:r>
      <w:r w:rsidR="00102D7F">
        <w:t xml:space="preserve">MW </w:t>
      </w:r>
      <w:r w:rsidRPr="00EB4880" w:rsidR="00AC00F6">
        <w:t xml:space="preserve">sits within </w:t>
      </w:r>
      <w:r w:rsidR="00102D7F">
        <w:t xml:space="preserve">the </w:t>
      </w:r>
      <w:r w:rsidRPr="00EB4880" w:rsidR="00AC00F6">
        <w:t>Welsh Government</w:t>
      </w:r>
      <w:r w:rsidR="00102D7F">
        <w:t>’s</w:t>
      </w:r>
      <w:r w:rsidRPr="00EB4880" w:rsidR="00AC00F6">
        <w:t xml:space="preserve"> remit.</w:t>
      </w:r>
      <w:r w:rsidRPr="00EB4880">
        <w:t xml:space="preserve"> While </w:t>
      </w:r>
      <w:r w:rsidRPr="00EB4880" w:rsidR="00AC00F6">
        <w:t>we are seeing increased efforts to address resourcing constraints, they do prevail and will continue to do so for the foreseeable future.</w:t>
      </w:r>
    </w:p>
    <w:p w:rsidR="00AC00F6" w:rsidRPr="00EB4880" w:rsidP="00C50C85">
      <w:pPr>
        <w:pStyle w:val="Answer"/>
      </w:pPr>
      <w:r w:rsidRPr="00EB4880">
        <w:t>That is linked both to resourcing of our consenting bodies and</w:t>
      </w:r>
      <w:r w:rsidRPr="00EB4880" w:rsidR="00F67C5F">
        <w:t>,</w:t>
      </w:r>
      <w:r w:rsidRPr="00EB4880">
        <w:t xml:space="preserve"> indeed</w:t>
      </w:r>
      <w:r w:rsidRPr="00EB4880" w:rsidR="00F67C5F">
        <w:t>,</w:t>
      </w:r>
      <w:r w:rsidRPr="00EB4880">
        <w:t xml:space="preserve"> </w:t>
      </w:r>
      <w:r w:rsidR="00D55E0A">
        <w:t xml:space="preserve">the </w:t>
      </w:r>
      <w:r w:rsidRPr="00EB4880">
        <w:t xml:space="preserve">Welsh Government, </w:t>
      </w:r>
      <w:r w:rsidR="00D55E0A">
        <w:t>and to</w:t>
      </w:r>
      <w:r w:rsidRPr="00EB4880">
        <w:t xml:space="preserve"> policy interpretation, where we are seeing a lack of clarity of policy</w:t>
      </w:r>
      <w:r w:rsidRPr="00EB4880" w:rsidR="00F67C5F">
        <w:t xml:space="preserve">. How </w:t>
      </w:r>
      <w:r w:rsidRPr="00EB4880">
        <w:t>we</w:t>
      </w:r>
      <w:r w:rsidRPr="00EB4880" w:rsidR="00F67C5F">
        <w:t>,</w:t>
      </w:r>
      <w:r w:rsidRPr="00EB4880">
        <w:t xml:space="preserve"> as a sector</w:t>
      </w:r>
      <w:r w:rsidRPr="00EB4880" w:rsidR="00F67C5F">
        <w:t xml:space="preserve">, </w:t>
      </w:r>
      <w:r w:rsidRPr="00EB4880">
        <w:t>can take policy specifically relating to peat, for example, and utilise that in our consent applications is not clear.</w:t>
      </w:r>
      <w:r w:rsidR="00156CB2">
        <w:t xml:space="preserve"> </w:t>
      </w:r>
      <w:r w:rsidRPr="00EB4880" w:rsidR="00F67C5F">
        <w:t>U</w:t>
      </w:r>
      <w:r w:rsidRPr="00EB4880">
        <w:t>nfortunately</w:t>
      </w:r>
      <w:r w:rsidRPr="00EB4880" w:rsidR="00F67C5F">
        <w:t>,</w:t>
      </w:r>
      <w:r w:rsidRPr="00EB4880">
        <w:t xml:space="preserve"> peat is probably going to be a problem across the UK. It is not going to be unique to Wales, but the way in which we are seeing policy brought forward in Wales is potentially unique. If you compare </w:t>
      </w:r>
      <w:r w:rsidRPr="00EB4880" w:rsidR="00F67C5F">
        <w:t xml:space="preserve">the </w:t>
      </w:r>
      <w:r w:rsidRPr="00EB4880">
        <w:t>Scottish roll</w:t>
      </w:r>
      <w:r w:rsidRPr="00EB4880" w:rsidR="001C5DD4">
        <w:t>-</w:t>
      </w:r>
      <w:r w:rsidRPr="00EB4880">
        <w:t xml:space="preserve">out of policy specific to peat, it is quite different </w:t>
      </w:r>
      <w:r w:rsidR="00156CB2">
        <w:t>from</w:t>
      </w:r>
      <w:r w:rsidRPr="00EB4880">
        <w:t xml:space="preserve"> that in Wales. Renewables are afforded priority status in Scotland, whereas in Wales</w:t>
      </w:r>
      <w:r w:rsidR="00156CB2">
        <w:t xml:space="preserve"> </w:t>
      </w:r>
      <w:r w:rsidRPr="00EB4880">
        <w:t>we are not seeing that</w:t>
      </w:r>
      <w:r w:rsidRPr="00EB4880" w:rsidR="00F67C5F">
        <w:t>, so</w:t>
      </w:r>
      <w:r w:rsidRPr="00EB4880">
        <w:t xml:space="preserve"> </w:t>
      </w:r>
      <w:r w:rsidRPr="00EB4880" w:rsidR="00F67C5F">
        <w:t>a</w:t>
      </w:r>
      <w:r w:rsidRPr="00EB4880">
        <w:t xml:space="preserve"> unified Welsh Government</w:t>
      </w:r>
      <w:r w:rsidRPr="00EB4880" w:rsidR="00F67C5F">
        <w:t>/</w:t>
      </w:r>
      <w:r w:rsidRPr="00EB4880">
        <w:t>UK Government drive to enhance the priority of renewables would be fundamental in enabling that</w:t>
      </w:r>
      <w:r w:rsidRPr="00EB4880" w:rsidR="00F67C5F">
        <w:t>.</w:t>
      </w:r>
    </w:p>
    <w:p w:rsidR="00AC00F6" w:rsidRPr="00EB4880" w:rsidP="00F67C5F">
      <w:pPr>
        <w:pStyle w:val="Question"/>
      </w:pPr>
      <w:sdt>
        <w:sdtPr>
          <w:alias w:val="Member"/>
          <w:tag w:val="&lt;Member mnisId='4716' dodsId='109478'&gt;"/>
          <w:id w:val="1059986143"/>
          <w:placeholder>
            <w:docPart w:val="DefaultPlaceholder_-1854013440"/>
          </w:placeholder>
          <w:richText/>
        </w:sdtPr>
        <w:sdtContent>
          <w:r w:rsidRPr="00EB4880" w:rsidR="00F67C5F">
            <w:rPr>
              <w:b/>
            </w:rPr>
            <w:t>Chair:</w:t>
          </w:r>
        </w:sdtContent>
      </w:sdt>
      <w:r w:rsidRPr="00EB4880" w:rsidR="00F67C5F">
        <w:t xml:space="preserve"> </w:t>
      </w:r>
      <w:r w:rsidRPr="00EB4880">
        <w:t xml:space="preserve">Thank you, Jessica. That </w:t>
      </w:r>
      <w:r w:rsidR="00156CB2">
        <w:t>wa</w:t>
      </w:r>
      <w:r w:rsidRPr="00EB4880">
        <w:t>s a very comprehensive answer. Jay, do you have anything to add to that?</w:t>
      </w:r>
    </w:p>
    <w:p w:rsidR="00F67C5F" w:rsidRPr="00EB4880" w:rsidP="00F67C5F">
      <w:pPr>
        <w:pStyle w:val="Answer"/>
      </w:pPr>
      <w:sdt>
        <w:sdtPr>
          <w:alias w:val="Witness"/>
          <w:id w:val="-2142722070"/>
          <w:placeholder>
            <w:docPart w:val="DefaultPlaceholder_-1854013440"/>
          </w:placeholder>
          <w:richText/>
        </w:sdtPr>
        <w:sdtContent>
          <w:r w:rsidRPr="00EB4880" w:rsidR="00006575">
            <w:rPr>
              <w:b/>
              <w:i/>
            </w:rPr>
            <w:t>Jay Sheppard:</w:t>
          </w:r>
        </w:sdtContent>
      </w:sdt>
      <w:r w:rsidRPr="00EB4880">
        <w:t xml:space="preserve"> </w:t>
      </w:r>
      <w:r w:rsidRPr="00EB4880" w:rsidR="00AC00F6">
        <w:t>I would echo a lot of the points that Jess made</w:t>
      </w:r>
      <w:r w:rsidRPr="00EB4880">
        <w:t>,</w:t>
      </w:r>
      <w:r w:rsidRPr="00EB4880" w:rsidR="00AC00F6">
        <w:t xml:space="preserve"> but perhaps provide a little bit more context </w:t>
      </w:r>
      <w:r w:rsidRPr="00EB4880">
        <w:t xml:space="preserve">from </w:t>
      </w:r>
      <w:r w:rsidRPr="00EB4880" w:rsidR="00AC00F6">
        <w:t xml:space="preserve">the marine renewable energy sector. </w:t>
      </w:r>
      <w:r w:rsidRPr="00EB4880">
        <w:t>A</w:t>
      </w:r>
      <w:r w:rsidRPr="00EB4880" w:rsidR="00AC00F6">
        <w:t xml:space="preserve">s we have already talked about, </w:t>
      </w:r>
      <w:r w:rsidRPr="00EB4880">
        <w:t xml:space="preserve">grid </w:t>
      </w:r>
      <w:r w:rsidRPr="00EB4880" w:rsidR="00AC00F6">
        <w:t>is a big issue. There is perhaps a geographic nuance there</w:t>
      </w:r>
      <w:r w:rsidRPr="00EB4880">
        <w:t>,</w:t>
      </w:r>
      <w:r w:rsidRPr="00EB4880" w:rsidR="00AC00F6">
        <w:t xml:space="preserve"> in that we know where the resource </w:t>
      </w:r>
      <w:r w:rsidRPr="00EB4880">
        <w:t xml:space="preserve">is </w:t>
      </w:r>
      <w:r w:rsidRPr="00EB4880" w:rsidR="00AC00F6">
        <w:t xml:space="preserve">for tidal, for example off the Welsh coast. </w:t>
      </w:r>
      <w:r w:rsidRPr="00EB4880">
        <w:t>T</w:t>
      </w:r>
      <w:r w:rsidRPr="00EB4880" w:rsidR="00AC00F6">
        <w:t>here are potential deployment zones off the coast of the Ll</w:t>
      </w:r>
      <w:r w:rsidRPr="00EB4880">
        <w:t>ŷ</w:t>
      </w:r>
      <w:r w:rsidRPr="00EB4880" w:rsidR="00AC00F6">
        <w:t xml:space="preserve">n </w:t>
      </w:r>
      <w:r w:rsidR="000D49FA">
        <w:t>p</w:t>
      </w:r>
      <w:r w:rsidRPr="00EB4880" w:rsidR="00AC00F6">
        <w:t>eninsula</w:t>
      </w:r>
      <w:r w:rsidRPr="00EB4880">
        <w:t xml:space="preserve"> and</w:t>
      </w:r>
      <w:r w:rsidRPr="00EB4880" w:rsidR="00AC00F6">
        <w:t xml:space="preserve"> off the coast of Pembrokeshire, where we just do not have the grid infrastructure on the shore side </w:t>
      </w:r>
      <w:r w:rsidRPr="00EB4880" w:rsidR="00AC00F6">
        <w:t>in order to</w:t>
      </w:r>
      <w:r w:rsidRPr="00EB4880" w:rsidR="00AC00F6">
        <w:t xml:space="preserve"> bring that energy ashore. </w:t>
      </w:r>
      <w:r w:rsidRPr="00EB4880">
        <w:t>T</w:t>
      </w:r>
      <w:r w:rsidRPr="00EB4880" w:rsidR="00AC00F6">
        <w:t>here needs to be targeted investment close to deployment zones to ensure that we can bring energy back ashore.</w:t>
      </w:r>
    </w:p>
    <w:p w:rsidR="00F67C5F" w:rsidRPr="00EB4880" w:rsidP="00F67C5F">
      <w:pPr>
        <w:pStyle w:val="Answer"/>
      </w:pPr>
      <w:r w:rsidRPr="00EB4880">
        <w:t>Environmental consents, with this being devolved in Wales, add an extra layer of complexity. It is a time-consuming process that adds a layer of risk to developers.</w:t>
      </w:r>
      <w:r w:rsidRPr="00EB4880">
        <w:t xml:space="preserve"> </w:t>
      </w:r>
      <w:r w:rsidRPr="00EB4880">
        <w:t xml:space="preserve">GB Energy, through the Crown Estate </w:t>
      </w:r>
      <w:r w:rsidRPr="00EB4880">
        <w:t>p</w:t>
      </w:r>
      <w:r w:rsidRPr="00EB4880">
        <w:t>artnership, has the potential to help de-risk that process and reduce costs and time for developers</w:t>
      </w:r>
      <w:r w:rsidRPr="00EB4880">
        <w:t>,</w:t>
      </w:r>
      <w:r w:rsidRPr="00EB4880">
        <w:t xml:space="preserve"> if </w:t>
      </w:r>
      <w:r w:rsidR="00632BA6">
        <w:t>it</w:t>
      </w:r>
      <w:r w:rsidRPr="00EB4880">
        <w:t xml:space="preserve"> were to ensure that there </w:t>
      </w:r>
      <w:r w:rsidR="002573C0">
        <w:t>wa</w:t>
      </w:r>
      <w:r w:rsidRPr="00EB4880">
        <w:t>s some environmental baseline evidence gathering pre the lease process</w:t>
      </w:r>
      <w:r w:rsidRPr="00EB4880">
        <w:t>.</w:t>
      </w:r>
      <w:r w:rsidRPr="00EB4880">
        <w:t xml:space="preserve"> </w:t>
      </w:r>
      <w:r w:rsidRPr="00EB4880">
        <w:t>T</w:t>
      </w:r>
      <w:r w:rsidRPr="00EB4880">
        <w:t xml:space="preserve">he developer </w:t>
      </w:r>
      <w:r w:rsidRPr="00EB4880">
        <w:t xml:space="preserve">could </w:t>
      </w:r>
      <w:r w:rsidRPr="00EB4880">
        <w:t xml:space="preserve">then take on a lease and progress through the consents in a much </w:t>
      </w:r>
      <w:r w:rsidRPr="00EB4880">
        <w:t>more timely</w:t>
      </w:r>
      <w:r w:rsidRPr="00EB4880">
        <w:t xml:space="preserve"> manner, with </w:t>
      </w:r>
      <w:r w:rsidRPr="00EB4880">
        <w:t xml:space="preserve">a </w:t>
      </w:r>
      <w:r w:rsidRPr="00EB4880">
        <w:t>lower risk of delays or setbacks as part of that process.</w:t>
      </w:r>
    </w:p>
    <w:p w:rsidR="00EF2FB0" w:rsidRPr="00EB4880" w:rsidP="00F67C5F">
      <w:pPr>
        <w:pStyle w:val="Answer"/>
      </w:pPr>
      <w:r w:rsidRPr="00EB4880">
        <w:t xml:space="preserve">Access to private finance is another challenge for many of the marine renewable energy developers in Wales. We know people </w:t>
      </w:r>
      <w:r w:rsidRPr="00EB4880" w:rsidR="00F67C5F">
        <w:t xml:space="preserve">who </w:t>
      </w:r>
      <w:r w:rsidRPr="00EB4880">
        <w:t xml:space="preserve">are trying to develop projects </w:t>
      </w:r>
      <w:r w:rsidRPr="00EB4880" w:rsidR="00F67C5F">
        <w:t xml:space="preserve">and </w:t>
      </w:r>
      <w:r w:rsidRPr="00EB4880" w:rsidR="00006575">
        <w:t xml:space="preserve">are </w:t>
      </w:r>
      <w:r w:rsidRPr="00EB4880">
        <w:t>looking for anywhere between £4 million and £30 million of investment.</w:t>
      </w:r>
      <w:r w:rsidRPr="00EB4880" w:rsidR="00F67C5F">
        <w:t xml:space="preserve"> </w:t>
      </w:r>
      <w:r w:rsidRPr="00EB4880">
        <w:t>There is a bit of a mismatch there between the institutional finance offerings that are available, in that you need to be applying for at least £30 million to be worth the due diligence to attract finance through UKIB, for example</w:t>
      </w:r>
      <w:r w:rsidRPr="00EB4880">
        <w:t>,</w:t>
      </w:r>
      <w:r w:rsidRPr="00EB4880">
        <w:t xml:space="preserve"> </w:t>
      </w:r>
      <w:r w:rsidRPr="00EB4880">
        <w:t>s</w:t>
      </w:r>
      <w:r w:rsidRPr="00EB4880">
        <w:t xml:space="preserve">o perhaps there is a role for GB Energy to play in bringing in seed funding. From our engagement with prospective investors, they want to see a major equity investor come on board first </w:t>
      </w:r>
      <w:r w:rsidRPr="00EB4880">
        <w:t>in order to</w:t>
      </w:r>
      <w:r w:rsidRPr="00EB4880">
        <w:t xml:space="preserve"> incentivise debt finance, so GB Energy could play a role in attracting further investment into some of these projects.</w:t>
      </w:r>
    </w:p>
    <w:p w:rsidR="00AC00F6" w:rsidRPr="00EB4880" w:rsidP="00F67C5F">
      <w:pPr>
        <w:pStyle w:val="Answer"/>
      </w:pPr>
      <w:r w:rsidRPr="00EB4880">
        <w:t xml:space="preserve">I would like to present the </w:t>
      </w:r>
      <w:r w:rsidRPr="00EB4880" w:rsidR="00EF2FB0">
        <w:t xml:space="preserve">Morlais </w:t>
      </w:r>
      <w:r w:rsidRPr="00EB4880">
        <w:t xml:space="preserve">project as a bit of a case study. Some around the table will be aware of </w:t>
      </w:r>
      <w:r w:rsidR="00687ACA">
        <w:t xml:space="preserve">it </w:t>
      </w:r>
      <w:r w:rsidRPr="00EB4880">
        <w:t>already</w:t>
      </w:r>
      <w:r w:rsidRPr="00EB4880" w:rsidR="00EF2FB0">
        <w:t>.</w:t>
      </w:r>
      <w:r w:rsidRPr="00EB4880">
        <w:t xml:space="preserve"> </w:t>
      </w:r>
      <w:r w:rsidRPr="00EB4880" w:rsidR="00EF2FB0">
        <w:t>T</w:t>
      </w:r>
      <w:r w:rsidRPr="00EB4880">
        <w:t xml:space="preserve">hrough major investment </w:t>
      </w:r>
      <w:r w:rsidRPr="00EB4880">
        <w:t xml:space="preserve">from both the European Union and </w:t>
      </w:r>
      <w:r w:rsidR="00687ACA">
        <w:t xml:space="preserve">the </w:t>
      </w:r>
      <w:r w:rsidRPr="00EB4880">
        <w:t>Welsh Government</w:t>
      </w:r>
      <w:r w:rsidRPr="00EB4880" w:rsidR="00EF2FB0">
        <w:t>, w</w:t>
      </w:r>
      <w:r w:rsidRPr="00EB4880">
        <w:t>e have a tidal stream zone where we have the grid substation already developed</w:t>
      </w:r>
      <w:r w:rsidRPr="00EB4880" w:rsidR="00EF2FB0">
        <w:t xml:space="preserve"> and</w:t>
      </w:r>
      <w:r w:rsidRPr="00EB4880">
        <w:t xml:space="preserve"> the environmental consents already in place</w:t>
      </w:r>
      <w:r w:rsidRPr="00EB4880" w:rsidR="00EF2FB0">
        <w:t>.</w:t>
      </w:r>
      <w:r w:rsidRPr="00EB4880">
        <w:t xml:space="preserve"> </w:t>
      </w:r>
      <w:r w:rsidRPr="00EB4880" w:rsidR="00EF2FB0">
        <w:t>T</w:t>
      </w:r>
      <w:r w:rsidRPr="00EB4880">
        <w:t xml:space="preserve">his </w:t>
      </w:r>
      <w:r w:rsidRPr="00EB4880" w:rsidR="00006575">
        <w:t xml:space="preserve">provides </w:t>
      </w:r>
      <w:r w:rsidRPr="00EB4880">
        <w:t xml:space="preserve">an offering to tidal stream developers where there is reduced cost and reduced risk in getting their technology in the water. </w:t>
      </w:r>
      <w:r w:rsidRPr="00EB4880" w:rsidR="00EF2FB0">
        <w:t xml:space="preserve">This </w:t>
      </w:r>
      <w:r w:rsidRPr="00EB4880">
        <w:t>is a model that could be replicated</w:t>
      </w:r>
      <w:r w:rsidRPr="00EB4880" w:rsidR="00EF2FB0">
        <w:t>,</w:t>
      </w:r>
      <w:r w:rsidRPr="00EB4880">
        <w:t xml:space="preserve"> with additional funding</w:t>
      </w:r>
      <w:r w:rsidRPr="00EB4880" w:rsidR="00EF2FB0">
        <w:t>,</w:t>
      </w:r>
      <w:r w:rsidRPr="00EB4880">
        <w:t xml:space="preserve"> to support floating offshore wind, tidal </w:t>
      </w:r>
      <w:r w:rsidRPr="00EB4880">
        <w:t>range</w:t>
      </w:r>
      <w:r w:rsidRPr="00EB4880">
        <w:t xml:space="preserve"> and wave energy projects in Wales as well.</w:t>
      </w:r>
    </w:p>
    <w:p w:rsidR="00AC00F6" w:rsidRPr="00EB4880" w:rsidP="00006575">
      <w:pPr>
        <w:pStyle w:val="Question"/>
      </w:pPr>
      <w:sdt>
        <w:sdtPr>
          <w:alias w:val="Member"/>
          <w:tag w:val="&lt;Member mnisId='5284' dodsId='158736'&gt;"/>
          <w:id w:val="145636677"/>
          <w:placeholder>
            <w:docPart w:val="DefaultPlaceholder_-1854013440"/>
          </w:placeholder>
          <w:richText/>
        </w:sdtPr>
        <w:sdtContent>
          <w:r w:rsidRPr="00EB4880" w:rsidR="00EF2FB0">
            <w:rPr>
              <w:b/>
            </w:rPr>
            <w:t>David Chadwick:</w:t>
          </w:r>
        </w:sdtContent>
      </w:sdt>
      <w:r w:rsidRPr="00EB4880" w:rsidR="00EF2FB0">
        <w:t xml:space="preserve"> I have </w:t>
      </w:r>
      <w:r w:rsidRPr="00EB4880">
        <w:t>a question for Jessica and Jay. A number of leading Welsh academics and political commentators</w:t>
      </w:r>
      <w:r w:rsidRPr="00EB4880" w:rsidR="00EF2FB0">
        <w:t>—</w:t>
      </w:r>
      <w:r w:rsidRPr="00EB4880">
        <w:t>Will</w:t>
      </w:r>
      <w:r w:rsidRPr="00EB4880" w:rsidR="00EF2FB0">
        <w:t xml:space="preserve"> </w:t>
      </w:r>
      <w:r w:rsidRPr="00EB4880">
        <w:t>Hayw</w:t>
      </w:r>
      <w:r w:rsidRPr="00EB4880" w:rsidR="00EF2FB0">
        <w:t>ar</w:t>
      </w:r>
      <w:r w:rsidRPr="00EB4880">
        <w:t>d is just one example</w:t>
      </w:r>
      <w:r w:rsidRPr="00EB4880" w:rsidR="00EF2FB0">
        <w:t>—</w:t>
      </w:r>
      <w:r w:rsidRPr="00EB4880">
        <w:t>have</w:t>
      </w:r>
      <w:r w:rsidRPr="00EB4880" w:rsidR="00EF2FB0">
        <w:t xml:space="preserve"> </w:t>
      </w:r>
      <w:r w:rsidRPr="00EB4880">
        <w:t xml:space="preserve">written quite extensively about the potential rewards from tidal </w:t>
      </w:r>
      <w:r w:rsidRPr="00EB4880">
        <w:t>energy</w:t>
      </w:r>
      <w:r w:rsidRPr="00EB4880" w:rsidR="00EF2FB0">
        <w:t>,</w:t>
      </w:r>
      <w:r w:rsidRPr="00EB4880">
        <w:t xml:space="preserve"> and</w:t>
      </w:r>
      <w:r w:rsidRPr="00EB4880">
        <w:t xml:space="preserve"> believe that Wales is ideally placed to be the starting hub for this industry. Do you agree? Are we missing an opportunity there? </w:t>
      </w:r>
      <w:r w:rsidRPr="00EB4880" w:rsidR="00EF2FB0">
        <w:t>G</w:t>
      </w:r>
      <w:r w:rsidRPr="00EB4880">
        <w:t xml:space="preserve">enerally, how do the benefits from onshore wind compare </w:t>
      </w:r>
      <w:r w:rsidR="002604C0">
        <w:t>to</w:t>
      </w:r>
      <w:r w:rsidRPr="00EB4880">
        <w:t xml:space="preserve"> the potential benefits from tidal energy?</w:t>
      </w:r>
    </w:p>
    <w:p w:rsidR="00EF2FB0" w:rsidRPr="00EB4880" w:rsidP="00EF2FB0">
      <w:pPr>
        <w:pStyle w:val="Answer"/>
      </w:pPr>
      <w:sdt>
        <w:sdtPr>
          <w:alias w:val="Witness"/>
          <w:id w:val="-742566330"/>
          <w:placeholder>
            <w:docPart w:val="DefaultPlaceholder_-1854013440"/>
          </w:placeholder>
          <w:richText/>
        </w:sdtPr>
        <w:sdtContent>
          <w:r w:rsidRPr="00EB4880" w:rsidR="00006575">
            <w:rPr>
              <w:b/>
              <w:i/>
            </w:rPr>
            <w:t>Jay Sheppard:</w:t>
          </w:r>
        </w:sdtContent>
      </w:sdt>
      <w:r w:rsidRPr="00EB4880">
        <w:t xml:space="preserve"> A</w:t>
      </w:r>
      <w:r w:rsidRPr="00EB4880" w:rsidR="00AC00F6">
        <w:t>re we talking about tidal stream or tidal range</w:t>
      </w:r>
      <w:r w:rsidRPr="00EB4880">
        <w:t>,</w:t>
      </w:r>
      <w:r w:rsidRPr="00EB4880" w:rsidR="00AC00F6">
        <w:t xml:space="preserve"> or both?</w:t>
      </w:r>
    </w:p>
    <w:p w:rsidR="00EF2FB0" w:rsidRPr="00EB4880" w:rsidP="00EF2FB0">
      <w:pPr>
        <w:pStyle w:val="Question"/>
        <w:numPr>
          <w:ilvl w:val="0"/>
          <w:numId w:val="0"/>
        </w:numPr>
        <w:ind w:left="794"/>
      </w:pPr>
      <w:sdt>
        <w:sdtPr>
          <w:alias w:val="Member"/>
          <w:tag w:val="&lt;Member mnisId='5284' dodsId='158736'&gt;"/>
          <w:id w:val="2093894416"/>
          <w:placeholder>
            <w:docPart w:val="DefaultPlaceholder_-1854013440"/>
          </w:placeholder>
          <w:richText/>
        </w:sdtPr>
        <w:sdtContent>
          <w:r w:rsidRPr="00EB4880">
            <w:rPr>
              <w:b/>
            </w:rPr>
            <w:t>David Chadwick:</w:t>
          </w:r>
        </w:sdtContent>
      </w:sdt>
      <w:r w:rsidRPr="00EB4880" w:rsidR="00AC00F6">
        <w:t xml:space="preserve"> Both.</w:t>
      </w:r>
    </w:p>
    <w:p w:rsidR="00EF2FB0" w:rsidRPr="00EB4880" w:rsidP="00EF2FB0">
      <w:pPr>
        <w:pStyle w:val="Answer"/>
      </w:pPr>
      <w:sdt>
        <w:sdtPr>
          <w:alias w:val="Witness"/>
          <w:id w:val="-430741892"/>
          <w:placeholder>
            <w:docPart w:val="DefaultPlaceholder_-1854013440"/>
          </w:placeholder>
          <w:richText/>
        </w:sdtPr>
        <w:sdtContent>
          <w:r w:rsidRPr="00EB4880" w:rsidR="00006575">
            <w:rPr>
              <w:b/>
              <w:i/>
            </w:rPr>
            <w:t>Jay Sheppard:</w:t>
          </w:r>
        </w:sdtContent>
      </w:sdt>
      <w:r w:rsidRPr="00EB4880">
        <w:t xml:space="preserve"> F</w:t>
      </w:r>
      <w:r w:rsidRPr="00EB4880" w:rsidR="00AC00F6">
        <w:t xml:space="preserve">or tidal stream, we have seen quite a few projects developed around the UK already. </w:t>
      </w:r>
      <w:r w:rsidR="004206C6">
        <w:t>Q</w:t>
      </w:r>
      <w:r w:rsidRPr="00EB4880" w:rsidR="00AC00F6">
        <w:t>uite a few have been deployed, particularly in Scotland. Historically, we have seen tidal stream projects delivered with anywhere between 80</w:t>
      </w:r>
      <w:r w:rsidRPr="00EB4880">
        <w:t>%</w:t>
      </w:r>
      <w:r w:rsidRPr="00EB4880" w:rsidR="00AC00F6">
        <w:t xml:space="preserve"> and 100% UK content</w:t>
      </w:r>
      <w:r w:rsidRPr="00EB4880">
        <w:t>,</w:t>
      </w:r>
      <w:r w:rsidRPr="00EB4880" w:rsidR="00AC00F6">
        <w:t xml:space="preserve"> compared </w:t>
      </w:r>
      <w:r w:rsidR="002F1D66">
        <w:t xml:space="preserve">with </w:t>
      </w:r>
      <w:r w:rsidRPr="00EB4880" w:rsidR="00AC00F6">
        <w:t xml:space="preserve">about 20% for wind. </w:t>
      </w:r>
      <w:r w:rsidRPr="00EB4880">
        <w:t>T</w:t>
      </w:r>
      <w:r w:rsidRPr="00EB4880" w:rsidR="00AC00F6">
        <w:t xml:space="preserve">hat means </w:t>
      </w:r>
      <w:r w:rsidRPr="00EB4880">
        <w:t xml:space="preserve">that, </w:t>
      </w:r>
      <w:r w:rsidRPr="00EB4880" w:rsidR="00AC00F6">
        <w:t xml:space="preserve">on average, we will see four to five times the level of socioeconomic benefits per pound spent on tidal compared </w:t>
      </w:r>
      <w:r w:rsidR="002F1D66">
        <w:t xml:space="preserve">with </w:t>
      </w:r>
      <w:r w:rsidRPr="00EB4880" w:rsidR="00AC00F6">
        <w:t xml:space="preserve">wind. We make a lot of this kit in the UK, whereas a lot of the wind supply chain has been developed in places </w:t>
      </w:r>
      <w:r w:rsidRPr="00EB4880">
        <w:t xml:space="preserve">such as </w:t>
      </w:r>
      <w:r w:rsidRPr="00EB4880" w:rsidR="00AC00F6">
        <w:t>Denmark and Germany.</w:t>
      </w:r>
      <w:r w:rsidRPr="00EB4880">
        <w:t xml:space="preserve"> </w:t>
      </w:r>
      <w:r w:rsidRPr="00EB4880">
        <w:t>A</w:t>
      </w:r>
      <w:r w:rsidRPr="00EB4880" w:rsidR="00AC00F6">
        <w:t>t the moment</w:t>
      </w:r>
      <w:r w:rsidRPr="00EB4880" w:rsidR="00AC00F6">
        <w:t xml:space="preserve">, we </w:t>
      </w:r>
      <w:r w:rsidRPr="00EB4880">
        <w:t xml:space="preserve">have a </w:t>
      </w:r>
      <w:r w:rsidRPr="00EB4880" w:rsidR="00AC00F6">
        <w:t>first</w:t>
      </w:r>
      <w:r w:rsidRPr="00EB4880" w:rsidR="001C5DD4">
        <w:t>-</w:t>
      </w:r>
      <w:r w:rsidRPr="00EB4880" w:rsidR="00AC00F6">
        <w:t>mover advantage in the UK</w:t>
      </w:r>
      <w:r w:rsidRPr="00EB4880">
        <w:t>.</w:t>
      </w:r>
      <w:r w:rsidRPr="00EB4880" w:rsidR="00AC00F6">
        <w:t xml:space="preserve"> </w:t>
      </w:r>
      <w:r w:rsidRPr="00EB4880">
        <w:t>I</w:t>
      </w:r>
      <w:r w:rsidRPr="00EB4880" w:rsidR="00AC00F6">
        <w:t xml:space="preserve">f we invest </w:t>
      </w:r>
      <w:r w:rsidRPr="00EB4880">
        <w:t xml:space="preserve">in </w:t>
      </w:r>
      <w:r w:rsidRPr="00EB4880" w:rsidR="00AC00F6">
        <w:t>and support these projects now, we are going to see large economic benefits and</w:t>
      </w:r>
      <w:r w:rsidRPr="00EB4880">
        <w:t>,</w:t>
      </w:r>
      <w:r w:rsidRPr="00EB4880" w:rsidR="00AC00F6">
        <w:t xml:space="preserve"> potentially</w:t>
      </w:r>
      <w:r w:rsidRPr="00EB4880">
        <w:t>,</w:t>
      </w:r>
      <w:r w:rsidRPr="00EB4880" w:rsidR="00AC00F6">
        <w:t xml:space="preserve"> export </w:t>
      </w:r>
      <w:r w:rsidRPr="00EB4880">
        <w:t xml:space="preserve">the </w:t>
      </w:r>
      <w:r w:rsidRPr="00EB4880" w:rsidR="00AC00F6">
        <w:t>technology globally as well.</w:t>
      </w:r>
    </w:p>
    <w:p w:rsidR="00AC00F6" w:rsidRPr="00EB4880" w:rsidP="00EF2FB0">
      <w:pPr>
        <w:pStyle w:val="Answer"/>
      </w:pPr>
      <w:r w:rsidRPr="00EB4880">
        <w:t>F</w:t>
      </w:r>
      <w:r w:rsidRPr="00EB4880">
        <w:t xml:space="preserve">or tidal range, we have massive resource, on </w:t>
      </w:r>
      <w:r w:rsidRPr="00EB4880" w:rsidR="00CB0646">
        <w:t xml:space="preserve">both </w:t>
      </w:r>
      <w:r w:rsidRPr="00EB4880">
        <w:t xml:space="preserve">the north and south coast of Wales, but particularly in the Severn </w:t>
      </w:r>
      <w:r w:rsidRPr="00EB4880">
        <w:t>e</w:t>
      </w:r>
      <w:r w:rsidRPr="00EB4880">
        <w:t xml:space="preserve">stuary, </w:t>
      </w:r>
      <w:r w:rsidRPr="00EB4880">
        <w:t xml:space="preserve">which has the </w:t>
      </w:r>
      <w:r w:rsidRPr="00EB4880">
        <w:t xml:space="preserve">second highest tidal range in the world. </w:t>
      </w:r>
      <w:r w:rsidRPr="00EB4880">
        <w:t>T</w:t>
      </w:r>
      <w:r w:rsidRPr="00EB4880">
        <w:t>hat area is ripe for development and can provide clean, predictable power very close to major demand centres as well.</w:t>
      </w:r>
    </w:p>
    <w:p w:rsidR="00EF2FB0" w:rsidRPr="00EB4880" w:rsidP="00EF2FB0">
      <w:pPr>
        <w:pStyle w:val="Answer"/>
      </w:pPr>
      <w:sdt>
        <w:sdtPr>
          <w:alias w:val="Witness"/>
          <w:id w:val="610703925"/>
          <w:placeholder>
            <w:docPart w:val="DefaultPlaceholder_-1854013440"/>
          </w:placeholder>
          <w:richText/>
        </w:sdtPr>
        <w:sdtContent>
          <w:r w:rsidRPr="00EB4880" w:rsidR="00006575">
            <w:rPr>
              <w:b/>
              <w:i/>
            </w:rPr>
            <w:t>Jessica Hooper:</w:t>
          </w:r>
        </w:sdtContent>
      </w:sdt>
      <w:r w:rsidRPr="00EB4880">
        <w:t xml:space="preserve"> I would add a</w:t>
      </w:r>
      <w:r w:rsidRPr="00EB4880" w:rsidR="00AC00F6">
        <w:t xml:space="preserve"> couple of things. </w:t>
      </w:r>
      <w:r w:rsidRPr="00EB4880">
        <w:t>O</w:t>
      </w:r>
      <w:r w:rsidRPr="00EB4880" w:rsidR="00AC00F6">
        <w:t>nshore wind</w:t>
      </w:r>
      <w:r w:rsidRPr="00EB4880">
        <w:t xml:space="preserve"> is</w:t>
      </w:r>
      <w:r w:rsidRPr="00EB4880" w:rsidR="00AC00F6">
        <w:t xml:space="preserve"> not doing so well on the socioeconomic benefit</w:t>
      </w:r>
      <w:r w:rsidRPr="00EB4880">
        <w:t>s</w:t>
      </w:r>
      <w:r w:rsidRPr="00EB4880" w:rsidR="00AC00F6">
        <w:t xml:space="preserve"> side of things. </w:t>
      </w:r>
      <w:r w:rsidRPr="00EB4880">
        <w:t>T</w:t>
      </w:r>
      <w:r w:rsidRPr="00EB4880" w:rsidR="00AC00F6">
        <w:t>he fundamental thing there is that they are shovel-ready projects. They can deliver between now and 2030. Tidal</w:t>
      </w:r>
      <w:r w:rsidRPr="00EB4880" w:rsidR="00AC00F6">
        <w:t>, in reality, is</w:t>
      </w:r>
      <w:r w:rsidRPr="00EB4880" w:rsidR="00AC00F6">
        <w:t xml:space="preserve"> not going to come in</w:t>
      </w:r>
      <w:r w:rsidRPr="00EB4880">
        <w:t>,</w:t>
      </w:r>
      <w:r w:rsidRPr="00EB4880" w:rsidR="00AC00F6">
        <w:t xml:space="preserve"> in significant proportions</w:t>
      </w:r>
      <w:r w:rsidRPr="00EB4880">
        <w:t>,</w:t>
      </w:r>
      <w:r w:rsidRPr="00EB4880" w:rsidR="00AC00F6">
        <w:t xml:space="preserve"> until the </w:t>
      </w:r>
      <w:r w:rsidRPr="00EB4880">
        <w:t>20</w:t>
      </w:r>
      <w:r w:rsidRPr="00EB4880" w:rsidR="00AC00F6">
        <w:t xml:space="preserve">30s, </w:t>
      </w:r>
      <w:r w:rsidRPr="00EB4880">
        <w:t xml:space="preserve">and </w:t>
      </w:r>
      <w:r w:rsidRPr="00EB4880" w:rsidR="00AC00F6">
        <w:t>similarly for floating offshore wind.</w:t>
      </w:r>
    </w:p>
    <w:p w:rsidR="00EF2FB0" w:rsidRPr="00EB4880" w:rsidP="00EF2FB0">
      <w:pPr>
        <w:pStyle w:val="Answer"/>
      </w:pPr>
      <w:r w:rsidRPr="00EB4880">
        <w:t>I would also say that</w:t>
      </w:r>
      <w:r w:rsidRPr="00EB4880">
        <w:t>,</w:t>
      </w:r>
      <w:r w:rsidRPr="00EB4880">
        <w:t xml:space="preserve"> as an emerging technology, floating wind carries a lot of potential advantages for us becoming a global leader. We already </w:t>
      </w:r>
      <w:r w:rsidRPr="00EB4880">
        <w:t xml:space="preserve">have </w:t>
      </w:r>
      <w:r w:rsidRPr="00EB4880">
        <w:t>more projects in UK waters than anywhere else in the world</w:t>
      </w:r>
      <w:r w:rsidR="002500E9">
        <w:t>. H</w:t>
      </w:r>
      <w:r w:rsidRPr="00EB4880">
        <w:t>arnessing that as a possibility and bringing it forward takes it slightly away from your question, but there are strategic links there in terms of harnessing and anchoring opportunities in Wales that we can capitalise on.</w:t>
      </w:r>
    </w:p>
    <w:p w:rsidR="00AC00F6" w:rsidRPr="00EB4880" w:rsidP="00EF2FB0">
      <w:pPr>
        <w:pStyle w:val="Answer"/>
      </w:pPr>
      <w:r w:rsidRPr="00EB4880">
        <w:t xml:space="preserve">I would also mention that there is a fundamental link here through our port infrastructure. </w:t>
      </w:r>
      <w:r w:rsidRPr="00EB4880" w:rsidR="00EF2FB0">
        <w:t>P</w:t>
      </w:r>
      <w:r w:rsidRPr="00EB4880">
        <w:t xml:space="preserve">ort infrastructure is going to be fundamental to getting any kit offshore. </w:t>
      </w:r>
      <w:r w:rsidRPr="00EB4880" w:rsidR="00EF2FB0">
        <w:t>W</w:t>
      </w:r>
      <w:r w:rsidRPr="00EB4880">
        <w:t xml:space="preserve">e have seen some investment, but a lot more is required. </w:t>
      </w:r>
      <w:r w:rsidRPr="00EB4880" w:rsidR="00EF2FB0">
        <w:t>T</w:t>
      </w:r>
      <w:r w:rsidRPr="00EB4880">
        <w:t>here is a real opportunity for GB Energy and the National Wealth Fund to potentially direct funds into Welsh ports.</w:t>
      </w:r>
      <w:r w:rsidRPr="00EB4880" w:rsidR="00EF2FB0">
        <w:t xml:space="preserve"> </w:t>
      </w:r>
      <w:r w:rsidRPr="00EB4880">
        <w:t xml:space="preserve">Both </w:t>
      </w:r>
      <w:r w:rsidRPr="00EB4880" w:rsidR="00EF2FB0">
        <w:t>n</w:t>
      </w:r>
      <w:r w:rsidRPr="00EB4880">
        <w:t xml:space="preserve">orth and </w:t>
      </w:r>
      <w:r w:rsidRPr="00EB4880" w:rsidR="00EF2FB0">
        <w:t>s</w:t>
      </w:r>
      <w:r w:rsidRPr="00EB4880">
        <w:t>outh Wales have ports that are already experienced in some of this</w:t>
      </w:r>
      <w:r w:rsidRPr="00EB4880" w:rsidR="00EF2FB0">
        <w:t>,</w:t>
      </w:r>
      <w:r w:rsidRPr="00EB4880">
        <w:t xml:space="preserve"> or that have significant capacity to support emerging technologies going forward.</w:t>
      </w:r>
    </w:p>
    <w:p w:rsidR="00AC00F6" w:rsidRPr="00EB4880" w:rsidP="00EF2FB0">
      <w:pPr>
        <w:pStyle w:val="Question"/>
      </w:pPr>
      <w:sdt>
        <w:sdtPr>
          <w:alias w:val="Member"/>
          <w:tag w:val="&lt;Member mnisId='5284' dodsId='158736'&gt;"/>
          <w:id w:val="-926883805"/>
          <w:placeholder>
            <w:docPart w:val="DefaultPlaceholder_-1854013440"/>
          </w:placeholder>
          <w:richText/>
        </w:sdtPr>
        <w:sdtContent>
          <w:r w:rsidRPr="00EB4880" w:rsidR="00EF2FB0">
            <w:rPr>
              <w:b/>
            </w:rPr>
            <w:t>David Chadwick:</w:t>
          </w:r>
        </w:sdtContent>
      </w:sdt>
      <w:r w:rsidRPr="00EB4880" w:rsidR="00EF2FB0">
        <w:t xml:space="preserve"> So o</w:t>
      </w:r>
      <w:r w:rsidRPr="00EB4880">
        <w:t>nshore wind is shovel-ready but not as good</w:t>
      </w:r>
      <w:r w:rsidRPr="00EB4880" w:rsidR="00EF2FB0">
        <w:t>.</w:t>
      </w:r>
    </w:p>
    <w:p w:rsidR="00AC00F6" w:rsidRPr="00EB4880" w:rsidP="00EF2FB0">
      <w:pPr>
        <w:pStyle w:val="Answer"/>
      </w:pPr>
      <w:sdt>
        <w:sdtPr>
          <w:alias w:val="Witness"/>
          <w:id w:val="-1030640071"/>
          <w:placeholder>
            <w:docPart w:val="DefaultPlaceholder_-1854013440"/>
          </w:placeholder>
          <w:richText/>
        </w:sdtPr>
        <w:sdtContent>
          <w:r w:rsidRPr="00EB4880" w:rsidR="00006575">
            <w:rPr>
              <w:b/>
              <w:i/>
            </w:rPr>
            <w:t>Jessica Hooper:</w:t>
          </w:r>
        </w:sdtContent>
      </w:sdt>
      <w:r w:rsidRPr="00EB4880" w:rsidR="00EF2FB0">
        <w:t xml:space="preserve"> </w:t>
      </w:r>
      <w:r w:rsidRPr="00EB4880">
        <w:t xml:space="preserve">Onshore wind is </w:t>
      </w:r>
      <w:r w:rsidRPr="00EB4880">
        <w:t>shovel-ready</w:t>
      </w:r>
      <w:r w:rsidRPr="00EB4880">
        <w:t xml:space="preserve">. It probably does not deliver the supply chain benefits at the scale that Jay referenced. </w:t>
      </w:r>
      <w:r w:rsidRPr="00EB4880" w:rsidR="00EF2FB0">
        <w:t>T</w:t>
      </w:r>
      <w:r w:rsidRPr="00EB4880">
        <w:t>he fundamental thing to note is that we are already delivering community benefit funds into Wales of approximately £6.5 million per annum</w:t>
      </w:r>
      <w:r w:rsidRPr="00EB4880" w:rsidR="00EF2FB0">
        <w:t>,</w:t>
      </w:r>
      <w:r w:rsidRPr="00EB4880">
        <w:t xml:space="preserve"> </w:t>
      </w:r>
      <w:r w:rsidRPr="00EB4880" w:rsidR="00EF2FB0">
        <w:t>b</w:t>
      </w:r>
      <w:r w:rsidRPr="00EB4880">
        <w:t>ut the potential pipeline that we see represents a £20 million opportunity of community benefit funds coming directly into our communities in Wales.</w:t>
      </w:r>
    </w:p>
    <w:p w:rsidR="00AC00F6" w:rsidRPr="00EB4880" w:rsidP="00EF2FB0">
      <w:pPr>
        <w:pStyle w:val="Answer"/>
      </w:pPr>
      <w:sdt>
        <w:sdtPr>
          <w:alias w:val="Witness"/>
          <w:id w:val="1333719007"/>
          <w:placeholder>
            <w:docPart w:val="DefaultPlaceholder_-1854013440"/>
          </w:placeholder>
          <w:richText/>
        </w:sdtPr>
        <w:sdtContent>
          <w:r w:rsidRPr="00EB4880" w:rsidR="00006575">
            <w:rPr>
              <w:b/>
              <w:i/>
            </w:rPr>
            <w:t>Jay Sheppard:</w:t>
          </w:r>
        </w:sdtContent>
      </w:sdt>
      <w:r w:rsidRPr="00EB4880" w:rsidR="00EF2FB0">
        <w:t xml:space="preserve"> </w:t>
      </w:r>
      <w:r w:rsidRPr="00EB4880">
        <w:t>Just to come back on the timescales for tidal</w:t>
      </w:r>
      <w:r w:rsidRPr="00EB4880" w:rsidR="00EF2FB0">
        <w:t>,</w:t>
      </w:r>
      <w:r w:rsidRPr="00EB4880">
        <w:t xml:space="preserve"> and just to clarify</w:t>
      </w:r>
      <w:r w:rsidRPr="00EB4880" w:rsidR="00EF2FB0">
        <w:t>,</w:t>
      </w:r>
      <w:r w:rsidRPr="00EB4880">
        <w:t xml:space="preserve"> we have 38 </w:t>
      </w:r>
      <w:r w:rsidR="005B5A25">
        <w:t>MW</w:t>
      </w:r>
      <w:r w:rsidRPr="00EB4880">
        <w:t xml:space="preserve"> of tidal contracted to be delivered by 2029 in Wales. </w:t>
      </w:r>
      <w:r w:rsidRPr="00EB4880" w:rsidR="00EF2FB0">
        <w:t xml:space="preserve">That </w:t>
      </w:r>
      <w:r w:rsidRPr="00EB4880">
        <w:t>is quite small when we are talking about the net zero transition, but that is expected to grow and expand well into the 2030s. I will caveat any concern that this might not be delivered until the next decade. We are at that embryonic stage of the industry now</w:t>
      </w:r>
      <w:r w:rsidRPr="00EB4880" w:rsidR="00EF2FB0">
        <w:t>,</w:t>
      </w:r>
      <w:r w:rsidRPr="00EB4880">
        <w:t xml:space="preserve"> where support will really help build and maintain those supply chain opportunities as tidal stream grows.</w:t>
      </w:r>
    </w:p>
    <w:p w:rsidR="00AC00F6" w:rsidRPr="00EB4880" w:rsidP="00EF2FB0">
      <w:pPr>
        <w:pStyle w:val="Answer"/>
      </w:pPr>
      <w:sdt>
        <w:sdtPr>
          <w:alias w:val="Witness"/>
          <w:id w:val="1132287648"/>
          <w:placeholder>
            <w:docPart w:val="DefaultPlaceholder_-1854013440"/>
          </w:placeholder>
          <w:richText/>
        </w:sdtPr>
        <w:sdtContent>
          <w:r w:rsidRPr="00EB4880" w:rsidR="00006575">
            <w:rPr>
              <w:b/>
              <w:i/>
            </w:rPr>
            <w:t>Jessica Hooper:</w:t>
          </w:r>
        </w:sdtContent>
      </w:sdt>
      <w:r w:rsidRPr="00EB4880" w:rsidR="00EF2FB0">
        <w:t xml:space="preserve"> </w:t>
      </w:r>
      <w:r w:rsidRPr="00EB4880">
        <w:t>Just to add a socioeconomic figure there</w:t>
      </w:r>
      <w:r w:rsidRPr="00EB4880" w:rsidR="00EF2FB0">
        <w:t>—</w:t>
      </w:r>
    </w:p>
    <w:p w:rsidR="00AC00F6" w:rsidRPr="00EB4880" w:rsidP="00EF2FB0">
      <w:pPr>
        <w:pStyle w:val="Question"/>
        <w:numPr>
          <w:ilvl w:val="0"/>
          <w:numId w:val="0"/>
        </w:numPr>
        <w:ind w:left="794"/>
      </w:pPr>
      <w:sdt>
        <w:sdtPr>
          <w:alias w:val="Member"/>
          <w:tag w:val="&lt;Member mnisId='4716' dodsId='109478'&gt;"/>
          <w:id w:val="-1206330858"/>
          <w:placeholder>
            <w:docPart w:val="DefaultPlaceholder_-1854013440"/>
          </w:placeholder>
          <w:richText/>
        </w:sdtPr>
        <w:sdtContent>
          <w:r w:rsidRPr="00EB4880" w:rsidR="00EF2FB0">
            <w:rPr>
              <w:b/>
            </w:rPr>
            <w:t>Chair:</w:t>
          </w:r>
        </w:sdtContent>
      </w:sdt>
      <w:r w:rsidRPr="00EB4880" w:rsidR="00EF2FB0">
        <w:t xml:space="preserve"> </w:t>
      </w:r>
      <w:r w:rsidRPr="00EB4880">
        <w:t>Sorry, Jessica, I am going to close you down there</w:t>
      </w:r>
      <w:r w:rsidRPr="00EB4880" w:rsidR="00EF2FB0">
        <w:t>,</w:t>
      </w:r>
      <w:r w:rsidRPr="00EB4880">
        <w:t xml:space="preserve"> because I am conscious </w:t>
      </w:r>
      <w:r w:rsidRPr="00EB4880" w:rsidR="00EF2FB0">
        <w:t xml:space="preserve">that </w:t>
      </w:r>
      <w:r w:rsidRPr="00EB4880">
        <w:t>we have a lot of questions to get through. I am going to hand over to Andrew Ranger.</w:t>
      </w:r>
    </w:p>
    <w:p w:rsidR="00AC00F6" w:rsidRPr="00EB4880" w:rsidP="00EF2FB0">
      <w:pPr>
        <w:pStyle w:val="Question"/>
      </w:pPr>
      <w:sdt>
        <w:sdtPr>
          <w:alias w:val="Member"/>
          <w:tag w:val="&lt;Member mnisId='5046' dodsId='173288'&gt;"/>
          <w:id w:val="-902444754"/>
          <w:placeholder>
            <w:docPart w:val="DefaultPlaceholder_-1854013440"/>
          </w:placeholder>
          <w:richText/>
        </w:sdtPr>
        <w:sdtContent>
          <w:r w:rsidRPr="00EB4880" w:rsidR="00EF2FB0">
            <w:rPr>
              <w:b/>
            </w:rPr>
            <w:t>Andrew Ranger:</w:t>
          </w:r>
        </w:sdtContent>
      </w:sdt>
      <w:r w:rsidRPr="00EB4880" w:rsidR="00EF2FB0">
        <w:t xml:space="preserve"> </w:t>
      </w:r>
      <w:r w:rsidRPr="00EB4880">
        <w:t xml:space="preserve">I would like to move on to </w:t>
      </w:r>
      <w:r w:rsidR="006E754B">
        <w:t xml:space="preserve">look </w:t>
      </w:r>
      <w:r w:rsidRPr="00EB4880">
        <w:t>at how community energy plays into this</w:t>
      </w:r>
      <w:r w:rsidRPr="00EB4880" w:rsidR="00CB0646">
        <w:t>.</w:t>
      </w:r>
      <w:r w:rsidRPr="00EB4880">
        <w:t xml:space="preserve"> </w:t>
      </w:r>
      <w:r w:rsidRPr="00EB4880" w:rsidR="00EF2FB0">
        <w:t>T</w:t>
      </w:r>
      <w:r w:rsidRPr="00EB4880">
        <w:t xml:space="preserve">he UK </w:t>
      </w:r>
      <w:r w:rsidRPr="00EB4880" w:rsidR="00EF2FB0">
        <w:t>G</w:t>
      </w:r>
      <w:r w:rsidRPr="00EB4880">
        <w:t xml:space="preserve">overnment </w:t>
      </w:r>
      <w:r w:rsidRPr="00EB4880" w:rsidR="00EF2FB0">
        <w:t xml:space="preserve">are </w:t>
      </w:r>
      <w:r w:rsidRPr="00EB4880">
        <w:t xml:space="preserve">committed to making Britain a clean energy superpower, and the Welsh </w:t>
      </w:r>
      <w:r w:rsidRPr="00EB4880" w:rsidR="00EF2FB0">
        <w:t>G</w:t>
      </w:r>
      <w:r w:rsidRPr="00EB4880">
        <w:t xml:space="preserve">overnment </w:t>
      </w:r>
      <w:r w:rsidRPr="00EB4880" w:rsidR="00EF2FB0">
        <w:t xml:space="preserve">are </w:t>
      </w:r>
      <w:r w:rsidRPr="00EB4880">
        <w:t xml:space="preserve">aiming to achieve 70% of </w:t>
      </w:r>
      <w:r w:rsidRPr="00EB4880" w:rsidR="00EF2FB0">
        <w:t xml:space="preserve">their </w:t>
      </w:r>
      <w:r w:rsidRPr="00EB4880">
        <w:t xml:space="preserve">energy consumption from renewables by 2030. </w:t>
      </w:r>
      <w:r w:rsidRPr="00EB4880" w:rsidR="007F7F38">
        <w:t>J</w:t>
      </w:r>
      <w:r w:rsidRPr="00EB4880">
        <w:t xml:space="preserve">ust how much of a role do you envisage community energy </w:t>
      </w:r>
      <w:r w:rsidRPr="00EB4880" w:rsidR="00CB0646">
        <w:t xml:space="preserve">playing </w:t>
      </w:r>
      <w:r w:rsidRPr="00EB4880">
        <w:t xml:space="preserve">in reaching those targets? </w:t>
      </w:r>
      <w:r w:rsidRPr="00EB4880" w:rsidR="007F7F38">
        <w:t>W</w:t>
      </w:r>
      <w:r w:rsidRPr="00EB4880">
        <w:t>hat are the challenges that it faces in developing those projects at pace?</w:t>
      </w:r>
    </w:p>
    <w:p w:rsidR="007F7F38" w:rsidRPr="00EB4880" w:rsidP="007F7F38">
      <w:pPr>
        <w:pStyle w:val="Answer"/>
      </w:pPr>
      <w:sdt>
        <w:sdtPr>
          <w:alias w:val="Witness"/>
          <w:id w:val="-1829886391"/>
          <w:placeholder>
            <w:docPart w:val="DefaultPlaceholder_-1854013440"/>
          </w:placeholder>
          <w:richText/>
        </w:sdtPr>
        <w:sdtContent>
          <w:r w:rsidRPr="00EB4880" w:rsidR="00006575">
            <w:rPr>
              <w:b/>
              <w:i/>
            </w:rPr>
            <w:t>Benedict Ferguson:</w:t>
          </w:r>
        </w:sdtContent>
      </w:sdt>
      <w:r w:rsidRPr="00EB4880">
        <w:t xml:space="preserve"> </w:t>
      </w:r>
      <w:r w:rsidRPr="00EB4880" w:rsidR="00CB0646">
        <w:t>S</w:t>
      </w:r>
      <w:r w:rsidRPr="00EB4880" w:rsidR="00AC00F6">
        <w:t xml:space="preserve">ome of the wider </w:t>
      </w:r>
      <w:r w:rsidRPr="00EB4880" w:rsidR="00CB0646">
        <w:t xml:space="preserve">key </w:t>
      </w:r>
      <w:r w:rsidRPr="00EB4880" w:rsidR="00AC00F6">
        <w:t xml:space="preserve">challenges </w:t>
      </w:r>
      <w:r w:rsidRPr="00EB4880">
        <w:t xml:space="preserve">that we have heard about, such as </w:t>
      </w:r>
      <w:r w:rsidRPr="00EB4880" w:rsidR="00AC00F6">
        <w:t>grid connection</w:t>
      </w:r>
      <w:r w:rsidRPr="00EB4880">
        <w:t xml:space="preserve"> and</w:t>
      </w:r>
      <w:r w:rsidRPr="00EB4880" w:rsidR="00AC00F6">
        <w:t xml:space="preserve"> planning</w:t>
      </w:r>
      <w:r w:rsidRPr="00EB4880" w:rsidR="00CB0646">
        <w:t>,</w:t>
      </w:r>
      <w:r w:rsidRPr="00EB4880">
        <w:t xml:space="preserve"> </w:t>
      </w:r>
      <w:r w:rsidRPr="00EB4880" w:rsidR="00AC00F6">
        <w:t>tend to be compounded for community projects</w:t>
      </w:r>
      <w:r w:rsidRPr="00EB4880">
        <w:t>,</w:t>
      </w:r>
      <w:r w:rsidRPr="00EB4880" w:rsidR="00AC00F6">
        <w:t xml:space="preserve"> because we have less choice about where we are. We cannot spread risk across a </w:t>
      </w:r>
      <w:r w:rsidRPr="00EB4880" w:rsidR="00AC00F6">
        <w:t>portfolio</w:t>
      </w:r>
      <w:r w:rsidRPr="00EB4880" w:rsidR="00AC00F6">
        <w:t xml:space="preserve"> and we cannot choose where our community is. We </w:t>
      </w:r>
      <w:r w:rsidRPr="00EB4880" w:rsidR="00AC00F6">
        <w:t>have to</w:t>
      </w:r>
      <w:r w:rsidRPr="00EB4880" w:rsidR="00AC00F6">
        <w:t xml:space="preserve"> find those renewable energy resources</w:t>
      </w:r>
      <w:r w:rsidRPr="00EB4880">
        <w:t>,</w:t>
      </w:r>
      <w:r w:rsidRPr="00EB4880" w:rsidR="00AC00F6">
        <w:t xml:space="preserve"> find what the grid looks like there</w:t>
      </w:r>
      <w:r w:rsidRPr="00EB4880" w:rsidR="00CB0646">
        <w:t>,</w:t>
      </w:r>
      <w:r w:rsidRPr="00EB4880" w:rsidR="00AC00F6">
        <w:t xml:space="preserve"> and connect to that.</w:t>
      </w:r>
    </w:p>
    <w:p w:rsidR="007F7F38" w:rsidRPr="00EB4880" w:rsidP="007F7F38">
      <w:pPr>
        <w:pStyle w:val="Answer"/>
      </w:pPr>
      <w:r w:rsidRPr="00EB4880">
        <w:t>W</w:t>
      </w:r>
      <w:r w:rsidRPr="00EB4880" w:rsidR="00AC00F6">
        <w:t xml:space="preserve">e have </w:t>
      </w:r>
      <w:r w:rsidRPr="00EB4880">
        <w:t xml:space="preserve">the </w:t>
      </w:r>
      <w:r w:rsidRPr="00EB4880" w:rsidR="00AC00F6">
        <w:t xml:space="preserve">state of the sector report coming out this year, which is starting to find evidence of how pinched the market conditions are for the community sector. </w:t>
      </w:r>
      <w:r w:rsidRPr="00EB4880">
        <w:t>W</w:t>
      </w:r>
      <w:r w:rsidRPr="00EB4880" w:rsidR="00AC00F6">
        <w:t>e are not able to compete for rents against other activities on land</w:t>
      </w:r>
      <w:r w:rsidR="00670315">
        <w:t>,</w:t>
      </w:r>
      <w:r w:rsidRPr="00EB4880" w:rsidR="00AC00F6">
        <w:t xml:space="preserve"> </w:t>
      </w:r>
      <w:r w:rsidRPr="00EB4880">
        <w:t xml:space="preserve">such as </w:t>
      </w:r>
      <w:r w:rsidRPr="00EB4880" w:rsidR="00AC00F6">
        <w:t>forestry</w:t>
      </w:r>
      <w:r w:rsidRPr="00EB4880">
        <w:t>,</w:t>
      </w:r>
      <w:r w:rsidRPr="00EB4880" w:rsidR="00AC00F6">
        <w:t xml:space="preserve"> where land falls within LDP allocations for housing</w:t>
      </w:r>
      <w:r w:rsidR="00670315">
        <w:t xml:space="preserve">, </w:t>
      </w:r>
      <w:r w:rsidRPr="00EB4880">
        <w:t xml:space="preserve">and </w:t>
      </w:r>
      <w:r w:rsidRPr="00EB4880" w:rsidR="00AC00F6">
        <w:t xml:space="preserve">that </w:t>
      </w:r>
      <w:r w:rsidRPr="00EB4880">
        <w:t xml:space="preserve">sort of </w:t>
      </w:r>
      <w:r w:rsidRPr="00EB4880" w:rsidR="00AC00F6">
        <w:t>thing</w:t>
      </w:r>
      <w:r w:rsidRPr="00EB4880">
        <w:t>, so t</w:t>
      </w:r>
      <w:r w:rsidRPr="00EB4880" w:rsidR="00AC00F6">
        <w:t>here is competition there</w:t>
      </w:r>
      <w:r w:rsidRPr="00EB4880">
        <w:t>.</w:t>
      </w:r>
    </w:p>
    <w:p w:rsidR="007F7F38" w:rsidRPr="00EB4880" w:rsidP="007F7F38">
      <w:pPr>
        <w:pStyle w:val="Answer"/>
      </w:pPr>
      <w:r w:rsidRPr="00EB4880">
        <w:t xml:space="preserve">In terms of </w:t>
      </w:r>
      <w:r w:rsidRPr="00EB4880" w:rsidR="00AC00F6">
        <w:t>market conditions</w:t>
      </w:r>
      <w:r w:rsidRPr="00EB4880">
        <w:t>,</w:t>
      </w:r>
      <w:r w:rsidRPr="00EB4880" w:rsidR="00AC00F6">
        <w:t xml:space="preserve"> we had feed-in tariff. Most of our members that have projects now built </w:t>
      </w:r>
      <w:r w:rsidRPr="00EB4880">
        <w:t xml:space="preserve">them </w:t>
      </w:r>
      <w:r w:rsidRPr="00EB4880" w:rsidR="00AC00F6">
        <w:t xml:space="preserve">in the time of feed-in tariff. That is where the profitability comes from. </w:t>
      </w:r>
      <w:r w:rsidRPr="00EB4880">
        <w:t>S</w:t>
      </w:r>
      <w:r w:rsidRPr="00EB4880" w:rsidR="00AC00F6">
        <w:t xml:space="preserve">ince then, we have been really stuck </w:t>
      </w:r>
      <w:r w:rsidRPr="00EB4880">
        <w:t xml:space="preserve">and are in a </w:t>
      </w:r>
      <w:r w:rsidRPr="00EB4880" w:rsidR="00AC00F6">
        <w:t xml:space="preserve">bit of a chokehold in the market conditions. </w:t>
      </w:r>
      <w:r w:rsidRPr="00EB4880">
        <w:t>W</w:t>
      </w:r>
      <w:r w:rsidRPr="00EB4880" w:rsidR="00AC00F6">
        <w:t xml:space="preserve">hereas larger projects and projects </w:t>
      </w:r>
      <w:r w:rsidRPr="00EB4880">
        <w:t xml:space="preserve">at </w:t>
      </w:r>
      <w:r w:rsidRPr="00EB4880" w:rsidR="00AC00F6">
        <w:t>scale might have access to C</w:t>
      </w:r>
      <w:r w:rsidRPr="00EB4880" w:rsidR="00856715">
        <w:t>f</w:t>
      </w:r>
      <w:r w:rsidRPr="00EB4880" w:rsidR="00AC00F6">
        <w:t>Ds, we do not have any subsidy support</w:t>
      </w:r>
      <w:r w:rsidRPr="00EB4880">
        <w:t>,</w:t>
      </w:r>
      <w:r w:rsidRPr="00EB4880" w:rsidR="00AC00F6">
        <w:t xml:space="preserve"> and we have those compounded problems with grid.</w:t>
      </w:r>
      <w:r w:rsidRPr="00EB4880">
        <w:t xml:space="preserve"> </w:t>
      </w:r>
      <w:r w:rsidRPr="00EB4880" w:rsidR="00AC00F6">
        <w:t>We are seeing issues in the grid queue, for example, where GB Energy might help to support the idea of a bit more flexibility from the DNOs around communities placed in the grid connection queue.</w:t>
      </w:r>
      <w:r w:rsidRPr="00EB4880">
        <w:t xml:space="preserve"> </w:t>
      </w:r>
      <w:r w:rsidRPr="00EB4880" w:rsidR="00AC00F6">
        <w:t>I will come back to that point around consistency of support.</w:t>
      </w:r>
    </w:p>
    <w:p w:rsidR="0058453E" w:rsidP="0058453E">
      <w:pPr>
        <w:pStyle w:val="Answer"/>
      </w:pPr>
      <w:r>
        <w:t>There is an</w:t>
      </w:r>
      <w:r w:rsidRPr="00EB4880" w:rsidR="00AC00F6">
        <w:t>other perspective on grid</w:t>
      </w:r>
      <w:r>
        <w:t>. W</w:t>
      </w:r>
      <w:r w:rsidRPr="00EB4880" w:rsidR="00AC00F6">
        <w:t xml:space="preserve">e see it from </w:t>
      </w:r>
      <w:r w:rsidRPr="00EB4880" w:rsidR="007F7F38">
        <w:t xml:space="preserve">the other </w:t>
      </w:r>
      <w:r w:rsidRPr="00EB4880" w:rsidR="00AC00F6">
        <w:t xml:space="preserve">end. We are looking at distribution. We are often connecting to distribution. </w:t>
      </w:r>
      <w:r>
        <w:t>Yes, t</w:t>
      </w:r>
      <w:r w:rsidRPr="00EB4880" w:rsidR="00AC00F6">
        <w:t xml:space="preserve">here is a very serious barrier </w:t>
      </w:r>
      <w:r w:rsidRPr="00EB4880" w:rsidR="00CB0646">
        <w:t xml:space="preserve">to </w:t>
      </w:r>
      <w:r w:rsidRPr="00EB4880" w:rsidR="00AC00F6">
        <w:t>getting large</w:t>
      </w:r>
      <w:r w:rsidRPr="00EB4880" w:rsidR="007F7F38">
        <w:t>-</w:t>
      </w:r>
      <w:r w:rsidRPr="00EB4880" w:rsidR="00AC00F6">
        <w:t>scale generation connected to transmission so that it can come down</w:t>
      </w:r>
      <w:r>
        <w:t>, but i</w:t>
      </w:r>
      <w:r w:rsidRPr="00EB4880" w:rsidR="00AC00F6">
        <w:t>f our decarbonisation pathway is moving towards large</w:t>
      </w:r>
      <w:r w:rsidRPr="00EB4880" w:rsidR="007F7F38">
        <w:t>-</w:t>
      </w:r>
      <w:r w:rsidRPr="00EB4880" w:rsidR="00AC00F6">
        <w:t xml:space="preserve">scale use of electrical power for heat and for transport, as well as the traditional power that we are using, we have a real problem with getting </w:t>
      </w:r>
      <w:r w:rsidRPr="00EB4880" w:rsidR="007F7F38">
        <w:t xml:space="preserve">that </w:t>
      </w:r>
      <w:r w:rsidRPr="00EB4880" w:rsidR="00AC00F6">
        <w:t>down the distribution network to users.</w:t>
      </w:r>
      <w:r>
        <w:t xml:space="preserve"> </w:t>
      </w:r>
      <w:r w:rsidRPr="00EB4880" w:rsidR="007F7F38">
        <w:t>W</w:t>
      </w:r>
      <w:r w:rsidRPr="00EB4880" w:rsidR="00AC00F6">
        <w:t>e really feel that the role that community energy has there is in mitigating the risk of that decarbonisation pathway with local energy trading</w:t>
      </w:r>
      <w:r w:rsidRPr="00EB4880" w:rsidR="007F7F38">
        <w:t>,</w:t>
      </w:r>
      <w:r w:rsidRPr="00EB4880" w:rsidR="00AC00F6">
        <w:t xml:space="preserve"> so that we can get balancing benefits</w:t>
      </w:r>
      <w:r w:rsidRPr="00EB4880" w:rsidR="007F7F38">
        <w:t>, and</w:t>
      </w:r>
      <w:r w:rsidRPr="00EB4880" w:rsidR="00AC00F6">
        <w:t xml:space="preserve"> </w:t>
      </w:r>
      <w:r w:rsidRPr="00EB4880" w:rsidR="007F7F38">
        <w:t>w</w:t>
      </w:r>
      <w:r w:rsidRPr="00EB4880" w:rsidR="00AC00F6">
        <w:t xml:space="preserve">e are very close to having good market conditions for that. </w:t>
      </w:r>
    </w:p>
    <w:p w:rsidR="007F7F38" w:rsidRPr="00EB4880" w:rsidP="007F7F38">
      <w:pPr>
        <w:pStyle w:val="Answer"/>
      </w:pPr>
      <w:r w:rsidRPr="00EB4880">
        <w:t xml:space="preserve">GB Energy could certainly support Ofgem to adopt Elexon’s modification P441, </w:t>
      </w:r>
      <w:r w:rsidR="00FE3AB2">
        <w:t>called “</w:t>
      </w:r>
      <w:r w:rsidRPr="00EB4880" w:rsidR="00856715">
        <w:t>c</w:t>
      </w:r>
      <w:r w:rsidRPr="00EB4880">
        <w:t xml:space="preserve">reation of </w:t>
      </w:r>
      <w:r w:rsidRPr="00EB4880" w:rsidR="00856715">
        <w:t>c</w:t>
      </w:r>
      <w:r w:rsidRPr="00EB4880">
        <w:t xml:space="preserve">omplex </w:t>
      </w:r>
      <w:r w:rsidRPr="00EB4880" w:rsidR="00856715">
        <w:t>s</w:t>
      </w:r>
      <w:r w:rsidRPr="00EB4880">
        <w:t xml:space="preserve">ite </w:t>
      </w:r>
      <w:r w:rsidRPr="00EB4880" w:rsidR="00856715">
        <w:t>c</w:t>
      </w:r>
      <w:r w:rsidRPr="00EB4880">
        <w:t>lasses</w:t>
      </w:r>
      <w:r w:rsidR="0058453E">
        <w:t>”</w:t>
      </w:r>
      <w:r w:rsidRPr="00EB4880">
        <w:t xml:space="preserve">, </w:t>
      </w:r>
      <w:r w:rsidRPr="00EB4880">
        <w:t>which will allow for local energy trading.</w:t>
      </w:r>
      <w:r w:rsidRPr="00EB4880">
        <w:t xml:space="preserve"> </w:t>
      </w:r>
      <w:r w:rsidRPr="00EB4880">
        <w:t>That will help us to start building multiple generators behind substations that can connect to customers. They can then give customers a cheaper price for their energy and receive a higher price than market for their energy.</w:t>
      </w:r>
      <w:r w:rsidR="0058453E">
        <w:t xml:space="preserve"> Then w</w:t>
      </w:r>
      <w:r w:rsidRPr="00EB4880">
        <w:t xml:space="preserve">e can finance more projects and start to really scale </w:t>
      </w:r>
      <w:r w:rsidRPr="00EB4880">
        <w:t xml:space="preserve">them </w:t>
      </w:r>
      <w:r w:rsidRPr="00EB4880">
        <w:t>up</w:t>
      </w:r>
      <w:r w:rsidR="0058453E">
        <w:t xml:space="preserve">, </w:t>
      </w:r>
      <w:r w:rsidRPr="00EB4880">
        <w:t>and</w:t>
      </w:r>
      <w:r w:rsidRPr="00EB4880">
        <w:t xml:space="preserve"> create a virtuous cycle. As more demand comes online, we can bring more generation online, balance that behind a substation and reduce the impact on the infrastructure pathway in terms of both the cost and the time risk. </w:t>
      </w:r>
      <w:r w:rsidRPr="00EB4880">
        <w:t>W</w:t>
      </w:r>
      <w:r w:rsidRPr="00EB4880">
        <w:t xml:space="preserve">e feel </w:t>
      </w:r>
      <w:r w:rsidRPr="00EB4880">
        <w:t xml:space="preserve">that </w:t>
      </w:r>
      <w:r w:rsidRPr="00EB4880">
        <w:t xml:space="preserve">it is </w:t>
      </w:r>
      <w:r w:rsidRPr="00EB4880">
        <w:t>really important</w:t>
      </w:r>
      <w:r w:rsidRPr="00EB4880">
        <w:t xml:space="preserve"> to get support for Ofgem to adopt P441 </w:t>
      </w:r>
      <w:r w:rsidRPr="00EB4880">
        <w:t xml:space="preserve">and </w:t>
      </w:r>
      <w:r w:rsidRPr="00EB4880">
        <w:t>get that going.</w:t>
      </w:r>
    </w:p>
    <w:p w:rsidR="007F7F38" w:rsidRPr="00EB4880" w:rsidP="007F7F38">
      <w:pPr>
        <w:pStyle w:val="Answer"/>
      </w:pPr>
      <w:r w:rsidRPr="00EB4880">
        <w:t>T</w:t>
      </w:r>
      <w:r w:rsidRPr="00EB4880" w:rsidR="00AC00F6">
        <w:t>here will be a problem</w:t>
      </w:r>
      <w:r w:rsidR="00BC7E39">
        <w:t>,</w:t>
      </w:r>
      <w:r w:rsidRPr="00EB4880" w:rsidR="00AC00F6">
        <w:t xml:space="preserve"> coming after that</w:t>
      </w:r>
      <w:r w:rsidR="00BC7E39">
        <w:t>,</w:t>
      </w:r>
      <w:r w:rsidRPr="00EB4880" w:rsidR="00AC00F6">
        <w:t xml:space="preserve"> for licensed energy suppliers</w:t>
      </w:r>
      <w:r w:rsidR="00BC7E39">
        <w:t>, which</w:t>
      </w:r>
      <w:r w:rsidRPr="00EB4880" w:rsidR="00AC00F6">
        <w:t xml:space="preserve"> will have a challenge with resourcing facilitation of those markets</w:t>
      </w:r>
      <w:r w:rsidR="00506386">
        <w:t>—</w:t>
      </w:r>
      <w:r w:rsidRPr="00EB4880" w:rsidR="00AC00F6">
        <w:t>doing the balancing and settlement</w:t>
      </w:r>
      <w:r w:rsidRPr="00EB4880">
        <w:t>,</w:t>
      </w:r>
      <w:r w:rsidRPr="00EB4880" w:rsidR="00AC00F6">
        <w:t xml:space="preserve"> and creating the billing structures for that. We have some support in some pilot projects, but they have not scaled up quick</w:t>
      </w:r>
      <w:r w:rsidRPr="00EB4880" w:rsidR="00CB0646">
        <w:t>ly</w:t>
      </w:r>
      <w:r w:rsidRPr="00EB4880" w:rsidR="00AC00F6">
        <w:t xml:space="preserve"> enough. </w:t>
      </w:r>
      <w:r w:rsidR="007A2859">
        <w:t xml:space="preserve">There could possibly be </w:t>
      </w:r>
      <w:r w:rsidRPr="00EB4880">
        <w:t>s</w:t>
      </w:r>
      <w:r w:rsidRPr="00EB4880" w:rsidR="00AC00F6">
        <w:t>ome support in investigating the cost</w:t>
      </w:r>
      <w:r w:rsidR="00BD0387">
        <w:t>s</w:t>
      </w:r>
      <w:r w:rsidRPr="00EB4880" w:rsidR="00AC00F6">
        <w:t xml:space="preserve"> </w:t>
      </w:r>
      <w:r w:rsidR="00BD0387">
        <w:t>to</w:t>
      </w:r>
      <w:r w:rsidRPr="00EB4880" w:rsidR="00AC00F6">
        <w:t xml:space="preserve"> licensed energy supplier</w:t>
      </w:r>
      <w:r w:rsidRPr="00EB4880">
        <w:t>s</w:t>
      </w:r>
      <w:r w:rsidRPr="00EB4880" w:rsidR="00AC00F6">
        <w:t xml:space="preserve"> </w:t>
      </w:r>
      <w:r w:rsidR="00BD0387">
        <w:t>of</w:t>
      </w:r>
      <w:r w:rsidRPr="00EB4880" w:rsidR="00AC00F6">
        <w:t xml:space="preserve"> investing in and setting up those systems</w:t>
      </w:r>
      <w:r w:rsidRPr="00EB4880">
        <w:t>,</w:t>
      </w:r>
      <w:r w:rsidRPr="00EB4880" w:rsidR="00AC00F6">
        <w:t xml:space="preserve"> </w:t>
      </w:r>
      <w:r w:rsidR="00BD0387">
        <w:t xml:space="preserve">and possibly </w:t>
      </w:r>
      <w:r w:rsidRPr="00EB4880" w:rsidR="00AC00F6">
        <w:t xml:space="preserve">some </w:t>
      </w:r>
      <w:r w:rsidRPr="00EB4880">
        <w:t xml:space="preserve">kind of </w:t>
      </w:r>
      <w:r w:rsidRPr="00EB4880" w:rsidR="00AC00F6">
        <w:t xml:space="preserve">floor price mechanism that supported local energy trading for a </w:t>
      </w:r>
      <w:r w:rsidRPr="00EB4880">
        <w:t>start-up</w:t>
      </w:r>
      <w:r w:rsidRPr="00EB4880" w:rsidR="00AC00F6">
        <w:t xml:space="preserve"> phase while we g</w:t>
      </w:r>
      <w:r w:rsidR="006D583A">
        <w:t>o</w:t>
      </w:r>
      <w:r w:rsidRPr="00EB4880" w:rsidR="00AC00F6">
        <w:t xml:space="preserve">t that up to scale. </w:t>
      </w:r>
      <w:r w:rsidRPr="00EB4880">
        <w:t>T</w:t>
      </w:r>
      <w:r w:rsidRPr="00EB4880" w:rsidR="00AC00F6">
        <w:t>hat is the most important thing that we could do.</w:t>
      </w:r>
    </w:p>
    <w:p w:rsidR="004E6F85" w:rsidRPr="00EB4880" w:rsidP="007F7F38">
      <w:pPr>
        <w:pStyle w:val="Answer"/>
      </w:pPr>
      <w:r w:rsidRPr="00EB4880">
        <w:t>F</w:t>
      </w:r>
      <w:r w:rsidRPr="00EB4880" w:rsidR="00AC00F6">
        <w:t>rankly, business as usual is going to keep community energy in a bit of a chokehold unless we can create better market conditions. Our members are doing all sorts in the way of innovation</w:t>
      </w:r>
      <w:r w:rsidRPr="00EB4880">
        <w:t>.</w:t>
      </w:r>
      <w:r w:rsidRPr="00EB4880" w:rsidR="00AC00F6">
        <w:t xml:space="preserve"> </w:t>
      </w:r>
      <w:r w:rsidRPr="00EB4880">
        <w:t>Th</w:t>
      </w:r>
      <w:r w:rsidRPr="00EB4880" w:rsidR="00AC00F6">
        <w:t>ey are showing a lot of resilience</w:t>
      </w:r>
      <w:r w:rsidRPr="00EB4880">
        <w:t xml:space="preserve"> and </w:t>
      </w:r>
      <w:r w:rsidRPr="00EB4880" w:rsidR="00AC00F6">
        <w:t xml:space="preserve">flexibility, looking at smart local energy systems, working with </w:t>
      </w:r>
      <w:r w:rsidRPr="00EB4880">
        <w:t xml:space="preserve">Ynni Cymru </w:t>
      </w:r>
      <w:r w:rsidRPr="00EB4880" w:rsidR="00AC00F6">
        <w:t xml:space="preserve">around that, </w:t>
      </w:r>
      <w:r w:rsidRPr="00EB4880">
        <w:t xml:space="preserve">and </w:t>
      </w:r>
      <w:r w:rsidRPr="00EB4880" w:rsidR="00AC00F6">
        <w:t xml:space="preserve">looking at private wire </w:t>
      </w:r>
      <w:r w:rsidRPr="00EB4880" w:rsidR="00856715">
        <w:t xml:space="preserve">solutions </w:t>
      </w:r>
      <w:r w:rsidRPr="00EB4880">
        <w:t xml:space="preserve">and </w:t>
      </w:r>
      <w:r w:rsidRPr="00EB4880" w:rsidR="00AC00F6">
        <w:t>behind</w:t>
      </w:r>
      <w:r w:rsidRPr="00EB4880">
        <w:t>-</w:t>
      </w:r>
      <w:r w:rsidRPr="00EB4880" w:rsidR="00AC00F6">
        <w:t>the</w:t>
      </w:r>
      <w:r w:rsidRPr="00EB4880">
        <w:t>-</w:t>
      </w:r>
      <w:r w:rsidRPr="00EB4880" w:rsidR="00AC00F6">
        <w:t>meter solutions</w:t>
      </w:r>
      <w:r w:rsidRPr="00EB4880">
        <w:t>,</w:t>
      </w:r>
      <w:r w:rsidRPr="00EB4880" w:rsidR="00AC00F6">
        <w:t xml:space="preserve"> </w:t>
      </w:r>
      <w:r w:rsidRPr="00EB4880">
        <w:t>but t</w:t>
      </w:r>
      <w:r w:rsidRPr="00EB4880" w:rsidR="00AC00F6">
        <w:t xml:space="preserve">hey really </w:t>
      </w:r>
      <w:r w:rsidRPr="00EB4880">
        <w:t xml:space="preserve">have </w:t>
      </w:r>
      <w:r w:rsidRPr="00EB4880" w:rsidR="00AC00F6">
        <w:t>to</w:t>
      </w:r>
      <w:r w:rsidRPr="00EB4880" w:rsidR="00AC00F6">
        <w:t xml:space="preserve"> be opened up for us to get to scale. If they are, the targets that we currently have are not nearly big enough</w:t>
      </w:r>
      <w:r w:rsidRPr="00EB4880">
        <w:t>,</w:t>
      </w:r>
      <w:r w:rsidRPr="00EB4880" w:rsidR="00AC00F6">
        <w:t xml:space="preserve"> and we should be much more ambitious.</w:t>
      </w:r>
    </w:p>
    <w:p w:rsidR="00AC00F6" w:rsidRPr="00EB4880" w:rsidP="007F7F38">
      <w:pPr>
        <w:pStyle w:val="Answer"/>
      </w:pPr>
      <w:r w:rsidRPr="00EB4880">
        <w:t>W</w:t>
      </w:r>
      <w:r w:rsidRPr="00EB4880">
        <w:t>e can really start to dig into fuel poverty</w:t>
      </w:r>
      <w:r w:rsidRPr="00EB4880">
        <w:t>,</w:t>
      </w:r>
      <w:r w:rsidRPr="00EB4880">
        <w:t xml:space="preserve"> if we can provide cheaper energy</w:t>
      </w:r>
      <w:r w:rsidRPr="00EB4880">
        <w:t>,</w:t>
      </w:r>
      <w:r w:rsidRPr="00EB4880">
        <w:t xml:space="preserve"> and we can really start to dig into that piece that </w:t>
      </w:r>
      <w:r w:rsidRPr="00EB4880">
        <w:t xml:space="preserve">has </w:t>
      </w:r>
      <w:r w:rsidRPr="00EB4880">
        <w:t>been referred to already about a degree of pushback against the net zero agenda</w:t>
      </w:r>
      <w:r w:rsidRPr="00EB4880">
        <w:t xml:space="preserve">—communities </w:t>
      </w:r>
      <w:r w:rsidRPr="00EB4880">
        <w:t xml:space="preserve">feeling left behind and </w:t>
      </w:r>
      <w:r w:rsidRPr="00EB4880">
        <w:t xml:space="preserve">forgotten, </w:t>
      </w:r>
      <w:r w:rsidRPr="00EB4880">
        <w:t>and</w:t>
      </w:r>
      <w:r w:rsidRPr="00EB4880">
        <w:t xml:space="preserve"> feeling </w:t>
      </w:r>
      <w:r w:rsidRPr="00EB4880">
        <w:t xml:space="preserve">that they are not seeing a direct benefit to them </w:t>
      </w:r>
      <w:r w:rsidR="00662896">
        <w:t xml:space="preserve">now </w:t>
      </w:r>
      <w:r w:rsidRPr="00EB4880">
        <w:t xml:space="preserve">from </w:t>
      </w:r>
      <w:r w:rsidRPr="00EB4880">
        <w:t xml:space="preserve">all </w:t>
      </w:r>
      <w:r w:rsidRPr="00EB4880">
        <w:t xml:space="preserve">of </w:t>
      </w:r>
      <w:r w:rsidRPr="00EB4880">
        <w:t>this action on climate change. Local energy markets can give them that agency</w:t>
      </w:r>
      <w:r w:rsidRPr="00EB4880">
        <w:t>,</w:t>
      </w:r>
      <w:r w:rsidRPr="00EB4880">
        <w:t xml:space="preserve"> that value from their smart meter, </w:t>
      </w:r>
      <w:r w:rsidRPr="00EB4880">
        <w:t xml:space="preserve">and </w:t>
      </w:r>
      <w:r w:rsidRPr="00EB4880">
        <w:t>the ability to make informed use of their own data that they are generating.</w:t>
      </w:r>
    </w:p>
    <w:p w:rsidR="004E6F85" w:rsidRPr="00EB4880" w:rsidP="00856715">
      <w:pPr>
        <w:pStyle w:val="Question"/>
        <w:numPr>
          <w:ilvl w:val="0"/>
          <w:numId w:val="0"/>
        </w:numPr>
        <w:ind w:left="794"/>
      </w:pPr>
      <w:sdt>
        <w:sdtPr>
          <w:alias w:val="Member"/>
          <w:tag w:val="&lt;Member mnisId='4716' dodsId='109478'&gt;"/>
          <w:id w:val="5113285"/>
          <w:placeholder>
            <w:docPart w:val="DefaultPlaceholder_-1854013440"/>
          </w:placeholder>
          <w:richText/>
        </w:sdtPr>
        <w:sdtContent>
          <w:r w:rsidRPr="00EB4880">
            <w:rPr>
              <w:b/>
            </w:rPr>
            <w:t>Chair:</w:t>
          </w:r>
        </w:sdtContent>
      </w:sdt>
      <w:r w:rsidRPr="00EB4880">
        <w:t xml:space="preserve"> T</w:t>
      </w:r>
      <w:r w:rsidRPr="00EB4880" w:rsidR="00AC00F6">
        <w:t>hank you very much for that. Before Mr Ross</w:t>
      </w:r>
      <w:r w:rsidRPr="00EB4880">
        <w:t>i</w:t>
      </w:r>
      <w:r w:rsidRPr="00EB4880" w:rsidR="00AC00F6">
        <w:t>ter comes in to answer, can I just make a plea for briefer answer</w:t>
      </w:r>
      <w:r w:rsidRPr="00EB4880">
        <w:t>s</w:t>
      </w:r>
      <w:r w:rsidRPr="00EB4880" w:rsidR="00AC00F6">
        <w:t xml:space="preserve">? We </w:t>
      </w:r>
      <w:r w:rsidRPr="00EB4880" w:rsidR="00AC00F6">
        <w:t>have to</w:t>
      </w:r>
      <w:r w:rsidRPr="00EB4880" w:rsidR="00AC00F6">
        <w:t xml:space="preserve"> finish this session at 10</w:t>
      </w:r>
      <w:r w:rsidRPr="00EB4880">
        <w:t>.50</w:t>
      </w:r>
      <w:r w:rsidR="001910C8">
        <w:t xml:space="preserve"> am</w:t>
      </w:r>
      <w:r w:rsidRPr="00EB4880">
        <w:t>.</w:t>
      </w:r>
      <w:r w:rsidRPr="00EB4880" w:rsidR="00AC00F6">
        <w:t xml:space="preserve"> I am conscious </w:t>
      </w:r>
      <w:r w:rsidRPr="00EB4880">
        <w:t xml:space="preserve">that </w:t>
      </w:r>
      <w:r w:rsidRPr="00EB4880" w:rsidR="00AC00F6">
        <w:t>we have a lot of questions to get in</w:t>
      </w:r>
      <w:r w:rsidRPr="00EB4880">
        <w:t>,</w:t>
      </w:r>
      <w:r w:rsidRPr="00EB4880" w:rsidR="00AC00F6">
        <w:t xml:space="preserve"> </w:t>
      </w:r>
      <w:r w:rsidRPr="00EB4880">
        <w:t>s</w:t>
      </w:r>
      <w:r w:rsidRPr="00EB4880" w:rsidR="00AC00F6">
        <w:t xml:space="preserve">o if we could be brief, that would be </w:t>
      </w:r>
      <w:r w:rsidRPr="00EB4880" w:rsidR="00AC00F6">
        <w:t>really helpful</w:t>
      </w:r>
      <w:r w:rsidRPr="00EB4880" w:rsidR="00AC00F6">
        <w:t>.</w:t>
      </w:r>
    </w:p>
    <w:p w:rsidR="009F0A59" w:rsidP="009F0A59">
      <w:pPr>
        <w:pStyle w:val="Answer"/>
      </w:pPr>
      <w:sdt>
        <w:sdtPr>
          <w:alias w:val="Witness"/>
          <w:id w:val="-1321963127"/>
          <w:placeholder>
            <w:docPart w:val="DefaultPlaceholder_-1854013440"/>
          </w:placeholder>
          <w:richText/>
        </w:sdtPr>
        <w:sdtContent>
          <w:r w:rsidRPr="00EB4880" w:rsidR="00006575">
            <w:rPr>
              <w:b/>
              <w:i/>
            </w:rPr>
            <w:t>Joe Rossiter:</w:t>
          </w:r>
        </w:sdtContent>
      </w:sdt>
      <w:r w:rsidRPr="00EB4880" w:rsidR="004E6F85">
        <w:t xml:space="preserve"> J</w:t>
      </w:r>
      <w:r w:rsidRPr="00EB4880" w:rsidR="00AC00F6">
        <w:t>ust to zoom out a bit</w:t>
      </w:r>
      <w:r w:rsidRPr="00EB4880" w:rsidR="004E6F85">
        <w:t>,</w:t>
      </w:r>
      <w:r w:rsidRPr="00EB4880" w:rsidR="00AC00F6">
        <w:t xml:space="preserve"> one of the great</w:t>
      </w:r>
      <w:r w:rsidRPr="00EB4880" w:rsidR="005E09E7">
        <w:t>,</w:t>
      </w:r>
      <w:r w:rsidRPr="00EB4880" w:rsidR="00AC00F6">
        <w:t xml:space="preserve"> positive things that this renewable energy transformation is meant to deliver is a decentralisation of where we get our energy from. </w:t>
      </w:r>
      <w:r w:rsidRPr="00EB4880" w:rsidR="004E6F85">
        <w:t>C</w:t>
      </w:r>
      <w:r w:rsidRPr="00EB4880" w:rsidR="00AC00F6">
        <w:t>ommunity energy has a key role to play</w:t>
      </w:r>
      <w:r w:rsidRPr="00EB4880" w:rsidR="005E09E7">
        <w:t>,</w:t>
      </w:r>
      <w:r w:rsidRPr="00EB4880" w:rsidR="00AC00F6">
        <w:t xml:space="preserve"> </w:t>
      </w:r>
      <w:r w:rsidR="00C27BD9">
        <w:t xml:space="preserve">and </w:t>
      </w:r>
      <w:r w:rsidRPr="00EB4880" w:rsidR="005E09E7">
        <w:t xml:space="preserve">not only </w:t>
      </w:r>
      <w:r w:rsidRPr="00EB4880" w:rsidR="00AC00F6">
        <w:t>in getting people on side for this transition, whether that means getting involved in community energy themselves or tangibly benefiting from th</w:t>
      </w:r>
      <w:r w:rsidR="00C27BD9">
        <w:t>e</w:t>
      </w:r>
      <w:r w:rsidRPr="00EB4880" w:rsidR="00AC00F6">
        <w:t xml:space="preserve"> transformation. </w:t>
      </w:r>
      <w:r w:rsidRPr="00EB4880" w:rsidR="004E6F85">
        <w:t>W</w:t>
      </w:r>
      <w:r w:rsidRPr="00EB4880" w:rsidR="00AC00F6">
        <w:t>e</w:t>
      </w:r>
      <w:r w:rsidRPr="00EB4880" w:rsidR="005E09E7">
        <w:t xml:space="preserve"> </w:t>
      </w:r>
      <w:r w:rsidRPr="00EB4880" w:rsidR="00AC00F6">
        <w:t xml:space="preserve">need to see those positive community benefits </w:t>
      </w:r>
      <w:r w:rsidRPr="00EB4880" w:rsidR="00AC00F6">
        <w:t>fairly quickly</w:t>
      </w:r>
      <w:r w:rsidRPr="00EB4880" w:rsidR="00AC00F6">
        <w:t xml:space="preserve"> if we are going to deliver at such a pace.</w:t>
      </w:r>
      <w:r>
        <w:t xml:space="preserve"> </w:t>
      </w:r>
      <w:r w:rsidRPr="00EB4880" w:rsidR="00AC00F6">
        <w:t>There is also the economic redistributive element of community energy</w:t>
      </w:r>
      <w:r w:rsidRPr="00EB4880" w:rsidR="004E6F85">
        <w:t>.</w:t>
      </w:r>
      <w:r w:rsidRPr="00EB4880" w:rsidR="00AC00F6">
        <w:t xml:space="preserve"> </w:t>
      </w:r>
      <w:r w:rsidRPr="00EB4880" w:rsidR="004E6F85">
        <w:t>G</w:t>
      </w:r>
      <w:r w:rsidRPr="00EB4880" w:rsidR="00AC00F6">
        <w:t xml:space="preserve">iving people a bit more of a say and agency in what their energy futures look like is a </w:t>
      </w:r>
      <w:r w:rsidRPr="00EB4880" w:rsidR="00AC00F6">
        <w:t>really powerful</w:t>
      </w:r>
      <w:r w:rsidRPr="00EB4880" w:rsidR="00AC00F6">
        <w:t xml:space="preserve"> thing.</w:t>
      </w:r>
      <w:r w:rsidRPr="00EB4880" w:rsidR="004E6F85">
        <w:t xml:space="preserve"> </w:t>
      </w:r>
    </w:p>
    <w:p w:rsidR="00AC00F6" w:rsidRPr="00EB4880" w:rsidP="004E6F85">
      <w:pPr>
        <w:pStyle w:val="Answer"/>
      </w:pPr>
      <w:r w:rsidRPr="00EB4880">
        <w:t xml:space="preserve">In terms of </w:t>
      </w:r>
      <w:r w:rsidR="009F0A59">
        <w:t xml:space="preserve">the role that </w:t>
      </w:r>
      <w:r w:rsidRPr="00EB4880">
        <w:t xml:space="preserve">GB Energy </w:t>
      </w:r>
      <w:r w:rsidRPr="00EB4880">
        <w:t xml:space="preserve">can </w:t>
      </w:r>
      <w:r w:rsidRPr="00EB4880">
        <w:t>play</w:t>
      </w:r>
      <w:r w:rsidR="009F0A59">
        <w:t xml:space="preserve">, </w:t>
      </w:r>
      <w:r w:rsidRPr="00EB4880">
        <w:t>at the moment</w:t>
      </w:r>
      <w:r w:rsidRPr="00EB4880">
        <w:t xml:space="preserve"> </w:t>
      </w:r>
      <w:r w:rsidRPr="00EB4880">
        <w:t>i</w:t>
      </w:r>
      <w:r w:rsidRPr="00EB4880">
        <w:t>t is doing all things to all people</w:t>
      </w:r>
      <w:r w:rsidRPr="00EB4880">
        <w:t>,</w:t>
      </w:r>
      <w:r w:rsidRPr="00EB4880">
        <w:t xml:space="preserve"> because everyone can see bits of it that they think </w:t>
      </w:r>
      <w:r w:rsidRPr="00EB4880">
        <w:t xml:space="preserve">are </w:t>
      </w:r>
      <w:r w:rsidRPr="00EB4880">
        <w:t>really positive</w:t>
      </w:r>
      <w:r w:rsidRPr="00EB4880">
        <w:t>.</w:t>
      </w:r>
      <w:r w:rsidRPr="00EB4880">
        <w:t xml:space="preserve"> </w:t>
      </w:r>
      <w:r w:rsidRPr="00EB4880">
        <w:t xml:space="preserve">It </w:t>
      </w:r>
      <w:r w:rsidRPr="00EB4880">
        <w:t>can talk to those</w:t>
      </w:r>
      <w:r w:rsidRPr="00EB4880">
        <w:t>,</w:t>
      </w:r>
      <w:r w:rsidRPr="00EB4880">
        <w:t xml:space="preserve"> </w:t>
      </w:r>
      <w:r w:rsidRPr="00EB4880">
        <w:t xml:space="preserve">but </w:t>
      </w:r>
      <w:r w:rsidRPr="00EB4880">
        <w:t>it can have a key role in trying to support community energy projects, for example. It is not necessarily just enabling the initial finance for large</w:t>
      </w:r>
      <w:r w:rsidRPr="00EB4880">
        <w:t>-</w:t>
      </w:r>
      <w:r w:rsidRPr="00EB4880">
        <w:t>scale projects</w:t>
      </w:r>
      <w:r w:rsidRPr="00EB4880">
        <w:t>.</w:t>
      </w:r>
      <w:r w:rsidRPr="00EB4880">
        <w:t xml:space="preserve"> </w:t>
      </w:r>
      <w:r w:rsidRPr="00EB4880">
        <w:t>I</w:t>
      </w:r>
      <w:r w:rsidRPr="00EB4880">
        <w:t>t is also the other side of things</w:t>
      </w:r>
      <w:r w:rsidRPr="00EB4880">
        <w:t>,</w:t>
      </w:r>
      <w:r w:rsidRPr="00EB4880">
        <w:t xml:space="preserve"> </w:t>
      </w:r>
      <w:r w:rsidRPr="00EB4880">
        <w:t xml:space="preserve">in terms of </w:t>
      </w:r>
      <w:r w:rsidRPr="00EB4880">
        <w:t xml:space="preserve">investing in a way that Welsh </w:t>
      </w:r>
      <w:r w:rsidRPr="00EB4880">
        <w:t>G</w:t>
      </w:r>
      <w:r w:rsidRPr="00EB4880">
        <w:t>overnment cannot for those small and community projects.</w:t>
      </w:r>
    </w:p>
    <w:p w:rsidR="00AC00F6" w:rsidRPr="00EB4880" w:rsidP="004E6F85">
      <w:pPr>
        <w:pStyle w:val="Question"/>
      </w:pPr>
      <w:sdt>
        <w:sdtPr>
          <w:alias w:val="Member"/>
          <w:tag w:val="&lt;Member mnisId='5046' dodsId='173288'&gt;"/>
          <w:id w:val="-1808072150"/>
          <w:placeholder>
            <w:docPart w:val="DefaultPlaceholder_-1854013440"/>
          </w:placeholder>
          <w:richText/>
        </w:sdtPr>
        <w:sdtContent>
          <w:r w:rsidRPr="00EB4880" w:rsidR="004E6F85">
            <w:rPr>
              <w:b/>
            </w:rPr>
            <w:t>Andrew Ranger:</w:t>
          </w:r>
        </w:sdtContent>
      </w:sdt>
      <w:r w:rsidRPr="00EB4880" w:rsidR="004E6F85">
        <w:t xml:space="preserve"> S</w:t>
      </w:r>
      <w:r w:rsidRPr="00EB4880">
        <w:t xml:space="preserve">lightly </w:t>
      </w:r>
      <w:r w:rsidRPr="00EB4880" w:rsidR="004E6F85">
        <w:t xml:space="preserve">changing </w:t>
      </w:r>
      <w:r w:rsidRPr="00EB4880">
        <w:t>the context</w:t>
      </w:r>
      <w:r w:rsidRPr="00EB4880" w:rsidR="004E6F85">
        <w:t>—this is for Joe and Jessica—</w:t>
      </w:r>
      <w:r w:rsidRPr="00EB4880">
        <w:t>we</w:t>
      </w:r>
      <w:r w:rsidRPr="00EB4880" w:rsidR="004E6F85">
        <w:t xml:space="preserve"> </w:t>
      </w:r>
      <w:r w:rsidRPr="00EB4880">
        <w:t xml:space="preserve">have GB Energy and </w:t>
      </w:r>
      <w:r w:rsidRPr="00EB4880" w:rsidR="004E6F85">
        <w:t xml:space="preserve">Ynni </w:t>
      </w:r>
      <w:r w:rsidRPr="00EB4880">
        <w:t xml:space="preserve">Cymru. </w:t>
      </w:r>
      <w:r w:rsidRPr="00EB4880" w:rsidR="004E6F85">
        <w:t>I</w:t>
      </w:r>
      <w:r w:rsidRPr="00EB4880">
        <w:t>s there a risk that there might be some duplication there</w:t>
      </w:r>
      <w:r w:rsidRPr="00EB4880" w:rsidR="004E6F85">
        <w:t>?</w:t>
      </w:r>
      <w:r w:rsidRPr="00EB4880">
        <w:t xml:space="preserve"> </w:t>
      </w:r>
      <w:r w:rsidRPr="00EB4880" w:rsidR="004E6F85">
        <w:t xml:space="preserve">What </w:t>
      </w:r>
      <w:r w:rsidRPr="00EB4880">
        <w:t xml:space="preserve">are the best ways that the two </w:t>
      </w:r>
      <w:r w:rsidRPr="00EB4880" w:rsidR="004E6F85">
        <w:t>G</w:t>
      </w:r>
      <w:r w:rsidRPr="00EB4880">
        <w:t xml:space="preserve">overnments can work together to make </w:t>
      </w:r>
      <w:r w:rsidRPr="00EB4880" w:rsidR="004E6F85">
        <w:t xml:space="preserve">sure that they </w:t>
      </w:r>
      <w:r w:rsidRPr="00EB4880">
        <w:t>hit the targets</w:t>
      </w:r>
      <w:r w:rsidRPr="00EB4880" w:rsidR="00570091">
        <w:t xml:space="preserve"> </w:t>
      </w:r>
      <w:r w:rsidRPr="00EB4880" w:rsidR="004E6F85">
        <w:t xml:space="preserve">and </w:t>
      </w:r>
      <w:r w:rsidRPr="00EB4880">
        <w:t>get a successful roll</w:t>
      </w:r>
      <w:r w:rsidRPr="00EB4880" w:rsidR="00050623">
        <w:t>-</w:t>
      </w:r>
      <w:r w:rsidRPr="00EB4880">
        <w:t>out across both countries</w:t>
      </w:r>
      <w:r w:rsidR="00512CD0">
        <w:t>,</w:t>
      </w:r>
      <w:r w:rsidRPr="00EB4880">
        <w:t xml:space="preserve"> </w:t>
      </w:r>
      <w:r w:rsidRPr="00EB4880">
        <w:t>or</w:t>
      </w:r>
      <w:r w:rsidRPr="00EB4880">
        <w:t xml:space="preserve"> the whole country? </w:t>
      </w:r>
      <w:r w:rsidRPr="00EB4880" w:rsidR="004E6F85">
        <w:t>H</w:t>
      </w:r>
      <w:r w:rsidRPr="00EB4880">
        <w:t>ow can any risks of that duplication be averted?</w:t>
      </w:r>
    </w:p>
    <w:p w:rsidR="00374699" w:rsidRPr="00EB4880" w:rsidP="004E6F85">
      <w:pPr>
        <w:pStyle w:val="Answer"/>
      </w:pPr>
      <w:sdt>
        <w:sdtPr>
          <w:alias w:val="Witness"/>
          <w:id w:val="1008484178"/>
          <w:placeholder>
            <w:docPart w:val="DefaultPlaceholder_-1854013440"/>
          </w:placeholder>
          <w:richText/>
        </w:sdtPr>
        <w:sdtContent>
          <w:r w:rsidRPr="00EB4880" w:rsidR="00006575">
            <w:rPr>
              <w:b/>
              <w:i/>
            </w:rPr>
            <w:t>Joe Rossiter:</w:t>
          </w:r>
        </w:sdtContent>
      </w:sdt>
      <w:r w:rsidRPr="00EB4880" w:rsidR="004E6F85">
        <w:t xml:space="preserve"> </w:t>
      </w:r>
      <w:r w:rsidRPr="00EB4880">
        <w:t>T</w:t>
      </w:r>
      <w:r w:rsidRPr="00EB4880" w:rsidR="00AC00F6">
        <w:t>ouching on the lack of understanding of what GB Energy is at the moment</w:t>
      </w:r>
      <w:r w:rsidRPr="00EB4880">
        <w:t>,</w:t>
      </w:r>
      <w:r w:rsidRPr="00EB4880" w:rsidR="00AC00F6">
        <w:t xml:space="preserve"> </w:t>
      </w:r>
      <w:r w:rsidRPr="00EB4880">
        <w:t xml:space="preserve">even </w:t>
      </w:r>
      <w:r w:rsidR="00FD668B">
        <w:t xml:space="preserve">moving </w:t>
      </w:r>
      <w:r w:rsidRPr="00EB4880" w:rsidR="00AC00F6">
        <w:t xml:space="preserve">from a manifesto commitment through to something that is </w:t>
      </w:r>
      <w:r w:rsidRPr="00EB4880" w:rsidR="00AC00F6">
        <w:t>tangible</w:t>
      </w:r>
      <w:r w:rsidRPr="00EB4880" w:rsidR="00AC00F6">
        <w:t xml:space="preserve"> and deliverable</w:t>
      </w:r>
      <w:r w:rsidR="00FD668B">
        <w:t xml:space="preserve"> </w:t>
      </w:r>
      <w:r w:rsidRPr="00EB4880" w:rsidR="00AC00F6">
        <w:t xml:space="preserve">is a step. </w:t>
      </w:r>
      <w:r w:rsidRPr="00EB4880">
        <w:t>A</w:t>
      </w:r>
      <w:r w:rsidRPr="00EB4880" w:rsidR="00AC00F6">
        <w:t xml:space="preserve">t that point, it </w:t>
      </w:r>
      <w:r w:rsidRPr="00EB4880">
        <w:t xml:space="preserve">has </w:t>
      </w:r>
      <w:r w:rsidRPr="00EB4880" w:rsidR="00AC00F6">
        <w:t>come from</w:t>
      </w:r>
      <w:r w:rsidRPr="00EB4880">
        <w:t>,</w:t>
      </w:r>
      <w:r w:rsidRPr="00EB4880" w:rsidR="00AC00F6">
        <w:t xml:space="preserve"> </w:t>
      </w:r>
      <w:r w:rsidRPr="00EB4880">
        <w:t>“T</w:t>
      </w:r>
      <w:r w:rsidRPr="00EB4880" w:rsidR="00AC00F6">
        <w:t>his is going to be a publicly owned renewable energy developer</w:t>
      </w:r>
      <w:r w:rsidR="00BC3F1C">
        <w:t>,</w:t>
      </w:r>
      <w:r w:rsidRPr="00EB4880">
        <w:t>”</w:t>
      </w:r>
      <w:r w:rsidRPr="00EB4880" w:rsidR="00AC00F6">
        <w:t xml:space="preserve"> to something more approaching a wealth fund that enables </w:t>
      </w:r>
      <w:r w:rsidRPr="00EB4880">
        <w:t xml:space="preserve">the </w:t>
      </w:r>
      <w:r w:rsidRPr="00EB4880" w:rsidR="00AC00F6">
        <w:t>private sector to get on board and de-risk some of those larger infrastructure spends.</w:t>
      </w:r>
    </w:p>
    <w:p w:rsidR="00374699" w:rsidRPr="00EB4880" w:rsidP="004E6F85">
      <w:pPr>
        <w:pStyle w:val="Answer"/>
      </w:pPr>
      <w:r>
        <w:t xml:space="preserve">On </w:t>
      </w:r>
      <w:r w:rsidRPr="00EB4880" w:rsidR="00AC00F6">
        <w:t xml:space="preserve">how it can work with </w:t>
      </w:r>
      <w:r>
        <w:t xml:space="preserve">the </w:t>
      </w:r>
      <w:r w:rsidRPr="00EB4880" w:rsidR="00AC00F6">
        <w:t xml:space="preserve">Welsh Government, it is critical not only </w:t>
      </w:r>
      <w:r w:rsidRPr="00EB4880">
        <w:t xml:space="preserve">that </w:t>
      </w:r>
      <w:r w:rsidR="00C44AC1">
        <w:t xml:space="preserve">the </w:t>
      </w:r>
      <w:r w:rsidRPr="00EB4880" w:rsidR="00AC00F6">
        <w:t xml:space="preserve">Welsh Government have a voice, but that there are deliverers in the </w:t>
      </w:r>
      <w:r w:rsidRPr="00EB4880" w:rsidR="00AC00F6">
        <w:t>room</w:t>
      </w:r>
      <w:r w:rsidR="00C44AC1">
        <w:t xml:space="preserve"> and </w:t>
      </w:r>
      <w:r w:rsidRPr="00EB4880">
        <w:t xml:space="preserve">it </w:t>
      </w:r>
      <w:r w:rsidRPr="00EB4880" w:rsidR="00AC00F6">
        <w:t>is not just political representation</w:t>
      </w:r>
      <w:r w:rsidR="00C44AC1">
        <w:t xml:space="preserve">. </w:t>
      </w:r>
      <w:r w:rsidR="00AC58FF">
        <w:t>T</w:t>
      </w:r>
      <w:r w:rsidRPr="00EB4880" w:rsidR="00AC00F6">
        <w:t>here is value in having the Secretary of State for Wales in the same room at Cabinet meetings and when the mission board are discussing these projects</w:t>
      </w:r>
      <w:r w:rsidR="00AC58FF">
        <w:t>, but eq</w:t>
      </w:r>
      <w:r w:rsidRPr="00EB4880" w:rsidR="00AC00F6">
        <w:t>ually, you need Welsh deliverers of policy</w:t>
      </w:r>
      <w:r w:rsidR="00AC58FF">
        <w:t xml:space="preserve"> in </w:t>
      </w:r>
      <w:r w:rsidRPr="00EB4880" w:rsidR="00AC58FF">
        <w:t>some form</w:t>
      </w:r>
      <w:r w:rsidRPr="00EB4880" w:rsidR="00AC00F6">
        <w:t>, not just the politic</w:t>
      </w:r>
      <w:r w:rsidR="00AC58FF">
        <w:t xml:space="preserve">ians. That </w:t>
      </w:r>
      <w:r w:rsidRPr="00EB4880" w:rsidR="00AC00F6">
        <w:t>is critical.</w:t>
      </w:r>
    </w:p>
    <w:p w:rsidR="00374699" w:rsidRPr="00EB4880" w:rsidP="004E6F85">
      <w:pPr>
        <w:pStyle w:val="Answer"/>
      </w:pPr>
      <w:r w:rsidRPr="00EB4880">
        <w:t>I</w:t>
      </w:r>
      <w:r w:rsidRPr="00EB4880" w:rsidR="00AC00F6">
        <w:t>n order for</w:t>
      </w:r>
      <w:r w:rsidRPr="00EB4880" w:rsidR="00AC00F6">
        <w:t xml:space="preserve"> </w:t>
      </w:r>
      <w:r w:rsidRPr="00EB4880">
        <w:t xml:space="preserve">GB Energy </w:t>
      </w:r>
      <w:r w:rsidRPr="00EB4880" w:rsidR="00AC00F6">
        <w:t xml:space="preserve">to be successful, we need a sharp focus. We need </w:t>
      </w:r>
      <w:r w:rsidRPr="00EB4880">
        <w:t xml:space="preserve">a </w:t>
      </w:r>
      <w:r w:rsidRPr="00EB4880" w:rsidR="00AC00F6">
        <w:t xml:space="preserve">well-defined mandate and strong governance </w:t>
      </w:r>
      <w:r w:rsidRPr="00EB4880">
        <w:t xml:space="preserve">that </w:t>
      </w:r>
      <w:r w:rsidRPr="00EB4880" w:rsidR="00AC00F6">
        <w:t>respects that</w:t>
      </w:r>
      <w:r w:rsidRPr="00EB4880">
        <w:t>. T</w:t>
      </w:r>
      <w:r w:rsidRPr="00EB4880" w:rsidR="00AC00F6">
        <w:t>he energy pathways in different parts of the UK will look very different</w:t>
      </w:r>
      <w:r w:rsidRPr="00EB4880">
        <w:t xml:space="preserve"> and,</w:t>
      </w:r>
      <w:r w:rsidRPr="00EB4880" w:rsidR="00AC00F6">
        <w:t xml:space="preserve"> indeed, should look very different </w:t>
      </w:r>
      <w:r w:rsidRPr="00EB4880" w:rsidR="00AC00F6">
        <w:t>in order for</w:t>
      </w:r>
      <w:r w:rsidRPr="00EB4880" w:rsidR="00AC00F6">
        <w:t xml:space="preserve"> people to meaningfully benefit and for different nations of the UK</w:t>
      </w:r>
      <w:r w:rsidRPr="00EB4880">
        <w:t xml:space="preserve">, </w:t>
      </w:r>
      <w:r w:rsidRPr="00EB4880" w:rsidR="00AC00F6">
        <w:t>and even regions within nations</w:t>
      </w:r>
      <w:r w:rsidRPr="00EB4880">
        <w:t>,</w:t>
      </w:r>
      <w:r w:rsidRPr="00EB4880" w:rsidR="00AC00F6">
        <w:t xml:space="preserve"> to have a different direction of travel that suits what the population want.</w:t>
      </w:r>
    </w:p>
    <w:p w:rsidR="00374699" w:rsidRPr="00EB4880" w:rsidP="00374699">
      <w:pPr>
        <w:pStyle w:val="Answer"/>
      </w:pPr>
      <w:sdt>
        <w:sdtPr>
          <w:alias w:val="Witness"/>
          <w:id w:val="472567828"/>
          <w:placeholder>
            <w:docPart w:val="DefaultPlaceholder_-1854013440"/>
          </w:placeholder>
          <w:richText/>
        </w:sdtPr>
        <w:sdtContent>
          <w:r w:rsidRPr="00EB4880" w:rsidR="00006575">
            <w:rPr>
              <w:b/>
              <w:i/>
            </w:rPr>
            <w:t>Jessica Hooper:</w:t>
          </w:r>
        </w:sdtContent>
      </w:sdt>
      <w:r w:rsidRPr="00EB4880">
        <w:t xml:space="preserve"> I have a</w:t>
      </w:r>
      <w:r w:rsidRPr="00EB4880" w:rsidR="00AC00F6">
        <w:t xml:space="preserve"> couple of points of clarity. </w:t>
      </w:r>
      <w:r w:rsidRPr="00EB4880">
        <w:t xml:space="preserve">Ynni </w:t>
      </w:r>
      <w:r w:rsidRPr="00EB4880" w:rsidR="00AC00F6">
        <w:t xml:space="preserve">Cymru has a very strategic focus on community projects. </w:t>
      </w:r>
      <w:r w:rsidR="00A10ECB">
        <w:t xml:space="preserve">The </w:t>
      </w:r>
      <w:r w:rsidRPr="00EB4880" w:rsidR="00AC00F6">
        <w:t xml:space="preserve">Welsh Government have also pursued </w:t>
      </w:r>
      <w:r w:rsidRPr="00EB4880">
        <w:t xml:space="preserve">Trydan Gwyrdd </w:t>
      </w:r>
      <w:r w:rsidRPr="00EB4880" w:rsidR="00AC00F6">
        <w:t xml:space="preserve">Cymru, which is probably more equivalent to GB Energy. </w:t>
      </w:r>
      <w:r w:rsidRPr="00EB4880">
        <w:t>W</w:t>
      </w:r>
      <w:r w:rsidRPr="00EB4880" w:rsidR="00AC00F6">
        <w:t xml:space="preserve">e would really advocate for close working between TGC and GBE, but also, as Joe mentioned, working with </w:t>
      </w:r>
      <w:r w:rsidR="007F492A">
        <w:t xml:space="preserve">the </w:t>
      </w:r>
      <w:r w:rsidRPr="00EB4880" w:rsidR="00AC00F6">
        <w:t>Welsh Government to ensure that there is not duplication and competition.</w:t>
      </w:r>
    </w:p>
    <w:p w:rsidR="00374699" w:rsidRPr="00EB4880" w:rsidP="00374699">
      <w:pPr>
        <w:pStyle w:val="Answer"/>
      </w:pPr>
      <w:r w:rsidRPr="00EB4880">
        <w:t>T</w:t>
      </w:r>
      <w:r w:rsidRPr="00EB4880" w:rsidR="00AC00F6">
        <w:t xml:space="preserve">here is a real opportunity for the interaction between GB Energy and the organisations that are already set up. </w:t>
      </w:r>
      <w:r w:rsidR="007F492A">
        <w:t xml:space="preserve">The </w:t>
      </w:r>
      <w:r w:rsidRPr="00EB4880" w:rsidR="00AC00F6">
        <w:t xml:space="preserve">Welsh Government would be keen for me to say </w:t>
      </w:r>
      <w:r w:rsidRPr="00EB4880">
        <w:t xml:space="preserve">that </w:t>
      </w:r>
      <w:r w:rsidRPr="00EB4880" w:rsidR="00AC00F6">
        <w:t>Wales feels that we are ahead of the game</w:t>
      </w:r>
      <w:r w:rsidR="007F492A">
        <w:t xml:space="preserve"> with </w:t>
      </w:r>
      <w:r w:rsidRPr="00EB4880" w:rsidR="00AC00F6">
        <w:t>a lot of the groundwork and foundations that have been laid in this area</w:t>
      </w:r>
      <w:r w:rsidRPr="00EB4880">
        <w:t>,</w:t>
      </w:r>
      <w:r w:rsidRPr="00EB4880" w:rsidR="00AC00F6">
        <w:t xml:space="preserve"> and working with those</w:t>
      </w:r>
      <w:r w:rsidR="00C4688D">
        <w:t xml:space="preserve"> and </w:t>
      </w:r>
      <w:r w:rsidRPr="00EB4880" w:rsidR="00AC00F6">
        <w:t>bringing more money into them is going to represent greater opportunity for Wales and Welsh people. It is potentially going to deliver more megawatts on</w:t>
      </w:r>
      <w:r w:rsidR="00C4688D">
        <w:t xml:space="preserve"> </w:t>
      </w:r>
      <w:r w:rsidRPr="00EB4880" w:rsidR="00AC00F6">
        <w:t xml:space="preserve">to the grid </w:t>
      </w:r>
      <w:r w:rsidRPr="00EB4880" w:rsidR="005E09E7">
        <w:t>more quickly</w:t>
      </w:r>
      <w:r w:rsidRPr="00EB4880" w:rsidR="00AC00F6">
        <w:t>.</w:t>
      </w:r>
      <w:r w:rsidRPr="00EB4880">
        <w:t xml:space="preserve"> </w:t>
      </w:r>
      <w:r w:rsidRPr="00EB4880" w:rsidR="00AC00F6">
        <w:t>Wales is in a really good position, but potentially need</w:t>
      </w:r>
      <w:r w:rsidRPr="00EB4880">
        <w:t>s</w:t>
      </w:r>
      <w:r w:rsidRPr="00EB4880" w:rsidR="00AC00F6">
        <w:t xml:space="preserve"> more help with delivery on the ground.</w:t>
      </w:r>
    </w:p>
    <w:p w:rsidR="00AC00F6" w:rsidRPr="00EB4880" w:rsidP="00374699">
      <w:pPr>
        <w:pStyle w:val="Answer"/>
      </w:pPr>
      <w:r w:rsidRPr="00EB4880">
        <w:t>A</w:t>
      </w:r>
      <w:r w:rsidRPr="00EB4880">
        <w:t xml:space="preserve"> lot of work </w:t>
      </w:r>
      <w:r w:rsidRPr="00EB4880">
        <w:t xml:space="preserve">has also gone </w:t>
      </w:r>
      <w:r w:rsidRPr="00EB4880">
        <w:t>in</w:t>
      </w:r>
      <w:r w:rsidRPr="00EB4880">
        <w:t xml:space="preserve"> </w:t>
      </w:r>
      <w:r w:rsidRPr="00EB4880">
        <w:t xml:space="preserve">to understanding electricity demand across </w:t>
      </w:r>
      <w:r w:rsidR="00C4688D">
        <w:t xml:space="preserve">the </w:t>
      </w:r>
      <w:r w:rsidRPr="00EB4880">
        <w:t>Welsh Government</w:t>
      </w:r>
      <w:r w:rsidRPr="00EB4880">
        <w:t>,</w:t>
      </w:r>
      <w:r w:rsidRPr="00EB4880">
        <w:t xml:space="preserve"> and how we match up the understanding of the supply opportunities and the necessary infrastructure support will be fundamental in the two of them working together to bring projects forward, as I touched on in my first answer.</w:t>
      </w:r>
    </w:p>
    <w:p w:rsidR="00AC00F6" w:rsidRPr="00EB4880" w:rsidP="00374699">
      <w:pPr>
        <w:pStyle w:val="Question"/>
      </w:pPr>
      <w:sdt>
        <w:sdtPr>
          <w:alias w:val="Member"/>
          <w:tag w:val="&lt;Member mnisId='5046' dodsId='173288'&gt;"/>
          <w:id w:val="-310721810"/>
          <w:placeholder>
            <w:docPart w:val="DefaultPlaceholder_-1854013440"/>
          </w:placeholder>
          <w:richText/>
        </w:sdtPr>
        <w:sdtContent>
          <w:r w:rsidRPr="00EB4880" w:rsidR="00374699">
            <w:rPr>
              <w:b/>
            </w:rPr>
            <w:t>Andrew Ranger:</w:t>
          </w:r>
        </w:sdtContent>
      </w:sdt>
      <w:r w:rsidRPr="00EB4880" w:rsidR="00374699">
        <w:t xml:space="preserve"> </w:t>
      </w:r>
      <w:r w:rsidRPr="00EB4880">
        <w:t>Just to flip it on its head</w:t>
      </w:r>
      <w:r w:rsidR="00C4688D">
        <w:t xml:space="preserve"> </w:t>
      </w:r>
      <w:r w:rsidRPr="00EB4880" w:rsidR="00C4688D">
        <w:t>slightly</w:t>
      </w:r>
      <w:r w:rsidRPr="00EB4880">
        <w:t>, is there an importance that they should also differ in their approaches to cover more ground?</w:t>
      </w:r>
    </w:p>
    <w:p w:rsidR="00374699" w:rsidRPr="00EB4880" w:rsidP="00374699">
      <w:pPr>
        <w:pStyle w:val="Answer"/>
      </w:pPr>
      <w:sdt>
        <w:sdtPr>
          <w:alias w:val="Witness"/>
          <w:id w:val="-111514732"/>
          <w:placeholder>
            <w:docPart w:val="DefaultPlaceholder_-1854013440"/>
          </w:placeholder>
          <w:richText/>
        </w:sdtPr>
        <w:sdtContent>
          <w:r w:rsidRPr="00EB4880" w:rsidR="00006575">
            <w:rPr>
              <w:b/>
              <w:i/>
            </w:rPr>
            <w:t>Jessica Hooper:</w:t>
          </w:r>
        </w:sdtContent>
      </w:sdt>
      <w:r w:rsidRPr="00EB4880">
        <w:t xml:space="preserve"> A</w:t>
      </w:r>
      <w:r w:rsidRPr="00EB4880" w:rsidR="00AC00F6">
        <w:t xml:space="preserve">s Joe alluded to, we do not have that much clarity on GB Energy’s role </w:t>
      </w:r>
      <w:r w:rsidRPr="00EB4880" w:rsidR="00AC00F6">
        <w:t>at the moment</w:t>
      </w:r>
      <w:r w:rsidRPr="00EB4880" w:rsidR="00AC00F6">
        <w:t xml:space="preserve">. </w:t>
      </w:r>
      <w:r w:rsidRPr="00EB4880">
        <w:t>T</w:t>
      </w:r>
      <w:r w:rsidRPr="00EB4880" w:rsidR="00AC00F6">
        <w:t xml:space="preserve">here is an opportunity for </w:t>
      </w:r>
      <w:r w:rsidRPr="00EB4880" w:rsidR="00AC00F6">
        <w:t>really clear</w:t>
      </w:r>
      <w:r w:rsidRPr="00EB4880" w:rsidR="00AC00F6">
        <w:t xml:space="preserve"> strategies and portfolios that can be well understood by the market. </w:t>
      </w:r>
      <w:r w:rsidRPr="00EB4880">
        <w:t>T</w:t>
      </w:r>
      <w:r w:rsidRPr="00EB4880" w:rsidR="00AC00F6">
        <w:t xml:space="preserve">he point of interpreted differentiation to date has been that TGC is more focused on developing its own land. We are anticipating </w:t>
      </w:r>
      <w:r w:rsidRPr="00EB4880">
        <w:t xml:space="preserve">that </w:t>
      </w:r>
      <w:r w:rsidRPr="00EB4880" w:rsidR="00AC00F6">
        <w:t>GB Energy will be more open to working with the private sector to bring projects forward.</w:t>
      </w:r>
    </w:p>
    <w:p w:rsidR="00AC00F6" w:rsidRPr="00EB4880" w:rsidP="00374699">
      <w:pPr>
        <w:pStyle w:val="Answer"/>
      </w:pPr>
      <w:r w:rsidRPr="00EB4880">
        <w:t>Those sorts of ownership models are not unusual in the sector</w:t>
      </w:r>
      <w:r w:rsidRPr="00EB4880" w:rsidR="00374699">
        <w:t>,</w:t>
      </w:r>
      <w:r w:rsidRPr="00EB4880">
        <w:t xml:space="preserve"> </w:t>
      </w:r>
      <w:r w:rsidRPr="00EB4880" w:rsidR="00374699">
        <w:t>so t</w:t>
      </w:r>
      <w:r w:rsidRPr="00EB4880">
        <w:t xml:space="preserve">he private developers that we already have in Wales will be very comfortable </w:t>
      </w:r>
      <w:r w:rsidRPr="00EB4880">
        <w:t xml:space="preserve">with that as a model </w:t>
      </w:r>
      <w:r w:rsidRPr="00EB4880" w:rsidR="00374699">
        <w:t xml:space="preserve">and </w:t>
      </w:r>
      <w:r w:rsidRPr="00EB4880">
        <w:t>working in JVs</w:t>
      </w:r>
      <w:r w:rsidRPr="00EB4880" w:rsidR="00374699">
        <w:t>.</w:t>
      </w:r>
      <w:r w:rsidRPr="00EB4880">
        <w:t xml:space="preserve"> </w:t>
      </w:r>
      <w:r w:rsidRPr="00EB4880" w:rsidR="00374699">
        <w:t>L</w:t>
      </w:r>
      <w:r w:rsidRPr="00EB4880">
        <w:t xml:space="preserve">everaging the funding that </w:t>
      </w:r>
      <w:r w:rsidRPr="00EB4880" w:rsidR="00374699">
        <w:t>ha</w:t>
      </w:r>
      <w:r w:rsidRPr="00EB4880">
        <w:t>s been set aside for this, you are going to need to work with the sector to really maximise it and get those multiplier effects.</w:t>
      </w:r>
      <w:r w:rsidRPr="00EB4880" w:rsidR="00374699">
        <w:t xml:space="preserve"> I</w:t>
      </w:r>
      <w:r w:rsidRPr="00EB4880">
        <w:t>t is where the experience currently is as well.</w:t>
      </w:r>
    </w:p>
    <w:p w:rsidR="00374699" w:rsidRPr="00EB4880" w:rsidP="00374699">
      <w:pPr>
        <w:pStyle w:val="Answer"/>
      </w:pPr>
      <w:sdt>
        <w:sdtPr>
          <w:alias w:val="Witness"/>
          <w:id w:val="87441785"/>
          <w:placeholder>
            <w:docPart w:val="DefaultPlaceholder_-1854013440"/>
          </w:placeholder>
          <w:richText/>
        </w:sdtPr>
        <w:sdtContent>
          <w:r w:rsidRPr="00EB4880" w:rsidR="00006575">
            <w:rPr>
              <w:b/>
              <w:i/>
            </w:rPr>
            <w:t>Joe Rossiter:</w:t>
          </w:r>
        </w:sdtContent>
      </w:sdt>
      <w:r w:rsidRPr="00EB4880">
        <w:t xml:space="preserve"> </w:t>
      </w:r>
      <w:r w:rsidRPr="00EB4880" w:rsidR="00AC00F6">
        <w:t>Can I just come in with one thing that you sparked off</w:t>
      </w:r>
      <w:r w:rsidRPr="00EB4880">
        <w:t xml:space="preserve"> in me</w:t>
      </w:r>
      <w:r w:rsidRPr="00EB4880" w:rsidR="00AC00F6">
        <w:t xml:space="preserve">? It is quite interesting that one of the key things that has been delivered initially from GB Energy is this partnership with the Crown Estate. </w:t>
      </w:r>
      <w:r w:rsidRPr="00EB4880">
        <w:t>T</w:t>
      </w:r>
      <w:r w:rsidRPr="00EB4880" w:rsidR="00AC00F6">
        <w:t xml:space="preserve">hat </w:t>
      </w:r>
      <w:r w:rsidRPr="00EB4880">
        <w:t xml:space="preserve">is </w:t>
      </w:r>
      <w:r w:rsidRPr="00EB4880" w:rsidR="00AC00F6">
        <w:t>quite an interesting one</w:t>
      </w:r>
      <w:r w:rsidRPr="00EB4880">
        <w:t>,</w:t>
      </w:r>
      <w:r w:rsidRPr="00EB4880" w:rsidR="00AC00F6">
        <w:t xml:space="preserve"> in that </w:t>
      </w:r>
      <w:r w:rsidRPr="00EB4880">
        <w:t xml:space="preserve">the </w:t>
      </w:r>
      <w:r w:rsidRPr="00EB4880" w:rsidR="00AC00F6">
        <w:t xml:space="preserve">Welsh </w:t>
      </w:r>
      <w:r w:rsidRPr="00EB4880">
        <w:t>G</w:t>
      </w:r>
      <w:r w:rsidRPr="00EB4880" w:rsidR="00AC00F6">
        <w:t xml:space="preserve">overnment position is that they are calling for the devolution of the Crown Estate, as is the case in Scotland. </w:t>
      </w:r>
      <w:r w:rsidRPr="00EB4880">
        <w:t>T</w:t>
      </w:r>
      <w:r w:rsidRPr="00EB4880" w:rsidR="00AC00F6">
        <w:t>hat is the first programme that GB Energy has committed to. Co-investing is an interesting one when you think about what that means for th</w:t>
      </w:r>
      <w:r w:rsidR="00897CCB">
        <w:t>e</w:t>
      </w:r>
      <w:r w:rsidRPr="00EB4880" w:rsidR="00AC00F6">
        <w:t xml:space="preserve"> collaborative approach between </w:t>
      </w:r>
      <w:r w:rsidRPr="00EB4880">
        <w:t>G</w:t>
      </w:r>
      <w:r w:rsidRPr="00EB4880" w:rsidR="00AC00F6">
        <w:t>overnments.</w:t>
      </w:r>
    </w:p>
    <w:p w:rsidR="007B2797" w:rsidRPr="00EB4880" w:rsidP="00374699">
      <w:pPr>
        <w:pStyle w:val="Question"/>
      </w:pPr>
      <w:sdt>
        <w:sdtPr>
          <w:alias w:val="Member"/>
          <w:tag w:val="&lt;Member mnisId='5177' dodsId='173124'&gt;"/>
          <w:id w:val="284322334"/>
          <w:placeholder>
            <w:docPart w:val="DefaultPlaceholder_-1854013440"/>
          </w:placeholder>
          <w:richText/>
        </w:sdtPr>
        <w:sdtContent>
          <w:r w:rsidRPr="00EB4880" w:rsidR="00374699">
            <w:rPr>
              <w:b/>
            </w:rPr>
            <w:t>Ann Davies:</w:t>
          </w:r>
        </w:sdtContent>
      </w:sdt>
      <w:r w:rsidRPr="00EB4880" w:rsidR="00374699">
        <w:t xml:space="preserve"> </w:t>
      </w:r>
      <w:r w:rsidRPr="00EB4880" w:rsidR="00AC00F6">
        <w:t>My question is about community benefit</w:t>
      </w:r>
      <w:r w:rsidRPr="00EB4880" w:rsidR="00374699">
        <w:t>.</w:t>
      </w:r>
      <w:r w:rsidRPr="00EB4880" w:rsidR="00AC00F6">
        <w:t xml:space="preserve"> I will ask Jo</w:t>
      </w:r>
      <w:r w:rsidRPr="00EB4880" w:rsidR="00374699">
        <w:t>e</w:t>
      </w:r>
      <w:r w:rsidRPr="00EB4880" w:rsidR="00AC00F6">
        <w:t xml:space="preserve"> and Ben this, but </w:t>
      </w:r>
      <w:r w:rsidRPr="00EB4880" w:rsidR="00374699">
        <w:t xml:space="preserve">any of you should </w:t>
      </w:r>
      <w:r w:rsidRPr="00EB4880" w:rsidR="00AC00F6">
        <w:t xml:space="preserve">feel free to come in. </w:t>
      </w:r>
      <w:r w:rsidRPr="00EB4880" w:rsidR="00374699">
        <w:t>L</w:t>
      </w:r>
      <w:r w:rsidRPr="00EB4880" w:rsidR="00AC00F6">
        <w:t>et us be frank</w:t>
      </w:r>
      <w:r w:rsidRPr="00EB4880" w:rsidR="00374699">
        <w:t>—</w:t>
      </w:r>
      <w:r w:rsidRPr="00EB4880" w:rsidR="00AC00F6">
        <w:t>the days of community benefit</w:t>
      </w:r>
      <w:r w:rsidRPr="00EB4880" w:rsidR="00374699">
        <w:t>,</w:t>
      </w:r>
      <w:r w:rsidRPr="00EB4880" w:rsidR="00AC00F6">
        <w:t xml:space="preserve"> </w:t>
      </w:r>
      <w:r w:rsidR="00F24C0C">
        <w:t xml:space="preserve">with </w:t>
      </w:r>
      <w:r w:rsidRPr="00EB4880" w:rsidR="00AC00F6">
        <w:t>companies sponsoring rugby shirts, for example, as much as that is appreciated throughout Wales</w:t>
      </w:r>
      <w:r w:rsidRPr="00EB4880" w:rsidR="00374699">
        <w:t>,</w:t>
      </w:r>
      <w:r w:rsidRPr="00EB4880" w:rsidR="00AC00F6">
        <w:t xml:space="preserve"> </w:t>
      </w:r>
      <w:r w:rsidRPr="00EB4880" w:rsidR="00374699">
        <w:t xml:space="preserve">are </w:t>
      </w:r>
      <w:r w:rsidRPr="00EB4880" w:rsidR="00AC00F6">
        <w:t xml:space="preserve">over. We need tangible benefit for people and for communities. </w:t>
      </w:r>
      <w:r w:rsidRPr="00EB4880" w:rsidR="00374699">
        <w:t>F</w:t>
      </w:r>
      <w:r w:rsidRPr="00EB4880" w:rsidR="00AC00F6">
        <w:t xml:space="preserve">or me, one of the most tangible community benefits would be to </w:t>
      </w:r>
      <w:r w:rsidR="00EC4CFC">
        <w:t xml:space="preserve">put </w:t>
      </w:r>
      <w:r w:rsidRPr="00EB4880" w:rsidR="00AC00F6">
        <w:t xml:space="preserve">transmission cables </w:t>
      </w:r>
      <w:r w:rsidRPr="00EB4880" w:rsidR="00EC4CFC">
        <w:t xml:space="preserve">underground </w:t>
      </w:r>
      <w:r w:rsidRPr="00EB4880" w:rsidR="00AC00F6">
        <w:t xml:space="preserve">rather than having pylons. </w:t>
      </w:r>
      <w:r w:rsidRPr="00EB4880" w:rsidR="00374699">
        <w:t>T</w:t>
      </w:r>
      <w:r w:rsidRPr="00EB4880" w:rsidR="00AC00F6">
        <w:t xml:space="preserve">hat is a personal view, and I </w:t>
      </w:r>
      <w:r w:rsidRPr="00EB4880">
        <w:t xml:space="preserve">accept </w:t>
      </w:r>
      <w:r w:rsidRPr="00EB4880" w:rsidR="00AC00F6">
        <w:t xml:space="preserve">that </w:t>
      </w:r>
      <w:r w:rsidR="00EC4CFC">
        <w:t xml:space="preserve">it </w:t>
      </w:r>
      <w:r w:rsidRPr="00EB4880" w:rsidR="00AC00F6">
        <w:t>is not everybody’s view.</w:t>
      </w:r>
    </w:p>
    <w:p w:rsidR="00AC00F6" w:rsidRPr="00EB4880" w:rsidP="007B2797">
      <w:pPr>
        <w:pStyle w:val="Question"/>
        <w:numPr>
          <w:ilvl w:val="0"/>
          <w:numId w:val="0"/>
        </w:numPr>
        <w:ind w:left="794"/>
      </w:pPr>
      <w:r w:rsidRPr="00EB4880">
        <w:t>W</w:t>
      </w:r>
      <w:r w:rsidRPr="00EB4880">
        <w:t xml:space="preserve">hat I want to know is how you see a tangible benefit for the communities in Wales that </w:t>
      </w:r>
      <w:r w:rsidRPr="00EB4880" w:rsidR="008F6B96">
        <w:t xml:space="preserve">have </w:t>
      </w:r>
      <w:r w:rsidRPr="00EB4880">
        <w:t>not only the wind farms, but the pylons that are coming through the valleys</w:t>
      </w:r>
      <w:r w:rsidRPr="00EB4880">
        <w:t>.</w:t>
      </w:r>
    </w:p>
    <w:p w:rsidR="007B2797" w:rsidRPr="00EB4880" w:rsidP="007B2797">
      <w:pPr>
        <w:pStyle w:val="Answer"/>
      </w:pPr>
      <w:sdt>
        <w:sdtPr>
          <w:alias w:val="Witness"/>
          <w:id w:val="1575630346"/>
          <w:placeholder>
            <w:docPart w:val="DefaultPlaceholder_-1854013440"/>
          </w:placeholder>
          <w:richText/>
        </w:sdtPr>
        <w:sdtContent>
          <w:r w:rsidRPr="00EB4880" w:rsidR="00006575">
            <w:rPr>
              <w:b/>
              <w:i/>
            </w:rPr>
            <w:t>Joe Rossiter:</w:t>
          </w:r>
        </w:sdtContent>
      </w:sdt>
      <w:r w:rsidRPr="00EB4880">
        <w:t xml:space="preserve"> </w:t>
      </w:r>
      <w:r w:rsidRPr="00EB4880" w:rsidR="00AC00F6">
        <w:t xml:space="preserve">I agree that community benefit funds </w:t>
      </w:r>
      <w:r w:rsidR="00A4556D">
        <w:t xml:space="preserve">have been </w:t>
      </w:r>
      <w:r w:rsidRPr="00EB4880" w:rsidR="00AC00F6">
        <w:t xml:space="preserve">one way to date of ensuring that there is some link to a community benefiting. However, the way that they are delivered is different for different projects. The governance </w:t>
      </w:r>
      <w:r w:rsidR="000952F1">
        <w:t xml:space="preserve">is </w:t>
      </w:r>
      <w:r w:rsidRPr="00EB4880" w:rsidR="00AC00F6">
        <w:t>different between different projects.</w:t>
      </w:r>
      <w:r w:rsidRPr="00EB4880">
        <w:t xml:space="preserve"> </w:t>
      </w:r>
      <w:r w:rsidR="000952F1">
        <w:t>W</w:t>
      </w:r>
      <w:r w:rsidRPr="00EB4880" w:rsidR="00AC00F6">
        <w:t>e would like to see a bit more of a tangible commitment to communities that are the sites of renewable energy infrastructure, especially when</w:t>
      </w:r>
      <w:r w:rsidR="00AE1997">
        <w:t xml:space="preserve"> </w:t>
      </w:r>
      <w:r w:rsidRPr="00EB4880" w:rsidR="00AC00F6">
        <w:t xml:space="preserve">some of </w:t>
      </w:r>
      <w:r w:rsidR="00AE1997">
        <w:t xml:space="preserve">the communities in </w:t>
      </w:r>
      <w:r w:rsidRPr="00EB4880" w:rsidR="00AC00F6">
        <w:t xml:space="preserve">Wales that are suffering from deep fuel poverty also </w:t>
      </w:r>
      <w:r w:rsidR="001A39F7">
        <w:t xml:space="preserve">bear </w:t>
      </w:r>
      <w:r w:rsidRPr="00EB4880" w:rsidR="00AC00F6">
        <w:t xml:space="preserve">the scars of previous </w:t>
      </w:r>
      <w:r w:rsidRPr="00EB4880">
        <w:t xml:space="preserve">extractive </w:t>
      </w:r>
      <w:r w:rsidRPr="00EB4880" w:rsidR="00AC00F6">
        <w:t>energy generation</w:t>
      </w:r>
      <w:r w:rsidR="001A39F7">
        <w:t>. Y</w:t>
      </w:r>
      <w:r w:rsidRPr="00EB4880" w:rsidR="00AC00F6">
        <w:t xml:space="preserve">ou need to make sure </w:t>
      </w:r>
      <w:r w:rsidRPr="00EB4880">
        <w:t xml:space="preserve">that </w:t>
      </w:r>
      <w:r w:rsidRPr="00EB4880" w:rsidR="00AC00F6">
        <w:t>there is a tangible community benefit.</w:t>
      </w:r>
    </w:p>
    <w:p w:rsidR="00AC00F6" w:rsidRPr="00EB4880" w:rsidP="007B2797">
      <w:pPr>
        <w:pStyle w:val="Answer"/>
      </w:pPr>
      <w:r w:rsidRPr="00EB4880">
        <w:t>F</w:t>
      </w:r>
      <w:r w:rsidRPr="00EB4880">
        <w:t>rom our point of view, what that looks like is trying to put conditionality into the contracts that you engag</w:t>
      </w:r>
      <w:r w:rsidR="004A607E">
        <w:t>e</w:t>
      </w:r>
      <w:r w:rsidRPr="00EB4880">
        <w:t xml:space="preserve"> </w:t>
      </w:r>
      <w:r w:rsidRPr="00EB4880">
        <w:t xml:space="preserve">in </w:t>
      </w:r>
      <w:r w:rsidRPr="00EB4880">
        <w:t>with the larger renewable energy developers.</w:t>
      </w:r>
      <w:r w:rsidRPr="00EB4880">
        <w:t xml:space="preserve"> </w:t>
      </w:r>
      <w:r w:rsidRPr="00EB4880">
        <w:t>What that might look like is tangible ownership</w:t>
      </w:r>
      <w:r w:rsidRPr="00EB4880">
        <w:t>,</w:t>
      </w:r>
      <w:r w:rsidRPr="00EB4880">
        <w:t xml:space="preserve"> so that people feel it in their back pocket when a renewable energy project comes online</w:t>
      </w:r>
      <w:r w:rsidRPr="00EB4880">
        <w:t xml:space="preserve">. It is about </w:t>
      </w:r>
      <w:r w:rsidRPr="00EB4880">
        <w:t>ensuring that communities see some form of money come into their back pocket</w:t>
      </w:r>
      <w:r w:rsidR="008C6214">
        <w:t>,</w:t>
      </w:r>
      <w:r w:rsidRPr="00EB4880">
        <w:t xml:space="preserve"> </w:t>
      </w:r>
      <w:r w:rsidR="008C6214">
        <w:t xml:space="preserve">by </w:t>
      </w:r>
      <w:r w:rsidRPr="00EB4880">
        <w:t>ensuring that they have some degree of community and local ownership</w:t>
      </w:r>
      <w:r w:rsidR="001921D9">
        <w:t xml:space="preserve">, </w:t>
      </w:r>
      <w:r w:rsidRPr="00EB4880">
        <w:t xml:space="preserve">that they </w:t>
      </w:r>
      <w:r w:rsidR="005B1A02">
        <w:t>get</w:t>
      </w:r>
      <w:r w:rsidRPr="00EB4880">
        <w:t xml:space="preserve"> some percentage of the profits </w:t>
      </w:r>
      <w:r w:rsidR="001921D9">
        <w:t xml:space="preserve">that </w:t>
      </w:r>
      <w:r w:rsidRPr="00EB4880">
        <w:t>these companies are getting over the medium term</w:t>
      </w:r>
      <w:r w:rsidR="001921D9">
        <w:t>—</w:t>
      </w:r>
      <w:r w:rsidRPr="00EB4880">
        <w:t>a</w:t>
      </w:r>
      <w:r w:rsidRPr="00EB4880">
        <w:t xml:space="preserve">nd </w:t>
      </w:r>
      <w:r w:rsidR="001921D9">
        <w:t>also</w:t>
      </w:r>
      <w:r w:rsidR="001921D9">
        <w:t xml:space="preserve"> </w:t>
      </w:r>
      <w:r w:rsidRPr="00EB4880">
        <w:t xml:space="preserve">that some money comes back into the public purse </w:t>
      </w:r>
      <w:r w:rsidRPr="00EB4880">
        <w:t xml:space="preserve">and </w:t>
      </w:r>
      <w:r w:rsidRPr="00EB4880">
        <w:t>is reinvested in Wales. There is a risk at GB Energy that that gets siphoned off to a bigger wealth fund.</w:t>
      </w:r>
      <w:r w:rsidRPr="00EB4880">
        <w:t xml:space="preserve"> T</w:t>
      </w:r>
      <w:r w:rsidRPr="00EB4880">
        <w:t>hat money should stay in communities and stay in Wales</w:t>
      </w:r>
      <w:r w:rsidRPr="00EB4880">
        <w:t>,</w:t>
      </w:r>
      <w:r w:rsidRPr="00EB4880">
        <w:t xml:space="preserve"> to ensure that we can invest </w:t>
      </w:r>
      <w:r w:rsidRPr="00EB4880">
        <w:t xml:space="preserve">more </w:t>
      </w:r>
      <w:r w:rsidRPr="00EB4880">
        <w:t xml:space="preserve">in other renewable projects, whether that is through </w:t>
      </w:r>
      <w:r w:rsidRPr="00EB4880">
        <w:t>Trydan</w:t>
      </w:r>
      <w:r w:rsidRPr="00EB4880">
        <w:t xml:space="preserve"> </w:t>
      </w:r>
      <w:r w:rsidRPr="00EB4880">
        <w:t xml:space="preserve">or </w:t>
      </w:r>
      <w:r w:rsidRPr="00EB4880">
        <w:t xml:space="preserve">through incentivising other community energy projects. </w:t>
      </w:r>
      <w:r w:rsidRPr="00EB4880">
        <w:t>R</w:t>
      </w:r>
      <w:r w:rsidRPr="00EB4880">
        <w:t xml:space="preserve">eform </w:t>
      </w:r>
      <w:r w:rsidRPr="00EB4880">
        <w:t>to that agenda is very much on our agenda</w:t>
      </w:r>
      <w:r w:rsidRPr="00EB4880">
        <w:t>,</w:t>
      </w:r>
      <w:r w:rsidRPr="00EB4880">
        <w:t xml:space="preserve"> and that is </w:t>
      </w:r>
      <w:r w:rsidRPr="00EB4880">
        <w:t xml:space="preserve">what </w:t>
      </w:r>
      <w:r w:rsidRPr="00EB4880">
        <w:t xml:space="preserve">our </w:t>
      </w:r>
      <w:r w:rsidR="002A73F9">
        <w:t>“</w:t>
      </w:r>
      <w:r w:rsidRPr="002A73F9">
        <w:t>S</w:t>
      </w:r>
      <w:r w:rsidRPr="002A73F9">
        <w:t>haring power</w:t>
      </w:r>
      <w:r w:rsidRPr="002A73F9">
        <w:t>,</w:t>
      </w:r>
      <w:r w:rsidRPr="002A73F9">
        <w:t xml:space="preserve"> spreading wealth</w:t>
      </w:r>
      <w:r w:rsidR="002A73F9">
        <w:t>”</w:t>
      </w:r>
      <w:r w:rsidRPr="00EB4880">
        <w:t xml:space="preserve"> report outlines.</w:t>
      </w:r>
    </w:p>
    <w:p w:rsidR="007B2797" w:rsidRPr="00EB4880" w:rsidP="007B2797">
      <w:pPr>
        <w:pStyle w:val="Answer"/>
      </w:pPr>
      <w:sdt>
        <w:sdtPr>
          <w:alias w:val="Witness"/>
          <w:id w:val="163603362"/>
          <w:placeholder>
            <w:docPart w:val="DefaultPlaceholder_-1854013440"/>
          </w:placeholder>
          <w:richText/>
        </w:sdtPr>
        <w:sdtContent>
          <w:r w:rsidRPr="00EB4880" w:rsidR="00006575">
            <w:rPr>
              <w:b/>
              <w:i/>
            </w:rPr>
            <w:t>Benedict Ferguson:</w:t>
          </w:r>
        </w:sdtContent>
      </w:sdt>
      <w:r w:rsidRPr="00EB4880">
        <w:t xml:space="preserve"> </w:t>
      </w:r>
      <w:r w:rsidRPr="00EB4880" w:rsidR="00AC00F6">
        <w:t xml:space="preserve">I agree with </w:t>
      </w:r>
      <w:r w:rsidRPr="00EB4880">
        <w:t xml:space="preserve">lots of that, </w:t>
      </w:r>
      <w:r w:rsidRPr="00EB4880" w:rsidR="00AC00F6">
        <w:t xml:space="preserve">and that is where </w:t>
      </w:r>
      <w:r w:rsidRPr="00EB4880">
        <w:t xml:space="preserve">Ynni </w:t>
      </w:r>
      <w:r w:rsidRPr="00EB4880" w:rsidR="00AC00F6">
        <w:t>Cymru is in many respects</w:t>
      </w:r>
      <w:r w:rsidRPr="00EB4880">
        <w:t>.</w:t>
      </w:r>
      <w:r w:rsidRPr="00EB4880" w:rsidR="00AC00F6">
        <w:t xml:space="preserve"> </w:t>
      </w:r>
      <w:r w:rsidRPr="00EB4880">
        <w:t>W</w:t>
      </w:r>
      <w:r w:rsidRPr="00EB4880" w:rsidR="00AC00F6">
        <w:t xml:space="preserve">e </w:t>
      </w:r>
      <w:r w:rsidRPr="00EB4880">
        <w:t xml:space="preserve">have been </w:t>
      </w:r>
      <w:r w:rsidRPr="00EB4880" w:rsidR="00AC00F6">
        <w:t>looking very recently with Welsh Government officials at the sector deal</w:t>
      </w:r>
      <w:r w:rsidRPr="00EB4880">
        <w:t>.</w:t>
      </w:r>
      <w:r w:rsidRPr="00EB4880" w:rsidR="00AC00F6">
        <w:t xml:space="preserve"> </w:t>
      </w:r>
      <w:r w:rsidRPr="00EB4880">
        <w:t xml:space="preserve">They </w:t>
      </w:r>
      <w:r w:rsidRPr="00EB4880" w:rsidR="00AC00F6">
        <w:t xml:space="preserve">are reviewing what community benefit </w:t>
      </w:r>
      <w:r w:rsidRPr="00EB4880">
        <w:t xml:space="preserve">and </w:t>
      </w:r>
      <w:r w:rsidRPr="00EB4880" w:rsidR="00AC00F6">
        <w:t>shared ownership looks like</w:t>
      </w:r>
      <w:r w:rsidRPr="00EB4880">
        <w:t>.</w:t>
      </w:r>
      <w:r w:rsidRPr="00EB4880" w:rsidR="00AC00F6">
        <w:t xml:space="preserve"> </w:t>
      </w:r>
      <w:r w:rsidRPr="00EB4880">
        <w:t>W</w:t>
      </w:r>
      <w:r w:rsidRPr="00EB4880" w:rsidR="00AC00F6">
        <w:t>e have undertaken a review of all projects that have gone into the planning system since the shared ownership policy was announced</w:t>
      </w:r>
      <w:r w:rsidRPr="00EB4880">
        <w:t>,</w:t>
      </w:r>
      <w:r w:rsidRPr="00EB4880" w:rsidR="00AC00F6">
        <w:t xml:space="preserve"> and there is really quite </w:t>
      </w:r>
      <w:r w:rsidRPr="00EB4880">
        <w:t xml:space="preserve">a </w:t>
      </w:r>
      <w:r w:rsidRPr="00EB4880" w:rsidR="00AC00F6">
        <w:t>poor level of engagement across the piece when you look at the number of developers that are achieving what we think is the gold standard of having a signed agreement in place by the time you go to planning</w:t>
      </w:r>
      <w:r w:rsidRPr="00EB4880">
        <w:t>.</w:t>
      </w:r>
    </w:p>
    <w:p w:rsidR="007B2797" w:rsidRPr="00EB4880" w:rsidP="007B2797">
      <w:pPr>
        <w:pStyle w:val="Answer"/>
      </w:pPr>
      <w:r w:rsidRPr="00EB4880">
        <w:t xml:space="preserve">There are </w:t>
      </w:r>
      <w:r w:rsidRPr="00EB4880" w:rsidR="00AC00F6">
        <w:t>some good examples</w:t>
      </w:r>
      <w:r w:rsidRPr="00EB4880">
        <w:t>,</w:t>
      </w:r>
      <w:r w:rsidRPr="00EB4880" w:rsidR="00AC00F6">
        <w:t xml:space="preserve"> and </w:t>
      </w:r>
      <w:r w:rsidRPr="00EB4880">
        <w:t>we have been working on that in partnership with Eleri, who you have on your next panel. W</w:t>
      </w:r>
      <w:r w:rsidRPr="00EB4880" w:rsidR="00AC00F6">
        <w:t>e want to highlight the good examples</w:t>
      </w:r>
      <w:r w:rsidRPr="00EB4880">
        <w:t xml:space="preserve">. </w:t>
      </w:r>
      <w:r w:rsidRPr="00EB4880" w:rsidR="00AC00F6">
        <w:t>GB Energy has a role</w:t>
      </w:r>
      <w:r w:rsidRPr="00EB4880">
        <w:t>,</w:t>
      </w:r>
      <w:r w:rsidRPr="00EB4880" w:rsidR="00AC00F6">
        <w:t xml:space="preserve"> if it is becoming involved in shared ownership</w:t>
      </w:r>
      <w:r w:rsidRPr="00EB4880">
        <w:t>,</w:t>
      </w:r>
      <w:r w:rsidRPr="00EB4880" w:rsidR="00AC00F6">
        <w:t xml:space="preserve"> along with </w:t>
      </w:r>
      <w:r w:rsidRPr="00EB4880">
        <w:t xml:space="preserve">Trydan, </w:t>
      </w:r>
      <w:r w:rsidRPr="00EB4880" w:rsidR="00AC00F6">
        <w:t>in setting a gold standard around all of this</w:t>
      </w:r>
      <w:r w:rsidRPr="00EB4880">
        <w:t>.</w:t>
      </w:r>
    </w:p>
    <w:p w:rsidR="007B2797" w:rsidRPr="00EB4880" w:rsidP="007B2797">
      <w:pPr>
        <w:pStyle w:val="Answer"/>
      </w:pPr>
      <w:r w:rsidRPr="00EB4880">
        <w:t>Traditional c</w:t>
      </w:r>
      <w:r w:rsidRPr="00EB4880" w:rsidR="00AC00F6">
        <w:t>ommunity benefits are incredibly inconsistent</w:t>
      </w:r>
      <w:r w:rsidRPr="00EB4880">
        <w:t>,</w:t>
      </w:r>
      <w:r w:rsidRPr="00EB4880" w:rsidR="00AC00F6">
        <w:t xml:space="preserve"> and there is no real standard set around them</w:t>
      </w:r>
      <w:r w:rsidRPr="00EB4880">
        <w:t>.</w:t>
      </w:r>
      <w:r w:rsidRPr="00EB4880" w:rsidR="00AC00F6">
        <w:t xml:space="preserve"> </w:t>
      </w:r>
      <w:r w:rsidR="00404B1B">
        <w:t>A</w:t>
      </w:r>
      <w:r w:rsidRPr="00EB4880" w:rsidR="00AC00F6">
        <w:t xml:space="preserve"> </w:t>
      </w:r>
      <w:r w:rsidRPr="00EB4880">
        <w:t xml:space="preserve">£5,000 </w:t>
      </w:r>
      <w:r w:rsidRPr="00EB4880" w:rsidR="00AC00F6">
        <w:t>per megawatt figure gets bandied around</w:t>
      </w:r>
      <w:r w:rsidRPr="00EB4880">
        <w:t>,</w:t>
      </w:r>
      <w:r w:rsidRPr="00EB4880" w:rsidR="00AC00F6">
        <w:t xml:space="preserve"> with various dates on it</w:t>
      </w:r>
      <w:r w:rsidRPr="00EB4880">
        <w:t>,</w:t>
      </w:r>
      <w:r w:rsidRPr="00EB4880" w:rsidR="00AC00F6">
        <w:t xml:space="preserve"> from 2013 backwards.</w:t>
      </w:r>
      <w:r w:rsidRPr="00EB4880">
        <w:t xml:space="preserve"> I</w:t>
      </w:r>
      <w:r w:rsidRPr="00EB4880" w:rsidR="00AC00F6">
        <w:t xml:space="preserve">t is </w:t>
      </w:r>
      <w:r w:rsidRPr="00EB4880" w:rsidR="00AC00F6">
        <w:t>a really unhelpful</w:t>
      </w:r>
      <w:r w:rsidRPr="00EB4880" w:rsidR="00AC00F6">
        <w:t xml:space="preserve"> figure for everybody</w:t>
      </w:r>
      <w:r w:rsidRPr="00EB4880">
        <w:t>,</w:t>
      </w:r>
      <w:r w:rsidRPr="00EB4880" w:rsidR="00AC00F6">
        <w:t xml:space="preserve"> because the </w:t>
      </w:r>
      <w:r w:rsidRPr="00EB4880">
        <w:t xml:space="preserve">market is </w:t>
      </w:r>
      <w:r w:rsidRPr="00EB4880" w:rsidR="00AC00F6">
        <w:t>constantly changing. The profits are not well understood in these projects. There is not a lot of transparency around that</w:t>
      </w:r>
      <w:r w:rsidRPr="00EB4880">
        <w:t>,</w:t>
      </w:r>
      <w:r w:rsidRPr="00EB4880" w:rsidR="00AC00F6">
        <w:t xml:space="preserve"> </w:t>
      </w:r>
      <w:r w:rsidRPr="00EB4880">
        <w:t xml:space="preserve">or an </w:t>
      </w:r>
      <w:r w:rsidRPr="00EB4880" w:rsidR="00AC00F6">
        <w:t xml:space="preserve">understanding </w:t>
      </w:r>
      <w:r w:rsidRPr="00EB4880">
        <w:t xml:space="preserve">of </w:t>
      </w:r>
      <w:r w:rsidRPr="00EB4880" w:rsidR="00AC00F6">
        <w:t xml:space="preserve">what level of extraction of profits is going on. </w:t>
      </w:r>
      <w:r w:rsidRPr="00EB4880">
        <w:t>L</w:t>
      </w:r>
      <w:r w:rsidRPr="00EB4880" w:rsidR="00AC00F6">
        <w:t>et us bear in mind</w:t>
      </w:r>
      <w:r w:rsidRPr="00EB4880">
        <w:t xml:space="preserve"> that</w:t>
      </w:r>
      <w:r w:rsidRPr="00EB4880" w:rsidR="00AC00F6">
        <w:t xml:space="preserve"> it is not the energy that is extracting</w:t>
      </w:r>
      <w:r w:rsidR="0044571F">
        <w:t xml:space="preserve">; it is </w:t>
      </w:r>
      <w:r w:rsidRPr="00EB4880" w:rsidR="00AC00F6">
        <w:t xml:space="preserve">the money system and the way </w:t>
      </w:r>
      <w:r w:rsidRPr="00EB4880">
        <w:t xml:space="preserve">that </w:t>
      </w:r>
      <w:r w:rsidRPr="00EB4880" w:rsidR="00AC00F6">
        <w:t xml:space="preserve">we run that. We are all trying to do good projects and deliver better </w:t>
      </w:r>
      <w:r w:rsidRPr="00EB4880" w:rsidR="00AC00F6">
        <w:t>projects</w:t>
      </w:r>
      <w:r w:rsidRPr="00EB4880">
        <w:t>,</w:t>
      </w:r>
      <w:r w:rsidRPr="00EB4880" w:rsidR="00AC00F6">
        <w:t xml:space="preserve"> if</w:t>
      </w:r>
      <w:r w:rsidRPr="00EB4880" w:rsidR="00AC00F6">
        <w:t xml:space="preserve"> we can. </w:t>
      </w:r>
      <w:r w:rsidRPr="00EB4880">
        <w:t>I</w:t>
      </w:r>
      <w:r w:rsidRPr="00EB4880" w:rsidR="00AC00F6">
        <w:t>t is possible that a percentage is more helpful in terms of community benefits</w:t>
      </w:r>
      <w:r w:rsidRPr="00EB4880">
        <w:t>,</w:t>
      </w:r>
      <w:r w:rsidRPr="00EB4880" w:rsidR="00AC00F6">
        <w:t xml:space="preserve"> so that you can cut across different technologies</w:t>
      </w:r>
      <w:r w:rsidRPr="00EB4880">
        <w:t xml:space="preserve"> and</w:t>
      </w:r>
      <w:r w:rsidRPr="00EB4880" w:rsidR="00AC00F6">
        <w:t xml:space="preserve"> different market conditions as they change</w:t>
      </w:r>
      <w:r w:rsidRPr="00EB4880">
        <w:t>.</w:t>
      </w:r>
    </w:p>
    <w:p w:rsidR="007B2797" w:rsidRPr="00EB4880" w:rsidP="007B2797">
      <w:pPr>
        <w:pStyle w:val="Answer"/>
      </w:pPr>
      <w:r w:rsidRPr="00EB4880">
        <w:t>T</w:t>
      </w:r>
      <w:r w:rsidRPr="00EB4880" w:rsidR="00AC00F6">
        <w:t>hat might have more durability</w:t>
      </w:r>
      <w:r w:rsidRPr="00EB4880">
        <w:t>, b</w:t>
      </w:r>
      <w:r w:rsidRPr="00EB4880" w:rsidR="00AC00F6">
        <w:t>ut we need to get a level set</w:t>
      </w:r>
      <w:r w:rsidRPr="00EB4880">
        <w:t>.</w:t>
      </w:r>
      <w:r w:rsidRPr="00EB4880" w:rsidR="00AC00F6">
        <w:t xml:space="preserve"> </w:t>
      </w:r>
      <w:r w:rsidRPr="00EB4880">
        <w:t>T</w:t>
      </w:r>
      <w:r w:rsidRPr="00EB4880" w:rsidR="00AC00F6">
        <w:t xml:space="preserve">here is a strong case for looking at a slice of that going into some </w:t>
      </w:r>
      <w:r w:rsidRPr="00EB4880">
        <w:t xml:space="preserve">sort of </w:t>
      </w:r>
      <w:r w:rsidRPr="00EB4880" w:rsidR="00AC00F6">
        <w:t xml:space="preserve">wealth fund that is really focused on reinvestment in communities </w:t>
      </w:r>
      <w:r w:rsidRPr="00EB4880">
        <w:t xml:space="preserve">and </w:t>
      </w:r>
      <w:r w:rsidRPr="00EB4880" w:rsidR="00AC00F6">
        <w:t xml:space="preserve">gets more assets into local communities </w:t>
      </w:r>
      <w:r w:rsidRPr="00EB4880">
        <w:t xml:space="preserve">that are held </w:t>
      </w:r>
      <w:r w:rsidRPr="00EB4880" w:rsidR="00AC00F6">
        <w:t xml:space="preserve">in the long term. </w:t>
      </w:r>
      <w:r w:rsidRPr="00EB4880">
        <w:t>T</w:t>
      </w:r>
      <w:r w:rsidRPr="00EB4880" w:rsidR="00AC00F6">
        <w:t>hat is building the small</w:t>
      </w:r>
      <w:r w:rsidRPr="00EB4880">
        <w:t>-</w:t>
      </w:r>
      <w:r w:rsidRPr="00EB4880" w:rsidR="00AC00F6">
        <w:t>to</w:t>
      </w:r>
      <w:r w:rsidRPr="00EB4880">
        <w:t>-</w:t>
      </w:r>
      <w:r w:rsidRPr="00EB4880" w:rsidR="00AC00F6">
        <w:t>medium projects as well as getting those shared ownership pieces</w:t>
      </w:r>
      <w:r w:rsidRPr="00EB4880">
        <w:t>.</w:t>
      </w:r>
    </w:p>
    <w:p w:rsidR="00AC00F6" w:rsidRPr="00EB4880" w:rsidP="00704AE3">
      <w:pPr>
        <w:pStyle w:val="Answer"/>
      </w:pPr>
      <w:sdt>
        <w:sdtPr>
          <w:alias w:val="Witness"/>
          <w:id w:val="777608315"/>
          <w:placeholder>
            <w:docPart w:val="DefaultPlaceholder_-1854013440"/>
          </w:placeholder>
          <w:richText/>
        </w:sdtPr>
        <w:sdtContent>
          <w:r w:rsidRPr="00EB4880" w:rsidR="00006575">
            <w:rPr>
              <w:b/>
              <w:i/>
            </w:rPr>
            <w:t>Jay Sheppard:</w:t>
          </w:r>
        </w:sdtContent>
      </w:sdt>
      <w:r w:rsidRPr="00EB4880" w:rsidR="00CE2B2E">
        <w:t xml:space="preserve"> C</w:t>
      </w:r>
      <w:r w:rsidRPr="00EB4880">
        <w:t xml:space="preserve">ommunity benefit funds are </w:t>
      </w:r>
      <w:r w:rsidRPr="00EB4880">
        <w:t>really important</w:t>
      </w:r>
      <w:r w:rsidRPr="00EB4880" w:rsidR="00CE2B2E">
        <w:t>,</w:t>
      </w:r>
      <w:r w:rsidRPr="00EB4880">
        <w:t xml:space="preserve"> but I would caveat some consideration about mandating these for emerging technologies </w:t>
      </w:r>
      <w:r w:rsidRPr="00EB4880" w:rsidR="00CE2B2E">
        <w:t>such as</w:t>
      </w:r>
      <w:r w:rsidRPr="00EB4880">
        <w:t xml:space="preserve"> </w:t>
      </w:r>
      <w:r w:rsidRPr="00EB4880" w:rsidR="00CE2B2E">
        <w:t>w</w:t>
      </w:r>
      <w:r w:rsidRPr="00EB4880">
        <w:t xml:space="preserve">ave and </w:t>
      </w:r>
      <w:r w:rsidRPr="00EB4880" w:rsidR="00CE2B2E">
        <w:t>t</w:t>
      </w:r>
      <w:r w:rsidRPr="00EB4880">
        <w:t>idal</w:t>
      </w:r>
      <w:r w:rsidRPr="00EB4880" w:rsidR="00CE2B2E">
        <w:t>,</w:t>
      </w:r>
      <w:r w:rsidRPr="00EB4880">
        <w:t xml:space="preserve"> </w:t>
      </w:r>
      <w:r w:rsidRPr="00EB4880" w:rsidR="00CE2B2E">
        <w:t xml:space="preserve">which </w:t>
      </w:r>
      <w:r w:rsidRPr="00EB4880">
        <w:t xml:space="preserve">are quite expensive at this point in time. Developers are working </w:t>
      </w:r>
      <w:r w:rsidRPr="00EB4880">
        <w:t>really hard</w:t>
      </w:r>
      <w:r w:rsidRPr="00EB4880">
        <w:t xml:space="preserve"> to bring those costs down to make them more commercially viable</w:t>
      </w:r>
      <w:r w:rsidRPr="00EB4880" w:rsidR="00CE2B2E">
        <w:t>,</w:t>
      </w:r>
      <w:r w:rsidRPr="00EB4880">
        <w:t xml:space="preserve"> but community benefit funds at this point in time risk inflating costs and may deter things like supply chain investment.</w:t>
      </w:r>
      <w:r w:rsidR="00704AE3">
        <w:t xml:space="preserve"> </w:t>
      </w:r>
      <w:r w:rsidRPr="00EB4880">
        <w:t xml:space="preserve">For emerging technologies </w:t>
      </w:r>
      <w:r w:rsidRPr="00EB4880" w:rsidR="00CE2B2E">
        <w:t>such as w</w:t>
      </w:r>
      <w:r w:rsidRPr="00EB4880">
        <w:t xml:space="preserve">ave and </w:t>
      </w:r>
      <w:r w:rsidRPr="00EB4880" w:rsidR="00CE2B2E">
        <w:t>t</w:t>
      </w:r>
      <w:r w:rsidRPr="00EB4880">
        <w:t xml:space="preserve">idal, we should be focusing on maximising and maintaining the socioeconomic benefits </w:t>
      </w:r>
      <w:r w:rsidR="00704AE3">
        <w:t>of</w:t>
      </w:r>
      <w:r w:rsidRPr="00EB4880">
        <w:t xml:space="preserve"> developing these projects with high amounts of local employment and supply chain content.</w:t>
      </w:r>
    </w:p>
    <w:p w:rsidR="00CE2B2E" w:rsidRPr="00EB4880" w:rsidP="00CE2B2E">
      <w:pPr>
        <w:pStyle w:val="Answer"/>
      </w:pPr>
      <w:sdt>
        <w:sdtPr>
          <w:alias w:val="Witness"/>
          <w:id w:val="284241157"/>
          <w:placeholder>
            <w:docPart w:val="DefaultPlaceholder_-1854013440"/>
          </w:placeholder>
          <w:richText/>
        </w:sdtPr>
        <w:sdtContent>
          <w:r w:rsidRPr="00EB4880" w:rsidR="00006575">
            <w:rPr>
              <w:b/>
              <w:i/>
            </w:rPr>
            <w:t>Jessica Hooper:</w:t>
          </w:r>
        </w:sdtContent>
      </w:sdt>
      <w:r w:rsidRPr="00EB4880">
        <w:t xml:space="preserve"> Just </w:t>
      </w:r>
      <w:r w:rsidRPr="00EB4880" w:rsidR="00AC00F6">
        <w:t xml:space="preserve">to put a sector perspective on this, </w:t>
      </w:r>
      <w:r w:rsidR="00A93637">
        <w:t xml:space="preserve">as a sector </w:t>
      </w:r>
      <w:r w:rsidRPr="00EB4880" w:rsidR="00AC00F6">
        <w:t>we hear you. We understand the need for community benefit and engagement</w:t>
      </w:r>
      <w:r w:rsidR="00A93637">
        <w:t>.</w:t>
      </w:r>
      <w:r w:rsidRPr="00EB4880" w:rsidR="00AC00F6">
        <w:t xml:space="preserve"> </w:t>
      </w:r>
      <w:r w:rsidR="00A93637">
        <w:t>A</w:t>
      </w:r>
      <w:r w:rsidRPr="00EB4880" w:rsidR="00AC00F6">
        <w:t xml:space="preserve">s Ben alluded to, there are some </w:t>
      </w:r>
      <w:r w:rsidRPr="00EB4880" w:rsidR="00AC00F6">
        <w:t>really good</w:t>
      </w:r>
      <w:r w:rsidRPr="00EB4880" w:rsidR="00AC00F6">
        <w:t xml:space="preserve"> examples of community engagement that we are seeing. RWE </w:t>
      </w:r>
      <w:r w:rsidRPr="00EB4880" w:rsidR="008A4568">
        <w:t xml:space="preserve">was </w:t>
      </w:r>
      <w:r w:rsidRPr="00EB4880" w:rsidR="00AC00F6">
        <w:t>referenced</w:t>
      </w:r>
      <w:r w:rsidRPr="00EB4880">
        <w:t>,</w:t>
      </w:r>
      <w:r w:rsidRPr="00EB4880" w:rsidR="00AC00F6">
        <w:t xml:space="preserve"> and you will hear from </w:t>
      </w:r>
      <w:r w:rsidRPr="00EB4880">
        <w:t>Eleri later</w:t>
      </w:r>
      <w:r w:rsidRPr="00EB4880" w:rsidR="00AC00F6">
        <w:t>.</w:t>
      </w:r>
    </w:p>
    <w:p w:rsidR="00CE2B2E" w:rsidRPr="00EB4880" w:rsidP="00CE2B2E">
      <w:pPr>
        <w:pStyle w:val="Answer"/>
      </w:pPr>
      <w:r w:rsidRPr="00EB4880">
        <w:t>W</w:t>
      </w:r>
      <w:r w:rsidRPr="00EB4880" w:rsidR="00AC00F6">
        <w:t xml:space="preserve">hat we will continue to emphasise is that community benefits and how we engage with communities </w:t>
      </w:r>
      <w:r w:rsidRPr="00EB4880" w:rsidR="00AC00F6">
        <w:t>ha</w:t>
      </w:r>
      <w:r w:rsidRPr="00EB4880" w:rsidR="008F6B96">
        <w:t>ve</w:t>
      </w:r>
      <w:r w:rsidRPr="00EB4880" w:rsidR="00AC00F6">
        <w:t xml:space="preserve"> to</w:t>
      </w:r>
      <w:r w:rsidRPr="00EB4880" w:rsidR="00AC00F6">
        <w:t xml:space="preserve"> remain flexible, transparent and proportionate. Ben touch</w:t>
      </w:r>
      <w:r w:rsidRPr="00EB4880">
        <w:t>ed</w:t>
      </w:r>
      <w:r w:rsidRPr="00EB4880" w:rsidR="00AC00F6">
        <w:t xml:space="preserve"> on the fact that market conditions are affecting how profitable </w:t>
      </w:r>
      <w:r w:rsidRPr="00EB4880">
        <w:t xml:space="preserve">these projects </w:t>
      </w:r>
      <w:r w:rsidRPr="00EB4880" w:rsidR="00AC00F6">
        <w:t xml:space="preserve">are. </w:t>
      </w:r>
      <w:r w:rsidRPr="00EB4880">
        <w:t>T</w:t>
      </w:r>
      <w:r w:rsidRPr="00EB4880" w:rsidR="00AC00F6">
        <w:t>here is a need to acknowledge that we do not want to make Wales any less attractive than anywhere else in the UK.</w:t>
      </w:r>
      <w:r w:rsidRPr="00EB4880">
        <w:t xml:space="preserve"> I</w:t>
      </w:r>
      <w:r w:rsidRPr="00EB4880" w:rsidR="00AC00F6">
        <w:t xml:space="preserve">f we put </w:t>
      </w:r>
      <w:r w:rsidRPr="00EB4880">
        <w:t xml:space="preserve">in </w:t>
      </w:r>
      <w:r w:rsidRPr="00EB4880" w:rsidR="00AC00F6">
        <w:t>specific stipulations in Wales that make it less attractive to pursue projects in Wales, those projects will not come forward</w:t>
      </w:r>
      <w:r w:rsidRPr="00EB4880">
        <w:t>,</w:t>
      </w:r>
      <w:r w:rsidRPr="00EB4880" w:rsidR="00AC00F6">
        <w:t xml:space="preserve"> and communities will not get any advantages anyway.</w:t>
      </w:r>
    </w:p>
    <w:p w:rsidR="00AC00F6" w:rsidRPr="00EB4880" w:rsidP="00CE2B2E">
      <w:pPr>
        <w:pStyle w:val="Answer"/>
      </w:pPr>
      <w:r w:rsidRPr="00EB4880">
        <w:t>A</w:t>
      </w:r>
      <w:r w:rsidRPr="00EB4880">
        <w:t xml:space="preserve">s Jay touched on and has been alluded to, there are </w:t>
      </w:r>
      <w:r w:rsidRPr="00EB4880">
        <w:t>socioec</w:t>
      </w:r>
      <w:r w:rsidRPr="00EB4880">
        <w:t xml:space="preserve">onomic benefits that we can touch on that will come from these projects. </w:t>
      </w:r>
      <w:r w:rsidR="001C3F59">
        <w:t>T</w:t>
      </w:r>
      <w:r w:rsidRPr="00EB4880">
        <w:t xml:space="preserve">o tie </w:t>
      </w:r>
      <w:r w:rsidR="001C3F59">
        <w:t xml:space="preserve">this </w:t>
      </w:r>
      <w:r w:rsidRPr="00EB4880">
        <w:t xml:space="preserve">back to </w:t>
      </w:r>
      <w:r w:rsidR="00541294">
        <w:t xml:space="preserve">an </w:t>
      </w:r>
      <w:r w:rsidRPr="00EB4880">
        <w:t>earlier</w:t>
      </w:r>
      <w:r w:rsidR="00541294">
        <w:t xml:space="preserve"> point</w:t>
      </w:r>
      <w:r w:rsidRPr="00EB4880">
        <w:t xml:space="preserve">, </w:t>
      </w:r>
      <w:r w:rsidR="00541294">
        <w:t>whe</w:t>
      </w:r>
      <w:r w:rsidR="004C7202">
        <w:t>re</w:t>
      </w:r>
      <w:r w:rsidR="00541294">
        <w:t xml:space="preserve"> </w:t>
      </w:r>
      <w:r w:rsidRPr="00EB4880">
        <w:t xml:space="preserve">we </w:t>
      </w:r>
      <w:r w:rsidR="004C7202">
        <w:t xml:space="preserve">are </w:t>
      </w:r>
      <w:r w:rsidR="00253F57">
        <w:t>talk</w:t>
      </w:r>
      <w:r w:rsidR="004C7202">
        <w:t>ing</w:t>
      </w:r>
      <w:r w:rsidR="00253F57">
        <w:t xml:space="preserve"> about </w:t>
      </w:r>
      <w:r w:rsidRPr="00EB4880">
        <w:t>20% as opposed to 80</w:t>
      </w:r>
      <w:r w:rsidRPr="00EB4880">
        <w:t xml:space="preserve">% or </w:t>
      </w:r>
      <w:r w:rsidRPr="00EB4880">
        <w:t xml:space="preserve">100% coming from emerging technology versus onshore, the reality is </w:t>
      </w:r>
      <w:r w:rsidRPr="00EB4880">
        <w:t xml:space="preserve">that </w:t>
      </w:r>
      <w:r w:rsidRPr="00EB4880">
        <w:t xml:space="preserve">20% of a </w:t>
      </w:r>
      <w:r w:rsidR="00541294">
        <w:t xml:space="preserve">9 GW </w:t>
      </w:r>
      <w:r w:rsidRPr="00EB4880">
        <w:t>or</w:t>
      </w:r>
      <w:r w:rsidRPr="00EB4880">
        <w:t xml:space="preserve"> </w:t>
      </w:r>
      <w:r w:rsidR="00541294">
        <w:t xml:space="preserve">3 GW </w:t>
      </w:r>
      <w:r w:rsidRPr="00EB4880">
        <w:t xml:space="preserve">pipeline is going to be that much more substantial in delivering </w:t>
      </w:r>
      <w:r w:rsidRPr="00EB4880">
        <w:t>socioec</w:t>
      </w:r>
      <w:r w:rsidRPr="00EB4880">
        <w:t>onomic benefits into these peripheral economies, which is where a lot of this activity is destined to happen.</w:t>
      </w:r>
    </w:p>
    <w:p w:rsidR="00AC00F6" w:rsidRPr="00EB4880" w:rsidP="00CE2B2E">
      <w:pPr>
        <w:pStyle w:val="Question"/>
      </w:pPr>
      <w:sdt>
        <w:sdtPr>
          <w:alias w:val="Member"/>
          <w:tag w:val="&lt;Member mnisId='5085' dodsId='149519'&gt;"/>
          <w:id w:val="1739289774"/>
          <w:placeholder>
            <w:docPart w:val="DefaultPlaceholder_-1854013440"/>
          </w:placeholder>
          <w:richText/>
        </w:sdtPr>
        <w:sdtContent>
          <w:r w:rsidRPr="00EB4880" w:rsidR="00CE2B2E">
            <w:rPr>
              <w:b/>
            </w:rPr>
            <w:t>Llinos Medi:</w:t>
          </w:r>
        </w:sdtContent>
      </w:sdt>
      <w:r w:rsidRPr="00EB4880" w:rsidR="00CE2B2E">
        <w:t xml:space="preserve"> I </w:t>
      </w:r>
      <w:r w:rsidRPr="00EB4880">
        <w:t xml:space="preserve">want to </w:t>
      </w:r>
      <w:r w:rsidRPr="00EB4880" w:rsidR="00CE2B2E">
        <w:t xml:space="preserve">follow up </w:t>
      </w:r>
      <w:r w:rsidRPr="00EB4880">
        <w:t>what you just said</w:t>
      </w:r>
      <w:r w:rsidRPr="00EB4880" w:rsidR="00CE2B2E">
        <w:t>,</w:t>
      </w:r>
      <w:r w:rsidRPr="00EB4880">
        <w:t xml:space="preserve"> Jessica, </w:t>
      </w:r>
      <w:r w:rsidR="00CA3CC4">
        <w:t xml:space="preserve">about </w:t>
      </w:r>
      <w:r w:rsidRPr="00EB4880">
        <w:t>mandating and making Wales less attractive. I have been in communities where companies have offered different amounts of mon</w:t>
      </w:r>
      <w:r w:rsidR="00962B93">
        <w:t xml:space="preserve">ey </w:t>
      </w:r>
      <w:r w:rsidRPr="00EB4880">
        <w:t>on two different nights. The behaviour in these communities of some companies is quite alarming</w:t>
      </w:r>
      <w:r w:rsidRPr="00EB4880" w:rsidR="00CE2B2E">
        <w:t>.</w:t>
      </w:r>
      <w:r w:rsidRPr="00EB4880">
        <w:t xml:space="preserve"> </w:t>
      </w:r>
      <w:r w:rsidRPr="00EB4880" w:rsidR="00CE2B2E">
        <w:t>W</w:t>
      </w:r>
      <w:r w:rsidRPr="00EB4880">
        <w:t xml:space="preserve">e </w:t>
      </w:r>
      <w:r w:rsidRPr="00EB4880" w:rsidR="00CE2B2E">
        <w:t xml:space="preserve">do </w:t>
      </w:r>
      <w:r w:rsidRPr="00EB4880">
        <w:t xml:space="preserve">need something in place to protect our communities, because these companies are coming in and benefiting from our natural resources, but they are not behaving in the best manner in these areas. </w:t>
      </w:r>
      <w:r w:rsidRPr="00EB4880" w:rsidR="00CE2B2E">
        <w:t xml:space="preserve">What </w:t>
      </w:r>
      <w:r w:rsidRPr="00EB4880">
        <w:t>would you say is the best way that we can make sure that communities are protected and that we are not restricting development in Wales by doing so?</w:t>
      </w:r>
    </w:p>
    <w:p w:rsidR="008F6B96" w:rsidRPr="00EB4880" w:rsidP="00CE2B2E">
      <w:pPr>
        <w:pStyle w:val="Answer"/>
      </w:pPr>
      <w:sdt>
        <w:sdtPr>
          <w:alias w:val="Witness"/>
          <w:id w:val="-1485303209"/>
          <w:placeholder>
            <w:docPart w:val="DefaultPlaceholder_-1854013440"/>
          </w:placeholder>
          <w:richText/>
        </w:sdtPr>
        <w:sdtContent>
          <w:r w:rsidRPr="00EB4880" w:rsidR="00006575">
            <w:rPr>
              <w:b/>
              <w:i/>
            </w:rPr>
            <w:t>Jessica Hooper:</w:t>
          </w:r>
        </w:sdtContent>
      </w:sdt>
      <w:r w:rsidRPr="00EB4880" w:rsidR="00CE2B2E">
        <w:t xml:space="preserve"> T</w:t>
      </w:r>
      <w:r w:rsidRPr="00EB4880" w:rsidR="00AC00F6">
        <w:t>here is a lot to be said for community engagement</w:t>
      </w:r>
      <w:r w:rsidRPr="00EB4880" w:rsidR="00CE2B2E">
        <w:t>.</w:t>
      </w:r>
      <w:r w:rsidRPr="00EB4880" w:rsidR="00AC00F6">
        <w:t xml:space="preserve"> </w:t>
      </w:r>
      <w:r w:rsidRPr="00EB4880" w:rsidR="00CE2B2E">
        <w:t>I</w:t>
      </w:r>
      <w:r w:rsidRPr="00EB4880" w:rsidR="00AC00F6">
        <w:t xml:space="preserve">t is a real testament to Community Energy Wales and </w:t>
      </w:r>
      <w:r w:rsidRPr="00EB4880" w:rsidR="00CE2B2E">
        <w:t xml:space="preserve">its </w:t>
      </w:r>
      <w:r w:rsidRPr="00EB4880" w:rsidR="00AC00F6">
        <w:t xml:space="preserve">engagement with projects and </w:t>
      </w:r>
      <w:r w:rsidRPr="00EB4880" w:rsidR="00CE2B2E">
        <w:t xml:space="preserve">its </w:t>
      </w:r>
      <w:r w:rsidRPr="00EB4880" w:rsidR="00AC00F6">
        <w:t>understanding of it</w:t>
      </w:r>
      <w:r w:rsidRPr="00EB4880" w:rsidR="00CE2B2E">
        <w:t>,</w:t>
      </w:r>
      <w:r w:rsidRPr="00EB4880" w:rsidR="00AC00F6">
        <w:t xml:space="preserve"> working within the structures that we have</w:t>
      </w:r>
      <w:r w:rsidRPr="00EB4880" w:rsidR="00CE2B2E">
        <w:t>. A</w:t>
      </w:r>
      <w:r w:rsidRPr="00EB4880" w:rsidR="00AC00F6">
        <w:t xml:space="preserve"> gold standard is not a bad example. It is just </w:t>
      </w:r>
      <w:r w:rsidRPr="00EB4880" w:rsidR="00CE2B2E">
        <w:t xml:space="preserve">about </w:t>
      </w:r>
      <w:r w:rsidRPr="00EB4880" w:rsidR="00AC00F6">
        <w:t>making sure that the standard that we set relies on the principles of flexibility. Transparency is fundamental.</w:t>
      </w:r>
    </w:p>
    <w:p w:rsidR="00AC00F6" w:rsidRPr="00EB4880" w:rsidP="00CE2B2E">
      <w:pPr>
        <w:pStyle w:val="Answer"/>
      </w:pPr>
      <w:r w:rsidRPr="00EB4880">
        <w:t>Y</w:t>
      </w:r>
      <w:r w:rsidRPr="00EB4880">
        <w:t>ou referenced there two different figures. I agree</w:t>
      </w:r>
      <w:r w:rsidRPr="00EB4880">
        <w:t xml:space="preserve"> that </w:t>
      </w:r>
      <w:r w:rsidRPr="00EB4880">
        <w:t xml:space="preserve">that is only going to confuse </w:t>
      </w:r>
      <w:r w:rsidRPr="00EB4880">
        <w:t>matters, but</w:t>
      </w:r>
      <w:r w:rsidRPr="00EB4880">
        <w:t xml:space="preserve"> ensuring that it is proportionate to the project that is coming forward and that the engagement is open and honest is going to be fundamental.</w:t>
      </w:r>
      <w:r w:rsidRPr="00EB4880">
        <w:t xml:space="preserve"> W</w:t>
      </w:r>
      <w:r w:rsidRPr="00EB4880">
        <w:t xml:space="preserve">e have </w:t>
      </w:r>
      <w:r w:rsidRPr="00EB4880">
        <w:t>really good</w:t>
      </w:r>
      <w:r w:rsidRPr="00EB4880">
        <w:t xml:space="preserve"> examples across Wales where projects and developers are engaging properly.</w:t>
      </w:r>
    </w:p>
    <w:p w:rsidR="00AC00F6" w:rsidRPr="00EB4880" w:rsidP="00CE2B2E">
      <w:pPr>
        <w:pStyle w:val="Answer"/>
      </w:pPr>
      <w:sdt>
        <w:sdtPr>
          <w:alias w:val="Witness"/>
          <w:id w:val="-1184811952"/>
          <w:placeholder>
            <w:docPart w:val="DefaultPlaceholder_-1854013440"/>
          </w:placeholder>
          <w:richText/>
        </w:sdtPr>
        <w:sdtContent>
          <w:r w:rsidRPr="00EB4880" w:rsidR="00006575">
            <w:rPr>
              <w:b/>
              <w:i/>
            </w:rPr>
            <w:t>Joe Rossiter:</w:t>
          </w:r>
        </w:sdtContent>
      </w:sdt>
      <w:r w:rsidRPr="00EB4880" w:rsidR="00CE2B2E">
        <w:t xml:space="preserve"> T</w:t>
      </w:r>
      <w:r w:rsidRPr="00EB4880">
        <w:t xml:space="preserve">here is a recognition that different parts of the UK are in competition for business </w:t>
      </w:r>
      <w:r w:rsidRPr="00EB4880">
        <w:t>at the moment</w:t>
      </w:r>
      <w:r w:rsidRPr="00EB4880" w:rsidR="00CE2B2E">
        <w:t>,</w:t>
      </w:r>
      <w:r w:rsidRPr="00EB4880">
        <w:t xml:space="preserve"> </w:t>
      </w:r>
      <w:r w:rsidRPr="00EB4880" w:rsidR="00CE2B2E">
        <w:t>a</w:t>
      </w:r>
      <w:r w:rsidRPr="00EB4880">
        <w:t>nd GB Energy will understand that</w:t>
      </w:r>
      <w:r w:rsidRPr="00EB4880" w:rsidR="00CE2B2E">
        <w:t>,</w:t>
      </w:r>
      <w:r w:rsidRPr="00EB4880">
        <w:t xml:space="preserve"> </w:t>
      </w:r>
      <w:r w:rsidRPr="00EB4880" w:rsidR="00CE2B2E">
        <w:t>b</w:t>
      </w:r>
      <w:r w:rsidRPr="00EB4880">
        <w:t>ut there is that balance between incentivising rapidly accelerated renewable energy generation</w:t>
      </w:r>
      <w:r w:rsidR="00D77759">
        <w:t>,</w:t>
      </w:r>
      <w:r w:rsidRPr="00EB4880">
        <w:t xml:space="preserve"> </w:t>
      </w:r>
      <w:r w:rsidR="00D77759">
        <w:t xml:space="preserve">and </w:t>
      </w:r>
      <w:r w:rsidRPr="00EB4880">
        <w:t xml:space="preserve">not </w:t>
      </w:r>
      <w:r w:rsidR="009E18D4">
        <w:t xml:space="preserve">having </w:t>
      </w:r>
      <w:r w:rsidRPr="00EB4880" w:rsidR="00CE2B2E">
        <w:t xml:space="preserve">a </w:t>
      </w:r>
      <w:r w:rsidRPr="00EB4880">
        <w:t xml:space="preserve">race to the bottom in </w:t>
      </w:r>
      <w:r w:rsidRPr="00EB4880">
        <w:t>standards, whereby the part of the UK that puts in the poorest elements of redistribution get</w:t>
      </w:r>
      <w:r w:rsidRPr="00EB4880" w:rsidR="008F6B96">
        <w:t>s</w:t>
      </w:r>
      <w:r w:rsidRPr="00EB4880">
        <w:t xml:space="preserve"> all the money. </w:t>
      </w:r>
      <w:r w:rsidRPr="00EB4880" w:rsidR="00CE2B2E">
        <w:t>T</w:t>
      </w:r>
      <w:r w:rsidRPr="00EB4880">
        <w:t>here is a balance to be had.</w:t>
      </w:r>
    </w:p>
    <w:p w:rsidR="00CE2B2E" w:rsidRPr="00EB4880" w:rsidP="00CE2B2E">
      <w:pPr>
        <w:pStyle w:val="Question"/>
      </w:pPr>
      <w:sdt>
        <w:sdtPr>
          <w:alias w:val="Member"/>
          <w:tag w:val="&lt;Member mnisId='4630' dodsId='147949'&gt;"/>
          <w:id w:val="-10680750"/>
          <w:placeholder>
            <w:docPart w:val="DefaultPlaceholder_-1854013440"/>
          </w:placeholder>
          <w:richText/>
        </w:sdtPr>
        <w:sdtContent>
          <w:r w:rsidRPr="00EB4880">
            <w:rPr>
              <w:b/>
            </w:rPr>
            <w:t>Ben Lake:</w:t>
          </w:r>
        </w:sdtContent>
      </w:sdt>
      <w:r w:rsidRPr="00EB4880">
        <w:t xml:space="preserve"> </w:t>
      </w:r>
      <w:r w:rsidRPr="00EB4880" w:rsidR="00AC00F6">
        <w:t xml:space="preserve">I am going to continue very briefly on that point </w:t>
      </w:r>
      <w:r w:rsidRPr="00EB4880">
        <w:t>that</w:t>
      </w:r>
      <w:r w:rsidRPr="00EB4880" w:rsidR="00AC00F6">
        <w:t xml:space="preserve"> Mr </w:t>
      </w:r>
      <w:r w:rsidRPr="00EB4880">
        <w:t>Rossiter made</w:t>
      </w:r>
      <w:r w:rsidRPr="00EB4880" w:rsidR="00AC00F6">
        <w:t xml:space="preserve">. </w:t>
      </w:r>
      <w:r w:rsidR="009E18D4">
        <w:t>I</w:t>
      </w:r>
      <w:r w:rsidRPr="00EB4880" w:rsidR="00AC00F6">
        <w:t>n this discussion of how we balance some of the restrictions or conditions that we might want to place on developers, in the back of my mind</w:t>
      </w:r>
      <w:r w:rsidR="003F0078">
        <w:t xml:space="preserve"> </w:t>
      </w:r>
      <w:r w:rsidRPr="00EB4880" w:rsidR="00AC00F6">
        <w:t xml:space="preserve">I am thinking </w:t>
      </w:r>
      <w:r w:rsidRPr="00EB4880">
        <w:t xml:space="preserve">that </w:t>
      </w:r>
      <w:r w:rsidRPr="00EB4880" w:rsidR="00AC00F6">
        <w:t>we do not want to sell the family silver in all of this</w:t>
      </w:r>
      <w:r w:rsidR="003F0078">
        <w:t>, either</w:t>
      </w:r>
      <w:r w:rsidRPr="00EB4880" w:rsidR="00AC00F6">
        <w:t xml:space="preserve">. </w:t>
      </w:r>
      <w:r w:rsidRPr="00EB4880">
        <w:t>A</w:t>
      </w:r>
      <w:r w:rsidRPr="00EB4880" w:rsidR="00AC00F6">
        <w:t>re there any examples globally of countries or</w:t>
      </w:r>
      <w:r w:rsidRPr="00EB4880">
        <w:t>,</w:t>
      </w:r>
      <w:r w:rsidRPr="00EB4880" w:rsidR="00AC00F6">
        <w:t xml:space="preserve"> indeed</w:t>
      </w:r>
      <w:r w:rsidRPr="00EB4880">
        <w:t>,</w:t>
      </w:r>
      <w:r w:rsidRPr="00EB4880" w:rsidR="00AC00F6">
        <w:t xml:space="preserve"> jurisdictions that strike this balance more effectively</w:t>
      </w:r>
      <w:r w:rsidRPr="00EB4880">
        <w:t>?</w:t>
      </w:r>
    </w:p>
    <w:p w:rsidR="00AC00F6" w:rsidRPr="00EB4880" w:rsidP="00CE2B2E">
      <w:pPr>
        <w:pStyle w:val="Question"/>
        <w:numPr>
          <w:ilvl w:val="0"/>
          <w:numId w:val="0"/>
        </w:numPr>
        <w:ind w:left="794"/>
      </w:pPr>
      <w:r w:rsidRPr="00EB4880">
        <w:t xml:space="preserve">To </w:t>
      </w:r>
      <w:r w:rsidRPr="00EB4880">
        <w:t>the point that a few people have made about the possibility that GB Energy could act as a vehicle that consolidates a whole range of the sector</w:t>
      </w:r>
      <w:r w:rsidRPr="00EB4880">
        <w:t>’s</w:t>
      </w:r>
      <w:r w:rsidRPr="00EB4880">
        <w:t xml:space="preserve"> community benefit funds, for want of a better way of putting it, for more strategic investment</w:t>
      </w:r>
      <w:r w:rsidRPr="00EB4880">
        <w:t>, a</w:t>
      </w:r>
      <w:r w:rsidRPr="00EB4880">
        <w:t>re there examples across the world that you might want to reference?</w:t>
      </w:r>
    </w:p>
    <w:p w:rsidR="00CE2B2E" w:rsidRPr="00EB4880" w:rsidP="00CE2B2E">
      <w:pPr>
        <w:pStyle w:val="Answer"/>
      </w:pPr>
      <w:sdt>
        <w:sdtPr>
          <w:alias w:val="Witness"/>
          <w:id w:val="-1988853489"/>
          <w:placeholder>
            <w:docPart w:val="DefaultPlaceholder_-1854013440"/>
          </w:placeholder>
          <w:richText/>
        </w:sdtPr>
        <w:sdtContent>
          <w:r w:rsidRPr="00EB4880" w:rsidR="00006575">
            <w:rPr>
              <w:b/>
              <w:i/>
            </w:rPr>
            <w:t>Joe Rossiter:</w:t>
          </w:r>
        </w:sdtContent>
      </w:sdt>
      <w:r w:rsidRPr="00EB4880">
        <w:t xml:space="preserve"> I</w:t>
      </w:r>
      <w:r w:rsidRPr="00EB4880" w:rsidR="00AC00F6">
        <w:t xml:space="preserve">n the report, we look at Denmark as a good example, but it is a </w:t>
      </w:r>
      <w:r w:rsidRPr="00EB4880" w:rsidR="00AC00F6">
        <w:t>fairly different</w:t>
      </w:r>
      <w:r w:rsidRPr="00EB4880" w:rsidR="00AC00F6">
        <w:t xml:space="preserve"> environment</w:t>
      </w:r>
      <w:r w:rsidRPr="00EB4880">
        <w:t>,</w:t>
      </w:r>
      <w:r w:rsidRPr="00EB4880" w:rsidR="00AC00F6">
        <w:t xml:space="preserve"> in that there is a lot more publicly owned energy generation. </w:t>
      </w:r>
      <w:r w:rsidRPr="00EB4880">
        <w:t>I</w:t>
      </w:r>
      <w:r w:rsidRPr="00EB4880" w:rsidR="00AC00F6">
        <w:t>n regard to</w:t>
      </w:r>
      <w:r w:rsidRPr="00EB4880" w:rsidR="00AC00F6">
        <w:t xml:space="preserve"> the </w:t>
      </w:r>
      <w:r w:rsidRPr="00EB4880">
        <w:t>w</w:t>
      </w:r>
      <w:r w:rsidRPr="00EB4880" w:rsidR="00AC00F6">
        <w:t xml:space="preserve">ealth </w:t>
      </w:r>
      <w:r w:rsidRPr="00EB4880">
        <w:t>f</w:t>
      </w:r>
      <w:r w:rsidRPr="00EB4880" w:rsidR="00AC00F6">
        <w:t xml:space="preserve">und, everyone loves to spout Norway as the gold standard, but </w:t>
      </w:r>
      <w:r w:rsidRPr="00EB4880">
        <w:t xml:space="preserve">that </w:t>
      </w:r>
      <w:r w:rsidRPr="00EB4880" w:rsidR="00AC00F6">
        <w:t>pooling money from fossil fuels boat is gone now.</w:t>
      </w:r>
    </w:p>
    <w:p w:rsidR="0083597F" w:rsidRPr="00EB4880" w:rsidP="00CE2B2E">
      <w:pPr>
        <w:pStyle w:val="Answer"/>
      </w:pPr>
      <w:r w:rsidRPr="00EB4880">
        <w:t>H</w:t>
      </w:r>
      <w:r w:rsidRPr="00EB4880" w:rsidR="00AC00F6">
        <w:t>owever</w:t>
      </w:r>
      <w:r w:rsidRPr="00EB4880">
        <w:t xml:space="preserve">, </w:t>
      </w:r>
      <w:r w:rsidRPr="00EB4880" w:rsidR="00AC00F6">
        <w:t xml:space="preserve">there is merit to this </w:t>
      </w:r>
      <w:r w:rsidRPr="00EB4880">
        <w:t>w</w:t>
      </w:r>
      <w:r w:rsidRPr="00EB4880" w:rsidR="00AC00F6">
        <w:t xml:space="preserve">ealth </w:t>
      </w:r>
      <w:r w:rsidRPr="00EB4880">
        <w:t>f</w:t>
      </w:r>
      <w:r w:rsidRPr="00EB4880" w:rsidR="00AC00F6">
        <w:t>und approach</w:t>
      </w:r>
      <w:r w:rsidRPr="00EB4880">
        <w:t>.</w:t>
      </w:r>
      <w:r w:rsidRPr="00EB4880" w:rsidR="00AC00F6">
        <w:t xml:space="preserve"> </w:t>
      </w:r>
      <w:r w:rsidRPr="00EB4880">
        <w:t>T</w:t>
      </w:r>
      <w:r w:rsidRPr="00EB4880" w:rsidR="00AC00F6">
        <w:t xml:space="preserve">here is a balance between community benefit funds and mechanisms of compensating for </w:t>
      </w:r>
      <w:r w:rsidRPr="00EB4880">
        <w:t xml:space="preserve">the </w:t>
      </w:r>
      <w:r w:rsidRPr="00EB4880" w:rsidR="00AC00F6">
        <w:t xml:space="preserve">costs of housing renewable energy generation in a certain </w:t>
      </w:r>
      <w:r w:rsidRPr="00EB4880" w:rsidR="00AC00F6">
        <w:t>area</w:t>
      </w:r>
      <w:r w:rsidR="00216CA1">
        <w:t>, and</w:t>
      </w:r>
      <w:r w:rsidR="00216CA1">
        <w:t xml:space="preserve"> </w:t>
      </w:r>
      <w:r w:rsidRPr="00EB4880" w:rsidR="00AC00F6">
        <w:t>pooling that money in order to do the larger acceleration of renewable energy generation.</w:t>
      </w:r>
      <w:r w:rsidR="00787385">
        <w:t xml:space="preserve"> </w:t>
      </w:r>
      <w:r w:rsidRPr="00EB4880">
        <w:t>I</w:t>
      </w:r>
      <w:r w:rsidRPr="00EB4880" w:rsidR="00AC00F6">
        <w:t xml:space="preserve">t is </w:t>
      </w:r>
      <w:r w:rsidRPr="00EB4880">
        <w:t xml:space="preserve">about a </w:t>
      </w:r>
      <w:r w:rsidRPr="00EB4880" w:rsidR="00AC00F6">
        <w:t>balance</w:t>
      </w:r>
      <w:r w:rsidRPr="00EB4880">
        <w:t>,</w:t>
      </w:r>
      <w:r w:rsidRPr="00EB4880" w:rsidR="00AC00F6">
        <w:t xml:space="preserve"> </w:t>
      </w:r>
      <w:r w:rsidRPr="00EB4880">
        <w:t xml:space="preserve">where </w:t>
      </w:r>
      <w:r w:rsidRPr="00EB4880" w:rsidR="00AC00F6">
        <w:t xml:space="preserve">those communities that house it get some tangible benefit, but this is a green economic transformation </w:t>
      </w:r>
      <w:r w:rsidRPr="00EB4880">
        <w:t xml:space="preserve">and we do </w:t>
      </w:r>
      <w:r w:rsidRPr="00EB4880" w:rsidR="00AC00F6">
        <w:t xml:space="preserve">need to give </w:t>
      </w:r>
      <w:r w:rsidR="00002CDE">
        <w:t xml:space="preserve">the </w:t>
      </w:r>
      <w:r w:rsidRPr="00EB4880" w:rsidR="00AC00F6">
        <w:t xml:space="preserve">Welsh Government and </w:t>
      </w:r>
      <w:r w:rsidR="00002CDE">
        <w:t xml:space="preserve">the </w:t>
      </w:r>
      <w:r w:rsidRPr="00EB4880" w:rsidR="00AC00F6">
        <w:t xml:space="preserve">UK Government greater funds </w:t>
      </w:r>
      <w:r w:rsidRPr="00EB4880" w:rsidR="00AC00F6">
        <w:t>in order to</w:t>
      </w:r>
      <w:r w:rsidRPr="00EB4880" w:rsidR="00AC00F6">
        <w:t xml:space="preserve"> accelerate th</w:t>
      </w:r>
      <w:r w:rsidR="00002CDE">
        <w:t>e</w:t>
      </w:r>
      <w:r w:rsidRPr="00EB4880" w:rsidR="00AC00F6">
        <w:t xml:space="preserve"> transition. </w:t>
      </w:r>
      <w:r w:rsidRPr="00EB4880">
        <w:t>I</w:t>
      </w:r>
      <w:r w:rsidRPr="00EB4880" w:rsidR="00AC00F6">
        <w:t>t is both of those things</w:t>
      </w:r>
      <w:r w:rsidRPr="00EB4880">
        <w:t>,</w:t>
      </w:r>
      <w:r w:rsidRPr="00EB4880" w:rsidR="00AC00F6">
        <w:t xml:space="preserve"> </w:t>
      </w:r>
      <w:r w:rsidRPr="00EB4880">
        <w:t>a</w:t>
      </w:r>
      <w:r w:rsidRPr="00EB4880" w:rsidR="00AC00F6">
        <w:t xml:space="preserve">nd the </w:t>
      </w:r>
      <w:r w:rsidRPr="00EB4880">
        <w:t>w</w:t>
      </w:r>
      <w:r w:rsidRPr="00EB4880" w:rsidR="00AC00F6">
        <w:t xml:space="preserve">ealth </w:t>
      </w:r>
      <w:r w:rsidRPr="00EB4880">
        <w:t>f</w:t>
      </w:r>
      <w:r w:rsidRPr="00EB4880" w:rsidR="00AC00F6">
        <w:t>und approach</w:t>
      </w:r>
      <w:r w:rsidRPr="00EB4880">
        <w:t>,</w:t>
      </w:r>
      <w:r w:rsidRPr="00EB4880" w:rsidR="00AC00F6">
        <w:t xml:space="preserve"> with a community benefit fund</w:t>
      </w:r>
      <w:r w:rsidRPr="00EB4880">
        <w:t>/</w:t>
      </w:r>
      <w:r w:rsidRPr="00EB4880" w:rsidR="00AC00F6">
        <w:t>percentage chunk to communities</w:t>
      </w:r>
      <w:r w:rsidRPr="00EB4880">
        <w:t>,</w:t>
      </w:r>
      <w:r w:rsidRPr="00EB4880" w:rsidR="00AC00F6">
        <w:t xml:space="preserve"> is an approach that could work and has worked internationally.</w:t>
      </w:r>
    </w:p>
    <w:p w:rsidR="00AC00F6" w:rsidRPr="00EB4880" w:rsidP="0083597F">
      <w:pPr>
        <w:pStyle w:val="Question"/>
      </w:pPr>
      <w:sdt>
        <w:sdtPr>
          <w:alias w:val="Member"/>
          <w:tag w:val="&lt;Member mnisId='4630' dodsId='147949'&gt;"/>
          <w:id w:val="1813597537"/>
          <w:placeholder>
            <w:docPart w:val="DefaultPlaceholder_-1854013440"/>
          </w:placeholder>
          <w:richText/>
        </w:sdtPr>
        <w:sdtContent>
          <w:r w:rsidRPr="00EB4880" w:rsidR="0083597F">
            <w:rPr>
              <w:b/>
            </w:rPr>
            <w:t>Ben Lake:</w:t>
          </w:r>
        </w:sdtContent>
      </w:sdt>
      <w:r w:rsidRPr="00EB4880" w:rsidR="0083597F">
        <w:t xml:space="preserve"> </w:t>
      </w:r>
      <w:r w:rsidR="000B2925">
        <w:t>D</w:t>
      </w:r>
      <w:r w:rsidRPr="00EB4880">
        <w:t xml:space="preserve">o we need to </w:t>
      </w:r>
      <w:r w:rsidRPr="00EB4880">
        <w:t>have a discussion about</w:t>
      </w:r>
      <w:r w:rsidRPr="00EB4880">
        <w:t xml:space="preserve"> what we mean by community benefit? Mr Ferguson, you referenced a review </w:t>
      </w:r>
      <w:r w:rsidRPr="00EB4880" w:rsidR="0083597F">
        <w:t xml:space="preserve">that </w:t>
      </w:r>
      <w:r w:rsidRPr="00EB4880">
        <w:t xml:space="preserve">the Welsh Government are undertaking. </w:t>
      </w:r>
      <w:r w:rsidRPr="00EB4880" w:rsidR="0083597F">
        <w:t>I</w:t>
      </w:r>
      <w:r w:rsidRPr="00EB4880">
        <w:t xml:space="preserve">t strikes me that different technologies will have different merits, different </w:t>
      </w:r>
      <w:r w:rsidRPr="00EB4880">
        <w:t>advantages</w:t>
      </w:r>
      <w:r w:rsidRPr="00EB4880">
        <w:t xml:space="preserve"> and also different community costs. Is there any work across the world</w:t>
      </w:r>
      <w:r w:rsidRPr="00EB4880" w:rsidR="0083597F">
        <w:t>—</w:t>
      </w:r>
      <w:r w:rsidRPr="00EB4880">
        <w:t>or</w:t>
      </w:r>
      <w:r w:rsidRPr="00EB4880" w:rsidR="0083597F">
        <w:t xml:space="preserve"> </w:t>
      </w:r>
      <w:r w:rsidRPr="00EB4880">
        <w:t xml:space="preserve">perhaps </w:t>
      </w:r>
      <w:r w:rsidR="00FE1F25">
        <w:t xml:space="preserve">the </w:t>
      </w:r>
      <w:r w:rsidRPr="00EB4880">
        <w:t>Welsh Government</w:t>
      </w:r>
      <w:r w:rsidRPr="00EB4880" w:rsidR="0083597F">
        <w:t xml:space="preserve"> are</w:t>
      </w:r>
      <w:r w:rsidRPr="00EB4880">
        <w:t xml:space="preserve"> doing it</w:t>
      </w:r>
      <w:r w:rsidRPr="00EB4880" w:rsidR="0083597F">
        <w:t>,</w:t>
      </w:r>
      <w:r w:rsidRPr="00EB4880">
        <w:t xml:space="preserve"> to </w:t>
      </w:r>
      <w:r w:rsidRPr="00EB4880" w:rsidR="0083597F">
        <w:t xml:space="preserve">their </w:t>
      </w:r>
      <w:r w:rsidRPr="00EB4880">
        <w:t>credit</w:t>
      </w:r>
      <w:r w:rsidRPr="00EB4880" w:rsidR="0083597F">
        <w:t>—</w:t>
      </w:r>
      <w:r w:rsidR="00C06DA1">
        <w:t>o</w:t>
      </w:r>
      <w:r w:rsidRPr="00EB4880" w:rsidR="0083597F">
        <w:t xml:space="preserve">n </w:t>
      </w:r>
      <w:r w:rsidRPr="00EB4880">
        <w:t>trying to come up with a universal metric that weighs the pros and cons of every technology</w:t>
      </w:r>
      <w:r w:rsidRPr="00EB4880" w:rsidR="0083597F">
        <w:t>,</w:t>
      </w:r>
      <w:r w:rsidRPr="00EB4880">
        <w:t xml:space="preserve"> </w:t>
      </w:r>
      <w:r w:rsidRPr="00EB4880" w:rsidR="0083597F">
        <w:t xml:space="preserve">which </w:t>
      </w:r>
      <w:r w:rsidRPr="00EB4880">
        <w:t xml:space="preserve">might be </w:t>
      </w:r>
      <w:r w:rsidRPr="00EB4880" w:rsidR="00CE2B2E">
        <w:t>socioec</w:t>
      </w:r>
      <w:r w:rsidRPr="00EB4880">
        <w:t xml:space="preserve">onomic benefits in terms of local jobs, both for </w:t>
      </w:r>
      <w:r w:rsidRPr="00EB4880" w:rsidR="0083597F">
        <w:t xml:space="preserve">the </w:t>
      </w:r>
      <w:r w:rsidRPr="00EB4880">
        <w:t>construction and then for the longer term</w:t>
      </w:r>
      <w:r w:rsidRPr="00EB4880" w:rsidR="0083597F">
        <w:t>, o</w:t>
      </w:r>
      <w:r w:rsidRPr="00EB4880">
        <w:t xml:space="preserve">r might </w:t>
      </w:r>
      <w:r w:rsidRPr="00EB4880" w:rsidR="0083597F">
        <w:t xml:space="preserve">we </w:t>
      </w:r>
      <w:r w:rsidRPr="00EB4880">
        <w:t>need to look elsewhere across the world for inspiration?</w:t>
      </w:r>
    </w:p>
    <w:p w:rsidR="0083597F" w:rsidRPr="00EB4880" w:rsidP="0083597F">
      <w:pPr>
        <w:pStyle w:val="Answer"/>
      </w:pPr>
      <w:sdt>
        <w:sdtPr>
          <w:alias w:val="Witness"/>
          <w:id w:val="700509306"/>
          <w:placeholder>
            <w:docPart w:val="DefaultPlaceholder_-1854013440"/>
          </w:placeholder>
          <w:richText/>
        </w:sdtPr>
        <w:sdtContent>
          <w:r w:rsidRPr="00EB4880" w:rsidR="00006575">
            <w:rPr>
              <w:b/>
              <w:i/>
            </w:rPr>
            <w:t>Benedict Ferguson:</w:t>
          </w:r>
        </w:sdtContent>
      </w:sdt>
      <w:r w:rsidRPr="00EB4880">
        <w:t xml:space="preserve"> </w:t>
      </w:r>
      <w:r w:rsidRPr="00EB4880" w:rsidR="00AC00F6">
        <w:t xml:space="preserve">I </w:t>
      </w:r>
      <w:r w:rsidRPr="00EB4880">
        <w:t xml:space="preserve">cannot </w:t>
      </w:r>
      <w:r w:rsidRPr="00EB4880" w:rsidR="00AC00F6">
        <w:t xml:space="preserve">come up with any great examples from across the world. You have examples </w:t>
      </w:r>
      <w:r w:rsidRPr="00EB4880">
        <w:t xml:space="preserve">of where </w:t>
      </w:r>
      <w:r w:rsidRPr="00EB4880" w:rsidR="00AC00F6">
        <w:t xml:space="preserve">access to subsidy mechanisms requires shared ownership. </w:t>
      </w:r>
      <w:r w:rsidRPr="00EB4880">
        <w:t xml:space="preserve">The Republic of Ireland </w:t>
      </w:r>
      <w:r w:rsidRPr="00EB4880" w:rsidR="00AC00F6">
        <w:t>is an example of that.</w:t>
      </w:r>
    </w:p>
    <w:p w:rsidR="0083597F" w:rsidRPr="00EB4880" w:rsidP="0083597F">
      <w:pPr>
        <w:pStyle w:val="Answer"/>
      </w:pPr>
      <w:r w:rsidRPr="00EB4880">
        <w:t>C</w:t>
      </w:r>
      <w:r w:rsidRPr="00EB4880" w:rsidR="00AC00F6">
        <w:t xml:space="preserve">onsistency is </w:t>
      </w:r>
      <w:r w:rsidRPr="00EB4880" w:rsidR="00AC00F6">
        <w:t>really important</w:t>
      </w:r>
      <w:r w:rsidRPr="00EB4880">
        <w:t>.</w:t>
      </w:r>
      <w:r w:rsidRPr="00EB4880" w:rsidR="00AC00F6">
        <w:t xml:space="preserve"> </w:t>
      </w:r>
      <w:r w:rsidRPr="00EB4880">
        <w:t>W</w:t>
      </w:r>
      <w:r w:rsidRPr="00EB4880" w:rsidR="00AC00F6">
        <w:t>hat we are looking at here in terms of extraction is financial extraction.</w:t>
      </w:r>
      <w:r w:rsidRPr="00EB4880">
        <w:t xml:space="preserve"> </w:t>
      </w:r>
      <w:r w:rsidRPr="00EB4880" w:rsidR="00AC00F6">
        <w:t xml:space="preserve">There is a value and a profit to be made </w:t>
      </w:r>
      <w:r w:rsidRPr="00EB4880" w:rsidR="00AC00F6">
        <w:t>in these activities</w:t>
      </w:r>
      <w:r w:rsidRPr="00EB4880">
        <w:t>.</w:t>
      </w:r>
      <w:r w:rsidRPr="00EB4880" w:rsidR="00AC00F6">
        <w:t xml:space="preserve"> </w:t>
      </w:r>
      <w:r w:rsidRPr="00EB4880">
        <w:t>I</w:t>
      </w:r>
      <w:r w:rsidRPr="00EB4880" w:rsidR="00AC00F6">
        <w:t>f we want our money system to support and back people</w:t>
      </w:r>
      <w:r w:rsidRPr="00EB4880">
        <w:t>,</w:t>
      </w:r>
      <w:r w:rsidRPr="00EB4880" w:rsidR="00AC00F6">
        <w:t xml:space="preserve"> and build stronger, more resilient communities, rather than only to avoid the impacts of climate change, there is a discussion to be had about a fair share to come out of making a profit out of the sun</w:t>
      </w:r>
      <w:r w:rsidRPr="00EB4880">
        <w:t>,</w:t>
      </w:r>
      <w:r w:rsidRPr="00EB4880" w:rsidR="00AC00F6">
        <w:t xml:space="preserve"> the </w:t>
      </w:r>
      <w:r w:rsidRPr="00EB4880" w:rsidR="00AC00F6">
        <w:t>wind</w:t>
      </w:r>
      <w:r w:rsidRPr="00EB4880" w:rsidR="00AC00F6">
        <w:t xml:space="preserve"> and natural resources. </w:t>
      </w:r>
      <w:r w:rsidRPr="00EB4880">
        <w:t>W</w:t>
      </w:r>
      <w:r w:rsidRPr="00EB4880" w:rsidR="00AC00F6">
        <w:t>e just need to be honest about that to start with, rather than try</w:t>
      </w:r>
      <w:r w:rsidRPr="00EB4880">
        <w:t>ing</w:t>
      </w:r>
      <w:r w:rsidRPr="00EB4880" w:rsidR="00AC00F6">
        <w:t xml:space="preserve"> to go round the houses all the time.</w:t>
      </w:r>
    </w:p>
    <w:p w:rsidR="0083597F" w:rsidRPr="00EB4880" w:rsidP="0083597F">
      <w:pPr>
        <w:pStyle w:val="Answer"/>
      </w:pPr>
      <w:r w:rsidRPr="00EB4880">
        <w:t>C</w:t>
      </w:r>
      <w:r w:rsidRPr="00EB4880" w:rsidR="00AC00F6">
        <w:t xml:space="preserve">onsistency is </w:t>
      </w:r>
      <w:r w:rsidRPr="00EB4880" w:rsidR="00AC00F6">
        <w:t>really important</w:t>
      </w:r>
      <w:r w:rsidRPr="00EB4880" w:rsidR="00AC00F6">
        <w:t xml:space="preserve"> for the community sector in terms of support and </w:t>
      </w:r>
      <w:r w:rsidRPr="00EB4880">
        <w:t xml:space="preserve">delivering </w:t>
      </w:r>
      <w:r w:rsidRPr="00EB4880" w:rsidR="00AC00F6">
        <w:t>projects, and for the wider sector.</w:t>
      </w:r>
      <w:r w:rsidRPr="00EB4880">
        <w:t xml:space="preserve"> GB </w:t>
      </w:r>
      <w:r w:rsidRPr="00EB4880" w:rsidR="00AC00F6">
        <w:t>Energy has a great role to play in engaging with different nations across the UK, bringing them together</w:t>
      </w:r>
      <w:r w:rsidRPr="00EB4880">
        <w:t>,</w:t>
      </w:r>
      <w:r w:rsidRPr="00EB4880" w:rsidR="00AC00F6">
        <w:t xml:space="preserve"> and getting a </w:t>
      </w:r>
      <w:r w:rsidRPr="00EB4880" w:rsidR="00AC00F6">
        <w:t>really consistent</w:t>
      </w:r>
      <w:r w:rsidRPr="00EB4880" w:rsidR="00AC00F6">
        <w:t xml:space="preserve"> gold standard leadership on this.</w:t>
      </w:r>
    </w:p>
    <w:p w:rsidR="0083597F" w:rsidRPr="00EB4880" w:rsidP="0083597F">
      <w:pPr>
        <w:pStyle w:val="Answer"/>
      </w:pPr>
      <w:r w:rsidRPr="00EB4880">
        <w:t>J</w:t>
      </w:r>
      <w:r w:rsidRPr="00EB4880" w:rsidR="00AC00F6">
        <w:t xml:space="preserve">ust to go back to the point </w:t>
      </w:r>
      <w:r w:rsidRPr="00EB4880">
        <w:t xml:space="preserve">that </w:t>
      </w:r>
      <w:r w:rsidRPr="00EB4880" w:rsidR="00AC00F6">
        <w:t xml:space="preserve">I made about percentages, </w:t>
      </w:r>
      <w:r w:rsidR="000E2DA3">
        <w:t xml:space="preserve">first, </w:t>
      </w:r>
      <w:r w:rsidRPr="00EB4880" w:rsidR="00AC00F6">
        <w:t>that can really help us focus</w:t>
      </w:r>
      <w:r w:rsidR="000E2DA3">
        <w:t xml:space="preserve"> </w:t>
      </w:r>
      <w:r w:rsidRPr="00EB4880" w:rsidR="00AC00F6">
        <w:t xml:space="preserve">on the issue, which is sharing the profits and the benefits with society. We should all be proud of aspiring </w:t>
      </w:r>
      <w:r w:rsidRPr="00EB4880" w:rsidR="008F6B96">
        <w:t xml:space="preserve">to </w:t>
      </w:r>
      <w:r w:rsidRPr="00EB4880" w:rsidR="00AC00F6">
        <w:t xml:space="preserve">that. </w:t>
      </w:r>
      <w:r w:rsidRPr="00EB4880">
        <w:t>T</w:t>
      </w:r>
      <w:r w:rsidRPr="00EB4880" w:rsidR="00AC00F6">
        <w:t xml:space="preserve">he other thing about a percentage </w:t>
      </w:r>
      <w:r w:rsidR="00991C0F">
        <w:t xml:space="preserve">is that it </w:t>
      </w:r>
      <w:r w:rsidRPr="00EB4880" w:rsidR="00AC00F6">
        <w:t>mean</w:t>
      </w:r>
      <w:r w:rsidRPr="00EB4880">
        <w:t>s</w:t>
      </w:r>
      <w:r w:rsidRPr="00EB4880" w:rsidR="00AC00F6">
        <w:t xml:space="preserve"> you can cut across differences </w:t>
      </w:r>
      <w:r w:rsidRPr="00EB4880" w:rsidR="008F6B96">
        <w:t xml:space="preserve">in </w:t>
      </w:r>
      <w:r w:rsidRPr="00EB4880" w:rsidR="00AC00F6">
        <w:t xml:space="preserve">market conditions, </w:t>
      </w:r>
      <w:r w:rsidRPr="00EB4880" w:rsidR="008F6B96">
        <w:t xml:space="preserve">as well as </w:t>
      </w:r>
      <w:r w:rsidRPr="00EB4880" w:rsidR="00AC00F6">
        <w:t>locational, subsidy and technology differences.</w:t>
      </w:r>
    </w:p>
    <w:p w:rsidR="0083597F" w:rsidRPr="00EB4880" w:rsidP="0083597F">
      <w:pPr>
        <w:pStyle w:val="Question"/>
      </w:pPr>
      <w:sdt>
        <w:sdtPr>
          <w:alias w:val="Member"/>
          <w:tag w:val="&lt;Member mnisId='5177' dodsId='173124'&gt;"/>
          <w:id w:val="762035806"/>
          <w:placeholder>
            <w:docPart w:val="DefaultPlaceholder_-1854013440"/>
          </w:placeholder>
          <w:richText/>
        </w:sdtPr>
        <w:sdtContent>
          <w:r w:rsidRPr="00EB4880">
            <w:rPr>
              <w:b/>
            </w:rPr>
            <w:t>Ann Davies:</w:t>
          </w:r>
        </w:sdtContent>
      </w:sdt>
      <w:r w:rsidRPr="00EB4880">
        <w:t xml:space="preserve"> </w:t>
      </w:r>
      <w:r w:rsidRPr="00EB4880" w:rsidR="00AC00F6">
        <w:t xml:space="preserve">You mentioned Denmark, which is </w:t>
      </w:r>
      <w:r w:rsidRPr="00EB4880" w:rsidR="00AC00F6">
        <w:t>really interesting</w:t>
      </w:r>
      <w:r w:rsidRPr="00EB4880" w:rsidR="00AC00F6">
        <w:t xml:space="preserve"> </w:t>
      </w:r>
      <w:r w:rsidR="00400430">
        <w:t>to</w:t>
      </w:r>
      <w:r w:rsidRPr="00EB4880" w:rsidR="00AC00F6">
        <w:t xml:space="preserve"> me, because Denmark undergrounds all </w:t>
      </w:r>
      <w:r w:rsidRPr="00EB4880">
        <w:t xml:space="preserve">of </w:t>
      </w:r>
      <w:r w:rsidRPr="00EB4880" w:rsidR="00AC00F6">
        <w:t>its cables</w:t>
      </w:r>
      <w:r w:rsidRPr="00EB4880">
        <w:t xml:space="preserve">—the </w:t>
      </w:r>
      <w:r w:rsidRPr="00EB4880" w:rsidR="00AC00F6">
        <w:t>400</w:t>
      </w:r>
      <w:r w:rsidR="000F36BC">
        <w:t> </w:t>
      </w:r>
      <w:r w:rsidRPr="00EB4880">
        <w:t>kV</w:t>
      </w:r>
      <w:r w:rsidRPr="00EB4880" w:rsidR="00AC00F6">
        <w:t xml:space="preserve">, </w:t>
      </w:r>
      <w:r w:rsidRPr="00EB4880">
        <w:t xml:space="preserve">the </w:t>
      </w:r>
      <w:r w:rsidRPr="00EB4880" w:rsidR="00AC00F6">
        <w:t>275</w:t>
      </w:r>
      <w:r w:rsidR="000F36BC">
        <w:t> </w:t>
      </w:r>
      <w:r w:rsidRPr="00EB4880">
        <w:t>kV and</w:t>
      </w:r>
      <w:r w:rsidRPr="00EB4880" w:rsidR="00AC00F6">
        <w:t xml:space="preserve"> </w:t>
      </w:r>
      <w:r w:rsidRPr="00EB4880">
        <w:t xml:space="preserve">the </w:t>
      </w:r>
      <w:r w:rsidRPr="00EB4880" w:rsidR="00AC00F6">
        <w:t>132</w:t>
      </w:r>
      <w:r w:rsidR="000F36BC">
        <w:t> </w:t>
      </w:r>
      <w:r w:rsidRPr="00EB4880">
        <w:t>kV.</w:t>
      </w:r>
      <w:r w:rsidRPr="00EB4880" w:rsidR="00AC00F6">
        <w:t xml:space="preserve"> </w:t>
      </w:r>
      <w:r w:rsidRPr="00EB4880">
        <w:t>T</w:t>
      </w:r>
      <w:r w:rsidRPr="00EB4880" w:rsidR="00AC00F6">
        <w:t xml:space="preserve">he whole lot go underground. </w:t>
      </w:r>
      <w:r w:rsidRPr="00EB4880">
        <w:t>W</w:t>
      </w:r>
      <w:r w:rsidRPr="00EB4880" w:rsidR="00AC00F6">
        <w:t xml:space="preserve">e are very aware </w:t>
      </w:r>
      <w:r w:rsidRPr="00EB4880" w:rsidR="00AC00F6">
        <w:t>at the moment</w:t>
      </w:r>
      <w:r w:rsidRPr="00EB4880" w:rsidR="00AC00F6">
        <w:t xml:space="preserve"> that the Welsh Government, in fairness, have commissioned an independent advisory group, </w:t>
      </w:r>
      <w:r w:rsidRPr="00EB4880">
        <w:t xml:space="preserve">which is </w:t>
      </w:r>
      <w:r w:rsidRPr="00EB4880" w:rsidR="00AC00F6">
        <w:t xml:space="preserve">looking at the costings of </w:t>
      </w:r>
      <w:r w:rsidRPr="00EB4880">
        <w:t xml:space="preserve">cable plough and open-cut </w:t>
      </w:r>
      <w:r w:rsidRPr="00EB4880" w:rsidR="00AC00F6">
        <w:t>undergrounding versus pylons</w:t>
      </w:r>
      <w:r w:rsidRPr="00EB4880">
        <w:t>.</w:t>
      </w:r>
      <w:r w:rsidRPr="00EB4880" w:rsidR="00AC00F6">
        <w:t xml:space="preserve"> </w:t>
      </w:r>
      <w:r w:rsidRPr="00EB4880">
        <w:t>T</w:t>
      </w:r>
      <w:r w:rsidRPr="00EB4880" w:rsidR="00AC00F6">
        <w:t>hree groups of costings are going on there.</w:t>
      </w:r>
    </w:p>
    <w:p w:rsidR="00AC00F6" w:rsidRPr="00EB4880" w:rsidP="0083597F">
      <w:pPr>
        <w:pStyle w:val="Question"/>
        <w:numPr>
          <w:ilvl w:val="0"/>
          <w:numId w:val="0"/>
        </w:numPr>
        <w:ind w:left="794"/>
      </w:pPr>
      <w:r w:rsidRPr="00EB4880">
        <w:t xml:space="preserve">We </w:t>
      </w:r>
      <w:r w:rsidRPr="00EB4880">
        <w:t xml:space="preserve">do not know what the result of that piece of work is going to be, but where does that sit with GB Energy’s and </w:t>
      </w:r>
      <w:r w:rsidRPr="00EB4880">
        <w:t xml:space="preserve">Ynni </w:t>
      </w:r>
      <w:r w:rsidRPr="00EB4880">
        <w:t xml:space="preserve">Cymru’s plans? </w:t>
      </w:r>
      <w:r w:rsidRPr="00EB4880">
        <w:t>W</w:t>
      </w:r>
      <w:r w:rsidRPr="00EB4880">
        <w:t xml:space="preserve">here does it sit if the IAG comes out with costings </w:t>
      </w:r>
      <w:r w:rsidRPr="00EB4880">
        <w:t xml:space="preserve">that </w:t>
      </w:r>
      <w:r w:rsidRPr="00EB4880">
        <w:t xml:space="preserve">are comparable, say, </w:t>
      </w:r>
      <w:r w:rsidR="00664A5B">
        <w:t xml:space="preserve">for </w:t>
      </w:r>
      <w:r w:rsidRPr="00EB4880">
        <w:t xml:space="preserve">cable ploughing and pylons? How would that affect policy between GB Energy and </w:t>
      </w:r>
      <w:r w:rsidRPr="00EB4880">
        <w:t xml:space="preserve">Ynni </w:t>
      </w:r>
      <w:r w:rsidRPr="00EB4880">
        <w:t>Cymru? I am sorry if that is a bit technical, but it is important to know.</w:t>
      </w:r>
    </w:p>
    <w:p w:rsidR="0083597F" w:rsidRPr="00EB4880" w:rsidP="0083597F">
      <w:pPr>
        <w:pStyle w:val="Question"/>
        <w:numPr>
          <w:ilvl w:val="0"/>
          <w:numId w:val="0"/>
        </w:numPr>
        <w:ind w:left="794"/>
      </w:pPr>
      <w:sdt>
        <w:sdtPr>
          <w:alias w:val="Member"/>
          <w:tag w:val="&lt;Member mnisId='4716' dodsId='109478'&gt;"/>
          <w:id w:val="-1876679206"/>
          <w:placeholder>
            <w:docPart w:val="DefaultPlaceholder_-1854013440"/>
          </w:placeholder>
          <w:richText/>
        </w:sdtPr>
        <w:sdtContent>
          <w:r w:rsidRPr="00EB4880">
            <w:rPr>
              <w:b/>
            </w:rPr>
            <w:t>Chair:</w:t>
          </w:r>
        </w:sdtContent>
      </w:sdt>
      <w:r w:rsidRPr="00EB4880">
        <w:t xml:space="preserve"> Who would you like to ask, Ann?</w:t>
      </w:r>
    </w:p>
    <w:p w:rsidR="0083597F" w:rsidRPr="00EB4880" w:rsidP="002B0F8D">
      <w:pPr>
        <w:pStyle w:val="Question"/>
        <w:numPr>
          <w:ilvl w:val="0"/>
          <w:numId w:val="0"/>
        </w:numPr>
        <w:ind w:left="794"/>
      </w:pPr>
      <w:sdt>
        <w:sdtPr>
          <w:alias w:val="Member"/>
          <w:tag w:val="&lt;Member mnisId='5177' dodsId='173124'&gt;"/>
          <w:id w:val="-1913913245"/>
          <w:placeholder>
            <w:docPart w:val="DefaultPlaceholder_-1854013440"/>
          </w:placeholder>
          <w:richText/>
        </w:sdtPr>
        <w:sdtContent>
          <w:r w:rsidRPr="00EB4880">
            <w:rPr>
              <w:b/>
            </w:rPr>
            <w:t>Ann Davies:</w:t>
          </w:r>
        </w:sdtContent>
      </w:sdt>
      <w:r w:rsidRPr="00EB4880">
        <w:t xml:space="preserve"> Whoever fancies taking it—and everybody is quiet. It is a policy question. Mr Rossiter</w:t>
      </w:r>
      <w:r w:rsidR="007F0EE1">
        <w:t>?</w:t>
      </w:r>
    </w:p>
    <w:p w:rsidR="00AC00F6" w:rsidRPr="00EB4880" w:rsidP="0083597F">
      <w:pPr>
        <w:pStyle w:val="Answer"/>
      </w:pPr>
      <w:sdt>
        <w:sdtPr>
          <w:alias w:val="Witness"/>
          <w:id w:val="-218059105"/>
          <w:placeholder>
            <w:docPart w:val="DefaultPlaceholder_-1854013440"/>
          </w:placeholder>
          <w:richText/>
        </w:sdtPr>
        <w:sdtContent>
          <w:r w:rsidRPr="00EB4880" w:rsidR="00006575">
            <w:rPr>
              <w:b/>
              <w:i/>
            </w:rPr>
            <w:t>Joe Rossiter:</w:t>
          </w:r>
        </w:sdtContent>
      </w:sdt>
      <w:r w:rsidRPr="00EB4880" w:rsidR="0083597F">
        <w:t xml:space="preserve"> </w:t>
      </w:r>
      <w:r w:rsidRPr="00EB4880">
        <w:t xml:space="preserve">I do not have a particular technical expertise on undergrounding of cables. What I would say is that you cannot bludgeon communities into housing infrastructure in their community, and that is where we need to be a bit more tangible in terms of what the benefit will be. Whether that is </w:t>
      </w:r>
      <w:r w:rsidRPr="00EB4880" w:rsidR="0083597F">
        <w:t xml:space="preserve">the </w:t>
      </w:r>
      <w:r w:rsidRPr="00EB4880">
        <w:t>undergrounding of cables, I do not know. It might be part of the mix. I do not have the expertise to advise on that, but I would say that there is understandable friction</w:t>
      </w:r>
      <w:r w:rsidRPr="00EB4880" w:rsidR="0083597F">
        <w:t>,</w:t>
      </w:r>
      <w:r w:rsidRPr="00EB4880">
        <w:t xml:space="preserve"> and we need to </w:t>
      </w:r>
      <w:r w:rsidRPr="00EB4880" w:rsidR="0083597F">
        <w:t xml:space="preserve">get </w:t>
      </w:r>
      <w:r w:rsidRPr="00EB4880">
        <w:t xml:space="preserve">over </w:t>
      </w:r>
      <w:r w:rsidRPr="00EB4880" w:rsidR="008F6B96">
        <w:t xml:space="preserve">it </w:t>
      </w:r>
      <w:r w:rsidRPr="00EB4880">
        <w:t>if we are going to deliver at the pace needed.</w:t>
      </w:r>
    </w:p>
    <w:p w:rsidR="00AC00F6" w:rsidRPr="00EB4880" w:rsidP="0083597F">
      <w:pPr>
        <w:pStyle w:val="Answer"/>
      </w:pPr>
      <w:sdt>
        <w:sdtPr>
          <w:alias w:val="Witness"/>
          <w:id w:val="-1539426501"/>
          <w:placeholder>
            <w:docPart w:val="DefaultPlaceholder_-1854013440"/>
          </w:placeholder>
          <w:richText/>
        </w:sdtPr>
        <w:sdtContent>
          <w:r w:rsidRPr="00EB4880" w:rsidR="00006575">
            <w:rPr>
              <w:b/>
              <w:i/>
            </w:rPr>
            <w:t>Jay Sheppard:</w:t>
          </w:r>
        </w:sdtContent>
      </w:sdt>
      <w:r w:rsidRPr="00EB4880">
        <w:t xml:space="preserve"> </w:t>
      </w:r>
      <w:r w:rsidRPr="00EB4880" w:rsidR="0083597F">
        <w:t>T</w:t>
      </w:r>
      <w:r w:rsidRPr="00EB4880">
        <w:t xml:space="preserve">here are pros and cons to whether cables are going to be on pylons or undergrounded. Cost is certainly one aspect. Disruption is another. I live in a community where underground cables are currently </w:t>
      </w:r>
      <w:r w:rsidRPr="00EB4880">
        <w:t>being replaced</w:t>
      </w:r>
      <w:r w:rsidRPr="00EB4880" w:rsidR="0083597F">
        <w:t>,</w:t>
      </w:r>
      <w:r w:rsidRPr="00EB4880">
        <w:t xml:space="preserve"> and they have been </w:t>
      </w:r>
      <w:r w:rsidRPr="00EB4880" w:rsidR="0083597F">
        <w:t xml:space="preserve">being </w:t>
      </w:r>
      <w:r w:rsidRPr="00EB4880">
        <w:t xml:space="preserve">dug up for close to three years now. </w:t>
      </w:r>
      <w:r w:rsidRPr="00EB4880" w:rsidR="0083597F">
        <w:t>T</w:t>
      </w:r>
      <w:r w:rsidRPr="00EB4880">
        <w:t>here are different metrics that need to be considered with the effects that these different forms of infrastructure are going to have on communities</w:t>
      </w:r>
      <w:r w:rsidRPr="00EB4880" w:rsidR="0083597F">
        <w:t>.</w:t>
      </w:r>
      <w:r w:rsidRPr="00EB4880">
        <w:t xml:space="preserve"> I would urge caution that visual impact is the only concern for </w:t>
      </w:r>
      <w:r w:rsidRPr="00EB4880">
        <w:t>communities</w:t>
      </w:r>
      <w:r w:rsidRPr="00EB4880" w:rsidR="0083597F">
        <w:t xml:space="preserve">, </w:t>
      </w:r>
      <w:r w:rsidRPr="00EB4880">
        <w:t>because</w:t>
      </w:r>
      <w:r w:rsidRPr="00EB4880">
        <w:t xml:space="preserve"> there is significant disruption </w:t>
      </w:r>
      <w:r w:rsidRPr="00EB4880" w:rsidR="0083597F">
        <w:t xml:space="preserve">from burying </w:t>
      </w:r>
      <w:r w:rsidRPr="00EB4880">
        <w:t>them as well</w:t>
      </w:r>
      <w:r w:rsidRPr="00EB4880" w:rsidR="0083597F">
        <w:t>,</w:t>
      </w:r>
      <w:r w:rsidRPr="00EB4880">
        <w:t xml:space="preserve"> </w:t>
      </w:r>
      <w:r w:rsidRPr="00EB4880" w:rsidR="0083597F">
        <w:t>and c</w:t>
      </w:r>
      <w:r w:rsidRPr="00EB4880">
        <w:t>ost</w:t>
      </w:r>
      <w:r w:rsidRPr="00EB4880" w:rsidR="0083597F">
        <w:t>s</w:t>
      </w:r>
      <w:r w:rsidRPr="00EB4880">
        <w:t xml:space="preserve"> </w:t>
      </w:r>
      <w:r w:rsidRPr="00EB4880" w:rsidR="0083597F">
        <w:t xml:space="preserve">also </w:t>
      </w:r>
      <w:r w:rsidRPr="00EB4880">
        <w:t>need to be considered.</w:t>
      </w:r>
    </w:p>
    <w:p w:rsidR="00913F26" w:rsidRPr="00EB4880" w:rsidP="00AC00F6">
      <w:pPr>
        <w:pStyle w:val="Question"/>
      </w:pPr>
      <w:sdt>
        <w:sdtPr>
          <w:alias w:val="Member"/>
          <w:tag w:val="&lt;Member mnisId='5177' dodsId='173124'&gt;"/>
          <w:id w:val="-1096859738"/>
          <w:placeholder>
            <w:docPart w:val="DefaultPlaceholder_-1854013440"/>
          </w:placeholder>
          <w:richText/>
        </w:sdtPr>
        <w:sdtContent>
          <w:r w:rsidRPr="00EB4880" w:rsidR="0083597F">
            <w:rPr>
              <w:b/>
            </w:rPr>
            <w:t>Ann Davies:</w:t>
          </w:r>
        </w:sdtContent>
      </w:sdt>
      <w:r w:rsidRPr="00EB4880" w:rsidR="0083597F">
        <w:t xml:space="preserve"> </w:t>
      </w:r>
      <w:r w:rsidRPr="00EB4880" w:rsidR="00AC00F6">
        <w:t xml:space="preserve">I am going to briefly come back on that. </w:t>
      </w:r>
      <w:r w:rsidRPr="00EB4880" w:rsidR="0083597F">
        <w:t>I</w:t>
      </w:r>
      <w:r w:rsidRPr="00EB4880" w:rsidR="00AC00F6">
        <w:t xml:space="preserve">f you are agriculturally minded at all, </w:t>
      </w:r>
      <w:r w:rsidRPr="00EB4880" w:rsidR="0083597F">
        <w:t xml:space="preserve">cable ploughing </w:t>
      </w:r>
      <w:r w:rsidRPr="00EB4880" w:rsidR="00AC00F6">
        <w:t xml:space="preserve">is very much like mole </w:t>
      </w:r>
      <w:r w:rsidRPr="00EB4880" w:rsidR="00AC00F6">
        <w:t>ploughing</w:t>
      </w:r>
      <w:r w:rsidRPr="00EB4880" w:rsidR="0083597F">
        <w:t>—</w:t>
      </w:r>
      <w:r w:rsidRPr="00EB4880" w:rsidR="00546C14">
        <w:t>a</w:t>
      </w:r>
      <w:r w:rsidRPr="00EB4880" w:rsidR="00546C14">
        <w:t xml:space="preserve"> </w:t>
      </w:r>
      <w:r w:rsidRPr="00EB4880" w:rsidR="0083597F">
        <w:t>c</w:t>
      </w:r>
      <w:r w:rsidRPr="00EB4880" w:rsidR="00AC00F6">
        <w:t>ut in the ground</w:t>
      </w:r>
      <w:r w:rsidRPr="00EB4880" w:rsidR="00546C14">
        <w:t xml:space="preserve"> and</w:t>
      </w:r>
      <w:r w:rsidRPr="00EB4880" w:rsidR="00AC00F6">
        <w:t xml:space="preserve"> </w:t>
      </w:r>
      <w:r w:rsidRPr="00EB4880" w:rsidR="0083597F">
        <w:t xml:space="preserve">the </w:t>
      </w:r>
      <w:r w:rsidRPr="00EB4880" w:rsidR="00AC00F6">
        <w:t xml:space="preserve">cables are in. A kilometre a day can be done with favourable conditions. </w:t>
      </w:r>
      <w:r w:rsidRPr="00EB4880" w:rsidR="0083597F">
        <w:t>I</w:t>
      </w:r>
      <w:r w:rsidRPr="00EB4880" w:rsidR="00AC00F6">
        <w:t xml:space="preserve">t is nothing like the traditional </w:t>
      </w:r>
      <w:r w:rsidRPr="00EB4880" w:rsidR="0083597F">
        <w:t xml:space="preserve">open-cut </w:t>
      </w:r>
      <w:r w:rsidRPr="00EB4880" w:rsidR="00AC00F6">
        <w:t xml:space="preserve">method, which I fully agree would probably be seven to </w:t>
      </w:r>
      <w:r w:rsidRPr="00EB4880" w:rsidR="0083597F">
        <w:t xml:space="preserve">10 </w:t>
      </w:r>
      <w:r w:rsidRPr="00EB4880" w:rsidR="00AC00F6">
        <w:t>times more expensive, but cable plough seems to me to be a very viable option</w:t>
      </w:r>
      <w:r w:rsidRPr="00EB4880">
        <w:t>.</w:t>
      </w:r>
    </w:p>
    <w:p w:rsidR="00AC00F6" w:rsidRPr="00EB4880" w:rsidP="00913F26">
      <w:pPr>
        <w:pStyle w:val="Answer"/>
      </w:pPr>
      <w:sdt>
        <w:sdtPr>
          <w:alias w:val="Witness"/>
          <w:id w:val="590439330"/>
          <w:placeholder>
            <w:docPart w:val="DefaultPlaceholder_-1854013440"/>
          </w:placeholder>
          <w:richText/>
        </w:sdtPr>
        <w:sdtContent>
          <w:r w:rsidRPr="00EB4880" w:rsidR="00006575">
            <w:rPr>
              <w:b/>
              <w:i/>
            </w:rPr>
            <w:t>Jay Sheppard:</w:t>
          </w:r>
        </w:sdtContent>
      </w:sdt>
      <w:r w:rsidRPr="00EB4880" w:rsidR="00913F26">
        <w:t xml:space="preserve"> </w:t>
      </w:r>
      <w:r w:rsidRPr="00EB4880">
        <w:t xml:space="preserve">All I would urge is </w:t>
      </w:r>
      <w:r w:rsidRPr="00EB4880" w:rsidR="00546C14">
        <w:t xml:space="preserve">a </w:t>
      </w:r>
      <w:r w:rsidRPr="00EB4880">
        <w:t>holistic consideration of all the factors on a case-by-case basis.</w:t>
      </w:r>
    </w:p>
    <w:p w:rsidR="00913F26" w:rsidRPr="00EB4880" w:rsidP="00913F26">
      <w:pPr>
        <w:pStyle w:val="Question"/>
        <w:numPr>
          <w:ilvl w:val="0"/>
          <w:numId w:val="0"/>
        </w:numPr>
        <w:ind w:left="794"/>
      </w:pPr>
      <w:sdt>
        <w:sdtPr>
          <w:alias w:val="Member"/>
          <w:tag w:val="&lt;Member mnisId='5177' dodsId='173124'&gt;"/>
          <w:id w:val="-9755232"/>
          <w:placeholder>
            <w:docPart w:val="DefaultPlaceholder_-1854013440"/>
          </w:placeholder>
          <w:richText/>
        </w:sdtPr>
        <w:sdtContent>
          <w:r w:rsidRPr="00EB4880">
            <w:rPr>
              <w:b/>
            </w:rPr>
            <w:t>Ann Davies:</w:t>
          </w:r>
        </w:sdtContent>
      </w:sdt>
      <w:r w:rsidRPr="00EB4880">
        <w:t xml:space="preserve"> </w:t>
      </w:r>
      <w:r w:rsidRPr="00EB4880" w:rsidR="00AC00F6">
        <w:t xml:space="preserve">I </w:t>
      </w:r>
      <w:r w:rsidRPr="00EB4880" w:rsidR="00546C14">
        <w:t xml:space="preserve">absolutely </w:t>
      </w:r>
      <w:r w:rsidRPr="00EB4880" w:rsidR="00AC00F6">
        <w:t>take that on board</w:t>
      </w:r>
      <w:r w:rsidRPr="00EB4880">
        <w:t>.</w:t>
      </w:r>
    </w:p>
    <w:p w:rsidR="00AC00F6" w:rsidRPr="00EB4880" w:rsidP="00913F26">
      <w:pPr>
        <w:pStyle w:val="Question"/>
      </w:pPr>
      <w:sdt>
        <w:sdtPr>
          <w:alias w:val="Member"/>
          <w:tag w:val="&lt;Member mnisId='5085' dodsId='149519'&gt;"/>
          <w:id w:val="79024324"/>
          <w:placeholder>
            <w:docPart w:val="DefaultPlaceholder_-1854013440"/>
          </w:placeholder>
          <w:richText/>
        </w:sdtPr>
        <w:sdtContent>
          <w:r w:rsidRPr="00EB4880" w:rsidR="00913F26">
            <w:rPr>
              <w:b/>
            </w:rPr>
            <w:t>Llinos Medi:</w:t>
          </w:r>
        </w:sdtContent>
      </w:sdt>
      <w:r w:rsidRPr="00EB4880" w:rsidR="00913F26">
        <w:t xml:space="preserve"> </w:t>
      </w:r>
      <w:r w:rsidRPr="00EB4880" w:rsidR="00A8426A">
        <w:t>A</w:t>
      </w:r>
      <w:r w:rsidRPr="00EB4880">
        <w:t xml:space="preserve">re there any areas in which Great British Energy could help resolve the current blockage or challenges </w:t>
      </w:r>
      <w:r w:rsidRPr="00EB4880" w:rsidR="00A8426A">
        <w:t xml:space="preserve">that </w:t>
      </w:r>
      <w:r w:rsidRPr="00EB4880">
        <w:t xml:space="preserve">we face in Wales? I </w:t>
      </w:r>
      <w:r w:rsidR="00BD7FC4">
        <w:t xml:space="preserve">ask that </w:t>
      </w:r>
      <w:r w:rsidRPr="00EB4880">
        <w:t xml:space="preserve">as someone </w:t>
      </w:r>
      <w:r w:rsidRPr="00EB4880" w:rsidR="00546C14">
        <w:t xml:space="preserve">who </w:t>
      </w:r>
      <w:r w:rsidR="00BD7FC4">
        <w:t xml:space="preserve">tabled </w:t>
      </w:r>
      <w:r w:rsidRPr="00EB4880">
        <w:t>five amendments to the Great British Energy Bill</w:t>
      </w:r>
      <w:r w:rsidR="00BD7FC4">
        <w:t>, o</w:t>
      </w:r>
      <w:r w:rsidRPr="00EB4880">
        <w:t xml:space="preserve">ne of </w:t>
      </w:r>
      <w:r w:rsidR="00BD7FC4">
        <w:t xml:space="preserve">which </w:t>
      </w:r>
      <w:r w:rsidR="005E0695">
        <w:t xml:space="preserve">would have introduced </w:t>
      </w:r>
      <w:r w:rsidRPr="00EB4880">
        <w:t xml:space="preserve">a quota for marine energy, </w:t>
      </w:r>
      <w:r w:rsidRPr="00EB4880" w:rsidR="00A8426A">
        <w:t xml:space="preserve">and </w:t>
      </w:r>
      <w:r w:rsidRPr="00EB4880">
        <w:t xml:space="preserve">another </w:t>
      </w:r>
      <w:r w:rsidR="005E0695">
        <w:t xml:space="preserve">that would have </w:t>
      </w:r>
      <w:r w:rsidRPr="00EB4880">
        <w:t>mandat</w:t>
      </w:r>
      <w:r w:rsidR="005E0695">
        <w:t>ed</w:t>
      </w:r>
      <w:r w:rsidRPr="00EB4880">
        <w:t xml:space="preserve"> community benefit and local ownership</w:t>
      </w:r>
      <w:r w:rsidR="005E0695">
        <w:t>—</w:t>
      </w:r>
      <w:r w:rsidRPr="00EB4880">
        <w:t>everything</w:t>
      </w:r>
      <w:r w:rsidRPr="00EB4880" w:rsidR="00A8426A">
        <w:t xml:space="preserve"> that has </w:t>
      </w:r>
      <w:r w:rsidRPr="00EB4880">
        <w:t xml:space="preserve">been said </w:t>
      </w:r>
      <w:r w:rsidRPr="00EB4880" w:rsidR="00A8426A">
        <w:t xml:space="preserve">here </w:t>
      </w:r>
      <w:r w:rsidRPr="00EB4880">
        <w:t>today</w:t>
      </w:r>
      <w:r w:rsidRPr="00EB4880" w:rsidR="00A8426A">
        <w:t>.</w:t>
      </w:r>
      <w:r w:rsidRPr="00EB4880">
        <w:t xml:space="preserve"> </w:t>
      </w:r>
      <w:r w:rsidRPr="00EB4880" w:rsidR="00A8426A">
        <w:t>U</w:t>
      </w:r>
      <w:r w:rsidRPr="00EB4880">
        <w:t>nfortunately, the amendments were not accepted</w:t>
      </w:r>
      <w:r w:rsidRPr="00EB4880" w:rsidR="00A8426A">
        <w:t>.</w:t>
      </w:r>
      <w:r w:rsidRPr="00EB4880">
        <w:t xml:space="preserve"> </w:t>
      </w:r>
      <w:r w:rsidR="00F64E53">
        <w:t xml:space="preserve">You mentioned </w:t>
      </w:r>
      <w:r w:rsidRPr="00EB4880">
        <w:t xml:space="preserve">new </w:t>
      </w:r>
      <w:r w:rsidRPr="00EB4880" w:rsidR="00A8426A">
        <w:t xml:space="preserve">and </w:t>
      </w:r>
      <w:r w:rsidRPr="00EB4880">
        <w:t>emerging technologies</w:t>
      </w:r>
      <w:r w:rsidR="00F64E53">
        <w:t xml:space="preserve"> </w:t>
      </w:r>
      <w:r w:rsidRPr="00EB4880">
        <w:t>earlier on</w:t>
      </w:r>
      <w:r w:rsidR="00F64E53">
        <w:t>. D</w:t>
      </w:r>
      <w:r w:rsidRPr="00EB4880">
        <w:t xml:space="preserve">o you find </w:t>
      </w:r>
      <w:r w:rsidRPr="00EB4880" w:rsidR="00A8426A">
        <w:t xml:space="preserve">that </w:t>
      </w:r>
      <w:r w:rsidRPr="00EB4880">
        <w:t xml:space="preserve">there </w:t>
      </w:r>
      <w:r w:rsidRPr="00EB4880" w:rsidR="00A8426A">
        <w:t xml:space="preserve">are </w:t>
      </w:r>
      <w:r w:rsidRPr="00EB4880">
        <w:t xml:space="preserve">any blockages within Great British Energy that </w:t>
      </w:r>
      <w:r w:rsidRPr="00EB4880" w:rsidR="00A8426A">
        <w:t xml:space="preserve">are preventing </w:t>
      </w:r>
      <w:r w:rsidRPr="00EB4880">
        <w:t>innovative energy production?</w:t>
      </w:r>
    </w:p>
    <w:p w:rsidR="00A8426A" w:rsidRPr="00EB4880" w:rsidP="00A8426A">
      <w:pPr>
        <w:pStyle w:val="Answer"/>
      </w:pPr>
      <w:sdt>
        <w:sdtPr>
          <w:alias w:val="Witness"/>
          <w:id w:val="-1921327964"/>
          <w:placeholder>
            <w:docPart w:val="DefaultPlaceholder_-1854013440"/>
          </w:placeholder>
          <w:richText/>
        </w:sdtPr>
        <w:sdtContent>
          <w:r w:rsidRPr="00EB4880" w:rsidR="00006575">
            <w:rPr>
              <w:b/>
              <w:i/>
            </w:rPr>
            <w:t>Jay Sheppard:</w:t>
          </w:r>
        </w:sdtContent>
      </w:sdt>
      <w:r w:rsidRPr="00EB4880">
        <w:t xml:space="preserve"> </w:t>
      </w:r>
      <w:r w:rsidRPr="00EB4880" w:rsidR="00AC00F6">
        <w:t xml:space="preserve">I am not sure if there </w:t>
      </w:r>
      <w:r w:rsidRPr="00EB4880">
        <w:t xml:space="preserve">are </w:t>
      </w:r>
      <w:r w:rsidRPr="00EB4880" w:rsidR="00AC00F6">
        <w:t>any blockages within GB Energy itself, but there</w:t>
      </w:r>
      <w:r w:rsidRPr="00EB4880" w:rsidR="00FE6162">
        <w:t xml:space="preserve"> are</w:t>
      </w:r>
      <w:r w:rsidRPr="00EB4880" w:rsidR="00AC00F6">
        <w:t xml:space="preserve"> blockages </w:t>
      </w:r>
      <w:r w:rsidRPr="00EB4880">
        <w:t xml:space="preserve">in </w:t>
      </w:r>
      <w:r w:rsidRPr="00EB4880" w:rsidR="00AC00F6">
        <w:t>the energy sector</w:t>
      </w:r>
      <w:r w:rsidRPr="00EB4880">
        <w:t>,</w:t>
      </w:r>
      <w:r w:rsidRPr="00EB4880" w:rsidR="00AC00F6">
        <w:t xml:space="preserve"> </w:t>
      </w:r>
      <w:r w:rsidRPr="00EB4880">
        <w:t xml:space="preserve">where </w:t>
      </w:r>
      <w:r w:rsidRPr="00EB4880" w:rsidR="00AC00F6">
        <w:t xml:space="preserve">GB Energy could step in and fulfil a niche. </w:t>
      </w:r>
      <w:r w:rsidRPr="00EB4880" w:rsidR="00AC00F6">
        <w:t>At the moment</w:t>
      </w:r>
      <w:r w:rsidRPr="00EB4880" w:rsidR="00AC00F6">
        <w:t xml:space="preserve">, it is not commercially attractive to develop sites for these new </w:t>
      </w:r>
      <w:r w:rsidRPr="00EB4880">
        <w:t xml:space="preserve">and </w:t>
      </w:r>
      <w:r w:rsidRPr="00EB4880" w:rsidR="00AC00F6">
        <w:t>emerging marine renewables, so taking on a role to develop sites</w:t>
      </w:r>
      <w:r w:rsidRPr="00EB4880">
        <w:t>,</w:t>
      </w:r>
      <w:r w:rsidRPr="00EB4880" w:rsidR="00AC00F6">
        <w:t xml:space="preserve"> through building in the grid infrastructure</w:t>
      </w:r>
      <w:r w:rsidRPr="00EB4880">
        <w:t xml:space="preserve"> and</w:t>
      </w:r>
      <w:r w:rsidRPr="00EB4880" w:rsidR="00AC00F6">
        <w:t xml:space="preserve"> achieving the environmental consents</w:t>
      </w:r>
      <w:r w:rsidRPr="00EB4880">
        <w:t>,</w:t>
      </w:r>
      <w:r w:rsidRPr="00EB4880" w:rsidR="00AC00F6">
        <w:t xml:space="preserve"> to then bring in the technology developers</w:t>
      </w:r>
      <w:r w:rsidR="005E0098">
        <w:t>,</w:t>
      </w:r>
      <w:r w:rsidRPr="00EB4880" w:rsidR="00AC00F6">
        <w:t xml:space="preserve"> would be really beneficial in bringing the sector forward.</w:t>
      </w:r>
    </w:p>
    <w:p w:rsidR="00A8426A" w:rsidRPr="00EB4880" w:rsidP="00A8426A">
      <w:pPr>
        <w:pStyle w:val="Answer"/>
      </w:pPr>
      <w:sdt>
        <w:sdtPr>
          <w:alias w:val="Witness"/>
          <w:id w:val="1694186331"/>
          <w:placeholder>
            <w:docPart w:val="DefaultPlaceholder_-1854013440"/>
          </w:placeholder>
          <w:richText/>
        </w:sdtPr>
        <w:sdtContent>
          <w:r w:rsidRPr="00EB4880" w:rsidR="00006575">
            <w:rPr>
              <w:b/>
              <w:i/>
            </w:rPr>
            <w:t>Joe Rossiter:</w:t>
          </w:r>
        </w:sdtContent>
      </w:sdt>
      <w:r w:rsidRPr="00EB4880">
        <w:t xml:space="preserve"> It </w:t>
      </w:r>
      <w:r w:rsidRPr="00EB4880" w:rsidR="00AC00F6">
        <w:t>is that role of de-risking those more risky, innovative projects</w:t>
      </w:r>
      <w:r w:rsidRPr="00EB4880">
        <w:t>.</w:t>
      </w:r>
      <w:r w:rsidRPr="00EB4880" w:rsidR="00AC00F6">
        <w:t xml:space="preserve"> </w:t>
      </w:r>
      <w:r w:rsidRPr="00EB4880">
        <w:t>T</w:t>
      </w:r>
      <w:r w:rsidRPr="00EB4880" w:rsidR="00AC00F6">
        <w:t xml:space="preserve">hose are </w:t>
      </w:r>
      <w:r w:rsidRPr="00EB4880">
        <w:t xml:space="preserve">also </w:t>
      </w:r>
      <w:r w:rsidRPr="00EB4880" w:rsidR="00AC00F6">
        <w:t>the ones that could have long-term, large-scale economic benefit</w:t>
      </w:r>
      <w:r w:rsidR="003A1D2C">
        <w:t>, in that, i</w:t>
      </w:r>
      <w:r w:rsidRPr="00EB4880" w:rsidR="00AC00F6">
        <w:t xml:space="preserve">f we are trying to develop Wales as a niche area of expertise that has the skills to develop what could be innovative projects and use them as an export industry </w:t>
      </w:r>
      <w:r w:rsidRPr="00EB4880">
        <w:t xml:space="preserve">and </w:t>
      </w:r>
      <w:r w:rsidRPr="00EB4880" w:rsidR="00AC00F6">
        <w:t>be world-leading, the benefits are larger</w:t>
      </w:r>
      <w:r w:rsidRPr="00EB4880">
        <w:t>.</w:t>
      </w:r>
      <w:r w:rsidRPr="00EB4880" w:rsidR="00AC00F6">
        <w:t xml:space="preserve"> </w:t>
      </w:r>
      <w:r w:rsidRPr="00EB4880">
        <w:t>T</w:t>
      </w:r>
      <w:r w:rsidRPr="00EB4880" w:rsidR="00AC00F6">
        <w:t xml:space="preserve">hat is why I am glad that GB Energy has that principle </w:t>
      </w:r>
      <w:r w:rsidRPr="00EB4880">
        <w:t xml:space="preserve">whereby, </w:t>
      </w:r>
      <w:r w:rsidRPr="00EB4880" w:rsidR="00AC00F6">
        <w:t>if you are investing, they are going to keep a percentage of the profits of those projects as well.</w:t>
      </w:r>
    </w:p>
    <w:p w:rsidR="00AC00F6" w:rsidRPr="00EB4880" w:rsidP="00A8426A">
      <w:pPr>
        <w:pStyle w:val="Answer"/>
      </w:pPr>
      <w:r w:rsidRPr="00EB4880">
        <w:t>J</w:t>
      </w:r>
      <w:r w:rsidRPr="00EB4880">
        <w:t xml:space="preserve">ust </w:t>
      </w:r>
      <w:r w:rsidRPr="00EB4880">
        <w:t xml:space="preserve">as </w:t>
      </w:r>
      <w:r w:rsidRPr="00EB4880">
        <w:t xml:space="preserve">a slight sidebar, I am </w:t>
      </w:r>
      <w:r w:rsidRPr="00EB4880">
        <w:t>really glad</w:t>
      </w:r>
      <w:r w:rsidRPr="00EB4880">
        <w:t xml:space="preserve"> to see the mission-led approach that the UK </w:t>
      </w:r>
      <w:r w:rsidRPr="00EB4880">
        <w:t>G</w:t>
      </w:r>
      <w:r w:rsidRPr="00EB4880">
        <w:t>overnment are taking to this challenge.</w:t>
      </w:r>
      <w:r w:rsidRPr="00EB4880">
        <w:t xml:space="preserve"> H</w:t>
      </w:r>
      <w:r w:rsidRPr="00EB4880">
        <w:t>aving this more collaborative approach</w:t>
      </w:r>
      <w:r w:rsidRPr="00EB4880">
        <w:t>,</w:t>
      </w:r>
      <w:r w:rsidRPr="00EB4880">
        <w:t xml:space="preserve"> where businesses are in the room with </w:t>
      </w:r>
      <w:r w:rsidRPr="00EB4880">
        <w:t>M</w:t>
      </w:r>
      <w:r w:rsidRPr="00EB4880">
        <w:t>inisters</w:t>
      </w:r>
      <w:r w:rsidRPr="00EB4880">
        <w:t>,</w:t>
      </w:r>
      <w:r w:rsidRPr="00EB4880">
        <w:t xml:space="preserve"> co-creating the pathways forward</w:t>
      </w:r>
      <w:r w:rsidRPr="00EB4880">
        <w:t>,</w:t>
      </w:r>
      <w:r w:rsidRPr="00EB4880">
        <w:t xml:space="preserve"> is a </w:t>
      </w:r>
      <w:r w:rsidRPr="00EB4880">
        <w:t>really positive</w:t>
      </w:r>
      <w:r w:rsidRPr="00EB4880">
        <w:t xml:space="preserve"> sign, and I just wanted to acknowledge that.</w:t>
      </w:r>
    </w:p>
    <w:p w:rsidR="00A8426A" w:rsidRPr="00EB4880" w:rsidP="00A8426A">
      <w:pPr>
        <w:pStyle w:val="Answer"/>
      </w:pPr>
      <w:sdt>
        <w:sdtPr>
          <w:alias w:val="Witness"/>
          <w:id w:val="-2115052817"/>
          <w:placeholder>
            <w:docPart w:val="DefaultPlaceholder_-1854013440"/>
          </w:placeholder>
          <w:richText/>
        </w:sdtPr>
        <w:sdtContent>
          <w:r w:rsidRPr="00EB4880" w:rsidR="00006575">
            <w:rPr>
              <w:b/>
              <w:i/>
            </w:rPr>
            <w:t>Benedict Ferguson:</w:t>
          </w:r>
        </w:sdtContent>
      </w:sdt>
      <w:r w:rsidRPr="00EB4880">
        <w:t xml:space="preserve"> I will just </w:t>
      </w:r>
      <w:r w:rsidRPr="00EB4880" w:rsidR="00AC00F6">
        <w:t xml:space="preserve">mention </w:t>
      </w:r>
      <w:r w:rsidRPr="00EB4880">
        <w:t xml:space="preserve">Ynni Cymru </w:t>
      </w:r>
      <w:r w:rsidRPr="00EB4880" w:rsidR="00AC00F6">
        <w:t xml:space="preserve">here </w:t>
      </w:r>
      <w:r w:rsidRPr="00EB4880">
        <w:t xml:space="preserve">and, at </w:t>
      </w:r>
      <w:r w:rsidRPr="00EB4880" w:rsidR="00AC00F6">
        <w:t xml:space="preserve">the local scale, </w:t>
      </w:r>
      <w:r w:rsidR="003856FE">
        <w:t xml:space="preserve">its </w:t>
      </w:r>
      <w:r w:rsidRPr="00EB4880" w:rsidR="00AC00F6">
        <w:t>focus on smart local energy systems and the work that it is doing there</w:t>
      </w:r>
      <w:r w:rsidRPr="00EB4880">
        <w:t>.</w:t>
      </w:r>
      <w:r w:rsidRPr="00EB4880" w:rsidR="00AC00F6">
        <w:t xml:space="preserve"> </w:t>
      </w:r>
      <w:r w:rsidRPr="00EB4880">
        <w:t>O</w:t>
      </w:r>
      <w:r w:rsidRPr="00EB4880" w:rsidR="00AC00F6">
        <w:t xml:space="preserve">ther workstreams at </w:t>
      </w:r>
      <w:r w:rsidRPr="00EB4880">
        <w:t xml:space="preserve">Ynni Cymru </w:t>
      </w:r>
      <w:r w:rsidRPr="00EB4880" w:rsidR="00AC00F6">
        <w:t xml:space="preserve">are looking at how we can move across the vectors of the energy system, </w:t>
      </w:r>
      <w:r w:rsidRPr="00EB4880">
        <w:t xml:space="preserve">and </w:t>
      </w:r>
      <w:r w:rsidRPr="00EB4880" w:rsidR="00AC00F6">
        <w:t xml:space="preserve">how community energy can move into heat and power. </w:t>
      </w:r>
      <w:r w:rsidRPr="00EB4880">
        <w:t xml:space="preserve">GB Energy can certainly facilitate and possibly mandate </w:t>
      </w:r>
      <w:r w:rsidRPr="00EB4880" w:rsidR="00AC00F6">
        <w:t xml:space="preserve">more collaboration with local authorities, </w:t>
      </w:r>
      <w:r w:rsidRPr="00EB4880">
        <w:t xml:space="preserve">although </w:t>
      </w:r>
      <w:r w:rsidRPr="00EB4880" w:rsidR="00AC00F6">
        <w:t xml:space="preserve">it needs to recognise the unique challenges that local authorities have that have blocked that </w:t>
      </w:r>
      <w:r w:rsidRPr="00EB4880">
        <w:t xml:space="preserve">sort of </w:t>
      </w:r>
      <w:r w:rsidRPr="00EB4880" w:rsidR="00AC00F6">
        <w:t>partnership working, and opportunities in those partnerships to access more UKRI funds for innovation. We could bring a lot more of that to Wales than we have done historically.</w:t>
      </w:r>
    </w:p>
    <w:p w:rsidR="00AC00F6" w:rsidRPr="00EB4880" w:rsidP="00A8426A">
      <w:pPr>
        <w:pStyle w:val="Answer"/>
      </w:pPr>
      <w:r w:rsidRPr="00EB4880">
        <w:t xml:space="preserve">It then needs to look </w:t>
      </w:r>
      <w:r w:rsidRPr="00EB4880">
        <w:t xml:space="preserve">at supply chain </w:t>
      </w:r>
      <w:r w:rsidRPr="00EB4880">
        <w:t xml:space="preserve">and </w:t>
      </w:r>
      <w:r w:rsidRPr="00EB4880">
        <w:t xml:space="preserve">repowering opportunities. There is quite a lot that is not resourced </w:t>
      </w:r>
      <w:r w:rsidRPr="00EB4880">
        <w:t>at the moment</w:t>
      </w:r>
      <w:r w:rsidRPr="00EB4880">
        <w:t xml:space="preserve">, which Ynni Cymru is </w:t>
      </w:r>
      <w:r w:rsidRPr="00EB4880">
        <w:t xml:space="preserve">looking at. </w:t>
      </w:r>
      <w:r w:rsidRPr="00EB4880">
        <w:t xml:space="preserve">Ynni Cymru has </w:t>
      </w:r>
      <w:r w:rsidRPr="00EB4880">
        <w:t xml:space="preserve">just had a grant call for £10 million, and that has crossed from the community sector into the private sector and is encouraging innovation from businesses and partnerships. </w:t>
      </w:r>
      <w:r w:rsidRPr="00EB4880">
        <w:t>T</w:t>
      </w:r>
      <w:r w:rsidRPr="00EB4880">
        <w:t xml:space="preserve">here is some good learning </w:t>
      </w:r>
      <w:r w:rsidRPr="00EB4880" w:rsidR="00546C14">
        <w:t xml:space="preserve">for </w:t>
      </w:r>
      <w:r w:rsidRPr="00EB4880">
        <w:t xml:space="preserve">GB Energy from </w:t>
      </w:r>
      <w:r w:rsidRPr="00EB4880">
        <w:t>Ynni Cymru</w:t>
      </w:r>
      <w:r w:rsidRPr="00EB4880">
        <w:t>, and it would be good to see that supported and consistent.</w:t>
      </w:r>
    </w:p>
    <w:p w:rsidR="00A8426A" w:rsidRPr="00EB4880" w:rsidP="00A8426A">
      <w:pPr>
        <w:pStyle w:val="Answer"/>
      </w:pPr>
      <w:sdt>
        <w:sdtPr>
          <w:alias w:val="Witness"/>
          <w:id w:val="1723865484"/>
          <w:placeholder>
            <w:docPart w:val="DefaultPlaceholder_-1854013440"/>
          </w:placeholder>
          <w:richText/>
        </w:sdtPr>
        <w:sdtContent>
          <w:r w:rsidRPr="00EB4880" w:rsidR="00006575">
            <w:rPr>
              <w:b/>
              <w:i/>
            </w:rPr>
            <w:t>Jessica Hooper:</w:t>
          </w:r>
        </w:sdtContent>
      </w:sdt>
      <w:r w:rsidRPr="00EB4880">
        <w:t xml:space="preserve"> First, </w:t>
      </w:r>
      <w:r w:rsidRPr="00EB4880" w:rsidR="00AC00F6">
        <w:t>just to add to Ben’s comment there</w:t>
      </w:r>
      <w:r w:rsidRPr="00EB4880">
        <w:t>,</w:t>
      </w:r>
      <w:r w:rsidRPr="00EB4880" w:rsidR="00AC00F6">
        <w:t xml:space="preserve"> as far as I understand it, GB Energy has set aside £3.4 billion of the fund for community energy. </w:t>
      </w:r>
      <w:r w:rsidRPr="00EB4880">
        <w:t>I</w:t>
      </w:r>
      <w:r w:rsidRPr="00EB4880" w:rsidR="00AC00F6">
        <w:t xml:space="preserve">f that is specifically dedicated to community energy and supporting projects </w:t>
      </w:r>
      <w:r w:rsidRPr="00EB4880" w:rsidR="0026697C">
        <w:t>like</w:t>
      </w:r>
      <w:r w:rsidRPr="00EB4880">
        <w:t xml:space="preserve"> the ones that Ynni Cymru is </w:t>
      </w:r>
      <w:r w:rsidRPr="00EB4880" w:rsidR="00AC00F6">
        <w:t>bringing forward, the innovation that we see in smart local energy systems and the like is going to be multiplied magnificently.</w:t>
      </w:r>
      <w:r w:rsidRPr="00EB4880">
        <w:t xml:space="preserve"> Y</w:t>
      </w:r>
      <w:r w:rsidRPr="00EB4880" w:rsidR="00AC00F6">
        <w:t xml:space="preserve">ou referenced £10 million from </w:t>
      </w:r>
      <w:r w:rsidR="002F5014">
        <w:t xml:space="preserve">the </w:t>
      </w:r>
      <w:r w:rsidRPr="00EB4880" w:rsidR="00AC00F6">
        <w:t>Welsh Government there. This pot is considerably bigger.</w:t>
      </w:r>
    </w:p>
    <w:p w:rsidR="00546C14" w:rsidRPr="00EB4880" w:rsidP="00A8426A">
      <w:pPr>
        <w:pStyle w:val="Answer"/>
      </w:pPr>
      <w:r w:rsidRPr="00EB4880">
        <w:t xml:space="preserve">That was not the main point </w:t>
      </w:r>
      <w:r w:rsidRPr="00EB4880" w:rsidR="00A8426A">
        <w:t xml:space="preserve">that </w:t>
      </w:r>
      <w:r w:rsidRPr="00EB4880">
        <w:t>I wanted to make</w:t>
      </w:r>
      <w:r w:rsidRPr="00EB4880" w:rsidR="00A8426A">
        <w:t>,</w:t>
      </w:r>
      <w:r w:rsidRPr="00EB4880">
        <w:t xml:space="preserve"> though</w:t>
      </w:r>
      <w:r w:rsidRPr="00EB4880" w:rsidR="00A8426A">
        <w:t>.</w:t>
      </w:r>
      <w:r w:rsidRPr="00EB4880">
        <w:t xml:space="preserve"> </w:t>
      </w:r>
      <w:r w:rsidRPr="00EB4880" w:rsidR="00A8426A">
        <w:t>J</w:t>
      </w:r>
      <w:r w:rsidRPr="00EB4880">
        <w:t>ust to take it back to emerging technology</w:t>
      </w:r>
      <w:r w:rsidRPr="00EB4880" w:rsidR="00A8426A">
        <w:t>,</w:t>
      </w:r>
      <w:r w:rsidRPr="00EB4880">
        <w:t xml:space="preserve"> </w:t>
      </w:r>
      <w:r w:rsidRPr="00EB4880" w:rsidR="00A8426A">
        <w:t xml:space="preserve">while </w:t>
      </w:r>
      <w:r w:rsidRPr="00EB4880">
        <w:t xml:space="preserve">not </w:t>
      </w:r>
      <w:r w:rsidRPr="00EB4880" w:rsidR="00A8426A">
        <w:t>tidal-</w:t>
      </w:r>
      <w:r w:rsidRPr="00EB4880">
        <w:t>related, floating wind is a key opportunity for Wales</w:t>
      </w:r>
      <w:r w:rsidRPr="00EB4880">
        <w:t>.</w:t>
      </w:r>
      <w:r w:rsidRPr="00EB4880">
        <w:t xml:space="preserve"> </w:t>
      </w:r>
      <w:r w:rsidRPr="00EB4880">
        <w:t xml:space="preserve">On </w:t>
      </w:r>
      <w:r w:rsidRPr="00EB4880">
        <w:t>the link between GB Energy and the National Wealth Fund</w:t>
      </w:r>
      <w:r w:rsidRPr="00EB4880">
        <w:t>,</w:t>
      </w:r>
      <w:r w:rsidRPr="00EB4880" w:rsidR="00A8426A">
        <w:t xml:space="preserve"> </w:t>
      </w:r>
      <w:r w:rsidRPr="00EB4880">
        <w:t>w</w:t>
      </w:r>
      <w:r w:rsidRPr="00EB4880">
        <w:t>orking in conjunction will enable greater attention and delivery of crucial infrastructure in our ports.</w:t>
      </w:r>
    </w:p>
    <w:p w:rsidR="00AC00F6" w:rsidRPr="00EB4880" w:rsidP="00A8426A">
      <w:pPr>
        <w:pStyle w:val="Answer"/>
      </w:pPr>
      <w:r w:rsidRPr="00EB4880">
        <w:t>T</w:t>
      </w:r>
      <w:r w:rsidRPr="00EB4880">
        <w:t>hat is, as I said earlier, the gateway to our marine environment and to realising local supply chain, local content, delivery of socioeconomic benefits in Wales</w:t>
      </w:r>
      <w:r w:rsidRPr="00EB4880">
        <w:t>,</w:t>
      </w:r>
      <w:r w:rsidRPr="00EB4880">
        <w:t xml:space="preserve"> and anchoring us with a competitive advantage across the world. </w:t>
      </w:r>
      <w:r w:rsidRPr="00EB4880">
        <w:t>T</w:t>
      </w:r>
      <w:r w:rsidRPr="00EB4880">
        <w:t>hat</w:t>
      </w:r>
      <w:r w:rsidRPr="00EB4880">
        <w:t>,</w:t>
      </w:r>
      <w:r w:rsidRPr="00EB4880">
        <w:t xml:space="preserve"> fundamentally, at the right time and in the right place, can lead to delivery of critical projects, such as the test and demo projects</w:t>
      </w:r>
      <w:r w:rsidRPr="00EB4880" w:rsidR="004B4FE3">
        <w:t xml:space="preserve"> that we are seeing</w:t>
      </w:r>
      <w:r w:rsidRPr="00EB4880" w:rsidR="0026697C">
        <w:t xml:space="preserve"> stalling</w:t>
      </w:r>
      <w:r w:rsidRPr="00EB4880" w:rsidR="004B4FE3">
        <w:t xml:space="preserve"> </w:t>
      </w:r>
      <w:r w:rsidRPr="00EB4880">
        <w:t xml:space="preserve">at the moment in the </w:t>
      </w:r>
      <w:r w:rsidRPr="00EB4880">
        <w:t xml:space="preserve">Celtic </w:t>
      </w:r>
      <w:r w:rsidRPr="00EB4880" w:rsidR="004B4FE3">
        <w:t>s</w:t>
      </w:r>
      <w:r w:rsidRPr="00EB4880">
        <w:t>ea</w:t>
      </w:r>
      <w:r w:rsidRPr="00EB4880">
        <w:t>.</w:t>
      </w:r>
      <w:r w:rsidRPr="00EB4880" w:rsidR="004B4FE3">
        <w:t xml:space="preserve"> Fast</w:t>
      </w:r>
      <w:r w:rsidRPr="00EB4880" w:rsidR="0026697C">
        <w:t>-</w:t>
      </w:r>
      <w:r w:rsidRPr="00EB4880">
        <w:t>paced</w:t>
      </w:r>
      <w:r w:rsidRPr="00EB4880" w:rsidR="004B4FE3">
        <w:t xml:space="preserve"> and</w:t>
      </w:r>
      <w:r w:rsidRPr="00EB4880">
        <w:t xml:space="preserve"> accelerated delivery of critical port infrastructure will enable </w:t>
      </w:r>
      <w:r w:rsidRPr="00EB4880" w:rsidR="004B4FE3">
        <w:t xml:space="preserve">such </w:t>
      </w:r>
      <w:r w:rsidRPr="00EB4880">
        <w:t>projects to come forward.</w:t>
      </w:r>
    </w:p>
    <w:p w:rsidR="00AC00F6" w:rsidRPr="00EB4880" w:rsidP="004B4FE3">
      <w:pPr>
        <w:pStyle w:val="Question"/>
        <w:numPr>
          <w:ilvl w:val="0"/>
          <w:numId w:val="0"/>
        </w:numPr>
        <w:ind w:left="794"/>
      </w:pPr>
      <w:sdt>
        <w:sdtPr>
          <w:alias w:val="Member"/>
          <w:tag w:val="&lt;Member mnisId='4716' dodsId='109478'&gt;"/>
          <w:id w:val="764577564"/>
          <w:placeholder>
            <w:docPart w:val="DefaultPlaceholder_-1854013440"/>
          </w:placeholder>
          <w:richText/>
        </w:sdtPr>
        <w:sdtContent>
          <w:r w:rsidRPr="00EB4880" w:rsidR="004B4FE3">
            <w:rPr>
              <w:b/>
            </w:rPr>
            <w:t>Chair:</w:t>
          </w:r>
        </w:sdtContent>
      </w:sdt>
      <w:r w:rsidRPr="00EB4880" w:rsidR="004B4FE3">
        <w:t xml:space="preserve"> </w:t>
      </w:r>
      <w:r w:rsidRPr="00EB4880">
        <w:t xml:space="preserve">Thank you very much. I want to thank the panel for your knowledge and your detailed answers this morning. Thank you very much to Jessica Hooper, Jay Sheppard, Joe </w:t>
      </w:r>
      <w:r w:rsidRPr="00EB4880">
        <w:t>Rossiter</w:t>
      </w:r>
      <w:r w:rsidRPr="00EB4880">
        <w:t xml:space="preserve"> and Benedict Ferguson for your time. </w:t>
      </w:r>
    </w:p>
    <w:p w:rsidR="00774825" w:rsidRPr="00EB4880" w:rsidP="002A477C"/>
    <w:sdt>
      <w:sdtPr>
        <w:rPr>
          <w:sz w:val="22"/>
        </w:rPr>
        <w:alias w:val="WitnessExamination"/>
        <w:tag w:val="WitnessExamination"/>
        <w:id w:val="1891292831"/>
        <w:placeholder>
          <w:docPart w:val="7B34339FFCBD40E68F4592A9A3C3BAEF"/>
        </w:placeholder>
        <w:richText/>
      </w:sdtPr>
      <w:sdtEndPr>
        <w:rPr>
          <w:sz w:val="28"/>
        </w:rPr>
      </w:sdtEndPr>
      <w:sdtContent>
        <w:p w:rsidR="00774825" w:rsidRPr="00EB4880" w:rsidP="00075250">
          <w:pPr>
            <w:pStyle w:val="TitlePanel0"/>
            <w:rPr>
              <w:szCs w:val="28"/>
            </w:rPr>
          </w:pPr>
          <w:bookmarkStart w:id="1" w:name="Panel2"/>
          <w:bookmarkEnd w:id="1"/>
          <w:r w:rsidRPr="00EB4880">
            <w:rPr>
              <w:szCs w:val="28"/>
            </w:rPr>
            <w:t>Examination of witnesses</w:t>
          </w:r>
        </w:p>
        <w:p w:rsidR="00075250" w:rsidRPr="00EB4880" w:rsidP="00075250">
          <w:pPr>
            <w:pStyle w:val="TitlePanel0"/>
            <w:jc w:val="both"/>
          </w:pPr>
          <w:r w:rsidRPr="00EB4880">
            <w:rPr>
              <w:sz w:val="22"/>
            </w:rPr>
            <w:t xml:space="preserve">Witnesses: </w:t>
          </w:r>
          <w:r w:rsidRPr="00EB4880">
            <w:rPr>
              <w:sz w:val="22"/>
            </w:rPr>
            <w:t xml:space="preserve">Eleri Davies, Ffion </w:t>
          </w:r>
          <w:r w:rsidRPr="00EB4880">
            <w:rPr>
              <w:sz w:val="22"/>
            </w:rPr>
            <w:t>Davies</w:t>
          </w:r>
          <w:r w:rsidRPr="00EB4880">
            <w:rPr>
              <w:sz w:val="22"/>
            </w:rPr>
            <w:t xml:space="preserve"> and Emily Hinshelwood.</w:t>
          </w:r>
        </w:p>
      </w:sdtContent>
    </w:sdt>
    <w:p w:rsidR="004B4FE3" w:rsidRPr="00EB4880" w:rsidP="00AC00F6">
      <w:pPr>
        <w:pStyle w:val="Question"/>
      </w:pPr>
      <w:sdt>
        <w:sdtPr>
          <w:alias w:val="Member"/>
          <w:tag w:val="&lt;Member mnisId='4716' dodsId='109478'&gt;"/>
          <w:id w:val="-1395734290"/>
          <w:placeholder>
            <w:docPart w:val="DefaultPlaceholder_-1854013440"/>
          </w:placeholder>
          <w:richText/>
        </w:sdtPr>
        <w:sdtContent>
          <w:r w:rsidRPr="00EB4880" w:rsidR="00AC00F6">
            <w:rPr>
              <w:b/>
            </w:rPr>
            <w:t>Chair:</w:t>
          </w:r>
        </w:sdtContent>
      </w:sdt>
      <w:r w:rsidRPr="00EB4880" w:rsidR="00AC00F6">
        <w:t xml:space="preserve"> </w:t>
      </w:r>
      <w:r w:rsidRPr="00EB4880">
        <w:t>G</w:t>
      </w:r>
      <w:r w:rsidRPr="00EB4880" w:rsidR="00AC00F6">
        <w:t>ood morning to our second panel this morning. Thank you very much for joining us. We have Emily Hinshelwood online, and Eleri Davies and F</w:t>
      </w:r>
      <w:r w:rsidRPr="00EB4880">
        <w:t>f</w:t>
      </w:r>
      <w:r w:rsidRPr="00EB4880" w:rsidR="00AC00F6">
        <w:t>ion Davies in the room</w:t>
      </w:r>
      <w:r w:rsidRPr="00EB4880">
        <w:t>—n</w:t>
      </w:r>
      <w:r w:rsidRPr="00EB4880" w:rsidR="00AC00F6">
        <w:t>ot</w:t>
      </w:r>
      <w:r w:rsidRPr="00EB4880">
        <w:t xml:space="preserve"> </w:t>
      </w:r>
      <w:r w:rsidRPr="00EB4880" w:rsidR="00AC00F6">
        <w:t>related, I take it.</w:t>
      </w:r>
      <w:r w:rsidRPr="00EB4880">
        <w:t xml:space="preserve"> </w:t>
      </w:r>
      <w:r w:rsidRPr="00EB4880" w:rsidR="00AC00F6">
        <w:t xml:space="preserve">I know </w:t>
      </w:r>
      <w:r w:rsidRPr="00EB4880">
        <w:t xml:space="preserve">that </w:t>
      </w:r>
      <w:r w:rsidRPr="00EB4880" w:rsidR="00AC00F6">
        <w:t xml:space="preserve">you </w:t>
      </w:r>
      <w:r w:rsidRPr="00EB4880">
        <w:t xml:space="preserve">were </w:t>
      </w:r>
      <w:r w:rsidRPr="00EB4880" w:rsidR="00AC00F6">
        <w:t xml:space="preserve">in the </w:t>
      </w:r>
      <w:r w:rsidRPr="00EB4880" w:rsidR="004D7596">
        <w:t xml:space="preserve">Public Gallery </w:t>
      </w:r>
      <w:r w:rsidRPr="00EB4880" w:rsidR="00AC00F6">
        <w:t xml:space="preserve">earlier to listen to the first panel, so I am sure </w:t>
      </w:r>
      <w:r w:rsidRPr="00EB4880">
        <w:t xml:space="preserve">that </w:t>
      </w:r>
      <w:r w:rsidRPr="00EB4880" w:rsidR="00AC00F6">
        <w:t>you are going to augment and expand on the answers, which will be great</w:t>
      </w:r>
      <w:r w:rsidRPr="00EB4880">
        <w:t>,</w:t>
      </w:r>
      <w:r w:rsidRPr="00EB4880" w:rsidR="00AC00F6">
        <w:t xml:space="preserve"> as we carry on our look at energy across Wales.</w:t>
      </w:r>
    </w:p>
    <w:p w:rsidR="004B4FE3" w:rsidRPr="00EB4880" w:rsidP="004B4FE3">
      <w:pPr>
        <w:pStyle w:val="Question"/>
        <w:numPr>
          <w:ilvl w:val="0"/>
          <w:numId w:val="0"/>
        </w:numPr>
        <w:ind w:left="794"/>
      </w:pPr>
      <w:r w:rsidRPr="00EB4880">
        <w:t>I am going to ask a more general question to start with</w:t>
      </w:r>
      <w:r w:rsidRPr="00EB4880">
        <w:t>,</w:t>
      </w:r>
      <w:r w:rsidRPr="00EB4880">
        <w:t xml:space="preserve"> about the most significant barriers that could prevent Wales from reaching the clean energy targets.</w:t>
      </w:r>
      <w:r w:rsidRPr="00EB4880">
        <w:t xml:space="preserve"> W</w:t>
      </w:r>
      <w:r w:rsidRPr="00EB4880">
        <w:t xml:space="preserve">here do you think developers could redirect their investment if these issues are not resolved? </w:t>
      </w:r>
      <w:r w:rsidRPr="00EB4880">
        <w:t>H</w:t>
      </w:r>
      <w:r w:rsidRPr="00EB4880">
        <w:t>as this already started to happen?</w:t>
      </w:r>
    </w:p>
    <w:p w:rsidR="004B4FE3" w:rsidRPr="00EB4880" w:rsidP="004B4FE3">
      <w:pPr>
        <w:pStyle w:val="Answer"/>
      </w:pPr>
      <w:sdt>
        <w:sdtPr>
          <w:alias w:val="Witness"/>
          <w:id w:val="-675422226"/>
          <w:placeholder>
            <w:docPart w:val="DefaultPlaceholder_-1854013440"/>
          </w:placeholder>
          <w:richText/>
        </w:sdtPr>
        <w:sdtContent>
          <w:r w:rsidRPr="00EB4880" w:rsidR="00006575">
            <w:rPr>
              <w:b/>
              <w:i/>
            </w:rPr>
            <w:t>Eleri Davies:</w:t>
          </w:r>
        </w:sdtContent>
      </w:sdt>
      <w:r w:rsidRPr="00EB4880">
        <w:t xml:space="preserve"> </w:t>
      </w:r>
      <w:r w:rsidRPr="00EB4880" w:rsidR="00AC00F6">
        <w:t xml:space="preserve">I will not add to what Jess said, because </w:t>
      </w:r>
      <w:r w:rsidRPr="00EB4880">
        <w:t xml:space="preserve">she </w:t>
      </w:r>
      <w:r w:rsidRPr="00EB4880" w:rsidR="00AC00F6">
        <w:t xml:space="preserve">covered all the topics that we face as an industry in Wales. If you look at a renewable energy project, you need three things. You need grid, you need a consent, and you need a route to market. </w:t>
      </w:r>
      <w:r w:rsidRPr="00EB4880">
        <w:t>G</w:t>
      </w:r>
      <w:r w:rsidRPr="00EB4880" w:rsidR="00AC00F6">
        <w:t>rid is a challenge. It is partly devolved to Wales as an issue</w:t>
      </w:r>
      <w:r w:rsidRPr="00EB4880">
        <w:t>, but</w:t>
      </w:r>
      <w:r w:rsidRPr="00EB4880" w:rsidR="00AC00F6">
        <w:t xml:space="preserve"> </w:t>
      </w:r>
      <w:r w:rsidRPr="00EB4880">
        <w:t>i</w:t>
      </w:r>
      <w:r w:rsidRPr="00EB4880" w:rsidR="00AC00F6">
        <w:t>t is partly reserved, so it sits in both camps.</w:t>
      </w:r>
    </w:p>
    <w:p w:rsidR="004B4FE3" w:rsidRPr="00EB4880" w:rsidP="004B4FE3">
      <w:pPr>
        <w:pStyle w:val="Answer"/>
      </w:pPr>
      <w:r w:rsidRPr="00EB4880">
        <w:t>Consents for onshore wind and most solar projects are devolved to Welsh Ministers, so that is wholly within Welsh Ministers’ control</w:t>
      </w:r>
      <w:r w:rsidRPr="00EB4880">
        <w:t>,</w:t>
      </w:r>
      <w:r w:rsidRPr="00EB4880">
        <w:t xml:space="preserve"> </w:t>
      </w:r>
      <w:r w:rsidRPr="00EB4880">
        <w:t>a</w:t>
      </w:r>
      <w:r w:rsidRPr="00EB4880">
        <w:t>nd that is where we are seeing a lot of the blockages now.</w:t>
      </w:r>
      <w:r w:rsidRPr="00EB4880">
        <w:t xml:space="preserve"> A</w:t>
      </w:r>
      <w:r w:rsidRPr="00EB4880">
        <w:t xml:space="preserve">s well as the speed of consenting, we also have issues with what I like to call obstacles, barriers, hurdles and moving goalposts, </w:t>
      </w:r>
      <w:r w:rsidRPr="00EB4880">
        <w:t xml:space="preserve">in that, </w:t>
      </w:r>
      <w:r w:rsidRPr="00EB4880">
        <w:t>essentially</w:t>
      </w:r>
      <w:r w:rsidRPr="00EB4880">
        <w:t>,</w:t>
      </w:r>
      <w:r w:rsidRPr="00EB4880">
        <w:t xml:space="preserve"> you are setting off in one direction, and then your policy changes, so you have to adjust your project, which just delays </w:t>
      </w:r>
      <w:r w:rsidR="006C788E">
        <w:t xml:space="preserve">the </w:t>
      </w:r>
      <w:r w:rsidRPr="00EB4880">
        <w:t>process, adds cost, and makes it quite a challenging place to develop at the moment.</w:t>
      </w:r>
    </w:p>
    <w:p w:rsidR="00AC00F6" w:rsidRPr="00EB4880" w:rsidP="004B4FE3">
      <w:pPr>
        <w:pStyle w:val="Answer"/>
      </w:pPr>
      <w:r w:rsidRPr="00EB4880">
        <w:t>I</w:t>
      </w:r>
      <w:r w:rsidRPr="00EB4880">
        <w:t xml:space="preserve">n terms of where the investment is going, </w:t>
      </w:r>
      <w:r w:rsidRPr="00EB4880">
        <w:t xml:space="preserve">in the department that I work in at </w:t>
      </w:r>
      <w:r w:rsidRPr="00EB4880">
        <w:t>RWE</w:t>
      </w:r>
      <w:r w:rsidRPr="00EB4880">
        <w:t>, w</w:t>
      </w:r>
      <w:r w:rsidRPr="00EB4880">
        <w:t>e are developing onshore wind and solar and storage projects</w:t>
      </w:r>
      <w:r w:rsidRPr="00EB4880">
        <w:t>.</w:t>
      </w:r>
      <w:r w:rsidRPr="00EB4880">
        <w:t xml:space="preserve"> We also have offshore and other technologies.</w:t>
      </w:r>
      <w:r w:rsidRPr="00EB4880">
        <w:t xml:space="preserve"> </w:t>
      </w:r>
      <w:r w:rsidRPr="00EB4880">
        <w:t>At the moment</w:t>
      </w:r>
      <w:r w:rsidRPr="00EB4880">
        <w:t>, we have 14 projects under construction</w:t>
      </w:r>
      <w:r w:rsidRPr="00EB4880">
        <w:t>—</w:t>
      </w:r>
      <w:r w:rsidRPr="00EB4880">
        <w:t>three</w:t>
      </w:r>
      <w:r w:rsidRPr="00EB4880">
        <w:t xml:space="preserve"> </w:t>
      </w:r>
      <w:r w:rsidRPr="00EB4880">
        <w:t xml:space="preserve">of them onshore wind in Scotland, </w:t>
      </w:r>
      <w:r w:rsidRPr="00EB4880">
        <w:t xml:space="preserve">and </w:t>
      </w:r>
      <w:r w:rsidRPr="00EB4880">
        <w:t xml:space="preserve">11 solar in England. Between them, </w:t>
      </w:r>
      <w:r w:rsidRPr="00EB4880">
        <w:t>they are</w:t>
      </w:r>
      <w:r w:rsidRPr="00EB4880">
        <w:t xml:space="preserve"> </w:t>
      </w:r>
      <w:r w:rsidRPr="00EB4880">
        <w:t xml:space="preserve">an </w:t>
      </w:r>
      <w:r w:rsidRPr="00EB4880">
        <w:t>investment</w:t>
      </w:r>
      <w:r w:rsidRPr="00EB4880">
        <w:t xml:space="preserve"> of over </w:t>
      </w:r>
      <w:r w:rsidRPr="00EB4880" w:rsidR="00C57773">
        <w:t>£500 million</w:t>
      </w:r>
      <w:r w:rsidRPr="00EB4880">
        <w:t xml:space="preserve">, and none of that investment is coming to Wales </w:t>
      </w:r>
      <w:r w:rsidRPr="00EB4880">
        <w:t>at the moment</w:t>
      </w:r>
      <w:r w:rsidRPr="00EB4880">
        <w:t>.</w:t>
      </w:r>
    </w:p>
    <w:p w:rsidR="00AC00F6" w:rsidRPr="00EB4880" w:rsidP="004B4FE3">
      <w:pPr>
        <w:pStyle w:val="Question"/>
      </w:pPr>
      <w:sdt>
        <w:sdtPr>
          <w:alias w:val="Member"/>
          <w:tag w:val="&lt;Member mnisId='4716' dodsId='109478'&gt;"/>
          <w:id w:val="758946670"/>
          <w:placeholder>
            <w:docPart w:val="DefaultPlaceholder_-1854013440"/>
          </w:placeholder>
          <w:richText/>
        </w:sdtPr>
        <w:sdtContent>
          <w:r w:rsidRPr="00EB4880" w:rsidR="004B4FE3">
            <w:rPr>
              <w:b/>
            </w:rPr>
            <w:t>Chair:</w:t>
          </w:r>
        </w:sdtContent>
      </w:sdt>
      <w:r w:rsidRPr="00EB4880" w:rsidR="004B4FE3">
        <w:t xml:space="preserve"> </w:t>
      </w:r>
      <w:r w:rsidRPr="00EB4880">
        <w:t>Thank you. I was most remiss</w:t>
      </w:r>
      <w:r w:rsidR="000E15F8">
        <w:t>—</w:t>
      </w:r>
      <w:r w:rsidRPr="00EB4880">
        <w:t>I did not ask you to introduce yoursel</w:t>
      </w:r>
      <w:r w:rsidRPr="00EB4880" w:rsidR="004B4FE3">
        <w:t>ves</w:t>
      </w:r>
      <w:r w:rsidRPr="00EB4880">
        <w:t xml:space="preserve">. </w:t>
      </w:r>
      <w:r w:rsidRPr="00EB4880" w:rsidR="004B4FE3">
        <w:t>Ffion</w:t>
      </w:r>
      <w:r w:rsidRPr="00EB4880">
        <w:t>, would you like to introduce yourself before you go on to answer the question?</w:t>
      </w:r>
    </w:p>
    <w:p w:rsidR="004B4FE3" w:rsidRPr="00EB4880" w:rsidP="004B4FE3">
      <w:pPr>
        <w:pStyle w:val="Answer"/>
      </w:pPr>
      <w:sdt>
        <w:sdtPr>
          <w:alias w:val="Witness"/>
          <w:id w:val="-1744020871"/>
          <w:placeholder>
            <w:docPart w:val="DefaultPlaceholder_-1854013440"/>
          </w:placeholder>
          <w:richText/>
        </w:sdtPr>
        <w:sdtContent>
          <w:r w:rsidRPr="00EB4880" w:rsidR="00006575">
            <w:rPr>
              <w:b/>
              <w:i/>
            </w:rPr>
            <w:t>Ffion Davies:</w:t>
          </w:r>
        </w:sdtContent>
      </w:sdt>
      <w:r w:rsidRPr="00EB4880">
        <w:t xml:space="preserve"> G</w:t>
      </w:r>
      <w:r w:rsidRPr="00EB4880" w:rsidR="00AC00F6">
        <w:t>ood morning. It is a pleasure to be here. My name is F</w:t>
      </w:r>
      <w:r w:rsidRPr="00EB4880">
        <w:t>f</w:t>
      </w:r>
      <w:r w:rsidRPr="00EB4880" w:rsidR="00AC00F6">
        <w:t>ion Davies</w:t>
      </w:r>
      <w:r w:rsidRPr="00EB4880">
        <w:t>.</w:t>
      </w:r>
      <w:r w:rsidRPr="00EB4880" w:rsidR="00AC00F6">
        <w:t xml:space="preserve"> </w:t>
      </w:r>
      <w:r w:rsidRPr="00EB4880">
        <w:t>I am e</w:t>
      </w:r>
      <w:r w:rsidRPr="00EB4880" w:rsidR="00AC00F6">
        <w:t xml:space="preserve">xternal </w:t>
      </w:r>
      <w:r w:rsidRPr="00EB4880">
        <w:t>a</w:t>
      </w:r>
      <w:r w:rsidRPr="00EB4880" w:rsidR="00AC00F6">
        <w:t xml:space="preserve">ffairs </w:t>
      </w:r>
      <w:r w:rsidRPr="00EB4880">
        <w:t>m</w:t>
      </w:r>
      <w:r w:rsidRPr="00EB4880" w:rsidR="00AC00F6">
        <w:t xml:space="preserve">anager for Wales at EDF Renewables. We are one of the leading renewable energy companies, with approximately 1.5 </w:t>
      </w:r>
      <w:r w:rsidR="000E15F8">
        <w:t xml:space="preserve">GW </w:t>
      </w:r>
      <w:r w:rsidRPr="00EB4880" w:rsidR="00AC00F6">
        <w:t xml:space="preserve">of operational projects. </w:t>
      </w:r>
      <w:r w:rsidRPr="00EB4880">
        <w:t>I</w:t>
      </w:r>
      <w:r w:rsidRPr="00EB4880" w:rsidR="00AC00F6">
        <w:t>n Wales, our office is in Cardiff</w:t>
      </w:r>
      <w:r w:rsidR="000E15F8">
        <w:t>, and w</w:t>
      </w:r>
      <w:r w:rsidRPr="00EB4880">
        <w:t xml:space="preserve">e have a </w:t>
      </w:r>
      <w:r w:rsidRPr="00EB4880" w:rsidR="00AC00F6">
        <w:t>service centre in Aberystwyth to operate and maintain our onshore wind farms.</w:t>
      </w:r>
    </w:p>
    <w:p w:rsidR="004B4FE3" w:rsidRPr="00EB4880" w:rsidP="004B4FE3">
      <w:pPr>
        <w:pStyle w:val="Answer"/>
      </w:pPr>
      <w:sdt>
        <w:sdtPr>
          <w:alias w:val="Witness"/>
          <w:id w:val="556512126"/>
          <w:placeholder>
            <w:docPart w:val="DefaultPlaceholder_-1854013440"/>
          </w:placeholder>
          <w:richText/>
        </w:sdtPr>
        <w:sdtContent>
          <w:r w:rsidRPr="00EB4880" w:rsidR="00006575">
            <w:rPr>
              <w:b/>
              <w:i/>
            </w:rPr>
            <w:t>Eleri Davies:</w:t>
          </w:r>
        </w:sdtContent>
      </w:sdt>
      <w:r w:rsidRPr="00EB4880">
        <w:t xml:space="preserve"> Bore da. </w:t>
      </w:r>
      <w:r w:rsidRPr="00EB4880" w:rsidR="00AC00F6">
        <w:t>I am Eleri Davi</w:t>
      </w:r>
      <w:r w:rsidRPr="00EB4880">
        <w:t>e</w:t>
      </w:r>
      <w:r w:rsidRPr="00EB4880" w:rsidR="00AC00F6">
        <w:t xml:space="preserve">s, </w:t>
      </w:r>
      <w:r w:rsidRPr="00EB4880">
        <w:t>h</w:t>
      </w:r>
      <w:r w:rsidRPr="00EB4880" w:rsidR="00AC00F6">
        <w:t xml:space="preserve">ead of </w:t>
      </w:r>
      <w:r w:rsidRPr="00EB4880" w:rsidR="00546C14">
        <w:t>o</w:t>
      </w:r>
      <w:r w:rsidRPr="00EB4880" w:rsidR="00AC00F6">
        <w:t xml:space="preserve">nshore </w:t>
      </w:r>
      <w:r w:rsidRPr="00EB4880">
        <w:t>w</w:t>
      </w:r>
      <w:r w:rsidRPr="00EB4880" w:rsidR="00AC00F6">
        <w:t xml:space="preserve">ind </w:t>
      </w:r>
      <w:r w:rsidRPr="00EB4880">
        <w:t>d</w:t>
      </w:r>
      <w:r w:rsidRPr="00EB4880" w:rsidR="00AC00F6">
        <w:t>evelopment, covering Wales and</w:t>
      </w:r>
      <w:r w:rsidRPr="00EB4880">
        <w:t>,</w:t>
      </w:r>
      <w:r w:rsidRPr="00EB4880" w:rsidR="00AC00F6">
        <w:t xml:space="preserve"> more recently</w:t>
      </w:r>
      <w:r w:rsidRPr="00EB4880">
        <w:t>,</w:t>
      </w:r>
      <w:r w:rsidRPr="00EB4880" w:rsidR="00AC00F6">
        <w:t xml:space="preserve"> England, </w:t>
      </w:r>
      <w:r w:rsidRPr="00EB4880">
        <w:t xml:space="preserve">which has now opened </w:t>
      </w:r>
      <w:r w:rsidRPr="00EB4880" w:rsidR="00AC00F6">
        <w:t xml:space="preserve">again in the UK. </w:t>
      </w:r>
      <w:r w:rsidRPr="00EB4880">
        <w:t xml:space="preserve">RWE is </w:t>
      </w:r>
      <w:r w:rsidRPr="00EB4880" w:rsidR="00AC00F6">
        <w:t>the biggest energy producer in Wales</w:t>
      </w:r>
      <w:r w:rsidRPr="00EB4880">
        <w:t>.</w:t>
      </w:r>
      <w:r w:rsidRPr="00EB4880" w:rsidR="00AC00F6">
        <w:t xml:space="preserve"> I am also on the </w:t>
      </w:r>
      <w:r w:rsidRPr="00EB4880">
        <w:t>o</w:t>
      </w:r>
      <w:r w:rsidRPr="00EB4880" w:rsidR="00AC00F6">
        <w:t xml:space="preserve">nshore </w:t>
      </w:r>
      <w:r w:rsidRPr="00EB4880">
        <w:t>w</w:t>
      </w:r>
      <w:r w:rsidRPr="00EB4880" w:rsidR="00AC00F6">
        <w:t xml:space="preserve">ind </w:t>
      </w:r>
      <w:r w:rsidRPr="00EB4880">
        <w:t>t</w:t>
      </w:r>
      <w:r w:rsidRPr="00EB4880" w:rsidR="00AC00F6">
        <w:t>askforce</w:t>
      </w:r>
      <w:r w:rsidRPr="00EB4880">
        <w:t>,</w:t>
      </w:r>
      <w:r w:rsidRPr="00EB4880" w:rsidR="00AC00F6">
        <w:t xml:space="preserve"> representing RWE.</w:t>
      </w:r>
    </w:p>
    <w:p w:rsidR="00AC00F6" w:rsidRPr="00EB4880" w:rsidP="004B4FE3">
      <w:pPr>
        <w:pStyle w:val="Answer"/>
      </w:pPr>
      <w:sdt>
        <w:sdtPr>
          <w:alias w:val="Witness"/>
          <w:id w:val="-2086591823"/>
          <w:placeholder>
            <w:docPart w:val="DefaultPlaceholder_-1854013440"/>
          </w:placeholder>
          <w:richText/>
        </w:sdtPr>
        <w:sdtContent>
          <w:r w:rsidRPr="00EB4880" w:rsidR="00006575">
            <w:rPr>
              <w:b/>
              <w:i/>
            </w:rPr>
            <w:t>Emily Hinshelwood:</w:t>
          </w:r>
        </w:sdtContent>
      </w:sdt>
      <w:r w:rsidRPr="00EB4880" w:rsidR="004B4FE3">
        <w:t xml:space="preserve"> </w:t>
      </w:r>
      <w:r w:rsidRPr="00EB4880">
        <w:t xml:space="preserve">I am Emily Hinshelwood. I am co-founder of </w:t>
      </w:r>
      <w:r w:rsidRPr="00EB4880" w:rsidR="004B4FE3">
        <w:t xml:space="preserve">the </w:t>
      </w:r>
      <w:r w:rsidRPr="00EB4880">
        <w:t xml:space="preserve">Awel Aman Tawe </w:t>
      </w:r>
      <w:r w:rsidRPr="00EB4880" w:rsidR="004B4FE3">
        <w:t>c</w:t>
      </w:r>
      <w:r w:rsidRPr="00EB4880">
        <w:t xml:space="preserve">ommunity </w:t>
      </w:r>
      <w:r w:rsidRPr="00EB4880" w:rsidR="004B4FE3">
        <w:t>e</w:t>
      </w:r>
      <w:r w:rsidRPr="00EB4880">
        <w:t xml:space="preserve">nergy </w:t>
      </w:r>
      <w:r w:rsidRPr="00EB4880" w:rsidR="004B4FE3">
        <w:t>c</w:t>
      </w:r>
      <w:r w:rsidRPr="00EB4880">
        <w:t xml:space="preserve">harity in </w:t>
      </w:r>
      <w:r w:rsidRPr="00EB4880" w:rsidR="004B4FE3">
        <w:t>the Amman v</w:t>
      </w:r>
      <w:r w:rsidRPr="00EB4880">
        <w:t xml:space="preserve">alley. We set up 26 years ago and have developed two of the largest renewable energy co-operatives in the UK. We have a wind farm co-op, Awel, and a solar co-op, Egni. We have installed roughly 10 </w:t>
      </w:r>
      <w:r w:rsidR="00DC5DA0">
        <w:t>MW</w:t>
      </w:r>
      <w:r w:rsidRPr="00EB4880">
        <w:t xml:space="preserve"> of power and work closely with two local authorities in Wales</w:t>
      </w:r>
      <w:r w:rsidRPr="00EB4880" w:rsidR="004B4FE3">
        <w:t>—</w:t>
      </w:r>
      <w:r w:rsidRPr="00EB4880">
        <w:t>Newport</w:t>
      </w:r>
      <w:r w:rsidRPr="00EB4880" w:rsidR="004B4FE3">
        <w:t xml:space="preserve"> </w:t>
      </w:r>
      <w:r w:rsidRPr="00EB4880">
        <w:t xml:space="preserve">and Pembrokeshire. </w:t>
      </w:r>
      <w:r w:rsidRPr="00EB4880" w:rsidR="004B4FE3">
        <w:t>W</w:t>
      </w:r>
      <w:r w:rsidRPr="00EB4880">
        <w:t>e have built our own wind farm, but we are also involved in two shared ownership schemes with private developers.</w:t>
      </w:r>
      <w:r w:rsidRPr="00EB4880" w:rsidR="004B4FE3">
        <w:t xml:space="preserve"> F</w:t>
      </w:r>
      <w:r w:rsidRPr="00EB4880">
        <w:t>rom the sale of the electricity, we bring £100,000 to £200,000 a year into community projects, and we employ 18 people in our area.</w:t>
      </w:r>
    </w:p>
    <w:p w:rsidR="00AC00F6" w:rsidRPr="00EB4880" w:rsidP="004B4FE3">
      <w:pPr>
        <w:pStyle w:val="Question"/>
      </w:pPr>
      <w:sdt>
        <w:sdtPr>
          <w:alias w:val="Member"/>
          <w:tag w:val="&lt;Member mnisId='4716' dodsId='109478'&gt;"/>
          <w:id w:val="-1022558673"/>
          <w:placeholder>
            <w:docPart w:val="DefaultPlaceholder_-1854013440"/>
          </w:placeholder>
          <w:richText/>
        </w:sdtPr>
        <w:sdtContent>
          <w:r w:rsidRPr="00EB4880" w:rsidR="004B4FE3">
            <w:rPr>
              <w:b/>
            </w:rPr>
            <w:t>Chair:</w:t>
          </w:r>
        </w:sdtContent>
      </w:sdt>
      <w:r w:rsidRPr="00EB4880" w:rsidR="004B4FE3">
        <w:t xml:space="preserve"> </w:t>
      </w:r>
      <w:r w:rsidRPr="00EB4880">
        <w:t xml:space="preserve">Thank you. I am going to go back to </w:t>
      </w:r>
      <w:r w:rsidRPr="00EB4880" w:rsidR="004B4FE3">
        <w:t>Ffion</w:t>
      </w:r>
      <w:r w:rsidRPr="00EB4880">
        <w:t xml:space="preserve">. If you can remember the question, </w:t>
      </w:r>
      <w:r w:rsidRPr="00EB4880" w:rsidR="004B4FE3">
        <w:t xml:space="preserve">it </w:t>
      </w:r>
      <w:r w:rsidRPr="00EB4880">
        <w:t xml:space="preserve">would be </w:t>
      </w:r>
      <w:r w:rsidRPr="00EB4880">
        <w:t>really helpful</w:t>
      </w:r>
      <w:r w:rsidRPr="00EB4880">
        <w:t xml:space="preserve"> if you could give your answer.</w:t>
      </w:r>
    </w:p>
    <w:p w:rsidR="003E7CC8" w:rsidRPr="00EB4880" w:rsidP="004B4FE3">
      <w:pPr>
        <w:pStyle w:val="Answer"/>
      </w:pPr>
      <w:sdt>
        <w:sdtPr>
          <w:alias w:val="Witness"/>
          <w:id w:val="2095207012"/>
          <w:placeholder>
            <w:docPart w:val="DefaultPlaceholder_-1854013440"/>
          </w:placeholder>
          <w:richText/>
        </w:sdtPr>
        <w:sdtContent>
          <w:r w:rsidRPr="00EB4880" w:rsidR="00006575">
            <w:rPr>
              <w:b/>
              <w:i/>
            </w:rPr>
            <w:t>Ffion Davies:</w:t>
          </w:r>
        </w:sdtContent>
      </w:sdt>
      <w:r w:rsidRPr="00EB4880" w:rsidR="004B4FE3">
        <w:t xml:space="preserve"> I</w:t>
      </w:r>
      <w:r w:rsidRPr="00EB4880" w:rsidR="00AC00F6">
        <w:t>n Wales</w:t>
      </w:r>
      <w:r w:rsidRPr="00EB4880" w:rsidR="004B4FE3">
        <w:t>,</w:t>
      </w:r>
      <w:r w:rsidRPr="00EB4880" w:rsidR="00AC00F6">
        <w:t xml:space="preserve"> we have great ambition for delivering renewable energy and </w:t>
      </w:r>
      <w:r w:rsidRPr="00EB4880" w:rsidR="00AC00F6">
        <w:t>really significant</w:t>
      </w:r>
      <w:r w:rsidRPr="00EB4880" w:rsidR="00AC00F6">
        <w:t xml:space="preserve"> potential. The key challenges</w:t>
      </w:r>
      <w:r w:rsidRPr="00EB4880">
        <w:t>,</w:t>
      </w:r>
      <w:r w:rsidRPr="00EB4880" w:rsidR="00AC00F6">
        <w:t xml:space="preserve"> </w:t>
      </w:r>
      <w:r w:rsidRPr="00EB4880">
        <w:t xml:space="preserve">as </w:t>
      </w:r>
      <w:r w:rsidRPr="00EB4880" w:rsidR="00AC00F6">
        <w:t xml:space="preserve">we have heard this morning, </w:t>
      </w:r>
      <w:r w:rsidRPr="00EB4880">
        <w:t xml:space="preserve">are </w:t>
      </w:r>
      <w:r w:rsidRPr="00EB4880" w:rsidR="00AC00F6">
        <w:t xml:space="preserve">grid and planning. </w:t>
      </w:r>
      <w:r w:rsidRPr="00EB4880">
        <w:t xml:space="preserve">While </w:t>
      </w:r>
      <w:r w:rsidRPr="00EB4880" w:rsidR="00AC00F6">
        <w:t>these challenges are felt across the four nations, there are particularities that are unique to Wales.</w:t>
      </w:r>
      <w:r w:rsidRPr="00EB4880">
        <w:t xml:space="preserve"> </w:t>
      </w:r>
      <w:r w:rsidRPr="00EB4880" w:rsidR="00AC00F6">
        <w:t xml:space="preserve">Planning is devolved in </w:t>
      </w:r>
      <w:r w:rsidRPr="00EB4880" w:rsidR="00AC00F6">
        <w:t>Wales</w:t>
      </w:r>
      <w:r w:rsidRPr="00EB4880" w:rsidR="00AC00F6">
        <w:t xml:space="preserve"> and</w:t>
      </w:r>
      <w:r w:rsidRPr="00EB4880">
        <w:t>,</w:t>
      </w:r>
      <w:r w:rsidRPr="00EB4880" w:rsidR="00AC00F6">
        <w:t xml:space="preserve"> with the Planning </w:t>
      </w:r>
      <w:r w:rsidRPr="00EB4880">
        <w:t>P</w:t>
      </w:r>
      <w:r w:rsidRPr="00EB4880" w:rsidR="00AC00F6">
        <w:t>olicy Wales step</w:t>
      </w:r>
      <w:r w:rsidRPr="00EB4880" w:rsidR="00C57773">
        <w:noBreakHyphen/>
      </w:r>
      <w:r w:rsidRPr="00EB4880" w:rsidR="00AC00F6">
        <w:t>wise approach, there is room for interpretation</w:t>
      </w:r>
      <w:r w:rsidRPr="00EB4880">
        <w:t>.</w:t>
      </w:r>
      <w:r w:rsidRPr="00EB4880" w:rsidR="00AC00F6">
        <w:t xml:space="preserve"> </w:t>
      </w:r>
      <w:r w:rsidRPr="00EB4880">
        <w:t>T</w:t>
      </w:r>
      <w:r w:rsidRPr="00EB4880" w:rsidR="00AC00F6">
        <w:t>hat lack of clarity does cause delays to our projects, which are costly</w:t>
      </w:r>
      <w:r w:rsidRPr="00EB4880">
        <w:t>,</w:t>
      </w:r>
      <w:r w:rsidRPr="00EB4880" w:rsidR="00AC00F6">
        <w:t xml:space="preserve"> </w:t>
      </w:r>
      <w:r w:rsidRPr="00EB4880">
        <w:t xml:space="preserve">and does </w:t>
      </w:r>
      <w:r w:rsidRPr="00EB4880" w:rsidR="00AC00F6">
        <w:t>not bring forward the benefits that Wales needs from renewable energy projects. We would welcome further clarity, particularly in relation to peat</w:t>
      </w:r>
      <w:r w:rsidRPr="00EB4880">
        <w:t>.</w:t>
      </w:r>
      <w:r w:rsidRPr="00EB4880" w:rsidR="00AC00F6">
        <w:t xml:space="preserve"> </w:t>
      </w:r>
      <w:r w:rsidRPr="00EB4880">
        <w:t>W</w:t>
      </w:r>
      <w:r w:rsidRPr="00EB4880" w:rsidR="00AC00F6">
        <w:t xml:space="preserve">e would welcome the peat planning policy that </w:t>
      </w:r>
      <w:r w:rsidR="00AC6C19">
        <w:t xml:space="preserve">the </w:t>
      </w:r>
      <w:r w:rsidRPr="00EB4880" w:rsidR="00AC00F6">
        <w:t>Welsh Government are working on.</w:t>
      </w:r>
    </w:p>
    <w:p w:rsidR="003E7CC8" w:rsidRPr="00EB4880" w:rsidP="004B4FE3">
      <w:pPr>
        <w:pStyle w:val="Answer"/>
      </w:pPr>
      <w:r w:rsidRPr="00EB4880">
        <w:t xml:space="preserve">In relation to grid, there is a misalignment between Westminster and </w:t>
      </w:r>
      <w:r w:rsidR="00AC6C19">
        <w:t xml:space="preserve">the </w:t>
      </w:r>
      <w:r w:rsidRPr="00EB4880">
        <w:t>Welsh Government on underground and overground, and we have heard about that this morning. Reports that have been published to date</w:t>
      </w:r>
      <w:r w:rsidRPr="00EB4880">
        <w:t xml:space="preserve"> by</w:t>
      </w:r>
      <w:r w:rsidRPr="00EB4880">
        <w:t xml:space="preserve"> N</w:t>
      </w:r>
      <w:r w:rsidRPr="00EB4880">
        <w:t>E</w:t>
      </w:r>
      <w:r w:rsidRPr="00EB4880">
        <w:t>SO and the like show the increased cost of undergrounding</w:t>
      </w:r>
      <w:r w:rsidRPr="00EB4880">
        <w:t>.</w:t>
      </w:r>
      <w:r w:rsidRPr="00EB4880">
        <w:t xml:space="preserve"> </w:t>
      </w:r>
      <w:r w:rsidRPr="00EB4880">
        <w:t>T</w:t>
      </w:r>
      <w:r w:rsidRPr="00EB4880">
        <w:t xml:space="preserve">here is </w:t>
      </w:r>
      <w:r w:rsidRPr="00EB4880">
        <w:t xml:space="preserve">also </w:t>
      </w:r>
      <w:r w:rsidRPr="00EB4880">
        <w:t xml:space="preserve">an increase </w:t>
      </w:r>
      <w:r w:rsidRPr="00EB4880">
        <w:t xml:space="preserve">in </w:t>
      </w:r>
      <w:r w:rsidRPr="00EB4880">
        <w:t>the detrimental impact to the environment from undergrounding. The increased costs are</w:t>
      </w:r>
      <w:r w:rsidRPr="00EB4880">
        <w:t>,</w:t>
      </w:r>
      <w:r w:rsidRPr="00EB4880">
        <w:t xml:space="preserve"> ultimately</w:t>
      </w:r>
      <w:r w:rsidRPr="00EB4880">
        <w:t>,</w:t>
      </w:r>
      <w:r w:rsidRPr="00EB4880">
        <w:t xml:space="preserve"> either passed to consumers or can make projects in Wales unviable and less attractive for investment.</w:t>
      </w:r>
      <w:r w:rsidRPr="00EB4880">
        <w:t xml:space="preserve"> T</w:t>
      </w:r>
      <w:r w:rsidRPr="00EB4880">
        <w:t xml:space="preserve">here are </w:t>
      </w:r>
      <w:r w:rsidRPr="00EB4880">
        <w:t xml:space="preserve">significant </w:t>
      </w:r>
      <w:r w:rsidRPr="00EB4880">
        <w:t>challenges that we need to overcome.</w:t>
      </w:r>
    </w:p>
    <w:p w:rsidR="003E7CC8" w:rsidRPr="00EB4880" w:rsidP="003E7CC8">
      <w:pPr>
        <w:pStyle w:val="Answer"/>
      </w:pPr>
      <w:sdt>
        <w:sdtPr>
          <w:alias w:val="Witness"/>
          <w:id w:val="1291016647"/>
          <w:placeholder>
            <w:docPart w:val="DefaultPlaceholder_-1854013440"/>
          </w:placeholder>
          <w:richText/>
        </w:sdtPr>
        <w:sdtContent>
          <w:r w:rsidRPr="00EB4880" w:rsidR="00006575">
            <w:rPr>
              <w:b/>
              <w:i/>
            </w:rPr>
            <w:t>Emily Hinshelwood:</w:t>
          </w:r>
        </w:sdtContent>
      </w:sdt>
      <w:r w:rsidRPr="00EB4880">
        <w:t xml:space="preserve"> I</w:t>
      </w:r>
      <w:r w:rsidRPr="00EB4880" w:rsidR="00AC00F6">
        <w:t>n terms of community energy, adding to what Ben was talking about earlier, opposition is a big one</w:t>
      </w:r>
      <w:r w:rsidRPr="00EB4880">
        <w:t>.</w:t>
      </w:r>
      <w:r w:rsidRPr="00EB4880" w:rsidR="00AC00F6">
        <w:t xml:space="preserve"> </w:t>
      </w:r>
      <w:r w:rsidRPr="00EB4880">
        <w:t>T</w:t>
      </w:r>
      <w:r w:rsidRPr="00EB4880" w:rsidR="00AC00F6">
        <w:t xml:space="preserve">he capacity for community energy organisations to scale up is </w:t>
      </w:r>
      <w:r w:rsidRPr="00EB4880">
        <w:t xml:space="preserve">another </w:t>
      </w:r>
      <w:r w:rsidRPr="00EB4880" w:rsidR="00AC00F6">
        <w:t xml:space="preserve">a big one, because there is </w:t>
      </w:r>
      <w:r w:rsidR="00DB438E">
        <w:t xml:space="preserve">the </w:t>
      </w:r>
      <w:r w:rsidRPr="00EB4880" w:rsidR="00AC00F6">
        <w:t>finance</w:t>
      </w:r>
      <w:r w:rsidR="00DB438E">
        <w:t xml:space="preserve"> and, a</w:t>
      </w:r>
      <w:r w:rsidRPr="00EB4880" w:rsidR="00AC00F6">
        <w:t>s Ben was saying earlier, you cannot put installations everywhere</w:t>
      </w:r>
      <w:r w:rsidRPr="00EB4880">
        <w:t>.</w:t>
      </w:r>
      <w:r w:rsidRPr="00EB4880" w:rsidR="00AC00F6">
        <w:t xml:space="preserve"> </w:t>
      </w:r>
      <w:r w:rsidRPr="00EB4880">
        <w:t>Y</w:t>
      </w:r>
      <w:r w:rsidRPr="00EB4880" w:rsidR="00AC00F6">
        <w:t>our location is where you want to put your installations, so you do not have a big area to cover.</w:t>
      </w:r>
      <w:r w:rsidR="00F80222">
        <w:t xml:space="preserve"> I</w:t>
      </w:r>
      <w:r w:rsidRPr="00EB4880">
        <w:t xml:space="preserve">t is about </w:t>
      </w:r>
      <w:r w:rsidRPr="00EB4880" w:rsidR="00AC00F6">
        <w:t>capacity in terms of finance and understanding of the network</w:t>
      </w:r>
      <w:r w:rsidRPr="00EB4880">
        <w:t>.</w:t>
      </w:r>
      <w:r w:rsidRPr="00EB4880" w:rsidR="00AC00F6">
        <w:t xml:space="preserve"> </w:t>
      </w:r>
      <w:r w:rsidRPr="00EB4880">
        <w:t>E</w:t>
      </w:r>
      <w:r w:rsidRPr="00EB4880" w:rsidR="00AC00F6">
        <w:t xml:space="preserve">arly in the project, the risks that you </w:t>
      </w:r>
      <w:r w:rsidRPr="00EB4880" w:rsidR="00AC00F6">
        <w:t>have to</w:t>
      </w:r>
      <w:r w:rsidRPr="00EB4880" w:rsidR="00AC00F6">
        <w:t xml:space="preserve"> take to get a project through planning </w:t>
      </w:r>
      <w:r w:rsidRPr="00EB4880">
        <w:t xml:space="preserve">are </w:t>
      </w:r>
      <w:r w:rsidRPr="00EB4880" w:rsidR="00AC00F6">
        <w:t>huge and costly</w:t>
      </w:r>
      <w:r w:rsidRPr="00EB4880">
        <w:t>,</w:t>
      </w:r>
      <w:r w:rsidRPr="00EB4880" w:rsidR="00AC00F6">
        <w:t xml:space="preserve"> </w:t>
      </w:r>
      <w:r w:rsidRPr="00EB4880">
        <w:t>s</w:t>
      </w:r>
      <w:r w:rsidRPr="00EB4880" w:rsidR="00AC00F6">
        <w:t>o finance is a massive one.</w:t>
      </w:r>
    </w:p>
    <w:p w:rsidR="00AC00F6" w:rsidRPr="00EB4880" w:rsidP="003E7CC8">
      <w:pPr>
        <w:pStyle w:val="Answer"/>
      </w:pPr>
      <w:r w:rsidRPr="00EB4880">
        <w:t>The</w:t>
      </w:r>
      <w:r w:rsidRPr="00EB4880">
        <w:t xml:space="preserve"> Welsh Government Energy Service</w:t>
      </w:r>
      <w:r w:rsidRPr="00EB4880">
        <w:t xml:space="preserve"> and Ynni Cymru are </w:t>
      </w:r>
      <w:r w:rsidRPr="00EB4880">
        <w:t>really supportive</w:t>
      </w:r>
      <w:r w:rsidRPr="00EB4880">
        <w:t xml:space="preserve"> of local energy. In terms of GB Energy, the opportunity to channel support through them is huge</w:t>
      </w:r>
      <w:r w:rsidRPr="00EB4880">
        <w:t>, a</w:t>
      </w:r>
      <w:r w:rsidRPr="00EB4880">
        <w:t xml:space="preserve">nd we would </w:t>
      </w:r>
      <w:r w:rsidRPr="00EB4880">
        <w:t>really welcome</w:t>
      </w:r>
      <w:r w:rsidRPr="00EB4880">
        <w:t xml:space="preserve"> that and </w:t>
      </w:r>
      <w:r w:rsidRPr="00EB4880">
        <w:t xml:space="preserve">working </w:t>
      </w:r>
      <w:r w:rsidRPr="00EB4880">
        <w:t>within existing structures.</w:t>
      </w:r>
    </w:p>
    <w:p w:rsidR="003E7CC8" w:rsidRPr="00EB4880" w:rsidP="003E7CC8">
      <w:pPr>
        <w:pStyle w:val="Question"/>
      </w:pPr>
      <w:sdt>
        <w:sdtPr>
          <w:alias w:val="Member"/>
          <w:tag w:val="&lt;Member mnisId='5177' dodsId='173124'&gt;"/>
          <w:id w:val="-770009541"/>
          <w:placeholder>
            <w:docPart w:val="DefaultPlaceholder_-1854013440"/>
          </w:placeholder>
          <w:richText/>
        </w:sdtPr>
        <w:sdtContent>
          <w:r w:rsidRPr="00EB4880">
            <w:rPr>
              <w:b/>
            </w:rPr>
            <w:t>Ann Davies:</w:t>
          </w:r>
        </w:sdtContent>
      </w:sdt>
      <w:r w:rsidRPr="00EB4880">
        <w:t xml:space="preserve"> P</w:t>
      </w:r>
      <w:r w:rsidRPr="00EB4880" w:rsidR="00AC00F6">
        <w:t>icking up on what Ffion said</w:t>
      </w:r>
      <w:r w:rsidRPr="00EB4880">
        <w:t>,</w:t>
      </w:r>
      <w:r w:rsidRPr="00EB4880" w:rsidR="00AC00F6">
        <w:t xml:space="preserve"> what we all need to remember is that</w:t>
      </w:r>
      <w:r w:rsidRPr="00EB4880">
        <w:t>,</w:t>
      </w:r>
      <w:r w:rsidRPr="00EB4880" w:rsidR="00AC00F6">
        <w:t xml:space="preserve"> if we want a successful green energy project</w:t>
      </w:r>
      <w:r w:rsidRPr="00EB4880">
        <w:t>,</w:t>
      </w:r>
      <w:r w:rsidRPr="00EB4880" w:rsidR="00AC00F6">
        <w:t xml:space="preserve"> be it a wind farm, a </w:t>
      </w:r>
      <w:r w:rsidRPr="00EB4880" w:rsidR="00AC00F6">
        <w:t xml:space="preserve">solar </w:t>
      </w:r>
      <w:r w:rsidRPr="00EB4880" w:rsidR="00AC00F6">
        <w:t>farm</w:t>
      </w:r>
      <w:r w:rsidRPr="00EB4880">
        <w:t xml:space="preserve"> or</w:t>
      </w:r>
      <w:r w:rsidRPr="00EB4880" w:rsidR="00AC00F6">
        <w:t xml:space="preserve"> a marine project, you have to bring the community with you. </w:t>
      </w:r>
      <w:r w:rsidRPr="00EB4880">
        <w:t>I</w:t>
      </w:r>
      <w:r w:rsidRPr="00EB4880" w:rsidR="00AC00F6">
        <w:t>f everybody can crack that, most of the barriers fall away</w:t>
      </w:r>
      <w:r w:rsidRPr="00EB4880">
        <w:t>.</w:t>
      </w:r>
    </w:p>
    <w:p w:rsidR="00AC00F6" w:rsidRPr="00EB4880" w:rsidP="007F6CA7">
      <w:pPr>
        <w:pStyle w:val="Question"/>
        <w:numPr>
          <w:ilvl w:val="0"/>
          <w:numId w:val="0"/>
        </w:numPr>
        <w:ind w:left="794"/>
      </w:pPr>
      <w:r w:rsidRPr="00EB4880">
        <w:t>C</w:t>
      </w:r>
      <w:r w:rsidRPr="00EB4880">
        <w:t>oming back to what you said, considering the range of devolved</w:t>
      </w:r>
      <w:r w:rsidR="007F6CA7">
        <w:t xml:space="preserve"> </w:t>
      </w:r>
      <w:r w:rsidRPr="00EB4880">
        <w:t>and</w:t>
      </w:r>
      <w:r w:rsidRPr="00EB4880">
        <w:t xml:space="preserve"> </w:t>
      </w:r>
      <w:r w:rsidRPr="00EB4880">
        <w:t xml:space="preserve">reserved interventions that operate across the renewable sector, the policies differ </w:t>
      </w:r>
      <w:r w:rsidRPr="00EB4880">
        <w:t xml:space="preserve">between </w:t>
      </w:r>
      <w:r w:rsidRPr="00EB4880">
        <w:t>Wales and England</w:t>
      </w:r>
      <w:r w:rsidRPr="00EB4880">
        <w:t>.</w:t>
      </w:r>
      <w:r w:rsidRPr="00EB4880">
        <w:t xml:space="preserve"> </w:t>
      </w:r>
      <w:r w:rsidRPr="00EB4880">
        <w:t>C</w:t>
      </w:r>
      <w:r w:rsidRPr="00EB4880">
        <w:t xml:space="preserve">oming back to </w:t>
      </w:r>
      <w:r w:rsidRPr="00EB4880">
        <w:t>the work of the IAG</w:t>
      </w:r>
      <w:r w:rsidRPr="00EB4880">
        <w:t xml:space="preserve">, it would be interesting to see if you </w:t>
      </w:r>
      <w:r w:rsidRPr="00EB4880">
        <w:t>have an understanding of</w:t>
      </w:r>
      <w:r w:rsidRPr="00EB4880">
        <w:t xml:space="preserve"> </w:t>
      </w:r>
      <w:r w:rsidRPr="00EB4880">
        <w:t xml:space="preserve">how </w:t>
      </w:r>
      <w:r w:rsidRPr="00EB4880">
        <w:t xml:space="preserve">policy differs between Wales and </w:t>
      </w:r>
      <w:r w:rsidRPr="00EB4880">
        <w:t xml:space="preserve">Great </w:t>
      </w:r>
      <w:r w:rsidRPr="00EB4880">
        <w:t>British Energy.</w:t>
      </w:r>
      <w:r w:rsidR="007F6CA7">
        <w:t xml:space="preserve"> </w:t>
      </w:r>
      <w:r w:rsidRPr="00EB4880">
        <w:t>I</w:t>
      </w:r>
      <w:r w:rsidRPr="00EB4880">
        <w:t xml:space="preserve">f the IAG comes out with figures </w:t>
      </w:r>
      <w:r w:rsidRPr="00EB4880">
        <w:t xml:space="preserve">that </w:t>
      </w:r>
      <w:r w:rsidRPr="00EB4880">
        <w:t>are cost comparable</w:t>
      </w:r>
      <w:r w:rsidR="007F6CA7">
        <w:t xml:space="preserve"> between </w:t>
      </w:r>
      <w:r w:rsidRPr="00EB4880">
        <w:t xml:space="preserve">cable plough </w:t>
      </w:r>
      <w:r w:rsidR="007F6CA7">
        <w:t xml:space="preserve">and </w:t>
      </w:r>
      <w:r w:rsidRPr="00EB4880">
        <w:t>pylons</w:t>
      </w:r>
      <w:r w:rsidR="007F6CA7">
        <w:t xml:space="preserve">, for example, </w:t>
      </w:r>
      <w:r w:rsidRPr="00EB4880">
        <w:t xml:space="preserve">how </w:t>
      </w:r>
      <w:r w:rsidRPr="00EB4880">
        <w:t xml:space="preserve">will </w:t>
      </w:r>
      <w:r w:rsidRPr="00EB4880">
        <w:t xml:space="preserve">that </w:t>
      </w:r>
      <w:r w:rsidRPr="00EB4880">
        <w:t>move this forward?</w:t>
      </w:r>
      <w:r w:rsidRPr="00EB4880">
        <w:t xml:space="preserve"> A</w:t>
      </w:r>
      <w:r w:rsidRPr="00EB4880">
        <w:t xml:space="preserve"> lot of the barriers </w:t>
      </w:r>
      <w:r w:rsidRPr="00EB4880">
        <w:t xml:space="preserve">are from </w:t>
      </w:r>
      <w:r w:rsidRPr="00EB4880">
        <w:t xml:space="preserve">landowners </w:t>
      </w:r>
      <w:r w:rsidRPr="00EB4880">
        <w:t>at the moment</w:t>
      </w:r>
      <w:r w:rsidRPr="00EB4880">
        <w:t>,</w:t>
      </w:r>
      <w:r w:rsidRPr="00EB4880">
        <w:t xml:space="preserve"> </w:t>
      </w:r>
      <w:r w:rsidRPr="00EB4880" w:rsidR="00546C14">
        <w:t xml:space="preserve">who </w:t>
      </w:r>
      <w:r w:rsidRPr="00EB4880">
        <w:t xml:space="preserve">do not </w:t>
      </w:r>
      <w:r w:rsidRPr="00EB4880">
        <w:t xml:space="preserve">allow people on the ground to do surveys for </w:t>
      </w:r>
      <w:r w:rsidRPr="00EB4880">
        <w:t>pylons</w:t>
      </w:r>
      <w:r w:rsidRPr="00EB4880">
        <w:t>, for example</w:t>
      </w:r>
      <w:r w:rsidRPr="00EB4880">
        <w:t>.</w:t>
      </w:r>
      <w:r w:rsidRPr="00EB4880">
        <w:t xml:space="preserve"> </w:t>
      </w:r>
      <w:r w:rsidRPr="00EB4880">
        <w:t>I</w:t>
      </w:r>
      <w:r w:rsidRPr="00EB4880">
        <w:t xml:space="preserve">f this is cost comparable, those barriers will fall away. </w:t>
      </w:r>
      <w:r w:rsidRPr="00EB4880">
        <w:t>A</w:t>
      </w:r>
      <w:r w:rsidRPr="00EB4880">
        <w:t>t the moment</w:t>
      </w:r>
      <w:r w:rsidRPr="00EB4880">
        <w:t xml:space="preserve">, those barriers are there, whether we like it or not, </w:t>
      </w:r>
      <w:r w:rsidRPr="00EB4880">
        <w:t>s</w:t>
      </w:r>
      <w:r w:rsidRPr="00EB4880">
        <w:t xml:space="preserve">o how can we get over that? </w:t>
      </w:r>
      <w:r w:rsidRPr="00EB4880">
        <w:t>T</w:t>
      </w:r>
      <w:r w:rsidRPr="00EB4880">
        <w:t xml:space="preserve">his is not moving forward </w:t>
      </w:r>
      <w:r w:rsidRPr="00EB4880">
        <w:t>at the moment</w:t>
      </w:r>
      <w:r w:rsidRPr="00EB4880">
        <w:t>, is it?</w:t>
      </w:r>
    </w:p>
    <w:p w:rsidR="000711CA" w:rsidRPr="00EB4880" w:rsidP="000711CA">
      <w:pPr>
        <w:pStyle w:val="Answer"/>
      </w:pPr>
      <w:sdt>
        <w:sdtPr>
          <w:alias w:val="Witness"/>
          <w:id w:val="1376586052"/>
          <w:placeholder>
            <w:docPart w:val="DefaultPlaceholder_-1854013440"/>
          </w:placeholder>
          <w:richText/>
        </w:sdtPr>
        <w:sdtContent>
          <w:r w:rsidRPr="00EB4880" w:rsidR="00006575">
            <w:rPr>
              <w:b/>
              <w:i/>
            </w:rPr>
            <w:t>Ffion Davies:</w:t>
          </w:r>
        </w:sdtContent>
      </w:sdt>
      <w:r w:rsidRPr="00EB4880">
        <w:t xml:space="preserve"> W</w:t>
      </w:r>
      <w:r w:rsidRPr="00EB4880" w:rsidR="00AC00F6">
        <w:t>hat we need is that acceleration to the grid</w:t>
      </w:r>
      <w:r w:rsidRPr="00EB4880">
        <w:t>.</w:t>
      </w:r>
      <w:r w:rsidRPr="00EB4880" w:rsidR="00AC00F6">
        <w:t xml:space="preserve"> </w:t>
      </w:r>
      <w:r w:rsidRPr="00EB4880">
        <w:t>I</w:t>
      </w:r>
      <w:r w:rsidRPr="00EB4880" w:rsidR="00AC00F6">
        <w:t xml:space="preserve">f it means allowing us to connect our projects </w:t>
      </w:r>
      <w:r w:rsidRPr="00EB4880">
        <w:t xml:space="preserve">that </w:t>
      </w:r>
      <w:r w:rsidRPr="00EB4880" w:rsidR="00AC00F6">
        <w:t xml:space="preserve">are shovel-ready sooner, that is far better for Wales </w:t>
      </w:r>
      <w:r w:rsidRPr="00EB4880">
        <w:t xml:space="preserve">in terms of </w:t>
      </w:r>
      <w:r w:rsidRPr="00EB4880" w:rsidR="00AC00F6">
        <w:t>bringing benefits to communities. There is grid poverty in mid-Wales</w:t>
      </w:r>
      <w:r w:rsidRPr="00EB4880">
        <w:t>.</w:t>
      </w:r>
      <w:r w:rsidRPr="00EB4880" w:rsidR="00AC00F6">
        <w:t xml:space="preserve"> </w:t>
      </w:r>
      <w:r w:rsidRPr="00EB4880">
        <w:t>T</w:t>
      </w:r>
      <w:r w:rsidRPr="00EB4880" w:rsidR="00AC00F6">
        <w:t xml:space="preserve">here is </w:t>
      </w:r>
      <w:r w:rsidRPr="00EB4880">
        <w:t xml:space="preserve">a </w:t>
      </w:r>
      <w:r w:rsidRPr="00EB4880" w:rsidR="00AC00F6">
        <w:t xml:space="preserve">lack of connectivity. That impacts our projects as a developer, </w:t>
      </w:r>
      <w:r w:rsidRPr="00EB4880">
        <w:t xml:space="preserve">as well as </w:t>
      </w:r>
      <w:r w:rsidRPr="00EB4880" w:rsidR="00AC00F6">
        <w:t>businesses that want to expand. Mid-Wales is a fantastic place to work and to operate</w:t>
      </w:r>
      <w:r w:rsidRPr="00EB4880">
        <w:t>,</w:t>
      </w:r>
      <w:r w:rsidRPr="00EB4880" w:rsidR="00AC00F6">
        <w:t xml:space="preserve"> and there is that lack of connectivity </w:t>
      </w:r>
      <w:r w:rsidRPr="00EB4880">
        <w:t xml:space="preserve">that </w:t>
      </w:r>
      <w:r w:rsidR="0014690F">
        <w:t xml:space="preserve">would </w:t>
      </w:r>
      <w:r w:rsidRPr="00EB4880" w:rsidR="00AC00F6">
        <w:t xml:space="preserve">allow businesses to come </w:t>
      </w:r>
      <w:r w:rsidRPr="00EB4880">
        <w:t>there</w:t>
      </w:r>
      <w:r w:rsidRPr="00EB4880" w:rsidR="00AC00F6">
        <w:t>.</w:t>
      </w:r>
    </w:p>
    <w:p w:rsidR="00AC00F6" w:rsidRPr="00EB4880" w:rsidP="000711CA">
      <w:pPr>
        <w:pStyle w:val="Answer"/>
      </w:pPr>
      <w:r w:rsidRPr="00EB4880">
        <w:t xml:space="preserve">We have a pipeline of projects </w:t>
      </w:r>
      <w:r w:rsidRPr="00EB4880" w:rsidR="000711CA">
        <w:t xml:space="preserve">that </w:t>
      </w:r>
      <w:r w:rsidRPr="00EB4880">
        <w:t>we can deliver a lot sooner than the grid transmission will be delivered</w:t>
      </w:r>
      <w:r w:rsidRPr="00EB4880" w:rsidR="000711CA">
        <w:t>,</w:t>
      </w:r>
      <w:r w:rsidRPr="00EB4880">
        <w:t xml:space="preserve"> </w:t>
      </w:r>
      <w:r w:rsidRPr="00EB4880" w:rsidR="000711CA">
        <w:t>s</w:t>
      </w:r>
      <w:r w:rsidRPr="00EB4880">
        <w:t xml:space="preserve">o anything </w:t>
      </w:r>
      <w:r w:rsidRPr="00EB4880" w:rsidR="000711CA">
        <w:t xml:space="preserve">that </w:t>
      </w:r>
      <w:r w:rsidRPr="00EB4880">
        <w:t xml:space="preserve">we can do to accelerate that will bring benefits to Welsh communities in terms of green megawatts, </w:t>
      </w:r>
      <w:r w:rsidRPr="00EB4880" w:rsidR="000711CA">
        <w:t xml:space="preserve">as well as </w:t>
      </w:r>
      <w:r w:rsidRPr="00EB4880">
        <w:t>jobs and investment.</w:t>
      </w:r>
    </w:p>
    <w:p w:rsidR="00AC00F6" w:rsidRPr="00EB4880" w:rsidP="000711CA">
      <w:pPr>
        <w:pStyle w:val="Answer"/>
      </w:pPr>
      <w:sdt>
        <w:sdtPr>
          <w:alias w:val="Witness"/>
          <w:id w:val="1017588939"/>
          <w:placeholder>
            <w:docPart w:val="DefaultPlaceholder_-1854013440"/>
          </w:placeholder>
          <w:richText/>
        </w:sdtPr>
        <w:sdtContent>
          <w:r w:rsidRPr="00EB4880" w:rsidR="00006575">
            <w:rPr>
              <w:b/>
              <w:i/>
            </w:rPr>
            <w:t>Eleri Davies:</w:t>
          </w:r>
        </w:sdtContent>
      </w:sdt>
      <w:r w:rsidRPr="00EB4880" w:rsidR="000711CA">
        <w:t xml:space="preserve"> </w:t>
      </w:r>
      <w:r w:rsidRPr="00EB4880">
        <w:t xml:space="preserve">I can come in on the cost comparable point. </w:t>
      </w:r>
      <w:r w:rsidRPr="00EB4880" w:rsidR="000711CA">
        <w:t>Y</w:t>
      </w:r>
      <w:r w:rsidRPr="00EB4880">
        <w:t>ou are the expert on cable ploughing, but</w:t>
      </w:r>
      <w:r w:rsidRPr="00EB4880" w:rsidR="000711CA">
        <w:t>,</w:t>
      </w:r>
      <w:r w:rsidRPr="00EB4880">
        <w:t xml:space="preserve"> as far as I understand it, cable ploughing is appropriate </w:t>
      </w:r>
      <w:r w:rsidRPr="00EB4880" w:rsidR="000711CA">
        <w:t xml:space="preserve">only </w:t>
      </w:r>
      <w:r w:rsidRPr="00EB4880">
        <w:t>for lower</w:t>
      </w:r>
      <w:r w:rsidRPr="00EB4880" w:rsidR="000711CA">
        <w:t>-</w:t>
      </w:r>
      <w:r w:rsidRPr="00EB4880">
        <w:t>voltage cables</w:t>
      </w:r>
      <w:r w:rsidRPr="00EB4880" w:rsidR="000711CA">
        <w:t>,</w:t>
      </w:r>
      <w:r w:rsidRPr="00EB4880">
        <w:t xml:space="preserve"> </w:t>
      </w:r>
      <w:r w:rsidRPr="00EB4880" w:rsidR="000711CA">
        <w:t xml:space="preserve">although </w:t>
      </w:r>
      <w:r w:rsidRPr="00EB4880">
        <w:t>I will stand corrected.</w:t>
      </w:r>
    </w:p>
    <w:p w:rsidR="00AC00F6" w:rsidRPr="00EB4880" w:rsidP="00A06009">
      <w:pPr>
        <w:pStyle w:val="Question"/>
        <w:numPr>
          <w:ilvl w:val="0"/>
          <w:numId w:val="0"/>
        </w:numPr>
        <w:ind w:left="794"/>
      </w:pPr>
      <w:sdt>
        <w:sdtPr>
          <w:alias w:val="Member"/>
          <w:tag w:val="&lt;Member mnisId='5177' dodsId='173124'&gt;"/>
          <w:id w:val="-160706398"/>
          <w:placeholder>
            <w:docPart w:val="DefaultPlaceholder_-1854013440"/>
          </w:placeholder>
          <w:richText/>
        </w:sdtPr>
        <w:sdtContent>
          <w:r w:rsidRPr="00EB4880" w:rsidR="000711CA">
            <w:rPr>
              <w:b/>
            </w:rPr>
            <w:t>Ann Davies:</w:t>
          </w:r>
        </w:sdtContent>
      </w:sdt>
      <w:r w:rsidRPr="00EB4880" w:rsidR="000711CA">
        <w:t xml:space="preserve"> I will just </w:t>
      </w:r>
      <w:r w:rsidRPr="00EB4880">
        <w:t>say that the</w:t>
      </w:r>
      <w:r w:rsidRPr="00EB4880" w:rsidR="000711CA">
        <w:t>y</w:t>
      </w:r>
      <w:r w:rsidRPr="00EB4880">
        <w:t xml:space="preserve"> cable </w:t>
      </w:r>
      <w:r w:rsidRPr="00EB4880" w:rsidR="000711CA">
        <w:t xml:space="preserve">plough </w:t>
      </w:r>
      <w:r w:rsidRPr="00EB4880">
        <w:t xml:space="preserve">in Denmark, </w:t>
      </w:r>
      <w:r w:rsidRPr="00EB4880" w:rsidR="000711CA">
        <w:t xml:space="preserve">where they have cable ploughed </w:t>
      </w:r>
      <w:r w:rsidRPr="00EB4880">
        <w:t>400</w:t>
      </w:r>
      <w:r w:rsidR="00A06009">
        <w:t xml:space="preserve"> </w:t>
      </w:r>
      <w:r w:rsidRPr="00EB4880" w:rsidR="000711CA">
        <w:t>kV, so it can be done.</w:t>
      </w:r>
    </w:p>
    <w:p w:rsidR="00AC00F6" w:rsidRPr="00EB4880" w:rsidP="000711CA">
      <w:pPr>
        <w:pStyle w:val="Answer"/>
      </w:pPr>
      <w:sdt>
        <w:sdtPr>
          <w:alias w:val="Witness"/>
          <w:id w:val="879593816"/>
          <w:placeholder>
            <w:docPart w:val="DefaultPlaceholder_-1854013440"/>
          </w:placeholder>
          <w:richText/>
        </w:sdtPr>
        <w:sdtContent>
          <w:r w:rsidRPr="00EB4880" w:rsidR="00006575">
            <w:rPr>
              <w:b/>
              <w:i/>
            </w:rPr>
            <w:t>Eleri Davies:</w:t>
          </w:r>
        </w:sdtContent>
      </w:sdt>
      <w:r w:rsidRPr="00EB4880" w:rsidR="000711CA">
        <w:t xml:space="preserve"> T</w:t>
      </w:r>
      <w:r w:rsidRPr="00EB4880">
        <w:t xml:space="preserve">he thing to understand is </w:t>
      </w:r>
      <w:r w:rsidRPr="00EB4880" w:rsidR="000711CA">
        <w:t xml:space="preserve">that, </w:t>
      </w:r>
      <w:r w:rsidRPr="00EB4880">
        <w:t>at the moment</w:t>
      </w:r>
      <w:r w:rsidRPr="00EB4880">
        <w:t>, 15</w:t>
      </w:r>
      <w:r w:rsidRPr="00EB4880" w:rsidR="000711CA">
        <w:t>%</w:t>
      </w:r>
      <w:r w:rsidRPr="00EB4880">
        <w:t xml:space="preserve"> to 20% of UK grid is already undergrounded. The starting point under the Holford rules, which is what the UK </w:t>
      </w:r>
      <w:r w:rsidRPr="00EB4880" w:rsidR="00B355C9">
        <w:t>G</w:t>
      </w:r>
      <w:r w:rsidRPr="00EB4880">
        <w:t>overnment policy works to, is to start overhead</w:t>
      </w:r>
      <w:r w:rsidRPr="00EB4880" w:rsidR="000711CA">
        <w:t xml:space="preserve">, </w:t>
      </w:r>
      <w:r w:rsidRPr="00EB4880">
        <w:t xml:space="preserve">and then underground where that mitigation is needed. </w:t>
      </w:r>
      <w:r w:rsidRPr="00EB4880" w:rsidR="000711CA">
        <w:t>W</w:t>
      </w:r>
      <w:r w:rsidRPr="00EB4880">
        <w:t xml:space="preserve">e just need a sensible approach on a case-by-case basis. I am not saying </w:t>
      </w:r>
      <w:r w:rsidRPr="00EB4880" w:rsidR="000711CA">
        <w:t xml:space="preserve">that </w:t>
      </w:r>
      <w:r w:rsidRPr="00EB4880">
        <w:t xml:space="preserve">all </w:t>
      </w:r>
      <w:r w:rsidRPr="00EB4880">
        <w:t>grid</w:t>
      </w:r>
      <w:r w:rsidRPr="00EB4880">
        <w:t xml:space="preserve"> should be overhead. I am just saying that we need to have that sensible discussion. As you say, </w:t>
      </w:r>
      <w:r w:rsidRPr="00EB4880" w:rsidR="000711CA">
        <w:t xml:space="preserve">we need to </w:t>
      </w:r>
      <w:r w:rsidRPr="00EB4880">
        <w:t xml:space="preserve">bring the communities with us </w:t>
      </w:r>
      <w:r w:rsidRPr="00EB4880" w:rsidR="000711CA">
        <w:t xml:space="preserve">and </w:t>
      </w:r>
      <w:r w:rsidRPr="00EB4880">
        <w:t>have those conversations.</w:t>
      </w:r>
    </w:p>
    <w:p w:rsidR="000711CA" w:rsidRPr="00EB4880" w:rsidP="000711CA">
      <w:pPr>
        <w:pStyle w:val="Answer"/>
      </w:pPr>
      <w:sdt>
        <w:sdtPr>
          <w:alias w:val="Witness"/>
          <w:id w:val="257112963"/>
          <w:placeholder>
            <w:docPart w:val="DefaultPlaceholder_-1854013440"/>
          </w:placeholder>
          <w:richText/>
        </w:sdtPr>
        <w:sdtContent>
          <w:r w:rsidRPr="00EB4880" w:rsidR="00006575">
            <w:rPr>
              <w:b/>
              <w:i/>
            </w:rPr>
            <w:t>Emily Hinshelwood:</w:t>
          </w:r>
        </w:sdtContent>
      </w:sdt>
      <w:r w:rsidRPr="00EB4880">
        <w:t xml:space="preserve"> </w:t>
      </w:r>
      <w:r w:rsidR="00BE0CCE">
        <w:t>B</w:t>
      </w:r>
      <w:r w:rsidRPr="00EB4880" w:rsidR="00AC00F6">
        <w:t>ringing communities on board</w:t>
      </w:r>
      <w:r w:rsidR="00BE0CCE">
        <w:t xml:space="preserve"> </w:t>
      </w:r>
      <w:r w:rsidRPr="00EB4880" w:rsidR="00AC00F6">
        <w:t xml:space="preserve">is crucial. </w:t>
      </w:r>
      <w:r w:rsidRPr="00EB4880">
        <w:t>T</w:t>
      </w:r>
      <w:r w:rsidRPr="00EB4880" w:rsidR="00AC00F6">
        <w:t>here was a discussion earlier about community benefits</w:t>
      </w:r>
      <w:r w:rsidRPr="00EB4880">
        <w:t>,</w:t>
      </w:r>
      <w:r w:rsidRPr="00EB4880" w:rsidR="00AC00F6">
        <w:t xml:space="preserve"> but the Welsh </w:t>
      </w:r>
      <w:r w:rsidRPr="00EB4880">
        <w:t>G</w:t>
      </w:r>
      <w:r w:rsidRPr="00EB4880" w:rsidR="00AC00F6">
        <w:t>overnment</w:t>
      </w:r>
      <w:r w:rsidRPr="00EB4880">
        <w:t>’s</w:t>
      </w:r>
      <w:r w:rsidRPr="00EB4880" w:rsidR="00AC00F6">
        <w:t xml:space="preserve"> support of shared ownership is absolutely along the right lines</w:t>
      </w:r>
      <w:r w:rsidRPr="00EB4880">
        <w:t>,</w:t>
      </w:r>
      <w:r w:rsidRPr="00EB4880" w:rsidR="00AC00F6">
        <w:t xml:space="preserve"> because communities will benefit far more if there is shared ownership of a scheme. </w:t>
      </w:r>
      <w:r w:rsidRPr="00EB4880">
        <w:t>W</w:t>
      </w:r>
      <w:r w:rsidRPr="00EB4880" w:rsidR="00AC00F6">
        <w:t xml:space="preserve">e were talking about jobs as well. </w:t>
      </w:r>
      <w:r w:rsidRPr="00EB4880">
        <w:t>T</w:t>
      </w:r>
      <w:r w:rsidRPr="00EB4880" w:rsidR="00AC00F6">
        <w:t>he education pathways need to be thought through as well in terms of bringing jobs to local people.</w:t>
      </w:r>
      <w:r w:rsidRPr="00EB4880">
        <w:t xml:space="preserve"> I</w:t>
      </w:r>
      <w:r w:rsidRPr="00EB4880" w:rsidR="00AC00F6">
        <w:t xml:space="preserve">n communities, we </w:t>
      </w:r>
      <w:r w:rsidRPr="00EB4880" w:rsidR="00AC00F6">
        <w:t>have to</w:t>
      </w:r>
      <w:r w:rsidRPr="00EB4880" w:rsidR="00AC00F6">
        <w:t xml:space="preserve"> see the right education and career pathways in </w:t>
      </w:r>
      <w:r w:rsidRPr="00EB4880" w:rsidR="00AC00F6">
        <w:t>place as well, so that</w:t>
      </w:r>
      <w:r w:rsidRPr="00EB4880">
        <w:t>,</w:t>
      </w:r>
      <w:r w:rsidRPr="00EB4880" w:rsidR="00AC00F6">
        <w:t xml:space="preserve"> as we scale up, we have local people </w:t>
      </w:r>
      <w:r w:rsidRPr="00EB4880">
        <w:t xml:space="preserve">who </w:t>
      </w:r>
      <w:r w:rsidRPr="00EB4880" w:rsidR="00AC00F6">
        <w:t>are able to do the jobs in our communities.</w:t>
      </w:r>
    </w:p>
    <w:p w:rsidR="00AC00F6" w:rsidRPr="00EB4880" w:rsidP="000711CA">
      <w:pPr>
        <w:pStyle w:val="Question"/>
      </w:pPr>
      <w:sdt>
        <w:sdtPr>
          <w:alias w:val="Member"/>
          <w:tag w:val="&lt;Member mnisId='5284' dodsId='158736'&gt;"/>
          <w:id w:val="-1111440797"/>
          <w:placeholder>
            <w:docPart w:val="DefaultPlaceholder_-1854013440"/>
          </w:placeholder>
          <w:richText/>
        </w:sdtPr>
        <w:sdtContent>
          <w:r w:rsidRPr="00EB4880" w:rsidR="000711CA">
            <w:rPr>
              <w:b/>
            </w:rPr>
            <w:t>David Chadwick:</w:t>
          </w:r>
        </w:sdtContent>
      </w:sdt>
      <w:r w:rsidRPr="00EB4880" w:rsidR="000711CA">
        <w:t xml:space="preserve"> O</w:t>
      </w:r>
      <w:r w:rsidRPr="00EB4880">
        <w:t>n this point about community consent</w:t>
      </w:r>
      <w:r w:rsidRPr="00EB4880" w:rsidR="000711CA">
        <w:t xml:space="preserve">, </w:t>
      </w:r>
      <w:r w:rsidRPr="00EB4880">
        <w:t xml:space="preserve">and </w:t>
      </w:r>
      <w:r w:rsidRPr="00EB4880" w:rsidR="000711CA">
        <w:t xml:space="preserve">picking up on </w:t>
      </w:r>
      <w:r w:rsidRPr="00EB4880">
        <w:t>F</w:t>
      </w:r>
      <w:r w:rsidRPr="00EB4880" w:rsidR="000711CA">
        <w:t>f</w:t>
      </w:r>
      <w:r w:rsidRPr="00EB4880">
        <w:t>ion</w:t>
      </w:r>
      <w:r w:rsidRPr="00EB4880" w:rsidR="000711CA">
        <w:t>’s point,</w:t>
      </w:r>
      <w:r w:rsidRPr="00EB4880">
        <w:t xml:space="preserve"> Joe</w:t>
      </w:r>
      <w:r w:rsidRPr="00EB4880" w:rsidR="000711CA">
        <w:t xml:space="preserve"> said in the previous panel that </w:t>
      </w:r>
      <w:r w:rsidRPr="00EB4880">
        <w:t xml:space="preserve">communities cannot feel bludgeoned into accepting these projects. </w:t>
      </w:r>
      <w:r w:rsidRPr="00EB4880" w:rsidR="000711CA">
        <w:t>T</w:t>
      </w:r>
      <w:r w:rsidRPr="00EB4880">
        <w:t xml:space="preserve">hat certainly is how communities feel. </w:t>
      </w:r>
      <w:r w:rsidRPr="00EB4880" w:rsidR="000711CA">
        <w:t>P</w:t>
      </w:r>
      <w:r w:rsidRPr="00EB4880">
        <w:t>eople in Radnorshire, for example, can raise examples in the Cotswolds</w:t>
      </w:r>
      <w:r w:rsidRPr="00EB4880" w:rsidR="000711CA">
        <w:t>,</w:t>
      </w:r>
      <w:r w:rsidRPr="00EB4880">
        <w:t xml:space="preserve"> where they currently have </w:t>
      </w:r>
      <w:r w:rsidRPr="00EB4880">
        <w:t>pylons</w:t>
      </w:r>
      <w:r w:rsidRPr="00EB4880">
        <w:t xml:space="preserve"> but National Grid is taking </w:t>
      </w:r>
      <w:r w:rsidRPr="00EB4880" w:rsidR="00D858D1">
        <w:t xml:space="preserve">the </w:t>
      </w:r>
      <w:r w:rsidRPr="00EB4880">
        <w:t xml:space="preserve">pylons </w:t>
      </w:r>
      <w:r w:rsidRPr="00EB4880" w:rsidR="00D858D1">
        <w:t xml:space="preserve">down </w:t>
      </w:r>
      <w:r w:rsidRPr="00EB4880">
        <w:t xml:space="preserve">and putting the energy cables underground. </w:t>
      </w:r>
      <w:r w:rsidRPr="00EB4880" w:rsidR="000711CA">
        <w:t>W</w:t>
      </w:r>
      <w:r w:rsidRPr="00EB4880">
        <w:t>hy are big developers not able to do the same in mid</w:t>
      </w:r>
      <w:r w:rsidRPr="00EB4880" w:rsidR="000711CA">
        <w:t>-</w:t>
      </w:r>
      <w:r w:rsidRPr="00EB4880">
        <w:t>Wales when they can do that in the Cotswolds?</w:t>
      </w:r>
    </w:p>
    <w:p w:rsidR="000711CA" w:rsidRPr="00EB4880" w:rsidP="000711CA">
      <w:pPr>
        <w:pStyle w:val="Answer"/>
      </w:pPr>
      <w:sdt>
        <w:sdtPr>
          <w:alias w:val="Witness"/>
          <w:id w:val="-1031413799"/>
          <w:placeholder>
            <w:docPart w:val="DefaultPlaceholder_-1854013440"/>
          </w:placeholder>
          <w:richText/>
        </w:sdtPr>
        <w:sdtContent>
          <w:r w:rsidRPr="00EB4880" w:rsidR="00006575">
            <w:rPr>
              <w:b/>
              <w:i/>
            </w:rPr>
            <w:t>Ffion Davies:</w:t>
          </w:r>
        </w:sdtContent>
      </w:sdt>
      <w:r w:rsidRPr="00EB4880">
        <w:t xml:space="preserve"> </w:t>
      </w:r>
      <w:r w:rsidRPr="00EB4880" w:rsidR="00AC00F6">
        <w:t>On the grid, that is what N</w:t>
      </w:r>
      <w:r w:rsidRPr="00EB4880">
        <w:t>E</w:t>
      </w:r>
      <w:r w:rsidRPr="00EB4880" w:rsidR="00AC00F6">
        <w:t xml:space="preserve">SO </w:t>
      </w:r>
      <w:r w:rsidRPr="00EB4880">
        <w:t xml:space="preserve">is </w:t>
      </w:r>
      <w:r w:rsidRPr="00EB4880" w:rsidR="00AC00F6">
        <w:t>looking at</w:t>
      </w:r>
      <w:r w:rsidRPr="00EB4880">
        <w:t>.</w:t>
      </w:r>
      <w:r w:rsidRPr="00EB4880" w:rsidR="00AC00F6">
        <w:t xml:space="preserve"> </w:t>
      </w:r>
      <w:r w:rsidRPr="00EB4880">
        <w:t>G</w:t>
      </w:r>
      <w:r w:rsidRPr="00EB4880" w:rsidR="00AC00F6">
        <w:t>rid transmission is not something that, as developers, we would have direct control of.</w:t>
      </w:r>
    </w:p>
    <w:p w:rsidR="000711CA" w:rsidRPr="00EB4880" w:rsidP="000711CA">
      <w:pPr>
        <w:pStyle w:val="Question"/>
        <w:numPr>
          <w:ilvl w:val="0"/>
          <w:numId w:val="0"/>
        </w:numPr>
        <w:ind w:left="794"/>
      </w:pPr>
      <w:sdt>
        <w:sdtPr>
          <w:alias w:val="Member"/>
          <w:tag w:val="&lt;Member mnisId='4716' dodsId='109478'&gt;"/>
          <w:id w:val="459699523"/>
          <w:placeholder>
            <w:docPart w:val="DefaultPlaceholder_-1854013440"/>
          </w:placeholder>
          <w:richText/>
        </w:sdtPr>
        <w:sdtContent>
          <w:r w:rsidRPr="00EB4880">
            <w:rPr>
              <w:b/>
            </w:rPr>
            <w:t>Chair:</w:t>
          </w:r>
        </w:sdtContent>
      </w:sdt>
      <w:r w:rsidRPr="00EB4880">
        <w:t xml:space="preserve"> T</w:t>
      </w:r>
      <w:r w:rsidRPr="00EB4880" w:rsidR="00AC00F6">
        <w:t>he pylon debate will go on forever, I am sure.</w:t>
      </w:r>
    </w:p>
    <w:p w:rsidR="00AC00F6" w:rsidRPr="00EB4880" w:rsidP="000711CA">
      <w:pPr>
        <w:pStyle w:val="Question"/>
      </w:pPr>
      <w:sdt>
        <w:sdtPr>
          <w:alias w:val="Member"/>
          <w:tag w:val="&lt;Member mnisId='5284' dodsId='158736'&gt;"/>
          <w:id w:val="-408464472"/>
          <w:placeholder>
            <w:docPart w:val="DefaultPlaceholder_-1854013440"/>
          </w:placeholder>
          <w:richText/>
        </w:sdtPr>
        <w:sdtContent>
          <w:r w:rsidRPr="00EB4880" w:rsidR="000711CA">
            <w:rPr>
              <w:b/>
            </w:rPr>
            <w:t>David Chadwick:</w:t>
          </w:r>
        </w:sdtContent>
      </w:sdt>
      <w:r w:rsidRPr="00EB4880" w:rsidR="000711CA">
        <w:t xml:space="preserve"> </w:t>
      </w:r>
      <w:r w:rsidRPr="00EB4880">
        <w:t>Emily</w:t>
      </w:r>
      <w:r w:rsidRPr="00EB4880" w:rsidR="000711CA">
        <w:t>,</w:t>
      </w:r>
      <w:r w:rsidRPr="00EB4880">
        <w:t xml:space="preserve"> </w:t>
      </w:r>
      <w:r w:rsidRPr="00EB4880" w:rsidR="000711CA">
        <w:t>b</w:t>
      </w:r>
      <w:r w:rsidRPr="00EB4880">
        <w:t>ased on your experience of making a community energy charity work, does Wales currently have the conditions to foster a successful community energy ecosystem?</w:t>
      </w:r>
    </w:p>
    <w:p w:rsidR="000B4556" w:rsidRPr="00EB4880" w:rsidP="000711CA">
      <w:pPr>
        <w:pStyle w:val="Answer"/>
      </w:pPr>
      <w:sdt>
        <w:sdtPr>
          <w:alias w:val="Witness"/>
          <w:id w:val="981355596"/>
          <w:placeholder>
            <w:docPart w:val="DefaultPlaceholder_-1854013440"/>
          </w:placeholder>
          <w:richText/>
        </w:sdtPr>
        <w:sdtContent>
          <w:r w:rsidRPr="00EB4880" w:rsidR="00006575">
            <w:rPr>
              <w:b/>
              <w:i/>
            </w:rPr>
            <w:t>Emily Hinshelwood:</w:t>
          </w:r>
        </w:sdtContent>
      </w:sdt>
      <w:r w:rsidRPr="00EB4880" w:rsidR="000711CA">
        <w:t xml:space="preserve"> </w:t>
      </w:r>
      <w:r w:rsidRPr="00EB4880" w:rsidR="00AC00F6">
        <w:t xml:space="preserve">There are some very strong </w:t>
      </w:r>
      <w:r w:rsidRPr="00EB4880" w:rsidR="00AC00F6">
        <w:t>community</w:t>
      </w:r>
      <w:r w:rsidRPr="00EB4880" w:rsidR="00AC00F6">
        <w:t xml:space="preserve"> energy organisations in Wales, as Ben was talking about earlier, and Community Energy Wales represents a consortium of very strong community energy organisations. </w:t>
      </w:r>
      <w:r w:rsidRPr="00EB4880" w:rsidR="000711CA">
        <w:t>W</w:t>
      </w:r>
      <w:r w:rsidRPr="00EB4880" w:rsidR="00AC00F6">
        <w:t xml:space="preserve">e have the support of </w:t>
      </w:r>
      <w:r w:rsidRPr="00EB4880" w:rsidR="000711CA">
        <w:t xml:space="preserve">the </w:t>
      </w:r>
      <w:r w:rsidRPr="00EB4880" w:rsidR="00AC00F6">
        <w:t xml:space="preserve">Welsh Government </w:t>
      </w:r>
      <w:r w:rsidRPr="00EB4880" w:rsidR="00D858D1">
        <w:t>E</w:t>
      </w:r>
      <w:r w:rsidRPr="00EB4880" w:rsidR="00AC00F6">
        <w:t>nergy</w:t>
      </w:r>
      <w:r w:rsidRPr="00EB4880" w:rsidR="00D858D1">
        <w:t xml:space="preserve"> Service</w:t>
      </w:r>
      <w:r w:rsidRPr="00EB4880" w:rsidR="000711CA">
        <w:t>,</w:t>
      </w:r>
      <w:r w:rsidRPr="00EB4880" w:rsidR="00AC00F6">
        <w:t xml:space="preserve"> as well</w:t>
      </w:r>
      <w:r w:rsidRPr="00EB4880" w:rsidR="000711CA">
        <w:t xml:space="preserve"> as Ynni Cymru</w:t>
      </w:r>
      <w:r w:rsidRPr="00EB4880" w:rsidR="00AC00F6">
        <w:t>.</w:t>
      </w:r>
    </w:p>
    <w:p w:rsidR="000B4556" w:rsidRPr="00EB4880" w:rsidP="000711CA">
      <w:pPr>
        <w:pStyle w:val="Answer"/>
      </w:pPr>
      <w:r w:rsidRPr="00EB4880">
        <w:t>C</w:t>
      </w:r>
      <w:r w:rsidRPr="00EB4880" w:rsidR="00AC00F6">
        <w:t>ommunity energy is a poor cousin of renewable energy and does not have the status</w:t>
      </w:r>
      <w:r w:rsidRPr="00EB4880">
        <w:t>.</w:t>
      </w:r>
      <w:r w:rsidRPr="00EB4880" w:rsidR="00AC00F6">
        <w:t xml:space="preserve"> I really feel that we need to raise the status of community energy</w:t>
      </w:r>
      <w:r w:rsidRPr="00EB4880">
        <w:t xml:space="preserve"> and</w:t>
      </w:r>
      <w:r w:rsidRPr="00EB4880" w:rsidR="00AC00F6">
        <w:t xml:space="preserve"> </w:t>
      </w:r>
      <w:r w:rsidRPr="00EB4880">
        <w:t xml:space="preserve">make it </w:t>
      </w:r>
      <w:r w:rsidRPr="00EB4880" w:rsidR="00AC00F6">
        <w:t>a requirement that local authorities and developers set up a partnership with community energy</w:t>
      </w:r>
      <w:r w:rsidRPr="00EB4880">
        <w:t>,</w:t>
      </w:r>
      <w:r w:rsidRPr="00EB4880" w:rsidR="00AC00F6">
        <w:t xml:space="preserve"> so that we can deliver renewable energy that is appropriate within communities, </w:t>
      </w:r>
      <w:r w:rsidRPr="00EB4880" w:rsidR="00AC00F6">
        <w:t>and also</w:t>
      </w:r>
      <w:r w:rsidRPr="00EB4880" w:rsidR="00AC00F6">
        <w:t xml:space="preserve"> </w:t>
      </w:r>
      <w:r w:rsidRPr="00EB4880">
        <w:t xml:space="preserve">put </w:t>
      </w:r>
      <w:r w:rsidRPr="00EB4880" w:rsidR="00AC00F6">
        <w:t>money back into communities.</w:t>
      </w:r>
    </w:p>
    <w:p w:rsidR="000B4556" w:rsidRPr="00EB4880" w:rsidP="000711CA">
      <w:pPr>
        <w:pStyle w:val="Answer"/>
      </w:pPr>
      <w:r w:rsidRPr="00EB4880">
        <w:t>It t</w:t>
      </w:r>
      <w:r w:rsidRPr="00EB4880" w:rsidR="00AC00F6">
        <w:t>ook us 19 years to get our wind farm up</w:t>
      </w:r>
      <w:r w:rsidRPr="00EB4880">
        <w:t>.</w:t>
      </w:r>
      <w:r w:rsidRPr="00EB4880" w:rsidR="00AC00F6">
        <w:t xml:space="preserve"> </w:t>
      </w:r>
      <w:r w:rsidRPr="00EB4880">
        <w:t>C</w:t>
      </w:r>
      <w:r w:rsidRPr="00EB4880" w:rsidR="00AC00F6">
        <w:t xml:space="preserve">onditions were different when we first started in 1998. </w:t>
      </w:r>
      <w:r w:rsidRPr="00EB4880">
        <w:t>I</w:t>
      </w:r>
      <w:r w:rsidRPr="00EB4880" w:rsidR="00AC00F6">
        <w:t xml:space="preserve">t is a huge ecosystem to learn your way around as a community. You are not necessarily trained at the start </w:t>
      </w:r>
      <w:r w:rsidRPr="00EB4880">
        <w:t xml:space="preserve">on </w:t>
      </w:r>
      <w:r w:rsidRPr="00EB4880" w:rsidR="00AC00F6">
        <w:t>the whole network of grid connections</w:t>
      </w:r>
      <w:r w:rsidRPr="00EB4880">
        <w:t>,</w:t>
      </w:r>
      <w:r w:rsidRPr="00EB4880" w:rsidR="00AC00F6">
        <w:t xml:space="preserve"> wind speed</w:t>
      </w:r>
      <w:r w:rsidRPr="00EB4880">
        <w:t xml:space="preserve">, </w:t>
      </w:r>
      <w:r w:rsidRPr="00EB4880" w:rsidR="00AC00F6">
        <w:t xml:space="preserve">environmental impacts and all the things that </w:t>
      </w:r>
      <w:r w:rsidRPr="00EB4880" w:rsidR="00AC00F6">
        <w:t>have to</w:t>
      </w:r>
      <w:r w:rsidRPr="00EB4880" w:rsidR="00AC00F6">
        <w:t xml:space="preserve"> be learn</w:t>
      </w:r>
      <w:r w:rsidR="00671EE3">
        <w:t>ed</w:t>
      </w:r>
      <w:r w:rsidRPr="00EB4880" w:rsidR="00AC00F6">
        <w:t xml:space="preserve"> when you are working on a project. </w:t>
      </w:r>
    </w:p>
    <w:p w:rsidR="000B4556" w:rsidRPr="00EB4880" w:rsidP="000711CA">
      <w:pPr>
        <w:pStyle w:val="Answer"/>
      </w:pPr>
      <w:r w:rsidRPr="00EB4880">
        <w:t xml:space="preserve">The </w:t>
      </w:r>
      <w:r w:rsidRPr="00EB4880" w:rsidR="00AC00F6">
        <w:t xml:space="preserve">10 or so community energy organisations in Wales </w:t>
      </w:r>
      <w:r w:rsidRPr="00EB4880">
        <w:t xml:space="preserve">that </w:t>
      </w:r>
      <w:r w:rsidRPr="00EB4880" w:rsidR="00AC00F6">
        <w:t>have been through all this and are very committed and experienced at setting up projects can act as mentors and supporters for other communities that want to develop</w:t>
      </w:r>
      <w:r w:rsidRPr="00EB4880">
        <w:t>, b</w:t>
      </w:r>
      <w:r w:rsidRPr="00EB4880" w:rsidR="00AC00F6">
        <w:t xml:space="preserve">ut there needs to be a robust programme whereby the community energy sector is supported to support other communities. </w:t>
      </w:r>
      <w:r w:rsidRPr="00EB4880">
        <w:t>A</w:t>
      </w:r>
      <w:r w:rsidRPr="00EB4880" w:rsidR="00AC00F6">
        <w:t>s I said earlier, the</w:t>
      </w:r>
      <w:r w:rsidRPr="00EB4880">
        <w:t>re needs to be a</w:t>
      </w:r>
      <w:r w:rsidRPr="00EB4880" w:rsidR="00AC00F6">
        <w:t xml:space="preserve"> commitment that local authorities and developers will work with communities in a significant way, not just </w:t>
      </w:r>
      <w:r w:rsidRPr="00EB4880">
        <w:t xml:space="preserve">in terms of </w:t>
      </w:r>
      <w:r w:rsidRPr="00EB4880" w:rsidR="00AC00F6">
        <w:t xml:space="preserve">community benefit funds. </w:t>
      </w:r>
      <w:r w:rsidRPr="00EB4880">
        <w:t xml:space="preserve">The </w:t>
      </w:r>
      <w:r w:rsidRPr="00EB4880" w:rsidR="00AC00F6">
        <w:t>ecosystem is there, but it needs support</w:t>
      </w:r>
      <w:r w:rsidRPr="00EB4880">
        <w:t>,</w:t>
      </w:r>
      <w:r w:rsidRPr="00EB4880" w:rsidR="00AC00F6">
        <w:t xml:space="preserve"> strengthening and finance.</w:t>
      </w:r>
    </w:p>
    <w:p w:rsidR="00AC00F6" w:rsidRPr="00EB4880" w:rsidP="000B4556">
      <w:pPr>
        <w:pStyle w:val="Question"/>
      </w:pPr>
      <w:sdt>
        <w:sdtPr>
          <w:alias w:val="Member"/>
          <w:tag w:val="&lt;Member mnisId='5284' dodsId='158736'&gt;"/>
          <w:id w:val="-1051062539"/>
          <w:placeholder>
            <w:docPart w:val="DefaultPlaceholder_-1854013440"/>
          </w:placeholder>
          <w:richText/>
        </w:sdtPr>
        <w:sdtContent>
          <w:r w:rsidRPr="00EB4880" w:rsidR="000B4556">
            <w:rPr>
              <w:b/>
            </w:rPr>
            <w:t>David Chadwick:</w:t>
          </w:r>
        </w:sdtContent>
      </w:sdt>
      <w:r w:rsidRPr="00EB4880" w:rsidR="000B4556">
        <w:t xml:space="preserve"> W</w:t>
      </w:r>
      <w:r w:rsidRPr="00EB4880">
        <w:t xml:space="preserve">e have heard a lot today about community benefits. </w:t>
      </w:r>
      <w:r w:rsidRPr="00EB4880" w:rsidR="000B4556">
        <w:t>Y</w:t>
      </w:r>
      <w:r w:rsidRPr="00EB4880">
        <w:t xml:space="preserve">ou have some very tangible examples of those. </w:t>
      </w:r>
      <w:r w:rsidRPr="00EB4880" w:rsidR="000B4556">
        <w:t>I think y</w:t>
      </w:r>
      <w:r w:rsidRPr="00EB4880">
        <w:t>ou mentioned that you employ 16 people. I was wondering if you could just tell us a bit more about the community benefits that you have been able to provide through your scheme.</w:t>
      </w:r>
    </w:p>
    <w:p w:rsidR="000B4556" w:rsidRPr="00EB4880" w:rsidP="000B4556">
      <w:pPr>
        <w:pStyle w:val="Answer"/>
      </w:pPr>
      <w:sdt>
        <w:sdtPr>
          <w:alias w:val="Witness"/>
          <w:id w:val="-78825142"/>
          <w:placeholder>
            <w:docPart w:val="DefaultPlaceholder_-1854013440"/>
          </w:placeholder>
          <w:richText/>
        </w:sdtPr>
        <w:sdtContent>
          <w:r w:rsidRPr="00EB4880" w:rsidR="00006575">
            <w:rPr>
              <w:b/>
              <w:i/>
            </w:rPr>
            <w:t>Emily Hinshelwood:</w:t>
          </w:r>
        </w:sdtContent>
      </w:sdt>
      <w:r w:rsidRPr="00EB4880">
        <w:t xml:space="preserve"> A</w:t>
      </w:r>
      <w:r w:rsidRPr="00EB4880" w:rsidR="00AC00F6">
        <w:t>s I said, we have set up two renewable energy co-ops</w:t>
      </w:r>
      <w:r w:rsidRPr="00EB4880">
        <w:t xml:space="preserve">—a </w:t>
      </w:r>
      <w:r w:rsidRPr="00EB4880" w:rsidR="00AC00F6">
        <w:t xml:space="preserve">wind co-op and a solar co-op. The wind farm brings in between £100,000 and £200,000 a year, which goes directly into community projects. We run an education programme across </w:t>
      </w:r>
      <w:r w:rsidRPr="00EB4880">
        <w:t>s</w:t>
      </w:r>
      <w:r w:rsidRPr="00EB4880" w:rsidR="00AC00F6">
        <w:t>outh Wales</w:t>
      </w:r>
      <w:r w:rsidRPr="00EB4880">
        <w:t>,</w:t>
      </w:r>
      <w:r w:rsidRPr="00EB4880" w:rsidR="00AC00F6">
        <w:t xml:space="preserve"> and we work with schools on which we put solar panels. We are currently renovating </w:t>
      </w:r>
      <w:r w:rsidRPr="00EB4880">
        <w:t xml:space="preserve">a </w:t>
      </w:r>
      <w:r w:rsidRPr="00EB4880" w:rsidR="00AC00F6">
        <w:t>primary school</w:t>
      </w:r>
      <w:r w:rsidRPr="00EB4880">
        <w:t xml:space="preserve"> that </w:t>
      </w:r>
      <w:r w:rsidRPr="00EB4880" w:rsidR="00AC00F6">
        <w:t>closed. It was one of the last community spaces in one of the villages</w:t>
      </w:r>
      <w:r w:rsidRPr="00EB4880">
        <w:t>,</w:t>
      </w:r>
      <w:r w:rsidRPr="00EB4880" w:rsidR="00AC00F6">
        <w:t xml:space="preserve"> </w:t>
      </w:r>
      <w:r w:rsidRPr="00EB4880">
        <w:t>s</w:t>
      </w:r>
      <w:r w:rsidRPr="00EB4880" w:rsidR="00AC00F6">
        <w:t>o we bought the school and have spent five years retrofitting it and doing it up</w:t>
      </w:r>
      <w:r w:rsidRPr="00EB4880">
        <w:t>,</w:t>
      </w:r>
      <w:r w:rsidRPr="00EB4880" w:rsidR="00AC00F6">
        <w:t xml:space="preserve"> so that it is a</w:t>
      </w:r>
      <w:r w:rsidRPr="00EB4880">
        <w:t xml:space="preserve"> </w:t>
      </w:r>
      <w:r w:rsidRPr="00EB4880" w:rsidR="00AC00F6">
        <w:t>low</w:t>
      </w:r>
      <w:r w:rsidRPr="00EB4880">
        <w:t>-</w:t>
      </w:r>
      <w:r w:rsidRPr="00EB4880" w:rsidR="00AC00F6">
        <w:t>carbon community hub.</w:t>
      </w:r>
      <w:r w:rsidRPr="00EB4880">
        <w:t xml:space="preserve"> I</w:t>
      </w:r>
      <w:r w:rsidRPr="00EB4880" w:rsidR="00AC00F6">
        <w:t>t will be</w:t>
      </w:r>
      <w:r w:rsidRPr="00EB4880">
        <w:t>,</w:t>
      </w:r>
      <w:r w:rsidRPr="00EB4880" w:rsidR="00AC00F6">
        <w:t xml:space="preserve"> again, one of the only community spaces in the area.</w:t>
      </w:r>
    </w:p>
    <w:p w:rsidR="000B4556" w:rsidRPr="00EB4880" w:rsidP="000B4556">
      <w:pPr>
        <w:pStyle w:val="Answer"/>
      </w:pPr>
      <w:r w:rsidRPr="00EB4880">
        <w:t>T</w:t>
      </w:r>
      <w:r w:rsidRPr="00EB4880" w:rsidR="00AC00F6">
        <w:t xml:space="preserve">hat has 90 </w:t>
      </w:r>
      <w:r w:rsidR="009C15B8">
        <w:t>k</w:t>
      </w:r>
      <w:r w:rsidR="0067275F">
        <w:t>W</w:t>
      </w:r>
      <w:r w:rsidRPr="00EB4880" w:rsidR="00AC00F6">
        <w:t xml:space="preserve"> of solar and a </w:t>
      </w:r>
      <w:r w:rsidRPr="00EB4880" w:rsidR="00AC00F6">
        <w:t xml:space="preserve">50 </w:t>
      </w:r>
      <w:r w:rsidR="009C15B8">
        <w:t>k</w:t>
      </w:r>
      <w:r w:rsidR="0067275F">
        <w:t>W</w:t>
      </w:r>
      <w:r w:rsidR="0067275F">
        <w:t xml:space="preserve"> </w:t>
      </w:r>
      <w:r w:rsidRPr="00EB4880" w:rsidR="00AC00F6">
        <w:t>ground source heating system</w:t>
      </w:r>
      <w:r w:rsidRPr="00EB4880">
        <w:t>.</w:t>
      </w:r>
      <w:r w:rsidRPr="00EB4880" w:rsidR="00AC00F6">
        <w:t xml:space="preserve"> </w:t>
      </w:r>
      <w:r w:rsidRPr="00EB4880">
        <w:t xml:space="preserve">It </w:t>
      </w:r>
      <w:r w:rsidRPr="00EB4880" w:rsidR="00AC00F6">
        <w:t>will be a hub to support the community, but it will also be a flagship project to show what you can do with an old stone building</w:t>
      </w:r>
      <w:r w:rsidRPr="00EB4880">
        <w:t>.</w:t>
      </w:r>
      <w:r w:rsidRPr="00EB4880" w:rsidR="00AC00F6">
        <w:t xml:space="preserve"> </w:t>
      </w:r>
      <w:r w:rsidRPr="00EB4880">
        <w:t>W</w:t>
      </w:r>
      <w:r w:rsidRPr="00EB4880" w:rsidR="00AC00F6">
        <w:t>e are hoping for net zero by 2030</w:t>
      </w:r>
      <w:r w:rsidRPr="00EB4880">
        <w:t>,</w:t>
      </w:r>
      <w:r w:rsidRPr="00EB4880" w:rsidR="00AC00F6">
        <w:t xml:space="preserve"> </w:t>
      </w:r>
      <w:r w:rsidRPr="00EB4880">
        <w:t>a</w:t>
      </w:r>
      <w:r w:rsidRPr="00EB4880" w:rsidR="00AC00F6">
        <w:t>nd it is a demonstration of how communities can really address decarbonisation in the</w:t>
      </w:r>
      <w:r w:rsidRPr="00EB4880">
        <w:t xml:space="preserve">ir </w:t>
      </w:r>
      <w:r w:rsidRPr="00EB4880" w:rsidR="00AC00F6">
        <w:t>area.</w:t>
      </w:r>
    </w:p>
    <w:p w:rsidR="000B4556" w:rsidRPr="00EB4880" w:rsidP="000B4556">
      <w:pPr>
        <w:pStyle w:val="Answer"/>
      </w:pPr>
      <w:r w:rsidRPr="00EB4880">
        <w:t>W</w:t>
      </w:r>
      <w:r w:rsidRPr="00EB4880" w:rsidR="00AC00F6">
        <w:t xml:space="preserve">e are about to recruit another five people to run </w:t>
      </w:r>
      <w:r w:rsidRPr="00EB4880">
        <w:t>Hwb y Gors</w:t>
      </w:r>
      <w:r w:rsidRPr="00EB4880" w:rsidR="00AC00F6">
        <w:t xml:space="preserve">, which is the name of the centre. </w:t>
      </w:r>
      <w:r w:rsidRPr="00EB4880">
        <w:t>W</w:t>
      </w:r>
      <w:r w:rsidRPr="00EB4880" w:rsidR="00AC00F6">
        <w:t xml:space="preserve">e are </w:t>
      </w:r>
      <w:r w:rsidRPr="00EB4880" w:rsidR="00AC00F6">
        <w:t>really proud</w:t>
      </w:r>
      <w:r w:rsidRPr="00EB4880" w:rsidR="00AC00F6">
        <w:t xml:space="preserve"> of it. We have had lots of communities contact us to support them </w:t>
      </w:r>
      <w:r w:rsidRPr="00EB4880">
        <w:t xml:space="preserve">in doing </w:t>
      </w:r>
      <w:r w:rsidRPr="00EB4880" w:rsidR="00AC00F6">
        <w:t>a similar thing, especially in our area</w:t>
      </w:r>
      <w:r w:rsidRPr="00EB4880">
        <w:t>,</w:t>
      </w:r>
      <w:r w:rsidRPr="00EB4880" w:rsidR="00AC00F6">
        <w:t xml:space="preserve"> where schools </w:t>
      </w:r>
      <w:r w:rsidRPr="00EB4880">
        <w:t xml:space="preserve">are </w:t>
      </w:r>
      <w:r w:rsidRPr="00EB4880" w:rsidR="00AC00F6">
        <w:t>being closed all through the valleys</w:t>
      </w:r>
      <w:r w:rsidRPr="00EB4880">
        <w:t>,</w:t>
      </w:r>
      <w:r w:rsidRPr="00EB4880" w:rsidR="00AC00F6">
        <w:t xml:space="preserve"> because they are building super</w:t>
      </w:r>
      <w:r w:rsidRPr="00EB4880" w:rsidR="00D858D1">
        <w:t>-</w:t>
      </w:r>
      <w:r w:rsidRPr="00EB4880" w:rsidR="00AC00F6">
        <w:t xml:space="preserve">schools. </w:t>
      </w:r>
      <w:r w:rsidRPr="00EB4880">
        <w:t xml:space="preserve">A </w:t>
      </w:r>
      <w:r w:rsidRPr="00EB4880" w:rsidR="00AC00F6">
        <w:t>lot of the small</w:t>
      </w:r>
      <w:r w:rsidRPr="00EB4880">
        <w:t>,</w:t>
      </w:r>
      <w:r w:rsidRPr="00EB4880" w:rsidR="00AC00F6">
        <w:t xml:space="preserve"> stone</w:t>
      </w:r>
      <w:r w:rsidRPr="00EB4880">
        <w:t>-</w:t>
      </w:r>
      <w:r w:rsidRPr="00EB4880" w:rsidR="00AC00F6">
        <w:t>built</w:t>
      </w:r>
      <w:r w:rsidRPr="00EB4880" w:rsidR="00D858D1">
        <w:t>,</w:t>
      </w:r>
      <w:r w:rsidRPr="00EB4880" w:rsidR="00AC00F6">
        <w:t xml:space="preserve"> 20th century schools are closing</w:t>
      </w:r>
      <w:r w:rsidRPr="00EB4880">
        <w:t>,</w:t>
      </w:r>
      <w:r w:rsidRPr="00EB4880" w:rsidR="00AC00F6">
        <w:t xml:space="preserve"> and we do not have to knock them down, which is what is happening in a lot of places. We can retrofit and use them as demonstra</w:t>
      </w:r>
      <w:r w:rsidR="002D2169">
        <w:t>tion</w:t>
      </w:r>
      <w:r w:rsidRPr="00EB4880" w:rsidR="00AC00F6">
        <w:t xml:space="preserve"> centres for low carbon.</w:t>
      </w:r>
    </w:p>
    <w:p w:rsidR="00AC00F6" w:rsidRPr="00EB4880" w:rsidP="000B4556">
      <w:pPr>
        <w:pStyle w:val="Question"/>
      </w:pPr>
      <w:sdt>
        <w:sdtPr>
          <w:alias w:val="Member"/>
          <w:tag w:val="&lt;Member mnisId='5085' dodsId='149519'&gt;"/>
          <w:id w:val="670460606"/>
          <w:placeholder>
            <w:docPart w:val="DefaultPlaceholder_-1854013440"/>
          </w:placeholder>
          <w:richText/>
        </w:sdtPr>
        <w:sdtContent>
          <w:r w:rsidRPr="00EB4880" w:rsidR="000B4556">
            <w:rPr>
              <w:b/>
            </w:rPr>
            <w:t>Llinos Medi:</w:t>
          </w:r>
        </w:sdtContent>
      </w:sdt>
      <w:r w:rsidRPr="00EB4880" w:rsidR="000B4556">
        <w:t xml:space="preserve"> I</w:t>
      </w:r>
      <w:r w:rsidR="00953DC8">
        <w:t xml:space="preserve">t </w:t>
      </w:r>
      <w:r w:rsidRPr="00EB4880">
        <w:t>is important that we understand how Great British Energy can resolve the blockages that you find in Wales</w:t>
      </w:r>
      <w:r w:rsidR="006E5B19">
        <w:t xml:space="preserve">, </w:t>
      </w:r>
      <w:r w:rsidR="00A85827">
        <w:t xml:space="preserve">but also how </w:t>
      </w:r>
      <w:r w:rsidRPr="00EB4880" w:rsidR="000B4556">
        <w:t xml:space="preserve">it </w:t>
      </w:r>
      <w:r w:rsidR="006E5B19">
        <w:t xml:space="preserve">can </w:t>
      </w:r>
      <w:r w:rsidRPr="00EB4880">
        <w:t>support emerging technologies</w:t>
      </w:r>
      <w:r w:rsidR="00A85827">
        <w:t xml:space="preserve">. </w:t>
      </w:r>
      <w:r w:rsidRPr="00EB4880">
        <w:t>I do not want us to be stagnant in energy production</w:t>
      </w:r>
      <w:r w:rsidR="00A85827">
        <w:t>; w</w:t>
      </w:r>
      <w:r w:rsidRPr="00EB4880" w:rsidR="000B4556">
        <w:t>e</w:t>
      </w:r>
      <w:r w:rsidRPr="00EB4880">
        <w:t xml:space="preserve"> need to be pushing forward </w:t>
      </w:r>
      <w:r w:rsidRPr="00EB4880" w:rsidR="000B4556">
        <w:t xml:space="preserve">and supporting </w:t>
      </w:r>
      <w:r w:rsidRPr="00EB4880">
        <w:t xml:space="preserve">new technologies. </w:t>
      </w:r>
      <w:r w:rsidRPr="00EB4880" w:rsidR="000B4556">
        <w:t xml:space="preserve">Can </w:t>
      </w:r>
      <w:r w:rsidRPr="00EB4880">
        <w:t xml:space="preserve">Great British Energy </w:t>
      </w:r>
      <w:r w:rsidRPr="00EB4880" w:rsidR="000B4556">
        <w:t xml:space="preserve">resolve </w:t>
      </w:r>
      <w:r w:rsidRPr="00EB4880">
        <w:t>these blockages</w:t>
      </w:r>
      <w:r w:rsidRPr="00EB4880" w:rsidR="000B4556">
        <w:t>?</w:t>
      </w:r>
    </w:p>
    <w:p w:rsidR="000B4556" w:rsidRPr="00EB4880" w:rsidP="000B4556">
      <w:pPr>
        <w:pStyle w:val="Answer"/>
      </w:pPr>
      <w:sdt>
        <w:sdtPr>
          <w:alias w:val="Witness"/>
          <w:id w:val="557450303"/>
          <w:placeholder>
            <w:docPart w:val="DefaultPlaceholder_-1854013440"/>
          </w:placeholder>
          <w:richText/>
        </w:sdtPr>
        <w:sdtContent>
          <w:r w:rsidRPr="00EB4880" w:rsidR="00006575">
            <w:rPr>
              <w:b/>
              <w:i/>
            </w:rPr>
            <w:t>Eleri Davies:</w:t>
          </w:r>
        </w:sdtContent>
      </w:sdt>
      <w:r w:rsidRPr="00EB4880">
        <w:t xml:space="preserve"> A</w:t>
      </w:r>
      <w:r w:rsidRPr="00EB4880" w:rsidR="00AC00F6">
        <w:t>t the moment</w:t>
      </w:r>
      <w:r w:rsidRPr="00EB4880">
        <w:t>,</w:t>
      </w:r>
      <w:r w:rsidRPr="00EB4880" w:rsidR="00AC00F6">
        <w:t xml:space="preserve"> we do not have much detail on GB Energy. We have the broad ambition, but we are awaiting that further detail on strategic priorities and associated activities. </w:t>
      </w:r>
      <w:r w:rsidRPr="00EB4880">
        <w:t>B</w:t>
      </w:r>
      <w:r w:rsidRPr="00EB4880" w:rsidR="00AC00F6">
        <w:t xml:space="preserve">ecause GB Energy has been discussed for quite some time now, we have looked at potential areas where </w:t>
      </w:r>
      <w:r w:rsidRPr="00EB4880">
        <w:t xml:space="preserve">it </w:t>
      </w:r>
      <w:r w:rsidRPr="00EB4880" w:rsidR="00AC00F6">
        <w:t>could intervene to unlock private investment.</w:t>
      </w:r>
    </w:p>
    <w:p w:rsidR="000B4556" w:rsidRPr="00EB4880" w:rsidP="000B4556">
      <w:pPr>
        <w:pStyle w:val="Answer"/>
      </w:pPr>
      <w:r w:rsidRPr="00EB4880">
        <w:t>W</w:t>
      </w:r>
      <w:r w:rsidRPr="00EB4880" w:rsidR="00AC00F6">
        <w:t>e see a role for GB Energy alongside the National Wealth Fund to unlock critical investment projects, including projects that cannot be taken forward by the private sector</w:t>
      </w:r>
      <w:r w:rsidRPr="00EB4880">
        <w:t xml:space="preserve">—for example, </w:t>
      </w:r>
      <w:r w:rsidRPr="00EB4880" w:rsidR="00AC00F6">
        <w:t xml:space="preserve">tidal lagoons that have been discussed quite a lot, but </w:t>
      </w:r>
      <w:r w:rsidRPr="00EB4880">
        <w:t xml:space="preserve">where </w:t>
      </w:r>
      <w:r w:rsidRPr="00EB4880" w:rsidR="00AC00F6">
        <w:t xml:space="preserve">private developers see the length of time for the return on the investment </w:t>
      </w:r>
      <w:r w:rsidRPr="00EB4880">
        <w:t xml:space="preserve">being </w:t>
      </w:r>
      <w:r w:rsidRPr="00EB4880" w:rsidR="00AC00F6">
        <w:t>too long</w:t>
      </w:r>
      <w:r w:rsidRPr="00EB4880">
        <w:t xml:space="preserve">, as well as </w:t>
      </w:r>
      <w:r w:rsidRPr="00EB4880" w:rsidR="00AC00F6">
        <w:t>ports infrastructure, hydrogen, transport</w:t>
      </w:r>
      <w:r w:rsidRPr="00EB4880">
        <w:t>,</w:t>
      </w:r>
      <w:r w:rsidRPr="00EB4880" w:rsidR="00AC00F6">
        <w:t xml:space="preserve"> and storage facilities. </w:t>
      </w:r>
      <w:r w:rsidRPr="00EB4880">
        <w:t xml:space="preserve">These are </w:t>
      </w:r>
      <w:r w:rsidRPr="00EB4880" w:rsidR="00AC00F6">
        <w:t>things that can unlock and maybe accelerate some of those topics</w:t>
      </w:r>
      <w:r w:rsidRPr="00EB4880">
        <w:t>.</w:t>
      </w:r>
    </w:p>
    <w:p w:rsidR="000B4556" w:rsidRPr="00EB4880" w:rsidP="000B4556">
      <w:pPr>
        <w:pStyle w:val="Answer"/>
      </w:pPr>
      <w:r w:rsidRPr="00EB4880">
        <w:t xml:space="preserve">It is potentially also about </w:t>
      </w:r>
      <w:r w:rsidRPr="00EB4880" w:rsidR="00AC00F6">
        <w:t xml:space="preserve">local power plan initiatives around partnering with companies </w:t>
      </w:r>
      <w:r w:rsidRPr="00EB4880">
        <w:t xml:space="preserve">such as </w:t>
      </w:r>
      <w:r w:rsidRPr="00EB4880" w:rsidR="00AC00F6">
        <w:t xml:space="preserve">RWE to invest </w:t>
      </w:r>
      <w:r w:rsidRPr="00EB4880">
        <w:t xml:space="preserve">in </w:t>
      </w:r>
      <w:r w:rsidRPr="00EB4880" w:rsidR="00AC00F6">
        <w:t xml:space="preserve">projects. </w:t>
      </w:r>
      <w:r w:rsidRPr="00EB4880">
        <w:t>W</w:t>
      </w:r>
      <w:r w:rsidRPr="00EB4880" w:rsidR="00AC00F6">
        <w:t xml:space="preserve">e have been discussing shared ownership. Ben mentioned the partnership that RWE has with Community Energy Wales at our </w:t>
      </w:r>
      <w:r w:rsidRPr="00EB4880" w:rsidR="00AC00F6">
        <w:t xml:space="preserve">Alwen </w:t>
      </w:r>
      <w:r w:rsidRPr="00EB4880">
        <w:t>f</w:t>
      </w:r>
      <w:r w:rsidRPr="00EB4880" w:rsidR="00AC00F6">
        <w:t>orest</w:t>
      </w:r>
      <w:r w:rsidRPr="00EB4880" w:rsidR="00AC00F6">
        <w:t xml:space="preserve"> wind farm, where Community Energy Wales will have the opportunity to invest in up to 15% of that project, either at final investment decision</w:t>
      </w:r>
      <w:r w:rsidRPr="00EB4880">
        <w:t>,</w:t>
      </w:r>
      <w:r w:rsidRPr="00EB4880" w:rsidR="00AC00F6">
        <w:t xml:space="preserve"> just before we put the spade in the ground</w:t>
      </w:r>
      <w:r w:rsidRPr="00EB4880">
        <w:t>,</w:t>
      </w:r>
      <w:r w:rsidRPr="00EB4880" w:rsidR="00AC00F6">
        <w:t xml:space="preserve"> or at the commercial operation date.</w:t>
      </w:r>
      <w:r w:rsidRPr="00EB4880">
        <w:t xml:space="preserve"> </w:t>
      </w:r>
      <w:r w:rsidRPr="00EB4880" w:rsidR="00AC00F6">
        <w:t>We have similar models for our Pen</w:t>
      </w:r>
      <w:r w:rsidRPr="00EB4880">
        <w:t xml:space="preserve"> M</w:t>
      </w:r>
      <w:r w:rsidRPr="00EB4880" w:rsidR="00AC00F6">
        <w:t xml:space="preserve">arch and </w:t>
      </w:r>
      <w:r w:rsidRPr="00EB4880">
        <w:t xml:space="preserve">Abertillery </w:t>
      </w:r>
      <w:r w:rsidRPr="00EB4880" w:rsidR="00AC00F6">
        <w:t xml:space="preserve">wind farms in </w:t>
      </w:r>
      <w:r w:rsidRPr="00EB4880">
        <w:t>s</w:t>
      </w:r>
      <w:r w:rsidRPr="00EB4880" w:rsidR="00AC00F6">
        <w:t>outh Wales, where we are partnering with the host local authorities to invest in up to 20% of the projects.</w:t>
      </w:r>
    </w:p>
    <w:p w:rsidR="000B4556" w:rsidRPr="00EB4880" w:rsidP="000B4556">
      <w:pPr>
        <w:pStyle w:val="Answer"/>
      </w:pPr>
      <w:r w:rsidRPr="00EB4880">
        <w:t>T</w:t>
      </w:r>
      <w:r w:rsidRPr="00EB4880" w:rsidR="00AC00F6">
        <w:t xml:space="preserve">here </w:t>
      </w:r>
      <w:r w:rsidRPr="00EB4880">
        <w:t xml:space="preserve">are </w:t>
      </w:r>
      <w:r w:rsidRPr="00EB4880" w:rsidR="00AC00F6">
        <w:t>models out there, but</w:t>
      </w:r>
      <w:r w:rsidRPr="00EB4880">
        <w:t>,</w:t>
      </w:r>
      <w:r w:rsidRPr="00EB4880" w:rsidR="00AC00F6">
        <w:t xml:space="preserve"> fundamentally</w:t>
      </w:r>
      <w:r w:rsidRPr="00EB4880">
        <w:t>,</w:t>
      </w:r>
      <w:r w:rsidRPr="00EB4880" w:rsidR="00AC00F6">
        <w:t xml:space="preserve"> it comes back to the issue that projects are not moving forward quickly enough in Wales. </w:t>
      </w:r>
      <w:r w:rsidRPr="00EB4880">
        <w:t>T</w:t>
      </w:r>
      <w:r w:rsidRPr="00EB4880" w:rsidR="00AC00F6">
        <w:t>hese benefits that could accrue</w:t>
      </w:r>
      <w:r w:rsidRPr="00EB4880">
        <w:t>—</w:t>
      </w:r>
      <w:r w:rsidRPr="00EB4880" w:rsidR="00AC00F6">
        <w:t>community</w:t>
      </w:r>
      <w:r w:rsidRPr="00EB4880">
        <w:t xml:space="preserve"> </w:t>
      </w:r>
      <w:r w:rsidRPr="00EB4880" w:rsidR="00AC00F6">
        <w:t>benefits, shared ownership, jobs, skills</w:t>
      </w:r>
      <w:r w:rsidR="005B009A">
        <w:t xml:space="preserve"> and so on</w:t>
      </w:r>
      <w:r w:rsidRPr="00EB4880">
        <w:t>—</w:t>
      </w:r>
      <w:r w:rsidRPr="00EB4880" w:rsidR="00AC00F6">
        <w:t>are</w:t>
      </w:r>
      <w:r w:rsidRPr="00EB4880">
        <w:t xml:space="preserve"> </w:t>
      </w:r>
      <w:r w:rsidRPr="00EB4880" w:rsidR="00AC00F6">
        <w:t>not happening</w:t>
      </w:r>
      <w:r w:rsidRPr="00EB4880">
        <w:t>,</w:t>
      </w:r>
      <w:r w:rsidRPr="00EB4880" w:rsidR="00AC00F6">
        <w:t xml:space="preserve"> because the projects are not getting through to that point.</w:t>
      </w:r>
    </w:p>
    <w:p w:rsidR="00AC00F6" w:rsidRPr="00EB4880" w:rsidP="000B4556">
      <w:pPr>
        <w:pStyle w:val="Answer"/>
      </w:pPr>
      <w:r w:rsidRPr="00EB4880">
        <w:t xml:space="preserve">On the </w:t>
      </w:r>
      <w:r w:rsidRPr="00EB4880">
        <w:t xml:space="preserve">point around the route to market with </w:t>
      </w:r>
      <w:r w:rsidRPr="00EB4880">
        <w:t>c</w:t>
      </w:r>
      <w:r w:rsidRPr="00EB4880">
        <w:t xml:space="preserve">ontracts for </w:t>
      </w:r>
      <w:r w:rsidRPr="00EB4880">
        <w:t>d</w:t>
      </w:r>
      <w:r w:rsidRPr="00EB4880">
        <w:t xml:space="preserve">ifference, we have now had six rounds </w:t>
      </w:r>
      <w:r w:rsidRPr="00EB4880">
        <w:t xml:space="preserve">in the last 10 years, </w:t>
      </w:r>
      <w:r w:rsidRPr="00EB4880">
        <w:t xml:space="preserve">between 2014 and </w:t>
      </w:r>
      <w:r w:rsidRPr="00EB4880">
        <w:t>20</w:t>
      </w:r>
      <w:r w:rsidRPr="00EB4880">
        <w:t>24</w:t>
      </w:r>
      <w:r w:rsidRPr="00EB4880">
        <w:t>.</w:t>
      </w:r>
      <w:r w:rsidRPr="00EB4880" w:rsidR="00570091">
        <w:t xml:space="preserve"> </w:t>
      </w:r>
      <w:r w:rsidRPr="00EB4880">
        <w:t>L</w:t>
      </w:r>
      <w:r w:rsidRPr="00EB4880">
        <w:t>ess than 2% of the C</w:t>
      </w:r>
      <w:r w:rsidRPr="00EB4880" w:rsidR="003608CE">
        <w:t>f</w:t>
      </w:r>
      <w:r w:rsidRPr="00EB4880">
        <w:t>D capacity awarded in those six auctions has come to Wales. It is quite a sobering statistic, to be honest</w:t>
      </w:r>
      <w:r w:rsidRPr="00EB4880">
        <w:t>.</w:t>
      </w:r>
      <w:r w:rsidRPr="00EB4880">
        <w:t xml:space="preserve"> </w:t>
      </w:r>
      <w:r w:rsidRPr="00EB4880">
        <w:t>U</w:t>
      </w:r>
      <w:r w:rsidRPr="00EB4880">
        <w:t>nless those projects come along, all the benefits that come with them do not come along either.</w:t>
      </w:r>
    </w:p>
    <w:p w:rsidR="00212B58" w:rsidRPr="00EB4880" w:rsidP="000B4556">
      <w:pPr>
        <w:pStyle w:val="Answer"/>
      </w:pPr>
      <w:sdt>
        <w:sdtPr>
          <w:alias w:val="Witness"/>
          <w:id w:val="1326713893"/>
          <w:placeholder>
            <w:docPart w:val="DefaultPlaceholder_-1854013440"/>
          </w:placeholder>
          <w:richText/>
        </w:sdtPr>
        <w:sdtContent>
          <w:r w:rsidRPr="00EB4880" w:rsidR="00006575">
            <w:rPr>
              <w:b/>
              <w:i/>
            </w:rPr>
            <w:t>Ffion Davies:</w:t>
          </w:r>
        </w:sdtContent>
      </w:sdt>
      <w:r w:rsidRPr="00EB4880" w:rsidR="000B4556">
        <w:t xml:space="preserve"> </w:t>
      </w:r>
      <w:r w:rsidR="00465D4D">
        <w:t xml:space="preserve">On the </w:t>
      </w:r>
      <w:r w:rsidRPr="00EB4880" w:rsidR="00AC00F6">
        <w:t xml:space="preserve">benefits </w:t>
      </w:r>
      <w:r w:rsidR="00465D4D">
        <w:t xml:space="preserve">of </w:t>
      </w:r>
      <w:r w:rsidRPr="00EB4880" w:rsidR="00AC00F6">
        <w:t>GB Energy, it could potentially reduce the risk of emerging technologies such as floating offshore wind</w:t>
      </w:r>
      <w:r w:rsidRPr="00EB4880" w:rsidR="000B4556">
        <w:t>.</w:t>
      </w:r>
      <w:r w:rsidRPr="00EB4880" w:rsidR="00AC00F6">
        <w:t xml:space="preserve"> </w:t>
      </w:r>
      <w:r w:rsidRPr="00EB4880" w:rsidR="000B4556">
        <w:t>I</w:t>
      </w:r>
      <w:r w:rsidRPr="00EB4880" w:rsidR="00AC00F6">
        <w:t xml:space="preserve">f done correctly, it could support us </w:t>
      </w:r>
      <w:r w:rsidR="002B717D">
        <w:t xml:space="preserve">in </w:t>
      </w:r>
      <w:r w:rsidRPr="00EB4880" w:rsidR="00AC00F6">
        <w:t>becoming world leaders in getting ahead of the skills gap and developing supply chains here in Wales</w:t>
      </w:r>
      <w:r w:rsidRPr="00EB4880">
        <w:t>.</w:t>
      </w:r>
      <w:r w:rsidRPr="00EB4880" w:rsidR="00AC00F6">
        <w:t xml:space="preserve"> </w:t>
      </w:r>
      <w:r w:rsidRPr="00EB4880">
        <w:t>T</w:t>
      </w:r>
      <w:r w:rsidRPr="00EB4880" w:rsidR="00AC00F6">
        <w:t xml:space="preserve">hose skills </w:t>
      </w:r>
      <w:r w:rsidRPr="00EB4880">
        <w:t xml:space="preserve">are </w:t>
      </w:r>
      <w:r w:rsidRPr="00EB4880" w:rsidR="00AC00F6">
        <w:t>needed to get us to net zero.</w:t>
      </w:r>
    </w:p>
    <w:p w:rsidR="00AC00F6" w:rsidRPr="00EB4880" w:rsidP="002B717D">
      <w:pPr>
        <w:pStyle w:val="Answer"/>
      </w:pPr>
      <w:r w:rsidRPr="00EB4880">
        <w:t xml:space="preserve">Specifically </w:t>
      </w:r>
      <w:r w:rsidR="002B717D">
        <w:t>i</w:t>
      </w:r>
      <w:r w:rsidRPr="00EB4880" w:rsidR="00212B58">
        <w:t xml:space="preserve">n </w:t>
      </w:r>
      <w:r w:rsidRPr="00EB4880">
        <w:t>Wales, GB Energy could and very likely will deliver benefits, but there is currently only an obligation to consult on overlapping responsibilities. There are similar challenges faced in England, Wales</w:t>
      </w:r>
      <w:r w:rsidRPr="00EB4880" w:rsidR="00212B58">
        <w:t xml:space="preserve"> and</w:t>
      </w:r>
      <w:r w:rsidRPr="00EB4880">
        <w:t xml:space="preserve"> Scotland, and GB Energy could play a role in collaboration</w:t>
      </w:r>
      <w:r w:rsidRPr="00EB4880" w:rsidR="00212B58">
        <w:t xml:space="preserve"> </w:t>
      </w:r>
      <w:r w:rsidR="002B717D">
        <w:t xml:space="preserve">on </w:t>
      </w:r>
      <w:r w:rsidRPr="00EB4880">
        <w:t xml:space="preserve">lessons learned. There </w:t>
      </w:r>
      <w:r w:rsidRPr="00EB4880" w:rsidR="00212B58">
        <w:t xml:space="preserve">are </w:t>
      </w:r>
      <w:r w:rsidRPr="00EB4880">
        <w:t xml:space="preserve">challenges </w:t>
      </w:r>
      <w:r w:rsidRPr="00EB4880" w:rsidR="00212B58">
        <w:t xml:space="preserve">that </w:t>
      </w:r>
      <w:r w:rsidRPr="00EB4880">
        <w:t xml:space="preserve">are being addressed differently in different countries. </w:t>
      </w:r>
      <w:r w:rsidRPr="00EB4880" w:rsidR="00212B58">
        <w:t>W</w:t>
      </w:r>
      <w:r w:rsidRPr="00EB4880">
        <w:t>e have heard about peat being addressed differently in Scotland</w:t>
      </w:r>
      <w:r w:rsidRPr="00EB4880" w:rsidR="00212B58">
        <w:t>,</w:t>
      </w:r>
      <w:r w:rsidRPr="00EB4880">
        <w:t xml:space="preserve"> </w:t>
      </w:r>
      <w:r w:rsidRPr="00EB4880" w:rsidR="00212B58">
        <w:t xml:space="preserve">so we need to look </w:t>
      </w:r>
      <w:r w:rsidRPr="00EB4880">
        <w:t xml:space="preserve">at </w:t>
      </w:r>
      <w:r w:rsidRPr="00EB4880" w:rsidR="00212B58">
        <w:t xml:space="preserve">and share those </w:t>
      </w:r>
      <w:r w:rsidRPr="00EB4880">
        <w:t>lessons learned.</w:t>
      </w:r>
    </w:p>
    <w:p w:rsidR="00212B58" w:rsidRPr="00EB4880" w:rsidP="00AC00F6">
      <w:pPr>
        <w:pStyle w:val="Question"/>
      </w:pPr>
      <w:sdt>
        <w:sdtPr>
          <w:alias w:val="Member"/>
          <w:tag w:val="&lt;Member mnisId='5085' dodsId='149519'&gt;"/>
          <w:id w:val="-711805546"/>
          <w:placeholder>
            <w:docPart w:val="DefaultPlaceholder_-1854013440"/>
          </w:placeholder>
          <w:richText/>
        </w:sdtPr>
        <w:sdtContent>
          <w:r w:rsidRPr="00EB4880">
            <w:rPr>
              <w:b/>
            </w:rPr>
            <w:t>Llinos Medi:</w:t>
          </w:r>
        </w:sdtContent>
      </w:sdt>
      <w:r w:rsidRPr="00EB4880">
        <w:t xml:space="preserve"> </w:t>
      </w:r>
      <w:r w:rsidRPr="00EB4880" w:rsidR="00AC00F6">
        <w:t>One of the barriers that you mentioned is the grid</w:t>
      </w:r>
      <w:r w:rsidRPr="00EB4880">
        <w:t>.</w:t>
      </w:r>
      <w:r w:rsidRPr="00EB4880" w:rsidR="00AC00F6">
        <w:t xml:space="preserve"> </w:t>
      </w:r>
      <w:r w:rsidRPr="00EB4880">
        <w:t xml:space="preserve">Would </w:t>
      </w:r>
      <w:r w:rsidRPr="00EB4880" w:rsidR="00AC00F6">
        <w:t xml:space="preserve">having an alignment between Great British Energy, the infrastructure strategy and the industrial strategy help </w:t>
      </w:r>
      <w:r w:rsidRPr="00EB4880">
        <w:t xml:space="preserve">us </w:t>
      </w:r>
      <w:r w:rsidRPr="00EB4880" w:rsidR="00AC00F6">
        <w:t>to plough on with all these plans</w:t>
      </w:r>
      <w:r w:rsidRPr="00EB4880">
        <w:t>,</w:t>
      </w:r>
      <w:r w:rsidRPr="00EB4880" w:rsidR="00AC00F6">
        <w:t xml:space="preserve"> </w:t>
      </w:r>
      <w:r w:rsidRPr="00EB4880">
        <w:t xml:space="preserve">so </w:t>
      </w:r>
      <w:r w:rsidRPr="00EB4880" w:rsidR="00AC00F6">
        <w:t xml:space="preserve">that there is an alignment between energy production and the </w:t>
      </w:r>
      <w:r w:rsidRPr="00EB4880" w:rsidR="00AC00F6">
        <w:t>infrastructure</w:t>
      </w:r>
      <w:r w:rsidR="00FF7AAB">
        <w:t xml:space="preserve"> </w:t>
      </w:r>
      <w:r w:rsidRPr="00EB4880" w:rsidR="00AC00F6">
        <w:t xml:space="preserve">and </w:t>
      </w:r>
      <w:r w:rsidR="00FF7AAB">
        <w:t xml:space="preserve">we make </w:t>
      </w:r>
      <w:r w:rsidRPr="00EB4880" w:rsidR="00AC00F6">
        <w:t xml:space="preserve">sure that we grow the economy and benefit from the industrial strategy as well? </w:t>
      </w:r>
      <w:r w:rsidRPr="00EB4880">
        <w:t>W</w:t>
      </w:r>
      <w:r w:rsidRPr="00EB4880" w:rsidR="00AC00F6">
        <w:t xml:space="preserve">ould </w:t>
      </w:r>
      <w:r w:rsidRPr="00EB4880">
        <w:t xml:space="preserve">that </w:t>
      </w:r>
      <w:r w:rsidRPr="00EB4880" w:rsidR="00AC00F6">
        <w:t>be a good way forward?</w:t>
      </w:r>
    </w:p>
    <w:p w:rsidR="00AC00F6" w:rsidRPr="00EB4880" w:rsidP="00212B58">
      <w:pPr>
        <w:pStyle w:val="Answer"/>
      </w:pPr>
      <w:sdt>
        <w:sdtPr>
          <w:alias w:val="Witness"/>
          <w:id w:val="-1979904198"/>
          <w:placeholder>
            <w:docPart w:val="DefaultPlaceholder_-1854013440"/>
          </w:placeholder>
          <w:richText/>
        </w:sdtPr>
        <w:sdtContent>
          <w:r w:rsidRPr="00EB4880" w:rsidR="00006575">
            <w:rPr>
              <w:b/>
              <w:i/>
            </w:rPr>
            <w:t>Eleri Davies:</w:t>
          </w:r>
        </w:sdtContent>
      </w:sdt>
      <w:r w:rsidRPr="00EB4880" w:rsidR="00212B58">
        <w:t xml:space="preserve"> A</w:t>
      </w:r>
      <w:r w:rsidRPr="00EB4880">
        <w:t xml:space="preserve">lignment across the board is important, and that is where the new mission control that </w:t>
      </w:r>
      <w:r w:rsidRPr="00EB4880" w:rsidR="00212B58">
        <w:t>ha</w:t>
      </w:r>
      <w:r w:rsidRPr="00EB4880">
        <w:t xml:space="preserve">s been set up by the UK </w:t>
      </w:r>
      <w:r w:rsidRPr="00EB4880" w:rsidR="00212B58">
        <w:t>G</w:t>
      </w:r>
      <w:r w:rsidRPr="00EB4880">
        <w:t xml:space="preserve">overnment to align these things is fundamental. Alignment between GB Energy, </w:t>
      </w:r>
      <w:r w:rsidRPr="00EB4880" w:rsidR="00212B58">
        <w:t xml:space="preserve">Trydan Gwyrdd and Ynni </w:t>
      </w:r>
      <w:r w:rsidRPr="00EB4880">
        <w:t>Cymru is all important</w:t>
      </w:r>
      <w:r w:rsidRPr="00EB4880" w:rsidR="00212B58">
        <w:t>,</w:t>
      </w:r>
      <w:r w:rsidRPr="00EB4880">
        <w:t xml:space="preserve"> </w:t>
      </w:r>
      <w:r w:rsidRPr="00EB4880" w:rsidR="00212B58">
        <w:t xml:space="preserve">but </w:t>
      </w:r>
      <w:r w:rsidRPr="00EB4880">
        <w:t>we all need to be moving in the same direction. That is vital for net zero and the success of the country.</w:t>
      </w:r>
    </w:p>
    <w:p w:rsidR="00AC00F6" w:rsidRPr="00EB4880" w:rsidP="00212B58">
      <w:pPr>
        <w:pStyle w:val="Answer"/>
      </w:pPr>
      <w:sdt>
        <w:sdtPr>
          <w:alias w:val="Witness"/>
          <w:id w:val="151269689"/>
          <w:placeholder>
            <w:docPart w:val="DefaultPlaceholder_-1854013440"/>
          </w:placeholder>
          <w:richText/>
        </w:sdtPr>
        <w:sdtContent>
          <w:r w:rsidRPr="00EB4880" w:rsidR="00006575">
            <w:rPr>
              <w:b/>
              <w:i/>
            </w:rPr>
            <w:t>Ffion Davies:</w:t>
          </w:r>
        </w:sdtContent>
      </w:sdt>
      <w:r w:rsidRPr="00EB4880" w:rsidR="00212B58">
        <w:t xml:space="preserve"> J</w:t>
      </w:r>
      <w:r w:rsidRPr="00EB4880">
        <w:t>ust having that alignment and the same targets will accelerate the deployment of renewable energy, which is what we need.</w:t>
      </w:r>
    </w:p>
    <w:p w:rsidR="00D858D1" w:rsidRPr="00EB4880" w:rsidP="00212B58">
      <w:pPr>
        <w:pStyle w:val="Question"/>
      </w:pPr>
      <w:sdt>
        <w:sdtPr>
          <w:alias w:val="Member"/>
          <w:tag w:val="&lt;Member mnisId='4630' dodsId='147949'&gt;"/>
          <w:id w:val="-1461637733"/>
          <w:placeholder>
            <w:docPart w:val="DefaultPlaceholder_-1854013440"/>
          </w:placeholder>
          <w:richText/>
        </w:sdtPr>
        <w:sdtContent>
          <w:r w:rsidRPr="00EB4880" w:rsidR="00212B58">
            <w:rPr>
              <w:b/>
            </w:rPr>
            <w:t>Ben Lake:</w:t>
          </w:r>
        </w:sdtContent>
      </w:sdt>
      <w:r w:rsidRPr="00EB4880" w:rsidR="00212B58">
        <w:t xml:space="preserve"> Eleri</w:t>
      </w:r>
      <w:r w:rsidRPr="00EB4880" w:rsidR="00AC00F6">
        <w:t>, you mentioned something there that sparked a recollection of mine</w:t>
      </w:r>
      <w:r w:rsidRPr="00EB4880">
        <w:t xml:space="preserve"> from</w:t>
      </w:r>
      <w:r w:rsidRPr="00EB4880" w:rsidR="00AC00F6">
        <w:t xml:space="preserve"> speaking to somebody involved in </w:t>
      </w:r>
      <w:r w:rsidRPr="00EB4880" w:rsidR="00212B58">
        <w:t xml:space="preserve">the </w:t>
      </w:r>
      <w:r w:rsidRPr="00EB4880" w:rsidR="00AC00F6">
        <w:t xml:space="preserve">Dinorwig </w:t>
      </w:r>
      <w:r w:rsidRPr="00EB4880" w:rsidR="00212B58">
        <w:t>p</w:t>
      </w:r>
      <w:r w:rsidRPr="00EB4880" w:rsidR="00AC00F6">
        <w:t>ump</w:t>
      </w:r>
      <w:r w:rsidRPr="00EB4880" w:rsidR="00212B58">
        <w:t>ed</w:t>
      </w:r>
      <w:r w:rsidRPr="00EB4880" w:rsidR="00AC00F6">
        <w:t xml:space="preserve"> </w:t>
      </w:r>
      <w:r w:rsidRPr="00EB4880" w:rsidR="00212B58">
        <w:t>s</w:t>
      </w:r>
      <w:r w:rsidRPr="00EB4880" w:rsidR="00AC00F6">
        <w:t>torage</w:t>
      </w:r>
      <w:r w:rsidRPr="00EB4880" w:rsidR="00212B58">
        <w:t xml:space="preserve"> scheme.</w:t>
      </w:r>
      <w:r w:rsidRPr="00EB4880" w:rsidR="00AC00F6">
        <w:t xml:space="preserve"> </w:t>
      </w:r>
      <w:r w:rsidRPr="00EB4880" w:rsidR="00212B58">
        <w:t>T</w:t>
      </w:r>
      <w:r w:rsidRPr="00EB4880" w:rsidR="00AC00F6">
        <w:t>he individual mentioned that it was a good job the UK Government built it back in the 1950s or thereabouts, because it would not be something that would necessarily attract private investment</w:t>
      </w:r>
      <w:r w:rsidRPr="00EB4880" w:rsidR="00212B58">
        <w:t>,</w:t>
      </w:r>
      <w:r w:rsidRPr="00EB4880" w:rsidR="00AC00F6">
        <w:t xml:space="preserve"> </w:t>
      </w:r>
      <w:r w:rsidRPr="00EB4880" w:rsidR="00AC00F6">
        <w:t>due to the fact that</w:t>
      </w:r>
      <w:r w:rsidRPr="00EB4880" w:rsidR="00AC00F6">
        <w:t xml:space="preserve"> it </w:t>
      </w:r>
      <w:r w:rsidRPr="00EB4880" w:rsidR="00212B58">
        <w:t xml:space="preserve">has </w:t>
      </w:r>
      <w:r w:rsidRPr="00EB4880" w:rsidR="00AC00F6">
        <w:t>a very long payback period.</w:t>
      </w:r>
    </w:p>
    <w:p w:rsidR="00212B58" w:rsidRPr="00EB4880" w:rsidP="00D858D1">
      <w:pPr>
        <w:pStyle w:val="Question"/>
        <w:numPr>
          <w:ilvl w:val="0"/>
          <w:numId w:val="0"/>
        </w:numPr>
        <w:ind w:left="794"/>
      </w:pPr>
      <w:r w:rsidRPr="00EB4880">
        <w:t xml:space="preserve">I was just wondering </w:t>
      </w:r>
      <w:r w:rsidRPr="00EB4880">
        <w:t>whether</w:t>
      </w:r>
      <w:r w:rsidRPr="00EB4880">
        <w:t xml:space="preserve"> one of the </w:t>
      </w:r>
      <w:r w:rsidRPr="00EB4880">
        <w:t xml:space="preserve">very useful </w:t>
      </w:r>
      <w:r w:rsidRPr="00EB4880">
        <w:t xml:space="preserve">roles that </w:t>
      </w:r>
      <w:r w:rsidRPr="00EB4880">
        <w:t xml:space="preserve">GB Energy </w:t>
      </w:r>
      <w:r w:rsidRPr="00EB4880">
        <w:t xml:space="preserve">could perform is addressing that market gap </w:t>
      </w:r>
      <w:r w:rsidRPr="00EB4880">
        <w:t>in t</w:t>
      </w:r>
      <w:r w:rsidRPr="00EB4880">
        <w:t>idal, for example, or other developing technologies, in the hope that it will be able to push those technologies along to the point where private investment and enterprise can then maximise it</w:t>
      </w:r>
      <w:r w:rsidRPr="00EB4880" w:rsidR="00D858D1">
        <w:t>.</w:t>
      </w:r>
    </w:p>
    <w:p w:rsidR="00212B58" w:rsidRPr="00EB4880" w:rsidP="00212B58">
      <w:pPr>
        <w:pStyle w:val="Answer"/>
      </w:pPr>
      <w:sdt>
        <w:sdtPr>
          <w:alias w:val="Witness"/>
          <w:id w:val="268522284"/>
          <w:placeholder>
            <w:docPart w:val="DefaultPlaceholder_-1854013440"/>
          </w:placeholder>
          <w:richText/>
        </w:sdtPr>
        <w:sdtContent>
          <w:r w:rsidRPr="00EB4880" w:rsidR="00006575">
            <w:rPr>
              <w:b/>
              <w:i/>
            </w:rPr>
            <w:t>Eleri Davies:</w:t>
          </w:r>
        </w:sdtContent>
      </w:sdt>
      <w:r w:rsidRPr="00EB4880">
        <w:t xml:space="preserve"> It could, absolutely.</w:t>
      </w:r>
    </w:p>
    <w:p w:rsidR="00212B58" w:rsidRPr="00EB4880" w:rsidP="00212B58">
      <w:pPr>
        <w:pStyle w:val="Question"/>
      </w:pPr>
      <w:sdt>
        <w:sdtPr>
          <w:alias w:val="Member"/>
          <w:tag w:val="&lt;Member mnisId='4630' dodsId='147949'&gt;"/>
          <w:id w:val="239916440"/>
          <w:placeholder>
            <w:docPart w:val="DefaultPlaceholder_-1854013440"/>
          </w:placeholder>
          <w:richText/>
        </w:sdtPr>
        <w:sdtContent>
          <w:r w:rsidRPr="00EB4880">
            <w:rPr>
              <w:b/>
            </w:rPr>
            <w:t>Ben Lake:</w:t>
          </w:r>
        </w:sdtContent>
      </w:sdt>
      <w:r w:rsidRPr="00EB4880">
        <w:t xml:space="preserve"> Going back </w:t>
      </w:r>
      <w:r w:rsidRPr="00EB4880" w:rsidR="00AC00F6">
        <w:t xml:space="preserve">to the discussion about </w:t>
      </w:r>
      <w:r w:rsidRPr="00EB4880">
        <w:t>GB</w:t>
      </w:r>
      <w:r w:rsidRPr="00EB4880" w:rsidR="00AC00F6">
        <w:t xml:space="preserve"> Energy, you have all referenced certain barriers or concerns that need to be overcome and how </w:t>
      </w:r>
      <w:r w:rsidRPr="00EB4880">
        <w:t>GB</w:t>
      </w:r>
      <w:r w:rsidRPr="00EB4880" w:rsidR="00AC00F6">
        <w:t xml:space="preserve"> Energy might play a helping hand in doing that</w:t>
      </w:r>
      <w:r w:rsidRPr="00EB4880">
        <w:t>.</w:t>
      </w:r>
      <w:r w:rsidRPr="00EB4880" w:rsidR="00AC00F6">
        <w:t xml:space="preserve"> </w:t>
      </w:r>
      <w:r w:rsidRPr="00EB4880">
        <w:t>C</w:t>
      </w:r>
      <w:r w:rsidRPr="00EB4880" w:rsidR="00AC00F6">
        <w:t xml:space="preserve">an I flip things on </w:t>
      </w:r>
      <w:r w:rsidRPr="00EB4880">
        <w:t xml:space="preserve">their </w:t>
      </w:r>
      <w:r w:rsidRPr="00EB4880" w:rsidR="00AC00F6">
        <w:t>head and ask</w:t>
      </w:r>
      <w:r w:rsidRPr="00EB4880">
        <w:t xml:space="preserve"> you</w:t>
      </w:r>
      <w:r w:rsidRPr="00EB4880" w:rsidR="00AC00F6">
        <w:t xml:space="preserve"> just to name a few key concerns that you might have about </w:t>
      </w:r>
      <w:r w:rsidRPr="00EB4880">
        <w:t>GB</w:t>
      </w:r>
      <w:r w:rsidRPr="00EB4880" w:rsidR="00AC00F6">
        <w:t xml:space="preserve"> Energy and the process to date</w:t>
      </w:r>
      <w:r w:rsidRPr="00EB4880">
        <w:t>?</w:t>
      </w:r>
      <w:r w:rsidRPr="00EB4880" w:rsidR="00AC00F6">
        <w:t xml:space="preserve"> </w:t>
      </w:r>
      <w:r w:rsidRPr="00EB4880">
        <w:t xml:space="preserve">Do you have </w:t>
      </w:r>
      <w:r w:rsidRPr="00EB4880" w:rsidR="00AC00F6">
        <w:t xml:space="preserve">concerns that might mean that </w:t>
      </w:r>
      <w:r w:rsidRPr="00EB4880">
        <w:t>GB</w:t>
      </w:r>
      <w:r w:rsidRPr="00EB4880" w:rsidR="00AC00F6">
        <w:t xml:space="preserve"> Energy does not fulfil that potential</w:t>
      </w:r>
      <w:r w:rsidRPr="00EB4880">
        <w:t xml:space="preserve">? </w:t>
      </w:r>
      <w:r w:rsidRPr="00EB4880" w:rsidR="00AC00F6">
        <w:t xml:space="preserve">I would </w:t>
      </w:r>
      <w:r w:rsidRPr="00EB4880">
        <w:t xml:space="preserve">also </w:t>
      </w:r>
      <w:r w:rsidRPr="00EB4880" w:rsidR="00AC00F6">
        <w:t xml:space="preserve">be very interested to know if you have had any discussions with the UK Government as part of the process of </w:t>
      </w:r>
      <w:r w:rsidRPr="00EB4880">
        <w:t>GB</w:t>
      </w:r>
      <w:r w:rsidRPr="00EB4880" w:rsidR="00AC00F6">
        <w:t xml:space="preserve"> Energy and its development.</w:t>
      </w:r>
    </w:p>
    <w:p w:rsidR="00212B58" w:rsidRPr="00EB4880" w:rsidP="00212B58">
      <w:pPr>
        <w:pStyle w:val="Answer"/>
      </w:pPr>
      <w:sdt>
        <w:sdtPr>
          <w:alias w:val="Witness"/>
          <w:id w:val="2080943495"/>
          <w:placeholder>
            <w:docPart w:val="DefaultPlaceholder_-1854013440"/>
          </w:placeholder>
          <w:richText/>
        </w:sdtPr>
        <w:sdtContent>
          <w:r w:rsidRPr="00EB4880" w:rsidR="00006575">
            <w:rPr>
              <w:b/>
              <w:i/>
            </w:rPr>
            <w:t>Ffion Davies:</w:t>
          </w:r>
        </w:sdtContent>
      </w:sdt>
      <w:r w:rsidRPr="00EB4880">
        <w:t xml:space="preserve"> W</w:t>
      </w:r>
      <w:r w:rsidRPr="00EB4880" w:rsidR="00AC00F6">
        <w:t>e firmly support the Government’s ambition to accelerate the transition from fossil fuels to a clean energy-powered system. As I mentioned, specifically to Wales, we would like to see that collaboration</w:t>
      </w:r>
      <w:r w:rsidRPr="00EB4880">
        <w:t xml:space="preserve"> and</w:t>
      </w:r>
      <w:r w:rsidRPr="00EB4880" w:rsidR="00AC00F6">
        <w:t xml:space="preserve"> the lessons learned</w:t>
      </w:r>
      <w:r w:rsidRPr="00EB4880">
        <w:t>.</w:t>
      </w:r>
      <w:r w:rsidRPr="00EB4880" w:rsidR="00AC00F6">
        <w:t xml:space="preserve"> </w:t>
      </w:r>
      <w:r w:rsidRPr="00EB4880">
        <w:t>C</w:t>
      </w:r>
      <w:r w:rsidRPr="00EB4880" w:rsidR="00AC00F6">
        <w:t>urrently</w:t>
      </w:r>
      <w:r w:rsidRPr="00EB4880">
        <w:t xml:space="preserve">, </w:t>
      </w:r>
      <w:r w:rsidRPr="00EB4880" w:rsidR="00AC00F6">
        <w:t xml:space="preserve">there is </w:t>
      </w:r>
      <w:r w:rsidRPr="00EB4880">
        <w:t xml:space="preserve">an </w:t>
      </w:r>
      <w:r w:rsidRPr="00EB4880" w:rsidR="00AC00F6">
        <w:t xml:space="preserve">obligation to consult </w:t>
      </w:r>
      <w:r w:rsidRPr="00EB4880">
        <w:t xml:space="preserve">only </w:t>
      </w:r>
      <w:r w:rsidRPr="00EB4880" w:rsidR="00AC00F6">
        <w:t>on overlapping responsibilities</w:t>
      </w:r>
      <w:r w:rsidRPr="00EB4880">
        <w:t>,</w:t>
      </w:r>
      <w:r w:rsidRPr="00EB4880" w:rsidR="00AC00F6">
        <w:t xml:space="preserve"> </w:t>
      </w:r>
      <w:r w:rsidRPr="00EB4880">
        <w:t>s</w:t>
      </w:r>
      <w:r w:rsidRPr="00EB4880" w:rsidR="00AC00F6">
        <w:t>o we would like to see that collaboration.</w:t>
      </w:r>
    </w:p>
    <w:p w:rsidR="00AC00F6" w:rsidRPr="00EB4880" w:rsidP="00212B58">
      <w:pPr>
        <w:pStyle w:val="Answer"/>
      </w:pPr>
      <w:r w:rsidRPr="00EB4880">
        <w:t xml:space="preserve">EDF Renewables </w:t>
      </w:r>
      <w:r w:rsidRPr="00EB4880" w:rsidR="00212B58">
        <w:t xml:space="preserve">has </w:t>
      </w:r>
      <w:r w:rsidRPr="00EB4880">
        <w:t xml:space="preserve">been involved in discussions with the Department </w:t>
      </w:r>
      <w:r w:rsidRPr="00EB4880" w:rsidR="00212B58">
        <w:t xml:space="preserve">for </w:t>
      </w:r>
      <w:r w:rsidRPr="00EB4880">
        <w:t>Energy Security and Net Zero</w:t>
      </w:r>
      <w:r w:rsidRPr="00EB4880" w:rsidR="00212B58">
        <w:t>.</w:t>
      </w:r>
      <w:r w:rsidRPr="00EB4880">
        <w:t xml:space="preserve"> </w:t>
      </w:r>
      <w:r w:rsidRPr="00EB4880" w:rsidR="00212B58">
        <w:t>O</w:t>
      </w:r>
      <w:r w:rsidRPr="00EB4880">
        <w:t xml:space="preserve">ur </w:t>
      </w:r>
      <w:r w:rsidRPr="00EB4880" w:rsidR="00212B58">
        <w:t>d</w:t>
      </w:r>
      <w:r w:rsidRPr="00EB4880">
        <w:t xml:space="preserve">irector, Tristan Zipfel, </w:t>
      </w:r>
      <w:r w:rsidRPr="00EB4880" w:rsidR="00212B58">
        <w:t xml:space="preserve">gave </w:t>
      </w:r>
      <w:r w:rsidRPr="00EB4880">
        <w:t xml:space="preserve">evidence on the Bill on 8 October, so we have been involved in that. We feel that </w:t>
      </w:r>
      <w:r w:rsidRPr="00EB4880" w:rsidR="00212B58">
        <w:t>GB</w:t>
      </w:r>
      <w:r w:rsidRPr="00EB4880">
        <w:t xml:space="preserve"> Energy will deliver benefits to </w:t>
      </w:r>
      <w:r w:rsidRPr="00EB4880">
        <w:t>Wales, if</w:t>
      </w:r>
      <w:r w:rsidRPr="00EB4880">
        <w:t xml:space="preserve"> the focus and remit is set appropriately</w:t>
      </w:r>
      <w:r w:rsidRPr="00EB4880" w:rsidR="00212B58">
        <w:t>.</w:t>
      </w:r>
      <w:r w:rsidRPr="00EB4880">
        <w:t xml:space="preserve"> </w:t>
      </w:r>
      <w:r w:rsidRPr="00EB4880" w:rsidR="00212B58">
        <w:t>T</w:t>
      </w:r>
      <w:r w:rsidRPr="00EB4880">
        <w:t xml:space="preserve">he Government </w:t>
      </w:r>
      <w:r w:rsidRPr="00EB4880" w:rsidR="00212B58">
        <w:t xml:space="preserve">are </w:t>
      </w:r>
      <w:r w:rsidRPr="00EB4880">
        <w:t xml:space="preserve">yet to come out, but we do feel </w:t>
      </w:r>
      <w:r w:rsidRPr="00EB4880" w:rsidR="00212B58">
        <w:t xml:space="preserve">that </w:t>
      </w:r>
      <w:r w:rsidRPr="00EB4880">
        <w:t>it could.</w:t>
      </w:r>
    </w:p>
    <w:p w:rsidR="00DF6F92" w:rsidRPr="00EB4880" w:rsidP="00212B58">
      <w:pPr>
        <w:pStyle w:val="Answer"/>
      </w:pPr>
      <w:sdt>
        <w:sdtPr>
          <w:alias w:val="Witness"/>
          <w:id w:val="-1889104097"/>
          <w:placeholder>
            <w:docPart w:val="DefaultPlaceholder_-1854013440"/>
          </w:placeholder>
          <w:richText/>
        </w:sdtPr>
        <w:sdtContent>
          <w:r w:rsidRPr="00EB4880" w:rsidR="00006575">
            <w:rPr>
              <w:b/>
              <w:i/>
            </w:rPr>
            <w:t>Emily Hinshelwood:</w:t>
          </w:r>
        </w:sdtContent>
      </w:sdt>
      <w:r w:rsidRPr="00EB4880" w:rsidR="00212B58">
        <w:t xml:space="preserve"> Awel Aman Tawe </w:t>
      </w:r>
      <w:r w:rsidRPr="00EB4880" w:rsidR="00AC00F6">
        <w:t xml:space="preserve">has been involved through the local energy contact </w:t>
      </w:r>
      <w:r w:rsidRPr="00EB4880" w:rsidR="00AC00F6">
        <w:t>group, and</w:t>
      </w:r>
      <w:r w:rsidRPr="00EB4880" w:rsidR="00AC00F6">
        <w:t xml:space="preserve"> has been working to input support</w:t>
      </w:r>
      <w:r w:rsidRPr="00EB4880" w:rsidR="00212B58">
        <w:t>.</w:t>
      </w:r>
      <w:r w:rsidRPr="00EB4880" w:rsidR="00AC00F6">
        <w:t xml:space="preserve"> Ben from Community Energy Wales is also on that contact group. </w:t>
      </w:r>
      <w:r w:rsidRPr="00EB4880" w:rsidR="00212B58">
        <w:t>T</w:t>
      </w:r>
      <w:r w:rsidRPr="00EB4880" w:rsidR="00AC00F6">
        <w:t>here has been some support</w:t>
      </w:r>
      <w:r w:rsidRPr="00EB4880" w:rsidR="00212B58">
        <w:t>,</w:t>
      </w:r>
      <w:r w:rsidRPr="00EB4880" w:rsidR="00AC00F6">
        <w:t xml:space="preserve"> also pre the election</w:t>
      </w:r>
      <w:r w:rsidRPr="00EB4880" w:rsidR="00212B58">
        <w:t>,</w:t>
      </w:r>
      <w:r w:rsidRPr="00EB4880" w:rsidR="00AC00F6">
        <w:t xml:space="preserve"> with </w:t>
      </w:r>
      <w:r w:rsidRPr="00EB4880" w:rsidR="00212B58">
        <w:t xml:space="preserve">the </w:t>
      </w:r>
      <w:r w:rsidRPr="00EB4880" w:rsidR="00AC00F6">
        <w:t>community energy group</w:t>
      </w:r>
      <w:r w:rsidRPr="00EB4880">
        <w:t xml:space="preserve"> and</w:t>
      </w:r>
      <w:r w:rsidRPr="00EB4880" w:rsidR="00AC00F6">
        <w:t xml:space="preserve"> Peter Capener</w:t>
      </w:r>
      <w:r w:rsidRPr="00EB4880">
        <w:t>,</w:t>
      </w:r>
      <w:r w:rsidRPr="00EB4880" w:rsidR="00AC00F6">
        <w:t xml:space="preserve"> from Bath </w:t>
      </w:r>
      <w:r w:rsidRPr="00EB4880">
        <w:t xml:space="preserve">&amp; </w:t>
      </w:r>
      <w:r w:rsidRPr="00EB4880" w:rsidR="00AC00F6">
        <w:t xml:space="preserve">West, </w:t>
      </w:r>
      <w:r w:rsidRPr="00EB4880">
        <w:t xml:space="preserve">who has </w:t>
      </w:r>
      <w:r w:rsidRPr="00EB4880" w:rsidR="00AC00F6">
        <w:t xml:space="preserve">been co-chairing the contact group. </w:t>
      </w:r>
      <w:r w:rsidRPr="00EB4880">
        <w:t>T</w:t>
      </w:r>
      <w:r w:rsidRPr="00EB4880" w:rsidR="00AC00F6">
        <w:t xml:space="preserve">here has been some input from </w:t>
      </w:r>
      <w:r w:rsidRPr="00EB4880">
        <w:t>c</w:t>
      </w:r>
      <w:r w:rsidRPr="00EB4880" w:rsidR="00AC00F6">
        <w:t xml:space="preserve">ommunity </w:t>
      </w:r>
      <w:r w:rsidRPr="00EB4880">
        <w:t>e</w:t>
      </w:r>
      <w:r w:rsidRPr="00EB4880" w:rsidR="00AC00F6">
        <w:t>nergy.</w:t>
      </w:r>
    </w:p>
    <w:p w:rsidR="00AC00F6" w:rsidRPr="00EB4880" w:rsidP="00212B58">
      <w:pPr>
        <w:pStyle w:val="Answer"/>
      </w:pPr>
      <w:r w:rsidRPr="00EB4880">
        <w:t xml:space="preserve">We </w:t>
      </w:r>
      <w:r w:rsidRPr="00EB4880">
        <w:t xml:space="preserve">talked about how long it took </w:t>
      </w:r>
      <w:r w:rsidRPr="00EB4880">
        <w:t>Awel Aman Tawe</w:t>
      </w:r>
      <w:r w:rsidRPr="00EB4880">
        <w:t xml:space="preserve"> </w:t>
      </w:r>
      <w:r w:rsidRPr="00EB4880">
        <w:t xml:space="preserve">to get </w:t>
      </w:r>
      <w:r w:rsidRPr="00EB4880">
        <w:t>our wind farm up</w:t>
      </w:r>
      <w:r w:rsidRPr="00EB4880">
        <w:t>,</w:t>
      </w:r>
      <w:r w:rsidRPr="00EB4880">
        <w:t xml:space="preserve"> and all the issues in the early stages. One issue that we flagged up was the power plan, which, if I am correct, is looking at </w:t>
      </w:r>
      <w:r w:rsidRPr="00EB4880">
        <w:t>£</w:t>
      </w:r>
      <w:r w:rsidRPr="00EB4880">
        <w:t>600 million support to local authorities in the form of grants</w:t>
      </w:r>
      <w:r w:rsidRPr="00EB4880">
        <w:t>,</w:t>
      </w:r>
      <w:r w:rsidRPr="00EB4880">
        <w:t xml:space="preserve"> and </w:t>
      </w:r>
      <w:r w:rsidRPr="00EB4880">
        <w:t>£</w:t>
      </w:r>
      <w:r w:rsidRPr="00EB4880">
        <w:t xml:space="preserve">400 million to community energy in the form of soft loans. If I am correct in saying this, the idea of </w:t>
      </w:r>
      <w:r w:rsidRPr="00EB4880">
        <w:t xml:space="preserve">loans makes it much harder for communities in those early stages to get things off the ground, because we do not have </w:t>
      </w:r>
      <w:r w:rsidRPr="00EB4880">
        <w:t xml:space="preserve">easy </w:t>
      </w:r>
      <w:r w:rsidRPr="00EB4880">
        <w:t xml:space="preserve">access to the level of funding that is required to get projects to </w:t>
      </w:r>
      <w:r w:rsidRPr="00EB4880">
        <w:t xml:space="preserve">the </w:t>
      </w:r>
      <w:r w:rsidRPr="00EB4880">
        <w:t>point at which they have planning and are able to then get access to finance.</w:t>
      </w:r>
    </w:p>
    <w:p w:rsidR="00AC00F6" w:rsidRPr="00EB4880" w:rsidP="00DF6F92">
      <w:pPr>
        <w:pStyle w:val="Answer"/>
      </w:pPr>
      <w:sdt>
        <w:sdtPr>
          <w:alias w:val="Witness"/>
          <w:id w:val="1825084481"/>
          <w:placeholder>
            <w:docPart w:val="DefaultPlaceholder_-1854013440"/>
          </w:placeholder>
          <w:richText/>
        </w:sdtPr>
        <w:sdtContent>
          <w:r w:rsidRPr="00EB4880" w:rsidR="00006575">
            <w:rPr>
              <w:b/>
              <w:i/>
            </w:rPr>
            <w:t>Eleri Davies:</w:t>
          </w:r>
        </w:sdtContent>
      </w:sdt>
      <w:r w:rsidRPr="00EB4880" w:rsidR="00DF6F92">
        <w:t xml:space="preserve"> W</w:t>
      </w:r>
      <w:r w:rsidRPr="00EB4880">
        <w:t>ithout knowing the full detail of GB Energy</w:t>
      </w:r>
      <w:r w:rsidRPr="00EB4880" w:rsidR="00DF6F92">
        <w:t>,</w:t>
      </w:r>
      <w:r w:rsidRPr="00EB4880">
        <w:t xml:space="preserve"> </w:t>
      </w:r>
      <w:r w:rsidRPr="00EB4880" w:rsidR="00DF6F92">
        <w:t xml:space="preserve">it </w:t>
      </w:r>
      <w:r w:rsidRPr="00EB4880">
        <w:t>is quite hard to comment</w:t>
      </w:r>
      <w:r w:rsidRPr="00EB4880" w:rsidR="00DF6F92">
        <w:t>.</w:t>
      </w:r>
      <w:r w:rsidRPr="00EB4880">
        <w:t xml:space="preserve"> </w:t>
      </w:r>
      <w:r w:rsidRPr="00EB4880" w:rsidR="00DF6F92">
        <w:t>F</w:t>
      </w:r>
      <w:r w:rsidRPr="00EB4880">
        <w:t>undamentally</w:t>
      </w:r>
      <w:r w:rsidRPr="00EB4880" w:rsidR="00DF6F92">
        <w:t>,</w:t>
      </w:r>
      <w:r w:rsidRPr="00EB4880">
        <w:t xml:space="preserve"> it should be a vehicle to facilitate and drive forward the investment and the topics </w:t>
      </w:r>
      <w:r w:rsidRPr="00EB4880" w:rsidR="00DF6F92">
        <w:t xml:space="preserve">that </w:t>
      </w:r>
      <w:r w:rsidRPr="00EB4880">
        <w:t xml:space="preserve">we </w:t>
      </w:r>
      <w:r w:rsidRPr="00EB4880" w:rsidR="00DF6F92">
        <w:t xml:space="preserve">have </w:t>
      </w:r>
      <w:r w:rsidRPr="00EB4880">
        <w:t xml:space="preserve">already discussed, but not </w:t>
      </w:r>
      <w:r w:rsidRPr="00EB4880" w:rsidR="00DF6F92">
        <w:t xml:space="preserve">to </w:t>
      </w:r>
      <w:r w:rsidRPr="00EB4880">
        <w:t>come in and displace investment that would have happened already. If it does that, there is no net benefit from GB Energy</w:t>
      </w:r>
      <w:r w:rsidRPr="00EB4880" w:rsidR="00DF6F92">
        <w:t>,</w:t>
      </w:r>
      <w:r w:rsidRPr="00EB4880">
        <w:t xml:space="preserve"> effectively.</w:t>
      </w:r>
    </w:p>
    <w:p w:rsidR="00DF6F92" w:rsidRPr="00EB4880" w:rsidP="00DF6F92">
      <w:pPr>
        <w:pStyle w:val="Question"/>
        <w:numPr>
          <w:ilvl w:val="0"/>
          <w:numId w:val="0"/>
        </w:numPr>
        <w:ind w:left="794"/>
      </w:pPr>
      <w:sdt>
        <w:sdtPr>
          <w:alias w:val="Member"/>
          <w:tag w:val="&lt;Member mnisId='4630' dodsId='147949'&gt;"/>
          <w:id w:val="1204299910"/>
          <w:placeholder>
            <w:docPart w:val="DefaultPlaceholder_-1854013440"/>
          </w:placeholder>
          <w:richText/>
        </w:sdtPr>
        <w:sdtContent>
          <w:r w:rsidRPr="00EB4880">
            <w:rPr>
              <w:b/>
            </w:rPr>
            <w:t>Ben Lake:</w:t>
          </w:r>
        </w:sdtContent>
      </w:sdt>
      <w:r w:rsidRPr="00EB4880">
        <w:t xml:space="preserve"> Thank you. That is very useful. </w:t>
      </w:r>
    </w:p>
    <w:p w:rsidR="00DF6F92" w:rsidRPr="00EB4880" w:rsidP="00AC00F6">
      <w:pPr>
        <w:pStyle w:val="Question"/>
      </w:pPr>
      <w:sdt>
        <w:sdtPr>
          <w:alias w:val="Member"/>
          <w:tag w:val="&lt;Member mnisId='5046' dodsId='173288'&gt;"/>
          <w:id w:val="-20242187"/>
          <w:placeholder>
            <w:docPart w:val="DefaultPlaceholder_-1854013440"/>
          </w:placeholder>
          <w:richText/>
        </w:sdtPr>
        <w:sdtContent>
          <w:r w:rsidRPr="00EB4880">
            <w:rPr>
              <w:b/>
            </w:rPr>
            <w:t>Andrew Ranger:</w:t>
          </w:r>
        </w:sdtContent>
      </w:sdt>
      <w:r w:rsidRPr="00EB4880">
        <w:t xml:space="preserve"> M</w:t>
      </w:r>
      <w:r w:rsidRPr="00EB4880" w:rsidR="00AC00F6">
        <w:t>oving on to the financing side, we have touched on some of this throughout the discussion already</w:t>
      </w:r>
      <w:r w:rsidRPr="00EB4880">
        <w:t>,</w:t>
      </w:r>
      <w:r w:rsidRPr="00EB4880" w:rsidR="00AC00F6">
        <w:t xml:space="preserve"> </w:t>
      </w:r>
      <w:r w:rsidRPr="00EB4880">
        <w:t>b</w:t>
      </w:r>
      <w:r w:rsidRPr="00EB4880" w:rsidR="00AC00F6">
        <w:t xml:space="preserve">ut </w:t>
      </w:r>
      <w:r w:rsidRPr="00EB4880">
        <w:t xml:space="preserve">do any </w:t>
      </w:r>
      <w:r w:rsidRPr="00EB4880" w:rsidR="00AC00F6">
        <w:t xml:space="preserve">witnesses </w:t>
      </w:r>
      <w:r w:rsidRPr="00EB4880">
        <w:t xml:space="preserve">have </w:t>
      </w:r>
      <w:r w:rsidRPr="00EB4880" w:rsidR="00AC00F6">
        <w:t>anything to add in terms of what the most significant financial barriers are to investing in renewable energy in Wales</w:t>
      </w:r>
      <w:r w:rsidRPr="00EB4880">
        <w:t>,</w:t>
      </w:r>
      <w:r w:rsidRPr="00EB4880" w:rsidR="00AC00F6">
        <w:t xml:space="preserve"> and particularly the new and emerging side of the technology</w:t>
      </w:r>
      <w:r w:rsidRPr="00EB4880">
        <w:t>?</w:t>
      </w:r>
    </w:p>
    <w:p w:rsidR="00DF6F92" w:rsidRPr="00EB4880" w:rsidP="00DF6F92">
      <w:pPr>
        <w:pStyle w:val="Answer"/>
      </w:pPr>
      <w:sdt>
        <w:sdtPr>
          <w:alias w:val="Witness"/>
          <w:id w:val="-452794788"/>
          <w:placeholder>
            <w:docPart w:val="DefaultPlaceholder_-1854013440"/>
          </w:placeholder>
          <w:richText/>
        </w:sdtPr>
        <w:sdtContent>
          <w:r w:rsidRPr="00EB4880" w:rsidR="00006575">
            <w:rPr>
              <w:b/>
              <w:i/>
            </w:rPr>
            <w:t>Eleri Davies:</w:t>
          </w:r>
        </w:sdtContent>
      </w:sdt>
      <w:r w:rsidRPr="00EB4880">
        <w:t xml:space="preserve"> </w:t>
      </w:r>
      <w:r w:rsidRPr="00EB4880" w:rsidR="00AC00F6">
        <w:t xml:space="preserve">I can comment </w:t>
      </w:r>
      <w:r w:rsidRPr="00EB4880">
        <w:t xml:space="preserve">only </w:t>
      </w:r>
      <w:r w:rsidRPr="00EB4880" w:rsidR="00AC00F6">
        <w:t xml:space="preserve">from the perspective of established technologies, because that is the area that I work in. </w:t>
      </w:r>
      <w:r w:rsidRPr="00EB4880">
        <w:t>Ul</w:t>
      </w:r>
      <w:r w:rsidRPr="00EB4880" w:rsidR="00AC00F6">
        <w:t>timately, it is a combination</w:t>
      </w:r>
      <w:r w:rsidRPr="00EB4880">
        <w:t>.</w:t>
      </w:r>
      <w:r w:rsidRPr="00EB4880" w:rsidR="00AC00F6">
        <w:t xml:space="preserve"> </w:t>
      </w:r>
      <w:r w:rsidRPr="00EB4880">
        <w:t>D</w:t>
      </w:r>
      <w:r w:rsidRPr="00EB4880" w:rsidR="00AC00F6">
        <w:t xml:space="preserve">o you have a viable consent in the right place? There </w:t>
      </w:r>
      <w:r w:rsidRPr="00EB4880">
        <w:t xml:space="preserve">are </w:t>
      </w:r>
      <w:r w:rsidRPr="00EB4880" w:rsidR="00AC00F6">
        <w:t>technical considerations</w:t>
      </w:r>
      <w:r w:rsidRPr="00EB4880">
        <w:t>,</w:t>
      </w:r>
      <w:r w:rsidRPr="00EB4880" w:rsidR="00AC00F6">
        <w:t xml:space="preserve"> </w:t>
      </w:r>
      <w:r w:rsidRPr="00EB4880">
        <w:t xml:space="preserve">such as whether it is </w:t>
      </w:r>
      <w:r w:rsidRPr="00EB4880" w:rsidR="00AC00F6">
        <w:t>windy enough</w:t>
      </w:r>
      <w:r w:rsidRPr="00EB4880">
        <w:t>,</w:t>
      </w:r>
      <w:r w:rsidRPr="00EB4880" w:rsidR="00AC00F6">
        <w:t xml:space="preserve"> </w:t>
      </w:r>
      <w:r w:rsidRPr="00EB4880">
        <w:t>or the terrain. T</w:t>
      </w:r>
      <w:r w:rsidRPr="00EB4880" w:rsidR="00AC00F6">
        <w:t>he grid cost</w:t>
      </w:r>
      <w:r w:rsidRPr="00EB4880">
        <w:t xml:space="preserve"> is</w:t>
      </w:r>
      <w:r w:rsidRPr="00EB4880" w:rsidR="00AC00F6">
        <w:t xml:space="preserve"> </w:t>
      </w:r>
      <w:r w:rsidRPr="00EB4880">
        <w:t xml:space="preserve">a </w:t>
      </w:r>
      <w:r w:rsidRPr="00EB4880" w:rsidR="00AC00F6">
        <w:t xml:space="preserve">big factor that goes into that. </w:t>
      </w:r>
      <w:r w:rsidRPr="00EB4880">
        <w:t>Y</w:t>
      </w:r>
      <w:r w:rsidRPr="00EB4880" w:rsidR="00AC00F6">
        <w:t xml:space="preserve">ou need </w:t>
      </w:r>
      <w:r w:rsidRPr="00EB4880" w:rsidR="00AC00F6">
        <w:t xml:space="preserve">all </w:t>
      </w:r>
      <w:r w:rsidRPr="00EB4880">
        <w:t>of</w:t>
      </w:r>
      <w:r w:rsidRPr="00EB4880">
        <w:t xml:space="preserve"> </w:t>
      </w:r>
      <w:r w:rsidRPr="00EB4880" w:rsidR="00AC00F6">
        <w:t>those things to come together to be competitive in that contracts for difference auction.</w:t>
      </w:r>
    </w:p>
    <w:p w:rsidR="000B77CD" w:rsidRPr="00EB4880" w:rsidP="00DF6F92">
      <w:pPr>
        <w:pStyle w:val="Answer"/>
      </w:pPr>
      <w:r w:rsidRPr="00EB4880">
        <w:t xml:space="preserve">I want to pick up on something </w:t>
      </w:r>
      <w:r w:rsidRPr="00EB4880" w:rsidR="00DF6F92">
        <w:t xml:space="preserve">that </w:t>
      </w:r>
      <w:r w:rsidRPr="00EB4880">
        <w:t>M</w:t>
      </w:r>
      <w:r w:rsidRPr="00EB4880" w:rsidR="00DF6F92">
        <w:t>r</w:t>
      </w:r>
      <w:r w:rsidRPr="00EB4880">
        <w:t xml:space="preserve"> Shep</w:t>
      </w:r>
      <w:r w:rsidRPr="00EB4880" w:rsidR="00DF6F92">
        <w:t>p</w:t>
      </w:r>
      <w:r w:rsidRPr="00EB4880">
        <w:t xml:space="preserve">ard said earlier about 20% of UK content </w:t>
      </w:r>
      <w:r w:rsidRPr="00EB4880">
        <w:t xml:space="preserve">coming </w:t>
      </w:r>
      <w:r w:rsidRPr="00EB4880">
        <w:t>from wind. I would have to check with</w:t>
      </w:r>
      <w:r w:rsidRPr="00EB4880">
        <w:t xml:space="preserve"> </w:t>
      </w:r>
      <w:r w:rsidRPr="00EB4880">
        <w:t>him</w:t>
      </w:r>
      <w:r w:rsidRPr="00EB4880">
        <w:t>,</w:t>
      </w:r>
      <w:r w:rsidRPr="00EB4880">
        <w:t xml:space="preserve"> </w:t>
      </w:r>
      <w:r w:rsidRPr="00EB4880">
        <w:t xml:space="preserve">but I think he was </w:t>
      </w:r>
      <w:r w:rsidRPr="00EB4880">
        <w:t xml:space="preserve">referring to the turbines themselves, not </w:t>
      </w:r>
      <w:r w:rsidRPr="00EB4880" w:rsidR="00D858D1">
        <w:t xml:space="preserve">to </w:t>
      </w:r>
      <w:r w:rsidRPr="00EB4880">
        <w:t>the total contract price.</w:t>
      </w:r>
      <w:r w:rsidRPr="00EB4880">
        <w:t xml:space="preserve"> M</w:t>
      </w:r>
      <w:r w:rsidRPr="00EB4880">
        <w:t>y figures are closer to 60% UK content</w:t>
      </w:r>
      <w:r w:rsidRPr="00EB4880">
        <w:t xml:space="preserve"> and</w:t>
      </w:r>
      <w:r w:rsidRPr="00EB4880">
        <w:t xml:space="preserve"> 40% non-UK content. </w:t>
      </w:r>
      <w:r w:rsidRPr="00EB4880">
        <w:t>T</w:t>
      </w:r>
      <w:r w:rsidRPr="00EB4880">
        <w:t>hat is because there are no large</w:t>
      </w:r>
      <w:r w:rsidRPr="00EB4880">
        <w:t>-</w:t>
      </w:r>
      <w:r w:rsidRPr="00EB4880">
        <w:t xml:space="preserve">scale turbine manufacturers in the UK. </w:t>
      </w:r>
      <w:r w:rsidRPr="00EB4880">
        <w:t>F</w:t>
      </w:r>
      <w:r w:rsidRPr="00EB4880">
        <w:t>undamentally, you cannot buy them from within the UK</w:t>
      </w:r>
      <w:r w:rsidRPr="00EB4880">
        <w:t>.</w:t>
      </w:r>
      <w:r w:rsidRPr="00EB4880">
        <w:t xml:space="preserve"> 60% of the other costs</w:t>
      </w:r>
      <w:r w:rsidRPr="00EB4880">
        <w:t>—</w:t>
      </w:r>
      <w:r w:rsidRPr="00EB4880">
        <w:t>the</w:t>
      </w:r>
      <w:r w:rsidRPr="00EB4880">
        <w:t xml:space="preserve"> </w:t>
      </w:r>
      <w:r w:rsidRPr="00EB4880">
        <w:t>electrical</w:t>
      </w:r>
      <w:r w:rsidR="001B0B3B">
        <w:t>s</w:t>
      </w:r>
      <w:r w:rsidRPr="00EB4880">
        <w:t xml:space="preserve"> and civils</w:t>
      </w:r>
      <w:r w:rsidRPr="00EB4880">
        <w:t>,</w:t>
      </w:r>
      <w:r w:rsidRPr="00EB4880">
        <w:t xml:space="preserve"> balance of plant costs,</w:t>
      </w:r>
      <w:r w:rsidRPr="00EB4880">
        <w:t xml:space="preserve"> and</w:t>
      </w:r>
      <w:r w:rsidRPr="00EB4880">
        <w:t xml:space="preserve"> the grid costs</w:t>
      </w:r>
      <w:r w:rsidRPr="00EB4880">
        <w:t>—</w:t>
      </w:r>
      <w:r w:rsidRPr="00EB4880">
        <w:t>remain</w:t>
      </w:r>
      <w:r w:rsidRPr="00EB4880">
        <w:t xml:space="preserve"> </w:t>
      </w:r>
      <w:r w:rsidRPr="00EB4880">
        <w:t>within the UK</w:t>
      </w:r>
      <w:r w:rsidRPr="00EB4880">
        <w:t>,</w:t>
      </w:r>
      <w:r w:rsidRPr="00EB4880">
        <w:t xml:space="preserve"> because it makes economic sense to buy them locally</w:t>
      </w:r>
      <w:r w:rsidRPr="00EB4880">
        <w:t xml:space="preserve"> and</w:t>
      </w:r>
      <w:r w:rsidRPr="00EB4880">
        <w:t xml:space="preserve"> not ship them in from abroad. </w:t>
      </w:r>
      <w:r w:rsidRPr="00EB4880">
        <w:t>T</w:t>
      </w:r>
      <w:r w:rsidRPr="00EB4880">
        <w:t xml:space="preserve">hey are the </w:t>
      </w:r>
      <w:r w:rsidRPr="00EB4880">
        <w:t xml:space="preserve">sorts of </w:t>
      </w:r>
      <w:r w:rsidRPr="00EB4880">
        <w:t xml:space="preserve">challenges </w:t>
      </w:r>
      <w:r w:rsidRPr="00EB4880">
        <w:t xml:space="preserve">that </w:t>
      </w:r>
      <w:r w:rsidRPr="00EB4880">
        <w:t>we have.</w:t>
      </w:r>
    </w:p>
    <w:p w:rsidR="00AC00F6" w:rsidRPr="00EB4880" w:rsidP="00DF6F92">
      <w:pPr>
        <w:pStyle w:val="Answer"/>
      </w:pPr>
      <w:r w:rsidRPr="00EB4880">
        <w:t>Y</w:t>
      </w:r>
      <w:r w:rsidRPr="00EB4880">
        <w:t xml:space="preserve">ou </w:t>
      </w:r>
      <w:r w:rsidRPr="00EB4880">
        <w:t xml:space="preserve">then </w:t>
      </w:r>
      <w:r w:rsidRPr="00EB4880">
        <w:t xml:space="preserve">go into a </w:t>
      </w:r>
      <w:r w:rsidRPr="00EB4880">
        <w:t>contract</w:t>
      </w:r>
      <w:r w:rsidR="001B0B3B">
        <w:t>s</w:t>
      </w:r>
      <w:r w:rsidRPr="00EB4880">
        <w:t xml:space="preserve"> for difference auction and have to put forward your best price to achieve that against the other projects competing across the UK.</w:t>
      </w:r>
      <w:r w:rsidRPr="00EB4880">
        <w:t xml:space="preserve"> I</w:t>
      </w:r>
      <w:r w:rsidRPr="00EB4880">
        <w:t xml:space="preserve">n terms of the prices that were awarded in auction round six, </w:t>
      </w:r>
      <w:r w:rsidRPr="00EB4880">
        <w:t xml:space="preserve">which was </w:t>
      </w:r>
      <w:r w:rsidRPr="00EB4880">
        <w:t>the latest one</w:t>
      </w:r>
      <w:r w:rsidRPr="00EB4880">
        <w:t>,</w:t>
      </w:r>
      <w:r w:rsidRPr="00EB4880">
        <w:t xml:space="preserve"> onshore wind was </w:t>
      </w:r>
      <w:r w:rsidRPr="00EB4880">
        <w:t>£</w:t>
      </w:r>
      <w:r w:rsidRPr="00EB4880">
        <w:t>50</w:t>
      </w:r>
      <w:r w:rsidRPr="00EB4880">
        <w:t>.90</w:t>
      </w:r>
      <w:r w:rsidRPr="00EB4880">
        <w:t xml:space="preserve"> per megawatt</w:t>
      </w:r>
      <w:r w:rsidR="00F72DE4">
        <w:t>-</w:t>
      </w:r>
      <w:r w:rsidRPr="00EB4880">
        <w:t>hour</w:t>
      </w:r>
      <w:r w:rsidRPr="00EB4880">
        <w:t>.</w:t>
      </w:r>
      <w:r w:rsidRPr="00EB4880">
        <w:t xml:space="preserve"> </w:t>
      </w:r>
      <w:r w:rsidRPr="00EB4880">
        <w:t>O</w:t>
      </w:r>
      <w:r w:rsidRPr="00EB4880">
        <w:t xml:space="preserve">nshore </w:t>
      </w:r>
      <w:r w:rsidRPr="00EB4880">
        <w:t>and</w:t>
      </w:r>
      <w:r w:rsidRPr="00EB4880">
        <w:t xml:space="preserve"> offshore wind</w:t>
      </w:r>
      <w:r w:rsidRPr="00EB4880">
        <w:t>,</w:t>
      </w:r>
      <w:r w:rsidRPr="00EB4880">
        <w:t xml:space="preserve"> and solar</w:t>
      </w:r>
      <w:r w:rsidRPr="00EB4880">
        <w:t>,</w:t>
      </w:r>
      <w:r w:rsidRPr="00EB4880">
        <w:t xml:space="preserve"> are the cheapest forms of renewables out there</w:t>
      </w:r>
      <w:r w:rsidRPr="00EB4880">
        <w:t>,</w:t>
      </w:r>
      <w:r w:rsidRPr="00EB4880">
        <w:t xml:space="preserve"> </w:t>
      </w:r>
      <w:r w:rsidRPr="00EB4880">
        <w:t>a</w:t>
      </w:r>
      <w:r w:rsidRPr="00EB4880">
        <w:t>nd that lowers costs to the consumer.</w:t>
      </w:r>
    </w:p>
    <w:p w:rsidR="000B77CD" w:rsidRPr="00EB4880" w:rsidP="000B77CD">
      <w:pPr>
        <w:pStyle w:val="Answer"/>
      </w:pPr>
      <w:sdt>
        <w:sdtPr>
          <w:alias w:val="Witness"/>
          <w:id w:val="-1573655581"/>
          <w:placeholder>
            <w:docPart w:val="DefaultPlaceholder_-1854013440"/>
          </w:placeholder>
          <w:richText/>
        </w:sdtPr>
        <w:sdtContent>
          <w:r w:rsidRPr="00EB4880" w:rsidR="00006575">
            <w:rPr>
              <w:b/>
              <w:i/>
            </w:rPr>
            <w:t>Ffion Davies:</w:t>
          </w:r>
        </w:sdtContent>
      </w:sdt>
      <w:r w:rsidRPr="00EB4880">
        <w:t xml:space="preserve"> O</w:t>
      </w:r>
      <w:r w:rsidRPr="00EB4880" w:rsidR="00AC00F6">
        <w:t>nshore wind is a proven technology. We can deploy it quickly and relatively cheaply</w:t>
      </w:r>
      <w:r w:rsidRPr="00EB4880">
        <w:t>,</w:t>
      </w:r>
      <w:r w:rsidRPr="00EB4880" w:rsidR="00AC00F6">
        <w:t xml:space="preserve"> as well as operate it cheaply. </w:t>
      </w:r>
      <w:r w:rsidRPr="00EB4880">
        <w:t>I</w:t>
      </w:r>
      <w:r w:rsidRPr="00EB4880" w:rsidR="00AC00F6">
        <w:t>t is bringing forward the skills needed for future emerging technologies</w:t>
      </w:r>
      <w:r w:rsidRPr="00EB4880">
        <w:t>,</w:t>
      </w:r>
      <w:r w:rsidRPr="00EB4880" w:rsidR="00AC00F6">
        <w:t xml:space="preserve"> so that onshore wind technicians can transition to floating offshore wind operations in the future, potentially. </w:t>
      </w:r>
      <w:r w:rsidRPr="00EB4880">
        <w:t>I</w:t>
      </w:r>
      <w:r w:rsidRPr="00EB4880" w:rsidR="00AC00F6">
        <w:t>t is a technology that is available here and now.</w:t>
      </w:r>
    </w:p>
    <w:p w:rsidR="00AC00F6" w:rsidRPr="00EB4880" w:rsidP="000B77CD">
      <w:pPr>
        <w:pStyle w:val="Question"/>
      </w:pPr>
      <w:sdt>
        <w:sdtPr>
          <w:alias w:val="Member"/>
          <w:tag w:val="&lt;Member mnisId='5046' dodsId='173288'&gt;"/>
          <w:id w:val="-1222363993"/>
          <w:placeholder>
            <w:docPart w:val="DefaultPlaceholder_-1854013440"/>
          </w:placeholder>
          <w:richText/>
        </w:sdtPr>
        <w:sdtContent>
          <w:r w:rsidRPr="00EB4880" w:rsidR="000B77CD">
            <w:rPr>
              <w:b/>
            </w:rPr>
            <w:t>Andrew Ranger:</w:t>
          </w:r>
        </w:sdtContent>
      </w:sdt>
      <w:r w:rsidRPr="00EB4880" w:rsidR="000B77CD">
        <w:t xml:space="preserve"> </w:t>
      </w:r>
      <w:r w:rsidR="00EA4F1B">
        <w:t>Where are those skills being developed?</w:t>
      </w:r>
      <w:r w:rsidRPr="00EB4880">
        <w:t xml:space="preserve"> Is </w:t>
      </w:r>
      <w:r w:rsidRPr="00EB4880" w:rsidR="000B77CD">
        <w:t xml:space="preserve">it </w:t>
      </w:r>
      <w:r w:rsidRPr="00EB4880">
        <w:t xml:space="preserve">within firms and companies, or are you working with universities and public institutions </w:t>
      </w:r>
      <w:r w:rsidRPr="00EB4880" w:rsidR="000B77CD">
        <w:t xml:space="preserve">on </w:t>
      </w:r>
      <w:r w:rsidRPr="00EB4880">
        <w:t>research?</w:t>
      </w:r>
    </w:p>
    <w:p w:rsidR="000B77CD" w:rsidRPr="00EB4880" w:rsidP="000B77CD">
      <w:pPr>
        <w:pStyle w:val="Answer"/>
      </w:pPr>
      <w:sdt>
        <w:sdtPr>
          <w:alias w:val="Witness"/>
          <w:id w:val="-2133241552"/>
          <w:placeholder>
            <w:docPart w:val="DefaultPlaceholder_-1854013440"/>
          </w:placeholder>
          <w:richText/>
        </w:sdtPr>
        <w:sdtContent>
          <w:r w:rsidRPr="00EB4880" w:rsidR="00006575">
            <w:rPr>
              <w:b/>
              <w:i/>
            </w:rPr>
            <w:t>Eleri Davies:</w:t>
          </w:r>
        </w:sdtContent>
      </w:sdt>
      <w:r w:rsidRPr="00EB4880">
        <w:t xml:space="preserve"> I</w:t>
      </w:r>
      <w:r w:rsidRPr="00EB4880" w:rsidR="00AC00F6">
        <w:t xml:space="preserve">n terms of our wind turbine apprenticeship scheme, RWE trains </w:t>
      </w:r>
      <w:r w:rsidRPr="00EB4880" w:rsidR="00AC00F6">
        <w:t xml:space="preserve">all </w:t>
      </w:r>
      <w:r w:rsidRPr="00EB4880">
        <w:t>of</w:t>
      </w:r>
      <w:r w:rsidRPr="00EB4880">
        <w:t xml:space="preserve"> </w:t>
      </w:r>
      <w:r w:rsidRPr="00EB4880" w:rsidR="00AC00F6">
        <w:t xml:space="preserve">its UK apprentices in Coleg </w:t>
      </w:r>
      <w:r w:rsidRPr="00EB4880">
        <w:t>Llandrillo</w:t>
      </w:r>
      <w:r w:rsidRPr="00EB4880" w:rsidR="00763703">
        <w:t>/</w:t>
      </w:r>
      <w:r w:rsidRPr="00EB4880">
        <w:t xml:space="preserve">Menai </w:t>
      </w:r>
      <w:r w:rsidRPr="00EB4880" w:rsidR="00AC00F6">
        <w:t xml:space="preserve">in </w:t>
      </w:r>
      <w:r w:rsidRPr="00EB4880">
        <w:t>n</w:t>
      </w:r>
      <w:r w:rsidRPr="00EB4880" w:rsidR="00AC00F6">
        <w:t xml:space="preserve">orth Wales. </w:t>
      </w:r>
      <w:r w:rsidRPr="00EB4880">
        <w:t>T</w:t>
      </w:r>
      <w:r w:rsidRPr="00EB4880" w:rsidR="00AC00F6">
        <w:t>hey are based out of the college for the</w:t>
      </w:r>
      <w:r w:rsidRPr="00EB4880">
        <w:t>ir</w:t>
      </w:r>
      <w:r w:rsidRPr="00EB4880" w:rsidR="00AC00F6">
        <w:t xml:space="preserve"> learning </w:t>
      </w:r>
      <w:r w:rsidRPr="00EB4880" w:rsidR="00AC00F6">
        <w:t>part</w:t>
      </w:r>
      <w:r w:rsidRPr="00EB4880">
        <w:t>,</w:t>
      </w:r>
      <w:r w:rsidRPr="00EB4880" w:rsidR="00AC00F6">
        <w:t xml:space="preserve"> </w:t>
      </w:r>
      <w:r w:rsidRPr="00EB4880">
        <w:t>a</w:t>
      </w:r>
      <w:r w:rsidRPr="00EB4880" w:rsidR="00AC00F6">
        <w:t>nd</w:t>
      </w:r>
      <w:r w:rsidRPr="00EB4880" w:rsidR="00AC00F6">
        <w:t xml:space="preserve"> </w:t>
      </w:r>
      <w:r w:rsidRPr="00EB4880">
        <w:t xml:space="preserve">are </w:t>
      </w:r>
      <w:r w:rsidRPr="00EB4880" w:rsidR="00AC00F6">
        <w:t xml:space="preserve">then partnered with an onshore </w:t>
      </w:r>
      <w:r w:rsidRPr="00EB4880">
        <w:t xml:space="preserve">or </w:t>
      </w:r>
      <w:r w:rsidRPr="00EB4880" w:rsidR="00AC00F6">
        <w:t>offshore wind project</w:t>
      </w:r>
      <w:r w:rsidRPr="00EB4880">
        <w:t>, which</w:t>
      </w:r>
      <w:r w:rsidRPr="00EB4880" w:rsidR="00AC00F6">
        <w:t xml:space="preserve"> can be anywhere in the UK. </w:t>
      </w:r>
      <w:r w:rsidRPr="00EB4880">
        <w:t>W</w:t>
      </w:r>
      <w:r w:rsidRPr="00EB4880" w:rsidR="00AC00F6">
        <w:t xml:space="preserve">e have just taken on our hundredth apprentice into Coleg </w:t>
      </w:r>
      <w:r w:rsidRPr="00EB4880">
        <w:t>Llandrillo</w:t>
      </w:r>
      <w:r w:rsidRPr="00EB4880" w:rsidR="00763703">
        <w:t>/</w:t>
      </w:r>
      <w:r w:rsidRPr="00EB4880">
        <w:t>Menai</w:t>
      </w:r>
      <w:r w:rsidRPr="00EB4880" w:rsidR="00AC00F6">
        <w:t xml:space="preserve">. </w:t>
      </w:r>
      <w:r w:rsidRPr="00EB4880">
        <w:t>T</w:t>
      </w:r>
      <w:r w:rsidRPr="00EB4880" w:rsidR="00AC00F6">
        <w:t>his year was our biggest ever intake.</w:t>
      </w:r>
    </w:p>
    <w:p w:rsidR="00AC00F6" w:rsidRPr="00EB4880" w:rsidP="000B77CD">
      <w:pPr>
        <w:pStyle w:val="Answer"/>
      </w:pPr>
      <w:r w:rsidRPr="00EB4880">
        <w:t>T</w:t>
      </w:r>
      <w:r w:rsidRPr="00EB4880">
        <w:t xml:space="preserve">he more projects that come forward and get built, the more apprentices we will need. </w:t>
      </w:r>
      <w:r w:rsidRPr="00EB4880">
        <w:t>T</w:t>
      </w:r>
      <w:r w:rsidRPr="00EB4880">
        <w:t xml:space="preserve">hat is just the </w:t>
      </w:r>
      <w:r w:rsidRPr="00EB4880">
        <w:t>apprentices</w:t>
      </w:r>
      <w:r w:rsidRPr="00EB4880">
        <w:t xml:space="preserve"> side of it. We worked with Jones </w:t>
      </w:r>
      <w:r w:rsidRPr="00EB4880">
        <w:t xml:space="preserve">Bros of Ruthin </w:t>
      </w:r>
      <w:r w:rsidRPr="00EB4880">
        <w:t xml:space="preserve">to build our Clocaenog </w:t>
      </w:r>
      <w:r w:rsidRPr="00EB4880">
        <w:t>f</w:t>
      </w:r>
      <w:r w:rsidRPr="00EB4880">
        <w:t xml:space="preserve">orest wind farm in </w:t>
      </w:r>
      <w:r w:rsidRPr="00EB4880">
        <w:t>n</w:t>
      </w:r>
      <w:r w:rsidRPr="00EB4880">
        <w:t>orth Wales.</w:t>
      </w:r>
      <w:r w:rsidRPr="00EB4880">
        <w:t xml:space="preserve"> </w:t>
      </w:r>
      <w:r w:rsidRPr="00EB4880">
        <w:t>They trained a lot of apprentices through that wind farm</w:t>
      </w:r>
      <w:r w:rsidRPr="00EB4880">
        <w:t>,</w:t>
      </w:r>
      <w:r w:rsidRPr="00EB4880">
        <w:t xml:space="preserve"> who now </w:t>
      </w:r>
      <w:r w:rsidRPr="00EB4880">
        <w:t xml:space="preserve">have </w:t>
      </w:r>
      <w:r w:rsidRPr="00EB4880">
        <w:t xml:space="preserve">the skills to be transferring that to other wind farms. Unfortunately, not many </w:t>
      </w:r>
      <w:r w:rsidRPr="00EB4880">
        <w:t xml:space="preserve">are </w:t>
      </w:r>
      <w:r w:rsidRPr="00EB4880">
        <w:t xml:space="preserve">being built in Wales </w:t>
      </w:r>
      <w:r w:rsidRPr="00EB4880">
        <w:t>at the moment</w:t>
      </w:r>
      <w:r w:rsidRPr="00EB4880">
        <w:t xml:space="preserve">—in fact, none of any scale—so </w:t>
      </w:r>
      <w:r w:rsidRPr="00EB4880">
        <w:t xml:space="preserve">they are all working up in Scotland at the moment. </w:t>
      </w:r>
      <w:r w:rsidRPr="00EB4880">
        <w:t>H</w:t>
      </w:r>
      <w:r w:rsidRPr="00EB4880">
        <w:t>opefully</w:t>
      </w:r>
      <w:r w:rsidRPr="00EB4880">
        <w:t xml:space="preserve">, </w:t>
      </w:r>
      <w:r w:rsidRPr="00EB4880">
        <w:t>we can bring them back down if we get a few more consents through and a few more projects awarded through the C</w:t>
      </w:r>
      <w:r w:rsidRPr="00EB4880" w:rsidR="00A96DB8">
        <w:t>f</w:t>
      </w:r>
      <w:r w:rsidRPr="00EB4880">
        <w:t>D.</w:t>
      </w:r>
    </w:p>
    <w:p w:rsidR="000B77CD" w:rsidRPr="00EB4880" w:rsidP="000B77CD">
      <w:pPr>
        <w:pStyle w:val="Answer"/>
      </w:pPr>
      <w:sdt>
        <w:sdtPr>
          <w:alias w:val="Witness"/>
          <w:id w:val="-1811313626"/>
          <w:placeholder>
            <w:docPart w:val="DefaultPlaceholder_-1854013440"/>
          </w:placeholder>
          <w:richText/>
        </w:sdtPr>
        <w:sdtContent>
          <w:r w:rsidRPr="00EB4880" w:rsidR="00006575">
            <w:rPr>
              <w:b/>
              <w:i/>
            </w:rPr>
            <w:t>Ffion Davies:</w:t>
          </w:r>
        </w:sdtContent>
      </w:sdt>
      <w:r w:rsidRPr="00EB4880">
        <w:t xml:space="preserve"> </w:t>
      </w:r>
      <w:r w:rsidRPr="00EB4880" w:rsidR="00AC00F6">
        <w:t>EDF Renewables partnered with DP Energy</w:t>
      </w:r>
      <w:r w:rsidRPr="00EB4880">
        <w:t>,</w:t>
      </w:r>
      <w:r w:rsidRPr="00EB4880" w:rsidR="00AC00F6">
        <w:t xml:space="preserve"> Pembrokeshire </w:t>
      </w:r>
      <w:r w:rsidRPr="00EB4880" w:rsidR="00AC00F6">
        <w:t>College</w:t>
      </w:r>
      <w:r w:rsidRPr="00EB4880" w:rsidR="00AC00F6">
        <w:t xml:space="preserve"> and Pembrokeshire Coastal Forum to develop a program</w:t>
      </w:r>
      <w:r w:rsidRPr="00EB4880">
        <w:t>me</w:t>
      </w:r>
      <w:r w:rsidRPr="00EB4880" w:rsidR="00AC00F6">
        <w:t xml:space="preserve"> in Pembrokeshire College originally</w:t>
      </w:r>
      <w:r w:rsidRPr="00EB4880">
        <w:t>, called</w:t>
      </w:r>
      <w:r w:rsidRPr="00EB4880" w:rsidR="00AC00F6">
        <w:t xml:space="preserve"> Destination Renewables. </w:t>
      </w:r>
      <w:r w:rsidRPr="00EB4880">
        <w:t xml:space="preserve">It </w:t>
      </w:r>
      <w:r w:rsidRPr="00EB4880" w:rsidR="00AC00F6">
        <w:t>is really to raise awareness and ambition about the careers available in renewable energy</w:t>
      </w:r>
      <w:r w:rsidRPr="00EB4880">
        <w:t>,</w:t>
      </w:r>
      <w:r w:rsidRPr="00EB4880" w:rsidR="00AC00F6">
        <w:t xml:space="preserve"> across a mix of technologies. That program</w:t>
      </w:r>
      <w:r w:rsidRPr="00EB4880">
        <w:t>me</w:t>
      </w:r>
      <w:r w:rsidRPr="00EB4880" w:rsidR="00AC00F6">
        <w:t xml:space="preserve"> brings industry into the classroom to bring it to life</w:t>
      </w:r>
      <w:r w:rsidRPr="00EB4880">
        <w:t xml:space="preserve">, and it has </w:t>
      </w:r>
      <w:r w:rsidRPr="00EB4880" w:rsidR="00AC00F6">
        <w:t>been hugely successful and award</w:t>
      </w:r>
      <w:r w:rsidRPr="00EB4880" w:rsidR="00A96DB8">
        <w:t>-</w:t>
      </w:r>
      <w:r w:rsidRPr="00EB4880" w:rsidR="00AC00F6">
        <w:t xml:space="preserve">winning. </w:t>
      </w:r>
      <w:r w:rsidRPr="00EB4880">
        <w:t>W</w:t>
      </w:r>
      <w:r w:rsidRPr="00EB4880" w:rsidR="00AC00F6">
        <w:t>e have rolled it out in other colleges in Wales</w:t>
      </w:r>
      <w:r w:rsidRPr="00EB4880">
        <w:t>,</w:t>
      </w:r>
      <w:r w:rsidRPr="00EB4880" w:rsidR="00AC00F6">
        <w:t xml:space="preserve"> as well as exported </w:t>
      </w:r>
      <w:r w:rsidRPr="00EB4880">
        <w:t xml:space="preserve">it </w:t>
      </w:r>
      <w:r w:rsidRPr="00EB4880" w:rsidR="00AC00F6">
        <w:t xml:space="preserve">to England </w:t>
      </w:r>
      <w:r w:rsidRPr="00EB4880">
        <w:t>n</w:t>
      </w:r>
      <w:r w:rsidRPr="00EB4880" w:rsidR="00AC00F6">
        <w:t>ow</w:t>
      </w:r>
      <w:r w:rsidRPr="00EB4880">
        <w:t>.</w:t>
      </w:r>
    </w:p>
    <w:p w:rsidR="00AC00F6" w:rsidRPr="00EB4880" w:rsidP="000B77CD">
      <w:pPr>
        <w:pStyle w:val="Answer"/>
      </w:pPr>
      <w:r w:rsidRPr="00EB4880">
        <w:t>As Eleri said</w:t>
      </w:r>
      <w:r w:rsidRPr="00EB4880">
        <w:t xml:space="preserve">, </w:t>
      </w:r>
      <w:r w:rsidRPr="00EB4880">
        <w:t xml:space="preserve">if you </w:t>
      </w:r>
      <w:r w:rsidRPr="00EB4880">
        <w:t>build the projects</w:t>
      </w:r>
      <w:r w:rsidRPr="00EB4880">
        <w:t>,</w:t>
      </w:r>
      <w:r w:rsidRPr="00EB4880">
        <w:t xml:space="preserve"> the skills and jobs come.</w:t>
      </w:r>
      <w:r w:rsidRPr="00EB4880">
        <w:t xml:space="preserve"> </w:t>
      </w:r>
      <w:r w:rsidRPr="00EB4880">
        <w:t>We also run a graduate program</w:t>
      </w:r>
      <w:r w:rsidRPr="00EB4880">
        <w:t>me</w:t>
      </w:r>
      <w:r w:rsidRPr="00EB4880">
        <w:t xml:space="preserve"> for our apprentices. I would love to see more based in Wales. </w:t>
      </w:r>
      <w:r w:rsidRPr="00EB4880">
        <w:t>A</w:t>
      </w:r>
      <w:r w:rsidRPr="00EB4880">
        <w:t>s we are building out more projects in Scotland and England</w:t>
      </w:r>
      <w:r w:rsidRPr="00EB4880">
        <w:t>,</w:t>
      </w:r>
      <w:r w:rsidRPr="00EB4880">
        <w:t xml:space="preserve"> the hands</w:t>
      </w:r>
      <w:r w:rsidRPr="00EB4880">
        <w:t>-</w:t>
      </w:r>
      <w:r w:rsidRPr="00EB4880">
        <w:t xml:space="preserve">on practical work is based in England and Scotland </w:t>
      </w:r>
      <w:r w:rsidRPr="00EB4880">
        <w:t>at the moment</w:t>
      </w:r>
      <w:r w:rsidRPr="00EB4880">
        <w:t>. I would love to see more delivery</w:t>
      </w:r>
      <w:r w:rsidRPr="00EB4880">
        <w:t xml:space="preserve"> and</w:t>
      </w:r>
      <w:r w:rsidRPr="00EB4880">
        <w:t xml:space="preserve"> deployment of renewable energy in Wales</w:t>
      </w:r>
      <w:r w:rsidRPr="00EB4880">
        <w:t>, and</w:t>
      </w:r>
      <w:r w:rsidRPr="00EB4880">
        <w:t xml:space="preserve"> </w:t>
      </w:r>
      <w:r w:rsidRPr="00EB4880">
        <w:t xml:space="preserve">to </w:t>
      </w:r>
      <w:r w:rsidRPr="00EB4880">
        <w:t>bring on more and more apprentices here.</w:t>
      </w:r>
    </w:p>
    <w:p w:rsidR="00AC00F6" w:rsidRPr="00EB4880" w:rsidP="000B77CD">
      <w:pPr>
        <w:pStyle w:val="Question"/>
      </w:pPr>
      <w:sdt>
        <w:sdtPr>
          <w:alias w:val="Member"/>
          <w:tag w:val="&lt;Member mnisId='5046' dodsId='173288'&gt;"/>
          <w:id w:val="153195046"/>
          <w:placeholder>
            <w:docPart w:val="DefaultPlaceholder_-1854013440"/>
          </w:placeholder>
          <w:richText/>
        </w:sdtPr>
        <w:sdtContent>
          <w:r w:rsidRPr="00EB4880" w:rsidR="000B77CD">
            <w:rPr>
              <w:b/>
            </w:rPr>
            <w:t>Andrew Ranger:</w:t>
          </w:r>
        </w:sdtContent>
      </w:sdt>
      <w:r w:rsidRPr="00EB4880" w:rsidR="000B77CD">
        <w:t xml:space="preserve"> Emily, I come back to the original </w:t>
      </w:r>
      <w:r w:rsidRPr="00EB4880">
        <w:t>question about the significant financial barriers, particularly to new and emerging technologies</w:t>
      </w:r>
      <w:r w:rsidRPr="00EB4880" w:rsidR="000B77CD">
        <w:t>.</w:t>
      </w:r>
      <w:r w:rsidRPr="00EB4880">
        <w:t xml:space="preserve"> </w:t>
      </w:r>
      <w:r w:rsidRPr="00EB4880" w:rsidR="000B77CD">
        <w:t>I</w:t>
      </w:r>
      <w:r w:rsidRPr="00EB4880">
        <w:t>f you have anything to add on the skills side as well</w:t>
      </w:r>
      <w:r w:rsidRPr="00EB4880" w:rsidR="000B77CD">
        <w:t>,</w:t>
      </w:r>
      <w:r w:rsidRPr="00EB4880">
        <w:t xml:space="preserve"> I </w:t>
      </w:r>
      <w:r w:rsidRPr="00EB4880" w:rsidR="000B77CD">
        <w:t xml:space="preserve">would </w:t>
      </w:r>
      <w:r w:rsidRPr="00EB4880">
        <w:t>be interested.</w:t>
      </w:r>
    </w:p>
    <w:p w:rsidR="000B77CD" w:rsidRPr="00EB4880" w:rsidP="000B77CD">
      <w:pPr>
        <w:pStyle w:val="Answer"/>
      </w:pPr>
      <w:sdt>
        <w:sdtPr>
          <w:alias w:val="Witness"/>
          <w:id w:val="-158160321"/>
          <w:placeholder>
            <w:docPart w:val="DefaultPlaceholder_-1854013440"/>
          </w:placeholder>
          <w:richText/>
        </w:sdtPr>
        <w:sdtContent>
          <w:r w:rsidRPr="00EB4880" w:rsidR="00006575">
            <w:rPr>
              <w:b/>
              <w:i/>
            </w:rPr>
            <w:t>Emily Hinshelwood:</w:t>
          </w:r>
        </w:sdtContent>
      </w:sdt>
      <w:r w:rsidRPr="00EB4880">
        <w:t xml:space="preserve"> F</w:t>
      </w:r>
      <w:r w:rsidRPr="00EB4880" w:rsidR="00AC00F6">
        <w:t xml:space="preserve">inance is a massive thing for communities, as we </w:t>
      </w:r>
      <w:r w:rsidRPr="00EB4880">
        <w:t xml:space="preserve">talked </w:t>
      </w:r>
      <w:r w:rsidRPr="00EB4880" w:rsidR="00AC00F6">
        <w:t xml:space="preserve">about earlier, especially in the early stages of a project. </w:t>
      </w:r>
      <w:r w:rsidRPr="00EB4880">
        <w:t>E</w:t>
      </w:r>
      <w:r w:rsidRPr="00EB4880" w:rsidR="00AC00F6">
        <w:t xml:space="preserve">ven once the project has planning permission and is ready to go, getting the finance to build it is another significant issue. </w:t>
      </w:r>
      <w:r w:rsidRPr="00EB4880">
        <w:t xml:space="preserve">For </w:t>
      </w:r>
      <w:r w:rsidRPr="00EB4880" w:rsidR="00AC00F6">
        <w:t xml:space="preserve">our projects, we set up a co-op. </w:t>
      </w:r>
      <w:r w:rsidRPr="00EB4880">
        <w:t>F</w:t>
      </w:r>
      <w:r w:rsidRPr="00EB4880" w:rsidR="00AC00F6">
        <w:t>or most of our projects</w:t>
      </w:r>
      <w:r w:rsidRPr="00EB4880">
        <w:t>,</w:t>
      </w:r>
      <w:r w:rsidRPr="00EB4880" w:rsidR="00AC00F6">
        <w:t xml:space="preserve"> </w:t>
      </w:r>
      <w:r w:rsidRPr="00EB4880">
        <w:t>w</w:t>
      </w:r>
      <w:r w:rsidRPr="00EB4880" w:rsidR="00AC00F6">
        <w:t>e have half</w:t>
      </w:r>
      <w:r w:rsidRPr="00EB4880" w:rsidR="004A3434">
        <w:t>-</w:t>
      </w:r>
      <w:r w:rsidRPr="00EB4880" w:rsidR="00AC00F6">
        <w:t xml:space="preserve">financed </w:t>
      </w:r>
      <w:r w:rsidRPr="00EB4880">
        <w:t xml:space="preserve">them </w:t>
      </w:r>
      <w:r w:rsidRPr="00EB4880" w:rsidR="00AC00F6">
        <w:t xml:space="preserve">with community shares. </w:t>
      </w:r>
      <w:r w:rsidRPr="00EB4880">
        <w:t>For</w:t>
      </w:r>
      <w:r w:rsidRPr="00EB4880" w:rsidR="00AC00F6">
        <w:t xml:space="preserve"> example, our wind farm was a</w:t>
      </w:r>
      <w:r w:rsidRPr="00EB4880">
        <w:t>n</w:t>
      </w:r>
      <w:r w:rsidRPr="00EB4880" w:rsidR="00AC00F6">
        <w:t xml:space="preserve"> </w:t>
      </w:r>
      <w:r w:rsidRPr="00EB4880">
        <w:t xml:space="preserve">£8 </w:t>
      </w:r>
      <w:r w:rsidRPr="00EB4880" w:rsidR="00AC00F6">
        <w:t>million project</w:t>
      </w:r>
      <w:r w:rsidRPr="00EB4880">
        <w:t>,</w:t>
      </w:r>
      <w:r w:rsidRPr="00EB4880" w:rsidR="00AC00F6">
        <w:t xml:space="preserve"> and we raised </w:t>
      </w:r>
      <w:r w:rsidRPr="00EB4880">
        <w:t xml:space="preserve">£4 million </w:t>
      </w:r>
      <w:r w:rsidRPr="00EB4880" w:rsidR="00AC00F6">
        <w:t>through community shares.</w:t>
      </w:r>
    </w:p>
    <w:p w:rsidR="000B77CD" w:rsidRPr="00EB4880" w:rsidP="00AE7D61">
      <w:pPr>
        <w:pStyle w:val="Answer"/>
      </w:pPr>
      <w:r w:rsidRPr="00EB4880">
        <w:t>I</w:t>
      </w:r>
      <w:r w:rsidRPr="00EB4880" w:rsidR="00AC00F6">
        <w:t xml:space="preserve">n terms of getting the rest of the finance, we have had bank finance and loan finance. </w:t>
      </w:r>
      <w:r w:rsidRPr="00EB4880">
        <w:t>H</w:t>
      </w:r>
      <w:r w:rsidRPr="00EB4880" w:rsidR="00AC00F6">
        <w:t xml:space="preserve">aving support </w:t>
      </w:r>
      <w:r w:rsidR="00B0411E">
        <w:t xml:space="preserve">through GB Energy </w:t>
      </w:r>
      <w:r w:rsidR="00427798">
        <w:t>with</w:t>
      </w:r>
      <w:r w:rsidRPr="00EB4880" w:rsidR="00AC00F6">
        <w:t xml:space="preserve"> the legal costs of </w:t>
      </w:r>
      <w:r w:rsidRPr="00EB4880" w:rsidR="00AC00F6">
        <w:t xml:space="preserve">getting bank finance would be </w:t>
      </w:r>
      <w:r w:rsidRPr="00EB4880">
        <w:t xml:space="preserve">a </w:t>
      </w:r>
      <w:r w:rsidRPr="00EB4880" w:rsidR="00AC00F6">
        <w:t xml:space="preserve">huge </w:t>
      </w:r>
      <w:r w:rsidR="00B0411E">
        <w:t>assistance</w:t>
      </w:r>
      <w:r w:rsidRPr="00EB4880">
        <w:t>.</w:t>
      </w:r>
      <w:r w:rsidRPr="00EB4880" w:rsidR="00AC00F6">
        <w:t xml:space="preserve"> </w:t>
      </w:r>
      <w:r w:rsidRPr="00EB4880">
        <w:t>T</w:t>
      </w:r>
      <w:r w:rsidRPr="00EB4880" w:rsidR="00AC00F6">
        <w:t xml:space="preserve">hat support to community energy to help </w:t>
      </w:r>
      <w:r w:rsidRPr="00EB4880">
        <w:t xml:space="preserve">in </w:t>
      </w:r>
      <w:r w:rsidRPr="00EB4880" w:rsidR="00AC00F6">
        <w:t>accessing finance to build would be important.</w:t>
      </w:r>
      <w:r w:rsidR="00AE7D61">
        <w:t xml:space="preserve"> </w:t>
      </w:r>
      <w:r w:rsidRPr="00EB4880">
        <w:t>W</w:t>
      </w:r>
      <w:r w:rsidRPr="00EB4880" w:rsidR="00AC00F6">
        <w:t xml:space="preserve">ith the local power plan being loans, having support in grant form would </w:t>
      </w:r>
      <w:r w:rsidRPr="00EB4880">
        <w:t xml:space="preserve">also </w:t>
      </w:r>
      <w:r w:rsidRPr="00EB4880" w:rsidR="00AC00F6">
        <w:t xml:space="preserve">be </w:t>
      </w:r>
      <w:r w:rsidRPr="00EB4880" w:rsidR="00AC00F6">
        <w:t>really good</w:t>
      </w:r>
      <w:r w:rsidRPr="00EB4880" w:rsidR="00AC00F6">
        <w:t xml:space="preserve">. </w:t>
      </w:r>
      <w:r w:rsidRPr="00EB4880">
        <w:t>T</w:t>
      </w:r>
      <w:r w:rsidRPr="00EB4880" w:rsidR="00AC00F6">
        <w:t>he whole shared ownership thing is great</w:t>
      </w:r>
      <w:r w:rsidRPr="00EB4880">
        <w:t>,</w:t>
      </w:r>
      <w:r w:rsidRPr="00EB4880" w:rsidR="00AC00F6">
        <w:t xml:space="preserve"> because quite a lot of the early stages of a project are not for a community to do</w:t>
      </w:r>
      <w:r w:rsidR="00AE7D61">
        <w:t>; t</w:t>
      </w:r>
      <w:r w:rsidRPr="00EB4880" w:rsidR="00AC00F6">
        <w:t>hey are doing it at risk, whereas</w:t>
      </w:r>
      <w:r w:rsidRPr="00EB4880">
        <w:t>,</w:t>
      </w:r>
      <w:r w:rsidRPr="00EB4880" w:rsidR="00AC00F6">
        <w:t xml:space="preserve"> if we are working with a developer, a lot of that is covered </w:t>
      </w:r>
      <w:r w:rsidRPr="00EB4880">
        <w:t xml:space="preserve">by them </w:t>
      </w:r>
      <w:r w:rsidRPr="00EB4880" w:rsidR="00AC00F6">
        <w:t>in the initial stages</w:t>
      </w:r>
      <w:r w:rsidRPr="00EB4880">
        <w:t>,</w:t>
      </w:r>
      <w:r w:rsidRPr="00EB4880" w:rsidR="00AC00F6">
        <w:t xml:space="preserve"> </w:t>
      </w:r>
      <w:r w:rsidRPr="00EB4880">
        <w:t xml:space="preserve">with </w:t>
      </w:r>
      <w:r w:rsidRPr="00EB4880" w:rsidR="00AC00F6">
        <w:t>payback by the community once it goes ahead</w:t>
      </w:r>
      <w:r w:rsidRPr="00EB4880">
        <w:t xml:space="preserve">, so </w:t>
      </w:r>
      <w:r w:rsidRPr="00EB4880" w:rsidR="00AC00F6">
        <w:t>another reason for shared ownership</w:t>
      </w:r>
      <w:r w:rsidR="00AE7D61">
        <w:t>.</w:t>
      </w:r>
    </w:p>
    <w:p w:rsidR="00AC00F6" w:rsidRPr="00EB4880" w:rsidP="000B77CD">
      <w:pPr>
        <w:pStyle w:val="Answer"/>
      </w:pPr>
      <w:r w:rsidRPr="00EB4880">
        <w:t>I</w:t>
      </w:r>
      <w:r w:rsidRPr="00EB4880">
        <w:t xml:space="preserve">n terms of education, we work with schools. </w:t>
      </w:r>
      <w:r w:rsidRPr="00EB4880">
        <w:t>W</w:t>
      </w:r>
      <w:r w:rsidRPr="00EB4880">
        <w:t xml:space="preserve">e are working with pupils at a younger age than university. </w:t>
      </w:r>
      <w:r w:rsidRPr="00EB4880">
        <w:t>W</w:t>
      </w:r>
      <w:r w:rsidRPr="00EB4880">
        <w:t xml:space="preserve">e are finding </w:t>
      </w:r>
      <w:r w:rsidRPr="00EB4880">
        <w:t xml:space="preserve">that </w:t>
      </w:r>
      <w:r w:rsidRPr="00EB4880">
        <w:t>so many people, especially when they come and visit the wind farms</w:t>
      </w:r>
      <w:r w:rsidRPr="00EB4880">
        <w:t>,</w:t>
      </w:r>
      <w:r w:rsidRPr="00EB4880">
        <w:t xml:space="preserve"> have solar on their </w:t>
      </w:r>
      <w:r w:rsidRPr="00EB4880">
        <w:t>roof</w:t>
      </w:r>
      <w:r w:rsidRPr="00EB4880">
        <w:t xml:space="preserve"> and</w:t>
      </w:r>
      <w:r w:rsidRPr="00EB4880">
        <w:t xml:space="preserve"> are really excited by renewable energy. </w:t>
      </w:r>
      <w:r w:rsidRPr="00EB4880">
        <w:t>W</w:t>
      </w:r>
      <w:r w:rsidRPr="00EB4880">
        <w:t>e absolutely want to see that moving through the education sector and into university</w:t>
      </w:r>
      <w:r w:rsidRPr="00EB4880">
        <w:t>,</w:t>
      </w:r>
      <w:r w:rsidRPr="00EB4880">
        <w:t xml:space="preserve"> </w:t>
      </w:r>
      <w:r w:rsidRPr="00EB4880">
        <w:t xml:space="preserve">so </w:t>
      </w:r>
      <w:r w:rsidRPr="00EB4880">
        <w:t>more support to run those education program</w:t>
      </w:r>
      <w:r w:rsidRPr="00EB4880">
        <w:t>me</w:t>
      </w:r>
      <w:r w:rsidRPr="00EB4880">
        <w:t>s at school level is vital.</w:t>
      </w:r>
    </w:p>
    <w:p w:rsidR="00570091" w:rsidRPr="00EB4880" w:rsidP="000B77CD">
      <w:pPr>
        <w:pStyle w:val="Question"/>
      </w:pPr>
      <w:sdt>
        <w:sdtPr>
          <w:alias w:val="Member"/>
          <w:tag w:val="&lt;Member mnisId='5046' dodsId='173288'&gt;"/>
          <w:id w:val="1455213248"/>
          <w:placeholder>
            <w:docPart w:val="DefaultPlaceholder_-1854013440"/>
          </w:placeholder>
          <w:richText/>
        </w:sdtPr>
        <w:sdtContent>
          <w:r w:rsidRPr="00EB4880" w:rsidR="000B77CD">
            <w:rPr>
              <w:b/>
            </w:rPr>
            <w:t>Andrew Ranger:</w:t>
          </w:r>
        </w:sdtContent>
      </w:sdt>
      <w:r w:rsidRPr="00EB4880" w:rsidR="000B77CD">
        <w:t xml:space="preserve"> </w:t>
      </w:r>
      <w:r w:rsidRPr="00EB4880" w:rsidR="00AC00F6">
        <w:t xml:space="preserve">GB Energy and the National Wealth Fund could probably enable the public and private sectors in Wales to work together to deliver the scale </w:t>
      </w:r>
      <w:r w:rsidR="00617C85">
        <w:t xml:space="preserve">of development </w:t>
      </w:r>
      <w:r w:rsidRPr="00EB4880" w:rsidR="000B77CD">
        <w:t xml:space="preserve">that </w:t>
      </w:r>
      <w:r w:rsidRPr="00EB4880" w:rsidR="00AC00F6">
        <w:t>we need</w:t>
      </w:r>
      <w:r w:rsidR="00792262">
        <w:t xml:space="preserve"> to reach net zero</w:t>
      </w:r>
      <w:r w:rsidRPr="00EB4880" w:rsidR="00AC00F6">
        <w:t xml:space="preserve">. </w:t>
      </w:r>
      <w:r w:rsidRPr="00EB4880" w:rsidR="000B77CD">
        <w:t>H</w:t>
      </w:r>
      <w:r w:rsidRPr="00EB4880" w:rsidR="00AC00F6">
        <w:t xml:space="preserve">ow should that happen? </w:t>
      </w:r>
      <w:r w:rsidRPr="00EB4880" w:rsidR="000B77CD">
        <w:t xml:space="preserve">Is </w:t>
      </w:r>
      <w:r w:rsidRPr="00EB4880" w:rsidR="00AC00F6">
        <w:t xml:space="preserve">the public sector in Wales culturally ready for the risks involved </w:t>
      </w:r>
      <w:r w:rsidR="000D25F7">
        <w:t>with</w:t>
      </w:r>
      <w:r w:rsidRPr="00EB4880">
        <w:t xml:space="preserve"> </w:t>
      </w:r>
      <w:r w:rsidRPr="00EB4880" w:rsidR="00AC00F6">
        <w:t>that?</w:t>
      </w:r>
    </w:p>
    <w:p w:rsidR="00570091" w:rsidRPr="00EB4880" w:rsidP="00570091">
      <w:pPr>
        <w:pStyle w:val="Answer"/>
      </w:pPr>
      <w:sdt>
        <w:sdtPr>
          <w:alias w:val="Witness"/>
          <w:id w:val="1219323816"/>
          <w:placeholder>
            <w:docPart w:val="DefaultPlaceholder_-1854013440"/>
          </w:placeholder>
          <w:richText/>
        </w:sdtPr>
        <w:sdtContent>
          <w:r w:rsidRPr="00EB4880" w:rsidR="00006575">
            <w:rPr>
              <w:b/>
              <w:i/>
            </w:rPr>
            <w:t>Emily Hinshelwood:</w:t>
          </w:r>
        </w:sdtContent>
      </w:sdt>
      <w:r w:rsidRPr="00EB4880">
        <w:t xml:space="preserve"> W</w:t>
      </w:r>
      <w:r w:rsidRPr="00EB4880" w:rsidR="00AC00F6">
        <w:t xml:space="preserve">e are culturally ready. </w:t>
      </w:r>
      <w:r w:rsidRPr="00EB4880">
        <w:t xml:space="preserve">At the </w:t>
      </w:r>
      <w:r w:rsidRPr="00EB4880" w:rsidR="00AC00F6">
        <w:t>education level</w:t>
      </w:r>
      <w:r w:rsidRPr="00EB4880">
        <w:t>,</w:t>
      </w:r>
      <w:r w:rsidRPr="00EB4880" w:rsidR="00AC00F6">
        <w:t xml:space="preserve"> </w:t>
      </w:r>
      <w:r w:rsidRPr="00EB4880">
        <w:t>t</w:t>
      </w:r>
      <w:r w:rsidRPr="00EB4880" w:rsidR="00AC00F6">
        <w:t xml:space="preserve">here is a huge push for saving the planet and wanting to be part of that. </w:t>
      </w:r>
      <w:r w:rsidRPr="00EB4880">
        <w:t>T</w:t>
      </w:r>
      <w:r w:rsidRPr="00EB4880" w:rsidR="00AC00F6">
        <w:t xml:space="preserve">he curriculum </w:t>
      </w:r>
      <w:r w:rsidRPr="00EB4880" w:rsidR="00AC00F6">
        <w:t>at the moment</w:t>
      </w:r>
      <w:r w:rsidRPr="00EB4880" w:rsidR="00AC00F6">
        <w:t xml:space="preserve"> is really pushing for ethical citizens and addressing the climate and biodiversity cris</w:t>
      </w:r>
      <w:r w:rsidRPr="00EB4880">
        <w:t>e</w:t>
      </w:r>
      <w:r w:rsidRPr="00EB4880" w:rsidR="00AC00F6">
        <w:t xml:space="preserve">s. </w:t>
      </w:r>
      <w:r w:rsidRPr="00EB4880">
        <w:t>S</w:t>
      </w:r>
      <w:r w:rsidRPr="00EB4880" w:rsidR="00AC00F6">
        <w:t xml:space="preserve">chools are gearing up for that. </w:t>
      </w:r>
      <w:r w:rsidRPr="00EB4880">
        <w:t xml:space="preserve">The </w:t>
      </w:r>
      <w:r w:rsidRPr="00EB4880" w:rsidR="00AC00F6">
        <w:t>funding is not there.</w:t>
      </w:r>
      <w:r w:rsidRPr="00EB4880">
        <w:t xml:space="preserve"> C</w:t>
      </w:r>
      <w:r w:rsidRPr="00EB4880" w:rsidR="00AC00F6">
        <w:t>ulturally</w:t>
      </w:r>
      <w:r w:rsidRPr="00EB4880">
        <w:t>,</w:t>
      </w:r>
      <w:r w:rsidRPr="00EB4880" w:rsidR="00AC00F6">
        <w:t xml:space="preserve"> </w:t>
      </w:r>
      <w:r w:rsidRPr="00EB4880">
        <w:t xml:space="preserve">we </w:t>
      </w:r>
      <w:r w:rsidRPr="00EB4880" w:rsidR="00AC00F6">
        <w:t>probably need much more visibility of renewable energy at an education level</w:t>
      </w:r>
      <w:r w:rsidRPr="00EB4880">
        <w:t>,</w:t>
      </w:r>
      <w:r w:rsidRPr="00EB4880" w:rsidR="00AC00F6">
        <w:t xml:space="preserve"> so that there is a clear pathway</w:t>
      </w:r>
      <w:r w:rsidRPr="00EB4880">
        <w:t>.</w:t>
      </w:r>
      <w:r w:rsidRPr="00EB4880" w:rsidR="00AC00F6">
        <w:t xml:space="preserve"> </w:t>
      </w:r>
      <w:r w:rsidRPr="00EB4880">
        <w:t xml:space="preserve">We </w:t>
      </w:r>
      <w:r w:rsidRPr="00EB4880" w:rsidR="00AC00F6">
        <w:t xml:space="preserve">just do not know what the jobs are going to be in in 10 years’ time, but we can plan for them. We can start to see what the pathways are. </w:t>
      </w:r>
      <w:r w:rsidRPr="00EB4880">
        <w:t>E</w:t>
      </w:r>
      <w:r w:rsidRPr="00EB4880" w:rsidR="00AC00F6">
        <w:t>specially if we are thinking much more about the industry of developing the components in Wales, we can start to put those education pathways together.</w:t>
      </w:r>
    </w:p>
    <w:p w:rsidR="00AC00F6" w:rsidRPr="00EB4880" w:rsidP="00570091">
      <w:pPr>
        <w:pStyle w:val="Answer"/>
      </w:pPr>
      <w:r w:rsidRPr="00EB4880">
        <w:t>M</w:t>
      </w:r>
      <w:r w:rsidRPr="00EB4880">
        <w:t xml:space="preserve">ore private and public partnership over that would make it easy for schools and universities to see what the pathways are. </w:t>
      </w:r>
      <w:r w:rsidRPr="00EB4880">
        <w:t>C</w:t>
      </w:r>
      <w:r w:rsidRPr="00EB4880">
        <w:t xml:space="preserve">ommunity energy can be part of </w:t>
      </w:r>
      <w:r w:rsidRPr="00EB4880">
        <w:t>that</w:t>
      </w:r>
      <w:r w:rsidRPr="00EB4880">
        <w:t>,</w:t>
      </w:r>
      <w:r w:rsidRPr="00EB4880">
        <w:t xml:space="preserve"> because</w:t>
      </w:r>
      <w:r w:rsidRPr="00EB4880">
        <w:t xml:space="preserve"> we are available. </w:t>
      </w:r>
      <w:r w:rsidRPr="00EB4880">
        <w:t>A</w:t>
      </w:r>
      <w:r w:rsidRPr="00EB4880">
        <w:t xml:space="preserve">ll </w:t>
      </w:r>
      <w:r w:rsidRPr="00EB4880">
        <w:t>of</w:t>
      </w:r>
      <w:r w:rsidRPr="00EB4880">
        <w:t xml:space="preserve"> </w:t>
      </w:r>
      <w:r w:rsidRPr="00EB4880">
        <w:t xml:space="preserve">the community energy installations are </w:t>
      </w:r>
      <w:r w:rsidRPr="00EB4880">
        <w:t xml:space="preserve">already </w:t>
      </w:r>
      <w:r w:rsidRPr="00EB4880">
        <w:t>having visitors and doing education program</w:t>
      </w:r>
      <w:r w:rsidRPr="00EB4880">
        <w:t>me</w:t>
      </w:r>
      <w:r w:rsidRPr="00EB4880">
        <w:t>s</w:t>
      </w:r>
      <w:r w:rsidRPr="00EB4880">
        <w:t>,</w:t>
      </w:r>
      <w:r w:rsidRPr="00EB4880">
        <w:t xml:space="preserve"> and visibility is there in the community</w:t>
      </w:r>
      <w:r w:rsidRPr="00EB4880">
        <w:t>, s</w:t>
      </w:r>
      <w:r w:rsidRPr="00EB4880">
        <w:t>o that helps the cultural transition.</w:t>
      </w:r>
    </w:p>
    <w:p w:rsidR="00AC00F6" w:rsidRPr="00EB4880" w:rsidP="00570091">
      <w:pPr>
        <w:pStyle w:val="Answer"/>
      </w:pPr>
      <w:sdt>
        <w:sdtPr>
          <w:alias w:val="Witness"/>
          <w:id w:val="-1912530278"/>
          <w:placeholder>
            <w:docPart w:val="DefaultPlaceholder_-1854013440"/>
          </w:placeholder>
          <w:richText/>
        </w:sdtPr>
        <w:sdtContent>
          <w:r w:rsidRPr="00EB4880" w:rsidR="00006575">
            <w:rPr>
              <w:b/>
              <w:i/>
            </w:rPr>
            <w:t>Ffion Davies:</w:t>
          </w:r>
        </w:sdtContent>
      </w:sdt>
      <w:r w:rsidRPr="00EB4880" w:rsidR="00570091">
        <w:t xml:space="preserve"> As </w:t>
      </w:r>
      <w:r w:rsidRPr="00EB4880">
        <w:t xml:space="preserve">I mentioned earlier, we feel that </w:t>
      </w:r>
      <w:r w:rsidRPr="00EB4880" w:rsidR="00570091">
        <w:t>G</w:t>
      </w:r>
      <w:r w:rsidRPr="00EB4880">
        <w:t xml:space="preserve">reat British </w:t>
      </w:r>
      <w:r w:rsidRPr="00EB4880" w:rsidR="00570091">
        <w:t>E</w:t>
      </w:r>
      <w:r w:rsidRPr="00EB4880">
        <w:t xml:space="preserve">nergy could leverage private and public finance to de-risk emerging technologies such as floating offshore wind. </w:t>
      </w:r>
      <w:r w:rsidRPr="00EB4880" w:rsidR="00570091">
        <w:t>I</w:t>
      </w:r>
      <w:r w:rsidRPr="00EB4880">
        <w:t xml:space="preserve">f done correctly, </w:t>
      </w:r>
      <w:r w:rsidRPr="00EB4880" w:rsidR="00570091">
        <w:t xml:space="preserve">it </w:t>
      </w:r>
      <w:r w:rsidRPr="00EB4880">
        <w:t xml:space="preserve">could allow us to become a leader in innovation, building up the supply chain and the skills. </w:t>
      </w:r>
      <w:r w:rsidRPr="00EB4880" w:rsidR="00570091">
        <w:t>I</w:t>
      </w:r>
      <w:r w:rsidRPr="00EB4880">
        <w:t xml:space="preserve">f the remit and focus </w:t>
      </w:r>
      <w:r w:rsidRPr="00EB4880" w:rsidR="00570091">
        <w:t xml:space="preserve">are </w:t>
      </w:r>
      <w:r w:rsidRPr="00EB4880">
        <w:t>set correctly, there could be significant benefit.</w:t>
      </w:r>
      <w:r w:rsidRPr="00EB4880" w:rsidR="00570091">
        <w:t xml:space="preserve"> T</w:t>
      </w:r>
      <w:r w:rsidRPr="00EB4880">
        <w:t>he focus should be on de-risking in that early development phase</w:t>
      </w:r>
      <w:r w:rsidRPr="00EB4880" w:rsidR="00570091">
        <w:t>,</w:t>
      </w:r>
      <w:r w:rsidRPr="00EB4880">
        <w:t xml:space="preserve"> </w:t>
      </w:r>
      <w:r w:rsidRPr="00EB4880">
        <w:t>and also</w:t>
      </w:r>
      <w:r w:rsidRPr="00EB4880">
        <w:t xml:space="preserve"> </w:t>
      </w:r>
      <w:r w:rsidRPr="00EB4880" w:rsidR="00570091">
        <w:t xml:space="preserve">on </w:t>
      </w:r>
      <w:r w:rsidRPr="00EB4880">
        <w:t>increasing support in communities and providing a refinancing option.</w:t>
      </w:r>
    </w:p>
    <w:p w:rsidR="00570091" w:rsidRPr="00EB4880" w:rsidP="00570091">
      <w:pPr>
        <w:pStyle w:val="Answer"/>
      </w:pPr>
      <w:sdt>
        <w:sdtPr>
          <w:alias w:val="Witness"/>
          <w:id w:val="-1190294134"/>
          <w:placeholder>
            <w:docPart w:val="DefaultPlaceholder_-1854013440"/>
          </w:placeholder>
          <w:richText/>
        </w:sdtPr>
        <w:sdtContent>
          <w:r w:rsidRPr="00EB4880" w:rsidR="00006575">
            <w:rPr>
              <w:b/>
              <w:i/>
            </w:rPr>
            <w:t>Eleri Davies:</w:t>
          </w:r>
        </w:sdtContent>
      </w:sdt>
      <w:r w:rsidRPr="00EB4880">
        <w:t xml:space="preserve"> Y</w:t>
      </w:r>
      <w:r w:rsidRPr="00EB4880" w:rsidR="00AC00F6">
        <w:t xml:space="preserve">our point was around </w:t>
      </w:r>
      <w:r w:rsidRPr="00EB4880">
        <w:t xml:space="preserve">whether </w:t>
      </w:r>
      <w:r w:rsidRPr="00EB4880" w:rsidR="00AC00F6">
        <w:t xml:space="preserve">the public sector </w:t>
      </w:r>
      <w:r w:rsidRPr="00EB4880">
        <w:t xml:space="preserve">is </w:t>
      </w:r>
      <w:r w:rsidRPr="00EB4880" w:rsidR="00AC00F6">
        <w:t>culturally ready</w:t>
      </w:r>
      <w:r w:rsidRPr="00EB4880">
        <w:t>.</w:t>
      </w:r>
      <w:r w:rsidRPr="00EB4880" w:rsidR="00AC00F6">
        <w:t xml:space="preserve"> </w:t>
      </w:r>
      <w:r w:rsidRPr="00EB4880">
        <w:t>While C</w:t>
      </w:r>
      <w:r w:rsidRPr="00EB4880" w:rsidR="00AC00F6">
        <w:t xml:space="preserve">ommunity </w:t>
      </w:r>
      <w:r w:rsidRPr="00EB4880">
        <w:t xml:space="preserve">Energy Wales is </w:t>
      </w:r>
      <w:r w:rsidRPr="00EB4880" w:rsidR="00AC00F6">
        <w:t>third</w:t>
      </w:r>
      <w:r w:rsidRPr="00EB4880" w:rsidR="00457341">
        <w:t xml:space="preserve"> </w:t>
      </w:r>
      <w:r w:rsidRPr="00EB4880" w:rsidR="00AC00F6">
        <w:t xml:space="preserve">sector rather than public, </w:t>
      </w:r>
      <w:r w:rsidRPr="00EB4880">
        <w:t xml:space="preserve">they and </w:t>
      </w:r>
      <w:r w:rsidRPr="00EB4880" w:rsidR="00AC00F6">
        <w:t xml:space="preserve">host local authorities for </w:t>
      </w:r>
      <w:r w:rsidRPr="00EB4880">
        <w:t xml:space="preserve">Abertillery and Pen March </w:t>
      </w:r>
      <w:r w:rsidRPr="00EB4880" w:rsidR="00AC00F6">
        <w:t xml:space="preserve">are certainly </w:t>
      </w:r>
      <w:r w:rsidRPr="00EB4880" w:rsidR="00AC00F6">
        <w:t>keen to be involved in the conversation.</w:t>
      </w:r>
      <w:r w:rsidRPr="00EB4880">
        <w:t xml:space="preserve"> U</w:t>
      </w:r>
      <w:r w:rsidRPr="00EB4880" w:rsidR="00AC00F6">
        <w:t xml:space="preserve">p until final investment decision, there is no risk on the local authority or on Community Energy Wales. </w:t>
      </w:r>
      <w:r w:rsidRPr="00EB4880">
        <w:t>A</w:t>
      </w:r>
      <w:r w:rsidRPr="00EB4880" w:rsidR="00AC00F6">
        <w:t xml:space="preserve">s a developer, we fund </w:t>
      </w:r>
      <w:r w:rsidRPr="00EB4880" w:rsidR="00AC00F6">
        <w:t>all of</w:t>
      </w:r>
      <w:r w:rsidRPr="00EB4880" w:rsidR="00AC00F6">
        <w:t xml:space="preserve"> the development costs</w:t>
      </w:r>
      <w:r w:rsidRPr="00EB4880">
        <w:t>,</w:t>
      </w:r>
      <w:r w:rsidRPr="00EB4880" w:rsidR="00AC00F6">
        <w:t xml:space="preserve"> </w:t>
      </w:r>
      <w:r w:rsidRPr="00EB4880">
        <w:t>s</w:t>
      </w:r>
      <w:r w:rsidRPr="00EB4880" w:rsidR="00AC00F6">
        <w:t>o there is no risk there until you then do your due diligence</w:t>
      </w:r>
      <w:r w:rsidRPr="00EB4880" w:rsidR="00763703">
        <w:t>.</w:t>
      </w:r>
      <w:r w:rsidRPr="00EB4880" w:rsidR="00AC00F6">
        <w:t xml:space="preserve"> </w:t>
      </w:r>
      <w:r w:rsidRPr="00EB4880">
        <w:t xml:space="preserve">That </w:t>
      </w:r>
      <w:r w:rsidRPr="00EB4880" w:rsidR="00AC00F6">
        <w:t>is when we will find out whether there is that appetite to take up that investment.</w:t>
      </w:r>
    </w:p>
    <w:p w:rsidR="00570091" w:rsidRPr="00EB4880" w:rsidP="00570091">
      <w:pPr>
        <w:pStyle w:val="Answer"/>
      </w:pPr>
      <w:r w:rsidRPr="00EB4880">
        <w:t>T</w:t>
      </w:r>
      <w:r w:rsidRPr="00EB4880" w:rsidR="00AC00F6">
        <w:t xml:space="preserve">here certainly is a role for GB Energy to potentially provide that equity funding to the public sector to be able to invest. </w:t>
      </w:r>
      <w:r w:rsidRPr="00EB4880">
        <w:t xml:space="preserve">RWE has </w:t>
      </w:r>
      <w:r w:rsidRPr="00EB4880" w:rsidR="00AC00F6">
        <w:t>a lot of projects in Germany</w:t>
      </w:r>
      <w:r w:rsidRPr="00EB4880">
        <w:t>,</w:t>
      </w:r>
      <w:r w:rsidRPr="00EB4880" w:rsidR="00AC00F6">
        <w:t xml:space="preserve"> where we have municipalities invested into our projects up to 49%. It is not unusual in other countries. Wales</w:t>
      </w:r>
      <w:r w:rsidRPr="00EB4880">
        <w:t>,</w:t>
      </w:r>
      <w:r w:rsidRPr="00EB4880" w:rsidR="00AC00F6">
        <w:t xml:space="preserve"> and maybe the UK, </w:t>
      </w:r>
      <w:r w:rsidRPr="00EB4880">
        <w:t xml:space="preserve">are </w:t>
      </w:r>
      <w:r w:rsidRPr="00EB4880" w:rsidR="00AC00F6">
        <w:t>a little bit further behind.</w:t>
      </w:r>
    </w:p>
    <w:p w:rsidR="00570091" w:rsidP="00457341">
      <w:pPr>
        <w:pStyle w:val="Question"/>
        <w:numPr>
          <w:ilvl w:val="0"/>
          <w:numId w:val="0"/>
        </w:numPr>
        <w:ind w:left="794"/>
      </w:pPr>
      <w:sdt>
        <w:sdtPr>
          <w:alias w:val="Member"/>
          <w:tag w:val="&lt;Member mnisId='4716' dodsId='109478'&gt;"/>
          <w:id w:val="-1202314072"/>
          <w:placeholder>
            <w:docPart w:val="DefaultPlaceholder_-1854013440"/>
          </w:placeholder>
          <w:richText/>
        </w:sdtPr>
        <w:sdtContent>
          <w:r w:rsidRPr="00EB4880">
            <w:rPr>
              <w:b/>
            </w:rPr>
            <w:t>Chair:</w:t>
          </w:r>
        </w:sdtContent>
      </w:sdt>
      <w:r w:rsidRPr="00EB4880">
        <w:t xml:space="preserve"> </w:t>
      </w:r>
      <w:r w:rsidRPr="00EB4880" w:rsidR="00AC00F6">
        <w:t xml:space="preserve">Thank you to the second panel. </w:t>
      </w:r>
      <w:r w:rsidRPr="00EB4880">
        <w:t>W</w:t>
      </w:r>
      <w:r w:rsidRPr="00EB4880" w:rsidR="00AC00F6">
        <w:t>e have exhausted our questions for you</w:t>
      </w:r>
      <w:r w:rsidRPr="00EB4880">
        <w:t xml:space="preserve"> this morning, you will be </w:t>
      </w:r>
      <w:r w:rsidRPr="00EB4880" w:rsidR="00AC00F6">
        <w:t>pleased to know</w:t>
      </w:r>
      <w:r w:rsidRPr="00EB4880">
        <w:t xml:space="preserve">. </w:t>
      </w:r>
      <w:r w:rsidR="00D22C13">
        <w:t>T</w:t>
      </w:r>
      <w:r w:rsidRPr="00EB4880" w:rsidR="00AC00F6">
        <w:t>hank you so much for your time</w:t>
      </w:r>
      <w:r w:rsidRPr="00EB4880">
        <w:t>,</w:t>
      </w:r>
      <w:r w:rsidRPr="00EB4880" w:rsidR="00AC00F6">
        <w:t xml:space="preserve"> Emily Hinshelwood, F</w:t>
      </w:r>
      <w:r w:rsidRPr="00EB4880">
        <w:t>f</w:t>
      </w:r>
      <w:r w:rsidRPr="00EB4880" w:rsidR="00AC00F6">
        <w:t xml:space="preserve">ion </w:t>
      </w:r>
      <w:r w:rsidRPr="00EB4880" w:rsidR="00AC00F6">
        <w:t>Davies</w:t>
      </w:r>
      <w:r w:rsidRPr="00EB4880" w:rsidR="00AC00F6">
        <w:t xml:space="preserve"> and </w:t>
      </w:r>
      <w:r w:rsidRPr="00EB4880">
        <w:t xml:space="preserve">Eleri </w:t>
      </w:r>
      <w:r w:rsidRPr="00EB4880" w:rsidR="00AC00F6">
        <w:t xml:space="preserve">Davies. Along with </w:t>
      </w:r>
      <w:r w:rsidR="00D22C13">
        <w:t xml:space="preserve">the first </w:t>
      </w:r>
      <w:r w:rsidRPr="00EB4880" w:rsidR="00AC00F6">
        <w:t xml:space="preserve">panel, it </w:t>
      </w:r>
      <w:r w:rsidRPr="00EB4880">
        <w:t xml:space="preserve">has </w:t>
      </w:r>
      <w:r w:rsidRPr="00EB4880" w:rsidR="00AC00F6">
        <w:t xml:space="preserve">been an invaluable session for us, and I am sure </w:t>
      </w:r>
      <w:r w:rsidRPr="00EB4880">
        <w:t xml:space="preserve">that </w:t>
      </w:r>
      <w:r w:rsidRPr="00EB4880" w:rsidR="00AC00F6">
        <w:t xml:space="preserve">it will not be the last time </w:t>
      </w:r>
      <w:r w:rsidRPr="00EB4880">
        <w:t xml:space="preserve">that </w:t>
      </w:r>
      <w:r w:rsidRPr="00EB4880" w:rsidR="00AC00F6">
        <w:t xml:space="preserve">we </w:t>
      </w:r>
      <w:r w:rsidR="00607463">
        <w:t xml:space="preserve">look </w:t>
      </w:r>
      <w:r w:rsidRPr="00EB4880" w:rsidR="00AC00F6">
        <w:t xml:space="preserve">at energy in Wales. </w:t>
      </w:r>
      <w:r w:rsidRPr="00EB4880">
        <w:t>T</w:t>
      </w:r>
      <w:r w:rsidRPr="00EB4880" w:rsidR="00AC00F6">
        <w:t xml:space="preserve">hank you again very much for your </w:t>
      </w:r>
      <w:r w:rsidRPr="00EB4880" w:rsidR="00AC00F6">
        <w:t>time</w:t>
      </w:r>
      <w:r w:rsidRPr="00EB4880">
        <w:t>,</w:t>
      </w:r>
      <w:r w:rsidRPr="00EB4880" w:rsidR="00AC00F6">
        <w:t xml:space="preserve"> </w:t>
      </w:r>
      <w:r w:rsidRPr="00EB4880">
        <w:t>a</w:t>
      </w:r>
      <w:r w:rsidRPr="00EB4880" w:rsidR="00AC00F6">
        <w:t>nd</w:t>
      </w:r>
      <w:r w:rsidRPr="00EB4880" w:rsidR="00AC00F6">
        <w:t xml:space="preserve"> thank you to </w:t>
      </w:r>
      <w:r w:rsidRPr="00EB4880">
        <w:t>C</w:t>
      </w:r>
      <w:r w:rsidRPr="00EB4880" w:rsidR="00AC00F6">
        <w:t>ommittee members.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A1A89B8E6CF417E97A3386E58BFC766"/>
      </w:placeholder>
      <w:richText/>
    </w:sdtPr>
    <w:sdtContent>
      <w:p w:rsidR="003736A1" w:rsidP="009277D8">
        <w:pPr>
          <w:pStyle w:val="Para"/>
          <w:rPr>
            <w:color w:val="808080"/>
          </w:rPr>
        </w:pPr>
        <w:r w:rsidRPr="0077482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CFF0E15061B4E3ABA95BB6BC5CA61C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74825"/>
    <w:rPr>
      <w:color w:val="605E5C"/>
      <w:shd w:val="clear" w:color="auto" w:fill="E1DFDD"/>
    </w:rPr>
  </w:style>
  <w:style w:type="paragraph" w:styleId="Title">
    <w:name w:val="Title"/>
    <w:basedOn w:val="Normal"/>
    <w:next w:val="Normal"/>
    <w:link w:val="TitleChar"/>
    <w:uiPriority w:val="10"/>
    <w:qFormat/>
    <w:rsid w:val="00AC00F6"/>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C00F6"/>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C00F6"/>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C00F6"/>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C00F6"/>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C00F6"/>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A1A89B8E6CF417E97A3386E58BFC766"/>
        <w:category>
          <w:name w:val="General"/>
          <w:gallery w:val="placeholder"/>
        </w:category>
        <w:types>
          <w:type w:val="bbPlcHdr"/>
        </w:types>
        <w:behaviors>
          <w:behavior w:val="content"/>
        </w:behaviors>
        <w:guid w:val="{5E53AFD0-6649-4888-A73A-5A7D6088B761}"/>
      </w:docPartPr>
      <w:docPartBody>
        <w:p w:rsidR="007D1C9D" w:rsidP="00C236DD">
          <w:pPr>
            <w:pStyle w:val="4A1A89B8E6CF417E97A3386E58BFC766"/>
          </w:pPr>
          <w:r w:rsidRPr="000753FC">
            <w:rPr>
              <w:rStyle w:val="PlaceholderText"/>
            </w:rPr>
            <w:t>Click here to enter text.</w:t>
          </w:r>
        </w:p>
      </w:docPartBody>
    </w:docPart>
    <w:docPart>
      <w:docPartPr>
        <w:name w:val="C8AAB9BF2BAA44FB8CA160CBF354C0CD"/>
        <w:category>
          <w:name w:val="General"/>
          <w:gallery w:val="placeholder"/>
        </w:category>
        <w:types>
          <w:type w:val="bbPlcHdr"/>
        </w:types>
        <w:behaviors>
          <w:behavior w:val="content"/>
        </w:behaviors>
        <w:guid w:val="{7D169CB9-CAAA-4960-9C59-A50ECCDF311D}"/>
      </w:docPartPr>
      <w:docPartBody>
        <w:p w:rsidR="007D1C9D" w:rsidP="00C236DD">
          <w:pPr>
            <w:pStyle w:val="C8AAB9BF2BAA44FB8CA160CBF354C0CD"/>
          </w:pPr>
          <w:r w:rsidRPr="002B3926">
            <w:rPr>
              <w:rStyle w:val="PlaceholderText"/>
            </w:rPr>
            <w:t>Click here to enter text.</w:t>
          </w:r>
        </w:p>
      </w:docPartBody>
    </w:docPart>
    <w:docPart>
      <w:docPartPr>
        <w:name w:val="1CFF0E15061B4E3ABA95BB6BC5CA61CA"/>
        <w:category>
          <w:name w:val="General"/>
          <w:gallery w:val="placeholder"/>
        </w:category>
        <w:types>
          <w:type w:val="bbPlcHdr"/>
        </w:types>
        <w:behaviors>
          <w:behavior w:val="content"/>
        </w:behaviors>
        <w:guid w:val="{41D9A38C-E04E-4389-B79A-F325374E21A2}"/>
      </w:docPartPr>
      <w:docPartBody>
        <w:p w:rsidR="007D1C9D" w:rsidP="00C236DD">
          <w:pPr>
            <w:pStyle w:val="1CFF0E15061B4E3ABA95BB6BC5CA61CA"/>
          </w:pPr>
          <w:r w:rsidRPr="00D20745">
            <w:rPr>
              <w:rStyle w:val="PlaceholderText"/>
            </w:rPr>
            <w:t>Click here to enter text.</w:t>
          </w:r>
        </w:p>
      </w:docPartBody>
    </w:docPart>
    <w:docPart>
      <w:docPartPr>
        <w:name w:val="C2AACF7565F34D17A14213FE5433ACB8"/>
        <w:category>
          <w:name w:val="General"/>
          <w:gallery w:val="placeholder"/>
        </w:category>
        <w:types>
          <w:type w:val="bbPlcHdr"/>
        </w:types>
        <w:behaviors>
          <w:behavior w:val="content"/>
        </w:behaviors>
        <w:guid w:val="{3CCF282E-D503-45E7-BE27-5817CCE192E2}"/>
      </w:docPartPr>
      <w:docPartBody>
        <w:p w:rsidR="007D1C9D" w:rsidP="00C236DD">
          <w:pPr>
            <w:pStyle w:val="C2AACF7565F34D17A14213FE5433ACB8"/>
          </w:pPr>
          <w:r w:rsidRPr="002B3926">
            <w:rPr>
              <w:rStyle w:val="PlaceholderText"/>
            </w:rPr>
            <w:t>Click here to enter text.</w:t>
          </w:r>
        </w:p>
      </w:docPartBody>
    </w:docPart>
    <w:docPart>
      <w:docPartPr>
        <w:name w:val="7B34339FFCBD40E68F4592A9A3C3BAEF"/>
        <w:category>
          <w:name w:val="General"/>
          <w:gallery w:val="placeholder"/>
        </w:category>
        <w:types>
          <w:type w:val="bbPlcHdr"/>
        </w:types>
        <w:behaviors>
          <w:behavior w:val="content"/>
        </w:behaviors>
        <w:guid w:val="{B1B05682-5622-421A-8D13-7AB9FD6E73AB}"/>
      </w:docPartPr>
      <w:docPartBody>
        <w:p w:rsidR="007D1C9D" w:rsidP="00C236DD">
          <w:pPr>
            <w:pStyle w:val="7B34339FFCBD40E68F4592A9A3C3BAEF"/>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C5F1865-036A-41D9-BAA8-110E7A098D55}"/>
      </w:docPartPr>
      <w:docPartBody>
        <w:p w:rsidR="007D1C9D">
          <w:r w:rsidRPr="00917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36DD"/>
    <w:rPr>
      <w:color w:val="808080"/>
    </w:rPr>
  </w:style>
  <w:style w:type="paragraph" w:customStyle="1" w:styleId="4A1A89B8E6CF417E97A3386E58BFC766">
    <w:name w:val="4A1A89B8E6CF417E97A3386E58BFC766"/>
    <w:rsid w:val="00C236DD"/>
  </w:style>
  <w:style w:type="paragraph" w:customStyle="1" w:styleId="C8AAB9BF2BAA44FB8CA160CBF354C0CD">
    <w:name w:val="C8AAB9BF2BAA44FB8CA160CBF354C0CD"/>
    <w:rsid w:val="00C236DD"/>
  </w:style>
  <w:style w:type="paragraph" w:customStyle="1" w:styleId="1CFF0E15061B4E3ABA95BB6BC5CA61CA">
    <w:name w:val="1CFF0E15061B4E3ABA95BB6BC5CA61CA"/>
    <w:rsid w:val="00C236DD"/>
  </w:style>
  <w:style w:type="paragraph" w:customStyle="1" w:styleId="C2AACF7565F34D17A14213FE5433ACB8">
    <w:name w:val="C2AACF7565F34D17A14213FE5433ACB8"/>
    <w:rsid w:val="00C236DD"/>
  </w:style>
  <w:style w:type="paragraph" w:customStyle="1" w:styleId="7B34339FFCBD40E68F4592A9A3C3BAEF">
    <w:name w:val="7B34339FFCBD40E68F4592A9A3C3BAEF"/>
    <w:rsid w:val="00C23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Url xmlns="389d2ee7-2689-40f1-a5cd-31e2be610952">
      <Url>https://hopuk.sharepoint.com/sites/hct-Hansard/_layouts/15/DocIdRedir.aspx?ID=55JNQY2CE654-538283595-2960</Url>
      <Description>55JNQY2CE654-538283595-2960</Description>
    </_dlc_DocIdUrl>
    <_dlc_DocId xmlns="389d2ee7-2689-40f1-a5cd-31e2be610952">55JNQY2CE654-538283595-2960</_dlc_DocId>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3B41A2BA-ED45-4891-849F-07998CC29857}">
  <ds:schemaRefs>
    <ds:schemaRef ds:uri="389d2ee7-2689-40f1-a5cd-31e2be610952"/>
    <ds:schemaRef ds:uri="http://purl.org/dc/terms/"/>
    <ds:schemaRef ds:uri="http://schemas.openxmlformats.org/package/2006/metadata/core-properties"/>
    <ds:schemaRef ds:uri="http://schemas.microsoft.com/office/2006/documentManagement/types"/>
    <ds:schemaRef ds:uri="c8080b73-3c40-4310-b3e1-0511cddff95e"/>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477AD518-90F6-43D7-83C5-5E013C1A1EE1}">
  <ds:schemaRefs>
    <ds:schemaRef ds:uri="http://schemas.microsoft.com/sharepoint/v3/contenttype/forms"/>
  </ds:schemaRefs>
</ds:datastoreItem>
</file>

<file path=customXml/itemProps4.xml><?xml version="1.0" encoding="utf-8"?>
<ds:datastoreItem xmlns:ds="http://schemas.openxmlformats.org/officeDocument/2006/customXml" ds:itemID="{7CD43B45-5B50-4F30-BD69-42BD5F0C25F3}">
  <ds:schemaRefs>
    <ds:schemaRef ds:uri="http://schemas.microsoft.com/sharepoint/events"/>
  </ds:schemaRefs>
</ds:datastoreItem>
</file>

<file path=customXml/itemProps5.xml><?xml version="1.0" encoding="utf-8"?>
<ds:datastoreItem xmlns:ds="http://schemas.openxmlformats.org/officeDocument/2006/customXml" ds:itemID="{3842A484-905C-4BB1-A4CF-A249EE2ED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