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4292" w:rsidRPr="00DD35B5" w:rsidP="00E04F6D">
      <w:pPr>
        <w:pStyle w:val="TitleCommittee0"/>
      </w:pPr>
      <w:r w:rsidRPr="00DD35B5">
        <w:t>Business and Trade Committee</w:t>
      </w:r>
    </w:p>
    <w:p w:rsidR="00734292" w:rsidRPr="00DD35B5" w:rsidP="00E04F6D">
      <w:pPr>
        <w:pStyle w:val="TitleInquiry0"/>
      </w:pPr>
      <w:r w:rsidRPr="00DD35B5">
        <w:t>Oral evidence: The work of the Department for Business and Trade, HC 450</w:t>
      </w:r>
    </w:p>
    <w:p w:rsidR="00734292" w:rsidRPr="00DD35B5" w:rsidP="00E04F6D">
      <w:pPr>
        <w:pStyle w:val="Para"/>
      </w:pPr>
      <w:r w:rsidRPr="00DD35B5">
        <w:t>Tuesday 26 November 2024</w:t>
      </w:r>
    </w:p>
    <w:p w:rsidR="00734292" w:rsidRPr="00DD35B5" w:rsidP="00E04F6D">
      <w:pPr>
        <w:pStyle w:val="Para"/>
      </w:pPr>
      <w:r w:rsidRPr="00DD35B5">
        <w:t>Ordered by the House of Commons to be published on 26 November 2024.</w:t>
      </w:r>
    </w:p>
    <w:p w:rsidR="00734292" w:rsidRPr="00DD35B5" w:rsidP="00E04F6D">
      <w:r>
        <w:fldChar w:fldCharType="begin"/>
      </w:r>
      <w:r>
        <w:instrText xml:space="preserve"> HYPERLINK "https://www.parliamentlive.tv/Event/Index/ce1b6a6a-aa53-458a-8cee-7194dc48df4b" </w:instrText>
      </w:r>
      <w:r>
        <w:fldChar w:fldCharType="separate"/>
      </w:r>
      <w:r w:rsidRPr="00D51332">
        <w:rPr>
          <w:rStyle w:val="Hyperlink"/>
        </w:rPr>
        <w:t>Watch the meeting</w:t>
      </w:r>
      <w:r>
        <w:fldChar w:fldCharType="end"/>
      </w:r>
    </w:p>
    <w:p w:rsidR="00734292" w:rsidRPr="00DD35B5" w:rsidP="00E04F6D">
      <w:r w:rsidRPr="00DD35B5">
        <w:t xml:space="preserve">Members present: </w:t>
      </w:r>
      <w:r w:rsidRPr="00DD35B5" w:rsidR="008F66C4">
        <w:t>Liam Byrne</w:t>
      </w:r>
      <w:r w:rsidRPr="00DD35B5">
        <w:t xml:space="preserve"> (Chair); </w:t>
      </w:r>
      <w:r w:rsidRPr="00DD35B5" w:rsidR="008F66C4">
        <w:t xml:space="preserve">Antonia </w:t>
      </w:r>
      <w:r w:rsidRPr="00DD35B5" w:rsidR="008F66C4">
        <w:t>Bance</w:t>
      </w:r>
      <w:r w:rsidRPr="00DD35B5" w:rsidR="008F66C4">
        <w:t xml:space="preserve">; John Cooper; Sarah Edwards; Alison Griffiths; Sonia Kumar; Charlie Maynard; Gregor </w:t>
      </w:r>
      <w:r w:rsidRPr="00DD35B5" w:rsidR="008F66C4">
        <w:t>Poynson</w:t>
      </w:r>
      <w:r w:rsidRPr="00DD35B5" w:rsidR="008F66C4">
        <w:t xml:space="preserve">; Mr Joshua Reynolds; Matt Western; Rosie </w:t>
      </w:r>
      <w:r w:rsidRPr="00DD35B5" w:rsidR="008F66C4">
        <w:t>Wrighting</w:t>
      </w:r>
      <w:r w:rsidRPr="00DD35B5" w:rsidR="008F66C4">
        <w:t>.</w:t>
      </w:r>
    </w:p>
    <w:p w:rsidR="00734292" w:rsidRPr="00DD35B5" w:rsidP="00E04F6D">
      <w:pPr>
        <w:pStyle w:val="ParaCentre"/>
      </w:pPr>
      <w:r w:rsidRPr="00DD35B5">
        <w:t>Questions 1-</w:t>
      </w:r>
      <w:r w:rsidRPr="00DD35B5" w:rsidR="00EA6463">
        <w:t>9</w:t>
      </w:r>
      <w:r w:rsidR="000E6BA7">
        <w:t>0</w:t>
      </w:r>
    </w:p>
    <w:p w:rsidR="00734292" w:rsidRPr="00DD35B5" w:rsidP="00E04F6D">
      <w:pPr>
        <w:pStyle w:val="TitleWitnesses0"/>
      </w:pPr>
      <w:r w:rsidRPr="00DD35B5">
        <w:t>Witnesses</w:t>
      </w:r>
    </w:p>
    <w:p w:rsidR="00734292" w:rsidRPr="00DD35B5" w:rsidP="00E04F6D">
      <w:pPr>
        <w:pStyle w:val="Para"/>
      </w:pPr>
      <w:r>
        <w:fldChar w:fldCharType="begin"/>
      </w:r>
      <w:r>
        <w:instrText xml:space="preserve"> HYPERLINK \l "Panel1" </w:instrText>
      </w:r>
      <w:r>
        <w:fldChar w:fldCharType="separate"/>
      </w:r>
      <w:r w:rsidRPr="00D51332" w:rsidR="008F66C4">
        <w:rPr>
          <w:rStyle w:val="Hyperlink"/>
        </w:rPr>
        <w:t>I</w:t>
      </w:r>
      <w:r>
        <w:fldChar w:fldCharType="end"/>
      </w:r>
      <w:r w:rsidRPr="00DD35B5" w:rsidR="008F66C4">
        <w:t>: Rt Hon Jonathan Reynolds MP, Secretary of State, Department for Business and Trade; Gareth Davies CB, Permanent Secretary, Department for Business and Trade.</w:t>
      </w:r>
    </w:p>
    <w:p w:rsidR="00734292" w:rsidRPr="00DD35B5" w:rsidP="00E04F6D">
      <w:pPr>
        <w:pStyle w:val="Para"/>
      </w:pPr>
    </w:p>
    <w:p w:rsidR="00734292" w:rsidRPr="00DD35B5" w:rsidP="00E04F6D">
      <w:pPr>
        <w:rPr>
          <w:rFonts w:eastAsia="Times New Roman"/>
          <w:szCs w:val="20"/>
        </w:rPr>
      </w:pPr>
      <w:r w:rsidRPr="00DD35B5">
        <w:br w:type="page"/>
      </w:r>
    </w:p>
    <w:p w:rsidR="00734292" w:rsidRPr="00DD35B5" w:rsidP="008F66C4">
      <w:pPr>
        <w:pStyle w:val="TitlePanel0"/>
        <w:rPr>
          <w:szCs w:val="28"/>
        </w:rPr>
      </w:pPr>
      <w:r w:rsidRPr="00DD35B5">
        <w:rPr>
          <w:szCs w:val="28"/>
        </w:rPr>
        <w:t>Examination of witnesses</w:t>
      </w:r>
    </w:p>
    <w:p w:rsidR="008F66C4" w:rsidRPr="00DD35B5" w:rsidP="008F66C4">
      <w:pPr>
        <w:pStyle w:val="TitlePanel0"/>
        <w:jc w:val="both"/>
      </w:pPr>
      <w:bookmarkStart w:id="0" w:name="Panel1"/>
      <w:bookmarkEnd w:id="0"/>
      <w:r w:rsidRPr="00DD35B5">
        <w:rPr>
          <w:sz w:val="22"/>
        </w:rPr>
        <w:t xml:space="preserve">Witnesses: </w:t>
      </w:r>
      <w:r w:rsidRPr="00DD35B5">
        <w:rPr>
          <w:sz w:val="22"/>
        </w:rPr>
        <w:t>Jonathan Reynolds and Gareth Davies.</w:t>
      </w:r>
    </w:p>
    <w:p w:rsidR="008F66C4" w:rsidRPr="00DD35B5" w:rsidP="008F66C4">
      <w:pPr>
        <w:pStyle w:val="Question"/>
      </w:pPr>
      <w:r w:rsidRPr="00DD35B5">
        <w:rPr>
          <w:b/>
        </w:rPr>
        <w:t>Chair:</w:t>
      </w:r>
      <w:r w:rsidRPr="00DD35B5">
        <w:t xml:space="preserve"> Welcome to today’s session of the Business and Trade Select Committee</w:t>
      </w:r>
      <w:r w:rsidR="00D51332">
        <w:t>. W</w:t>
      </w:r>
      <w:r w:rsidRPr="00DD35B5">
        <w:t>e are delighted to be hearing from the Secretary of State for Business and Trade</w:t>
      </w:r>
      <w:r w:rsidR="00D51332">
        <w:t>,</w:t>
      </w:r>
      <w:r w:rsidRPr="00DD35B5">
        <w:t xml:space="preserve"> in his first appearance before the Select Committee in this Parliament. You have very kindly brought along your </w:t>
      </w:r>
      <w:r w:rsidR="00D51332">
        <w:t>p</w:t>
      </w:r>
      <w:r w:rsidRPr="00DD35B5" w:rsidR="00D87071">
        <w:t xml:space="preserve">ermanent </w:t>
      </w:r>
      <w:r w:rsidR="00D51332">
        <w:t>s</w:t>
      </w:r>
      <w:r w:rsidRPr="00DD35B5" w:rsidR="00D87071">
        <w:t>ecretary</w:t>
      </w:r>
      <w:r w:rsidRPr="00DD35B5">
        <w:t>, Gareth Davies, with you</w:t>
      </w:r>
      <w:r w:rsidR="00D51332">
        <w:t>; t</w:t>
      </w:r>
      <w:r w:rsidRPr="00DD35B5">
        <w:t>hank you very much indeed, Mr Davies, for joining us too.</w:t>
      </w:r>
    </w:p>
    <w:p w:rsidR="008F66C4" w:rsidRPr="00DD35B5" w:rsidP="008F66C4">
      <w:pPr>
        <w:pStyle w:val="Question"/>
        <w:numPr>
          <w:ilvl w:val="0"/>
          <w:numId w:val="0"/>
        </w:numPr>
        <w:ind w:left="794"/>
      </w:pPr>
      <w:r w:rsidRPr="00DD35B5">
        <w:t xml:space="preserve">We will jump straight in, Secretary of State. This is the first session in our engagement inquiry, where we are going out to the community of business, trade unions and consumer groups to understand what they would like us to focus on </w:t>
      </w:r>
      <w:r w:rsidR="00D51332">
        <w:t>in</w:t>
      </w:r>
      <w:r w:rsidRPr="00DD35B5">
        <w:t xml:space="preserve"> our work plan for the next five years. We thought we would start first with your good self to understand your priorities and the strategy that you are pursuing.</w:t>
      </w:r>
    </w:p>
    <w:p w:rsidR="008F66C4" w:rsidRPr="00DD35B5" w:rsidP="008F66C4">
      <w:pPr>
        <w:pStyle w:val="Question"/>
        <w:numPr>
          <w:ilvl w:val="0"/>
          <w:numId w:val="0"/>
        </w:numPr>
        <w:ind w:left="794"/>
      </w:pPr>
      <w:r w:rsidRPr="00DD35B5">
        <w:t xml:space="preserve">The manifesto on which Labour </w:t>
      </w:r>
      <w:r w:rsidRPr="00DD35B5" w:rsidR="00D87071">
        <w:t>M</w:t>
      </w:r>
      <w:r w:rsidRPr="00DD35B5">
        <w:t xml:space="preserve">embers stood was premised on a big promise, which was to deliver the fastest growth in the G7. The </w:t>
      </w:r>
      <w:r w:rsidRPr="00DD35B5" w:rsidR="00D87071">
        <w:t>B</w:t>
      </w:r>
      <w:r w:rsidRPr="00DD35B5">
        <w:t xml:space="preserve">udget forecast does not show that. The last forecast that we </w:t>
      </w:r>
      <w:r w:rsidR="00D51332">
        <w:t>saw</w:t>
      </w:r>
      <w:r w:rsidRPr="00DD35B5">
        <w:t xml:space="preserve"> from the IMF showed that we have perhaps the third highest growth in the G7, not the highest. Just help us understand what you are doing to fix that.</w:t>
      </w:r>
    </w:p>
    <w:p w:rsidR="008F66C4" w:rsidRPr="00DD35B5" w:rsidP="008F66C4">
      <w:pPr>
        <w:pStyle w:val="Answer"/>
      </w:pPr>
      <w:r w:rsidRPr="00DD35B5">
        <w:rPr>
          <w:b/>
          <w:i/>
        </w:rPr>
        <w:t>Jonathan Reynolds:</w:t>
      </w:r>
      <w:r w:rsidRPr="00DD35B5">
        <w:t xml:space="preserve"> </w:t>
      </w:r>
      <w:r w:rsidR="00D51332">
        <w:t>I</w:t>
      </w:r>
      <w:r w:rsidRPr="00DD35B5">
        <w:t>t is a privilege not just to appear before the Committee for the first time</w:t>
      </w:r>
      <w:r w:rsidR="00D51332">
        <w:t>,</w:t>
      </w:r>
      <w:r w:rsidRPr="00DD35B5">
        <w:t xml:space="preserve"> but to come back to </w:t>
      </w:r>
      <w:r w:rsidR="00D51332">
        <w:t xml:space="preserve">it </w:t>
      </w:r>
      <w:r w:rsidRPr="00DD35B5">
        <w:t>as someone who used to be a member of a predecessor Committee of this fine institution. It is wonderful to be here.</w:t>
      </w:r>
    </w:p>
    <w:p w:rsidR="008F66C4" w:rsidRPr="00DD35B5" w:rsidP="008F66C4">
      <w:pPr>
        <w:pStyle w:val="Answer"/>
      </w:pPr>
      <w:r>
        <w:t>Y</w:t>
      </w:r>
      <w:r w:rsidRPr="00DD35B5">
        <w:t xml:space="preserve">ou are right, Chair, to say that that is the aspiration, and every bit of my </w:t>
      </w:r>
      <w:r w:rsidRPr="00DD35B5">
        <w:t>Department’s</w:t>
      </w:r>
      <w:r w:rsidRPr="00DD35B5">
        <w:t xml:space="preserve"> work is based around that growth mission. The work that we do is not the totality of the growth mission—of course, that covers all of Government—but the specific workstreams that are directly relevant to that are, first, the creation of a cross-</w:t>
      </w:r>
      <w:r w:rsidRPr="00DD35B5" w:rsidR="002367ED">
        <w:t>G</w:t>
      </w:r>
      <w:r w:rsidRPr="00DD35B5">
        <w:t xml:space="preserve">overnment industrial strategy, which </w:t>
      </w:r>
      <w:r w:rsidRPr="00DD35B5">
        <w:t>has to</w:t>
      </w:r>
      <w:r w:rsidRPr="00DD35B5">
        <w:t xml:space="preserve"> cover all of Government but is led by this Department.</w:t>
      </w:r>
    </w:p>
    <w:p w:rsidR="008F66C4" w:rsidRPr="00DD35B5" w:rsidP="008F66C4">
      <w:pPr>
        <w:pStyle w:val="Answer"/>
      </w:pPr>
      <w:r w:rsidRPr="00DD35B5">
        <w:t>Second</w:t>
      </w:r>
      <w:r w:rsidRPr="00DD35B5" w:rsidR="002367ED">
        <w:t>ly</w:t>
      </w:r>
      <w:r w:rsidRPr="00DD35B5">
        <w:t xml:space="preserve">, the plan for small business covers a whole range of </w:t>
      </w:r>
      <w:r w:rsidRPr="00DD35B5">
        <w:t>particular policy</w:t>
      </w:r>
      <w:r w:rsidRPr="00DD35B5">
        <w:t xml:space="preserve"> issues within the Department</w:t>
      </w:r>
      <w:r w:rsidRPr="00DD35B5" w:rsidR="002367ED">
        <w:t>. T</w:t>
      </w:r>
      <w:r w:rsidRPr="00DD35B5">
        <w:t xml:space="preserve">hings </w:t>
      </w:r>
      <w:r w:rsidR="00D51332">
        <w:t xml:space="preserve">like </w:t>
      </w:r>
      <w:r w:rsidRPr="00DD35B5">
        <w:t xml:space="preserve">late payment and the announcements already made on that are part of </w:t>
      </w:r>
      <w:r w:rsidR="00D51332">
        <w:t>it</w:t>
      </w:r>
      <w:r w:rsidRPr="00DD35B5">
        <w:t xml:space="preserve">, but </w:t>
      </w:r>
      <w:r w:rsidRPr="00DD35B5" w:rsidR="002367ED">
        <w:t xml:space="preserve">there is </w:t>
      </w:r>
      <w:r w:rsidRPr="00DD35B5">
        <w:t xml:space="preserve">also an aspiration to co-ordinate the wider impact of </w:t>
      </w:r>
      <w:r w:rsidRPr="00DD35B5" w:rsidR="002367ED">
        <w:t>G</w:t>
      </w:r>
      <w:r w:rsidRPr="00DD35B5">
        <w:t xml:space="preserve">overnment policy on small business across Whitehall. The retail crime announcements in the </w:t>
      </w:r>
      <w:r w:rsidRPr="00DD35B5" w:rsidR="002367ED">
        <w:t>B</w:t>
      </w:r>
      <w:r w:rsidRPr="00DD35B5">
        <w:t>udget are very much part of that.</w:t>
      </w:r>
    </w:p>
    <w:p w:rsidR="008F66C4" w:rsidRPr="00DD35B5" w:rsidP="008F66C4">
      <w:pPr>
        <w:pStyle w:val="Answer"/>
      </w:pPr>
      <w:r w:rsidRPr="00DD35B5">
        <w:t>The third is the trade strategy, linking together not just the work on the free trade agreements and the negotiations taking place, but, of course, trade facilitation. Fundamentally, it is about getting more British businesses exporting.</w:t>
      </w:r>
    </w:p>
    <w:p w:rsidR="008F66C4" w:rsidRPr="00DD35B5" w:rsidP="008F66C4">
      <w:pPr>
        <w:pStyle w:val="Answer"/>
      </w:pPr>
      <w:r w:rsidRPr="00DD35B5">
        <w:t>Fourthly, specifically, is the plan to make work pay—the employment rights package of what we call the new deal for working people.</w:t>
      </w:r>
    </w:p>
    <w:p w:rsidR="008F66C4" w:rsidRPr="00DD35B5" w:rsidP="008F66C4">
      <w:pPr>
        <w:pStyle w:val="Answer"/>
      </w:pPr>
      <w:r w:rsidRPr="00DD35B5">
        <w:t xml:space="preserve">I would ask you to think of those four workstreams as the forward-looking offer and the fundamental changes that we are trying to make as a </w:t>
      </w:r>
      <w:r w:rsidRPr="00DD35B5">
        <w:t>Department</w:t>
      </w:r>
      <w:r w:rsidRPr="00DD35B5">
        <w:t xml:space="preserve">. Of course, you will all know that alongside that there are a whole range of issues that we </w:t>
      </w:r>
      <w:r w:rsidRPr="00DD35B5">
        <w:t>have to</w:t>
      </w:r>
      <w:r w:rsidRPr="00DD35B5">
        <w:t xml:space="preserve"> deal with on a daily basis—things that transpire and come up, whether that is in the steel industry, shipbuilding or the automotive sector today, which are all done through the lens of that growth mission.</w:t>
      </w:r>
    </w:p>
    <w:p w:rsidR="008F66C4" w:rsidRPr="00DD35B5" w:rsidP="008F66C4">
      <w:pPr>
        <w:pStyle w:val="Question"/>
      </w:pPr>
      <w:r w:rsidRPr="00DD35B5">
        <w:rPr>
          <w:b/>
        </w:rPr>
        <w:t>Chair:</w:t>
      </w:r>
      <w:r w:rsidRPr="00DD35B5">
        <w:t xml:space="preserve"> Why do those strategies not add up to the fastest growth in the G7 yet?</w:t>
      </w:r>
    </w:p>
    <w:p w:rsidR="008F66C4" w:rsidRPr="00DD35B5" w:rsidP="008F66C4">
      <w:pPr>
        <w:pStyle w:val="Answer"/>
      </w:pPr>
      <w:r w:rsidRPr="00DD35B5">
        <w:rPr>
          <w:b/>
          <w:i/>
        </w:rPr>
        <w:t>Jonathan Reynolds:</w:t>
      </w:r>
      <w:r w:rsidRPr="00DD35B5">
        <w:t xml:space="preserve"> The first thing that I would say is that you will be aware that the OBR upgraded the growth forecast for this year from 0.7% to 1.1%. Second</w:t>
      </w:r>
      <w:r w:rsidRPr="00DD35B5" w:rsidR="002367ED">
        <w:t>ly</w:t>
      </w:r>
      <w:r w:rsidRPr="00DD35B5">
        <w:t>, the most fundamental bit of analysis that the OBR did was to talk about how the changes to the fiscal rules that the new Government have promote the long-term productive growth of the economy by 1.4%. The Chancellor deserves credit for making decisions that will affect not just this Parliament but beyond.</w:t>
      </w:r>
    </w:p>
    <w:p w:rsidR="008F66C4" w:rsidRPr="00DD35B5" w:rsidP="008F66C4">
      <w:pPr>
        <w:pStyle w:val="Answer"/>
      </w:pPr>
      <w:r w:rsidRPr="00DD35B5">
        <w:t xml:space="preserve">Of course, you will be aware that in terms of the totality of the Government’s package—particularly those supply-side reforms to planning, to skills, to regulation, to trade, to industrial strategy and to grid connections—the OBR cannot model those yet. What you have seen in </w:t>
      </w:r>
      <w:r w:rsidRPr="00DD35B5" w:rsidR="002367ED">
        <w:t>the Budget</w:t>
      </w:r>
      <w:r w:rsidRPr="00DD35B5">
        <w:t xml:space="preserve"> is a very strong foundation being put in place for that growth mission, but of course no one in Government is satisfied with that forecast. It is through the impact of all those different policy areas that we will see that mission realised.</w:t>
      </w:r>
    </w:p>
    <w:p w:rsidR="008F66C4" w:rsidRPr="00DD35B5" w:rsidP="008F66C4">
      <w:pPr>
        <w:pStyle w:val="Question"/>
      </w:pPr>
      <w:r w:rsidRPr="00DD35B5">
        <w:rPr>
          <w:b/>
        </w:rPr>
        <w:t>Chair:</w:t>
      </w:r>
      <w:r w:rsidRPr="00DD35B5">
        <w:t xml:space="preserve"> When will we hit the fastest growth in the G7?</w:t>
      </w:r>
    </w:p>
    <w:p w:rsidR="008F66C4" w:rsidRPr="00DD35B5" w:rsidP="008F66C4">
      <w:pPr>
        <w:pStyle w:val="Answer"/>
      </w:pPr>
      <w:r w:rsidRPr="00DD35B5">
        <w:rPr>
          <w:b/>
          <w:i/>
        </w:rPr>
        <w:t>Jonathan Reynolds:</w:t>
      </w:r>
      <w:r w:rsidRPr="00DD35B5">
        <w:t xml:space="preserve"> You will be aware that any relative measure is partly going to be delivered through what is going on in the rest of the world. It is fair to say that there are a lot of concerns about the future of the global trading system coming out of some of the commitments in the US presidential election, so there is a considerable variable heading into next year.</w:t>
      </w:r>
    </w:p>
    <w:p w:rsidR="008F66C4" w:rsidRPr="00DD35B5" w:rsidP="008F66C4">
      <w:pPr>
        <w:pStyle w:val="Answer"/>
      </w:pPr>
      <w:r w:rsidRPr="00DD35B5">
        <w:t>First of all</w:t>
      </w:r>
      <w:r w:rsidRPr="00DD35B5">
        <w:t xml:space="preserve">, you are right to say that we are third in the G7 at present. The forecast for next year is third as well. You will see, </w:t>
      </w:r>
      <w:r w:rsidRPr="00DD35B5">
        <w:t>first of all</w:t>
      </w:r>
      <w:r w:rsidRPr="00DD35B5">
        <w:t xml:space="preserve">, throughout this Parliament, a measurable improvement in living standards through the measurement of real disposable wages. You will also be able to judge the Government’s package by the end of this term, but I would imagine and hope that you will see real improvements in the performance of the economy </w:t>
      </w:r>
      <w:r w:rsidRPr="00DD35B5">
        <w:t>as a result of</w:t>
      </w:r>
      <w:r w:rsidRPr="00DD35B5">
        <w:t xml:space="preserve"> those very practical, deliverable measures that we are committed to in the short term as well.</w:t>
      </w:r>
    </w:p>
    <w:p w:rsidR="008F66C4" w:rsidRPr="00DD35B5" w:rsidP="008F66C4">
      <w:pPr>
        <w:pStyle w:val="Question"/>
      </w:pPr>
      <w:r w:rsidRPr="00DD35B5">
        <w:rPr>
          <w:b/>
        </w:rPr>
        <w:t>Chair:</w:t>
      </w:r>
      <w:r w:rsidRPr="00DD35B5">
        <w:t xml:space="preserve"> I am looking at the IMF forecasts that take us out to 2029, when we are still third, so is the aspiration that you are setting before this Committee that you are going to try to beat those IMF forecasts, where we are not in first or second place? We are in third place, with growth of about 1.35% by 2029.</w:t>
      </w:r>
    </w:p>
    <w:p w:rsidR="008F66C4" w:rsidRPr="00DD35B5" w:rsidP="008F66C4">
      <w:pPr>
        <w:pStyle w:val="Answer"/>
      </w:pPr>
      <w:r w:rsidRPr="00DD35B5">
        <w:rPr>
          <w:b/>
          <w:i/>
        </w:rPr>
        <w:t>Jonathan Reynolds:</w:t>
      </w:r>
      <w:r w:rsidRPr="00DD35B5">
        <w:t xml:space="preserve"> It is absolutely the commitment of this Government to outperform </w:t>
      </w:r>
      <w:r w:rsidRPr="00DD35B5">
        <w:t>all of</w:t>
      </w:r>
      <w:r w:rsidRPr="00DD35B5">
        <w:t xml:space="preserve"> those forecasts, based on the combination of measures that we are committed to. Of course, our position in the G7 is a relative one, but the kinds of changes that this country needs—particularly to things like the planning system, which we all recognise, but there has not, to date, been a political coalition in power that is able to deliver upon them, and I believe this Government can deliver upon them—will result in that tangible difference being made.</w:t>
      </w:r>
    </w:p>
    <w:p w:rsidR="008F66C4" w:rsidRPr="00DD35B5" w:rsidP="008F66C4">
      <w:pPr>
        <w:pStyle w:val="Answer"/>
      </w:pPr>
      <w:r w:rsidRPr="00DD35B5">
        <w:t>Fundamentally, the new Government bring</w:t>
      </w:r>
      <w:r w:rsidR="00D51332">
        <w:t>s</w:t>
      </w:r>
      <w:r w:rsidRPr="00DD35B5">
        <w:t xml:space="preserve"> a return to political stability in the UK, which we have </w:t>
      </w:r>
      <w:r w:rsidRPr="00DD35B5" w:rsidR="0017137C">
        <w:t xml:space="preserve">not </w:t>
      </w:r>
      <w:r w:rsidRPr="00DD35B5">
        <w:t>had since the Brexit referendum. It brings an openness</w:t>
      </w:r>
      <w:r w:rsidR="00D51332">
        <w:t>,</w:t>
      </w:r>
      <w:r w:rsidRPr="00DD35B5">
        <w:t xml:space="preserve"> particularly in being willing to rebuild our relationship with the European Union, as well as to pursue opportunities around the rest of the world. It brings the ability to use a significant mandate to improve the business and investment environment in the UK through those supply-side changes and the wider commitments that the Government have already put forward.</w:t>
      </w:r>
    </w:p>
    <w:p w:rsidR="008F66C4" w:rsidRPr="00DD35B5" w:rsidP="008F66C4">
      <w:pPr>
        <w:pStyle w:val="Question"/>
      </w:pPr>
      <w:r w:rsidRPr="00DD35B5">
        <w:rPr>
          <w:b/>
        </w:rPr>
        <w:t>Chair:</w:t>
      </w:r>
      <w:r w:rsidRPr="00DD35B5">
        <w:t xml:space="preserve"> Just to be </w:t>
      </w:r>
      <w:r w:rsidRPr="00DD35B5">
        <w:t>really clear</w:t>
      </w:r>
      <w:r w:rsidRPr="00DD35B5">
        <w:t>, you are saying to the Committee that by the end of the IMF’s forecast period in 2029, your goal is to be above third place.</w:t>
      </w:r>
    </w:p>
    <w:p w:rsidR="008F66C4" w:rsidRPr="00DD35B5" w:rsidP="008F66C4">
      <w:pPr>
        <w:pStyle w:val="Answer"/>
      </w:pPr>
      <w:r w:rsidRPr="00DD35B5">
        <w:rPr>
          <w:b/>
          <w:i/>
        </w:rPr>
        <w:t>Jonathan Reynolds:</w:t>
      </w:r>
      <w:r w:rsidRPr="00DD35B5">
        <w:t xml:space="preserve"> Yes.</w:t>
      </w:r>
    </w:p>
    <w:p w:rsidR="008F66C4" w:rsidRPr="00DD35B5" w:rsidP="008F66C4">
      <w:pPr>
        <w:pStyle w:val="Question"/>
      </w:pPr>
      <w:r w:rsidRPr="00DD35B5">
        <w:rPr>
          <w:b/>
        </w:rPr>
        <w:t>Chair:</w:t>
      </w:r>
      <w:r w:rsidRPr="00DD35B5">
        <w:t xml:space="preserve"> The productivity growth numbers are not great. Back in the glory days of </w:t>
      </w:r>
      <w:r w:rsidR="00D51332">
        <w:t>n</w:t>
      </w:r>
      <w:r w:rsidRPr="00DD35B5">
        <w:t xml:space="preserve">ew Labour, when I was a Minister, productivity growth was </w:t>
      </w:r>
      <w:r w:rsidRPr="00DD35B5">
        <w:t>really high</w:t>
      </w:r>
      <w:r w:rsidRPr="00DD35B5">
        <w:t>. Now the forecast is that it is going to be not as high</w:t>
      </w:r>
      <w:r w:rsidR="00D51332">
        <w:t>;</w:t>
      </w:r>
      <w:r w:rsidRPr="00DD35B5">
        <w:t xml:space="preserve"> </w:t>
      </w:r>
      <w:r w:rsidR="00D51332">
        <w:t>i</w:t>
      </w:r>
      <w:r w:rsidRPr="00DD35B5">
        <w:t>t is going to be much lower. Why has the OBR forecast productivity growth to be quite as anaemic as it is forecasting?</w:t>
      </w:r>
    </w:p>
    <w:p w:rsidR="008F66C4" w:rsidRPr="00DD35B5" w:rsidP="008F66C4">
      <w:pPr>
        <w:pStyle w:val="Answer"/>
      </w:pPr>
      <w:r w:rsidRPr="00DD35B5">
        <w:rPr>
          <w:b/>
          <w:i/>
        </w:rPr>
        <w:t>Jonathan Reynolds:</w:t>
      </w:r>
      <w:r w:rsidRPr="00DD35B5">
        <w:t xml:space="preserve"> The drop-off in the UK productivity figures from the end of the financial crisis is directly attributable to the challenging position that we find ourselves in, by which we can look back at over a decade and a half </w:t>
      </w:r>
      <w:r w:rsidRPr="00DD35B5" w:rsidR="00D51332">
        <w:t xml:space="preserve">now </w:t>
      </w:r>
      <w:r w:rsidRPr="00DD35B5">
        <w:t xml:space="preserve">of low investment, low </w:t>
      </w:r>
      <w:r w:rsidRPr="00DD35B5">
        <w:t>productivity</w:t>
      </w:r>
      <w:r w:rsidRPr="00DD35B5">
        <w:t xml:space="preserve"> and anaemic growth. If you strip all the politics and partisanship out of our usual exchanges in Parliament, that is the big question that this Parliament faces. The question is, “How can we make a difference to that?” If </w:t>
      </w:r>
      <w:r w:rsidRPr="00DD35B5">
        <w:t xml:space="preserve">we </w:t>
      </w:r>
      <w:r w:rsidRPr="00DD35B5">
        <w:t xml:space="preserve">do not have the ambition to make a difference to that, we are talking about a fundamentally different type of politics and a different type of position in the world </w:t>
      </w:r>
      <w:r w:rsidR="00D51332">
        <w:t xml:space="preserve">from </w:t>
      </w:r>
      <w:r w:rsidRPr="00DD35B5">
        <w:t xml:space="preserve">the one </w:t>
      </w:r>
      <w:r w:rsidRPr="00DD35B5" w:rsidR="000A1312">
        <w:t>that</w:t>
      </w:r>
      <w:r w:rsidRPr="00DD35B5">
        <w:t xml:space="preserve"> most British people are used to.</w:t>
      </w:r>
    </w:p>
    <w:p w:rsidR="008F66C4" w:rsidRPr="00DD35B5" w:rsidP="008F66C4">
      <w:pPr>
        <w:pStyle w:val="Answer"/>
      </w:pPr>
      <w:r w:rsidRPr="00DD35B5">
        <w:t xml:space="preserve">The focus on growth from the Government is the big question, and it </w:t>
      </w:r>
      <w:r w:rsidRPr="00DD35B5">
        <w:t>has to</w:t>
      </w:r>
      <w:r w:rsidRPr="00DD35B5">
        <w:t xml:space="preserve"> be the priority</w:t>
      </w:r>
      <w:r w:rsidRPr="00DD35B5" w:rsidR="000A1312">
        <w:t>,</w:t>
      </w:r>
      <w:r w:rsidRPr="00DD35B5">
        <w:t xml:space="preserve"> which it is. Fundamentally, the attraction of greater amounts of private capital to the UK economy is central to that. Our productivity problem cannot be attributed, as it sometimes is, just to the relative structure of the British economy. This is the argument that we are an economy with a much greater services composition than manufacturing, and there is an argument that somehow that relates to the figures. That does not stand up, because the composition has not fundamentally changed to that degree since the end of the global financial crisis.</w:t>
      </w:r>
    </w:p>
    <w:p w:rsidR="0017137C" w:rsidRPr="00DD35B5" w:rsidP="008F66C4">
      <w:pPr>
        <w:pStyle w:val="Answer"/>
      </w:pPr>
      <w:r w:rsidRPr="00DD35B5">
        <w:t>For me, it is about those supply-side areas, where we know and recognise that the constraints have been there</w:t>
      </w:r>
      <w:r w:rsidR="00D51332">
        <w:t>. T</w:t>
      </w:r>
      <w:r w:rsidRPr="00DD35B5">
        <w:t>here has not, to date, been a political coalition that can tackle those, particularly around planning. The lack of political stability has been a major drawback in terms of business confidence and investment.</w:t>
      </w:r>
    </w:p>
    <w:p w:rsidR="008F66C4" w:rsidRPr="00DD35B5" w:rsidP="008F66C4">
      <w:pPr>
        <w:pStyle w:val="Answer"/>
      </w:pPr>
      <w:r w:rsidRPr="00DD35B5">
        <w:t xml:space="preserve">The fiscal rules, to date, that were changed by the Chancellor in </w:t>
      </w:r>
      <w:r w:rsidRPr="00DD35B5" w:rsidR="002367ED">
        <w:t>the Budget</w:t>
      </w:r>
      <w:r w:rsidRPr="00DD35B5">
        <w:t xml:space="preserve"> have led to a situation where, not just in infrastructure but across </w:t>
      </w:r>
      <w:r w:rsidRPr="00DD35B5">
        <w:t>all of</w:t>
      </w:r>
      <w:r w:rsidRPr="00DD35B5">
        <w:t xml:space="preserve"> public services, there has not been the long-term capital investment alongside investment in the revenue budget. That is why, for instance, the last Government, near the end, put a lot of money, relatively speaking, into the health service</w:t>
      </w:r>
      <w:r w:rsidR="00D51332">
        <w:t>,</w:t>
      </w:r>
      <w:r w:rsidRPr="00DD35B5">
        <w:t xml:space="preserve"> but got very little back because of that. These are the fundamentals that need to be addressed.</w:t>
      </w:r>
    </w:p>
    <w:p w:rsidR="008F66C4" w:rsidRPr="00DD35B5" w:rsidP="008F66C4">
      <w:pPr>
        <w:pStyle w:val="Question"/>
      </w:pPr>
      <w:r w:rsidRPr="00DD35B5">
        <w:rPr>
          <w:b/>
        </w:rPr>
        <w:t>Chair:</w:t>
      </w:r>
      <w:r w:rsidRPr="00DD35B5">
        <w:t xml:space="preserve"> Let us turn to </w:t>
      </w:r>
      <w:r w:rsidRPr="00DD35B5" w:rsidR="002367ED">
        <w:t>the Budget</w:t>
      </w:r>
      <w:r w:rsidRPr="00DD35B5">
        <w:t xml:space="preserve">, which did in theory try to help with some of these challenges. You are right to say that </w:t>
      </w:r>
      <w:r w:rsidRPr="00DD35B5" w:rsidR="002367ED">
        <w:t>the Budget</w:t>
      </w:r>
      <w:r w:rsidRPr="00DD35B5">
        <w:t xml:space="preserve"> put the growth numbers up</w:t>
      </w:r>
      <w:r w:rsidRPr="00DD35B5" w:rsidR="000A1312">
        <w:t>,</w:t>
      </w:r>
      <w:r w:rsidRPr="00DD35B5">
        <w:t xml:space="preserve"> particularly in the short term. When did you see the Chancellor’s tax proposals?</w:t>
      </w:r>
    </w:p>
    <w:p w:rsidR="008F66C4" w:rsidRPr="00DD35B5" w:rsidP="008F66C4">
      <w:pPr>
        <w:pStyle w:val="Answer"/>
      </w:pPr>
      <w:r w:rsidRPr="00DD35B5">
        <w:rPr>
          <w:b/>
          <w:i/>
        </w:rPr>
        <w:t>Jonathan Reynolds:</w:t>
      </w:r>
      <w:r w:rsidRPr="00DD35B5">
        <w:t xml:space="preserve"> The Chancellor and I are</w:t>
      </w:r>
      <w:r w:rsidRPr="00DD35B5" w:rsidR="00777CB0">
        <w:t xml:space="preserve"> </w:t>
      </w:r>
      <w:r w:rsidRPr="00DD35B5">
        <w:t>strong friends and allies, so we were able to have a conversation about some of the challenges that we faced as a new Government relatively early on in office. Just looking at this Department, for instance, and the things that were attributed to that Treasury reserve that was overspent—Post Office compensation, steel industry money or the advanced manufacturing plan—none of this was allocated to the Department at this stage.</w:t>
      </w:r>
    </w:p>
    <w:p w:rsidR="008F66C4" w:rsidRPr="00DD35B5" w:rsidP="008F66C4">
      <w:pPr>
        <w:pStyle w:val="Answer"/>
      </w:pPr>
      <w:r w:rsidRPr="00DD35B5">
        <w:t>When you realised that across Government you had things like infected blood that had not been accounted for, and then the news that the public sector pay settlements had been effectively put through a process and then kept in a draw</w:t>
      </w:r>
      <w:r w:rsidRPr="00DD35B5" w:rsidR="0017137C">
        <w:t>er</w:t>
      </w:r>
      <w:r w:rsidRPr="00DD35B5">
        <w:t xml:space="preserve">, it was clear that there would need to be a substantial amount of money raised, not in the traditional sense of a budget to meet new priorities but to meet the existing commitments. You could see the frustration that that would cause </w:t>
      </w:r>
      <w:r w:rsidRPr="00DD35B5">
        <w:t>pretty early</w:t>
      </w:r>
      <w:r w:rsidRPr="00DD35B5">
        <w:t xml:space="preserve"> on.</w:t>
      </w:r>
    </w:p>
    <w:p w:rsidR="008F66C4" w:rsidRPr="00DD35B5" w:rsidP="008F66C4">
      <w:pPr>
        <w:pStyle w:val="Answer"/>
      </w:pPr>
      <w:r w:rsidRPr="00DD35B5">
        <w:t>Because of the commitments that we had quite rightly made in the manifesto</w:t>
      </w:r>
      <w:r w:rsidRPr="00DD35B5" w:rsidR="00777CB0">
        <w:t>—</w:t>
      </w:r>
      <w:r w:rsidRPr="00DD35B5">
        <w:t xml:space="preserve">particularly about protecting working people, </w:t>
      </w:r>
      <w:r w:rsidR="00D51332">
        <w:t>with</w:t>
      </w:r>
      <w:r w:rsidRPr="00DD35B5">
        <w:t xml:space="preserve"> the promise on income tax, on VAT, on employe</w:t>
      </w:r>
      <w:r w:rsidRPr="00DD35B5" w:rsidR="0017137C">
        <w:t>rs’</w:t>
      </w:r>
      <w:r w:rsidRPr="00DD35B5">
        <w:t xml:space="preserve"> national insurance and, of course, for corporation tax stability, given the number of changes that we saw in the last Parliament—some degree of pressure on employers’ national insurance was pretty evident from the beginning.</w:t>
      </w:r>
    </w:p>
    <w:p w:rsidR="008F66C4" w:rsidRPr="00DD35B5" w:rsidP="008F66C4">
      <w:pPr>
        <w:pStyle w:val="Question"/>
      </w:pPr>
      <w:r w:rsidRPr="00DD35B5">
        <w:rPr>
          <w:b/>
        </w:rPr>
        <w:t>Chair:</w:t>
      </w:r>
      <w:r w:rsidRPr="00DD35B5">
        <w:t xml:space="preserve"> </w:t>
      </w:r>
      <w:r w:rsidRPr="00DD35B5">
        <w:t>So</w:t>
      </w:r>
      <w:r w:rsidRPr="00DD35B5">
        <w:t xml:space="preserve"> it was not the day before that you learn</w:t>
      </w:r>
      <w:r w:rsidR="00D51332">
        <w:t>ed</w:t>
      </w:r>
      <w:r w:rsidRPr="00DD35B5">
        <w:t xml:space="preserve"> about it.</w:t>
      </w:r>
    </w:p>
    <w:p w:rsidR="008F66C4" w:rsidRPr="00DD35B5" w:rsidP="008F66C4">
      <w:pPr>
        <w:pStyle w:val="Answer"/>
      </w:pPr>
      <w:r w:rsidRPr="00DD35B5">
        <w:rPr>
          <w:b/>
          <w:i/>
        </w:rPr>
        <w:t>Jonathan Reynolds:</w:t>
      </w:r>
      <w:r w:rsidRPr="00DD35B5">
        <w:t xml:space="preserve"> No.</w:t>
      </w:r>
    </w:p>
    <w:p w:rsidR="008F66C4" w:rsidRPr="00DD35B5" w:rsidP="00CB679D">
      <w:pPr>
        <w:pStyle w:val="Question"/>
        <w:numPr>
          <w:ilvl w:val="0"/>
          <w:numId w:val="0"/>
        </w:numPr>
        <w:ind w:left="794"/>
      </w:pPr>
      <w:r w:rsidRPr="00DD35B5">
        <w:rPr>
          <w:b/>
        </w:rPr>
        <w:t>Chair:</w:t>
      </w:r>
      <w:r w:rsidRPr="00DD35B5">
        <w:t xml:space="preserve"> Like me, you were probably following events at the CBI conference quite closely yesterday. Salman Amin said, </w:t>
      </w:r>
      <w:bookmarkStart w:id="1" w:name="_Hlk183777829"/>
      <w:r w:rsidRPr="00DD35B5">
        <w:t xml:space="preserve">“We would like to </w:t>
      </w:r>
      <w:r w:rsidR="00D51332">
        <w:t>continue</w:t>
      </w:r>
      <w:r w:rsidRPr="00DD35B5">
        <w:t xml:space="preserve"> to be a major investor going forward. It</w:t>
      </w:r>
      <w:r w:rsidRPr="00DD35B5" w:rsidR="00CB679D">
        <w:t>’</w:t>
      </w:r>
      <w:r w:rsidRPr="00DD35B5">
        <w:t>s becoming harder to understand what the case for investment is</w:t>
      </w:r>
      <w:r w:rsidRPr="00DD35B5" w:rsidR="00CB679D">
        <w:t>”</w:t>
      </w:r>
      <w:bookmarkEnd w:id="1"/>
      <w:r w:rsidRPr="00DD35B5">
        <w:t xml:space="preserve">. Rupert Soames, </w:t>
      </w:r>
      <w:r w:rsidRPr="00DD35B5" w:rsidR="00CB679D">
        <w:t>c</w:t>
      </w:r>
      <w:r w:rsidRPr="00DD35B5">
        <w:t xml:space="preserve">hairman of the CBI, lamented that business was being milked as the </w:t>
      </w:r>
      <w:r w:rsidRPr="00DD35B5" w:rsidR="00CB679D">
        <w:t>“</w:t>
      </w:r>
      <w:r w:rsidRPr="00DD35B5">
        <w:t>cash cow</w:t>
      </w:r>
      <w:r w:rsidRPr="00DD35B5" w:rsidR="00CB679D">
        <w:t>”</w:t>
      </w:r>
      <w:r w:rsidRPr="00DD35B5">
        <w:t xml:space="preserve">. </w:t>
      </w:r>
      <w:r w:rsidRPr="00DD35B5" w:rsidR="00CB679D">
        <w:t>W</w:t>
      </w:r>
      <w:r w:rsidRPr="00DD35B5">
        <w:t xml:space="preserve">e had </w:t>
      </w:r>
      <w:r w:rsidRPr="00DD35B5">
        <w:t>a number of</w:t>
      </w:r>
      <w:r w:rsidRPr="00DD35B5">
        <w:t xml:space="preserve"> other comments in the same vein</w:t>
      </w:r>
      <w:r w:rsidRPr="00DD35B5" w:rsidR="00777CB0">
        <w:t>—</w:t>
      </w:r>
      <w:r w:rsidRPr="00DD35B5">
        <w:t xml:space="preserve">that the increase in national </w:t>
      </w:r>
      <w:r w:rsidRPr="00DD35B5">
        <w:t>insurance was not necessarily anticipated.</w:t>
      </w:r>
      <w:r w:rsidRPr="00DD35B5" w:rsidR="00CB679D">
        <w:t xml:space="preserve"> I</w:t>
      </w:r>
      <w:r w:rsidRPr="00DD35B5">
        <w:t>t was quite hard to find people who said that it would help increase the employment rate or the investment rate.</w:t>
      </w:r>
      <w:r w:rsidRPr="00DD35B5" w:rsidR="00CB679D">
        <w:t xml:space="preserve"> W</w:t>
      </w:r>
      <w:r w:rsidRPr="00DD35B5">
        <w:t xml:space="preserve">hen you look at it in the round, </w:t>
      </w:r>
      <w:r w:rsidRPr="00DD35B5" w:rsidR="0017137C">
        <w:t>d</w:t>
      </w:r>
      <w:r w:rsidRPr="00DD35B5" w:rsidR="00777CB0">
        <w:t xml:space="preserve">o you think </w:t>
      </w:r>
      <w:r w:rsidRPr="00DD35B5" w:rsidR="002367ED">
        <w:t>the Budget</w:t>
      </w:r>
      <w:r w:rsidRPr="00DD35B5">
        <w:t xml:space="preserve"> help</w:t>
      </w:r>
      <w:r w:rsidRPr="00DD35B5" w:rsidR="00777CB0">
        <w:t>ed</w:t>
      </w:r>
      <w:r w:rsidRPr="00DD35B5">
        <w:t xml:space="preserve"> you achieve your ambitions to deliver the fastest growth in the G7</w:t>
      </w:r>
      <w:r w:rsidRPr="00DD35B5" w:rsidR="00777CB0">
        <w:t xml:space="preserve"> or not</w:t>
      </w:r>
      <w:r w:rsidRPr="00DD35B5">
        <w:t>?</w:t>
      </w:r>
    </w:p>
    <w:p w:rsidR="00CB679D" w:rsidRPr="00DD35B5" w:rsidP="00CB679D">
      <w:pPr>
        <w:pStyle w:val="Answer"/>
      </w:pPr>
      <w:r w:rsidRPr="00DD35B5">
        <w:rPr>
          <w:b/>
          <w:i/>
        </w:rPr>
        <w:t>Jonathan Reynolds:</w:t>
      </w:r>
      <w:r w:rsidRPr="00DD35B5">
        <w:t xml:space="preserve"> T</w:t>
      </w:r>
      <w:r w:rsidRPr="00DD35B5" w:rsidR="008F66C4">
        <w:t xml:space="preserve">here is no platform </w:t>
      </w:r>
      <w:r w:rsidRPr="00DD35B5">
        <w:t xml:space="preserve">that </w:t>
      </w:r>
      <w:r w:rsidRPr="00DD35B5" w:rsidR="008F66C4">
        <w:t xml:space="preserve">we could stand on as a country unless those foundations were fixed. I have said </w:t>
      </w:r>
      <w:r w:rsidRPr="00DD35B5">
        <w:t>before</w:t>
      </w:r>
      <w:r w:rsidR="00D51332">
        <w:t>,</w:t>
      </w:r>
      <w:r w:rsidRPr="00DD35B5">
        <w:t xml:space="preserve"> </w:t>
      </w:r>
      <w:r w:rsidRPr="00DD35B5" w:rsidR="008F66C4">
        <w:t>on national television</w:t>
      </w:r>
      <w:r w:rsidR="00D51332">
        <w:t>,</w:t>
      </w:r>
      <w:r w:rsidRPr="00DD35B5" w:rsidR="008F66C4">
        <w:t xml:space="preserve"> </w:t>
      </w:r>
      <w:r w:rsidRPr="00DD35B5">
        <w:t>that</w:t>
      </w:r>
      <w:r w:rsidRPr="00DD35B5" w:rsidR="008F66C4">
        <w:t xml:space="preserve"> I recognise </w:t>
      </w:r>
      <w:r w:rsidRPr="00DD35B5">
        <w:t xml:space="preserve">that </w:t>
      </w:r>
      <w:r w:rsidRPr="00DD35B5" w:rsidR="008F66C4">
        <w:t xml:space="preserve">for a lot of businesses this is difficult. </w:t>
      </w:r>
      <w:r w:rsidRPr="00DD35B5">
        <w:t>T</w:t>
      </w:r>
      <w:r w:rsidRPr="00DD35B5" w:rsidR="008F66C4">
        <w:t xml:space="preserve">o be frank, </w:t>
      </w:r>
      <w:r w:rsidRPr="00DD35B5">
        <w:t xml:space="preserve">I feel </w:t>
      </w:r>
      <w:r w:rsidRPr="00DD35B5" w:rsidR="008F66C4">
        <w:t xml:space="preserve">a sense of anger that what we inherited was not a position where the commitments of the previous </w:t>
      </w:r>
      <w:r w:rsidRPr="00DD35B5">
        <w:t>G</w:t>
      </w:r>
      <w:r w:rsidRPr="00DD35B5" w:rsidR="008F66C4">
        <w:t>overnment were properly accounted for</w:t>
      </w:r>
      <w:r w:rsidRPr="00DD35B5">
        <w:t>,</w:t>
      </w:r>
      <w:r w:rsidRPr="00DD35B5" w:rsidR="008F66C4">
        <w:t xml:space="preserve"> </w:t>
      </w:r>
      <w:r w:rsidRPr="00DD35B5">
        <w:t>a</w:t>
      </w:r>
      <w:r w:rsidRPr="00DD35B5" w:rsidR="008F66C4">
        <w:t>nd I recognise the frustration that that will cause.</w:t>
      </w:r>
    </w:p>
    <w:p w:rsidR="00CB679D" w:rsidRPr="00DD35B5" w:rsidP="00CB679D">
      <w:pPr>
        <w:pStyle w:val="Answer"/>
      </w:pPr>
      <w:r w:rsidRPr="00DD35B5">
        <w:t xml:space="preserve">I would point the Committee to a specific and very substantive part of </w:t>
      </w:r>
      <w:r w:rsidRPr="00DD35B5" w:rsidR="002367ED">
        <w:t>the Budget</w:t>
      </w:r>
      <w:r w:rsidRPr="00DD35B5">
        <w:t xml:space="preserve">, which is the doubling of employment allowance, and then the threshold being taken off that, so all employers who pay employers’ national insurance get the benefit of that. </w:t>
      </w:r>
      <w:r w:rsidRPr="00DD35B5">
        <w:t>T</w:t>
      </w:r>
      <w:r w:rsidRPr="00DD35B5">
        <w:t>hat is fundamentally why you have a situation where a million</w:t>
      </w:r>
      <w:r w:rsidR="00D51332">
        <w:t>,</w:t>
      </w:r>
      <w:r w:rsidRPr="00DD35B5">
        <w:t xml:space="preserve"> in the main</w:t>
      </w:r>
      <w:r w:rsidR="00D51332">
        <w:t>,</w:t>
      </w:r>
      <w:r w:rsidRPr="00DD35B5">
        <w:t xml:space="preserve"> smaller businesses will pay in national insurance contributions </w:t>
      </w:r>
      <w:r w:rsidRPr="00DD35B5" w:rsidR="00D51332">
        <w:t xml:space="preserve">less </w:t>
      </w:r>
      <w:r w:rsidR="00D51332">
        <w:t xml:space="preserve">than </w:t>
      </w:r>
      <w:r w:rsidRPr="00DD35B5" w:rsidR="00D51332">
        <w:t xml:space="preserve">or the same </w:t>
      </w:r>
      <w:r w:rsidR="00D51332">
        <w:t xml:space="preserve">as </w:t>
      </w:r>
      <w:r w:rsidRPr="00DD35B5">
        <w:t xml:space="preserve">they would have </w:t>
      </w:r>
      <w:r w:rsidR="00D51332">
        <w:t xml:space="preserve">paid </w:t>
      </w:r>
      <w:r w:rsidRPr="00DD35B5">
        <w:t xml:space="preserve">before </w:t>
      </w:r>
      <w:r w:rsidRPr="00DD35B5" w:rsidR="002367ED">
        <w:t>the Budget</w:t>
      </w:r>
      <w:r w:rsidRPr="00DD35B5">
        <w:t>.</w:t>
      </w:r>
    </w:p>
    <w:p w:rsidR="008F66C4" w:rsidRPr="00DD35B5" w:rsidP="00CB679D">
      <w:pPr>
        <w:pStyle w:val="Answer"/>
      </w:pPr>
      <w:r w:rsidRPr="00DD35B5">
        <w:t>T</w:t>
      </w:r>
      <w:r w:rsidRPr="00DD35B5">
        <w:t xml:space="preserve">hat </w:t>
      </w:r>
      <w:r w:rsidRPr="00DD35B5">
        <w:t>particular need</w:t>
      </w:r>
      <w:r w:rsidRPr="00DD35B5">
        <w:t xml:space="preserve"> to recognise the impact was part of the Chancellor’s plans from the beginning, but I recognise </w:t>
      </w:r>
      <w:r w:rsidRPr="00DD35B5">
        <w:t xml:space="preserve">that </w:t>
      </w:r>
      <w:r w:rsidRPr="00DD35B5">
        <w:t xml:space="preserve">the ideal would be a situation where you did not have to make that </w:t>
      </w:r>
      <w:r w:rsidRPr="00DD35B5">
        <w:t xml:space="preserve">kind of </w:t>
      </w:r>
      <w:r w:rsidRPr="00DD35B5">
        <w:t>decision because of what you</w:t>
      </w:r>
      <w:r w:rsidRPr="00DD35B5">
        <w:t xml:space="preserve"> </w:t>
      </w:r>
      <w:r w:rsidRPr="00DD35B5">
        <w:t>inherited.</w:t>
      </w:r>
    </w:p>
    <w:p w:rsidR="008F66C4" w:rsidRPr="00DD35B5" w:rsidP="008F66C4">
      <w:pPr>
        <w:pStyle w:val="Question"/>
      </w:pPr>
      <w:r w:rsidRPr="00DD35B5">
        <w:rPr>
          <w:b/>
        </w:rPr>
        <w:t>Chair:</w:t>
      </w:r>
      <w:r w:rsidRPr="00DD35B5">
        <w:t xml:space="preserve"> </w:t>
      </w:r>
      <w:r w:rsidRPr="00DD35B5">
        <w:t xml:space="preserve">The Chancellor has now said </w:t>
      </w:r>
      <w:r w:rsidRPr="00DD35B5">
        <w:t xml:space="preserve">that </w:t>
      </w:r>
      <w:r w:rsidRPr="00DD35B5">
        <w:t xml:space="preserve">there will be no further taxes on business, but we have learned </w:t>
      </w:r>
      <w:r w:rsidRPr="00DD35B5">
        <w:t xml:space="preserve">that </w:t>
      </w:r>
      <w:r w:rsidRPr="00DD35B5">
        <w:t>there is going to be a £100 million levy on the gambling community. When is a tax a levy and when is it a tax</w:t>
      </w:r>
      <w:r w:rsidRPr="00DD35B5">
        <w:t>?</w:t>
      </w:r>
    </w:p>
    <w:p w:rsidR="00CB679D" w:rsidRPr="00DD35B5" w:rsidP="00CB679D">
      <w:pPr>
        <w:pStyle w:val="Answer"/>
      </w:pPr>
      <w:r w:rsidRPr="00DD35B5">
        <w:rPr>
          <w:b/>
          <w:i/>
        </w:rPr>
        <w:t>Jonathan Reynolds:</w:t>
      </w:r>
      <w:r w:rsidRPr="00DD35B5">
        <w:t xml:space="preserve"> </w:t>
      </w:r>
      <w:r w:rsidRPr="00DD35B5" w:rsidR="008F66C4">
        <w:t xml:space="preserve">I am not fully aware of that proposal for the gambling industry, so I cannot comment on the specifics of it. What the Chancellor was saying at the CBI yesterday </w:t>
      </w:r>
      <w:r w:rsidR="00D51332">
        <w:t>wa</w:t>
      </w:r>
      <w:r w:rsidRPr="00DD35B5" w:rsidR="008F66C4">
        <w:t>s to make clear that that need to fix the foundations is a one-time deal</w:t>
      </w:r>
      <w:r w:rsidRPr="00DD35B5">
        <w:t>.</w:t>
      </w:r>
      <w:r w:rsidRPr="00DD35B5" w:rsidR="008F66C4">
        <w:t xml:space="preserve"> </w:t>
      </w:r>
      <w:r w:rsidRPr="00DD35B5">
        <w:t>T</w:t>
      </w:r>
      <w:r w:rsidRPr="00DD35B5" w:rsidR="008F66C4">
        <w:t>here will not be a further ask of the business community comparable to what we had to do at the beginning of this Parliament, and the envelope is set.</w:t>
      </w:r>
    </w:p>
    <w:p w:rsidR="008F66C4" w:rsidRPr="00DD35B5" w:rsidP="00CB679D">
      <w:pPr>
        <w:pStyle w:val="Answer"/>
      </w:pPr>
      <w:r w:rsidRPr="00DD35B5">
        <w:t>P</w:t>
      </w:r>
      <w:r w:rsidRPr="00DD35B5">
        <w:t xml:space="preserve">eople recognise </w:t>
      </w:r>
      <w:r w:rsidRPr="00DD35B5">
        <w:t xml:space="preserve">that </w:t>
      </w:r>
      <w:r w:rsidRPr="00DD35B5">
        <w:t xml:space="preserve">the foundations need to be fixed. </w:t>
      </w:r>
      <w:r w:rsidRPr="00DD35B5">
        <w:t>T</w:t>
      </w:r>
      <w:r w:rsidRPr="00DD35B5">
        <w:t>hey recognise, particularly when it comes to public services, the scale of the pressure that they are under</w:t>
      </w:r>
      <w:r w:rsidRPr="00DD35B5">
        <w:t>, but</w:t>
      </w:r>
      <w:r w:rsidRPr="00DD35B5">
        <w:t xml:space="preserve"> the task is to spend that money well on something like the health service, to make sure </w:t>
      </w:r>
      <w:r w:rsidRPr="00DD35B5">
        <w:t xml:space="preserve">that </w:t>
      </w:r>
      <w:r w:rsidRPr="00DD35B5">
        <w:t xml:space="preserve">it is having the impact that, to be frank, some investments near the end of the last </w:t>
      </w:r>
      <w:r w:rsidRPr="00DD35B5">
        <w:t>G</w:t>
      </w:r>
      <w:r w:rsidRPr="00DD35B5">
        <w:t xml:space="preserve">overnment did not have on the scale necessary to make sure that </w:t>
      </w:r>
      <w:r w:rsidRPr="00DD35B5">
        <w:t xml:space="preserve">it </w:t>
      </w:r>
      <w:r w:rsidRPr="00DD35B5">
        <w:t>was being spent in the right way.</w:t>
      </w:r>
    </w:p>
    <w:p w:rsidR="008F66C4" w:rsidRPr="00DD35B5" w:rsidP="00CB679D">
      <w:pPr>
        <w:pStyle w:val="Question"/>
      </w:pPr>
      <w:r w:rsidRPr="00DD35B5">
        <w:rPr>
          <w:b/>
        </w:rPr>
        <w:t>Charlie Maynard:</w:t>
      </w:r>
      <w:r w:rsidRPr="00DD35B5">
        <w:t xml:space="preserve"> Good a</w:t>
      </w:r>
      <w:r w:rsidRPr="00DD35B5">
        <w:t>fternoon</w:t>
      </w:r>
      <w:r w:rsidRPr="00DD35B5" w:rsidR="00777CB0">
        <w:t>.</w:t>
      </w:r>
      <w:r w:rsidRPr="00DD35B5">
        <w:t xml:space="preserve"> </w:t>
      </w:r>
      <w:r w:rsidRPr="00DD35B5" w:rsidR="00777CB0">
        <w:t>T</w:t>
      </w:r>
      <w:r w:rsidRPr="00DD35B5">
        <w:t xml:space="preserve">hank you for being here. UK goods exports have declined every year for the </w:t>
      </w:r>
      <w:r w:rsidR="00D51332">
        <w:t>p</w:t>
      </w:r>
      <w:r w:rsidRPr="00DD35B5">
        <w:t>ast five years. The OBR gave us a briefing yesterday, which we appreciate</w:t>
      </w:r>
      <w:r w:rsidRPr="00DD35B5">
        <w:t>.</w:t>
      </w:r>
      <w:r w:rsidRPr="00DD35B5">
        <w:t xml:space="preserve"> </w:t>
      </w:r>
      <w:r w:rsidRPr="00DD35B5">
        <w:t xml:space="preserve">It </w:t>
      </w:r>
      <w:r w:rsidRPr="00DD35B5">
        <w:t>was very negative on the outlook for goods exports from the UK. In our briefing pack</w:t>
      </w:r>
      <w:r w:rsidRPr="00DD35B5">
        <w:t>,</w:t>
      </w:r>
      <w:r w:rsidRPr="00DD35B5">
        <w:t xml:space="preserve"> page 57 shows the 5% gap in investment between the UK and the average of the G7</w:t>
      </w:r>
      <w:r w:rsidRPr="00DD35B5" w:rsidR="0030009B">
        <w:t xml:space="preserve"> investment numbers</w:t>
      </w:r>
      <w:r w:rsidRPr="00DD35B5">
        <w:t>.</w:t>
      </w:r>
      <w:r w:rsidRPr="00DD35B5">
        <w:t xml:space="preserve"> That is consistently there.</w:t>
      </w:r>
      <w:r w:rsidRPr="00DD35B5">
        <w:t xml:space="preserve"> </w:t>
      </w:r>
      <w:r w:rsidRPr="00DD35B5">
        <w:t xml:space="preserve">Being outside the single market and the </w:t>
      </w:r>
      <w:r w:rsidRPr="00DD35B5">
        <w:t>c</w:t>
      </w:r>
      <w:r w:rsidRPr="00DD35B5">
        <w:t xml:space="preserve">ustoms </w:t>
      </w:r>
      <w:r w:rsidRPr="00DD35B5">
        <w:t>u</w:t>
      </w:r>
      <w:r w:rsidRPr="00DD35B5">
        <w:t xml:space="preserve">nion is a massive disincentive for global business </w:t>
      </w:r>
      <w:r w:rsidRPr="00DD35B5">
        <w:t xml:space="preserve">to be investing in the UK, and we have seen the UK de-linking from </w:t>
      </w:r>
      <w:r w:rsidRPr="00DD35B5">
        <w:t>all of</w:t>
      </w:r>
      <w:r w:rsidRPr="00DD35B5">
        <w:t xml:space="preserve"> those trade networks with Europe. You talk about fixing the foundations of trade, which is the bedrock of our economy, </w:t>
      </w:r>
      <w:r w:rsidRPr="00DD35B5">
        <w:t xml:space="preserve">being </w:t>
      </w:r>
      <w:r w:rsidRPr="00DD35B5">
        <w:t>absolutely critical</w:t>
      </w:r>
      <w:r w:rsidRPr="00DD35B5">
        <w:t>.</w:t>
      </w:r>
      <w:r w:rsidRPr="00DD35B5">
        <w:t xml:space="preserve"> I do not see any action to do that, and it really worries me.</w:t>
      </w:r>
    </w:p>
    <w:p w:rsidR="00CB679D" w:rsidRPr="00DD35B5" w:rsidP="00CB679D">
      <w:pPr>
        <w:pStyle w:val="Answer"/>
      </w:pPr>
      <w:r w:rsidRPr="00DD35B5">
        <w:rPr>
          <w:b/>
          <w:i/>
        </w:rPr>
        <w:t>Jonathan Reynolds:</w:t>
      </w:r>
      <w:r w:rsidRPr="00DD35B5">
        <w:rPr>
          <w:b/>
        </w:rPr>
        <w:t xml:space="preserve"> </w:t>
      </w:r>
      <w:r w:rsidRPr="00DD35B5">
        <w:t xml:space="preserve">In terms of </w:t>
      </w:r>
      <w:r w:rsidRPr="00DD35B5" w:rsidR="008F66C4">
        <w:t xml:space="preserve">the position </w:t>
      </w:r>
      <w:r w:rsidRPr="00DD35B5">
        <w:t xml:space="preserve">that </w:t>
      </w:r>
      <w:r w:rsidRPr="00DD35B5" w:rsidR="008F66C4">
        <w:t>you have articulated, the figures speak for themselves. Services have done better than goods since we left the European Union</w:t>
      </w:r>
      <w:r w:rsidRPr="00DD35B5">
        <w:t>.</w:t>
      </w:r>
      <w:r w:rsidRPr="00DD35B5" w:rsidR="008F66C4">
        <w:t xml:space="preserve"> </w:t>
      </w:r>
      <w:r w:rsidRPr="00DD35B5">
        <w:t>W</w:t>
      </w:r>
      <w:r w:rsidRPr="00DD35B5" w:rsidR="008F66C4">
        <w:t xml:space="preserve">ithin services, you arguably see a distinction between services </w:t>
      </w:r>
      <w:r w:rsidRPr="00DD35B5">
        <w:t xml:space="preserve">such as </w:t>
      </w:r>
      <w:r w:rsidRPr="00DD35B5" w:rsidR="008F66C4">
        <w:t xml:space="preserve">advertising or management consultancy, </w:t>
      </w:r>
      <w:r w:rsidRPr="00DD35B5">
        <w:t>and</w:t>
      </w:r>
      <w:r w:rsidRPr="00DD35B5" w:rsidR="008F66C4">
        <w:t xml:space="preserve">, </w:t>
      </w:r>
      <w:r w:rsidRPr="00DD35B5">
        <w:t>for example</w:t>
      </w:r>
      <w:r w:rsidRPr="00DD35B5" w:rsidR="008F66C4">
        <w:t>, financial services, which have more relationship to the single market. I recognise that.</w:t>
      </w:r>
    </w:p>
    <w:p w:rsidR="00CB679D" w:rsidRPr="00DD35B5" w:rsidP="00CB679D">
      <w:pPr>
        <w:pStyle w:val="Answer"/>
      </w:pPr>
      <w:r w:rsidRPr="00DD35B5">
        <w:t xml:space="preserve">The </w:t>
      </w:r>
      <w:r w:rsidRPr="00DD35B5">
        <w:t>G</w:t>
      </w:r>
      <w:r w:rsidRPr="00DD35B5">
        <w:t>overnment’s twin-track trade agenda, which is to pursue opportunities around the rest of the world and rebuild that relationship with the European Union, includes</w:t>
      </w:r>
      <w:r w:rsidRPr="00DD35B5">
        <w:t xml:space="preserve">, I would argue, </w:t>
      </w:r>
      <w:r w:rsidRPr="00DD35B5">
        <w:t>some real</w:t>
      </w:r>
      <w:r w:rsidRPr="00DD35B5">
        <w:t>,</w:t>
      </w:r>
      <w:r w:rsidRPr="00DD35B5">
        <w:t xml:space="preserve"> substantive measures that would make a difference. </w:t>
      </w:r>
      <w:r w:rsidRPr="00DD35B5">
        <w:t>F</w:t>
      </w:r>
      <w:r w:rsidRPr="00DD35B5">
        <w:t>or instance, the SPS agreement with the European Union would be very significant for food and agriculture.</w:t>
      </w:r>
      <w:r w:rsidRPr="00DD35B5">
        <w:t xml:space="preserve"> </w:t>
      </w:r>
      <w:r w:rsidRPr="00DD35B5">
        <w:t>Mutual recognition of professional qualifications would be a substantial part of that.</w:t>
      </w:r>
      <w:r w:rsidRPr="00DD35B5">
        <w:t xml:space="preserve"> </w:t>
      </w:r>
      <w:r w:rsidRPr="00DD35B5">
        <w:t xml:space="preserve">It will not be the same as being a member of the European Union. </w:t>
      </w:r>
      <w:r w:rsidRPr="00DD35B5">
        <w:t>W</w:t>
      </w:r>
      <w:r w:rsidRPr="00DD35B5">
        <w:t xml:space="preserve">e </w:t>
      </w:r>
      <w:r w:rsidRPr="00DD35B5">
        <w:t xml:space="preserve">just </w:t>
      </w:r>
      <w:r w:rsidRPr="00DD35B5">
        <w:t>have to</w:t>
      </w:r>
      <w:r w:rsidRPr="00DD35B5">
        <w:t xml:space="preserve"> be frank about that.</w:t>
      </w:r>
    </w:p>
    <w:p w:rsidR="00CB679D" w:rsidRPr="00DD35B5" w:rsidP="00CB679D">
      <w:pPr>
        <w:pStyle w:val="Answer"/>
      </w:pPr>
      <w:r w:rsidRPr="00DD35B5">
        <w:t>I would also argue, however</w:t>
      </w:r>
      <w:r w:rsidRPr="00DD35B5">
        <w:t>,</w:t>
      </w:r>
      <w:r w:rsidRPr="00DD35B5">
        <w:t xml:space="preserve"> </w:t>
      </w:r>
      <w:r w:rsidRPr="00DD35B5">
        <w:t xml:space="preserve">that </w:t>
      </w:r>
      <w:r w:rsidRPr="00DD35B5">
        <w:t xml:space="preserve">the commitments that Labour </w:t>
      </w:r>
      <w:r w:rsidRPr="00DD35B5" w:rsidR="0030009B">
        <w:t>M</w:t>
      </w:r>
      <w:r w:rsidRPr="00DD35B5">
        <w:t xml:space="preserve">embers gave in their manifesto were clear not to relitigate the arguments of the past. </w:t>
      </w:r>
      <w:r w:rsidRPr="00DD35B5" w:rsidR="0030009B">
        <w:t xml:space="preserve">Those problems that we have had in the last few years come from a fundamental change in our trading relationships, but in this argument something that is sometimes missed is the level of political uncertainty that hung over the UK from that referendum result, in terms of not knowing what it would really mean, what the Government would pursue or what they would be able to get, with the arguments—I know that it is a relatively new Committee—and the indicative votes that we had in this Parliament sometimes finding no result, despite going through all the options. That </w:t>
      </w:r>
      <w:r w:rsidRPr="00DD35B5" w:rsidR="0030009B">
        <w:t>in itself is</w:t>
      </w:r>
      <w:r w:rsidRPr="00DD35B5" w:rsidR="0030009B">
        <w:t xml:space="preserve"> a problem.</w:t>
      </w:r>
    </w:p>
    <w:p w:rsidR="008F66C4" w:rsidRPr="00DD35B5" w:rsidP="00CB679D">
      <w:pPr>
        <w:pStyle w:val="Answer"/>
      </w:pPr>
      <w:r w:rsidRPr="00DD35B5">
        <w:t>I really believe that i</w:t>
      </w:r>
      <w:r w:rsidRPr="00DD35B5">
        <w:t xml:space="preserve">f we had a </w:t>
      </w:r>
      <w:r w:rsidRPr="00DD35B5" w:rsidR="00CB679D">
        <w:t>Government</w:t>
      </w:r>
      <w:r w:rsidRPr="00DD35B5" w:rsidR="00CB679D">
        <w:t xml:space="preserve"> </w:t>
      </w:r>
      <w:r w:rsidRPr="00DD35B5">
        <w:t xml:space="preserve">committed to going over that old turf, it might never end. </w:t>
      </w:r>
      <w:r w:rsidRPr="00DD35B5" w:rsidR="00CB679D">
        <w:t>T</w:t>
      </w:r>
      <w:r w:rsidRPr="00DD35B5">
        <w:t>here is not an explicit consensus in the country for changing the result of that referendum.</w:t>
      </w:r>
      <w:r w:rsidRPr="00DD35B5" w:rsidR="00CB679D">
        <w:t xml:space="preserve"> F</w:t>
      </w:r>
      <w:r w:rsidRPr="00DD35B5">
        <w:t>ocusing on the future in a practical, realistic, trade-based way, rather than some of the constitutional questions, is</w:t>
      </w:r>
      <w:r w:rsidRPr="00DD35B5" w:rsidR="00CB679D">
        <w:t>, for me,</w:t>
      </w:r>
      <w:r w:rsidRPr="00DD35B5">
        <w:t xml:space="preserve"> genuinely a better way forward.</w:t>
      </w:r>
    </w:p>
    <w:p w:rsidR="008F66C4" w:rsidRPr="00DD35B5" w:rsidP="008F66C4">
      <w:pPr>
        <w:pStyle w:val="Question"/>
      </w:pPr>
      <w:r w:rsidRPr="00DD35B5">
        <w:rPr>
          <w:b/>
        </w:rPr>
        <w:t>Charlie Maynard:</w:t>
      </w:r>
      <w:r w:rsidRPr="00DD35B5">
        <w:t xml:space="preserve"> I have </w:t>
      </w:r>
      <w:r w:rsidRPr="00DD35B5">
        <w:t>a small</w:t>
      </w:r>
      <w:r w:rsidRPr="00DD35B5">
        <w:t>,</w:t>
      </w:r>
      <w:r w:rsidRPr="00DD35B5">
        <w:t xml:space="preserve"> practical </w:t>
      </w:r>
      <w:r w:rsidRPr="00DD35B5">
        <w:t>follow-up</w:t>
      </w:r>
      <w:r w:rsidRPr="00DD35B5">
        <w:t xml:space="preserve">. </w:t>
      </w:r>
      <w:r w:rsidRPr="00DD35B5">
        <w:t>D</w:t>
      </w:r>
      <w:r w:rsidRPr="00DD35B5">
        <w:t xml:space="preserve">o you favour maintaining regulatory alignment with EU standards so that </w:t>
      </w:r>
      <w:r w:rsidRPr="00DD35B5">
        <w:t xml:space="preserve">we can sell </w:t>
      </w:r>
      <w:r w:rsidRPr="00DD35B5">
        <w:t xml:space="preserve">products and services into the EU effectively? Where it is beneficial to diverge, we do so. </w:t>
      </w:r>
      <w:r w:rsidRPr="00DD35B5">
        <w:t>A</w:t>
      </w:r>
      <w:r w:rsidRPr="00DD35B5">
        <w:t xml:space="preserve">s a principle, </w:t>
      </w:r>
      <w:r w:rsidRPr="00DD35B5">
        <w:t xml:space="preserve">is </w:t>
      </w:r>
      <w:r w:rsidRPr="00DD35B5">
        <w:t>just staying aligned, which will make our manufacturers much more competitive in Europe, a good principle to follow, unless it is in our clear interest</w:t>
      </w:r>
      <w:r w:rsidRPr="00DD35B5">
        <w:t>s</w:t>
      </w:r>
      <w:r w:rsidRPr="00DD35B5">
        <w:t xml:space="preserve"> not to do so?</w:t>
      </w:r>
    </w:p>
    <w:p w:rsidR="00D51332" w:rsidP="00CB679D">
      <w:pPr>
        <w:pStyle w:val="Answer"/>
      </w:pPr>
      <w:r w:rsidRPr="00DD35B5">
        <w:rPr>
          <w:b/>
          <w:i/>
        </w:rPr>
        <w:t>Jonathan Reynolds:</w:t>
      </w:r>
      <w:r w:rsidRPr="00DD35B5" w:rsidR="00CB679D">
        <w:t xml:space="preserve"> </w:t>
      </w:r>
      <w:r w:rsidRPr="00DD35B5" w:rsidR="008F66C4">
        <w:t>As a country</w:t>
      </w:r>
      <w:r w:rsidRPr="00DD35B5" w:rsidR="00CB679D">
        <w:t xml:space="preserve"> and</w:t>
      </w:r>
      <w:r w:rsidRPr="00DD35B5" w:rsidR="008F66C4">
        <w:t xml:space="preserve"> as an economy, we are too big</w:t>
      </w:r>
      <w:r w:rsidRPr="00DD35B5" w:rsidR="00CB679D">
        <w:t xml:space="preserve"> and</w:t>
      </w:r>
      <w:r w:rsidRPr="00DD35B5" w:rsidR="008F66C4">
        <w:t xml:space="preserve"> too important to outsource the regulation of any part of our economy to another body. If you want that to be setting the rules, you </w:t>
      </w:r>
      <w:r w:rsidRPr="00DD35B5" w:rsidR="008F66C4">
        <w:t>have to</w:t>
      </w:r>
      <w:r w:rsidRPr="00DD35B5" w:rsidR="008F66C4">
        <w:t xml:space="preserve"> be part of the organisation that sets the rules.</w:t>
      </w:r>
    </w:p>
    <w:p w:rsidR="00CB679D" w:rsidRPr="00DD35B5" w:rsidP="00CB679D">
      <w:pPr>
        <w:pStyle w:val="Answer"/>
      </w:pPr>
      <w:r w:rsidRPr="00DD35B5">
        <w:t xml:space="preserve">There are sectors where there is no economic or business demand </w:t>
      </w:r>
      <w:r w:rsidRPr="00DD35B5" w:rsidR="00546036">
        <w:t xml:space="preserve">for </w:t>
      </w:r>
      <w:r w:rsidRPr="00DD35B5">
        <w:t xml:space="preserve">or interest </w:t>
      </w:r>
      <w:r w:rsidRPr="00DD35B5" w:rsidR="00546036">
        <w:t xml:space="preserve">in </w:t>
      </w:r>
      <w:r w:rsidRPr="00DD35B5">
        <w:t>deviation from EU standards</w:t>
      </w:r>
      <w:r w:rsidRPr="00DD35B5">
        <w:t>,</w:t>
      </w:r>
      <w:r w:rsidRPr="00DD35B5">
        <w:t xml:space="preserve"> because of the integration of supply chains or the crucial markets.</w:t>
      </w:r>
      <w:r w:rsidR="00D51332">
        <w:t xml:space="preserve"> </w:t>
      </w:r>
      <w:r w:rsidRPr="00DD35B5">
        <w:t>There are some sectors where it is a little bit different</w:t>
      </w:r>
      <w:r w:rsidRPr="00DD35B5">
        <w:t>, so</w:t>
      </w:r>
      <w:r w:rsidRPr="00DD35B5">
        <w:t xml:space="preserve"> </w:t>
      </w:r>
      <w:r w:rsidRPr="00DD35B5">
        <w:t>y</w:t>
      </w:r>
      <w:r w:rsidRPr="00DD35B5">
        <w:t xml:space="preserve">ou are right to say </w:t>
      </w:r>
      <w:r w:rsidRPr="00DD35B5">
        <w:t xml:space="preserve">that </w:t>
      </w:r>
      <w:r w:rsidRPr="00DD35B5">
        <w:t>it is a sector-by-sector consideration</w:t>
      </w:r>
      <w:r w:rsidRPr="00DD35B5">
        <w:t>,</w:t>
      </w:r>
      <w:r w:rsidRPr="00DD35B5">
        <w:t xml:space="preserve"> </w:t>
      </w:r>
      <w:r w:rsidRPr="00DD35B5">
        <w:t>b</w:t>
      </w:r>
      <w:r w:rsidRPr="00DD35B5">
        <w:t xml:space="preserve">ut </w:t>
      </w:r>
      <w:r w:rsidRPr="00DD35B5">
        <w:t xml:space="preserve">I have always felt that </w:t>
      </w:r>
      <w:r w:rsidRPr="00DD35B5">
        <w:t>this argument about being a little bit in or a little bit out comes back to</w:t>
      </w:r>
      <w:r w:rsidRPr="00DD35B5" w:rsidR="00546036">
        <w:t xml:space="preserve"> the fact that</w:t>
      </w:r>
      <w:r w:rsidRPr="00DD35B5">
        <w:t xml:space="preserve"> if you want to have a body that is setting the rules that govern how your economy works, you have to be part of that decision-making process</w:t>
      </w:r>
      <w:r w:rsidR="00D51332">
        <w:t>;</w:t>
      </w:r>
      <w:r w:rsidRPr="00DD35B5">
        <w:t xml:space="preserve"> </w:t>
      </w:r>
      <w:r w:rsidR="00D51332">
        <w:t>y</w:t>
      </w:r>
      <w:r w:rsidRPr="00DD35B5">
        <w:t>ou cannot just outsource it</w:t>
      </w:r>
      <w:r w:rsidR="00D51332">
        <w:t>.</w:t>
      </w:r>
      <w:r w:rsidRPr="00DD35B5">
        <w:t xml:space="preserve"> </w:t>
      </w:r>
      <w:r w:rsidR="00D51332">
        <w:t>U</w:t>
      </w:r>
      <w:r w:rsidRPr="00DD35B5">
        <w:t>ltimately</w:t>
      </w:r>
      <w:r w:rsidRPr="00DD35B5">
        <w:t>, you</w:t>
      </w:r>
      <w:r w:rsidRPr="00DD35B5">
        <w:t xml:space="preserve"> get back to the same question we went round and round many times as a </w:t>
      </w:r>
      <w:r w:rsidRPr="00DD35B5">
        <w:t>P</w:t>
      </w:r>
      <w:r w:rsidRPr="00DD35B5">
        <w:t>arliament during that period after the referendum.</w:t>
      </w:r>
    </w:p>
    <w:p w:rsidR="008F66C4" w:rsidRPr="00DD35B5" w:rsidP="00CB679D">
      <w:pPr>
        <w:pStyle w:val="Answer"/>
      </w:pPr>
      <w:r w:rsidRPr="00DD35B5">
        <w:t>T</w:t>
      </w:r>
      <w:r w:rsidRPr="00DD35B5">
        <w:t>here are real</w:t>
      </w:r>
      <w:r w:rsidRPr="00DD35B5">
        <w:t>,</w:t>
      </w:r>
      <w:r w:rsidRPr="00DD35B5">
        <w:t xml:space="preserve"> practical things that can be done that would make an improvement, but we should recognise </w:t>
      </w:r>
      <w:r w:rsidRPr="00DD35B5">
        <w:t xml:space="preserve">that </w:t>
      </w:r>
      <w:r w:rsidRPr="00DD35B5">
        <w:t xml:space="preserve">a decision was made, </w:t>
      </w:r>
      <w:r w:rsidRPr="00DD35B5">
        <w:t xml:space="preserve">which, </w:t>
      </w:r>
      <w:r w:rsidRPr="00DD35B5">
        <w:t>of course</w:t>
      </w:r>
      <w:r w:rsidRPr="00DD35B5">
        <w:t>,</w:t>
      </w:r>
      <w:r w:rsidRPr="00DD35B5">
        <w:t xml:space="preserve"> </w:t>
      </w:r>
      <w:r w:rsidRPr="00DD35B5">
        <w:t xml:space="preserve">has </w:t>
      </w:r>
      <w:r w:rsidRPr="00DD35B5">
        <w:t xml:space="preserve">consequences </w:t>
      </w:r>
      <w:r w:rsidRPr="00DD35B5">
        <w:t xml:space="preserve">in terms of </w:t>
      </w:r>
      <w:r w:rsidRPr="00DD35B5">
        <w:t>leaving something like the European Union.</w:t>
      </w:r>
    </w:p>
    <w:p w:rsidR="008F66C4" w:rsidRPr="00DD35B5" w:rsidP="00CB679D">
      <w:pPr>
        <w:pStyle w:val="Question"/>
      </w:pPr>
      <w:r w:rsidRPr="00DD35B5">
        <w:rPr>
          <w:b/>
        </w:rPr>
        <w:t>Sonia Kumar:</w:t>
      </w:r>
      <w:r w:rsidRPr="00DD35B5">
        <w:t xml:space="preserve"> </w:t>
      </w:r>
      <w:r w:rsidRPr="00DD35B5">
        <w:t xml:space="preserve">Thank you for being here today. The OBR says </w:t>
      </w:r>
      <w:r w:rsidRPr="00DD35B5">
        <w:t xml:space="preserve">that </w:t>
      </w:r>
      <w:r w:rsidRPr="00DD35B5">
        <w:t xml:space="preserve">growth in imports and exports will be </w:t>
      </w:r>
      <w:r w:rsidRPr="00DD35B5">
        <w:t>“</w:t>
      </w:r>
      <w:r w:rsidRPr="00DD35B5">
        <w:t>weak over the medium term</w:t>
      </w:r>
      <w:r w:rsidRPr="00DD35B5">
        <w:t>”</w:t>
      </w:r>
      <w:r w:rsidRPr="00DD35B5">
        <w:t xml:space="preserve">, which will </w:t>
      </w:r>
      <w:r w:rsidRPr="00DD35B5">
        <w:t xml:space="preserve">reduce the </w:t>
      </w:r>
      <w:r w:rsidRPr="00DD35B5">
        <w:t>product</w:t>
      </w:r>
      <w:r w:rsidRPr="00DD35B5">
        <w:t xml:space="preserve">ive </w:t>
      </w:r>
      <w:r w:rsidRPr="00DD35B5">
        <w:t>potential of the UK economy. What contribution do you expect trade to make in delivering the fastest growth in the G7?</w:t>
      </w:r>
    </w:p>
    <w:p w:rsidR="00CB679D" w:rsidRPr="00DD35B5" w:rsidP="00CB679D">
      <w:pPr>
        <w:pStyle w:val="Answer"/>
      </w:pPr>
      <w:r w:rsidRPr="00DD35B5">
        <w:rPr>
          <w:b/>
          <w:i/>
        </w:rPr>
        <w:t>Jonathan Reynolds:</w:t>
      </w:r>
      <w:r w:rsidRPr="00DD35B5">
        <w:t xml:space="preserve"> T</w:t>
      </w:r>
      <w:r w:rsidRPr="00DD35B5" w:rsidR="008F66C4">
        <w:t xml:space="preserve">rade is </w:t>
      </w:r>
      <w:r w:rsidRPr="00DD35B5" w:rsidR="008F66C4">
        <w:t>an absolutely proven</w:t>
      </w:r>
      <w:r w:rsidRPr="00DD35B5" w:rsidR="008F66C4">
        <w:t xml:space="preserve"> way to make a practical, tangible</w:t>
      </w:r>
      <w:r w:rsidRPr="00DD35B5">
        <w:t xml:space="preserve"> and</w:t>
      </w:r>
      <w:r w:rsidRPr="00DD35B5" w:rsidR="008F66C4">
        <w:t xml:space="preserve"> positive impact on the economy. </w:t>
      </w:r>
      <w:r w:rsidRPr="00DD35B5">
        <w:t>W</w:t>
      </w:r>
      <w:r w:rsidRPr="00DD35B5" w:rsidR="008F66C4">
        <w:t>e are an extremely globally oriented, trade-intensive economy</w:t>
      </w:r>
      <w:r w:rsidR="00D51332">
        <w:t>—</w:t>
      </w:r>
      <w:r w:rsidRPr="00DD35B5" w:rsidR="008F66C4">
        <w:t xml:space="preserve">much more trade-intensive than some comparable G7 members. </w:t>
      </w:r>
      <w:r w:rsidRPr="00DD35B5">
        <w:t>W</w:t>
      </w:r>
      <w:r w:rsidRPr="00DD35B5" w:rsidR="008F66C4">
        <w:t xml:space="preserve">e </w:t>
      </w:r>
      <w:r w:rsidRPr="00DD35B5" w:rsidR="008F66C4">
        <w:t>have to</w:t>
      </w:r>
      <w:r w:rsidRPr="00DD35B5" w:rsidR="008F66C4">
        <w:t xml:space="preserve"> understand not just how we approach </w:t>
      </w:r>
      <w:r w:rsidRPr="00DD35B5">
        <w:t xml:space="preserve">the issues </w:t>
      </w:r>
      <w:r w:rsidRPr="00DD35B5" w:rsidR="008F66C4">
        <w:t>of trade</w:t>
      </w:r>
      <w:r w:rsidR="00D51332">
        <w:t>;</w:t>
      </w:r>
      <w:r w:rsidRPr="00DD35B5" w:rsidR="008F66C4">
        <w:t xml:space="preserve"> </w:t>
      </w:r>
      <w:r w:rsidR="00D51332">
        <w:t>t</w:t>
      </w:r>
      <w:r w:rsidRPr="00DD35B5" w:rsidR="008F66C4">
        <w:t xml:space="preserve">he global trading environment </w:t>
      </w:r>
      <w:r w:rsidRPr="00DD35B5" w:rsidR="0039346E">
        <w:t>that</w:t>
      </w:r>
      <w:r w:rsidRPr="00DD35B5" w:rsidR="008F66C4">
        <w:t xml:space="preserve"> we are in will have a significant impact on the performance of the UK economy.</w:t>
      </w:r>
      <w:r w:rsidR="00D51332">
        <w:t xml:space="preserve"> </w:t>
      </w:r>
      <w:r w:rsidRPr="00DD35B5">
        <w:t>T</w:t>
      </w:r>
      <w:r w:rsidRPr="00DD35B5" w:rsidR="008F66C4">
        <w:t xml:space="preserve">he trade strategy </w:t>
      </w:r>
      <w:r w:rsidRPr="00DD35B5" w:rsidR="00546036">
        <w:t xml:space="preserve">that </w:t>
      </w:r>
      <w:r w:rsidRPr="00DD35B5" w:rsidR="008F66C4">
        <w:t xml:space="preserve">we are pursuing, whether that is the relationship with the European Union, the trade talks </w:t>
      </w:r>
      <w:r w:rsidRPr="00DD35B5">
        <w:t xml:space="preserve">that </w:t>
      </w:r>
      <w:r w:rsidRPr="00DD35B5" w:rsidR="008F66C4">
        <w:t xml:space="preserve">we have under way </w:t>
      </w:r>
      <w:r w:rsidRPr="00DD35B5" w:rsidR="00546036">
        <w:t xml:space="preserve">on </w:t>
      </w:r>
      <w:r w:rsidRPr="00DD35B5" w:rsidR="008F66C4">
        <w:t xml:space="preserve">a customs union </w:t>
      </w:r>
      <w:r w:rsidRPr="00DD35B5">
        <w:t xml:space="preserve">such as </w:t>
      </w:r>
      <w:r w:rsidRPr="00DD35B5" w:rsidR="00546036">
        <w:t xml:space="preserve">that with </w:t>
      </w:r>
      <w:r w:rsidRPr="00DD35B5" w:rsidR="008F66C4">
        <w:t>the GCC in the Gulf, or our aspiration to be back in the room with India for the next round of negotiations in the new year, offer</w:t>
      </w:r>
      <w:r w:rsidRPr="00DD35B5">
        <w:t>s</w:t>
      </w:r>
      <w:r w:rsidRPr="00DD35B5" w:rsidR="008F66C4">
        <w:t xml:space="preserve"> some real</w:t>
      </w:r>
      <w:r w:rsidRPr="00DD35B5">
        <w:t>,</w:t>
      </w:r>
      <w:r w:rsidRPr="00DD35B5" w:rsidR="008F66C4">
        <w:t xml:space="preserve"> exciting potential.</w:t>
      </w:r>
    </w:p>
    <w:p w:rsidR="00CB679D" w:rsidRPr="00DD35B5" w:rsidP="00CB679D">
      <w:pPr>
        <w:pStyle w:val="Answer"/>
      </w:pPr>
      <w:r w:rsidRPr="00DD35B5">
        <w:t>I</w:t>
      </w:r>
      <w:r w:rsidRPr="00DD35B5" w:rsidR="008F66C4">
        <w:t xml:space="preserve">t is always important to say that trade policy is a lot more than free trade agreements. </w:t>
      </w:r>
      <w:r w:rsidRPr="00DD35B5">
        <w:t>F</w:t>
      </w:r>
      <w:r w:rsidRPr="00DD35B5" w:rsidR="008F66C4">
        <w:t xml:space="preserve">or instance, the geographic indicator for Scotch whisky in Brazil is exactly the </w:t>
      </w:r>
      <w:r w:rsidRPr="00DD35B5">
        <w:t xml:space="preserve">kind of </w:t>
      </w:r>
      <w:r w:rsidRPr="00DD35B5" w:rsidR="008F66C4">
        <w:t>practical improvement in our trading terms that I want to see.</w:t>
      </w:r>
    </w:p>
    <w:p w:rsidR="00CB679D" w:rsidRPr="00DD35B5" w:rsidP="00CB679D">
      <w:pPr>
        <w:pStyle w:val="Answer"/>
      </w:pPr>
      <w:r w:rsidRPr="00DD35B5">
        <w:t>F</w:t>
      </w:r>
      <w:r w:rsidRPr="00DD35B5" w:rsidR="008F66C4">
        <w:t>undamentally</w:t>
      </w:r>
      <w:r w:rsidRPr="00DD35B5">
        <w:t xml:space="preserve">, </w:t>
      </w:r>
      <w:r w:rsidRPr="00DD35B5" w:rsidR="008F66C4">
        <w:t xml:space="preserve">what the UK needs is an increase in the number of smaller businesses exporting, both for the benefits </w:t>
      </w:r>
      <w:r w:rsidRPr="00DD35B5">
        <w:t xml:space="preserve">that </w:t>
      </w:r>
      <w:r w:rsidRPr="00DD35B5" w:rsidR="008F66C4">
        <w:t xml:space="preserve">that brings and how we know that </w:t>
      </w:r>
      <w:r w:rsidRPr="00DD35B5">
        <w:t xml:space="preserve">that </w:t>
      </w:r>
      <w:r w:rsidRPr="00DD35B5" w:rsidR="008F66C4">
        <w:t>will improve their performance within the UK more widely.</w:t>
      </w:r>
      <w:r w:rsidRPr="00DD35B5">
        <w:t xml:space="preserve"> </w:t>
      </w:r>
      <w:r w:rsidRPr="00DD35B5" w:rsidR="008F66C4">
        <w:t xml:space="preserve">I launched a pilot in Greater Manchester last Thursday, which is about bringing together national and local resources </w:t>
      </w:r>
      <w:r w:rsidRPr="00DD35B5">
        <w:t>such as the g</w:t>
      </w:r>
      <w:r w:rsidRPr="00DD35B5" w:rsidR="008F66C4">
        <w:t xml:space="preserve">rowth </w:t>
      </w:r>
      <w:r w:rsidRPr="00DD35B5">
        <w:t>h</w:t>
      </w:r>
      <w:r w:rsidRPr="00DD35B5" w:rsidR="008F66C4">
        <w:t xml:space="preserve">ub, the Greater Manchester </w:t>
      </w:r>
      <w:r w:rsidRPr="00DD35B5" w:rsidR="00D51332">
        <w:t>chamber of commerce</w:t>
      </w:r>
      <w:r w:rsidRPr="00DD35B5" w:rsidR="008F66C4">
        <w:t xml:space="preserve">, </w:t>
      </w:r>
      <w:r w:rsidRPr="00DD35B5">
        <w:t>the c</w:t>
      </w:r>
      <w:r w:rsidRPr="00DD35B5" w:rsidR="008F66C4">
        <w:t xml:space="preserve">ombined </w:t>
      </w:r>
      <w:r w:rsidRPr="00DD35B5">
        <w:t>a</w:t>
      </w:r>
      <w:r w:rsidRPr="00DD35B5" w:rsidR="008F66C4">
        <w:t xml:space="preserve">uthority, the </w:t>
      </w:r>
      <w:r w:rsidRPr="00DD35B5">
        <w:t>e</w:t>
      </w:r>
      <w:r w:rsidRPr="00DD35B5" w:rsidR="008F66C4">
        <w:t xml:space="preserve">xport </w:t>
      </w:r>
      <w:r w:rsidRPr="00DD35B5">
        <w:t>a</w:t>
      </w:r>
      <w:r w:rsidRPr="00DD35B5" w:rsidR="008F66C4">
        <w:t>cademy</w:t>
      </w:r>
      <w:r w:rsidRPr="00DD35B5">
        <w:t xml:space="preserve"> that</w:t>
      </w:r>
      <w:r w:rsidRPr="00DD35B5" w:rsidR="008F66C4">
        <w:t xml:space="preserve"> DBT runs, </w:t>
      </w:r>
      <w:r w:rsidRPr="00DD35B5">
        <w:t xml:space="preserve">and </w:t>
      </w:r>
      <w:r w:rsidRPr="00DD35B5" w:rsidR="008F66C4">
        <w:t>international trade advis</w:t>
      </w:r>
      <w:r w:rsidRPr="00DD35B5" w:rsidR="0039346E">
        <w:t>e</w:t>
      </w:r>
      <w:r w:rsidRPr="00DD35B5" w:rsidR="008F66C4">
        <w:t>rs,</w:t>
      </w:r>
      <w:r w:rsidRPr="00DD35B5">
        <w:t xml:space="preserve"> </w:t>
      </w:r>
      <w:r w:rsidRPr="00DD35B5" w:rsidR="008F66C4">
        <w:t xml:space="preserve">trying to provide a more cohesive service. </w:t>
      </w:r>
      <w:r w:rsidRPr="00DD35B5">
        <w:t>T</w:t>
      </w:r>
      <w:r w:rsidRPr="00DD35B5" w:rsidR="008F66C4">
        <w:t xml:space="preserve">hat is something that we need in terms of exports. </w:t>
      </w:r>
      <w:r w:rsidRPr="00DD35B5">
        <w:t>I</w:t>
      </w:r>
      <w:r w:rsidRPr="00DD35B5" w:rsidR="008F66C4">
        <w:t>t is an important part of how we need to evolve small business support more generally in the UK.</w:t>
      </w:r>
    </w:p>
    <w:p w:rsidR="008F66C4" w:rsidRPr="00DD35B5" w:rsidP="00CB679D">
      <w:pPr>
        <w:pStyle w:val="Answer"/>
      </w:pPr>
      <w:r w:rsidRPr="00DD35B5">
        <w:t>T</w:t>
      </w:r>
      <w:r w:rsidRPr="00DD35B5">
        <w:t xml:space="preserve">o go to the heart of your question, </w:t>
      </w:r>
      <w:r w:rsidRPr="00DD35B5">
        <w:t xml:space="preserve">there is no doubt that </w:t>
      </w:r>
      <w:r w:rsidRPr="00DD35B5">
        <w:t xml:space="preserve">the trading relations that we have and the activity of businesses in the UK around trade </w:t>
      </w:r>
      <w:r w:rsidRPr="00DD35B5">
        <w:t xml:space="preserve">are fundamentally important. </w:t>
      </w:r>
      <w:r w:rsidRPr="00DD35B5">
        <w:t>O</w:t>
      </w:r>
      <w:r w:rsidRPr="00DD35B5">
        <w:t xml:space="preserve">f course, there </w:t>
      </w:r>
      <w:r w:rsidRPr="00DD35B5">
        <w:t xml:space="preserve">may be </w:t>
      </w:r>
      <w:r w:rsidRPr="00DD35B5">
        <w:t>some challenges coming next year to the global trading system that we will have to see</w:t>
      </w:r>
      <w:r w:rsidRPr="00DD35B5">
        <w:t>, a</w:t>
      </w:r>
      <w:r w:rsidRPr="00DD35B5">
        <w:t xml:space="preserve">nd that </w:t>
      </w:r>
      <w:r w:rsidRPr="00DD35B5">
        <w:t>ha</w:t>
      </w:r>
      <w:r w:rsidRPr="00DD35B5">
        <w:t>s been a significant priority for the Department across Whitehall. I do not know whether you want to say a little bit about our preparations around that</w:t>
      </w:r>
      <w:r w:rsidR="00D51332">
        <w:t>, Gareth</w:t>
      </w:r>
      <w:r w:rsidRPr="00DD35B5">
        <w:t>.</w:t>
      </w:r>
    </w:p>
    <w:p w:rsidR="00546036" w:rsidRPr="00DD35B5" w:rsidP="00CB679D">
      <w:pPr>
        <w:pStyle w:val="Answer"/>
      </w:pPr>
      <w:r w:rsidRPr="00DD35B5">
        <w:rPr>
          <w:b/>
          <w:i/>
        </w:rPr>
        <w:t>Gareth Davies:</w:t>
      </w:r>
      <w:r w:rsidRPr="00DD35B5" w:rsidR="00CB679D">
        <w:t xml:space="preserve"> O</w:t>
      </w:r>
      <w:r w:rsidRPr="00DD35B5" w:rsidR="008F66C4">
        <w:t xml:space="preserve">n your broader point on trade, we know </w:t>
      </w:r>
      <w:r w:rsidRPr="00DD35B5" w:rsidR="00CB679D">
        <w:t xml:space="preserve">that </w:t>
      </w:r>
      <w:r w:rsidRPr="00DD35B5" w:rsidR="008F66C4">
        <w:t xml:space="preserve">all the evidence shows that as you increase the trade intensity in an economy, that helps drive productivity and growth. </w:t>
      </w:r>
      <w:r w:rsidR="00D51332">
        <w:t>T</w:t>
      </w:r>
      <w:r w:rsidRPr="00DD35B5" w:rsidR="00CB679D">
        <w:t xml:space="preserve">hat has </w:t>
      </w:r>
      <w:r w:rsidR="00D51332">
        <w:t xml:space="preserve">certainly </w:t>
      </w:r>
      <w:r w:rsidRPr="00DD35B5" w:rsidR="008F66C4">
        <w:t xml:space="preserve">been </w:t>
      </w:r>
      <w:r w:rsidRPr="00DD35B5" w:rsidR="00CB679D">
        <w:t xml:space="preserve">one </w:t>
      </w:r>
      <w:r w:rsidRPr="00DD35B5" w:rsidR="008F66C4">
        <w:t xml:space="preserve">of the consequences of reducing trade intensity with Europe. </w:t>
      </w:r>
      <w:r w:rsidRPr="00DD35B5" w:rsidR="00CB679D">
        <w:t>T</w:t>
      </w:r>
      <w:r w:rsidRPr="00DD35B5" w:rsidR="008F66C4">
        <w:t>he</w:t>
      </w:r>
      <w:r w:rsidRPr="00DD35B5" w:rsidR="00CB679D">
        <w:t>re has been a</w:t>
      </w:r>
      <w:r w:rsidRPr="00DD35B5" w:rsidR="008F66C4">
        <w:t xml:space="preserve"> focus on how we can drive our exports</w:t>
      </w:r>
      <w:r w:rsidRPr="00DD35B5" w:rsidR="0039346E">
        <w:t>, both</w:t>
      </w:r>
      <w:r w:rsidRPr="00DD35B5" w:rsidR="008F66C4">
        <w:t xml:space="preserve"> through free trade agreements </w:t>
      </w:r>
      <w:r w:rsidR="00D51332">
        <w:t xml:space="preserve">and through </w:t>
      </w:r>
      <w:r w:rsidRPr="00DD35B5" w:rsidR="008F66C4">
        <w:t xml:space="preserve">trade facilitation. </w:t>
      </w:r>
      <w:r w:rsidRPr="00DD35B5" w:rsidR="00CB679D">
        <w:t>T</w:t>
      </w:r>
      <w:r w:rsidRPr="00DD35B5" w:rsidR="008F66C4">
        <w:t>he work of customs to share data</w:t>
      </w:r>
      <w:r w:rsidRPr="00DD35B5" w:rsidR="00CB679D">
        <w:t xml:space="preserve">, </w:t>
      </w:r>
      <w:r w:rsidRPr="00DD35B5" w:rsidR="008F66C4">
        <w:t>make it simpler</w:t>
      </w:r>
      <w:r w:rsidRPr="00DD35B5" w:rsidR="00CB679D">
        <w:t xml:space="preserve"> and</w:t>
      </w:r>
      <w:r w:rsidRPr="00DD35B5" w:rsidR="008F66C4">
        <w:t xml:space="preserve"> reduce some of the paperwork can be just as important as free trade agreements.</w:t>
      </w:r>
    </w:p>
    <w:p w:rsidR="00CB679D" w:rsidRPr="00DD35B5" w:rsidP="00CB679D">
      <w:pPr>
        <w:pStyle w:val="Answer"/>
      </w:pPr>
      <w:r w:rsidRPr="00DD35B5">
        <w:t>In terms of r</w:t>
      </w:r>
      <w:r w:rsidRPr="00DD35B5" w:rsidR="008F66C4">
        <w:t>educing behind-the-border tariffs</w:t>
      </w:r>
      <w:r w:rsidRPr="00DD35B5">
        <w:t>,</w:t>
      </w:r>
      <w:r w:rsidRPr="00DD35B5" w:rsidR="008F66C4">
        <w:t xml:space="preserve"> I was in China two weeks ago speaking to colleagues there </w:t>
      </w:r>
      <w:r w:rsidRPr="00DD35B5">
        <w:t xml:space="preserve">about </w:t>
      </w:r>
      <w:r w:rsidRPr="00DD35B5" w:rsidR="008F66C4">
        <w:t xml:space="preserve">customs around agricultural exports. A lot of the evidence shows </w:t>
      </w:r>
      <w:r w:rsidRPr="00DD35B5">
        <w:t xml:space="preserve">that </w:t>
      </w:r>
      <w:r w:rsidRPr="00DD35B5" w:rsidR="008F66C4">
        <w:t xml:space="preserve">those sorts of </w:t>
      </w:r>
      <w:r w:rsidRPr="00DD35B5">
        <w:t xml:space="preserve">behind-the-border </w:t>
      </w:r>
      <w:r w:rsidRPr="00DD35B5" w:rsidR="008F66C4">
        <w:t>changes can have four times the impact of a free trade agreement</w:t>
      </w:r>
      <w:r w:rsidRPr="00DD35B5">
        <w:t>. I</w:t>
      </w:r>
      <w:r w:rsidRPr="00DD35B5" w:rsidR="008F66C4">
        <w:t xml:space="preserve">t is important to push on all things, but your central point on this is </w:t>
      </w:r>
      <w:r w:rsidRPr="00DD35B5" w:rsidR="008F66C4">
        <w:t>absolutely critical</w:t>
      </w:r>
      <w:r w:rsidRPr="00DD35B5" w:rsidR="008F66C4">
        <w:t>.</w:t>
      </w:r>
    </w:p>
    <w:p w:rsidR="00CB679D" w:rsidRPr="00DD35B5" w:rsidP="00CB679D">
      <w:pPr>
        <w:pStyle w:val="Answer"/>
      </w:pPr>
      <w:r>
        <w:t>On</w:t>
      </w:r>
      <w:r w:rsidRPr="00DD35B5" w:rsidR="008F66C4">
        <w:t xml:space="preserve"> the question of trade headwinds</w:t>
      </w:r>
      <w:r w:rsidRPr="00DD35B5">
        <w:t>,</w:t>
      </w:r>
      <w:r w:rsidRPr="00DD35B5" w:rsidR="008F66C4">
        <w:t xml:space="preserve"> the thing </w:t>
      </w:r>
      <w:r w:rsidRPr="00DD35B5">
        <w:t xml:space="preserve">that </w:t>
      </w:r>
      <w:r w:rsidRPr="00DD35B5" w:rsidR="008F66C4">
        <w:t>I always say in the Department and across Whitehall</w:t>
      </w:r>
      <w:r w:rsidRPr="00DD35B5">
        <w:t xml:space="preserve"> is that </w:t>
      </w:r>
      <w:r w:rsidRPr="00DD35B5" w:rsidR="008F66C4">
        <w:t xml:space="preserve">it is not the 1990s </w:t>
      </w:r>
      <w:r w:rsidRPr="00DD35B5" w:rsidR="008F66C4">
        <w:t>any</w:t>
      </w:r>
      <w:r>
        <w:t xml:space="preserve"> </w:t>
      </w:r>
      <w:r w:rsidRPr="00DD35B5" w:rsidR="008F66C4">
        <w:t>more</w:t>
      </w:r>
      <w:r w:rsidRPr="00DD35B5" w:rsidR="008F66C4">
        <w:t xml:space="preserve">. In the 1990s, global trade was growing at two times the rate of global GDP. Since the financial crisis, it </w:t>
      </w:r>
      <w:r w:rsidRPr="00DD35B5">
        <w:t>ha</w:t>
      </w:r>
      <w:r w:rsidRPr="00DD35B5" w:rsidR="008F66C4">
        <w:t xml:space="preserve">s pretty much stalled. Digital trade </w:t>
      </w:r>
      <w:r w:rsidRPr="00DD35B5">
        <w:t xml:space="preserve">is </w:t>
      </w:r>
      <w:r w:rsidRPr="00DD35B5" w:rsidR="008F66C4">
        <w:t xml:space="preserve">growing rapidly, but overall trade levels have been relatively static. </w:t>
      </w:r>
      <w:r w:rsidRPr="00DD35B5">
        <w:t>T</w:t>
      </w:r>
      <w:r w:rsidRPr="00DD35B5" w:rsidR="008F66C4">
        <w:t xml:space="preserve">here </w:t>
      </w:r>
      <w:r w:rsidRPr="00DD35B5">
        <w:t xml:space="preserve">are </w:t>
      </w:r>
      <w:r w:rsidRPr="00DD35B5" w:rsidR="008F66C4">
        <w:t xml:space="preserve">a lot of headwinds </w:t>
      </w:r>
      <w:r w:rsidRPr="00DD35B5">
        <w:t xml:space="preserve">that </w:t>
      </w:r>
      <w:r w:rsidRPr="00DD35B5" w:rsidR="008F66C4">
        <w:t>we are facing, and that is before you get to some of the geopolitics.</w:t>
      </w:r>
    </w:p>
    <w:p w:rsidR="008F66C4" w:rsidRPr="00DD35B5" w:rsidP="00CB679D">
      <w:pPr>
        <w:pStyle w:val="Answer"/>
      </w:pPr>
      <w:r w:rsidRPr="00DD35B5">
        <w:t xml:space="preserve">What the Department has been doing in Whitehall </w:t>
      </w:r>
      <w:r w:rsidRPr="00DD35B5" w:rsidR="00546036">
        <w:t xml:space="preserve">is </w:t>
      </w:r>
      <w:r w:rsidRPr="00DD35B5">
        <w:t>leading work on the analysis of trade flows</w:t>
      </w:r>
      <w:r w:rsidRPr="00DD35B5" w:rsidR="00CB679D">
        <w:t xml:space="preserve"> and</w:t>
      </w:r>
      <w:r w:rsidRPr="00DD35B5">
        <w:t xml:space="preserve"> of the protection measures that have been brought in by </w:t>
      </w:r>
      <w:r w:rsidRPr="00DD35B5" w:rsidR="0039346E">
        <w:t xml:space="preserve">different </w:t>
      </w:r>
      <w:r w:rsidRPr="00DD35B5">
        <w:t>countries around the world.</w:t>
      </w:r>
      <w:r w:rsidRPr="00DD35B5" w:rsidR="00CB679D">
        <w:t xml:space="preserve"> We have also been </w:t>
      </w:r>
      <w:r w:rsidRPr="00DD35B5">
        <w:t>understanding some of the choices and trade-offs</w:t>
      </w:r>
      <w:r w:rsidRPr="00DD35B5" w:rsidR="00CB679D">
        <w:t xml:space="preserve"> and </w:t>
      </w:r>
      <w:r w:rsidRPr="00DD35B5">
        <w:t>trying to get</w:t>
      </w:r>
      <w:r w:rsidRPr="00DD35B5" w:rsidR="00CB679D">
        <w:t>,</w:t>
      </w:r>
      <w:r w:rsidRPr="00DD35B5">
        <w:t xml:space="preserve"> </w:t>
      </w:r>
      <w:r w:rsidRPr="00DD35B5" w:rsidR="00CB679D">
        <w:t xml:space="preserve">essentially, </w:t>
      </w:r>
      <w:r w:rsidRPr="00DD35B5">
        <w:t xml:space="preserve">a price menu around options for </w:t>
      </w:r>
      <w:r w:rsidRPr="00DD35B5" w:rsidR="00CB679D">
        <w:t>M</w:t>
      </w:r>
      <w:r w:rsidRPr="00DD35B5">
        <w:t xml:space="preserve">inisters </w:t>
      </w:r>
      <w:r w:rsidRPr="00DD35B5" w:rsidR="00CB679D">
        <w:t xml:space="preserve">in terms of </w:t>
      </w:r>
      <w:r w:rsidRPr="00DD35B5">
        <w:t>where to put their efforts</w:t>
      </w:r>
      <w:r w:rsidRPr="00DD35B5" w:rsidR="00CB679D">
        <w:t xml:space="preserve"> </w:t>
      </w:r>
      <w:r w:rsidRPr="00DD35B5" w:rsidR="0039346E">
        <w:t xml:space="preserve">and </w:t>
      </w:r>
      <w:r w:rsidRPr="00DD35B5">
        <w:t xml:space="preserve">where we will make the biggest impact, all focused on the </w:t>
      </w:r>
      <w:r w:rsidRPr="00DD35B5" w:rsidR="00CB679D">
        <w:t>n</w:t>
      </w:r>
      <w:r w:rsidRPr="00DD35B5">
        <w:t xml:space="preserve">orth </w:t>
      </w:r>
      <w:r w:rsidRPr="00DD35B5" w:rsidR="00CB679D">
        <w:t>s</w:t>
      </w:r>
      <w:r w:rsidRPr="00DD35B5">
        <w:t xml:space="preserve">tar, </w:t>
      </w:r>
      <w:r w:rsidRPr="00DD35B5" w:rsidR="00CB679D">
        <w:t xml:space="preserve">which is </w:t>
      </w:r>
      <w:r w:rsidRPr="00DD35B5">
        <w:t xml:space="preserve">the </w:t>
      </w:r>
      <w:r w:rsidRPr="00DD35B5" w:rsidR="00CB679D">
        <w:t>G</w:t>
      </w:r>
      <w:r w:rsidRPr="00DD35B5">
        <w:t xml:space="preserve">overnment’s central mission of </w:t>
      </w:r>
      <w:r w:rsidRPr="00DD35B5" w:rsidR="00CB679D">
        <w:t xml:space="preserve">being </w:t>
      </w:r>
      <w:r w:rsidRPr="00DD35B5">
        <w:t>the fastest</w:t>
      </w:r>
      <w:r w:rsidRPr="00DD35B5" w:rsidR="0039346E">
        <w:t>-</w:t>
      </w:r>
      <w:r w:rsidRPr="00DD35B5">
        <w:t>growing economy in the G7.</w:t>
      </w:r>
    </w:p>
    <w:p w:rsidR="008F66C4" w:rsidRPr="00DD35B5" w:rsidP="008F66C4">
      <w:pPr>
        <w:pStyle w:val="Question"/>
      </w:pPr>
      <w:r w:rsidRPr="00DD35B5">
        <w:rPr>
          <w:b/>
        </w:rPr>
        <w:t>Sonia Kumar:</w:t>
      </w:r>
      <w:r w:rsidRPr="00DD35B5">
        <w:t xml:space="preserve"> </w:t>
      </w:r>
      <w:r w:rsidRPr="00DD35B5">
        <w:t xml:space="preserve">When are we expecting the </w:t>
      </w:r>
      <w:r w:rsidRPr="00DD35B5">
        <w:t>G</w:t>
      </w:r>
      <w:r w:rsidRPr="00DD35B5">
        <w:t>overnment to tell us when the trade strategy is going to come out?</w:t>
      </w:r>
    </w:p>
    <w:p w:rsidR="00CB679D" w:rsidRPr="00DD35B5" w:rsidP="00CB679D">
      <w:pPr>
        <w:pStyle w:val="Answer"/>
      </w:pPr>
      <w:r w:rsidRPr="00DD35B5">
        <w:rPr>
          <w:b/>
          <w:i/>
        </w:rPr>
        <w:t>Jonathan Reynolds:</w:t>
      </w:r>
      <w:r w:rsidRPr="00DD35B5">
        <w:t xml:space="preserve"> </w:t>
      </w:r>
      <w:r w:rsidRPr="00DD35B5" w:rsidR="008F66C4">
        <w:t>I always wanted the trade strategy to follow the industrial strategy</w:t>
      </w:r>
      <w:r w:rsidRPr="00DD35B5">
        <w:t>.</w:t>
      </w:r>
      <w:r w:rsidRPr="00DD35B5" w:rsidR="008F66C4">
        <w:t xml:space="preserve"> </w:t>
      </w:r>
      <w:r w:rsidRPr="00DD35B5">
        <w:t xml:space="preserve">After 2016, </w:t>
      </w:r>
      <w:r w:rsidR="003233E5">
        <w:t xml:space="preserve">a </w:t>
      </w:r>
      <w:r w:rsidRPr="00DD35B5" w:rsidR="008F66C4">
        <w:t xml:space="preserve">lot of trade policy discussions in Parliament, maybe for understandable reasons, </w:t>
      </w:r>
      <w:r w:rsidRPr="00DD35B5">
        <w:t xml:space="preserve">were </w:t>
      </w:r>
      <w:r w:rsidRPr="00DD35B5" w:rsidR="008F66C4">
        <w:t>done through the lens of leaving the customs union, and almost a sense of quantity</w:t>
      </w:r>
      <w:r w:rsidRPr="00DD35B5">
        <w:t xml:space="preserve"> and</w:t>
      </w:r>
      <w:r w:rsidRPr="00DD35B5" w:rsidR="008F66C4">
        <w:t xml:space="preserve"> of equality</w:t>
      </w:r>
      <w:r w:rsidRPr="00DD35B5">
        <w:t>.</w:t>
      </w:r>
      <w:r w:rsidRPr="00DD35B5" w:rsidR="008F66C4">
        <w:t xml:space="preserve"> CPTPP is a good agreement</w:t>
      </w:r>
      <w:r w:rsidRPr="00DD35B5">
        <w:t xml:space="preserve"> and</w:t>
      </w:r>
      <w:r w:rsidRPr="00DD35B5" w:rsidR="008F66C4">
        <w:t xml:space="preserve"> is a good place for the UK to be, but sometimes </w:t>
      </w:r>
      <w:r w:rsidR="00D51332">
        <w:t xml:space="preserve">when </w:t>
      </w:r>
      <w:r w:rsidRPr="00DD35B5" w:rsidR="008F66C4">
        <w:t xml:space="preserve">people posit that as an alternative to the single market </w:t>
      </w:r>
      <w:r w:rsidR="00D51332">
        <w:t xml:space="preserve">it </w:t>
      </w:r>
      <w:r w:rsidRPr="00DD35B5">
        <w:t xml:space="preserve">is </w:t>
      </w:r>
      <w:r w:rsidRPr="00DD35B5" w:rsidR="008F66C4">
        <w:t xml:space="preserve">not particularly helpful. We should judge any agreement by its merits. </w:t>
      </w:r>
      <w:r w:rsidRPr="00DD35B5">
        <w:t>T</w:t>
      </w:r>
      <w:r w:rsidRPr="00DD35B5" w:rsidR="008F66C4">
        <w:t xml:space="preserve">he lack of an overarching strategy </w:t>
      </w:r>
      <w:r w:rsidRPr="00DD35B5">
        <w:t xml:space="preserve">that </w:t>
      </w:r>
      <w:r w:rsidRPr="00DD35B5" w:rsidR="008F66C4">
        <w:t>the country could point to in relation to that was a problem.</w:t>
      </w:r>
    </w:p>
    <w:p w:rsidR="008F66C4" w:rsidRPr="00DD35B5" w:rsidP="00CB679D">
      <w:pPr>
        <w:pStyle w:val="Answer"/>
      </w:pPr>
      <w:r w:rsidRPr="00DD35B5">
        <w:t>W</w:t>
      </w:r>
      <w:r w:rsidRPr="00DD35B5">
        <w:t>e want to do the industrial strategy first</w:t>
      </w:r>
      <w:r w:rsidRPr="00DD35B5">
        <w:t>.</w:t>
      </w:r>
      <w:r w:rsidRPr="00DD35B5">
        <w:t xml:space="preserve"> </w:t>
      </w:r>
      <w:r w:rsidRPr="00DD35B5">
        <w:t>W</w:t>
      </w:r>
      <w:r w:rsidRPr="00DD35B5">
        <w:t xml:space="preserve">e want the trade strategy to follow that. </w:t>
      </w:r>
      <w:r w:rsidR="003233E5">
        <w:t>With w</w:t>
      </w:r>
      <w:r w:rsidRPr="00DD35B5">
        <w:t>here we have got to, it would have been a mistake to do it before the presidential election</w:t>
      </w:r>
      <w:r w:rsidR="003233E5">
        <w:t>,</w:t>
      </w:r>
      <w:r w:rsidRPr="00DD35B5">
        <w:t xml:space="preserve"> because of some of the directions </w:t>
      </w:r>
      <w:r w:rsidRPr="00DD35B5">
        <w:t xml:space="preserve">that </w:t>
      </w:r>
      <w:r w:rsidRPr="00DD35B5">
        <w:t>the global trading system may go in or may come under pressure within</w:t>
      </w:r>
      <w:r w:rsidRPr="00DD35B5">
        <w:t>.</w:t>
      </w:r>
      <w:r w:rsidRPr="00DD35B5">
        <w:t xml:space="preserve"> </w:t>
      </w:r>
      <w:r w:rsidRPr="00DD35B5">
        <w:t>T</w:t>
      </w:r>
      <w:r w:rsidRPr="00DD35B5">
        <w:t>he industrial strategy is coming along very well.</w:t>
      </w:r>
      <w:r w:rsidRPr="00DD35B5">
        <w:t xml:space="preserve"> There is </w:t>
      </w:r>
      <w:r w:rsidRPr="00DD35B5">
        <w:t>a desire to coincide that with the beginning of the spending review for the longer period going into next year, and the trade strategy will follow it.</w:t>
      </w:r>
    </w:p>
    <w:p w:rsidR="008F66C4" w:rsidRPr="00DD35B5" w:rsidP="00CB679D">
      <w:pPr>
        <w:pStyle w:val="Question"/>
      </w:pPr>
      <w:r w:rsidRPr="00DD35B5">
        <w:rPr>
          <w:b/>
        </w:rPr>
        <w:t>Sonia Kumar:</w:t>
      </w:r>
      <w:r w:rsidRPr="00DD35B5">
        <w:t xml:space="preserve"> C</w:t>
      </w:r>
      <w:r w:rsidRPr="00DD35B5">
        <w:t xml:space="preserve">an you give us a little bit of what </w:t>
      </w:r>
      <w:r w:rsidRPr="00DD35B5">
        <w:t xml:space="preserve">the </w:t>
      </w:r>
      <w:r w:rsidRPr="00DD35B5">
        <w:t xml:space="preserve">content </w:t>
      </w:r>
      <w:r w:rsidRPr="00DD35B5">
        <w:t xml:space="preserve">in </w:t>
      </w:r>
      <w:r w:rsidRPr="00DD35B5">
        <w:t>the trade strategy</w:t>
      </w:r>
      <w:r w:rsidRPr="00DD35B5">
        <w:t xml:space="preserve"> </w:t>
      </w:r>
      <w:r w:rsidR="003233E5">
        <w:t>will</w:t>
      </w:r>
      <w:r w:rsidRPr="00DD35B5">
        <w:t xml:space="preserve"> be</w:t>
      </w:r>
      <w:r w:rsidRPr="00DD35B5">
        <w:t>?</w:t>
      </w:r>
    </w:p>
    <w:p w:rsidR="00CB679D" w:rsidRPr="00DD35B5" w:rsidP="00CB679D">
      <w:pPr>
        <w:pStyle w:val="Answer"/>
      </w:pPr>
      <w:r w:rsidRPr="00DD35B5">
        <w:rPr>
          <w:b/>
          <w:i/>
        </w:rPr>
        <w:t>Jonathan Reynolds:</w:t>
      </w:r>
      <w:r w:rsidRPr="00DD35B5">
        <w:t xml:space="preserve"> </w:t>
      </w:r>
      <w:r w:rsidRPr="00DD35B5" w:rsidR="00824076">
        <w:t>M</w:t>
      </w:r>
      <w:r w:rsidRPr="00DD35B5" w:rsidR="008F66C4">
        <w:t xml:space="preserve">aybe for this </w:t>
      </w:r>
      <w:r w:rsidRPr="00DD35B5">
        <w:t>C</w:t>
      </w:r>
      <w:r w:rsidRPr="00DD35B5" w:rsidR="008F66C4">
        <w:t xml:space="preserve">ommittee, I would be tempted to do </w:t>
      </w:r>
      <w:r w:rsidRPr="00DD35B5" w:rsidR="00824076">
        <w:t>a sneak preview</w:t>
      </w:r>
      <w:r w:rsidRPr="00DD35B5" w:rsidR="008F66C4">
        <w:t>. I want it to be hard-headed</w:t>
      </w:r>
      <w:r w:rsidRPr="00DD35B5">
        <w:t xml:space="preserve"> and</w:t>
      </w:r>
      <w:r w:rsidRPr="00DD35B5" w:rsidR="008F66C4">
        <w:t xml:space="preserve"> practical, not </w:t>
      </w:r>
      <w:r w:rsidRPr="00DD35B5" w:rsidR="008F66C4">
        <w:t>boosterish</w:t>
      </w:r>
      <w:r w:rsidRPr="00DD35B5">
        <w:t xml:space="preserve"> and</w:t>
      </w:r>
      <w:r w:rsidRPr="00DD35B5" w:rsidR="008F66C4">
        <w:t xml:space="preserve"> not pretending that the UK is going to dominate every market across the world</w:t>
      </w:r>
      <w:r w:rsidRPr="00DD35B5">
        <w:t xml:space="preserve">—the kind of thing where, </w:t>
      </w:r>
      <w:r w:rsidRPr="00DD35B5" w:rsidR="008F66C4">
        <w:t xml:space="preserve">if you are in business, you look at it and say, </w:t>
      </w:r>
      <w:r w:rsidRPr="00DD35B5">
        <w:t>“T</w:t>
      </w:r>
      <w:r w:rsidRPr="00DD35B5" w:rsidR="008F66C4">
        <w:t>his is real</w:t>
      </w:r>
      <w:r w:rsidRPr="00DD35B5">
        <w:t>.</w:t>
      </w:r>
      <w:r w:rsidRPr="00DD35B5" w:rsidR="008F66C4">
        <w:t xml:space="preserve"> </w:t>
      </w:r>
      <w:r w:rsidRPr="00DD35B5">
        <w:t>T</w:t>
      </w:r>
      <w:r w:rsidRPr="00DD35B5" w:rsidR="008F66C4">
        <w:t>his is helpful</w:t>
      </w:r>
      <w:r w:rsidRPr="00DD35B5">
        <w:t>.</w:t>
      </w:r>
      <w:r w:rsidRPr="00DD35B5" w:rsidR="008F66C4">
        <w:t xml:space="preserve"> </w:t>
      </w:r>
      <w:r w:rsidRPr="00DD35B5">
        <w:t>T</w:t>
      </w:r>
      <w:r w:rsidRPr="00DD35B5" w:rsidR="008F66C4">
        <w:t>his looks at the nuts and bolts of how we get help to businesses to learn about new markets</w:t>
      </w:r>
      <w:r w:rsidRPr="00DD35B5">
        <w:t xml:space="preserve"> and</w:t>
      </w:r>
      <w:r w:rsidRPr="00DD35B5" w:rsidR="008F66C4">
        <w:t xml:space="preserve"> to export more, </w:t>
      </w:r>
      <w:r w:rsidRPr="00DD35B5">
        <w:t xml:space="preserve">and </w:t>
      </w:r>
      <w:r w:rsidRPr="00DD35B5" w:rsidR="008F66C4">
        <w:t>how we provide them with the expertise</w:t>
      </w:r>
      <w:r w:rsidRPr="00DD35B5">
        <w:t xml:space="preserve"> and</w:t>
      </w:r>
      <w:r w:rsidRPr="00DD35B5" w:rsidR="008F66C4">
        <w:t xml:space="preserve"> how the </w:t>
      </w:r>
      <w:r w:rsidRPr="00DD35B5" w:rsidR="00C520C9">
        <w:t>B</w:t>
      </w:r>
      <w:r w:rsidRPr="00DD35B5" w:rsidR="008F66C4">
        <w:t xml:space="preserve">oard of </w:t>
      </w:r>
      <w:r w:rsidRPr="00DD35B5" w:rsidR="00C520C9">
        <w:t>T</w:t>
      </w:r>
      <w:r w:rsidRPr="00DD35B5" w:rsidR="008F66C4">
        <w:t>rade functions as part of that</w:t>
      </w:r>
      <w:r w:rsidR="003233E5">
        <w:t>.</w:t>
      </w:r>
      <w:r w:rsidRPr="00DD35B5">
        <w:t>”</w:t>
      </w:r>
    </w:p>
    <w:p w:rsidR="00CB679D" w:rsidRPr="00DD35B5" w:rsidP="00CB679D">
      <w:pPr>
        <w:pStyle w:val="Answer"/>
      </w:pPr>
      <w:r w:rsidRPr="00DD35B5">
        <w:t xml:space="preserve">I want it to set </w:t>
      </w:r>
      <w:r w:rsidRPr="00DD35B5" w:rsidR="008F66C4">
        <w:t xml:space="preserve">in place some clear policy steers as to what we are seeking. </w:t>
      </w:r>
      <w:r w:rsidRPr="00DD35B5">
        <w:t>A</w:t>
      </w:r>
      <w:r w:rsidRPr="00DD35B5" w:rsidR="008F66C4">
        <w:t xml:space="preserve">s a services-led economy, what we would be seeking </w:t>
      </w:r>
      <w:r w:rsidRPr="00DD35B5">
        <w:t>is no secret</w:t>
      </w:r>
      <w:r w:rsidR="006F5114">
        <w:t>,</w:t>
      </w:r>
      <w:r w:rsidRPr="00DD35B5">
        <w:t xml:space="preserve"> </w:t>
      </w:r>
      <w:r w:rsidRPr="00DD35B5" w:rsidR="008F66C4">
        <w:t>in terms of the provisions in a trade agreement that would mo</w:t>
      </w:r>
      <w:r w:rsidRPr="00DD35B5" w:rsidR="00824076">
        <w:t>st</w:t>
      </w:r>
      <w:r w:rsidRPr="00DD35B5" w:rsidR="008F66C4">
        <w:t xml:space="preserve"> suit the United Kingdom. </w:t>
      </w:r>
      <w:r w:rsidRPr="00DD35B5">
        <w:t xml:space="preserve">It would </w:t>
      </w:r>
      <w:r w:rsidRPr="00DD35B5" w:rsidR="008F66C4">
        <w:t>recogni</w:t>
      </w:r>
      <w:r w:rsidRPr="00DD35B5">
        <w:t>se</w:t>
      </w:r>
      <w:r w:rsidRPr="00DD35B5" w:rsidR="008F66C4">
        <w:t xml:space="preserve"> that </w:t>
      </w:r>
      <w:r w:rsidRPr="00DD35B5" w:rsidR="008F66C4">
        <w:t>despite the fact that</w:t>
      </w:r>
      <w:r w:rsidRPr="00DD35B5" w:rsidR="008F66C4">
        <w:t xml:space="preserve"> manufacturing is a smaller percentage of our economy than it is in some comparable countries</w:t>
      </w:r>
      <w:r w:rsidRPr="00DD35B5">
        <w:t>,</w:t>
      </w:r>
      <w:r w:rsidRPr="00DD35B5" w:rsidR="008F66C4">
        <w:t xml:space="preserve"> it </w:t>
      </w:r>
      <w:r w:rsidRPr="00DD35B5">
        <w:t xml:space="preserve">has a </w:t>
      </w:r>
      <w:r w:rsidRPr="00DD35B5" w:rsidR="008F66C4">
        <w:t>much bigger</w:t>
      </w:r>
      <w:r w:rsidRPr="00DD35B5">
        <w:t>,</w:t>
      </w:r>
      <w:r w:rsidRPr="00DD35B5" w:rsidR="008F66C4">
        <w:t xml:space="preserve"> outsized impact on our export</w:t>
      </w:r>
      <w:r w:rsidRPr="00DD35B5">
        <w:t>,</w:t>
      </w:r>
      <w:r w:rsidRPr="00DD35B5" w:rsidR="008F66C4">
        <w:t xml:space="preserve"> so we have to get that side of things right as well</w:t>
      </w:r>
      <w:r w:rsidRPr="00DD35B5">
        <w:t>.</w:t>
      </w:r>
    </w:p>
    <w:p w:rsidR="008F66C4" w:rsidRPr="00DD35B5" w:rsidP="00CB679D">
      <w:pPr>
        <w:pStyle w:val="Answer"/>
      </w:pPr>
      <w:r w:rsidRPr="00DD35B5">
        <w:t>W</w:t>
      </w:r>
      <w:r w:rsidRPr="00DD35B5">
        <w:t>hen I talk about the trade strategy coming after the industrial strategy</w:t>
      </w:r>
      <w:r w:rsidRPr="00DD35B5">
        <w:t>,</w:t>
      </w:r>
      <w:r w:rsidRPr="00DD35B5">
        <w:t xml:space="preserve"> that does not mean </w:t>
      </w:r>
      <w:r w:rsidRPr="00DD35B5">
        <w:t xml:space="preserve">that </w:t>
      </w:r>
      <w:r w:rsidRPr="00DD35B5">
        <w:t>it has not started</w:t>
      </w:r>
      <w:r w:rsidRPr="00DD35B5">
        <w:t>.</w:t>
      </w:r>
      <w:r w:rsidRPr="00DD35B5">
        <w:t xml:space="preserve"> </w:t>
      </w:r>
      <w:r w:rsidRPr="00DD35B5">
        <w:t>W</w:t>
      </w:r>
      <w:r w:rsidRPr="00DD35B5">
        <w:t xml:space="preserve">e are already really </w:t>
      </w:r>
      <w:r w:rsidRPr="00DD35B5">
        <w:t>quite</w:t>
      </w:r>
      <w:r w:rsidRPr="00DD35B5">
        <w:t xml:space="preserve"> under way with the preparations around that and the work that is being done to make sure </w:t>
      </w:r>
      <w:r w:rsidRPr="00DD35B5">
        <w:t xml:space="preserve">that </w:t>
      </w:r>
      <w:r w:rsidRPr="00DD35B5">
        <w:t>that is ready to follow consistently in place after it.</w:t>
      </w:r>
    </w:p>
    <w:p w:rsidR="008F66C4" w:rsidRPr="00DD35B5" w:rsidP="008F66C4">
      <w:pPr>
        <w:pStyle w:val="Question"/>
      </w:pPr>
      <w:r w:rsidRPr="00DD35B5">
        <w:rPr>
          <w:b/>
        </w:rPr>
        <w:t>Sonia Kumar:</w:t>
      </w:r>
      <w:r w:rsidRPr="00DD35B5">
        <w:t xml:space="preserve"> </w:t>
      </w:r>
      <w:r w:rsidRPr="00DD35B5">
        <w:t xml:space="preserve">Are you intending to keep the </w:t>
      </w:r>
      <w:r w:rsidRPr="00DD35B5">
        <w:t>“r</w:t>
      </w:r>
      <w:r w:rsidRPr="00DD35B5">
        <w:t xml:space="preserve">ace to </w:t>
      </w:r>
      <w:r w:rsidRPr="00DD35B5">
        <w:t xml:space="preserve">a trillion” </w:t>
      </w:r>
      <w:r w:rsidRPr="00DD35B5">
        <w:t xml:space="preserve">export goal in your </w:t>
      </w:r>
      <w:r w:rsidRPr="00DD35B5">
        <w:t>W</w:t>
      </w:r>
      <w:r w:rsidRPr="00DD35B5">
        <w:t xml:space="preserve">hite </w:t>
      </w:r>
      <w:r w:rsidRPr="00DD35B5">
        <w:t>P</w:t>
      </w:r>
      <w:r w:rsidRPr="00DD35B5">
        <w:t>aper?</w:t>
      </w:r>
    </w:p>
    <w:p w:rsidR="008F66C4" w:rsidRPr="00DD35B5" w:rsidP="00CB679D">
      <w:pPr>
        <w:pStyle w:val="Answer"/>
      </w:pPr>
      <w:r w:rsidRPr="00DD35B5">
        <w:rPr>
          <w:b/>
          <w:i/>
        </w:rPr>
        <w:t>Jonathan Reynolds:</w:t>
      </w:r>
      <w:r w:rsidRPr="00DD35B5" w:rsidR="00CB679D">
        <w:t xml:space="preserve"> After </w:t>
      </w:r>
      <w:r w:rsidRPr="00DD35B5">
        <w:t>a period of significant inflation</w:t>
      </w:r>
      <w:r w:rsidRPr="00DD35B5" w:rsidR="00CB679D">
        <w:t>,</w:t>
      </w:r>
      <w:r w:rsidRPr="00DD35B5">
        <w:t xml:space="preserve"> </w:t>
      </w:r>
      <w:r w:rsidRPr="00DD35B5" w:rsidR="00CB679D">
        <w:t xml:space="preserve">£1 </w:t>
      </w:r>
      <w:r w:rsidRPr="00DD35B5">
        <w:t>trillion is a bit less than it was a few years ago</w:t>
      </w:r>
      <w:r w:rsidRPr="00DD35B5" w:rsidR="00CB679D">
        <w:t>.</w:t>
      </w:r>
      <w:r w:rsidRPr="00DD35B5">
        <w:t xml:space="preserve"> </w:t>
      </w:r>
      <w:r w:rsidRPr="00DD35B5" w:rsidR="00CB679D">
        <w:t>W</w:t>
      </w:r>
      <w:r w:rsidRPr="00DD35B5">
        <w:t>e will publish the metrics as part of that</w:t>
      </w:r>
      <w:r w:rsidRPr="00DD35B5" w:rsidR="00CB679D">
        <w:t>.</w:t>
      </w:r>
      <w:r w:rsidRPr="00DD35B5">
        <w:t xml:space="preserve"> </w:t>
      </w:r>
      <w:r w:rsidRPr="00DD35B5" w:rsidR="00CB679D">
        <w:t>T</w:t>
      </w:r>
      <w:r w:rsidRPr="00DD35B5">
        <w:t>hat will be part of the answer</w:t>
      </w:r>
      <w:r w:rsidRPr="00DD35B5" w:rsidR="00CB679D">
        <w:t>.</w:t>
      </w:r>
      <w:r w:rsidRPr="00DD35B5">
        <w:t xml:space="preserve"> </w:t>
      </w:r>
      <w:r w:rsidRPr="00DD35B5" w:rsidR="00CB679D">
        <w:t>F</w:t>
      </w:r>
      <w:r w:rsidRPr="00DD35B5">
        <w:t>undamentally</w:t>
      </w:r>
      <w:r w:rsidRPr="00DD35B5" w:rsidR="00CB679D">
        <w:t>,</w:t>
      </w:r>
      <w:r w:rsidRPr="00DD35B5">
        <w:t xml:space="preserve"> I want more UK SMEs exporting.</w:t>
      </w:r>
    </w:p>
    <w:p w:rsidR="008F66C4" w:rsidRPr="00DD35B5" w:rsidP="008F66C4">
      <w:pPr>
        <w:pStyle w:val="Question"/>
      </w:pPr>
      <w:r w:rsidRPr="00DD35B5">
        <w:rPr>
          <w:b/>
        </w:rPr>
        <w:t>Chair:</w:t>
      </w:r>
      <w:r w:rsidRPr="00DD35B5">
        <w:t xml:space="preserve"> T</w:t>
      </w:r>
      <w:r w:rsidRPr="00DD35B5">
        <w:t>here were two key targets last time around</w:t>
      </w:r>
      <w:r w:rsidRPr="00DD35B5">
        <w:t>.</w:t>
      </w:r>
      <w:r w:rsidRPr="00DD35B5">
        <w:t xml:space="preserve"> </w:t>
      </w:r>
      <w:r w:rsidRPr="00DD35B5">
        <w:t>O</w:t>
      </w:r>
      <w:r w:rsidRPr="00DD35B5">
        <w:t>ne was about getting FTAs to cover 80% of free trade</w:t>
      </w:r>
      <w:r w:rsidRPr="00DD35B5">
        <w:t>,</w:t>
      </w:r>
      <w:r w:rsidRPr="00DD35B5">
        <w:t xml:space="preserve"> and the other was this </w:t>
      </w:r>
      <w:r w:rsidRPr="00DD35B5">
        <w:t>“</w:t>
      </w:r>
      <w:r w:rsidRPr="00DD35B5">
        <w:t>race to a trillion</w:t>
      </w:r>
      <w:r w:rsidRPr="00DD35B5">
        <w:t>”</w:t>
      </w:r>
      <w:r w:rsidRPr="00DD35B5">
        <w:t xml:space="preserve"> by a date that was a bit questionable</w:t>
      </w:r>
      <w:r w:rsidRPr="00DD35B5">
        <w:t>. W</w:t>
      </w:r>
      <w:r w:rsidRPr="00DD35B5">
        <w:t>hat are the stars that you are going to steer by in this strategy</w:t>
      </w:r>
      <w:r w:rsidRPr="00DD35B5">
        <w:t>? W</w:t>
      </w:r>
      <w:r w:rsidRPr="00DD35B5">
        <w:t>hat are the big numbers that you will take aim at?</w:t>
      </w:r>
    </w:p>
    <w:p w:rsidR="00CB679D" w:rsidRPr="00DD35B5" w:rsidP="00CB679D">
      <w:pPr>
        <w:pStyle w:val="Answer"/>
      </w:pPr>
      <w:r w:rsidRPr="00DD35B5">
        <w:rPr>
          <w:b/>
          <w:i/>
        </w:rPr>
        <w:t>Jonathan Reynolds:</w:t>
      </w:r>
      <w:r w:rsidRPr="00DD35B5">
        <w:t xml:space="preserve"> </w:t>
      </w:r>
      <w:r w:rsidRPr="00DD35B5" w:rsidR="008F66C4">
        <w:t>I would not necessarily want to reveal this at this stage</w:t>
      </w:r>
      <w:r w:rsidRPr="00DD35B5">
        <w:t>, C</w:t>
      </w:r>
      <w:r w:rsidRPr="00DD35B5" w:rsidR="008F66C4">
        <w:t>hair</w:t>
      </w:r>
      <w:r w:rsidRPr="00DD35B5">
        <w:t>,</w:t>
      </w:r>
      <w:r w:rsidRPr="00DD35B5" w:rsidR="008F66C4">
        <w:t xml:space="preserve"> but</w:t>
      </w:r>
      <w:r w:rsidRPr="00DD35B5">
        <w:t xml:space="preserve">, </w:t>
      </w:r>
      <w:r w:rsidRPr="00DD35B5" w:rsidR="008F66C4">
        <w:t xml:space="preserve">if your focus is </w:t>
      </w:r>
      <w:r w:rsidRPr="00DD35B5" w:rsidR="00546036">
        <w:t xml:space="preserve">on </w:t>
      </w:r>
      <w:r w:rsidRPr="00DD35B5" w:rsidR="008F66C4">
        <w:t>quality over quantity</w:t>
      </w:r>
      <w:r w:rsidRPr="00DD35B5">
        <w:t>,</w:t>
      </w:r>
      <w:r w:rsidRPr="00DD35B5" w:rsidR="008F66C4">
        <w:t xml:space="preserve"> I am not necessarily sure that a percentage of our trade being covered by FTAs tells you a great deal</w:t>
      </w:r>
      <w:r w:rsidRPr="00DD35B5">
        <w:t>.</w:t>
      </w:r>
      <w:r w:rsidRPr="00DD35B5" w:rsidR="008F66C4">
        <w:t xml:space="preserve"> </w:t>
      </w:r>
      <w:r w:rsidRPr="00DD35B5">
        <w:t>Y</w:t>
      </w:r>
      <w:r w:rsidRPr="00DD35B5" w:rsidR="008F66C4">
        <w:t xml:space="preserve">ou could cover them with quite poor FTAs if you did not negotiate them well enough or </w:t>
      </w:r>
      <w:r w:rsidRPr="00DD35B5" w:rsidR="008F66C4">
        <w:t>you went</w:t>
      </w:r>
      <w:r w:rsidRPr="00DD35B5" w:rsidR="008F66C4">
        <w:t xml:space="preserve"> for pace around that</w:t>
      </w:r>
      <w:r w:rsidRPr="00DD35B5">
        <w:t>.</w:t>
      </w:r>
    </w:p>
    <w:p w:rsidR="008F66C4" w:rsidRPr="00DD35B5" w:rsidP="00CB679D">
      <w:pPr>
        <w:pStyle w:val="Question"/>
      </w:pPr>
      <w:r w:rsidRPr="00DD35B5">
        <w:rPr>
          <w:b/>
        </w:rPr>
        <w:t>Chair:</w:t>
      </w:r>
      <w:r w:rsidRPr="00DD35B5">
        <w:t xml:space="preserve"> </w:t>
      </w:r>
      <w:r w:rsidRPr="00DD35B5" w:rsidR="009E29D8">
        <w:t>T</w:t>
      </w:r>
      <w:r w:rsidRPr="00DD35B5">
        <w:t xml:space="preserve">hat </w:t>
      </w:r>
      <w:r w:rsidRPr="00DD35B5">
        <w:t>80% number</w:t>
      </w:r>
      <w:r w:rsidRPr="00DD35B5">
        <w:t xml:space="preserve"> is</w:t>
      </w:r>
      <w:r w:rsidRPr="00DD35B5">
        <w:t xml:space="preserve"> dead.</w:t>
      </w:r>
      <w:r w:rsidRPr="00DD35B5">
        <w:t xml:space="preserve"> </w:t>
      </w:r>
      <w:r w:rsidRPr="00DD35B5">
        <w:t>You are not reviving it</w:t>
      </w:r>
      <w:r w:rsidRPr="00DD35B5">
        <w:t>.</w:t>
      </w:r>
      <w:r w:rsidRPr="00DD35B5">
        <w:t xml:space="preserve"> </w:t>
      </w:r>
      <w:r w:rsidRPr="00DD35B5">
        <w:t>Y</w:t>
      </w:r>
      <w:r w:rsidRPr="00DD35B5">
        <w:t>ou are not giving it CPR today.</w:t>
      </w:r>
    </w:p>
    <w:p w:rsidR="00CB679D" w:rsidRPr="00DD35B5" w:rsidP="00CB679D">
      <w:pPr>
        <w:pStyle w:val="Answer"/>
      </w:pPr>
      <w:r w:rsidRPr="00DD35B5">
        <w:rPr>
          <w:b/>
          <w:i/>
        </w:rPr>
        <w:t>Jonathan Reynolds:</w:t>
      </w:r>
      <w:r w:rsidRPr="00DD35B5">
        <w:t xml:space="preserve"> Y</w:t>
      </w:r>
      <w:r w:rsidRPr="00DD35B5" w:rsidR="008F66C4">
        <w:t xml:space="preserve">ou would have to wait </w:t>
      </w:r>
      <w:r w:rsidRPr="00DD35B5">
        <w:t xml:space="preserve">until </w:t>
      </w:r>
      <w:r w:rsidRPr="00DD35B5" w:rsidR="008F66C4">
        <w:t>the strategy is published for the targets within it</w:t>
      </w:r>
      <w:r w:rsidRPr="00DD35B5">
        <w:t>,</w:t>
      </w:r>
      <w:r w:rsidRPr="00DD35B5" w:rsidR="008F66C4">
        <w:t xml:space="preserve"> but it is helpful</w:t>
      </w:r>
      <w:r w:rsidRPr="00DD35B5">
        <w:t>,</w:t>
      </w:r>
      <w:r w:rsidRPr="00DD35B5" w:rsidR="008F66C4">
        <w:t xml:space="preserve"> in an esteemed group of colleagues </w:t>
      </w:r>
      <w:r w:rsidRPr="00DD35B5" w:rsidR="009E29D8">
        <w:t xml:space="preserve">such as </w:t>
      </w:r>
      <w:r w:rsidRPr="00DD35B5" w:rsidR="008F66C4">
        <w:t>this</w:t>
      </w:r>
      <w:r w:rsidRPr="00DD35B5">
        <w:t xml:space="preserve">, </w:t>
      </w:r>
      <w:r w:rsidRPr="00DD35B5" w:rsidR="008F66C4">
        <w:t xml:space="preserve">to have a practical conversation about what is a genuine measure of our success in this area. </w:t>
      </w:r>
      <w:r w:rsidRPr="00DD35B5">
        <w:t>S</w:t>
      </w:r>
      <w:r w:rsidRPr="00DD35B5" w:rsidR="008F66C4">
        <w:t>ome of the most important trading relationships</w:t>
      </w:r>
      <w:r w:rsidRPr="00DD35B5">
        <w:t>,</w:t>
      </w:r>
      <w:r w:rsidRPr="00DD35B5" w:rsidR="008F66C4">
        <w:t xml:space="preserve"> </w:t>
      </w:r>
      <w:r w:rsidRPr="00DD35B5">
        <w:t xml:space="preserve">such as those </w:t>
      </w:r>
      <w:r w:rsidRPr="00DD35B5" w:rsidR="008F66C4">
        <w:t>with the Gulf</w:t>
      </w:r>
      <w:r w:rsidRPr="00DD35B5">
        <w:t>,</w:t>
      </w:r>
      <w:r w:rsidRPr="00DD35B5" w:rsidR="008F66C4">
        <w:t xml:space="preserve"> are</w:t>
      </w:r>
      <w:r w:rsidRPr="00DD35B5">
        <w:t>, at</w:t>
      </w:r>
      <w:r w:rsidRPr="00DD35B5" w:rsidR="008F66C4">
        <w:t xml:space="preserve"> present</w:t>
      </w:r>
      <w:r w:rsidRPr="00DD35B5">
        <w:t>,</w:t>
      </w:r>
      <w:r w:rsidRPr="00DD35B5" w:rsidR="008F66C4">
        <w:t xml:space="preserve"> ones that do not have any comprehensive FTA cover</w:t>
      </w:r>
      <w:r w:rsidRPr="00DD35B5">
        <w:t>ing them</w:t>
      </w:r>
      <w:r w:rsidRPr="00DD35B5" w:rsidR="008F66C4">
        <w:t>. We have some bilateral investment treaties, but there is currently no correlation between where treaties are and the depth</w:t>
      </w:r>
      <w:r w:rsidRPr="00DD35B5">
        <w:t>,</w:t>
      </w:r>
      <w:r w:rsidRPr="00DD35B5" w:rsidR="008F66C4">
        <w:t xml:space="preserve"> </w:t>
      </w:r>
      <w:r w:rsidRPr="00DD35B5" w:rsidR="008F66C4">
        <w:t>intensity</w:t>
      </w:r>
      <w:r w:rsidRPr="00DD35B5" w:rsidR="008F66C4">
        <w:t xml:space="preserve"> or importance of those trading relationships.</w:t>
      </w:r>
    </w:p>
    <w:p w:rsidR="00CB679D" w:rsidRPr="00DD35B5" w:rsidP="00CB679D">
      <w:pPr>
        <w:pStyle w:val="Answer"/>
      </w:pPr>
      <w:r w:rsidRPr="00DD35B5">
        <w:t xml:space="preserve">I want them to be practical. I </w:t>
      </w:r>
      <w:r w:rsidRPr="00DD35B5">
        <w:t>definitely want</w:t>
      </w:r>
      <w:r w:rsidRPr="00DD35B5">
        <w:t xml:space="preserve"> something based </w:t>
      </w:r>
      <w:r w:rsidRPr="00DD35B5">
        <w:t xml:space="preserve">on </w:t>
      </w:r>
      <w:r w:rsidRPr="00DD35B5">
        <w:t>the number of SMEs exporting and that being a tangible, practical, deliverable target that we can realise.</w:t>
      </w:r>
    </w:p>
    <w:p w:rsidR="008F66C4" w:rsidRPr="00DD35B5" w:rsidP="00CB679D">
      <w:pPr>
        <w:pStyle w:val="Question"/>
      </w:pPr>
      <w:r w:rsidRPr="00DD35B5">
        <w:rPr>
          <w:b/>
        </w:rPr>
        <w:t>Alison Griffiths:</w:t>
      </w:r>
      <w:r w:rsidRPr="00DD35B5">
        <w:t xml:space="preserve"> </w:t>
      </w:r>
      <w:r w:rsidRPr="00DD35B5">
        <w:t xml:space="preserve">I hear what you say about wanting SMEs to be exporting, but would you agree that the measures in the Employment Rights Bill and </w:t>
      </w:r>
      <w:r w:rsidRPr="00DD35B5" w:rsidR="002367ED">
        <w:t>the Budget</w:t>
      </w:r>
      <w:r w:rsidRPr="00DD35B5">
        <w:t xml:space="preserve"> work in absolute opposition to that? I have heard from</w:t>
      </w:r>
      <w:r w:rsidRPr="00DD35B5" w:rsidR="009E29D8">
        <w:t xml:space="preserve"> so </w:t>
      </w:r>
      <w:r w:rsidRPr="00DD35B5">
        <w:t xml:space="preserve">many </w:t>
      </w:r>
      <w:r w:rsidRPr="00DD35B5">
        <w:t xml:space="preserve">successful </w:t>
      </w:r>
      <w:r w:rsidRPr="00DD35B5">
        <w:t xml:space="preserve">small businesses </w:t>
      </w:r>
      <w:r w:rsidRPr="00DD35B5">
        <w:t xml:space="preserve">that are </w:t>
      </w:r>
      <w:r w:rsidRPr="00DD35B5">
        <w:t>exporting</w:t>
      </w:r>
      <w:r w:rsidRPr="00DD35B5">
        <w:t>.</w:t>
      </w:r>
      <w:r w:rsidRPr="00DD35B5">
        <w:t xml:space="preserve"> Every single one of them is speaking to me about their concern about those measures</w:t>
      </w:r>
      <w:r w:rsidRPr="00DD35B5">
        <w:t>,</w:t>
      </w:r>
      <w:r w:rsidRPr="00DD35B5">
        <w:t xml:space="preserve"> when they have just come off the back of a very challenging period</w:t>
      </w:r>
      <w:r w:rsidRPr="00DD35B5" w:rsidR="009E29D8">
        <w:t>,</w:t>
      </w:r>
      <w:r w:rsidRPr="00DD35B5">
        <w:t xml:space="preserve"> with </w:t>
      </w:r>
      <w:r w:rsidRPr="00DD35B5" w:rsidR="00855FF3">
        <w:t>c</w:t>
      </w:r>
      <w:r w:rsidRPr="00DD35B5">
        <w:t xml:space="preserve">ovid </w:t>
      </w:r>
      <w:r w:rsidRPr="00DD35B5">
        <w:t xml:space="preserve">and then the global energy crisis. They are not in a position where they can absorb those costs and be looking externally. </w:t>
      </w:r>
      <w:r w:rsidRPr="00DD35B5">
        <w:t>H</w:t>
      </w:r>
      <w:r w:rsidRPr="00DD35B5">
        <w:t>ow are you going to tackle that?</w:t>
      </w:r>
      <w:r w:rsidRPr="00DD35B5">
        <w:t xml:space="preserve"> Y</w:t>
      </w:r>
      <w:r w:rsidRPr="00DD35B5">
        <w:t xml:space="preserve">our commentary is ignoring the discussion </w:t>
      </w:r>
      <w:r w:rsidRPr="00DD35B5">
        <w:t xml:space="preserve">that </w:t>
      </w:r>
      <w:r w:rsidRPr="00DD35B5">
        <w:t>we have just had during the earlier questioning.</w:t>
      </w:r>
    </w:p>
    <w:p w:rsidR="00CB679D" w:rsidRPr="00DD35B5" w:rsidP="00CB679D">
      <w:pPr>
        <w:pStyle w:val="Answer"/>
      </w:pPr>
      <w:r w:rsidRPr="00DD35B5">
        <w:rPr>
          <w:b/>
          <w:i/>
        </w:rPr>
        <w:t>Jonathan Reynolds:</w:t>
      </w:r>
      <w:r w:rsidRPr="00DD35B5">
        <w:t xml:space="preserve"> </w:t>
      </w:r>
      <w:r w:rsidRPr="00DD35B5" w:rsidR="008F66C4">
        <w:t xml:space="preserve">I would push back very strongly on what you have said there. </w:t>
      </w:r>
      <w:r w:rsidR="006F5114">
        <w:t>T</w:t>
      </w:r>
      <w:r w:rsidRPr="00DD35B5" w:rsidR="008F66C4">
        <w:t xml:space="preserve">he measures in the </w:t>
      </w:r>
      <w:r w:rsidR="006F5114">
        <w:t>E</w:t>
      </w:r>
      <w:r w:rsidRPr="00DD35B5" w:rsidR="008F66C4">
        <w:t xml:space="preserve">mployment </w:t>
      </w:r>
      <w:r w:rsidR="006F5114">
        <w:t xml:space="preserve">Rights </w:t>
      </w:r>
      <w:r w:rsidRPr="00DD35B5" w:rsidR="008F66C4">
        <w:t>Bill are measures that have been in the public domain</w:t>
      </w:r>
      <w:r w:rsidRPr="00DD35B5">
        <w:t xml:space="preserve"> and have been</w:t>
      </w:r>
      <w:r w:rsidRPr="00DD35B5" w:rsidR="008F66C4">
        <w:t xml:space="preserve"> put forward by the </w:t>
      </w:r>
      <w:r w:rsidRPr="00DD35B5" w:rsidR="009E29D8">
        <w:t>Labour party</w:t>
      </w:r>
      <w:r w:rsidRPr="00DD35B5" w:rsidR="008F66C4">
        <w:t xml:space="preserve"> for many years now. The Employment Rights Bill is not the totality of those packages. They are not all employment rights measures, but there are no surprises there. There has been nothing that would take anyone by surprise in what we have put forward.</w:t>
      </w:r>
    </w:p>
    <w:p w:rsidR="00CB679D" w:rsidRPr="00DD35B5" w:rsidP="00CB679D">
      <w:pPr>
        <w:pStyle w:val="Answer"/>
      </w:pPr>
      <w:r w:rsidRPr="00DD35B5">
        <w:t>T</w:t>
      </w:r>
      <w:r w:rsidRPr="00DD35B5" w:rsidR="008F66C4">
        <w:t>hose measures</w:t>
      </w:r>
      <w:r w:rsidRPr="00DD35B5">
        <w:t xml:space="preserve"> are proportionate.</w:t>
      </w:r>
      <w:r w:rsidRPr="00DD35B5" w:rsidR="008F66C4">
        <w:t xml:space="preserve"> </w:t>
      </w:r>
      <w:r w:rsidRPr="00DD35B5">
        <w:t>T</w:t>
      </w:r>
      <w:r w:rsidRPr="00DD35B5" w:rsidR="008F66C4">
        <w:t xml:space="preserve">ake, for instance, the points on zero-hours contracts, where it is the employee </w:t>
      </w:r>
      <w:r w:rsidRPr="00DD35B5">
        <w:t xml:space="preserve">who </w:t>
      </w:r>
      <w:r w:rsidRPr="00DD35B5" w:rsidR="008F66C4">
        <w:t xml:space="preserve">gets to decide if they want that zero-hours contract </w:t>
      </w:r>
      <w:r w:rsidRPr="00DD35B5">
        <w:t>and</w:t>
      </w:r>
      <w:r w:rsidRPr="00DD35B5" w:rsidR="009E29D8">
        <w:t>, if they do not want</w:t>
      </w:r>
      <w:r w:rsidR="006F5114">
        <w:t xml:space="preserve"> it</w:t>
      </w:r>
      <w:r w:rsidRPr="00DD35B5" w:rsidR="009E29D8">
        <w:t xml:space="preserve">, </w:t>
      </w:r>
      <w:r w:rsidRPr="00DD35B5" w:rsidR="008F66C4">
        <w:t xml:space="preserve">gains the right to the number of hours regularly worked. </w:t>
      </w:r>
      <w:r w:rsidRPr="00DD35B5">
        <w:t>T</w:t>
      </w:r>
      <w:r w:rsidRPr="00DD35B5" w:rsidR="008F66C4">
        <w:t>hat is not just a way of tackling insecurity and injustice where it exists</w:t>
      </w:r>
      <w:r w:rsidRPr="00DD35B5" w:rsidR="009E29D8">
        <w:t>; it</w:t>
      </w:r>
      <w:r w:rsidRPr="00DD35B5" w:rsidR="008F66C4">
        <w:t xml:space="preserve"> is a way of making sure </w:t>
      </w:r>
      <w:r w:rsidRPr="00DD35B5">
        <w:t xml:space="preserve">that </w:t>
      </w:r>
      <w:r w:rsidRPr="00DD35B5" w:rsidR="008F66C4">
        <w:t>the regulation of the state is proportional to that.</w:t>
      </w:r>
    </w:p>
    <w:p w:rsidR="00CB679D" w:rsidRPr="00DD35B5" w:rsidP="00CB679D">
      <w:pPr>
        <w:pStyle w:val="Answer"/>
      </w:pPr>
      <w:r w:rsidRPr="00DD35B5">
        <w:t xml:space="preserve">To be frank, </w:t>
      </w:r>
      <w:r w:rsidRPr="00DD35B5" w:rsidR="00C90488">
        <w:t xml:space="preserve">although </w:t>
      </w:r>
      <w:r w:rsidRPr="00DD35B5">
        <w:t>it is</w:t>
      </w:r>
      <w:r w:rsidRPr="00DD35B5" w:rsidR="00C90488">
        <w:t xml:space="preserve"> of course</w:t>
      </w:r>
      <w:r w:rsidRPr="00DD35B5">
        <w:t xml:space="preserve"> a manifesto commitment from the </w:t>
      </w:r>
      <w:r w:rsidRPr="00DD35B5" w:rsidR="009E29D8">
        <w:t>Labour party</w:t>
      </w:r>
      <w:r w:rsidRPr="00DD35B5">
        <w:t xml:space="preserve">, </w:t>
      </w:r>
      <w:r w:rsidRPr="00DD35B5">
        <w:t xml:space="preserve">the motivation </w:t>
      </w:r>
      <w:r w:rsidRPr="00DD35B5">
        <w:t xml:space="preserve">for </w:t>
      </w:r>
      <w:r w:rsidRPr="00DD35B5">
        <w:t xml:space="preserve">making sure we bring forward a package </w:t>
      </w:r>
      <w:r w:rsidR="006F5114">
        <w:t xml:space="preserve">like </w:t>
      </w:r>
      <w:r w:rsidRPr="00DD35B5">
        <w:t>that</w:t>
      </w:r>
      <w:r w:rsidRPr="00DD35B5">
        <w:t xml:space="preserve"> is</w:t>
      </w:r>
      <w:r w:rsidR="006F5114">
        <w:t xml:space="preserve"> </w:t>
      </w:r>
      <w:r w:rsidRPr="00DD35B5">
        <w:t>on a personal level</w:t>
      </w:r>
      <w:r w:rsidR="006F5114">
        <w:t xml:space="preserve">. </w:t>
      </w:r>
      <w:r w:rsidRPr="00DD35B5">
        <w:t xml:space="preserve">I remember being on this </w:t>
      </w:r>
      <w:r w:rsidRPr="00DD35B5">
        <w:t>C</w:t>
      </w:r>
      <w:r w:rsidRPr="00DD35B5">
        <w:t>ommittee, sat where you all are now, when we had the inquiry into Sports Direct</w:t>
      </w:r>
      <w:r w:rsidRPr="00DD35B5">
        <w:t>.</w:t>
      </w:r>
      <w:r w:rsidRPr="00DD35B5">
        <w:t xml:space="preserve"> </w:t>
      </w:r>
      <w:r w:rsidRPr="00DD35B5">
        <w:t>Y</w:t>
      </w:r>
      <w:r w:rsidRPr="00DD35B5">
        <w:t xml:space="preserve">ou might remember </w:t>
      </w:r>
      <w:r w:rsidRPr="00DD35B5">
        <w:t xml:space="preserve">that </w:t>
      </w:r>
      <w:r w:rsidRPr="00DD35B5">
        <w:t>significant</w:t>
      </w:r>
      <w:r w:rsidRPr="00DD35B5">
        <w:t>,</w:t>
      </w:r>
      <w:r w:rsidRPr="00DD35B5">
        <w:t xml:space="preserve"> high-profile inquiry.</w:t>
      </w:r>
      <w:r w:rsidRPr="00DD35B5">
        <w:t xml:space="preserve"> </w:t>
      </w:r>
      <w:r w:rsidRPr="00DD35B5">
        <w:t xml:space="preserve">When we had the evidence sessions with the employees themselves, despite being in </w:t>
      </w:r>
      <w:r w:rsidRPr="00DD35B5" w:rsidR="006F5114">
        <w:t xml:space="preserve">perhaps </w:t>
      </w:r>
      <w:r w:rsidRPr="00DD35B5">
        <w:t>this very room, it had to be done in secret</w:t>
      </w:r>
      <w:r w:rsidRPr="00DD35B5">
        <w:t>,</w:t>
      </w:r>
      <w:r w:rsidRPr="00DD35B5">
        <w:t xml:space="preserve"> because of their working conditions and the fear that they had.</w:t>
      </w:r>
      <w:r w:rsidR="006F5114">
        <w:t xml:space="preserve"> </w:t>
      </w:r>
      <w:r w:rsidRPr="00DD35B5">
        <w:t xml:space="preserve">I do not think anyone on </w:t>
      </w:r>
      <w:r w:rsidRPr="00DD35B5">
        <w:t xml:space="preserve">this </w:t>
      </w:r>
      <w:r w:rsidRPr="00DD35B5">
        <w:t>C</w:t>
      </w:r>
      <w:r w:rsidRPr="00DD35B5">
        <w:t xml:space="preserve">ommittee, regardless of politics, </w:t>
      </w:r>
      <w:r w:rsidRPr="00DD35B5">
        <w:t xml:space="preserve">or </w:t>
      </w:r>
      <w:r w:rsidRPr="00DD35B5">
        <w:t>any mainstream business wants that as the basis for success of the British economy.</w:t>
      </w:r>
    </w:p>
    <w:p w:rsidR="00CB679D" w:rsidRPr="00DD35B5" w:rsidP="00CB679D">
      <w:pPr>
        <w:pStyle w:val="Question"/>
        <w:numPr>
          <w:ilvl w:val="0"/>
          <w:numId w:val="0"/>
        </w:numPr>
        <w:ind w:left="794"/>
      </w:pPr>
      <w:r w:rsidRPr="00DD35B5">
        <w:rPr>
          <w:b/>
        </w:rPr>
        <w:t>Alison Griffiths:</w:t>
      </w:r>
      <w:r w:rsidRPr="00DD35B5">
        <w:t xml:space="preserve"> We are talking about the—</w:t>
      </w:r>
    </w:p>
    <w:p w:rsidR="008F66C4" w:rsidRPr="00DD35B5" w:rsidP="00CB679D">
      <w:pPr>
        <w:pStyle w:val="Answer"/>
      </w:pPr>
      <w:r w:rsidRPr="00DD35B5">
        <w:rPr>
          <w:b/>
          <w:i/>
        </w:rPr>
        <w:t>Jonathan Reynolds:</w:t>
      </w:r>
      <w:r w:rsidRPr="00DD35B5" w:rsidR="00CB679D">
        <w:t xml:space="preserve"> J</w:t>
      </w:r>
      <w:r w:rsidRPr="00DD35B5">
        <w:t>ust let me finish this important point</w:t>
      </w:r>
      <w:r w:rsidRPr="00DD35B5" w:rsidR="00CB679D">
        <w:t>.</w:t>
      </w:r>
      <w:r w:rsidRPr="00DD35B5">
        <w:t xml:space="preserve"> </w:t>
      </w:r>
      <w:r w:rsidRPr="00DD35B5" w:rsidR="00CB679D">
        <w:t>T</w:t>
      </w:r>
      <w:r w:rsidRPr="00DD35B5">
        <w:t>he vast majority of</w:t>
      </w:r>
      <w:r w:rsidRPr="00DD35B5">
        <w:t xml:space="preserve"> businesses in the UK operate to a far higher standard than even the floor </w:t>
      </w:r>
      <w:r w:rsidRPr="00DD35B5" w:rsidR="00CB679D">
        <w:t xml:space="preserve">that </w:t>
      </w:r>
      <w:r w:rsidRPr="00DD35B5">
        <w:t xml:space="preserve">will be raised by this Bill. </w:t>
      </w:r>
      <w:r w:rsidRPr="00DD35B5" w:rsidR="00CB679D">
        <w:t>I</w:t>
      </w:r>
      <w:r w:rsidRPr="00DD35B5">
        <w:t xml:space="preserve">t is just very important </w:t>
      </w:r>
      <w:r w:rsidRPr="00DD35B5" w:rsidR="00CB679D">
        <w:t xml:space="preserve">that </w:t>
      </w:r>
      <w:r w:rsidRPr="00DD35B5">
        <w:t>we do not couch this in negative language</w:t>
      </w:r>
      <w:r w:rsidRPr="00DD35B5" w:rsidR="00CB679D">
        <w:t>,</w:t>
      </w:r>
      <w:r w:rsidRPr="00DD35B5">
        <w:t xml:space="preserve"> and </w:t>
      </w:r>
      <w:r w:rsidRPr="00DD35B5" w:rsidR="00CB679D">
        <w:t xml:space="preserve">that </w:t>
      </w:r>
      <w:r w:rsidRPr="00DD35B5">
        <w:t>we make clear that the basis of the success of the British economy should be not just security</w:t>
      </w:r>
      <w:r w:rsidR="006F5114">
        <w:t>,</w:t>
      </w:r>
      <w:r w:rsidRPr="00DD35B5">
        <w:t xml:space="preserve"> but dignity and respect for everybody.</w:t>
      </w:r>
    </w:p>
    <w:p w:rsidR="00C520C9" w:rsidRPr="00DD35B5" w:rsidP="00CB679D">
      <w:pPr>
        <w:pStyle w:val="Question"/>
      </w:pPr>
      <w:r w:rsidRPr="00DD35B5">
        <w:rPr>
          <w:b/>
        </w:rPr>
        <w:t>Alison Griffiths:</w:t>
      </w:r>
      <w:r w:rsidRPr="00DD35B5">
        <w:t xml:space="preserve"> </w:t>
      </w:r>
      <w:r w:rsidRPr="00DD35B5" w:rsidR="008F66C4">
        <w:t>I just want</w:t>
      </w:r>
      <w:r w:rsidRPr="00DD35B5">
        <w:t>ed</w:t>
      </w:r>
      <w:r w:rsidRPr="00DD35B5" w:rsidR="008F66C4">
        <w:t xml:space="preserve"> to make the point that, </w:t>
      </w:r>
      <w:r w:rsidRPr="00DD35B5" w:rsidR="008F66C4">
        <w:t>first of all</w:t>
      </w:r>
      <w:r w:rsidRPr="00DD35B5" w:rsidR="008F66C4">
        <w:t>, the businesses that I am speaking about are absolutely operating at the highest end of the spectrum</w:t>
      </w:r>
      <w:r w:rsidRPr="00DD35B5">
        <w:t>.</w:t>
      </w:r>
      <w:r w:rsidRPr="00DD35B5" w:rsidR="008F66C4">
        <w:t xml:space="preserve"> </w:t>
      </w:r>
      <w:r w:rsidRPr="00DD35B5">
        <w:t>W</w:t>
      </w:r>
      <w:r w:rsidRPr="00DD35B5" w:rsidR="008F66C4">
        <w:t xml:space="preserve">e are </w:t>
      </w:r>
      <w:r w:rsidRPr="00DD35B5">
        <w:t xml:space="preserve">also </w:t>
      </w:r>
      <w:r w:rsidRPr="00DD35B5" w:rsidR="008F66C4">
        <w:t xml:space="preserve">talking about </w:t>
      </w:r>
      <w:r w:rsidRPr="00DD35B5" w:rsidR="002367ED">
        <w:t>the Budget</w:t>
      </w:r>
      <w:r w:rsidRPr="00DD35B5" w:rsidR="008F66C4">
        <w:t xml:space="preserve"> measures in combination. </w:t>
      </w:r>
      <w:r w:rsidRPr="00DD35B5">
        <w:t>T</w:t>
      </w:r>
      <w:r w:rsidRPr="00DD35B5" w:rsidR="008F66C4">
        <w:t>his is a tsunami of different measures</w:t>
      </w:r>
      <w:r w:rsidRPr="00DD35B5">
        <w:t>,</w:t>
      </w:r>
      <w:r w:rsidRPr="00DD35B5" w:rsidR="008F66C4">
        <w:t xml:space="preserve"> and </w:t>
      </w:r>
      <w:r w:rsidRPr="00DD35B5" w:rsidR="002367ED">
        <w:t>the Budget</w:t>
      </w:r>
      <w:r w:rsidRPr="00DD35B5" w:rsidR="008F66C4">
        <w:t xml:space="preserve"> measures, particularly around </w:t>
      </w:r>
      <w:r w:rsidRPr="00DD35B5">
        <w:t>ER</w:t>
      </w:r>
      <w:r w:rsidRPr="00DD35B5" w:rsidR="00095B97">
        <w:t>N</w:t>
      </w:r>
      <w:r w:rsidRPr="00DD35B5">
        <w:t>IC</w:t>
      </w:r>
      <w:r w:rsidRPr="00DD35B5" w:rsidR="008F66C4">
        <w:t>, were not expected.</w:t>
      </w:r>
      <w:r w:rsidRPr="00DD35B5">
        <w:t xml:space="preserve"> </w:t>
      </w:r>
      <w:r w:rsidRPr="00DD35B5" w:rsidR="008F66C4">
        <w:t>They have come completely out of the blue</w:t>
      </w:r>
      <w:r w:rsidRPr="00DD35B5">
        <w:t>.</w:t>
      </w:r>
      <w:r w:rsidRPr="00DD35B5" w:rsidR="008F66C4">
        <w:t xml:space="preserve"> </w:t>
      </w:r>
      <w:r w:rsidRPr="00DD35B5" w:rsidR="00095B97">
        <w:t>When you c</w:t>
      </w:r>
      <w:r w:rsidRPr="00DD35B5" w:rsidR="008F66C4">
        <w:t xml:space="preserve">ombine those with </w:t>
      </w:r>
      <w:r w:rsidRPr="00DD35B5" w:rsidR="00546036">
        <w:t xml:space="preserve">the </w:t>
      </w:r>
      <w:r w:rsidRPr="00DD35B5" w:rsidR="008F66C4">
        <w:t>minimum wage for 16</w:t>
      </w:r>
      <w:r w:rsidR="006F5114">
        <w:t xml:space="preserve"> </w:t>
      </w:r>
      <w:r w:rsidRPr="00DD35B5">
        <w:t>to</w:t>
      </w:r>
      <w:r w:rsidR="006F5114">
        <w:t xml:space="preserve"> </w:t>
      </w:r>
      <w:r w:rsidRPr="00DD35B5" w:rsidR="008F66C4">
        <w:t>20</w:t>
      </w:r>
      <w:r w:rsidRPr="00DD35B5">
        <w:t>-</w:t>
      </w:r>
      <w:r w:rsidRPr="00DD35B5" w:rsidR="008F66C4">
        <w:t>year</w:t>
      </w:r>
      <w:r w:rsidRPr="00DD35B5">
        <w:t>-</w:t>
      </w:r>
      <w:r w:rsidRPr="00DD35B5" w:rsidR="008F66C4">
        <w:t>olds going up, which removes an incentive for employers to employ people at the very start of their career</w:t>
      </w:r>
      <w:r w:rsidRPr="00DD35B5" w:rsidR="00095B97">
        <w:t>, and you c</w:t>
      </w:r>
      <w:r w:rsidRPr="00DD35B5" w:rsidR="008F66C4">
        <w:t xml:space="preserve">onsider the seasonal businesses </w:t>
      </w:r>
      <w:r w:rsidRPr="00DD35B5">
        <w:t xml:space="preserve">that </w:t>
      </w:r>
      <w:r w:rsidRPr="00DD35B5" w:rsidR="008F66C4">
        <w:t>rely on zero</w:t>
      </w:r>
      <w:r w:rsidRPr="00DD35B5">
        <w:t>-</w:t>
      </w:r>
      <w:r w:rsidRPr="00DD35B5" w:rsidR="008F66C4">
        <w:t>hours contracts because they are at the mercy of the weather</w:t>
      </w:r>
      <w:r w:rsidRPr="00DD35B5" w:rsidR="00095B97">
        <w:t>, s</w:t>
      </w:r>
      <w:r w:rsidRPr="00DD35B5" w:rsidR="008F66C4">
        <w:t>ome of those businesses cannot survive</w:t>
      </w:r>
      <w:r w:rsidRPr="00DD35B5">
        <w:t>.</w:t>
      </w:r>
    </w:p>
    <w:p w:rsidR="008F66C4" w:rsidRPr="00DD35B5" w:rsidP="00C520C9">
      <w:pPr>
        <w:pStyle w:val="Question"/>
        <w:numPr>
          <w:ilvl w:val="0"/>
          <w:numId w:val="0"/>
        </w:numPr>
        <w:ind w:left="794"/>
      </w:pPr>
      <w:r w:rsidRPr="00DD35B5">
        <w:t>T</w:t>
      </w:r>
      <w:r w:rsidRPr="00DD35B5">
        <w:t xml:space="preserve">he wider point that I am trying to get to </w:t>
      </w:r>
      <w:r w:rsidRPr="00DD35B5">
        <w:t>is</w:t>
      </w:r>
      <w:r w:rsidRPr="00DD35B5">
        <w:t xml:space="preserve"> around exports.</w:t>
      </w:r>
      <w:r w:rsidRPr="00DD35B5">
        <w:t xml:space="preserve"> </w:t>
      </w:r>
      <w:r w:rsidRPr="00DD35B5">
        <w:t>If we put more pressure on small businesses exporting,</w:t>
      </w:r>
      <w:r w:rsidRPr="00DD35B5" w:rsidR="00095B97">
        <w:t xml:space="preserve"> first,</w:t>
      </w:r>
      <w:r w:rsidRPr="00DD35B5">
        <w:t xml:space="preserve"> </w:t>
      </w:r>
      <w:r w:rsidRPr="00DD35B5">
        <w:t xml:space="preserve">we will be reducing the number of jobs </w:t>
      </w:r>
      <w:r w:rsidR="006F5114">
        <w:t xml:space="preserve">that can </w:t>
      </w:r>
      <w:r w:rsidRPr="00DD35B5">
        <w:t xml:space="preserve">be provided by those businesses, </w:t>
      </w:r>
      <w:r w:rsidRPr="00DD35B5">
        <w:t>and</w:t>
      </w:r>
      <w:r w:rsidRPr="00DD35B5" w:rsidR="00095B97">
        <w:t xml:space="preserve"> </w:t>
      </w:r>
      <w:r w:rsidRPr="00DD35B5" w:rsidR="00095B97">
        <w:t>secondly</w:t>
      </w:r>
      <w:r w:rsidRPr="00DD35B5">
        <w:t xml:space="preserve"> </w:t>
      </w:r>
      <w:r w:rsidRPr="00DD35B5">
        <w:t xml:space="preserve">they will not be able to </w:t>
      </w:r>
      <w:r w:rsidRPr="00DD35B5">
        <w:t xml:space="preserve">export, </w:t>
      </w:r>
      <w:r w:rsidRPr="00DD35B5">
        <w:t>because they will just be trying to survive.</w:t>
      </w:r>
    </w:p>
    <w:p w:rsidR="00C520C9" w:rsidRPr="00DD35B5" w:rsidP="00C520C9">
      <w:pPr>
        <w:pStyle w:val="Question"/>
        <w:numPr>
          <w:ilvl w:val="0"/>
          <w:numId w:val="0"/>
        </w:numPr>
        <w:ind w:left="794"/>
      </w:pPr>
      <w:r w:rsidRPr="00DD35B5">
        <w:rPr>
          <w:b/>
        </w:rPr>
        <w:t>Chair:</w:t>
      </w:r>
      <w:r w:rsidRPr="00DD35B5">
        <w:t xml:space="preserve"> It is about c</w:t>
      </w:r>
      <w:r w:rsidRPr="00DD35B5" w:rsidR="008F66C4">
        <w:t>ost pressure</w:t>
      </w:r>
      <w:r w:rsidRPr="00DD35B5">
        <w:t xml:space="preserve"> and</w:t>
      </w:r>
      <w:r w:rsidRPr="00DD35B5" w:rsidR="008F66C4">
        <w:t xml:space="preserve"> export performance.</w:t>
      </w:r>
    </w:p>
    <w:p w:rsidR="00C520C9" w:rsidRPr="00DD35B5" w:rsidP="00C520C9">
      <w:pPr>
        <w:pStyle w:val="Answer"/>
      </w:pPr>
      <w:r w:rsidRPr="00DD35B5">
        <w:rPr>
          <w:b/>
          <w:i/>
        </w:rPr>
        <w:t>Jonathan Reynolds:</w:t>
      </w:r>
      <w:r w:rsidRPr="00DD35B5">
        <w:t xml:space="preserve"> </w:t>
      </w:r>
      <w:r w:rsidRPr="00DD35B5" w:rsidR="008F66C4">
        <w:t xml:space="preserve">The aggregate impact of all aspects of </w:t>
      </w:r>
      <w:r w:rsidRPr="00DD35B5" w:rsidR="00095B97">
        <w:t>G</w:t>
      </w:r>
      <w:r w:rsidRPr="00DD35B5" w:rsidR="008F66C4">
        <w:t xml:space="preserve">overnment policy is something </w:t>
      </w:r>
      <w:r w:rsidRPr="00DD35B5">
        <w:t xml:space="preserve">that </w:t>
      </w:r>
      <w:r w:rsidRPr="00DD35B5" w:rsidR="008F66C4">
        <w:t xml:space="preserve">we </w:t>
      </w:r>
      <w:r w:rsidR="006F5114">
        <w:t xml:space="preserve">not only </w:t>
      </w:r>
      <w:r w:rsidRPr="00DD35B5" w:rsidR="008F66C4">
        <w:t xml:space="preserve">consider within DBT, but champion within the collective write-round process by which decisions are made. Often another </w:t>
      </w:r>
      <w:r w:rsidRPr="00DD35B5" w:rsidR="00095B97">
        <w:t>G</w:t>
      </w:r>
      <w:r w:rsidRPr="00DD35B5" w:rsidR="008F66C4">
        <w:t xml:space="preserve">overnment </w:t>
      </w:r>
      <w:r w:rsidRPr="00DD35B5">
        <w:t>D</w:t>
      </w:r>
      <w:r w:rsidRPr="00DD35B5" w:rsidR="008F66C4">
        <w:t>epartment will be proposing something</w:t>
      </w:r>
      <w:r w:rsidRPr="00DD35B5">
        <w:t>,</w:t>
      </w:r>
      <w:r w:rsidRPr="00DD35B5" w:rsidR="008F66C4">
        <w:t xml:space="preserve"> and I see it as the duty and the role of DBT to be able to put that case forward.</w:t>
      </w:r>
    </w:p>
    <w:p w:rsidR="00C520C9" w:rsidRPr="00DD35B5" w:rsidP="00C520C9">
      <w:pPr>
        <w:pStyle w:val="Answer"/>
      </w:pPr>
      <w:r w:rsidRPr="00DD35B5">
        <w:t>In terms of t</w:t>
      </w:r>
      <w:r w:rsidRPr="00DD35B5" w:rsidR="008F66C4">
        <w:t>he combination of the two things that you mentioned</w:t>
      </w:r>
      <w:r w:rsidRPr="00DD35B5">
        <w:t>—</w:t>
      </w:r>
      <w:r w:rsidRPr="00DD35B5" w:rsidR="008F66C4">
        <w:t>the</w:t>
      </w:r>
      <w:r w:rsidRPr="00DD35B5">
        <w:t xml:space="preserve"> </w:t>
      </w:r>
      <w:r w:rsidRPr="00DD35B5" w:rsidR="008F66C4">
        <w:t>employment rights package and then the measures to fix the foundations based on inheritance</w:t>
      </w:r>
      <w:r w:rsidRPr="00DD35B5">
        <w:t>—</w:t>
      </w:r>
      <w:r w:rsidRPr="00DD35B5" w:rsidR="008F66C4">
        <w:t>you</w:t>
      </w:r>
      <w:r w:rsidRPr="00DD35B5">
        <w:t xml:space="preserve"> </w:t>
      </w:r>
      <w:r w:rsidRPr="00DD35B5" w:rsidR="008F66C4">
        <w:t>are right to say</w:t>
      </w:r>
      <w:r w:rsidRPr="00DD35B5">
        <w:t xml:space="preserve"> that the first</w:t>
      </w:r>
      <w:r w:rsidRPr="00DD35B5" w:rsidR="008F66C4">
        <w:t xml:space="preserve"> was in the public domain</w:t>
      </w:r>
      <w:r w:rsidRPr="00DD35B5">
        <w:t>.</w:t>
      </w:r>
      <w:r w:rsidRPr="00DD35B5" w:rsidR="008F66C4">
        <w:t xml:space="preserve"> </w:t>
      </w:r>
      <w:r w:rsidR="00365EBC">
        <w:t xml:space="preserve">With </w:t>
      </w:r>
      <w:r w:rsidRPr="00DD35B5">
        <w:t xml:space="preserve">the </w:t>
      </w:r>
      <w:r w:rsidRPr="00DD35B5" w:rsidR="008F66C4">
        <w:t xml:space="preserve">employment rights package </w:t>
      </w:r>
      <w:r w:rsidRPr="00DD35B5">
        <w:t xml:space="preserve">there are </w:t>
      </w:r>
      <w:r w:rsidRPr="00DD35B5" w:rsidR="008F66C4">
        <w:t>no surprises</w:t>
      </w:r>
      <w:r w:rsidR="00365EBC">
        <w:t xml:space="preserve"> there</w:t>
      </w:r>
      <w:r w:rsidRPr="00DD35B5" w:rsidR="008F66C4">
        <w:t xml:space="preserve">, but the sheer scale of the inheritance produced, yes, a greater degree of pressure </w:t>
      </w:r>
      <w:r w:rsidRPr="00DD35B5" w:rsidR="008F66C4">
        <w:t>in order to</w:t>
      </w:r>
      <w:r w:rsidRPr="00DD35B5" w:rsidR="008F66C4">
        <w:t xml:space="preserve"> fix that.</w:t>
      </w:r>
      <w:r w:rsidR="00365EBC">
        <w:t xml:space="preserve"> </w:t>
      </w:r>
      <w:r w:rsidRPr="00DD35B5" w:rsidR="008F66C4">
        <w:t>That, I can tell you from the Treasury’s perspective, was absolutely at the forefront of their mind</w:t>
      </w:r>
      <w:r w:rsidRPr="00DD35B5">
        <w:t>,</w:t>
      </w:r>
      <w:r w:rsidRPr="00DD35B5" w:rsidR="008F66C4">
        <w:t xml:space="preserve"> and that is why the doubling of </w:t>
      </w:r>
      <w:r w:rsidR="00365EBC">
        <w:t xml:space="preserve">the </w:t>
      </w:r>
      <w:r w:rsidRPr="00DD35B5" w:rsidR="008F66C4">
        <w:t xml:space="preserve">employment </w:t>
      </w:r>
      <w:r w:rsidRPr="00DD35B5" w:rsidR="008F66C4">
        <w:t>allowance</w:t>
      </w:r>
      <w:r w:rsidRPr="00DD35B5" w:rsidR="008F66C4">
        <w:t xml:space="preserve"> and the removal of the threshold is such a significant measure. </w:t>
      </w:r>
      <w:r w:rsidRPr="00DD35B5">
        <w:t xml:space="preserve">It is </w:t>
      </w:r>
      <w:r w:rsidRPr="00DD35B5" w:rsidR="008F66C4">
        <w:t>probably one of the relatively few times where a Chancellor has exceeded the request of business groups in terms of the scale of the change being put forward.</w:t>
      </w:r>
    </w:p>
    <w:p w:rsidR="008F66C4" w:rsidRPr="00DD35B5" w:rsidP="00C520C9">
      <w:pPr>
        <w:pStyle w:val="Answer"/>
      </w:pPr>
      <w:r w:rsidRPr="00DD35B5">
        <w:t>A</w:t>
      </w:r>
      <w:r w:rsidRPr="00DD35B5">
        <w:t>lso</w:t>
      </w:r>
      <w:r w:rsidRPr="00DD35B5">
        <w:t>,</w:t>
      </w:r>
      <w:r w:rsidRPr="00DD35B5">
        <w:t xml:space="preserve"> the measures in </w:t>
      </w:r>
      <w:r w:rsidRPr="00DD35B5" w:rsidR="002367ED">
        <w:t>the Budget</w:t>
      </w:r>
      <w:r w:rsidRPr="00DD35B5">
        <w:t xml:space="preserve"> around things </w:t>
      </w:r>
      <w:r w:rsidR="00365EBC">
        <w:t>like</w:t>
      </w:r>
      <w:r w:rsidRPr="00DD35B5">
        <w:t xml:space="preserve"> </w:t>
      </w:r>
      <w:r w:rsidRPr="00DD35B5">
        <w:t>retail crime</w:t>
      </w:r>
      <w:r w:rsidRPr="00DD35B5">
        <w:t xml:space="preserve"> or</w:t>
      </w:r>
      <w:r w:rsidRPr="00DD35B5">
        <w:t xml:space="preserve"> the doubling of </w:t>
      </w:r>
      <w:r w:rsidRPr="00DD35B5" w:rsidR="002367ED">
        <w:t xml:space="preserve">the </w:t>
      </w:r>
      <w:r w:rsidR="000F1670">
        <w:t>b</w:t>
      </w:r>
      <w:r w:rsidRPr="00DD35B5" w:rsidR="002367ED">
        <w:t>udget</w:t>
      </w:r>
      <w:r w:rsidRPr="00DD35B5">
        <w:t xml:space="preserve"> for Made Smarter for SME manufacturers were all cognisant of the need to put more in to compensate for some of those </w:t>
      </w:r>
      <w:r w:rsidRPr="00DD35B5">
        <w:t>pressures. I recognise that for some businesses this is a situation that we did not want to be in</w:t>
      </w:r>
      <w:r w:rsidRPr="00DD35B5">
        <w:t>,</w:t>
      </w:r>
      <w:r w:rsidRPr="00DD35B5">
        <w:t xml:space="preserve"> because of the inheritance that we had, but that </w:t>
      </w:r>
      <w:r w:rsidRPr="00DD35B5">
        <w:t xml:space="preserve">does not </w:t>
      </w:r>
      <w:r w:rsidRPr="00DD35B5">
        <w:t>undermine the aspirations on exporting.</w:t>
      </w:r>
      <w:r w:rsidRPr="00DD35B5">
        <w:t xml:space="preserve"> W</w:t>
      </w:r>
      <w:r w:rsidRPr="00DD35B5">
        <w:t xml:space="preserve">e should </w:t>
      </w:r>
      <w:r w:rsidRPr="00DD35B5">
        <w:t xml:space="preserve">not </w:t>
      </w:r>
      <w:r w:rsidRPr="00DD35B5">
        <w:t xml:space="preserve">abandon our ambitions around exporting. </w:t>
      </w:r>
      <w:r w:rsidRPr="00DD35B5">
        <w:t xml:space="preserve">When </w:t>
      </w:r>
      <w:r w:rsidRPr="00DD35B5">
        <w:t>you talk to businesses</w:t>
      </w:r>
      <w:r w:rsidR="000F1670">
        <w:t xml:space="preserve">, </w:t>
      </w:r>
      <w:r w:rsidRPr="00DD35B5">
        <w:t xml:space="preserve">the practical things that </w:t>
      </w:r>
      <w:r w:rsidR="000F1670">
        <w:t xml:space="preserve">they say will </w:t>
      </w:r>
      <w:r w:rsidRPr="00DD35B5">
        <w:t>make a difference</w:t>
      </w:r>
      <w:r w:rsidR="000F1670">
        <w:t xml:space="preserve"> are</w:t>
      </w:r>
      <w:r w:rsidRPr="00DD35B5">
        <w:t xml:space="preserve"> the support packages </w:t>
      </w:r>
      <w:r w:rsidRPr="00DD35B5">
        <w:t xml:space="preserve">that </w:t>
      </w:r>
      <w:r w:rsidRPr="00DD35B5">
        <w:t>we are putting in place through the pilot that we launched in Greater Manchester</w:t>
      </w:r>
      <w:r w:rsidR="000F1670">
        <w:t>,</w:t>
      </w:r>
      <w:r w:rsidRPr="00DD35B5">
        <w:t xml:space="preserve"> and our aspirations for the rest of the country.</w:t>
      </w:r>
    </w:p>
    <w:p w:rsidR="00C520C9" w:rsidRPr="00DD35B5" w:rsidP="00546036">
      <w:pPr>
        <w:pStyle w:val="Question"/>
        <w:numPr>
          <w:ilvl w:val="0"/>
          <w:numId w:val="0"/>
        </w:numPr>
        <w:ind w:left="794"/>
      </w:pPr>
      <w:r w:rsidRPr="00DD35B5">
        <w:rPr>
          <w:b/>
        </w:rPr>
        <w:t>Chair:</w:t>
      </w:r>
      <w:r w:rsidRPr="00DD35B5">
        <w:t xml:space="preserve"> We are going to </w:t>
      </w:r>
      <w:r w:rsidRPr="00DD35B5" w:rsidR="008F66C4">
        <w:t>come back to small business in a sec</w:t>
      </w:r>
      <w:r w:rsidRPr="00DD35B5">
        <w:t>ond</w:t>
      </w:r>
      <w:r w:rsidRPr="00DD35B5" w:rsidR="008F66C4">
        <w:t>, but I want to round out the trade story</w:t>
      </w:r>
      <w:r w:rsidRPr="00DD35B5">
        <w:t>,</w:t>
      </w:r>
      <w:r w:rsidRPr="00DD35B5" w:rsidR="008F66C4">
        <w:t xml:space="preserve"> and we need to come to America</w:t>
      </w:r>
      <w:r w:rsidRPr="00DD35B5">
        <w:t>.</w:t>
      </w:r>
    </w:p>
    <w:p w:rsidR="008F66C4" w:rsidRPr="00DD35B5" w:rsidP="00C520C9">
      <w:pPr>
        <w:pStyle w:val="Question"/>
      </w:pPr>
      <w:r w:rsidRPr="00DD35B5">
        <w:rPr>
          <w:b/>
        </w:rPr>
        <w:t>Matt Western:</w:t>
      </w:r>
      <w:r w:rsidRPr="00DD35B5">
        <w:t xml:space="preserve"> </w:t>
      </w:r>
      <w:r w:rsidRPr="00DD35B5">
        <w:t xml:space="preserve">Very briefly, Secretary of State, on trade strategy, </w:t>
      </w:r>
      <w:r w:rsidRPr="00DD35B5">
        <w:t xml:space="preserve">this </w:t>
      </w:r>
      <w:r w:rsidRPr="00DD35B5">
        <w:t>links to small</w:t>
      </w:r>
      <w:r w:rsidRPr="00DD35B5">
        <w:t xml:space="preserve"> and</w:t>
      </w:r>
      <w:r w:rsidRPr="00DD35B5">
        <w:t xml:space="preserve"> medium-sized businesses. </w:t>
      </w:r>
      <w:r w:rsidRPr="00DD35B5">
        <w:t xml:space="preserve">As </w:t>
      </w:r>
      <w:r w:rsidRPr="00DD35B5">
        <w:t xml:space="preserve">part of that strategy, </w:t>
      </w:r>
      <w:r w:rsidRPr="00DD35B5">
        <w:t xml:space="preserve">do </w:t>
      </w:r>
      <w:r w:rsidRPr="00DD35B5">
        <w:t>you see an opportunity to replicate in some way the German model, where they help</w:t>
      </w:r>
      <w:r w:rsidR="009776BF">
        <w:t xml:space="preserve"> </w:t>
      </w:r>
      <w:r w:rsidRPr="00DD35B5">
        <w:t>small</w:t>
      </w:r>
      <w:r w:rsidRPr="00DD35B5">
        <w:t xml:space="preserve"> and</w:t>
      </w:r>
      <w:r w:rsidRPr="00DD35B5">
        <w:t xml:space="preserve"> medium-sized businesses </w:t>
      </w:r>
      <w:r w:rsidR="009776BF">
        <w:t xml:space="preserve">to </w:t>
      </w:r>
      <w:r w:rsidRPr="00DD35B5">
        <w:t>set up trading arrangements in</w:t>
      </w:r>
      <w:r w:rsidR="009776BF">
        <w:t>-country</w:t>
      </w:r>
      <w:r w:rsidRPr="00DD35B5">
        <w:t>?</w:t>
      </w:r>
      <w:r w:rsidRPr="00DD35B5">
        <w:t xml:space="preserve"> </w:t>
      </w:r>
      <w:r w:rsidRPr="00DD35B5">
        <w:t>T</w:t>
      </w:r>
      <w:r w:rsidRPr="00DD35B5">
        <w:t>hey have this network</w:t>
      </w:r>
      <w:r w:rsidR="009776BF">
        <w:t>, with</w:t>
      </w:r>
      <w:r w:rsidRPr="00DD35B5">
        <w:t xml:space="preserve"> not just an embassy </w:t>
      </w:r>
      <w:r w:rsidRPr="00DD35B5">
        <w:t xml:space="preserve">but </w:t>
      </w:r>
      <w:r w:rsidRPr="00DD35B5">
        <w:t xml:space="preserve">an </w:t>
      </w:r>
      <w:r w:rsidRPr="00DD35B5">
        <w:t>absolutely business-focused</w:t>
      </w:r>
      <w:r w:rsidRPr="00DD35B5">
        <w:t xml:space="preserve"> facility in those countries.</w:t>
      </w:r>
    </w:p>
    <w:p w:rsidR="00C520C9" w:rsidRPr="00DD35B5" w:rsidP="00C520C9">
      <w:pPr>
        <w:pStyle w:val="Answer"/>
      </w:pPr>
      <w:r w:rsidRPr="00DD35B5">
        <w:rPr>
          <w:b/>
          <w:i/>
        </w:rPr>
        <w:t>Jonathan Reynolds:</w:t>
      </w:r>
      <w:r w:rsidRPr="00DD35B5">
        <w:t xml:space="preserve"> </w:t>
      </w:r>
      <w:r w:rsidRPr="00DD35B5" w:rsidR="008F66C4">
        <w:t xml:space="preserve">I am always in the market for ideas </w:t>
      </w:r>
      <w:r w:rsidRPr="00DD35B5">
        <w:t xml:space="preserve">that </w:t>
      </w:r>
      <w:r w:rsidRPr="00DD35B5" w:rsidR="008F66C4">
        <w:t xml:space="preserve">I can steal from countries that are doing a good job. There are parts of our industrial strategy </w:t>
      </w:r>
      <w:r w:rsidRPr="00DD35B5">
        <w:t xml:space="preserve">where, </w:t>
      </w:r>
      <w:r w:rsidRPr="00DD35B5" w:rsidR="008F66C4">
        <w:t>to be</w:t>
      </w:r>
      <w:r w:rsidRPr="00DD35B5">
        <w:t xml:space="preserve"> </w:t>
      </w:r>
      <w:r w:rsidRPr="00DD35B5" w:rsidR="008F66C4">
        <w:t>honest</w:t>
      </w:r>
      <w:r w:rsidRPr="00DD35B5">
        <w:t>,</w:t>
      </w:r>
      <w:r w:rsidRPr="00DD35B5" w:rsidR="008F66C4">
        <w:t xml:space="preserve"> I have been inspired by the Choose France strategy, which has been </w:t>
      </w:r>
      <w:r w:rsidRPr="00DD35B5" w:rsidR="008F66C4">
        <w:t>fairly successful</w:t>
      </w:r>
      <w:r w:rsidRPr="00DD35B5" w:rsidR="008F66C4">
        <w:t xml:space="preserve"> when it comes to </w:t>
      </w:r>
      <w:r w:rsidR="009776BF">
        <w:t>making a</w:t>
      </w:r>
      <w:r w:rsidRPr="00DD35B5" w:rsidR="008F66C4">
        <w:t xml:space="preserve"> practical difference to exports.</w:t>
      </w:r>
      <w:r w:rsidRPr="00DD35B5">
        <w:t xml:space="preserve"> W</w:t>
      </w:r>
      <w:r w:rsidRPr="00DD35B5" w:rsidR="008F66C4">
        <w:t>e are always interested in those ideas.</w:t>
      </w:r>
    </w:p>
    <w:p w:rsidR="00C520C9" w:rsidRPr="00DD35B5" w:rsidP="00C520C9">
      <w:pPr>
        <w:pStyle w:val="Answer"/>
      </w:pPr>
      <w:r w:rsidRPr="00DD35B5">
        <w:t>F</w:t>
      </w:r>
      <w:r w:rsidRPr="00DD35B5" w:rsidR="008F66C4">
        <w:t>undamentally</w:t>
      </w:r>
      <w:r w:rsidRPr="00DD35B5">
        <w:t>,</w:t>
      </w:r>
      <w:r w:rsidRPr="00DD35B5" w:rsidR="008F66C4">
        <w:t xml:space="preserve"> the thing that inspires most businesses to</w:t>
      </w:r>
      <w:r w:rsidR="00AE5DDA">
        <w:t xml:space="preserve"> </w:t>
      </w:r>
      <w:r w:rsidRPr="00DD35B5" w:rsidR="008F66C4">
        <w:t xml:space="preserve">export in a way they have not considered before is the peer-to-peer leadership of other businesses </w:t>
      </w:r>
      <w:r w:rsidRPr="00DD35B5">
        <w:t xml:space="preserve">that </w:t>
      </w:r>
      <w:r w:rsidRPr="00DD35B5" w:rsidR="008F66C4">
        <w:t>have been in that market</w:t>
      </w:r>
      <w:r w:rsidRPr="00DD35B5">
        <w:t xml:space="preserve"> and</w:t>
      </w:r>
      <w:r w:rsidRPr="00DD35B5" w:rsidR="008F66C4">
        <w:t xml:space="preserve"> can give them that reassurance. </w:t>
      </w:r>
      <w:r w:rsidRPr="00DD35B5">
        <w:t>T</w:t>
      </w:r>
      <w:r w:rsidRPr="00DD35B5" w:rsidR="008F66C4">
        <w:t xml:space="preserve">he </w:t>
      </w:r>
      <w:r w:rsidRPr="00DD35B5" w:rsidR="00546036">
        <w:t>G</w:t>
      </w:r>
      <w:r w:rsidRPr="00DD35B5" w:rsidR="008F66C4">
        <w:t xml:space="preserve">overnment can do a significant job </w:t>
      </w:r>
      <w:r w:rsidR="00AE5DDA">
        <w:t>of</w:t>
      </w:r>
      <w:r w:rsidRPr="00DD35B5" w:rsidR="008F66C4">
        <w:t xml:space="preserve"> facilitating that.</w:t>
      </w:r>
      <w:r w:rsidRPr="00DD35B5">
        <w:t xml:space="preserve"> </w:t>
      </w:r>
      <w:r w:rsidR="00AE5DDA">
        <w:t xml:space="preserve">We </w:t>
      </w:r>
      <w:r w:rsidRPr="00DD35B5" w:rsidR="008F66C4">
        <w:t xml:space="preserve">can do a good job </w:t>
      </w:r>
      <w:r w:rsidR="00AE5DDA">
        <w:t>of</w:t>
      </w:r>
      <w:r w:rsidRPr="00DD35B5" w:rsidR="008F66C4">
        <w:t xml:space="preserve"> co-ordinating what</w:t>
      </w:r>
      <w:r w:rsidRPr="00DD35B5">
        <w:t>,</w:t>
      </w:r>
      <w:r w:rsidRPr="00DD35B5" w:rsidR="008F66C4">
        <w:t xml:space="preserve"> at times</w:t>
      </w:r>
      <w:r w:rsidRPr="00DD35B5">
        <w:t>, is</w:t>
      </w:r>
      <w:r w:rsidRPr="00DD35B5" w:rsidR="008F66C4">
        <w:t xml:space="preserve"> a lot of support but may</w:t>
      </w:r>
      <w:r w:rsidRPr="00DD35B5">
        <w:t xml:space="preserve"> </w:t>
      </w:r>
      <w:r w:rsidRPr="00DD35B5" w:rsidR="008F66C4">
        <w:t xml:space="preserve">be a little bit confusing for businesses to navigate. </w:t>
      </w:r>
      <w:r w:rsidRPr="00DD35B5">
        <w:t>I</w:t>
      </w:r>
      <w:r w:rsidRPr="00DD35B5" w:rsidR="008F66C4">
        <w:t>deally</w:t>
      </w:r>
      <w:r w:rsidRPr="00DD35B5">
        <w:t>,</w:t>
      </w:r>
      <w:r w:rsidRPr="00DD35B5" w:rsidR="008F66C4">
        <w:t xml:space="preserve"> </w:t>
      </w:r>
      <w:r w:rsidRPr="00DD35B5">
        <w:t xml:space="preserve">it would be </w:t>
      </w:r>
      <w:r w:rsidRPr="00DD35B5" w:rsidR="008F66C4">
        <w:t>someone else coming along and saying</w:t>
      </w:r>
      <w:r w:rsidRPr="00DD35B5">
        <w:t>,</w:t>
      </w:r>
      <w:r w:rsidRPr="00DD35B5" w:rsidR="008F66C4">
        <w:t xml:space="preserve"> </w:t>
      </w:r>
      <w:r w:rsidRPr="00DD35B5">
        <w:t>“T</w:t>
      </w:r>
      <w:r w:rsidRPr="00DD35B5" w:rsidR="008F66C4">
        <w:t>his is my story of what I did in Brazil</w:t>
      </w:r>
      <w:r w:rsidR="00AE5DDA">
        <w:t>,</w:t>
      </w:r>
      <w:r w:rsidRPr="00DD35B5">
        <w:t>”</w:t>
      </w:r>
      <w:r w:rsidRPr="00DD35B5" w:rsidR="008F66C4">
        <w:t xml:space="preserve"> or </w:t>
      </w:r>
      <w:r w:rsidRPr="00DD35B5">
        <w:t>“T</w:t>
      </w:r>
      <w:r w:rsidRPr="00DD35B5" w:rsidR="008F66C4">
        <w:t>his is what I did in Switzerland</w:t>
      </w:r>
      <w:r w:rsidR="00AE5DDA">
        <w:t>,”</w:t>
      </w:r>
      <w:r w:rsidRPr="00DD35B5" w:rsidR="008F66C4">
        <w:t xml:space="preserve"> or the practical example that comes from that.</w:t>
      </w:r>
    </w:p>
    <w:p w:rsidR="008F66C4" w:rsidRPr="00DD35B5" w:rsidP="00C520C9">
      <w:pPr>
        <w:pStyle w:val="Answer"/>
      </w:pPr>
      <w:r w:rsidRPr="00DD35B5">
        <w:t>As an institution, t</w:t>
      </w:r>
      <w:r w:rsidRPr="00DD35B5">
        <w:t xml:space="preserve">he </w:t>
      </w:r>
      <w:r w:rsidRPr="00DD35B5">
        <w:t>B</w:t>
      </w:r>
      <w:r w:rsidRPr="00DD35B5">
        <w:t xml:space="preserve">oard of Trade should </w:t>
      </w:r>
      <w:r w:rsidR="00AE5DDA">
        <w:t xml:space="preserve">perhaps </w:t>
      </w:r>
      <w:r w:rsidRPr="00DD35B5">
        <w:t xml:space="preserve">be </w:t>
      </w:r>
      <w:r w:rsidR="00AE5DDA">
        <w:t xml:space="preserve">about </w:t>
      </w:r>
      <w:r w:rsidRPr="00DD35B5">
        <w:t xml:space="preserve">a bit more of that practical peer leadership than the policy or ambassadorial advisory capacity </w:t>
      </w:r>
      <w:r w:rsidR="00AE5DDA">
        <w:t xml:space="preserve">in which </w:t>
      </w:r>
      <w:r w:rsidRPr="00DD35B5">
        <w:t xml:space="preserve">I perceive it </w:t>
      </w:r>
      <w:r w:rsidR="00AE5DDA">
        <w:t xml:space="preserve">as having </w:t>
      </w:r>
      <w:r w:rsidRPr="00DD35B5">
        <w:t xml:space="preserve">worked in the past. I will ask Gareth to say a little bit about some of the practical things </w:t>
      </w:r>
      <w:r w:rsidRPr="00DD35B5">
        <w:t xml:space="preserve">that </w:t>
      </w:r>
      <w:r w:rsidRPr="00DD35B5">
        <w:t xml:space="preserve">we </w:t>
      </w:r>
      <w:r w:rsidRPr="00DD35B5" w:rsidR="00095B97">
        <w:t xml:space="preserve">have </w:t>
      </w:r>
      <w:r w:rsidRPr="00DD35B5">
        <w:t>brought together.</w:t>
      </w:r>
    </w:p>
    <w:p w:rsidR="00095B97" w:rsidRPr="00DD35B5" w:rsidP="00C520C9">
      <w:pPr>
        <w:pStyle w:val="Answer"/>
      </w:pPr>
      <w:r w:rsidRPr="00DD35B5">
        <w:rPr>
          <w:b/>
          <w:i/>
        </w:rPr>
        <w:t>Gareth Davies:</w:t>
      </w:r>
      <w:r w:rsidRPr="00DD35B5" w:rsidR="00C520C9">
        <w:t xml:space="preserve"> </w:t>
      </w:r>
      <w:r w:rsidR="00AE5DDA">
        <w:t xml:space="preserve">The </w:t>
      </w:r>
      <w:r w:rsidRPr="00DD35B5" w:rsidR="008F66C4">
        <w:t xml:space="preserve">point </w:t>
      </w:r>
      <w:r w:rsidR="00AE5DDA">
        <w:t>about</w:t>
      </w:r>
      <w:r w:rsidRPr="00DD35B5" w:rsidR="008F66C4">
        <w:t xml:space="preserve"> the support that Germany brings</w:t>
      </w:r>
      <w:r w:rsidR="00AE5DDA">
        <w:t xml:space="preserve"> is a </w:t>
      </w:r>
      <w:r w:rsidR="00AE5DDA">
        <w:t>really good</w:t>
      </w:r>
      <w:r w:rsidR="00AE5DDA">
        <w:t xml:space="preserve"> one.</w:t>
      </w:r>
      <w:r w:rsidRPr="00DD35B5" w:rsidR="00C520C9">
        <w:t xml:space="preserve"> </w:t>
      </w:r>
    </w:p>
    <w:p w:rsidR="00C520C9" w:rsidRPr="00DD35B5" w:rsidP="00C520C9">
      <w:pPr>
        <w:pStyle w:val="Answer"/>
      </w:pPr>
      <w:r w:rsidRPr="00DD35B5">
        <w:t>J</w:t>
      </w:r>
      <w:r w:rsidRPr="00DD35B5" w:rsidR="008F66C4">
        <w:t xml:space="preserve">ust to give you a flavour of what the </w:t>
      </w:r>
      <w:r w:rsidRPr="00DD35B5">
        <w:t>D</w:t>
      </w:r>
      <w:r w:rsidRPr="00DD35B5" w:rsidR="008F66C4">
        <w:t>epartment already does and where we can build from</w:t>
      </w:r>
      <w:r w:rsidRPr="00DD35B5">
        <w:t>,</w:t>
      </w:r>
      <w:r w:rsidRPr="00DD35B5" w:rsidR="008F66C4">
        <w:t xml:space="preserve"> our teams are not just based in London</w:t>
      </w:r>
      <w:r w:rsidRPr="00DD35B5" w:rsidR="00095B97">
        <w:t>; t</w:t>
      </w:r>
      <w:r w:rsidRPr="00DD35B5" w:rsidR="008F66C4">
        <w:t xml:space="preserve">hey are based right the way across the country </w:t>
      </w:r>
      <w:r w:rsidRPr="00DD35B5">
        <w:t xml:space="preserve">and </w:t>
      </w:r>
      <w:r w:rsidRPr="00DD35B5" w:rsidR="008F66C4">
        <w:t>in the devolved nations. We have people who have worked in business</w:t>
      </w:r>
      <w:r w:rsidRPr="00DD35B5">
        <w:t>—</w:t>
      </w:r>
      <w:r w:rsidRPr="00DD35B5" w:rsidR="008F66C4">
        <w:t>trade</w:t>
      </w:r>
      <w:r w:rsidRPr="00DD35B5">
        <w:t xml:space="preserve"> </w:t>
      </w:r>
      <w:r w:rsidRPr="00DD35B5" w:rsidR="008F66C4">
        <w:t>advis</w:t>
      </w:r>
      <w:r w:rsidRPr="00DD35B5" w:rsidR="00E43B29">
        <w:t>e</w:t>
      </w:r>
      <w:r w:rsidRPr="00DD35B5" w:rsidR="008F66C4">
        <w:t>rs</w:t>
      </w:r>
      <w:r w:rsidRPr="00DD35B5">
        <w:t xml:space="preserve">—whose </w:t>
      </w:r>
      <w:r w:rsidRPr="00DD35B5" w:rsidR="008F66C4">
        <w:t xml:space="preserve">role is to work with small businesses in the UK, across the UK, </w:t>
      </w:r>
      <w:r w:rsidRPr="00DD35B5">
        <w:t xml:space="preserve">and </w:t>
      </w:r>
      <w:r w:rsidRPr="00DD35B5" w:rsidR="008F66C4">
        <w:t>to advise them on some of the practical steps of how to export.</w:t>
      </w:r>
    </w:p>
    <w:p w:rsidR="008F66C4" w:rsidRPr="00DD35B5" w:rsidP="00C520C9">
      <w:pPr>
        <w:pStyle w:val="Answer"/>
      </w:pPr>
      <w:r w:rsidRPr="00DD35B5">
        <w:t>G</w:t>
      </w:r>
      <w:r w:rsidRPr="00DD35B5">
        <w:t>lobally, we have 1</w:t>
      </w:r>
      <w:r w:rsidRPr="00DD35B5">
        <w:t>,</w:t>
      </w:r>
      <w:r w:rsidRPr="00DD35B5">
        <w:t>500 people based</w:t>
      </w:r>
      <w:r w:rsidRPr="00DD35B5">
        <w:t>,</w:t>
      </w:r>
      <w:r w:rsidRPr="00DD35B5">
        <w:t xml:space="preserve"> typically</w:t>
      </w:r>
      <w:r w:rsidRPr="00DD35B5">
        <w:t>,</w:t>
      </w:r>
      <w:r w:rsidRPr="00DD35B5">
        <w:t xml:space="preserve"> out of embassies, again with a trade background</w:t>
      </w:r>
      <w:r w:rsidRPr="00DD35B5">
        <w:t>.</w:t>
      </w:r>
      <w:r w:rsidRPr="00DD35B5">
        <w:t xml:space="preserve"> </w:t>
      </w:r>
      <w:r w:rsidRPr="00DD35B5">
        <w:t>T</w:t>
      </w:r>
      <w:r w:rsidRPr="00DD35B5">
        <w:t>hey will have two roles</w:t>
      </w:r>
      <w:r w:rsidRPr="00DD35B5" w:rsidR="00E43B29">
        <w:t>. The f</w:t>
      </w:r>
      <w:r w:rsidRPr="00DD35B5">
        <w:t>irst</w:t>
      </w:r>
      <w:r w:rsidRPr="00DD35B5" w:rsidR="00E43B29">
        <w:t xml:space="preserve"> is</w:t>
      </w:r>
      <w:r w:rsidRPr="00DD35B5">
        <w:t xml:space="preserve"> </w:t>
      </w:r>
      <w:r w:rsidRPr="00DD35B5">
        <w:t xml:space="preserve">around </w:t>
      </w:r>
      <w:r w:rsidRPr="00DD35B5">
        <w:t>helping to identify market opportunities for exporters from the UK, and we can connect them up</w:t>
      </w:r>
      <w:r w:rsidRPr="00DD35B5" w:rsidR="00E43B29">
        <w:t xml:space="preserve">. The second is </w:t>
      </w:r>
      <w:r w:rsidRPr="00DD35B5">
        <w:t>to work with and support people who want to invest in the UK.</w:t>
      </w:r>
      <w:r w:rsidRPr="00DD35B5">
        <w:t xml:space="preserve"> T</w:t>
      </w:r>
      <w:r w:rsidRPr="00DD35B5">
        <w:t xml:space="preserve">hat network is incredibly important in landing some of our biggest investments. </w:t>
      </w:r>
      <w:r w:rsidRPr="00DD35B5">
        <w:t>F</w:t>
      </w:r>
      <w:r w:rsidRPr="00DD35B5">
        <w:t xml:space="preserve">or example, when we are working with Nissan to agree some of their investments </w:t>
      </w:r>
      <w:r w:rsidR="00815242">
        <w:t>i</w:t>
      </w:r>
      <w:r w:rsidRPr="00DD35B5">
        <w:t>n new products in Sunderland, it will be a combination of the automotive team in the UK</w:t>
      </w:r>
      <w:r w:rsidR="00815242">
        <w:t xml:space="preserve"> and</w:t>
      </w:r>
      <w:r w:rsidRPr="00DD35B5">
        <w:t xml:space="preserve"> my local team in Sunderland, plus the team in the Japan embassy in Tokyo</w:t>
      </w:r>
      <w:r w:rsidRPr="00DD35B5" w:rsidR="00546036">
        <w:t>,</w:t>
      </w:r>
      <w:r w:rsidRPr="00DD35B5">
        <w:t xml:space="preserve"> working with headquarters. </w:t>
      </w:r>
      <w:r w:rsidRPr="00DD35B5">
        <w:t>I</w:t>
      </w:r>
      <w:r w:rsidRPr="00DD35B5">
        <w:t>t is that triangle that works to help drive success for the UK, both on inward investment</w:t>
      </w:r>
      <w:r w:rsidRPr="00DD35B5">
        <w:t xml:space="preserve"> and </w:t>
      </w:r>
      <w:r w:rsidRPr="00DD35B5">
        <w:t>on some of the trade exports.</w:t>
      </w:r>
    </w:p>
    <w:p w:rsidR="00C520C9" w:rsidRPr="00DD35B5" w:rsidP="00C520C9">
      <w:pPr>
        <w:pStyle w:val="Question"/>
      </w:pPr>
      <w:r w:rsidRPr="00DD35B5">
        <w:rPr>
          <w:b/>
        </w:rPr>
        <w:t>Chair:</w:t>
      </w:r>
      <w:r w:rsidRPr="00DD35B5">
        <w:t xml:space="preserve"> T</w:t>
      </w:r>
      <w:r w:rsidRPr="00DD35B5" w:rsidR="008F66C4">
        <w:t xml:space="preserve">he OBR forecast </w:t>
      </w:r>
      <w:r w:rsidRPr="00DD35B5">
        <w:t xml:space="preserve">has </w:t>
      </w:r>
      <w:r w:rsidRPr="00DD35B5" w:rsidR="008F66C4">
        <w:t>upgraded the contribution of trade to GDP</w:t>
      </w:r>
      <w:r w:rsidRPr="00DD35B5">
        <w:t>, and</w:t>
      </w:r>
      <w:r w:rsidRPr="00DD35B5" w:rsidR="008F66C4">
        <w:t xml:space="preserve"> </w:t>
      </w:r>
      <w:r w:rsidRPr="00DD35B5">
        <w:t>w</w:t>
      </w:r>
      <w:r w:rsidRPr="00DD35B5" w:rsidR="008F66C4">
        <w:t>e have some progress on the EU relationship</w:t>
      </w:r>
      <w:r w:rsidRPr="00DD35B5">
        <w:t>,</w:t>
      </w:r>
      <w:r w:rsidRPr="00DD35B5" w:rsidR="008F66C4">
        <w:t xml:space="preserve"> </w:t>
      </w:r>
      <w:r w:rsidRPr="00DD35B5">
        <w:t>but w</w:t>
      </w:r>
      <w:r w:rsidRPr="00DD35B5" w:rsidR="008F66C4">
        <w:t>hat we have heard is that you want to see more SMEs export.</w:t>
      </w:r>
      <w:r w:rsidRPr="00DD35B5">
        <w:t xml:space="preserve"> T</w:t>
      </w:r>
      <w:r w:rsidRPr="00DD35B5" w:rsidR="008F66C4">
        <w:t>he EU relationship is mission</w:t>
      </w:r>
      <w:r w:rsidR="007E4060">
        <w:t>-</w:t>
      </w:r>
      <w:r w:rsidRPr="00DD35B5" w:rsidR="008F66C4">
        <w:t>critical to that. Just crystallise for us what is going to change in our relationship with the EU, given the cage of red lines that we have</w:t>
      </w:r>
      <w:r w:rsidRPr="00DD35B5">
        <w:t>.</w:t>
      </w:r>
    </w:p>
    <w:p w:rsidR="00C520C9" w:rsidRPr="00DD35B5" w:rsidP="00C520C9">
      <w:pPr>
        <w:pStyle w:val="Answer"/>
      </w:pPr>
      <w:r w:rsidRPr="00DD35B5">
        <w:rPr>
          <w:b/>
          <w:i/>
        </w:rPr>
        <w:t>Jonathan Reynolds:</w:t>
      </w:r>
      <w:r w:rsidRPr="00DD35B5">
        <w:t xml:space="preserve"> I</w:t>
      </w:r>
      <w:r w:rsidRPr="00DD35B5" w:rsidR="008F66C4">
        <w:t xml:space="preserve">t is important for me to say that the specific negotiations around the EU </w:t>
      </w:r>
      <w:r w:rsidRPr="00DD35B5">
        <w:t xml:space="preserve">reset </w:t>
      </w:r>
      <w:r w:rsidRPr="00DD35B5" w:rsidR="008F66C4">
        <w:t xml:space="preserve">sit with the </w:t>
      </w:r>
      <w:r w:rsidRPr="00DD35B5">
        <w:t>C</w:t>
      </w:r>
      <w:r w:rsidRPr="00DD35B5" w:rsidR="008F66C4">
        <w:t xml:space="preserve">abinet </w:t>
      </w:r>
      <w:r w:rsidRPr="00DD35B5">
        <w:t>O</w:t>
      </w:r>
      <w:r w:rsidRPr="00DD35B5" w:rsidR="008F66C4">
        <w:t xml:space="preserve">ffice, </w:t>
      </w:r>
      <w:r w:rsidR="007E4060">
        <w:t>as</w:t>
      </w:r>
      <w:r w:rsidRPr="00DD35B5" w:rsidR="008F66C4">
        <w:t xml:space="preserve"> it is more than just a trade question</w:t>
      </w:r>
      <w:r w:rsidR="007E4060">
        <w:t>:</w:t>
      </w:r>
      <w:r w:rsidRPr="00DD35B5" w:rsidR="008F66C4">
        <w:t xml:space="preserve"> </w:t>
      </w:r>
      <w:r w:rsidR="007E4060">
        <w:t>i</w:t>
      </w:r>
      <w:r w:rsidRPr="00DD35B5" w:rsidR="008F66C4">
        <w:t xml:space="preserve">t relates to security and some other aspects </w:t>
      </w:r>
      <w:r w:rsidRPr="00DD35B5">
        <w:t xml:space="preserve">that are </w:t>
      </w:r>
      <w:r w:rsidRPr="00DD35B5" w:rsidR="008F66C4">
        <w:t>fundamental to the relationship between the UK and the EU.</w:t>
      </w:r>
    </w:p>
    <w:p w:rsidR="008F66C4" w:rsidRPr="00DD35B5" w:rsidP="00C520C9">
      <w:pPr>
        <w:pStyle w:val="Answer"/>
      </w:pPr>
      <w:r w:rsidRPr="00DD35B5">
        <w:t>We have a set of aspirations that, again, are mostly in the public domain</w:t>
      </w:r>
      <w:r w:rsidR="007E4060">
        <w:t xml:space="preserve">: </w:t>
      </w:r>
      <w:r w:rsidRPr="00DD35B5">
        <w:t>professional</w:t>
      </w:r>
      <w:r w:rsidRPr="00DD35B5" w:rsidR="00C520C9">
        <w:t xml:space="preserve"> </w:t>
      </w:r>
      <w:r w:rsidRPr="00DD35B5">
        <w:t xml:space="preserve">qualifications, SPS, </w:t>
      </w:r>
      <w:r w:rsidRPr="00DD35B5" w:rsidR="00C520C9">
        <w:t xml:space="preserve">and </w:t>
      </w:r>
      <w:r w:rsidRPr="00DD35B5">
        <w:t xml:space="preserve">work on what is catchily entitled mutual recognition of conformity assessments. </w:t>
      </w:r>
      <w:r w:rsidRPr="00DD35B5" w:rsidR="00C520C9">
        <w:t>T</w:t>
      </w:r>
      <w:r w:rsidRPr="00DD35B5">
        <w:t xml:space="preserve">hese are all things that are specific trade-based improvements that would make a significant difference and </w:t>
      </w:r>
      <w:r w:rsidRPr="00DD35B5" w:rsidR="00E43B29">
        <w:t xml:space="preserve">that I believe </w:t>
      </w:r>
      <w:r w:rsidRPr="00DD35B5">
        <w:t>are achievable</w:t>
      </w:r>
      <w:r w:rsidRPr="00DD35B5" w:rsidR="0077155A">
        <w:t xml:space="preserve">. </w:t>
      </w:r>
      <w:r w:rsidRPr="00DD35B5">
        <w:t>I would never portray them as being equivalent to being part of a customs union or single market</w:t>
      </w:r>
      <w:r w:rsidR="007E4060">
        <w:t>—t</w:t>
      </w:r>
      <w:r w:rsidRPr="00DD35B5" w:rsidR="0077155A">
        <w:t xml:space="preserve">hat </w:t>
      </w:r>
      <w:r w:rsidRPr="00DD35B5">
        <w:t>is a different proposition</w:t>
      </w:r>
      <w:r w:rsidR="007E4060">
        <w:t>—</w:t>
      </w:r>
      <w:r w:rsidRPr="00DD35B5">
        <w:t xml:space="preserve">but these are things where we can improve our terms of trade with our European partners, which </w:t>
      </w:r>
      <w:r w:rsidRPr="00DD35B5" w:rsidR="00546036">
        <w:t xml:space="preserve">are </w:t>
      </w:r>
      <w:r w:rsidRPr="00DD35B5">
        <w:t xml:space="preserve">still by far our biggest, </w:t>
      </w:r>
      <w:r w:rsidRPr="00DD35B5">
        <w:t>closest</w:t>
      </w:r>
      <w:r w:rsidRPr="00DD35B5">
        <w:t xml:space="preserve"> and most significant set of trading relationships. </w:t>
      </w:r>
      <w:r w:rsidRPr="00DD35B5" w:rsidR="0077155A">
        <w:t>T</w:t>
      </w:r>
      <w:r w:rsidRPr="00DD35B5">
        <w:t>here have been reasons in the past why those were not necessarily possible to achieve</w:t>
      </w:r>
      <w:r w:rsidRPr="00DD35B5" w:rsidR="0077155A">
        <w:t>.</w:t>
      </w:r>
      <w:r w:rsidRPr="00DD35B5">
        <w:t xml:space="preserve"> I believe </w:t>
      </w:r>
      <w:r w:rsidRPr="00DD35B5" w:rsidR="0077155A">
        <w:t xml:space="preserve">that </w:t>
      </w:r>
      <w:r w:rsidRPr="00DD35B5">
        <w:t>they are possible now</w:t>
      </w:r>
      <w:r w:rsidRPr="00DD35B5" w:rsidR="0077155A">
        <w:t>, but</w:t>
      </w:r>
      <w:r w:rsidRPr="00DD35B5">
        <w:t xml:space="preserve"> I would not want to </w:t>
      </w:r>
      <w:r w:rsidRPr="00DD35B5" w:rsidR="0077155A">
        <w:t>be seen</w:t>
      </w:r>
      <w:r w:rsidRPr="00DD35B5">
        <w:t xml:space="preserve"> to be giving a running commentary on the state of those negotiations.</w:t>
      </w:r>
    </w:p>
    <w:p w:rsidR="008F66C4" w:rsidRPr="00DD35B5" w:rsidP="0077155A">
      <w:pPr>
        <w:pStyle w:val="Question"/>
      </w:pPr>
      <w:r w:rsidRPr="00DD35B5">
        <w:rPr>
          <w:b/>
        </w:rPr>
        <w:t>Chair:</w:t>
      </w:r>
      <w:r w:rsidRPr="00DD35B5">
        <w:t xml:space="preserve"> By the sound of it, it is a strategy of </w:t>
      </w:r>
      <w:r w:rsidRPr="00DD35B5">
        <w:t>sweating the small stuff</w:t>
      </w:r>
      <w:r w:rsidRPr="00DD35B5">
        <w:t>,</w:t>
      </w:r>
      <w:r w:rsidRPr="00DD35B5">
        <w:t xml:space="preserve"> </w:t>
      </w:r>
      <w:r w:rsidRPr="00DD35B5">
        <w:t>with l</w:t>
      </w:r>
      <w:r w:rsidRPr="00DD35B5">
        <w:t>ots of little niggles getting in the way that you want to try to break through. Is that a good characterisation?</w:t>
      </w:r>
    </w:p>
    <w:p w:rsidR="0077155A" w:rsidRPr="00DD35B5" w:rsidP="0077155A">
      <w:pPr>
        <w:pStyle w:val="Answer"/>
      </w:pPr>
      <w:r w:rsidRPr="00DD35B5">
        <w:rPr>
          <w:b/>
          <w:i/>
        </w:rPr>
        <w:t>Jonathan Reynolds:</w:t>
      </w:r>
      <w:r w:rsidRPr="00DD35B5">
        <w:t xml:space="preserve"> </w:t>
      </w:r>
      <w:r w:rsidRPr="00DD35B5" w:rsidR="008F66C4">
        <w:t xml:space="preserve">I would not portray them as little niggles. </w:t>
      </w:r>
      <w:r w:rsidRPr="00DD35B5">
        <w:t>F</w:t>
      </w:r>
      <w:r w:rsidRPr="00DD35B5" w:rsidR="008F66C4">
        <w:t>or instance, the fact that we still have the same food and agricultural</w:t>
      </w:r>
      <w:r w:rsidR="007E4060">
        <w:t xml:space="preserve"> standards</w:t>
      </w:r>
      <w:r w:rsidRPr="00DD35B5">
        <w:t xml:space="preserve"> or SPS</w:t>
      </w:r>
      <w:r w:rsidRPr="00DD35B5" w:rsidR="008F66C4">
        <w:t xml:space="preserve"> standards as the European Union, yet we have a whole range of bureaucracy that now stands in the way of smooth and easily facilitated trading</w:t>
      </w:r>
      <w:r w:rsidRPr="00DD35B5">
        <w:t>,</w:t>
      </w:r>
      <w:r w:rsidRPr="00DD35B5" w:rsidR="008F66C4">
        <w:t xml:space="preserve"> is quite a substantial thing that could be improved. It is not </w:t>
      </w:r>
      <w:r w:rsidR="007E4060">
        <w:t xml:space="preserve">as if </w:t>
      </w:r>
      <w:r w:rsidRPr="00DD35B5" w:rsidR="008F66C4">
        <w:t>the question is a policy one for the standards that we operate in the United Kingdom. We have these comparable standards, but we were not able to reach that point.</w:t>
      </w:r>
    </w:p>
    <w:p w:rsidR="0077155A" w:rsidRPr="00DD35B5" w:rsidP="0077155A">
      <w:pPr>
        <w:pStyle w:val="Answer"/>
      </w:pPr>
      <w:r w:rsidRPr="00DD35B5">
        <w:t>T</w:t>
      </w:r>
      <w:r w:rsidRPr="00DD35B5" w:rsidR="008F66C4">
        <w:t xml:space="preserve">o be honest, </w:t>
      </w:r>
      <w:r w:rsidRPr="00DD35B5">
        <w:t xml:space="preserve">I would not </w:t>
      </w:r>
      <w:r w:rsidRPr="00DD35B5" w:rsidR="008F66C4">
        <w:t>describe professional qualifications as an area where it is a relatively small deal</w:t>
      </w:r>
      <w:r w:rsidRPr="00DD35B5">
        <w:t xml:space="preserve"> either</w:t>
      </w:r>
      <w:r w:rsidRPr="00DD35B5" w:rsidR="008F66C4">
        <w:t>.</w:t>
      </w:r>
      <w:r w:rsidRPr="00DD35B5">
        <w:t xml:space="preserve"> </w:t>
      </w:r>
      <w:bookmarkStart w:id="2" w:name="_Hlk183779634"/>
      <w:r w:rsidRPr="00DD35B5">
        <w:t>T</w:t>
      </w:r>
      <w:r w:rsidRPr="00DD35B5" w:rsidR="008F66C4">
        <w:t xml:space="preserve">here </w:t>
      </w:r>
      <w:r w:rsidRPr="00DD35B5">
        <w:t xml:space="preserve">are </w:t>
      </w:r>
      <w:r w:rsidRPr="00DD35B5" w:rsidR="008F66C4">
        <w:t>significant</w:t>
      </w:r>
      <w:r w:rsidR="007E4060">
        <w:t xml:space="preserve"> potential</w:t>
      </w:r>
      <w:r w:rsidRPr="00DD35B5" w:rsidR="008F66C4">
        <w:t xml:space="preserve"> gains for the UK </w:t>
      </w:r>
      <w:r w:rsidR="007E4060">
        <w:t xml:space="preserve">from </w:t>
      </w:r>
      <w:r w:rsidRPr="00DD35B5" w:rsidR="008F66C4">
        <w:t xml:space="preserve">being able to employ European nationals </w:t>
      </w:r>
      <w:bookmarkEnd w:id="2"/>
      <w:r w:rsidRPr="00DD35B5" w:rsidR="008F66C4">
        <w:t>who we know are trained</w:t>
      </w:r>
      <w:r w:rsidRPr="00DD35B5">
        <w:t xml:space="preserve"> and</w:t>
      </w:r>
      <w:r w:rsidRPr="00DD35B5" w:rsidR="008F66C4">
        <w:t xml:space="preserve"> qualified in nearly every case. Sometimes there </w:t>
      </w:r>
      <w:r w:rsidRPr="00DD35B5">
        <w:t xml:space="preserve">are </w:t>
      </w:r>
      <w:r w:rsidRPr="00DD35B5" w:rsidR="008F66C4">
        <w:t xml:space="preserve">specific additional things </w:t>
      </w:r>
      <w:r w:rsidRPr="00DD35B5">
        <w:t xml:space="preserve">that </w:t>
      </w:r>
      <w:r w:rsidRPr="00DD35B5" w:rsidR="008F66C4">
        <w:t xml:space="preserve">you ask for. </w:t>
      </w:r>
      <w:r w:rsidRPr="00DD35B5">
        <w:t>T</w:t>
      </w:r>
      <w:r w:rsidRPr="00DD35B5" w:rsidR="008F66C4">
        <w:t xml:space="preserve">he architects’ agreement with the </w:t>
      </w:r>
      <w:r w:rsidRPr="00DD35B5">
        <w:t xml:space="preserve">EU </w:t>
      </w:r>
      <w:r w:rsidRPr="00DD35B5" w:rsidR="008F66C4">
        <w:t>has this, where you add a little bit more.</w:t>
      </w:r>
      <w:r w:rsidRPr="00DD35B5">
        <w:t xml:space="preserve"> T</w:t>
      </w:r>
      <w:r w:rsidRPr="00DD35B5" w:rsidR="008F66C4">
        <w:t>hese are quite significant things</w:t>
      </w:r>
      <w:r w:rsidR="007620CB">
        <w:t>;</w:t>
      </w:r>
      <w:r w:rsidRPr="00DD35B5" w:rsidR="008F66C4">
        <w:t xml:space="preserve"> I just would not compare them to being part of a single market.</w:t>
      </w:r>
      <w:r w:rsidRPr="00DD35B5">
        <w:t xml:space="preserve"> It </w:t>
      </w:r>
      <w:r w:rsidRPr="00DD35B5" w:rsidR="008F66C4">
        <w:t>is not the same thing.</w:t>
      </w:r>
    </w:p>
    <w:p w:rsidR="008F66C4" w:rsidRPr="00DD35B5" w:rsidP="001D422C">
      <w:pPr>
        <w:pStyle w:val="Question"/>
      </w:pPr>
      <w:r w:rsidRPr="00DD35B5">
        <w:rPr>
          <w:b/>
        </w:rPr>
        <w:t>Charlie Maynard:</w:t>
      </w:r>
      <w:r w:rsidRPr="00DD35B5">
        <w:t xml:space="preserve"> I have a question </w:t>
      </w:r>
      <w:r w:rsidR="007620CB">
        <w:t>about</w:t>
      </w:r>
      <w:r w:rsidRPr="00DD35B5">
        <w:t xml:space="preserve"> the </w:t>
      </w:r>
      <w:r w:rsidRPr="00DD35B5">
        <w:t>remit of the Board of Trade</w:t>
      </w:r>
      <w:r w:rsidRPr="00DD35B5">
        <w:t>.</w:t>
      </w:r>
      <w:r w:rsidRPr="00DD35B5">
        <w:t xml:space="preserve"> Sweden</w:t>
      </w:r>
      <w:r w:rsidRPr="00DD35B5">
        <w:t xml:space="preserve"> has </w:t>
      </w:r>
      <w:r w:rsidRPr="00DD35B5">
        <w:t xml:space="preserve">a very good </w:t>
      </w:r>
      <w:r w:rsidRPr="00DD35B5">
        <w:t>b</w:t>
      </w:r>
      <w:r w:rsidRPr="00DD35B5">
        <w:t xml:space="preserve">oard of </w:t>
      </w:r>
      <w:r w:rsidRPr="00DD35B5">
        <w:t>t</w:t>
      </w:r>
      <w:r w:rsidRPr="00DD35B5">
        <w:t>rade, which is well recognised</w:t>
      </w:r>
      <w:r w:rsidRPr="00DD35B5" w:rsidR="005936F1">
        <w:t xml:space="preserve">. </w:t>
      </w:r>
      <w:r w:rsidR="00EF7303">
        <w:t xml:space="preserve">To get some impartiality in the mix, would you favour having something </w:t>
      </w:r>
      <w:r w:rsidR="00EF7303">
        <w:t>s</w:t>
      </w:r>
      <w:r w:rsidRPr="00DD35B5">
        <w:t>imilar to</w:t>
      </w:r>
      <w:r w:rsidRPr="00DD35B5">
        <w:t xml:space="preserve"> the OBR</w:t>
      </w:r>
      <w:r w:rsidRPr="00DD35B5" w:rsidR="005936F1">
        <w:t xml:space="preserve">, </w:t>
      </w:r>
      <w:r w:rsidRPr="00DD35B5">
        <w:t xml:space="preserve">impartially </w:t>
      </w:r>
      <w:r w:rsidRPr="00DD35B5">
        <w:t xml:space="preserve">assessing the </w:t>
      </w:r>
      <w:r w:rsidRPr="00DD35B5">
        <w:t>UK’s trade performance worldwide</w:t>
      </w:r>
      <w:r w:rsidRPr="00DD35B5">
        <w:t>,</w:t>
      </w:r>
      <w:r w:rsidRPr="00DD35B5">
        <w:t xml:space="preserve"> focusing on how to minimise trade barriers</w:t>
      </w:r>
      <w:r w:rsidRPr="00DD35B5">
        <w:t xml:space="preserve"> and</w:t>
      </w:r>
      <w:r w:rsidRPr="00DD35B5">
        <w:t xml:space="preserve"> </w:t>
      </w:r>
      <w:r w:rsidRPr="00DD35B5">
        <w:t>h</w:t>
      </w:r>
      <w:r w:rsidRPr="00DD35B5">
        <w:t xml:space="preserve">aving </w:t>
      </w:r>
      <w:r w:rsidR="00EF7303">
        <w:t xml:space="preserve">an </w:t>
      </w:r>
      <w:r w:rsidRPr="00DD35B5">
        <w:t>external view</w:t>
      </w:r>
      <w:r w:rsidRPr="00DD35B5">
        <w:t>,</w:t>
      </w:r>
      <w:r w:rsidRPr="00DD35B5">
        <w:t xml:space="preserve"> saying, </w:t>
      </w:r>
      <w:r w:rsidRPr="00DD35B5">
        <w:t>“W</w:t>
      </w:r>
      <w:r w:rsidRPr="00DD35B5">
        <w:t>e can do better</w:t>
      </w:r>
      <w:r w:rsidR="00EF7303">
        <w:t>—t</w:t>
      </w:r>
      <w:r w:rsidRPr="00DD35B5">
        <w:t>his is where we are falling down</w:t>
      </w:r>
      <w:r w:rsidRPr="00DD35B5">
        <w:t xml:space="preserve"> and</w:t>
      </w:r>
      <w:r w:rsidRPr="00DD35B5">
        <w:t xml:space="preserve"> where we are improving</w:t>
      </w:r>
      <w:r w:rsidRPr="00DD35B5">
        <w:t>”</w:t>
      </w:r>
      <w:r w:rsidR="00EF7303">
        <w:t>?</w:t>
      </w:r>
      <w:r w:rsidRPr="00DD35B5">
        <w:t xml:space="preserve"> </w:t>
      </w:r>
    </w:p>
    <w:p w:rsidR="008F66C4" w:rsidRPr="00DD35B5" w:rsidP="001D422C">
      <w:pPr>
        <w:pStyle w:val="Answer"/>
      </w:pPr>
      <w:r w:rsidRPr="00DD35B5">
        <w:rPr>
          <w:b/>
          <w:i/>
        </w:rPr>
        <w:t>Jonathan Reynolds:</w:t>
      </w:r>
      <w:r w:rsidRPr="00DD35B5" w:rsidR="001D422C">
        <w:t xml:space="preserve"> </w:t>
      </w:r>
      <w:r w:rsidRPr="00DD35B5">
        <w:t xml:space="preserve">I am familiar with the Swedish </w:t>
      </w:r>
      <w:r w:rsidRPr="00DD35B5" w:rsidR="001D422C">
        <w:t>board of trade</w:t>
      </w:r>
      <w:r w:rsidRPr="00DD35B5" w:rsidR="005936F1">
        <w:t>.</w:t>
      </w:r>
      <w:r w:rsidRPr="00DD35B5" w:rsidR="001D422C">
        <w:t xml:space="preserve"> </w:t>
      </w:r>
      <w:r w:rsidRPr="00DD35B5" w:rsidR="005936F1">
        <w:t>I</w:t>
      </w:r>
      <w:r w:rsidRPr="00DD35B5">
        <w:t xml:space="preserve">t operates </w:t>
      </w:r>
      <w:r w:rsidR="00A06D06">
        <w:t xml:space="preserve">within </w:t>
      </w:r>
      <w:r w:rsidRPr="00DD35B5">
        <w:t>a very different remit</w:t>
      </w:r>
      <w:r w:rsidR="00A06D06">
        <w:t>,</w:t>
      </w:r>
      <w:r w:rsidRPr="00DD35B5">
        <w:t xml:space="preserve"> historically</w:t>
      </w:r>
      <w:r w:rsidR="00A06D06">
        <w:t>,</w:t>
      </w:r>
      <w:r w:rsidRPr="00DD35B5" w:rsidR="001D422C">
        <w:t xml:space="preserve"> </w:t>
      </w:r>
      <w:r w:rsidR="00A06D06">
        <w:t>from</w:t>
      </w:r>
      <w:r w:rsidRPr="00DD35B5">
        <w:t xml:space="preserve"> </w:t>
      </w:r>
      <w:r w:rsidRPr="00DD35B5" w:rsidR="001D422C">
        <w:t xml:space="preserve">how we </w:t>
      </w:r>
      <w:r w:rsidRPr="00DD35B5">
        <w:t xml:space="preserve">have operated in the UK. I want to change the Board of Trade. I want it to be a set of people who can have that ambassadorial role to UK business and bring with them expertise, knowledge of the markets </w:t>
      </w:r>
      <w:r w:rsidRPr="00DD35B5" w:rsidR="001D422C">
        <w:t xml:space="preserve">and </w:t>
      </w:r>
      <w:r w:rsidRPr="00DD35B5">
        <w:t xml:space="preserve">the </w:t>
      </w:r>
      <w:r w:rsidRPr="00DD35B5" w:rsidR="001D422C">
        <w:t xml:space="preserve">kinds of </w:t>
      </w:r>
      <w:r w:rsidRPr="00DD35B5">
        <w:t xml:space="preserve">experiences that would be inspiring </w:t>
      </w:r>
      <w:r w:rsidRPr="00DD35B5" w:rsidR="001D422C">
        <w:t xml:space="preserve">and </w:t>
      </w:r>
      <w:r w:rsidRPr="00DD35B5">
        <w:t xml:space="preserve">help </w:t>
      </w:r>
      <w:r w:rsidRPr="00DD35B5" w:rsidR="001D422C">
        <w:t xml:space="preserve">people </w:t>
      </w:r>
      <w:r w:rsidRPr="00DD35B5">
        <w:t xml:space="preserve">practically with </w:t>
      </w:r>
      <w:r w:rsidR="00A06D06">
        <w:t xml:space="preserve">that </w:t>
      </w:r>
      <w:r w:rsidRPr="00DD35B5">
        <w:t>export story.</w:t>
      </w:r>
      <w:r w:rsidRPr="00DD35B5" w:rsidR="001D422C">
        <w:t xml:space="preserve"> It </w:t>
      </w:r>
      <w:r w:rsidRPr="00DD35B5">
        <w:t xml:space="preserve">needs to change. </w:t>
      </w:r>
      <w:r w:rsidRPr="00DD35B5" w:rsidR="001D422C">
        <w:t xml:space="preserve">That is </w:t>
      </w:r>
      <w:r w:rsidRPr="00DD35B5">
        <w:t xml:space="preserve">not necessarily </w:t>
      </w:r>
      <w:r w:rsidRPr="00DD35B5" w:rsidR="001D422C">
        <w:t xml:space="preserve">a </w:t>
      </w:r>
      <w:r w:rsidRPr="00DD35B5">
        <w:t xml:space="preserve">proposition </w:t>
      </w:r>
      <w:r w:rsidRPr="00DD35B5" w:rsidR="001D422C">
        <w:t xml:space="preserve">that is </w:t>
      </w:r>
      <w:r w:rsidRPr="00DD35B5">
        <w:t>comparable to Sweden</w:t>
      </w:r>
      <w:r w:rsidRPr="00DD35B5" w:rsidR="005936F1">
        <w:t xml:space="preserve">. </w:t>
      </w:r>
      <w:r w:rsidRPr="00DD35B5">
        <w:t>I would broadly describe the Swedish model as a trade OBR</w:t>
      </w:r>
      <w:r w:rsidR="00A06D06">
        <w:t>.</w:t>
      </w:r>
      <w:r w:rsidRPr="00DD35B5">
        <w:t xml:space="preserve"> That is not what we have in mind.</w:t>
      </w:r>
    </w:p>
    <w:p w:rsidR="008F66C4" w:rsidRPr="00DD35B5" w:rsidP="008F66C4">
      <w:pPr>
        <w:pStyle w:val="Question"/>
      </w:pPr>
      <w:r w:rsidRPr="00DD35B5">
        <w:rPr>
          <w:b/>
        </w:rPr>
        <w:t>Charlie Maynard:</w:t>
      </w:r>
      <w:r w:rsidRPr="00DD35B5">
        <w:t xml:space="preserve"> I have just one </w:t>
      </w:r>
      <w:r w:rsidRPr="00DD35B5">
        <w:t>follow-up</w:t>
      </w:r>
      <w:r w:rsidR="00A06D06">
        <w:t xml:space="preserve">—it </w:t>
      </w:r>
      <w:r w:rsidRPr="00DD35B5">
        <w:t>may</w:t>
      </w:r>
      <w:r w:rsidRPr="00DD35B5">
        <w:t xml:space="preserve"> </w:t>
      </w:r>
      <w:r w:rsidRPr="00DD35B5">
        <w:t xml:space="preserve">be a nitty-gritty bit, but </w:t>
      </w:r>
      <w:r w:rsidR="00A06D06">
        <w:t xml:space="preserve">it is </w:t>
      </w:r>
      <w:r w:rsidRPr="00DD35B5">
        <w:t>quite a near-term nitty-gritty bit</w:t>
      </w:r>
      <w:r w:rsidR="00A06D06">
        <w:t>—</w:t>
      </w:r>
      <w:r w:rsidRPr="00DD35B5">
        <w:t xml:space="preserve">on emissions </w:t>
      </w:r>
      <w:r w:rsidRPr="00DD35B5">
        <w:t xml:space="preserve">trading systems. </w:t>
      </w:r>
      <w:r w:rsidRPr="00DD35B5">
        <w:t>W</w:t>
      </w:r>
      <w:r w:rsidRPr="00DD35B5">
        <w:t xml:space="preserve">e have quite a big problem if we do not get that alignment in place. Is </w:t>
      </w:r>
      <w:r w:rsidRPr="00DD35B5">
        <w:t xml:space="preserve">it </w:t>
      </w:r>
      <w:r w:rsidRPr="00DD35B5">
        <w:t xml:space="preserve">a priority for you to align our emissions trading systems with the EU’s? </w:t>
      </w:r>
      <w:r w:rsidRPr="00DD35B5">
        <w:t xml:space="preserve">Is </w:t>
      </w:r>
      <w:r w:rsidRPr="00DD35B5">
        <w:t xml:space="preserve">that something </w:t>
      </w:r>
      <w:r w:rsidRPr="00DD35B5">
        <w:t xml:space="preserve">that </w:t>
      </w:r>
      <w:r w:rsidRPr="00DD35B5">
        <w:t>you are working towards?</w:t>
      </w:r>
    </w:p>
    <w:p w:rsidR="001D422C" w:rsidRPr="00DD35B5" w:rsidP="001D422C">
      <w:pPr>
        <w:pStyle w:val="Answer"/>
      </w:pPr>
      <w:r w:rsidRPr="00DD35B5">
        <w:rPr>
          <w:b/>
          <w:i/>
        </w:rPr>
        <w:t>Jonathan Reynolds:</w:t>
      </w:r>
      <w:r w:rsidRPr="00DD35B5">
        <w:t xml:space="preserve"> </w:t>
      </w:r>
      <w:r w:rsidRPr="00DD35B5" w:rsidR="008F66C4">
        <w:t xml:space="preserve">You are right to highlight the obvious potential problem of a carbon border, essentially, between </w:t>
      </w:r>
      <w:r w:rsidRPr="00DD35B5">
        <w:t xml:space="preserve">us </w:t>
      </w:r>
      <w:r w:rsidRPr="00DD35B5" w:rsidR="008F66C4">
        <w:t xml:space="preserve">and the European Union. The commitment </w:t>
      </w:r>
      <w:r w:rsidRPr="00DD35B5">
        <w:t xml:space="preserve">that </w:t>
      </w:r>
      <w:r w:rsidRPr="00DD35B5" w:rsidR="008F66C4">
        <w:t xml:space="preserve">the </w:t>
      </w:r>
      <w:r w:rsidRPr="00DD35B5">
        <w:t>G</w:t>
      </w:r>
      <w:r w:rsidRPr="00DD35B5" w:rsidR="008F66C4">
        <w:t>overnment ha</w:t>
      </w:r>
      <w:r w:rsidRPr="00DD35B5">
        <w:t>ve</w:t>
      </w:r>
      <w:r w:rsidRPr="00DD35B5" w:rsidR="008F66C4">
        <w:t xml:space="preserve"> inherited</w:t>
      </w:r>
      <w:r w:rsidRPr="00DD35B5" w:rsidR="00546036">
        <w:t xml:space="preserve"> and</w:t>
      </w:r>
      <w:r w:rsidRPr="00DD35B5" w:rsidR="008F66C4">
        <w:t xml:space="preserve"> </w:t>
      </w:r>
      <w:r w:rsidRPr="00DD35B5" w:rsidR="00546036">
        <w:t xml:space="preserve">have </w:t>
      </w:r>
      <w:r w:rsidRPr="00DD35B5" w:rsidR="008F66C4">
        <w:t>renewed</w:t>
      </w:r>
      <w:r w:rsidRPr="00DD35B5" w:rsidR="00546036">
        <w:t xml:space="preserve"> </w:t>
      </w:r>
      <w:r w:rsidRPr="00DD35B5" w:rsidR="008F66C4">
        <w:t xml:space="preserve">to a UK carbon border adjustment mechanism, which is technically </w:t>
      </w:r>
      <w:r w:rsidRPr="00DD35B5">
        <w:t xml:space="preserve">a </w:t>
      </w:r>
      <w:r w:rsidRPr="00DD35B5" w:rsidR="008F66C4">
        <w:t>tax policy under our system rather than a trade one, would pose some obvious questions, particularly around Northern Ireland</w:t>
      </w:r>
      <w:r w:rsidRPr="00DD35B5">
        <w:t>,</w:t>
      </w:r>
      <w:r w:rsidRPr="00DD35B5" w:rsidR="008F66C4">
        <w:t xml:space="preserve"> because of the Windsor </w:t>
      </w:r>
      <w:r w:rsidRPr="00DD35B5">
        <w:t>a</w:t>
      </w:r>
      <w:r w:rsidRPr="00DD35B5" w:rsidR="008F66C4">
        <w:t xml:space="preserve">greement. </w:t>
      </w:r>
      <w:r w:rsidRPr="00DD35B5">
        <w:t>T</w:t>
      </w:r>
      <w:r w:rsidRPr="00DD35B5" w:rsidR="008F66C4">
        <w:t>hat is very much being considered.</w:t>
      </w:r>
    </w:p>
    <w:p w:rsidR="008F66C4" w:rsidRPr="00DD35B5" w:rsidP="001D422C">
      <w:pPr>
        <w:pStyle w:val="Answer"/>
      </w:pPr>
      <w:r w:rsidRPr="00DD35B5">
        <w:t>I</w:t>
      </w:r>
      <w:r w:rsidRPr="00DD35B5">
        <w:t xml:space="preserve">t is important to recognise </w:t>
      </w:r>
      <w:r w:rsidRPr="00DD35B5" w:rsidR="001D422C">
        <w:t xml:space="preserve">that </w:t>
      </w:r>
      <w:r w:rsidRPr="00DD35B5">
        <w:t xml:space="preserve">there are winners and losers for different parts of British industry </w:t>
      </w:r>
      <w:r w:rsidRPr="00DD35B5" w:rsidR="001D422C">
        <w:t xml:space="preserve">in terms of </w:t>
      </w:r>
      <w:r w:rsidRPr="00DD35B5">
        <w:t xml:space="preserve">alignment and how that is done. </w:t>
      </w:r>
      <w:r w:rsidRPr="00DD35B5" w:rsidR="001D422C">
        <w:t>T</w:t>
      </w:r>
      <w:r w:rsidRPr="00DD35B5">
        <w:t>hose need to be properly assessed before coming to a decision</w:t>
      </w:r>
      <w:r w:rsidRPr="00DD35B5" w:rsidR="001D422C">
        <w:t>, b</w:t>
      </w:r>
      <w:r w:rsidRPr="00DD35B5">
        <w:t>ut when we look to potential</w:t>
      </w:r>
      <w:r w:rsidRPr="00DD35B5" w:rsidR="001D422C">
        <w:t xml:space="preserve"> </w:t>
      </w:r>
      <w:r w:rsidR="00296B6F">
        <w:t xml:space="preserve">future </w:t>
      </w:r>
      <w:r w:rsidRPr="00DD35B5">
        <w:t xml:space="preserve">challenges, you are right to highlight that as a particular one that </w:t>
      </w:r>
      <w:r w:rsidRPr="00DD35B5">
        <w:t>has to</w:t>
      </w:r>
      <w:r w:rsidRPr="00DD35B5">
        <w:t xml:space="preserve"> be got right.</w:t>
      </w:r>
    </w:p>
    <w:p w:rsidR="001D422C" w:rsidRPr="00DD35B5" w:rsidP="001D422C">
      <w:pPr>
        <w:pStyle w:val="Question"/>
      </w:pPr>
      <w:r w:rsidRPr="00DD35B5">
        <w:rPr>
          <w:b/>
        </w:rPr>
        <w:t>John Cooper:</w:t>
      </w:r>
      <w:r w:rsidRPr="00DD35B5">
        <w:t xml:space="preserve"> We have all seen </w:t>
      </w:r>
      <w:r w:rsidRPr="00DD35B5" w:rsidR="008F66C4">
        <w:t xml:space="preserve">President-elect Trump’s decision to bring in a new tariff regime rattle the markets this morning. </w:t>
      </w:r>
      <w:r w:rsidRPr="00DD35B5">
        <w:t>Y</w:t>
      </w:r>
      <w:r w:rsidRPr="00DD35B5" w:rsidR="008F66C4">
        <w:t>ou talk about headwinds</w:t>
      </w:r>
      <w:r w:rsidR="00296B6F">
        <w:t>;</w:t>
      </w:r>
      <w:r w:rsidRPr="00DD35B5" w:rsidR="008F66C4">
        <w:t xml:space="preserve"> </w:t>
      </w:r>
      <w:r w:rsidR="00296B6F">
        <w:t>t</w:t>
      </w:r>
      <w:r w:rsidRPr="00DD35B5" w:rsidR="008F66C4">
        <w:t xml:space="preserve">his </w:t>
      </w:r>
      <w:r w:rsidRPr="00DD35B5">
        <w:t xml:space="preserve">has </w:t>
      </w:r>
      <w:r w:rsidRPr="00DD35B5" w:rsidR="008F66C4">
        <w:t xml:space="preserve">the potential, </w:t>
      </w:r>
      <w:r w:rsidRPr="00DD35B5">
        <w:t xml:space="preserve">I think </w:t>
      </w:r>
      <w:r w:rsidRPr="00DD35B5" w:rsidR="008F66C4">
        <w:t>you will agree, to become a full</w:t>
      </w:r>
      <w:r w:rsidRPr="00DD35B5" w:rsidR="005936F1">
        <w:noBreakHyphen/>
      </w:r>
      <w:r w:rsidRPr="00DD35B5" w:rsidR="008F66C4">
        <w:t xml:space="preserve">force gale. I would imagine </w:t>
      </w:r>
      <w:r w:rsidRPr="00DD35B5">
        <w:t xml:space="preserve">that </w:t>
      </w:r>
      <w:r w:rsidRPr="00DD35B5" w:rsidR="008F66C4">
        <w:t xml:space="preserve">you are also doing risk assessment and things like that just now. I wonder if you </w:t>
      </w:r>
      <w:r w:rsidRPr="00DD35B5">
        <w:t xml:space="preserve">could perhaps </w:t>
      </w:r>
      <w:r w:rsidRPr="00DD35B5" w:rsidR="008F66C4">
        <w:t>talk about how we might approach this. Do we plough our own furr</w:t>
      </w:r>
      <w:r w:rsidRPr="00DD35B5">
        <w:t>ow</w:t>
      </w:r>
      <w:r w:rsidRPr="00DD35B5" w:rsidR="008F66C4">
        <w:t xml:space="preserve"> </w:t>
      </w:r>
      <w:r w:rsidRPr="00DD35B5">
        <w:t xml:space="preserve">and </w:t>
      </w:r>
      <w:r w:rsidRPr="00DD35B5" w:rsidR="008F66C4">
        <w:t>look to do a deal with America ourselves</w:t>
      </w:r>
      <w:r w:rsidRPr="00DD35B5">
        <w:t>,</w:t>
      </w:r>
      <w:r w:rsidRPr="00DD35B5" w:rsidR="008F66C4">
        <w:t xml:space="preserve"> </w:t>
      </w:r>
      <w:r w:rsidRPr="00DD35B5">
        <w:t>o</w:t>
      </w:r>
      <w:r w:rsidRPr="00DD35B5" w:rsidR="008F66C4">
        <w:t>r do we throw our lot in with Europe and with Brussels?</w:t>
      </w:r>
    </w:p>
    <w:p w:rsidR="008F66C4" w:rsidRPr="00DD35B5" w:rsidP="001D422C">
      <w:pPr>
        <w:pStyle w:val="Question"/>
        <w:numPr>
          <w:ilvl w:val="0"/>
          <w:numId w:val="0"/>
        </w:numPr>
        <w:ind w:left="794"/>
      </w:pPr>
      <w:r w:rsidRPr="00DD35B5">
        <w:t xml:space="preserve">I wonder if you could </w:t>
      </w:r>
      <w:r w:rsidRPr="00DD35B5" w:rsidR="001D422C">
        <w:t xml:space="preserve">also </w:t>
      </w:r>
      <w:r w:rsidRPr="00DD35B5">
        <w:t>possibly tell me about the situation with Crawford Fa</w:t>
      </w:r>
      <w:r w:rsidRPr="00DD35B5" w:rsidR="001D422C">
        <w:t>lcone</w:t>
      </w:r>
      <w:r w:rsidRPr="00DD35B5">
        <w:t>r, the chief trade negotiator</w:t>
      </w:r>
      <w:r w:rsidRPr="00DD35B5" w:rsidR="001D422C">
        <w:t>.</w:t>
      </w:r>
      <w:r w:rsidRPr="00DD35B5">
        <w:t xml:space="preserve"> </w:t>
      </w:r>
      <w:r w:rsidRPr="00DD35B5" w:rsidR="001D422C">
        <w:t>A</w:t>
      </w:r>
      <w:r w:rsidRPr="00DD35B5">
        <w:t>s I understand it, you are dispensing with his services</w:t>
      </w:r>
      <w:r w:rsidRPr="00DD35B5" w:rsidR="001D422C">
        <w:t>,</w:t>
      </w:r>
      <w:r w:rsidRPr="00DD35B5">
        <w:t xml:space="preserve"> with no plans to replace him.</w:t>
      </w:r>
      <w:r w:rsidRPr="00DD35B5" w:rsidR="001D422C">
        <w:t xml:space="preserve"> </w:t>
      </w:r>
      <w:r w:rsidRPr="00DD35B5">
        <w:t>To use an American sports phrase, is that not sacking your quarterback on the morning of the Super Bowl?</w:t>
      </w:r>
    </w:p>
    <w:p w:rsidR="001D422C" w:rsidRPr="00DD35B5" w:rsidP="001D422C">
      <w:pPr>
        <w:pStyle w:val="Answer"/>
      </w:pPr>
      <w:r w:rsidRPr="00DD35B5">
        <w:rPr>
          <w:b/>
          <w:i/>
        </w:rPr>
        <w:t>Jonathan Reynolds:</w:t>
      </w:r>
      <w:r w:rsidRPr="00DD35B5">
        <w:t xml:space="preserve"> L</w:t>
      </w:r>
      <w:r w:rsidRPr="00DD35B5" w:rsidR="008F66C4">
        <w:t>et us take the first bit of the question first.</w:t>
      </w:r>
      <w:r w:rsidRPr="00DD35B5">
        <w:t xml:space="preserve"> Y</w:t>
      </w:r>
      <w:r w:rsidRPr="00DD35B5" w:rsidR="008F66C4">
        <w:t xml:space="preserve">ou are right to say </w:t>
      </w:r>
      <w:r w:rsidRPr="00DD35B5">
        <w:t xml:space="preserve">that </w:t>
      </w:r>
      <w:r w:rsidRPr="00DD35B5" w:rsidR="008F66C4">
        <w:t xml:space="preserve">this is the big question facing global trading relationships. There </w:t>
      </w:r>
      <w:r w:rsidRPr="00DD35B5">
        <w:t xml:space="preserve">has </w:t>
      </w:r>
      <w:r w:rsidRPr="00DD35B5" w:rsidR="008F66C4">
        <w:t xml:space="preserve">been a great deal of interest, as there always is, in the US presidential election, where it is fair to say </w:t>
      </w:r>
      <w:r w:rsidRPr="00DD35B5">
        <w:t xml:space="preserve">that </w:t>
      </w:r>
      <w:r w:rsidRPr="00DD35B5" w:rsidR="008F66C4">
        <w:t xml:space="preserve">trade conversations about tariffs and the role of the US in the global trading system have played a significant role in the campaign of the </w:t>
      </w:r>
      <w:r w:rsidRPr="00DD35B5">
        <w:t>P</w:t>
      </w:r>
      <w:r w:rsidRPr="00DD35B5" w:rsidR="008F66C4">
        <w:t>resident-elect.</w:t>
      </w:r>
    </w:p>
    <w:p w:rsidR="001D422C" w:rsidRPr="00DD35B5" w:rsidP="001D422C">
      <w:pPr>
        <w:pStyle w:val="Answer"/>
      </w:pPr>
      <w:r w:rsidRPr="00DD35B5">
        <w:t>T</w:t>
      </w:r>
      <w:r w:rsidRPr="00DD35B5" w:rsidR="008F66C4">
        <w:t xml:space="preserve">he first thing </w:t>
      </w:r>
      <w:r w:rsidRPr="00DD35B5">
        <w:t xml:space="preserve">that </w:t>
      </w:r>
      <w:r w:rsidRPr="00DD35B5" w:rsidR="008F66C4">
        <w:t>I would say is</w:t>
      </w:r>
      <w:r w:rsidRPr="00DD35B5">
        <w:t xml:space="preserve"> that</w:t>
      </w:r>
      <w:r w:rsidRPr="00DD35B5" w:rsidR="008F66C4">
        <w:t xml:space="preserve"> there are a whole range of areas where we as a country </w:t>
      </w:r>
      <w:r w:rsidRPr="00DD35B5" w:rsidR="00141537">
        <w:t xml:space="preserve">could and </w:t>
      </w:r>
      <w:r w:rsidRPr="00DD35B5" w:rsidR="008F66C4">
        <w:t>should</w:t>
      </w:r>
      <w:r w:rsidRPr="00DD35B5" w:rsidR="00141537">
        <w:t xml:space="preserve"> </w:t>
      </w:r>
      <w:r w:rsidRPr="00DD35B5" w:rsidR="008F66C4">
        <w:t>welcome closer trading relationships with the US. The US is a fundamental ally of ours</w:t>
      </w:r>
      <w:r w:rsidRPr="00DD35B5">
        <w:t>.</w:t>
      </w:r>
      <w:r w:rsidRPr="00DD35B5" w:rsidR="008F66C4">
        <w:t xml:space="preserve"> We have an incredibly strong trading relationship as it stands. </w:t>
      </w:r>
      <w:r w:rsidRPr="00DD35B5">
        <w:t>W</w:t>
      </w:r>
      <w:r w:rsidRPr="00DD35B5" w:rsidR="008F66C4">
        <w:t xml:space="preserve">hen I look to areas like services, </w:t>
      </w:r>
      <w:r w:rsidRPr="00DD35B5" w:rsidR="008F66C4">
        <w:t>technology</w:t>
      </w:r>
      <w:r w:rsidRPr="00DD35B5" w:rsidR="008F66C4">
        <w:t xml:space="preserve"> </w:t>
      </w:r>
      <w:r w:rsidRPr="00DD35B5">
        <w:t xml:space="preserve">or </w:t>
      </w:r>
      <w:r w:rsidRPr="00DD35B5" w:rsidR="008F66C4">
        <w:t xml:space="preserve">critical minerals, if there </w:t>
      </w:r>
      <w:r w:rsidR="00296B6F">
        <w:t>were</w:t>
      </w:r>
      <w:r w:rsidRPr="00DD35B5" w:rsidR="008F66C4">
        <w:t xml:space="preserve"> the opportunity to work more closely together, I do not think </w:t>
      </w:r>
      <w:r w:rsidR="00296B6F">
        <w:t xml:space="preserve">that </w:t>
      </w:r>
      <w:r w:rsidRPr="00DD35B5" w:rsidR="008F66C4">
        <w:t xml:space="preserve">anyone should turn around immediately and say, </w:t>
      </w:r>
      <w:r w:rsidRPr="00DD35B5">
        <w:t>“We are n</w:t>
      </w:r>
      <w:r w:rsidRPr="00DD35B5" w:rsidR="008F66C4">
        <w:t>ot interested in that</w:t>
      </w:r>
      <w:r w:rsidR="00296B6F">
        <w:t>.</w:t>
      </w:r>
      <w:r w:rsidRPr="00DD35B5">
        <w:t>”</w:t>
      </w:r>
    </w:p>
    <w:p w:rsidR="001D422C" w:rsidRPr="00DD35B5" w:rsidP="001D422C">
      <w:pPr>
        <w:pStyle w:val="Question"/>
      </w:pPr>
      <w:r w:rsidRPr="00DD35B5">
        <w:rPr>
          <w:b/>
        </w:rPr>
        <w:t>Chair:</w:t>
      </w:r>
      <w:r w:rsidRPr="00DD35B5">
        <w:t xml:space="preserve"> </w:t>
      </w:r>
      <w:r w:rsidRPr="00DD35B5" w:rsidR="008F66C4">
        <w:t>Will we try to get a free trade deal with the United States?</w:t>
      </w:r>
    </w:p>
    <w:p w:rsidR="001D422C" w:rsidRPr="00DD35B5" w:rsidP="001D422C">
      <w:pPr>
        <w:pStyle w:val="Answer"/>
      </w:pPr>
      <w:r w:rsidRPr="00DD35B5">
        <w:rPr>
          <w:b/>
          <w:i/>
        </w:rPr>
        <w:t>Jonathan Reynolds:</w:t>
      </w:r>
      <w:r w:rsidRPr="00DD35B5">
        <w:t xml:space="preserve"> T</w:t>
      </w:r>
      <w:r w:rsidRPr="00DD35B5" w:rsidR="008F66C4">
        <w:t>he second part of that sentence is</w:t>
      </w:r>
      <w:r w:rsidRPr="00DD35B5">
        <w:t xml:space="preserve"> that w</w:t>
      </w:r>
      <w:r w:rsidRPr="00DD35B5" w:rsidR="008F66C4">
        <w:t xml:space="preserve">e would all recognise the challenges as to why such an agreement does not exist either </w:t>
      </w:r>
      <w:r w:rsidR="00296B6F">
        <w:t xml:space="preserve">between </w:t>
      </w:r>
      <w:r w:rsidRPr="00DD35B5" w:rsidR="008F66C4">
        <w:t xml:space="preserve">the EU and the US or </w:t>
      </w:r>
      <w:r w:rsidR="00296B6F">
        <w:t xml:space="preserve">between </w:t>
      </w:r>
      <w:r w:rsidRPr="00DD35B5">
        <w:t xml:space="preserve">us </w:t>
      </w:r>
      <w:r w:rsidRPr="00DD35B5" w:rsidR="008F66C4">
        <w:t>and the US, particularly around areas like agriculture, where there would be a pretty profound conversation to have in the UK if we were willing to change, for instance, our SPS standards to the ones that the US operate</w:t>
      </w:r>
      <w:r w:rsidRPr="00DD35B5">
        <w:t>s</w:t>
      </w:r>
      <w:r w:rsidRPr="00DD35B5" w:rsidR="008F66C4">
        <w:t>. I am not denigrating their standards</w:t>
      </w:r>
      <w:r w:rsidR="00296B6F">
        <w:t>;</w:t>
      </w:r>
      <w:r w:rsidRPr="00DD35B5">
        <w:t xml:space="preserve"> </w:t>
      </w:r>
      <w:r w:rsidR="00296B6F">
        <w:t>i</w:t>
      </w:r>
      <w:r w:rsidRPr="00DD35B5" w:rsidR="008F66C4">
        <w:t>t is just a different relationship to have in place.</w:t>
      </w:r>
    </w:p>
    <w:p w:rsidR="001D422C" w:rsidRPr="00DD35B5" w:rsidP="001D422C">
      <w:pPr>
        <w:pStyle w:val="Answer"/>
      </w:pPr>
      <w:r w:rsidRPr="00DD35B5">
        <w:t xml:space="preserve">The crucial thing for this </w:t>
      </w:r>
      <w:r w:rsidRPr="00DD35B5">
        <w:t>C</w:t>
      </w:r>
      <w:r w:rsidRPr="00DD35B5">
        <w:t>ommittee</w:t>
      </w:r>
      <w:r w:rsidRPr="00DD35B5">
        <w:t>—</w:t>
      </w:r>
      <w:r w:rsidRPr="00DD35B5">
        <w:t>and,</w:t>
      </w:r>
      <w:r w:rsidRPr="00DD35B5">
        <w:t xml:space="preserve"> </w:t>
      </w:r>
      <w:r w:rsidRPr="00DD35B5">
        <w:t>to be honest, for everyone in Parliament</w:t>
      </w:r>
      <w:r w:rsidRPr="00DD35B5">
        <w:t>—</w:t>
      </w:r>
      <w:r w:rsidRPr="00DD35B5">
        <w:t xml:space="preserve">is </w:t>
      </w:r>
      <w:r w:rsidRPr="00DD35B5">
        <w:t>that t</w:t>
      </w:r>
      <w:r w:rsidRPr="00DD35B5">
        <w:t xml:space="preserve">his cannot be considered </w:t>
      </w:r>
      <w:r w:rsidRPr="00DD35B5" w:rsidR="00546036">
        <w:t xml:space="preserve">just </w:t>
      </w:r>
      <w:r w:rsidRPr="00DD35B5">
        <w:t xml:space="preserve">as a question about the trading relationship between the UK and the US. </w:t>
      </w:r>
      <w:r w:rsidRPr="00DD35B5">
        <w:t>F</w:t>
      </w:r>
      <w:r w:rsidRPr="00DD35B5">
        <w:t>undamentally</w:t>
      </w:r>
      <w:r w:rsidRPr="00DD35B5">
        <w:t>, it</w:t>
      </w:r>
      <w:r w:rsidRPr="00DD35B5">
        <w:t xml:space="preserve"> brings into question what </w:t>
      </w:r>
      <w:r w:rsidRPr="00DD35B5">
        <w:t xml:space="preserve">the </w:t>
      </w:r>
      <w:r w:rsidRPr="00DD35B5">
        <w:t xml:space="preserve">relationship </w:t>
      </w:r>
      <w:r w:rsidRPr="00DD35B5">
        <w:t xml:space="preserve">is </w:t>
      </w:r>
      <w:r w:rsidRPr="00DD35B5">
        <w:t>between the UK and the EU</w:t>
      </w:r>
      <w:r w:rsidRPr="00DD35B5">
        <w:t>,</w:t>
      </w:r>
      <w:r w:rsidRPr="00DD35B5">
        <w:t xml:space="preserve"> </w:t>
      </w:r>
      <w:r w:rsidRPr="00DD35B5">
        <w:t>and also</w:t>
      </w:r>
      <w:r w:rsidRPr="00DD35B5">
        <w:t xml:space="preserve"> between the UK and China. </w:t>
      </w:r>
      <w:r w:rsidRPr="00DD35B5">
        <w:t>F</w:t>
      </w:r>
      <w:r w:rsidRPr="00DD35B5">
        <w:t xml:space="preserve">or an economy like ours, each of those three markets </w:t>
      </w:r>
      <w:r w:rsidR="00EB04F2">
        <w:t xml:space="preserve">is </w:t>
      </w:r>
      <w:r w:rsidRPr="00DD35B5">
        <w:t>absolutely vital</w:t>
      </w:r>
      <w:r w:rsidRPr="00DD35B5">
        <w:t xml:space="preserve">, where we have a whole range of supply chains, but also very successful export performance that we have to consider. </w:t>
      </w:r>
      <w:r w:rsidRPr="00DD35B5">
        <w:t>I</w:t>
      </w:r>
      <w:r w:rsidRPr="00DD35B5">
        <w:t>f anyone is proposing anything in one of those markets, it will have a knock-on effect for the other markets</w:t>
      </w:r>
      <w:r w:rsidR="00EB04F2">
        <w:t>.</w:t>
      </w:r>
      <w:r w:rsidRPr="00DD35B5">
        <w:t xml:space="preserve"> </w:t>
      </w:r>
      <w:r w:rsidR="00EB04F2">
        <w:t>Y</w:t>
      </w:r>
      <w:r w:rsidRPr="00DD35B5">
        <w:t xml:space="preserve">ou </w:t>
      </w:r>
      <w:r w:rsidRPr="00DD35B5">
        <w:t>have to</w:t>
      </w:r>
      <w:r w:rsidRPr="00DD35B5">
        <w:t xml:space="preserve"> consider that in the aggregate.</w:t>
      </w:r>
    </w:p>
    <w:p w:rsidR="001D422C" w:rsidRPr="00DD35B5" w:rsidP="001D422C">
      <w:pPr>
        <w:pStyle w:val="Answer"/>
      </w:pPr>
      <w:r w:rsidRPr="00DD35B5">
        <w:t>W</w:t>
      </w:r>
      <w:r w:rsidRPr="00DD35B5" w:rsidR="008F66C4">
        <w:t>e do not know</w:t>
      </w:r>
      <w:r w:rsidRPr="00DD35B5">
        <w:t>,</w:t>
      </w:r>
      <w:r w:rsidRPr="00DD35B5" w:rsidR="008F66C4">
        <w:t xml:space="preserve"> at this stage</w:t>
      </w:r>
      <w:r w:rsidRPr="00DD35B5">
        <w:t>,</w:t>
      </w:r>
      <w:r w:rsidRPr="00DD35B5" w:rsidR="008F66C4">
        <w:t xml:space="preserve"> what any potential offer might be from the US. There are </w:t>
      </w:r>
      <w:r w:rsidRPr="00DD35B5" w:rsidR="008F66C4">
        <w:t>definitely things</w:t>
      </w:r>
      <w:r w:rsidRPr="00DD35B5" w:rsidR="008F66C4">
        <w:t xml:space="preserve"> that we should talk about</w:t>
      </w:r>
      <w:r w:rsidRPr="00DD35B5">
        <w:t>,</w:t>
      </w:r>
      <w:r w:rsidRPr="00DD35B5" w:rsidR="008F66C4">
        <w:t xml:space="preserve"> </w:t>
      </w:r>
      <w:r w:rsidRPr="00DD35B5">
        <w:t>b</w:t>
      </w:r>
      <w:r w:rsidRPr="00DD35B5" w:rsidR="008F66C4">
        <w:t xml:space="preserve">ut it is not really helpful </w:t>
      </w:r>
      <w:r w:rsidRPr="00DD35B5">
        <w:t xml:space="preserve">to speculate </w:t>
      </w:r>
      <w:r w:rsidRPr="00DD35B5" w:rsidR="008F66C4">
        <w:t xml:space="preserve">on hypotheticals until we know what that is. </w:t>
      </w:r>
      <w:r w:rsidRPr="00DD35B5">
        <w:t>L</w:t>
      </w:r>
      <w:r w:rsidRPr="00DD35B5" w:rsidR="008F66C4">
        <w:t>et us be clear-eyed about where our national interest lies and how we would resolve some of the questions that might come our way.</w:t>
      </w:r>
    </w:p>
    <w:p w:rsidR="001D422C" w:rsidRPr="00DD35B5" w:rsidP="001D422C">
      <w:pPr>
        <w:pStyle w:val="Answer"/>
      </w:pPr>
      <w:r w:rsidRPr="00DD35B5">
        <w:t xml:space="preserve">The other thing I would say is </w:t>
      </w:r>
      <w:r w:rsidRPr="00DD35B5">
        <w:t xml:space="preserve">that </w:t>
      </w:r>
      <w:r w:rsidRPr="00DD35B5">
        <w:t xml:space="preserve">we should </w:t>
      </w:r>
      <w:r w:rsidRPr="00DD35B5" w:rsidR="00544560">
        <w:t>always be willing</w:t>
      </w:r>
      <w:r w:rsidRPr="00DD35B5">
        <w:t xml:space="preserve">, on a cross-party basis across Parliament, to be advocates for open, </w:t>
      </w:r>
      <w:r w:rsidRPr="00DD35B5">
        <w:t>transparent</w:t>
      </w:r>
      <w:r w:rsidRPr="00DD35B5">
        <w:t xml:space="preserve"> and</w:t>
      </w:r>
      <w:r w:rsidRPr="00DD35B5">
        <w:t xml:space="preserve"> free trading relationships around the world. </w:t>
      </w:r>
      <w:r w:rsidRPr="00DD35B5">
        <w:t>I</w:t>
      </w:r>
      <w:r w:rsidRPr="00DD35B5">
        <w:t xml:space="preserve">t is true </w:t>
      </w:r>
      <w:r w:rsidRPr="00DD35B5">
        <w:t xml:space="preserve">that </w:t>
      </w:r>
      <w:r w:rsidRPr="00DD35B5">
        <w:t xml:space="preserve">if any </w:t>
      </w:r>
      <w:r w:rsidRPr="00DD35B5">
        <w:t>country imposed</w:t>
      </w:r>
      <w:r w:rsidRPr="00DD35B5">
        <w:t xml:space="preserve"> tariffs on UK companies exporting, it would hurt our companies</w:t>
      </w:r>
      <w:r w:rsidRPr="00DD35B5">
        <w:t>,</w:t>
      </w:r>
      <w:r w:rsidRPr="00DD35B5">
        <w:t xml:space="preserve"> </w:t>
      </w:r>
      <w:r w:rsidRPr="00DD35B5">
        <w:t>b</w:t>
      </w:r>
      <w:r w:rsidRPr="00DD35B5">
        <w:t xml:space="preserve">ut let us also remember that it also hurts the consumers in whatever country </w:t>
      </w:r>
      <w:r w:rsidRPr="00DD35B5">
        <w:t xml:space="preserve">who </w:t>
      </w:r>
      <w:r w:rsidRPr="00DD35B5">
        <w:t>are being asked to pay those tariffs.</w:t>
      </w:r>
      <w:r w:rsidRPr="00DD35B5">
        <w:t xml:space="preserve"> T</w:t>
      </w:r>
      <w:r w:rsidRPr="00DD35B5">
        <w:t>here is an inflationary pressure</w:t>
      </w:r>
      <w:r w:rsidR="00544560">
        <w:t>;</w:t>
      </w:r>
      <w:r w:rsidRPr="00DD35B5">
        <w:t xml:space="preserve"> </w:t>
      </w:r>
      <w:r w:rsidR="00544560">
        <w:t>t</w:t>
      </w:r>
      <w:r w:rsidRPr="00DD35B5">
        <w:t>here is an impact on the cost of living.</w:t>
      </w:r>
    </w:p>
    <w:p w:rsidR="001D422C" w:rsidRPr="00DD35B5" w:rsidP="001D422C">
      <w:pPr>
        <w:pStyle w:val="Answer"/>
      </w:pPr>
      <w:r w:rsidRPr="00DD35B5">
        <w:t>In terms of some of the speculation, I would say</w:t>
      </w:r>
      <w:r w:rsidRPr="00DD35B5">
        <w:t xml:space="preserve"> that</w:t>
      </w:r>
      <w:r w:rsidRPr="00DD35B5">
        <w:t xml:space="preserve"> it is important to remember that the US does not have a trade deficit in manufactured goods with the UK. </w:t>
      </w:r>
      <w:r w:rsidRPr="00DD35B5">
        <w:t xml:space="preserve">The </w:t>
      </w:r>
      <w:r w:rsidRPr="00DD35B5">
        <w:t xml:space="preserve">criticisms </w:t>
      </w:r>
      <w:r w:rsidRPr="00DD35B5">
        <w:t xml:space="preserve">that </w:t>
      </w:r>
      <w:r w:rsidRPr="00DD35B5">
        <w:t xml:space="preserve">I have seen of some European countries in that presidential campaign do </w:t>
      </w:r>
      <w:r w:rsidRPr="00DD35B5">
        <w:t xml:space="preserve">not </w:t>
      </w:r>
      <w:r w:rsidRPr="00DD35B5">
        <w:t>apply to us</w:t>
      </w:r>
      <w:r w:rsidRPr="00DD35B5">
        <w:t>,</w:t>
      </w:r>
      <w:r w:rsidRPr="00DD35B5">
        <w:t xml:space="preserve"> </w:t>
      </w:r>
      <w:r w:rsidRPr="00DD35B5">
        <w:t>s</w:t>
      </w:r>
      <w:r w:rsidRPr="00DD35B5">
        <w:t xml:space="preserve">o we can be </w:t>
      </w:r>
      <w:r w:rsidRPr="00DD35B5">
        <w:t>pretty confident</w:t>
      </w:r>
      <w:r w:rsidRPr="00DD35B5">
        <w:t xml:space="preserve"> in putting the case forward ourselves.</w:t>
      </w:r>
    </w:p>
    <w:p w:rsidR="001D422C" w:rsidRPr="00DD35B5" w:rsidP="001D422C">
      <w:pPr>
        <w:pStyle w:val="Answer"/>
      </w:pPr>
      <w:r w:rsidRPr="00DD35B5">
        <w:t xml:space="preserve">Going </w:t>
      </w:r>
      <w:r w:rsidRPr="00DD35B5" w:rsidR="008F66C4">
        <w:t xml:space="preserve">back to that wider case, as a very trade-intensive economy, what the UK really stands to lose from is a fragmentation or a disruption to that global trading system. </w:t>
      </w:r>
      <w:r w:rsidRPr="00DD35B5">
        <w:t>W</w:t>
      </w:r>
      <w:r w:rsidRPr="00DD35B5" w:rsidR="008F66C4">
        <w:t xml:space="preserve">e </w:t>
      </w:r>
      <w:r w:rsidRPr="00DD35B5" w:rsidR="008F66C4">
        <w:t>have to</w:t>
      </w:r>
      <w:r w:rsidRPr="00DD35B5" w:rsidR="008F66C4">
        <w:t xml:space="preserve"> really understand that.</w:t>
      </w:r>
    </w:p>
    <w:p w:rsidR="00546036" w:rsidRPr="00DD35B5" w:rsidP="001D422C">
      <w:pPr>
        <w:pStyle w:val="Answer"/>
      </w:pPr>
      <w:r w:rsidRPr="00DD35B5">
        <w:t xml:space="preserve">On your specific </w:t>
      </w:r>
      <w:r w:rsidRPr="00DD35B5" w:rsidR="00306410">
        <w:t>question</w:t>
      </w:r>
      <w:r w:rsidRPr="00DD35B5">
        <w:t xml:space="preserve"> </w:t>
      </w:r>
      <w:r w:rsidRPr="00DD35B5">
        <w:t xml:space="preserve">about Crawford Falconer, Crawford’s </w:t>
      </w:r>
      <w:r w:rsidRPr="00DD35B5" w:rsidR="008F66C4">
        <w:t xml:space="preserve">contract is coming to an end. There </w:t>
      </w:r>
      <w:r w:rsidRPr="00DD35B5">
        <w:t xml:space="preserve">has </w:t>
      </w:r>
      <w:r w:rsidRPr="00DD35B5" w:rsidR="008F66C4">
        <w:t xml:space="preserve">been no change from the new </w:t>
      </w:r>
      <w:r w:rsidRPr="00DD35B5">
        <w:t>G</w:t>
      </w:r>
      <w:r w:rsidRPr="00DD35B5" w:rsidR="008F66C4">
        <w:t xml:space="preserve">overnment in terms of those contractual relationships. As I understand it, being new to being Secretary of State, the history of that is the changes to the business </w:t>
      </w:r>
      <w:r w:rsidRPr="00DD35B5">
        <w:t>D</w:t>
      </w:r>
      <w:r w:rsidRPr="00DD35B5" w:rsidR="008F66C4">
        <w:t xml:space="preserve">epartment and the merger with international trade. That predated the new </w:t>
      </w:r>
      <w:r w:rsidRPr="00DD35B5">
        <w:t>G</w:t>
      </w:r>
      <w:r w:rsidRPr="00DD35B5" w:rsidR="008F66C4">
        <w:t>overnment</w:t>
      </w:r>
      <w:r w:rsidRPr="00DD35B5">
        <w:t xml:space="preserve"> and</w:t>
      </w:r>
      <w:r w:rsidRPr="00DD35B5" w:rsidR="008F66C4">
        <w:t xml:space="preserve"> resulted in the structure of the </w:t>
      </w:r>
      <w:r w:rsidR="00D51332">
        <w:t>p</w:t>
      </w:r>
      <w:r w:rsidRPr="00DD35B5" w:rsidR="00D87071">
        <w:t xml:space="preserve">ermanent </w:t>
      </w:r>
      <w:r w:rsidR="00D51332">
        <w:t>s</w:t>
      </w:r>
      <w:r w:rsidRPr="00DD35B5" w:rsidR="00D87071">
        <w:t>ecretary</w:t>
      </w:r>
      <w:r w:rsidRPr="00DD35B5">
        <w:t xml:space="preserve"> and </w:t>
      </w:r>
      <w:r w:rsidRPr="00DD35B5" w:rsidR="00306410">
        <w:t xml:space="preserve">the </w:t>
      </w:r>
      <w:r w:rsidRPr="00DD35B5">
        <w:t>s</w:t>
      </w:r>
      <w:r w:rsidRPr="00DD35B5" w:rsidR="008F66C4">
        <w:t xml:space="preserve">econd </w:t>
      </w:r>
      <w:r w:rsidRPr="00DD35B5" w:rsidR="00306410">
        <w:t>p</w:t>
      </w:r>
      <w:r w:rsidRPr="00DD35B5" w:rsidR="00D87071">
        <w:t xml:space="preserve">ermanent </w:t>
      </w:r>
      <w:r w:rsidRPr="00DD35B5" w:rsidR="00306410">
        <w:t>s</w:t>
      </w:r>
      <w:r w:rsidRPr="00DD35B5" w:rsidR="00D87071">
        <w:t>ecretary</w:t>
      </w:r>
      <w:r w:rsidRPr="00DD35B5">
        <w:t>.</w:t>
      </w:r>
    </w:p>
    <w:p w:rsidR="008F66C4" w:rsidRPr="00DD35B5" w:rsidP="001D422C">
      <w:pPr>
        <w:pStyle w:val="Answer"/>
      </w:pPr>
      <w:r w:rsidRPr="00DD35B5">
        <w:t xml:space="preserve">Crawford is a remarkable person, </w:t>
      </w:r>
      <w:r w:rsidRPr="00DD35B5" w:rsidR="001D422C">
        <w:t xml:space="preserve">and </w:t>
      </w:r>
      <w:r w:rsidRPr="00DD35B5">
        <w:t xml:space="preserve">a brilliant person to talk to on trade. </w:t>
      </w:r>
      <w:r w:rsidRPr="00DD35B5" w:rsidR="001D422C">
        <w:t>H</w:t>
      </w:r>
      <w:r w:rsidRPr="00DD35B5">
        <w:t xml:space="preserve">is job has been to fundamentally build up the capacity of the </w:t>
      </w:r>
      <w:r w:rsidRPr="00DD35B5" w:rsidR="001D422C">
        <w:t>D</w:t>
      </w:r>
      <w:r w:rsidRPr="00DD35B5">
        <w:t xml:space="preserve">epartment, which I have a lot of confidence in and now exists. </w:t>
      </w:r>
      <w:r w:rsidRPr="00DD35B5" w:rsidR="001D422C">
        <w:t>T</w:t>
      </w:r>
      <w:r w:rsidRPr="00DD35B5">
        <w:t xml:space="preserve">here is no conscious decision </w:t>
      </w:r>
      <w:r w:rsidRPr="00DD35B5" w:rsidR="001D422C">
        <w:t xml:space="preserve">by me as Secretary of State or by the new Government </w:t>
      </w:r>
      <w:r w:rsidRPr="00DD35B5">
        <w:t>to sack anyone. It is simply that those arrangements have come to the end of their contractual position.</w:t>
      </w:r>
      <w:r w:rsidRPr="00DD35B5" w:rsidR="001D422C">
        <w:t xml:space="preserve"> From </w:t>
      </w:r>
      <w:r w:rsidRPr="00DD35B5">
        <w:t>an HR position</w:t>
      </w:r>
      <w:r w:rsidRPr="00DD35B5" w:rsidR="001D422C">
        <w:t>,</w:t>
      </w:r>
      <w:r w:rsidRPr="00DD35B5">
        <w:t xml:space="preserve"> </w:t>
      </w:r>
      <w:r w:rsidRPr="00DD35B5" w:rsidR="001D422C">
        <w:t xml:space="preserve">is </w:t>
      </w:r>
      <w:r w:rsidRPr="00DD35B5">
        <w:t>there is anything else to</w:t>
      </w:r>
      <w:r w:rsidRPr="00DD35B5" w:rsidR="001D422C">
        <w:t xml:space="preserve"> add?</w:t>
      </w:r>
    </w:p>
    <w:p w:rsidR="00546036" w:rsidRPr="00DD35B5" w:rsidP="001D422C">
      <w:pPr>
        <w:pStyle w:val="Answer"/>
      </w:pPr>
      <w:r w:rsidRPr="00DD35B5">
        <w:rPr>
          <w:b/>
          <w:i/>
        </w:rPr>
        <w:t>Gareth Davies:</w:t>
      </w:r>
      <w:r w:rsidRPr="00DD35B5" w:rsidR="001D422C">
        <w:t xml:space="preserve"> Y</w:t>
      </w:r>
      <w:r w:rsidRPr="00DD35B5" w:rsidR="008F66C4">
        <w:t xml:space="preserve">ou </w:t>
      </w:r>
      <w:r w:rsidRPr="00DD35B5" w:rsidR="001D422C">
        <w:t xml:space="preserve">have </w:t>
      </w:r>
      <w:r w:rsidRPr="00DD35B5" w:rsidR="008F66C4">
        <w:t>summarise</w:t>
      </w:r>
      <w:r w:rsidRPr="00DD35B5" w:rsidR="001D422C">
        <w:t>d</w:t>
      </w:r>
      <w:r w:rsidRPr="00DD35B5" w:rsidR="008F66C4">
        <w:t xml:space="preserve"> it </w:t>
      </w:r>
      <w:r w:rsidRPr="00DD35B5" w:rsidR="008F66C4">
        <w:t>really well</w:t>
      </w:r>
      <w:r w:rsidRPr="00DD35B5" w:rsidR="008F66C4">
        <w:t>. Crawford was brought in in 2017</w:t>
      </w:r>
      <w:r w:rsidRPr="00DD35B5" w:rsidR="001D422C">
        <w:t>,</w:t>
      </w:r>
      <w:r w:rsidRPr="00DD35B5" w:rsidR="008F66C4">
        <w:t xml:space="preserve"> because, coming out of the European Union and the customs market, the UK </w:t>
      </w:r>
      <w:r w:rsidRPr="00DD35B5" w:rsidR="001D422C">
        <w:t>G</w:t>
      </w:r>
      <w:r w:rsidRPr="00DD35B5" w:rsidR="008F66C4">
        <w:t>overnment</w:t>
      </w:r>
      <w:r w:rsidRPr="00DD35B5" w:rsidR="001D422C">
        <w:t xml:space="preserve"> and</w:t>
      </w:r>
      <w:r w:rsidRPr="00DD35B5" w:rsidR="008F66C4">
        <w:t xml:space="preserve"> </w:t>
      </w:r>
      <w:r w:rsidRPr="00DD35B5" w:rsidR="00544560">
        <w:t xml:space="preserve">civil service </w:t>
      </w:r>
      <w:r w:rsidRPr="00DD35B5" w:rsidR="008F66C4">
        <w:t>did not have the capability and capacity to negotiate trade deals at that time. Crawford’s responsibility then was to build up the trade team.</w:t>
      </w:r>
    </w:p>
    <w:p w:rsidR="008F66C4" w:rsidRPr="00DD35B5" w:rsidP="001D422C">
      <w:pPr>
        <w:pStyle w:val="Answer"/>
      </w:pPr>
      <w:r w:rsidRPr="00DD35B5">
        <w:t xml:space="preserve">This is a team sport. </w:t>
      </w:r>
      <w:r w:rsidRPr="00DD35B5">
        <w:t>These negotiations are not just one person</w:t>
      </w:r>
      <w:r w:rsidRPr="00DD35B5">
        <w:t>.</w:t>
      </w:r>
      <w:r w:rsidRPr="00DD35B5">
        <w:t xml:space="preserve"> </w:t>
      </w:r>
      <w:r w:rsidRPr="00DD35B5">
        <w:t>T</w:t>
      </w:r>
      <w:r w:rsidRPr="00DD35B5">
        <w:t xml:space="preserve">his is the whole team. We now have over 500 people in the </w:t>
      </w:r>
      <w:r w:rsidRPr="00DD35B5">
        <w:t>D</w:t>
      </w:r>
      <w:r w:rsidRPr="00DD35B5">
        <w:t xml:space="preserve">epartment who </w:t>
      </w:r>
      <w:r w:rsidRPr="00DD35B5">
        <w:t xml:space="preserve">have </w:t>
      </w:r>
      <w:r w:rsidRPr="00DD35B5">
        <w:t>significant experience of multiple deals that have been negotiated over the last five years</w:t>
      </w:r>
      <w:r w:rsidR="007D1DBF">
        <w:t xml:space="preserve">, </w:t>
      </w:r>
      <w:r w:rsidRPr="00DD35B5">
        <w:t>most</w:t>
      </w:r>
      <w:r w:rsidRPr="00DD35B5">
        <w:t xml:space="preserve"> </w:t>
      </w:r>
      <w:r w:rsidRPr="00DD35B5">
        <w:t>notably</w:t>
      </w:r>
      <w:r w:rsidRPr="00DD35B5">
        <w:t xml:space="preserve"> </w:t>
      </w:r>
      <w:r w:rsidRPr="00DD35B5">
        <w:t>CPTPP</w:t>
      </w:r>
      <w:r w:rsidR="007D1DBF">
        <w:t xml:space="preserve">, </w:t>
      </w:r>
      <w:r w:rsidRPr="00DD35B5">
        <w:t>and</w:t>
      </w:r>
      <w:r w:rsidRPr="00DD35B5">
        <w:t xml:space="preserve"> </w:t>
      </w:r>
      <w:r w:rsidRPr="00DD35B5">
        <w:t xml:space="preserve">seeing those through. </w:t>
      </w:r>
      <w:r w:rsidRPr="00DD35B5">
        <w:t>W</w:t>
      </w:r>
      <w:r w:rsidRPr="00DD35B5">
        <w:t>e have an excellent director general in Amanda Brooks, who leads on our trade negotiations. Crawford, as I said, was originally brought in for a five-year contract</w:t>
      </w:r>
      <w:r w:rsidR="007D1DBF">
        <w:t>;</w:t>
      </w:r>
      <w:r w:rsidRPr="00DD35B5">
        <w:t xml:space="preserve"> </w:t>
      </w:r>
      <w:r w:rsidR="007D1DBF">
        <w:t>i</w:t>
      </w:r>
      <w:r w:rsidRPr="00DD35B5">
        <w:t xml:space="preserve">t was then extended to cover out the period of wrapping up the CPTPP process. </w:t>
      </w:r>
      <w:r w:rsidRPr="00DD35B5">
        <w:t>A</w:t>
      </w:r>
      <w:r w:rsidRPr="00DD35B5">
        <w:t xml:space="preserve">s </w:t>
      </w:r>
      <w:r w:rsidRPr="00DD35B5">
        <w:t xml:space="preserve">the </w:t>
      </w:r>
      <w:r w:rsidRPr="00DD35B5">
        <w:t>Secretary of State says, that come</w:t>
      </w:r>
      <w:r w:rsidRPr="00DD35B5">
        <w:t>s</w:t>
      </w:r>
      <w:r w:rsidRPr="00DD35B5">
        <w:t xml:space="preserve"> to an end at the end of this </w:t>
      </w:r>
      <w:r w:rsidRPr="00DD35B5">
        <w:t xml:space="preserve">calendar </w:t>
      </w:r>
      <w:r w:rsidRPr="00DD35B5">
        <w:t>year.</w:t>
      </w:r>
    </w:p>
    <w:p w:rsidR="001D422C" w:rsidRPr="00DD35B5" w:rsidP="001D422C">
      <w:pPr>
        <w:pStyle w:val="Question"/>
      </w:pPr>
      <w:r w:rsidRPr="00DD35B5">
        <w:rPr>
          <w:b/>
        </w:rPr>
        <w:t>John Cooper:</w:t>
      </w:r>
      <w:r w:rsidRPr="00DD35B5">
        <w:t xml:space="preserve"> </w:t>
      </w:r>
      <w:r w:rsidR="00802B5C">
        <w:t>T</w:t>
      </w:r>
      <w:r w:rsidRPr="00DD35B5">
        <w:t xml:space="preserve">here is </w:t>
      </w:r>
      <w:r w:rsidRPr="00DD35B5" w:rsidR="008F66C4">
        <w:t>no suggestion that anyone</w:t>
      </w:r>
      <w:r w:rsidRPr="00DD35B5">
        <w:t xml:space="preserve"> has</w:t>
      </w:r>
      <w:r w:rsidRPr="00DD35B5" w:rsidR="008F66C4">
        <w:t xml:space="preserve"> been sacked at all. I understand that the role is effectively being done away with, which seems a bit strange. I understand what you are saying about the strength of the team now</w:t>
      </w:r>
      <w:r w:rsidRPr="00DD35B5">
        <w:t>,</w:t>
      </w:r>
      <w:r w:rsidRPr="00DD35B5" w:rsidR="008F66C4">
        <w:t xml:space="preserve"> </w:t>
      </w:r>
      <w:r w:rsidRPr="00DD35B5">
        <w:t>but s</w:t>
      </w:r>
      <w:r w:rsidRPr="00DD35B5" w:rsidR="008F66C4">
        <w:t>urely someone would come from that team and take over as the head of that team.</w:t>
      </w:r>
      <w:r w:rsidRPr="00DD35B5" w:rsidR="00C97E7D">
        <w:t xml:space="preserve"> It goes back to my sporting analogy.</w:t>
      </w:r>
    </w:p>
    <w:p w:rsidR="008F66C4" w:rsidRPr="00DD35B5" w:rsidP="001D422C">
      <w:pPr>
        <w:pStyle w:val="Answer"/>
      </w:pPr>
      <w:r w:rsidRPr="00DD35B5">
        <w:rPr>
          <w:b/>
          <w:i/>
        </w:rPr>
        <w:t>Gareth Davies:</w:t>
      </w:r>
      <w:r w:rsidRPr="00DD35B5" w:rsidR="001D422C">
        <w:t xml:space="preserve"> </w:t>
      </w:r>
      <w:r w:rsidRPr="00DD35B5">
        <w:t xml:space="preserve">Amanda Brooks is the director general who </w:t>
      </w:r>
      <w:r w:rsidRPr="00DD35B5" w:rsidR="001D422C">
        <w:t>is our trade lead now.</w:t>
      </w:r>
    </w:p>
    <w:p w:rsidR="008F66C4" w:rsidRPr="00DD35B5" w:rsidP="008F66C4">
      <w:pPr>
        <w:pStyle w:val="Question"/>
      </w:pPr>
      <w:r w:rsidRPr="00DD35B5">
        <w:rPr>
          <w:b/>
        </w:rPr>
        <w:t>John Cooper:</w:t>
      </w:r>
      <w:r w:rsidRPr="00DD35B5">
        <w:t xml:space="preserve"> B</w:t>
      </w:r>
      <w:r w:rsidRPr="00DD35B5">
        <w:t xml:space="preserve">ut </w:t>
      </w:r>
      <w:r w:rsidRPr="00DD35B5">
        <w:t xml:space="preserve">the </w:t>
      </w:r>
      <w:r w:rsidRPr="00DD35B5">
        <w:t xml:space="preserve">title </w:t>
      </w:r>
      <w:r w:rsidRPr="00DD35B5">
        <w:t xml:space="preserve">of </w:t>
      </w:r>
      <w:r w:rsidRPr="00DD35B5">
        <w:t>chief trade negotiator no longer exists</w:t>
      </w:r>
      <w:r w:rsidRPr="00DD35B5">
        <w:t>.</w:t>
      </w:r>
      <w:r w:rsidRPr="00DD35B5">
        <w:t xml:space="preserve"> </w:t>
      </w:r>
      <w:r w:rsidRPr="00DD35B5">
        <w:t>I</w:t>
      </w:r>
      <w:r w:rsidRPr="00DD35B5">
        <w:t>s that right?</w:t>
      </w:r>
    </w:p>
    <w:p w:rsidR="008F66C4" w:rsidRPr="00DD35B5" w:rsidP="001D422C">
      <w:pPr>
        <w:pStyle w:val="Answer"/>
      </w:pPr>
      <w:r w:rsidRPr="00DD35B5">
        <w:rPr>
          <w:b/>
          <w:i/>
        </w:rPr>
        <w:t>Gareth Davies:</w:t>
      </w:r>
      <w:r w:rsidRPr="00DD35B5" w:rsidR="001D422C">
        <w:t xml:space="preserve"> </w:t>
      </w:r>
      <w:r w:rsidRPr="00DD35B5">
        <w:t xml:space="preserve">I had not really thought about the </w:t>
      </w:r>
      <w:r w:rsidRPr="00DD35B5">
        <w:t>particular title</w:t>
      </w:r>
      <w:r w:rsidRPr="00DD35B5">
        <w:t>, but the person who is responsible for building the capability</w:t>
      </w:r>
      <w:r w:rsidR="00802B5C">
        <w:t xml:space="preserve"> and</w:t>
      </w:r>
      <w:r w:rsidRPr="00DD35B5">
        <w:t xml:space="preserve"> leading our negotiations</w:t>
      </w:r>
      <w:r w:rsidRPr="00DD35B5" w:rsidR="001D422C">
        <w:t xml:space="preserve"> is her.</w:t>
      </w:r>
    </w:p>
    <w:p w:rsidR="001D422C" w:rsidRPr="00DD35B5" w:rsidP="001D422C">
      <w:pPr>
        <w:pStyle w:val="Answer"/>
      </w:pPr>
      <w:r w:rsidRPr="00DD35B5">
        <w:rPr>
          <w:b/>
          <w:i/>
        </w:rPr>
        <w:t>Jonathan Reynolds:</w:t>
      </w:r>
      <w:r w:rsidRPr="00DD35B5">
        <w:t xml:space="preserve"> I</w:t>
      </w:r>
      <w:r w:rsidRPr="00DD35B5" w:rsidR="008F66C4">
        <w:t xml:space="preserve">t is </w:t>
      </w:r>
      <w:r w:rsidRPr="00DD35B5">
        <w:t xml:space="preserve">also </w:t>
      </w:r>
      <w:r w:rsidRPr="00DD35B5" w:rsidR="008F66C4">
        <w:t xml:space="preserve">very important to say that </w:t>
      </w:r>
      <w:r w:rsidRPr="00DD35B5">
        <w:t xml:space="preserve">the </w:t>
      </w:r>
      <w:r w:rsidRPr="00DD35B5" w:rsidR="008F66C4">
        <w:t>chief trade negotiator does not negotiate the trade deals. Each trade deal has a specific person allocated</w:t>
      </w:r>
      <w:r w:rsidRPr="00DD35B5">
        <w:t>.</w:t>
      </w:r>
      <w:r w:rsidRPr="00DD35B5" w:rsidR="008F66C4">
        <w:t xml:space="preserve"> </w:t>
      </w:r>
      <w:r w:rsidRPr="00DD35B5">
        <w:t>I</w:t>
      </w:r>
      <w:r w:rsidRPr="00DD35B5" w:rsidR="008F66C4">
        <w:t xml:space="preserve">t </w:t>
      </w:r>
      <w:r w:rsidRPr="00DD35B5">
        <w:t xml:space="preserve">would </w:t>
      </w:r>
      <w:r w:rsidRPr="00DD35B5" w:rsidR="008F66C4">
        <w:t>be quite a remorselessly hard job</w:t>
      </w:r>
      <w:r w:rsidRPr="00DD35B5">
        <w:t>,</w:t>
      </w:r>
      <w:r w:rsidRPr="00DD35B5" w:rsidR="008F66C4">
        <w:t xml:space="preserve"> to be honest</w:t>
      </w:r>
      <w:r w:rsidRPr="00DD35B5">
        <w:t>,</w:t>
      </w:r>
      <w:r w:rsidRPr="00DD35B5" w:rsidR="008F66C4">
        <w:t xml:space="preserve"> </w:t>
      </w:r>
      <w:r w:rsidRPr="00DD35B5">
        <w:t>if y</w:t>
      </w:r>
      <w:r w:rsidRPr="00DD35B5" w:rsidR="008F66C4">
        <w:t xml:space="preserve">ou just </w:t>
      </w:r>
      <w:r w:rsidRPr="00DD35B5">
        <w:t xml:space="preserve">had </w:t>
      </w:r>
      <w:r w:rsidRPr="00DD35B5" w:rsidR="008F66C4">
        <w:t>to cover them all in that way.</w:t>
      </w:r>
    </w:p>
    <w:p w:rsidR="008F66C4" w:rsidRPr="00DD35B5" w:rsidP="001D422C">
      <w:pPr>
        <w:pStyle w:val="Answer"/>
      </w:pPr>
      <w:r w:rsidRPr="00DD35B5">
        <w:rPr>
          <w:b/>
          <w:i/>
        </w:rPr>
        <w:t>Gareth Davies:</w:t>
      </w:r>
      <w:r w:rsidRPr="00DD35B5" w:rsidR="001D422C">
        <w:t xml:space="preserve"> T</w:t>
      </w:r>
      <w:r w:rsidRPr="00DD35B5">
        <w:t xml:space="preserve">he formal title is </w:t>
      </w:r>
      <w:r w:rsidRPr="00DD35B5" w:rsidR="00C97E7D">
        <w:t>“</w:t>
      </w:r>
      <w:r w:rsidRPr="00DD35B5">
        <w:t>chief trade negotiation advis</w:t>
      </w:r>
      <w:r w:rsidRPr="00DD35B5" w:rsidR="00C97E7D">
        <w:t>e</w:t>
      </w:r>
      <w:r w:rsidRPr="00DD35B5">
        <w:t>r</w:t>
      </w:r>
      <w:r w:rsidRPr="00DD35B5" w:rsidR="00C97E7D">
        <w:t>”</w:t>
      </w:r>
      <w:r w:rsidRPr="00DD35B5">
        <w:t>, to be clear.</w:t>
      </w:r>
    </w:p>
    <w:p w:rsidR="008F66C4" w:rsidRPr="00DD35B5" w:rsidP="001D422C">
      <w:pPr>
        <w:pStyle w:val="Question"/>
      </w:pPr>
      <w:r w:rsidRPr="00DD35B5">
        <w:rPr>
          <w:b/>
        </w:rPr>
        <w:t>Chair:</w:t>
      </w:r>
      <w:r w:rsidRPr="00DD35B5">
        <w:t xml:space="preserve"> </w:t>
      </w:r>
      <w:r w:rsidRPr="00DD35B5">
        <w:t xml:space="preserve">What will be the impact of US tariffs on the UK economy? Let us say </w:t>
      </w:r>
      <w:r w:rsidRPr="00DD35B5">
        <w:t xml:space="preserve">that </w:t>
      </w:r>
      <w:r w:rsidRPr="00DD35B5">
        <w:t xml:space="preserve">tariffs are implemented at the number that </w:t>
      </w:r>
      <w:r w:rsidRPr="00DD35B5">
        <w:t xml:space="preserve">has </w:t>
      </w:r>
      <w:r w:rsidRPr="00DD35B5">
        <w:t>been in the debate, which is about 20%. What will happen to the UK economy if that happens?</w:t>
      </w:r>
    </w:p>
    <w:p w:rsidR="008F66C4" w:rsidRPr="00DD35B5" w:rsidP="001D422C">
      <w:pPr>
        <w:pStyle w:val="Answer"/>
      </w:pPr>
      <w:r w:rsidRPr="00DD35B5">
        <w:rPr>
          <w:b/>
          <w:i/>
        </w:rPr>
        <w:t>Jonathan Reynolds:</w:t>
      </w:r>
      <w:r w:rsidRPr="00DD35B5" w:rsidR="001D422C">
        <w:t xml:space="preserve"> T</w:t>
      </w:r>
      <w:r w:rsidRPr="00DD35B5">
        <w:t>he long</w:t>
      </w:r>
      <w:r w:rsidRPr="00DD35B5" w:rsidR="001D422C">
        <w:t>-</w:t>
      </w:r>
      <w:r w:rsidRPr="00DD35B5">
        <w:t>run position would be a negative impact on GDP. I do not want to share the specific figure</w:t>
      </w:r>
      <w:r w:rsidRPr="00DD35B5" w:rsidR="001D422C">
        <w:t>.</w:t>
      </w:r>
    </w:p>
    <w:p w:rsidR="008F66C4" w:rsidRPr="00DD35B5" w:rsidP="001D422C">
      <w:pPr>
        <w:pStyle w:val="Question"/>
      </w:pPr>
      <w:r w:rsidRPr="00DD35B5">
        <w:rPr>
          <w:b/>
        </w:rPr>
        <w:t>Chair:</w:t>
      </w:r>
      <w:r w:rsidRPr="00DD35B5">
        <w:t xml:space="preserve"> T</w:t>
      </w:r>
      <w:r w:rsidRPr="00DD35B5">
        <w:t xml:space="preserve">he </w:t>
      </w:r>
      <w:r w:rsidRPr="00DD35B5">
        <w:t xml:space="preserve">NIESR </w:t>
      </w:r>
      <w:r w:rsidRPr="00DD35B5">
        <w:t xml:space="preserve">figure is </w:t>
      </w:r>
      <w:r w:rsidRPr="00DD35B5">
        <w:t xml:space="preserve">that it </w:t>
      </w:r>
      <w:r w:rsidRPr="00DD35B5">
        <w:t>will hal</w:t>
      </w:r>
      <w:r w:rsidRPr="00DD35B5" w:rsidR="00546036">
        <w:t>ve</w:t>
      </w:r>
      <w:r w:rsidRPr="00DD35B5">
        <w:t xml:space="preserve"> our GDP growth. Is that roughly in the right ballpark?</w:t>
      </w:r>
    </w:p>
    <w:p w:rsidR="001D422C" w:rsidRPr="00DD35B5" w:rsidP="001D422C">
      <w:pPr>
        <w:pStyle w:val="Answer"/>
      </w:pPr>
      <w:r w:rsidRPr="00DD35B5">
        <w:rPr>
          <w:b/>
          <w:i/>
        </w:rPr>
        <w:t>Jonathan Reynolds:</w:t>
      </w:r>
      <w:r w:rsidRPr="00DD35B5">
        <w:t xml:space="preserve"> </w:t>
      </w:r>
      <w:r w:rsidRPr="00DD35B5" w:rsidR="008F66C4">
        <w:t xml:space="preserve">I would not do it as a percentage of our GDP growth. </w:t>
      </w:r>
      <w:r w:rsidRPr="00DD35B5">
        <w:t>It would p</w:t>
      </w:r>
      <w:r w:rsidRPr="00DD35B5" w:rsidR="008F66C4">
        <w:t xml:space="preserve">erhaps </w:t>
      </w:r>
      <w:r w:rsidRPr="00DD35B5">
        <w:t xml:space="preserve">be </w:t>
      </w:r>
      <w:r w:rsidRPr="00DD35B5" w:rsidR="008F66C4">
        <w:t xml:space="preserve">more useful to look </w:t>
      </w:r>
      <w:r w:rsidRPr="00DD35B5">
        <w:t xml:space="preserve">not </w:t>
      </w:r>
      <w:r w:rsidRPr="00DD35B5" w:rsidR="008F66C4">
        <w:t xml:space="preserve">at the long-term impact </w:t>
      </w:r>
      <w:r w:rsidRPr="00DD35B5">
        <w:t xml:space="preserve">on our </w:t>
      </w:r>
      <w:r w:rsidRPr="00DD35B5" w:rsidR="008F66C4">
        <w:t>growth</w:t>
      </w:r>
      <w:r w:rsidR="007C1B2D">
        <w:t>,</w:t>
      </w:r>
      <w:r w:rsidRPr="00DD35B5" w:rsidR="008F66C4">
        <w:t xml:space="preserve"> but </w:t>
      </w:r>
      <w:r w:rsidRPr="00DD35B5">
        <w:t xml:space="preserve">at </w:t>
      </w:r>
      <w:r w:rsidRPr="00DD35B5" w:rsidR="008F66C4">
        <w:t xml:space="preserve">the position </w:t>
      </w:r>
      <w:r w:rsidRPr="00DD35B5">
        <w:t xml:space="preserve">that </w:t>
      </w:r>
      <w:r w:rsidRPr="00DD35B5" w:rsidR="008F66C4">
        <w:t xml:space="preserve">we would otherwise be in were it not for tariffs. </w:t>
      </w:r>
      <w:r w:rsidRPr="00DD35B5">
        <w:t>T</w:t>
      </w:r>
      <w:r w:rsidRPr="00DD35B5" w:rsidR="008F66C4">
        <w:t xml:space="preserve">here is a negative impact </w:t>
      </w:r>
      <w:r w:rsidRPr="00DD35B5">
        <w:t xml:space="preserve">from </w:t>
      </w:r>
      <w:r w:rsidRPr="00DD35B5" w:rsidR="008F66C4">
        <w:t xml:space="preserve">that. </w:t>
      </w:r>
      <w:r w:rsidRPr="00DD35B5">
        <w:t>The</w:t>
      </w:r>
      <w:r w:rsidRPr="00DD35B5" w:rsidR="008F66C4">
        <w:t xml:space="preserve"> key question alongside that is what degree</w:t>
      </w:r>
      <w:r w:rsidRPr="00DD35B5">
        <w:t>,</w:t>
      </w:r>
      <w:r w:rsidRPr="00DD35B5" w:rsidR="008F66C4">
        <w:t xml:space="preserve"> if any, </w:t>
      </w:r>
      <w:r w:rsidRPr="00DD35B5">
        <w:t xml:space="preserve">of </w:t>
      </w:r>
      <w:r w:rsidRPr="00DD35B5" w:rsidR="008F66C4">
        <w:t xml:space="preserve">retaliation we </w:t>
      </w:r>
      <w:r w:rsidRPr="00DD35B5">
        <w:t xml:space="preserve">would </w:t>
      </w:r>
      <w:r w:rsidRPr="00DD35B5" w:rsidR="008F66C4">
        <w:t>wish to take against US products entering the UK</w:t>
      </w:r>
      <w:r w:rsidRPr="00DD35B5">
        <w:t>—s</w:t>
      </w:r>
      <w:r w:rsidRPr="00DD35B5" w:rsidR="008F66C4">
        <w:t xml:space="preserve">pecific, </w:t>
      </w:r>
      <w:r w:rsidRPr="00DD35B5" w:rsidR="008F66C4">
        <w:t>targeted</w:t>
      </w:r>
      <w:r w:rsidRPr="00DD35B5" w:rsidR="008F66C4">
        <w:t xml:space="preserve"> or blanket, depending</w:t>
      </w:r>
      <w:r w:rsidR="007C1B2D">
        <w:t xml:space="preserve"> </w:t>
      </w:r>
      <w:r w:rsidRPr="00DD35B5" w:rsidR="008F66C4">
        <w:t xml:space="preserve">on where we might be, or </w:t>
      </w:r>
      <w:r w:rsidR="007C1B2D">
        <w:t xml:space="preserve">whether </w:t>
      </w:r>
      <w:r w:rsidRPr="00DD35B5" w:rsidR="008F66C4">
        <w:t>we want to go down that route.</w:t>
      </w:r>
    </w:p>
    <w:p w:rsidR="001D422C" w:rsidRPr="00DD35B5" w:rsidP="001D422C">
      <w:pPr>
        <w:pStyle w:val="Answer"/>
      </w:pPr>
      <w:r w:rsidRPr="00DD35B5">
        <w:t>T</w:t>
      </w:r>
      <w:r w:rsidRPr="00DD35B5" w:rsidR="008F66C4">
        <w:t xml:space="preserve">he other element is what that </w:t>
      </w:r>
      <w:r w:rsidRPr="00DD35B5">
        <w:t xml:space="preserve">might </w:t>
      </w:r>
      <w:r w:rsidRPr="00DD35B5" w:rsidR="008F66C4">
        <w:t xml:space="preserve">also contain that would, for instance, be a request of the UK to change its trade policy in relation to other key markets such as the EU or China. </w:t>
      </w:r>
      <w:r w:rsidRPr="00DD35B5">
        <w:t>I think of it</w:t>
      </w:r>
      <w:r w:rsidRPr="00DD35B5" w:rsidR="008F66C4">
        <w:t xml:space="preserve"> </w:t>
      </w:r>
      <w:r w:rsidRPr="00DD35B5">
        <w:t xml:space="preserve">as </w:t>
      </w:r>
      <w:r w:rsidRPr="00DD35B5" w:rsidR="008F66C4">
        <w:t>a prisoner’s dilemma of different choices and how they interact.</w:t>
      </w:r>
    </w:p>
    <w:p w:rsidR="008F66C4" w:rsidRPr="00DD35B5" w:rsidP="001D422C">
      <w:pPr>
        <w:pStyle w:val="Answer"/>
      </w:pPr>
      <w:r w:rsidRPr="00DD35B5">
        <w:t>A</w:t>
      </w:r>
      <w:r w:rsidRPr="00DD35B5">
        <w:t xml:space="preserve">gain, I would just say </w:t>
      </w:r>
      <w:r w:rsidRPr="00DD35B5">
        <w:t xml:space="preserve">that </w:t>
      </w:r>
      <w:r w:rsidRPr="00DD35B5">
        <w:t xml:space="preserve">as a country it is </w:t>
      </w:r>
      <w:r w:rsidRPr="00DD35B5">
        <w:t xml:space="preserve">not </w:t>
      </w:r>
      <w:r w:rsidRPr="00DD35B5">
        <w:t>helpful for us to speculate on hypotheticals at this stage, given how sensitive some of this is</w:t>
      </w:r>
      <w:r w:rsidRPr="00DD35B5">
        <w:t>,</w:t>
      </w:r>
      <w:r w:rsidRPr="00DD35B5">
        <w:t xml:space="preserve"> </w:t>
      </w:r>
      <w:r w:rsidRPr="00DD35B5">
        <w:t>b</w:t>
      </w:r>
      <w:r w:rsidRPr="00DD35B5">
        <w:t>ut it is a statement of fact that you would all recognise to say that tariffs on UK products entering the US ha</w:t>
      </w:r>
      <w:r w:rsidRPr="00DD35B5">
        <w:t>ve</w:t>
      </w:r>
      <w:r w:rsidRPr="00DD35B5">
        <w:t xml:space="preserve"> a cost to </w:t>
      </w:r>
      <w:r w:rsidRPr="00DD35B5">
        <w:t>them</w:t>
      </w:r>
      <w:r w:rsidRPr="00DD35B5">
        <w:t>.</w:t>
      </w:r>
    </w:p>
    <w:p w:rsidR="008F66C4" w:rsidRPr="00DD35B5" w:rsidP="001D422C">
      <w:pPr>
        <w:pStyle w:val="Question"/>
      </w:pPr>
      <w:r w:rsidRPr="00DD35B5">
        <w:rPr>
          <w:b/>
        </w:rPr>
        <w:t>Chair:</w:t>
      </w:r>
      <w:r w:rsidRPr="00DD35B5">
        <w:t xml:space="preserve"> </w:t>
      </w:r>
      <w:r w:rsidRPr="00DD35B5">
        <w:t>Have you worked out, or have your officials told you, how big the impact on UK GDP growth would be if there is a 20% US tariff?</w:t>
      </w:r>
    </w:p>
    <w:p w:rsidR="008F66C4" w:rsidRPr="00DD35B5" w:rsidP="001D422C">
      <w:pPr>
        <w:pStyle w:val="Answer"/>
      </w:pPr>
      <w:r w:rsidRPr="00DD35B5">
        <w:rPr>
          <w:b/>
          <w:i/>
        </w:rPr>
        <w:t>Jonathan Reynolds:</w:t>
      </w:r>
      <w:r w:rsidRPr="00DD35B5" w:rsidR="001D422C">
        <w:t xml:space="preserve"> I</w:t>
      </w:r>
      <w:r w:rsidRPr="00DD35B5">
        <w:t xml:space="preserve">t would be reasonable for the </w:t>
      </w:r>
      <w:r w:rsidRPr="00DD35B5" w:rsidR="001D422C">
        <w:t>C</w:t>
      </w:r>
      <w:r w:rsidRPr="00DD35B5">
        <w:t>ommittee to start from the premise that every potential outcome of the US presidential election has been prepared for.</w:t>
      </w:r>
    </w:p>
    <w:p w:rsidR="008F66C4" w:rsidRPr="00DD35B5" w:rsidP="001D422C">
      <w:pPr>
        <w:pStyle w:val="Question"/>
      </w:pPr>
      <w:r w:rsidRPr="00DD35B5">
        <w:rPr>
          <w:b/>
        </w:rPr>
        <w:t>Chair:</w:t>
      </w:r>
      <w:r w:rsidRPr="00DD35B5">
        <w:t xml:space="preserve"> I</w:t>
      </w:r>
      <w:r w:rsidRPr="00DD35B5">
        <w:t>s it a big impact if those tariffs are implemented?</w:t>
      </w:r>
    </w:p>
    <w:p w:rsidR="001D422C" w:rsidRPr="00DD35B5" w:rsidP="001D422C">
      <w:pPr>
        <w:pStyle w:val="Answer"/>
      </w:pPr>
      <w:r w:rsidRPr="00DD35B5">
        <w:rPr>
          <w:b/>
          <w:i/>
        </w:rPr>
        <w:t>Jonathan Reynolds:</w:t>
      </w:r>
      <w:r w:rsidRPr="00DD35B5">
        <w:t xml:space="preserve"> A</w:t>
      </w:r>
      <w:r w:rsidRPr="00DD35B5" w:rsidR="008F66C4">
        <w:t xml:space="preserve">ny impact expressed as a percentage of UK GDP is not insignificant when you are a G7 economy. </w:t>
      </w:r>
      <w:r w:rsidRPr="00DD35B5">
        <w:t>Y</w:t>
      </w:r>
      <w:r w:rsidRPr="00DD35B5" w:rsidR="008F66C4">
        <w:t xml:space="preserve">ou </w:t>
      </w:r>
      <w:r w:rsidRPr="00DD35B5">
        <w:t xml:space="preserve">also </w:t>
      </w:r>
      <w:r w:rsidRPr="00DD35B5" w:rsidR="008F66C4">
        <w:t>have to</w:t>
      </w:r>
      <w:r w:rsidRPr="00DD35B5" w:rsidR="008F66C4">
        <w:t xml:space="preserve"> bear in mind that the long-run position in itself, </w:t>
      </w:r>
      <w:r w:rsidRPr="00DD35B5">
        <w:t xml:space="preserve">or </w:t>
      </w:r>
      <w:r w:rsidRPr="00DD35B5" w:rsidR="008F66C4">
        <w:t xml:space="preserve">the figure there, disguises what can be a disproportionate impact on certain parts of the country </w:t>
      </w:r>
      <w:r w:rsidRPr="00DD35B5">
        <w:t xml:space="preserve">or </w:t>
      </w:r>
      <w:r w:rsidRPr="00DD35B5" w:rsidR="008F66C4">
        <w:t>certain sectors, and that the short-term period of disruption can be greater.</w:t>
      </w:r>
    </w:p>
    <w:p w:rsidR="008F66C4" w:rsidRPr="00DD35B5" w:rsidP="001D422C">
      <w:pPr>
        <w:pStyle w:val="Answer"/>
      </w:pPr>
      <w:r w:rsidRPr="00DD35B5">
        <w:t xml:space="preserve">You also </w:t>
      </w:r>
      <w:r w:rsidRPr="00DD35B5">
        <w:t>have to</w:t>
      </w:r>
      <w:r w:rsidRPr="00DD35B5">
        <w:t xml:space="preserve"> model trade diversion, as any activity by one country can result in trade flows changing around the world</w:t>
      </w:r>
      <w:r w:rsidRPr="00DD35B5" w:rsidR="001D422C">
        <w:t>,</w:t>
      </w:r>
      <w:r w:rsidRPr="00DD35B5">
        <w:t xml:space="preserve"> </w:t>
      </w:r>
      <w:r w:rsidRPr="00DD35B5" w:rsidR="001D422C">
        <w:t>a</w:t>
      </w:r>
      <w:r w:rsidRPr="00DD35B5">
        <w:t xml:space="preserve">nd there is </w:t>
      </w:r>
      <w:r w:rsidRPr="00DD35B5" w:rsidR="001D422C">
        <w:t xml:space="preserve">sometimes </w:t>
      </w:r>
      <w:r w:rsidRPr="00DD35B5">
        <w:t>a surprising picture that comes from that</w:t>
      </w:r>
      <w:r w:rsidRPr="00DD35B5" w:rsidR="001D422C">
        <w:t>, b</w:t>
      </w:r>
      <w:r w:rsidRPr="00DD35B5">
        <w:t>u</w:t>
      </w:r>
      <w:r w:rsidRPr="00DD35B5" w:rsidR="001D422C">
        <w:t>t</w:t>
      </w:r>
      <w:r w:rsidRPr="00DD35B5">
        <w:t xml:space="preserve"> the position </w:t>
      </w:r>
      <w:r w:rsidRPr="00DD35B5" w:rsidR="001D422C">
        <w:t xml:space="preserve">that </w:t>
      </w:r>
      <w:r w:rsidRPr="00DD35B5">
        <w:t>we can all agree with is that any imposition of tariffs in any part of the global trading economy comes with costs.</w:t>
      </w:r>
    </w:p>
    <w:p w:rsidR="008F66C4" w:rsidRPr="00DD35B5" w:rsidP="001D422C">
      <w:pPr>
        <w:pStyle w:val="Question"/>
      </w:pPr>
      <w:r w:rsidRPr="00DD35B5">
        <w:rPr>
          <w:b/>
        </w:rPr>
        <w:t>Chair:</w:t>
      </w:r>
      <w:r w:rsidRPr="00DD35B5">
        <w:t xml:space="preserve"> </w:t>
      </w:r>
      <w:r w:rsidRPr="00DD35B5" w:rsidR="00C97E7D">
        <w:t>Y</w:t>
      </w:r>
      <w:r w:rsidRPr="00DD35B5">
        <w:t>ou have modelled the impact</w:t>
      </w:r>
      <w:r w:rsidRPr="00DD35B5" w:rsidR="00C97E7D">
        <w:t>; i</w:t>
      </w:r>
      <w:r w:rsidRPr="00DD35B5">
        <w:t>t is not insignificant. Have you readied the options that the UK will take in response to those tariffs, if they are implemented?</w:t>
      </w:r>
    </w:p>
    <w:p w:rsidR="008F66C4" w:rsidRPr="00DD35B5" w:rsidP="001D422C">
      <w:pPr>
        <w:pStyle w:val="Answer"/>
      </w:pPr>
      <w:r w:rsidRPr="00DD35B5">
        <w:rPr>
          <w:b/>
          <w:i/>
        </w:rPr>
        <w:t>Jonathan Reynolds:</w:t>
      </w:r>
      <w:r w:rsidRPr="00DD35B5" w:rsidR="001D422C">
        <w:t xml:space="preserve"> </w:t>
      </w:r>
      <w:r w:rsidRPr="00DD35B5">
        <w:t xml:space="preserve">Again, I would not want to speculate, but the </w:t>
      </w:r>
      <w:r w:rsidRPr="00DD35B5" w:rsidR="001D422C">
        <w:t>C</w:t>
      </w:r>
      <w:r w:rsidRPr="00DD35B5">
        <w:t>ommittee should assume that all eventualities have been prepared for.</w:t>
      </w:r>
    </w:p>
    <w:p w:rsidR="008F66C4" w:rsidRPr="00DD35B5" w:rsidP="008F66C4">
      <w:pPr>
        <w:pStyle w:val="Question"/>
      </w:pPr>
      <w:r w:rsidRPr="00DD35B5">
        <w:rPr>
          <w:b/>
        </w:rPr>
        <w:t>Chair:</w:t>
      </w:r>
      <w:r w:rsidRPr="00DD35B5">
        <w:t xml:space="preserve"> P</w:t>
      </w:r>
      <w:r w:rsidRPr="00DD35B5">
        <w:t xml:space="preserve">resumably those options include doing nothing, </w:t>
      </w:r>
      <w:r w:rsidRPr="00DD35B5">
        <w:t>retaliation</w:t>
      </w:r>
      <w:r w:rsidRPr="00DD35B5">
        <w:t xml:space="preserve"> and negotiation.</w:t>
      </w:r>
    </w:p>
    <w:p w:rsidR="008F66C4" w:rsidRPr="00DD35B5" w:rsidP="001D422C">
      <w:pPr>
        <w:pStyle w:val="Answer"/>
      </w:pPr>
      <w:r w:rsidRPr="00DD35B5">
        <w:rPr>
          <w:b/>
          <w:i/>
        </w:rPr>
        <w:t>Jonathan Reynolds:</w:t>
      </w:r>
      <w:r w:rsidRPr="00DD35B5" w:rsidR="001D422C">
        <w:t xml:space="preserve"> T</w:t>
      </w:r>
      <w:r w:rsidRPr="00DD35B5">
        <w:t xml:space="preserve">hose are always the options in any trade dispute. </w:t>
      </w:r>
      <w:r w:rsidRPr="00DD35B5" w:rsidR="001D422C">
        <w:t>A</w:t>
      </w:r>
      <w:r w:rsidRPr="00DD35B5">
        <w:t xml:space="preserve"> key question for any European country is to what degree any conversation about tariffs would be as part of a negotiation around closer trading relationships, rather than necessarily a standing item of policy. </w:t>
      </w:r>
      <w:r w:rsidRPr="00DD35B5" w:rsidR="00897CBC">
        <w:t>I</w:t>
      </w:r>
      <w:r w:rsidRPr="00DD35B5">
        <w:t xml:space="preserve">f you follow the intellectual basis for some of these discussions in the United States, they come from a </w:t>
      </w:r>
      <w:r w:rsidRPr="00DD35B5" w:rsidR="00897CBC">
        <w:t xml:space="preserve">perception in the US that </w:t>
      </w:r>
      <w:r w:rsidRPr="00DD35B5">
        <w:t>global trading arrangements</w:t>
      </w:r>
      <w:r w:rsidRPr="00DD35B5" w:rsidR="00897CBC">
        <w:t xml:space="preserve"> </w:t>
      </w:r>
      <w:r w:rsidRPr="00DD35B5">
        <w:t>have somehow been unfair to the US.</w:t>
      </w:r>
      <w:r w:rsidRPr="00DD35B5" w:rsidR="00897CBC">
        <w:t xml:space="preserve"> T</w:t>
      </w:r>
      <w:r w:rsidRPr="00DD35B5">
        <w:t xml:space="preserve">here </w:t>
      </w:r>
      <w:r w:rsidRPr="00DD35B5">
        <w:t>are things that are</w:t>
      </w:r>
      <w:r w:rsidRPr="00DD35B5">
        <w:t xml:space="preserve"> seeking to be corrected as part of that imposition of tariffs, which</w:t>
      </w:r>
      <w:r w:rsidRPr="00DD35B5" w:rsidR="00897CBC">
        <w:t>,</w:t>
      </w:r>
      <w:r w:rsidRPr="00DD35B5">
        <w:t xml:space="preserve"> again, is </w:t>
      </w:r>
      <w:r w:rsidRPr="00DD35B5" w:rsidR="00897CBC">
        <w:t xml:space="preserve">not </w:t>
      </w:r>
      <w:r w:rsidRPr="00DD35B5" w:rsidR="00546036">
        <w:t xml:space="preserve">an </w:t>
      </w:r>
      <w:r w:rsidRPr="00DD35B5">
        <w:t xml:space="preserve">argument that can be applied </w:t>
      </w:r>
      <w:r w:rsidRPr="00DD35B5" w:rsidR="00897CBC">
        <w:t xml:space="preserve">to </w:t>
      </w:r>
      <w:r w:rsidRPr="00DD35B5">
        <w:t>the UK in terms of our trading relationship with the US.</w:t>
      </w:r>
    </w:p>
    <w:p w:rsidR="008F66C4" w:rsidRPr="00DD35B5" w:rsidP="00897CBC">
      <w:pPr>
        <w:pStyle w:val="Question"/>
      </w:pPr>
      <w:r w:rsidRPr="00DD35B5">
        <w:rPr>
          <w:b/>
        </w:rPr>
        <w:t>Chair:</w:t>
      </w:r>
      <w:r w:rsidRPr="00DD35B5">
        <w:t xml:space="preserve"> </w:t>
      </w:r>
      <w:r w:rsidRPr="00DD35B5">
        <w:t xml:space="preserve">That is true. </w:t>
      </w:r>
      <w:r w:rsidRPr="00DD35B5">
        <w:t>So</w:t>
      </w:r>
      <w:r w:rsidRPr="00DD35B5">
        <w:t xml:space="preserve"> it is not a do</w:t>
      </w:r>
      <w:r w:rsidR="007C1B2D">
        <w:t>-</w:t>
      </w:r>
      <w:r w:rsidRPr="00DD35B5">
        <w:t>nothing option</w:t>
      </w:r>
      <w:r w:rsidRPr="00DD35B5">
        <w:t xml:space="preserve"> or</w:t>
      </w:r>
      <w:r w:rsidRPr="00DD35B5">
        <w:t xml:space="preserve"> a retaliation option</w:t>
      </w:r>
      <w:r w:rsidRPr="00DD35B5">
        <w:t>.</w:t>
      </w:r>
      <w:r w:rsidRPr="00DD35B5">
        <w:t xml:space="preserve"> </w:t>
      </w:r>
      <w:r w:rsidRPr="00DD35B5">
        <w:t>I</w:t>
      </w:r>
      <w:r w:rsidRPr="00DD35B5">
        <w:t>t sounds like a negotiation option.</w:t>
      </w:r>
    </w:p>
    <w:p w:rsidR="00897CBC" w:rsidRPr="00DD35B5" w:rsidP="00897CBC">
      <w:pPr>
        <w:pStyle w:val="Answer"/>
      </w:pPr>
      <w:r w:rsidRPr="00DD35B5">
        <w:rPr>
          <w:b/>
          <w:i/>
        </w:rPr>
        <w:t>Jonathan Reynolds:</w:t>
      </w:r>
      <w:r w:rsidRPr="00DD35B5">
        <w:t xml:space="preserve"> A</w:t>
      </w:r>
      <w:r w:rsidRPr="00DD35B5" w:rsidR="008F66C4">
        <w:t>gain, given how sensitive this is, there is a level of discretion that is required in answering, but the relationship between the UK and the US on a country</w:t>
      </w:r>
      <w:r w:rsidRPr="00DD35B5">
        <w:t>-</w:t>
      </w:r>
      <w:r w:rsidRPr="00DD35B5" w:rsidR="008F66C4">
        <w:t>to</w:t>
      </w:r>
      <w:r w:rsidRPr="00DD35B5">
        <w:t>-</w:t>
      </w:r>
      <w:r w:rsidRPr="00DD35B5" w:rsidR="008F66C4">
        <w:t>country basis of trade, security</w:t>
      </w:r>
      <w:r w:rsidRPr="00DD35B5">
        <w:t xml:space="preserve"> and</w:t>
      </w:r>
      <w:r w:rsidRPr="00DD35B5" w:rsidR="008F66C4">
        <w:t xml:space="preserve"> intelligence co-operation is clearly a very strong one. </w:t>
      </w:r>
      <w:r w:rsidRPr="00DD35B5">
        <w:t>T</w:t>
      </w:r>
      <w:r w:rsidRPr="00DD35B5" w:rsidR="008F66C4">
        <w:t xml:space="preserve">here are areas where I absolutely believe we could see a </w:t>
      </w:r>
      <w:r w:rsidRPr="00DD35B5" w:rsidR="008F66C4">
        <w:t>really positive</w:t>
      </w:r>
      <w:r w:rsidRPr="00DD35B5" w:rsidR="008F66C4">
        <w:t xml:space="preserve"> set of closer arrangements, </w:t>
      </w:r>
      <w:r w:rsidR="007C1B2D">
        <w:t xml:space="preserve">without </w:t>
      </w:r>
      <w:r w:rsidRPr="00DD35B5" w:rsidR="008F66C4">
        <w:t>being naive about some areas that would be just much more difficult to come to.</w:t>
      </w:r>
    </w:p>
    <w:p w:rsidR="008F66C4" w:rsidRPr="00DD35B5" w:rsidP="00897CBC">
      <w:pPr>
        <w:pStyle w:val="Answer"/>
      </w:pPr>
      <w:r w:rsidRPr="00DD35B5">
        <w:t>G</w:t>
      </w:r>
      <w:r w:rsidRPr="00DD35B5">
        <w:t xml:space="preserve">iven </w:t>
      </w:r>
      <w:r w:rsidRPr="00DD35B5">
        <w:t xml:space="preserve">that </w:t>
      </w:r>
      <w:r w:rsidRPr="00DD35B5">
        <w:t>the impetus for this conversation has come from the US, the question really is</w:t>
      </w:r>
      <w:r w:rsidRPr="00DD35B5">
        <w:t>,</w:t>
      </w:r>
      <w:r w:rsidRPr="00DD35B5">
        <w:t xml:space="preserve"> </w:t>
      </w:r>
      <w:r w:rsidRPr="00DD35B5">
        <w:t>“W</w:t>
      </w:r>
      <w:r w:rsidRPr="00DD35B5">
        <w:t>hat are the parameters of that discussion?</w:t>
      </w:r>
      <w:r w:rsidRPr="00DD35B5">
        <w:t>” W</w:t>
      </w:r>
      <w:r w:rsidRPr="00DD35B5">
        <w:t xml:space="preserve">e would all </w:t>
      </w:r>
      <w:r w:rsidRPr="00DD35B5">
        <w:t>ac</w:t>
      </w:r>
      <w:r w:rsidRPr="00DD35B5">
        <w:t xml:space="preserve">cept </w:t>
      </w:r>
      <w:r w:rsidRPr="00DD35B5">
        <w:t xml:space="preserve">that </w:t>
      </w:r>
      <w:r w:rsidRPr="00DD35B5">
        <w:t xml:space="preserve">from any position, a close ally seeking closer trading arrangements would always be something </w:t>
      </w:r>
      <w:r w:rsidRPr="00DD35B5">
        <w:t xml:space="preserve">that </w:t>
      </w:r>
      <w:r w:rsidRPr="00DD35B5">
        <w:t xml:space="preserve">we </w:t>
      </w:r>
      <w:r w:rsidR="007C1B2D">
        <w:t>are</w:t>
      </w:r>
      <w:r w:rsidRPr="00DD35B5">
        <w:t xml:space="preserve"> willing to discuss.</w:t>
      </w:r>
      <w:r w:rsidRPr="00DD35B5">
        <w:t xml:space="preserve"> T</w:t>
      </w:r>
      <w:r w:rsidRPr="00DD35B5">
        <w:t>here is nothing to lose from that discussion.</w:t>
      </w:r>
    </w:p>
    <w:p w:rsidR="008F66C4" w:rsidRPr="00DD35B5" w:rsidP="008F66C4">
      <w:pPr>
        <w:pStyle w:val="Question"/>
      </w:pPr>
      <w:r w:rsidRPr="00DD35B5">
        <w:rPr>
          <w:b/>
        </w:rPr>
        <w:t>Chair:</w:t>
      </w:r>
      <w:r w:rsidRPr="00DD35B5">
        <w:t xml:space="preserve"> </w:t>
      </w:r>
      <w:r w:rsidRPr="00DD35B5">
        <w:t>Politico reported this morning</w:t>
      </w:r>
      <w:r w:rsidRPr="00DD35B5">
        <w:t>,</w:t>
      </w:r>
      <w:r w:rsidRPr="00DD35B5">
        <w:t xml:space="preserve"> </w:t>
      </w:r>
      <w:r w:rsidRPr="00DD35B5">
        <w:t>“T</w:t>
      </w:r>
      <w:r w:rsidRPr="00DD35B5">
        <w:t xml:space="preserve">he UK has retaliatory tariffs on </w:t>
      </w:r>
      <w:r w:rsidRPr="00DD35B5">
        <w:t>iconic US goods including Harley</w:t>
      </w:r>
      <w:r w:rsidR="007C1B2D">
        <w:t>-</w:t>
      </w:r>
      <w:r w:rsidRPr="00DD35B5">
        <w:t xml:space="preserve">Davidson motorbikes ready to be </w:t>
      </w:r>
      <w:r w:rsidRPr="00DD35B5">
        <w:t xml:space="preserve">immediately deployed </w:t>
      </w:r>
      <w:r w:rsidRPr="00DD35B5">
        <w:t>in case of a trade war with Donald Trump</w:t>
      </w:r>
      <w:r w:rsidRPr="00DD35B5">
        <w:t>”</w:t>
      </w:r>
      <w:r w:rsidRPr="00DD35B5">
        <w:t>. Is that true?</w:t>
      </w:r>
    </w:p>
    <w:p w:rsidR="008F66C4" w:rsidRPr="00DD35B5" w:rsidP="00897CBC">
      <w:pPr>
        <w:pStyle w:val="Answer"/>
      </w:pPr>
      <w:r w:rsidRPr="00DD35B5">
        <w:rPr>
          <w:b/>
          <w:i/>
        </w:rPr>
        <w:t>Jonathan Reynolds:</w:t>
      </w:r>
      <w:r w:rsidRPr="00DD35B5" w:rsidR="00897CBC">
        <w:t xml:space="preserve"> I</w:t>
      </w:r>
      <w:r w:rsidRPr="00DD35B5">
        <w:t>n recent history</w:t>
      </w:r>
      <w:r w:rsidRPr="00DD35B5" w:rsidR="00897CBC">
        <w:t>, we have had</w:t>
      </w:r>
      <w:r w:rsidRPr="00DD35B5">
        <w:t xml:space="preserve"> some disputes. If you think about the steel tariffs </w:t>
      </w:r>
      <w:r w:rsidRPr="00DD35B5" w:rsidR="00897CBC">
        <w:t xml:space="preserve">that </w:t>
      </w:r>
      <w:r w:rsidRPr="00DD35B5">
        <w:t xml:space="preserve">we had imposed on the UK, that report covers some of the measures comparable in the past. </w:t>
      </w:r>
      <w:r w:rsidRPr="00DD35B5" w:rsidR="00897CBC">
        <w:t>A</w:t>
      </w:r>
      <w:r w:rsidRPr="00DD35B5">
        <w:t xml:space="preserve">gain, you would expect this </w:t>
      </w:r>
      <w:r w:rsidRPr="00DD35B5" w:rsidR="00897CBC">
        <w:t>D</w:t>
      </w:r>
      <w:r w:rsidRPr="00DD35B5">
        <w:t>epartment to prepare for every eventuality</w:t>
      </w:r>
      <w:r w:rsidRPr="00DD35B5" w:rsidR="00897CBC">
        <w:t>,</w:t>
      </w:r>
      <w:r w:rsidRPr="00DD35B5">
        <w:t xml:space="preserve"> </w:t>
      </w:r>
      <w:r w:rsidRPr="00DD35B5" w:rsidR="00897CBC">
        <w:t>b</w:t>
      </w:r>
      <w:r w:rsidRPr="00DD35B5">
        <w:t xml:space="preserve">ut we should just be a little bit sensitive at this stage about speculating </w:t>
      </w:r>
      <w:r w:rsidRPr="00DD35B5" w:rsidR="00897CBC">
        <w:t xml:space="preserve">on </w:t>
      </w:r>
      <w:r w:rsidRPr="00DD35B5">
        <w:t xml:space="preserve">how we would respond to something </w:t>
      </w:r>
      <w:r w:rsidRPr="00DD35B5" w:rsidR="00897CBC">
        <w:t xml:space="preserve">that </w:t>
      </w:r>
      <w:r w:rsidRPr="00DD35B5">
        <w:t>has not happened.</w:t>
      </w:r>
    </w:p>
    <w:p w:rsidR="008F66C4" w:rsidRPr="00DD35B5" w:rsidP="00897CBC">
      <w:pPr>
        <w:pStyle w:val="Question"/>
      </w:pPr>
      <w:r w:rsidRPr="00DD35B5">
        <w:rPr>
          <w:b/>
        </w:rPr>
        <w:t>Chair:</w:t>
      </w:r>
      <w:r w:rsidRPr="00DD35B5">
        <w:t xml:space="preserve"> I think that </w:t>
      </w:r>
      <w:r w:rsidRPr="00DD35B5">
        <w:t>I am right in decoding what you have said when I summarise that you think a US-UK free trade deal is</w:t>
      </w:r>
      <w:r w:rsidRPr="00DD35B5">
        <w:t>,</w:t>
      </w:r>
      <w:r w:rsidRPr="00DD35B5">
        <w:t xml:space="preserve"> at best</w:t>
      </w:r>
      <w:r w:rsidRPr="00DD35B5">
        <w:t>,</w:t>
      </w:r>
      <w:r w:rsidRPr="00DD35B5">
        <w:t xml:space="preserve"> very difficult.</w:t>
      </w:r>
    </w:p>
    <w:p w:rsidR="008F66C4" w:rsidRPr="00DD35B5" w:rsidP="00897CBC">
      <w:pPr>
        <w:pStyle w:val="Answer"/>
      </w:pPr>
      <w:r w:rsidRPr="00DD35B5">
        <w:rPr>
          <w:b/>
          <w:i/>
        </w:rPr>
        <w:t>Jonathan Reynolds:</w:t>
      </w:r>
      <w:r w:rsidRPr="00DD35B5" w:rsidR="00897CBC">
        <w:t xml:space="preserve"> W</w:t>
      </w:r>
      <w:r w:rsidRPr="00DD35B5">
        <w:t>e are all aware of the questions that have come up</w:t>
      </w:r>
      <w:r w:rsidRPr="007C1B2D" w:rsidR="007C1B2D">
        <w:t xml:space="preserve"> </w:t>
      </w:r>
      <w:r w:rsidRPr="00DD35B5" w:rsidR="007C1B2D">
        <w:t>in the past</w:t>
      </w:r>
      <w:r w:rsidRPr="00DD35B5" w:rsidR="00E65726">
        <w:t>, but</w:t>
      </w:r>
      <w:r w:rsidR="007C1B2D">
        <w:t xml:space="preserve"> </w:t>
      </w:r>
      <w:r w:rsidRPr="00DD35B5">
        <w:t xml:space="preserve">at this stage, why would we limit our ambitions or conversations before any offer has been made to us or any negotiation has begun? </w:t>
      </w:r>
      <w:r w:rsidRPr="00DD35B5" w:rsidR="00E65726">
        <w:t xml:space="preserve">In </w:t>
      </w:r>
      <w:r w:rsidRPr="00DD35B5">
        <w:t>areas</w:t>
      </w:r>
      <w:r w:rsidRPr="00DD35B5" w:rsidR="00E65726">
        <w:t xml:space="preserve"> such</w:t>
      </w:r>
      <w:r w:rsidRPr="00DD35B5">
        <w:t xml:space="preserve"> </w:t>
      </w:r>
      <w:r w:rsidRPr="00DD35B5" w:rsidR="00E65726">
        <w:t xml:space="preserve">as </w:t>
      </w:r>
      <w:r w:rsidRPr="00DD35B5">
        <w:t>agriculture</w:t>
      </w:r>
      <w:r w:rsidRPr="00DD35B5" w:rsidR="00E65726">
        <w:t>, which</w:t>
      </w:r>
      <w:r w:rsidRPr="00DD35B5">
        <w:t xml:space="preserve"> is a </w:t>
      </w:r>
      <w:r w:rsidRPr="00DD35B5" w:rsidR="00E65726">
        <w:t xml:space="preserve">particularly </w:t>
      </w:r>
      <w:r w:rsidRPr="00DD35B5">
        <w:t>good example</w:t>
      </w:r>
      <w:r w:rsidRPr="00DD35B5" w:rsidR="00E65726">
        <w:t>,</w:t>
      </w:r>
      <w:r w:rsidRPr="00DD35B5">
        <w:t xml:space="preserve"> history tells us </w:t>
      </w:r>
      <w:r w:rsidRPr="00DD35B5" w:rsidR="00E65726">
        <w:t xml:space="preserve">that </w:t>
      </w:r>
      <w:r w:rsidRPr="00DD35B5">
        <w:t>we have very different systems to reconcile</w:t>
      </w:r>
      <w:r w:rsidRPr="00DD35B5" w:rsidR="00E65726">
        <w:t>, but we would all recognise that</w:t>
      </w:r>
      <w:r w:rsidRPr="00DD35B5">
        <w:t xml:space="preserve"> trade negotiations can be about things where there are mutual interests. </w:t>
      </w:r>
      <w:r w:rsidRPr="00DD35B5" w:rsidR="00E65726">
        <w:t>T</w:t>
      </w:r>
      <w:r w:rsidRPr="00DD35B5">
        <w:t xml:space="preserve">here certainly are mutual interests in terms of services, </w:t>
      </w:r>
      <w:r w:rsidRPr="00DD35B5">
        <w:t>technology</w:t>
      </w:r>
      <w:r w:rsidRPr="00DD35B5" w:rsidR="00E65726">
        <w:t xml:space="preserve"> and</w:t>
      </w:r>
      <w:r w:rsidRPr="00DD35B5">
        <w:t xml:space="preserve"> critical minerals that I could see quite a positive relationship coming from</w:t>
      </w:r>
      <w:r w:rsidRPr="00DD35B5" w:rsidR="00E65726">
        <w:t>.</w:t>
      </w:r>
      <w:r w:rsidRPr="00DD35B5">
        <w:t xml:space="preserve"> </w:t>
      </w:r>
      <w:r w:rsidRPr="00DD35B5" w:rsidR="00E65726">
        <w:t>W</w:t>
      </w:r>
      <w:r w:rsidRPr="00DD35B5">
        <w:t xml:space="preserve">e have to wait and </w:t>
      </w:r>
      <w:r w:rsidRPr="00DD35B5">
        <w:t>see</w:t>
      </w:r>
      <w:r w:rsidRPr="00DD35B5" w:rsidR="00E65726">
        <w:t>, b</w:t>
      </w:r>
      <w:r w:rsidRPr="00DD35B5">
        <w:t>ut</w:t>
      </w:r>
      <w:r w:rsidRPr="00DD35B5">
        <w:t xml:space="preserve"> let us always make the case for a fair, open</w:t>
      </w:r>
      <w:r w:rsidRPr="00DD35B5" w:rsidR="00E65726">
        <w:t xml:space="preserve"> and</w:t>
      </w:r>
      <w:r w:rsidRPr="00DD35B5">
        <w:t xml:space="preserve"> transparent global trading system.</w:t>
      </w:r>
    </w:p>
    <w:p w:rsidR="008F66C4" w:rsidRPr="00DD35B5" w:rsidP="00E65726">
      <w:pPr>
        <w:pStyle w:val="Question"/>
      </w:pPr>
      <w:r w:rsidRPr="00DD35B5">
        <w:rPr>
          <w:b/>
        </w:rPr>
        <w:t>Chair:</w:t>
      </w:r>
      <w:r w:rsidRPr="00DD35B5">
        <w:t xml:space="preserve"> </w:t>
      </w:r>
      <w:r w:rsidRPr="00DD35B5" w:rsidR="002A0B92">
        <w:t>Y</w:t>
      </w:r>
      <w:r w:rsidRPr="00DD35B5">
        <w:t>ou are not ruling it out</w:t>
      </w:r>
      <w:r w:rsidRPr="00DD35B5">
        <w:t>.</w:t>
      </w:r>
    </w:p>
    <w:p w:rsidR="008F66C4" w:rsidRPr="00DD35B5" w:rsidP="00E65726">
      <w:pPr>
        <w:pStyle w:val="Answer"/>
      </w:pPr>
      <w:r w:rsidRPr="00DD35B5">
        <w:rPr>
          <w:b/>
          <w:i/>
        </w:rPr>
        <w:t>Jonathan Reynolds:</w:t>
      </w:r>
      <w:r w:rsidRPr="00DD35B5" w:rsidR="00E65726">
        <w:t xml:space="preserve"> </w:t>
      </w:r>
      <w:r w:rsidRPr="00DD35B5">
        <w:t xml:space="preserve">I do not see the need at this stage to rule anything out or in, but </w:t>
      </w:r>
      <w:r w:rsidRPr="00DD35B5" w:rsidR="00E65726">
        <w:t xml:space="preserve">we need </w:t>
      </w:r>
      <w:r w:rsidRPr="00DD35B5">
        <w:t>to be realistic about where our national interest lies</w:t>
      </w:r>
      <w:r w:rsidRPr="00DD35B5" w:rsidR="00E65726">
        <w:t xml:space="preserve"> and </w:t>
      </w:r>
      <w:r w:rsidRPr="00DD35B5">
        <w:t xml:space="preserve">frank with the </w:t>
      </w:r>
      <w:r w:rsidRPr="00DD35B5" w:rsidR="00E65726">
        <w:t>C</w:t>
      </w:r>
      <w:r w:rsidRPr="00DD35B5">
        <w:t xml:space="preserve">ommittee about the fact that any negotiation in any </w:t>
      </w:r>
      <w:r w:rsidRPr="00DD35B5" w:rsidR="002A0B92">
        <w:t xml:space="preserve">major </w:t>
      </w:r>
      <w:r w:rsidRPr="00DD35B5">
        <w:t xml:space="preserve">principal market that we might do has to be considered not in isolation, but </w:t>
      </w:r>
      <w:r w:rsidRPr="00DD35B5" w:rsidR="00E65726">
        <w:t xml:space="preserve">in terms of </w:t>
      </w:r>
      <w:r w:rsidRPr="00DD35B5">
        <w:t>its relationship to other key markets, and what the consequences of that negotiation would mean for business and trade in those areas.</w:t>
      </w:r>
    </w:p>
    <w:p w:rsidR="00E65726" w:rsidRPr="00DD35B5" w:rsidP="00E65726">
      <w:pPr>
        <w:pStyle w:val="Question"/>
      </w:pPr>
      <w:r w:rsidRPr="00DD35B5">
        <w:rPr>
          <w:b/>
        </w:rPr>
        <w:t>Chair:</w:t>
      </w:r>
      <w:r w:rsidRPr="00DD35B5">
        <w:t xml:space="preserve"> </w:t>
      </w:r>
      <w:r w:rsidRPr="00DD35B5" w:rsidR="008F66C4">
        <w:t xml:space="preserve">Stephen Moore says that we </w:t>
      </w:r>
      <w:r w:rsidRPr="00DD35B5" w:rsidR="008F66C4">
        <w:t>have to</w:t>
      </w:r>
      <w:r w:rsidRPr="00DD35B5" w:rsidR="008F66C4">
        <w:t xml:space="preserve"> choose between Europe and America. </w:t>
      </w:r>
      <w:r w:rsidRPr="00DD35B5">
        <w:t xml:space="preserve">Do you think that there is </w:t>
      </w:r>
      <w:r w:rsidRPr="00DD35B5" w:rsidR="008F66C4">
        <w:t xml:space="preserve">a binary choice that our country </w:t>
      </w:r>
      <w:r w:rsidRPr="00DD35B5" w:rsidR="008F66C4">
        <w:t>has to</w:t>
      </w:r>
      <w:r w:rsidRPr="00DD35B5" w:rsidR="008F66C4">
        <w:t xml:space="preserve"> make?</w:t>
      </w:r>
    </w:p>
    <w:p w:rsidR="00E65726" w:rsidRPr="00DD35B5" w:rsidP="00E65726">
      <w:pPr>
        <w:pStyle w:val="Answer"/>
      </w:pPr>
      <w:r w:rsidRPr="00DD35B5">
        <w:rPr>
          <w:b/>
          <w:i/>
        </w:rPr>
        <w:t>Jonathan Reynolds:</w:t>
      </w:r>
      <w:r w:rsidRPr="00DD35B5">
        <w:t xml:space="preserve"> </w:t>
      </w:r>
      <w:r w:rsidRPr="00DD35B5" w:rsidR="008F66C4">
        <w:t>No, I do not.</w:t>
      </w:r>
    </w:p>
    <w:p w:rsidR="008F66C4" w:rsidRPr="00DD35B5" w:rsidP="00E65726">
      <w:pPr>
        <w:pStyle w:val="Question"/>
      </w:pPr>
      <w:r w:rsidRPr="00DD35B5">
        <w:rPr>
          <w:b/>
        </w:rPr>
        <w:t xml:space="preserve">Mr </w:t>
      </w:r>
      <w:r w:rsidR="007C1B2D">
        <w:rPr>
          <w:b/>
        </w:rPr>
        <w:t xml:space="preserve">Joshua </w:t>
      </w:r>
      <w:r w:rsidRPr="00DD35B5" w:rsidR="0017137C">
        <w:rPr>
          <w:b/>
        </w:rPr>
        <w:t>Reynolds:</w:t>
      </w:r>
      <w:r w:rsidRPr="00DD35B5">
        <w:t xml:space="preserve"> </w:t>
      </w:r>
      <w:r w:rsidRPr="00DD35B5">
        <w:t xml:space="preserve">What would you be prepared to do to avoid Trump’s tariffs? </w:t>
      </w:r>
      <w:r w:rsidRPr="00DD35B5">
        <w:t>W</w:t>
      </w:r>
      <w:r w:rsidRPr="00DD35B5">
        <w:t>ould you accept poor</w:t>
      </w:r>
      <w:r w:rsidRPr="00DD35B5">
        <w:t>er</w:t>
      </w:r>
      <w:r w:rsidRPr="00DD35B5" w:rsidR="002A0B92">
        <w:t>-</w:t>
      </w:r>
      <w:r w:rsidRPr="00DD35B5">
        <w:t>quality goods</w:t>
      </w:r>
      <w:r w:rsidRPr="00DD35B5">
        <w:t xml:space="preserve"> or</w:t>
      </w:r>
      <w:r w:rsidRPr="00DD35B5">
        <w:t xml:space="preserve"> chlorinated chicken?</w:t>
      </w:r>
    </w:p>
    <w:p w:rsidR="00E65726" w:rsidRPr="00DD35B5" w:rsidP="00E65726">
      <w:pPr>
        <w:pStyle w:val="Answer"/>
      </w:pPr>
      <w:r w:rsidRPr="00DD35B5">
        <w:rPr>
          <w:b/>
          <w:i/>
        </w:rPr>
        <w:t>Jonathan Reynolds:</w:t>
      </w:r>
      <w:r w:rsidRPr="00DD35B5">
        <w:t xml:space="preserve"> </w:t>
      </w:r>
      <w:r w:rsidRPr="00DD35B5" w:rsidR="008F66C4">
        <w:t>Mr Reynolds, it is nice to see you. I wondered</w:t>
      </w:r>
      <w:r w:rsidRPr="00DD35B5">
        <w:t>,</w:t>
      </w:r>
      <w:r w:rsidRPr="00DD35B5" w:rsidR="008F66C4">
        <w:t xml:space="preserve"> just after the election</w:t>
      </w:r>
      <w:r w:rsidRPr="00DD35B5">
        <w:t>,</w:t>
      </w:r>
      <w:r w:rsidRPr="00DD35B5" w:rsidR="008F66C4">
        <w:t xml:space="preserve"> why I was receiving correspondence about Maidenhead, and you probably had a bit about </w:t>
      </w:r>
      <w:r w:rsidRPr="00DD35B5">
        <w:t xml:space="preserve">Stalybridge </w:t>
      </w:r>
      <w:r w:rsidRPr="00DD35B5" w:rsidR="008F66C4">
        <w:t>and Hyde, I imagine.</w:t>
      </w:r>
    </w:p>
    <w:p w:rsidR="008F66C4" w:rsidRPr="00DD35B5" w:rsidP="00E65726">
      <w:pPr>
        <w:pStyle w:val="Answer"/>
      </w:pPr>
      <w:r w:rsidRPr="00DD35B5">
        <w:t>Y</w:t>
      </w:r>
      <w:r w:rsidRPr="00DD35B5">
        <w:t>ou highlight in that question the kinds of issues that have been in the public domain in the past</w:t>
      </w:r>
      <w:r w:rsidRPr="00DD35B5">
        <w:t>,</w:t>
      </w:r>
      <w:r w:rsidRPr="00DD35B5">
        <w:t xml:space="preserve"> when conversations have occurred between the UK and the US, including when we were part of the EU</w:t>
      </w:r>
      <w:r w:rsidRPr="00DD35B5">
        <w:t>,</w:t>
      </w:r>
      <w:r w:rsidRPr="00DD35B5">
        <w:t xml:space="preserve"> on trade. It is just not helpful to speculate on hypothetical positions</w:t>
      </w:r>
      <w:r w:rsidRPr="00DD35B5">
        <w:t>. I</w:t>
      </w:r>
      <w:r w:rsidRPr="00DD35B5">
        <w:t>n any trade negotiation</w:t>
      </w:r>
      <w:r w:rsidRPr="00DD35B5">
        <w:t>,</w:t>
      </w:r>
      <w:r w:rsidRPr="00DD35B5">
        <w:t xml:space="preserve"> </w:t>
      </w:r>
      <w:r w:rsidRPr="00DD35B5">
        <w:t>i</w:t>
      </w:r>
      <w:r w:rsidRPr="00DD35B5">
        <w:t>t is not particularly helpful to give a running commentary</w:t>
      </w:r>
      <w:r w:rsidRPr="00DD35B5">
        <w:t>,</w:t>
      </w:r>
      <w:r w:rsidRPr="00DD35B5">
        <w:t xml:space="preserve"> because you </w:t>
      </w:r>
      <w:r w:rsidRPr="00DD35B5">
        <w:t xml:space="preserve">always </w:t>
      </w:r>
      <w:r w:rsidRPr="00DD35B5">
        <w:t xml:space="preserve">have </w:t>
      </w:r>
      <w:r w:rsidRPr="00DD35B5">
        <w:t>a bit of give and take.</w:t>
      </w:r>
      <w:r w:rsidR="00B54D0D">
        <w:t xml:space="preserve"> </w:t>
      </w:r>
      <w:r w:rsidRPr="00DD35B5">
        <w:t xml:space="preserve">I recognise </w:t>
      </w:r>
      <w:r w:rsidRPr="00DD35B5">
        <w:t>t</w:t>
      </w:r>
      <w:r w:rsidRPr="00DD35B5" w:rsidR="002A0B92">
        <w:t xml:space="preserve">hat </w:t>
      </w:r>
      <w:r w:rsidRPr="00DD35B5">
        <w:t xml:space="preserve">you are right to highlight some of the high-profile issues that have sometimes been part of that conversation, but you will understand </w:t>
      </w:r>
      <w:r w:rsidRPr="00DD35B5">
        <w:t xml:space="preserve">that </w:t>
      </w:r>
      <w:r w:rsidRPr="00DD35B5">
        <w:t>I would never reveal my negotiating hand as a Secretary of State</w:t>
      </w:r>
      <w:r w:rsidRPr="00DD35B5">
        <w:t>,</w:t>
      </w:r>
      <w:r w:rsidRPr="00DD35B5">
        <w:t xml:space="preserve"> given how important these negotiations are to the country.</w:t>
      </w:r>
    </w:p>
    <w:p w:rsidR="008F66C4" w:rsidRPr="00DD35B5" w:rsidP="00E65726">
      <w:pPr>
        <w:pStyle w:val="Question"/>
      </w:pPr>
      <w:r w:rsidRPr="00DD35B5">
        <w:rPr>
          <w:b/>
        </w:rPr>
        <w:t>Matt Western:</w:t>
      </w:r>
      <w:r w:rsidRPr="00DD35B5">
        <w:t xml:space="preserve"> </w:t>
      </w:r>
      <w:r w:rsidRPr="00DD35B5">
        <w:t xml:space="preserve">Secretary of State, </w:t>
      </w:r>
      <w:r w:rsidR="00B54D0D">
        <w:t xml:space="preserve">you have touched on </w:t>
      </w:r>
      <w:r w:rsidRPr="00DD35B5">
        <w:t>the threats to UK economic security</w:t>
      </w:r>
      <w:r w:rsidR="00B54D0D">
        <w:t>.</w:t>
      </w:r>
      <w:r w:rsidRPr="00DD35B5">
        <w:t xml:space="preserve"> </w:t>
      </w:r>
      <w:r w:rsidR="00B54D0D">
        <w:t>W</w:t>
      </w:r>
      <w:r w:rsidRPr="00DD35B5">
        <w:t>hat do you see as the greatest threats to UK economic resilience</w:t>
      </w:r>
      <w:r w:rsidR="00B54D0D">
        <w:t>?</w:t>
      </w:r>
      <w:r w:rsidRPr="00DD35B5">
        <w:t xml:space="preserve"> </w:t>
      </w:r>
      <w:r w:rsidR="00B54D0D">
        <w:t>W</w:t>
      </w:r>
      <w:r w:rsidRPr="00DD35B5" w:rsidR="00546036">
        <w:t xml:space="preserve">hat </w:t>
      </w:r>
      <w:r w:rsidRPr="00DD35B5">
        <w:t>needs to be done to improve that resilience?</w:t>
      </w:r>
    </w:p>
    <w:p w:rsidR="00E65726" w:rsidRPr="00DD35B5" w:rsidP="00E65726">
      <w:pPr>
        <w:pStyle w:val="Answer"/>
      </w:pPr>
      <w:r w:rsidRPr="00DD35B5">
        <w:rPr>
          <w:b/>
          <w:i/>
        </w:rPr>
        <w:t>Jonathan Reynolds:</w:t>
      </w:r>
      <w:r w:rsidRPr="00DD35B5">
        <w:t xml:space="preserve"> That </w:t>
      </w:r>
      <w:r w:rsidRPr="00DD35B5" w:rsidR="008F66C4">
        <w:t xml:space="preserve">is a </w:t>
      </w:r>
      <w:r w:rsidRPr="00DD35B5" w:rsidR="008F66C4">
        <w:t>really significant</w:t>
      </w:r>
      <w:r w:rsidRPr="00DD35B5" w:rsidR="008F66C4">
        <w:t xml:space="preserve"> question.</w:t>
      </w:r>
      <w:r w:rsidRPr="00DD35B5">
        <w:t xml:space="preserve"> T</w:t>
      </w:r>
      <w:r w:rsidRPr="00DD35B5" w:rsidR="008F66C4">
        <w:t>here are some well-known</w:t>
      </w:r>
      <w:r w:rsidRPr="00DD35B5">
        <w:t xml:space="preserve"> and</w:t>
      </w:r>
      <w:r w:rsidRPr="00DD35B5" w:rsidR="008F66C4">
        <w:t xml:space="preserve"> well-recognised vulnerabilities that people are </w:t>
      </w:r>
      <w:r w:rsidRPr="00DD35B5" w:rsidR="008F66C4">
        <w:t>well aware</w:t>
      </w:r>
      <w:r w:rsidRPr="00DD35B5" w:rsidR="008F66C4">
        <w:t xml:space="preserve"> of, so it is quite acceptable to talk about them in terms of, for instance, the supply chain </w:t>
      </w:r>
      <w:r w:rsidRPr="00DD35B5" w:rsidR="00546036">
        <w:t xml:space="preserve">in </w:t>
      </w:r>
      <w:r w:rsidRPr="00DD35B5" w:rsidR="008F66C4">
        <w:t>semiconductors or critical minerals</w:t>
      </w:r>
      <w:r w:rsidRPr="00DD35B5">
        <w:t>.</w:t>
      </w:r>
      <w:r w:rsidRPr="00DD35B5" w:rsidR="008F66C4">
        <w:t xml:space="preserve"> </w:t>
      </w:r>
      <w:r w:rsidRPr="00DD35B5">
        <w:t>S</w:t>
      </w:r>
      <w:r w:rsidRPr="00DD35B5" w:rsidR="008F66C4">
        <w:t>ometimes</w:t>
      </w:r>
      <w:r w:rsidRPr="00DD35B5">
        <w:t>,</w:t>
      </w:r>
      <w:r w:rsidRPr="00DD35B5" w:rsidR="008F66C4">
        <w:t xml:space="preserve"> what these conversations lack is the recognition that</w:t>
      </w:r>
      <w:r w:rsidRPr="00DD35B5">
        <w:t>,</w:t>
      </w:r>
      <w:r w:rsidRPr="00DD35B5" w:rsidR="008F66C4">
        <w:t xml:space="preserve"> for the UK</w:t>
      </w:r>
      <w:r w:rsidRPr="00DD35B5">
        <w:t>,</w:t>
      </w:r>
      <w:r w:rsidRPr="00DD35B5" w:rsidR="008F66C4">
        <w:t xml:space="preserve"> in any key commodity market, what we would always be seeking is not to </w:t>
      </w:r>
      <w:r w:rsidRPr="00DD35B5">
        <w:t xml:space="preserve">have </w:t>
      </w:r>
      <w:r w:rsidRPr="00DD35B5" w:rsidR="008F66C4">
        <w:t xml:space="preserve">ownership of resources, but simply an open, transparent trading system where we can access the goods and services that we need </w:t>
      </w:r>
      <w:r w:rsidRPr="00DD35B5" w:rsidR="008F66C4">
        <w:t>in order to</w:t>
      </w:r>
      <w:r w:rsidRPr="00DD35B5" w:rsidR="008F66C4">
        <w:t xml:space="preserve"> secure those supply chains.</w:t>
      </w:r>
    </w:p>
    <w:p w:rsidR="00E65726" w:rsidRPr="00DD35B5" w:rsidP="00E65726">
      <w:pPr>
        <w:pStyle w:val="Answer"/>
      </w:pPr>
      <w:r w:rsidRPr="00DD35B5">
        <w:t>T</w:t>
      </w:r>
      <w:r w:rsidRPr="00DD35B5" w:rsidR="008F66C4">
        <w:t xml:space="preserve">he other part of economic security would absolutely relate to the threat of espionage and intellectual property theft from sectors of the UK economy </w:t>
      </w:r>
      <w:r w:rsidRPr="00DD35B5">
        <w:t xml:space="preserve">that </w:t>
      </w:r>
      <w:r w:rsidRPr="00DD35B5" w:rsidR="008F66C4">
        <w:t>are recognised to be world-leading, whether that is life sciences</w:t>
      </w:r>
      <w:r w:rsidRPr="00DD35B5">
        <w:t xml:space="preserve"> or</w:t>
      </w:r>
      <w:r w:rsidRPr="00DD35B5" w:rsidR="008F66C4">
        <w:t xml:space="preserve"> defence</w:t>
      </w:r>
      <w:r w:rsidRPr="00DD35B5">
        <w:t>.</w:t>
      </w:r>
      <w:r w:rsidRPr="00DD35B5" w:rsidR="008F66C4">
        <w:t xml:space="preserve"> </w:t>
      </w:r>
      <w:r w:rsidRPr="00DD35B5">
        <w:t xml:space="preserve">That </w:t>
      </w:r>
      <w:r w:rsidRPr="00DD35B5" w:rsidR="008F66C4">
        <w:t xml:space="preserve">is very much an aspect of our day-to-day work </w:t>
      </w:r>
      <w:r w:rsidRPr="00DD35B5">
        <w:t xml:space="preserve">that </w:t>
      </w:r>
      <w:r w:rsidRPr="00DD35B5" w:rsidR="008F66C4">
        <w:t xml:space="preserve">we have in </w:t>
      </w:r>
      <w:r w:rsidRPr="00DD35B5">
        <w:t xml:space="preserve">the </w:t>
      </w:r>
      <w:r w:rsidRPr="00DD35B5" w:rsidR="008F66C4">
        <w:t>directorate of economic security, which a lot of people are not quite aware</w:t>
      </w:r>
      <w:r w:rsidRPr="00DD35B5">
        <w:t xml:space="preserve"> of</w:t>
      </w:r>
      <w:r w:rsidRPr="00DD35B5" w:rsidR="008F66C4">
        <w:t>.</w:t>
      </w:r>
    </w:p>
    <w:p w:rsidR="008F66C4" w:rsidRPr="00DD35B5" w:rsidP="00E65726">
      <w:pPr>
        <w:pStyle w:val="Answer"/>
      </w:pPr>
      <w:r w:rsidRPr="00DD35B5">
        <w:t>O</w:t>
      </w:r>
      <w:r w:rsidRPr="00DD35B5">
        <w:t xml:space="preserve">ne of the most interesting things about the Department </w:t>
      </w:r>
      <w:r w:rsidRPr="00DD35B5">
        <w:t xml:space="preserve">for </w:t>
      </w:r>
      <w:r w:rsidRPr="00DD35B5">
        <w:t xml:space="preserve">Business and Trade is </w:t>
      </w:r>
      <w:r w:rsidRPr="00DD35B5">
        <w:t xml:space="preserve">that </w:t>
      </w:r>
      <w:r w:rsidRPr="00DD35B5">
        <w:t xml:space="preserve">it is the intersection between the bit of the state </w:t>
      </w:r>
      <w:r w:rsidRPr="00DD35B5">
        <w:t xml:space="preserve">that </w:t>
      </w:r>
      <w:r w:rsidRPr="00DD35B5">
        <w:t>is interested in security and in trade and investment</w:t>
      </w:r>
      <w:r w:rsidRPr="00DD35B5">
        <w:t>.</w:t>
      </w:r>
      <w:r w:rsidRPr="00DD35B5">
        <w:t xml:space="preserve"> </w:t>
      </w:r>
      <w:r w:rsidRPr="00DD35B5">
        <w:t>H</w:t>
      </w:r>
      <w:r w:rsidRPr="00DD35B5">
        <w:t>istorically</w:t>
      </w:r>
      <w:r w:rsidRPr="00DD35B5">
        <w:t>,</w:t>
      </w:r>
      <w:r w:rsidRPr="00DD35B5">
        <w:t xml:space="preserve"> those have been in quite different places in Whitehall</w:t>
      </w:r>
      <w:r w:rsidRPr="00DD35B5">
        <w:t>.</w:t>
      </w:r>
      <w:r w:rsidRPr="00DD35B5">
        <w:t xml:space="preserve"> </w:t>
      </w:r>
      <w:r w:rsidRPr="00DD35B5">
        <w:t>I</w:t>
      </w:r>
      <w:r w:rsidRPr="00DD35B5">
        <w:t xml:space="preserve">t is the bit that brings together everything from your local high street hospitality business to these big geopolitical questions. </w:t>
      </w:r>
      <w:r w:rsidRPr="00DD35B5">
        <w:t xml:space="preserve">The economic security element specifically </w:t>
      </w:r>
      <w:r w:rsidRPr="00DD35B5">
        <w:t xml:space="preserve">is a very significant aspect of the day-to-day work of the </w:t>
      </w:r>
      <w:r w:rsidRPr="00DD35B5">
        <w:t>D</w:t>
      </w:r>
      <w:r w:rsidRPr="00DD35B5">
        <w:t>epartment.</w:t>
      </w:r>
    </w:p>
    <w:p w:rsidR="00E65726" w:rsidRPr="00DD35B5" w:rsidP="00E65726">
      <w:pPr>
        <w:pStyle w:val="Question"/>
      </w:pPr>
      <w:r w:rsidRPr="00DD35B5">
        <w:rPr>
          <w:b/>
        </w:rPr>
        <w:t>Matt Western:</w:t>
      </w:r>
      <w:r w:rsidRPr="00DD35B5">
        <w:t xml:space="preserve"> </w:t>
      </w:r>
      <w:r w:rsidRPr="00DD35B5" w:rsidR="008F66C4">
        <w:t>It is about intellectual property</w:t>
      </w:r>
      <w:r w:rsidRPr="00DD35B5">
        <w:t>.</w:t>
      </w:r>
      <w:r w:rsidRPr="00DD35B5" w:rsidR="008F66C4">
        <w:t xml:space="preserve"> </w:t>
      </w:r>
      <w:r w:rsidRPr="00DD35B5">
        <w:t>G</w:t>
      </w:r>
      <w:r w:rsidRPr="00DD35B5" w:rsidR="008F66C4">
        <w:t xml:space="preserve">oing back to my earlier point about small </w:t>
      </w:r>
      <w:r w:rsidRPr="00DD35B5">
        <w:t xml:space="preserve">and </w:t>
      </w:r>
      <w:r w:rsidRPr="00DD35B5" w:rsidR="008F66C4">
        <w:t xml:space="preserve">medium-sized businesses, the concerns </w:t>
      </w:r>
      <w:r w:rsidRPr="00DD35B5">
        <w:t xml:space="preserve">that </w:t>
      </w:r>
      <w:r w:rsidRPr="00DD35B5" w:rsidR="008F66C4">
        <w:t xml:space="preserve">they have about Europe </w:t>
      </w:r>
      <w:r w:rsidRPr="00DD35B5">
        <w:t xml:space="preserve">were </w:t>
      </w:r>
      <w:r w:rsidRPr="00DD35B5" w:rsidR="008F66C4">
        <w:t>pretty straightforward</w:t>
      </w:r>
      <w:r w:rsidRPr="00DD35B5" w:rsidR="008F66C4">
        <w:t xml:space="preserve">, </w:t>
      </w:r>
      <w:r w:rsidRPr="00DD35B5">
        <w:t xml:space="preserve">and </w:t>
      </w:r>
      <w:r w:rsidRPr="00DD35B5" w:rsidR="008F66C4">
        <w:t>they understood it and so on, but going further is a great challenge</w:t>
      </w:r>
      <w:r w:rsidRPr="00DD35B5">
        <w:t>.</w:t>
      </w:r>
      <w:r w:rsidRPr="00DD35B5" w:rsidR="008F66C4">
        <w:t xml:space="preserve"> </w:t>
      </w:r>
      <w:r w:rsidRPr="00DD35B5">
        <w:t xml:space="preserve">There are </w:t>
      </w:r>
      <w:r w:rsidRPr="00DD35B5" w:rsidR="008F66C4">
        <w:t>real concerns</w:t>
      </w:r>
      <w:r w:rsidRPr="00DD35B5">
        <w:t>,</w:t>
      </w:r>
      <w:r w:rsidRPr="00DD35B5" w:rsidR="008F66C4">
        <w:t xml:space="preserve"> particularly from certain nations</w:t>
      </w:r>
      <w:r w:rsidRPr="00DD35B5">
        <w:t>,</w:t>
      </w:r>
      <w:r w:rsidRPr="00DD35B5" w:rsidR="008F66C4">
        <w:t xml:space="preserve"> which I will not go into right now</w:t>
      </w:r>
      <w:r w:rsidRPr="00DD35B5">
        <w:t>,</w:t>
      </w:r>
      <w:r w:rsidRPr="00DD35B5" w:rsidR="008F66C4">
        <w:t xml:space="preserve"> about intellectual property theft</w:t>
      </w:r>
      <w:r w:rsidRPr="00DD35B5">
        <w:t>.</w:t>
      </w:r>
    </w:p>
    <w:p w:rsidR="00E65726" w:rsidRPr="00DD35B5" w:rsidP="00E65726">
      <w:pPr>
        <w:pStyle w:val="Question"/>
        <w:numPr>
          <w:ilvl w:val="0"/>
          <w:numId w:val="0"/>
        </w:numPr>
        <w:ind w:left="794"/>
      </w:pPr>
      <w:r w:rsidRPr="00DD35B5">
        <w:t xml:space="preserve">I </w:t>
      </w:r>
      <w:r w:rsidRPr="00DD35B5" w:rsidR="008F66C4">
        <w:t xml:space="preserve">just want to pick up on the point </w:t>
      </w:r>
      <w:r w:rsidRPr="00DD35B5">
        <w:t xml:space="preserve">that </w:t>
      </w:r>
      <w:r w:rsidRPr="00DD35B5" w:rsidR="008F66C4">
        <w:t>you mentioned about critical materials and semiconductors</w:t>
      </w:r>
      <w:r w:rsidRPr="00DD35B5">
        <w:t>.</w:t>
      </w:r>
      <w:r w:rsidRPr="00DD35B5" w:rsidR="008F66C4">
        <w:t xml:space="preserve"> </w:t>
      </w:r>
      <w:r w:rsidRPr="00DD35B5">
        <w:t>W</w:t>
      </w:r>
      <w:r w:rsidRPr="00DD35B5" w:rsidR="008F66C4">
        <w:t>ithin your thinking</w:t>
      </w:r>
      <w:r w:rsidRPr="00DD35B5">
        <w:t>,</w:t>
      </w:r>
      <w:r w:rsidRPr="00DD35B5" w:rsidR="008F66C4">
        <w:t xml:space="preserve"> are you looking at what strategy there might be for onshoring in relation to</w:t>
      </w:r>
      <w:r w:rsidRPr="00DD35B5">
        <w:t xml:space="preserve"> </w:t>
      </w:r>
      <w:r w:rsidRPr="00DD35B5" w:rsidR="008F66C4">
        <w:t>the EU or one of the other trading blocs</w:t>
      </w:r>
      <w:r w:rsidRPr="00DD35B5">
        <w:t>? I</w:t>
      </w:r>
      <w:r w:rsidRPr="00DD35B5" w:rsidR="008F66C4">
        <w:t>n the EU</w:t>
      </w:r>
      <w:r w:rsidRPr="00DD35B5">
        <w:t>, we have seen</w:t>
      </w:r>
      <w:r w:rsidRPr="00DD35B5" w:rsidR="008F66C4">
        <w:t xml:space="preserve"> the move with semiconductors</w:t>
      </w:r>
      <w:r w:rsidRPr="00DD35B5">
        <w:t>,</w:t>
      </w:r>
      <w:r w:rsidRPr="00DD35B5" w:rsidR="008F66C4">
        <w:t xml:space="preserve"> recognising </w:t>
      </w:r>
      <w:r w:rsidRPr="00DD35B5">
        <w:t xml:space="preserve">that </w:t>
      </w:r>
      <w:r w:rsidRPr="00DD35B5" w:rsidR="008F66C4">
        <w:t>they need resilience in Europe</w:t>
      </w:r>
      <w:r w:rsidRPr="00DD35B5">
        <w:t>,</w:t>
      </w:r>
      <w:r w:rsidRPr="00DD35B5" w:rsidR="008F66C4">
        <w:t xml:space="preserve"> but </w:t>
      </w:r>
      <w:r w:rsidRPr="00DD35B5">
        <w:t xml:space="preserve">what about </w:t>
      </w:r>
      <w:r w:rsidRPr="00DD35B5" w:rsidR="008F66C4">
        <w:t xml:space="preserve">the critical materials </w:t>
      </w:r>
      <w:r w:rsidRPr="00DD35B5">
        <w:t xml:space="preserve">that </w:t>
      </w:r>
      <w:r w:rsidRPr="00DD35B5" w:rsidR="008F66C4">
        <w:t>you were just talking about in relation to</w:t>
      </w:r>
      <w:r w:rsidRPr="00DD35B5">
        <w:t>, say,</w:t>
      </w:r>
      <w:r w:rsidRPr="00DD35B5" w:rsidR="008F66C4">
        <w:t xml:space="preserve"> North America</w:t>
      </w:r>
      <w:r w:rsidRPr="00DD35B5">
        <w:t>?</w:t>
      </w:r>
    </w:p>
    <w:p w:rsidR="00546036" w:rsidRPr="00DD35B5" w:rsidP="00E65726">
      <w:pPr>
        <w:pStyle w:val="Answer"/>
      </w:pPr>
      <w:r w:rsidRPr="00DD35B5">
        <w:rPr>
          <w:b/>
          <w:i/>
        </w:rPr>
        <w:t>Jonathan Reynolds:</w:t>
      </w:r>
      <w:r w:rsidRPr="00DD35B5" w:rsidR="008F66C4">
        <w:t xml:space="preserve"> </w:t>
      </w:r>
      <w:r w:rsidRPr="00DD35B5" w:rsidR="00E65726">
        <w:t xml:space="preserve">That </w:t>
      </w:r>
      <w:r w:rsidRPr="00DD35B5" w:rsidR="008F66C4">
        <w:t>is a great question</w:t>
      </w:r>
      <w:r w:rsidRPr="00DD35B5" w:rsidR="00E65726">
        <w:t>. O</w:t>
      </w:r>
      <w:r w:rsidRPr="00DD35B5" w:rsidR="008F66C4">
        <w:t xml:space="preserve">ne element </w:t>
      </w:r>
      <w:r w:rsidRPr="00DD35B5" w:rsidR="00E65726">
        <w:t xml:space="preserve">that </w:t>
      </w:r>
      <w:r w:rsidRPr="00DD35B5" w:rsidR="008F66C4">
        <w:t>is very much in my mind</w:t>
      </w:r>
      <w:r w:rsidRPr="00DD35B5" w:rsidR="00E65726">
        <w:t>,</w:t>
      </w:r>
      <w:r w:rsidRPr="00DD35B5" w:rsidR="008F66C4">
        <w:t xml:space="preserve"> which </w:t>
      </w:r>
      <w:r w:rsidR="0069572F">
        <w:t xml:space="preserve">I do not think </w:t>
      </w:r>
      <w:r w:rsidRPr="00DD35B5" w:rsidR="008F66C4">
        <w:t xml:space="preserve">is always fully understood in </w:t>
      </w:r>
      <w:r w:rsidRPr="00DD35B5" w:rsidR="008F66C4">
        <w:t>Parliament or discussed in the media</w:t>
      </w:r>
      <w:r w:rsidRPr="00DD35B5" w:rsidR="00E65726">
        <w:t>,</w:t>
      </w:r>
      <w:r w:rsidRPr="00DD35B5" w:rsidR="008F66C4">
        <w:t xml:space="preserve"> is </w:t>
      </w:r>
      <w:r w:rsidRPr="00DD35B5" w:rsidR="00E65726">
        <w:t xml:space="preserve">that </w:t>
      </w:r>
      <w:r w:rsidRPr="00DD35B5" w:rsidR="008F66C4">
        <w:t>there are</w:t>
      </w:r>
      <w:r w:rsidRPr="00DD35B5" w:rsidR="00E65726">
        <w:t>,</w:t>
      </w:r>
      <w:r w:rsidRPr="00DD35B5" w:rsidR="008F66C4">
        <w:t xml:space="preserve"> for instance</w:t>
      </w:r>
      <w:r w:rsidRPr="00DD35B5" w:rsidR="00E65726">
        <w:t>,</w:t>
      </w:r>
      <w:r w:rsidRPr="00DD35B5" w:rsidR="008F66C4">
        <w:t xml:space="preserve"> certain supply chains that have </w:t>
      </w:r>
      <w:r w:rsidRPr="00DD35B5" w:rsidR="00E65726">
        <w:t xml:space="preserve">not </w:t>
      </w:r>
      <w:r w:rsidRPr="00DD35B5" w:rsidR="008F66C4">
        <w:t xml:space="preserve">a vulnerability </w:t>
      </w:r>
      <w:r w:rsidRPr="00DD35B5" w:rsidR="00E65726">
        <w:t xml:space="preserve">but </w:t>
      </w:r>
      <w:r w:rsidRPr="00DD35B5" w:rsidR="008F66C4">
        <w:t>a greater degree of risk</w:t>
      </w:r>
      <w:r w:rsidRPr="00DD35B5" w:rsidR="00E65726">
        <w:t>,</w:t>
      </w:r>
      <w:r w:rsidRPr="00DD35B5" w:rsidR="008F66C4">
        <w:t xml:space="preserve"> just because of where they originate from</w:t>
      </w:r>
      <w:r w:rsidRPr="00DD35B5" w:rsidR="00E65726">
        <w:t>.</w:t>
      </w:r>
    </w:p>
    <w:p w:rsidR="00E65726" w:rsidRPr="00DD35B5" w:rsidP="00E65726">
      <w:pPr>
        <w:pStyle w:val="Answer"/>
      </w:pPr>
      <w:r w:rsidRPr="00DD35B5">
        <w:t>A</w:t>
      </w:r>
      <w:r w:rsidRPr="00DD35B5" w:rsidR="008F66C4">
        <w:t xml:space="preserve"> key question for us as a country is</w:t>
      </w:r>
      <w:r w:rsidRPr="00DD35B5">
        <w:t>,</w:t>
      </w:r>
      <w:r w:rsidRPr="00DD35B5" w:rsidR="008F66C4">
        <w:t xml:space="preserve"> where we have some of those supply chains, </w:t>
      </w:r>
      <w:r w:rsidRPr="00DD35B5">
        <w:t xml:space="preserve">whether </w:t>
      </w:r>
      <w:r w:rsidRPr="00DD35B5" w:rsidR="008F66C4">
        <w:t xml:space="preserve">we </w:t>
      </w:r>
      <w:r w:rsidRPr="00DD35B5">
        <w:t xml:space="preserve">would </w:t>
      </w:r>
      <w:r w:rsidRPr="00DD35B5" w:rsidR="008F66C4">
        <w:t xml:space="preserve">prefer them to be </w:t>
      </w:r>
      <w:r w:rsidRPr="00DD35B5" w:rsidR="008F66C4">
        <w:t>onshore</w:t>
      </w:r>
      <w:r w:rsidRPr="00DD35B5">
        <w:t>d</w:t>
      </w:r>
      <w:r w:rsidRPr="00DD35B5" w:rsidR="008F66C4">
        <w:t xml:space="preserve"> in the United Kingdom, </w:t>
      </w:r>
      <w:r w:rsidRPr="00DD35B5">
        <w:t xml:space="preserve">despite </w:t>
      </w:r>
      <w:r w:rsidRPr="00DD35B5" w:rsidR="00546036">
        <w:t xml:space="preserve">some of </w:t>
      </w:r>
      <w:r w:rsidRPr="00DD35B5" w:rsidR="008F66C4">
        <w:t>the questions that have come from Chinese investment into the UK, which is already quite significant in terms of what we have inherited.</w:t>
      </w:r>
      <w:r w:rsidRPr="00DD35B5">
        <w:t xml:space="preserve"> </w:t>
      </w:r>
      <w:r w:rsidRPr="00DD35B5" w:rsidR="008F66C4">
        <w:t xml:space="preserve">Would we prefer to have those based geographically in the UK? Is there an element of security that comes from that? </w:t>
      </w:r>
      <w:r w:rsidRPr="00DD35B5">
        <w:t>I</w:t>
      </w:r>
      <w:r w:rsidRPr="00DD35B5" w:rsidR="008F66C4">
        <w:t xml:space="preserve">n some </w:t>
      </w:r>
      <w:r w:rsidRPr="00DD35B5" w:rsidR="008F66C4">
        <w:t>cases</w:t>
      </w:r>
      <w:r w:rsidRPr="00DD35B5" w:rsidR="008F66C4">
        <w:t xml:space="preserve"> there is, but you have to do it on a case-by-case basis to get that right.</w:t>
      </w:r>
    </w:p>
    <w:p w:rsidR="00E65726" w:rsidRPr="00DD35B5" w:rsidP="00E65726">
      <w:pPr>
        <w:pStyle w:val="Answer"/>
      </w:pPr>
      <w:r w:rsidRPr="00DD35B5">
        <w:t xml:space="preserve">You </w:t>
      </w:r>
      <w:r w:rsidRPr="00DD35B5" w:rsidR="008F66C4">
        <w:t xml:space="preserve">always </w:t>
      </w:r>
      <w:r w:rsidRPr="00DD35B5">
        <w:t xml:space="preserve">have </w:t>
      </w:r>
      <w:r w:rsidRPr="00DD35B5" w:rsidR="008F66C4">
        <w:t>to</w:t>
      </w:r>
      <w:r w:rsidRPr="00DD35B5" w:rsidR="008F66C4">
        <w:t xml:space="preserve"> consider</w:t>
      </w:r>
      <w:r w:rsidRPr="00DD35B5">
        <w:t>,</w:t>
      </w:r>
      <w:r w:rsidRPr="00DD35B5" w:rsidR="008F66C4">
        <w:t xml:space="preserve"> in this conversation about economic security, that cost is an element. </w:t>
      </w:r>
      <w:r w:rsidRPr="00DD35B5">
        <w:t>I</w:t>
      </w:r>
      <w:r w:rsidRPr="00DD35B5" w:rsidR="008F66C4">
        <w:t>f you think about our vulnerability to the energy crises when the illegal invasion of Ukraine began</w:t>
      </w:r>
      <w:r w:rsidRPr="00DD35B5">
        <w:t>,</w:t>
      </w:r>
      <w:r w:rsidRPr="00DD35B5" w:rsidR="008F66C4">
        <w:t xml:space="preserve"> the fundamental vulnerability was that we set our electricity price benchmarked against gas</w:t>
      </w:r>
      <w:r w:rsidRPr="00DD35B5">
        <w:t>.</w:t>
      </w:r>
      <w:r w:rsidRPr="00DD35B5" w:rsidR="008F66C4">
        <w:t xml:space="preserve"> </w:t>
      </w:r>
      <w:r w:rsidRPr="00DD35B5">
        <w:t>T</w:t>
      </w:r>
      <w:r w:rsidRPr="00DD35B5" w:rsidR="008F66C4">
        <w:t>hat impact on gas was what led to that incredible negative impact on households and on businesses</w:t>
      </w:r>
      <w:r w:rsidRPr="00DD35B5">
        <w:t xml:space="preserve"> and,</w:t>
      </w:r>
      <w:r w:rsidRPr="00DD35B5" w:rsidR="008F66C4">
        <w:t xml:space="preserve"> in some cases</w:t>
      </w:r>
      <w:r w:rsidRPr="00DD35B5">
        <w:t>,</w:t>
      </w:r>
      <w:r w:rsidRPr="00DD35B5" w:rsidR="008F66C4">
        <w:t xml:space="preserve"> energy-intensive businesses not being able to function.</w:t>
      </w:r>
      <w:r w:rsidRPr="00DD35B5">
        <w:t xml:space="preserve"> Y</w:t>
      </w:r>
      <w:r w:rsidRPr="00DD35B5" w:rsidR="008F66C4">
        <w:t xml:space="preserve">ou </w:t>
      </w:r>
      <w:r w:rsidRPr="00DD35B5" w:rsidR="008F66C4">
        <w:t>have to</w:t>
      </w:r>
      <w:r w:rsidRPr="00DD35B5" w:rsidR="008F66C4">
        <w:t xml:space="preserve"> consider the economic as part of that consideration around security</w:t>
      </w:r>
      <w:r w:rsidRPr="00DD35B5">
        <w:t>.</w:t>
      </w:r>
    </w:p>
    <w:p w:rsidR="00E65726" w:rsidRPr="00DD35B5" w:rsidP="00E65726">
      <w:pPr>
        <w:pStyle w:val="Answer"/>
      </w:pPr>
      <w:r w:rsidRPr="00DD35B5">
        <w:t>P</w:t>
      </w:r>
      <w:r w:rsidRPr="00DD35B5" w:rsidR="008F66C4">
        <w:t xml:space="preserve">articularly when I see some of the activity around semiconductors that has been </w:t>
      </w:r>
      <w:r w:rsidRPr="00DD35B5" w:rsidR="008F66C4">
        <w:t>onshore</w:t>
      </w:r>
      <w:r w:rsidRPr="00DD35B5">
        <w:t>d</w:t>
      </w:r>
      <w:r w:rsidRPr="00DD35B5">
        <w:t xml:space="preserve"> or</w:t>
      </w:r>
      <w:r w:rsidRPr="00DD35B5" w:rsidR="008F66C4">
        <w:t xml:space="preserve"> reshored in the </w:t>
      </w:r>
      <w:r w:rsidRPr="00DD35B5" w:rsidR="00905F72">
        <w:t>W</w:t>
      </w:r>
      <w:r w:rsidRPr="00DD35B5" w:rsidR="008F66C4">
        <w:t xml:space="preserve">est as opposed to </w:t>
      </w:r>
      <w:r w:rsidRPr="00DD35B5">
        <w:t>e</w:t>
      </w:r>
      <w:r w:rsidRPr="00DD35B5" w:rsidR="008F66C4">
        <w:t xml:space="preserve">astern countries in the world, I look at the cost element and </w:t>
      </w:r>
      <w:r w:rsidRPr="00DD35B5">
        <w:t>wonder whether you</w:t>
      </w:r>
      <w:r w:rsidRPr="00DD35B5" w:rsidR="008F66C4">
        <w:t xml:space="preserve"> can really have economic security if your unit cost for a semiconductor is four, five</w:t>
      </w:r>
      <w:r w:rsidRPr="00DD35B5">
        <w:t xml:space="preserve"> or</w:t>
      </w:r>
      <w:r w:rsidRPr="00DD35B5" w:rsidR="008F66C4">
        <w:t xml:space="preserve"> six times what it is currently being produced </w:t>
      </w:r>
      <w:r w:rsidRPr="00DD35B5">
        <w:t xml:space="preserve">for </w:t>
      </w:r>
      <w:r w:rsidRPr="00DD35B5" w:rsidR="008F66C4">
        <w:t xml:space="preserve">in Taiwan. </w:t>
      </w:r>
      <w:r w:rsidRPr="00DD35B5">
        <w:t>Y</w:t>
      </w:r>
      <w:r w:rsidRPr="00DD35B5" w:rsidR="008F66C4">
        <w:t>ou have got to consider those things very much together.</w:t>
      </w:r>
    </w:p>
    <w:p w:rsidR="00546036" w:rsidRPr="00DD35B5" w:rsidP="00E65726">
      <w:pPr>
        <w:pStyle w:val="Answer"/>
      </w:pPr>
      <w:r>
        <w:t xml:space="preserve">Partly </w:t>
      </w:r>
      <w:r>
        <w:t>a</w:t>
      </w:r>
      <w:r w:rsidRPr="00DD35B5" w:rsidR="008F66C4">
        <w:t>s a result of</w:t>
      </w:r>
      <w:r w:rsidRPr="00DD35B5" w:rsidR="008F66C4">
        <w:t xml:space="preserve"> what happened in Ukraine, but also </w:t>
      </w:r>
      <w:r>
        <w:t xml:space="preserve">because of </w:t>
      </w:r>
      <w:r w:rsidRPr="00DD35B5" w:rsidR="008F66C4">
        <w:t xml:space="preserve">the changes </w:t>
      </w:r>
      <w:r w:rsidRPr="00DD35B5" w:rsidR="00905F72">
        <w:t xml:space="preserve">in </w:t>
      </w:r>
      <w:r w:rsidRPr="00DD35B5" w:rsidR="008F66C4">
        <w:t xml:space="preserve">the pandemic around consumer consumption </w:t>
      </w:r>
      <w:r w:rsidRPr="00DD35B5" w:rsidR="00E65726">
        <w:t xml:space="preserve">and </w:t>
      </w:r>
      <w:r w:rsidRPr="00DD35B5" w:rsidR="008F66C4">
        <w:t xml:space="preserve">the pressures </w:t>
      </w:r>
      <w:r>
        <w:t xml:space="preserve">that </w:t>
      </w:r>
      <w:r w:rsidRPr="00DD35B5" w:rsidR="008F66C4">
        <w:t>that put on the system</w:t>
      </w:r>
      <w:r w:rsidRPr="00DD35B5" w:rsidR="00E65726">
        <w:t xml:space="preserve">, </w:t>
      </w:r>
      <w:r>
        <w:t xml:space="preserve">I have seen </w:t>
      </w:r>
      <w:r w:rsidRPr="00DD35B5" w:rsidR="00E65726">
        <w:t>c</w:t>
      </w:r>
      <w:r w:rsidRPr="00DD35B5" w:rsidR="008F66C4">
        <w:t xml:space="preserve">ar factories in the UK shutting down because they did not have access to key bits of the supply chain that were going into personal computers, for instance. You </w:t>
      </w:r>
      <w:r w:rsidRPr="00DD35B5" w:rsidR="008F66C4">
        <w:t>have to</w:t>
      </w:r>
      <w:r w:rsidRPr="00DD35B5" w:rsidR="008F66C4">
        <w:t xml:space="preserve"> take that element into consideration as well</w:t>
      </w:r>
      <w:r w:rsidRPr="00DD35B5" w:rsidR="00E65726">
        <w:t>,</w:t>
      </w:r>
      <w:r w:rsidRPr="00DD35B5" w:rsidR="008F66C4">
        <w:t xml:space="preserve"> </w:t>
      </w:r>
      <w:r w:rsidRPr="00DD35B5" w:rsidR="00E65726">
        <w:t>and a</w:t>
      </w:r>
      <w:r w:rsidRPr="00DD35B5" w:rsidR="008F66C4">
        <w:t xml:space="preserve"> lot of businesses are already doing significant things to de-risk and diversify their supply chain.</w:t>
      </w:r>
    </w:p>
    <w:p w:rsidR="00E65726" w:rsidRPr="00DD35B5" w:rsidP="00E65726">
      <w:pPr>
        <w:pStyle w:val="Answer"/>
      </w:pPr>
      <w:r w:rsidRPr="00DD35B5">
        <w:t>I</w:t>
      </w:r>
      <w:r w:rsidRPr="00DD35B5" w:rsidR="008F66C4">
        <w:t xml:space="preserve">t is not necessarily </w:t>
      </w:r>
      <w:r w:rsidRPr="00DD35B5">
        <w:t xml:space="preserve">that </w:t>
      </w:r>
      <w:r w:rsidRPr="00DD35B5" w:rsidR="008F66C4">
        <w:t xml:space="preserve">something has to be </w:t>
      </w:r>
      <w:r w:rsidRPr="00DD35B5" w:rsidR="00905F72">
        <w:t>G</w:t>
      </w:r>
      <w:r w:rsidRPr="00DD35B5" w:rsidR="008F66C4">
        <w:t xml:space="preserve">overnment-led, but </w:t>
      </w:r>
      <w:r w:rsidRPr="00DD35B5">
        <w:t>G</w:t>
      </w:r>
      <w:r w:rsidRPr="00DD35B5" w:rsidR="008F66C4">
        <w:t xml:space="preserve">overnment </w:t>
      </w:r>
      <w:r w:rsidRPr="00DD35B5">
        <w:t>need</w:t>
      </w:r>
      <w:r w:rsidRPr="00DD35B5">
        <w:t xml:space="preserve"> to be </w:t>
      </w:r>
      <w:r w:rsidRPr="00DD35B5" w:rsidR="008F66C4">
        <w:t>aware of the risks</w:t>
      </w:r>
      <w:r w:rsidRPr="00DD35B5">
        <w:t>,</w:t>
      </w:r>
      <w:r w:rsidRPr="00DD35B5" w:rsidR="008F66C4">
        <w:t xml:space="preserve"> working very closely with the Cabinet Office </w:t>
      </w:r>
      <w:r w:rsidR="00FB790E">
        <w:t xml:space="preserve">on </w:t>
      </w:r>
      <w:r w:rsidRPr="00DD35B5" w:rsidR="008F66C4">
        <w:t xml:space="preserve">mapping </w:t>
      </w:r>
      <w:r w:rsidRPr="00DD35B5">
        <w:t>p</w:t>
      </w:r>
      <w:r w:rsidRPr="00DD35B5" w:rsidR="008F66C4">
        <w:t xml:space="preserve">otential </w:t>
      </w:r>
      <w:r w:rsidRPr="00DD35B5" w:rsidR="00905F72">
        <w:t>G</w:t>
      </w:r>
      <w:r w:rsidRPr="00DD35B5" w:rsidR="008F66C4">
        <w:t xml:space="preserve">overnment initiatives around the support </w:t>
      </w:r>
      <w:r w:rsidRPr="00DD35B5">
        <w:t xml:space="preserve">that </w:t>
      </w:r>
      <w:r w:rsidRPr="00DD35B5" w:rsidR="008F66C4">
        <w:t>we can offer</w:t>
      </w:r>
      <w:r w:rsidRPr="00DD35B5">
        <w:t>.</w:t>
      </w:r>
      <w:r w:rsidRPr="00DD35B5" w:rsidR="008F66C4">
        <w:t xml:space="preserve"> UK Export Finance or the British Business Bank</w:t>
      </w:r>
      <w:r w:rsidRPr="00DD35B5">
        <w:t xml:space="preserve"> being </w:t>
      </w:r>
      <w:r w:rsidRPr="00DD35B5" w:rsidR="008F66C4">
        <w:t xml:space="preserve">a partner in some of that is </w:t>
      </w:r>
      <w:r w:rsidRPr="00DD35B5" w:rsidR="008F66C4">
        <w:t>definitely something</w:t>
      </w:r>
      <w:r w:rsidRPr="00DD35B5" w:rsidR="008F66C4">
        <w:t xml:space="preserve"> that we are looking at.</w:t>
      </w:r>
    </w:p>
    <w:p w:rsidR="00E65726" w:rsidRPr="00DD35B5" w:rsidP="00E65726">
      <w:pPr>
        <w:pStyle w:val="Answer"/>
      </w:pPr>
      <w:r w:rsidRPr="00DD35B5">
        <w:rPr>
          <w:b/>
          <w:i/>
        </w:rPr>
        <w:t>Gareth Davies:</w:t>
      </w:r>
      <w:r w:rsidRPr="00DD35B5">
        <w:t xml:space="preserve"> A</w:t>
      </w:r>
      <w:r w:rsidRPr="00DD35B5" w:rsidR="008F66C4">
        <w:t>s you know, there are multiple dimensions to economic security. One is just overdependence</w:t>
      </w:r>
      <w:r w:rsidRPr="00DD35B5">
        <w:t xml:space="preserve"> or</w:t>
      </w:r>
      <w:r w:rsidRPr="00DD35B5" w:rsidR="008F66C4">
        <w:t xml:space="preserve"> overreliance on a single country, which can be an issue because of the potential hold-up problems. </w:t>
      </w:r>
      <w:r w:rsidRPr="00DD35B5">
        <w:t>W</w:t>
      </w:r>
      <w:r w:rsidRPr="00DD35B5" w:rsidR="008F66C4">
        <w:t xml:space="preserve">hat we saw through </w:t>
      </w:r>
      <w:r w:rsidRPr="00DD35B5" w:rsidR="00855FF3">
        <w:t>c</w:t>
      </w:r>
      <w:r w:rsidRPr="00DD35B5">
        <w:t xml:space="preserve">ovid </w:t>
      </w:r>
      <w:r w:rsidRPr="00DD35B5" w:rsidR="008F66C4">
        <w:t>in particular, but</w:t>
      </w:r>
      <w:r w:rsidRPr="00DD35B5" w:rsidR="008F66C4">
        <w:t xml:space="preserve"> also in some of the consequential work from Brexit, </w:t>
      </w:r>
      <w:r w:rsidR="00FB790E">
        <w:t>wa</w:t>
      </w:r>
      <w:r w:rsidRPr="00DD35B5" w:rsidR="008F66C4">
        <w:t xml:space="preserve">s some of the brittleness of supply chains. </w:t>
      </w:r>
      <w:r w:rsidRPr="00DD35B5">
        <w:t>E</w:t>
      </w:r>
      <w:r w:rsidRPr="00DD35B5" w:rsidR="008F66C4">
        <w:t xml:space="preserve">ven when you speak to some of the major corporates, </w:t>
      </w:r>
      <w:r w:rsidRPr="00DD35B5">
        <w:t xml:space="preserve">while </w:t>
      </w:r>
      <w:r w:rsidRPr="00DD35B5" w:rsidR="008F66C4">
        <w:t xml:space="preserve">they may </w:t>
      </w:r>
      <w:r w:rsidRPr="00DD35B5" w:rsidR="008F66C4">
        <w:t xml:space="preserve">have an </w:t>
      </w:r>
      <w:r w:rsidRPr="00DD35B5" w:rsidR="008F66C4">
        <w:t>understanding of</w:t>
      </w:r>
      <w:r w:rsidRPr="00DD35B5" w:rsidR="008F66C4">
        <w:t xml:space="preserve"> the</w:t>
      </w:r>
      <w:r w:rsidRPr="00DD35B5">
        <w:t>ir</w:t>
      </w:r>
      <w:r w:rsidRPr="00DD35B5" w:rsidR="008F66C4">
        <w:t xml:space="preserve"> first or second</w:t>
      </w:r>
      <w:r w:rsidRPr="00DD35B5" w:rsidR="00905F72">
        <w:t>-</w:t>
      </w:r>
      <w:r w:rsidRPr="00DD35B5" w:rsidR="008F66C4">
        <w:t xml:space="preserve">tier suppliers, </w:t>
      </w:r>
      <w:r w:rsidRPr="00DD35B5">
        <w:t xml:space="preserve">they are </w:t>
      </w:r>
      <w:r w:rsidRPr="00DD35B5" w:rsidR="008F66C4">
        <w:t xml:space="preserve">often, as you dig deeper, not aware of all the risks that they are </w:t>
      </w:r>
      <w:r w:rsidRPr="00DD35B5">
        <w:t xml:space="preserve">sometimes </w:t>
      </w:r>
      <w:r w:rsidRPr="00DD35B5" w:rsidR="008F66C4">
        <w:t>carrying.</w:t>
      </w:r>
    </w:p>
    <w:p w:rsidR="00E65726" w:rsidRPr="00DD35B5" w:rsidP="00E65726">
      <w:pPr>
        <w:pStyle w:val="Answer"/>
      </w:pPr>
      <w:r w:rsidRPr="00DD35B5">
        <w:t>Dual use is an increasing problem. 10</w:t>
      </w:r>
      <w:r w:rsidRPr="00DD35B5">
        <w:t xml:space="preserve"> or</w:t>
      </w:r>
      <w:r w:rsidRPr="00DD35B5">
        <w:t xml:space="preserve"> 15 years ago, in export controls, you knew where you were focused</w:t>
      </w:r>
      <w:r w:rsidR="00FB790E">
        <w:t>:</w:t>
      </w:r>
      <w:r w:rsidRPr="00DD35B5">
        <w:t xml:space="preserve"> </w:t>
      </w:r>
      <w:r w:rsidR="00FB790E">
        <w:t>y</w:t>
      </w:r>
      <w:r w:rsidRPr="00DD35B5">
        <w:t xml:space="preserve">ou were focused on tanks and missiles. It </w:t>
      </w:r>
      <w:r w:rsidRPr="00DD35B5">
        <w:t xml:space="preserve">was </w:t>
      </w:r>
      <w:r w:rsidRPr="00DD35B5">
        <w:t>very obvious</w:t>
      </w:r>
      <w:r w:rsidRPr="00DD35B5">
        <w:t xml:space="preserve"> </w:t>
      </w:r>
      <w:r w:rsidRPr="00DD35B5">
        <w:t xml:space="preserve">that these were </w:t>
      </w:r>
      <w:r w:rsidRPr="00DD35B5">
        <w:t xml:space="preserve">the areas </w:t>
      </w:r>
      <w:r w:rsidRPr="00DD35B5">
        <w:t xml:space="preserve">that </w:t>
      </w:r>
      <w:r w:rsidRPr="00DD35B5">
        <w:t>you need</w:t>
      </w:r>
      <w:r w:rsidR="00FB790E">
        <w:t>ed</w:t>
      </w:r>
      <w:r w:rsidRPr="00DD35B5">
        <w:t xml:space="preserve"> to control.</w:t>
      </w:r>
      <w:r w:rsidRPr="00DD35B5">
        <w:t xml:space="preserve"> </w:t>
      </w:r>
      <w:r w:rsidRPr="00DD35B5">
        <w:t>Now, in the world of algorithms, consumer technology</w:t>
      </w:r>
      <w:r w:rsidRPr="00DD35B5">
        <w:t xml:space="preserve"> and</w:t>
      </w:r>
      <w:r w:rsidRPr="00DD35B5">
        <w:t xml:space="preserve"> drone technology, there is much more of a blurred line around dual use and much more specialism needed in that.</w:t>
      </w:r>
    </w:p>
    <w:p w:rsidR="00546036" w:rsidRPr="00DD35B5" w:rsidP="00E65726">
      <w:pPr>
        <w:pStyle w:val="Answer"/>
      </w:pPr>
      <w:r w:rsidRPr="00DD35B5">
        <w:t>T</w:t>
      </w:r>
      <w:r w:rsidRPr="00DD35B5" w:rsidR="008F66C4">
        <w:t xml:space="preserve">hen the crucial point that </w:t>
      </w:r>
      <w:r w:rsidRPr="00DD35B5">
        <w:t xml:space="preserve">the </w:t>
      </w:r>
      <w:r w:rsidRPr="00DD35B5" w:rsidR="008F66C4">
        <w:t>Secretary of State touched on was</w:t>
      </w:r>
      <w:r w:rsidRPr="00DD35B5">
        <w:t xml:space="preserve"> that</w:t>
      </w:r>
      <w:r w:rsidRPr="00DD35B5" w:rsidR="008F66C4">
        <w:t xml:space="preserve"> improv</w:t>
      </w:r>
      <w:r w:rsidRPr="00DD35B5">
        <w:t>ing</w:t>
      </w:r>
      <w:r w:rsidRPr="00DD35B5" w:rsidR="008F66C4">
        <w:t xml:space="preserve"> economic security does not always mean </w:t>
      </w:r>
      <w:r w:rsidRPr="00DD35B5">
        <w:t xml:space="preserve">that </w:t>
      </w:r>
      <w:r w:rsidRPr="00DD35B5" w:rsidR="008F66C4">
        <w:t xml:space="preserve">you </w:t>
      </w:r>
      <w:r w:rsidRPr="00DD35B5" w:rsidR="008F66C4">
        <w:t>have to</w:t>
      </w:r>
      <w:r w:rsidRPr="00DD35B5" w:rsidR="008F66C4">
        <w:t xml:space="preserve"> have sovereign capability in the country. There </w:t>
      </w:r>
      <w:r w:rsidRPr="00DD35B5">
        <w:t xml:space="preserve">are </w:t>
      </w:r>
      <w:r w:rsidRPr="00DD35B5" w:rsidR="008F66C4">
        <w:t xml:space="preserve">different ways to have more resilience in your supply chains, and one is just ensuring </w:t>
      </w:r>
      <w:r w:rsidR="00FB790E">
        <w:t>that you do not</w:t>
      </w:r>
      <w:r w:rsidRPr="00DD35B5" w:rsidR="008F66C4">
        <w:t xml:space="preserve"> focus on a single market.</w:t>
      </w:r>
    </w:p>
    <w:p w:rsidR="008F66C4" w:rsidRPr="00DD35B5" w:rsidP="00E65726">
      <w:pPr>
        <w:pStyle w:val="Answer"/>
      </w:pPr>
      <w:r>
        <w:t>Having m</w:t>
      </w:r>
      <w:r w:rsidRPr="00DD35B5">
        <w:t>ultiple suppliers</w:t>
      </w:r>
      <w:r w:rsidRPr="00DD35B5" w:rsidR="00E65726">
        <w:t xml:space="preserve"> and</w:t>
      </w:r>
      <w:r w:rsidRPr="00DD35B5">
        <w:t xml:space="preserve"> making sure </w:t>
      </w:r>
      <w:r w:rsidRPr="00DD35B5" w:rsidR="00E65726">
        <w:t xml:space="preserve">that </w:t>
      </w:r>
      <w:r w:rsidRPr="00DD35B5">
        <w:t>you can have supply from trusted allies is an important part of</w:t>
      </w:r>
      <w:r>
        <w:t xml:space="preserve"> it</w:t>
      </w:r>
      <w:r w:rsidRPr="00DD35B5" w:rsidR="00E65726">
        <w:t>.</w:t>
      </w:r>
      <w:r w:rsidRPr="00DD35B5">
        <w:t xml:space="preserve"> </w:t>
      </w:r>
      <w:r w:rsidRPr="00DD35B5" w:rsidR="00E65726">
        <w:t>T</w:t>
      </w:r>
      <w:r w:rsidRPr="00DD35B5">
        <w:t>here is a reason why supply chains have evolved in the last 20</w:t>
      </w:r>
      <w:r w:rsidRPr="00DD35B5" w:rsidR="00E65726">
        <w:t xml:space="preserve"> to</w:t>
      </w:r>
      <w:r w:rsidRPr="00DD35B5">
        <w:t xml:space="preserve"> 30 years in the way they have</w:t>
      </w:r>
      <w:r>
        <w:t>:</w:t>
      </w:r>
      <w:r w:rsidRPr="00DD35B5">
        <w:t xml:space="preserve"> </w:t>
      </w:r>
      <w:r>
        <w:t>i</w:t>
      </w:r>
      <w:r w:rsidRPr="00DD35B5">
        <w:t xml:space="preserve">t is because it is incredibly efficient. It </w:t>
      </w:r>
      <w:r w:rsidRPr="00DD35B5" w:rsidR="00E65726">
        <w:t xml:space="preserve">has </w:t>
      </w:r>
      <w:r w:rsidRPr="00DD35B5">
        <w:t>pushed down the cost of goods and procurement, which is important for the cost of living.</w:t>
      </w:r>
      <w:r w:rsidRPr="00DD35B5" w:rsidR="00E65726">
        <w:t xml:space="preserve"> T</w:t>
      </w:r>
      <w:r w:rsidRPr="00DD35B5">
        <w:t xml:space="preserve">here will be </w:t>
      </w:r>
      <w:r w:rsidRPr="00DD35B5">
        <w:t>consequentials</w:t>
      </w:r>
      <w:r w:rsidRPr="00DD35B5">
        <w:t xml:space="preserve"> to plan in and manage for more resilience in those systems, but looking </w:t>
      </w:r>
      <w:r w:rsidRPr="00DD35B5" w:rsidR="00905F72">
        <w:t xml:space="preserve">at </w:t>
      </w:r>
      <w:r w:rsidRPr="00DD35B5">
        <w:t xml:space="preserve">that in the round is </w:t>
      </w:r>
      <w:r w:rsidRPr="00DD35B5">
        <w:t>absolutely critical</w:t>
      </w:r>
      <w:r w:rsidRPr="00DD35B5">
        <w:t>.</w:t>
      </w:r>
    </w:p>
    <w:p w:rsidR="008F66C4" w:rsidRPr="00DD35B5" w:rsidP="00E65726">
      <w:pPr>
        <w:pStyle w:val="Question"/>
      </w:pPr>
      <w:r w:rsidRPr="00DD35B5">
        <w:rPr>
          <w:b/>
        </w:rPr>
        <w:t xml:space="preserve">Rosie </w:t>
      </w:r>
      <w:r w:rsidRPr="00DD35B5">
        <w:rPr>
          <w:b/>
        </w:rPr>
        <w:t>Wrighting</w:t>
      </w:r>
      <w:r w:rsidRPr="00DD35B5">
        <w:rPr>
          <w:b/>
        </w:rPr>
        <w:t>:</w:t>
      </w:r>
      <w:r w:rsidRPr="00DD35B5">
        <w:t xml:space="preserve"> </w:t>
      </w:r>
      <w:r w:rsidRPr="00DD35B5">
        <w:t xml:space="preserve">I know </w:t>
      </w:r>
      <w:r w:rsidRPr="00DD35B5">
        <w:t xml:space="preserve">that </w:t>
      </w:r>
      <w:r w:rsidRPr="00DD35B5">
        <w:t xml:space="preserve">you </w:t>
      </w:r>
      <w:r w:rsidR="00FB790E">
        <w:t xml:space="preserve">have </w:t>
      </w:r>
      <w:r w:rsidRPr="00DD35B5">
        <w:t xml:space="preserve">said </w:t>
      </w:r>
      <w:r w:rsidRPr="00DD35B5">
        <w:t xml:space="preserve">that </w:t>
      </w:r>
      <w:r w:rsidRPr="00DD35B5">
        <w:t xml:space="preserve">it is not helpful to speculate </w:t>
      </w:r>
      <w:r w:rsidRPr="00DD35B5">
        <w:t>at the moment</w:t>
      </w:r>
      <w:r w:rsidRPr="00DD35B5">
        <w:t xml:space="preserve">, but UK-based businesses will be importing and exporting, and the US will be vital to their supply chain. What advice would you give them </w:t>
      </w:r>
      <w:r w:rsidRPr="00DD35B5">
        <w:t>at the moment</w:t>
      </w:r>
      <w:r w:rsidRPr="00DD35B5">
        <w:t xml:space="preserve">, </w:t>
      </w:r>
      <w:r w:rsidR="00FB790E">
        <w:t>at</w:t>
      </w:r>
      <w:r w:rsidRPr="00DD35B5">
        <w:t xml:space="preserve"> this uncertain time?</w:t>
      </w:r>
    </w:p>
    <w:p w:rsidR="00E65726" w:rsidRPr="00DD35B5" w:rsidP="00E65726">
      <w:pPr>
        <w:pStyle w:val="Answer"/>
      </w:pPr>
      <w:r w:rsidRPr="00DD35B5">
        <w:rPr>
          <w:b/>
          <w:i/>
        </w:rPr>
        <w:t>Jonathan Reynolds:</w:t>
      </w:r>
      <w:r w:rsidRPr="00DD35B5">
        <w:t xml:space="preserve"> </w:t>
      </w:r>
      <w:r w:rsidRPr="00DD35B5" w:rsidR="008F66C4">
        <w:t xml:space="preserve">I understand that. </w:t>
      </w:r>
      <w:r w:rsidRPr="00DD35B5">
        <w:t xml:space="preserve">While </w:t>
      </w:r>
      <w:r w:rsidRPr="00DD35B5" w:rsidR="008F66C4">
        <w:t>it is not helpful to speculate, you cannot help people speculating when something is so prominent in the news. I would reassure them by</w:t>
      </w:r>
      <w:r w:rsidRPr="00FB790E" w:rsidR="00FB790E">
        <w:t xml:space="preserve"> </w:t>
      </w:r>
      <w:r w:rsidRPr="00DD35B5" w:rsidR="00FB790E">
        <w:t>saying</w:t>
      </w:r>
      <w:r w:rsidRPr="00DD35B5" w:rsidR="008F66C4">
        <w:t xml:space="preserve"> </w:t>
      </w:r>
      <w:r w:rsidRPr="00DD35B5" w:rsidR="008F66C4">
        <w:t>first of all</w:t>
      </w:r>
      <w:r w:rsidRPr="00DD35B5" w:rsidR="008F66C4">
        <w:t xml:space="preserve"> that the UK has a strong sense of its own national interest. We have a strong case to make</w:t>
      </w:r>
      <w:r w:rsidRPr="00DD35B5" w:rsidR="00905F72">
        <w:t>,</w:t>
      </w:r>
      <w:r w:rsidRPr="00DD35B5" w:rsidR="008F66C4">
        <w:t xml:space="preserve"> </w:t>
      </w:r>
      <w:r w:rsidRPr="00DD35B5">
        <w:t xml:space="preserve">while </w:t>
      </w:r>
      <w:r w:rsidRPr="00DD35B5" w:rsidR="008F66C4">
        <w:t xml:space="preserve">being able to make </w:t>
      </w:r>
      <w:r w:rsidRPr="00DD35B5">
        <w:t>it</w:t>
      </w:r>
      <w:r w:rsidRPr="00DD35B5" w:rsidR="00905F72">
        <w:t>,</w:t>
      </w:r>
      <w:r w:rsidRPr="00DD35B5">
        <w:t xml:space="preserve"> </w:t>
      </w:r>
      <w:r w:rsidRPr="00DD35B5" w:rsidR="00905F72">
        <w:t xml:space="preserve">for </w:t>
      </w:r>
      <w:r w:rsidRPr="00DD35B5" w:rsidR="008F66C4">
        <w:t xml:space="preserve">an open, </w:t>
      </w:r>
      <w:r w:rsidRPr="00DD35B5" w:rsidR="008F66C4">
        <w:t>fair</w:t>
      </w:r>
      <w:r w:rsidRPr="00DD35B5">
        <w:t xml:space="preserve"> and</w:t>
      </w:r>
      <w:r w:rsidRPr="00DD35B5" w:rsidR="008F66C4">
        <w:t xml:space="preserve"> free trading system. </w:t>
      </w:r>
      <w:r w:rsidRPr="00DD35B5">
        <w:t>S</w:t>
      </w:r>
      <w:r w:rsidRPr="00DD35B5" w:rsidR="008F66C4">
        <w:t xml:space="preserve">ome of the critiques </w:t>
      </w:r>
      <w:r w:rsidRPr="00DD35B5">
        <w:t xml:space="preserve">that </w:t>
      </w:r>
      <w:r w:rsidRPr="00DD35B5" w:rsidR="008F66C4">
        <w:t xml:space="preserve">I have seen of some European countries </w:t>
      </w:r>
      <w:r w:rsidRPr="00DD35B5">
        <w:t xml:space="preserve">do not </w:t>
      </w:r>
      <w:r w:rsidRPr="00DD35B5" w:rsidR="008F66C4">
        <w:t>apply to the UK, but our strength as a global trading nation can come from the diversification in markets that we can seek as well.</w:t>
      </w:r>
    </w:p>
    <w:p w:rsidR="00E65726" w:rsidRPr="00DD35B5" w:rsidP="00E65726">
      <w:pPr>
        <w:pStyle w:val="Answer"/>
      </w:pPr>
      <w:r w:rsidRPr="00DD35B5">
        <w:t>I</w:t>
      </w:r>
      <w:r w:rsidRPr="00DD35B5" w:rsidR="008F66C4">
        <w:t xml:space="preserve">f we could make a tangible improvement, as we have discussed in this </w:t>
      </w:r>
      <w:r w:rsidRPr="00DD35B5">
        <w:t>C</w:t>
      </w:r>
      <w:r w:rsidRPr="00DD35B5" w:rsidR="008F66C4">
        <w:t xml:space="preserve">ommittee, to the relationship </w:t>
      </w:r>
      <w:r w:rsidRPr="00DD35B5">
        <w:t xml:space="preserve">with </w:t>
      </w:r>
      <w:r w:rsidRPr="00DD35B5" w:rsidR="008F66C4">
        <w:t>the European Union</w:t>
      </w:r>
      <w:r w:rsidR="00FB790E">
        <w:t xml:space="preserve">; </w:t>
      </w:r>
      <w:r w:rsidRPr="00DD35B5" w:rsidR="008F66C4">
        <w:t>if we could, for instance, have a trade deal with the Gulf Cooperation Council, which would be a competitive edge over some other peers</w:t>
      </w:r>
      <w:r w:rsidR="00FB790E">
        <w:t>;</w:t>
      </w:r>
      <w:r w:rsidRPr="00DD35B5" w:rsidR="008F66C4">
        <w:t xml:space="preserve"> </w:t>
      </w:r>
      <w:r w:rsidRPr="00DD35B5">
        <w:t xml:space="preserve">and </w:t>
      </w:r>
      <w:r w:rsidRPr="00DD35B5" w:rsidR="008F66C4">
        <w:t xml:space="preserve">if we could progress the Indian deal, we would be in a position </w:t>
      </w:r>
      <w:r w:rsidRPr="00DD35B5" w:rsidR="0062537F">
        <w:t xml:space="preserve">that </w:t>
      </w:r>
      <w:r w:rsidRPr="00DD35B5" w:rsidR="008F66C4">
        <w:t>I would not necessarily say is a sweet spot, but one that is genuinely seeking to get the best possible terms for the UK</w:t>
      </w:r>
      <w:r w:rsidRPr="00DD35B5">
        <w:t>.</w:t>
      </w:r>
      <w:r w:rsidR="00FB790E">
        <w:t xml:space="preserve"> </w:t>
      </w:r>
      <w:r w:rsidRPr="00DD35B5">
        <w:t xml:space="preserve">As I </w:t>
      </w:r>
      <w:r w:rsidR="00FB790E">
        <w:t>say</w:t>
      </w:r>
      <w:r w:rsidRPr="00DD35B5">
        <w:t xml:space="preserve">, we would do that in a way that </w:t>
      </w:r>
      <w:r w:rsidRPr="00DD35B5" w:rsidR="008F66C4">
        <w:t xml:space="preserve">does not compare to things </w:t>
      </w:r>
      <w:r w:rsidRPr="00DD35B5">
        <w:t xml:space="preserve">that </w:t>
      </w:r>
      <w:r w:rsidRPr="00DD35B5" w:rsidR="008F66C4">
        <w:t xml:space="preserve">we have done in the </w:t>
      </w:r>
      <w:r w:rsidRPr="00DD35B5" w:rsidR="008F66C4">
        <w:t>past, but</w:t>
      </w:r>
      <w:r w:rsidRPr="00DD35B5" w:rsidR="008F66C4">
        <w:t xml:space="preserve"> is genuinely forward-looking</w:t>
      </w:r>
      <w:r w:rsidRPr="00DD35B5">
        <w:t xml:space="preserve"> and</w:t>
      </w:r>
      <w:r w:rsidRPr="00DD35B5" w:rsidR="008F66C4">
        <w:t xml:space="preserve"> thoughtful </w:t>
      </w:r>
      <w:r w:rsidRPr="00DD35B5">
        <w:t xml:space="preserve">and </w:t>
      </w:r>
      <w:r w:rsidRPr="00DD35B5" w:rsidR="008F66C4">
        <w:t>perhaps an attempt to deliver modern trade arrangements, particularly when it comes to services and data and things that just were not material to negotiations even a decade ago.</w:t>
      </w:r>
      <w:r w:rsidRPr="00DD35B5">
        <w:t xml:space="preserve"> It would </w:t>
      </w:r>
      <w:r w:rsidRPr="00DD35B5" w:rsidR="008F66C4">
        <w:t>ensure</w:t>
      </w:r>
      <w:r w:rsidRPr="00DD35B5">
        <w:t xml:space="preserve"> that</w:t>
      </w:r>
      <w:r w:rsidRPr="00DD35B5" w:rsidR="008F66C4">
        <w:t xml:space="preserve"> the UK is in the maxim</w:t>
      </w:r>
      <w:r w:rsidR="00FB790E">
        <w:t>ally</w:t>
      </w:r>
      <w:r w:rsidRPr="00DD35B5" w:rsidR="008F66C4">
        <w:t xml:space="preserve"> beneficial position </w:t>
      </w:r>
      <w:r w:rsidRPr="00DD35B5">
        <w:t xml:space="preserve">that </w:t>
      </w:r>
      <w:r w:rsidRPr="00DD35B5" w:rsidR="008F66C4">
        <w:t xml:space="preserve">it </w:t>
      </w:r>
      <w:r w:rsidR="00FB790E">
        <w:t xml:space="preserve">can </w:t>
      </w:r>
      <w:r w:rsidRPr="00DD35B5" w:rsidR="008F66C4">
        <w:t>be</w:t>
      </w:r>
      <w:r w:rsidR="00FB790E">
        <w:t xml:space="preserve"> in</w:t>
      </w:r>
      <w:r w:rsidRPr="00DD35B5" w:rsidR="008F66C4">
        <w:t>.</w:t>
      </w:r>
    </w:p>
    <w:p w:rsidR="008F66C4" w:rsidRPr="00DD35B5" w:rsidP="00E65726">
      <w:pPr>
        <w:pStyle w:val="Answer"/>
      </w:pPr>
      <w:r w:rsidRPr="00DD35B5">
        <w:t xml:space="preserve">I can say without any hesitation </w:t>
      </w:r>
      <w:r w:rsidRPr="00DD35B5" w:rsidR="00E65726">
        <w:t xml:space="preserve">that </w:t>
      </w:r>
      <w:r w:rsidRPr="00DD35B5">
        <w:t xml:space="preserve">this is a </w:t>
      </w:r>
      <w:r w:rsidRPr="00DD35B5" w:rsidR="00E65726">
        <w:t>G</w:t>
      </w:r>
      <w:r w:rsidRPr="00DD35B5">
        <w:t>overnment</w:t>
      </w:r>
      <w:r w:rsidRPr="00DD35B5">
        <w:t xml:space="preserve"> that will always be committed to working with friends and allies around the world on a global trading system that delivers fundamentally what most British businesses need.</w:t>
      </w:r>
    </w:p>
    <w:p w:rsidR="008F66C4" w:rsidRPr="00DD35B5" w:rsidP="00E65726">
      <w:pPr>
        <w:pStyle w:val="Question"/>
      </w:pPr>
      <w:r w:rsidRPr="00DD35B5">
        <w:rPr>
          <w:b/>
        </w:rPr>
        <w:t xml:space="preserve">Mr </w:t>
      </w:r>
      <w:r w:rsidR="007C1B2D">
        <w:rPr>
          <w:b/>
        </w:rPr>
        <w:t xml:space="preserve">Joshua </w:t>
      </w:r>
      <w:r w:rsidRPr="00DD35B5" w:rsidR="0017137C">
        <w:rPr>
          <w:b/>
        </w:rPr>
        <w:t>Reynolds:</w:t>
      </w:r>
      <w:r w:rsidRPr="00DD35B5">
        <w:t xml:space="preserve"> </w:t>
      </w:r>
      <w:r w:rsidRPr="00DD35B5">
        <w:t xml:space="preserve">Your Parliamentary Under-Secretary said last month that </w:t>
      </w:r>
      <w:r w:rsidRPr="00DD35B5">
        <w:t>“</w:t>
      </w:r>
      <w:r w:rsidRPr="00DD35B5">
        <w:t>revitalising our high streets is a priority for this Government</w:t>
      </w:r>
      <w:r w:rsidRPr="00DD35B5">
        <w:t>”</w:t>
      </w:r>
      <w:r w:rsidRPr="00DD35B5">
        <w:t xml:space="preserve">. </w:t>
      </w:r>
      <w:r w:rsidRPr="00DD35B5">
        <w:t>H</w:t>
      </w:r>
      <w:r w:rsidRPr="00DD35B5">
        <w:t xml:space="preserve">ow does reducing the business rate relief for retail, </w:t>
      </w:r>
      <w:r w:rsidRPr="00DD35B5">
        <w:t>hospitality</w:t>
      </w:r>
      <w:r w:rsidRPr="00DD35B5">
        <w:t xml:space="preserve"> and leisure from 75% to 40% revitalise our high streets?</w:t>
      </w:r>
    </w:p>
    <w:p w:rsidR="008F66C4" w:rsidRPr="00DD35B5" w:rsidP="00E65726">
      <w:pPr>
        <w:pStyle w:val="Answer"/>
      </w:pPr>
      <w:r w:rsidRPr="00DD35B5">
        <w:rPr>
          <w:b/>
          <w:i/>
        </w:rPr>
        <w:t>Jonathan Reynolds:</w:t>
      </w:r>
      <w:r w:rsidRPr="00DD35B5" w:rsidR="00E65726">
        <w:t xml:space="preserve"> </w:t>
      </w:r>
      <w:r w:rsidRPr="00DD35B5">
        <w:t>We did not reduce it</w:t>
      </w:r>
      <w:r w:rsidRPr="00DD35B5" w:rsidR="00E65726">
        <w:t>.</w:t>
      </w:r>
      <w:r w:rsidRPr="00DD35B5">
        <w:t xml:space="preserve"> </w:t>
      </w:r>
      <w:r w:rsidRPr="00DD35B5" w:rsidR="00E65726">
        <w:t>J</w:t>
      </w:r>
      <w:r w:rsidRPr="00DD35B5">
        <w:t xml:space="preserve">ust to be </w:t>
      </w:r>
      <w:r w:rsidRPr="00DD35B5">
        <w:t>absolutely clear</w:t>
      </w:r>
      <w:r w:rsidRPr="00DD35B5">
        <w:t>, that 75% reduction</w:t>
      </w:r>
      <w:r w:rsidRPr="00DD35B5" w:rsidR="00E65726">
        <w:t>,</w:t>
      </w:r>
      <w:r w:rsidRPr="00DD35B5">
        <w:t xml:space="preserve"> which comes broadly to a cost </w:t>
      </w:r>
      <w:r w:rsidRPr="00DD35B5" w:rsidR="00E65726">
        <w:t xml:space="preserve">to the Exchequer </w:t>
      </w:r>
      <w:r w:rsidRPr="00DD35B5">
        <w:t>of £2.6 billion</w:t>
      </w:r>
      <w:r w:rsidRPr="00DD35B5" w:rsidR="00E65726">
        <w:t>,</w:t>
      </w:r>
      <w:r w:rsidRPr="00DD35B5">
        <w:t xml:space="preserve"> was a one</w:t>
      </w:r>
      <w:r w:rsidRPr="00DD35B5" w:rsidR="00E65726">
        <w:t>-</w:t>
      </w:r>
      <w:r w:rsidRPr="00DD35B5">
        <w:t>year recurring measure that was not put into the national account</w:t>
      </w:r>
      <w:r w:rsidRPr="00DD35B5" w:rsidR="00E65726">
        <w:t>s</w:t>
      </w:r>
      <w:r w:rsidRPr="00DD35B5">
        <w:t xml:space="preserve">. </w:t>
      </w:r>
      <w:r w:rsidRPr="00DD35B5" w:rsidR="00E65726">
        <w:t>T</w:t>
      </w:r>
      <w:r w:rsidRPr="00DD35B5">
        <w:t xml:space="preserve">he starting position for this </w:t>
      </w:r>
      <w:r w:rsidRPr="00DD35B5" w:rsidR="0062537F">
        <w:t>B</w:t>
      </w:r>
      <w:r w:rsidRPr="00DD35B5">
        <w:t xml:space="preserve">udget, even though it would not be felt by businesses, was no business rates relief at all. </w:t>
      </w:r>
      <w:r w:rsidR="00156383">
        <w:t>T</w:t>
      </w:r>
      <w:r w:rsidRPr="00DD35B5">
        <w:t xml:space="preserve">he 40% in </w:t>
      </w:r>
      <w:r w:rsidRPr="00DD35B5" w:rsidR="002367ED">
        <w:t>the Budget</w:t>
      </w:r>
      <w:r w:rsidRPr="00DD35B5">
        <w:t xml:space="preserve">, </w:t>
      </w:r>
      <w:r w:rsidRPr="00DD35B5" w:rsidR="00E65726">
        <w:t xml:space="preserve">while </w:t>
      </w:r>
      <w:r w:rsidRPr="00DD35B5">
        <w:t xml:space="preserve">not as generous as 75%, is a substantial improvement on the position </w:t>
      </w:r>
      <w:r w:rsidRPr="00DD35B5" w:rsidR="00E65726">
        <w:t xml:space="preserve">that </w:t>
      </w:r>
      <w:r w:rsidRPr="00DD35B5">
        <w:t>we otherwise inherited.</w:t>
      </w:r>
    </w:p>
    <w:p w:rsidR="008F66C4" w:rsidRPr="00DD35B5" w:rsidP="008F66C4">
      <w:pPr>
        <w:pStyle w:val="Question"/>
      </w:pPr>
      <w:r w:rsidRPr="00DD35B5">
        <w:rPr>
          <w:b/>
        </w:rPr>
        <w:t xml:space="preserve">Mr </w:t>
      </w:r>
      <w:r w:rsidR="007C1B2D">
        <w:rPr>
          <w:b/>
        </w:rPr>
        <w:t xml:space="preserve">Joshua </w:t>
      </w:r>
      <w:r w:rsidRPr="00DD35B5" w:rsidR="0017137C">
        <w:rPr>
          <w:b/>
        </w:rPr>
        <w:t>Reynolds:</w:t>
      </w:r>
      <w:r w:rsidRPr="00DD35B5">
        <w:t xml:space="preserve"> </w:t>
      </w:r>
      <w:r w:rsidRPr="00DD35B5">
        <w:t xml:space="preserve">You can understand why high street businesses in Maidenhead are </w:t>
      </w:r>
      <w:r w:rsidRPr="00DD35B5">
        <w:t xml:space="preserve">telling </w:t>
      </w:r>
      <w:r w:rsidRPr="00DD35B5">
        <w:t>me that they feel let down</w:t>
      </w:r>
      <w:r w:rsidR="00156383">
        <w:t>,</w:t>
      </w:r>
      <w:r w:rsidRPr="00DD35B5">
        <w:t xml:space="preserve"> when you have said that your aim is to </w:t>
      </w:r>
      <w:r w:rsidRPr="00DD35B5">
        <w:t xml:space="preserve">have </w:t>
      </w:r>
      <w:r w:rsidRPr="00DD35B5">
        <w:t xml:space="preserve">the fastest rate of sustainable growth in the G7 and that you want to be a </w:t>
      </w:r>
      <w:r w:rsidRPr="00DD35B5">
        <w:t xml:space="preserve">pro-business </w:t>
      </w:r>
      <w:r w:rsidRPr="00DD35B5">
        <w:t>party</w:t>
      </w:r>
      <w:r w:rsidRPr="00DD35B5" w:rsidR="00546036">
        <w:t>.</w:t>
      </w:r>
      <w:r w:rsidRPr="00DD35B5">
        <w:t xml:space="preserve"> </w:t>
      </w:r>
      <w:r w:rsidRPr="00DD35B5" w:rsidR="00546036">
        <w:t>A</w:t>
      </w:r>
      <w:r w:rsidRPr="00DD35B5">
        <w:t xml:space="preserve"> small restaurant chain in my constituency </w:t>
      </w:r>
      <w:r w:rsidRPr="00DD35B5" w:rsidR="00546036">
        <w:t xml:space="preserve">has told me </w:t>
      </w:r>
      <w:r w:rsidRPr="00DD35B5">
        <w:t>that the change from 75% to 40%</w:t>
      </w:r>
      <w:r w:rsidRPr="00DD35B5">
        <w:t>,</w:t>
      </w:r>
      <w:r w:rsidRPr="00DD35B5">
        <w:t xml:space="preserve"> plus other </w:t>
      </w:r>
      <w:r w:rsidRPr="00DD35B5" w:rsidR="0062537F">
        <w:t>B</w:t>
      </w:r>
      <w:r w:rsidRPr="00DD35B5">
        <w:t>udget measures</w:t>
      </w:r>
      <w:r w:rsidRPr="00DD35B5">
        <w:t>,</w:t>
      </w:r>
      <w:r w:rsidRPr="00DD35B5">
        <w:t xml:space="preserve"> </w:t>
      </w:r>
      <w:r w:rsidRPr="00DD35B5">
        <w:t xml:space="preserve">is </w:t>
      </w:r>
      <w:r w:rsidRPr="00DD35B5">
        <w:t xml:space="preserve">going to cost </w:t>
      </w:r>
      <w:r w:rsidR="00156383">
        <w:t>it</w:t>
      </w:r>
      <w:r w:rsidRPr="00DD35B5">
        <w:t xml:space="preserve"> £150,000 a year and stop </w:t>
      </w:r>
      <w:r w:rsidR="00156383">
        <w:t>it</w:t>
      </w:r>
      <w:r w:rsidRPr="00DD35B5">
        <w:t xml:space="preserve"> opening new sites over the next 12 to 18 months.</w:t>
      </w:r>
    </w:p>
    <w:p w:rsidR="00E65726" w:rsidRPr="00DD35B5" w:rsidP="00E65726">
      <w:pPr>
        <w:pStyle w:val="Answer"/>
      </w:pPr>
      <w:r w:rsidRPr="00DD35B5">
        <w:rPr>
          <w:b/>
          <w:i/>
        </w:rPr>
        <w:t>Jonathan Reynolds:</w:t>
      </w:r>
      <w:r w:rsidRPr="00DD35B5">
        <w:t xml:space="preserve"> Y</w:t>
      </w:r>
      <w:r w:rsidRPr="00DD35B5" w:rsidR="008F66C4">
        <w:t xml:space="preserve">ou should tell </w:t>
      </w:r>
      <w:r w:rsidR="00156383">
        <w:t>it</w:t>
      </w:r>
      <w:r w:rsidRPr="00DD35B5" w:rsidR="008F66C4">
        <w:t xml:space="preserve"> that you share that frustration</w:t>
      </w:r>
      <w:r w:rsidRPr="00DD35B5">
        <w:t xml:space="preserve"> and</w:t>
      </w:r>
      <w:r w:rsidRPr="00DD35B5" w:rsidR="008F66C4">
        <w:t xml:space="preserve"> that you have come to Parliament regardless of party and are demanding a better</w:t>
      </w:r>
      <w:r w:rsidRPr="00DD35B5">
        <w:t>,</w:t>
      </w:r>
      <w:r w:rsidRPr="00DD35B5" w:rsidR="008F66C4">
        <w:t xml:space="preserve"> more </w:t>
      </w:r>
      <w:r w:rsidRPr="00DD35B5" w:rsidR="008F66C4">
        <w:t>mature</w:t>
      </w:r>
      <w:r w:rsidRPr="00DD35B5">
        <w:t xml:space="preserve"> and</w:t>
      </w:r>
      <w:r w:rsidRPr="00DD35B5" w:rsidR="008F66C4">
        <w:t xml:space="preserve"> more sustainable approach to how we do budgets and national finances. </w:t>
      </w:r>
      <w:r w:rsidRPr="00DD35B5">
        <w:t>S</w:t>
      </w:r>
      <w:r w:rsidRPr="00DD35B5" w:rsidR="008F66C4">
        <w:t>hort</w:t>
      </w:r>
      <w:r w:rsidRPr="00DD35B5">
        <w:t>-</w:t>
      </w:r>
      <w:r w:rsidRPr="00DD35B5" w:rsidR="008F66C4">
        <w:t>term measure</w:t>
      </w:r>
      <w:r w:rsidRPr="00DD35B5">
        <w:t>s—</w:t>
      </w:r>
      <w:r w:rsidRPr="00DD35B5" w:rsidR="008F66C4">
        <w:t>effectively</w:t>
      </w:r>
      <w:r w:rsidRPr="00DD35B5">
        <w:t xml:space="preserve">, </w:t>
      </w:r>
      <w:r w:rsidRPr="00DD35B5" w:rsidR="008F66C4">
        <w:t xml:space="preserve">a bit of a trap for any incoming </w:t>
      </w:r>
      <w:r w:rsidRPr="00DD35B5">
        <w:t>G</w:t>
      </w:r>
      <w:r w:rsidRPr="00DD35B5" w:rsidR="008F66C4">
        <w:t>overnment by not accounting for that change properly</w:t>
      </w:r>
      <w:r w:rsidRPr="00DD35B5">
        <w:t xml:space="preserve">—are </w:t>
      </w:r>
      <w:r w:rsidRPr="00DD35B5" w:rsidR="008F66C4">
        <w:t>exactly the short</w:t>
      </w:r>
      <w:r w:rsidRPr="00DD35B5">
        <w:t>-</w:t>
      </w:r>
      <w:r w:rsidRPr="00DD35B5" w:rsidR="008F66C4">
        <w:t xml:space="preserve">term, </w:t>
      </w:r>
      <w:r w:rsidRPr="00DD35B5" w:rsidR="008F66C4">
        <w:t>harmful</w:t>
      </w:r>
      <w:r w:rsidRPr="00DD35B5">
        <w:t xml:space="preserve"> and</w:t>
      </w:r>
      <w:r w:rsidRPr="00DD35B5" w:rsidR="008F66C4">
        <w:t xml:space="preserve"> unprofessional way </w:t>
      </w:r>
      <w:r w:rsidRPr="00DD35B5">
        <w:t xml:space="preserve">in which </w:t>
      </w:r>
      <w:r w:rsidRPr="00DD35B5" w:rsidR="008F66C4">
        <w:t xml:space="preserve">too much business was conducted under the last </w:t>
      </w:r>
      <w:r w:rsidRPr="00DD35B5">
        <w:t>G</w:t>
      </w:r>
      <w:r w:rsidRPr="00DD35B5" w:rsidR="008F66C4">
        <w:t xml:space="preserve">overnment. I am not saying that from a partisanship point of view, but it is just not a proper way to behave to put those </w:t>
      </w:r>
      <w:r w:rsidRPr="00DD35B5">
        <w:t xml:space="preserve">kinds of </w:t>
      </w:r>
      <w:r w:rsidRPr="00DD35B5" w:rsidR="008F66C4">
        <w:t>systems in there.</w:t>
      </w:r>
    </w:p>
    <w:p w:rsidR="00E65726" w:rsidRPr="00DD35B5" w:rsidP="00E65726">
      <w:pPr>
        <w:pStyle w:val="Answer"/>
      </w:pPr>
      <w:r w:rsidRPr="00DD35B5">
        <w:t>W</w:t>
      </w:r>
      <w:r w:rsidRPr="00DD35B5" w:rsidR="008F66C4">
        <w:t xml:space="preserve">hat the previous </w:t>
      </w:r>
      <w:r w:rsidRPr="00DD35B5">
        <w:t>G</w:t>
      </w:r>
      <w:r w:rsidRPr="00DD35B5" w:rsidR="008F66C4">
        <w:t>overnment</w:t>
      </w:r>
      <w:r w:rsidRPr="00DD35B5">
        <w:t xml:space="preserve"> did</w:t>
      </w:r>
      <w:r w:rsidRPr="00DD35B5" w:rsidR="008F66C4">
        <w:t xml:space="preserve"> </w:t>
      </w:r>
      <w:r w:rsidRPr="00DD35B5">
        <w:t xml:space="preserve">was </w:t>
      </w:r>
      <w:r w:rsidRPr="00DD35B5" w:rsidR="008F66C4">
        <w:t>substantially generous</w:t>
      </w:r>
      <w:r w:rsidR="00156383">
        <w:t>—</w:t>
      </w:r>
      <w:r w:rsidRPr="00DD35B5" w:rsidR="008F66C4">
        <w:t>£2.6 billion is not a small amount of money to spend on a relief</w:t>
      </w:r>
      <w:r w:rsidR="00156383">
        <w:t>—</w:t>
      </w:r>
      <w:r w:rsidRPr="00DD35B5">
        <w:t xml:space="preserve">but </w:t>
      </w:r>
      <w:r w:rsidRPr="00DD35B5" w:rsidR="008F66C4">
        <w:t>they were not even giving businesses the ability to have that long</w:t>
      </w:r>
      <w:r w:rsidRPr="00DD35B5">
        <w:t>-</w:t>
      </w:r>
      <w:r w:rsidRPr="00DD35B5" w:rsidR="008F66C4">
        <w:t>term planning for that by putting that properly into the national account</w:t>
      </w:r>
      <w:r w:rsidRPr="00DD35B5">
        <w:t>s</w:t>
      </w:r>
      <w:r w:rsidRPr="00DD35B5" w:rsidR="008F66C4">
        <w:t>. I share that frustration, but we have just had a conversation about the limits on tax raising that are possible</w:t>
      </w:r>
      <w:r w:rsidRPr="00DD35B5">
        <w:t>,</w:t>
      </w:r>
      <w:r w:rsidRPr="00DD35B5" w:rsidR="008F66C4">
        <w:t xml:space="preserve"> and there is a balance between those two things.</w:t>
      </w:r>
    </w:p>
    <w:p w:rsidR="00E65726" w:rsidRPr="00DD35B5" w:rsidP="00E65726">
      <w:pPr>
        <w:pStyle w:val="Answer"/>
      </w:pPr>
      <w:r w:rsidRPr="00DD35B5">
        <w:t xml:space="preserve">The wider </w:t>
      </w:r>
      <w:r w:rsidRPr="00DD35B5" w:rsidR="0062537F">
        <w:t>G</w:t>
      </w:r>
      <w:r w:rsidRPr="00DD35B5">
        <w:t>overnment aspiration</w:t>
      </w:r>
      <w:r w:rsidRPr="00DD35B5">
        <w:t xml:space="preserve"> and</w:t>
      </w:r>
      <w:r w:rsidRPr="00DD35B5">
        <w:t xml:space="preserve"> the Treasury’s aspiration to business rates reform remain. I want that to be as significant as possible</w:t>
      </w:r>
      <w:r w:rsidRPr="00DD35B5">
        <w:t>.</w:t>
      </w:r>
      <w:r w:rsidRPr="00DD35B5">
        <w:t xml:space="preserve"> </w:t>
      </w:r>
      <w:r w:rsidRPr="00DD35B5">
        <w:t>Y</w:t>
      </w:r>
      <w:r w:rsidRPr="00DD35B5">
        <w:t xml:space="preserve">ou have seen the small business multiplier frozen in </w:t>
      </w:r>
      <w:r w:rsidRPr="00DD35B5" w:rsidR="002367ED">
        <w:t>the Budget</w:t>
      </w:r>
      <w:r w:rsidRPr="00DD35B5">
        <w:t xml:space="preserve"> as part of that </w:t>
      </w:r>
      <w:r w:rsidRPr="00DD35B5">
        <w:t xml:space="preserve">and </w:t>
      </w:r>
      <w:r w:rsidRPr="00DD35B5">
        <w:t>the discussion paper on longer</w:t>
      </w:r>
      <w:r w:rsidRPr="00DD35B5">
        <w:t>-</w:t>
      </w:r>
      <w:r w:rsidRPr="00DD35B5">
        <w:t>term reform.</w:t>
      </w:r>
    </w:p>
    <w:p w:rsidR="00E65726" w:rsidRPr="00DD35B5" w:rsidP="0062537F">
      <w:pPr>
        <w:pStyle w:val="Answer"/>
      </w:pPr>
      <w:r w:rsidRPr="00DD35B5">
        <w:t xml:space="preserve">As </w:t>
      </w:r>
      <w:r w:rsidRPr="00DD35B5" w:rsidR="008F66C4">
        <w:t xml:space="preserve">I see in my own constituency, the relative health of UK town centres and high streets is a major issue. </w:t>
      </w:r>
      <w:r w:rsidRPr="00DD35B5">
        <w:t>I</w:t>
      </w:r>
      <w:r w:rsidRPr="00DD35B5" w:rsidR="008F66C4">
        <w:t xml:space="preserve">t is an outsized measure of how people feel about their local economy </w:t>
      </w:r>
      <w:r w:rsidRPr="00DD35B5">
        <w:t xml:space="preserve">and </w:t>
      </w:r>
      <w:r w:rsidRPr="00DD35B5" w:rsidR="008F66C4">
        <w:t>how they relate to it</w:t>
      </w:r>
      <w:r w:rsidRPr="00DD35B5">
        <w:t>.</w:t>
      </w:r>
      <w:r w:rsidRPr="00DD35B5" w:rsidR="008F66C4">
        <w:t xml:space="preserve"> </w:t>
      </w:r>
      <w:r w:rsidRPr="00DD35B5">
        <w:t>I</w:t>
      </w:r>
      <w:r w:rsidRPr="00DD35B5" w:rsidR="008F66C4">
        <w:t xml:space="preserve">t is an issue of </w:t>
      </w:r>
      <w:r w:rsidRPr="00DD35B5" w:rsidR="008F66C4">
        <w:t>pride</w:t>
      </w:r>
      <w:r w:rsidRPr="00DD35B5">
        <w:t>,</w:t>
      </w:r>
      <w:r w:rsidRPr="00DD35B5" w:rsidR="008F66C4">
        <w:t xml:space="preserve"> </w:t>
      </w:r>
      <w:r w:rsidRPr="00DD35B5" w:rsidR="008F66C4">
        <w:t>community</w:t>
      </w:r>
      <w:r w:rsidRPr="00DD35B5" w:rsidR="008F66C4">
        <w:t xml:space="preserve"> and place, as well as a straightforward business and economic issue. </w:t>
      </w:r>
      <w:r w:rsidRPr="00DD35B5">
        <w:t>T</w:t>
      </w:r>
      <w:r w:rsidRPr="00DD35B5" w:rsidR="008F66C4">
        <w:t xml:space="preserve">he work that we are doing as a </w:t>
      </w:r>
      <w:r w:rsidRPr="00DD35B5">
        <w:t>D</w:t>
      </w:r>
      <w:r w:rsidRPr="00DD35B5" w:rsidR="008F66C4">
        <w:t>epartment</w:t>
      </w:r>
      <w:r w:rsidRPr="00DD35B5">
        <w:t>—</w:t>
      </w:r>
      <w:r w:rsidRPr="00DD35B5" w:rsidR="008F66C4">
        <w:t xml:space="preserve">the </w:t>
      </w:r>
      <w:r w:rsidRPr="00DD35B5" w:rsidR="0062537F">
        <w:t xml:space="preserve">Ministry of Housing, Communities and Local Government </w:t>
      </w:r>
      <w:r w:rsidRPr="00DD35B5">
        <w:t xml:space="preserve">is </w:t>
      </w:r>
      <w:r w:rsidRPr="00DD35B5" w:rsidR="008F66C4">
        <w:t>the key partner on place-based economic policy like this</w:t>
      </w:r>
      <w:r w:rsidRPr="00DD35B5">
        <w:t>—</w:t>
      </w:r>
      <w:r w:rsidRPr="00DD35B5" w:rsidR="0062537F">
        <w:t>is to deliver that.</w:t>
      </w:r>
    </w:p>
    <w:p w:rsidR="00E65726" w:rsidRPr="00DD35B5" w:rsidP="00E65726">
      <w:pPr>
        <w:pStyle w:val="Answer"/>
      </w:pPr>
      <w:r w:rsidRPr="00DD35B5">
        <w:t>F</w:t>
      </w:r>
      <w:r w:rsidRPr="00DD35B5" w:rsidR="008F66C4">
        <w:t xml:space="preserve">or instance, </w:t>
      </w:r>
      <w:r w:rsidRPr="00DD35B5">
        <w:t xml:space="preserve">in </w:t>
      </w:r>
      <w:r w:rsidRPr="00DD35B5" w:rsidR="008F66C4">
        <w:t xml:space="preserve">just a week’s time we will proceed with the high street rental auction measures, </w:t>
      </w:r>
      <w:r w:rsidR="00156383">
        <w:t xml:space="preserve">and </w:t>
      </w:r>
      <w:r w:rsidRPr="00DD35B5" w:rsidR="008F66C4">
        <w:t>we will be able to tackle vacant buildings as part of that. You have the commitment to business rates reform</w:t>
      </w:r>
      <w:r w:rsidRPr="00DD35B5">
        <w:t>.</w:t>
      </w:r>
      <w:r w:rsidRPr="00DD35B5" w:rsidR="008F66C4">
        <w:t xml:space="preserve"> </w:t>
      </w:r>
      <w:r w:rsidRPr="00DD35B5">
        <w:t>T</w:t>
      </w:r>
      <w:r w:rsidRPr="00DD35B5" w:rsidR="008F66C4">
        <w:t xml:space="preserve">he measures around things like retail crime are a key part of that. </w:t>
      </w:r>
      <w:r w:rsidRPr="00DD35B5">
        <w:t>L</w:t>
      </w:r>
      <w:r w:rsidRPr="00DD35B5" w:rsidR="008F66C4">
        <w:t>ast year</w:t>
      </w:r>
      <w:r w:rsidRPr="00DD35B5">
        <w:t>,</w:t>
      </w:r>
      <w:r w:rsidRPr="00DD35B5" w:rsidR="008F66C4">
        <w:t xml:space="preserve"> on several occasions</w:t>
      </w:r>
      <w:r w:rsidRPr="00DD35B5">
        <w:t xml:space="preserve">, I </w:t>
      </w:r>
      <w:r w:rsidR="00156383">
        <w:t>was</w:t>
      </w:r>
      <w:r w:rsidRPr="00DD35B5">
        <w:t xml:space="preserve"> </w:t>
      </w:r>
      <w:r w:rsidRPr="00DD35B5" w:rsidR="008F66C4">
        <w:t xml:space="preserve">in a high street supermarket where you walk </w:t>
      </w:r>
      <w:r w:rsidRPr="00DD35B5" w:rsidR="008F66C4">
        <w:t>in</w:t>
      </w:r>
      <w:r w:rsidRPr="00DD35B5" w:rsidR="008F66C4">
        <w:t xml:space="preserve"> and people just visibly commit shoplifting</w:t>
      </w:r>
      <w:r w:rsidRPr="00DD35B5">
        <w:t xml:space="preserve"> and</w:t>
      </w:r>
      <w:r w:rsidRPr="00DD35B5" w:rsidR="008F66C4">
        <w:t xml:space="preserve"> </w:t>
      </w:r>
      <w:r w:rsidRPr="00DD35B5">
        <w:t xml:space="preserve">perhaps </w:t>
      </w:r>
      <w:r w:rsidRPr="00DD35B5" w:rsidR="008F66C4">
        <w:t>put staff at risk.</w:t>
      </w:r>
      <w:r w:rsidRPr="00DD35B5">
        <w:t xml:space="preserve"> </w:t>
      </w:r>
      <w:bookmarkStart w:id="3" w:name="_Hlk183783414"/>
      <w:r w:rsidRPr="00DD35B5">
        <w:t>Y</w:t>
      </w:r>
      <w:r w:rsidRPr="00DD35B5" w:rsidR="008F66C4">
        <w:t xml:space="preserve">ou will have seen our changes to </w:t>
      </w:r>
      <w:r w:rsidR="00156383">
        <w:t xml:space="preserve">remove </w:t>
      </w:r>
      <w:r w:rsidRPr="00DD35B5" w:rsidR="008F66C4">
        <w:t>the threshold for summary offences for shoplifting.</w:t>
      </w:r>
      <w:r w:rsidRPr="00DD35B5">
        <w:t xml:space="preserve"> </w:t>
      </w:r>
      <w:bookmarkEnd w:id="3"/>
      <w:r w:rsidRPr="00DD35B5">
        <w:t>M</w:t>
      </w:r>
      <w:r w:rsidRPr="00DD35B5" w:rsidR="008F66C4">
        <w:t xml:space="preserve">y local </w:t>
      </w:r>
      <w:r w:rsidRPr="00DD35B5">
        <w:t xml:space="preserve">USDAW </w:t>
      </w:r>
      <w:r w:rsidRPr="00DD35B5" w:rsidR="008F66C4">
        <w:t xml:space="preserve">branches and shopworkers </w:t>
      </w:r>
      <w:r w:rsidRPr="00DD35B5">
        <w:t xml:space="preserve">tell </w:t>
      </w:r>
      <w:r w:rsidRPr="00DD35B5" w:rsidR="008F66C4">
        <w:t xml:space="preserve">me that </w:t>
      </w:r>
      <w:r w:rsidRPr="00DD35B5">
        <w:t xml:space="preserve">that has </w:t>
      </w:r>
      <w:r w:rsidRPr="00DD35B5" w:rsidR="008F66C4">
        <w:t>been a major driver of shoplifting</w:t>
      </w:r>
      <w:r w:rsidR="00923BAC">
        <w:t>.</w:t>
      </w:r>
      <w:r w:rsidRPr="00DD35B5" w:rsidR="008F66C4">
        <w:t xml:space="preserve"> </w:t>
      </w:r>
      <w:r w:rsidR="00923BAC">
        <w:t>T</w:t>
      </w:r>
      <w:r w:rsidRPr="00DD35B5" w:rsidR="008F66C4">
        <w:t xml:space="preserve">hat change </w:t>
      </w:r>
      <w:r w:rsidRPr="00DD35B5" w:rsidR="008F66C4">
        <w:t>has to</w:t>
      </w:r>
      <w:r w:rsidRPr="00DD35B5" w:rsidR="008F66C4">
        <w:t xml:space="preserve"> happen, as well as the specific measures against </w:t>
      </w:r>
      <w:r w:rsidRPr="00DD35B5">
        <w:t xml:space="preserve">violence against </w:t>
      </w:r>
      <w:r w:rsidRPr="00DD35B5" w:rsidR="008F66C4">
        <w:t>shopworkers, which we will continue.</w:t>
      </w:r>
    </w:p>
    <w:p w:rsidR="008F66C4" w:rsidRPr="00DD35B5" w:rsidP="00E65726">
      <w:pPr>
        <w:pStyle w:val="Answer"/>
      </w:pPr>
      <w:r w:rsidRPr="00DD35B5">
        <w:t>A</w:t>
      </w:r>
      <w:r w:rsidRPr="00DD35B5">
        <w:t xml:space="preserve">ll these things </w:t>
      </w:r>
      <w:r w:rsidRPr="00DD35B5">
        <w:t>have to</w:t>
      </w:r>
      <w:r w:rsidRPr="00DD35B5">
        <w:t xml:space="preserve"> be considered together, but the future of town centres and high streets is a major issue for the country </w:t>
      </w:r>
      <w:r w:rsidRPr="00DD35B5">
        <w:t xml:space="preserve">and </w:t>
      </w:r>
      <w:r w:rsidRPr="00DD35B5">
        <w:t xml:space="preserve">will be a major issue for this </w:t>
      </w:r>
      <w:r w:rsidRPr="00DD35B5">
        <w:t>D</w:t>
      </w:r>
      <w:r w:rsidRPr="00DD35B5">
        <w:t>epartment.</w:t>
      </w:r>
    </w:p>
    <w:p w:rsidR="008F66C4" w:rsidRPr="00DD35B5" w:rsidP="00E65726">
      <w:pPr>
        <w:pStyle w:val="Question"/>
      </w:pPr>
      <w:r w:rsidRPr="00DD35B5">
        <w:rPr>
          <w:b/>
        </w:rPr>
        <w:t>Chair:</w:t>
      </w:r>
      <w:r w:rsidRPr="00DD35B5">
        <w:t xml:space="preserve"> Does </w:t>
      </w:r>
      <w:r w:rsidRPr="00DD35B5">
        <w:t>the timetable for landing the business reform change? Will we learn more about this on the spending review</w:t>
      </w:r>
      <w:r w:rsidRPr="00DD35B5">
        <w:t>?</w:t>
      </w:r>
      <w:r w:rsidRPr="00DD35B5">
        <w:t xml:space="preserve"> </w:t>
      </w:r>
      <w:r w:rsidRPr="00DD35B5">
        <w:t>P</w:t>
      </w:r>
      <w:r w:rsidRPr="00DD35B5">
        <w:t>resumably it is the next fiscal event that is the target for implementing this</w:t>
      </w:r>
      <w:r w:rsidRPr="00DD35B5">
        <w:t>.</w:t>
      </w:r>
    </w:p>
    <w:p w:rsidR="00E65726" w:rsidRPr="00DD35B5" w:rsidP="00E65726">
      <w:pPr>
        <w:pStyle w:val="Answer"/>
      </w:pPr>
      <w:r w:rsidRPr="00DD35B5">
        <w:rPr>
          <w:b/>
          <w:i/>
        </w:rPr>
        <w:t>Jonathan Reynolds:</w:t>
      </w:r>
      <w:r w:rsidRPr="00DD35B5">
        <w:t xml:space="preserve"> </w:t>
      </w:r>
      <w:r w:rsidRPr="00DD35B5" w:rsidR="008F66C4">
        <w:t xml:space="preserve">You will know </w:t>
      </w:r>
      <w:r w:rsidRPr="00DD35B5">
        <w:t xml:space="preserve">that it is </w:t>
      </w:r>
      <w:r w:rsidRPr="00DD35B5" w:rsidR="008F66C4">
        <w:t xml:space="preserve">often not always wise to speak on behalf of </w:t>
      </w:r>
      <w:r w:rsidRPr="00DD35B5">
        <w:t xml:space="preserve">His Majesty’s </w:t>
      </w:r>
      <w:r w:rsidRPr="00DD35B5" w:rsidR="008F66C4">
        <w:t>Treasury.</w:t>
      </w:r>
    </w:p>
    <w:p w:rsidR="00E65726" w:rsidRPr="00DD35B5" w:rsidP="00E65726">
      <w:pPr>
        <w:pStyle w:val="Question"/>
      </w:pPr>
      <w:r w:rsidRPr="00DD35B5">
        <w:rPr>
          <w:b/>
        </w:rPr>
        <w:t>Chair:</w:t>
      </w:r>
      <w:r w:rsidRPr="00DD35B5">
        <w:t xml:space="preserve"> What is your point of view?</w:t>
      </w:r>
    </w:p>
    <w:p w:rsidR="00E65726" w:rsidRPr="00DD35B5" w:rsidP="00E65726">
      <w:pPr>
        <w:pStyle w:val="Answer"/>
      </w:pPr>
      <w:r w:rsidRPr="00DD35B5">
        <w:rPr>
          <w:b/>
          <w:i/>
        </w:rPr>
        <w:t>Jonathan Reynolds:</w:t>
      </w:r>
      <w:r w:rsidRPr="00DD35B5">
        <w:t xml:space="preserve"> </w:t>
      </w:r>
      <w:r w:rsidRPr="00DD35B5" w:rsidR="008F66C4">
        <w:t>I want business rates reform as soon as possible</w:t>
      </w:r>
      <w:r w:rsidRPr="00DD35B5">
        <w:t>,</w:t>
      </w:r>
      <w:r w:rsidRPr="00DD35B5" w:rsidR="008F66C4">
        <w:t xml:space="preserve"> and </w:t>
      </w:r>
      <w:r w:rsidR="00923BAC">
        <w:t xml:space="preserve">I want it to be </w:t>
      </w:r>
      <w:r w:rsidRPr="00DD35B5" w:rsidR="008F66C4">
        <w:t xml:space="preserve">as expansive as possible. </w:t>
      </w:r>
      <w:r w:rsidRPr="00DD35B5" w:rsidR="00546036">
        <w:t>B</w:t>
      </w:r>
      <w:r w:rsidRPr="00DD35B5" w:rsidR="008F66C4">
        <w:t>usinesses will say</w:t>
      </w:r>
      <w:r w:rsidRPr="00DD35B5">
        <w:t>,</w:t>
      </w:r>
      <w:r w:rsidRPr="00DD35B5" w:rsidR="008F66C4">
        <w:t xml:space="preserve"> quite rightly</w:t>
      </w:r>
      <w:r w:rsidRPr="00DD35B5">
        <w:t>,</w:t>
      </w:r>
      <w:r w:rsidRPr="00DD35B5" w:rsidR="008F66C4">
        <w:t xml:space="preserve"> </w:t>
      </w:r>
      <w:r w:rsidRPr="00DD35B5">
        <w:t xml:space="preserve">that </w:t>
      </w:r>
      <w:r w:rsidRPr="00DD35B5" w:rsidR="008F66C4">
        <w:t xml:space="preserve">they have been subjected to perhaps more consultations on business rates than anything else, but the </w:t>
      </w:r>
      <w:r w:rsidRPr="00DD35B5">
        <w:t xml:space="preserve">kind of </w:t>
      </w:r>
      <w:r w:rsidRPr="00DD35B5" w:rsidR="008F66C4">
        <w:t xml:space="preserve">conversation </w:t>
      </w:r>
      <w:r w:rsidRPr="00DD35B5">
        <w:t xml:space="preserve">that </w:t>
      </w:r>
      <w:r w:rsidRPr="00DD35B5" w:rsidR="008F66C4">
        <w:t xml:space="preserve">we want </w:t>
      </w:r>
      <w:r w:rsidRPr="00DD35B5" w:rsidR="008F66C4">
        <w:t>has to</w:t>
      </w:r>
      <w:r w:rsidRPr="00DD35B5" w:rsidR="008F66C4">
        <w:t xml:space="preserve"> cover not just the future structure of business rates, but wider points</w:t>
      </w:r>
      <w:r w:rsidRPr="00DD35B5">
        <w:t xml:space="preserve"> such</w:t>
      </w:r>
      <w:r w:rsidRPr="00DD35B5" w:rsidR="008F66C4">
        <w:t xml:space="preserve"> </w:t>
      </w:r>
      <w:r w:rsidRPr="00DD35B5">
        <w:t xml:space="preserve">as the </w:t>
      </w:r>
      <w:r w:rsidRPr="00DD35B5" w:rsidR="008F66C4">
        <w:t xml:space="preserve">problems </w:t>
      </w:r>
      <w:r w:rsidRPr="00DD35B5">
        <w:t>around avoidance</w:t>
      </w:r>
      <w:r w:rsidRPr="00DD35B5" w:rsidR="008F66C4">
        <w:t xml:space="preserve"> </w:t>
      </w:r>
      <w:r w:rsidRPr="00DD35B5">
        <w:t xml:space="preserve">and </w:t>
      </w:r>
      <w:r w:rsidRPr="00DD35B5" w:rsidR="008F66C4">
        <w:t xml:space="preserve">the classic case of </w:t>
      </w:r>
      <w:r w:rsidRPr="00DD35B5">
        <w:t xml:space="preserve">buck </w:t>
      </w:r>
      <w:r w:rsidRPr="00DD35B5" w:rsidR="008F66C4">
        <w:t>shifting</w:t>
      </w:r>
      <w:r w:rsidRPr="00DD35B5">
        <w:t xml:space="preserve"> that</w:t>
      </w:r>
      <w:r w:rsidRPr="00DD35B5" w:rsidR="008F66C4">
        <w:t xml:space="preserve"> people will be familiar with. </w:t>
      </w:r>
      <w:r w:rsidRPr="00DD35B5">
        <w:t>T</w:t>
      </w:r>
      <w:r w:rsidRPr="00DD35B5" w:rsidR="008F66C4">
        <w:t xml:space="preserve">he commitment to consult on a general anti-avoidance rule is </w:t>
      </w:r>
      <w:r w:rsidRPr="00DD35B5" w:rsidR="008F66C4">
        <w:t>a really important</w:t>
      </w:r>
      <w:r w:rsidRPr="00DD35B5" w:rsidR="008F66C4">
        <w:t xml:space="preserve"> part of that.</w:t>
      </w:r>
    </w:p>
    <w:p w:rsidR="00E65726" w:rsidRPr="00DD35B5" w:rsidP="00E65726">
      <w:pPr>
        <w:pStyle w:val="Answer"/>
      </w:pPr>
      <w:r w:rsidRPr="00DD35B5">
        <w:t>I really recognise, Chair, just how significant this is for all of us.</w:t>
      </w:r>
      <w:r w:rsidRPr="00DD35B5">
        <w:t xml:space="preserve"> R</w:t>
      </w:r>
      <w:r w:rsidRPr="00DD35B5">
        <w:t>egardless of where you represent, the health of high streets</w:t>
      </w:r>
      <w:r w:rsidRPr="00DD35B5">
        <w:t xml:space="preserve"> and</w:t>
      </w:r>
      <w:r w:rsidRPr="00DD35B5">
        <w:t xml:space="preserve"> the future of business rates are a major part.</w:t>
      </w:r>
    </w:p>
    <w:p w:rsidR="008F66C4" w:rsidRPr="00DD35B5" w:rsidP="00E65726">
      <w:pPr>
        <w:pStyle w:val="Question"/>
      </w:pPr>
      <w:r w:rsidRPr="00DD35B5">
        <w:rPr>
          <w:b/>
        </w:rPr>
        <w:t xml:space="preserve">Mr </w:t>
      </w:r>
      <w:r w:rsidR="007C1B2D">
        <w:rPr>
          <w:b/>
        </w:rPr>
        <w:t xml:space="preserve">Joshua </w:t>
      </w:r>
      <w:r w:rsidRPr="00DD35B5" w:rsidR="0017137C">
        <w:rPr>
          <w:b/>
        </w:rPr>
        <w:t>Reynolds:</w:t>
      </w:r>
      <w:r w:rsidRPr="00DD35B5">
        <w:t xml:space="preserve"> T</w:t>
      </w:r>
      <w:r w:rsidRPr="00DD35B5">
        <w:t xml:space="preserve">he </w:t>
      </w:r>
      <w:r w:rsidRPr="00DD35B5" w:rsidR="00923BAC">
        <w:t>high streets taskforce</w:t>
      </w:r>
      <w:r w:rsidRPr="00DD35B5">
        <w:t xml:space="preserve"> has said that footfall in 2023 is still 9% down on where it was pre-</w:t>
      </w:r>
      <w:r w:rsidRPr="00DD35B5" w:rsidR="00855FF3">
        <w:t>c</w:t>
      </w:r>
      <w:r w:rsidRPr="00DD35B5">
        <w:t xml:space="preserve">ovid. </w:t>
      </w:r>
      <w:r w:rsidRPr="00DD35B5">
        <w:t>W</w:t>
      </w:r>
      <w:r w:rsidRPr="00DD35B5">
        <w:t>hat work are you seeing as vital to be</w:t>
      </w:r>
      <w:r w:rsidRPr="00DD35B5">
        <w:t>ing</w:t>
      </w:r>
      <w:r w:rsidRPr="00DD35B5">
        <w:t xml:space="preserve"> able to get that footfall back up to support these struggling high streets?</w:t>
      </w:r>
    </w:p>
    <w:p w:rsidR="00E65726" w:rsidRPr="00DD35B5" w:rsidP="00E65726">
      <w:pPr>
        <w:pStyle w:val="Answer"/>
      </w:pPr>
      <w:r w:rsidRPr="00DD35B5">
        <w:rPr>
          <w:b/>
          <w:i/>
        </w:rPr>
        <w:t>Jonathan Reynolds:</w:t>
      </w:r>
      <w:r w:rsidRPr="00DD35B5">
        <w:t xml:space="preserve"> </w:t>
      </w:r>
      <w:r w:rsidRPr="00DD35B5" w:rsidR="008F66C4">
        <w:t xml:space="preserve">The first thing </w:t>
      </w:r>
      <w:r w:rsidRPr="00DD35B5">
        <w:t xml:space="preserve">that </w:t>
      </w:r>
      <w:r w:rsidRPr="00DD35B5" w:rsidR="008F66C4">
        <w:t xml:space="preserve">I would say is </w:t>
      </w:r>
      <w:r w:rsidRPr="00DD35B5">
        <w:t xml:space="preserve">that </w:t>
      </w:r>
      <w:r w:rsidRPr="00DD35B5" w:rsidR="008F66C4">
        <w:t xml:space="preserve">it is a combination of all those measures, whether that is business rates, crime, </w:t>
      </w:r>
      <w:r w:rsidRPr="00DD35B5">
        <w:t xml:space="preserve">or </w:t>
      </w:r>
      <w:r w:rsidRPr="00DD35B5" w:rsidR="008F66C4">
        <w:t>tackling blighted buildings, which I see as a major issue in my town centres. I am always keen to stress</w:t>
      </w:r>
      <w:r w:rsidRPr="00DD35B5">
        <w:t>, when I talk about</w:t>
      </w:r>
      <w:r w:rsidRPr="00DD35B5" w:rsidR="008F66C4">
        <w:t xml:space="preserve"> the future of town </w:t>
      </w:r>
      <w:r w:rsidRPr="00DD35B5" w:rsidR="008F66C4">
        <w:t>centres</w:t>
      </w:r>
      <w:r w:rsidRPr="00DD35B5">
        <w:t>,</w:t>
      </w:r>
      <w:r w:rsidRPr="00DD35B5" w:rsidR="008F66C4">
        <w:t xml:space="preserve"> </w:t>
      </w:r>
      <w:r w:rsidRPr="00DD35B5" w:rsidR="00942C9B">
        <w:t xml:space="preserve">that </w:t>
      </w:r>
      <w:r w:rsidRPr="00DD35B5" w:rsidR="008F66C4">
        <w:t>I am not being nostalgic</w:t>
      </w:r>
      <w:r w:rsidRPr="00DD35B5">
        <w:t>.</w:t>
      </w:r>
      <w:r w:rsidRPr="00DD35B5" w:rsidR="008F66C4">
        <w:t xml:space="preserve"> </w:t>
      </w:r>
      <w:r w:rsidRPr="00DD35B5">
        <w:t>We will not bring back, in a</w:t>
      </w:r>
      <w:r w:rsidRPr="00DD35B5" w:rsidR="008F66C4">
        <w:t xml:space="preserve"> constituency like mine</w:t>
      </w:r>
      <w:r w:rsidRPr="00DD35B5">
        <w:t xml:space="preserve">, </w:t>
      </w:r>
      <w:r w:rsidRPr="00DD35B5" w:rsidR="008F66C4">
        <w:t>classical market towns</w:t>
      </w:r>
      <w:r w:rsidRPr="00DD35B5">
        <w:t xml:space="preserve"> with</w:t>
      </w:r>
      <w:r w:rsidRPr="00DD35B5" w:rsidR="008F66C4">
        <w:t xml:space="preserve"> everyone working in manufacturing, paid in </w:t>
      </w:r>
      <w:r w:rsidRPr="00DD35B5" w:rsidR="008F66C4">
        <w:t>cash</w:t>
      </w:r>
      <w:r w:rsidRPr="00DD35B5">
        <w:t xml:space="preserve"> and</w:t>
      </w:r>
      <w:r w:rsidRPr="00DD35B5" w:rsidR="008F66C4">
        <w:t xml:space="preserve"> walking to the market ground on a Friday afternoon</w:t>
      </w:r>
      <w:r w:rsidRPr="00DD35B5">
        <w:t>.</w:t>
      </w:r>
      <w:r w:rsidRPr="00DD35B5" w:rsidR="008F66C4">
        <w:t xml:space="preserve"> </w:t>
      </w:r>
      <w:r w:rsidRPr="00DD35B5">
        <w:t>T</w:t>
      </w:r>
      <w:r w:rsidRPr="00DD35B5" w:rsidR="008F66C4">
        <w:t>hat is gone.</w:t>
      </w:r>
    </w:p>
    <w:p w:rsidR="008F66C4" w:rsidRPr="00DD35B5" w:rsidP="00E65726">
      <w:pPr>
        <w:pStyle w:val="Answer"/>
      </w:pPr>
      <w:r w:rsidRPr="00DD35B5">
        <w:t>W</w:t>
      </w:r>
      <w:r w:rsidRPr="00DD35B5">
        <w:t>e cannot be yearning for something from the past, but town centres are fundamentally important</w:t>
      </w:r>
      <w:r w:rsidRPr="00DD35B5">
        <w:t xml:space="preserve"> in </w:t>
      </w:r>
      <w:r w:rsidRPr="00DD35B5">
        <w:t>bringing people together</w:t>
      </w:r>
      <w:r w:rsidRPr="00DD35B5">
        <w:t>.</w:t>
      </w:r>
      <w:r w:rsidRPr="00DD35B5">
        <w:t xml:space="preserve"> </w:t>
      </w:r>
      <w:r w:rsidRPr="00DD35B5">
        <w:t>T</w:t>
      </w:r>
      <w:r w:rsidRPr="00DD35B5">
        <w:t xml:space="preserve">he focus </w:t>
      </w:r>
      <w:r w:rsidRPr="00DD35B5">
        <w:t>has to</w:t>
      </w:r>
      <w:r w:rsidRPr="00DD35B5">
        <w:t xml:space="preserve"> be much more of a leisure offer</w:t>
      </w:r>
      <w:r w:rsidRPr="00DD35B5">
        <w:t>.</w:t>
      </w:r>
      <w:r w:rsidRPr="00DD35B5">
        <w:t xml:space="preserve"> </w:t>
      </w:r>
      <w:r w:rsidRPr="00DD35B5">
        <w:t>A</w:t>
      </w:r>
      <w:r w:rsidRPr="00DD35B5">
        <w:t xml:space="preserve"> greater degree of</w:t>
      </w:r>
      <w:r w:rsidRPr="00DD35B5">
        <w:t xml:space="preserve"> housing has to come into those town centres, so it is a wider regeneration as well as a business </w:t>
      </w:r>
      <w:r w:rsidRPr="00DD35B5">
        <w:t xml:space="preserve">and </w:t>
      </w:r>
      <w:r w:rsidRPr="00DD35B5">
        <w:t xml:space="preserve">place-based story. </w:t>
      </w:r>
      <w:r w:rsidRPr="00DD35B5">
        <w:t>E</w:t>
      </w:r>
      <w:r w:rsidRPr="00DD35B5">
        <w:t xml:space="preserve">ven though we all probably admit to buying a few </w:t>
      </w:r>
      <w:r w:rsidRPr="00DD35B5">
        <w:t>Christmas</w:t>
      </w:r>
      <w:r w:rsidRPr="00DD35B5">
        <w:t xml:space="preserve"> presents online as we get close to December, </w:t>
      </w:r>
      <w:r w:rsidR="00942C9B">
        <w:t>when</w:t>
      </w:r>
      <w:r w:rsidRPr="00DD35B5">
        <w:t xml:space="preserve"> anyone say</w:t>
      </w:r>
      <w:r w:rsidR="00942C9B">
        <w:t>s that</w:t>
      </w:r>
      <w:r w:rsidRPr="00DD35B5">
        <w:t xml:space="preserve"> the era of that place-based aspect of local communities no longer applies</w:t>
      </w:r>
      <w:r w:rsidRPr="00DD35B5" w:rsidR="004449E4">
        <w:t xml:space="preserve">, I </w:t>
      </w:r>
      <w:r w:rsidRPr="00DD35B5">
        <w:t xml:space="preserve">just </w:t>
      </w:r>
      <w:r w:rsidRPr="00DD35B5" w:rsidR="004449E4">
        <w:t xml:space="preserve">do </w:t>
      </w:r>
      <w:r w:rsidRPr="00DD35B5">
        <w:t xml:space="preserve">not </w:t>
      </w:r>
      <w:r w:rsidRPr="00DD35B5">
        <w:t>recognise that at all.</w:t>
      </w:r>
    </w:p>
    <w:p w:rsidR="008F66C4" w:rsidRPr="00DD35B5" w:rsidP="008F66C4">
      <w:pPr>
        <w:pStyle w:val="Question"/>
      </w:pPr>
      <w:r w:rsidRPr="00DD35B5">
        <w:rPr>
          <w:b/>
        </w:rPr>
        <w:t xml:space="preserve">Rosie </w:t>
      </w:r>
      <w:r w:rsidRPr="00DD35B5">
        <w:rPr>
          <w:b/>
        </w:rPr>
        <w:t>Wrighting</w:t>
      </w:r>
      <w:r w:rsidRPr="00DD35B5">
        <w:rPr>
          <w:b/>
        </w:rPr>
        <w:t>:</w:t>
      </w:r>
      <w:r w:rsidRPr="00DD35B5">
        <w:t xml:space="preserve"> Long</w:t>
      </w:r>
      <w:r w:rsidR="00793E17">
        <w:t>-</w:t>
      </w:r>
      <w:r w:rsidRPr="00DD35B5">
        <w:t>standing high street retailers just cannot compete with t</w:t>
      </w:r>
      <w:r w:rsidRPr="00DD35B5">
        <w:t xml:space="preserve">he selling prices of online retailers that have come about in recent years, </w:t>
      </w:r>
      <w:r w:rsidRPr="00DD35B5">
        <w:t xml:space="preserve">such as </w:t>
      </w:r>
      <w:r w:rsidR="00793E17">
        <w:t>SHEIN</w:t>
      </w:r>
      <w:r w:rsidRPr="00DD35B5">
        <w:t>, Ali</w:t>
      </w:r>
      <w:r w:rsidRPr="00DD35B5">
        <w:t>E</w:t>
      </w:r>
      <w:r w:rsidRPr="00DD35B5">
        <w:t>xpress</w:t>
      </w:r>
      <w:r w:rsidRPr="00DD35B5">
        <w:t xml:space="preserve"> and</w:t>
      </w:r>
      <w:r w:rsidRPr="00DD35B5">
        <w:t xml:space="preserve"> TikTok </w:t>
      </w:r>
      <w:r w:rsidRPr="00DD35B5" w:rsidR="004449E4">
        <w:t>S</w:t>
      </w:r>
      <w:r w:rsidRPr="00DD35B5">
        <w:t>hop</w:t>
      </w:r>
      <w:r w:rsidRPr="00DD35B5">
        <w:t xml:space="preserve">. How can </w:t>
      </w:r>
      <w:r w:rsidRPr="00DD35B5">
        <w:t xml:space="preserve">we increase footfall in high streets with such </w:t>
      </w:r>
      <w:r w:rsidRPr="00DD35B5">
        <w:t xml:space="preserve">a </w:t>
      </w:r>
      <w:r w:rsidRPr="00DD35B5">
        <w:t>change in consumer habits and price sensitivity?</w:t>
      </w:r>
    </w:p>
    <w:p w:rsidR="00E65726" w:rsidRPr="00DD35B5" w:rsidP="00E65726">
      <w:pPr>
        <w:pStyle w:val="Answer"/>
      </w:pPr>
      <w:r w:rsidRPr="00DD35B5">
        <w:rPr>
          <w:b/>
          <w:i/>
        </w:rPr>
        <w:t>Jonathan Reynolds:</w:t>
      </w:r>
      <w:r w:rsidRPr="00DD35B5">
        <w:t xml:space="preserve"> </w:t>
      </w:r>
      <w:r w:rsidRPr="00DD35B5" w:rsidR="008F66C4">
        <w:t xml:space="preserve">It is a fundamental change in consumer habits, and we </w:t>
      </w:r>
      <w:r w:rsidRPr="00DD35B5" w:rsidR="008F66C4">
        <w:t>have to</w:t>
      </w:r>
      <w:r w:rsidRPr="00DD35B5" w:rsidR="008F66C4">
        <w:t xml:space="preserve"> recognise that the one thing</w:t>
      </w:r>
      <w:r w:rsidRPr="00DD35B5">
        <w:t>—</w:t>
      </w:r>
    </w:p>
    <w:p w:rsidR="00E65726" w:rsidRPr="00DD35B5" w:rsidP="00E65726">
      <w:pPr>
        <w:pStyle w:val="Question"/>
      </w:pPr>
      <w:r w:rsidRPr="00DD35B5">
        <w:rPr>
          <w:b/>
        </w:rPr>
        <w:t>Chair:</w:t>
      </w:r>
      <w:r w:rsidRPr="00DD35B5">
        <w:t xml:space="preserve"> </w:t>
      </w:r>
      <w:r w:rsidRPr="00DD35B5" w:rsidR="004449E4">
        <w:t xml:space="preserve">Do you think it </w:t>
      </w:r>
      <w:r w:rsidRPr="00DD35B5" w:rsidR="008F66C4">
        <w:t>is an unlevel playing field when it comes to</w:t>
      </w:r>
      <w:r w:rsidRPr="00DD35B5">
        <w:t xml:space="preserve"> companies like </w:t>
      </w:r>
      <w:r w:rsidR="00793E17">
        <w:t>SHEIN?</w:t>
      </w:r>
    </w:p>
    <w:p w:rsidR="00E65726" w:rsidRPr="00DD35B5" w:rsidP="00E65726">
      <w:pPr>
        <w:pStyle w:val="Answer"/>
      </w:pPr>
      <w:r w:rsidRPr="00DD35B5">
        <w:rPr>
          <w:b/>
          <w:i/>
        </w:rPr>
        <w:t>Jonathan Reynolds:</w:t>
      </w:r>
      <w:r w:rsidRPr="00DD35B5" w:rsidR="008F66C4">
        <w:t xml:space="preserve"> </w:t>
      </w:r>
      <w:r w:rsidRPr="00DD35B5">
        <w:t>T</w:t>
      </w:r>
      <w:r w:rsidRPr="00DD35B5" w:rsidR="008F66C4">
        <w:t xml:space="preserve">he </w:t>
      </w:r>
      <w:r w:rsidRPr="00DD35B5">
        <w:t>un</w:t>
      </w:r>
      <w:r w:rsidRPr="00DD35B5" w:rsidR="008F66C4">
        <w:t xml:space="preserve">level playing field comes from, in the main, things like business rates. I can detect a reference to the de minimis </w:t>
      </w:r>
      <w:r w:rsidRPr="00DD35B5" w:rsidR="004449E4">
        <w:t>VAT/</w:t>
      </w:r>
      <w:r w:rsidRPr="00DD35B5" w:rsidR="008F66C4">
        <w:t xml:space="preserve">duty threshold as part of that. That is something </w:t>
      </w:r>
      <w:r w:rsidRPr="00DD35B5">
        <w:t>that G</w:t>
      </w:r>
      <w:r w:rsidRPr="00DD35B5" w:rsidR="008F66C4">
        <w:t xml:space="preserve">overnment </w:t>
      </w:r>
      <w:r w:rsidRPr="00DD35B5">
        <w:t xml:space="preserve">are </w:t>
      </w:r>
      <w:r w:rsidRPr="00DD35B5" w:rsidR="008F66C4">
        <w:t>looking at. There are also British businesses that benefit from those provisions</w:t>
      </w:r>
      <w:r w:rsidRPr="00DD35B5">
        <w:t>,</w:t>
      </w:r>
      <w:r w:rsidRPr="00DD35B5" w:rsidR="008F66C4">
        <w:t xml:space="preserve"> </w:t>
      </w:r>
      <w:r w:rsidRPr="00DD35B5">
        <w:t>s</w:t>
      </w:r>
      <w:r w:rsidRPr="00DD35B5" w:rsidR="008F66C4">
        <w:t xml:space="preserve">o you always </w:t>
      </w:r>
      <w:r w:rsidRPr="00DD35B5" w:rsidR="00546036">
        <w:t xml:space="preserve">have </w:t>
      </w:r>
      <w:r w:rsidRPr="00DD35B5" w:rsidR="008F66C4">
        <w:t>to</w:t>
      </w:r>
      <w:r w:rsidRPr="00DD35B5" w:rsidR="008F66C4">
        <w:t xml:space="preserve"> work out where the locus of interest lies in any change in tax policy like that. </w:t>
      </w:r>
      <w:r w:rsidRPr="00DD35B5">
        <w:t>W</w:t>
      </w:r>
      <w:r w:rsidRPr="00DD35B5" w:rsidR="008F66C4">
        <w:t xml:space="preserve">e </w:t>
      </w:r>
      <w:r w:rsidRPr="00DD35B5" w:rsidR="008F66C4">
        <w:t>have to</w:t>
      </w:r>
      <w:r w:rsidRPr="00DD35B5" w:rsidR="008F66C4">
        <w:t xml:space="preserve"> recognise </w:t>
      </w:r>
      <w:r w:rsidRPr="00DD35B5">
        <w:t>that</w:t>
      </w:r>
      <w:r w:rsidRPr="00DD35B5" w:rsidR="008F66C4">
        <w:t xml:space="preserve"> there </w:t>
      </w:r>
      <w:r w:rsidRPr="00DD35B5">
        <w:t xml:space="preserve">has </w:t>
      </w:r>
      <w:r w:rsidRPr="00DD35B5" w:rsidR="008F66C4">
        <w:t>to be a more level playing field.</w:t>
      </w:r>
    </w:p>
    <w:p w:rsidR="008F66C4" w:rsidRPr="00DD35B5" w:rsidP="00E65726">
      <w:pPr>
        <w:pStyle w:val="Answer"/>
      </w:pPr>
      <w:r w:rsidRPr="00DD35B5">
        <w:t xml:space="preserve">This is </w:t>
      </w:r>
      <w:r w:rsidRPr="00DD35B5">
        <w:t>straying a little bit out of the portfolio</w:t>
      </w:r>
      <w:r w:rsidRPr="00DD35B5">
        <w:t>, but I am not keen</w:t>
      </w:r>
      <w:r w:rsidRPr="00DD35B5">
        <w:t xml:space="preserve"> on things </w:t>
      </w:r>
      <w:r w:rsidR="003C2043">
        <w:t>like</w:t>
      </w:r>
      <w:r w:rsidRPr="00DD35B5" w:rsidR="00546036">
        <w:t xml:space="preserve"> </w:t>
      </w:r>
      <w:r w:rsidRPr="00DD35B5">
        <w:t>a pure proposition of an online sales tax</w:t>
      </w:r>
      <w:r w:rsidRPr="00DD35B5">
        <w:t>,</w:t>
      </w:r>
      <w:r w:rsidRPr="00DD35B5">
        <w:t xml:space="preserve"> </w:t>
      </w:r>
      <w:r w:rsidRPr="00DD35B5">
        <w:t>b</w:t>
      </w:r>
      <w:r w:rsidRPr="00DD35B5">
        <w:t xml:space="preserve">ecause the risk is </w:t>
      </w:r>
      <w:r w:rsidRPr="00DD35B5">
        <w:t xml:space="preserve">that </w:t>
      </w:r>
      <w:r w:rsidRPr="00DD35B5">
        <w:t>you might hit businesses twice</w:t>
      </w:r>
      <w:r w:rsidR="0015679D">
        <w:t>: y</w:t>
      </w:r>
      <w:r w:rsidRPr="00DD35B5">
        <w:t>ou might hit businesses that still have a high street presence but have diversified</w:t>
      </w:r>
      <w:r w:rsidRPr="00DD35B5">
        <w:t xml:space="preserve"> and</w:t>
      </w:r>
      <w:r w:rsidRPr="00DD35B5">
        <w:t xml:space="preserve"> are also selling online. </w:t>
      </w:r>
      <w:r w:rsidRPr="00DD35B5">
        <w:t>Y</w:t>
      </w:r>
      <w:r w:rsidRPr="00DD35B5">
        <w:t xml:space="preserve">ou just </w:t>
      </w:r>
      <w:r w:rsidRPr="00DD35B5">
        <w:t xml:space="preserve">have </w:t>
      </w:r>
      <w:r w:rsidRPr="00DD35B5">
        <w:t>to</w:t>
      </w:r>
      <w:r w:rsidRPr="00DD35B5">
        <w:t xml:space="preserve"> be very careful about exactly what you are proposing. </w:t>
      </w:r>
      <w:r w:rsidRPr="00DD35B5">
        <w:t>A l</w:t>
      </w:r>
      <w:r w:rsidRPr="00DD35B5">
        <w:t>evel playing field on business rates is a very strong proposition.</w:t>
      </w:r>
    </w:p>
    <w:p w:rsidR="008F66C4" w:rsidRPr="00DD35B5" w:rsidP="00E65726">
      <w:pPr>
        <w:pStyle w:val="Question"/>
      </w:pPr>
      <w:r w:rsidRPr="00DD35B5">
        <w:rPr>
          <w:b/>
        </w:rPr>
        <w:t>Charlie Maynard:</w:t>
      </w:r>
      <w:r w:rsidRPr="00DD35B5">
        <w:t xml:space="preserve"> I</w:t>
      </w:r>
      <w:r w:rsidRPr="00DD35B5">
        <w:t xml:space="preserve">f you are not keen on </w:t>
      </w:r>
      <w:r w:rsidRPr="00DD35B5">
        <w:t xml:space="preserve">an </w:t>
      </w:r>
      <w:r w:rsidRPr="00DD35B5">
        <w:t>online tax</w:t>
      </w:r>
      <w:r w:rsidRPr="00DD35B5">
        <w:t>,</w:t>
      </w:r>
      <w:r w:rsidRPr="00DD35B5">
        <w:t xml:space="preserve"> and we recognise that it is a completely unbalanced playing field, what are we going to do about making sure that online players </w:t>
      </w:r>
      <w:r w:rsidRPr="00DD35B5">
        <w:t xml:space="preserve">are </w:t>
      </w:r>
      <w:r w:rsidRPr="00DD35B5">
        <w:t>on a level field from a tax perspective? I do not have a particular recommendation, but we all recognise that huge problem</w:t>
      </w:r>
      <w:r w:rsidRPr="00DD35B5">
        <w:t>,</w:t>
      </w:r>
      <w:r w:rsidRPr="00DD35B5">
        <w:t xml:space="preserve"> </w:t>
      </w:r>
      <w:r w:rsidRPr="00DD35B5">
        <w:t xml:space="preserve">which is </w:t>
      </w:r>
      <w:r w:rsidRPr="00DD35B5">
        <w:t xml:space="preserve">eating our high streets alive. </w:t>
      </w:r>
      <w:r w:rsidRPr="00DD35B5">
        <w:t>W</w:t>
      </w:r>
      <w:r w:rsidRPr="00DD35B5">
        <w:t xml:space="preserve">e </w:t>
      </w:r>
      <w:r w:rsidRPr="00DD35B5">
        <w:t>have to</w:t>
      </w:r>
      <w:r w:rsidRPr="00DD35B5">
        <w:t xml:space="preserve"> get level</w:t>
      </w:r>
      <w:r w:rsidRPr="00DD35B5">
        <w:t>,</w:t>
      </w:r>
      <w:r w:rsidRPr="00DD35B5">
        <w:t xml:space="preserve"> </w:t>
      </w:r>
      <w:r w:rsidRPr="00DD35B5">
        <w:t>s</w:t>
      </w:r>
      <w:r w:rsidRPr="00DD35B5">
        <w:t>o what do you think are the best steps?</w:t>
      </w:r>
    </w:p>
    <w:p w:rsidR="00E65726" w:rsidRPr="00DD35B5" w:rsidP="00E65726">
      <w:pPr>
        <w:pStyle w:val="Answer"/>
      </w:pPr>
      <w:r w:rsidRPr="00DD35B5">
        <w:rPr>
          <w:b/>
          <w:i/>
        </w:rPr>
        <w:t>Jonathan Reynolds:</w:t>
      </w:r>
      <w:r w:rsidRPr="00DD35B5">
        <w:t xml:space="preserve"> T</w:t>
      </w:r>
      <w:r w:rsidRPr="00DD35B5" w:rsidR="008F66C4">
        <w:t xml:space="preserve">he most important bit for this </w:t>
      </w:r>
      <w:r w:rsidRPr="00DD35B5">
        <w:t>D</w:t>
      </w:r>
      <w:r w:rsidRPr="00DD35B5" w:rsidR="008F66C4">
        <w:t xml:space="preserve">epartment, as opposed to maybe Treasury colleagues, is consideration of the wider role that town </w:t>
      </w:r>
      <w:r w:rsidRPr="00DD35B5">
        <w:t>c</w:t>
      </w:r>
      <w:r w:rsidRPr="00DD35B5" w:rsidR="008F66C4">
        <w:t>entres</w:t>
      </w:r>
      <w:r w:rsidRPr="00DD35B5">
        <w:t xml:space="preserve"> and </w:t>
      </w:r>
      <w:r w:rsidRPr="00DD35B5" w:rsidR="008F66C4">
        <w:t>high streets play</w:t>
      </w:r>
      <w:r w:rsidRPr="00DD35B5">
        <w:t>.</w:t>
      </w:r>
      <w:r w:rsidRPr="00DD35B5" w:rsidR="008F66C4">
        <w:t xml:space="preserve"> </w:t>
      </w:r>
      <w:r w:rsidRPr="00DD35B5">
        <w:t>In terms of t</w:t>
      </w:r>
      <w:r w:rsidRPr="00DD35B5" w:rsidR="008F66C4">
        <w:t xml:space="preserve">he relationship between housing, leisure </w:t>
      </w:r>
      <w:r w:rsidRPr="00DD35B5">
        <w:t xml:space="preserve">and </w:t>
      </w:r>
      <w:r w:rsidRPr="00DD35B5" w:rsidR="008F66C4">
        <w:t>retail</w:t>
      </w:r>
      <w:r w:rsidRPr="00DD35B5">
        <w:t>,</w:t>
      </w:r>
      <w:r w:rsidRPr="00DD35B5" w:rsidR="008F66C4">
        <w:t xml:space="preserve"> </w:t>
      </w:r>
      <w:r w:rsidRPr="00DD35B5">
        <w:t xml:space="preserve">there is </w:t>
      </w:r>
      <w:r w:rsidRPr="00DD35B5" w:rsidR="008F66C4">
        <w:t xml:space="preserve">a specific question as to how </w:t>
      </w:r>
      <w:r w:rsidRPr="00DD35B5" w:rsidR="008F66C4">
        <w:t xml:space="preserve">to balance those things. </w:t>
      </w:r>
      <w:r w:rsidRPr="00DD35B5">
        <w:t>T</w:t>
      </w:r>
      <w:r w:rsidRPr="00DD35B5" w:rsidR="008F66C4">
        <w:t>o be honest, I have strayed a little bit into Treasury policy already as it is, which can be a difficult position to find yourself in</w:t>
      </w:r>
      <w:r w:rsidRPr="00DD35B5">
        <w:t>.</w:t>
      </w:r>
    </w:p>
    <w:p w:rsidR="00E65726" w:rsidRPr="00DD35B5" w:rsidP="00E65726">
      <w:pPr>
        <w:pStyle w:val="Question"/>
        <w:numPr>
          <w:ilvl w:val="0"/>
          <w:numId w:val="0"/>
        </w:numPr>
        <w:ind w:left="794"/>
      </w:pPr>
      <w:r w:rsidRPr="00DD35B5">
        <w:rPr>
          <w:b/>
        </w:rPr>
        <w:t>Chair:</w:t>
      </w:r>
      <w:r w:rsidRPr="00DD35B5">
        <w:t xml:space="preserve"> You are very welcome to stray into </w:t>
      </w:r>
      <w:r w:rsidRPr="00DD35B5" w:rsidR="008F66C4">
        <w:t>Treasury</w:t>
      </w:r>
      <w:r w:rsidRPr="00DD35B5">
        <w:t xml:space="preserve"> policy here, Secretary of State.</w:t>
      </w:r>
    </w:p>
    <w:p w:rsidR="00E65726" w:rsidRPr="00DD35B5" w:rsidP="00E65726">
      <w:pPr>
        <w:pStyle w:val="Answer"/>
      </w:pPr>
      <w:r w:rsidRPr="00DD35B5">
        <w:rPr>
          <w:b/>
          <w:i/>
        </w:rPr>
        <w:t>Jonathan Reynolds:</w:t>
      </w:r>
      <w:r w:rsidRPr="00DD35B5">
        <w:t xml:space="preserve"> Y</w:t>
      </w:r>
      <w:r w:rsidRPr="00DD35B5" w:rsidR="008F66C4">
        <w:t>ou can recognise how significantly consumer habits have changed.</w:t>
      </w:r>
      <w:r w:rsidRPr="00DD35B5">
        <w:t xml:space="preserve"> L</w:t>
      </w:r>
      <w:r w:rsidRPr="00DD35B5" w:rsidR="008F66C4">
        <w:t>et us be clear</w:t>
      </w:r>
      <w:r w:rsidRPr="00DD35B5" w:rsidR="004449E4">
        <w:t xml:space="preserve">: </w:t>
      </w:r>
      <w:r w:rsidRPr="00DD35B5" w:rsidR="008F66C4">
        <w:t>if</w:t>
      </w:r>
      <w:r w:rsidRPr="00DD35B5">
        <w:t xml:space="preserve"> </w:t>
      </w:r>
      <w:r w:rsidRPr="00DD35B5" w:rsidR="008F66C4">
        <w:t xml:space="preserve">you are selling something online, your fixed costs are </w:t>
      </w:r>
      <w:r w:rsidRPr="00DD35B5" w:rsidR="0015679D">
        <w:t xml:space="preserve">in many cases </w:t>
      </w:r>
      <w:r w:rsidRPr="00DD35B5" w:rsidR="008F66C4">
        <w:t xml:space="preserve">going to be much lower than a high street presence </w:t>
      </w:r>
      <w:r w:rsidRPr="00DD35B5" w:rsidR="008F66C4">
        <w:t>in order to</w:t>
      </w:r>
      <w:r w:rsidRPr="00DD35B5" w:rsidR="008F66C4">
        <w:t xml:space="preserve"> do that. </w:t>
      </w:r>
      <w:r w:rsidRPr="00DD35B5">
        <w:t>A</w:t>
      </w:r>
      <w:r w:rsidRPr="00DD35B5" w:rsidR="008F66C4">
        <w:t>t the same time, some of those online marketplaces have also allowed businesses with physical premises to diversify into their market</w:t>
      </w:r>
      <w:r w:rsidRPr="00DD35B5">
        <w:t>,</w:t>
      </w:r>
      <w:r w:rsidRPr="00DD35B5" w:rsidR="008F66C4">
        <w:t xml:space="preserve"> </w:t>
      </w:r>
      <w:r w:rsidRPr="00DD35B5">
        <w:t>s</w:t>
      </w:r>
      <w:r w:rsidRPr="00DD35B5" w:rsidR="008F66C4">
        <w:t xml:space="preserve">o we </w:t>
      </w:r>
      <w:r w:rsidRPr="00DD35B5">
        <w:t xml:space="preserve">just </w:t>
      </w:r>
      <w:r w:rsidRPr="00DD35B5" w:rsidR="008F66C4">
        <w:t>have to</w:t>
      </w:r>
      <w:r w:rsidRPr="00DD35B5" w:rsidR="008F66C4">
        <w:t xml:space="preserve"> consider the question from both angles.</w:t>
      </w:r>
    </w:p>
    <w:p w:rsidR="008F66C4" w:rsidRPr="00DD35B5" w:rsidP="00E65726">
      <w:pPr>
        <w:pStyle w:val="Answer"/>
      </w:pPr>
      <w:r w:rsidRPr="00DD35B5">
        <w:t>W</w:t>
      </w:r>
      <w:r w:rsidRPr="00DD35B5">
        <w:t>ithout getting too anecdotal</w:t>
      </w:r>
      <w:r w:rsidRPr="00DD35B5">
        <w:t>,</w:t>
      </w:r>
      <w:r w:rsidRPr="00DD35B5">
        <w:t xml:space="preserve"> when I was doing some Christmas shopping quite recently in Manchester </w:t>
      </w:r>
      <w:r w:rsidRPr="00DD35B5">
        <w:t>c</w:t>
      </w:r>
      <w:r w:rsidRPr="00DD35B5">
        <w:t xml:space="preserve">ity </w:t>
      </w:r>
      <w:r w:rsidRPr="00DD35B5">
        <w:t>c</w:t>
      </w:r>
      <w:r w:rsidRPr="00DD35B5">
        <w:t>entre</w:t>
      </w:r>
      <w:r w:rsidRPr="00DD35B5">
        <w:t>,</w:t>
      </w:r>
      <w:r w:rsidRPr="00DD35B5">
        <w:t xml:space="preserve"> it was absolutely packed</w:t>
      </w:r>
      <w:r w:rsidRPr="00DD35B5">
        <w:t>.</w:t>
      </w:r>
      <w:r w:rsidRPr="00DD35B5">
        <w:t xml:space="preserve"> </w:t>
      </w:r>
      <w:r w:rsidRPr="00DD35B5">
        <w:t>W</w:t>
      </w:r>
      <w:r w:rsidRPr="00DD35B5">
        <w:t xml:space="preserve">hen you get </w:t>
      </w:r>
      <w:r w:rsidRPr="00DD35B5">
        <w:t xml:space="preserve">that </w:t>
      </w:r>
      <w:r w:rsidRPr="00DD35B5">
        <w:t xml:space="preserve">experience </w:t>
      </w:r>
      <w:r w:rsidRPr="00DD35B5">
        <w:t xml:space="preserve">and that </w:t>
      </w:r>
      <w:r w:rsidRPr="00DD35B5">
        <w:t>retail offer that people want, it can be very successful.</w:t>
      </w:r>
      <w:r w:rsidRPr="00DD35B5">
        <w:t xml:space="preserve"> </w:t>
      </w:r>
      <w:r w:rsidRPr="00DD35B5">
        <w:t xml:space="preserve">In my mind, I felt the regeneration of the big northern cities, which really began under the last Labour </w:t>
      </w:r>
      <w:r w:rsidRPr="00DD35B5">
        <w:t>G</w:t>
      </w:r>
      <w:r w:rsidRPr="00DD35B5">
        <w:t xml:space="preserve">overnment. </w:t>
      </w:r>
      <w:r w:rsidRPr="00DD35B5">
        <w:t>T</w:t>
      </w:r>
      <w:r w:rsidRPr="00DD35B5">
        <w:t xml:space="preserve">he challenge for this Labour </w:t>
      </w:r>
      <w:r w:rsidRPr="00DD35B5">
        <w:t>G</w:t>
      </w:r>
      <w:r w:rsidRPr="00DD35B5">
        <w:t xml:space="preserve">overnment is much more about towns </w:t>
      </w:r>
      <w:r w:rsidRPr="00DD35B5">
        <w:t xml:space="preserve">such as </w:t>
      </w:r>
      <w:r w:rsidRPr="00DD35B5">
        <w:t xml:space="preserve">Hyde </w:t>
      </w:r>
      <w:r w:rsidRPr="00DD35B5" w:rsidR="00F3528F">
        <w:t>and</w:t>
      </w:r>
      <w:r w:rsidRPr="00DD35B5">
        <w:t xml:space="preserve"> Stalybridge, </w:t>
      </w:r>
      <w:r w:rsidRPr="00DD35B5" w:rsidR="00F3528F">
        <w:t>and</w:t>
      </w:r>
      <w:r w:rsidRPr="00DD35B5">
        <w:t xml:space="preserve"> </w:t>
      </w:r>
      <w:r w:rsidRPr="00DD35B5">
        <w:t xml:space="preserve">many of the ones </w:t>
      </w:r>
      <w:r w:rsidRPr="00DD35B5">
        <w:t xml:space="preserve">that </w:t>
      </w:r>
      <w:r w:rsidRPr="00DD35B5">
        <w:t xml:space="preserve">people here will represent. </w:t>
      </w:r>
      <w:r w:rsidRPr="00DD35B5">
        <w:t xml:space="preserve">It </w:t>
      </w:r>
      <w:r w:rsidRPr="00DD35B5">
        <w:t xml:space="preserve">is not going to be quite the same, but there are </w:t>
      </w:r>
      <w:r w:rsidRPr="00DD35B5">
        <w:t xml:space="preserve">definitely </w:t>
      </w:r>
      <w:r w:rsidRPr="00DD35B5">
        <w:t>lessons</w:t>
      </w:r>
      <w:r w:rsidRPr="00DD35B5">
        <w:t xml:space="preserve"> </w:t>
      </w:r>
      <w:r w:rsidRPr="00DD35B5">
        <w:t xml:space="preserve">that </w:t>
      </w:r>
      <w:r w:rsidRPr="00DD35B5">
        <w:t>we can learn from that.</w:t>
      </w:r>
    </w:p>
    <w:p w:rsidR="00E65726" w:rsidRPr="00DD35B5" w:rsidP="008F66C4">
      <w:pPr>
        <w:pStyle w:val="Question"/>
      </w:pPr>
      <w:r w:rsidRPr="00DD35B5">
        <w:rPr>
          <w:b/>
        </w:rPr>
        <w:t>Sarah Edwards:</w:t>
      </w:r>
      <w:r w:rsidRPr="00DD35B5">
        <w:t xml:space="preserve"> T</w:t>
      </w:r>
      <w:r w:rsidRPr="00DD35B5" w:rsidR="008F66C4">
        <w:t xml:space="preserve">hank you very much for coming today, Secretary of State. I have been listening to some of </w:t>
      </w:r>
      <w:r w:rsidRPr="00DD35B5">
        <w:t xml:space="preserve">what has </w:t>
      </w:r>
      <w:r w:rsidRPr="00DD35B5" w:rsidR="008F66C4">
        <w:t xml:space="preserve">been said, and people have brought up a lot of the challenges that businesses have raised. One of the areas </w:t>
      </w:r>
      <w:r w:rsidRPr="00DD35B5">
        <w:t xml:space="preserve">that </w:t>
      </w:r>
      <w:r w:rsidRPr="00DD35B5" w:rsidR="008F66C4">
        <w:t xml:space="preserve">consistently gets raised with me is around business energy. I thought </w:t>
      </w:r>
      <w:r w:rsidRPr="00DD35B5">
        <w:t xml:space="preserve">that </w:t>
      </w:r>
      <w:r w:rsidRPr="00DD35B5" w:rsidR="008F66C4">
        <w:t>we could time</w:t>
      </w:r>
      <w:r w:rsidR="00962D55">
        <w:t>-</w:t>
      </w:r>
      <w:r w:rsidRPr="00DD35B5" w:rsidR="008F66C4">
        <w:t xml:space="preserve">travel back to when you visited Tamworth town centre and </w:t>
      </w:r>
      <w:r w:rsidRPr="00DD35B5">
        <w:t xml:space="preserve">saw </w:t>
      </w:r>
      <w:r w:rsidRPr="00DD35B5" w:rsidR="008F66C4">
        <w:t xml:space="preserve">some of those businesses for yourself. </w:t>
      </w:r>
    </w:p>
    <w:p w:rsidR="00E65726" w:rsidRPr="00DD35B5" w:rsidP="00E65726">
      <w:pPr>
        <w:pStyle w:val="Question"/>
        <w:numPr>
          <w:ilvl w:val="0"/>
          <w:numId w:val="0"/>
        </w:numPr>
        <w:ind w:left="794"/>
      </w:pPr>
      <w:r w:rsidRPr="00DD35B5">
        <w:t xml:space="preserve">Cornwall Insight </w:t>
      </w:r>
      <w:r w:rsidRPr="00DD35B5">
        <w:t xml:space="preserve">has </w:t>
      </w:r>
      <w:r w:rsidRPr="00DD35B5">
        <w:t>estimated that an average business will pay around £13,264 a year in energy bills by April 2025, which is about £5,000 more than during the energy crisis.</w:t>
      </w:r>
      <w:r w:rsidRPr="00DD35B5">
        <w:t xml:space="preserve"> </w:t>
      </w:r>
      <w:r w:rsidRPr="00DD35B5">
        <w:t xml:space="preserve">I have a boutique hotel that </w:t>
      </w:r>
      <w:r w:rsidRPr="00DD35B5">
        <w:t xml:space="preserve">tells me that </w:t>
      </w:r>
      <w:r w:rsidRPr="00DD35B5" w:rsidR="00546036">
        <w:t>its</w:t>
      </w:r>
      <w:r w:rsidRPr="00DD35B5">
        <w:t xml:space="preserve"> bills were £20,000</w:t>
      </w:r>
      <w:r w:rsidRPr="00DD35B5">
        <w:t xml:space="preserve"> and </w:t>
      </w:r>
      <w:r w:rsidRPr="00DD35B5">
        <w:t>are now almost £80,000. I have a small caf</w:t>
      </w:r>
      <w:r w:rsidRPr="00DD35B5" w:rsidR="00546036">
        <w:t>é</w:t>
      </w:r>
      <w:r w:rsidRPr="00DD35B5">
        <w:t xml:space="preserve"> </w:t>
      </w:r>
      <w:r w:rsidRPr="00DD35B5" w:rsidR="00546036">
        <w:t xml:space="preserve">that </w:t>
      </w:r>
      <w:r w:rsidRPr="00DD35B5">
        <w:t xml:space="preserve">is </w:t>
      </w:r>
      <w:r w:rsidRPr="00DD35B5">
        <w:t xml:space="preserve">currently being threatened </w:t>
      </w:r>
      <w:r w:rsidRPr="00DD35B5">
        <w:t xml:space="preserve">with closure </w:t>
      </w:r>
      <w:r w:rsidRPr="00DD35B5">
        <w:t>by a business energy provider</w:t>
      </w:r>
      <w:r w:rsidRPr="00DD35B5">
        <w:t>,</w:t>
      </w:r>
      <w:r w:rsidRPr="00DD35B5">
        <w:t xml:space="preserve"> and we are in dispute over that one. It seems that business energy </w:t>
      </w:r>
      <w:r w:rsidRPr="00DD35B5" w:rsidR="00CE3D02">
        <w:t xml:space="preserve">is not only </w:t>
      </w:r>
      <w:r w:rsidRPr="00DD35B5">
        <w:t xml:space="preserve">a massive challenge to budget lines, but </w:t>
      </w:r>
      <w:r w:rsidRPr="00DD35B5" w:rsidR="00CE3D02">
        <w:t xml:space="preserve">there is </w:t>
      </w:r>
      <w:r w:rsidRPr="00DD35B5">
        <w:t>also the conduct of business energy providers. I hear this consistently from businesses across the community, and I have spoken with various sector organisations as well.</w:t>
      </w:r>
    </w:p>
    <w:p w:rsidR="008F66C4" w:rsidRPr="00DD35B5" w:rsidP="00E65726">
      <w:pPr>
        <w:pStyle w:val="Question"/>
        <w:numPr>
          <w:ilvl w:val="0"/>
          <w:numId w:val="0"/>
        </w:numPr>
        <w:ind w:left="794"/>
      </w:pPr>
      <w:r w:rsidRPr="00DD35B5">
        <w:t xml:space="preserve">I wonder if you could explain </w:t>
      </w:r>
      <w:r w:rsidRPr="00DD35B5">
        <w:t>how</w:t>
      </w:r>
      <w:r w:rsidRPr="00DD35B5">
        <w:t xml:space="preserve"> you might be able to use your role to support businesses </w:t>
      </w:r>
      <w:r w:rsidRPr="00DD35B5" w:rsidR="00E65726">
        <w:t xml:space="preserve">that </w:t>
      </w:r>
      <w:r w:rsidRPr="00DD35B5">
        <w:t xml:space="preserve">are facing these types of challenges, and what you will be </w:t>
      </w:r>
      <w:r w:rsidRPr="00DD35B5" w:rsidR="00E65726">
        <w:t xml:space="preserve">laying out </w:t>
      </w:r>
      <w:r w:rsidRPr="00DD35B5">
        <w:t>in your work to look at some of these areas, which are real cost pressures that are a real barrier to growth.</w:t>
      </w:r>
    </w:p>
    <w:p w:rsidR="00E65726" w:rsidRPr="00DD35B5" w:rsidP="00E65726">
      <w:pPr>
        <w:pStyle w:val="Answer"/>
      </w:pPr>
      <w:r w:rsidRPr="00DD35B5">
        <w:rPr>
          <w:b/>
          <w:i/>
        </w:rPr>
        <w:t>Jonathan Reynolds:</w:t>
      </w:r>
      <w:r w:rsidRPr="00DD35B5">
        <w:t xml:space="preserve"> </w:t>
      </w:r>
      <w:r w:rsidRPr="00DD35B5" w:rsidR="008F66C4">
        <w:t>First of all</w:t>
      </w:r>
      <w:r w:rsidRPr="00DD35B5" w:rsidR="008F66C4">
        <w:t xml:space="preserve">, I </w:t>
      </w:r>
      <w:r w:rsidRPr="00DD35B5">
        <w:t>very much re</w:t>
      </w:r>
      <w:r w:rsidRPr="00DD35B5" w:rsidR="008F66C4">
        <w:t>member</w:t>
      </w:r>
      <w:r w:rsidR="00A244A9">
        <w:t>—and appreciated—</w:t>
      </w:r>
      <w:r w:rsidRPr="00DD35B5" w:rsidR="00B76B72">
        <w:t>that trip to Tamworth</w:t>
      </w:r>
      <w:r w:rsidRPr="00DD35B5" w:rsidR="008F66C4">
        <w:t xml:space="preserve">. In terms of my role specifically, rather than wider </w:t>
      </w:r>
      <w:r w:rsidRPr="00DD35B5" w:rsidR="00CE3D02">
        <w:t>G</w:t>
      </w:r>
      <w:r w:rsidRPr="00DD35B5" w:rsidR="008F66C4">
        <w:t>overnment policy</w:t>
      </w:r>
      <w:r w:rsidRPr="00DD35B5">
        <w:t>,</w:t>
      </w:r>
      <w:r w:rsidRPr="00DD35B5" w:rsidR="008F66C4">
        <w:t xml:space="preserve"> you will understand </w:t>
      </w:r>
      <w:r w:rsidRPr="00DD35B5">
        <w:t xml:space="preserve">DESNZ’s </w:t>
      </w:r>
      <w:r w:rsidRPr="00DD35B5" w:rsidR="008F66C4">
        <w:t>lead on all aspects of the energy market</w:t>
      </w:r>
      <w:r w:rsidRPr="00DD35B5">
        <w:t>.</w:t>
      </w:r>
      <w:r w:rsidRPr="00DD35B5" w:rsidR="008F66C4">
        <w:t xml:space="preserve"> I would absolutely cite it as one of the most </w:t>
      </w:r>
      <w:r w:rsidRPr="00DD35B5" w:rsidR="008F66C4">
        <w:t xml:space="preserve">significant pressures on businesses of all sizes. </w:t>
      </w:r>
      <w:r w:rsidRPr="00DD35B5">
        <w:t>T</w:t>
      </w:r>
      <w:r w:rsidRPr="00DD35B5" w:rsidR="008F66C4">
        <w:t xml:space="preserve">here </w:t>
      </w:r>
      <w:r w:rsidRPr="00DD35B5">
        <w:t xml:space="preserve">have </w:t>
      </w:r>
      <w:r w:rsidRPr="00DD35B5" w:rsidR="008F66C4">
        <w:t>been some specific issues around third parties and energy brokers and</w:t>
      </w:r>
      <w:r w:rsidRPr="00DD35B5">
        <w:t>,</w:t>
      </w:r>
      <w:r w:rsidRPr="00DD35B5" w:rsidR="008F66C4">
        <w:t xml:space="preserve"> particularly coming out of the energy crisis, some of the deals that were offered and signed up to, which turned out to not be advantageous to businesses </w:t>
      </w:r>
      <w:r w:rsidR="00A244A9">
        <w:t>in any sense</w:t>
      </w:r>
      <w:r w:rsidRPr="00DD35B5" w:rsidR="008F66C4">
        <w:t>.</w:t>
      </w:r>
      <w:r w:rsidRPr="00DD35B5">
        <w:t xml:space="preserve"> T</w:t>
      </w:r>
      <w:r w:rsidRPr="00DD35B5" w:rsidR="008F66C4">
        <w:t>here are some specific issues there.</w:t>
      </w:r>
    </w:p>
    <w:p w:rsidR="00EA2AC0" w:rsidRPr="00DD35B5" w:rsidP="00CE3D02">
      <w:pPr>
        <w:pStyle w:val="Answer"/>
      </w:pPr>
      <w:r w:rsidRPr="00DD35B5">
        <w:t xml:space="preserve">To be </w:t>
      </w:r>
      <w:r w:rsidRPr="00DD35B5" w:rsidR="008A5323">
        <w:t>f</w:t>
      </w:r>
      <w:r w:rsidRPr="00DD35B5">
        <w:t>rank, t</w:t>
      </w:r>
      <w:r w:rsidRPr="00DD35B5" w:rsidR="008F66C4">
        <w:t>he mos</w:t>
      </w:r>
      <w:r w:rsidRPr="00DD35B5" w:rsidR="00CE3D02">
        <w:t>t</w:t>
      </w:r>
      <w:r w:rsidRPr="00DD35B5" w:rsidR="008F66C4">
        <w:t xml:space="preserve"> specific role for DBT </w:t>
      </w:r>
      <w:r w:rsidRPr="00DD35B5">
        <w:t xml:space="preserve">is </w:t>
      </w:r>
      <w:r w:rsidRPr="00DD35B5" w:rsidR="008F66C4">
        <w:t xml:space="preserve">around </w:t>
      </w:r>
      <w:r w:rsidRPr="00DD35B5">
        <w:t xml:space="preserve">the </w:t>
      </w:r>
      <w:r w:rsidRPr="00DD35B5" w:rsidR="008F66C4">
        <w:t xml:space="preserve">international competitiveness of things </w:t>
      </w:r>
      <w:r w:rsidR="00DA69B1">
        <w:t xml:space="preserve">like </w:t>
      </w:r>
      <w:r w:rsidRPr="00DD35B5" w:rsidR="008F66C4">
        <w:t>our energy intensives</w:t>
      </w:r>
      <w:r w:rsidR="00DA69B1">
        <w:t>. Y</w:t>
      </w:r>
      <w:r w:rsidRPr="00DD35B5" w:rsidR="008F66C4">
        <w:t xml:space="preserve">ou will know </w:t>
      </w:r>
      <w:r w:rsidRPr="00DD35B5" w:rsidR="00546036">
        <w:t xml:space="preserve">that </w:t>
      </w:r>
      <w:r w:rsidRPr="00DD35B5" w:rsidR="008F66C4">
        <w:t>we have one of the highest business and industrial energy costs of anywhere in the G7.</w:t>
      </w:r>
      <w:r w:rsidRPr="00DD35B5" w:rsidR="00CE3D02">
        <w:t xml:space="preserve"> </w:t>
      </w:r>
      <w:r w:rsidRPr="00DD35B5">
        <w:t xml:space="preserve">The need to make that more competitive is very much in our thinking </w:t>
      </w:r>
      <w:r w:rsidR="00DA69B1">
        <w:t>o</w:t>
      </w:r>
      <w:r w:rsidRPr="00DD35B5">
        <w:t xml:space="preserve">n the industrial strategy. Looking at what we have inherited, there was a relatively positive direction of travel with the British </w:t>
      </w:r>
      <w:r w:rsidRPr="00DD35B5" w:rsidR="00DA69B1">
        <w:t xml:space="preserve">industry supercharger </w:t>
      </w:r>
      <w:r w:rsidRPr="00DD35B5">
        <w:t>policy under the previous Government, but it is still relatively high.</w:t>
      </w:r>
    </w:p>
    <w:p w:rsidR="00EA2AC0" w:rsidRPr="00DD35B5" w:rsidP="00EA2AC0">
      <w:pPr>
        <w:pStyle w:val="Answer"/>
      </w:pPr>
      <w:r w:rsidRPr="00DD35B5">
        <w:t>My principal concern</w:t>
      </w:r>
      <w:r w:rsidRPr="00DD35B5" w:rsidR="00CE3D02">
        <w:t xml:space="preserve"> is</w:t>
      </w:r>
      <w:r w:rsidRPr="00DD35B5">
        <w:t xml:space="preserve"> that if you look at a whole range of sectors that are very exciting for the UK, particularly around the zero</w:t>
      </w:r>
      <w:r w:rsidRPr="00DD35B5" w:rsidR="00CE3D02">
        <w:t>-</w:t>
      </w:r>
      <w:r w:rsidRPr="00DD35B5">
        <w:t>carbon transition, they are incredibly intensive in electricity use, such as data centres</w:t>
      </w:r>
      <w:r w:rsidR="00D179A9">
        <w:t xml:space="preserve">, </w:t>
      </w:r>
      <w:r w:rsidRPr="00DD35B5">
        <w:t>gigafactories or electric arc furnaces for the steel industry. It is just incredible</w:t>
      </w:r>
      <w:r w:rsidR="00D179A9">
        <w:t>: t</w:t>
      </w:r>
      <w:r w:rsidRPr="00DD35B5">
        <w:t>he level of consumption is massive. I have absolutely no doubt in my mind that we need a more competitive offer in that space.</w:t>
      </w:r>
    </w:p>
    <w:p w:rsidR="00EA2AC0" w:rsidRPr="00DD35B5" w:rsidP="00EA2AC0">
      <w:pPr>
        <w:pStyle w:val="Answer"/>
      </w:pPr>
      <w:r w:rsidRPr="00DD35B5">
        <w:t xml:space="preserve">The wider issues for those smaller businesses that you mentioned and the regulation of the energy market in relation to them will sit with DESNZ. </w:t>
      </w:r>
    </w:p>
    <w:p w:rsidR="00EA2AC0" w:rsidRPr="00DD35B5" w:rsidP="00EA2AC0">
      <w:pPr>
        <w:pStyle w:val="Question"/>
        <w:numPr>
          <w:ilvl w:val="0"/>
          <w:numId w:val="9"/>
        </w:numPr>
      </w:pPr>
      <w:r w:rsidRPr="00DD35B5">
        <w:rPr>
          <w:b/>
        </w:rPr>
        <w:t>Alison Griffiths:</w:t>
      </w:r>
      <w:r w:rsidRPr="00DD35B5">
        <w:t xml:space="preserve"> You have mentioned various elements of this, but if we can encapsulate it in one place, the Government have promise</w:t>
      </w:r>
      <w:r w:rsidR="00D179A9">
        <w:t>d</w:t>
      </w:r>
      <w:r w:rsidRPr="00DD35B5">
        <w:t xml:space="preserve"> to publish a small business strategy next year. Can you give us some more detail on the reforms that you are planning and when businesses can expect them?</w:t>
      </w:r>
    </w:p>
    <w:p w:rsidR="00EA2AC0" w:rsidRPr="00DD35B5" w:rsidP="00EA2AC0">
      <w:pPr>
        <w:pStyle w:val="Answer"/>
      </w:pPr>
      <w:r w:rsidRPr="00DD35B5">
        <w:rPr>
          <w:b/>
          <w:bCs/>
          <w:i/>
          <w:iCs/>
        </w:rPr>
        <w:t>Jonathan Reynolds</w:t>
      </w:r>
      <w:r w:rsidRPr="00DD35B5">
        <w:rPr>
          <w:b/>
        </w:rPr>
        <w:t>:</w:t>
      </w:r>
      <w:r w:rsidRPr="00DD35B5">
        <w:t xml:space="preserve"> Yes, absolutely. The aspiration around the small business strategy is not just the specific elements of DBT business policy that directly apply to them. You will have seen our announcements on late payment, which we worked </w:t>
      </w:r>
      <w:r w:rsidRPr="00DD35B5" w:rsidR="00CE3D02">
        <w:t xml:space="preserve">on </w:t>
      </w:r>
      <w:r w:rsidRPr="00DD35B5">
        <w:t xml:space="preserve">with the Federation </w:t>
      </w:r>
      <w:r w:rsidRPr="00DD35B5" w:rsidR="00CE3D02">
        <w:t xml:space="preserve">of </w:t>
      </w:r>
      <w:r w:rsidRPr="00DD35B5">
        <w:t xml:space="preserve">Small Businesses. I am really excited by that. It is a </w:t>
      </w:r>
      <w:r w:rsidRPr="00DD35B5">
        <w:t>really solid</w:t>
      </w:r>
      <w:r w:rsidRPr="00DD35B5">
        <w:t xml:space="preserve"> package of measures that will make a difference in a really significant area. It</w:t>
      </w:r>
      <w:r w:rsidRPr="00DD35B5" w:rsidR="007A03D8">
        <w:t xml:space="preserve"> also</w:t>
      </w:r>
      <w:r w:rsidRPr="00DD35B5">
        <w:t xml:space="preserve"> covers areas of </w:t>
      </w:r>
      <w:r w:rsidRPr="00DD35B5" w:rsidR="00CE3D02">
        <w:t>G</w:t>
      </w:r>
      <w:r w:rsidRPr="00DD35B5">
        <w:t>overnment policy that sit beyond this Department but are fundamental. We want that co-ordinating role. Procurement in the Cabinet Office, regional crime and crime against businesses are key parts of that.</w:t>
      </w:r>
    </w:p>
    <w:p w:rsidR="00EA2AC0" w:rsidRPr="00DD35B5" w:rsidP="00EA2AC0">
      <w:pPr>
        <w:pStyle w:val="Answer"/>
      </w:pPr>
      <w:r w:rsidRPr="00DD35B5">
        <w:t>Going back to trade and exports, I am really interested in</w:t>
      </w:r>
      <w:r w:rsidR="008C5C57">
        <w:t xml:space="preserve"> how we look</w:t>
      </w:r>
      <w:r w:rsidRPr="00DD35B5">
        <w:t xml:space="preserve"> at the huge amount of support that this Department offers</w:t>
      </w:r>
      <w:r w:rsidR="008C5C57">
        <w:t xml:space="preserve"> and</w:t>
      </w:r>
      <w:r w:rsidRPr="00DD35B5">
        <w:t xml:space="preserve"> the significant amount of support that </w:t>
      </w:r>
      <w:r w:rsidRPr="00DD35B5" w:rsidR="008C5C57">
        <w:t xml:space="preserve">sometimes </w:t>
      </w:r>
      <w:r w:rsidRPr="00DD35B5">
        <w:t xml:space="preserve">sits in other Departments—for instance, there is a programme in DESNZ for small business decarbonisation—and how that can fit in with the good work that goes on in local areas, mainly through the growth hubs. In many areas, there </w:t>
      </w:r>
      <w:r w:rsidR="008C5C57">
        <w:t>are</w:t>
      </w:r>
      <w:r w:rsidRPr="00DD35B5">
        <w:t xml:space="preserve"> a whole range of </w:t>
      </w:r>
      <w:r w:rsidRPr="00DD35B5">
        <w:t>really</w:t>
      </w:r>
      <w:r w:rsidR="008C5C57">
        <w:t xml:space="preserve"> </w:t>
      </w:r>
      <w:r w:rsidRPr="00DD35B5">
        <w:t>quite</w:t>
      </w:r>
      <w:r w:rsidRPr="00DD35B5">
        <w:t xml:space="preserve"> good private sector offers from banks or the other big digital companies around digital skills. </w:t>
      </w:r>
    </w:p>
    <w:p w:rsidR="00EA2AC0" w:rsidRPr="00DD35B5" w:rsidP="00EA2AC0">
      <w:pPr>
        <w:pStyle w:val="Answer"/>
      </w:pPr>
      <w:r w:rsidRPr="00DD35B5">
        <w:t xml:space="preserve">How can we bring all that together? How can we have the kind of branding that gives a common entry point, so you know what you are looking for, </w:t>
      </w:r>
      <w:r w:rsidRPr="00DD35B5">
        <w:t xml:space="preserve">and </w:t>
      </w:r>
      <w:r w:rsidR="008C5C57">
        <w:t xml:space="preserve">that </w:t>
      </w:r>
      <w:r w:rsidRPr="00DD35B5">
        <w:t>is delivered in conjunction with local areas and local economic leadership?</w:t>
      </w:r>
    </w:p>
    <w:p w:rsidR="00EA2AC0" w:rsidRPr="00DD35B5" w:rsidP="00EA2AC0">
      <w:pPr>
        <w:pStyle w:val="Answer"/>
      </w:pPr>
      <w:r w:rsidRPr="00DD35B5">
        <w:t>I mentioned the pilot scheme around exports being launched in Greater Manchester last Thursday. That is an example specifically around export support, but I wonder whether that could be the model for the outcome that we want</w:t>
      </w:r>
      <w:r w:rsidR="008C5C57">
        <w:t xml:space="preserve">: to </w:t>
      </w:r>
      <w:r w:rsidRPr="00DD35B5">
        <w:t xml:space="preserve">make </w:t>
      </w:r>
      <w:r w:rsidR="008C5C57">
        <w:t>things</w:t>
      </w:r>
      <w:r w:rsidRPr="00DD35B5">
        <w:t xml:space="preserve"> much easier</w:t>
      </w:r>
      <w:r w:rsidRPr="00DD35B5" w:rsidR="007A03D8">
        <w:t xml:space="preserve"> so </w:t>
      </w:r>
      <w:r w:rsidRPr="00DD35B5">
        <w:t xml:space="preserve">that no matter where you are in the country, </w:t>
      </w:r>
      <w:r w:rsidRPr="00DD35B5" w:rsidR="008C5C57">
        <w:t xml:space="preserve">you know </w:t>
      </w:r>
      <w:r w:rsidRPr="00DD35B5">
        <w:t xml:space="preserve">where to go </w:t>
      </w:r>
      <w:r w:rsidR="008C5C57">
        <w:t xml:space="preserve">if you need </w:t>
      </w:r>
      <w:r w:rsidRPr="00DD35B5">
        <w:t>advice to start a business or you want to find specific information about exporting to a certain market, particularly around the regulatory concerns you might encounter by hitting a certain threshold.</w:t>
      </w:r>
      <w:r w:rsidR="008C5C57">
        <w:t xml:space="preserve"> </w:t>
      </w:r>
      <w:r w:rsidRPr="00DD35B5">
        <w:t xml:space="preserve">How we do all that better is </w:t>
      </w:r>
      <w:r w:rsidRPr="00DD35B5">
        <w:t>a really interesting</w:t>
      </w:r>
      <w:r w:rsidRPr="00DD35B5">
        <w:t xml:space="preserve"> conversation for the UK. I want that to be included, as well as some of those specific policy areas</w:t>
      </w:r>
      <w:r w:rsidRPr="00DD35B5" w:rsidR="007A03D8">
        <w:t>,</w:t>
      </w:r>
      <w:r w:rsidRPr="00DD35B5">
        <w:t xml:space="preserve"> in </w:t>
      </w:r>
      <w:r w:rsidR="008C5C57">
        <w:t>the</w:t>
      </w:r>
      <w:r w:rsidRPr="00DD35B5">
        <w:t xml:space="preserve"> small business strategy.</w:t>
      </w:r>
    </w:p>
    <w:p w:rsidR="00EA2AC0" w:rsidRPr="00DD35B5" w:rsidP="00EA2AC0">
      <w:pPr>
        <w:pStyle w:val="Question"/>
        <w:numPr>
          <w:ilvl w:val="0"/>
          <w:numId w:val="9"/>
        </w:numPr>
      </w:pPr>
      <w:r w:rsidRPr="00DD35B5">
        <w:rPr>
          <w:b/>
        </w:rPr>
        <w:t>Alison Griffiths:</w:t>
      </w:r>
      <w:r w:rsidRPr="00DD35B5">
        <w:t xml:space="preserve"> What are the key barriers holding back growth for small business?</w:t>
      </w:r>
    </w:p>
    <w:p w:rsidR="00EA2AC0" w:rsidRPr="00DD35B5" w:rsidP="00EA2AC0">
      <w:pPr>
        <w:pStyle w:val="Answer"/>
      </w:pPr>
      <w:r w:rsidRPr="00DD35B5">
        <w:rPr>
          <w:b/>
          <w:bCs/>
          <w:i/>
          <w:iCs/>
        </w:rPr>
        <w:t>Jonathan Reynolds</w:t>
      </w:r>
      <w:r w:rsidRPr="00DD35B5">
        <w:rPr>
          <w:b/>
        </w:rPr>
        <w:t>:</w:t>
      </w:r>
      <w:r w:rsidRPr="00DD35B5">
        <w:t xml:space="preserve"> In my mind there is no doubt that it is the scale-up stage. We are an incredibly entrepreneurial country. The ideas and the energy that sit behind business formation in this country are fantastic.</w:t>
      </w:r>
    </w:p>
    <w:p w:rsidR="00EA2AC0" w:rsidRPr="00DD35B5" w:rsidP="00EA2AC0">
      <w:pPr>
        <w:pStyle w:val="Answer"/>
      </w:pPr>
      <w:r w:rsidRPr="00DD35B5">
        <w:t xml:space="preserve">We are all broadly in agreement. </w:t>
      </w:r>
      <w:r w:rsidRPr="00DD35B5" w:rsidR="007A03D8">
        <w:t xml:space="preserve">We need to </w:t>
      </w:r>
      <w:r w:rsidRPr="00DD35B5">
        <w:t xml:space="preserve">provide additional expertise and support in helping those smaller businesses that either might not get to that point of success or need help to scale up and be bigger. That scale-up challenge is crucial. You have already seen some of this in the Government’s early work. There is the British </w:t>
      </w:r>
      <w:r w:rsidRPr="00DD35B5" w:rsidR="008C5C57">
        <w:t>growth partnership</w:t>
      </w:r>
      <w:r w:rsidRPr="00DD35B5">
        <w:t xml:space="preserve">. In this case, we are stealing an idea from the French about how to use the British Business Bank to bring together private capital and public money for the first time. The </w:t>
      </w:r>
      <w:r w:rsidRPr="00DD35B5" w:rsidR="007A03D8">
        <w:t>s</w:t>
      </w:r>
      <w:r w:rsidRPr="00DD35B5">
        <w:t>tart</w:t>
      </w:r>
      <w:r w:rsidRPr="00DD35B5" w:rsidR="007A03D8">
        <w:t>-u</w:t>
      </w:r>
      <w:r w:rsidRPr="00DD35B5">
        <w:t xml:space="preserve">p </w:t>
      </w:r>
      <w:r w:rsidRPr="00DD35B5" w:rsidR="007A03D8">
        <w:t>l</w:t>
      </w:r>
      <w:r w:rsidRPr="00DD35B5">
        <w:t>oans programme that already exists has got additional funding within the Budget.</w:t>
      </w:r>
    </w:p>
    <w:p w:rsidR="00EA2AC0" w:rsidRPr="00DD35B5" w:rsidP="00EA2AC0">
      <w:pPr>
        <w:pStyle w:val="Answer"/>
      </w:pPr>
      <w:r w:rsidRPr="00DD35B5">
        <w:t>That stage is the fundamental one for us to crack. You cannot ever say that there is just one thing you want to crack, but if you asked me to focus on something, that one would be of interest to me.</w:t>
      </w:r>
    </w:p>
    <w:p w:rsidR="00EA2AC0" w:rsidRPr="00DD35B5" w:rsidP="00EA2AC0">
      <w:pPr>
        <w:pStyle w:val="Question"/>
        <w:numPr>
          <w:ilvl w:val="0"/>
          <w:numId w:val="9"/>
        </w:numPr>
      </w:pPr>
      <w:r w:rsidRPr="00DD35B5">
        <w:rPr>
          <w:b/>
        </w:rPr>
        <w:t>Alison Griffiths:</w:t>
      </w:r>
      <w:r w:rsidRPr="00DD35B5">
        <w:t xml:space="preserve"> Some of those points were covered in the Kalifa </w:t>
      </w:r>
      <w:r w:rsidRPr="00DD35B5" w:rsidR="00114B61">
        <w:t>r</w:t>
      </w:r>
      <w:r w:rsidRPr="00DD35B5">
        <w:t>eview some years ago and have already been progressed, but it is good to hear that you are taking that forward.</w:t>
      </w:r>
    </w:p>
    <w:p w:rsidR="00EA2AC0" w:rsidRPr="00DD35B5" w:rsidP="00EA2AC0">
      <w:pPr>
        <w:pStyle w:val="QuestionCont"/>
      </w:pPr>
      <w:r w:rsidRPr="00DD35B5">
        <w:t>Finally, right across different sectors, but particularly in fintech and technology more widely, there are barriers to women and ethnic minority groups starting businesses and getting the finance that they need. How will you seek to address those?</w:t>
      </w:r>
    </w:p>
    <w:p w:rsidR="00EA2AC0" w:rsidRPr="00DD35B5" w:rsidP="00EA2AC0">
      <w:pPr>
        <w:pStyle w:val="Answer"/>
      </w:pPr>
      <w:r w:rsidRPr="00DD35B5">
        <w:rPr>
          <w:b/>
          <w:bCs/>
          <w:i/>
          <w:iCs/>
        </w:rPr>
        <w:t>Jonathan Reynolds</w:t>
      </w:r>
      <w:r w:rsidRPr="00DD35B5">
        <w:rPr>
          <w:b/>
        </w:rPr>
        <w:t>:</w:t>
      </w:r>
      <w:r w:rsidRPr="00DD35B5">
        <w:t xml:space="preserve"> </w:t>
      </w:r>
      <w:r w:rsidRPr="00DD35B5">
        <w:t>First of all</w:t>
      </w:r>
      <w:r w:rsidRPr="00DD35B5">
        <w:t>, on business investment there have been some welcome changes. It is almost 100 years since the Macmillan Committee looked at business investment. It is a long</w:t>
      </w:r>
      <w:r w:rsidR="00A0754A">
        <w:t>-</w:t>
      </w:r>
      <w:r w:rsidRPr="00DD35B5">
        <w:t xml:space="preserve">standing problem. There has been some good progress recently, but we are still the country at the bottom of the G7 table for business investment. There </w:t>
      </w:r>
      <w:r w:rsidR="00162DD6">
        <w:t>are</w:t>
      </w:r>
      <w:r w:rsidRPr="00DD35B5">
        <w:t xml:space="preserve"> a whole range of factors. It is not just the specific availability of capital. We </w:t>
      </w:r>
      <w:r w:rsidRPr="00DD35B5">
        <w:t>have to</w:t>
      </w:r>
      <w:r w:rsidRPr="00DD35B5">
        <w:t xml:space="preserve"> be self-critical and talk about the political stability of the country and the policy certainty that is necessary, all of which we want to crack.</w:t>
      </w:r>
    </w:p>
    <w:p w:rsidR="00EA2AC0" w:rsidRPr="00DD35B5" w:rsidP="00EA2AC0">
      <w:pPr>
        <w:pStyle w:val="Answer"/>
      </w:pPr>
      <w:r w:rsidRPr="00DD35B5">
        <w:t>Your last question is a great one. Without any doubt, these are huge mainstream business and economic issues. This is about the absolute disparity in where some of that capital is going, to certain groups in the UK, and the economic opportunity that could come from cracking that.</w:t>
      </w:r>
    </w:p>
    <w:p w:rsidR="00EA2AC0" w:rsidRPr="00DD35B5" w:rsidP="00EA2AC0">
      <w:pPr>
        <w:pStyle w:val="Answer"/>
      </w:pPr>
      <w:r w:rsidRPr="00DD35B5">
        <w:t xml:space="preserve">As a </w:t>
      </w:r>
      <w:r w:rsidRPr="00DD35B5">
        <w:t>Department</w:t>
      </w:r>
      <w:r w:rsidRPr="00DD35B5">
        <w:t xml:space="preserve">, we have been incredibly supportive of the Invest in Women </w:t>
      </w:r>
      <w:r w:rsidR="00162DD6">
        <w:t>t</w:t>
      </w:r>
      <w:r w:rsidRPr="00DD35B5">
        <w:t xml:space="preserve">askforce. For understandable reasons, the Chancellor is fronting up the Government’s engagement there. For this Department and the British Business Bank, we were able to put £50 million into that initially and provide a role with some of our private sector contacts to galvanise some of the asset managers and other institutional investors to support that. </w:t>
      </w:r>
    </w:p>
    <w:p w:rsidR="00EA2AC0" w:rsidRPr="00DD35B5" w:rsidP="00EA2AC0">
      <w:pPr>
        <w:pStyle w:val="Answer"/>
      </w:pPr>
      <w:r w:rsidRPr="00DD35B5">
        <w:t>I am really excited by that. I want to see public and private sector collaboration to tackle a key problem, supported by Government but led by industry, as the model forward on that.</w:t>
      </w:r>
    </w:p>
    <w:p w:rsidR="00EA2AC0" w:rsidRPr="00DD35B5" w:rsidP="00EA2AC0">
      <w:pPr>
        <w:pStyle w:val="Remark"/>
      </w:pPr>
      <w:r w:rsidRPr="00DD35B5">
        <w:rPr>
          <w:b/>
        </w:rPr>
        <w:t>Alison Griffiths:</w:t>
      </w:r>
      <w:r w:rsidRPr="00DD35B5">
        <w:t xml:space="preserve"> I look forward to seeing that.</w:t>
      </w:r>
    </w:p>
    <w:p w:rsidR="00EA2AC0" w:rsidRPr="00DD35B5" w:rsidP="00EA2AC0">
      <w:pPr>
        <w:pStyle w:val="Question"/>
        <w:numPr>
          <w:ilvl w:val="0"/>
          <w:numId w:val="9"/>
        </w:numPr>
      </w:pPr>
      <w:r w:rsidRPr="00DD35B5">
        <w:rPr>
          <w:b/>
        </w:rPr>
        <w:t>Matt Western:</w:t>
      </w:r>
      <w:r w:rsidRPr="00DD35B5">
        <w:t xml:space="preserve"> I want to come in briefly on the point about growth for small businesses and so on. I totally agree about how good we are at innovative new businesses, but all too often they cash out too soon. I am thinking of what happens in Germany with the </w:t>
      </w:r>
      <w:r w:rsidRPr="00DD35B5">
        <w:t>Mittelstand</w:t>
      </w:r>
      <w:r w:rsidRPr="00DD35B5">
        <w:t xml:space="preserve"> and the family businesses that dominate so much of </w:t>
      </w:r>
      <w:r w:rsidR="00162DD6">
        <w:t>its</w:t>
      </w:r>
      <w:r w:rsidRPr="00DD35B5">
        <w:t xml:space="preserve"> economy. What needs to be done to ensure that those family businesses and others stay in for the long term? Is it the fiscal incentives or do you have any thoughts </w:t>
      </w:r>
      <w:r w:rsidR="00162DD6">
        <w:t>on</w:t>
      </w:r>
      <w:r w:rsidRPr="00DD35B5">
        <w:t xml:space="preserve"> a strategy?</w:t>
      </w:r>
    </w:p>
    <w:p w:rsidR="00EA2AC0" w:rsidRPr="00DD35B5" w:rsidP="00EA2AC0">
      <w:pPr>
        <w:pStyle w:val="Answer"/>
      </w:pPr>
      <w:r w:rsidRPr="00DD35B5">
        <w:rPr>
          <w:b/>
          <w:bCs/>
          <w:i/>
          <w:iCs/>
        </w:rPr>
        <w:t>Jonathan Reynolds</w:t>
      </w:r>
      <w:r w:rsidRPr="00DD35B5">
        <w:rPr>
          <w:b/>
        </w:rPr>
        <w:t>:</w:t>
      </w:r>
      <w:r w:rsidRPr="00DD35B5">
        <w:t xml:space="preserve"> I spend most of my days talking to businesses that are in that space. You </w:t>
      </w:r>
      <w:r w:rsidRPr="00DD35B5">
        <w:t>have to</w:t>
      </w:r>
      <w:r w:rsidRPr="00DD35B5">
        <w:t xml:space="preserve"> recognise that we are talking about a very diverse group of people in </w:t>
      </w:r>
      <w:r w:rsidR="00162DD6">
        <w:t xml:space="preserve">terms of </w:t>
      </w:r>
      <w:r w:rsidRPr="00DD35B5">
        <w:t xml:space="preserve">their aspirations. You have </w:t>
      </w:r>
      <w:r w:rsidR="00162DD6">
        <w:t>the</w:t>
      </w:r>
      <w:r w:rsidRPr="00DD35B5">
        <w:t xml:space="preserve"> entrepreneur who wants to make something, make a success of it, </w:t>
      </w:r>
      <w:r w:rsidRPr="00DD35B5">
        <w:t>exit</w:t>
      </w:r>
      <w:r w:rsidRPr="00DD35B5">
        <w:t xml:space="preserve"> and start something new. </w:t>
      </w:r>
      <w:r w:rsidR="00162DD6">
        <w:t xml:space="preserve">You have </w:t>
      </w:r>
      <w:r w:rsidRPr="00DD35B5">
        <w:t>serial entrepreneurs</w:t>
      </w:r>
      <w:r w:rsidR="00162DD6">
        <w:t>, who</w:t>
      </w:r>
      <w:r w:rsidRPr="00DD35B5">
        <w:t xml:space="preserve"> want the buzz of the new creation.</w:t>
      </w:r>
      <w:r w:rsidR="00162DD6">
        <w:t xml:space="preserve"> </w:t>
      </w:r>
      <w:r w:rsidRPr="00DD35B5">
        <w:t>You have some people who get to a certain size and</w:t>
      </w:r>
      <w:r w:rsidR="00162DD6">
        <w:t xml:space="preserve"> then</w:t>
      </w:r>
      <w:r w:rsidRPr="00DD35B5" w:rsidR="00114B61">
        <w:t xml:space="preserve">, </w:t>
      </w:r>
      <w:r w:rsidRPr="00DD35B5">
        <w:t>to be frank</w:t>
      </w:r>
      <w:r w:rsidRPr="00DD35B5" w:rsidR="00114B61">
        <w:t>—</w:t>
      </w:r>
      <w:r w:rsidRPr="00DD35B5">
        <w:t>you get less of this now—they worry about a loss of control from growing bigger. It is not so contemporary, but certainly after the financial crisis and the scandals around banks and lending, which were well documented and had to be compensated for, there were some concerns about diluting ownership or going into a relationship that they perceive</w:t>
      </w:r>
      <w:r w:rsidR="00162DD6">
        <w:t>d might</w:t>
      </w:r>
      <w:r w:rsidRPr="00DD35B5">
        <w:t xml:space="preserve"> lead to an adverse position for them.</w:t>
      </w:r>
    </w:p>
    <w:p w:rsidR="00EA2AC0" w:rsidRPr="00DD35B5" w:rsidP="00EA2AC0">
      <w:pPr>
        <w:pStyle w:val="Answer"/>
      </w:pPr>
      <w:r w:rsidRPr="00DD35B5">
        <w:t xml:space="preserve">Some of our most successful businesses in the UK are family businesses. There are those success stories that are part of that. It is difficult to put a specific prescription on, given the diversity of the problem. </w:t>
      </w:r>
    </w:p>
    <w:p w:rsidR="00EA2AC0" w:rsidRPr="00DD35B5" w:rsidP="00EA2AC0">
      <w:pPr>
        <w:pStyle w:val="Answer"/>
      </w:pPr>
      <w:r w:rsidRPr="00DD35B5">
        <w:t xml:space="preserve">Going back to the earlier question about what </w:t>
      </w:r>
      <w:r w:rsidRPr="00DD35B5">
        <w:t xml:space="preserve">is worth devoting </w:t>
      </w:r>
      <w:r w:rsidRPr="00DD35B5" w:rsidR="00CE3D02">
        <w:t>G</w:t>
      </w:r>
      <w:r w:rsidRPr="00DD35B5">
        <w:t>overnment attention and time</w:t>
      </w:r>
      <w:r w:rsidRPr="00DD35B5">
        <w:t xml:space="preserve"> to, if we think about that scale-up point more generally</w:t>
      </w:r>
      <w:r w:rsidRPr="00DD35B5" w:rsidR="00114B61">
        <w:t xml:space="preserve">, </w:t>
      </w:r>
      <w:r w:rsidRPr="00DD35B5">
        <w:t>lead</w:t>
      </w:r>
      <w:r w:rsidRPr="00DD35B5" w:rsidR="00114B61">
        <w:t xml:space="preserve">ing </w:t>
      </w:r>
      <w:r w:rsidRPr="00DD35B5">
        <w:t xml:space="preserve">all the way through to the health of UK capital markets and the need to regenerate them, broadly speaking the measures that would rejuvenate the capital markets are an area of cross-party agreement and support. That is where </w:t>
      </w:r>
      <w:r w:rsidRPr="00DD35B5" w:rsidR="00CE3D02">
        <w:t>G</w:t>
      </w:r>
      <w:r w:rsidRPr="00DD35B5">
        <w:t>overnment attention is best placed on that story.</w:t>
      </w:r>
    </w:p>
    <w:p w:rsidR="00EA2AC0" w:rsidRPr="00DD35B5" w:rsidP="00EA2AC0">
      <w:pPr>
        <w:pStyle w:val="Remark"/>
      </w:pPr>
      <w:r w:rsidRPr="00DD35B5">
        <w:rPr>
          <w:b/>
        </w:rPr>
        <w:t>Chair:</w:t>
      </w:r>
      <w:r w:rsidRPr="00DD35B5">
        <w:t xml:space="preserve"> I am </w:t>
      </w:r>
      <w:r w:rsidRPr="00DD35B5">
        <w:t>really sorry</w:t>
      </w:r>
      <w:r w:rsidR="00162DD6">
        <w:t>, but w</w:t>
      </w:r>
      <w:r w:rsidRPr="00DD35B5">
        <w:t xml:space="preserve">e are moving a bit too slowly and we have a lot still to cover. </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Secretary of State, it is nice to see you. </w:t>
      </w:r>
      <w:r w:rsidRPr="00DD35B5" w:rsidR="00114B61">
        <w:t>T</w:t>
      </w:r>
      <w:r w:rsidRPr="00DD35B5">
        <w:t xml:space="preserve">he </w:t>
      </w:r>
      <w:r w:rsidRPr="00DD35B5" w:rsidR="009E29D8">
        <w:t>Labour party</w:t>
      </w:r>
      <w:r w:rsidRPr="00DD35B5">
        <w:t xml:space="preserve"> was elected on a pro-worker, pro-business platform. Over the last 14 years, we have seen enormous wage stagnation, the explosion of insecure work and a real sense that too many of the jobs in our economy are not of a</w:t>
      </w:r>
      <w:r w:rsidRPr="00DD35B5" w:rsidR="00114B61">
        <w:t xml:space="preserve"> good</w:t>
      </w:r>
      <w:r w:rsidRPr="00DD35B5">
        <w:t xml:space="preserve"> enough quality. How is the pro-worker bit going?</w:t>
      </w:r>
    </w:p>
    <w:p w:rsidR="00EA2AC0" w:rsidRPr="00DD35B5" w:rsidP="00EA2AC0">
      <w:pPr>
        <w:pStyle w:val="Answer"/>
      </w:pPr>
      <w:r w:rsidRPr="00DD35B5">
        <w:rPr>
          <w:b/>
          <w:bCs/>
          <w:i/>
          <w:iCs/>
        </w:rPr>
        <w:t>Jonathan Reynolds</w:t>
      </w:r>
      <w:r w:rsidRPr="00DD35B5">
        <w:rPr>
          <w:b/>
        </w:rPr>
        <w:t>:</w:t>
      </w:r>
      <w:r w:rsidRPr="00DD35B5">
        <w:t xml:space="preserve"> </w:t>
      </w:r>
      <w:r w:rsidRPr="00DD35B5">
        <w:t>First of all</w:t>
      </w:r>
      <w:r w:rsidRPr="00DD35B5">
        <w:t>, let me say</w:t>
      </w:r>
      <w:r w:rsidR="00162DD6">
        <w:t xml:space="preserve"> that</w:t>
      </w:r>
      <w:r w:rsidRPr="00DD35B5">
        <w:t xml:space="preserve"> pro-business, pro-worker does not mean we </w:t>
      </w:r>
      <w:r w:rsidR="007452DC">
        <w:t xml:space="preserve">just </w:t>
      </w:r>
      <w:r w:rsidRPr="00DD35B5">
        <w:t>do a very successful international investment summit one week and then a few weeks later we publish a workers’ rights Bill.</w:t>
      </w:r>
    </w:p>
    <w:p w:rsidR="00EA2AC0" w:rsidRPr="00DD35B5" w:rsidP="00EA2AC0">
      <w:pPr>
        <w:pStyle w:val="Answer"/>
      </w:pPr>
      <w:r w:rsidRPr="00DD35B5">
        <w:t>You correctly articulate the challenge. We have all been through a Parliament that was historically the worst for living standards. We have seen the stagnation in pay. It is a story I see reflected in my own family as well as the community that I have represented here in Parliament for a decade and a half. If we want to fix that, that will require a combination of things. Greater business investment is not just pro-business</w:t>
      </w:r>
      <w:r w:rsidR="007452DC">
        <w:t>; w</w:t>
      </w:r>
      <w:r w:rsidRPr="00DD35B5">
        <w:t xml:space="preserve">orkers need </w:t>
      </w:r>
      <w:r w:rsidR="007452DC">
        <w:t>it</w:t>
      </w:r>
      <w:r w:rsidRPr="00DD35B5">
        <w:t xml:space="preserve"> too</w:t>
      </w:r>
      <w:r w:rsidR="007452DC">
        <w:t>.</w:t>
      </w:r>
      <w:r w:rsidRPr="00DD35B5">
        <w:t xml:space="preserve"> Let us be frank about that. We need more private capital. It is not a particularly sexy message to put on a leaflet or a Facebook ad, but this country needs more private capital attracted at all stages, whether that is infrastructure or business development, across the board.</w:t>
      </w:r>
    </w:p>
    <w:p w:rsidR="00EA2AC0" w:rsidRPr="00DD35B5" w:rsidP="00EA2AC0">
      <w:pPr>
        <w:pStyle w:val="Answer"/>
      </w:pPr>
      <w:r w:rsidRPr="00DD35B5">
        <w:t>At the same time, let us be candid. It is conceivable—again, we have lived through periods of recent British history like this—that the economy can grow on a macro level quite well</w:t>
      </w:r>
      <w:r w:rsidR="007B0F5B">
        <w:t>,</w:t>
      </w:r>
      <w:r w:rsidRPr="00DD35B5">
        <w:t xml:space="preserve"> but people do not feel that. That </w:t>
      </w:r>
      <w:r w:rsidRPr="00DD35B5" w:rsidR="00114B61">
        <w:t xml:space="preserve">may </w:t>
      </w:r>
      <w:r w:rsidRPr="00DD35B5">
        <w:t xml:space="preserve">be </w:t>
      </w:r>
      <w:r w:rsidRPr="00DD35B5" w:rsidR="00114B61">
        <w:t xml:space="preserve">because of a </w:t>
      </w:r>
      <w:r w:rsidRPr="00DD35B5">
        <w:t>regional disparity</w:t>
      </w:r>
      <w:r w:rsidRPr="00DD35B5" w:rsidR="00114B61">
        <w:t xml:space="preserve">, either perceived or real, with </w:t>
      </w:r>
      <w:r w:rsidRPr="00DD35B5">
        <w:t xml:space="preserve">one part of the UK growing strongly but that not </w:t>
      </w:r>
      <w:r w:rsidRPr="00DD35B5" w:rsidR="00114B61">
        <w:t xml:space="preserve">being </w:t>
      </w:r>
      <w:r w:rsidRPr="00DD35B5">
        <w:t>felt in other parts of the country. If the economy is growing, some people in insecure jobs—over 1 million British workers are still on zero-hours contracts, for instance—are not going to feel that. These conversations reflect exactly what my own constituents have told me.</w:t>
      </w:r>
    </w:p>
    <w:p w:rsidR="00EA2AC0" w:rsidRPr="00DD35B5" w:rsidP="00EA2AC0">
      <w:pPr>
        <w:pStyle w:val="Answer"/>
      </w:pPr>
      <w:r w:rsidRPr="00DD35B5">
        <w:t xml:space="preserve">The pro-worker, pro-business agenda recognises both. I take pride in the fact that we have put forward a very good set of proposals in the Employment </w:t>
      </w:r>
      <w:r w:rsidRPr="00DD35B5" w:rsidR="001C46B9">
        <w:t xml:space="preserve">Rights </w:t>
      </w:r>
      <w:r w:rsidRPr="00DD35B5">
        <w:t xml:space="preserve">Bill and at the same time </w:t>
      </w:r>
      <w:r w:rsidRPr="00DD35B5" w:rsidR="001C46B9">
        <w:t xml:space="preserve">we </w:t>
      </w:r>
      <w:r w:rsidRPr="00DD35B5">
        <w:t>attracted £63 billion of inward investment through that commitment to openness, stability and shaping the business environment. The two things go together.</w:t>
      </w:r>
    </w:p>
    <w:p w:rsidR="00EA2AC0" w:rsidRPr="00DD35B5" w:rsidP="00EA2AC0">
      <w:pPr>
        <w:pStyle w:val="Answer"/>
      </w:pPr>
      <w:r>
        <w:t xml:space="preserve">We made a </w:t>
      </w:r>
      <w:r w:rsidRPr="00DD35B5">
        <w:t>commitment to present the Employment Rights Bill within the first 100 days</w:t>
      </w:r>
      <w:r>
        <w:t>.</w:t>
      </w:r>
      <w:r w:rsidRPr="00DD35B5">
        <w:t xml:space="preserve"> </w:t>
      </w:r>
      <w:r>
        <w:t xml:space="preserve">That </w:t>
      </w:r>
      <w:r w:rsidRPr="00DD35B5">
        <w:t>was a considerable achievement by officials in this Department</w:t>
      </w:r>
      <w:r>
        <w:t xml:space="preserve">. Not only was it </w:t>
      </w:r>
      <w:r w:rsidRPr="00DD35B5">
        <w:t xml:space="preserve">a satisfying and important achievement, but given that all of those workers in those insecure jobs had been promised </w:t>
      </w:r>
      <w:r>
        <w:t>a</w:t>
      </w:r>
      <w:r w:rsidRPr="00DD35B5">
        <w:t xml:space="preserve">n </w:t>
      </w:r>
      <w:r>
        <w:t>e</w:t>
      </w:r>
      <w:r w:rsidRPr="00DD35B5">
        <w:t>mployment Bill in the past that had not materialised, it was very important to demonstrate to them that this growth mission is about them, that we care about them, that we want them to have the good li</w:t>
      </w:r>
      <w:r>
        <w:t>fe</w:t>
      </w:r>
      <w:r w:rsidRPr="00DD35B5">
        <w:t xml:space="preserve"> we want for everybody in the economy</w:t>
      </w:r>
      <w:r>
        <w:t>,</w:t>
      </w:r>
      <w:r w:rsidRPr="00DD35B5">
        <w:t xml:space="preserve"> and that we will take steps to deliver that.</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One of the key things that many workers want to see is </w:t>
      </w:r>
      <w:r w:rsidRPr="00DD35B5">
        <w:t xml:space="preserve">the wage rises </w:t>
      </w:r>
      <w:r w:rsidRPr="00DD35B5" w:rsidR="001C46B9">
        <w:t xml:space="preserve">that </w:t>
      </w:r>
      <w:r w:rsidRPr="00DD35B5">
        <w:t>they have been waiting so long</w:t>
      </w:r>
      <w:r w:rsidRPr="00DD35B5" w:rsidR="001C46B9">
        <w:t xml:space="preserve"> for</w:t>
      </w:r>
      <w:r w:rsidRPr="00DD35B5">
        <w:t xml:space="preserve">, but the OBR is forecasting 0% real wage growth over 2026-27. What are you going to do </w:t>
      </w:r>
      <w:r w:rsidR="00F44578">
        <w:t>in</w:t>
      </w:r>
      <w:r w:rsidRPr="00DD35B5">
        <w:t xml:space="preserve"> your </w:t>
      </w:r>
      <w:r w:rsidRPr="00DD35B5">
        <w:t>Department</w:t>
      </w:r>
      <w:r w:rsidRPr="00DD35B5">
        <w:t xml:space="preserve"> to make sure </w:t>
      </w:r>
      <w:r w:rsidR="00F44578">
        <w:t xml:space="preserve">that </w:t>
      </w:r>
      <w:r w:rsidRPr="00DD35B5">
        <w:t>wages start growing again?</w:t>
      </w:r>
    </w:p>
    <w:p w:rsidR="00EA2AC0" w:rsidRPr="00DD35B5" w:rsidP="00EA2AC0">
      <w:pPr>
        <w:pStyle w:val="Answer"/>
      </w:pPr>
      <w:r w:rsidRPr="00DD35B5">
        <w:rPr>
          <w:b/>
          <w:bCs/>
          <w:i/>
          <w:iCs/>
        </w:rPr>
        <w:t>Jonathan Reynolds</w:t>
      </w:r>
      <w:r w:rsidRPr="00DD35B5">
        <w:rPr>
          <w:b/>
        </w:rPr>
        <w:t>:</w:t>
      </w:r>
      <w:r w:rsidRPr="00DD35B5">
        <w:t xml:space="preserve"> The only way that we will correct this trajectory and this challenge is through attracting greater business investment and supply-side reforms that will make the difference to the performance of the economy over the long term.</w:t>
      </w:r>
      <w:r w:rsidR="00F44578">
        <w:t xml:space="preserve"> T</w:t>
      </w:r>
      <w:r w:rsidRPr="00DD35B5">
        <w:t xml:space="preserve">he OBR’s finding that the new fiscal rules and the greater focus on public investment do grow the potential of the UK economy over the long term is </w:t>
      </w:r>
      <w:r w:rsidRPr="00DD35B5">
        <w:t>absolutely crucial</w:t>
      </w:r>
      <w:r w:rsidRPr="00DD35B5">
        <w:t xml:space="preserve">. The nature of OBR forecasting and the short-term assumptions that </w:t>
      </w:r>
      <w:r w:rsidR="00F44578">
        <w:t>it</w:t>
      </w:r>
      <w:r w:rsidRPr="00DD35B5">
        <w:t xml:space="preserve"> </w:t>
      </w:r>
      <w:r w:rsidR="00F44578">
        <w:t xml:space="preserve">has </w:t>
      </w:r>
      <w:r w:rsidRPr="00DD35B5">
        <w:t>to</w:t>
      </w:r>
      <w:r w:rsidRPr="00DD35B5">
        <w:t xml:space="preserve"> make under that model—</w:t>
      </w:r>
      <w:r w:rsidR="00F44578">
        <w:t xml:space="preserve">it </w:t>
      </w:r>
      <w:r w:rsidRPr="00DD35B5">
        <w:t>cannot take into account this wider reform agenda—produce that.</w:t>
      </w:r>
    </w:p>
    <w:p w:rsidR="00EA2AC0" w:rsidRPr="00DD35B5" w:rsidP="00EA2AC0">
      <w:pPr>
        <w:pStyle w:val="Answer"/>
      </w:pPr>
      <w:r w:rsidRPr="00DD35B5">
        <w:t>One of the things that I want this Government to be judged on is real disposable income and real wages over time. That is fundamentally people being better off. That is what I want this Government to deliver.</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A </w:t>
      </w:r>
      <w:r w:rsidRPr="00DD35B5">
        <w:t>key way</w:t>
      </w:r>
      <w:r w:rsidRPr="00DD35B5">
        <w:t xml:space="preserve"> to raise wages is to increase the coverage of collective bargaining and trade union membership. What actions </w:t>
      </w:r>
      <w:r w:rsidR="00F44578">
        <w:t>will</w:t>
      </w:r>
      <w:r w:rsidRPr="00DD35B5">
        <w:t xml:space="preserve"> your </w:t>
      </w:r>
      <w:r w:rsidRPr="00DD35B5">
        <w:t>Department</w:t>
      </w:r>
      <w:r w:rsidRPr="00DD35B5">
        <w:t xml:space="preserve"> take to ensure that trade union membership rises and the coverage of collective bargaining rises?</w:t>
      </w:r>
    </w:p>
    <w:p w:rsidR="00EA2AC0" w:rsidRPr="00DD35B5" w:rsidP="00EA2AC0">
      <w:pPr>
        <w:pStyle w:val="Answer"/>
      </w:pPr>
      <w:r w:rsidRPr="00DD35B5">
        <w:rPr>
          <w:b/>
          <w:bCs/>
          <w:i/>
          <w:iCs/>
        </w:rPr>
        <w:t>Jonathan Reynolds</w:t>
      </w:r>
      <w:r w:rsidRPr="00DD35B5">
        <w:rPr>
          <w:b/>
        </w:rPr>
        <w:t>:</w:t>
      </w:r>
      <w:r w:rsidRPr="00DD35B5">
        <w:t xml:space="preserve"> You are right to say that, but we also have to say that businesses </w:t>
      </w:r>
      <w:r w:rsidRPr="00DD35B5">
        <w:t>have to</w:t>
      </w:r>
      <w:r w:rsidRPr="00DD35B5">
        <w:t xml:space="preserve"> be successful in the first place and make money. Again, those two things</w:t>
      </w:r>
      <w:r w:rsidRPr="00DD35B5" w:rsidR="001C46B9">
        <w:t>—</w:t>
      </w:r>
      <w:r w:rsidRPr="00DD35B5">
        <w:t>pro-worker</w:t>
      </w:r>
      <w:r w:rsidRPr="00DD35B5" w:rsidR="001C46B9">
        <w:t xml:space="preserve"> and</w:t>
      </w:r>
      <w:r w:rsidRPr="00DD35B5">
        <w:t xml:space="preserve"> pro-business</w:t>
      </w:r>
      <w:r w:rsidRPr="00DD35B5" w:rsidR="001C46B9">
        <w:t>—</w:t>
      </w:r>
      <w:r w:rsidRPr="00DD35B5">
        <w:t>go hand in hand.</w:t>
      </w:r>
    </w:p>
    <w:p w:rsidR="00EA2AC0" w:rsidRPr="00DD35B5" w:rsidP="00EA2AC0">
      <w:pPr>
        <w:pStyle w:val="Answer"/>
      </w:pPr>
      <w:r w:rsidRPr="00DD35B5">
        <w:t>Part of the Employment Rights Bill, as you know, is a recognition that what we have inherited—in the last Parliament, a significant number of days were lost to industrial action; it was a real record</w:t>
      </w:r>
      <w:r w:rsidRPr="00DD35B5" w:rsidR="001C46B9">
        <w:t>,</w:t>
      </w:r>
      <w:r w:rsidRPr="00DD35B5">
        <w:t xml:space="preserve"> unfortunately—shows that you need to change the culture from that perhaps adversarial approach that the previous Government had. There is a better way forward.</w:t>
      </w:r>
    </w:p>
    <w:p w:rsidR="00EA2AC0" w:rsidRPr="00DD35B5" w:rsidP="00EA2AC0">
      <w:pPr>
        <w:pStyle w:val="Answer"/>
      </w:pPr>
      <w:r w:rsidRPr="00DD35B5">
        <w:t>I am always keen to make the case that some of this country’s most successful businesses and sectors are ones that have significant trade union membership and density. In many cases, I have found sometimes those unions have argued harder for the future of those businesses and industries than some of the political conversation has always covered. It should not be seen as an adversarial relationship.</w:t>
      </w:r>
    </w:p>
    <w:p w:rsidR="00EA2AC0" w:rsidRPr="00DD35B5" w:rsidP="00EA2AC0">
      <w:pPr>
        <w:pStyle w:val="Answer"/>
      </w:pPr>
      <w:r w:rsidRPr="00DD35B5">
        <w:t>We know that respect for the workforce and engagement has real economic benefits. As you will know, in the Employment Rights Bill there are measures recognising the historic and important role that trade union representation can play, if workers want that, in their workplace and making sure that the overall framework for industrial relations is a modern one that is fit for purpose and gets away from the failures of the past.</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w:t>
      </w:r>
      <w:r w:rsidRPr="00DD35B5">
        <w:t>Yes, if</w:t>
      </w:r>
      <w:r w:rsidRPr="00DD35B5">
        <w:t xml:space="preserve"> workers want that. In </w:t>
      </w:r>
      <w:r w:rsidRPr="00DD35B5">
        <w:t>a number of</w:t>
      </w:r>
      <w:r w:rsidRPr="00DD35B5">
        <w:t xml:space="preserve"> large companies operating in this country, workers want trade union representation and have fought hard with the deck of cards stacked against them. What will you do as Secretary of State to ensure that workers </w:t>
      </w:r>
      <w:r w:rsidR="009F0952">
        <w:t>can</w:t>
      </w:r>
      <w:r w:rsidRPr="00DD35B5">
        <w:t xml:space="preserve"> be recognised by the union of their choice and that the unlevel playing field that exists </w:t>
      </w:r>
      <w:r w:rsidRPr="00DD35B5">
        <w:t xml:space="preserve">currently for workers such as </w:t>
      </w:r>
      <w:r w:rsidRPr="00DD35B5" w:rsidR="001C46B9">
        <w:t xml:space="preserve">the </w:t>
      </w:r>
      <w:r w:rsidRPr="00DD35B5">
        <w:t>GMB members at Amazon is ended?</w:t>
      </w:r>
    </w:p>
    <w:p w:rsidR="00EA2AC0" w:rsidRPr="00DD35B5" w:rsidP="00EA2AC0">
      <w:pPr>
        <w:pStyle w:val="Answer"/>
      </w:pPr>
      <w:r w:rsidRPr="00DD35B5">
        <w:rPr>
          <w:b/>
          <w:bCs/>
          <w:i/>
          <w:iCs/>
        </w:rPr>
        <w:t>Jonathan Reynolds</w:t>
      </w:r>
      <w:r w:rsidRPr="00DD35B5">
        <w:rPr>
          <w:b/>
        </w:rPr>
        <w:t>:</w:t>
      </w:r>
      <w:r w:rsidRPr="00DD35B5">
        <w:t xml:space="preserve"> Everyone, regardless of politics, would recognise collective representation as a fundamental human right. Where people do not want that in their workplace, unions</w:t>
      </w:r>
      <w:r w:rsidRPr="00DD35B5" w:rsidR="001C46B9">
        <w:t>, in my experience,</w:t>
      </w:r>
      <w:r w:rsidRPr="00DD35B5">
        <w:t xml:space="preserve"> accept that. Of course, they will make the case for the benefits that they could bring, but it is really about people having the ability to choose that. The Employment Rights Bill has set out proportionate measures to recognise that.</w:t>
      </w:r>
    </w:p>
    <w:p w:rsidR="00EA2AC0" w:rsidRPr="00DD35B5" w:rsidP="00EA2AC0">
      <w:pPr>
        <w:pStyle w:val="Answer"/>
      </w:pPr>
      <w:r w:rsidRPr="00DD35B5">
        <w:t>Without being specific to any company, we would all be familiar with cases where there have been accusations of fair ballot recognition not occurring in the way that we would expect under the spirit of the existing legislation. The changes put forward in the Bill are about simply allowing people to make that decision in the free and fair way</w:t>
      </w:r>
      <w:r w:rsidRPr="00DD35B5" w:rsidR="001C46B9">
        <w:t xml:space="preserve"> that</w:t>
      </w:r>
      <w:r w:rsidRPr="00DD35B5">
        <w:t xml:space="preserve"> we would</w:t>
      </w:r>
      <w:r w:rsidRPr="00DD35B5" w:rsidR="001C46B9">
        <w:t xml:space="preserve"> </w:t>
      </w:r>
      <w:r w:rsidRPr="00DD35B5">
        <w:t xml:space="preserve">expect to </w:t>
      </w:r>
      <w:r w:rsidRPr="00DD35B5" w:rsidR="001C46B9">
        <w:t xml:space="preserve">be permissible and to </w:t>
      </w:r>
      <w:r w:rsidRPr="00DD35B5">
        <w:t>happen.</w:t>
      </w:r>
    </w:p>
    <w:p w:rsidR="00EA2AC0" w:rsidRPr="00DD35B5" w:rsidP="00EA2AC0">
      <w:pPr>
        <w:pStyle w:val="Answer"/>
      </w:pPr>
      <w:r w:rsidRPr="00DD35B5">
        <w:t xml:space="preserve">Again, I </w:t>
      </w:r>
      <w:r w:rsidR="004373AD">
        <w:t xml:space="preserve">do not </w:t>
      </w:r>
      <w:r w:rsidRPr="00DD35B5">
        <w:t xml:space="preserve">see this as an attempt to look to any other European country or look to the past. It is </w:t>
      </w:r>
      <w:r w:rsidR="009F0952">
        <w:t xml:space="preserve">about </w:t>
      </w:r>
      <w:r w:rsidRPr="00DD35B5">
        <w:t xml:space="preserve">what we need for a modern, </w:t>
      </w:r>
      <w:r w:rsidRPr="00DD35B5">
        <w:t>fair</w:t>
      </w:r>
      <w:r w:rsidRPr="00DD35B5">
        <w:t xml:space="preserve"> and well-functioning industrial culture in the UK. The Bill takes a step towards that.</w:t>
      </w:r>
    </w:p>
    <w:p w:rsidR="00EA2AC0" w:rsidRPr="00DD35B5" w:rsidP="00EA2AC0">
      <w:pPr>
        <w:pStyle w:val="Question"/>
        <w:numPr>
          <w:ilvl w:val="0"/>
          <w:numId w:val="9"/>
        </w:numPr>
      </w:pPr>
      <w:r w:rsidRPr="00DD35B5">
        <w:rPr>
          <w:b/>
        </w:rPr>
        <w:t>Alison Griffiths:</w:t>
      </w:r>
      <w:r w:rsidRPr="00DD35B5">
        <w:t xml:space="preserve"> I have </w:t>
      </w:r>
      <w:r w:rsidRPr="00DD35B5" w:rsidR="001C46B9">
        <w:t xml:space="preserve">a </w:t>
      </w:r>
      <w:r w:rsidRPr="00DD35B5">
        <w:t xml:space="preserve">quick question on your last point. “Productivity” is a word that you have not mentioned in any of the answers you have just given to my colleague Antonia </w:t>
      </w:r>
      <w:r w:rsidRPr="00DD35B5">
        <w:t>Bance</w:t>
      </w:r>
      <w:r w:rsidRPr="00DD35B5">
        <w:t xml:space="preserve">, </w:t>
      </w:r>
      <w:r w:rsidRPr="00DD35B5" w:rsidR="001C46B9">
        <w:t xml:space="preserve">and </w:t>
      </w:r>
      <w:r w:rsidRPr="00DD35B5">
        <w:t xml:space="preserve">yet it seems </w:t>
      </w:r>
      <w:r w:rsidRPr="00DD35B5">
        <w:t>absolutely fundamental</w:t>
      </w:r>
      <w:r w:rsidRPr="00DD35B5">
        <w:t xml:space="preserve"> to attracting investment into the UK. The scene seem</w:t>
      </w:r>
      <w:r w:rsidRPr="00DD35B5" w:rsidR="001C46B9">
        <w:t>ed</w:t>
      </w:r>
      <w:r w:rsidRPr="00DD35B5">
        <w:t xml:space="preserve"> to be set with train drivers being given a 22% pay rise without any productivity requirements. When is productivity going to be part of the equation to driving up growth?</w:t>
      </w:r>
    </w:p>
    <w:p w:rsidR="00EA2AC0" w:rsidRPr="00DD35B5" w:rsidP="00EA2AC0">
      <w:pPr>
        <w:pStyle w:val="Answer"/>
      </w:pPr>
      <w:r w:rsidRPr="00DD35B5">
        <w:rPr>
          <w:b/>
          <w:bCs/>
          <w:i/>
          <w:iCs/>
        </w:rPr>
        <w:t>Jonathan Reynolds</w:t>
      </w:r>
      <w:r w:rsidRPr="00DD35B5">
        <w:rPr>
          <w:b/>
        </w:rPr>
        <w:t>:</w:t>
      </w:r>
      <w:r w:rsidRPr="00DD35B5">
        <w:t xml:space="preserve"> I do not want to pull you up a little bit, but we did have a conversation about productivity, low </w:t>
      </w:r>
      <w:r w:rsidRPr="00DD35B5">
        <w:t>investment</w:t>
      </w:r>
      <w:r w:rsidRPr="00DD35B5">
        <w:t xml:space="preserve"> and low growth. Fundamentally, in the section on the Budget, we talked about the need for public investment and capital investment to occur</w:t>
      </w:r>
      <w:r w:rsidRPr="00DD35B5" w:rsidR="00855FF3">
        <w:t xml:space="preserve"> on the basis it </w:t>
      </w:r>
      <w:r w:rsidRPr="00DD35B5">
        <w:t>now can occur under this Government. If you look to the past, the money put into the health service under the previous Government did not produce any productivity improvements. At the end of the last Government</w:t>
      </w:r>
      <w:r w:rsidRPr="00DD35B5" w:rsidR="00855FF3">
        <w:t>,</w:t>
      </w:r>
      <w:r w:rsidRPr="00DD35B5">
        <w:t xml:space="preserve"> the NHS was treating fewer people than before that last bit of cash was put into it.</w:t>
      </w:r>
    </w:p>
    <w:p w:rsidR="00EA2AC0" w:rsidRPr="00DD35B5" w:rsidP="00EA2AC0">
      <w:pPr>
        <w:pStyle w:val="Remark"/>
      </w:pPr>
      <w:r w:rsidRPr="00DD35B5">
        <w:rPr>
          <w:b/>
        </w:rPr>
        <w:t>Alison Griffiths:</w:t>
      </w:r>
      <w:r w:rsidRPr="00DD35B5">
        <w:t xml:space="preserve"> That was during </w:t>
      </w:r>
      <w:r w:rsidRPr="00DD35B5" w:rsidR="00855FF3">
        <w:t>c</w:t>
      </w:r>
      <w:r w:rsidRPr="00DD35B5">
        <w:t>ovid.</w:t>
      </w:r>
    </w:p>
    <w:p w:rsidR="00EA2AC0" w:rsidRPr="00DD35B5" w:rsidP="00EA2AC0">
      <w:pPr>
        <w:pStyle w:val="Answer"/>
      </w:pPr>
      <w:r w:rsidRPr="00DD35B5">
        <w:rPr>
          <w:b/>
          <w:bCs/>
          <w:i/>
          <w:iCs/>
        </w:rPr>
        <w:t>Jonathan Reynolds</w:t>
      </w:r>
      <w:r w:rsidRPr="00DD35B5">
        <w:rPr>
          <w:b/>
        </w:rPr>
        <w:t>:</w:t>
      </w:r>
      <w:r w:rsidRPr="00DD35B5">
        <w:t xml:space="preserve"> That is not true. Generally, the recognition on a cross-party basis would be that the significant amount of money that went in at the end did not produce that.</w:t>
      </w:r>
    </w:p>
    <w:p w:rsidR="00EA2AC0" w:rsidRPr="00DD35B5" w:rsidP="00EA2AC0">
      <w:pPr>
        <w:pStyle w:val="Answer"/>
      </w:pPr>
      <w:r w:rsidRPr="00DD35B5">
        <w:t>The public sector pay deals are, again, slightly beyond the remit of this Department, given that we principally deal with the private sector. There was a process. The previous Government asked the working people in those public services to sign up to that process. They did that. The findings were made. That was not revealed to the public until after the election. The new Government have not done anything other than honour the process that we asked those workers to sign up to themselves.</w:t>
      </w:r>
    </w:p>
    <w:p w:rsidR="00EA2AC0" w:rsidRPr="00DD35B5" w:rsidP="00EA2AC0">
      <w:pPr>
        <w:pStyle w:val="Answer"/>
      </w:pPr>
      <w:r w:rsidRPr="00DD35B5">
        <w:t>When I go into my local public services, particularly schools, the public sector workers there are not living it large. They are under quite a lot of pressure. They are doing quite a lot with limited resources. Particularly if we are using the example of teachers, certainly the state schools in my constituency today get better results and function better than when I was a pupil at state schools.</w:t>
      </w:r>
    </w:p>
    <w:p w:rsidR="00EA2AC0" w:rsidRPr="00DD35B5" w:rsidP="00EA2AC0">
      <w:pPr>
        <w:pStyle w:val="Answer"/>
      </w:pPr>
      <w:r w:rsidRPr="00DD35B5">
        <w:rPr>
          <w:b/>
        </w:rPr>
        <w:t>Chair:</w:t>
      </w:r>
      <w:r w:rsidRPr="00DD35B5">
        <w:t xml:space="preserve"> We could relitigate this for a while, but we are going to move on to industrial policy. </w:t>
      </w:r>
    </w:p>
    <w:p w:rsidR="00EA2AC0" w:rsidRPr="00DD35B5" w:rsidP="00EA2AC0">
      <w:pPr>
        <w:pStyle w:val="Question"/>
        <w:numPr>
          <w:ilvl w:val="0"/>
          <w:numId w:val="9"/>
        </w:numPr>
      </w:pPr>
      <w:r w:rsidRPr="00DD35B5">
        <w:rPr>
          <w:b/>
        </w:rPr>
        <w:t>Gregor Poynton:</w:t>
      </w:r>
      <w:r w:rsidRPr="00DD35B5">
        <w:t xml:space="preserve"> I want to take you back slightly to one of the things you talked about with Antonia </w:t>
      </w:r>
      <w:r w:rsidRPr="00DD35B5">
        <w:t>Bance</w:t>
      </w:r>
      <w:r w:rsidRPr="00DD35B5">
        <w:t xml:space="preserve">, the unsexy bit </w:t>
      </w:r>
      <w:r w:rsidR="007D5E64">
        <w:t xml:space="preserve">that </w:t>
      </w:r>
      <w:r w:rsidRPr="00DD35B5">
        <w:t>you do not put on a leaflet about driving private capital. Over the Parliament, the OBR expects that higher public investment will crowd out rather than crowd in private investment. Is that a fair assessment or is that too pessimistic?</w:t>
      </w:r>
    </w:p>
    <w:p w:rsidR="00EA2AC0" w:rsidRPr="00DD35B5" w:rsidP="00EA2AC0">
      <w:pPr>
        <w:pStyle w:val="Answer"/>
      </w:pPr>
      <w:r w:rsidRPr="00DD35B5">
        <w:rPr>
          <w:b/>
          <w:bCs/>
          <w:i/>
          <w:iCs/>
        </w:rPr>
        <w:t>Jonathan Reynolds</w:t>
      </w:r>
      <w:r w:rsidRPr="00DD35B5">
        <w:rPr>
          <w:b/>
        </w:rPr>
        <w:t>:</w:t>
      </w:r>
      <w:r w:rsidRPr="00DD35B5">
        <w:t xml:space="preserve"> It is too pessimistic. Without getting too technical, in its forecasts the OBR assumes that the economy is at capacity at present and that the output gap between the potential size of the economy and the size of the economy will always narrow at the end of the forecast period. If it believes that the economy is at capacity today, it will assume </w:t>
      </w:r>
      <w:r w:rsidR="007D5E64">
        <w:t xml:space="preserve">that </w:t>
      </w:r>
      <w:r w:rsidRPr="00DD35B5">
        <w:t>higher interest rates will crowd out higher spending and produce that outcome.</w:t>
      </w:r>
    </w:p>
    <w:p w:rsidR="00EA2AC0" w:rsidRPr="00DD35B5" w:rsidP="00EA2AC0">
      <w:pPr>
        <w:pStyle w:val="Answer"/>
      </w:pPr>
      <w:r w:rsidRPr="00DD35B5">
        <w:t xml:space="preserve">We </w:t>
      </w:r>
      <w:r w:rsidRPr="00DD35B5">
        <w:t>have to</w:t>
      </w:r>
      <w:r w:rsidRPr="00DD35B5">
        <w:t xml:space="preserve"> break out of this doom loop of low investment, low productivity and low growth. That requires, for instance, the public investment that the Chancellor has committed to. I find that the most significant and important part of the OBR’s analysis of the Budget is the point that there is a 1.4% increase in GDP in the productive potential of the UK economy.</w:t>
      </w:r>
    </w:p>
    <w:p w:rsidR="00EA2AC0" w:rsidRPr="00DD35B5" w:rsidP="00EA2AC0">
      <w:pPr>
        <w:pStyle w:val="Answer"/>
      </w:pPr>
      <w:r w:rsidRPr="00DD35B5">
        <w:t xml:space="preserve">That is an academic analysis, but in my </w:t>
      </w:r>
      <w:r w:rsidRPr="00DD35B5">
        <w:t>constituency</w:t>
      </w:r>
      <w:r w:rsidRPr="00DD35B5">
        <w:t xml:space="preserve"> I think of the TransPennine line that needs funding and needs to be upgraded. I think of the Mottram bypass, which is just about to start construction. People tell me all the time that they know they are in my constituency because they are driving between Sheffield and </w:t>
      </w:r>
      <w:r w:rsidRPr="00DD35B5">
        <w:t>Manchester</w:t>
      </w:r>
      <w:r w:rsidRPr="00DD35B5">
        <w:t xml:space="preserve"> and they get stuck in a traffic jam. If you go to other countries, you can see, to our detriment, how far our infrastructure has fallen behind.</w:t>
      </w:r>
    </w:p>
    <w:p w:rsidR="00EA2AC0" w:rsidRPr="00DD35B5" w:rsidP="00EA2AC0">
      <w:pPr>
        <w:pStyle w:val="Answer"/>
      </w:pPr>
      <w:r w:rsidRPr="00DD35B5">
        <w:t>It is too pessimistic. I understand the process by which they come to that account, but the commitments that the Chancellor has made are essential to the long-term growth forecast for the UK economy.</w:t>
      </w:r>
    </w:p>
    <w:p w:rsidR="00EA2AC0" w:rsidRPr="00DD35B5" w:rsidP="007D5E64">
      <w:pPr>
        <w:pStyle w:val="Question"/>
        <w:numPr>
          <w:ilvl w:val="0"/>
          <w:numId w:val="0"/>
        </w:numPr>
        <w:ind w:left="794"/>
      </w:pPr>
      <w:r w:rsidRPr="00DD35B5">
        <w:rPr>
          <w:b/>
        </w:rPr>
        <w:t>Gregor Poynton:</w:t>
      </w:r>
      <w:r w:rsidRPr="00DD35B5">
        <w:t xml:space="preserve"> You talked about the new fiscal rules and infrastructure. There are big spending and investment plans, but much of that spending is not in your </w:t>
      </w:r>
      <w:r w:rsidRPr="00DD35B5">
        <w:t>Department</w:t>
      </w:r>
      <w:r w:rsidRPr="00DD35B5">
        <w:t xml:space="preserve">. How do we make sure that the funding that is allocated and announced in that Budget does drive growth? </w:t>
      </w:r>
    </w:p>
    <w:p w:rsidR="00EA2AC0" w:rsidRPr="00DD35B5" w:rsidP="00EA2AC0">
      <w:pPr>
        <w:pStyle w:val="Answer"/>
      </w:pPr>
      <w:r w:rsidRPr="00DD35B5">
        <w:rPr>
          <w:b/>
          <w:bCs/>
          <w:i/>
          <w:iCs/>
        </w:rPr>
        <w:t>Jonathan Reynolds</w:t>
      </w:r>
      <w:r w:rsidRPr="00DD35B5">
        <w:rPr>
          <w:b/>
        </w:rPr>
        <w:t>:</w:t>
      </w:r>
      <w:r w:rsidRPr="00DD35B5">
        <w:t xml:space="preserve"> That is a really—</w:t>
      </w:r>
    </w:p>
    <w:p w:rsidR="00EA2AC0" w:rsidRPr="00DD35B5" w:rsidP="00EA2AC0">
      <w:pPr>
        <w:pStyle w:val="Question"/>
        <w:numPr>
          <w:ilvl w:val="0"/>
          <w:numId w:val="9"/>
        </w:numPr>
      </w:pPr>
      <w:r w:rsidRPr="00DD35B5">
        <w:rPr>
          <w:b/>
        </w:rPr>
        <w:t>Chair:</w:t>
      </w:r>
      <w:r w:rsidRPr="00DD35B5">
        <w:t xml:space="preserve"> Let me just add a word to this. The Departments that are growth-enhancing are Defence, Science, Transport, Energy, including carbon capture and storage, and Business and Trade. That is the £11.8 billion </w:t>
      </w:r>
      <w:r w:rsidRPr="00DD35B5">
        <w:t>increase in CDEL.</w:t>
      </w:r>
    </w:p>
    <w:p w:rsidR="00EA2AC0" w:rsidRPr="00DD35B5" w:rsidP="00EA2AC0">
      <w:pPr>
        <w:pStyle w:val="QuestionCont"/>
      </w:pPr>
      <w:r w:rsidRPr="00DD35B5">
        <w:t>If we ask the OBR, “Why have you made a forecast that shows that this is not increasing the supply side?”</w:t>
      </w:r>
      <w:r w:rsidRPr="00DD35B5" w:rsidR="008D3EB9">
        <w:t>,</w:t>
      </w:r>
      <w:r w:rsidRPr="00DD35B5">
        <w:t xml:space="preserve"> it </w:t>
      </w:r>
      <w:r w:rsidRPr="00DD35B5">
        <w:t>would</w:t>
      </w:r>
      <w:r w:rsidRPr="00DD35B5">
        <w:t xml:space="preserve"> say, “The Government have not told us how that money is going to go into the economy”. This is such a critical question. How are you going to design this spending in a way that is going to crowd in</w:t>
      </w:r>
      <w:r w:rsidRPr="00DD35B5" w:rsidR="008D3EB9">
        <w:t xml:space="preserve">, </w:t>
      </w:r>
      <w:r w:rsidRPr="00DD35B5">
        <w:t>not crowd out</w:t>
      </w:r>
      <w:r w:rsidRPr="00DD35B5" w:rsidR="008D3EB9">
        <w:t xml:space="preserve">, </w:t>
      </w:r>
      <w:r w:rsidRPr="00DD35B5">
        <w:t>so that the multipliers set out on page 83 of the OBR forecast are on the upside scenario rather than the downside scenario?</w:t>
      </w:r>
    </w:p>
    <w:p w:rsidR="00EA2AC0" w:rsidRPr="00DD35B5" w:rsidP="00EA2AC0">
      <w:pPr>
        <w:pStyle w:val="Answer"/>
      </w:pPr>
      <w:r w:rsidRPr="00DD35B5">
        <w:rPr>
          <w:b/>
          <w:bCs/>
          <w:i/>
          <w:iCs/>
        </w:rPr>
        <w:t>Jonathan Reynolds</w:t>
      </w:r>
      <w:r w:rsidRPr="00DD35B5">
        <w:rPr>
          <w:b/>
        </w:rPr>
        <w:t>:</w:t>
      </w:r>
      <w:r w:rsidRPr="00DD35B5">
        <w:t xml:space="preserve"> </w:t>
      </w:r>
      <w:r w:rsidRPr="00DD35B5" w:rsidR="008D3EB9">
        <w:t xml:space="preserve">You are right to say that a </w:t>
      </w:r>
      <w:r w:rsidRPr="00DD35B5">
        <w:t xml:space="preserve">challenge for industrial strategy in the UK is, </w:t>
      </w:r>
      <w:r w:rsidRPr="00DD35B5">
        <w:t>first of all</w:t>
      </w:r>
      <w:r w:rsidRPr="00DD35B5">
        <w:t xml:space="preserve">, that there are lots of pots of </w:t>
      </w:r>
      <w:r w:rsidRPr="00DD35B5" w:rsidR="00CE3D02">
        <w:t>G</w:t>
      </w:r>
      <w:r w:rsidRPr="00DD35B5">
        <w:t>overnment money that</w:t>
      </w:r>
      <w:r w:rsidRPr="00DD35B5" w:rsidR="008D3EB9">
        <w:t>,</w:t>
      </w:r>
      <w:r w:rsidRPr="00DD35B5">
        <w:t xml:space="preserve"> without any question</w:t>
      </w:r>
      <w:r w:rsidRPr="00DD35B5" w:rsidR="008D3EB9">
        <w:t>,</w:t>
      </w:r>
      <w:r w:rsidRPr="00DD35B5">
        <w:t xml:space="preserve"> constitute components of industrial strategy that are spread beyond the Department for Business and Trade.</w:t>
      </w:r>
    </w:p>
    <w:p w:rsidR="00EA2AC0" w:rsidRPr="00DD35B5" w:rsidP="00EA2AC0">
      <w:pPr>
        <w:pStyle w:val="Remark"/>
      </w:pPr>
      <w:r w:rsidRPr="00DD35B5">
        <w:rPr>
          <w:b/>
        </w:rPr>
        <w:t>Chair:</w:t>
      </w:r>
      <w:r w:rsidRPr="00DD35B5">
        <w:t xml:space="preserve"> The least of it is in your </w:t>
      </w:r>
      <w:r w:rsidRPr="00DD35B5">
        <w:t>Department</w:t>
      </w:r>
      <w:r w:rsidRPr="00DD35B5">
        <w:t xml:space="preserve">. </w:t>
      </w:r>
    </w:p>
    <w:p w:rsidR="00EA2AC0" w:rsidRPr="007D5E64" w:rsidP="007D5E64">
      <w:pPr>
        <w:pStyle w:val="Answer"/>
        <w:rPr>
          <w:i/>
          <w:iCs/>
        </w:rPr>
      </w:pPr>
      <w:r w:rsidRPr="00DD35B5">
        <w:rPr>
          <w:b/>
          <w:bCs/>
          <w:i/>
          <w:iCs/>
        </w:rPr>
        <w:t>Jonathan Reynolds</w:t>
      </w:r>
      <w:r w:rsidRPr="00DD35B5">
        <w:rPr>
          <w:b/>
        </w:rPr>
        <w:t>:</w:t>
      </w:r>
      <w:r w:rsidRPr="00DD35B5">
        <w:t xml:space="preserve"> Certainly historically, but the major issue is bigger than that. As a country, a much greater amount of support for business comes from the tax system</w:t>
      </w:r>
      <w:r w:rsidR="007D5E64">
        <w:t>,</w:t>
      </w:r>
      <w:r w:rsidRPr="00DD35B5">
        <w:t xml:space="preserve"> as opposed to grant funding. When you hear </w:t>
      </w:r>
      <w:r w:rsidR="007D5E64">
        <w:t xml:space="preserve">about </w:t>
      </w:r>
      <w:r w:rsidRPr="00DD35B5">
        <w:t xml:space="preserve">Macron or the EU spending </w:t>
      </w:r>
      <w:r w:rsidR="007D5E64">
        <w:t>x</w:t>
      </w:r>
      <w:r w:rsidRPr="00DD35B5">
        <w:t xml:space="preserve"> amount on their plan for green industrial strategy, that is because </w:t>
      </w:r>
      <w:r w:rsidRPr="00DD35B5" w:rsidR="008D3EB9">
        <w:t xml:space="preserve">there is a real inherent </w:t>
      </w:r>
      <w:r w:rsidRPr="00DD35B5">
        <w:t>differen</w:t>
      </w:r>
      <w:r w:rsidRPr="00DD35B5" w:rsidR="008D3EB9">
        <w:t xml:space="preserve">ce </w:t>
      </w:r>
      <w:r w:rsidR="007D5E64">
        <w:t>in</w:t>
      </w:r>
      <w:r w:rsidRPr="00DD35B5" w:rsidR="008D3EB9">
        <w:t xml:space="preserve"> </w:t>
      </w:r>
      <w:r w:rsidRPr="00DD35B5">
        <w:t xml:space="preserve">how we do it. If you want a like-for-like, you need to add up the tax and spend as a percentage of GDP. It is a real question that we are </w:t>
      </w:r>
      <w:r w:rsidRPr="00DD35B5" w:rsidR="007D5E64">
        <w:t xml:space="preserve">very much </w:t>
      </w:r>
      <w:r w:rsidRPr="00DD35B5">
        <w:t>considering in terms of the consultation responses to the industrial strategy.</w:t>
      </w:r>
      <w:r w:rsidR="007D5E64">
        <w:t xml:space="preserve"> </w:t>
      </w:r>
      <w:r w:rsidRPr="00DD35B5">
        <w:t xml:space="preserve">I do not intend or want the industrial strategy to be </w:t>
      </w:r>
      <w:r w:rsidRPr="00DD35B5">
        <w:t>some sort of DBT</w:t>
      </w:r>
      <w:r w:rsidRPr="00DD35B5">
        <w:t xml:space="preserve"> takeover of a whole range of things that are done by different Departments.</w:t>
      </w:r>
      <w:r w:rsidR="007D5E64">
        <w:t xml:space="preserve"> </w:t>
      </w:r>
      <w:r w:rsidR="007D5E64">
        <w:rPr>
          <w:i/>
          <w:iCs/>
        </w:rPr>
        <w:t>[Interruption.]</w:t>
      </w:r>
      <w:r w:rsidRPr="00DD35B5">
        <w:t xml:space="preserve"> He is smiling. </w:t>
      </w:r>
    </w:p>
    <w:p w:rsidR="00EA2AC0" w:rsidRPr="00DD35B5" w:rsidP="00EA2AC0">
      <w:pPr>
        <w:pStyle w:val="Remark"/>
      </w:pPr>
      <w:r w:rsidRPr="00DD35B5">
        <w:rPr>
          <w:b/>
        </w:rPr>
        <w:t>Chair:</w:t>
      </w:r>
      <w:r w:rsidRPr="00DD35B5">
        <w:t xml:space="preserve"> You</w:t>
      </w:r>
      <w:r w:rsidRPr="00DD35B5" w:rsidR="004A1AFE">
        <w:t>r</w:t>
      </w:r>
      <w:r w:rsidRPr="00DD35B5">
        <w:t xml:space="preserve"> </w:t>
      </w:r>
      <w:r w:rsidR="00D51332">
        <w:t>p</w:t>
      </w:r>
      <w:r w:rsidRPr="00DD35B5">
        <w:t xml:space="preserve">ermanent </w:t>
      </w:r>
      <w:r w:rsidR="00D51332">
        <w:t>s</w:t>
      </w:r>
      <w:r w:rsidRPr="00DD35B5">
        <w:t xml:space="preserve">ecretary is smiling at you. </w:t>
      </w:r>
    </w:p>
    <w:p w:rsidR="00EA2AC0" w:rsidRPr="00DD35B5" w:rsidP="00EA2AC0">
      <w:pPr>
        <w:pStyle w:val="Answer"/>
      </w:pPr>
      <w:r w:rsidRPr="00DD35B5">
        <w:rPr>
          <w:b/>
          <w:bCs/>
          <w:i/>
          <w:iCs/>
        </w:rPr>
        <w:t>Jonathan Reynolds</w:t>
      </w:r>
      <w:r w:rsidRPr="00DD35B5">
        <w:rPr>
          <w:b/>
        </w:rPr>
        <w:t>:</w:t>
      </w:r>
      <w:r w:rsidRPr="00DD35B5">
        <w:t xml:space="preserve"> You cannot put into the Business Department everything that affects businesses. That is not how Whitehall is structured. Skills is a good example in the Department</w:t>
      </w:r>
      <w:r w:rsidRPr="00DD35B5" w:rsidR="004A1AFE">
        <w:t xml:space="preserve"> for Education</w:t>
      </w:r>
      <w:r w:rsidRPr="00DD35B5">
        <w:t>, though historically it has been in this one.</w:t>
      </w:r>
    </w:p>
    <w:p w:rsidR="00EA2AC0" w:rsidRPr="00DD35B5" w:rsidP="00EA2AC0">
      <w:pPr>
        <w:pStyle w:val="Answer"/>
      </w:pPr>
      <w:r w:rsidRPr="00DD35B5">
        <w:t xml:space="preserve">How </w:t>
      </w:r>
      <w:r w:rsidRPr="00DD35B5">
        <w:t>you</w:t>
      </w:r>
      <w:r w:rsidRPr="00DD35B5">
        <w:t xml:space="preserve"> co-ordinate that is the question. As a country—this is a question in every bit of spending that we do—how do we get the maximum impact? That requires analysis through the industrial strategy that we are putting forward.</w:t>
      </w:r>
    </w:p>
    <w:p w:rsidR="00EA2AC0" w:rsidRPr="00DD35B5" w:rsidP="00EA2AC0">
      <w:pPr>
        <w:pStyle w:val="Question"/>
        <w:numPr>
          <w:ilvl w:val="0"/>
          <w:numId w:val="9"/>
        </w:numPr>
      </w:pPr>
      <w:r w:rsidRPr="00DD35B5">
        <w:rPr>
          <w:b/>
        </w:rPr>
        <w:t>Chair:</w:t>
      </w:r>
      <w:r w:rsidRPr="00DD35B5">
        <w:t xml:space="preserve"> </w:t>
      </w:r>
      <w:r w:rsidRPr="00DD35B5" w:rsidR="004A1AFE">
        <w:t xml:space="preserve">When </w:t>
      </w:r>
      <w:r w:rsidRPr="00DD35B5">
        <w:t>will you</w:t>
      </w:r>
      <w:r w:rsidRPr="00DD35B5" w:rsidR="004A1AFE">
        <w:t xml:space="preserve"> </w:t>
      </w:r>
      <w:r w:rsidRPr="00DD35B5">
        <w:t>answer that question?</w:t>
      </w:r>
    </w:p>
    <w:p w:rsidR="00EA2AC0" w:rsidRPr="00DD35B5" w:rsidP="00EA2AC0">
      <w:pPr>
        <w:pStyle w:val="Answer"/>
      </w:pPr>
      <w:r w:rsidRPr="00DD35B5">
        <w:rPr>
          <w:b/>
          <w:bCs/>
          <w:i/>
          <w:iCs/>
        </w:rPr>
        <w:t>Jonathan Reynolds</w:t>
      </w:r>
      <w:r w:rsidRPr="00DD35B5">
        <w:rPr>
          <w:b/>
        </w:rPr>
        <w:t>:</w:t>
      </w:r>
      <w:r w:rsidRPr="00DD35B5">
        <w:t xml:space="preserve"> </w:t>
      </w:r>
      <w:r w:rsidR="007D5E64">
        <w:t>T</w:t>
      </w:r>
      <w:r w:rsidRPr="00DD35B5">
        <w:t xml:space="preserve">he focus on eight sectors in the industrial strategy is important. If you want the highest growth in the G7, you </w:t>
      </w:r>
      <w:r w:rsidRPr="00DD35B5">
        <w:t>have to</w:t>
      </w:r>
      <w:r w:rsidRPr="00DD35B5">
        <w:t xml:space="preserve"> recognise that a disproportionate amount of UK growth over the last 30 years has come from a relatively small number of sectors. It is extraordinary that since 1990 half of GDP growth in the UK has come from financial and professional services, </w:t>
      </w:r>
      <w:r w:rsidRPr="00DD35B5">
        <w:t>ICT</w:t>
      </w:r>
      <w:r w:rsidRPr="00DD35B5">
        <w:t xml:space="preserve"> or advanced manufacturing. You </w:t>
      </w:r>
      <w:r w:rsidRPr="00DD35B5">
        <w:t>have to</w:t>
      </w:r>
      <w:r w:rsidRPr="00DD35B5">
        <w:t xml:space="preserve"> make that prioritisation. After picking those sectors, you </w:t>
      </w:r>
      <w:r w:rsidRPr="00DD35B5">
        <w:t>have to</w:t>
      </w:r>
      <w:r w:rsidRPr="00DD35B5">
        <w:t xml:space="preserve"> look at what </w:t>
      </w:r>
      <w:r w:rsidR="007D5E64">
        <w:t xml:space="preserve">the </w:t>
      </w:r>
      <w:r w:rsidRPr="00DD35B5">
        <w:t xml:space="preserve">Government are currently doing for them. </w:t>
      </w:r>
      <w:r w:rsidRPr="00DD35B5" w:rsidR="004A1AFE">
        <w:t>I</w:t>
      </w:r>
      <w:r w:rsidRPr="00DD35B5">
        <w:t xml:space="preserve"> would not say </w:t>
      </w:r>
      <w:r w:rsidR="007D5E64">
        <w:t xml:space="preserve">that </w:t>
      </w:r>
      <w:r w:rsidRPr="00DD35B5">
        <w:t xml:space="preserve">it is </w:t>
      </w:r>
      <w:r w:rsidRPr="00DD35B5" w:rsidR="004A1AFE">
        <w:t xml:space="preserve">sometimes </w:t>
      </w:r>
      <w:r w:rsidRPr="00DD35B5">
        <w:t xml:space="preserve">contradictory, but it is </w:t>
      </w:r>
      <w:r w:rsidRPr="00DD35B5" w:rsidR="004A1AFE">
        <w:t xml:space="preserve">sometimes </w:t>
      </w:r>
      <w:r w:rsidRPr="00DD35B5">
        <w:t xml:space="preserve">not co-ordinated in terms of the impact of those things. </w:t>
      </w:r>
    </w:p>
    <w:p w:rsidR="00EA2AC0" w:rsidRPr="00DD35B5" w:rsidP="00EA2AC0">
      <w:pPr>
        <w:pStyle w:val="Answer"/>
      </w:pPr>
      <w:r w:rsidRPr="00DD35B5">
        <w:t xml:space="preserve">This question goes to the heart of why the country needs </w:t>
      </w:r>
      <w:r w:rsidRPr="00DD35B5" w:rsidR="004A1AFE">
        <w:t xml:space="preserve">an </w:t>
      </w:r>
      <w:r w:rsidRPr="00DD35B5">
        <w:t xml:space="preserve">industrial strategy and how it needs to do policy better in a whole range of areas. I understand why the media judge industrial strategy by the </w:t>
      </w:r>
      <w:r w:rsidRPr="00DD35B5" w:rsidR="004A1AFE">
        <w:t xml:space="preserve">quantum of the </w:t>
      </w:r>
      <w:r w:rsidRPr="00DD35B5">
        <w:t xml:space="preserve">price tag of the investment attached to it, but it </w:t>
      </w:r>
      <w:r w:rsidRPr="00DD35B5">
        <w:t>has to</w:t>
      </w:r>
      <w:r w:rsidRPr="00DD35B5">
        <w:t xml:space="preserve"> be about doing things better as a country.</w:t>
      </w:r>
    </w:p>
    <w:p w:rsidR="00EA2AC0" w:rsidRPr="00DD35B5" w:rsidP="00EA2AC0">
      <w:pPr>
        <w:pStyle w:val="Question"/>
        <w:numPr>
          <w:ilvl w:val="0"/>
          <w:numId w:val="9"/>
        </w:numPr>
      </w:pPr>
      <w:r w:rsidRPr="00DD35B5">
        <w:rPr>
          <w:b/>
        </w:rPr>
        <w:t>Chair:</w:t>
      </w:r>
      <w:r w:rsidRPr="00DD35B5">
        <w:t xml:space="preserve"> The question is how you crowd in the money</w:t>
      </w:r>
      <w:r w:rsidRPr="00DD35B5" w:rsidR="004A1AFE">
        <w:t>.</w:t>
      </w:r>
      <w:r w:rsidRPr="00DD35B5">
        <w:t xml:space="preserve"> What are the lessons you have learned? How are you going to get the design of these instruments right so that private sector investment is crowded in and not crowded out?</w:t>
      </w:r>
    </w:p>
    <w:p w:rsidR="00EA2AC0" w:rsidRPr="00DD35B5" w:rsidP="00EA2AC0">
      <w:pPr>
        <w:pStyle w:val="Answer"/>
      </w:pPr>
      <w:r w:rsidRPr="00DD35B5">
        <w:rPr>
          <w:b/>
          <w:bCs/>
          <w:i/>
          <w:iCs/>
        </w:rPr>
        <w:t>Jonathan Reynolds</w:t>
      </w:r>
      <w:r w:rsidRPr="00DD35B5">
        <w:rPr>
          <w:b/>
        </w:rPr>
        <w:t>:</w:t>
      </w:r>
      <w:r w:rsidRPr="00DD35B5">
        <w:t xml:space="preserve"> The strong evidence in our work shows how we will do that. </w:t>
      </w:r>
      <w:r w:rsidRPr="00DD35B5">
        <w:t>First of all</w:t>
      </w:r>
      <w:r w:rsidRPr="00DD35B5">
        <w:t xml:space="preserve">, there is the sheer sum of money that has come in through the </w:t>
      </w:r>
      <w:r w:rsidRPr="00DD35B5" w:rsidR="007D5E64">
        <w:t>international investment summit</w:t>
      </w:r>
      <w:r w:rsidRPr="00DD35B5">
        <w:t>, which we did.</w:t>
      </w:r>
    </w:p>
    <w:p w:rsidR="00EA2AC0" w:rsidRPr="00DD35B5" w:rsidP="00EA2AC0">
      <w:pPr>
        <w:pStyle w:val="Answer"/>
      </w:pPr>
      <w:r w:rsidRPr="00DD35B5">
        <w:t>If you look at some of the specific questions around the steel industry, the steel industry cannot hit the multiplier that we would ideally like, but fundamentally the money we are putting in from this Department—we are giving £500 million to Port Talbot, for example—is leveraging in a much greater degree of private sector investment. We are getting more and more, as a plan, from that than we inherited on day one of the job.</w:t>
      </w:r>
    </w:p>
    <w:p w:rsidR="00EA2AC0" w:rsidRPr="00DD35B5" w:rsidP="00EA2AC0">
      <w:pPr>
        <w:pStyle w:val="Answer"/>
      </w:pPr>
      <w:r w:rsidRPr="00DD35B5">
        <w:t xml:space="preserve">That is the challenge. When we talk about higher public investment or the work of the </w:t>
      </w:r>
      <w:r w:rsidRPr="00DD35B5" w:rsidR="0004609B">
        <w:t>n</w:t>
      </w:r>
      <w:r w:rsidRPr="00DD35B5">
        <w:t xml:space="preserve">ational </w:t>
      </w:r>
      <w:r w:rsidRPr="00DD35B5" w:rsidR="0004609B">
        <w:t>w</w:t>
      </w:r>
      <w:r w:rsidRPr="00DD35B5">
        <w:t xml:space="preserve">ealth </w:t>
      </w:r>
      <w:r w:rsidRPr="00DD35B5" w:rsidR="0004609B">
        <w:t>f</w:t>
      </w:r>
      <w:r w:rsidRPr="00DD35B5">
        <w:t xml:space="preserve">und, it is specifically around the kinds of initiatives, whether that is gigafactories or green steel, that will trigger and bring in that greater amount of private investment. The test of that is, “Is it a good deal?” Some of those questions </w:t>
      </w:r>
      <w:r w:rsidRPr="00DD35B5">
        <w:t>have to</w:t>
      </w:r>
      <w:r w:rsidRPr="00DD35B5">
        <w:t xml:space="preserve"> be answered on a deal-by-deal basis.</w:t>
      </w:r>
    </w:p>
    <w:p w:rsidR="00EA2AC0" w:rsidRPr="00DD35B5" w:rsidP="00EA2AC0">
      <w:pPr>
        <w:pStyle w:val="Question"/>
        <w:numPr>
          <w:ilvl w:val="0"/>
          <w:numId w:val="9"/>
        </w:numPr>
      </w:pPr>
      <w:r w:rsidRPr="00DD35B5">
        <w:rPr>
          <w:b/>
        </w:rPr>
        <w:t>Gregor Poynton:</w:t>
      </w:r>
      <w:r w:rsidRPr="00DD35B5">
        <w:t xml:space="preserve"> I just have a couple of quick follow-ups. You talked about the investment piece and the bit about co-ordination</w:t>
      </w:r>
      <w:r w:rsidR="005C073A">
        <w:t>,</w:t>
      </w:r>
      <w:r w:rsidRPr="00DD35B5">
        <w:t xml:space="preserve"> and you touched on skills. You have also talked about planning, the stability piece, tax, </w:t>
      </w:r>
      <w:r w:rsidRPr="00DD35B5">
        <w:t>regulation</w:t>
      </w:r>
      <w:r w:rsidRPr="00DD35B5">
        <w:t xml:space="preserve"> and political stability. Again, these things are not necessarily part of your </w:t>
      </w:r>
      <w:r w:rsidRPr="00DD35B5">
        <w:t>Department’s</w:t>
      </w:r>
      <w:r w:rsidRPr="00DD35B5">
        <w:t xml:space="preserve"> remit, but will we see in the industrial strategy an attempt to co-ordinate across those areas?</w:t>
      </w:r>
    </w:p>
    <w:p w:rsidR="00EA2AC0" w:rsidRPr="00DD35B5" w:rsidP="00EA2AC0">
      <w:pPr>
        <w:pStyle w:val="Answer"/>
      </w:pPr>
      <w:r w:rsidRPr="00DD35B5">
        <w:rPr>
          <w:b/>
          <w:bCs/>
          <w:i/>
          <w:iCs/>
        </w:rPr>
        <w:t>Jonathan Reynolds</w:t>
      </w:r>
      <w:r w:rsidRPr="00DD35B5">
        <w:rPr>
          <w:b/>
        </w:rPr>
        <w:t>:</w:t>
      </w:r>
      <w:r w:rsidRPr="00DD35B5">
        <w:t xml:space="preserve"> Yes, absolutely. I sometimes think of DBT as a box-to-box midfielder, joining up other bits of Government and always being here to help.</w:t>
      </w:r>
    </w:p>
    <w:p w:rsidR="00EA2AC0" w:rsidRPr="00DD35B5" w:rsidP="00EA2AC0">
      <w:pPr>
        <w:pStyle w:val="Answer"/>
      </w:pPr>
      <w:r w:rsidRPr="00DD35B5">
        <w:t xml:space="preserve">I have talked about the relationship to other Cabinet members. I am serious when I say that one of the reasons that we should be so excited about the future of the UK is </w:t>
      </w:r>
      <w:r w:rsidR="005C073A">
        <w:t xml:space="preserve">that </w:t>
      </w:r>
      <w:r w:rsidRPr="00DD35B5">
        <w:t xml:space="preserve">I do not think </w:t>
      </w:r>
      <w:r w:rsidR="005C073A">
        <w:t xml:space="preserve">that </w:t>
      </w:r>
      <w:r w:rsidRPr="00DD35B5">
        <w:t xml:space="preserve">there has been a time in history when we have had the relationship between the Business Secretary and the Chancellor or across the Cabinet that we have today </w:t>
      </w:r>
      <w:r w:rsidRPr="00DD35B5">
        <w:t>in order to</w:t>
      </w:r>
      <w:r w:rsidRPr="00DD35B5">
        <w:t xml:space="preserve"> get this right.</w:t>
      </w:r>
    </w:p>
    <w:p w:rsidR="00EA2AC0" w:rsidRPr="00DD35B5" w:rsidP="00EA2AC0">
      <w:pPr>
        <w:pStyle w:val="Answer"/>
      </w:pPr>
      <w:r w:rsidRPr="00DD35B5">
        <w:t>I was at Pinewood Studios last week</w:t>
      </w:r>
      <w:r w:rsidR="005C073A">
        <w:t>.</w:t>
      </w:r>
      <w:r w:rsidRPr="00DD35B5">
        <w:t xml:space="preserve"> </w:t>
      </w:r>
      <w:r w:rsidR="005C073A">
        <w:t>T</w:t>
      </w:r>
      <w:r w:rsidRPr="00DD35B5">
        <w:t xml:space="preserve">he creative sector is over the moon to be part of the industrial strategy. The Secretary of State for DCMS sees </w:t>
      </w:r>
      <w:r w:rsidRPr="00DD35B5">
        <w:t xml:space="preserve">this as a key part of what she wants to do. The fact we have defence as a sector is </w:t>
      </w:r>
      <w:r w:rsidRPr="00DD35B5">
        <w:t>really important</w:t>
      </w:r>
      <w:r w:rsidRPr="00DD35B5">
        <w:t xml:space="preserve"> for the future of the UK and for European and world security. That is something strongly supported by the Secretary of State for Defence. </w:t>
      </w:r>
    </w:p>
    <w:p w:rsidR="00EA2AC0" w:rsidRPr="00DD35B5" w:rsidP="00EA2AC0">
      <w:pPr>
        <w:pStyle w:val="Answer"/>
      </w:pPr>
      <w:r w:rsidRPr="00DD35B5">
        <w:t xml:space="preserve">Because we have this growth mission, all Government Departments are asking how they can </w:t>
      </w:r>
      <w:r w:rsidRPr="00DD35B5">
        <w:t>make a contribution</w:t>
      </w:r>
      <w:r w:rsidRPr="00DD35B5">
        <w:t xml:space="preserve"> to it. Industrial strategy is one aspect, but it is a great way to co-ordinate </w:t>
      </w:r>
      <w:r w:rsidRPr="00DD35B5">
        <w:t>all of</w:t>
      </w:r>
      <w:r w:rsidRPr="00DD35B5">
        <w:t xml:space="preserve"> these aspects of </w:t>
      </w:r>
      <w:r w:rsidRPr="00DD35B5" w:rsidR="00CE3D02">
        <w:t>G</w:t>
      </w:r>
      <w:r w:rsidRPr="00DD35B5">
        <w:t>overnment policy in a way that is cohesive, clear and understandable. That is why it is so essential that we have one.</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If you are a box-to-box midfielder joining up everything, one of the key things that needs that join-up—you have mentioned it—is skills. Employers are worrying about the lack of continued purchase on the skills agenda. The remit of Skills England is slowly emerging, but I would very much like to hear a commitment from your </w:t>
      </w:r>
      <w:r w:rsidRPr="00DD35B5">
        <w:t>Department</w:t>
      </w:r>
      <w:r w:rsidRPr="00DD35B5">
        <w:t xml:space="preserve"> that you will hold feet to the fire on behalf of the skills needs of our employers and our workforce. For me, this feels personal because I represent a place where 30% of adults have no qualifications.</w:t>
      </w:r>
    </w:p>
    <w:p w:rsidR="00EA2AC0" w:rsidRPr="00DD35B5" w:rsidP="00EA2AC0">
      <w:pPr>
        <w:pStyle w:val="Answer"/>
      </w:pPr>
      <w:r w:rsidRPr="00DD35B5">
        <w:rPr>
          <w:b/>
          <w:bCs/>
          <w:i/>
          <w:iCs/>
        </w:rPr>
        <w:t>Jonathan Reynolds</w:t>
      </w:r>
      <w:r w:rsidRPr="00DD35B5">
        <w:rPr>
          <w:b/>
        </w:rPr>
        <w:t>:</w:t>
      </w:r>
      <w:r w:rsidRPr="00DD35B5">
        <w:t xml:space="preserve"> I happily give that commitment to the Committee. </w:t>
      </w:r>
      <w:r w:rsidRPr="00DD35B5">
        <w:t>First of all</w:t>
      </w:r>
      <w:r w:rsidRPr="00DD35B5">
        <w:t xml:space="preserve">, the fundamental policy change is the change from the apprenticeship levy to the growth and skills levy, which will give businesses much more flexibility. It is a policy that was designed very much in conjunction with businesses </w:t>
      </w:r>
      <w:r w:rsidRPr="00DD35B5">
        <w:t>in order to</w:t>
      </w:r>
      <w:r w:rsidRPr="00DD35B5">
        <w:t xml:space="preserve"> do that. Skills England is therefore the key body in terms of approving what that resource can then go into.</w:t>
      </w:r>
    </w:p>
    <w:p w:rsidR="00EA2AC0" w:rsidRPr="00DD35B5" w:rsidP="00EA2AC0">
      <w:pPr>
        <w:pStyle w:val="Answer"/>
      </w:pPr>
      <w:r w:rsidRPr="00DD35B5">
        <w:t xml:space="preserve">The Government’s commitment to devolution is also a key part. If you think about my area, Greater Manchester has never been able to specialise its FE provision because we have never had the </w:t>
      </w:r>
      <w:r w:rsidRPr="00DD35B5" w:rsidR="005C073A">
        <w:t xml:space="preserve">necessary </w:t>
      </w:r>
      <w:r w:rsidRPr="00DD35B5">
        <w:t xml:space="preserve">infrastructure. The key enabler has been re-regulation of the buses </w:t>
      </w:r>
      <w:r w:rsidRPr="00DD35B5">
        <w:t>in order to</w:t>
      </w:r>
      <w:r w:rsidRPr="00DD35B5">
        <w:t xml:space="preserve"> put in place a transport system that can do that.</w:t>
      </w:r>
    </w:p>
    <w:p w:rsidR="00EA2AC0" w:rsidRPr="00DD35B5" w:rsidP="00EA2AC0">
      <w:pPr>
        <w:pStyle w:val="Answer"/>
      </w:pPr>
      <w:r w:rsidRPr="00DD35B5">
        <w:t>I do a series of CEO calls from the Department</w:t>
      </w:r>
      <w:r w:rsidR="005C073A">
        <w:t xml:space="preserve">: </w:t>
      </w:r>
      <w:r w:rsidRPr="00DD35B5">
        <w:t xml:space="preserve">I ask anyone who wants to join </w:t>
      </w:r>
      <w:r w:rsidR="005C073A">
        <w:t xml:space="preserve">to come on the call, </w:t>
      </w:r>
      <w:r w:rsidRPr="00DD35B5">
        <w:t xml:space="preserve">and </w:t>
      </w:r>
      <w:r w:rsidR="005C073A">
        <w:t xml:space="preserve">we </w:t>
      </w:r>
      <w:r w:rsidRPr="00DD35B5">
        <w:t>talk about a particular area. I am planning the next one to be on skills and I am getting the Secretary of State for Education along.</w:t>
      </w:r>
    </w:p>
    <w:p w:rsidR="00EA2AC0" w:rsidRPr="00DD35B5" w:rsidP="00EA2AC0">
      <w:pPr>
        <w:pStyle w:val="Answer"/>
      </w:pPr>
      <w:r w:rsidRPr="00DD35B5">
        <w:t xml:space="preserve">For any business, a skilled workforce is going to be one of the crucial determinants </w:t>
      </w:r>
      <w:r w:rsidR="005C073A">
        <w:t>of</w:t>
      </w:r>
      <w:r w:rsidRPr="00DD35B5">
        <w:t xml:space="preserve"> success in whether </w:t>
      </w:r>
      <w:r w:rsidR="005C073A">
        <w:t xml:space="preserve">it </w:t>
      </w:r>
      <w:r w:rsidRPr="00DD35B5">
        <w:t>make</w:t>
      </w:r>
      <w:r w:rsidR="005C073A">
        <w:t>s</w:t>
      </w:r>
      <w:r w:rsidRPr="00DD35B5">
        <w:t xml:space="preserve"> an investment decision or in whether </w:t>
      </w:r>
      <w:r w:rsidR="005C073A">
        <w:t xml:space="preserve">it </w:t>
      </w:r>
      <w:r w:rsidRPr="00DD35B5">
        <w:t>expand</w:t>
      </w:r>
      <w:r w:rsidR="005C073A">
        <w:t>s</w:t>
      </w:r>
      <w:r w:rsidRPr="00DD35B5">
        <w:t xml:space="preserve"> or continue</w:t>
      </w:r>
      <w:r w:rsidR="005C073A">
        <w:t>s</w:t>
      </w:r>
      <w:r w:rsidRPr="00DD35B5">
        <w:t xml:space="preserve"> to be based in the UK. The introduction of the apprenticeship levy was </w:t>
      </w:r>
      <w:r w:rsidRPr="00DD35B5">
        <w:t>a really interesting</w:t>
      </w:r>
      <w:r w:rsidRPr="00DD35B5">
        <w:t xml:space="preserve"> innovation under previous Governments, but </w:t>
      </w:r>
      <w:r w:rsidR="005C073A">
        <w:t xml:space="preserve">we </w:t>
      </w:r>
      <w:r w:rsidRPr="00DD35B5">
        <w:t>have seen a drop in apprenticeships since it came in. The case is very strong in terms of where we need to go to.</w:t>
      </w:r>
    </w:p>
    <w:p w:rsidR="00EA2AC0" w:rsidRPr="00DD35B5" w:rsidP="00EA2AC0">
      <w:pPr>
        <w:pStyle w:val="Answer"/>
      </w:pPr>
      <w:r w:rsidRPr="00DD35B5">
        <w:t>The institutional architecture</w:t>
      </w:r>
      <w:r w:rsidRPr="00DD35B5">
        <w:t>—by the way, there</w:t>
      </w:r>
      <w:r w:rsidRPr="00DD35B5">
        <w:t xml:space="preserve"> will be a relationship between Skills England and the Industrial Strategy Council in order to do that—is definitely very important.</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The </w:t>
      </w:r>
      <w:r w:rsidRPr="00DD35B5" w:rsidR="0004609B">
        <w:t>Green Paper</w:t>
      </w:r>
      <w:r w:rsidRPr="00DD35B5">
        <w:t xml:space="preserve"> said</w:t>
      </w:r>
      <w:r w:rsidRPr="00DD35B5" w:rsidR="0004609B">
        <w:t xml:space="preserve"> that p</w:t>
      </w:r>
      <w:r w:rsidRPr="00DD35B5">
        <w:t xml:space="preserve">ast industrial strategies have been held back by weak co-ordination and delivery. How are you going to </w:t>
      </w:r>
      <w:r w:rsidRPr="00DD35B5">
        <w:t xml:space="preserve">avoid that happening again? I appreciated your mention of devolution in the last answer. I would particularly add that this Committee has a heavy preponderance of </w:t>
      </w:r>
      <w:r w:rsidRPr="00DD35B5" w:rsidR="005C073A">
        <w:t xml:space="preserve">west midlands </w:t>
      </w:r>
      <w:r w:rsidRPr="00DD35B5">
        <w:t>MPs, who are very keen to ensure that the industrial strategy delivers for the advanced manufacturing of our area, particularly automotive.</w:t>
      </w:r>
    </w:p>
    <w:p w:rsidR="00EA2AC0" w:rsidRPr="00DD35B5" w:rsidP="00EA2AC0">
      <w:pPr>
        <w:pStyle w:val="Answer"/>
      </w:pPr>
      <w:r w:rsidRPr="00DD35B5">
        <w:rPr>
          <w:b/>
          <w:bCs/>
          <w:i/>
          <w:iCs/>
        </w:rPr>
        <w:t>Jonathan Reynolds</w:t>
      </w:r>
      <w:r w:rsidRPr="00DD35B5">
        <w:rPr>
          <w:b/>
        </w:rPr>
        <w:t>:</w:t>
      </w:r>
      <w:r w:rsidRPr="00DD35B5">
        <w:t xml:space="preserve"> The first thing to say is there is no tension between a national industrial strategy and greater devolution. Look at the arrangements that work quite well in most countries. That example of skills is a </w:t>
      </w:r>
      <w:r w:rsidRPr="00DD35B5">
        <w:t>really strong</w:t>
      </w:r>
      <w:r w:rsidRPr="00DD35B5">
        <w:t xml:space="preserve"> example of how a national framework and local delivery can work really well together.</w:t>
      </w:r>
      <w:r w:rsidRPr="00DD35B5" w:rsidR="0004609B">
        <w:t xml:space="preserve"> </w:t>
      </w:r>
      <w:r w:rsidRPr="00DD35B5">
        <w:t>I have forgotten the first bit of the question, Antonia. What was it?</w:t>
      </w:r>
    </w:p>
    <w:p w:rsidR="00EA2AC0" w:rsidRPr="00DD35B5" w:rsidP="00EA2AC0">
      <w:pPr>
        <w:pStyle w:val="Remark"/>
      </w:pPr>
      <w:r w:rsidRPr="00DD35B5">
        <w:rPr>
          <w:b/>
        </w:rPr>
        <w:t xml:space="preserve">Antonia </w:t>
      </w:r>
      <w:r w:rsidRPr="00DD35B5">
        <w:rPr>
          <w:b/>
        </w:rPr>
        <w:t>Bance</w:t>
      </w:r>
      <w:r w:rsidRPr="00DD35B5">
        <w:rPr>
          <w:b/>
        </w:rPr>
        <w:t>:</w:t>
      </w:r>
      <w:r w:rsidRPr="00DD35B5">
        <w:t xml:space="preserve"> It was about co-ordination.</w:t>
      </w:r>
    </w:p>
    <w:p w:rsidR="00EA2AC0" w:rsidRPr="00DD35B5" w:rsidP="00EA2AC0">
      <w:pPr>
        <w:pStyle w:val="Answer"/>
      </w:pPr>
      <w:r w:rsidRPr="00DD35B5">
        <w:rPr>
          <w:b/>
          <w:bCs/>
          <w:i/>
          <w:iCs/>
        </w:rPr>
        <w:t>Jonathan Reynolds</w:t>
      </w:r>
      <w:r w:rsidRPr="00DD35B5">
        <w:rPr>
          <w:b/>
        </w:rPr>
        <w:t>:</w:t>
      </w:r>
      <w:r w:rsidRPr="00DD35B5">
        <w:t xml:space="preserve"> The industrial strategy that existed briefly—I have said this publicly—under Greg Clark, when he was the Conservative colleague in charge of it, got to the heart of what an industrial strategy should be. It was not nostalgic. It was not some </w:t>
      </w:r>
      <w:r w:rsidRPr="00DD35B5" w:rsidR="0004609B">
        <w:t xml:space="preserve">sort of </w:t>
      </w:r>
      <w:r w:rsidRPr="00DD35B5">
        <w:t>protectionist attempt. It recognised that we have sectors of the economy that we need to grow, defend and be more competitive in</w:t>
      </w:r>
      <w:r w:rsidR="00BA0E7B">
        <w:t>;</w:t>
      </w:r>
      <w:r w:rsidRPr="00DD35B5">
        <w:t xml:space="preserve"> that other countries want a slice of some of the things that we are good at</w:t>
      </w:r>
      <w:r w:rsidR="00BA0E7B">
        <w:t>;</w:t>
      </w:r>
      <w:r w:rsidRPr="00DD35B5">
        <w:t xml:space="preserve"> and that, as a country, we do not co-ordinate locally, nationally or across Whitehall sufficiently to do that. The relationship between local and national was part of that strategy.</w:t>
      </w:r>
    </w:p>
    <w:p w:rsidR="00EA2AC0" w:rsidRPr="00DD35B5" w:rsidP="00EA2AC0">
      <w:pPr>
        <w:pStyle w:val="Answer"/>
      </w:pPr>
      <w:r w:rsidRPr="00DD35B5">
        <w:t>There were two big areas where it needed to be</w:t>
      </w:r>
      <w:r w:rsidRPr="00DD35B5" w:rsidR="0004609B">
        <w:t xml:space="preserve"> done</w:t>
      </w:r>
      <w:r w:rsidRPr="00DD35B5">
        <w:t xml:space="preserve"> different</w:t>
      </w:r>
      <w:r w:rsidRPr="00DD35B5" w:rsidR="0004609B">
        <w:t>ly</w:t>
      </w:r>
      <w:r w:rsidRPr="00DD35B5">
        <w:t>. The first was in the longevity of it, to state the obvious. That was not because of the people who were the authors of it. The Industrial Strategy Council is an attempt to recognise that and to say, “This is going to be a permanent body in UK life, and therefore we are not going to fall into the kind of short-termism that people are worried about</w:t>
      </w:r>
      <w:r w:rsidR="00BA0E7B">
        <w:t>.</w:t>
      </w:r>
      <w:r w:rsidRPr="00DD35B5">
        <w:t>”</w:t>
      </w:r>
    </w:p>
    <w:p w:rsidR="00EA2AC0" w:rsidRPr="00DD35B5" w:rsidP="00EA2AC0">
      <w:pPr>
        <w:pStyle w:val="Answer"/>
      </w:pPr>
      <w:r w:rsidRPr="00DD35B5">
        <w:t>The second area, which is perhaps the most important bit, is that point about co-ordination and this being a cross-Government thing. It is led by DBT</w:t>
      </w:r>
      <w:r w:rsidR="00BA0E7B">
        <w:t>,</w:t>
      </w:r>
      <w:r w:rsidRPr="00DD35B5">
        <w:t xml:space="preserve"> but it is not just a DBT strategy. It will not work</w:t>
      </w:r>
      <w:r w:rsidRPr="00DD35B5" w:rsidR="008217E5">
        <w:t xml:space="preserve"> in that regard</w:t>
      </w:r>
      <w:r w:rsidRPr="00DD35B5">
        <w:t>. I said that to the Cabinet in one of the first weeks</w:t>
      </w:r>
      <w:r w:rsidR="00BA0E7B">
        <w:t>:</w:t>
      </w:r>
      <w:r w:rsidRPr="00DD35B5">
        <w:t xml:space="preserve"> I said, “Whatever I do, </w:t>
      </w:r>
      <w:r w:rsidRPr="00DD35B5" w:rsidR="008217E5">
        <w:t>this</w:t>
      </w:r>
      <w:r w:rsidRPr="00DD35B5">
        <w:t xml:space="preserve"> will not work unless you have all bought into</w:t>
      </w:r>
      <w:r w:rsidRPr="00DD35B5" w:rsidR="008217E5">
        <w:t xml:space="preserve"> it</w:t>
      </w:r>
      <w:r w:rsidR="00BA0E7B">
        <w:t>.</w:t>
      </w:r>
      <w:r w:rsidRPr="00DD35B5">
        <w:t>” I have the support of the Chancellor, the Prime Minister, the Deputy Prime Minister and all the principals covering those sectors in a way that no Business Secretary has had</w:t>
      </w:r>
      <w:r w:rsidR="00BA0E7B">
        <w:t>, certainly</w:t>
      </w:r>
      <w:r w:rsidRPr="00DD35B5">
        <w:t xml:space="preserve"> in my time in Parliament.</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w:t>
      </w:r>
      <w:r w:rsidR="00BA0E7B">
        <w:t xml:space="preserve">On the </w:t>
      </w:r>
      <w:r w:rsidRPr="00DD35B5">
        <w:t>point about co-ordination, you would expect me to say this as a champion of manufacturing and of automotive</w:t>
      </w:r>
      <w:r w:rsidR="00BA0E7B">
        <w:t>, but</w:t>
      </w:r>
      <w:r w:rsidRPr="00DD35B5">
        <w:t xml:space="preserve"> </w:t>
      </w:r>
      <w:r w:rsidRPr="00DD35B5" w:rsidR="00BA0E7B">
        <w:t xml:space="preserve">for months and years </w:t>
      </w:r>
      <w:r w:rsidR="00BA0E7B">
        <w:t>w</w:t>
      </w:r>
      <w:r w:rsidRPr="00DD35B5">
        <w:t>e have been hearing the problems that our motor manufacturers are having with the electric vehicle mandate. Is there going to be change on that soon? I certainly hope so.</w:t>
      </w:r>
    </w:p>
    <w:p w:rsidR="00EA2AC0" w:rsidRPr="00DD35B5" w:rsidP="00EA2AC0">
      <w:pPr>
        <w:pStyle w:val="Answer"/>
      </w:pPr>
      <w:r w:rsidRPr="00DD35B5">
        <w:rPr>
          <w:b/>
          <w:bCs/>
          <w:i/>
          <w:iCs/>
        </w:rPr>
        <w:t>Jonathan Reynolds</w:t>
      </w:r>
      <w:r w:rsidRPr="00DD35B5">
        <w:rPr>
          <w:b/>
        </w:rPr>
        <w:t>:</w:t>
      </w:r>
      <w:r w:rsidRPr="00DD35B5">
        <w:t xml:space="preserve"> Yes. This is a very significant priority, and you will almost certainly be aware by now of the news from </w:t>
      </w:r>
      <w:r w:rsidRPr="00DD35B5">
        <w:t>Stellantis</w:t>
      </w:r>
      <w:r w:rsidRPr="00DD35B5">
        <w:t xml:space="preserve"> and Ford last week. This is a very difficult day for Luton particularly.</w:t>
      </w:r>
    </w:p>
    <w:p w:rsidR="00EA2AC0" w:rsidRPr="00DD35B5" w:rsidP="00EA2AC0">
      <w:pPr>
        <w:pStyle w:val="Answer"/>
      </w:pPr>
      <w:r w:rsidRPr="00DD35B5">
        <w:t xml:space="preserve">I will say a bit more on this. I am at the SMMT’s annual dinner this evening. We cannot in any way undermine the transition that we know we </w:t>
      </w:r>
      <w:r w:rsidRPr="00DD35B5">
        <w:t>have to</w:t>
      </w:r>
      <w:r w:rsidRPr="00DD35B5">
        <w:t xml:space="preserve"> make, in this case around electric vehicles. The intervention from the previous Prime Minister and the impact it had on consumer confidence were very regrettable. We </w:t>
      </w:r>
      <w:r w:rsidRPr="00DD35B5">
        <w:t>have to</w:t>
      </w:r>
      <w:r w:rsidRPr="00DD35B5">
        <w:t xml:space="preserve"> make sure </w:t>
      </w:r>
      <w:r w:rsidR="00C34485">
        <w:t xml:space="preserve">that </w:t>
      </w:r>
      <w:r w:rsidRPr="00DD35B5">
        <w:t>the policy is working in a way that gets us there. I do not see any tension between being committed to that transition and to UK manufacturing.</w:t>
      </w:r>
    </w:p>
    <w:p w:rsidR="00EA2AC0" w:rsidRPr="00DD35B5" w:rsidP="00EA2AC0">
      <w:pPr>
        <w:pStyle w:val="Answer"/>
      </w:pPr>
      <w:r w:rsidRPr="00DD35B5">
        <w:t>I have said repeatedly</w:t>
      </w:r>
      <w:r w:rsidRPr="00DD35B5" w:rsidR="008217E5">
        <w:t xml:space="preserve"> that </w:t>
      </w:r>
      <w:r w:rsidRPr="00DD35B5">
        <w:t>decarbonisation cannot mean de</w:t>
      </w:r>
      <w:r w:rsidR="00BA0E7B">
        <w:t>-</w:t>
      </w:r>
      <w:r w:rsidRPr="00DD35B5">
        <w:t xml:space="preserve">industrialisation. I have no interest in the country hitting its climate targets by shutting down jobs and industry. That is just not the way to do it. It </w:t>
      </w:r>
      <w:r w:rsidRPr="00DD35B5">
        <w:t>has to</w:t>
      </w:r>
      <w:r w:rsidRPr="00DD35B5">
        <w:t xml:space="preserve"> be about that transition. I work very closely with the Transport Secretary around this. We are looking at the ZEV mandate to make sure it is operating in such a way that allows British manufacturing to get to that destination. There will be a consultation announced in due course on an expedited timescale that allows us to consider whether that policy is currently operating as anyone expected it to. I do not think it is. I get the seriousness and the urgency of the situation.</w:t>
      </w:r>
    </w:p>
    <w:p w:rsidR="00EA2AC0" w:rsidRPr="00DD35B5" w:rsidP="00EA2AC0">
      <w:pPr>
        <w:pStyle w:val="Question"/>
        <w:numPr>
          <w:ilvl w:val="0"/>
          <w:numId w:val="9"/>
        </w:numPr>
      </w:pPr>
      <w:r w:rsidRPr="00DD35B5">
        <w:rPr>
          <w:b/>
        </w:rPr>
        <w:t>Chair:</w:t>
      </w:r>
      <w:r w:rsidRPr="00DD35B5">
        <w:t xml:space="preserve"> Are you saying that the timescale that has been set previously may change?</w:t>
      </w:r>
    </w:p>
    <w:p w:rsidR="00EA2AC0" w:rsidRPr="00DD35B5" w:rsidP="00EA2AC0">
      <w:pPr>
        <w:pStyle w:val="Answer"/>
      </w:pPr>
      <w:r w:rsidRPr="00DD35B5">
        <w:rPr>
          <w:b/>
          <w:bCs/>
          <w:i/>
          <w:iCs/>
        </w:rPr>
        <w:t>Jonathan Reynolds</w:t>
      </w:r>
      <w:r w:rsidRPr="00DD35B5">
        <w:rPr>
          <w:b/>
        </w:rPr>
        <w:t>:</w:t>
      </w:r>
      <w:r w:rsidRPr="00DD35B5">
        <w:t xml:space="preserve"> Different OEMs have different issues, particularly if they are in both van and passenger vehicle manufacturing. Everyone agrees on the destination, </w:t>
      </w:r>
      <w:r w:rsidRPr="00DD35B5">
        <w:t>but</w:t>
      </w:r>
      <w:r w:rsidR="00C34485">
        <w:t>,</w:t>
      </w:r>
      <w:r w:rsidRPr="00DD35B5">
        <w:t xml:space="preserve"> without in any way changing how many EVs there will be on the road, we have to analyse whether the UK environment for automotive manufacturing is going to get us to the destination in a way that keeps those jobs and that industry in the UK. </w:t>
      </w:r>
    </w:p>
    <w:p w:rsidR="00EA2AC0" w:rsidRPr="00DD35B5" w:rsidP="00EA2AC0">
      <w:pPr>
        <w:pStyle w:val="Answer"/>
      </w:pPr>
      <w:r w:rsidRPr="00DD35B5">
        <w:t>Green industrial policy should not be protectionist, but at the minute—let us be frank—we have inherited the opposite. We are incentivising imports over domestic production. That is not a kind of special pleading from the industry</w:t>
      </w:r>
      <w:r w:rsidR="00C629DA">
        <w:t>,</w:t>
      </w:r>
      <w:r w:rsidRPr="00DD35B5">
        <w:t xml:space="preserve"> because we have seen the scale of what is happening. </w:t>
      </w:r>
      <w:r w:rsidRPr="00DD35B5">
        <w:t>Stellantis</w:t>
      </w:r>
      <w:r w:rsidRPr="00DD35B5">
        <w:t xml:space="preserve"> is part of that. We know what is happening across Europe in terms of overall demand. As a </w:t>
      </w:r>
      <w:r w:rsidRPr="00DD35B5">
        <w:t>Government</w:t>
      </w:r>
      <w:r w:rsidRPr="00DD35B5">
        <w:t xml:space="preserve"> committed to both the industrial strength of the UK and the transition, we have to be willing to work with industry and ask ourselves whether the specific provisions of that policy are working as they should do.</w:t>
      </w:r>
    </w:p>
    <w:p w:rsidR="00EA2AC0" w:rsidRPr="00DD35B5" w:rsidP="00EA2AC0">
      <w:pPr>
        <w:pStyle w:val="Question"/>
        <w:numPr>
          <w:ilvl w:val="0"/>
          <w:numId w:val="9"/>
        </w:numPr>
      </w:pPr>
      <w:r w:rsidRPr="00DD35B5">
        <w:rPr>
          <w:b/>
        </w:rPr>
        <w:t>Chair:</w:t>
      </w:r>
      <w:r w:rsidRPr="00DD35B5">
        <w:t xml:space="preserve"> We need a bit of a pragmatic rethink.</w:t>
      </w:r>
    </w:p>
    <w:p w:rsidR="00EA2AC0" w:rsidRPr="00DD35B5" w:rsidP="00EA2AC0">
      <w:pPr>
        <w:pStyle w:val="Answer"/>
      </w:pPr>
      <w:r w:rsidRPr="00DD35B5">
        <w:rPr>
          <w:b/>
          <w:bCs/>
          <w:i/>
          <w:iCs/>
        </w:rPr>
        <w:t>Jonathan Reynolds</w:t>
      </w:r>
      <w:r w:rsidRPr="00DD35B5">
        <w:rPr>
          <w:b/>
        </w:rPr>
        <w:t>:</w:t>
      </w:r>
      <w:r w:rsidRPr="00DD35B5">
        <w:t xml:space="preserve"> We </w:t>
      </w:r>
      <w:r w:rsidRPr="00DD35B5">
        <w:t>have to</w:t>
      </w:r>
      <w:r w:rsidRPr="00DD35B5">
        <w:t xml:space="preserve"> be willing to do it. We do not want to undermine the </w:t>
      </w:r>
      <w:r w:rsidRPr="00DD35B5">
        <w:t>destination, but</w:t>
      </w:r>
      <w:r w:rsidRPr="00DD35B5">
        <w:t xml:space="preserve"> let us look at what it has meant and </w:t>
      </w:r>
      <w:r w:rsidR="00C629DA">
        <w:t xml:space="preserve">what it </w:t>
      </w:r>
      <w:r w:rsidRPr="00DD35B5">
        <w:t>means right now for British vehicle manufacturing. Right now</w:t>
      </w:r>
      <w:r w:rsidR="00C629DA">
        <w:t>,</w:t>
      </w:r>
      <w:r w:rsidRPr="00DD35B5">
        <w:t xml:space="preserve"> it is not working as anyone intended. </w:t>
      </w:r>
    </w:p>
    <w:p w:rsidR="00EA2AC0" w:rsidRPr="00DD35B5" w:rsidP="00EA2AC0">
      <w:pPr>
        <w:pStyle w:val="Question"/>
        <w:numPr>
          <w:ilvl w:val="0"/>
          <w:numId w:val="9"/>
        </w:numPr>
      </w:pPr>
      <w:r w:rsidRPr="00DD35B5">
        <w:rPr>
          <w:b/>
        </w:rPr>
        <w:t>Matt Western:</w:t>
      </w:r>
      <w:r w:rsidRPr="00DD35B5">
        <w:t xml:space="preserve"> I would love to stay on that subject, but we must move on. I want to talk about dynamic pricing. There is a lot of concern out there. The CMA introduced its review 10 or 12 days ago. Anyone who has tried to buy anything online</w:t>
      </w:r>
      <w:r w:rsidR="00C629DA">
        <w:t>—</w:t>
      </w:r>
      <w:r w:rsidRPr="00DD35B5">
        <w:t>particularly airline tickets, travel tickets or, dare I say</w:t>
      </w:r>
      <w:r w:rsidR="00C629DA">
        <w:t xml:space="preserve"> it</w:t>
      </w:r>
      <w:r w:rsidRPr="00DD35B5">
        <w:t>, Oasis tickets</w:t>
      </w:r>
      <w:r w:rsidR="00C629DA">
        <w:t>—</w:t>
      </w:r>
      <w:r w:rsidRPr="00DD35B5">
        <w:t xml:space="preserve">will have suddenly experienced a rise in price just as you </w:t>
      </w:r>
      <w:r w:rsidRPr="00DD35B5">
        <w:t xml:space="preserve">are about to click </w:t>
      </w:r>
      <w:r w:rsidR="00C629DA">
        <w:t>“</w:t>
      </w:r>
      <w:r w:rsidRPr="00DD35B5">
        <w:t>purchase</w:t>
      </w:r>
      <w:r w:rsidR="00C629DA">
        <w:t>”</w:t>
      </w:r>
      <w:r w:rsidRPr="00DD35B5">
        <w:t>. What is your view on dynamic pricing?</w:t>
      </w:r>
    </w:p>
    <w:p w:rsidR="00EA2AC0" w:rsidRPr="00DD35B5" w:rsidP="00EA2AC0">
      <w:pPr>
        <w:pStyle w:val="Answer"/>
      </w:pPr>
      <w:r w:rsidRPr="00DD35B5">
        <w:rPr>
          <w:b/>
          <w:bCs/>
          <w:i/>
          <w:iCs/>
        </w:rPr>
        <w:t>Jonathan Reynolds</w:t>
      </w:r>
      <w:r w:rsidRPr="00DD35B5">
        <w:rPr>
          <w:b/>
        </w:rPr>
        <w:t>:</w:t>
      </w:r>
      <w:r w:rsidRPr="00DD35B5">
        <w:t xml:space="preserve"> I will keep this relatively </w:t>
      </w:r>
      <w:r w:rsidRPr="00DD35B5">
        <w:t>short</w:t>
      </w:r>
      <w:r w:rsidR="00985FE3">
        <w:t>,</w:t>
      </w:r>
      <w:r w:rsidRPr="00DD35B5">
        <w:t xml:space="preserve"> because</w:t>
      </w:r>
      <w:r w:rsidRPr="00DD35B5">
        <w:t xml:space="preserve"> I know there are a couple of issues you want to cover before we finish.</w:t>
      </w:r>
    </w:p>
    <w:p w:rsidR="00EA2AC0" w:rsidRPr="00DD35B5" w:rsidP="00EA2AC0">
      <w:pPr>
        <w:pStyle w:val="Answer"/>
      </w:pPr>
      <w:r w:rsidRPr="00DD35B5">
        <w:t>First of all</w:t>
      </w:r>
      <w:r w:rsidRPr="00DD35B5">
        <w:t xml:space="preserve">, the UK and this Department have a strong tradition of defending and regulating consumer markets where there are things that we are concerned about. I see competitive markets in these areas as being part of that pro-business pitch. There are </w:t>
      </w:r>
      <w:r w:rsidRPr="00DD35B5">
        <w:t>particular concerns</w:t>
      </w:r>
      <w:r w:rsidRPr="00DD35B5">
        <w:t xml:space="preserve"> not just about dynamic pricing</w:t>
      </w:r>
      <w:r w:rsidR="00985FE3">
        <w:t>,</w:t>
      </w:r>
      <w:r w:rsidRPr="00DD35B5">
        <w:t xml:space="preserve"> but around secondary ticketing, which is the principal objective of the Government’s consultation. We have a piece of work under</w:t>
      </w:r>
      <w:r w:rsidRPr="00DD35B5" w:rsidR="0067245E">
        <w:t xml:space="preserve"> </w:t>
      </w:r>
      <w:r w:rsidRPr="00DD35B5">
        <w:t>way to look at that market and whether consumers are getting a fair deal.</w:t>
      </w:r>
    </w:p>
    <w:p w:rsidR="00EA2AC0" w:rsidRPr="00DD35B5" w:rsidP="00EA2AC0">
      <w:pPr>
        <w:pStyle w:val="Answer"/>
      </w:pPr>
      <w:r w:rsidRPr="00DD35B5">
        <w:t>That is an important thing to be looking at. We are all aware of just how our constituents feel about how parts of the market are working at the minute.</w:t>
      </w:r>
    </w:p>
    <w:p w:rsidR="00EA2AC0" w:rsidRPr="00DD35B5" w:rsidP="00EA2AC0">
      <w:pPr>
        <w:pStyle w:val="Question"/>
        <w:numPr>
          <w:ilvl w:val="0"/>
          <w:numId w:val="9"/>
        </w:numPr>
      </w:pPr>
      <w:r w:rsidRPr="00DD35B5">
        <w:rPr>
          <w:b/>
        </w:rPr>
        <w:t>Matt Western:</w:t>
      </w:r>
      <w:r w:rsidRPr="00DD35B5">
        <w:t xml:space="preserve"> With the background of the </w:t>
      </w:r>
      <w:r w:rsidRPr="00DD35B5">
        <w:t>cost of living</w:t>
      </w:r>
      <w:r w:rsidRPr="00DD35B5">
        <w:t xml:space="preserve"> crisis and rip-off Britain, there is perhaps increasing evidence of price gouging. Depending upon the outcomes of this review, what do you expect your Department to do in response to that?</w:t>
      </w:r>
    </w:p>
    <w:p w:rsidR="00EA2AC0" w:rsidRPr="00DD35B5" w:rsidP="0067245E">
      <w:pPr>
        <w:pStyle w:val="Answer"/>
      </w:pPr>
      <w:r w:rsidRPr="00DD35B5">
        <w:rPr>
          <w:b/>
          <w:bCs/>
          <w:i/>
          <w:iCs/>
        </w:rPr>
        <w:t>Jonathan Reynolds</w:t>
      </w:r>
      <w:r w:rsidRPr="00DD35B5">
        <w:rPr>
          <w:b/>
        </w:rPr>
        <w:t>:</w:t>
      </w:r>
      <w:r w:rsidRPr="00DD35B5">
        <w:t xml:space="preserve"> You can get yourself into trouble if you pre-empt a consultation. As a Secretary of State, I have enough judicial reviews against me on a day-to-day basis.</w:t>
      </w:r>
      <w:r w:rsidRPr="00DD35B5" w:rsidR="0067245E">
        <w:t xml:space="preserve"> </w:t>
      </w:r>
      <w:r w:rsidRPr="00DD35B5">
        <w:t>We are committed to tackling any area where we think the British consumer is not getting a fair deal. People just want to know that if they play by the rules and do things in the right way, they are not going to be ripped off. Where action is necessary to do that, that is where our focus and attention will be.</w:t>
      </w:r>
    </w:p>
    <w:p w:rsidR="00EA2AC0" w:rsidRPr="00DD35B5" w:rsidP="0067245E">
      <w:pPr>
        <w:pStyle w:val="Question"/>
      </w:pPr>
      <w:r w:rsidRPr="00DD35B5">
        <w:rPr>
          <w:b/>
        </w:rPr>
        <w:t>Chair:</w:t>
      </w:r>
      <w:r w:rsidRPr="00DD35B5">
        <w:t xml:space="preserve"> We have five very brief topical questions, so we will try to rattle through them as fast as we can.</w:t>
      </w:r>
      <w:r w:rsidRPr="00DD35B5" w:rsidR="0067245E">
        <w:t xml:space="preserve"> </w:t>
      </w:r>
      <w:r w:rsidRPr="00DD35B5">
        <w:t>On Royal Mail, is it your assumption that the universal service obligation will stay as it is?</w:t>
      </w:r>
    </w:p>
    <w:p w:rsidR="00EA2AC0" w:rsidRPr="00DD35B5" w:rsidP="00EA2AC0">
      <w:pPr>
        <w:pStyle w:val="Answer"/>
      </w:pPr>
      <w:r w:rsidRPr="00DD35B5">
        <w:rPr>
          <w:b/>
          <w:bCs/>
          <w:i/>
          <w:iCs/>
        </w:rPr>
        <w:t>Jonathan Reynolds</w:t>
      </w:r>
      <w:r w:rsidRPr="00DD35B5">
        <w:rPr>
          <w:b/>
        </w:rPr>
        <w:t>:</w:t>
      </w:r>
      <w:r w:rsidRPr="00DD35B5">
        <w:t xml:space="preserve"> A universal service obligation is essential. We are all aware of the fundamental decline in letters and what that means. I am pragmatic about the future, as is the union. I want there to be a universal service obligation. It is something that binds the country together. It is </w:t>
      </w:r>
      <w:r w:rsidRPr="00DD35B5">
        <w:t>a really important</w:t>
      </w:r>
      <w:r w:rsidRPr="00DD35B5">
        <w:t xml:space="preserve"> part of our national life. Of course, I am aware of the economic problems of Royal Mail. I </w:t>
      </w:r>
      <w:r w:rsidRPr="00DD35B5">
        <w:t>have to</w:t>
      </w:r>
      <w:r w:rsidRPr="00DD35B5">
        <w:t xml:space="preserve"> be aware of that. Fundamentally, I want a strong, prosperous Royal Mail at the centre of national life.</w:t>
      </w:r>
    </w:p>
    <w:p w:rsidR="00EA2AC0" w:rsidRPr="00DD35B5" w:rsidP="00EA2AC0">
      <w:pPr>
        <w:pStyle w:val="Question"/>
        <w:numPr>
          <w:ilvl w:val="0"/>
          <w:numId w:val="9"/>
        </w:numPr>
      </w:pPr>
      <w:r w:rsidRPr="00DD35B5">
        <w:rPr>
          <w:b/>
        </w:rPr>
        <w:t xml:space="preserve">Mr </w:t>
      </w:r>
      <w:r w:rsidR="007C1B2D">
        <w:rPr>
          <w:b/>
        </w:rPr>
        <w:t xml:space="preserve">Joshua </w:t>
      </w:r>
      <w:r w:rsidRPr="00DD35B5">
        <w:rPr>
          <w:b/>
        </w:rPr>
        <w:t>Reynolds:</w:t>
      </w:r>
      <w:r w:rsidRPr="00DD35B5">
        <w:t xml:space="preserve"> We know that the takeover of Royal Mail by Daniel </w:t>
      </w:r>
      <w:r w:rsidRPr="00DD35B5">
        <w:t>Křetínský’s</w:t>
      </w:r>
      <w:r w:rsidRPr="00DD35B5">
        <w:t xml:space="preserve"> EPH has been called into Government to face scrutiny on national security issues. Would you confirm why that review is taking so long and assure this Committee that his previous business dealings with Russia are being fully scrutinised?</w:t>
      </w:r>
    </w:p>
    <w:p w:rsidR="00EA2AC0" w:rsidRPr="00DD35B5" w:rsidP="00EA2AC0">
      <w:pPr>
        <w:pStyle w:val="Answer"/>
      </w:pPr>
      <w:r w:rsidRPr="00DD35B5">
        <w:rPr>
          <w:b/>
          <w:bCs/>
          <w:i/>
          <w:iCs/>
        </w:rPr>
        <w:t>Jonathan Reynolds</w:t>
      </w:r>
      <w:r w:rsidRPr="00DD35B5">
        <w:rPr>
          <w:b/>
        </w:rPr>
        <w:t>:</w:t>
      </w:r>
      <w:r w:rsidRPr="00DD35B5">
        <w:t xml:space="preserve"> The first thing I would say is that I cannot comment on that timescale or give commitments because it is a Cabinet Office </w:t>
      </w:r>
      <w:r w:rsidRPr="00DD35B5">
        <w:t>responsibility as part of the machinery of Government that we inherited when we took over on 4 July.</w:t>
      </w:r>
    </w:p>
    <w:p w:rsidR="00EA2AC0" w:rsidRPr="00DD35B5" w:rsidP="00EA2AC0">
      <w:pPr>
        <w:pStyle w:val="Answer"/>
      </w:pPr>
      <w:r w:rsidRPr="00DD35B5">
        <w:t xml:space="preserve">Mr </w:t>
      </w:r>
      <w:r w:rsidRPr="00DD35B5">
        <w:t>Křetínský</w:t>
      </w:r>
      <w:r w:rsidRPr="00DD35B5">
        <w:t xml:space="preserve"> is the principal shareholder in Royal Mail and has already been through a National Security and Investment Act process. If there were anything of the like that you describe in terms of links to Russia, I would have hoped that</w:t>
      </w:r>
      <w:r w:rsidR="00985FE3">
        <w:t xml:space="preserve"> that</w:t>
      </w:r>
      <w:r w:rsidRPr="00DD35B5">
        <w:t xml:space="preserve"> would not have resulted in him becoming the principal shareholder. I would question the evidential basis of those </w:t>
      </w:r>
      <w:r w:rsidRPr="00DD35B5">
        <w:t>particular claims</w:t>
      </w:r>
      <w:r w:rsidRPr="00DD35B5">
        <w:t xml:space="preserve"> about Russia. He is a legitimate business figure who has </w:t>
      </w:r>
      <w:r w:rsidRPr="00DD35B5">
        <w:t>a number of</w:t>
      </w:r>
      <w:r w:rsidRPr="00DD35B5">
        <w:t xml:space="preserve"> business interests in Europe and the UK.</w:t>
      </w:r>
    </w:p>
    <w:p w:rsidR="00EA2AC0" w:rsidRPr="00DD35B5" w:rsidP="00EA2AC0">
      <w:pPr>
        <w:pStyle w:val="Answer"/>
      </w:pPr>
      <w:r w:rsidRPr="00DD35B5">
        <w:t>I cannot comment on the process that sits beyond my responsibilities, but in any situation like this there are undertakings that I would want as the Secretary of State. That is not just pertaining to a proposed takeover, but what it means further down the line for people who might</w:t>
      </w:r>
      <w:r w:rsidR="00985FE3">
        <w:t>—</w:t>
      </w:r>
      <w:r w:rsidRPr="00DD35B5">
        <w:t>at a future point, five or 10 years down the line</w:t>
      </w:r>
      <w:r w:rsidR="00985FE3">
        <w:t>—</w:t>
      </w:r>
      <w:r w:rsidRPr="00DD35B5">
        <w:t>then become the owner of Royal Mail, if it goes in this direction.</w:t>
      </w:r>
    </w:p>
    <w:p w:rsidR="00EA2AC0" w:rsidRPr="00DD35B5" w:rsidP="00EA2AC0">
      <w:pPr>
        <w:pStyle w:val="Answer"/>
      </w:pPr>
      <w:r w:rsidRPr="00DD35B5">
        <w:t>Fundamentally, Royal Mail is a business that is incredibly important. It has an incredibly dedicated workforce. It has had a very difficult period</w:t>
      </w:r>
      <w:r w:rsidR="00985FE3">
        <w:t>,</w:t>
      </w:r>
      <w:r w:rsidRPr="00DD35B5">
        <w:t xml:space="preserve"> in terms of its own industrial relations and its own market share. The fundamental test </w:t>
      </w:r>
      <w:r w:rsidRPr="00DD35B5">
        <w:t>has to</w:t>
      </w:r>
      <w:r w:rsidRPr="00DD35B5">
        <w:t xml:space="preserve"> be whether anyone, if they are proposing to take it over, come</w:t>
      </w:r>
      <w:r w:rsidR="00985FE3">
        <w:t>s</w:t>
      </w:r>
      <w:r w:rsidRPr="00DD35B5">
        <w:t xml:space="preserve"> up with a business plan and a set of assurances to the British state that makes sure it </w:t>
      </w:r>
      <w:r w:rsidR="007D13E1">
        <w:t>will</w:t>
      </w:r>
      <w:r w:rsidRPr="00DD35B5">
        <w:t xml:space="preserve"> go on to be in a stronger position than it is </w:t>
      </w:r>
      <w:r w:rsidR="007D13E1">
        <w:t xml:space="preserve">in </w:t>
      </w:r>
      <w:r w:rsidRPr="00DD35B5">
        <w:t xml:space="preserve">now. </w:t>
      </w:r>
    </w:p>
    <w:p w:rsidR="00EA2AC0" w:rsidRPr="00DD35B5" w:rsidP="00EA2AC0">
      <w:pPr>
        <w:pStyle w:val="Answer"/>
      </w:pPr>
      <w:r w:rsidRPr="00DD35B5">
        <w:t xml:space="preserve">From the economic and business point of view, that is the test. The National Security and Investment Act process is something different. I do not know whether you want the </w:t>
      </w:r>
      <w:r w:rsidR="00D51332">
        <w:t>p</w:t>
      </w:r>
      <w:r w:rsidRPr="00DD35B5">
        <w:t xml:space="preserve">ermanent </w:t>
      </w:r>
      <w:r w:rsidR="00D51332">
        <w:t>s</w:t>
      </w:r>
      <w:r w:rsidRPr="00DD35B5">
        <w:t>ecretary to come in on that or</w:t>
      </w:r>
      <w:r w:rsidR="007D13E1">
        <w:t xml:space="preserve"> whether</w:t>
      </w:r>
      <w:r w:rsidRPr="00DD35B5">
        <w:t xml:space="preserve"> you want to ask any other rapid-fire questions.</w:t>
      </w:r>
    </w:p>
    <w:p w:rsidR="00EA2AC0" w:rsidRPr="00DD35B5" w:rsidP="00EA2AC0">
      <w:pPr>
        <w:pStyle w:val="Question"/>
        <w:numPr>
          <w:ilvl w:val="0"/>
          <w:numId w:val="9"/>
        </w:numPr>
      </w:pPr>
      <w:r w:rsidRPr="00DD35B5">
        <w:rPr>
          <w:b/>
        </w:rPr>
        <w:t>Chair:</w:t>
      </w:r>
      <w:r w:rsidRPr="00DD35B5">
        <w:t xml:space="preserve"> Time is against us, I am afraid. On Harland </w:t>
      </w:r>
      <w:r w:rsidR="007D13E1">
        <w:t xml:space="preserve">&amp; </w:t>
      </w:r>
      <w:r w:rsidRPr="00DD35B5">
        <w:t xml:space="preserve">Wolff, are you now renegotiating with </w:t>
      </w:r>
      <w:r w:rsidRPr="00DD35B5">
        <w:t>Navantia</w:t>
      </w:r>
      <w:r w:rsidRPr="00DD35B5">
        <w:t xml:space="preserve">? Are you </w:t>
      </w:r>
      <w:r w:rsidRPr="00DD35B5" w:rsidR="007D13E1">
        <w:t xml:space="preserve">ultimately </w:t>
      </w:r>
      <w:r w:rsidRPr="00DD35B5">
        <w:t>going to have to give them more money and bigger contracts to keep that business going?</w:t>
      </w:r>
    </w:p>
    <w:p w:rsidR="00EA2AC0" w:rsidRPr="00DD35B5" w:rsidP="00EA2AC0">
      <w:pPr>
        <w:pStyle w:val="Answer"/>
      </w:pPr>
      <w:r w:rsidRPr="00DD35B5">
        <w:rPr>
          <w:b/>
          <w:bCs/>
          <w:i/>
          <w:iCs/>
        </w:rPr>
        <w:t>Jonathan Reynolds</w:t>
      </w:r>
      <w:r w:rsidRPr="00DD35B5">
        <w:rPr>
          <w:b/>
        </w:rPr>
        <w:t>:</w:t>
      </w:r>
      <w:r w:rsidRPr="00DD35B5">
        <w:t xml:space="preserve"> Harland </w:t>
      </w:r>
      <w:r w:rsidR="007D13E1">
        <w:t>&amp;</w:t>
      </w:r>
      <w:r w:rsidRPr="00DD35B5">
        <w:t xml:space="preserve"> Wolff was one of the flashing red things on the dashboard as we walked through the door following the election. It should have been dealt with by the previous Government</w:t>
      </w:r>
      <w:r w:rsidR="007D13E1">
        <w:t>—t</w:t>
      </w:r>
      <w:r w:rsidRPr="00DD35B5">
        <w:t xml:space="preserve">here is no doubt about that. It was clear that any state guarantee would be a very poor use of public money. The Department had an open book with Harland </w:t>
      </w:r>
      <w:r w:rsidR="007D13E1">
        <w:t xml:space="preserve">&amp; </w:t>
      </w:r>
      <w:r w:rsidRPr="00DD35B5">
        <w:t>Wolff at that stage. To be frank, the decision that I made should have been made earlier, which is to say, “This requires a market-led solution</w:t>
      </w:r>
      <w:r w:rsidR="007D13E1">
        <w:t>,</w:t>
      </w:r>
      <w:r w:rsidRPr="00DD35B5">
        <w:t xml:space="preserve"> and any public money would not be well used if it were put into this process</w:t>
      </w:r>
      <w:r w:rsidR="007D13E1">
        <w:t>.</w:t>
      </w:r>
      <w:r w:rsidRPr="00DD35B5">
        <w:t>” We would effectively lose any guarantee that we were given.</w:t>
      </w:r>
    </w:p>
    <w:p w:rsidR="00EA2AC0" w:rsidRPr="00DD35B5" w:rsidP="00EA2AC0">
      <w:pPr>
        <w:pStyle w:val="Answer"/>
      </w:pPr>
      <w:r w:rsidRPr="00DD35B5">
        <w:t xml:space="preserve">I want all four shipyards to be kept together. That is the basis of the </w:t>
      </w:r>
      <w:r w:rsidRPr="00DD35B5">
        <w:t>Navantia</w:t>
      </w:r>
      <w:r w:rsidRPr="00DD35B5">
        <w:t xml:space="preserve"> bid. They are in talks around that. I will not comment on some of the specifics around that. To be frank, they relate mainly to the relationship to the </w:t>
      </w:r>
      <w:r w:rsidR="007D13E1">
        <w:t>M</w:t>
      </w:r>
      <w:r w:rsidRPr="00DD35B5">
        <w:t>oD and the contract for the fleet support ships.</w:t>
      </w:r>
    </w:p>
    <w:p w:rsidR="00EA2AC0" w:rsidRPr="00DD35B5" w:rsidP="00EA2AC0">
      <w:pPr>
        <w:pStyle w:val="Question"/>
        <w:numPr>
          <w:ilvl w:val="0"/>
          <w:numId w:val="9"/>
        </w:numPr>
      </w:pPr>
      <w:r w:rsidRPr="00DD35B5">
        <w:rPr>
          <w:b/>
        </w:rPr>
        <w:t>Chair:</w:t>
      </w:r>
      <w:r w:rsidRPr="00DD35B5">
        <w:t xml:space="preserve"> On </w:t>
      </w:r>
      <w:r w:rsidRPr="00DD35B5">
        <w:t>Stellantis</w:t>
      </w:r>
      <w:r w:rsidRPr="00DD35B5">
        <w:t xml:space="preserve">, you have said you are going to have a think about </w:t>
      </w:r>
      <w:r w:rsidRPr="00DD35B5">
        <w:t>how we ensure that we do not de-industrialise the country as we decarbonise. What further support will there be available for Luton?</w:t>
      </w:r>
    </w:p>
    <w:p w:rsidR="00EA2AC0" w:rsidRPr="00DD35B5" w:rsidP="00EA2AC0">
      <w:pPr>
        <w:pStyle w:val="Answer"/>
      </w:pPr>
      <w:r w:rsidRPr="00DD35B5">
        <w:rPr>
          <w:b/>
          <w:bCs/>
          <w:i/>
          <w:iCs/>
        </w:rPr>
        <w:t>Jonathan Reynolds</w:t>
      </w:r>
      <w:r w:rsidRPr="00DD35B5">
        <w:rPr>
          <w:b/>
        </w:rPr>
        <w:t>:</w:t>
      </w:r>
      <w:r w:rsidRPr="00DD35B5">
        <w:t xml:space="preserve"> The first thing to say is that it was less than 10 days into the job when we were first told by </w:t>
      </w:r>
      <w:r w:rsidRPr="00DD35B5">
        <w:t>Stellantis</w:t>
      </w:r>
      <w:r w:rsidRPr="00DD35B5">
        <w:t xml:space="preserve"> that the consideration to close the Luton plant was what they wanted to do. We have met many times with them since then. It is something that we have fought back on very heavily because of what it will mean for people in Luton.</w:t>
      </w:r>
    </w:p>
    <w:p w:rsidR="00EA2AC0" w:rsidRPr="00DD35B5" w:rsidP="00EA2AC0">
      <w:pPr>
        <w:pStyle w:val="Answer"/>
      </w:pPr>
      <w:r w:rsidRPr="00DD35B5">
        <w:t>Their request was to look at some of the specific aspects and some of the flexibilities around how the ZEV mandate works. The Secretary of State for Transport and I were willing to have that conversation. The whole industry has concerns, as I say, because of how it is operating. We are willing and have moved further in that direction, but we were told this morning that the decision has been made.</w:t>
      </w:r>
    </w:p>
    <w:p w:rsidR="00EA2AC0" w:rsidRPr="00DD35B5" w:rsidP="00EA2AC0">
      <w:pPr>
        <w:pStyle w:val="Answer"/>
      </w:pPr>
      <w:r w:rsidRPr="00DD35B5">
        <w:t>To rationalise operations at Ellesmere Port is, to be frank, a better outcome than it could have been</w:t>
      </w:r>
      <w:r w:rsidR="007D13E1">
        <w:t>,</w:t>
      </w:r>
      <w:r w:rsidRPr="00DD35B5">
        <w:t xml:space="preserve"> because </w:t>
      </w:r>
      <w:r w:rsidRPr="00DD35B5">
        <w:t>Stellantis</w:t>
      </w:r>
      <w:r w:rsidRPr="00DD35B5">
        <w:t xml:space="preserve"> has significant overcapacity, </w:t>
      </w:r>
      <w:r w:rsidR="007D13E1">
        <w:t xml:space="preserve">as </w:t>
      </w:r>
      <w:r w:rsidRPr="00DD35B5">
        <w:t>you will know, across this European footprint. We could have lost those two key lines to a different factory. They are going to Ellesmere Port, and I understand</w:t>
      </w:r>
      <w:r w:rsidR="007D13E1">
        <w:t xml:space="preserve"> that</w:t>
      </w:r>
      <w:r w:rsidRPr="00DD35B5">
        <w:t xml:space="preserve"> there is going to be a £50 million to £60 million investment in the paint shop to do that.</w:t>
      </w:r>
    </w:p>
    <w:p w:rsidR="00EA2AC0" w:rsidRPr="00DD35B5" w:rsidP="00EA2AC0">
      <w:pPr>
        <w:pStyle w:val="Answer"/>
      </w:pPr>
      <w:r w:rsidRPr="00DD35B5">
        <w:t>That bit is good news, but I would not want to give any other impression than</w:t>
      </w:r>
      <w:r w:rsidR="007D13E1">
        <w:t xml:space="preserve"> that</w:t>
      </w:r>
      <w:r w:rsidRPr="00DD35B5">
        <w:t xml:space="preserve"> I believe </w:t>
      </w:r>
      <w:r w:rsidR="007D13E1">
        <w:t xml:space="preserve">that </w:t>
      </w:r>
      <w:r w:rsidRPr="00DD35B5">
        <w:t xml:space="preserve">this is a very difficult day for people in Luton. The Department will be giving them full support, as will all of Government, and </w:t>
      </w:r>
      <w:r w:rsidR="007D13E1">
        <w:t xml:space="preserve">we </w:t>
      </w:r>
      <w:r w:rsidRPr="00DD35B5">
        <w:t>will do everything we can to help those people in that position.</w:t>
      </w:r>
    </w:p>
    <w:p w:rsidR="00EA2AC0" w:rsidRPr="00DD35B5" w:rsidP="00EA2AC0">
      <w:pPr>
        <w:pStyle w:val="Question"/>
        <w:numPr>
          <w:ilvl w:val="0"/>
          <w:numId w:val="9"/>
        </w:numPr>
      </w:pPr>
      <w:r w:rsidRPr="00DD35B5">
        <w:rPr>
          <w:b/>
        </w:rPr>
        <w:t>Chair:</w:t>
      </w:r>
      <w:r w:rsidRPr="00DD35B5">
        <w:t xml:space="preserve"> On British Steel, are we effectively at the point now of renationalising the facilities in Scunthorpe? What extra money is going to go into British Steel and Scunthorpe?</w:t>
      </w:r>
    </w:p>
    <w:p w:rsidR="00EA2AC0" w:rsidRPr="00DD35B5" w:rsidP="00EA2AC0">
      <w:pPr>
        <w:pStyle w:val="Answer"/>
      </w:pPr>
      <w:r w:rsidRPr="00DD35B5">
        <w:rPr>
          <w:b/>
          <w:bCs/>
          <w:i/>
          <w:iCs/>
        </w:rPr>
        <w:t>Jonathan Reynolds</w:t>
      </w:r>
      <w:r w:rsidRPr="00DD35B5">
        <w:rPr>
          <w:b/>
        </w:rPr>
        <w:t>:</w:t>
      </w:r>
      <w:r w:rsidRPr="00DD35B5">
        <w:t xml:space="preserve"> No, the new UK Government have a specific commitment to a green steel fund. Again, Committee members will know that if you look at any developed country’s transition to green steel, the cap</w:t>
      </w:r>
      <w:r w:rsidR="007D13E1">
        <w:t xml:space="preserve"> </w:t>
      </w:r>
      <w:r w:rsidRPr="00DD35B5">
        <w:t xml:space="preserve">ex need is so overwhelming that it </w:t>
      </w:r>
      <w:r w:rsidRPr="00DD35B5">
        <w:t>has to</w:t>
      </w:r>
      <w:r w:rsidRPr="00DD35B5">
        <w:t xml:space="preserve"> be a public and private collaboration. That is the commitment and the new Government have brought in that money.</w:t>
      </w:r>
    </w:p>
    <w:p w:rsidR="00EA2AC0" w:rsidRPr="00DD35B5" w:rsidP="00EA2AC0">
      <w:pPr>
        <w:pStyle w:val="Answer"/>
      </w:pPr>
      <w:r w:rsidRPr="00DD35B5">
        <w:t>In relation to Port Talbot</w:t>
      </w:r>
      <w:r w:rsidRPr="00DD35B5">
        <w:t>, by the way, we</w:t>
      </w:r>
      <w:r w:rsidRPr="00DD35B5">
        <w:t xml:space="preserve"> have not put more money in yet, but we have got a much better deal for the £500 million and we are working with Tata on future investments. We had to make the decision on the electric arc furnace for Port Talbot simply because, had that decision not been taken, they would have missed out on the order slot, as I described when I gave a statement to Parliament a few weeks into the job.</w:t>
      </w:r>
    </w:p>
    <w:p w:rsidR="00EA2AC0" w:rsidRPr="00DD35B5" w:rsidP="00EA2AC0">
      <w:pPr>
        <w:pStyle w:val="Answer"/>
      </w:pPr>
      <w:r w:rsidRPr="00DD35B5">
        <w:t xml:space="preserve">In relation to Scunthorpe and British Steel, we are in ongoing negotiations with British Steel about a public and private package that would be the transition to electric arc furnaces. It is a live negotiation. Again, there is considerable resource that sits behind that policy commitment from the UK Government, but I cannot pre-empt those negotiations at this stage. </w:t>
      </w:r>
    </w:p>
    <w:p w:rsidR="00EA2AC0" w:rsidRPr="00DD35B5" w:rsidP="00EA2AC0">
      <w:pPr>
        <w:pStyle w:val="Question"/>
        <w:numPr>
          <w:ilvl w:val="0"/>
          <w:numId w:val="9"/>
        </w:numPr>
      </w:pPr>
      <w:r w:rsidRPr="00DD35B5">
        <w:rPr>
          <w:b/>
        </w:rPr>
        <w:t xml:space="preserve">Antonia </w:t>
      </w:r>
      <w:r w:rsidRPr="00DD35B5">
        <w:rPr>
          <w:b/>
        </w:rPr>
        <w:t>Bance</w:t>
      </w:r>
      <w:r w:rsidRPr="00DD35B5">
        <w:rPr>
          <w:b/>
        </w:rPr>
        <w:t>:</w:t>
      </w:r>
      <w:r w:rsidRPr="00DD35B5">
        <w:t xml:space="preserve"> We are all looking forward to the steel strategy in the spring, but in the meantime the Government could have done more to improve the business environment for the steel industry, such as by uplifting the electricity network charging compensation from 60% to 90%, as recommended by UK Steel. Of course, we had the disappointing response on the UK CBAM, which is going to leave the steel industry exposed. Will the steel strategy turn this around to make sure that we still have a home</w:t>
      </w:r>
      <w:r w:rsidR="007D13E1">
        <w:t>-</w:t>
      </w:r>
      <w:r w:rsidRPr="00DD35B5">
        <w:t>grown steel industry?</w:t>
      </w:r>
    </w:p>
    <w:p w:rsidR="00EA2AC0" w:rsidRPr="00DD35B5" w:rsidP="00EA2AC0">
      <w:pPr>
        <w:pStyle w:val="Answer"/>
      </w:pPr>
      <w:r w:rsidRPr="00DD35B5">
        <w:rPr>
          <w:b/>
          <w:bCs/>
          <w:i/>
          <w:iCs/>
        </w:rPr>
        <w:t>Jonathan Reynolds</w:t>
      </w:r>
      <w:r w:rsidRPr="00DD35B5">
        <w:rPr>
          <w:b/>
        </w:rPr>
        <w:t>:</w:t>
      </w:r>
      <w:r w:rsidRPr="00DD35B5">
        <w:t xml:space="preserve"> I am personally committed to a UK steel industry. As you know, we are an outlier as a major developed economy in terms of the relative size of our steel industry compared to the size of the economy. You would usually expect a direct correlation, and you see that in every country except the UK.</w:t>
      </w:r>
    </w:p>
    <w:p w:rsidR="00EA2AC0" w:rsidRPr="00DD35B5" w:rsidP="00EA2AC0">
      <w:pPr>
        <w:pStyle w:val="Answer"/>
      </w:pPr>
      <w:r w:rsidRPr="00DD35B5">
        <w:t xml:space="preserve">I am always keen to stress that steel is not some sunset industry; it is fundamental to a modern economy. There are opportunities to grow the UK steel </w:t>
      </w:r>
      <w:r w:rsidRPr="00DD35B5">
        <w:t>industry, if</w:t>
      </w:r>
      <w:r w:rsidRPr="00DD35B5">
        <w:t xml:space="preserve"> we get it right. You touch on a couple of specific policy issues there that relate to some other Government Departments, which need to be part of that steel strategy. I would absolutely welcome the support of this Committee on a comprehensive steel strategy that addresses some of those issues.</w:t>
      </w:r>
    </w:p>
    <w:p w:rsidR="00EA2AC0" w:rsidRPr="00DD35B5" w:rsidP="00EA2AC0">
      <w:pPr>
        <w:pStyle w:val="Question"/>
        <w:numPr>
          <w:ilvl w:val="0"/>
          <w:numId w:val="9"/>
        </w:numPr>
      </w:pPr>
      <w:r w:rsidRPr="00DD35B5">
        <w:rPr>
          <w:b/>
        </w:rPr>
        <w:t>Chair:</w:t>
      </w:r>
      <w:r w:rsidRPr="00DD35B5">
        <w:t xml:space="preserve"> On the Post Office, Alan Bates has now come out of his recent meeting with sub-postmasters and said that their plan is to go back to court if there is not significant movement on settling the GLO scheme and the victims therein by Christmas. What is going to change for Sir Alan Bates and the other victims who are still seeking redress by Christmas?</w:t>
      </w:r>
    </w:p>
    <w:p w:rsidR="00EA2AC0" w:rsidRPr="00DD35B5" w:rsidP="00EA2AC0">
      <w:pPr>
        <w:pStyle w:val="Answer"/>
      </w:pPr>
      <w:r w:rsidRPr="00DD35B5">
        <w:rPr>
          <w:b/>
          <w:bCs/>
          <w:i/>
          <w:iCs/>
        </w:rPr>
        <w:t>Jonathan Reynolds</w:t>
      </w:r>
      <w:r w:rsidRPr="00DD35B5">
        <w:rPr>
          <w:b/>
        </w:rPr>
        <w:t>:</w:t>
      </w:r>
      <w:r w:rsidRPr="00DD35B5">
        <w:t xml:space="preserve"> You will be aware, Chair, of comments I was able to make at the Sir Wyn Williams inquiry in relation to this. I know that Sir Alan’s request is for a deadline by which the GLO claims </w:t>
      </w:r>
      <w:r w:rsidRPr="00DD35B5">
        <w:t>have to</w:t>
      </w:r>
      <w:r w:rsidRPr="00DD35B5">
        <w:t xml:space="preserve"> be submitted. I understand Committee members will be aware that the problem is effectively those claims not being received yet and therefore cannot be processed through the system. Of course I am listening to that.</w:t>
      </w:r>
      <w:r w:rsidRPr="00DD35B5" w:rsidR="00A45422">
        <w:t xml:space="preserve"> </w:t>
      </w:r>
      <w:r w:rsidRPr="00DD35B5">
        <w:t>My concern</w:t>
      </w:r>
      <w:r w:rsidR="007D13E1">
        <w:t xml:space="preserve"> </w:t>
      </w:r>
      <w:r w:rsidRPr="00DD35B5">
        <w:t xml:space="preserve">is </w:t>
      </w:r>
      <w:r w:rsidRPr="00DD35B5" w:rsidR="00A45422">
        <w:t xml:space="preserve">this: </w:t>
      </w:r>
      <w:r w:rsidRPr="00DD35B5">
        <w:t xml:space="preserve">can </w:t>
      </w:r>
      <w:r w:rsidRPr="00DD35B5" w:rsidR="00A45422">
        <w:t xml:space="preserve">you </w:t>
      </w:r>
      <w:r w:rsidRPr="00DD35B5">
        <w:t xml:space="preserve">imagine a situation </w:t>
      </w:r>
      <w:r w:rsidR="007D13E1">
        <w:t>in which</w:t>
      </w:r>
      <w:r w:rsidRPr="00DD35B5">
        <w:t xml:space="preserve"> a deadline resulted in a position where the injustice was compounded for people who are not </w:t>
      </w:r>
      <w:r w:rsidRPr="00DD35B5">
        <w:t>in a position</w:t>
      </w:r>
      <w:r w:rsidRPr="00DD35B5">
        <w:t xml:space="preserve"> to get those claims </w:t>
      </w:r>
      <w:r w:rsidRPr="00DD35B5" w:rsidR="00A45422">
        <w:t>i</w:t>
      </w:r>
      <w:r w:rsidRPr="00DD35B5">
        <w:t>n</w:t>
      </w:r>
      <w:r w:rsidRPr="00DD35B5" w:rsidR="00A45422">
        <w:t>?</w:t>
      </w:r>
    </w:p>
    <w:p w:rsidR="00EA2AC0" w:rsidRPr="00DD35B5" w:rsidP="00EA2AC0">
      <w:pPr>
        <w:pStyle w:val="Question"/>
        <w:numPr>
          <w:ilvl w:val="0"/>
          <w:numId w:val="9"/>
        </w:numPr>
      </w:pPr>
      <w:r w:rsidRPr="00DD35B5">
        <w:rPr>
          <w:b/>
        </w:rPr>
        <w:t>Chair:</w:t>
      </w:r>
      <w:r w:rsidRPr="00DD35B5">
        <w:t xml:space="preserve"> What will change by Christmas so that Sir Alan and others do not need to go back to court?</w:t>
      </w:r>
    </w:p>
    <w:p w:rsidR="00EA2AC0" w:rsidRPr="00DD35B5" w:rsidP="00EA2AC0">
      <w:pPr>
        <w:pStyle w:val="Answer"/>
      </w:pPr>
      <w:r w:rsidRPr="00DD35B5">
        <w:rPr>
          <w:b/>
          <w:bCs/>
          <w:i/>
          <w:iCs/>
        </w:rPr>
        <w:t>Jonathan Reynolds</w:t>
      </w:r>
      <w:r w:rsidRPr="00DD35B5">
        <w:rPr>
          <w:b/>
        </w:rPr>
        <w:t>:</w:t>
      </w:r>
      <w:r w:rsidRPr="00DD35B5">
        <w:t xml:space="preserve"> Despite these doubts—I am being open about my thinking in this area—if I felt that by Christmas there had not been a substantial improvement in those coming in, I am willing to consider any course of action that would do that. </w:t>
      </w:r>
    </w:p>
    <w:p w:rsidR="00EA2AC0" w:rsidRPr="00DD35B5" w:rsidP="00EA2AC0">
      <w:pPr>
        <w:pStyle w:val="Answer"/>
      </w:pPr>
      <w:r w:rsidRPr="00DD35B5">
        <w:t xml:space="preserve">Specifically, I have written to the advisory committee, which we would all recognise has played a </w:t>
      </w:r>
      <w:r w:rsidRPr="00DD35B5">
        <w:t>really positive</w:t>
      </w:r>
      <w:r w:rsidRPr="00DD35B5">
        <w:t xml:space="preserve"> role in this, Lord Arbuthnot and now Lord Beamish, formerly known as Kevan Jones, in giving their advice as to the way forward. There are some different </w:t>
      </w:r>
      <w:r w:rsidRPr="00DD35B5">
        <w:t>views</w:t>
      </w:r>
      <w:r w:rsidRPr="00DD35B5">
        <w:t xml:space="preserve"> and they have to be reflected.</w:t>
      </w:r>
    </w:p>
    <w:p w:rsidR="00EA2AC0" w:rsidRPr="00DD35B5" w:rsidP="00EA2AC0">
      <w:pPr>
        <w:pStyle w:val="Answer"/>
      </w:pPr>
      <w:r w:rsidRPr="00DD35B5">
        <w:t>We want those claims to come in and we want to get on with them. As you know, many of the recommendations of this Committee</w:t>
      </w:r>
      <w:r w:rsidR="007D13E1">
        <w:t>,</w:t>
      </w:r>
      <w:r w:rsidRPr="00DD35B5">
        <w:t xml:space="preserve"> o</w:t>
      </w:r>
      <w:r w:rsidR="007D13E1">
        <w:t>n</w:t>
      </w:r>
      <w:r w:rsidRPr="00DD35B5">
        <w:t xml:space="preserve"> the timeline to respond to claims</w:t>
      </w:r>
      <w:r w:rsidR="007D13E1">
        <w:t>,</w:t>
      </w:r>
      <w:r w:rsidRPr="00DD35B5">
        <w:t xml:space="preserve"> we implemented in the changes that we have made since the election to a whole range of areas. The compensation is up considerably since the election. We are committed to doing this at pace, but I want to make sure that no one has the injustice </w:t>
      </w:r>
      <w:r w:rsidR="003079A1">
        <w:t xml:space="preserve">that </w:t>
      </w:r>
      <w:r w:rsidRPr="00DD35B5">
        <w:t xml:space="preserve">they have experienced compounded by any action that we take. </w:t>
      </w:r>
    </w:p>
    <w:p w:rsidR="00EA2AC0" w:rsidRPr="00DD35B5" w:rsidP="00EA2AC0">
      <w:pPr>
        <w:pStyle w:val="Question"/>
        <w:numPr>
          <w:ilvl w:val="0"/>
          <w:numId w:val="9"/>
        </w:numPr>
      </w:pPr>
      <w:r w:rsidRPr="00DD35B5">
        <w:rPr>
          <w:b/>
        </w:rPr>
        <w:t xml:space="preserve">Mr </w:t>
      </w:r>
      <w:r w:rsidR="007C1B2D">
        <w:rPr>
          <w:b/>
        </w:rPr>
        <w:t xml:space="preserve">Joshua </w:t>
      </w:r>
      <w:r w:rsidRPr="00DD35B5">
        <w:rPr>
          <w:b/>
        </w:rPr>
        <w:t>Reynolds:</w:t>
      </w:r>
      <w:r w:rsidRPr="00DD35B5">
        <w:t xml:space="preserve"> You spoke about the response to claims in that answer. Several weeks </w:t>
      </w:r>
      <w:r w:rsidRPr="00DD35B5">
        <w:t>ago</w:t>
      </w:r>
      <w:r w:rsidRPr="00DD35B5">
        <w:t xml:space="preserve"> we spoke to Dewi Lewis, who is currently going through the Horizon </w:t>
      </w:r>
      <w:r w:rsidRPr="00DD35B5" w:rsidR="00A45422">
        <w:t>c</w:t>
      </w:r>
      <w:r w:rsidRPr="00DD35B5">
        <w:t xml:space="preserve">onvictions </w:t>
      </w:r>
      <w:r w:rsidRPr="00DD35B5" w:rsidR="00A45422">
        <w:t>r</w:t>
      </w:r>
      <w:r w:rsidRPr="00DD35B5">
        <w:t xml:space="preserve">edress </w:t>
      </w:r>
      <w:r w:rsidRPr="00DD35B5" w:rsidR="00A45422">
        <w:t>s</w:t>
      </w:r>
      <w:r w:rsidRPr="00DD35B5">
        <w:t>cheme. It took seven weeks for his initial payment to be received, which coincidentally only arrived the day after he was confirmed that he would be coming to speak to this Committee. I am a bit of a cynic. Are you a bit of a cynic too?</w:t>
      </w:r>
    </w:p>
    <w:p w:rsidR="00EA2AC0" w:rsidRPr="00DD35B5" w:rsidP="00EA2AC0">
      <w:pPr>
        <w:pStyle w:val="Answer"/>
      </w:pPr>
      <w:r w:rsidRPr="00DD35B5">
        <w:rPr>
          <w:b/>
          <w:bCs/>
          <w:i/>
          <w:iCs/>
        </w:rPr>
        <w:t>Jonathan Reynolds</w:t>
      </w:r>
      <w:r w:rsidRPr="00DD35B5">
        <w:rPr>
          <w:b/>
        </w:rPr>
        <w:t>:</w:t>
      </w:r>
      <w:r w:rsidRPr="00DD35B5">
        <w:t xml:space="preserve"> No, because I know the scale of what we have been able to do, certainly since the election, whether that is the creation of the Horizon </w:t>
      </w:r>
      <w:r w:rsidRPr="00DD35B5" w:rsidR="00A45422">
        <w:t>c</w:t>
      </w:r>
      <w:r w:rsidRPr="00DD35B5">
        <w:t xml:space="preserve">onvictions </w:t>
      </w:r>
      <w:r w:rsidRPr="00DD35B5" w:rsidR="00A45422">
        <w:t>r</w:t>
      </w:r>
      <w:r w:rsidRPr="00DD35B5">
        <w:t xml:space="preserve">edress </w:t>
      </w:r>
      <w:r w:rsidRPr="00DD35B5" w:rsidR="00A45422">
        <w:t>s</w:t>
      </w:r>
      <w:r w:rsidRPr="00DD35B5">
        <w:t xml:space="preserve">cheme or the work I was able to do on a cross-party basis as the </w:t>
      </w:r>
      <w:r w:rsidR="003079A1">
        <w:t>s</w:t>
      </w:r>
      <w:r w:rsidRPr="00DD35B5">
        <w:t>hadow Secretary of State around the legislation to get those convictions lifted. We should not underestimate the scale of the constitutional innovation that</w:t>
      </w:r>
      <w:r w:rsidR="003079A1">
        <w:t xml:space="preserve"> that</w:t>
      </w:r>
      <w:r w:rsidRPr="00DD35B5">
        <w:t xml:space="preserve"> represented. We took that responsibility very seriously.</w:t>
      </w:r>
    </w:p>
    <w:p w:rsidR="00EA2AC0" w:rsidRPr="00DD35B5" w:rsidP="00EA2AC0">
      <w:pPr>
        <w:pStyle w:val="Answer"/>
      </w:pPr>
      <w:r w:rsidRPr="00DD35B5">
        <w:t xml:space="preserve">You can look at the appeal scheme for the Horizon </w:t>
      </w:r>
      <w:r w:rsidRPr="00DD35B5" w:rsidR="00B26DB2">
        <w:t>s</w:t>
      </w:r>
      <w:r w:rsidRPr="00DD35B5">
        <w:t xml:space="preserve">hortfall </w:t>
      </w:r>
      <w:r w:rsidRPr="00DD35B5" w:rsidR="00B26DB2">
        <w:t>s</w:t>
      </w:r>
      <w:r w:rsidRPr="00DD35B5">
        <w:t xml:space="preserve">cheme, the changes that were made </w:t>
      </w:r>
      <w:r w:rsidR="003079A1">
        <w:t xml:space="preserve">on </w:t>
      </w:r>
      <w:r w:rsidRPr="00DD35B5">
        <w:t>some of the timeframes and the fixed-sum awards that we are able to give. Everything that I am asking my officials to do to resolve this scandal, at pace, is being done.</w:t>
      </w:r>
    </w:p>
    <w:p w:rsidR="00EA2AC0" w:rsidRPr="00DD35B5" w:rsidP="00EA2AC0">
      <w:pPr>
        <w:pStyle w:val="Answer"/>
      </w:pPr>
      <w:r w:rsidRPr="00DD35B5">
        <w:t xml:space="preserve">You will understand that Ministers do not get directly involved </w:t>
      </w:r>
      <w:r w:rsidRPr="00DD35B5">
        <w:t>in particular cases</w:t>
      </w:r>
      <w:r w:rsidR="003079A1">
        <w:t>,</w:t>
      </w:r>
      <w:r w:rsidRPr="00DD35B5">
        <w:t xml:space="preserve"> in terms of the compensation that is awarded, but if </w:t>
      </w:r>
      <w:r w:rsidR="003079A1">
        <w:t xml:space="preserve">there is any case for which </w:t>
      </w:r>
      <w:r w:rsidRPr="00DD35B5">
        <w:t>this Committee feel</w:t>
      </w:r>
      <w:r w:rsidR="003079A1">
        <w:t>s</w:t>
      </w:r>
      <w:r w:rsidRPr="00DD35B5">
        <w:t xml:space="preserve"> the timeframe is not sufficient and you want to highlight that to me </w:t>
      </w:r>
      <w:r w:rsidR="003079A1">
        <w:t xml:space="preserve">so I can </w:t>
      </w:r>
      <w:r w:rsidRPr="00DD35B5">
        <w:t xml:space="preserve">take </w:t>
      </w:r>
      <w:r w:rsidR="003079A1">
        <w:t xml:space="preserve">it </w:t>
      </w:r>
      <w:r w:rsidRPr="00DD35B5">
        <w:t>away, that offer is always there.</w:t>
      </w:r>
    </w:p>
    <w:p w:rsidR="00EA2AC0" w:rsidRPr="00DD35B5" w:rsidP="00EA2AC0">
      <w:pPr>
        <w:pStyle w:val="Question"/>
        <w:numPr>
          <w:ilvl w:val="0"/>
          <w:numId w:val="9"/>
        </w:numPr>
      </w:pPr>
      <w:r w:rsidRPr="00DD35B5">
        <w:rPr>
          <w:b/>
        </w:rPr>
        <w:t xml:space="preserve">Mr </w:t>
      </w:r>
      <w:r w:rsidR="007C1B2D">
        <w:rPr>
          <w:b/>
        </w:rPr>
        <w:t xml:space="preserve">Joshua </w:t>
      </w:r>
      <w:r w:rsidRPr="00DD35B5">
        <w:rPr>
          <w:b/>
        </w:rPr>
        <w:t>Reynolds:</w:t>
      </w:r>
      <w:r w:rsidRPr="00DD35B5">
        <w:t xml:space="preserve"> That was one where the interim payment was meant to be done within a few weeks and it took seven. That was longer than the initial timeframe for his interim payment.</w:t>
      </w:r>
    </w:p>
    <w:p w:rsidR="00EA2AC0" w:rsidRPr="00DD35B5" w:rsidP="00EA2AC0">
      <w:pPr>
        <w:pStyle w:val="Answer"/>
      </w:pPr>
      <w:r w:rsidRPr="00DD35B5">
        <w:rPr>
          <w:b/>
          <w:bCs/>
          <w:i/>
          <w:iCs/>
        </w:rPr>
        <w:t>Jonathan Reynolds</w:t>
      </w:r>
      <w:r w:rsidRPr="00DD35B5">
        <w:rPr>
          <w:b/>
        </w:rPr>
        <w:t>:</w:t>
      </w:r>
      <w:r w:rsidRPr="00DD35B5">
        <w:t xml:space="preserve"> I am more than happy to </w:t>
      </w:r>
      <w:r w:rsidRPr="00DD35B5">
        <w:t>look into</w:t>
      </w:r>
      <w:r w:rsidRPr="00DD35B5">
        <w:t xml:space="preserve"> that, but from the evidence that I am seeing, there has been an increase in compensation payments</w:t>
      </w:r>
      <w:r w:rsidR="003079A1">
        <w:t>—</w:t>
      </w:r>
      <w:r w:rsidRPr="00DD35B5">
        <w:t xml:space="preserve">both full and comprehensive claims and interim payments. </w:t>
      </w:r>
      <w:r w:rsidRPr="00DD35B5">
        <w:t>By the way, that</w:t>
      </w:r>
      <w:r w:rsidRPr="00DD35B5">
        <w:t xml:space="preserve"> has not been at any expense of accuracy</w:t>
      </w:r>
      <w:r w:rsidR="003079A1">
        <w:t>,</w:t>
      </w:r>
      <w:r w:rsidRPr="00DD35B5">
        <w:t xml:space="preserve"> in terms of some of the more complex claims in the process that they have gone through. I am absolutely committed to justice being delivered at pace.</w:t>
      </w:r>
    </w:p>
    <w:p w:rsidR="00EA2AC0" w:rsidRPr="00DD35B5" w:rsidP="00EA2AC0">
      <w:pPr>
        <w:pStyle w:val="Question"/>
        <w:numPr>
          <w:ilvl w:val="0"/>
          <w:numId w:val="9"/>
        </w:numPr>
      </w:pPr>
      <w:r w:rsidRPr="00DD35B5">
        <w:rPr>
          <w:b/>
        </w:rPr>
        <w:t>Chair:</w:t>
      </w:r>
      <w:r w:rsidRPr="00DD35B5">
        <w:t xml:space="preserve"> The Post Office is still employing some of the investigators who investigated the sub-postmasters. Should they still be employed </w:t>
      </w:r>
      <w:r w:rsidRPr="00DD35B5" w:rsidR="00B26DB2">
        <w:t>at</w:t>
      </w:r>
      <w:r w:rsidRPr="00DD35B5">
        <w:t xml:space="preserve"> the Post Office?</w:t>
      </w:r>
    </w:p>
    <w:p w:rsidR="00EA2AC0" w:rsidRPr="00DD35B5" w:rsidP="00EA2AC0">
      <w:pPr>
        <w:pStyle w:val="Answer"/>
      </w:pPr>
      <w:r w:rsidRPr="00DD35B5">
        <w:rPr>
          <w:b/>
          <w:bCs/>
          <w:i/>
          <w:iCs/>
        </w:rPr>
        <w:t>Jonathan Reynolds</w:t>
      </w:r>
      <w:r w:rsidRPr="00DD35B5">
        <w:rPr>
          <w:b/>
        </w:rPr>
        <w:t>:</w:t>
      </w:r>
      <w:r w:rsidRPr="00DD35B5">
        <w:t xml:space="preserve"> The Post Office requires fundamental reform. I would not want to comment on anyone’s </w:t>
      </w:r>
      <w:r w:rsidRPr="00DD35B5">
        <w:t>particular employment</w:t>
      </w:r>
      <w:r w:rsidRPr="00DD35B5">
        <w:t xml:space="preserve"> circumstances without knowing the full nature of their engagement within </w:t>
      </w:r>
      <w:r w:rsidRPr="00DD35B5">
        <w:t>that. Clearly, people who played a major role in the scandal should be playing no role within the Post Office.</w:t>
      </w:r>
    </w:p>
    <w:p w:rsidR="00EA2AC0" w:rsidRPr="00DD35B5" w:rsidP="00EA2AC0">
      <w:pPr>
        <w:pStyle w:val="Answer"/>
      </w:pPr>
      <w:r w:rsidRPr="00DD35B5">
        <w:t xml:space="preserve">As I said at the inquiry, justice in this area is not just about getting these payments out to people and </w:t>
      </w:r>
      <w:r w:rsidR="003C0B80">
        <w:t xml:space="preserve">about </w:t>
      </w:r>
      <w:r w:rsidRPr="00DD35B5">
        <w:t>people who are eligible for them being recognised and brought into the schemes</w:t>
      </w:r>
      <w:r w:rsidR="003C0B80">
        <w:t>;</w:t>
      </w:r>
      <w:r w:rsidRPr="00DD35B5">
        <w:t xml:space="preserve"> </w:t>
      </w:r>
      <w:r w:rsidR="003C0B80">
        <w:t>i</w:t>
      </w:r>
      <w:r w:rsidRPr="00DD35B5">
        <w:t xml:space="preserve">t is also a recognition that the deal that sub-postmasters get at present is not good enough. They </w:t>
      </w:r>
      <w:r w:rsidRPr="00DD35B5">
        <w:t>have to</w:t>
      </w:r>
      <w:r w:rsidRPr="00DD35B5">
        <w:t xml:space="preserve"> earn more money. Too much of the money that is made in the Post Office goes to the centre, to the head office.</w:t>
      </w:r>
    </w:p>
    <w:p w:rsidR="00EA2AC0" w:rsidRPr="00DD35B5" w:rsidP="00EA2AC0">
      <w:pPr>
        <w:pStyle w:val="Answer"/>
      </w:pPr>
      <w:r w:rsidRPr="00DD35B5">
        <w:t xml:space="preserve">Again, I do not want to see anyone lose their job, but we will not have a healthy, robust, </w:t>
      </w:r>
      <w:r w:rsidRPr="00DD35B5">
        <w:t>successful</w:t>
      </w:r>
      <w:r w:rsidRPr="00DD35B5">
        <w:t xml:space="preserve"> and prosperous Post Office going forward unless we get more remuneration to people on the front line. That is part of the business case and the culture that needs to change in response to the scandal.</w:t>
      </w:r>
    </w:p>
    <w:p w:rsidR="00EA2AC0" w:rsidRPr="00DD35B5" w:rsidP="00EA2AC0">
      <w:pPr>
        <w:pStyle w:val="Question"/>
        <w:numPr>
          <w:ilvl w:val="0"/>
          <w:numId w:val="9"/>
        </w:numPr>
      </w:pPr>
      <w:r w:rsidRPr="00DD35B5">
        <w:rPr>
          <w:b/>
        </w:rPr>
        <w:t>Gregor Poynton:</w:t>
      </w:r>
      <w:r w:rsidRPr="00DD35B5">
        <w:t xml:space="preserve"> I will keep it quick, given </w:t>
      </w:r>
      <w:r w:rsidR="003C0B80">
        <w:t xml:space="preserve">the </w:t>
      </w:r>
      <w:r w:rsidRPr="00DD35B5">
        <w:t>time. You have talked in the past about your ambition for audit and governance reform. When can we expect to see that Bill</w:t>
      </w:r>
      <w:r w:rsidR="00F56832">
        <w:t>,</w:t>
      </w:r>
      <w:r w:rsidRPr="00DD35B5">
        <w:t xml:space="preserve"> and what will be in it?</w:t>
      </w:r>
    </w:p>
    <w:p w:rsidR="00EA2AC0" w:rsidRPr="00DD35B5" w:rsidP="00EA2AC0">
      <w:pPr>
        <w:pStyle w:val="Answer"/>
      </w:pPr>
      <w:r w:rsidRPr="00DD35B5">
        <w:rPr>
          <w:b/>
          <w:bCs/>
          <w:i/>
          <w:iCs/>
        </w:rPr>
        <w:t>Jonathan Reynolds</w:t>
      </w:r>
      <w:r w:rsidRPr="00DD35B5">
        <w:rPr>
          <w:b/>
        </w:rPr>
        <w:t>:</w:t>
      </w:r>
      <w:r w:rsidRPr="00DD35B5">
        <w:t xml:space="preserve"> I am pleased. Sometimes audit reform does not get the public attention it deserves. </w:t>
      </w:r>
    </w:p>
    <w:p w:rsidR="00EA2AC0" w:rsidRPr="00DD35B5" w:rsidP="00EA2AC0">
      <w:pPr>
        <w:pStyle w:val="Remark"/>
      </w:pPr>
      <w:r w:rsidRPr="00DD35B5">
        <w:rPr>
          <w:b/>
        </w:rPr>
        <w:t>Chair:</w:t>
      </w:r>
      <w:r w:rsidRPr="00DD35B5">
        <w:t xml:space="preserve"> That is not true on this Committee</w:t>
      </w:r>
      <w:r w:rsidRPr="00DD35B5" w:rsidR="00B26DB2">
        <w:t>, Secretary of State.</w:t>
      </w:r>
    </w:p>
    <w:p w:rsidR="00EA2AC0" w:rsidRPr="00DD35B5" w:rsidP="00EA2AC0">
      <w:pPr>
        <w:pStyle w:val="Answer"/>
      </w:pPr>
      <w:r w:rsidRPr="00DD35B5">
        <w:rPr>
          <w:b/>
          <w:bCs/>
          <w:i/>
          <w:iCs/>
        </w:rPr>
        <w:t>Jonathan Reynolds</w:t>
      </w:r>
      <w:r w:rsidRPr="00DD35B5">
        <w:rPr>
          <w:b/>
        </w:rPr>
        <w:t>:</w:t>
      </w:r>
      <w:r w:rsidRPr="00DD35B5">
        <w:t xml:space="preserve"> </w:t>
      </w:r>
      <w:r w:rsidRPr="00DD35B5" w:rsidR="00B26DB2">
        <w:t>I am pleased to see that the Committee focus</w:t>
      </w:r>
      <w:r w:rsidR="00F56832">
        <w:t>es</w:t>
      </w:r>
      <w:r w:rsidRPr="00DD35B5" w:rsidR="00B26DB2">
        <w:t xml:space="preserve"> on that. </w:t>
      </w:r>
      <w:r w:rsidRPr="00DD35B5">
        <w:t>Coming here, I reflected that when I was a member of this Committee, whether it was the Sports Direct inquiry, the Carillion inquiry or our work on industrial strategy, many of the things that we looked at as a Committee have found their way into the policy agenda of this Government, which speaks very highly for the work of Select Committees generally and particularly the history of this one.</w:t>
      </w:r>
    </w:p>
    <w:p w:rsidR="00F56832" w:rsidP="00EA2AC0">
      <w:pPr>
        <w:pStyle w:val="Answer"/>
      </w:pPr>
      <w:r w:rsidRPr="00DD35B5">
        <w:t>Around audit reform, I am very clear that this must be handled sensitively around the burdens that we put on business. It is a work of unfinished business. I do not really understand why the previous Government announced the Bill and did not continue.</w:t>
      </w:r>
      <w:r>
        <w:t xml:space="preserve"> </w:t>
      </w:r>
      <w:r w:rsidRPr="00DD35B5">
        <w:t>Some of the bigger things, such as the separation in terms of the big four of audit and consultancy, have broadly already happened.</w:t>
      </w:r>
    </w:p>
    <w:p w:rsidR="00EA2AC0" w:rsidRPr="00DD35B5" w:rsidP="00EA2AC0">
      <w:pPr>
        <w:pStyle w:val="Answer"/>
      </w:pPr>
      <w:r w:rsidRPr="00DD35B5">
        <w:t>You ask what is in it. There are some fundamental things that we all recognise, like the accountability and regulation of directors or the fact that primary legislation is required to take forward a new regulator.</w:t>
      </w:r>
    </w:p>
    <w:p w:rsidR="00EA2AC0" w:rsidRPr="00DD35B5" w:rsidP="00EA2AC0">
      <w:pPr>
        <w:pStyle w:val="Answer"/>
      </w:pPr>
      <w:r w:rsidRPr="00DD35B5">
        <w:t xml:space="preserve">This is </w:t>
      </w:r>
      <w:r w:rsidRPr="00DD35B5">
        <w:t>really important</w:t>
      </w:r>
      <w:r w:rsidRPr="00DD35B5">
        <w:t xml:space="preserve">. I am very proud that we got four Bills in the King’s Speech. This is </w:t>
      </w:r>
      <w:r w:rsidRPr="00DD35B5">
        <w:t>a really important</w:t>
      </w:r>
      <w:r w:rsidRPr="00DD35B5">
        <w:t xml:space="preserve"> set of proposals. It </w:t>
      </w:r>
      <w:r w:rsidRPr="00DD35B5">
        <w:t>has to</w:t>
      </w:r>
      <w:r w:rsidRPr="00DD35B5">
        <w:t xml:space="preserve"> be handled in a very constructive way. I am cautious of putting in place anything that is burdensome to businesses, but this is a piece of unfinished business that should be completed. </w:t>
      </w:r>
    </w:p>
    <w:p w:rsidR="00EA2AC0" w:rsidRPr="00DD35B5" w:rsidP="00EA2AC0">
      <w:pPr>
        <w:pStyle w:val="Question"/>
        <w:numPr>
          <w:ilvl w:val="0"/>
          <w:numId w:val="9"/>
        </w:numPr>
      </w:pPr>
      <w:r w:rsidRPr="00DD35B5">
        <w:rPr>
          <w:b/>
        </w:rPr>
        <w:t>Chair:</w:t>
      </w:r>
      <w:r w:rsidRPr="00DD35B5">
        <w:t xml:space="preserve"> The car crash that is ISG appears to provide fresh evidence that this Bill needs bringing forward. Do you have a sense of what the timetable </w:t>
      </w:r>
      <w:r w:rsidRPr="00DD35B5">
        <w:t>is?</w:t>
      </w:r>
    </w:p>
    <w:p w:rsidR="00EA2AC0" w:rsidRPr="00DD35B5" w:rsidP="00EA2AC0">
      <w:pPr>
        <w:pStyle w:val="Answer"/>
      </w:pPr>
      <w:r w:rsidRPr="00DD35B5">
        <w:rPr>
          <w:b/>
          <w:bCs/>
          <w:i/>
          <w:iCs/>
        </w:rPr>
        <w:t>Jonathan Reynolds</w:t>
      </w:r>
      <w:r w:rsidRPr="00DD35B5">
        <w:rPr>
          <w:b/>
        </w:rPr>
        <w:t>:</w:t>
      </w:r>
      <w:r w:rsidRPr="00DD35B5">
        <w:t xml:space="preserve"> I believe our intention is to present it to the Lords first. I do not have that timescale to hand, but I agree. </w:t>
      </w:r>
      <w:r w:rsidR="00F56832">
        <w:t>Y</w:t>
      </w:r>
      <w:r w:rsidRPr="00DD35B5">
        <w:t>ou see some of this in the big corporate failures</w:t>
      </w:r>
      <w:r w:rsidR="00F56832">
        <w:t>, and</w:t>
      </w:r>
      <w:r w:rsidRPr="00DD35B5">
        <w:t xml:space="preserve"> </w:t>
      </w:r>
      <w:r w:rsidR="00F56832">
        <w:t>i</w:t>
      </w:r>
      <w:r w:rsidRPr="00DD35B5">
        <w:t>t reminds you of the core case. It is important to say that audit reform is not an insurance policy against corporate failure; it is about the transparency and confidence that people have in financial reporting. The case for that is strong.</w:t>
      </w:r>
    </w:p>
    <w:p w:rsidR="00EA2AC0" w:rsidRPr="00DD35B5" w:rsidP="00EA2AC0">
      <w:pPr>
        <w:pStyle w:val="Question"/>
        <w:numPr>
          <w:ilvl w:val="0"/>
          <w:numId w:val="9"/>
        </w:numPr>
      </w:pPr>
      <w:r w:rsidRPr="00DD35B5">
        <w:rPr>
          <w:b/>
        </w:rPr>
        <w:t>Gregor Poynton:</w:t>
      </w:r>
      <w:r w:rsidRPr="00DD35B5">
        <w:t xml:space="preserve"> I have one last </w:t>
      </w:r>
      <w:r w:rsidR="000A42A9">
        <w:t>question</w:t>
      </w:r>
      <w:r w:rsidRPr="00DD35B5">
        <w:t xml:space="preserve"> on that. You talked about the accountability of directors. Will that be all directors, not just those with professional qualifications? </w:t>
      </w:r>
    </w:p>
    <w:p w:rsidR="00EA2AC0" w:rsidRPr="00DD35B5" w:rsidP="00EA2AC0">
      <w:pPr>
        <w:pStyle w:val="Answer"/>
      </w:pPr>
      <w:r w:rsidRPr="00DD35B5">
        <w:rPr>
          <w:b/>
          <w:bCs/>
          <w:i/>
          <w:iCs/>
        </w:rPr>
        <w:t>Jonathan Reynolds</w:t>
      </w:r>
      <w:r w:rsidRPr="00DD35B5">
        <w:rPr>
          <w:b/>
        </w:rPr>
        <w:t>:</w:t>
      </w:r>
      <w:r w:rsidRPr="00DD35B5">
        <w:t xml:space="preserve"> Yes, that is right. That is the intention of the </w:t>
      </w:r>
      <w:r w:rsidRPr="00DD35B5" w:rsidR="00B26DB2">
        <w:t>B</w:t>
      </w:r>
      <w:r w:rsidRPr="00DD35B5">
        <w:t>ill.</w:t>
      </w:r>
    </w:p>
    <w:p w:rsidR="00EA2AC0" w:rsidRPr="00DD35B5" w:rsidP="00EA2AC0">
      <w:pPr>
        <w:pStyle w:val="Question"/>
        <w:numPr>
          <w:ilvl w:val="0"/>
          <w:numId w:val="9"/>
        </w:numPr>
      </w:pPr>
      <w:r w:rsidRPr="00DD35B5">
        <w:rPr>
          <w:b/>
        </w:rPr>
        <w:t>Charlie Maynard:</w:t>
      </w:r>
      <w:r w:rsidRPr="00DD35B5">
        <w:t xml:space="preserve"> I want to ask </w:t>
      </w:r>
      <w:r w:rsidR="000A42A9">
        <w:t xml:space="preserve">a related question </w:t>
      </w:r>
      <w:r w:rsidRPr="00DD35B5">
        <w:t xml:space="preserve">about the implementation of the Economic Crime and Corporate Transparency Act 2023 and the transformation of Companies House </w:t>
      </w:r>
      <w:r w:rsidR="000A42A9">
        <w:t xml:space="preserve">into </w:t>
      </w:r>
      <w:r w:rsidRPr="00DD35B5">
        <w:t xml:space="preserve">a register that demonstrates the ultimate owner of property and companies. I would love to </w:t>
      </w:r>
      <w:r w:rsidR="000A42A9">
        <w:t xml:space="preserve">get </w:t>
      </w:r>
      <w:r w:rsidRPr="00DD35B5">
        <w:t xml:space="preserve">a sense of a timeline </w:t>
      </w:r>
      <w:r w:rsidR="000A42A9">
        <w:t xml:space="preserve">for </w:t>
      </w:r>
      <w:r w:rsidRPr="00DD35B5">
        <w:t>when that is going to be enacted</w:t>
      </w:r>
      <w:r w:rsidR="000A42A9">
        <w:t>,</w:t>
      </w:r>
      <w:r w:rsidRPr="00DD35B5">
        <w:t xml:space="preserve"> because it is </w:t>
      </w:r>
      <w:r w:rsidRPr="00DD35B5">
        <w:t>really important</w:t>
      </w:r>
      <w:r w:rsidRPr="00DD35B5">
        <w:t xml:space="preserve"> to make sure </w:t>
      </w:r>
      <w:r w:rsidR="000A42A9">
        <w:t xml:space="preserve">that </w:t>
      </w:r>
      <w:r w:rsidRPr="00DD35B5">
        <w:t>the UK is not a nexus of dirty money.</w:t>
      </w:r>
    </w:p>
    <w:p w:rsidR="00EA2AC0" w:rsidRPr="00DD35B5" w:rsidP="00EA2AC0">
      <w:pPr>
        <w:pStyle w:val="Answer"/>
      </w:pPr>
      <w:r w:rsidRPr="00DD35B5">
        <w:rPr>
          <w:b/>
          <w:bCs/>
          <w:i/>
          <w:iCs/>
        </w:rPr>
        <w:t>Jonathan Reynolds</w:t>
      </w:r>
      <w:r w:rsidRPr="00DD35B5">
        <w:rPr>
          <w:b/>
        </w:rPr>
        <w:t>:</w:t>
      </w:r>
      <w:r w:rsidRPr="00DD35B5">
        <w:t xml:space="preserve"> Yes, absolutely. I strongly agree on the case for this. There has been a </w:t>
      </w:r>
      <w:r w:rsidRPr="00DD35B5">
        <w:t>really welcome</w:t>
      </w:r>
      <w:r w:rsidRPr="00DD35B5">
        <w:t xml:space="preserve"> coalition in Parliament in previous years that we need to continue on this. I do not have that information </w:t>
      </w:r>
      <w:r w:rsidR="000A42A9">
        <w:t>to</w:t>
      </w:r>
      <w:r w:rsidRPr="00DD35B5">
        <w:t xml:space="preserve"> hand, but I can write to the Committee.</w:t>
      </w:r>
    </w:p>
    <w:p w:rsidR="00EA2AC0" w:rsidRPr="00DD35B5" w:rsidP="00EA2AC0">
      <w:pPr>
        <w:pStyle w:val="Answer"/>
      </w:pPr>
      <w:r w:rsidRPr="00DD35B5">
        <w:rPr>
          <w:b/>
          <w:bCs/>
          <w:i/>
          <w:iCs/>
        </w:rPr>
        <w:t>Gareth Davies</w:t>
      </w:r>
      <w:r w:rsidRPr="00DD35B5">
        <w:rPr>
          <w:b/>
        </w:rPr>
        <w:t>:</w:t>
      </w:r>
      <w:r w:rsidRPr="00DD35B5">
        <w:t xml:space="preserve"> The only thing I would add is that we have already increased the resources for Companies House. They are now recruiting and growing their teams to strengthen and improve the quality of the register</w:t>
      </w:r>
      <w:r w:rsidR="000A42A9">
        <w:t>,</w:t>
      </w:r>
      <w:r w:rsidRPr="00DD35B5">
        <w:t xml:space="preserve"> because we know how important that is. Some of the changes have already been enacted, but some of it will be around the capability and capacity</w:t>
      </w:r>
      <w:r w:rsidR="000A42A9">
        <w:t xml:space="preserve"> that</w:t>
      </w:r>
      <w:r w:rsidRPr="00DD35B5">
        <w:t xml:space="preserve"> they have over this coming financial year. </w:t>
      </w:r>
    </w:p>
    <w:p w:rsidR="00EA2AC0" w:rsidRPr="00DD35B5" w:rsidP="00EA2AC0">
      <w:pPr>
        <w:pStyle w:val="Question"/>
        <w:numPr>
          <w:ilvl w:val="0"/>
          <w:numId w:val="9"/>
        </w:numPr>
      </w:pPr>
      <w:r w:rsidRPr="00DD35B5">
        <w:rPr>
          <w:b/>
        </w:rPr>
        <w:t>Matt Western:</w:t>
      </w:r>
      <w:r w:rsidRPr="00DD35B5">
        <w:t xml:space="preserve"> I have a very quick question. I just want to pick up on the Chair’s opening line of questioning. Secretary of State, the extraordinary achievement of getting £63 billion of inward investment was an excellent result and a real vote of confidence in the UK. Last week, we saw the PMI indicator coming in at less than 50. Is this just a blip? What is your thinking </w:t>
      </w:r>
      <w:r w:rsidR="005121C0">
        <w:t>on</w:t>
      </w:r>
      <w:r w:rsidRPr="00DD35B5">
        <w:t xml:space="preserve"> how we are going to pick that up?</w:t>
      </w:r>
    </w:p>
    <w:p w:rsidR="00EA2AC0" w:rsidRPr="00DD35B5" w:rsidP="00EA2AC0">
      <w:pPr>
        <w:pStyle w:val="Answer"/>
      </w:pPr>
      <w:r w:rsidRPr="00DD35B5">
        <w:rPr>
          <w:b/>
          <w:bCs/>
          <w:i/>
          <w:iCs/>
        </w:rPr>
        <w:t>Jonathan Reynolds</w:t>
      </w:r>
      <w:r w:rsidRPr="00DD35B5">
        <w:rPr>
          <w:b/>
        </w:rPr>
        <w:t>:</w:t>
      </w:r>
      <w:r w:rsidRPr="00DD35B5">
        <w:t xml:space="preserve"> I have absolutely no hesitation in saying that the UK is and </w:t>
      </w:r>
      <w:r w:rsidR="005121C0">
        <w:t>will be</w:t>
      </w:r>
      <w:r w:rsidRPr="00DD35B5">
        <w:t xml:space="preserve"> one of the very best places to invest your money going forward. We should look at the stability that comes from the general election result; our openness to Europe and the rest of the world at a time when too much of the world is retreating into isolationism and protectionism; the new Government’s willingness to use the scale of the mandate that we have to do things that we know need to be done, such as building houses and infrastructure and sorting out grid transmission; and how we are genuinely looking at the experience of the private sector and the investors coming into the UK, whether those are domestic businesses or international investors.</w:t>
      </w:r>
    </w:p>
    <w:p w:rsidR="00EA2AC0" w:rsidRPr="00DD35B5" w:rsidP="00EA2AC0">
      <w:pPr>
        <w:pStyle w:val="Answer"/>
      </w:pPr>
      <w:r w:rsidRPr="00DD35B5">
        <w:t>We should have some confidence in the UK going forward, notwithstanding the challenges. We are not na</w:t>
      </w:r>
      <w:r w:rsidRPr="00DD35B5" w:rsidR="00EA6463">
        <w:t>i</w:t>
      </w:r>
      <w:r w:rsidRPr="00DD35B5">
        <w:t>ve about those</w:t>
      </w:r>
      <w:r w:rsidR="005121C0">
        <w:t>—o</w:t>
      </w:r>
      <w:r w:rsidRPr="00DD35B5">
        <w:t>f course there is a lot going on around the world and it is challenging</w:t>
      </w:r>
      <w:r w:rsidR="005121C0">
        <w:t>—</w:t>
      </w:r>
      <w:r w:rsidRPr="00DD35B5">
        <w:t xml:space="preserve">but we should have some real confidence in what we are good at as a country, what we are going to improve and how we are going to be that beacon on the world stage. I have no doubt about the positive message that I want people to take away. I am </w:t>
      </w:r>
      <w:r w:rsidRPr="00DD35B5">
        <w:t>really genuinely</w:t>
      </w:r>
      <w:r w:rsidRPr="00DD35B5">
        <w:t xml:space="preserve"> excited about what the next few years could hold for the UK.</w:t>
      </w:r>
    </w:p>
    <w:p w:rsidR="00EA2AC0" w:rsidRPr="00DD35B5" w:rsidP="00EA2AC0">
      <w:pPr>
        <w:pStyle w:val="Question"/>
        <w:numPr>
          <w:ilvl w:val="0"/>
          <w:numId w:val="9"/>
        </w:numPr>
      </w:pPr>
      <w:r w:rsidRPr="00DD35B5">
        <w:rPr>
          <w:b/>
        </w:rPr>
        <w:t>Chair:</w:t>
      </w:r>
      <w:r w:rsidRPr="00DD35B5">
        <w:t xml:space="preserve"> As we digest your answers, we </w:t>
      </w:r>
      <w:r w:rsidRPr="00DD35B5">
        <w:t>have to</w:t>
      </w:r>
      <w:r w:rsidRPr="00DD35B5">
        <w:t xml:space="preserve"> draw conclusions on which big areas of scrutiny the Select Committee should focus on. As you know from your time on the Committee, our role is unique in that we try to find the overlapping consensus between parties here in Parliament about where progress can be made. In which areas can the Select Committee add most value through its scrutiny work?</w:t>
      </w:r>
    </w:p>
    <w:p w:rsidR="00EA2AC0" w:rsidRPr="00DD35B5" w:rsidP="00EA2AC0">
      <w:pPr>
        <w:pStyle w:val="Answer"/>
      </w:pPr>
      <w:r w:rsidRPr="00DD35B5">
        <w:rPr>
          <w:b/>
          <w:bCs/>
          <w:i/>
          <w:iCs/>
        </w:rPr>
        <w:t>Jonathan Reynolds</w:t>
      </w:r>
      <w:r w:rsidRPr="00DD35B5">
        <w:rPr>
          <w:b/>
        </w:rPr>
        <w:t>:</w:t>
      </w:r>
      <w:r w:rsidRPr="00DD35B5">
        <w:t xml:space="preserve"> </w:t>
      </w:r>
      <w:r w:rsidRPr="00DD35B5">
        <w:t>First of all</w:t>
      </w:r>
      <w:r w:rsidRPr="00DD35B5">
        <w:t xml:space="preserve">, the history of this Committee is a really recognised and prestigious one in terms of the contribution it has made to the public debate in these areas. The fact that you can draw threads from Committee </w:t>
      </w:r>
      <w:r w:rsidRPr="00DD35B5" w:rsidR="00EA6463">
        <w:t>r</w:t>
      </w:r>
      <w:r w:rsidRPr="00DD35B5">
        <w:t>eports in the past to some of this Government’s agenda tells you something very positive indeed.</w:t>
      </w:r>
    </w:p>
    <w:p w:rsidR="00EA2AC0" w:rsidRPr="00DD35B5" w:rsidP="00EA2AC0">
      <w:pPr>
        <w:pStyle w:val="Answer"/>
      </w:pPr>
      <w:r w:rsidRPr="00DD35B5">
        <w:t xml:space="preserve">First, we need to make sure </w:t>
      </w:r>
      <w:r w:rsidR="000E6BA7">
        <w:t xml:space="preserve">that </w:t>
      </w:r>
      <w:r w:rsidRPr="00DD35B5">
        <w:t>industrial strategy is everything that it could be. That is going to be quite a big deal. There are things that we can learn from other countries. This could be a great forum to bring people in and do that.</w:t>
      </w:r>
    </w:p>
    <w:p w:rsidR="00EA2AC0" w:rsidRPr="00DD35B5" w:rsidP="00EA2AC0">
      <w:pPr>
        <w:pStyle w:val="Answer"/>
      </w:pPr>
      <w:r w:rsidRPr="00DD35B5">
        <w:t>There are questions of regulation. Again, they might not always dominate the public consciousness, but there is a question of</w:t>
      </w:r>
      <w:r w:rsidR="000E6BA7">
        <w:t>—</w:t>
      </w:r>
      <w:r w:rsidRPr="00DD35B5">
        <w:t xml:space="preserve">to use the Chancellor’s phrase from her </w:t>
      </w:r>
      <w:r w:rsidRPr="00DD35B5">
        <w:t>Mansion</w:t>
      </w:r>
      <w:r w:rsidRPr="00DD35B5">
        <w:t xml:space="preserve"> House speech</w:t>
      </w:r>
      <w:r w:rsidR="000E6BA7">
        <w:t>—</w:t>
      </w:r>
      <w:r w:rsidRPr="00DD35B5">
        <w:t xml:space="preserve">how you regulate for growth rather than regulating in such a way </w:t>
      </w:r>
      <w:r w:rsidR="000E6BA7">
        <w:t>that</w:t>
      </w:r>
      <w:r w:rsidRPr="00DD35B5">
        <w:t xml:space="preserve"> you take out risk because you are not doing the activity that you need to. That is a </w:t>
      </w:r>
      <w:r w:rsidRPr="00DD35B5">
        <w:t>really big</w:t>
      </w:r>
      <w:r w:rsidRPr="00DD35B5">
        <w:t xml:space="preserve"> part of that.</w:t>
      </w:r>
    </w:p>
    <w:p w:rsidR="00EA2AC0" w:rsidRPr="00DD35B5" w:rsidP="00EA2AC0">
      <w:pPr>
        <w:pStyle w:val="Answer"/>
      </w:pPr>
      <w:r w:rsidRPr="00DD35B5">
        <w:t xml:space="preserve">I detect a huge interest in Parliament around high streets and town centres and how we can work across Government </w:t>
      </w:r>
      <w:r w:rsidR="000E6BA7">
        <w:t xml:space="preserve">on </w:t>
      </w:r>
      <w:r w:rsidRPr="00DD35B5">
        <w:t>that. You might have some different Government Ministers coming in to give evidence together around that.</w:t>
      </w:r>
    </w:p>
    <w:p w:rsidR="00EA2AC0" w:rsidRPr="00DD35B5" w:rsidP="00EA2AC0">
      <w:pPr>
        <w:pStyle w:val="Answer"/>
      </w:pPr>
      <w:r w:rsidRPr="00DD35B5">
        <w:t>There is no doubt that trade is going to be a very significant issue into 2025. How we balance</w:t>
      </w:r>
      <w:r w:rsidRPr="00DD35B5" w:rsidR="00EA6463">
        <w:t xml:space="preserve"> those</w:t>
      </w:r>
      <w:r w:rsidRPr="00DD35B5">
        <w:t xml:space="preserve"> different interests is going to be a key part of </w:t>
      </w:r>
      <w:r w:rsidR="000E6BA7">
        <w:t>it</w:t>
      </w:r>
      <w:r w:rsidRPr="00DD35B5">
        <w:t>.</w:t>
      </w:r>
    </w:p>
    <w:p w:rsidR="00EA2AC0" w:rsidRPr="00DD35B5" w:rsidP="00EA2AC0">
      <w:pPr>
        <w:pStyle w:val="Answer"/>
      </w:pPr>
      <w:r w:rsidRPr="00DD35B5">
        <w:t xml:space="preserve">Alongside those </w:t>
      </w:r>
      <w:r w:rsidRPr="00DD35B5">
        <w:t>really important</w:t>
      </w:r>
      <w:r w:rsidRPr="00DD35B5">
        <w:t xml:space="preserve"> thematic pieces of work, I have always thought that there is a great opportunity on some more specific issues. Good examples of that would be steel or the future of the automotive sector. If we are being honest, this is a better place to get into some of the detail, which is </w:t>
      </w:r>
      <w:r w:rsidRPr="00DD35B5">
        <w:t>really important</w:t>
      </w:r>
      <w:r w:rsidRPr="00DD35B5">
        <w:t xml:space="preserve">, than </w:t>
      </w:r>
      <w:r w:rsidRPr="00DD35B5" w:rsidR="00EA6463">
        <w:t xml:space="preserve">the traditional opportunity given to a Minister standing </w:t>
      </w:r>
      <w:r w:rsidRPr="00DD35B5">
        <w:t>at the Dispatch Box.</w:t>
      </w:r>
    </w:p>
    <w:p w:rsidR="00EA2AC0" w:rsidP="00EA2AC0">
      <w:pPr>
        <w:pStyle w:val="Remark"/>
      </w:pPr>
      <w:r w:rsidRPr="00DD35B5">
        <w:rPr>
          <w:b/>
        </w:rPr>
        <w:t>Chair:</w:t>
      </w:r>
      <w:r w:rsidRPr="00DD35B5">
        <w:t xml:space="preserve"> You have been very generous with your time. Thank you very much indeed. Mr Davies, thank you very much indeed for coming along. I am </w:t>
      </w:r>
      <w:r w:rsidRPr="00DD35B5">
        <w:t>sorry that we were not always able to get the full measure of your answers because time was so short, but we are very grateful to you both.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D0ADD24782E49A2BE0F4248378DCF8A"/>
      </w:placeholder>
      <w:richText/>
    </w:sdtPr>
    <w:sdtContent>
      <w:p w:rsidR="003736A1" w:rsidP="009277D8">
        <w:pPr>
          <w:pStyle w:val="Para"/>
          <w:rPr>
            <w:color w:val="808080"/>
          </w:rPr>
        </w:pPr>
        <w:r w:rsidRPr="0073429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0729CC45FB64D72AC95290603551FE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734292"/>
    <w:rPr>
      <w:color w:val="605E5C"/>
      <w:shd w:val="clear" w:color="auto" w:fill="E1DFDD"/>
    </w:rPr>
  </w:style>
  <w:style w:type="paragraph" w:styleId="Title">
    <w:name w:val="Title"/>
    <w:basedOn w:val="Normal"/>
    <w:next w:val="Normal"/>
    <w:link w:val="TitleChar"/>
    <w:uiPriority w:val="10"/>
    <w:qFormat/>
    <w:rsid w:val="008F66C4"/>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8F66C4"/>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8F66C4"/>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8F66C4"/>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8F66C4"/>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8F66C4"/>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D0ADD24782E49A2BE0F4248378DCF8A"/>
        <w:category>
          <w:name w:val="General"/>
          <w:gallery w:val="placeholder"/>
        </w:category>
        <w:types>
          <w:type w:val="bbPlcHdr"/>
        </w:types>
        <w:behaviors>
          <w:behavior w:val="content"/>
        </w:behaviors>
        <w:guid w:val="{E9286B06-197D-4164-A295-898FFC634CD9}"/>
      </w:docPartPr>
      <w:docPartBody>
        <w:p w:rsidR="0015445F" w:rsidP="00DB68E4">
          <w:pPr>
            <w:pStyle w:val="6D0ADD24782E49A2BE0F4248378DCF8A"/>
          </w:pPr>
          <w:r w:rsidRPr="000753FC">
            <w:rPr>
              <w:rStyle w:val="PlaceholderText"/>
            </w:rPr>
            <w:t>Click here to enter text.</w:t>
          </w:r>
        </w:p>
      </w:docPartBody>
    </w:docPart>
    <w:docPart>
      <w:docPartPr>
        <w:name w:val="20729CC45FB64D72AC95290603551FE2"/>
        <w:category>
          <w:name w:val="General"/>
          <w:gallery w:val="placeholder"/>
        </w:category>
        <w:types>
          <w:type w:val="bbPlcHdr"/>
        </w:types>
        <w:behaviors>
          <w:behavior w:val="content"/>
        </w:behaviors>
        <w:guid w:val="{5052DBF6-0744-4A71-BC0E-B921424B612D}"/>
      </w:docPartPr>
      <w:docPartBody>
        <w:p w:rsidR="0015445F" w:rsidP="00DB68E4">
          <w:pPr>
            <w:pStyle w:val="20729CC45FB64D72AC95290603551FE2"/>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445F"/>
    <w:rPr>
      <w:color w:val="808080"/>
    </w:rPr>
  </w:style>
  <w:style w:type="paragraph" w:customStyle="1" w:styleId="6D0ADD24782E49A2BE0F4248378DCF8A">
    <w:name w:val="6D0ADD24782E49A2BE0F4248378DCF8A"/>
    <w:rsid w:val="00DB68E4"/>
  </w:style>
  <w:style w:type="paragraph" w:customStyle="1" w:styleId="20729CC45FB64D72AC95290603551FE2">
    <w:name w:val="20729CC45FB64D72AC95290603551FE2"/>
    <w:rsid w:val="00DB68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