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A5B04" w:rsidRPr="00216E65" w:rsidP="000A2F51">
      <w:pPr>
        <w:pStyle w:val="TitleCommittee0"/>
      </w:pPr>
      <w:sdt>
        <w:sdtPr>
          <w:alias w:val="CommitteeName"/>
          <w:tag w:val="CommitteeName"/>
          <w:id w:val="1869951332"/>
          <w:placeholder>
            <w:docPart w:val="EAE81AE354F64E16B750B5B59220482B"/>
          </w:placeholder>
          <w:richText/>
        </w:sdtPr>
        <w:sdtContent>
          <w:r w:rsidRPr="00216E65">
            <w:t>Environment, Food and Rural Affairs Committee</w:t>
          </w:r>
        </w:sdtContent>
      </w:sdt>
    </w:p>
    <w:p w:rsidR="002A5B04" w:rsidRPr="00216E65" w:rsidP="000A2F51">
      <w:pPr>
        <w:pStyle w:val="TitleInquiry0"/>
      </w:pPr>
      <w:r w:rsidRPr="00216E65">
        <w:t xml:space="preserve">Oral evidence: </w:t>
      </w:r>
      <w:sdt>
        <w:sdtPr>
          <w:alias w:val="InquiryName"/>
          <w:tag w:val="InquiryName"/>
          <w:id w:val="377371847"/>
          <w:placeholder>
            <w:docPart w:val="EAE81AE354F64E16B750B5B59220482B"/>
          </w:placeholder>
          <w:richText/>
        </w:sdtPr>
        <w:sdtContent>
          <w:r w:rsidRPr="00216E65" w:rsidR="00476CC9">
            <w:t>Public sector procurement of food</w:t>
          </w:r>
        </w:sdtContent>
      </w:sdt>
      <w:r w:rsidRPr="00216E65">
        <w:t xml:space="preserve">, HC </w:t>
      </w:r>
      <w:sdt>
        <w:sdtPr>
          <w:alias w:val="InquiryRefNo"/>
          <w:tag w:val="InquiryRefNo"/>
          <w:id w:val="-281725174"/>
          <w:placeholder>
            <w:docPart w:val="EAE81AE354F64E16B750B5B59220482B"/>
          </w:placeholder>
          <w:richText/>
        </w:sdtPr>
        <w:sdtContent>
          <w:r w:rsidRPr="00216E65" w:rsidR="00476CC9">
            <w:t>469</w:t>
          </w:r>
        </w:sdtContent>
      </w:sdt>
    </w:p>
    <w:sdt>
      <w:sdtPr>
        <w:alias w:val="SittingDate"/>
        <w:tag w:val="SittingDate"/>
        <w:id w:val="-1160222926"/>
        <w:placeholder>
          <w:docPart w:val="EAE81AE354F64E16B750B5B59220482B"/>
        </w:placeholder>
        <w:richText/>
      </w:sdtPr>
      <w:sdtContent>
        <w:p w:rsidR="002A5B04" w:rsidRPr="00216E65" w:rsidP="000A2F51">
          <w:pPr>
            <w:pStyle w:val="Para"/>
          </w:pPr>
          <w:r w:rsidRPr="00216E65">
            <w:t xml:space="preserve">Tuesday </w:t>
          </w:r>
          <w:r w:rsidRPr="00216E65" w:rsidR="00781CAD">
            <w:t>12 January 2021</w:t>
          </w:r>
        </w:p>
      </w:sdtContent>
    </w:sdt>
    <w:p w:rsidR="002A5B04" w:rsidRPr="00216E65" w:rsidP="000A2F51">
      <w:pPr>
        <w:pStyle w:val="Para"/>
      </w:pPr>
      <w:r w:rsidRPr="00216E65">
        <w:t xml:space="preserve">Ordered by the House of </w:t>
      </w:r>
      <w:sdt>
        <w:sdtPr>
          <w:alias w:val="House"/>
          <w:tag w:val="House"/>
          <w:id w:val="809213435"/>
          <w:placeholder>
            <w:docPart w:val="EAE81AE354F64E16B750B5B59220482B"/>
          </w:placeholder>
          <w:richText/>
        </w:sdtPr>
        <w:sdtContent>
          <w:r w:rsidRPr="00216E65">
            <w:t>Commons</w:t>
          </w:r>
        </w:sdtContent>
      </w:sdt>
      <w:r w:rsidRPr="00216E65">
        <w:t xml:space="preserve"> to be published on </w:t>
      </w:r>
      <w:sdt>
        <w:sdtPr>
          <w:alias w:val="PublishDate"/>
          <w:tag w:val="PublishDate"/>
          <w:id w:val="217021599"/>
          <w:placeholder>
            <w:docPart w:val="EAE81AE354F64E16B750B5B59220482B"/>
          </w:placeholder>
          <w:richText/>
        </w:sdtPr>
        <w:sdtContent>
          <w:r w:rsidRPr="00216E65">
            <w:t>1</w:t>
          </w:r>
          <w:r w:rsidRPr="00216E65" w:rsidR="00781CAD">
            <w:t>2 January 2021</w:t>
          </w:r>
        </w:sdtContent>
      </w:sdt>
      <w:r w:rsidRPr="00216E65">
        <w:t>.</w:t>
      </w:r>
    </w:p>
    <w:p w:rsidR="002A5B04" w:rsidRPr="00216E65" w:rsidP="000A2F51">
      <w:sdt>
        <w:sdtPr>
          <w:alias w:val="VideoHyperlink"/>
          <w:tag w:val="VideoHyperlink"/>
          <w:id w:val="703995351"/>
          <w:placeholder>
            <w:docPart w:val="EAE81AE354F64E16B750B5B59220482B"/>
          </w:placeholder>
          <w:richText/>
        </w:sdtPr>
        <w:sdtContent>
          <w:r>
            <w:fldChar w:fldCharType="begin"/>
          </w:r>
          <w:r>
            <w:instrText xml:space="preserve"> HYPERLINK "https://www.parliamentlive.tv/Event/Index/740583a2-989d-4f84-8f91-f2564363a9dc" </w:instrText>
          </w:r>
          <w:r>
            <w:fldChar w:fldCharType="separate"/>
          </w:r>
          <w:r w:rsidRPr="00A07412">
            <w:rPr>
              <w:rStyle w:val="Hyperlink"/>
            </w:rPr>
            <w:t>Watch the meeting</w:t>
          </w:r>
          <w:r>
            <w:fldChar w:fldCharType="end"/>
          </w:r>
        </w:sdtContent>
      </w:sdt>
    </w:p>
    <w:p w:rsidR="002A5B04" w:rsidRPr="00216E65" w:rsidP="000A2F51">
      <w:r w:rsidRPr="00216E65">
        <w:t xml:space="preserve">Members present: </w:t>
      </w:r>
      <w:sdt>
        <w:sdtPr>
          <w:alias w:val="MembersPresent"/>
          <w:tag w:val="MembersPresent"/>
          <w:id w:val="366340316"/>
          <w:placeholder>
            <w:docPart w:val="EAE81AE354F64E16B750B5B59220482B"/>
          </w:placeholder>
          <w:richText/>
        </w:sdtPr>
        <w:sdtContent>
          <w:r w:rsidRPr="00216E65">
            <w:t xml:space="preserve">Neil Parish (Chair); </w:t>
          </w:r>
          <w:r w:rsidRPr="00216E65" w:rsidR="008D5A43">
            <w:t>Ian Byrne; Geraint Davies</w:t>
          </w:r>
          <w:r w:rsidRPr="00216E65" w:rsidR="006D23AA">
            <w:t>;</w:t>
          </w:r>
          <w:r w:rsidRPr="00216E65" w:rsidR="00476CC9">
            <w:t xml:space="preserve"> Rosie Duffield; Barry Gardiner; </w:t>
          </w:r>
          <w:r w:rsidRPr="00216E65">
            <w:t>Dr Neil Hudson; Robbie Moore; Mrs Sheryl</w:t>
          </w:r>
          <w:r w:rsidRPr="00216E65" w:rsidR="008D5A43">
            <w:t>l Murray</w:t>
          </w:r>
          <w:r w:rsidRPr="00216E65" w:rsidR="00476CC9">
            <w:t>; Julian Sturdy</w:t>
          </w:r>
          <w:r w:rsidRPr="00216E65" w:rsidR="004D57E3">
            <w:t>.</w:t>
          </w:r>
        </w:sdtContent>
      </w:sdt>
    </w:p>
    <w:p w:rsidR="002A5B04" w:rsidRPr="00216E65" w:rsidP="000A2F51">
      <w:pPr>
        <w:pStyle w:val="ParaCentre"/>
      </w:pPr>
      <w:r w:rsidRPr="00216E65">
        <w:t xml:space="preserve">Questions </w:t>
      </w:r>
      <w:sdt>
        <w:sdtPr>
          <w:alias w:val="QuestionNumbers"/>
          <w:tag w:val="QuestionNumbers"/>
          <w:id w:val="-1223666168"/>
          <w:placeholder>
            <w:docPart w:val="EAE81AE354F64E16B750B5B59220482B"/>
          </w:placeholder>
          <w:richText/>
        </w:sdtPr>
        <w:sdtContent>
          <w:r w:rsidRPr="00216E65" w:rsidR="00476CC9">
            <w:t xml:space="preserve">97 </w:t>
          </w:r>
          <w:r w:rsidR="00AD5C73">
            <w:t>-</w:t>
          </w:r>
          <w:r w:rsidRPr="00216E65" w:rsidR="00476CC9">
            <w:t xml:space="preserve"> 1</w:t>
          </w:r>
          <w:r w:rsidR="00AD5C73">
            <w:t>6</w:t>
          </w:r>
          <w:r w:rsidR="0030695B">
            <w:t>6</w:t>
          </w:r>
          <w:r w:rsidRPr="00216E65" w:rsidR="00476CC9">
            <w:t xml:space="preserve"> </w:t>
          </w:r>
        </w:sdtContent>
      </w:sdt>
    </w:p>
    <w:p w:rsidR="002A5B04" w:rsidRPr="00216E65" w:rsidP="000A2F51">
      <w:pPr>
        <w:pStyle w:val="TitleWitnesses0"/>
      </w:pPr>
      <w:r w:rsidRPr="00216E65">
        <w:t>Witnesses</w:t>
      </w:r>
    </w:p>
    <w:p w:rsidR="002A5B04" w:rsidRPr="00216E65" w:rsidP="00476CC9">
      <w:pPr>
        <w:pStyle w:val="Para"/>
      </w:pPr>
      <w:sdt>
        <w:sdtPr>
          <w:alias w:val="WitnessSet"/>
          <w:tag w:val="WitnessSet"/>
          <w:id w:val="-368373484"/>
          <w:placeholder>
            <w:docPart w:val="BD09E9A81E0C4DE7BA843F5D33A82BBB"/>
          </w:placeholder>
          <w:richText/>
        </w:sdtPr>
        <w:sdtContent>
          <w:r w:rsidRPr="00216E65">
            <w:t xml:space="preserve">I: </w:t>
          </w:r>
          <w:r w:rsidRPr="00216E65" w:rsidR="00476CC9">
            <w:t>Victoria Prentis MP, Parliamentary Under</w:t>
          </w:r>
          <w:r w:rsidRPr="00216E65" w:rsidR="00476CC9">
            <w:noBreakHyphen/>
            <w:t>Secretary of State</w:t>
          </w:r>
          <w:r w:rsidRPr="00216E65" w:rsidR="00CB1C66">
            <w:t>, Department for Environment, Food and Rural Affairs</w:t>
          </w:r>
          <w:r w:rsidRPr="00216E65" w:rsidR="00476CC9">
            <w:t>; Ananda Guha, Deputy Director, Food Exports, Promotion and Partnerships, Agri-Food Chain Directorate, Department for Environment, Food and Rural Affairs</w:t>
          </w:r>
          <w:r w:rsidRPr="00216E65" w:rsidR="00613CFB">
            <w:t>; Simon James</w:t>
          </w:r>
          <w:r w:rsidRPr="00216E65" w:rsidR="005F3F40">
            <w:t>, Director</w:t>
          </w:r>
          <w:r w:rsidRPr="00216E65" w:rsidR="00634B09">
            <w:t xml:space="preserve">, </w:t>
          </w:r>
          <w:r w:rsidRPr="00216E65" w:rsidR="005F3F40">
            <w:t xml:space="preserve">Constitution </w:t>
          </w:r>
          <w:r w:rsidRPr="00216E65" w:rsidR="00634B09">
            <w:t xml:space="preserve">&amp; </w:t>
          </w:r>
          <w:r w:rsidRPr="00216E65" w:rsidR="005F3F40">
            <w:t>Borders, Department for Environment, Food and Rural Affairs</w:t>
          </w:r>
        </w:sdtContent>
      </w:sdt>
      <w:r w:rsidRPr="00216E65" w:rsidR="00476CC9">
        <w:t>.</w:t>
      </w:r>
    </w:p>
    <w:p w:rsidR="002A5B04" w:rsidRPr="00216E65" w:rsidP="000A2F51">
      <w:pPr>
        <w:pStyle w:val="Para"/>
      </w:pPr>
    </w:p>
    <w:p w:rsidR="002A5B04" w:rsidRPr="00216E65" w:rsidP="000A2F51">
      <w:pPr>
        <w:pStyle w:val="Para"/>
      </w:pPr>
      <w:r w:rsidRPr="00216E65">
        <w:t>Written evidence from witnesses:</w:t>
      </w:r>
    </w:p>
    <w:p w:rsidR="002A5B04" w:rsidRPr="00216E65" w:rsidP="000A2F51">
      <w:pPr>
        <w:pStyle w:val="Witnesssubmission"/>
      </w:pPr>
      <w:r w:rsidRPr="00216E65">
        <w:t xml:space="preserve">– </w:t>
      </w:r>
      <w:r>
        <w:fldChar w:fldCharType="begin"/>
      </w:r>
      <w:r>
        <w:instrText xml:space="preserve"> HYPERLINK "https://committees.parliament.uk/writtenevidence/11478/pdf/" </w:instrText>
      </w:r>
      <w:r>
        <w:fldChar w:fldCharType="separate"/>
      </w:r>
      <w:r w:rsidRPr="00A07412" w:rsidR="00A07412">
        <w:rPr>
          <w:rStyle w:val="Hyperlink"/>
        </w:rPr>
        <w:t>Department for Environment, Food and Rural Affairs</w:t>
      </w:r>
      <w:r>
        <w:fldChar w:fldCharType="end"/>
      </w:r>
      <w:bookmarkStart w:id="0" w:name="_GoBack"/>
      <w:bookmarkEnd w:id="0"/>
    </w:p>
    <w:p w:rsidR="002A5B04" w:rsidRPr="00216E65" w:rsidP="000A2F51">
      <w:pPr>
        <w:rPr>
          <w:rFonts w:eastAsia="Times New Roman"/>
          <w:szCs w:val="20"/>
        </w:rPr>
      </w:pPr>
      <w:r w:rsidRPr="00216E65">
        <w:br w:type="page"/>
      </w:r>
    </w:p>
    <w:sdt>
      <w:sdtPr>
        <w:rPr>
          <w:szCs w:val="28"/>
        </w:rPr>
        <w:alias w:val="WitnessExamination"/>
        <w:tag w:val="WitnessExamination"/>
        <w:id w:val="2003463402"/>
        <w:placeholder>
          <w:docPart w:val="BD09E9A81E0C4DE7BA843F5D33A82BBB"/>
        </w:placeholder>
        <w:richText/>
      </w:sdtPr>
      <w:sdtEndPr>
        <w:rPr>
          <w:szCs w:val="22"/>
        </w:rPr>
      </w:sdtEndPr>
      <w:sdtContent>
        <w:p w:rsidR="00E64A33" w:rsidRPr="00216E65" w:rsidP="00E64A33">
          <w:pPr>
            <w:pStyle w:val="TitlePanel0"/>
            <w:rPr>
              <w:szCs w:val="28"/>
            </w:rPr>
          </w:pPr>
          <w:bookmarkStart w:id="1" w:name="Panel1"/>
          <w:r w:rsidRPr="00216E65">
            <w:rPr>
              <w:szCs w:val="28"/>
            </w:rPr>
            <w:t xml:space="preserve">Examination of </w:t>
          </w:r>
          <w:r w:rsidR="00AD5C73">
            <w:rPr>
              <w:szCs w:val="28"/>
            </w:rPr>
            <w:t>w</w:t>
          </w:r>
          <w:r w:rsidRPr="00216E65">
            <w:rPr>
              <w:szCs w:val="28"/>
            </w:rPr>
            <w:t>itnesses</w:t>
          </w:r>
        </w:p>
        <w:p w:rsidR="00A027C0" w:rsidRPr="00216E65" w:rsidP="00A027C0">
          <w:pPr>
            <w:pStyle w:val="TitlePanel0"/>
            <w:jc w:val="left"/>
            <w:rPr>
              <w:sz w:val="22"/>
            </w:rPr>
          </w:pPr>
          <w:r w:rsidRPr="00216E65">
            <w:rPr>
              <w:sz w:val="22"/>
            </w:rPr>
            <w:t xml:space="preserve">Witnesses: </w:t>
          </w:r>
          <w:r w:rsidRPr="00216E65" w:rsidR="00476CC9">
            <w:rPr>
              <w:sz w:val="22"/>
            </w:rPr>
            <w:t>Victoria Prentis MP</w:t>
          </w:r>
          <w:r w:rsidRPr="00216E65" w:rsidR="00613CFB">
            <w:rPr>
              <w:sz w:val="22"/>
            </w:rPr>
            <w:t xml:space="preserve">, </w:t>
          </w:r>
          <w:r w:rsidRPr="00216E65" w:rsidR="00476CC9">
            <w:rPr>
              <w:sz w:val="22"/>
            </w:rPr>
            <w:t>Ananda Guha</w:t>
          </w:r>
          <w:r w:rsidRPr="00216E65" w:rsidR="00613CFB">
            <w:rPr>
              <w:sz w:val="22"/>
            </w:rPr>
            <w:t xml:space="preserve"> and Simon James</w:t>
          </w:r>
          <w:r w:rsidRPr="00216E65" w:rsidR="00476CC9">
            <w:rPr>
              <w:sz w:val="22"/>
            </w:rPr>
            <w:t>.</w:t>
          </w:r>
        </w:p>
      </w:sdtContent>
    </w:sdt>
    <w:p w:rsidR="00800E1E" w:rsidRPr="00216E65" w:rsidP="0011055F">
      <w:pPr>
        <w:pStyle w:val="Question"/>
      </w:pPr>
      <w:bookmarkEnd w:id="1"/>
      <w:sdt>
        <w:sdtPr>
          <w:alias w:val="Member"/>
          <w:tag w:val="&lt;Member mnisId='4072' dodsId='28723'&gt;"/>
          <w:id w:val="1439720110"/>
          <w:placeholder>
            <w:docPart w:val="DefaultPlaceholder_1082065158"/>
          </w:placeholder>
          <w:richText/>
        </w:sdtPr>
        <w:sdtContent>
          <w:r w:rsidRPr="00216E65" w:rsidR="00A027C0">
            <w:rPr>
              <w:b/>
            </w:rPr>
            <w:t>Chair:</w:t>
          </w:r>
        </w:sdtContent>
      </w:sdt>
      <w:r w:rsidRPr="00216E65" w:rsidR="00A027C0">
        <w:t xml:space="preserve"> </w:t>
      </w:r>
      <w:r w:rsidRPr="00216E65" w:rsidR="00E06954">
        <w:t>W</w:t>
      </w:r>
      <w:r w:rsidRPr="00216E65" w:rsidR="00F54390">
        <w:t xml:space="preserve">elcome </w:t>
      </w:r>
      <w:r w:rsidRPr="00216E65" w:rsidR="00BB5ED7">
        <w:t xml:space="preserve">to </w:t>
      </w:r>
      <w:r w:rsidRPr="00216E65" w:rsidR="00874760">
        <w:t xml:space="preserve">this afternoon’s meeting on food </w:t>
      </w:r>
      <w:r w:rsidRPr="00216E65" w:rsidR="00FD7B6C">
        <w:t>procurement</w:t>
      </w:r>
      <w:r w:rsidRPr="00216E65" w:rsidR="00874760">
        <w:t xml:space="preserve"> here at the EFRA</w:t>
      </w:r>
      <w:r w:rsidRPr="00216E65" w:rsidR="00BB5ED7">
        <w:t xml:space="preserve"> Select Committee</w:t>
      </w:r>
      <w:r w:rsidRPr="00216E65" w:rsidR="00874760">
        <w:t>.</w:t>
      </w:r>
      <w:r w:rsidRPr="00216E65" w:rsidR="00B007C5">
        <w:t xml:space="preserve"> </w:t>
      </w:r>
      <w:r w:rsidRPr="00216E65" w:rsidR="00874760">
        <w:t>We have Victoria Prentis</w:t>
      </w:r>
      <w:r w:rsidRPr="00216E65" w:rsidR="00B007C5">
        <w:t xml:space="preserve">, our </w:t>
      </w:r>
      <w:r w:rsidRPr="00216E65" w:rsidR="00CB1C66">
        <w:t>a</w:t>
      </w:r>
      <w:r w:rsidRPr="00216E65" w:rsidR="00B007C5">
        <w:t xml:space="preserve">griculture and </w:t>
      </w:r>
      <w:r w:rsidRPr="00216E65" w:rsidR="00CB1C66">
        <w:t>f</w:t>
      </w:r>
      <w:r w:rsidRPr="00216E65" w:rsidR="00B007C5">
        <w:t xml:space="preserve">isheries </w:t>
      </w:r>
      <w:r w:rsidRPr="00216E65" w:rsidR="00874760">
        <w:t>Minister</w:t>
      </w:r>
      <w:r w:rsidRPr="00216E65" w:rsidR="00CB1C66">
        <w:t>,</w:t>
      </w:r>
      <w:r w:rsidRPr="00216E65" w:rsidR="00B007C5">
        <w:t xml:space="preserve"> with us. Minister</w:t>
      </w:r>
      <w:r w:rsidRPr="00216E65" w:rsidR="00CB1C66">
        <w:t>,</w:t>
      </w:r>
      <w:r w:rsidRPr="00216E65" w:rsidR="00B007C5">
        <w:t xml:space="preserve"> </w:t>
      </w:r>
      <w:r w:rsidRPr="00216E65" w:rsidR="00874760">
        <w:t xml:space="preserve">would </w:t>
      </w:r>
      <w:r w:rsidRPr="00216E65" w:rsidR="00CB1C66">
        <w:t xml:space="preserve">you </w:t>
      </w:r>
      <w:r w:rsidRPr="00216E65" w:rsidR="00874760">
        <w:t>like to introduce yourself</w:t>
      </w:r>
      <w:r w:rsidRPr="00216E65" w:rsidR="00B007C5">
        <w:t>, and then</w:t>
      </w:r>
      <w:r w:rsidRPr="00216E65" w:rsidR="00CB1C66">
        <w:t>,</w:t>
      </w:r>
      <w:r w:rsidRPr="00216E65" w:rsidR="00B007C5">
        <w:t xml:space="preserve"> Simon and Ananda, would you please also introduce yourselves for the record?</w:t>
      </w:r>
    </w:p>
    <w:p w:rsidR="00874760" w:rsidRPr="00216E65" w:rsidP="00874760">
      <w:pPr>
        <w:pStyle w:val="Answer"/>
      </w:pPr>
      <w:sdt>
        <w:sdtPr>
          <w:alias w:val="Witness"/>
          <w:id w:val="-1567094876"/>
          <w:placeholder>
            <w:docPart w:val="DefaultPlaceholder_-1854013440"/>
          </w:placeholder>
          <w:richText/>
        </w:sdtPr>
        <w:sdtContent>
          <w:r w:rsidRPr="00216E65" w:rsidR="00BA3AF5">
            <w:rPr>
              <w:b/>
              <w:i/>
            </w:rPr>
            <w:t>Victoria Prentis:</w:t>
          </w:r>
          <w:r w:rsidRPr="00216E65">
            <w:rPr>
              <w:b/>
            </w:rPr>
            <w:t xml:space="preserve"> </w:t>
          </w:r>
        </w:sdtContent>
      </w:sdt>
      <w:r w:rsidRPr="00216E65">
        <w:t>I am Vi</w:t>
      </w:r>
      <w:r w:rsidRPr="00216E65" w:rsidR="00B007C5">
        <w:t>c</w:t>
      </w:r>
      <w:r w:rsidRPr="00216E65">
        <w:t>tori</w:t>
      </w:r>
      <w:r w:rsidRPr="00216E65" w:rsidR="001B2228">
        <w:t>a</w:t>
      </w:r>
      <w:r w:rsidRPr="00216E65">
        <w:t xml:space="preserve"> Prentis, the Minister from </w:t>
      </w:r>
      <w:r w:rsidR="00B1720D">
        <w:t>DEFRA</w:t>
      </w:r>
      <w:r w:rsidRPr="00216E65">
        <w:t xml:space="preserve">. </w:t>
      </w:r>
      <w:r w:rsidRPr="00216E65" w:rsidR="00B007C5">
        <w:t>Happy new year to you all; it is good to see you.</w:t>
      </w:r>
    </w:p>
    <w:p w:rsidR="00F95F21" w:rsidRPr="00216E65" w:rsidP="00F95F21">
      <w:pPr>
        <w:pStyle w:val="Answer"/>
      </w:pPr>
      <w:sdt>
        <w:sdtPr>
          <w:alias w:val="Witness"/>
          <w:id w:val="-775016093"/>
          <w:placeholder>
            <w:docPart w:val="DefaultPlaceholder_-1854013440"/>
          </w:placeholder>
          <w:richText/>
        </w:sdtPr>
        <w:sdtContent>
          <w:r w:rsidRPr="00216E65" w:rsidR="00BA3AF5">
            <w:rPr>
              <w:b/>
              <w:i/>
            </w:rPr>
            <w:t>Simon James:</w:t>
          </w:r>
          <w:r w:rsidRPr="00216E65">
            <w:rPr>
              <w:b/>
            </w:rPr>
            <w:t xml:space="preserve"> </w:t>
          </w:r>
        </w:sdtContent>
      </w:sdt>
      <w:r w:rsidRPr="00216E65">
        <w:t>I am Simon James</w:t>
      </w:r>
      <w:r w:rsidRPr="00216E65" w:rsidR="00540C98">
        <w:t xml:space="preserve">, director of constitution and borders in </w:t>
      </w:r>
      <w:r w:rsidR="00B1720D">
        <w:t>DEFRA</w:t>
      </w:r>
      <w:r w:rsidRPr="00216E65" w:rsidR="00540C98">
        <w:t>.</w:t>
      </w:r>
    </w:p>
    <w:p w:rsidR="00F95F21" w:rsidRPr="00216E65" w:rsidP="00F95F21">
      <w:pPr>
        <w:pStyle w:val="Answer"/>
      </w:pPr>
      <w:sdt>
        <w:sdtPr>
          <w:alias w:val="Witness"/>
          <w:id w:val="-1778787063"/>
          <w:placeholder>
            <w:docPart w:val="DefaultPlaceholder_-1854013440"/>
          </w:placeholder>
          <w:richText/>
        </w:sdtPr>
        <w:sdtContent>
          <w:r w:rsidRPr="00216E65" w:rsidR="00BA3AF5">
            <w:rPr>
              <w:b/>
              <w:i/>
            </w:rPr>
            <w:t>Ananda Guha:</w:t>
          </w:r>
          <w:r w:rsidRPr="00216E65">
            <w:rPr>
              <w:b/>
            </w:rPr>
            <w:t xml:space="preserve"> </w:t>
          </w:r>
        </w:sdtContent>
      </w:sdt>
      <w:r w:rsidRPr="00216E65">
        <w:t>I am Ananda Guha</w:t>
      </w:r>
      <w:r w:rsidRPr="00216E65" w:rsidR="00CB1C66">
        <w:t>.</w:t>
      </w:r>
      <w:r w:rsidRPr="00216E65">
        <w:t xml:space="preserve"> I am deputy director of the </w:t>
      </w:r>
      <w:r w:rsidRPr="00216E65" w:rsidR="00CB1C66">
        <w:t>A</w:t>
      </w:r>
      <w:r w:rsidRPr="00216E65">
        <w:t>gri</w:t>
      </w:r>
      <w:r w:rsidRPr="00216E65" w:rsidR="00CB1C66">
        <w:t>-F</w:t>
      </w:r>
      <w:r w:rsidRPr="00216E65">
        <w:t xml:space="preserve">ood </w:t>
      </w:r>
      <w:r w:rsidRPr="00216E65" w:rsidR="00CB1C66">
        <w:t>C</w:t>
      </w:r>
      <w:r w:rsidRPr="00216E65">
        <w:t xml:space="preserve">hain </w:t>
      </w:r>
      <w:r w:rsidRPr="00216E65" w:rsidR="00CB1C66">
        <w:t>D</w:t>
      </w:r>
      <w:r w:rsidRPr="00216E65" w:rsidR="001B2228">
        <w:t>irectorate</w:t>
      </w:r>
      <w:r w:rsidRPr="00216E65">
        <w:t xml:space="preserve"> in </w:t>
      </w:r>
      <w:r w:rsidR="00B1720D">
        <w:t>DEFRA</w:t>
      </w:r>
      <w:r w:rsidRPr="00216E65">
        <w:t>.</w:t>
      </w:r>
    </w:p>
    <w:p w:rsidR="00F95F21" w:rsidRPr="00216E65" w:rsidP="00F95F21">
      <w:pPr>
        <w:pStyle w:val="Question"/>
      </w:pPr>
      <w:sdt>
        <w:sdtPr>
          <w:alias w:val="Member"/>
          <w:tag w:val="&lt;Member mnisId='4072' dodsId='28723'&gt;"/>
          <w:id w:val="-823350601"/>
          <w:placeholder>
            <w:docPart w:val="DefaultPlaceholder_-1854013440"/>
          </w:placeholder>
          <w:richText/>
        </w:sdtPr>
        <w:sdtContent>
          <w:r w:rsidRPr="00216E65">
            <w:rPr>
              <w:b/>
            </w:rPr>
            <w:t>Chair:</w:t>
          </w:r>
        </w:sdtContent>
      </w:sdt>
      <w:r w:rsidRPr="00216E65">
        <w:t xml:space="preserve"> Thank you</w:t>
      </w:r>
      <w:r w:rsidRPr="00216E65" w:rsidR="00CB1C66">
        <w:t xml:space="preserve">, Minister, </w:t>
      </w:r>
      <w:r w:rsidRPr="00216E65">
        <w:t>very much for coming t</w:t>
      </w:r>
      <w:r w:rsidRPr="00216E65" w:rsidR="00540C98">
        <w:t xml:space="preserve">o </w:t>
      </w:r>
      <w:r w:rsidRPr="00216E65">
        <w:t xml:space="preserve">talk about food </w:t>
      </w:r>
      <w:r w:rsidRPr="00216E65" w:rsidR="001B2228">
        <w:t>procurement</w:t>
      </w:r>
      <w:r w:rsidRPr="00216E65" w:rsidR="00540C98">
        <w:t xml:space="preserve">, which is </w:t>
      </w:r>
      <w:r w:rsidRPr="00216E65" w:rsidR="00CB1C66">
        <w:t xml:space="preserve">the subject of </w:t>
      </w:r>
      <w:r w:rsidRPr="00216E65" w:rsidR="00540C98">
        <w:t xml:space="preserve">our inquiry this afternoon. As you well know, </w:t>
      </w:r>
      <w:r w:rsidRPr="00216E65">
        <w:t>I am hoping to finish the questions</w:t>
      </w:r>
      <w:r w:rsidRPr="00216E65" w:rsidR="00540C98">
        <w:t xml:space="preserve"> on food procurement by </w:t>
      </w:r>
      <w:r w:rsidRPr="00216E65" w:rsidR="00687EAA">
        <w:t>4</w:t>
      </w:r>
      <w:r w:rsidRPr="00216E65" w:rsidR="00540C98">
        <w:t xml:space="preserve">.30, </w:t>
      </w:r>
      <w:r w:rsidRPr="00216E65">
        <w:t xml:space="preserve">and we will </w:t>
      </w:r>
      <w:r w:rsidRPr="00216E65" w:rsidR="00065301">
        <w:t xml:space="preserve">hopefully </w:t>
      </w:r>
      <w:r w:rsidRPr="00216E65">
        <w:t xml:space="preserve">have </w:t>
      </w:r>
      <w:r w:rsidRPr="00216E65" w:rsidR="00065301">
        <w:t xml:space="preserve">about </w:t>
      </w:r>
      <w:r w:rsidRPr="00216E65">
        <w:t>half an hour o</w:t>
      </w:r>
      <w:r w:rsidRPr="00216E65" w:rsidR="00065301">
        <w:t xml:space="preserve">n </w:t>
      </w:r>
      <w:r w:rsidRPr="00216E65">
        <w:t xml:space="preserve">the </w:t>
      </w:r>
      <w:r w:rsidRPr="00216E65" w:rsidR="00065301">
        <w:t xml:space="preserve">present </w:t>
      </w:r>
      <w:r w:rsidRPr="00216E65">
        <w:t xml:space="preserve">state </w:t>
      </w:r>
      <w:r w:rsidRPr="00216E65" w:rsidR="0011055F">
        <w:t xml:space="preserve">of </w:t>
      </w:r>
      <w:r w:rsidRPr="00216E65">
        <w:t>our borders</w:t>
      </w:r>
      <w:r w:rsidRPr="00216E65" w:rsidR="0011055F">
        <w:t>,</w:t>
      </w:r>
      <w:r w:rsidRPr="00216E65" w:rsidR="00065301">
        <w:t xml:space="preserve"> and exporting of fish in particular.</w:t>
      </w:r>
    </w:p>
    <w:p w:rsidR="00F95F21" w:rsidRPr="00216E65" w:rsidP="00F95F21">
      <w:pPr>
        <w:pStyle w:val="Answer"/>
      </w:pPr>
      <w:sdt>
        <w:sdtPr>
          <w:alias w:val="Witness"/>
          <w:id w:val="-1752876645"/>
          <w:placeholder>
            <w:docPart w:val="DefaultPlaceholder_-1854013440"/>
          </w:placeholder>
          <w:richText/>
        </w:sdtPr>
        <w:sdtContent>
          <w:r w:rsidRPr="00216E65" w:rsidR="00BA3AF5">
            <w:rPr>
              <w:b/>
              <w:i/>
            </w:rPr>
            <w:t>Victoria Prentis:</w:t>
          </w:r>
          <w:r w:rsidRPr="00216E65">
            <w:rPr>
              <w:b/>
            </w:rPr>
            <w:t xml:space="preserve"> </w:t>
          </w:r>
        </w:sdtContent>
      </w:sdt>
      <w:r w:rsidRPr="00216E65">
        <w:t xml:space="preserve">It is a good </w:t>
      </w:r>
      <w:r w:rsidRPr="00216E65" w:rsidR="001B2228">
        <w:t>opportunity</w:t>
      </w:r>
      <w:r w:rsidRPr="00216E65">
        <w:t>.</w:t>
      </w:r>
      <w:r w:rsidRPr="00216E65" w:rsidR="00687EAA">
        <w:t xml:space="preserve"> </w:t>
      </w:r>
      <w:r w:rsidRPr="00216E65">
        <w:t>The situation is very fluid at the moment.</w:t>
      </w:r>
      <w:r w:rsidRPr="00216E65" w:rsidR="00687EAA">
        <w:t xml:space="preserve"> Even if we do not have all the answers to all of the questions it is a good opportunity to air the issues.</w:t>
      </w:r>
    </w:p>
    <w:p w:rsidR="00F95F21" w:rsidRPr="00216E65" w:rsidP="00F95F21">
      <w:pPr>
        <w:pStyle w:val="Question"/>
      </w:pPr>
      <w:sdt>
        <w:sdtPr>
          <w:alias w:val="Member"/>
          <w:tag w:val="&lt;Member mnisId='4072' dodsId='28723'&gt;"/>
          <w:id w:val="291482443"/>
          <w:placeholder>
            <w:docPart w:val="DefaultPlaceholder_-1854013440"/>
          </w:placeholder>
          <w:richText/>
        </w:sdtPr>
        <w:sdtContent>
          <w:r w:rsidRPr="00216E65">
            <w:rPr>
              <w:b/>
            </w:rPr>
            <w:t>Chair:</w:t>
          </w:r>
        </w:sdtContent>
      </w:sdt>
      <w:r w:rsidRPr="00216E65">
        <w:t xml:space="preserve"> I appreciate your co</w:t>
      </w:r>
      <w:r w:rsidRPr="00216E65" w:rsidR="00687EAA">
        <w:noBreakHyphen/>
      </w:r>
      <w:r w:rsidRPr="00216E65">
        <w:t xml:space="preserve">operation in these matters. We will get stuck straight into the first </w:t>
      </w:r>
      <w:r w:rsidRPr="00216E65" w:rsidR="001B2228">
        <w:t>question</w:t>
      </w:r>
      <w:r w:rsidRPr="00216E65">
        <w:t xml:space="preserve"> on procurement of food. Why </w:t>
      </w:r>
      <w:r w:rsidRPr="00216E65" w:rsidR="00A81117">
        <w:t xml:space="preserve">are </w:t>
      </w:r>
      <w:r w:rsidRPr="00216E65">
        <w:t xml:space="preserve">the Government </w:t>
      </w:r>
      <w:r w:rsidRPr="00216E65" w:rsidR="0011055F">
        <w:t>b</w:t>
      </w:r>
      <w:r w:rsidRPr="00216E65">
        <w:t xml:space="preserve">uying </w:t>
      </w:r>
      <w:r w:rsidRPr="00216E65" w:rsidR="0011055F">
        <w:t>s</w:t>
      </w:r>
      <w:r w:rsidRPr="00216E65">
        <w:t xml:space="preserve">tandards </w:t>
      </w:r>
      <w:r w:rsidR="00DA748B">
        <w:t xml:space="preserve">for food </w:t>
      </w:r>
      <w:r w:rsidRPr="00216E65">
        <w:t xml:space="preserve">and </w:t>
      </w:r>
      <w:r w:rsidR="00DA748B">
        <w:t xml:space="preserve">the </w:t>
      </w:r>
      <w:r w:rsidRPr="00216E65" w:rsidR="0011055F">
        <w:t>b</w:t>
      </w:r>
      <w:r w:rsidRPr="00216E65">
        <w:t xml:space="preserve">alanced </w:t>
      </w:r>
      <w:r w:rsidRPr="00216E65" w:rsidR="0011055F">
        <w:t>s</w:t>
      </w:r>
      <w:r w:rsidRPr="00216E65">
        <w:t xml:space="preserve">corecard </w:t>
      </w:r>
      <w:r w:rsidRPr="00216E65" w:rsidR="009C51A9">
        <w:t xml:space="preserve">not </w:t>
      </w:r>
      <w:r w:rsidRPr="00216E65">
        <w:t>mandatory across the whole public sector?</w:t>
      </w:r>
    </w:p>
    <w:p w:rsidR="00933F77" w:rsidRPr="00216E65" w:rsidP="00F95F21">
      <w:pPr>
        <w:pStyle w:val="Answer"/>
      </w:pPr>
      <w:sdt>
        <w:sdtPr>
          <w:alias w:val="Witness"/>
          <w:id w:val="-644043074"/>
          <w:placeholder>
            <w:docPart w:val="DefaultPlaceholder_-1854013440"/>
          </w:placeholder>
          <w:richText/>
        </w:sdtPr>
        <w:sdtContent>
          <w:r w:rsidRPr="00216E65" w:rsidR="00BA3AF5">
            <w:rPr>
              <w:b/>
              <w:i/>
            </w:rPr>
            <w:t>Victoria Prentis:</w:t>
          </w:r>
          <w:r w:rsidRPr="00216E65" w:rsidR="00F95F21">
            <w:rPr>
              <w:b/>
            </w:rPr>
            <w:t xml:space="preserve"> </w:t>
          </w:r>
        </w:sdtContent>
      </w:sdt>
      <w:r w:rsidRPr="00216E65" w:rsidR="00F95F21">
        <w:t xml:space="preserve">They are mandatory in most of the public sector in terms of </w:t>
      </w:r>
      <w:r w:rsidRPr="00216E65" w:rsidR="001B2228">
        <w:t>hospitals</w:t>
      </w:r>
      <w:r w:rsidRPr="00216E65" w:rsidR="00F95F21">
        <w:t xml:space="preserve"> and the </w:t>
      </w:r>
      <w:r w:rsidRPr="00216E65" w:rsidR="00DA748B">
        <w:t>Prison Service</w:t>
      </w:r>
      <w:r w:rsidRPr="00216E65" w:rsidR="00F95F21">
        <w:t xml:space="preserve"> and </w:t>
      </w:r>
      <w:r w:rsidRPr="00216E65" w:rsidR="00003637">
        <w:t xml:space="preserve">all Government </w:t>
      </w:r>
      <w:r w:rsidRPr="00216E65" w:rsidR="0011055F">
        <w:t>D</w:t>
      </w:r>
      <w:r w:rsidRPr="00216E65" w:rsidR="00003637">
        <w:t xml:space="preserve">epartments and their </w:t>
      </w:r>
      <w:r w:rsidRPr="00216E65" w:rsidR="00F95F21">
        <w:t>agencies.</w:t>
      </w:r>
      <w:r w:rsidRPr="00216E65" w:rsidR="00003637">
        <w:t xml:space="preserve"> </w:t>
      </w:r>
      <w:r w:rsidRPr="00216E65" w:rsidR="00F95F21">
        <w:t>The section they are not mandatory for is schools</w:t>
      </w:r>
      <w:r w:rsidRPr="00216E65" w:rsidR="00003637">
        <w:t xml:space="preserve">. It </w:t>
      </w:r>
      <w:r w:rsidRPr="00216E65" w:rsidR="00F95F21">
        <w:t>is fair to</w:t>
      </w:r>
      <w:r w:rsidRPr="00216E65" w:rsidR="001B2228">
        <w:t xml:space="preserve"> </w:t>
      </w:r>
      <w:r w:rsidRPr="00216E65" w:rsidR="00F95F21">
        <w:t>say that the same standards are embedded in the school standards</w:t>
      </w:r>
      <w:r w:rsidRPr="00216E65" w:rsidR="0011055F">
        <w:t>. T</w:t>
      </w:r>
      <w:r w:rsidRPr="00216E65" w:rsidR="00F95F21">
        <w:t>he GBSF and th</w:t>
      </w:r>
      <w:r w:rsidRPr="00216E65" w:rsidR="001B2228">
        <w:t>e</w:t>
      </w:r>
      <w:r w:rsidRPr="00216E65" w:rsidR="00F95F21">
        <w:t xml:space="preserve"> </w:t>
      </w:r>
      <w:r w:rsidRPr="00216E65" w:rsidR="0011055F">
        <w:t>b</w:t>
      </w:r>
      <w:r w:rsidRPr="00216E65" w:rsidR="001B2228">
        <w:t>alanced</w:t>
      </w:r>
      <w:r w:rsidRPr="00216E65" w:rsidR="00F95F21">
        <w:t xml:space="preserve"> </w:t>
      </w:r>
      <w:r w:rsidRPr="00216E65" w:rsidR="0011055F">
        <w:t>s</w:t>
      </w:r>
      <w:r w:rsidRPr="00216E65" w:rsidR="00F95F21">
        <w:t>corecard</w:t>
      </w:r>
      <w:r w:rsidRPr="00216E65" w:rsidR="0011055F">
        <w:t xml:space="preserve"> are great documents. We </w:t>
      </w:r>
      <w:r w:rsidRPr="00216E65" w:rsidR="00F95F21">
        <w:t>wil</w:t>
      </w:r>
      <w:r w:rsidRPr="00216E65" w:rsidR="007C0691">
        <w:t>l</w:t>
      </w:r>
      <w:r w:rsidRPr="00216E65" w:rsidR="00F95F21">
        <w:t xml:space="preserve"> </w:t>
      </w:r>
      <w:r w:rsidRPr="00216E65" w:rsidR="007C0691">
        <w:t xml:space="preserve">refine </w:t>
      </w:r>
      <w:r w:rsidRPr="00216E65" w:rsidR="0011055F">
        <w:t xml:space="preserve">them </w:t>
      </w:r>
      <w:r w:rsidRPr="00216E65" w:rsidR="00F95F21">
        <w:t xml:space="preserve">and continue to </w:t>
      </w:r>
      <w:r w:rsidRPr="00216E65" w:rsidR="007C0691">
        <w:t xml:space="preserve">work </w:t>
      </w:r>
      <w:r w:rsidRPr="00216E65" w:rsidR="00F95F21">
        <w:t>on</w:t>
      </w:r>
      <w:r w:rsidRPr="00216E65" w:rsidR="0011055F">
        <w:t xml:space="preserve"> them</w:t>
      </w:r>
      <w:r w:rsidRPr="00216E65" w:rsidR="00F95F21">
        <w:t xml:space="preserve">, but they are documents </w:t>
      </w:r>
      <w:r w:rsidR="00DA748B">
        <w:t xml:space="preserve">that </w:t>
      </w:r>
      <w:r w:rsidRPr="00216E65" w:rsidR="007C0691">
        <w:t xml:space="preserve">I am sure most of your members would wholeheartedly support. </w:t>
      </w:r>
      <w:r w:rsidRPr="00216E65" w:rsidR="001406C7">
        <w:t xml:space="preserve">The real </w:t>
      </w:r>
      <w:r w:rsidRPr="00216E65" w:rsidR="009B3470">
        <w:t>problem</w:t>
      </w:r>
      <w:r w:rsidRPr="00216E65" w:rsidR="001406C7">
        <w:t xml:space="preserve"> with them is not </w:t>
      </w:r>
      <w:r w:rsidRPr="00216E65">
        <w:t xml:space="preserve">whether </w:t>
      </w:r>
      <w:r w:rsidRPr="00216E65" w:rsidR="001406C7">
        <w:t>they are mandatory</w:t>
      </w:r>
      <w:r w:rsidRPr="00216E65" w:rsidR="0011055F">
        <w:t xml:space="preserve">; </w:t>
      </w:r>
      <w:r w:rsidRPr="00216E65" w:rsidR="001406C7">
        <w:t xml:space="preserve">it is whether they are actually </w:t>
      </w:r>
      <w:r w:rsidRPr="00216E65">
        <w:t>enforced.</w:t>
      </w:r>
      <w:r w:rsidRPr="00216E65" w:rsidR="001406C7">
        <w:t xml:space="preserve"> </w:t>
      </w:r>
      <w:r w:rsidRPr="00216E65">
        <w:t>My worry and what we have to seek to address</w:t>
      </w:r>
      <w:r w:rsidRPr="00216E65" w:rsidR="001406C7">
        <w:t xml:space="preserve"> in this space</w:t>
      </w:r>
      <w:r w:rsidRPr="00216E65" w:rsidR="0011055F">
        <w:t xml:space="preserve"> </w:t>
      </w:r>
      <w:r w:rsidRPr="00216E65">
        <w:t xml:space="preserve">is that we have to </w:t>
      </w:r>
      <w:r w:rsidRPr="00216E65" w:rsidR="001406C7">
        <w:t xml:space="preserve">encourage </w:t>
      </w:r>
      <w:r w:rsidRPr="00216E65">
        <w:t>public se</w:t>
      </w:r>
      <w:r w:rsidRPr="00216E65" w:rsidR="001406C7">
        <w:t>rv</w:t>
      </w:r>
      <w:r w:rsidRPr="00216E65">
        <w:t>ices to abide by these stan</w:t>
      </w:r>
      <w:r w:rsidRPr="00216E65" w:rsidR="001406C7">
        <w:t>da</w:t>
      </w:r>
      <w:r w:rsidRPr="00216E65">
        <w:t xml:space="preserve">rds. They are </w:t>
      </w:r>
      <w:r w:rsidRPr="00216E65" w:rsidR="001406C7">
        <w:t xml:space="preserve">mandatory </w:t>
      </w:r>
      <w:r w:rsidRPr="00216E65">
        <w:t xml:space="preserve">across much of the public sector at the </w:t>
      </w:r>
      <w:r w:rsidRPr="00216E65" w:rsidR="001406C7">
        <w:t>m</w:t>
      </w:r>
      <w:r w:rsidRPr="00216E65">
        <w:t>oment</w:t>
      </w:r>
      <w:r w:rsidR="00DA748B">
        <w:t>,</w:t>
      </w:r>
      <w:r w:rsidRPr="00216E65" w:rsidR="001406C7">
        <w:t xml:space="preserve"> but that does not mean that they always happen</w:t>
      </w:r>
      <w:r w:rsidRPr="00216E65">
        <w:t>.</w:t>
      </w:r>
    </w:p>
    <w:p w:rsidR="00933F77" w:rsidRPr="00216E65" w:rsidP="00933F77">
      <w:pPr>
        <w:pStyle w:val="Question"/>
      </w:pPr>
      <w:sdt>
        <w:sdtPr>
          <w:alias w:val="Member"/>
          <w:tag w:val="&lt;Member mnisId='4072' dodsId='28723'&gt;"/>
          <w:id w:val="-1602564996"/>
          <w:placeholder>
            <w:docPart w:val="DefaultPlaceholder_-1854013440"/>
          </w:placeholder>
          <w:richText/>
        </w:sdtPr>
        <w:sdtContent>
          <w:r w:rsidRPr="00216E65">
            <w:rPr>
              <w:b/>
            </w:rPr>
            <w:t>Chair:</w:t>
          </w:r>
        </w:sdtContent>
      </w:sdt>
      <w:r w:rsidRPr="00216E65">
        <w:t xml:space="preserve"> </w:t>
      </w:r>
      <w:r w:rsidRPr="00216E65" w:rsidR="0011055F">
        <w:t>W</w:t>
      </w:r>
      <w:r w:rsidRPr="00216E65">
        <w:t xml:space="preserve">e will be talking a bit about the </w:t>
      </w:r>
      <w:r w:rsidRPr="00216E65" w:rsidR="0011055F">
        <w:t>S</w:t>
      </w:r>
      <w:r w:rsidRPr="00216E65">
        <w:t>outh</w:t>
      </w:r>
      <w:r w:rsidRPr="00216E65" w:rsidR="0011055F">
        <w:t xml:space="preserve"> W</w:t>
      </w:r>
      <w:r w:rsidRPr="00216E65">
        <w:t xml:space="preserve">est </w:t>
      </w:r>
      <w:r w:rsidRPr="00216E65" w:rsidR="0011055F">
        <w:t>F</w:t>
      </w:r>
      <w:r w:rsidRPr="00216E65">
        <w:t xml:space="preserve">ood </w:t>
      </w:r>
      <w:r w:rsidRPr="00216E65" w:rsidR="0011055F">
        <w:t>H</w:t>
      </w:r>
      <w:r w:rsidRPr="00216E65">
        <w:t>ub in a minute</w:t>
      </w:r>
      <w:r w:rsidRPr="00216E65" w:rsidR="001406C7">
        <w:t>, so I do not want</w:t>
      </w:r>
      <w:r w:rsidRPr="00216E65" w:rsidR="004E20C6">
        <w:t xml:space="preserve"> </w:t>
      </w:r>
      <w:r w:rsidRPr="00216E65" w:rsidR="001406C7">
        <w:t>to take the whole question away</w:t>
      </w:r>
      <w:r w:rsidRPr="00216E65" w:rsidR="0011055F">
        <w:t xml:space="preserve">, but what we have been finding out throughout our inquiry </w:t>
      </w:r>
      <w:r w:rsidRPr="00216E65" w:rsidR="001406C7">
        <w:t>is that having local food</w:t>
      </w:r>
      <w:r w:rsidRPr="00216E65" w:rsidR="0011055F">
        <w:t xml:space="preserve"> and</w:t>
      </w:r>
      <w:r w:rsidRPr="00216E65" w:rsidR="001406C7">
        <w:t xml:space="preserve"> British food pr</w:t>
      </w:r>
      <w:r w:rsidRPr="00216E65" w:rsidR="004E20C6">
        <w:t>o</w:t>
      </w:r>
      <w:r w:rsidRPr="00216E65" w:rsidR="001406C7">
        <w:t>cure</w:t>
      </w:r>
      <w:r w:rsidRPr="00216E65" w:rsidR="004E20C6">
        <w:t xml:space="preserve">ment </w:t>
      </w:r>
      <w:r w:rsidRPr="00216E65">
        <w:t xml:space="preserve">does </w:t>
      </w:r>
      <w:r w:rsidRPr="00216E65" w:rsidR="001406C7">
        <w:t xml:space="preserve">not </w:t>
      </w:r>
      <w:r w:rsidRPr="00216E65">
        <w:t xml:space="preserve">necessarily put </w:t>
      </w:r>
      <w:r w:rsidRPr="00216E65" w:rsidR="001406C7">
        <w:t>u</w:t>
      </w:r>
      <w:r w:rsidRPr="00216E65">
        <w:t>p costs</w:t>
      </w:r>
      <w:r w:rsidRPr="00216E65" w:rsidR="004E20C6">
        <w:t xml:space="preserve">. </w:t>
      </w:r>
      <w:r w:rsidRPr="00216E65">
        <w:t>Some of the public sector organisations are always w</w:t>
      </w:r>
      <w:r w:rsidRPr="00216E65" w:rsidR="004E20C6">
        <w:t>o</w:t>
      </w:r>
      <w:r w:rsidRPr="00216E65">
        <w:t xml:space="preserve">rried that having British food to a higher </w:t>
      </w:r>
      <w:r w:rsidRPr="00216E65">
        <w:t>stand</w:t>
      </w:r>
      <w:r w:rsidRPr="00216E65" w:rsidR="004E20C6">
        <w:t>ard</w:t>
      </w:r>
      <w:r w:rsidRPr="00216E65">
        <w:t xml:space="preserve"> will cost them more money.</w:t>
      </w:r>
      <w:r w:rsidRPr="00216E65" w:rsidR="004E20C6">
        <w:t xml:space="preserve"> Somehow</w:t>
      </w:r>
      <w:r w:rsidRPr="00216E65" w:rsidR="0011055F">
        <w:t xml:space="preserve"> or other,</w:t>
      </w:r>
      <w:r w:rsidRPr="00216E65" w:rsidR="004E20C6">
        <w:t xml:space="preserve"> </w:t>
      </w:r>
      <w:r w:rsidR="00B1720D">
        <w:t>DEFRA</w:t>
      </w:r>
      <w:r w:rsidRPr="00216E65" w:rsidR="004E20C6">
        <w:t xml:space="preserve">—you </w:t>
      </w:r>
      <w:r w:rsidRPr="00216E65" w:rsidR="0011055F">
        <w:t>in</w:t>
      </w:r>
      <w:r w:rsidRPr="00216E65" w:rsidR="004E20C6">
        <w:t xml:space="preserve"> the </w:t>
      </w:r>
      <w:r w:rsidRPr="00216E65" w:rsidR="0011055F">
        <w:t>M</w:t>
      </w:r>
      <w:r w:rsidRPr="00216E65" w:rsidR="004E20C6">
        <w:t>inistry—</w:t>
      </w:r>
      <w:r w:rsidRPr="00216E65">
        <w:t>needs to get that through to everybody</w:t>
      </w:r>
      <w:r w:rsidRPr="00216E65" w:rsidR="004E20C6">
        <w:t xml:space="preserve">. </w:t>
      </w:r>
      <w:r w:rsidRPr="00216E65">
        <w:t>As far as I can see</w:t>
      </w:r>
      <w:r w:rsidRPr="00216E65" w:rsidR="004E7290">
        <w:t xml:space="preserve">, </w:t>
      </w:r>
      <w:r w:rsidRPr="00216E65">
        <w:t>a lot of the rules are okay</w:t>
      </w:r>
      <w:r w:rsidR="00DA748B">
        <w:t>,</w:t>
      </w:r>
      <w:r w:rsidRPr="00216E65" w:rsidR="004E7290">
        <w:t xml:space="preserve"> </w:t>
      </w:r>
      <w:r w:rsidRPr="00216E65">
        <w:t xml:space="preserve">but </w:t>
      </w:r>
      <w:r w:rsidRPr="00216E65" w:rsidR="004E7290">
        <w:t>it looks to me</w:t>
      </w:r>
      <w:r w:rsidRPr="00216E65" w:rsidR="0011055F">
        <w:t>, as you say,</w:t>
      </w:r>
      <w:r w:rsidRPr="00216E65" w:rsidR="004E7290">
        <w:t xml:space="preserve"> that </w:t>
      </w:r>
      <w:r w:rsidRPr="00216E65">
        <w:t xml:space="preserve">not everybody is going along with them. </w:t>
      </w:r>
      <w:r w:rsidRPr="00216E65" w:rsidR="004E7290">
        <w:t>Some of them are perhaps worried it is going to cost t</w:t>
      </w:r>
      <w:r w:rsidRPr="00216E65">
        <w:t xml:space="preserve">oo much money to do it. </w:t>
      </w:r>
      <w:r w:rsidRPr="00216E65" w:rsidR="004E7290">
        <w:t>H</w:t>
      </w:r>
      <w:r w:rsidRPr="00216E65">
        <w:t>ow do you become more proactive in getting this message over?</w:t>
      </w:r>
    </w:p>
    <w:p w:rsidR="00BA4380" w:rsidRPr="00216E65" w:rsidP="00933F77">
      <w:pPr>
        <w:pStyle w:val="Answer"/>
      </w:pPr>
      <w:sdt>
        <w:sdtPr>
          <w:alias w:val="Witness"/>
          <w:id w:val="269352232"/>
          <w:placeholder>
            <w:docPart w:val="DefaultPlaceholder_-1854013440"/>
          </w:placeholder>
          <w:richText/>
        </w:sdtPr>
        <w:sdtContent>
          <w:r w:rsidRPr="00216E65" w:rsidR="00BA3AF5">
            <w:rPr>
              <w:b/>
              <w:i/>
            </w:rPr>
            <w:t>Victoria Prentis:</w:t>
          </w:r>
          <w:r w:rsidRPr="00216E65" w:rsidR="00933F77">
            <w:rPr>
              <w:b/>
            </w:rPr>
            <w:t xml:space="preserve"> </w:t>
          </w:r>
        </w:sdtContent>
      </w:sdt>
      <w:r w:rsidRPr="00216E65" w:rsidR="00933F77">
        <w:t xml:space="preserve">We must do that. </w:t>
      </w:r>
      <w:r w:rsidRPr="00216E65" w:rsidR="00DC470A">
        <w:t>Y</w:t>
      </w:r>
      <w:r w:rsidRPr="00216E65" w:rsidR="00933F77">
        <w:t xml:space="preserve">ou make a </w:t>
      </w:r>
      <w:r w:rsidRPr="00216E65" w:rsidR="00DC470A">
        <w:t xml:space="preserve">very </w:t>
      </w:r>
      <w:r w:rsidRPr="00216E65" w:rsidR="00933F77">
        <w:t>valid point.</w:t>
      </w:r>
      <w:r w:rsidRPr="00216E65" w:rsidR="00DC470A">
        <w:t xml:space="preserve"> This is a manifest</w:t>
      </w:r>
      <w:r w:rsidRPr="00216E65" w:rsidR="0011055F">
        <w:t>o</w:t>
      </w:r>
      <w:r w:rsidRPr="00216E65" w:rsidR="00DC470A">
        <w:t xml:space="preserve"> commitment</w:t>
      </w:r>
      <w:r w:rsidRPr="00216E65">
        <w:t xml:space="preserve">; it is something I personally feel very passionately about. </w:t>
      </w:r>
      <w:r w:rsidRPr="00216E65" w:rsidR="00933F77">
        <w:t>Some of the work going on in the country is superb</w:t>
      </w:r>
      <w:r w:rsidRPr="00216E65">
        <w:t>,</w:t>
      </w:r>
      <w:r w:rsidRPr="00216E65" w:rsidR="00933F77">
        <w:t xml:space="preserve"> and we should seek to roll that out.</w:t>
      </w:r>
    </w:p>
    <w:p w:rsidR="00BD0C2F" w:rsidRPr="00216E65" w:rsidP="00BD0C2F">
      <w:pPr>
        <w:pStyle w:val="Answer"/>
      </w:pPr>
      <w:r w:rsidRPr="00216E65">
        <w:t xml:space="preserve">There are three notes on my to-do list in this space. </w:t>
      </w:r>
      <w:r w:rsidRPr="00216E65" w:rsidR="00BA4380">
        <w:t>The first is that w</w:t>
      </w:r>
      <w:r w:rsidRPr="00216E65">
        <w:t>e need to engage wit</w:t>
      </w:r>
      <w:r w:rsidRPr="00216E65" w:rsidR="00BA4380">
        <w:t xml:space="preserve">h </w:t>
      </w:r>
      <w:r w:rsidRPr="00216E65">
        <w:t>Henry D</w:t>
      </w:r>
      <w:r w:rsidRPr="00216E65" w:rsidR="00DC470A">
        <w:t>i</w:t>
      </w:r>
      <w:r w:rsidRPr="00216E65">
        <w:t>mbleby</w:t>
      </w:r>
      <w:r w:rsidRPr="00216E65" w:rsidR="0011055F">
        <w:t>,</w:t>
      </w:r>
      <w:r w:rsidRPr="00216E65" w:rsidR="00BA4380">
        <w:t xml:space="preserve"> </w:t>
      </w:r>
      <w:r w:rsidRPr="00216E65">
        <w:t>with his food stra</w:t>
      </w:r>
      <w:r w:rsidRPr="00216E65" w:rsidR="00BA4380">
        <w:t>t</w:t>
      </w:r>
      <w:r w:rsidRPr="00216E65">
        <w:t>egy.</w:t>
      </w:r>
      <w:r w:rsidRPr="00216E65" w:rsidR="00BA4380">
        <w:t xml:space="preserve"> </w:t>
      </w:r>
      <w:r w:rsidRPr="00216E65">
        <w:t xml:space="preserve">I have been in touch with </w:t>
      </w:r>
      <w:r w:rsidRPr="00216E65" w:rsidR="00BA4380">
        <w:t>h</w:t>
      </w:r>
      <w:r w:rsidRPr="00216E65">
        <w:t>im today</w:t>
      </w:r>
      <w:r w:rsidRPr="00216E65" w:rsidR="00BA4380">
        <w:t>, in fact; we are in frequent contact</w:t>
      </w:r>
      <w:r w:rsidRPr="00216E65">
        <w:t>.</w:t>
      </w:r>
      <w:r w:rsidRPr="00216E65" w:rsidR="00BA4380">
        <w:t xml:space="preserve"> </w:t>
      </w:r>
      <w:r w:rsidRPr="00216E65">
        <w:t xml:space="preserve">He says he has new and </w:t>
      </w:r>
      <w:r w:rsidRPr="00216E65" w:rsidR="00BA4380">
        <w:t xml:space="preserve">exciting </w:t>
      </w:r>
      <w:r w:rsidRPr="00216E65">
        <w:t xml:space="preserve">ideas </w:t>
      </w:r>
      <w:r w:rsidRPr="00216E65" w:rsidR="00316473">
        <w:t>that</w:t>
      </w:r>
      <w:r w:rsidRPr="00216E65">
        <w:t xml:space="preserve"> he is going to give us very shortly </w:t>
      </w:r>
      <w:r w:rsidRPr="00216E65">
        <w:t xml:space="preserve">in the </w:t>
      </w:r>
      <w:r w:rsidRPr="00216E65">
        <w:t>spring</w:t>
      </w:r>
      <w:r w:rsidRPr="00216E65" w:rsidR="00316473">
        <w:t>,</w:t>
      </w:r>
      <w:r w:rsidRPr="00216E65">
        <w:t xml:space="preserve"> when he publishe</w:t>
      </w:r>
      <w:r w:rsidRPr="00216E65" w:rsidR="00316473">
        <w:t>s</w:t>
      </w:r>
      <w:r w:rsidRPr="00216E65">
        <w:t xml:space="preserve"> his strategy. </w:t>
      </w:r>
      <w:r w:rsidRPr="00216E65">
        <w:t xml:space="preserve">We as a </w:t>
      </w:r>
      <w:r w:rsidRPr="00216E65" w:rsidR="00316473">
        <w:t>D</w:t>
      </w:r>
      <w:r w:rsidRPr="00216E65">
        <w:t xml:space="preserve">epartment </w:t>
      </w:r>
      <w:r w:rsidRPr="00216E65">
        <w:t>then n</w:t>
      </w:r>
      <w:r w:rsidRPr="00216E65">
        <w:t>eed to respon</w:t>
      </w:r>
      <w:r w:rsidR="00DA748B">
        <w:t>d to</w:t>
      </w:r>
      <w:r w:rsidRPr="00216E65">
        <w:t xml:space="preserve"> that. </w:t>
      </w:r>
      <w:r w:rsidRPr="00216E65">
        <w:t xml:space="preserve">As you know, we have six months to write a </w:t>
      </w:r>
      <w:r w:rsidRPr="00216E65" w:rsidR="00316473">
        <w:t>White Paper</w:t>
      </w:r>
      <w:r w:rsidRPr="00216E65">
        <w:t>. A</w:t>
      </w:r>
      <w:r w:rsidRPr="00216E65">
        <w:t xml:space="preserve">t the same time as writing our </w:t>
      </w:r>
      <w:r w:rsidRPr="00216E65" w:rsidR="00316473">
        <w:t>White Paper,</w:t>
      </w:r>
      <w:r w:rsidRPr="00216E65">
        <w:t xml:space="preserve"> we are </w:t>
      </w:r>
      <w:r w:rsidRPr="00216E65">
        <w:t xml:space="preserve">also </w:t>
      </w:r>
      <w:r w:rsidRPr="00216E65">
        <w:t xml:space="preserve">going to </w:t>
      </w:r>
      <w:r w:rsidRPr="00216E65">
        <w:t xml:space="preserve">consult </w:t>
      </w:r>
      <w:r w:rsidRPr="00216E65">
        <w:t>on a new and refined GB</w:t>
      </w:r>
      <w:r w:rsidRPr="00216E65" w:rsidR="00316473">
        <w:t>S</w:t>
      </w:r>
      <w:r w:rsidRPr="00216E65">
        <w:t>F</w:t>
      </w:r>
      <w:r w:rsidRPr="00216E65">
        <w:t xml:space="preserve">, </w:t>
      </w:r>
      <w:r w:rsidRPr="00216E65">
        <w:t>which will</w:t>
      </w:r>
      <w:r w:rsidRPr="00216E65">
        <w:t xml:space="preserve"> take us to the middle of the following year</w:t>
      </w:r>
      <w:r w:rsidRPr="00216E65">
        <w:t>.</w:t>
      </w:r>
    </w:p>
    <w:p w:rsidR="00B9056A" w:rsidRPr="00216E65" w:rsidP="00933F77">
      <w:pPr>
        <w:pStyle w:val="Answer"/>
      </w:pPr>
      <w:r w:rsidRPr="00216E65">
        <w:t xml:space="preserve">The </w:t>
      </w:r>
      <w:r w:rsidRPr="00216E65" w:rsidR="00BD0C2F">
        <w:t>next</w:t>
      </w:r>
      <w:r w:rsidRPr="00216E65">
        <w:t xml:space="preserve"> thing on my to-do list is to implement the </w:t>
      </w:r>
      <w:r w:rsidRPr="00216E65" w:rsidR="00316473">
        <w:t>f</w:t>
      </w:r>
      <w:r w:rsidRPr="00216E65">
        <w:t xml:space="preserve">uture </w:t>
      </w:r>
      <w:r w:rsidRPr="00216E65" w:rsidR="00316473">
        <w:t>f</w:t>
      </w:r>
      <w:r w:rsidRPr="00216E65">
        <w:t xml:space="preserve">ood </w:t>
      </w:r>
      <w:r w:rsidRPr="00216E65" w:rsidR="00316473">
        <w:t>f</w:t>
      </w:r>
      <w:r w:rsidRPr="00216E65">
        <w:t>ramework. Th</w:t>
      </w:r>
      <w:r w:rsidRPr="00216E65" w:rsidR="00BD0C2F">
        <w:t>is</w:t>
      </w:r>
      <w:r w:rsidRPr="00216E65">
        <w:t xml:space="preserve"> has been badly delayed</w:t>
      </w:r>
      <w:r w:rsidRPr="00216E65" w:rsidR="00BD0C2F">
        <w:t xml:space="preserve">, slightly </w:t>
      </w:r>
      <w:r w:rsidRPr="00216E65">
        <w:t xml:space="preserve">by </w:t>
      </w:r>
      <w:r w:rsidR="000677DA">
        <w:t>covid</w:t>
      </w:r>
      <w:r w:rsidRPr="00216E65" w:rsidR="00BD0C2F">
        <w:t>—we will talk about that later in the session, I suspect—</w:t>
      </w:r>
      <w:r w:rsidRPr="00216E65">
        <w:t>but the thing that strikes me as interesting from that i</w:t>
      </w:r>
      <w:r w:rsidRPr="00216E65">
        <w:t xml:space="preserve">s that </w:t>
      </w:r>
      <w:r w:rsidRPr="00216E65" w:rsidR="00BD0C2F">
        <w:t xml:space="preserve">I hope we will learn that </w:t>
      </w:r>
      <w:r w:rsidRPr="00216E65">
        <w:t>it is not always</w:t>
      </w:r>
      <w:r w:rsidRPr="00216E65" w:rsidR="00BD0C2F">
        <w:t xml:space="preserve"> more expensive to procure locally</w:t>
      </w:r>
      <w:r w:rsidRPr="00216E65">
        <w:t>.</w:t>
      </w:r>
      <w:r w:rsidRPr="00216E65" w:rsidR="00BD0C2F">
        <w:t xml:space="preserve"> </w:t>
      </w:r>
      <w:r w:rsidRPr="00216E65">
        <w:t>I really want to know more about using audit bodies to do the enforceability check for us, beca</w:t>
      </w:r>
      <w:r w:rsidRPr="00216E65" w:rsidR="00BD0C2F">
        <w:t>us</w:t>
      </w:r>
      <w:r w:rsidRPr="00216E65">
        <w:t>e that is the weak po</w:t>
      </w:r>
      <w:r w:rsidRPr="00216E65" w:rsidR="00C27333">
        <w:t>i</w:t>
      </w:r>
      <w:r w:rsidRPr="00216E65">
        <w:t>nt</w:t>
      </w:r>
      <w:r w:rsidRPr="00216E65" w:rsidR="00C27333">
        <w:t xml:space="preserve"> </w:t>
      </w:r>
      <w:r w:rsidRPr="00216E65">
        <w:t>at the moment.</w:t>
      </w:r>
      <w:r w:rsidRPr="00216E65" w:rsidR="00C27333">
        <w:t xml:space="preserve"> We do not have the data and we do not have the enforceability.</w:t>
      </w:r>
    </w:p>
    <w:p w:rsidR="00CB1BD3" w:rsidRPr="00216E65" w:rsidP="00933F77">
      <w:pPr>
        <w:pStyle w:val="Answer"/>
      </w:pPr>
      <w:r w:rsidRPr="00216E65">
        <w:t xml:space="preserve">The last thing is that I then need to use all that learning </w:t>
      </w:r>
      <w:r w:rsidRPr="00216E65" w:rsidR="00C27333">
        <w:t xml:space="preserve">and make sure that we encourage </w:t>
      </w:r>
      <w:r w:rsidRPr="00216E65">
        <w:t>public bo</w:t>
      </w:r>
      <w:r w:rsidRPr="00216E65" w:rsidR="00C27333">
        <w:t>d</w:t>
      </w:r>
      <w:r w:rsidRPr="00216E65">
        <w:t>ies across the nation to use the bes</w:t>
      </w:r>
      <w:r w:rsidRPr="00216E65" w:rsidR="00C27333">
        <w:t>t</w:t>
      </w:r>
      <w:r w:rsidRPr="00216E65">
        <w:t xml:space="preserve"> learning</w:t>
      </w:r>
      <w:r w:rsidRPr="00216E65" w:rsidR="00C27333">
        <w:t xml:space="preserve"> we can get from the sout</w:t>
      </w:r>
      <w:r w:rsidRPr="00216E65" w:rsidR="00922564">
        <w:t>h-</w:t>
      </w:r>
      <w:r w:rsidRPr="00216E65" w:rsidR="00C27333">
        <w:t>west</w:t>
      </w:r>
      <w:r w:rsidRPr="00216E65">
        <w:t>.</w:t>
      </w:r>
      <w:r w:rsidRPr="00216E65" w:rsidR="00F0646D">
        <w:t xml:space="preserve"> </w:t>
      </w:r>
      <w:r w:rsidRPr="00216E65">
        <w:t xml:space="preserve">This works well in areas that </w:t>
      </w:r>
      <w:r w:rsidRPr="00216E65" w:rsidR="00F0646D">
        <w:t>a</w:t>
      </w:r>
      <w:r w:rsidRPr="00216E65">
        <w:t xml:space="preserve">re very good </w:t>
      </w:r>
      <w:r w:rsidRPr="00216E65" w:rsidR="00F0646D">
        <w:t xml:space="preserve">at local food </w:t>
      </w:r>
      <w:r w:rsidRPr="00216E65" w:rsidR="009B3470">
        <w:t>production</w:t>
      </w:r>
      <w:r w:rsidRPr="00216E65" w:rsidR="00F0646D">
        <w:t xml:space="preserve"> and are very </w:t>
      </w:r>
      <w:r w:rsidRPr="00216E65">
        <w:t xml:space="preserve">proud of </w:t>
      </w:r>
      <w:r w:rsidRPr="00216E65" w:rsidR="00F0646D">
        <w:t xml:space="preserve">local </w:t>
      </w:r>
      <w:r w:rsidRPr="00216E65">
        <w:t>food production</w:t>
      </w:r>
      <w:r w:rsidRPr="00216E65" w:rsidR="00F0646D">
        <w:t xml:space="preserve">, like the south-west, </w:t>
      </w:r>
      <w:r w:rsidRPr="00216E65" w:rsidR="00316473">
        <w:t>from</w:t>
      </w:r>
      <w:r w:rsidRPr="00216E65" w:rsidR="00F0646D">
        <w:t xml:space="preserve"> which we have many representatives on this Committee</w:t>
      </w:r>
      <w:r w:rsidRPr="00216E65">
        <w:t>.</w:t>
      </w:r>
      <w:r w:rsidRPr="00216E65">
        <w:t xml:space="preserve"> </w:t>
      </w:r>
      <w:r w:rsidRPr="00216E65" w:rsidR="00F0646D">
        <w:t xml:space="preserve">Robbie, I am sure it </w:t>
      </w:r>
      <w:r w:rsidRPr="00216E65">
        <w:t>would also work in Yorkshire</w:t>
      </w:r>
      <w:r w:rsidRPr="00216E65" w:rsidR="00F0646D">
        <w:t xml:space="preserve">. There are areas of the country where there is not the integration </w:t>
      </w:r>
      <w:r w:rsidRPr="00216E65" w:rsidR="00316473">
        <w:t>between</w:t>
      </w:r>
      <w:r w:rsidRPr="00216E65" w:rsidR="00F0646D">
        <w:t xml:space="preserve"> the local enterprise partnership, for example, </w:t>
      </w:r>
      <w:r w:rsidRPr="00216E65">
        <w:t>and small and medium</w:t>
      </w:r>
      <w:r w:rsidRPr="00216E65" w:rsidR="00316473">
        <w:t>-sized</w:t>
      </w:r>
      <w:r w:rsidRPr="00216E65">
        <w:t xml:space="preserve"> food</w:t>
      </w:r>
      <w:r w:rsidRPr="00216E65" w:rsidR="00922564">
        <w:t xml:space="preserve"> </w:t>
      </w:r>
      <w:r w:rsidRPr="00216E65">
        <w:t>pr</w:t>
      </w:r>
      <w:r w:rsidRPr="00216E65" w:rsidR="00922564">
        <w:t>o</w:t>
      </w:r>
      <w:r w:rsidRPr="00216E65">
        <w:t>ducers.</w:t>
      </w:r>
      <w:r w:rsidRPr="00216E65" w:rsidR="00F0646D">
        <w:t xml:space="preserve"> </w:t>
      </w:r>
      <w:r w:rsidRPr="00216E65">
        <w:t>We really need to learn from the south</w:t>
      </w:r>
      <w:r w:rsidRPr="00216E65" w:rsidR="00922564">
        <w:t>-</w:t>
      </w:r>
      <w:r w:rsidRPr="00216E65">
        <w:t>west and roll it out.</w:t>
      </w:r>
    </w:p>
    <w:p w:rsidR="00F95F21" w:rsidRPr="00216E65" w:rsidP="00CB1BD3">
      <w:pPr>
        <w:pStyle w:val="Question"/>
      </w:pPr>
      <w:sdt>
        <w:sdtPr>
          <w:alias w:val="Member"/>
          <w:tag w:val="&lt;Member mnisId='4072' dodsId='28723'&gt;"/>
          <w:id w:val="2122259269"/>
          <w:placeholder>
            <w:docPart w:val="DefaultPlaceholder_-1854013440"/>
          </w:placeholder>
          <w:richText/>
        </w:sdtPr>
        <w:sdtContent>
          <w:r w:rsidRPr="00216E65" w:rsidR="00CB1BD3">
            <w:rPr>
              <w:b/>
            </w:rPr>
            <w:t>Chair:</w:t>
          </w:r>
        </w:sdtContent>
      </w:sdt>
      <w:r w:rsidRPr="00216E65" w:rsidR="00CB1BD3">
        <w:t xml:space="preserve"> It is about making sure</w:t>
      </w:r>
      <w:r w:rsidRPr="00216E65" w:rsidR="00361D6F">
        <w:t xml:space="preserve"> that you have a system of best practice and trying to get that rolled out </w:t>
      </w:r>
      <w:r w:rsidRPr="00216E65" w:rsidR="009B3470">
        <w:t>everywhere</w:t>
      </w:r>
      <w:r w:rsidRPr="00216E65" w:rsidR="00361D6F">
        <w:t>. If we are going to be sensible about procuring British food</w:t>
      </w:r>
      <w:r w:rsidR="00DA748B">
        <w:t>,</w:t>
      </w:r>
      <w:r w:rsidRPr="00216E65" w:rsidR="00361D6F">
        <w:t xml:space="preserve"> w</w:t>
      </w:r>
      <w:r w:rsidRPr="00216E65" w:rsidR="00CB1BD3">
        <w:t xml:space="preserve">e are also going to have to have some </w:t>
      </w:r>
      <w:r w:rsidRPr="00216E65" w:rsidR="00922564">
        <w:t>seasonality</w:t>
      </w:r>
      <w:r w:rsidRPr="00216E65" w:rsidR="00CB1BD3">
        <w:t xml:space="preserve"> in what is being served up. </w:t>
      </w:r>
      <w:r w:rsidRPr="00216E65" w:rsidR="00361D6F">
        <w:t xml:space="preserve">It </w:t>
      </w:r>
      <w:r w:rsidRPr="00216E65" w:rsidR="00CB1BD3">
        <w:t>is all good food</w:t>
      </w:r>
      <w:r w:rsidR="00DA748B">
        <w:t>,</w:t>
      </w:r>
      <w:r w:rsidRPr="00216E65" w:rsidR="00361D6F">
        <w:t xml:space="preserve"> but it will need seasonality</w:t>
      </w:r>
      <w:r w:rsidRPr="00216E65" w:rsidR="00CB1BD3">
        <w:t>. Sometimes it is just easier for big organisations to carr</w:t>
      </w:r>
      <w:r w:rsidRPr="00216E65" w:rsidR="00922564">
        <w:t>y</w:t>
      </w:r>
      <w:r w:rsidRPr="00216E65" w:rsidR="00CB1BD3">
        <w:t xml:space="preserve"> on with a food supply</w:t>
      </w:r>
      <w:r w:rsidRPr="00216E65" w:rsidR="00261198">
        <w:t>—</w:t>
      </w:r>
      <w:r w:rsidRPr="00216E65" w:rsidR="00CB1BD3">
        <w:t>the same type of food, the same actual foods</w:t>
      </w:r>
      <w:r w:rsidRPr="00216E65" w:rsidR="00261198">
        <w:t>—</w:t>
      </w:r>
      <w:r w:rsidRPr="00216E65" w:rsidR="00361D6F">
        <w:t>all year</w:t>
      </w:r>
      <w:r w:rsidRPr="00216E65" w:rsidR="00CB1BD3">
        <w:t xml:space="preserve">. It is not necessarily wilful </w:t>
      </w:r>
      <w:r w:rsidRPr="00216E65" w:rsidR="00922564">
        <w:t>obstruction</w:t>
      </w:r>
      <w:r w:rsidR="00DA748B">
        <w:t>,</w:t>
      </w:r>
      <w:r w:rsidRPr="00216E65" w:rsidR="00CB1BD3">
        <w:t xml:space="preserve"> but it is there. That is what I would like</w:t>
      </w:r>
      <w:r w:rsidRPr="00216E65" w:rsidR="00361D6F">
        <w:t xml:space="preserve"> </w:t>
      </w:r>
      <w:r w:rsidRPr="00216E65" w:rsidR="00CB1BD3">
        <w:t>you to really drill down on.</w:t>
      </w:r>
    </w:p>
    <w:p w:rsidR="00E91245" w:rsidRPr="00216E65" w:rsidP="00261198">
      <w:pPr>
        <w:pStyle w:val="Answer"/>
      </w:pPr>
      <w:sdt>
        <w:sdtPr>
          <w:alias w:val="Witness"/>
          <w:id w:val="-1742249464"/>
          <w:placeholder>
            <w:docPart w:val="DefaultPlaceholder_-1854013440"/>
          </w:placeholder>
          <w:richText/>
        </w:sdtPr>
        <w:sdtContent>
          <w:r w:rsidRPr="00216E65" w:rsidR="00BA3AF5">
            <w:rPr>
              <w:b/>
              <w:i/>
            </w:rPr>
            <w:t>Victoria Prentis:</w:t>
          </w:r>
          <w:r w:rsidRPr="00216E65" w:rsidR="00CB1BD3">
            <w:rPr>
              <w:b/>
            </w:rPr>
            <w:t xml:space="preserve"> </w:t>
          </w:r>
        </w:sdtContent>
      </w:sdt>
      <w:r w:rsidRPr="00216E65" w:rsidR="00CB1BD3">
        <w:t xml:space="preserve">Seasonal food is </w:t>
      </w:r>
      <w:r w:rsidRPr="00216E65" w:rsidR="00361D6F">
        <w:t xml:space="preserve">broadly </w:t>
      </w:r>
      <w:r w:rsidRPr="00216E65" w:rsidR="00CB1BD3">
        <w:t>cheaper</w:t>
      </w:r>
      <w:r w:rsidRPr="00216E65" w:rsidR="00361D6F">
        <w:t xml:space="preserve"> food</w:t>
      </w:r>
      <w:r w:rsidRPr="00216E65" w:rsidR="00CB1BD3">
        <w:t>, which is an important point to get out there.</w:t>
      </w:r>
      <w:r w:rsidRPr="00216E65" w:rsidR="00261198">
        <w:t xml:space="preserve"> </w:t>
      </w:r>
      <w:r w:rsidRPr="00216E65" w:rsidR="002726A4">
        <w:t xml:space="preserve">One of the things that we may talk about </w:t>
      </w:r>
      <w:r w:rsidRPr="00216E65" w:rsidR="002726A4">
        <w:t xml:space="preserve">later </w:t>
      </w:r>
      <w:r w:rsidRPr="00216E65" w:rsidR="00261198">
        <w:t xml:space="preserve">is </w:t>
      </w:r>
      <w:r w:rsidRPr="00216E65" w:rsidR="002726A4">
        <w:t>t</w:t>
      </w:r>
      <w:r w:rsidRPr="00216E65" w:rsidR="00CB1BD3">
        <w:t>he rules. We will still be constrained by international buying rules</w:t>
      </w:r>
      <w:r w:rsidRPr="00216E65" w:rsidR="00261198">
        <w:t xml:space="preserve"> and </w:t>
      </w:r>
      <w:r w:rsidRPr="00216E65" w:rsidR="00CB1BD3">
        <w:t xml:space="preserve">WHO rules on procurement. </w:t>
      </w:r>
      <w:r w:rsidRPr="00216E65" w:rsidR="002726A4">
        <w:t>We will not be able to say, “</w:t>
      </w:r>
      <w:r w:rsidRPr="00216E65" w:rsidR="00CB1BD3">
        <w:t>You must buy Briti</w:t>
      </w:r>
      <w:r w:rsidRPr="00216E65" w:rsidR="002726A4">
        <w:t>s</w:t>
      </w:r>
      <w:r w:rsidRPr="00216E65" w:rsidR="00CB1BD3">
        <w:t>h</w:t>
      </w:r>
      <w:r w:rsidRPr="00216E65" w:rsidR="002726A4">
        <w:t>”</w:t>
      </w:r>
      <w:r w:rsidRPr="00216E65" w:rsidR="00261198">
        <w:t>,</w:t>
      </w:r>
      <w:r w:rsidRPr="00216E65" w:rsidR="002726A4">
        <w:t xml:space="preserve"> in terms,</w:t>
      </w:r>
      <w:r w:rsidRPr="00216E65" w:rsidR="00CB1BD3">
        <w:t xml:space="preserve"> but we will be able to say</w:t>
      </w:r>
      <w:r w:rsidRPr="00216E65" w:rsidR="002726A4">
        <w:t>, “Y</w:t>
      </w:r>
      <w:r w:rsidRPr="00216E65" w:rsidR="00CB1BD3">
        <w:t>ou must buy local</w:t>
      </w:r>
      <w:r w:rsidRPr="00216E65" w:rsidR="002726A4">
        <w:t xml:space="preserve">. You </w:t>
      </w:r>
      <w:r w:rsidRPr="00216E65" w:rsidR="00CB1BD3">
        <w:t xml:space="preserve">must buy seasonal. You must buy </w:t>
      </w:r>
      <w:r w:rsidRPr="00216E65" w:rsidR="002726A4">
        <w:t xml:space="preserve">sustainably sourced. You must buy </w:t>
      </w:r>
      <w:r w:rsidRPr="00216E65" w:rsidR="00CB1BD3">
        <w:t>organic</w:t>
      </w:r>
      <w:r w:rsidRPr="00216E65" w:rsidR="002726A4">
        <w:t>”</w:t>
      </w:r>
      <w:r w:rsidRPr="00216E65" w:rsidR="00CB1BD3">
        <w:t xml:space="preserve">, if that is what we want to say. Those are the ways </w:t>
      </w:r>
      <w:r w:rsidRPr="00216E65" w:rsidR="00AC554D">
        <w:t xml:space="preserve">that </w:t>
      </w:r>
      <w:r w:rsidRPr="00216E65" w:rsidR="00CB1BD3">
        <w:t>we will encourage the u</w:t>
      </w:r>
      <w:r w:rsidRPr="00216E65" w:rsidR="00261198">
        <w:t>ptake</w:t>
      </w:r>
      <w:r w:rsidRPr="00216E65" w:rsidR="00CB1BD3">
        <w:t xml:space="preserve"> of food from small and medium-sized British </w:t>
      </w:r>
      <w:r w:rsidRPr="00216E65" w:rsidR="00AC554D">
        <w:t xml:space="preserve">food </w:t>
      </w:r>
      <w:r w:rsidRPr="00216E65" w:rsidR="00CB1BD3">
        <w:t>producers.</w:t>
      </w:r>
    </w:p>
    <w:p w:rsidR="00CB1BD3" w:rsidRPr="00216E65" w:rsidP="00E91245">
      <w:pPr>
        <w:pStyle w:val="Question"/>
      </w:pPr>
      <w:sdt>
        <w:sdtPr>
          <w:alias w:val="Member"/>
          <w:tag w:val="&lt;Member mnisId='4861' dodsId=''&gt;"/>
          <w:id w:val="-1672487942"/>
          <w:placeholder>
            <w:docPart w:val="DefaultPlaceholder_-1854013440"/>
          </w:placeholder>
          <w:richText/>
        </w:sdtPr>
        <w:sdtContent>
          <w:r w:rsidRPr="00216E65" w:rsidR="00E91245">
            <w:rPr>
              <w:b/>
            </w:rPr>
            <w:t>Robbie Moore:</w:t>
          </w:r>
        </w:sdtContent>
      </w:sdt>
      <w:r w:rsidRPr="00216E65" w:rsidR="00E91245">
        <w:t xml:space="preserve"> </w:t>
      </w:r>
      <w:r w:rsidRPr="00216E65" w:rsidR="00261198">
        <w:t xml:space="preserve">Welcome, Minister. </w:t>
      </w:r>
      <w:r w:rsidRPr="00216E65" w:rsidR="00AC554D">
        <w:t xml:space="preserve">My question is about monitoring and compliance. </w:t>
      </w:r>
      <w:r w:rsidRPr="00216E65" w:rsidR="00E91245">
        <w:t xml:space="preserve">How many public sector bodies comply with the Government </w:t>
      </w:r>
      <w:r w:rsidRPr="00216E65" w:rsidR="00261198">
        <w:t>b</w:t>
      </w:r>
      <w:r w:rsidRPr="00216E65" w:rsidR="00E91245">
        <w:t xml:space="preserve">uying </w:t>
      </w:r>
      <w:r w:rsidRPr="00216E65" w:rsidR="00261198">
        <w:t>s</w:t>
      </w:r>
      <w:r w:rsidRPr="00216E65" w:rsidR="00E91245">
        <w:t>tandards for food, and how do the Government ob</w:t>
      </w:r>
      <w:r w:rsidRPr="00216E65" w:rsidR="0001264D">
        <w:t xml:space="preserve">tain </w:t>
      </w:r>
      <w:r w:rsidRPr="00216E65" w:rsidR="00E91245">
        <w:t>such data</w:t>
      </w:r>
      <w:r w:rsidRPr="00216E65" w:rsidR="0001264D">
        <w:t>?</w:t>
      </w:r>
    </w:p>
    <w:p w:rsidR="0001264D" w:rsidRPr="00216E65" w:rsidP="00E91245">
      <w:pPr>
        <w:pStyle w:val="Answer"/>
      </w:pPr>
      <w:sdt>
        <w:sdtPr>
          <w:alias w:val="Witness"/>
          <w:id w:val="816615368"/>
          <w:placeholder>
            <w:docPart w:val="DefaultPlaceholder_-1854013440"/>
          </w:placeholder>
          <w:richText/>
        </w:sdtPr>
        <w:sdtContent>
          <w:r w:rsidRPr="00216E65" w:rsidR="00BA3AF5">
            <w:rPr>
              <w:b/>
              <w:i/>
            </w:rPr>
            <w:t>Victoria Prentis:</w:t>
          </w:r>
          <w:r w:rsidRPr="00216E65" w:rsidR="00E91245">
            <w:rPr>
              <w:b/>
            </w:rPr>
            <w:t xml:space="preserve"> </w:t>
          </w:r>
        </w:sdtContent>
      </w:sdt>
      <w:r w:rsidRPr="00216E65">
        <w:t>As I was saying earlier, t</w:t>
      </w:r>
      <w:r w:rsidRPr="00216E65" w:rsidR="00E91245">
        <w:t xml:space="preserve">his is the weak point. Our data is </w:t>
      </w:r>
      <w:r w:rsidRPr="00216E65">
        <w:t xml:space="preserve">really </w:t>
      </w:r>
      <w:r w:rsidRPr="00216E65" w:rsidR="00E91245">
        <w:t xml:space="preserve">not good enough. </w:t>
      </w:r>
      <w:r w:rsidRPr="00216E65">
        <w:t xml:space="preserve">In fact, </w:t>
      </w:r>
      <w:r w:rsidRPr="00216E65" w:rsidR="00E91245">
        <w:t>I am not even prepared to tell you the extent of public procurement spend because we have not had good information on that,</w:t>
      </w:r>
      <w:r w:rsidRPr="00216E65">
        <w:t xml:space="preserve"> </w:t>
      </w:r>
      <w:r w:rsidRPr="00216E65" w:rsidR="00E91245">
        <w:t>probably ever</w:t>
      </w:r>
      <w:r w:rsidRPr="00216E65">
        <w:t xml:space="preserve"> and certainly not for at least </w:t>
      </w:r>
      <w:r w:rsidRPr="00216E65" w:rsidR="00261198">
        <w:t>10 years</w:t>
      </w:r>
      <w:r w:rsidRPr="00216E65">
        <w:t xml:space="preserve">. </w:t>
      </w:r>
      <w:r w:rsidRPr="00216E65" w:rsidR="00E91245">
        <w:t>It would not mean much if I were to tell you the data we have.</w:t>
      </w:r>
    </w:p>
    <w:p w:rsidR="00261198" w:rsidRPr="00216E65" w:rsidP="00E91245">
      <w:pPr>
        <w:pStyle w:val="Answer"/>
      </w:pPr>
      <w:r w:rsidRPr="00216E65">
        <w:t xml:space="preserve">In </w:t>
      </w:r>
      <w:r w:rsidR="00B1720D">
        <w:t>DEFRA</w:t>
      </w:r>
      <w:r w:rsidRPr="00216E65" w:rsidR="00B1720D">
        <w:t xml:space="preserve"> </w:t>
      </w:r>
      <w:r w:rsidRPr="00216E65">
        <w:t xml:space="preserve">we do an annual survey of Government </w:t>
      </w:r>
      <w:r w:rsidRPr="00216E65">
        <w:t>D</w:t>
      </w:r>
      <w:r w:rsidRPr="00216E65">
        <w:t>epartments</w:t>
      </w:r>
      <w:r w:rsidRPr="00216E65">
        <w:t>;</w:t>
      </w:r>
      <w:r w:rsidRPr="00216E65">
        <w:t xml:space="preserve"> some of the responses we get are excellent and </w:t>
      </w:r>
      <w:r w:rsidRPr="00216E65">
        <w:t xml:space="preserve">some </w:t>
      </w:r>
      <w:r w:rsidRPr="00216E65">
        <w:t xml:space="preserve">are not. </w:t>
      </w:r>
      <w:r w:rsidRPr="00216E65" w:rsidR="0001264D">
        <w:t xml:space="preserve">This is the area we really need to focus on. This is where change can really happen. </w:t>
      </w:r>
      <w:r w:rsidRPr="00216E65">
        <w:t xml:space="preserve">We need to work </w:t>
      </w:r>
      <w:r w:rsidRPr="00216E65">
        <w:t>at</w:t>
      </w:r>
      <w:r w:rsidRPr="00216E65">
        <w:t xml:space="preserve"> how we enforce our good rules. </w:t>
      </w:r>
      <w:r w:rsidRPr="00216E65" w:rsidR="0001264D">
        <w:t xml:space="preserve">We will undoubtedly do further work on these rules in the next 18 months, but </w:t>
      </w:r>
      <w:r w:rsidRPr="00216E65" w:rsidR="00216254">
        <w:t xml:space="preserve">they </w:t>
      </w:r>
      <w:r w:rsidRPr="00216E65">
        <w:t>are already good</w:t>
      </w:r>
      <w:r w:rsidRPr="00216E65">
        <w:t xml:space="preserve"> and</w:t>
      </w:r>
      <w:r w:rsidRPr="00216E65" w:rsidR="0001264D">
        <w:t xml:space="preserve"> </w:t>
      </w:r>
      <w:r w:rsidRPr="00216E65">
        <w:t>gold sta</w:t>
      </w:r>
      <w:r w:rsidRPr="00216E65" w:rsidR="0001264D">
        <w:t>nd</w:t>
      </w:r>
      <w:r w:rsidRPr="00216E65">
        <w:t>ard</w:t>
      </w:r>
      <w:r w:rsidRPr="00216E65">
        <w:t>—</w:t>
      </w:r>
      <w:r w:rsidRPr="00216E65">
        <w:t>the sort of thing</w:t>
      </w:r>
      <w:r w:rsidRPr="00216E65" w:rsidR="00216254">
        <w:t>s</w:t>
      </w:r>
      <w:r w:rsidRPr="00216E65">
        <w:t xml:space="preserve"> we all approve of</w:t>
      </w:r>
      <w:r w:rsidRPr="00216E65" w:rsidR="00216254">
        <w:t xml:space="preserve">. </w:t>
      </w:r>
      <w:r w:rsidRPr="00216E65" w:rsidR="00B1720D">
        <w:t xml:space="preserve">Enforcement </w:t>
      </w:r>
      <w:r w:rsidRPr="00216E65">
        <w:t xml:space="preserve">is </w:t>
      </w:r>
      <w:r w:rsidRPr="00216E65" w:rsidR="00216254">
        <w:t xml:space="preserve">the </w:t>
      </w:r>
      <w:r w:rsidRPr="00216E65">
        <w:t xml:space="preserve">key to this. </w:t>
      </w:r>
    </w:p>
    <w:p w:rsidR="00AE1190" w:rsidRPr="00216E65" w:rsidP="00E91245">
      <w:pPr>
        <w:pStyle w:val="Answer"/>
      </w:pPr>
      <w:r w:rsidRPr="00216E65">
        <w:t>W</w:t>
      </w:r>
      <w:r w:rsidRPr="00216E65" w:rsidR="00E91245">
        <w:t xml:space="preserve">e are having a national conversation at the </w:t>
      </w:r>
      <w:r w:rsidRPr="00216E65">
        <w:t>m</w:t>
      </w:r>
      <w:r w:rsidRPr="00216E65" w:rsidR="00E91245">
        <w:t>oment about enforcement of rules. With that</w:t>
      </w:r>
      <w:r w:rsidRPr="00216E65">
        <w:t xml:space="preserve">, </w:t>
      </w:r>
      <w:r w:rsidRPr="00216E65" w:rsidR="00E91245">
        <w:t xml:space="preserve">it is probably </w:t>
      </w:r>
      <w:r w:rsidRPr="00216E65" w:rsidR="00A926A7">
        <w:t xml:space="preserve">the </w:t>
      </w:r>
      <w:r w:rsidRPr="00216E65" w:rsidR="00E91245">
        <w:t xml:space="preserve">case </w:t>
      </w:r>
      <w:r w:rsidRPr="00216E65" w:rsidR="00A926A7">
        <w:t>that</w:t>
      </w:r>
      <w:r w:rsidRPr="00216E65" w:rsidR="00E91245">
        <w:t xml:space="preserve"> advertising, en</w:t>
      </w:r>
      <w:r w:rsidRPr="00216E65">
        <w:t xml:space="preserve">couraging </w:t>
      </w:r>
      <w:r w:rsidRPr="00216E65" w:rsidR="00E91245">
        <w:t>and showcasing good practice is going to be what truthful</w:t>
      </w:r>
      <w:r w:rsidRPr="00216E65" w:rsidR="00395B40">
        <w:t>l</w:t>
      </w:r>
      <w:r w:rsidRPr="00216E65" w:rsidR="00E91245">
        <w:t>y makes the difference</w:t>
      </w:r>
      <w:r w:rsidRPr="00216E65" w:rsidR="00395B40">
        <w:t xml:space="preserve">. Otherwise we would have to </w:t>
      </w:r>
      <w:r w:rsidRPr="00216E65" w:rsidR="00E91245">
        <w:t>pay</w:t>
      </w:r>
      <w:r w:rsidRPr="00216E65" w:rsidR="00A926A7">
        <w:t xml:space="preserve"> for</w:t>
      </w:r>
      <w:r w:rsidRPr="00216E65" w:rsidR="00E91245">
        <w:t xml:space="preserve"> a whole new world of enforcement</w:t>
      </w:r>
      <w:r w:rsidRPr="00216E65" w:rsidR="00395B40">
        <w:t xml:space="preserve">, which I do not see central Government appetite for. </w:t>
      </w:r>
      <w:r w:rsidRPr="00216E65" w:rsidR="00E91245">
        <w:t>We can definitely do more within the system</w:t>
      </w:r>
      <w:r w:rsidR="00B1720D">
        <w:t>;</w:t>
      </w:r>
      <w:r w:rsidRPr="00216E65" w:rsidR="00E91245">
        <w:t xml:space="preserve"> we have to see what is going on, and I am sure that will take place, but most of this is</w:t>
      </w:r>
      <w:r w:rsidRPr="00216E65" w:rsidR="00395B40">
        <w:t xml:space="preserve"> </w:t>
      </w:r>
      <w:r w:rsidRPr="00216E65" w:rsidR="00E91245">
        <w:t>nudging</w:t>
      </w:r>
      <w:r w:rsidRPr="00216E65" w:rsidR="00395B40">
        <w:t xml:space="preserve">, </w:t>
      </w:r>
      <w:r w:rsidRPr="00216E65" w:rsidR="00E91245">
        <w:t>enc</w:t>
      </w:r>
      <w:r w:rsidRPr="00216E65" w:rsidR="00395B40">
        <w:t>ou</w:t>
      </w:r>
      <w:r w:rsidRPr="00216E65" w:rsidR="00E91245">
        <w:t>raging</w:t>
      </w:r>
      <w:r w:rsidRPr="00216E65" w:rsidR="00395B40">
        <w:t xml:space="preserve">, advertising and </w:t>
      </w:r>
      <w:r w:rsidRPr="00216E65" w:rsidR="00E91245">
        <w:t>s</w:t>
      </w:r>
      <w:r w:rsidRPr="00216E65" w:rsidR="00395B40">
        <w:t>h</w:t>
      </w:r>
      <w:r w:rsidRPr="00216E65" w:rsidR="00E91245">
        <w:t>owing.</w:t>
      </w:r>
    </w:p>
    <w:p w:rsidR="00E91245" w:rsidRPr="00216E65" w:rsidP="00AE1190">
      <w:pPr>
        <w:pStyle w:val="Question"/>
      </w:pPr>
      <w:sdt>
        <w:sdtPr>
          <w:alias w:val="Member"/>
          <w:tag w:val="&lt;Member mnisId='4861' dodsId=''&gt;"/>
          <w:id w:val="-708022604"/>
          <w:placeholder>
            <w:docPart w:val="DefaultPlaceholder_-1854013440"/>
          </w:placeholder>
          <w:richText/>
        </w:sdtPr>
        <w:sdtContent>
          <w:r w:rsidRPr="00216E65" w:rsidR="00AE1190">
            <w:rPr>
              <w:b/>
            </w:rPr>
            <w:t>Robbie Moore:</w:t>
          </w:r>
        </w:sdtContent>
      </w:sdt>
      <w:r w:rsidRPr="00216E65" w:rsidR="00AE1190">
        <w:t xml:space="preserve"> You have </w:t>
      </w:r>
      <w:r w:rsidRPr="00216E65" w:rsidR="009B3470">
        <w:t>acknowledged</w:t>
      </w:r>
      <w:r w:rsidRPr="00216E65" w:rsidR="00395B40">
        <w:t xml:space="preserve"> that the data </w:t>
      </w:r>
      <w:r w:rsidRPr="00216E65" w:rsidR="004342B4">
        <w:t>is weak at the moment. How are you intending on improving that</w:t>
      </w:r>
      <w:r w:rsidRPr="00216E65" w:rsidR="00A926A7">
        <w:t>? W</w:t>
      </w:r>
      <w:r w:rsidRPr="00216E65" w:rsidR="004342B4">
        <w:t xml:space="preserve">hat are the next steps </w:t>
      </w:r>
      <w:r w:rsidRPr="00216E65" w:rsidR="009B3470">
        <w:t>specifically</w:t>
      </w:r>
      <w:r w:rsidRPr="00216E65" w:rsidR="00AE1190">
        <w:t xml:space="preserve"> </w:t>
      </w:r>
      <w:r w:rsidRPr="00216E65" w:rsidR="004342B4">
        <w:t>to get that data, because obviously that then generates better decisions down the line</w:t>
      </w:r>
      <w:r w:rsidRPr="00216E65" w:rsidR="00A926A7">
        <w:t xml:space="preserve">? </w:t>
      </w:r>
      <w:r w:rsidRPr="00216E65" w:rsidR="004342B4">
        <w:t xml:space="preserve">Also, can you specifically </w:t>
      </w:r>
      <w:r w:rsidRPr="00216E65" w:rsidR="00AE1190">
        <w:t xml:space="preserve">say how you </w:t>
      </w:r>
      <w:r w:rsidRPr="00216E65" w:rsidR="009B3470">
        <w:t>intend</w:t>
      </w:r>
      <w:r w:rsidR="00B1720D">
        <w:t xml:space="preserve"> to</w:t>
      </w:r>
      <w:r w:rsidRPr="00216E65" w:rsidR="00AE1190">
        <w:t xml:space="preserve"> improv</w:t>
      </w:r>
      <w:r w:rsidR="00B1720D">
        <w:t>e</w:t>
      </w:r>
      <w:r w:rsidRPr="00216E65" w:rsidR="00AE1190">
        <w:t xml:space="preserve"> </w:t>
      </w:r>
      <w:r w:rsidRPr="00216E65" w:rsidR="009B3470">
        <w:t>monitoring</w:t>
      </w:r>
      <w:r w:rsidRPr="00216E65" w:rsidR="00AE1190">
        <w:t xml:space="preserve"> of compliance with those stand</w:t>
      </w:r>
      <w:r w:rsidRPr="00216E65" w:rsidR="004342B4">
        <w:t>a</w:t>
      </w:r>
      <w:r w:rsidRPr="00216E65" w:rsidR="00AE1190">
        <w:t>r</w:t>
      </w:r>
      <w:r w:rsidRPr="00216E65" w:rsidR="004342B4">
        <w:t>d</w:t>
      </w:r>
      <w:r w:rsidRPr="00216E65" w:rsidR="00AE1190">
        <w:t>s?</w:t>
      </w:r>
    </w:p>
    <w:p w:rsidR="007D56F2" w:rsidRPr="00216E65" w:rsidP="004342B4">
      <w:pPr>
        <w:pStyle w:val="Answer"/>
      </w:pPr>
      <w:sdt>
        <w:sdtPr>
          <w:alias w:val="Witness"/>
          <w:id w:val="-547229571"/>
          <w:placeholder>
            <w:docPart w:val="DefaultPlaceholder_-1854013440"/>
          </w:placeholder>
          <w:richText/>
        </w:sdtPr>
        <w:sdtContent>
          <w:r w:rsidRPr="00216E65" w:rsidR="00BA3AF5">
            <w:rPr>
              <w:b/>
              <w:i/>
            </w:rPr>
            <w:t>Victoria Prentis:</w:t>
          </w:r>
          <w:r w:rsidRPr="00216E65" w:rsidR="00AE1190">
            <w:rPr>
              <w:b/>
            </w:rPr>
            <w:t xml:space="preserve"> </w:t>
          </w:r>
        </w:sdtContent>
      </w:sdt>
      <w:r w:rsidRPr="00216E65" w:rsidR="00AE1190">
        <w:t>O</w:t>
      </w:r>
      <w:r w:rsidRPr="00216E65" w:rsidR="004342B4">
        <w:t>n</w:t>
      </w:r>
      <w:r w:rsidRPr="00216E65" w:rsidR="00AE1190">
        <w:t xml:space="preserve"> the data, particularly at the moment</w:t>
      </w:r>
      <w:r w:rsidRPr="00216E65" w:rsidR="00A926A7">
        <w:t>,</w:t>
      </w:r>
      <w:r w:rsidRPr="00216E65" w:rsidR="00AE1190">
        <w:t xml:space="preserve"> in the middle of the pandemic</w:t>
      </w:r>
      <w:r w:rsidRPr="00216E65" w:rsidR="00A926A7">
        <w:t xml:space="preserve">, </w:t>
      </w:r>
      <w:r w:rsidRPr="00216E65" w:rsidR="00AE1190">
        <w:t xml:space="preserve">we are </w:t>
      </w:r>
      <w:r w:rsidRPr="00216E65" w:rsidR="004342B4">
        <w:t>n</w:t>
      </w:r>
      <w:r w:rsidRPr="00216E65" w:rsidR="00AE1190">
        <w:t>ot going to be able to h</w:t>
      </w:r>
      <w:r w:rsidRPr="00216E65" w:rsidR="004342B4">
        <w:t>a</w:t>
      </w:r>
      <w:r w:rsidRPr="00216E65" w:rsidR="00AE1190">
        <w:t>ve the bandwidth</w:t>
      </w:r>
      <w:r w:rsidRPr="00216E65" w:rsidR="004342B4">
        <w:t xml:space="preserve"> to do real change and get a whole new army of enforcers out there. </w:t>
      </w:r>
      <w:r w:rsidRPr="00216E65">
        <w:t xml:space="preserve">What we are hoping to do </w:t>
      </w:r>
      <w:r w:rsidRPr="00216E65" w:rsidR="004342B4">
        <w:t xml:space="preserve">is to use the south-west trial that </w:t>
      </w:r>
      <w:r w:rsidRPr="00216E65">
        <w:t xml:space="preserve">is going </w:t>
      </w:r>
      <w:r w:rsidRPr="00216E65" w:rsidR="004342B4">
        <w:t xml:space="preserve">to </w:t>
      </w:r>
      <w:r w:rsidRPr="00216E65">
        <w:t xml:space="preserve">be part of the </w:t>
      </w:r>
      <w:r w:rsidRPr="00216E65" w:rsidR="00A926A7">
        <w:t>f</w:t>
      </w:r>
      <w:r w:rsidRPr="00216E65" w:rsidR="004342B4">
        <w:t xml:space="preserve">uture </w:t>
      </w:r>
      <w:r w:rsidRPr="00216E65" w:rsidR="00A926A7">
        <w:t>f</w:t>
      </w:r>
      <w:r w:rsidRPr="00216E65" w:rsidR="004342B4">
        <w:t xml:space="preserve">ood </w:t>
      </w:r>
      <w:r w:rsidRPr="00216E65" w:rsidR="00A926A7">
        <w:t>f</w:t>
      </w:r>
      <w:r w:rsidRPr="00216E65" w:rsidR="004342B4">
        <w:t xml:space="preserve">ramework </w:t>
      </w:r>
      <w:r w:rsidRPr="00216E65">
        <w:t>to provide us with rea</w:t>
      </w:r>
      <w:r w:rsidRPr="00216E65" w:rsidR="004342B4">
        <w:t xml:space="preserve">l, </w:t>
      </w:r>
      <w:r w:rsidRPr="00216E65">
        <w:t xml:space="preserve">granular data </w:t>
      </w:r>
      <w:r w:rsidRPr="00216E65" w:rsidR="00A926A7">
        <w:t>that</w:t>
      </w:r>
      <w:r w:rsidRPr="00216E65">
        <w:t xml:space="preserve"> we can then read across.</w:t>
      </w:r>
      <w:r w:rsidRPr="00216E65" w:rsidR="004342B4">
        <w:t xml:space="preserve"> I have temporarily forgotten the </w:t>
      </w:r>
      <w:r w:rsidRPr="00216E65">
        <w:t xml:space="preserve">second part of your </w:t>
      </w:r>
      <w:r w:rsidRPr="00216E65" w:rsidR="004342B4">
        <w:t>question.</w:t>
      </w:r>
    </w:p>
    <w:p w:rsidR="00AE1190" w:rsidRPr="00216E65" w:rsidP="00A926A7">
      <w:pPr>
        <w:pStyle w:val="Question"/>
        <w:numPr>
          <w:ilvl w:val="0"/>
          <w:numId w:val="0"/>
        </w:numPr>
        <w:ind w:left="794"/>
      </w:pPr>
      <w:sdt>
        <w:sdtPr>
          <w:alias w:val="Member"/>
          <w:tag w:val="&lt;Member mnisId='4861' dodsId=''&gt;"/>
          <w:id w:val="-79993976"/>
          <w:placeholder>
            <w:docPart w:val="DefaultPlaceholder_-1854013440"/>
          </w:placeholder>
          <w:richText/>
        </w:sdtPr>
        <w:sdtContent>
          <w:r w:rsidRPr="00216E65" w:rsidR="007D56F2">
            <w:rPr>
              <w:b/>
            </w:rPr>
            <w:t>Robbie Moore:</w:t>
          </w:r>
        </w:sdtContent>
      </w:sdt>
      <w:r w:rsidRPr="00216E65" w:rsidR="007D56F2">
        <w:t xml:space="preserve"> It </w:t>
      </w:r>
      <w:r w:rsidRPr="00216E65" w:rsidR="00A926A7">
        <w:t xml:space="preserve">was </w:t>
      </w:r>
      <w:r w:rsidRPr="00216E65" w:rsidR="007D56F2">
        <w:t>about specifically focusing on improving monitoring</w:t>
      </w:r>
      <w:r w:rsidRPr="00216E65" w:rsidR="004342B4">
        <w:t xml:space="preserve"> for compliance.</w:t>
      </w:r>
    </w:p>
    <w:p w:rsidR="00410E6F" w:rsidRPr="00216E65" w:rsidP="00410E6F">
      <w:pPr>
        <w:pStyle w:val="Answer"/>
      </w:pPr>
      <w:sdt>
        <w:sdtPr>
          <w:alias w:val="Witness"/>
          <w:id w:val="-1239099736"/>
          <w:placeholder>
            <w:docPart w:val="DefaultPlaceholder_-1854013440"/>
          </w:placeholder>
          <w:richText/>
        </w:sdtPr>
        <w:sdtContent>
          <w:r w:rsidRPr="00216E65" w:rsidR="00BA3AF5">
            <w:rPr>
              <w:b/>
              <w:i/>
            </w:rPr>
            <w:t>Victoria Prentis:</w:t>
          </w:r>
          <w:r w:rsidRPr="00216E65" w:rsidR="007D56F2">
            <w:rPr>
              <w:b/>
            </w:rPr>
            <w:t xml:space="preserve"> </w:t>
          </w:r>
        </w:sdtContent>
      </w:sdt>
      <w:r w:rsidRPr="00216E65" w:rsidR="007D56F2">
        <w:t>Truthfully</w:t>
      </w:r>
      <w:r w:rsidRPr="00216E65" w:rsidR="004342B4">
        <w:t xml:space="preserve">, </w:t>
      </w:r>
      <w:r w:rsidRPr="00216E65" w:rsidR="007D56F2">
        <w:t xml:space="preserve">I hope </w:t>
      </w:r>
      <w:r w:rsidRPr="00216E65" w:rsidR="004342B4">
        <w:t xml:space="preserve">that </w:t>
      </w:r>
      <w:r w:rsidRPr="00216E65" w:rsidR="000F3B20">
        <w:t xml:space="preserve">is </w:t>
      </w:r>
      <w:r w:rsidRPr="00216E65" w:rsidR="007D56F2">
        <w:t xml:space="preserve">one of the things </w:t>
      </w:r>
      <w:r w:rsidRPr="00216E65" w:rsidR="004342B4">
        <w:t xml:space="preserve">that </w:t>
      </w:r>
      <w:r w:rsidRPr="00216E65" w:rsidR="007D56F2">
        <w:t>Henry D</w:t>
      </w:r>
      <w:r w:rsidRPr="00216E65" w:rsidR="004342B4">
        <w:t>i</w:t>
      </w:r>
      <w:r w:rsidRPr="00216E65" w:rsidR="007D56F2">
        <w:t xml:space="preserve">mbleby will tell us </w:t>
      </w:r>
      <w:r w:rsidRPr="00216E65" w:rsidR="004342B4">
        <w:t>in his food strategy report due in a couple of months</w:t>
      </w:r>
      <w:r w:rsidRPr="00216E65" w:rsidR="00A926A7">
        <w:t>, which I am very excited about.</w:t>
      </w:r>
      <w:r w:rsidRPr="00216E65" w:rsidR="000F3B20">
        <w:t xml:space="preserve"> </w:t>
      </w:r>
      <w:r w:rsidRPr="00216E65" w:rsidR="007D56F2">
        <w:t xml:space="preserve">I hope that one of the things we will learn </w:t>
      </w:r>
      <w:r w:rsidRPr="00216E65" w:rsidR="000F3B20">
        <w:t xml:space="preserve">from the </w:t>
      </w:r>
      <w:r w:rsidRPr="00216E65" w:rsidR="00A926A7">
        <w:t>f</w:t>
      </w:r>
      <w:r w:rsidRPr="00216E65" w:rsidR="000F3B20">
        <w:t xml:space="preserve">uture </w:t>
      </w:r>
      <w:r w:rsidRPr="00216E65" w:rsidR="00A926A7">
        <w:t>f</w:t>
      </w:r>
      <w:r w:rsidRPr="00216E65" w:rsidR="000F3B20">
        <w:t xml:space="preserve">ood </w:t>
      </w:r>
      <w:r w:rsidRPr="00216E65" w:rsidR="00A926A7">
        <w:t>f</w:t>
      </w:r>
      <w:r w:rsidRPr="00216E65" w:rsidR="000F3B20">
        <w:t xml:space="preserve">ramework is that </w:t>
      </w:r>
      <w:r w:rsidRPr="00216E65" w:rsidR="007D56F2">
        <w:t xml:space="preserve">independent audit </w:t>
      </w:r>
      <w:r w:rsidRPr="00216E65" w:rsidR="000F3B20">
        <w:t xml:space="preserve">is </w:t>
      </w:r>
      <w:r w:rsidRPr="00216E65" w:rsidR="007D56F2">
        <w:t>very much part of the way forward.</w:t>
      </w:r>
      <w:r w:rsidRPr="00216E65" w:rsidR="000F3B20">
        <w:t xml:space="preserve"> I do not know that, but that is what I am hoping.</w:t>
      </w:r>
      <w:r w:rsidRPr="00216E65">
        <w:t xml:space="preserve"> </w:t>
      </w:r>
      <w:r w:rsidRPr="00216E65" w:rsidR="007D56F2">
        <w:t>For example, the Soil Associa</w:t>
      </w:r>
      <w:r w:rsidRPr="00216E65" w:rsidR="00B164D3">
        <w:t>tion</w:t>
      </w:r>
      <w:r w:rsidRPr="00216E65" w:rsidR="000F3B20">
        <w:t xml:space="preserve"> has an audit body called Food </w:t>
      </w:r>
      <w:r w:rsidRPr="00216E65">
        <w:t>f</w:t>
      </w:r>
      <w:r w:rsidRPr="00216E65" w:rsidR="000F3B20">
        <w:t>or Life Served Here</w:t>
      </w:r>
      <w:r w:rsidRPr="00216E65" w:rsidR="00B164D3">
        <w:t>.</w:t>
      </w:r>
      <w:r w:rsidRPr="00216E65">
        <w:t xml:space="preserve"> </w:t>
      </w:r>
      <w:r w:rsidRPr="00216E65" w:rsidR="00B164D3">
        <w:t>It is already used. We cannot mandate it as the only audit body</w:t>
      </w:r>
      <w:r w:rsidRPr="00216E65">
        <w:t xml:space="preserve"> to use, but that strikes me as a sensible way of enforcing standards</w:t>
      </w:r>
      <w:r w:rsidRPr="00216E65" w:rsidR="00A926A7">
        <w:t xml:space="preserve"> that</w:t>
      </w:r>
      <w:r w:rsidRPr="00216E65">
        <w:t xml:space="preserve"> we all like.</w:t>
      </w:r>
    </w:p>
    <w:p w:rsidR="0060111B" w:rsidRPr="00216E65" w:rsidP="007D56F2">
      <w:pPr>
        <w:pStyle w:val="Answer"/>
      </w:pPr>
      <w:r w:rsidRPr="00216E65">
        <w:t xml:space="preserve">I am also encouraged that in a </w:t>
      </w:r>
      <w:r w:rsidRPr="00216E65" w:rsidR="00410E6F">
        <w:t xml:space="preserve">recent </w:t>
      </w:r>
      <w:r w:rsidRPr="00216E65">
        <w:t>health report</w:t>
      </w:r>
      <w:r w:rsidRPr="00216E65" w:rsidR="00410E6F">
        <w:t>—</w:t>
      </w:r>
      <w:r w:rsidRPr="00216E65">
        <w:t>Ananda will remind me which one</w:t>
      </w:r>
      <w:r w:rsidRPr="00216E65" w:rsidR="00410E6F">
        <w:t>—</w:t>
      </w:r>
      <w:r w:rsidRPr="00216E65">
        <w:t xml:space="preserve">it was recommended that </w:t>
      </w:r>
      <w:r w:rsidRPr="00216E65" w:rsidR="00410E6F">
        <w:t>t</w:t>
      </w:r>
      <w:r w:rsidRPr="00216E65">
        <w:t>he Care Quality Commission do an audit on hospital food</w:t>
      </w:r>
      <w:r w:rsidRPr="00216E65" w:rsidR="00A926A7">
        <w:t>,</w:t>
      </w:r>
      <w:r w:rsidRPr="00216E65">
        <w:t xml:space="preserve"> with a specific hospit</w:t>
      </w:r>
      <w:r w:rsidRPr="00216E65" w:rsidR="00FF44F0">
        <w:t>a</w:t>
      </w:r>
      <w:r w:rsidRPr="00216E65">
        <w:t>l in mind</w:t>
      </w:r>
      <w:r w:rsidRPr="00216E65" w:rsidR="00A926A7">
        <w:t>,</w:t>
      </w:r>
      <w:r w:rsidRPr="00216E65" w:rsidR="00FF44F0">
        <w:t xml:space="preserve"> as part of its inspection</w:t>
      </w:r>
      <w:r w:rsidRPr="00216E65">
        <w:t>. That already happens in the public ser</w:t>
      </w:r>
      <w:r w:rsidRPr="00216E65" w:rsidR="00FF44F0">
        <w:t>v</w:t>
      </w:r>
      <w:r w:rsidRPr="00216E65">
        <w:t xml:space="preserve">ice I am most familiar </w:t>
      </w:r>
      <w:r w:rsidRPr="00216E65">
        <w:t>with</w:t>
      </w:r>
      <w:r w:rsidRPr="00216E65" w:rsidR="00FF44F0">
        <w:t>,</w:t>
      </w:r>
      <w:r w:rsidRPr="00216E65" w:rsidR="00A926A7">
        <w:t xml:space="preserve"> which is</w:t>
      </w:r>
      <w:r w:rsidRPr="00216E65" w:rsidR="00FF44F0">
        <w:t xml:space="preserve"> the Prison Service</w:t>
      </w:r>
      <w:r w:rsidRPr="00216E65" w:rsidR="00A926A7">
        <w:t>;</w:t>
      </w:r>
      <w:r w:rsidRPr="00216E65" w:rsidR="00FF44F0">
        <w:t xml:space="preserve"> </w:t>
      </w:r>
      <w:r w:rsidRPr="00216E65" w:rsidR="00A926A7">
        <w:t>y</w:t>
      </w:r>
      <w:r w:rsidRPr="00216E65" w:rsidR="00FF44F0">
        <w:t xml:space="preserve">ou get independent audit of food as part of your general inspection. </w:t>
      </w:r>
      <w:r w:rsidRPr="00216E65">
        <w:t>I am really keen to promote that.</w:t>
      </w:r>
      <w:r w:rsidRPr="00216E65" w:rsidR="00FF44F0">
        <w:t xml:space="preserve"> A</w:t>
      </w:r>
      <w:r w:rsidRPr="00216E65">
        <w:t>s Government</w:t>
      </w:r>
      <w:r w:rsidR="00B1720D">
        <w:t>,</w:t>
      </w:r>
      <w:r w:rsidRPr="00216E65">
        <w:t xml:space="preserve"> we have not yet accepted that recommendation from the recent health report</w:t>
      </w:r>
      <w:r w:rsidRPr="00216E65" w:rsidR="00FF44F0">
        <w:t xml:space="preserve"> that came out last summer</w:t>
      </w:r>
      <w:r w:rsidR="00B1720D">
        <w:t>,</w:t>
      </w:r>
      <w:r w:rsidRPr="00216E65" w:rsidR="00FF44F0">
        <w:t xml:space="preserve"> but that is the way to do it</w:t>
      </w:r>
      <w:r w:rsidRPr="00216E65" w:rsidR="00A926A7">
        <w:t>,</w:t>
      </w:r>
      <w:r w:rsidRPr="00216E65" w:rsidR="00FF44F0">
        <w:t xml:space="preserve"> because only </w:t>
      </w:r>
      <w:r w:rsidRPr="00216E65">
        <w:t>then do you get the granu</w:t>
      </w:r>
      <w:r w:rsidRPr="00216E65" w:rsidR="00FF44F0">
        <w:t>l</w:t>
      </w:r>
      <w:r w:rsidRPr="00216E65">
        <w:t>ar detail that you need.</w:t>
      </w:r>
    </w:p>
    <w:p w:rsidR="007D56F2" w:rsidRPr="00216E65" w:rsidP="0060111B">
      <w:pPr>
        <w:pStyle w:val="Question"/>
      </w:pPr>
      <w:sdt>
        <w:sdtPr>
          <w:alias w:val="Member"/>
          <w:tag w:val="&lt;Member mnisId='4100' dodsId='62747'&gt;"/>
          <w:id w:val="365571785"/>
          <w:placeholder>
            <w:docPart w:val="DefaultPlaceholder_-1854013440"/>
          </w:placeholder>
          <w:richText/>
        </w:sdtPr>
        <w:sdtContent>
          <w:r w:rsidRPr="00216E65" w:rsidR="0060111B">
            <w:rPr>
              <w:b/>
            </w:rPr>
            <w:t>Mrs Murray:</w:t>
          </w:r>
        </w:sdtContent>
      </w:sdt>
      <w:r w:rsidRPr="00216E65" w:rsidR="0060111B">
        <w:t xml:space="preserve"> </w:t>
      </w:r>
      <w:r w:rsidRPr="00216E65" w:rsidR="00733C07">
        <w:t>How wil</w:t>
      </w:r>
      <w:r w:rsidRPr="00216E65" w:rsidR="00FF44F0">
        <w:t>l</w:t>
      </w:r>
      <w:r w:rsidRPr="00216E65" w:rsidR="00733C07">
        <w:t xml:space="preserve"> leaving the European Un</w:t>
      </w:r>
      <w:r w:rsidRPr="00216E65" w:rsidR="00FF44F0">
        <w:t>io</w:t>
      </w:r>
      <w:r w:rsidRPr="00216E65" w:rsidR="00733C07">
        <w:t xml:space="preserve">n allow the UK to change its domestic food </w:t>
      </w:r>
      <w:r w:rsidRPr="00216E65" w:rsidR="00FF44F0">
        <w:t xml:space="preserve">procurement </w:t>
      </w:r>
      <w:r w:rsidRPr="00216E65" w:rsidR="00733C07">
        <w:t>rules?</w:t>
      </w:r>
    </w:p>
    <w:p w:rsidR="007E5C2A" w:rsidRPr="00216E65" w:rsidP="00733C07">
      <w:pPr>
        <w:pStyle w:val="Answer"/>
      </w:pPr>
      <w:sdt>
        <w:sdtPr>
          <w:alias w:val="Witness"/>
          <w:id w:val="1043708133"/>
          <w:placeholder>
            <w:docPart w:val="DefaultPlaceholder_-1854013440"/>
          </w:placeholder>
          <w:richText/>
        </w:sdtPr>
        <w:sdtContent>
          <w:r w:rsidRPr="00216E65" w:rsidR="00BA3AF5">
            <w:rPr>
              <w:b/>
              <w:i/>
            </w:rPr>
            <w:t>Victoria Prentis:</w:t>
          </w:r>
          <w:r w:rsidRPr="00216E65" w:rsidR="00733C07">
            <w:rPr>
              <w:b/>
            </w:rPr>
            <w:t xml:space="preserve"> </w:t>
          </w:r>
        </w:sdtContent>
      </w:sdt>
      <w:r w:rsidRPr="00216E65" w:rsidR="00733C07">
        <w:t>That is a really good question</w:t>
      </w:r>
      <w:r w:rsidRPr="00216E65" w:rsidR="00FF44F0">
        <w:t>,</w:t>
      </w:r>
      <w:r w:rsidRPr="00216E65" w:rsidR="00733C07">
        <w:t xml:space="preserve"> because the </w:t>
      </w:r>
      <w:r w:rsidRPr="00216E65" w:rsidR="00FF44F0">
        <w:t>perception</w:t>
      </w:r>
      <w:r w:rsidRPr="00216E65" w:rsidR="00733C07">
        <w:t xml:space="preserve"> of many of us has been that we have been held back</w:t>
      </w:r>
      <w:r w:rsidRPr="00216E65" w:rsidR="00005B61">
        <w:t xml:space="preserve"> from saying, “Buy British”</w:t>
      </w:r>
      <w:r w:rsidRPr="00216E65" w:rsidR="00A926A7">
        <w:t>,</w:t>
      </w:r>
      <w:r w:rsidRPr="00216E65" w:rsidR="00005B61">
        <w:t xml:space="preserve"> by being a member of the European Union. We have of course been part of the EU’s </w:t>
      </w:r>
      <w:r w:rsidRPr="00216E65" w:rsidR="00733C07">
        <w:t>state aid rules</w:t>
      </w:r>
      <w:r w:rsidRPr="00216E65" w:rsidR="00005B61">
        <w:t xml:space="preserve"> for a long time</w:t>
      </w:r>
      <w:r w:rsidRPr="00216E65" w:rsidR="00F777C6">
        <w:t>.</w:t>
      </w:r>
      <w:r w:rsidRPr="00216E65" w:rsidR="00005B61">
        <w:t xml:space="preserve"> </w:t>
      </w:r>
      <w:r w:rsidRPr="00216E65" w:rsidR="009B3470">
        <w:t>Truthfully</w:t>
      </w:r>
      <w:r w:rsidRPr="00216E65" w:rsidR="00005B61">
        <w:t xml:space="preserve">, we </w:t>
      </w:r>
      <w:r w:rsidRPr="00216E65" w:rsidR="00F777C6">
        <w:t xml:space="preserve">will still be bound by the </w:t>
      </w:r>
      <w:r w:rsidRPr="00216E65" w:rsidR="00005B61">
        <w:t xml:space="preserve">WHO </w:t>
      </w:r>
      <w:r w:rsidRPr="00216E65" w:rsidR="00F777C6">
        <w:t xml:space="preserve">state aid rules, </w:t>
      </w:r>
      <w:r w:rsidRPr="00216E65" w:rsidR="00005B61">
        <w:t>which are not all that different. Wh</w:t>
      </w:r>
      <w:r w:rsidRPr="00216E65" w:rsidR="00F777C6">
        <w:t xml:space="preserve">ere </w:t>
      </w:r>
      <w:r w:rsidRPr="00216E65" w:rsidR="00005B61">
        <w:t xml:space="preserve">leaving the EU </w:t>
      </w:r>
      <w:r w:rsidRPr="00216E65" w:rsidR="00F777C6">
        <w:t xml:space="preserve">really </w:t>
      </w:r>
      <w:r w:rsidRPr="00216E65" w:rsidR="00005B61">
        <w:t>changes our perception is that we are now starting to focus—you know, because you and I discuss it regularly—</w:t>
      </w:r>
      <w:r w:rsidRPr="00216E65" w:rsidR="00F777C6">
        <w:t xml:space="preserve">on </w:t>
      </w:r>
      <w:r w:rsidRPr="00216E65" w:rsidR="00005B61">
        <w:t xml:space="preserve">our </w:t>
      </w:r>
      <w:r w:rsidRPr="00216E65" w:rsidR="00F777C6">
        <w:t>agricultural policies and fish pol</w:t>
      </w:r>
      <w:r w:rsidRPr="00216E65" w:rsidR="00FF44F0">
        <w:t>i</w:t>
      </w:r>
      <w:r w:rsidRPr="00216E65" w:rsidR="00F777C6">
        <w:t>cies as an independent nation.</w:t>
      </w:r>
      <w:r w:rsidRPr="00216E65" w:rsidR="00005B61">
        <w:t xml:space="preserve"> </w:t>
      </w:r>
      <w:r w:rsidRPr="00216E65" w:rsidR="00F777C6">
        <w:t xml:space="preserve">Leaving the EU, regardless of </w:t>
      </w:r>
      <w:r w:rsidRPr="00216E65" w:rsidR="00EA7F67">
        <w:t>how we all voted in the referendum, has given us</w:t>
      </w:r>
      <w:r w:rsidRPr="00216E65" w:rsidR="00FF44F0">
        <w:t xml:space="preserve"> </w:t>
      </w:r>
      <w:r w:rsidRPr="00216E65" w:rsidR="00EA7F67">
        <w:t xml:space="preserve">oomph </w:t>
      </w:r>
      <w:r w:rsidRPr="00216E65" w:rsidR="00005B61">
        <w:t xml:space="preserve">and confidence as a nation </w:t>
      </w:r>
      <w:r w:rsidRPr="00216E65" w:rsidR="00EA7F67">
        <w:t xml:space="preserve">in </w:t>
      </w:r>
      <w:r w:rsidRPr="00216E65" w:rsidR="00005B61">
        <w:t xml:space="preserve">our food supply in </w:t>
      </w:r>
      <w:r w:rsidRPr="00216E65" w:rsidR="00EA7F67">
        <w:t>a way that has really changed th</w:t>
      </w:r>
      <w:r w:rsidRPr="00216E65" w:rsidR="00005B61">
        <w:t xml:space="preserve">e </w:t>
      </w:r>
      <w:r w:rsidRPr="00216E65" w:rsidR="00EA7F67">
        <w:t xml:space="preserve">focus. While the rules will not be </w:t>
      </w:r>
      <w:r w:rsidRPr="00216E65" w:rsidR="00A926A7">
        <w:t xml:space="preserve">all </w:t>
      </w:r>
      <w:r w:rsidRPr="00216E65" w:rsidR="00EA7F67">
        <w:t>that different, we are still going to have t</w:t>
      </w:r>
      <w:r w:rsidRPr="00216E65" w:rsidR="00F63E22">
        <w:t xml:space="preserve">o </w:t>
      </w:r>
      <w:r w:rsidRPr="00216E65" w:rsidR="00EA7F67">
        <w:t>say</w:t>
      </w:r>
      <w:r w:rsidRPr="00216E65" w:rsidR="00F63E22">
        <w:t>, “B</w:t>
      </w:r>
      <w:r w:rsidRPr="00216E65" w:rsidR="00EA7F67">
        <w:t xml:space="preserve">uy local. </w:t>
      </w:r>
      <w:r w:rsidRPr="00216E65" w:rsidR="00F63E22">
        <w:t>Buy sustainable. Buy organic”</w:t>
      </w:r>
      <w:r w:rsidRPr="00216E65" w:rsidR="00A926A7">
        <w:t>, or however you want to say it</w:t>
      </w:r>
      <w:r w:rsidRPr="00216E65" w:rsidR="00F63E22">
        <w:t xml:space="preserve">. </w:t>
      </w:r>
      <w:r w:rsidRPr="00216E65" w:rsidR="00EA7F67">
        <w:t>We will not be able to say</w:t>
      </w:r>
      <w:r w:rsidRPr="00216E65" w:rsidR="00F63E22">
        <w:t>, “J</w:t>
      </w:r>
      <w:r w:rsidRPr="00216E65" w:rsidR="00EA7F67">
        <w:t>ust buy British</w:t>
      </w:r>
      <w:r w:rsidRPr="00216E65" w:rsidR="00F63E22">
        <w:t>”</w:t>
      </w:r>
      <w:r w:rsidRPr="00216E65" w:rsidR="00EA7F67">
        <w:t xml:space="preserve">, </w:t>
      </w:r>
      <w:r w:rsidRPr="00216E65" w:rsidR="00F63E22">
        <w:t xml:space="preserve">but </w:t>
      </w:r>
      <w:r w:rsidRPr="00216E65" w:rsidR="00EA7F67">
        <w:t>there is</w:t>
      </w:r>
      <w:r w:rsidRPr="00216E65" w:rsidR="00A926A7">
        <w:t xml:space="preserve"> now</w:t>
      </w:r>
      <w:r w:rsidRPr="00216E65" w:rsidR="00EA7F67">
        <w:t xml:space="preserve"> a real appetite</w:t>
      </w:r>
      <w:r w:rsidRPr="00216E65" w:rsidR="00F63E22">
        <w:t>—sorry to use the word—</w:t>
      </w:r>
      <w:r w:rsidRPr="00216E65" w:rsidR="00EA7F67">
        <w:t>for this work</w:t>
      </w:r>
      <w:r w:rsidRPr="00216E65" w:rsidR="00F63E22">
        <w:t>, and a real sense of urgency within Government that we take this forward</w:t>
      </w:r>
      <w:r w:rsidRPr="00216E65" w:rsidR="00A926A7">
        <w:t>, which</w:t>
      </w:r>
      <w:r w:rsidRPr="00216E65" w:rsidR="00F63E22">
        <w:t xml:space="preserve"> p</w:t>
      </w:r>
      <w:r w:rsidRPr="00216E65">
        <w:t>er</w:t>
      </w:r>
      <w:r w:rsidRPr="00216E65" w:rsidR="00FF44F0">
        <w:t>h</w:t>
      </w:r>
      <w:r w:rsidRPr="00216E65">
        <w:t>aps we have not had in the last few years.</w:t>
      </w:r>
    </w:p>
    <w:p w:rsidR="00733C07" w:rsidRPr="00216E65" w:rsidP="007E5C2A">
      <w:pPr>
        <w:pStyle w:val="Question"/>
      </w:pPr>
      <w:sdt>
        <w:sdtPr>
          <w:alias w:val="Member"/>
          <w:tag w:val="&lt;Member mnisId='4100' dodsId='62747'&gt;"/>
          <w:id w:val="638159042"/>
          <w:placeholder>
            <w:docPart w:val="DefaultPlaceholder_-1854013440"/>
          </w:placeholder>
          <w:richText/>
        </w:sdtPr>
        <w:sdtContent>
          <w:r w:rsidRPr="00216E65" w:rsidR="007E5C2A">
            <w:rPr>
              <w:b/>
            </w:rPr>
            <w:t>Mrs Murray:</w:t>
          </w:r>
        </w:sdtContent>
      </w:sdt>
      <w:r w:rsidRPr="00216E65" w:rsidR="007E5C2A">
        <w:t xml:space="preserve"> </w:t>
      </w:r>
      <w:r w:rsidR="00B1720D">
        <w:t>Do</w:t>
      </w:r>
      <w:r w:rsidRPr="00216E65" w:rsidR="007E5C2A">
        <w:t xml:space="preserve"> you agree that EU </w:t>
      </w:r>
      <w:r w:rsidRPr="00216E65" w:rsidR="00F63E22">
        <w:t xml:space="preserve">rules </w:t>
      </w:r>
      <w:r w:rsidRPr="00216E65" w:rsidR="007E5C2A">
        <w:t xml:space="preserve">did not stop us </w:t>
      </w:r>
      <w:r w:rsidRPr="00216E65" w:rsidR="00F63E22">
        <w:t xml:space="preserve">from sourcing more food locally </w:t>
      </w:r>
      <w:r w:rsidRPr="00216E65" w:rsidR="007E5C2A">
        <w:t>and that the UK could have done more by using proxy</w:t>
      </w:r>
      <w:r w:rsidRPr="00216E65" w:rsidR="00F63E22">
        <w:t xml:space="preserve"> </w:t>
      </w:r>
      <w:r w:rsidRPr="00216E65" w:rsidR="007E5C2A">
        <w:t>quality measures such as seasonal?</w:t>
      </w:r>
    </w:p>
    <w:p w:rsidR="007E5C2A" w:rsidRPr="00216E65" w:rsidP="007E5C2A">
      <w:pPr>
        <w:pStyle w:val="Answer"/>
      </w:pPr>
      <w:sdt>
        <w:sdtPr>
          <w:alias w:val="Witness"/>
          <w:id w:val="-1539970902"/>
          <w:placeholder>
            <w:docPart w:val="DefaultPlaceholder_-1854013440"/>
          </w:placeholder>
          <w:richText/>
        </w:sdtPr>
        <w:sdtContent>
          <w:r w:rsidRPr="00216E65" w:rsidR="00BA3AF5">
            <w:rPr>
              <w:b/>
              <w:i/>
            </w:rPr>
            <w:t>Victoria Prentis:</w:t>
          </w:r>
          <w:r w:rsidRPr="00216E65">
            <w:rPr>
              <w:b/>
            </w:rPr>
            <w:t xml:space="preserve"> </w:t>
          </w:r>
        </w:sdtContent>
      </w:sdt>
      <w:r w:rsidRPr="00216E65" w:rsidR="00566C22">
        <w:t xml:space="preserve">Yes, </w:t>
      </w:r>
      <w:r w:rsidRPr="00216E65">
        <w:t>I completely agree. It is int</w:t>
      </w:r>
      <w:r w:rsidRPr="00216E65" w:rsidR="00566C22">
        <w:t>e</w:t>
      </w:r>
      <w:r w:rsidRPr="00216E65">
        <w:t>r</w:t>
      </w:r>
      <w:r w:rsidRPr="00216E65" w:rsidR="00566C22">
        <w:t>e</w:t>
      </w:r>
      <w:r w:rsidRPr="00216E65">
        <w:t xml:space="preserve">sting to see what other EU countries do. </w:t>
      </w:r>
      <w:r w:rsidRPr="00216E65" w:rsidR="00B90952">
        <w:t>T</w:t>
      </w:r>
      <w:r w:rsidRPr="00216E65">
        <w:t>he French equivalent of the Agricult</w:t>
      </w:r>
      <w:r w:rsidRPr="00216E65" w:rsidR="00566C22">
        <w:t>ur</w:t>
      </w:r>
      <w:r w:rsidRPr="00216E65">
        <w:t xml:space="preserve">e Act </w:t>
      </w:r>
      <w:r w:rsidRPr="00216E65" w:rsidR="00B90952">
        <w:t xml:space="preserve">says that </w:t>
      </w:r>
      <w:r w:rsidRPr="00216E65">
        <w:t>50%</w:t>
      </w:r>
      <w:r w:rsidRPr="00216E65" w:rsidR="00B90952">
        <w:t xml:space="preserve">, I think, </w:t>
      </w:r>
      <w:r w:rsidRPr="00216E65">
        <w:t>of food</w:t>
      </w:r>
      <w:r w:rsidRPr="00216E65" w:rsidR="00B90952">
        <w:t xml:space="preserve"> </w:t>
      </w:r>
      <w:r w:rsidRPr="00216E65">
        <w:t>in public canteens should be organic or local or produced to certain standards.</w:t>
      </w:r>
      <w:r w:rsidRPr="00216E65" w:rsidR="00566C22">
        <w:t xml:space="preserve"> </w:t>
      </w:r>
      <w:r w:rsidRPr="00216E65" w:rsidR="00B90952">
        <w:t xml:space="preserve">It does </w:t>
      </w:r>
      <w:r w:rsidRPr="00216E65">
        <w:t>not say anywhere</w:t>
      </w:r>
      <w:r w:rsidRPr="00216E65" w:rsidR="00566C22">
        <w:t>, “Y</w:t>
      </w:r>
      <w:r w:rsidRPr="00216E65">
        <w:t>ou must buy French food</w:t>
      </w:r>
      <w:r w:rsidRPr="00216E65" w:rsidR="00566C22">
        <w:t>”</w:t>
      </w:r>
      <w:r w:rsidRPr="00216E65">
        <w:t>, but the net result is tha</w:t>
      </w:r>
      <w:r w:rsidRPr="00216E65" w:rsidR="00566C22">
        <w:t xml:space="preserve">t </w:t>
      </w:r>
      <w:r w:rsidRPr="00216E65">
        <w:t>this definitely favours French farmers.</w:t>
      </w:r>
      <w:r w:rsidRPr="00216E65" w:rsidR="00DD7CE9">
        <w:t xml:space="preserve"> I am sure as a Committee you are already looking at that, but </w:t>
      </w:r>
      <w:r w:rsidRPr="00216E65" w:rsidR="00DD7CE9">
        <w:t>t</w:t>
      </w:r>
      <w:r w:rsidRPr="00216E65">
        <w:t xml:space="preserve">hat is the sort of thing we need to be looking at. </w:t>
      </w:r>
      <w:r w:rsidRPr="00216E65" w:rsidR="00DD7CE9">
        <w:t>We do not need to put it in primary legislation</w:t>
      </w:r>
      <w:r w:rsidR="00B1720D">
        <w:t>,</w:t>
      </w:r>
      <w:r w:rsidRPr="00216E65" w:rsidR="00DD7CE9">
        <w:t xml:space="preserve"> but we </w:t>
      </w:r>
      <w:r w:rsidRPr="00216E65">
        <w:t>can build our own guidelines around that.</w:t>
      </w:r>
    </w:p>
    <w:p w:rsidR="0067142F" w:rsidRPr="00216E65" w:rsidP="007E5C2A">
      <w:pPr>
        <w:pStyle w:val="Answer"/>
      </w:pPr>
      <w:r w:rsidRPr="00216E65">
        <w:t xml:space="preserve">The Netherlands are also really </w:t>
      </w:r>
      <w:r w:rsidRPr="00216E65" w:rsidR="00DD7CE9">
        <w:t>interesting</w:t>
      </w:r>
      <w:r w:rsidRPr="00216E65">
        <w:t xml:space="preserve"> in the food space</w:t>
      </w:r>
      <w:r w:rsidRPr="00216E65" w:rsidR="00DD7CE9">
        <w:t>, not least because they have done a lot of work on obesity</w:t>
      </w:r>
      <w:r w:rsidRPr="00216E65" w:rsidR="00B90952">
        <w:t xml:space="preserve"> that</w:t>
      </w:r>
      <w:r w:rsidRPr="00216E65" w:rsidR="00DD7CE9">
        <w:t xml:space="preserve"> seems to be working. </w:t>
      </w:r>
      <w:r w:rsidRPr="00216E65" w:rsidR="00B1720D">
        <w:t xml:space="preserve">Of </w:t>
      </w:r>
      <w:r w:rsidRPr="00216E65">
        <w:t xml:space="preserve">their </w:t>
      </w:r>
      <w:r w:rsidRPr="00216E65" w:rsidR="00B90952">
        <w:t>G</w:t>
      </w:r>
      <w:r w:rsidRPr="00216E65">
        <w:t>overnment spend</w:t>
      </w:r>
      <w:r w:rsidR="00B1720D">
        <w:t>,</w:t>
      </w:r>
      <w:r w:rsidRPr="00216E65">
        <w:t xml:space="preserve"> </w:t>
      </w:r>
      <w:r w:rsidRPr="00216E65" w:rsidR="00B1720D">
        <w:t xml:space="preserve">40% </w:t>
      </w:r>
      <w:r w:rsidRPr="00216E65">
        <w:t xml:space="preserve">has to be either </w:t>
      </w:r>
      <w:r w:rsidRPr="00216E65" w:rsidR="00DD7CE9">
        <w:t>organic</w:t>
      </w:r>
      <w:r w:rsidRPr="00216E65">
        <w:t xml:space="preserve"> or have sustainable properties of some kind. In Italy</w:t>
      </w:r>
      <w:r w:rsidRPr="00216E65" w:rsidR="00B90952">
        <w:t xml:space="preserve">, I think </w:t>
      </w:r>
      <w:r w:rsidRPr="00216E65">
        <w:t>40</w:t>
      </w:r>
      <w:r w:rsidRPr="00216E65" w:rsidR="00B90952">
        <w:t>%—it is a lot—</w:t>
      </w:r>
      <w:r w:rsidRPr="00216E65">
        <w:t xml:space="preserve">of the food in schools has to be organic. That would not work for us because our organic sector is very much smaller, but it is </w:t>
      </w:r>
      <w:r w:rsidRPr="00216E65" w:rsidR="00DD7CE9">
        <w:t>possibly</w:t>
      </w:r>
      <w:r w:rsidRPr="00216E65">
        <w:t xml:space="preserve"> an aspiration and something we could look at</w:t>
      </w:r>
      <w:r w:rsidRPr="00216E65" w:rsidR="00B90952">
        <w:t>,</w:t>
      </w:r>
      <w:r w:rsidRPr="00216E65">
        <w:t xml:space="preserve"> going forward.</w:t>
      </w:r>
      <w:r w:rsidRPr="00216E65" w:rsidR="006E1184">
        <w:t xml:space="preserve"> It is really useful to look at what other countries do within the rules.</w:t>
      </w:r>
    </w:p>
    <w:p w:rsidR="007E5C2A" w:rsidRPr="00216E65" w:rsidP="0067142F">
      <w:pPr>
        <w:pStyle w:val="Question"/>
      </w:pPr>
      <w:sdt>
        <w:sdtPr>
          <w:alias w:val="Member"/>
          <w:tag w:val="&lt;Member mnisId='4072' dodsId='28723'&gt;"/>
          <w:id w:val="1819449433"/>
          <w:placeholder>
            <w:docPart w:val="DefaultPlaceholder_-1854013440"/>
          </w:placeholder>
          <w:richText/>
        </w:sdtPr>
        <w:sdtContent>
          <w:r w:rsidRPr="00216E65" w:rsidR="0067142F">
            <w:rPr>
              <w:b/>
            </w:rPr>
            <w:t>Chair:</w:t>
          </w:r>
        </w:sdtContent>
      </w:sdt>
      <w:r w:rsidRPr="00216E65" w:rsidR="0067142F">
        <w:t xml:space="preserve"> </w:t>
      </w:r>
      <w:r w:rsidRPr="00216E65" w:rsidR="00B90952">
        <w:t>Minister, b</w:t>
      </w:r>
      <w:r w:rsidRPr="00216E65" w:rsidR="0067142F">
        <w:t xml:space="preserve">efore we leave this, </w:t>
      </w:r>
      <w:r w:rsidRPr="00216E65" w:rsidR="006E1184">
        <w:t xml:space="preserve">for years </w:t>
      </w:r>
      <w:r w:rsidRPr="00216E65" w:rsidR="0067142F">
        <w:t xml:space="preserve">we have complained </w:t>
      </w:r>
      <w:r w:rsidRPr="00216E65" w:rsidR="006E1184">
        <w:t xml:space="preserve">in this country </w:t>
      </w:r>
      <w:r w:rsidRPr="00216E65" w:rsidR="0067142F">
        <w:t xml:space="preserve">that we could </w:t>
      </w:r>
      <w:r w:rsidRPr="00216E65" w:rsidR="006E1184">
        <w:t xml:space="preserve">not </w:t>
      </w:r>
      <w:r w:rsidRPr="00216E65" w:rsidR="0067142F">
        <w:t>buy more British food because of the</w:t>
      </w:r>
      <w:r w:rsidRPr="00216E65" w:rsidR="006E1184">
        <w:t xml:space="preserve"> European Union. That was one of the great cries of everybody. </w:t>
      </w:r>
      <w:r w:rsidRPr="00216E65" w:rsidR="0067142F">
        <w:t>I want you to be a b</w:t>
      </w:r>
      <w:r w:rsidRPr="00216E65" w:rsidR="006E1184">
        <w:t>i</w:t>
      </w:r>
      <w:r w:rsidRPr="00216E65" w:rsidR="0067142F">
        <w:t>t more forthcoming</w:t>
      </w:r>
      <w:r w:rsidRPr="00216E65" w:rsidR="006E1184">
        <w:t xml:space="preserve">, dare I say it, </w:t>
      </w:r>
      <w:r w:rsidRPr="00216E65" w:rsidR="0067142F">
        <w:t>on how we are now</w:t>
      </w:r>
      <w:r w:rsidRPr="00216E65" w:rsidR="00B90952">
        <w:t xml:space="preserve">, </w:t>
      </w:r>
      <w:r w:rsidRPr="00216E65" w:rsidR="0067142F">
        <w:t xml:space="preserve">as </w:t>
      </w:r>
      <w:r w:rsidRPr="00216E65" w:rsidR="006E1184">
        <w:t>w</w:t>
      </w:r>
      <w:r w:rsidRPr="00216E65" w:rsidR="0067142F">
        <w:t>e have left the European Union</w:t>
      </w:r>
      <w:r w:rsidRPr="00216E65" w:rsidR="00B90952">
        <w:t xml:space="preserve">, </w:t>
      </w:r>
      <w:r w:rsidRPr="00216E65" w:rsidR="006E1184">
        <w:t>actually going to make sure that the food that we eat in our schools</w:t>
      </w:r>
      <w:r w:rsidRPr="00216E65" w:rsidR="00B90952">
        <w:t xml:space="preserve"> and</w:t>
      </w:r>
      <w:r w:rsidRPr="00216E65" w:rsidR="006E1184">
        <w:t xml:space="preserve"> hospitals, </w:t>
      </w:r>
      <w:r w:rsidRPr="00216E65" w:rsidR="00B90952">
        <w:t xml:space="preserve">and </w:t>
      </w:r>
      <w:r w:rsidRPr="00216E65" w:rsidR="006E1184">
        <w:t xml:space="preserve">that our forces eat and everybody eats, </w:t>
      </w:r>
      <w:r w:rsidRPr="00216E65" w:rsidR="0067142F">
        <w:t>is British.</w:t>
      </w:r>
      <w:r w:rsidRPr="00216E65" w:rsidR="006E1184">
        <w:t xml:space="preserve"> </w:t>
      </w:r>
      <w:r w:rsidRPr="00216E65" w:rsidR="0067142F">
        <w:t xml:space="preserve">The </w:t>
      </w:r>
      <w:r w:rsidRPr="00216E65" w:rsidR="006E1184">
        <w:t xml:space="preserve">Italians </w:t>
      </w:r>
      <w:r w:rsidRPr="00216E65" w:rsidR="0067142F">
        <w:t>are also pas</w:t>
      </w:r>
      <w:r w:rsidRPr="00216E65" w:rsidR="00B90952">
        <w:t>t</w:t>
      </w:r>
      <w:r w:rsidRPr="00216E65" w:rsidR="0067142F">
        <w:t xml:space="preserve"> masters at this</w:t>
      </w:r>
      <w:r w:rsidRPr="00216E65" w:rsidR="00251E9D">
        <w:t xml:space="preserve">; they even create their own geographical indicators </w:t>
      </w:r>
      <w:r w:rsidRPr="00216E65" w:rsidR="00B90952">
        <w:t>that</w:t>
      </w:r>
      <w:r w:rsidRPr="00216E65" w:rsidR="00251E9D">
        <w:t xml:space="preserve"> have absolutely nothing to do with Europe. </w:t>
      </w:r>
      <w:r w:rsidRPr="00216E65" w:rsidR="0067142F">
        <w:t xml:space="preserve">I am not saying </w:t>
      </w:r>
      <w:r w:rsidR="00B1720D">
        <w:t xml:space="preserve">that </w:t>
      </w:r>
      <w:r w:rsidRPr="00216E65" w:rsidR="0067142F">
        <w:t xml:space="preserve">you </w:t>
      </w:r>
      <w:r w:rsidRPr="00216E65" w:rsidR="00251E9D">
        <w:t>necessarily</w:t>
      </w:r>
      <w:r w:rsidRPr="00216E65" w:rsidR="0067142F">
        <w:t xml:space="preserve"> go down the </w:t>
      </w:r>
      <w:r w:rsidRPr="00216E65" w:rsidR="00251E9D">
        <w:t>Italian</w:t>
      </w:r>
      <w:r w:rsidRPr="00216E65" w:rsidR="0067142F">
        <w:t xml:space="preserve"> route</w:t>
      </w:r>
      <w:r w:rsidR="00B1720D">
        <w:t>,</w:t>
      </w:r>
      <w:r w:rsidRPr="00216E65" w:rsidR="0067142F">
        <w:t xml:space="preserve"> but we have to be much more proactive</w:t>
      </w:r>
      <w:r w:rsidRPr="00216E65" w:rsidR="00251E9D">
        <w:t xml:space="preserve">. We </w:t>
      </w:r>
      <w:r w:rsidRPr="00216E65" w:rsidR="0067142F">
        <w:t xml:space="preserve">have an opportunity. </w:t>
      </w:r>
      <w:r w:rsidRPr="00216E65" w:rsidR="00251E9D">
        <w:t>Can I have you say</w:t>
      </w:r>
      <w:r w:rsidRPr="00216E65" w:rsidR="00B90952">
        <w:t xml:space="preserve"> </w:t>
      </w:r>
      <w:r w:rsidRPr="00216E65" w:rsidR="00251E9D">
        <w:t xml:space="preserve">on record that you are going to be much more proactive in </w:t>
      </w:r>
      <w:r w:rsidRPr="00216E65" w:rsidR="0067142F">
        <w:t xml:space="preserve">getting this system </w:t>
      </w:r>
      <w:r w:rsidRPr="00216E65" w:rsidR="00251E9D">
        <w:t>r</w:t>
      </w:r>
      <w:r w:rsidRPr="00216E65" w:rsidR="0067142F">
        <w:t>ight?</w:t>
      </w:r>
    </w:p>
    <w:p w:rsidR="0067142F" w:rsidRPr="00216E65" w:rsidP="0067142F">
      <w:pPr>
        <w:pStyle w:val="Answer"/>
      </w:pPr>
      <w:sdt>
        <w:sdtPr>
          <w:alias w:val="Witness"/>
          <w:id w:val="521364095"/>
          <w:placeholder>
            <w:docPart w:val="DefaultPlaceholder_-1854013440"/>
          </w:placeholder>
          <w:richText/>
        </w:sdtPr>
        <w:sdtContent>
          <w:r w:rsidRPr="00216E65" w:rsidR="00BA3AF5">
            <w:rPr>
              <w:b/>
              <w:i/>
            </w:rPr>
            <w:t>Victoria Prentis:</w:t>
          </w:r>
          <w:r w:rsidRPr="00216E65">
            <w:rPr>
              <w:b/>
            </w:rPr>
            <w:t xml:space="preserve"> </w:t>
          </w:r>
        </w:sdtContent>
      </w:sdt>
      <w:r w:rsidRPr="00216E65">
        <w:t>Yes, definitely.</w:t>
      </w:r>
      <w:r w:rsidRPr="00216E65" w:rsidR="00251E9D">
        <w:t xml:space="preserve"> </w:t>
      </w:r>
      <w:r w:rsidRPr="00216E65">
        <w:t xml:space="preserve">You can definitely have me on record </w:t>
      </w:r>
      <w:r w:rsidRPr="00216E65" w:rsidR="00251E9D">
        <w:t xml:space="preserve">as </w:t>
      </w:r>
      <w:r w:rsidRPr="00216E65">
        <w:t xml:space="preserve">saying </w:t>
      </w:r>
      <w:r w:rsidRPr="00216E65" w:rsidR="00251E9D">
        <w:t xml:space="preserve">that </w:t>
      </w:r>
      <w:r w:rsidRPr="00216E65">
        <w:t>I will do everything I possibly can</w:t>
      </w:r>
      <w:r w:rsidRPr="00216E65" w:rsidR="00251E9D">
        <w:t xml:space="preserve"> to encourage the public sector to buy more local, sustainable, seasonal </w:t>
      </w:r>
      <w:r w:rsidRPr="00216E65">
        <w:t>food. What I will not do</w:t>
      </w:r>
      <w:r w:rsidRPr="00216E65" w:rsidR="00251E9D">
        <w:t xml:space="preserve">, </w:t>
      </w:r>
      <w:r w:rsidRPr="00216E65">
        <w:t>because I am not terribly keen on breaking the l</w:t>
      </w:r>
      <w:r w:rsidRPr="00216E65" w:rsidR="00C035EA">
        <w:t>a</w:t>
      </w:r>
      <w:r w:rsidRPr="00216E65">
        <w:t>w, is say</w:t>
      </w:r>
      <w:r w:rsidRPr="00216E65" w:rsidR="00C035EA">
        <w:t>, “W</w:t>
      </w:r>
      <w:r w:rsidRPr="00216E65">
        <w:t>e must buy Britis</w:t>
      </w:r>
      <w:r w:rsidRPr="00216E65" w:rsidR="00C035EA">
        <w:t xml:space="preserve">h </w:t>
      </w:r>
      <w:r w:rsidRPr="00216E65">
        <w:t>food</w:t>
      </w:r>
      <w:r w:rsidRPr="00216E65" w:rsidR="00C035EA">
        <w:t>”</w:t>
      </w:r>
      <w:r w:rsidRPr="00216E65" w:rsidR="00B90952">
        <w:t>,</w:t>
      </w:r>
      <w:r w:rsidRPr="00216E65" w:rsidR="00C035EA">
        <w:t xml:space="preserve"> but I am very happy that the result of saying, “We must buy local, sustainable and seasonal food”</w:t>
      </w:r>
      <w:r w:rsidRPr="00216E65" w:rsidR="00B90952">
        <w:t>,</w:t>
      </w:r>
      <w:r w:rsidRPr="00216E65" w:rsidR="00C035EA">
        <w:t xml:space="preserve"> w</w:t>
      </w:r>
      <w:r w:rsidRPr="00216E65">
        <w:t xml:space="preserve">ill </w:t>
      </w:r>
      <w:r w:rsidRPr="00216E65" w:rsidR="00B90952">
        <w:t>mean</w:t>
      </w:r>
      <w:r w:rsidRPr="00216E65">
        <w:t xml:space="preserve"> that many British businesses get a look in.</w:t>
      </w:r>
    </w:p>
    <w:p w:rsidR="0067142F" w:rsidRPr="00216E65" w:rsidP="0067142F">
      <w:pPr>
        <w:pStyle w:val="Question"/>
      </w:pPr>
      <w:sdt>
        <w:sdtPr>
          <w:alias w:val="Member"/>
          <w:tag w:val="&lt;Member mnisId='4072' dodsId='28723'&gt;"/>
          <w:id w:val="992302884"/>
          <w:placeholder>
            <w:docPart w:val="DefaultPlaceholder_-1854013440"/>
          </w:placeholder>
          <w:richText/>
        </w:sdtPr>
        <w:sdtContent>
          <w:r w:rsidRPr="00216E65">
            <w:rPr>
              <w:b/>
            </w:rPr>
            <w:t>Chair:</w:t>
          </w:r>
        </w:sdtContent>
      </w:sdt>
      <w:r w:rsidRPr="00216E65">
        <w:t xml:space="preserve"> I would expect a lawyer to say </w:t>
      </w:r>
      <w:r w:rsidRPr="00216E65" w:rsidR="009864D8">
        <w:t xml:space="preserve">that </w:t>
      </w:r>
      <w:r w:rsidRPr="00216E65">
        <w:t xml:space="preserve">you </w:t>
      </w:r>
      <w:r w:rsidRPr="00216E65" w:rsidR="009864D8">
        <w:t xml:space="preserve">comply </w:t>
      </w:r>
      <w:r w:rsidRPr="00216E65" w:rsidR="00B90952">
        <w:t>with</w:t>
      </w:r>
      <w:r w:rsidRPr="00216E65" w:rsidR="009864D8">
        <w:t xml:space="preserve"> the law, so I am necessarily going to argue with that. There are ways </w:t>
      </w:r>
      <w:r w:rsidRPr="00216E65">
        <w:t>of interpreting the law, and in Brita</w:t>
      </w:r>
      <w:r w:rsidRPr="00216E65" w:rsidR="009864D8">
        <w:t>i</w:t>
      </w:r>
      <w:r w:rsidRPr="00216E65">
        <w:t>n we are not always brilliant at doing that.</w:t>
      </w:r>
      <w:r w:rsidRPr="00216E65" w:rsidR="009864D8">
        <w:t xml:space="preserve"> I say that in all sincerity; we are sometimes far too rigid.</w:t>
      </w:r>
    </w:p>
    <w:p w:rsidR="009864D8" w:rsidRPr="00216E65" w:rsidP="00F04972">
      <w:pPr>
        <w:pStyle w:val="Answer"/>
      </w:pPr>
      <w:sdt>
        <w:sdtPr>
          <w:alias w:val="Witness"/>
          <w:id w:val="-1061010661"/>
          <w:placeholder>
            <w:docPart w:val="DefaultPlaceholder_-1854013440"/>
          </w:placeholder>
          <w:richText/>
        </w:sdtPr>
        <w:sdtContent>
          <w:r w:rsidRPr="00216E65" w:rsidR="00BA3AF5">
            <w:rPr>
              <w:b/>
              <w:i/>
            </w:rPr>
            <w:t>Victoria Prentis:</w:t>
          </w:r>
          <w:r w:rsidRPr="00216E65" w:rsidR="00F04972">
            <w:rPr>
              <w:b/>
            </w:rPr>
            <w:t xml:space="preserve"> </w:t>
          </w:r>
        </w:sdtContent>
      </w:sdt>
      <w:r w:rsidRPr="00216E65" w:rsidR="00F04972">
        <w:t>When I came into the Department and I had my first meeting with Ananda</w:t>
      </w:r>
      <w:r w:rsidRPr="00216E65" w:rsidR="00B90952">
        <w:t xml:space="preserve">, </w:t>
      </w:r>
      <w:r w:rsidRPr="00216E65">
        <w:t>who I hope you will hear from in a minute</w:t>
      </w:r>
      <w:r w:rsidRPr="00216E65" w:rsidR="00B90952">
        <w:t>—</w:t>
      </w:r>
      <w:r w:rsidRPr="00216E65">
        <w:t>I do not want to hog all of this—</w:t>
      </w:r>
      <w:r w:rsidRPr="00216E65" w:rsidR="00F04972">
        <w:t>we were both very excited by the pros</w:t>
      </w:r>
      <w:r w:rsidRPr="00216E65">
        <w:t>p</w:t>
      </w:r>
      <w:r w:rsidRPr="00216E65" w:rsidR="00F04972">
        <w:t>ect of a world where procu</w:t>
      </w:r>
      <w:r w:rsidRPr="00216E65">
        <w:t>r</w:t>
      </w:r>
      <w:r w:rsidRPr="00216E65" w:rsidR="00F04972">
        <w:t>em</w:t>
      </w:r>
      <w:r w:rsidRPr="00216E65">
        <w:t>ent</w:t>
      </w:r>
      <w:r w:rsidRPr="00216E65" w:rsidR="006E1184">
        <w:t xml:space="preserve"> </w:t>
      </w:r>
      <w:r w:rsidRPr="00216E65" w:rsidR="00F04972">
        <w:t>of local, sustainable</w:t>
      </w:r>
      <w:r w:rsidRPr="00216E65">
        <w:t xml:space="preserve">, </w:t>
      </w:r>
      <w:r w:rsidRPr="00216E65" w:rsidR="00F04972">
        <w:t>organic</w:t>
      </w:r>
      <w:r w:rsidRPr="00216E65">
        <w:t xml:space="preserve">, </w:t>
      </w:r>
      <w:r w:rsidRPr="00216E65" w:rsidR="00F04972">
        <w:t xml:space="preserve">locally sourced food in the public </w:t>
      </w:r>
      <w:r w:rsidRPr="00216E65">
        <w:t xml:space="preserve">procurement </w:t>
      </w:r>
      <w:r w:rsidRPr="00216E65" w:rsidR="00F04972">
        <w:t>space would be a m</w:t>
      </w:r>
      <w:r w:rsidRPr="00216E65">
        <w:t>uc</w:t>
      </w:r>
      <w:r w:rsidRPr="00216E65" w:rsidR="00F04972">
        <w:t>h bigger deal.</w:t>
      </w:r>
      <w:r w:rsidRPr="00216E65">
        <w:t xml:space="preserve"> I must confess</w:t>
      </w:r>
      <w:r w:rsidRPr="00216E65" w:rsidR="00B90952">
        <w:t xml:space="preserve"> that, </w:t>
      </w:r>
      <w:r w:rsidRPr="00216E65">
        <w:t>a</w:t>
      </w:r>
      <w:r w:rsidRPr="00216E65" w:rsidR="00F04972">
        <w:t xml:space="preserve">s a </w:t>
      </w:r>
      <w:r w:rsidRPr="00216E65" w:rsidR="00B90952">
        <w:t>D</w:t>
      </w:r>
      <w:r w:rsidRPr="00216E65" w:rsidR="00F04972">
        <w:t>epartment</w:t>
      </w:r>
      <w:r w:rsidRPr="00216E65" w:rsidR="00B90952">
        <w:t xml:space="preserve">, </w:t>
      </w:r>
      <w:r w:rsidRPr="00216E65" w:rsidR="00F04972">
        <w:t>we have been side</w:t>
      </w:r>
      <w:r w:rsidRPr="00216E65">
        <w:noBreakHyphen/>
      </w:r>
      <w:r w:rsidRPr="00216E65" w:rsidR="00F04972">
        <w:t xml:space="preserve">tracked by the pandemic. We have been working and </w:t>
      </w:r>
      <w:r w:rsidRPr="00216E65">
        <w:t>continue</w:t>
      </w:r>
      <w:r w:rsidRPr="00216E65" w:rsidR="00F04972">
        <w:t xml:space="preserve"> to work </w:t>
      </w:r>
      <w:r w:rsidRPr="00216E65">
        <w:t>very hard on making sure the nation has enough food to eat, particularly the vulnerable people in the nation.</w:t>
      </w:r>
    </w:p>
    <w:p w:rsidR="00716237" w:rsidRPr="00216E65" w:rsidP="00F04972">
      <w:pPr>
        <w:pStyle w:val="Answer"/>
      </w:pPr>
      <w:r w:rsidRPr="00216E65">
        <w:t xml:space="preserve">To </w:t>
      </w:r>
      <w:r w:rsidRPr="00216E65">
        <w:t>a certain extent</w:t>
      </w:r>
      <w:r w:rsidRPr="00216E65" w:rsidR="00B90952">
        <w:t>,</w:t>
      </w:r>
      <w:r w:rsidRPr="00216E65">
        <w:t xml:space="preserve"> I confess quite freely that the foot has come off the accelerator on this. </w:t>
      </w:r>
      <w:r w:rsidRPr="00216E65">
        <w:t xml:space="preserve">However, with vaccinations </w:t>
      </w:r>
      <w:r w:rsidRPr="00216E65" w:rsidR="00813694">
        <w:t xml:space="preserve">there is light at the end of the tunnel. </w:t>
      </w:r>
      <w:r w:rsidRPr="00216E65">
        <w:t>We are still hav</w:t>
      </w:r>
      <w:r w:rsidRPr="00216E65" w:rsidR="00B90952">
        <w:t xml:space="preserve">ing </w:t>
      </w:r>
      <w:r w:rsidRPr="00216E65">
        <w:t>meeting</w:t>
      </w:r>
      <w:r w:rsidRPr="00216E65" w:rsidR="00813694">
        <w:t xml:space="preserve">s </w:t>
      </w:r>
      <w:r w:rsidRPr="00216E65">
        <w:t>regularly about this</w:t>
      </w:r>
      <w:r w:rsidRPr="00216E65" w:rsidR="00813694">
        <w:t xml:space="preserve"> and </w:t>
      </w:r>
      <w:r w:rsidR="00A261B4">
        <w:t xml:space="preserve">about </w:t>
      </w:r>
      <w:r w:rsidRPr="00216E65" w:rsidR="00813694">
        <w:t xml:space="preserve">planning the strategy. </w:t>
      </w:r>
      <w:r w:rsidRPr="00216E65" w:rsidR="00B90952">
        <w:t>I gave you t</w:t>
      </w:r>
      <w:r w:rsidRPr="00216E65">
        <w:t>he timeline, which is Henry’s report in a couple of months,</w:t>
      </w:r>
      <w:r w:rsidRPr="00216E65" w:rsidR="00813694">
        <w:t xml:space="preserve"> </w:t>
      </w:r>
      <w:r w:rsidRPr="00216E65">
        <w:t xml:space="preserve">then our reply, then </w:t>
      </w:r>
      <w:r w:rsidRPr="00216E65" w:rsidR="00B90952">
        <w:t xml:space="preserve">the </w:t>
      </w:r>
      <w:r w:rsidRPr="00216E65">
        <w:t xml:space="preserve">year it is going </w:t>
      </w:r>
      <w:r w:rsidRPr="00216E65" w:rsidR="00813694">
        <w:t xml:space="preserve">to </w:t>
      </w:r>
      <w:r w:rsidRPr="00216E65">
        <w:t xml:space="preserve">take </w:t>
      </w:r>
      <w:r w:rsidRPr="00216E65" w:rsidR="00813694">
        <w:t xml:space="preserve">us—we </w:t>
      </w:r>
      <w:r w:rsidRPr="00216E65">
        <w:t xml:space="preserve">will </w:t>
      </w:r>
      <w:r w:rsidRPr="00216E65" w:rsidR="00813694">
        <w:t xml:space="preserve">not </w:t>
      </w:r>
      <w:r w:rsidRPr="00216E65">
        <w:t xml:space="preserve">wait for our </w:t>
      </w:r>
      <w:r w:rsidRPr="00216E65" w:rsidR="00316473">
        <w:t>White Paper</w:t>
      </w:r>
      <w:r w:rsidRPr="00216E65">
        <w:t xml:space="preserve"> to do that</w:t>
      </w:r>
      <w:r w:rsidRPr="00216E65" w:rsidR="00813694">
        <w:t xml:space="preserve">—for the rejig of GBSF, and </w:t>
      </w:r>
      <w:r w:rsidRPr="00216E65">
        <w:t xml:space="preserve">then the </w:t>
      </w:r>
      <w:r w:rsidRPr="00216E65" w:rsidR="00B90952">
        <w:t>f</w:t>
      </w:r>
      <w:r w:rsidRPr="00216E65" w:rsidR="00813694">
        <w:t xml:space="preserve">uture </w:t>
      </w:r>
      <w:r w:rsidRPr="00216E65" w:rsidR="00B90952">
        <w:t>f</w:t>
      </w:r>
      <w:r w:rsidRPr="00216E65" w:rsidR="00813694">
        <w:t xml:space="preserve">ood </w:t>
      </w:r>
      <w:r w:rsidRPr="00216E65" w:rsidR="00B90952">
        <w:t>f</w:t>
      </w:r>
      <w:r w:rsidRPr="00216E65" w:rsidR="00813694">
        <w:t>ramework</w:t>
      </w:r>
      <w:r w:rsidR="00A261B4">
        <w:t xml:space="preserve">. </w:t>
      </w:r>
      <w:r w:rsidRPr="00216E65">
        <w:t>I am</w:t>
      </w:r>
      <w:r w:rsidRPr="00216E65" w:rsidR="00813694">
        <w:t xml:space="preserve"> </w:t>
      </w:r>
      <w:r w:rsidRPr="00216E65" w:rsidR="006A7826">
        <w:t>disappointed</w:t>
      </w:r>
      <w:r w:rsidRPr="00216E65" w:rsidR="00813694">
        <w:t xml:space="preserve"> </w:t>
      </w:r>
      <w:r w:rsidR="00A261B4">
        <w:t xml:space="preserve">that the timeline for that </w:t>
      </w:r>
      <w:r w:rsidRPr="00216E65" w:rsidR="00813694">
        <w:t>has slightly slipped</w:t>
      </w:r>
      <w:r w:rsidR="00A261B4">
        <w:t>,</w:t>
      </w:r>
      <w:r w:rsidRPr="00216E65">
        <w:t xml:space="preserve"> but I completely understand why.</w:t>
      </w:r>
      <w:r w:rsidRPr="00216E65" w:rsidR="00813694">
        <w:t xml:space="preserve"> </w:t>
      </w:r>
      <w:r w:rsidRPr="00216E65">
        <w:t>It is run by the CCS</w:t>
      </w:r>
      <w:r w:rsidRPr="00216E65" w:rsidR="00B90952">
        <w:t>, which</w:t>
      </w:r>
      <w:r w:rsidRPr="00216E65">
        <w:t xml:space="preserve"> </w:t>
      </w:r>
      <w:r w:rsidR="00A261B4">
        <w:t>is</w:t>
      </w:r>
      <w:r w:rsidRPr="00216E65">
        <w:t xml:space="preserve"> also running </w:t>
      </w:r>
      <w:r w:rsidRPr="00216E65" w:rsidR="00B90952">
        <w:t>t</w:t>
      </w:r>
      <w:r w:rsidRPr="00216E65">
        <w:t xml:space="preserve">est </w:t>
      </w:r>
      <w:r w:rsidRPr="00216E65" w:rsidR="00B90952">
        <w:t>and t</w:t>
      </w:r>
      <w:r w:rsidRPr="00216E65">
        <w:t>race.</w:t>
      </w:r>
      <w:r w:rsidRPr="00216E65" w:rsidR="006A7826">
        <w:t xml:space="preserve"> </w:t>
      </w:r>
      <w:r w:rsidRPr="00216E65">
        <w:t xml:space="preserve">I am really </w:t>
      </w:r>
      <w:r w:rsidRPr="00216E65" w:rsidR="006A7826">
        <w:t>s</w:t>
      </w:r>
      <w:r w:rsidRPr="00216E65">
        <w:t>orry that the timetable h</w:t>
      </w:r>
      <w:r w:rsidRPr="00216E65" w:rsidR="006A7826">
        <w:t>a</w:t>
      </w:r>
      <w:r w:rsidRPr="00216E65">
        <w:t>s slipped</w:t>
      </w:r>
      <w:r w:rsidRPr="00216E65" w:rsidR="006A7826">
        <w:t xml:space="preserve"> a bit</w:t>
      </w:r>
      <w:r w:rsidR="00A261B4">
        <w:t>,</w:t>
      </w:r>
      <w:r w:rsidRPr="00216E65" w:rsidR="006A7826">
        <w:t xml:space="preserve"> but there was no other option.</w:t>
      </w:r>
    </w:p>
    <w:p w:rsidR="00F04972" w:rsidRPr="00216E65" w:rsidP="00716237">
      <w:pPr>
        <w:pStyle w:val="Question"/>
      </w:pPr>
      <w:sdt>
        <w:sdtPr>
          <w:alias w:val="Member"/>
          <w:tag w:val="&lt;Member mnisId='4072' dodsId='28723'&gt;"/>
          <w:id w:val="856002338"/>
          <w:placeholder>
            <w:docPart w:val="DefaultPlaceholder_-1854013440"/>
          </w:placeholder>
          <w:richText/>
        </w:sdtPr>
        <w:sdtContent>
          <w:r w:rsidRPr="00216E65" w:rsidR="00716237">
            <w:rPr>
              <w:b/>
            </w:rPr>
            <w:t>Chair:</w:t>
          </w:r>
        </w:sdtContent>
      </w:sdt>
      <w:r w:rsidRPr="00216E65" w:rsidR="00716237">
        <w:t xml:space="preserve"> </w:t>
      </w:r>
      <w:r w:rsidRPr="00216E65" w:rsidR="006A7826">
        <w:t xml:space="preserve">We understand the pressures. </w:t>
      </w:r>
      <w:r w:rsidRPr="00216E65" w:rsidR="00DD6206">
        <w:t>I do not want to go too far off the subject, but, w</w:t>
      </w:r>
      <w:r w:rsidRPr="00216E65" w:rsidR="006A7826">
        <w:t xml:space="preserve">hile we are talking about </w:t>
      </w:r>
      <w:r w:rsidRPr="00216E65" w:rsidR="00DD6206">
        <w:t xml:space="preserve">that, </w:t>
      </w:r>
      <w:r w:rsidRPr="00216E65" w:rsidR="00716237">
        <w:t>we will be asking you back at some stage to talk about food for vulnerable people</w:t>
      </w:r>
      <w:r w:rsidRPr="00216E65" w:rsidR="006A7826">
        <w:t xml:space="preserve">, because we will follow up on our previous </w:t>
      </w:r>
      <w:r w:rsidR="000677DA">
        <w:t>Covid</w:t>
      </w:r>
      <w:r w:rsidRPr="00216E65" w:rsidR="006A7826">
        <w:t xml:space="preserve"> report</w:t>
      </w:r>
      <w:r w:rsidRPr="00216E65" w:rsidR="00716237">
        <w:t>.</w:t>
      </w:r>
    </w:p>
    <w:p w:rsidR="00716237" w:rsidRPr="00216E65" w:rsidP="00716237">
      <w:pPr>
        <w:pStyle w:val="Answer"/>
      </w:pPr>
      <w:sdt>
        <w:sdtPr>
          <w:alias w:val="Witness"/>
          <w:id w:val="1397546885"/>
          <w:placeholder>
            <w:docPart w:val="DefaultPlaceholder_-1854013440"/>
          </w:placeholder>
          <w:richText/>
        </w:sdtPr>
        <w:sdtContent>
          <w:r w:rsidRPr="00216E65" w:rsidR="00BA3AF5">
            <w:rPr>
              <w:b/>
              <w:i/>
            </w:rPr>
            <w:t>Victoria Prentis:</w:t>
          </w:r>
          <w:r w:rsidRPr="00216E65">
            <w:rPr>
              <w:b/>
            </w:rPr>
            <w:t xml:space="preserve"> </w:t>
          </w:r>
        </w:sdtContent>
      </w:sdt>
      <w:r w:rsidRPr="00216E65">
        <w:t>That is really helpful.</w:t>
      </w:r>
      <w:r w:rsidRPr="00216E65" w:rsidR="006A7826">
        <w:t xml:space="preserve"> I am always happy to come and talk to you, publicly or privately, but w</w:t>
      </w:r>
      <w:r w:rsidRPr="00216E65">
        <w:t>hether we do that in the context of Henry’s report</w:t>
      </w:r>
      <w:r w:rsidRPr="00216E65" w:rsidR="006A7826">
        <w:t xml:space="preserve">, before or after, </w:t>
      </w:r>
      <w:r w:rsidRPr="00216E65">
        <w:t>is entirely a matter for you.</w:t>
      </w:r>
    </w:p>
    <w:p w:rsidR="00716237" w:rsidRPr="00216E65" w:rsidP="00DD6206">
      <w:pPr>
        <w:pStyle w:val="Question"/>
        <w:numPr>
          <w:ilvl w:val="0"/>
          <w:numId w:val="0"/>
        </w:numPr>
        <w:ind w:left="794"/>
      </w:pPr>
      <w:sdt>
        <w:sdtPr>
          <w:alias w:val="Member"/>
          <w:tag w:val="&lt;Member mnisId='4072' dodsId='28723'&gt;"/>
          <w:id w:val="-1238322346"/>
          <w:placeholder>
            <w:docPart w:val="DefaultPlaceholder_-1854013440"/>
          </w:placeholder>
          <w:richText/>
        </w:sdtPr>
        <w:sdtContent>
          <w:r w:rsidRPr="00216E65">
            <w:rPr>
              <w:b/>
            </w:rPr>
            <w:t>Chair:</w:t>
          </w:r>
        </w:sdtContent>
      </w:sdt>
      <w:r w:rsidRPr="00216E65">
        <w:t xml:space="preserve"> We will discuss it in our Committee</w:t>
      </w:r>
      <w:r w:rsidRPr="00216E65" w:rsidR="006A7826">
        <w:t xml:space="preserve"> and we will </w:t>
      </w:r>
      <w:r w:rsidRPr="00216E65" w:rsidR="00DD6206">
        <w:t xml:space="preserve">also </w:t>
      </w:r>
      <w:r w:rsidRPr="00216E65" w:rsidR="006A7826">
        <w:t>come back to you</w:t>
      </w:r>
      <w:r w:rsidRPr="00216E65" w:rsidR="00DD6206">
        <w:t xml:space="preserve"> on that</w:t>
      </w:r>
      <w:r w:rsidRPr="00216E65" w:rsidR="006A7826">
        <w:t>. Ian, I stole some of your question</w:t>
      </w:r>
      <w:r w:rsidR="00A261B4">
        <w:t>,</w:t>
      </w:r>
      <w:r w:rsidRPr="00216E65" w:rsidR="006A7826">
        <w:t xml:space="preserve"> but I am sure you have plenty more to ask.</w:t>
      </w:r>
    </w:p>
    <w:p w:rsidR="00530780" w:rsidRPr="00216E65" w:rsidP="00716237">
      <w:pPr>
        <w:pStyle w:val="Question"/>
      </w:pPr>
      <w:sdt>
        <w:sdtPr>
          <w:alias w:val="Member"/>
          <w:tag w:val="&lt;Member mnisId='4831' dodsId=''&gt;"/>
          <w:id w:val="870346224"/>
          <w:placeholder>
            <w:docPart w:val="DefaultPlaceholder_-1854013440"/>
          </w:placeholder>
          <w:richText/>
        </w:sdtPr>
        <w:sdtContent>
          <w:r w:rsidRPr="00216E65" w:rsidR="00716237">
            <w:rPr>
              <w:b/>
            </w:rPr>
            <w:t>Ian Byrne:</w:t>
          </w:r>
        </w:sdtContent>
      </w:sdt>
      <w:r w:rsidRPr="00216E65" w:rsidR="00716237">
        <w:t xml:space="preserve"> </w:t>
      </w:r>
      <w:r w:rsidRPr="00216E65">
        <w:t>You did steal it</w:t>
      </w:r>
      <w:r w:rsidRPr="00216E65" w:rsidR="00DD6206">
        <w:t>, and</w:t>
      </w:r>
      <w:r w:rsidRPr="00216E65" w:rsidR="006A7826">
        <w:t xml:space="preserve"> </w:t>
      </w:r>
      <w:r w:rsidRPr="00216E65">
        <w:t>Sheryll touched on the second part of the qu</w:t>
      </w:r>
      <w:r w:rsidRPr="00216E65" w:rsidR="00B30FD9">
        <w:t>e</w:t>
      </w:r>
      <w:r w:rsidRPr="00216E65">
        <w:t>stion</w:t>
      </w:r>
      <w:r w:rsidRPr="00216E65" w:rsidR="00B30FD9">
        <w:t xml:space="preserve"> </w:t>
      </w:r>
      <w:r w:rsidRPr="00216E65">
        <w:t>about the French sourcing targets</w:t>
      </w:r>
      <w:r w:rsidRPr="00216E65" w:rsidR="00B30FD9">
        <w:t xml:space="preserve">, and the Minister answered it quite well. </w:t>
      </w:r>
      <w:r w:rsidRPr="00216E65">
        <w:t>I</w:t>
      </w:r>
      <w:r w:rsidRPr="00216E65" w:rsidR="00DD6206">
        <w:t xml:space="preserve"> think it</w:t>
      </w:r>
      <w:r w:rsidRPr="00216E65">
        <w:t xml:space="preserve"> is 40% with</w:t>
      </w:r>
      <w:r w:rsidRPr="00216E65" w:rsidR="00B30FD9">
        <w:t>i</w:t>
      </w:r>
      <w:r w:rsidRPr="00216E65">
        <w:t>n the brief.</w:t>
      </w:r>
    </w:p>
    <w:p w:rsidR="00716237" w:rsidRPr="00216E65" w:rsidP="00530780">
      <w:pPr>
        <w:pStyle w:val="Answer"/>
      </w:pPr>
      <w:sdt>
        <w:sdtPr>
          <w:alias w:val="Witness"/>
          <w:id w:val="-1783870675"/>
          <w:placeholder>
            <w:docPart w:val="DefaultPlaceholder_-1854013440"/>
          </w:placeholder>
          <w:richText/>
        </w:sdtPr>
        <w:sdtContent>
          <w:r w:rsidRPr="00216E65" w:rsidR="00BA3AF5">
            <w:rPr>
              <w:b/>
              <w:i/>
            </w:rPr>
            <w:t>Victoria Prentis:</w:t>
          </w:r>
          <w:r w:rsidRPr="00216E65" w:rsidR="00530780">
            <w:rPr>
              <w:b/>
            </w:rPr>
            <w:t xml:space="preserve"> </w:t>
          </w:r>
        </w:sdtContent>
      </w:sdt>
      <w:r w:rsidRPr="00216E65" w:rsidR="00530780">
        <w:t>I thi</w:t>
      </w:r>
      <w:r w:rsidRPr="00216E65" w:rsidR="00B30FD9">
        <w:t>n</w:t>
      </w:r>
      <w:r w:rsidRPr="00216E65" w:rsidR="00530780">
        <w:t>k it is 50%</w:t>
      </w:r>
      <w:r w:rsidRPr="00216E65" w:rsidR="00B30FD9">
        <w:t>. Ananda will know, as he used to work in the British embassy in Paris.</w:t>
      </w:r>
    </w:p>
    <w:p w:rsidR="00DD6206" w:rsidRPr="00216E65" w:rsidP="00530780">
      <w:pPr>
        <w:pStyle w:val="Answer"/>
      </w:pPr>
      <w:sdt>
        <w:sdtPr>
          <w:alias w:val="Witness"/>
          <w:id w:val="-356424061"/>
          <w:placeholder>
            <w:docPart w:val="DefaultPlaceholder_-1854013440"/>
          </w:placeholder>
          <w:richText/>
        </w:sdtPr>
        <w:sdtContent>
          <w:r w:rsidRPr="00216E65" w:rsidR="00BA3AF5">
            <w:rPr>
              <w:b/>
              <w:i/>
            </w:rPr>
            <w:t>Ananda Guha:</w:t>
          </w:r>
          <w:r w:rsidRPr="00216E65" w:rsidR="00530780">
            <w:rPr>
              <w:b/>
            </w:rPr>
            <w:t xml:space="preserve"> </w:t>
          </w:r>
        </w:sdtContent>
      </w:sdt>
      <w:r w:rsidRPr="00216E65" w:rsidR="00530780">
        <w:t xml:space="preserve">There are a variety of different </w:t>
      </w:r>
      <w:r w:rsidRPr="00216E65" w:rsidR="00B30FD9">
        <w:t>initiatives</w:t>
      </w:r>
      <w:r w:rsidRPr="00216E65" w:rsidR="00530780">
        <w:t xml:space="preserve"> </w:t>
      </w:r>
      <w:r w:rsidR="00A261B4">
        <w:t xml:space="preserve">that </w:t>
      </w:r>
      <w:r w:rsidRPr="00216E65" w:rsidR="00530780">
        <w:t xml:space="preserve">the French are running. </w:t>
      </w:r>
      <w:r w:rsidRPr="00216E65" w:rsidR="00B30FD9">
        <w:t xml:space="preserve">Their </w:t>
      </w:r>
      <w:r w:rsidRPr="00216E65">
        <w:t>a</w:t>
      </w:r>
      <w:r w:rsidRPr="00216E65" w:rsidR="00B30FD9">
        <w:t xml:space="preserve">griculture and </w:t>
      </w:r>
      <w:r w:rsidRPr="00216E65">
        <w:t>f</w:t>
      </w:r>
      <w:r w:rsidRPr="00216E65" w:rsidR="00B30FD9">
        <w:t xml:space="preserve">ood Act talks about 50% in public canteens. </w:t>
      </w:r>
      <w:r w:rsidRPr="00216E65" w:rsidR="00530780">
        <w:t>There is a general remit</w:t>
      </w:r>
      <w:r w:rsidRPr="00216E65" w:rsidR="00B30FD9">
        <w:t xml:space="preserve">, </w:t>
      </w:r>
      <w:r w:rsidRPr="00216E65">
        <w:t xml:space="preserve">which is </w:t>
      </w:r>
      <w:r w:rsidRPr="00216E65" w:rsidR="00B30FD9">
        <w:t xml:space="preserve">about 40%, </w:t>
      </w:r>
      <w:r w:rsidRPr="00216E65" w:rsidR="00530780">
        <w:t>across the piece. The difference between us and the French</w:t>
      </w:r>
      <w:r w:rsidRPr="00216E65">
        <w:t xml:space="preserve">, </w:t>
      </w:r>
      <w:r w:rsidRPr="00216E65" w:rsidR="00B30FD9">
        <w:t>which we will no doubt talk about</w:t>
      </w:r>
      <w:r w:rsidRPr="00216E65">
        <w:t xml:space="preserve">, </w:t>
      </w:r>
      <w:r w:rsidRPr="00216E65" w:rsidR="00530780">
        <w:t>is that we do not centrally procure that much.</w:t>
      </w:r>
      <w:r w:rsidRPr="00216E65" w:rsidR="00B30FD9">
        <w:t xml:space="preserve"> </w:t>
      </w:r>
      <w:r w:rsidRPr="00216E65" w:rsidR="00530780">
        <w:t xml:space="preserve">It is </w:t>
      </w:r>
      <w:r w:rsidRPr="00216E65" w:rsidR="00B30FD9">
        <w:t xml:space="preserve">quite </w:t>
      </w:r>
      <w:r w:rsidRPr="00216E65" w:rsidR="00530780">
        <w:t>a diverse, disparate set of procurers</w:t>
      </w:r>
      <w:r w:rsidRPr="00216E65" w:rsidR="00B30FD9">
        <w:t>, which is where monitoring and evaluation is quite difficult</w:t>
      </w:r>
      <w:r w:rsidRPr="00216E65" w:rsidR="00530780">
        <w:t>. The French system</w:t>
      </w:r>
      <w:r w:rsidRPr="00216E65" w:rsidR="00B30FD9">
        <w:t xml:space="preserve"> </w:t>
      </w:r>
      <w:r w:rsidRPr="00216E65" w:rsidR="00530780">
        <w:t xml:space="preserve">is far more centralised. </w:t>
      </w:r>
    </w:p>
    <w:p w:rsidR="00530780" w:rsidRPr="00216E65" w:rsidP="00530780">
      <w:pPr>
        <w:pStyle w:val="Answer"/>
      </w:pPr>
      <w:r w:rsidRPr="00216E65">
        <w:t>Some</w:t>
      </w:r>
      <w:r w:rsidRPr="00216E65" w:rsidR="00B30FD9">
        <w:t xml:space="preserve"> </w:t>
      </w:r>
      <w:r w:rsidRPr="00216E65">
        <w:t>of this boils down to the understanding that we can be a great food nation.</w:t>
      </w:r>
      <w:r w:rsidRPr="00216E65" w:rsidR="00B30FD9">
        <w:t xml:space="preserve"> The reason the Minister and I are so passionate about this is that we</w:t>
      </w:r>
      <w:r w:rsidRPr="00216E65" w:rsidR="00DD6206">
        <w:t xml:space="preserve"> think we</w:t>
      </w:r>
      <w:r w:rsidRPr="00216E65" w:rsidR="00B30FD9">
        <w:t xml:space="preserve"> </w:t>
      </w:r>
      <w:r w:rsidRPr="00216E65" w:rsidR="0022635C">
        <w:t xml:space="preserve">need to persuade others that we are a great food nation. </w:t>
      </w:r>
      <w:r w:rsidRPr="00216E65" w:rsidR="00B30FD9">
        <w:t>We have to do that to our own people</w:t>
      </w:r>
      <w:r w:rsidRPr="00216E65" w:rsidR="00D96D22">
        <w:t xml:space="preserve">, but also externally if we are going to sell more overseas. The French do that very well; I know that from living there, but also fundamentally </w:t>
      </w:r>
      <w:r w:rsidRPr="00216E65" w:rsidR="0022635C">
        <w:t>people will general</w:t>
      </w:r>
      <w:r w:rsidRPr="00216E65" w:rsidR="00D96D22">
        <w:t xml:space="preserve">ly </w:t>
      </w:r>
      <w:r w:rsidRPr="00216E65" w:rsidR="0022635C">
        <w:t xml:space="preserve">say </w:t>
      </w:r>
      <w:r w:rsidR="00A261B4">
        <w:t xml:space="preserve">that </w:t>
      </w:r>
      <w:r w:rsidRPr="00216E65" w:rsidR="00D96D22">
        <w:t xml:space="preserve">French food </w:t>
      </w:r>
      <w:r w:rsidRPr="00216E65" w:rsidR="0022635C">
        <w:t>is of high quality</w:t>
      </w:r>
      <w:r w:rsidRPr="00216E65" w:rsidR="00DD6206">
        <w:t>. It is</w:t>
      </w:r>
      <w:r w:rsidRPr="00216E65" w:rsidR="0022635C">
        <w:t xml:space="preserve"> the same </w:t>
      </w:r>
      <w:r w:rsidRPr="00216E65" w:rsidR="00D96D22">
        <w:t xml:space="preserve">with </w:t>
      </w:r>
      <w:r w:rsidRPr="00216E65" w:rsidR="0022635C">
        <w:t>the Italians and so forth.</w:t>
      </w:r>
    </w:p>
    <w:p w:rsidR="009D2D9F" w:rsidRPr="00216E65" w:rsidP="00530780">
      <w:pPr>
        <w:pStyle w:val="Answer"/>
      </w:pPr>
      <w:r w:rsidRPr="00216E65">
        <w:t xml:space="preserve">Can I just mention one thing related to what we can and cannot do at the moment? </w:t>
      </w:r>
      <w:r w:rsidRPr="00216E65" w:rsidR="0022635C">
        <w:t xml:space="preserve">As the </w:t>
      </w:r>
      <w:r w:rsidRPr="00216E65">
        <w:t xml:space="preserve">Minister </w:t>
      </w:r>
      <w:r w:rsidRPr="00216E65" w:rsidR="0022635C">
        <w:t xml:space="preserve">said, the state aid rules that apply to the EU do not apply wholesale, but we are constrained by some WTO rules. </w:t>
      </w:r>
      <w:r w:rsidRPr="00216E65">
        <w:t xml:space="preserve">We are also constrained by something called the </w:t>
      </w:r>
      <w:r w:rsidRPr="00216E65" w:rsidR="00A261B4">
        <w:t xml:space="preserve">Government </w:t>
      </w:r>
      <w:r w:rsidRPr="00216E65" w:rsidR="00C50EBD">
        <w:t>p</w:t>
      </w:r>
      <w:r w:rsidRPr="00216E65">
        <w:t xml:space="preserve">rocurement </w:t>
      </w:r>
      <w:r w:rsidRPr="00216E65" w:rsidR="00C50EBD">
        <w:t>a</w:t>
      </w:r>
      <w:r w:rsidRPr="00216E65">
        <w:t xml:space="preserve">greement, which is </w:t>
      </w:r>
      <w:r w:rsidRPr="00216E65" w:rsidR="0022635C">
        <w:t xml:space="preserve">all about </w:t>
      </w:r>
      <w:r w:rsidRPr="00216E65" w:rsidR="00B70B6C">
        <w:t>distortion of trade, but fundamentally what we can do</w:t>
      </w:r>
      <w:r w:rsidRPr="00216E65">
        <w:t>—the French have done this—</w:t>
      </w:r>
      <w:r w:rsidRPr="00216E65" w:rsidR="00B70B6C">
        <w:t>is cite</w:t>
      </w:r>
      <w:r w:rsidRPr="00216E65" w:rsidR="00C50EBD">
        <w:t xml:space="preserve"> things like</w:t>
      </w:r>
      <w:r w:rsidRPr="00216E65" w:rsidR="00B70B6C">
        <w:t xml:space="preserve"> local variety, </w:t>
      </w:r>
      <w:r w:rsidRPr="00216E65">
        <w:t>seasonality</w:t>
      </w:r>
      <w:r w:rsidRPr="00216E65" w:rsidR="00B70B6C">
        <w:t xml:space="preserve"> </w:t>
      </w:r>
      <w:r w:rsidRPr="00216E65">
        <w:t xml:space="preserve">and </w:t>
      </w:r>
      <w:r w:rsidRPr="00216E65" w:rsidR="00B70B6C">
        <w:t>SMEs.</w:t>
      </w:r>
      <w:r w:rsidRPr="00216E65">
        <w:t xml:space="preserve"> </w:t>
      </w:r>
      <w:r w:rsidRPr="00216E65" w:rsidR="00B70B6C">
        <w:t>These all feature</w:t>
      </w:r>
      <w:r w:rsidRPr="00216E65">
        <w:t xml:space="preserve"> in our existing Government </w:t>
      </w:r>
      <w:r w:rsidRPr="00216E65" w:rsidR="00C50EBD">
        <w:t>b</w:t>
      </w:r>
      <w:r w:rsidRPr="00216E65">
        <w:t xml:space="preserve">uying </w:t>
      </w:r>
      <w:r w:rsidRPr="00216E65" w:rsidR="00C50EBD">
        <w:t>s</w:t>
      </w:r>
      <w:r w:rsidRPr="00216E65">
        <w:t xml:space="preserve">tandards for </w:t>
      </w:r>
      <w:r w:rsidRPr="00216E65" w:rsidR="00C50EBD">
        <w:t>f</w:t>
      </w:r>
      <w:r w:rsidRPr="00216E65">
        <w:t xml:space="preserve">ood and the </w:t>
      </w:r>
      <w:r w:rsidRPr="00216E65" w:rsidR="00C50EBD">
        <w:t>b</w:t>
      </w:r>
      <w:r w:rsidRPr="00216E65">
        <w:t xml:space="preserve">alanced </w:t>
      </w:r>
      <w:r w:rsidRPr="00216E65" w:rsidR="00C50EBD">
        <w:t>s</w:t>
      </w:r>
      <w:r w:rsidRPr="00216E65">
        <w:t xml:space="preserve">corecard. </w:t>
      </w:r>
      <w:r w:rsidRPr="00216E65" w:rsidR="00C50EBD">
        <w:t>W</w:t>
      </w:r>
      <w:r w:rsidRPr="00216E65" w:rsidR="00B70B6C">
        <w:t xml:space="preserve">e are looking to </w:t>
      </w:r>
      <w:r w:rsidRPr="00216E65" w:rsidR="00ED54F0">
        <w:t>enhance</w:t>
      </w:r>
      <w:r w:rsidRPr="00216E65" w:rsidR="00B70B6C">
        <w:t xml:space="preserve"> </w:t>
      </w:r>
      <w:r w:rsidRPr="00216E65" w:rsidR="00B70B6C">
        <w:t xml:space="preserve">that and make it a bit more accessible so that </w:t>
      </w:r>
      <w:r w:rsidRPr="00216E65">
        <w:t>t</w:t>
      </w:r>
      <w:r w:rsidRPr="00216E65" w:rsidR="00B70B6C">
        <w:t>he take</w:t>
      </w:r>
      <w:r w:rsidRPr="00216E65">
        <w:noBreakHyphen/>
      </w:r>
      <w:r w:rsidRPr="00216E65" w:rsidR="00B70B6C">
        <w:t>up is greater in that.</w:t>
      </w:r>
      <w:r w:rsidRPr="00216E65">
        <w:t xml:space="preserve"> That is the kind of thing that will help us get towards something like a French-style target.</w:t>
      </w:r>
    </w:p>
    <w:p w:rsidR="0022635C" w:rsidRPr="00216E65" w:rsidP="009D2D9F">
      <w:pPr>
        <w:pStyle w:val="Question"/>
      </w:pPr>
      <w:sdt>
        <w:sdtPr>
          <w:alias w:val="Member"/>
          <w:tag w:val="&lt;Member mnisId='4831' dodsId=''&gt;"/>
          <w:id w:val="-754591895"/>
          <w:placeholder>
            <w:docPart w:val="DefaultPlaceholder_-1854013440"/>
          </w:placeholder>
          <w:richText/>
        </w:sdtPr>
        <w:sdtContent>
          <w:r w:rsidRPr="00216E65" w:rsidR="009D2D9F">
            <w:rPr>
              <w:b/>
            </w:rPr>
            <w:t>Ian Byrne:</w:t>
          </w:r>
        </w:sdtContent>
      </w:sdt>
      <w:r w:rsidRPr="00216E65" w:rsidR="009D2D9F">
        <w:t xml:space="preserve"> That is really interesting</w:t>
      </w:r>
      <w:r w:rsidRPr="00216E65" w:rsidR="00C50EBD">
        <w:t>.</w:t>
      </w:r>
      <w:r w:rsidRPr="00216E65" w:rsidR="00D072A5">
        <w:t xml:space="preserve"> Minister</w:t>
      </w:r>
      <w:r w:rsidRPr="00216E65" w:rsidR="00C50EBD">
        <w:t>,</w:t>
      </w:r>
      <w:r w:rsidRPr="00216E65" w:rsidR="00D072A5">
        <w:t xml:space="preserve"> </w:t>
      </w:r>
      <w:r w:rsidRPr="00216E65" w:rsidR="00C50EBD">
        <w:t>w</w:t>
      </w:r>
      <w:r w:rsidRPr="00216E65" w:rsidR="009D2D9F">
        <w:t>e are talking about a great food nation</w:t>
      </w:r>
      <w:r w:rsidRPr="00216E65" w:rsidR="00D072A5">
        <w:t xml:space="preserve"> and buying British, which we would all </w:t>
      </w:r>
      <w:r w:rsidRPr="00216E65" w:rsidR="008D0B83">
        <w:t xml:space="preserve">agree </w:t>
      </w:r>
      <w:r w:rsidRPr="00216E65" w:rsidR="00C50EBD">
        <w:t>about. L</w:t>
      </w:r>
      <w:r w:rsidRPr="00216E65" w:rsidR="008D0B83">
        <w:t xml:space="preserve">ook at something like the Preston model. </w:t>
      </w:r>
      <w:r w:rsidRPr="00216E65" w:rsidR="009D2D9F">
        <w:t>If we are talking about a great food nation</w:t>
      </w:r>
      <w:r w:rsidRPr="00216E65" w:rsidR="0064684F">
        <w:t xml:space="preserve">, the pictures today that we have seen on social media </w:t>
      </w:r>
      <w:r w:rsidRPr="00216E65" w:rsidR="009D2D9F">
        <w:t xml:space="preserve">shame the nation with regard </w:t>
      </w:r>
      <w:r w:rsidRPr="00216E65" w:rsidR="00C50EBD">
        <w:t xml:space="preserve">to </w:t>
      </w:r>
      <w:r w:rsidRPr="00216E65" w:rsidR="009D2D9F">
        <w:t>what people are getting for their vouchers.</w:t>
      </w:r>
      <w:r w:rsidRPr="00216E65" w:rsidR="0064684F">
        <w:t xml:space="preserve"> </w:t>
      </w:r>
      <w:r w:rsidRPr="00216E65" w:rsidR="00C50EBD">
        <w:t>We are talking about targets. D</w:t>
      </w:r>
      <w:r w:rsidRPr="00216E65" w:rsidR="009D2D9F">
        <w:t>o we need to be discussing a minimum spend target</w:t>
      </w:r>
      <w:r w:rsidRPr="00216E65" w:rsidR="0064684F">
        <w:t xml:space="preserve"> for private companies applying for public contracts</w:t>
      </w:r>
      <w:r w:rsidRPr="00216E65" w:rsidR="009D2D9F">
        <w:t>?</w:t>
      </w:r>
      <w:r w:rsidRPr="00216E65" w:rsidR="0064684F">
        <w:t xml:space="preserve"> </w:t>
      </w:r>
      <w:r w:rsidRPr="00216E65" w:rsidR="009D2D9F">
        <w:t>We see</w:t>
      </w:r>
      <w:r w:rsidRPr="00216E65" w:rsidR="0064684F">
        <w:t xml:space="preserve"> </w:t>
      </w:r>
      <w:r w:rsidRPr="00216E65" w:rsidR="009D2D9F">
        <w:t xml:space="preserve">them consistently </w:t>
      </w:r>
      <w:r w:rsidRPr="00216E65" w:rsidR="009B3470">
        <w:t>prioritise</w:t>
      </w:r>
      <w:r w:rsidRPr="00216E65" w:rsidR="009D2D9F">
        <w:t xml:space="preserve"> profits over </w:t>
      </w:r>
      <w:r w:rsidRPr="00216E65" w:rsidR="009B3470">
        <w:t>wellbeing</w:t>
      </w:r>
      <w:r w:rsidRPr="00216E65" w:rsidR="0064684F">
        <w:t xml:space="preserve"> and quality. </w:t>
      </w:r>
      <w:r w:rsidRPr="00216E65" w:rsidR="009D2D9F">
        <w:t xml:space="preserve">What we </w:t>
      </w:r>
      <w:r w:rsidRPr="00216E65" w:rsidR="0064684F">
        <w:t xml:space="preserve">have seen </w:t>
      </w:r>
      <w:r w:rsidRPr="00216E65" w:rsidR="009D2D9F">
        <w:t xml:space="preserve">today </w:t>
      </w:r>
      <w:r w:rsidRPr="00216E65" w:rsidR="00EE4532">
        <w:t>should never</w:t>
      </w:r>
      <w:r w:rsidRPr="00216E65" w:rsidR="00C50EBD">
        <w:t xml:space="preserve"> </w:t>
      </w:r>
      <w:r w:rsidRPr="00216E65" w:rsidR="00EE4532">
        <w:t xml:space="preserve">happen again. </w:t>
      </w:r>
      <w:r w:rsidRPr="00216E65" w:rsidR="0064684F">
        <w:t xml:space="preserve">I would like to know what the Government are actually doing to ensure that whatever people on free school meals are getting for the £30 is </w:t>
      </w:r>
      <w:r w:rsidRPr="00216E65" w:rsidR="00EE4532">
        <w:t xml:space="preserve">not replicated </w:t>
      </w:r>
      <w:r w:rsidRPr="00216E65" w:rsidR="0064684F">
        <w:t xml:space="preserve">from </w:t>
      </w:r>
      <w:r w:rsidRPr="00216E65" w:rsidR="00EE4532">
        <w:t>today</w:t>
      </w:r>
      <w:r w:rsidRPr="00216E65" w:rsidR="0064684F">
        <w:t xml:space="preserve">, because </w:t>
      </w:r>
      <w:r w:rsidRPr="00216E65" w:rsidR="00EE4532">
        <w:t>I am sure every one of us here is absolutely outraged</w:t>
      </w:r>
      <w:r w:rsidRPr="00216E65" w:rsidR="0064684F">
        <w:t xml:space="preserve"> by what we have witnessed today</w:t>
      </w:r>
      <w:r w:rsidRPr="00216E65" w:rsidR="00EE4532">
        <w:t xml:space="preserve">. It is beyond the pale that companies </w:t>
      </w:r>
      <w:r w:rsidRPr="00216E65" w:rsidR="0064684F">
        <w:t>are actually operating within the country</w:t>
      </w:r>
      <w:r w:rsidRPr="00216E65" w:rsidR="00671147">
        <w:t xml:space="preserve"> and</w:t>
      </w:r>
      <w:r w:rsidRPr="00216E65" w:rsidR="0064684F">
        <w:t xml:space="preserve"> </w:t>
      </w:r>
      <w:r w:rsidRPr="00216E65" w:rsidR="00EE4532">
        <w:t xml:space="preserve">think </w:t>
      </w:r>
      <w:r w:rsidRPr="00216E65" w:rsidR="0064684F">
        <w:t xml:space="preserve">that </w:t>
      </w:r>
      <w:r w:rsidRPr="00216E65" w:rsidR="00EE4532">
        <w:t xml:space="preserve">it is okay to give a family that. I would </w:t>
      </w:r>
      <w:r w:rsidRPr="00216E65" w:rsidR="0064684F">
        <w:t>love to know your answer on that, Minister.</w:t>
      </w:r>
    </w:p>
    <w:p w:rsidR="00EE4532" w:rsidRPr="00216E65" w:rsidP="00EE4532">
      <w:pPr>
        <w:pStyle w:val="Answer"/>
      </w:pPr>
      <w:sdt>
        <w:sdtPr>
          <w:alias w:val="Witness"/>
          <w:id w:val="293027611"/>
          <w:placeholder>
            <w:docPart w:val="DefaultPlaceholder_-1854013440"/>
          </w:placeholder>
          <w:richText/>
        </w:sdtPr>
        <w:sdtContent>
          <w:r w:rsidRPr="00216E65" w:rsidR="00BA3AF5">
            <w:rPr>
              <w:b/>
              <w:i/>
            </w:rPr>
            <w:t>Victoria Prentis:</w:t>
          </w:r>
          <w:r w:rsidRPr="00216E65">
            <w:rPr>
              <w:b/>
            </w:rPr>
            <w:t xml:space="preserve"> </w:t>
          </w:r>
        </w:sdtContent>
      </w:sdt>
      <w:r w:rsidRPr="00216E65">
        <w:t xml:space="preserve">You and I have often discussed the concerns we have about food poverty in the nation. </w:t>
      </w:r>
      <w:r w:rsidRPr="00216E65" w:rsidR="00794BA2">
        <w:t>That is a fair challenge. I should say, though, that t</w:t>
      </w:r>
      <w:r w:rsidRPr="00216E65">
        <w:t xml:space="preserve">his is a </w:t>
      </w:r>
      <w:r w:rsidRPr="00216E65" w:rsidR="00794BA2">
        <w:t>D</w:t>
      </w:r>
      <w:r w:rsidRPr="00216E65">
        <w:t xml:space="preserve">epartment for </w:t>
      </w:r>
      <w:r w:rsidRPr="00216E65" w:rsidR="00794BA2">
        <w:t>E</w:t>
      </w:r>
      <w:r w:rsidRPr="00216E65">
        <w:t>ducation lead</w:t>
      </w:r>
      <w:r w:rsidRPr="00216E65" w:rsidR="00794BA2">
        <w:t xml:space="preserve">; the </w:t>
      </w:r>
      <w:r w:rsidRPr="00216E65">
        <w:t>Minister responsible is currently in Westminster Hall doing a debate</w:t>
      </w:r>
      <w:r w:rsidRPr="00216E65" w:rsidR="00794BA2">
        <w:t xml:space="preserve"> on this very issue. She is doing a call for colleagues later tonight.</w:t>
      </w:r>
    </w:p>
    <w:p w:rsidR="00EE4532" w:rsidRPr="00216E65" w:rsidP="00EE4532">
      <w:pPr>
        <w:pStyle w:val="Question"/>
      </w:pPr>
      <w:sdt>
        <w:sdtPr>
          <w:alias w:val="Member"/>
          <w:tag w:val="&lt;Member mnisId='4831' dodsId=''&gt;"/>
          <w:id w:val="-1337453561"/>
          <w:placeholder>
            <w:docPart w:val="DefaultPlaceholder_-1854013440"/>
          </w:placeholder>
          <w:richText/>
        </w:sdtPr>
        <w:sdtContent>
          <w:r w:rsidRPr="00216E65">
            <w:rPr>
              <w:b/>
            </w:rPr>
            <w:t>Ian Byrne:</w:t>
          </w:r>
        </w:sdtContent>
      </w:sdt>
      <w:r w:rsidRPr="00216E65">
        <w:t xml:space="preserve"> </w:t>
      </w:r>
      <w:r w:rsidRPr="00216E65" w:rsidR="00794BA2">
        <w:t>Minister, do we not think that it flows into p</w:t>
      </w:r>
      <w:r w:rsidRPr="00216E65">
        <w:t>rocurement</w:t>
      </w:r>
      <w:r w:rsidRPr="00216E65" w:rsidR="00794BA2">
        <w:t>?</w:t>
      </w:r>
    </w:p>
    <w:p w:rsidR="00371E4A" w:rsidRPr="00216E65" w:rsidP="00EE4532">
      <w:pPr>
        <w:pStyle w:val="Answer"/>
      </w:pPr>
      <w:sdt>
        <w:sdtPr>
          <w:alias w:val="Witness"/>
          <w:id w:val="527687406"/>
          <w:placeholder>
            <w:docPart w:val="DefaultPlaceholder_-1854013440"/>
          </w:placeholder>
          <w:richText/>
        </w:sdtPr>
        <w:sdtContent>
          <w:r w:rsidRPr="00216E65" w:rsidR="00BA3AF5">
            <w:rPr>
              <w:b/>
              <w:i/>
            </w:rPr>
            <w:t>Victoria Prentis:</w:t>
          </w:r>
          <w:r w:rsidRPr="00216E65" w:rsidR="00EE4532">
            <w:rPr>
              <w:b/>
            </w:rPr>
            <w:t xml:space="preserve"> </w:t>
          </w:r>
        </w:sdtContent>
      </w:sdt>
      <w:r w:rsidRPr="00216E65" w:rsidR="00671147">
        <w:t>Yes, a</w:t>
      </w:r>
      <w:r w:rsidRPr="00216E65" w:rsidR="00EE4532">
        <w:t>bsolutely</w:t>
      </w:r>
      <w:r w:rsidRPr="00216E65" w:rsidR="00794BA2">
        <w:t xml:space="preserve">. </w:t>
      </w:r>
      <w:r w:rsidRPr="00216E65" w:rsidR="00EE4532">
        <w:t>I am going to answer it</w:t>
      </w:r>
      <w:r w:rsidRPr="00216E65" w:rsidR="00671147">
        <w:t>.</w:t>
      </w:r>
      <w:r w:rsidRPr="00216E65" w:rsidR="00794BA2">
        <w:t xml:space="preserve"> I was just putting it in context. O</w:t>
      </w:r>
      <w:r w:rsidRPr="00216E65" w:rsidR="00EE4532">
        <w:t xml:space="preserve">f course it </w:t>
      </w:r>
      <w:r w:rsidRPr="00216E65" w:rsidR="00794BA2">
        <w:t xml:space="preserve">flows </w:t>
      </w:r>
      <w:r w:rsidRPr="00216E65" w:rsidR="00EE4532">
        <w:t xml:space="preserve">into procurement. I have been in touch with her today because </w:t>
      </w:r>
      <w:r w:rsidRPr="00216E65" w:rsidR="00794BA2">
        <w:t xml:space="preserve">clearly it </w:t>
      </w:r>
      <w:r w:rsidRPr="00216E65" w:rsidR="00EE4532">
        <w:t>flow</w:t>
      </w:r>
      <w:r w:rsidRPr="00216E65" w:rsidR="00671147">
        <w:t>s</w:t>
      </w:r>
      <w:r w:rsidRPr="00216E65" w:rsidR="00EE4532">
        <w:t xml:space="preserve"> into procurement. </w:t>
      </w:r>
      <w:r w:rsidRPr="00216E65" w:rsidR="00794BA2">
        <w:t xml:space="preserve">As a group of food </w:t>
      </w:r>
      <w:r w:rsidRPr="00216E65" w:rsidR="00671147">
        <w:t>M</w:t>
      </w:r>
      <w:r w:rsidRPr="00216E65" w:rsidR="00794BA2">
        <w:t>inisters</w:t>
      </w:r>
      <w:r w:rsidRPr="00216E65" w:rsidR="00671147">
        <w:t>,</w:t>
      </w:r>
      <w:r w:rsidRPr="00216E65" w:rsidR="00794BA2">
        <w:t xml:space="preserve"> we keep in touch </w:t>
      </w:r>
      <w:r w:rsidRPr="00216E65" w:rsidR="00671147">
        <w:t xml:space="preserve">frequently </w:t>
      </w:r>
      <w:r w:rsidRPr="00216E65" w:rsidR="00794BA2">
        <w:t xml:space="preserve">and </w:t>
      </w:r>
      <w:r w:rsidRPr="00216E65" w:rsidR="00EE4532">
        <w:t xml:space="preserve">often </w:t>
      </w:r>
      <w:r w:rsidRPr="00216E65" w:rsidR="00794BA2">
        <w:t xml:space="preserve">have </w:t>
      </w:r>
      <w:r w:rsidRPr="00216E65" w:rsidR="00EE4532">
        <w:t>contact with each other</w:t>
      </w:r>
      <w:r w:rsidRPr="00216E65" w:rsidR="00794BA2">
        <w:t>, particularly during this dreadful pandemic</w:t>
      </w:r>
      <w:r w:rsidRPr="00216E65" w:rsidR="00EE4532">
        <w:t>.</w:t>
      </w:r>
      <w:r w:rsidRPr="00216E65" w:rsidR="00794BA2">
        <w:t xml:space="preserve"> </w:t>
      </w:r>
      <w:r w:rsidRPr="00216E65" w:rsidR="00671147">
        <w:t>S</w:t>
      </w:r>
      <w:r w:rsidRPr="00216E65" w:rsidR="005711A8">
        <w:t xml:space="preserve">he has told me </w:t>
      </w:r>
      <w:r w:rsidRPr="00216E65" w:rsidR="00671147">
        <w:t xml:space="preserve">that </w:t>
      </w:r>
      <w:r w:rsidRPr="00216E65" w:rsidR="005711A8">
        <w:t>the position is that the images are very concerning. They have asked the company responsible for providing</w:t>
      </w:r>
      <w:r w:rsidRPr="00216E65" w:rsidR="00F90F32">
        <w:t xml:space="preserve"> hampers—</w:t>
      </w:r>
      <w:r w:rsidRPr="00216E65" w:rsidR="005711A8">
        <w:t>there are two companies</w:t>
      </w:r>
      <w:r w:rsidRPr="00216E65" w:rsidR="00F90F32">
        <w:t>—</w:t>
      </w:r>
      <w:r w:rsidRPr="00216E65" w:rsidR="005711A8">
        <w:t>to verify</w:t>
      </w:r>
      <w:r w:rsidRPr="00216E65" w:rsidR="00F90F32">
        <w:t xml:space="preserve"> them</w:t>
      </w:r>
      <w:r w:rsidRPr="00216E65" w:rsidR="00671147">
        <w:t>,</w:t>
      </w:r>
      <w:r w:rsidRPr="00216E65" w:rsidR="00F90F32">
        <w:t xml:space="preserve"> to say whether those images are real or not, and to tell us </w:t>
      </w:r>
      <w:r w:rsidRPr="00216E65">
        <w:t xml:space="preserve">where they came from. One of the companies has told her that those images </w:t>
      </w:r>
      <w:r w:rsidRPr="00216E65" w:rsidR="005711A8">
        <w:t xml:space="preserve">definitely </w:t>
      </w:r>
      <w:r w:rsidRPr="00216E65">
        <w:t xml:space="preserve">do </w:t>
      </w:r>
      <w:r w:rsidRPr="00216E65" w:rsidR="005711A8">
        <w:t>not comp</w:t>
      </w:r>
      <w:r w:rsidRPr="00216E65">
        <w:t>l</w:t>
      </w:r>
      <w:r w:rsidRPr="00216E65" w:rsidR="005711A8">
        <w:t xml:space="preserve">y with what they say they should put into </w:t>
      </w:r>
      <w:r w:rsidRPr="00216E65">
        <w:t>t</w:t>
      </w:r>
      <w:r w:rsidRPr="00216E65" w:rsidR="005711A8">
        <w:t>heir hampers.</w:t>
      </w:r>
    </w:p>
    <w:p w:rsidR="00671147" w:rsidRPr="00216E65" w:rsidP="00EE4532">
      <w:pPr>
        <w:pStyle w:val="Answer"/>
      </w:pPr>
      <w:r w:rsidRPr="00216E65">
        <w:t xml:space="preserve">The Department for Education has provided extra funding to enable these parcels. They increased that </w:t>
      </w:r>
      <w:r w:rsidRPr="00216E65" w:rsidR="00371E4A">
        <w:t xml:space="preserve">last week </w:t>
      </w:r>
      <w:r w:rsidRPr="00216E65" w:rsidR="006A5EBB">
        <w:t xml:space="preserve">from </w:t>
      </w:r>
      <w:r w:rsidRPr="00216E65" w:rsidR="00371E4A">
        <w:t xml:space="preserve">£11.50 per child per week to </w:t>
      </w:r>
      <w:r w:rsidRPr="00216E65" w:rsidR="006A5EBB">
        <w:t xml:space="preserve">£15 </w:t>
      </w:r>
      <w:r w:rsidRPr="00216E65" w:rsidR="00371E4A">
        <w:t>p</w:t>
      </w:r>
      <w:r w:rsidRPr="00216E65" w:rsidR="006A5EBB">
        <w:t>er child per week.</w:t>
      </w:r>
      <w:r w:rsidRPr="00216E65" w:rsidR="00371E4A">
        <w:t xml:space="preserve"> Of course it is worrying, because t</w:t>
      </w:r>
      <w:r w:rsidRPr="00216E65" w:rsidR="006A5EBB">
        <w:t>he items that were shown on Twitter do not represent a £15 spend</w:t>
      </w:r>
      <w:r w:rsidRPr="00216E65" w:rsidR="001B1409">
        <w:t xml:space="preserve">; you and </w:t>
      </w:r>
      <w:r w:rsidRPr="00216E65">
        <w:t>I</w:t>
      </w:r>
      <w:r w:rsidRPr="00216E65" w:rsidR="001B1409">
        <w:t xml:space="preserve"> would not think that was the case at all. </w:t>
      </w:r>
      <w:r w:rsidRPr="00216E65" w:rsidR="006A5EBB">
        <w:t>The Department for Educatio</w:t>
      </w:r>
      <w:r w:rsidRPr="00216E65" w:rsidR="001B1409">
        <w:t>n</w:t>
      </w:r>
      <w:r w:rsidRPr="00216E65" w:rsidR="006A5EBB">
        <w:t xml:space="preserve"> is investigating that at the moment. </w:t>
      </w:r>
      <w:r w:rsidRPr="00216E65">
        <w:t xml:space="preserve">It is </w:t>
      </w:r>
      <w:r w:rsidRPr="00216E65" w:rsidR="006A5EBB">
        <w:t>working with schools</w:t>
      </w:r>
      <w:r w:rsidRPr="00216E65">
        <w:t>,</w:t>
      </w:r>
      <w:r w:rsidRPr="00216E65" w:rsidR="001B1409">
        <w:t xml:space="preserve"> encouraging schools and catering teams to work together to </w:t>
      </w:r>
      <w:r w:rsidRPr="00216E65" w:rsidR="006A5EBB">
        <w:t>provide food parcels of about £15 per child per week</w:t>
      </w:r>
      <w:r w:rsidRPr="00216E65">
        <w:t xml:space="preserve">. </w:t>
      </w:r>
    </w:p>
    <w:p w:rsidR="006A5EBB" w:rsidRPr="00216E65" w:rsidP="00EE4532">
      <w:pPr>
        <w:pStyle w:val="Answer"/>
      </w:pPr>
      <w:r w:rsidRPr="00216E65">
        <w:t>S</w:t>
      </w:r>
      <w:r w:rsidRPr="00216E65">
        <w:t>he also reassured me that schools can consider voucher solutions or locally arranged solutions if that works better for them.</w:t>
      </w:r>
      <w:r w:rsidRPr="00216E65" w:rsidR="001B1409">
        <w:t xml:space="preserve"> </w:t>
      </w:r>
      <w:r w:rsidRPr="00216E65">
        <w:t xml:space="preserve">The national </w:t>
      </w:r>
      <w:r w:rsidRPr="00216E65">
        <w:t xml:space="preserve">voucher </w:t>
      </w:r>
      <w:r w:rsidRPr="00216E65" w:rsidR="001B1409">
        <w:t>scheme for free school mea</w:t>
      </w:r>
      <w:r w:rsidRPr="00216E65">
        <w:t>l</w:t>
      </w:r>
      <w:r w:rsidRPr="00216E65" w:rsidR="001B1409">
        <w:t xml:space="preserve">s </w:t>
      </w:r>
      <w:r w:rsidRPr="00216E65">
        <w:t xml:space="preserve">will imminently be reopening. I </w:t>
      </w:r>
      <w:r w:rsidRPr="00216E65" w:rsidR="001B1409">
        <w:t>hope that is s</w:t>
      </w:r>
      <w:r w:rsidRPr="00216E65">
        <w:t>ome re</w:t>
      </w:r>
      <w:r w:rsidRPr="00216E65" w:rsidR="001B1409">
        <w:t>assurance</w:t>
      </w:r>
      <w:r w:rsidRPr="00216E65" w:rsidR="003D6389">
        <w:t xml:space="preserve">. </w:t>
      </w:r>
      <w:r w:rsidRPr="00216E65" w:rsidR="001B1409">
        <w:t xml:space="preserve">I am sorry that I </w:t>
      </w:r>
      <w:r w:rsidRPr="00216E65">
        <w:t>do not have all the answer</w:t>
      </w:r>
      <w:r w:rsidRPr="00216E65" w:rsidR="001B1409">
        <w:t>s</w:t>
      </w:r>
      <w:r w:rsidRPr="00216E65" w:rsidR="003D6389">
        <w:t>; I have seen it on Twitter like you have</w:t>
      </w:r>
      <w:r w:rsidRPr="00216E65">
        <w:t>.</w:t>
      </w:r>
    </w:p>
    <w:p w:rsidR="00EE4532" w:rsidRPr="00216E65" w:rsidP="006A5EBB">
      <w:pPr>
        <w:pStyle w:val="Question"/>
      </w:pPr>
      <w:sdt>
        <w:sdtPr>
          <w:alias w:val="Member"/>
          <w:tag w:val="&lt;Member mnisId='4831' dodsId=''&gt;"/>
          <w:id w:val="-1196222176"/>
          <w:placeholder>
            <w:docPart w:val="DefaultPlaceholder_-1854013440"/>
          </w:placeholder>
          <w:richText/>
        </w:sdtPr>
        <w:sdtContent>
          <w:r w:rsidRPr="00216E65" w:rsidR="006A5EBB">
            <w:rPr>
              <w:b/>
            </w:rPr>
            <w:t>Ian Byrne:</w:t>
          </w:r>
        </w:sdtContent>
      </w:sdt>
      <w:r w:rsidRPr="00216E65" w:rsidR="006A5EBB">
        <w:t xml:space="preserve"> </w:t>
      </w:r>
      <w:r w:rsidRPr="00216E65" w:rsidR="003D6389">
        <w:t xml:space="preserve">Thanks for that quite </w:t>
      </w:r>
      <w:r w:rsidRPr="00216E65" w:rsidR="00260760">
        <w:t>comprehensive</w:t>
      </w:r>
      <w:r w:rsidRPr="00216E65" w:rsidR="003D6389">
        <w:t xml:space="preserve"> </w:t>
      </w:r>
      <w:r w:rsidRPr="00216E65" w:rsidR="009B3470">
        <w:t>answer</w:t>
      </w:r>
      <w:r w:rsidRPr="00216E65" w:rsidR="003D6389">
        <w:t xml:space="preserve">. It goes to the crux of where we are, where you </w:t>
      </w:r>
      <w:r w:rsidRPr="00216E65" w:rsidR="006A5EBB">
        <w:t xml:space="preserve">have companies who are profiteering out of this </w:t>
      </w:r>
      <w:r w:rsidR="000677DA">
        <w:t>Covid</w:t>
      </w:r>
      <w:r w:rsidRPr="00216E65" w:rsidR="003D6389">
        <w:t xml:space="preserve"> epidemic. That is where we have to question the morality of companies that are applying for public contracts</w:t>
      </w:r>
      <w:r w:rsidRPr="00216E65" w:rsidR="00326362">
        <w:t>;</w:t>
      </w:r>
      <w:r w:rsidRPr="00216E65" w:rsidR="003D6389">
        <w:t xml:space="preserve"> </w:t>
      </w:r>
      <w:r w:rsidRPr="00216E65" w:rsidR="00326362">
        <w:t>t</w:t>
      </w:r>
      <w:r w:rsidRPr="00216E65" w:rsidR="003D6389">
        <w:t xml:space="preserve">hat is what we need to be doing as a </w:t>
      </w:r>
      <w:r w:rsidRPr="00216E65" w:rsidR="00326362">
        <w:t>C</w:t>
      </w:r>
      <w:r w:rsidRPr="00216E65" w:rsidR="003D6389">
        <w:t>ommittee, but a</w:t>
      </w:r>
      <w:r w:rsidRPr="00216E65" w:rsidR="006A5EBB">
        <w:t xml:space="preserve">lso </w:t>
      </w:r>
      <w:r w:rsidRPr="00216E65" w:rsidR="003D6389">
        <w:t xml:space="preserve">you as a </w:t>
      </w:r>
      <w:r w:rsidRPr="00216E65" w:rsidR="006A5EBB">
        <w:t>Government</w:t>
      </w:r>
      <w:r w:rsidRPr="00216E65" w:rsidR="00326362">
        <w:t>, t</w:t>
      </w:r>
      <w:r w:rsidRPr="00216E65" w:rsidR="006A5EBB">
        <w:t xml:space="preserve">o make sure </w:t>
      </w:r>
      <w:r w:rsidRPr="00216E65" w:rsidR="003D6389">
        <w:t xml:space="preserve">that </w:t>
      </w:r>
      <w:r w:rsidRPr="00216E65" w:rsidR="006A5EBB">
        <w:t>companies like this are nowhere near supplying food to our children</w:t>
      </w:r>
      <w:r w:rsidRPr="00216E65" w:rsidR="00326362">
        <w:t>,</w:t>
      </w:r>
      <w:r w:rsidRPr="00216E65" w:rsidR="003D6389">
        <w:t xml:space="preserve"> if there is no explanation forthcoming to the </w:t>
      </w:r>
      <w:r w:rsidRPr="00216E65" w:rsidR="00326362">
        <w:t>M</w:t>
      </w:r>
      <w:r w:rsidRPr="00216E65" w:rsidR="003D6389">
        <w:t>inisters.</w:t>
      </w:r>
    </w:p>
    <w:p w:rsidR="005422F1" w:rsidRPr="00216E65" w:rsidP="00A7090D">
      <w:pPr>
        <w:pStyle w:val="Answer"/>
      </w:pPr>
      <w:sdt>
        <w:sdtPr>
          <w:alias w:val="Witness"/>
          <w:id w:val="976337800"/>
          <w:placeholder>
            <w:docPart w:val="DefaultPlaceholder_-1854013440"/>
          </w:placeholder>
          <w:richText/>
        </w:sdtPr>
        <w:sdtContent>
          <w:r w:rsidRPr="00216E65" w:rsidR="00BA3AF5">
            <w:rPr>
              <w:b/>
              <w:i/>
            </w:rPr>
            <w:t>Victoria Prentis:</w:t>
          </w:r>
          <w:r w:rsidRPr="00216E65" w:rsidR="00A7090D">
            <w:rPr>
              <w:b/>
            </w:rPr>
            <w:t xml:space="preserve"> </w:t>
          </w:r>
        </w:sdtContent>
      </w:sdt>
      <w:r w:rsidRPr="00216E65" w:rsidR="00326362">
        <w:t>What I would say to that is that f</w:t>
      </w:r>
      <w:r w:rsidRPr="00216E65" w:rsidR="00A7090D">
        <w:t>ood is a pr</w:t>
      </w:r>
      <w:r w:rsidRPr="00216E65" w:rsidR="00260760">
        <w:t>i</w:t>
      </w:r>
      <w:r w:rsidRPr="00216E65" w:rsidR="00A7090D">
        <w:t>vate good</w:t>
      </w:r>
      <w:r w:rsidRPr="00216E65" w:rsidR="00260760">
        <w:t>. I</w:t>
      </w:r>
      <w:r w:rsidRPr="00216E65" w:rsidR="00A7090D">
        <w:t>t is something we buy and sell in this country.</w:t>
      </w:r>
      <w:r w:rsidRPr="00216E65" w:rsidR="00260760">
        <w:t xml:space="preserve"> </w:t>
      </w:r>
      <w:r w:rsidRPr="00216E65" w:rsidR="00A7090D">
        <w:t xml:space="preserve">I </w:t>
      </w:r>
      <w:r w:rsidRPr="00216E65" w:rsidR="00260760">
        <w:t xml:space="preserve">will </w:t>
      </w:r>
      <w:r w:rsidRPr="00216E65" w:rsidR="00A7090D">
        <w:t xml:space="preserve">be very interested to read your Committee’s report. I really hope </w:t>
      </w:r>
      <w:r w:rsidRPr="00216E65" w:rsidR="00260760">
        <w:t xml:space="preserve">you </w:t>
      </w:r>
      <w:r w:rsidRPr="00216E65" w:rsidR="00A7090D">
        <w:t>can debunk the myth that good</w:t>
      </w:r>
      <w:r w:rsidRPr="00216E65" w:rsidR="00260760">
        <w:t xml:space="preserve"> </w:t>
      </w:r>
      <w:r w:rsidRPr="00216E65" w:rsidR="00A7090D">
        <w:t>locally sourced food has to be expensive</w:t>
      </w:r>
      <w:r w:rsidRPr="00216E65" w:rsidR="00260760">
        <w:t>, because</w:t>
      </w:r>
      <w:r w:rsidRPr="00216E65" w:rsidR="00326362">
        <w:t>,</w:t>
      </w:r>
      <w:r w:rsidRPr="00216E65" w:rsidR="00260760">
        <w:t xml:space="preserve"> particularly in </w:t>
      </w:r>
      <w:r w:rsidRPr="00216E65" w:rsidR="00A7090D">
        <w:t xml:space="preserve">the very difficult circumstances </w:t>
      </w:r>
      <w:r w:rsidRPr="00216E65" w:rsidR="00260760">
        <w:t xml:space="preserve">in which </w:t>
      </w:r>
      <w:r w:rsidRPr="00216E65" w:rsidR="00A7090D">
        <w:t xml:space="preserve">we </w:t>
      </w:r>
      <w:r w:rsidRPr="00216E65" w:rsidR="00260760">
        <w:t xml:space="preserve">all </w:t>
      </w:r>
      <w:r w:rsidRPr="00216E65" w:rsidR="00A7090D">
        <w:t xml:space="preserve">find ourselves </w:t>
      </w:r>
      <w:r w:rsidRPr="00216E65" w:rsidR="00260760">
        <w:t xml:space="preserve">at the moment, with people losing their jobs and being in real food poverty, </w:t>
      </w:r>
      <w:r w:rsidRPr="00216E65" w:rsidR="00A7090D">
        <w:t>we do not want to be seen</w:t>
      </w:r>
      <w:r w:rsidRPr="00216E65" w:rsidR="00326362">
        <w:t xml:space="preserve"> </w:t>
      </w:r>
      <w:r w:rsidRPr="00216E65" w:rsidR="00216C0F">
        <w:t>to</w:t>
      </w:r>
      <w:r w:rsidRPr="00216E65" w:rsidR="00260760">
        <w:t xml:space="preserve"> </w:t>
      </w:r>
      <w:r w:rsidRPr="00216E65" w:rsidR="00A7090D">
        <w:t>push up the cost of food</w:t>
      </w:r>
      <w:r w:rsidRPr="00216E65" w:rsidR="00326362">
        <w:t>, or indeed to do so.</w:t>
      </w:r>
    </w:p>
    <w:p w:rsidR="00A7090D" w:rsidRPr="00216E65" w:rsidP="005422F1">
      <w:pPr>
        <w:pStyle w:val="Question"/>
      </w:pPr>
      <w:sdt>
        <w:sdtPr>
          <w:alias w:val="Member"/>
          <w:tag w:val="&lt;Member mnisId='4072' dodsId='28723'&gt;"/>
          <w:id w:val="946895682"/>
          <w:placeholder>
            <w:docPart w:val="DefaultPlaceholder_-1854013440"/>
          </w:placeholder>
          <w:richText/>
        </w:sdtPr>
        <w:sdtContent>
          <w:r w:rsidRPr="00216E65" w:rsidR="005422F1">
            <w:rPr>
              <w:b/>
            </w:rPr>
            <w:t>Chair:</w:t>
          </w:r>
        </w:sdtContent>
      </w:sdt>
      <w:r w:rsidRPr="00216E65" w:rsidR="005422F1">
        <w:t xml:space="preserve"> Ian, I was very happy for you to bring th</w:t>
      </w:r>
      <w:r w:rsidRPr="00216E65" w:rsidR="00216C0F">
        <w:t>at</w:t>
      </w:r>
      <w:r w:rsidRPr="00216E65" w:rsidR="005422F1">
        <w:t xml:space="preserve"> question in</w:t>
      </w:r>
      <w:r w:rsidRPr="00216E65" w:rsidR="00216C0F">
        <w:t xml:space="preserve"> because these food parcels are just not </w:t>
      </w:r>
      <w:r w:rsidRPr="00216E65" w:rsidR="009B3470">
        <w:t>acceptable</w:t>
      </w:r>
      <w:r w:rsidRPr="00216E65" w:rsidR="005422F1">
        <w:t>.</w:t>
      </w:r>
      <w:r w:rsidRPr="00216E65" w:rsidR="00216C0F">
        <w:t xml:space="preserve"> </w:t>
      </w:r>
      <w:r w:rsidRPr="00216E65" w:rsidR="005422F1">
        <w:t xml:space="preserve">The sooner we can get back to food vouchers so </w:t>
      </w:r>
      <w:r w:rsidRPr="00216E65" w:rsidR="00216C0F">
        <w:t xml:space="preserve">that </w:t>
      </w:r>
      <w:r w:rsidRPr="00216E65" w:rsidR="005422F1">
        <w:t xml:space="preserve">people </w:t>
      </w:r>
      <w:r w:rsidRPr="00216E65" w:rsidR="00326362">
        <w:t xml:space="preserve">have </w:t>
      </w:r>
      <w:r w:rsidRPr="00216E65" w:rsidR="005422F1">
        <w:t xml:space="preserve">the choice of </w:t>
      </w:r>
      <w:r w:rsidRPr="00216E65" w:rsidR="00216C0F">
        <w:t xml:space="preserve">exactly </w:t>
      </w:r>
      <w:r w:rsidRPr="00216E65" w:rsidR="005422F1">
        <w:t xml:space="preserve">what they can buy and where they can buy it, </w:t>
      </w:r>
      <w:r w:rsidRPr="00216E65" w:rsidR="00216C0F">
        <w:t xml:space="preserve">and </w:t>
      </w:r>
      <w:r w:rsidR="00C32CCE">
        <w:t xml:space="preserve">can present those vouchers to </w:t>
      </w:r>
      <w:r w:rsidRPr="00216E65" w:rsidR="00216C0F">
        <w:t xml:space="preserve">some of the more </w:t>
      </w:r>
      <w:r w:rsidRPr="00216E65" w:rsidR="005422F1">
        <w:t>cost-effe</w:t>
      </w:r>
      <w:r w:rsidRPr="00216E65" w:rsidR="00216C0F">
        <w:t>c</w:t>
      </w:r>
      <w:r w:rsidRPr="00216E65" w:rsidR="005422F1">
        <w:t>tive retailers</w:t>
      </w:r>
      <w:r w:rsidRPr="00216E65" w:rsidR="00216C0F">
        <w:t xml:space="preserve">, </w:t>
      </w:r>
      <w:r w:rsidRPr="00216E65" w:rsidR="005422F1">
        <w:t>the better.</w:t>
      </w:r>
      <w:r w:rsidRPr="00216E65" w:rsidR="00131543">
        <w:t xml:space="preserve"> </w:t>
      </w:r>
      <w:r w:rsidRPr="00216E65" w:rsidR="005422F1">
        <w:t>Ian makes a really good</w:t>
      </w:r>
      <w:r w:rsidRPr="00216E65" w:rsidR="00131543">
        <w:t xml:space="preserve"> </w:t>
      </w:r>
      <w:r w:rsidRPr="00216E65" w:rsidR="005422F1">
        <w:t>point. When you know more</w:t>
      </w:r>
      <w:r w:rsidRPr="00216E65" w:rsidR="00326362">
        <w:t>,</w:t>
      </w:r>
      <w:r w:rsidRPr="00216E65" w:rsidR="005422F1">
        <w:t xml:space="preserve"> could you come back to us in writing, please?</w:t>
      </w:r>
    </w:p>
    <w:p w:rsidR="00CE5432" w:rsidRPr="00216E65" w:rsidP="00195789">
      <w:pPr>
        <w:pStyle w:val="Answer"/>
      </w:pPr>
      <w:sdt>
        <w:sdtPr>
          <w:alias w:val="Witness"/>
          <w:id w:val="581266658"/>
          <w:placeholder>
            <w:docPart w:val="DefaultPlaceholder_-1854013440"/>
          </w:placeholder>
          <w:richText/>
        </w:sdtPr>
        <w:sdtContent>
          <w:r w:rsidRPr="00216E65" w:rsidR="00BA3AF5">
            <w:rPr>
              <w:b/>
              <w:i/>
            </w:rPr>
            <w:t>Victoria Prentis:</w:t>
          </w:r>
          <w:r w:rsidRPr="00216E65" w:rsidR="005422F1">
            <w:rPr>
              <w:b/>
            </w:rPr>
            <w:t xml:space="preserve"> </w:t>
          </w:r>
        </w:sdtContent>
      </w:sdt>
      <w:r w:rsidRPr="00216E65" w:rsidR="005422F1">
        <w:t xml:space="preserve">Shall I ask the Department </w:t>
      </w:r>
      <w:r w:rsidRPr="00216E65" w:rsidR="00326362">
        <w:t>for</w:t>
      </w:r>
      <w:r w:rsidRPr="00216E65" w:rsidR="005422F1">
        <w:t xml:space="preserve"> Education </w:t>
      </w:r>
      <w:r w:rsidRPr="00216E65" w:rsidR="00131543">
        <w:t>M</w:t>
      </w:r>
      <w:r w:rsidRPr="00216E65" w:rsidR="005422F1">
        <w:t>inister to</w:t>
      </w:r>
      <w:r w:rsidRPr="00216E65" w:rsidR="00131543">
        <w:t xml:space="preserve"> do that</w:t>
      </w:r>
      <w:r w:rsidRPr="00216E65" w:rsidR="00A7021B">
        <w:t>, because s</w:t>
      </w:r>
      <w:r w:rsidRPr="00216E65" w:rsidR="00131543">
        <w:t xml:space="preserve">he </w:t>
      </w:r>
      <w:r w:rsidRPr="00216E65" w:rsidR="00A7021B">
        <w:t>very much leads in this policy area. W</w:t>
      </w:r>
      <w:r w:rsidRPr="00216E65" w:rsidR="005422F1">
        <w:t>e work</w:t>
      </w:r>
      <w:r w:rsidRPr="00216E65" w:rsidR="00326362">
        <w:t xml:space="preserve"> very</w:t>
      </w:r>
      <w:r w:rsidRPr="00216E65" w:rsidR="005422F1">
        <w:t xml:space="preserve"> closely as </w:t>
      </w:r>
      <w:r w:rsidRPr="00216E65" w:rsidR="00A7021B">
        <w:t xml:space="preserve">food </w:t>
      </w:r>
      <w:r w:rsidRPr="00216E65" w:rsidR="00326362">
        <w:t>M</w:t>
      </w:r>
      <w:r w:rsidRPr="00216E65" w:rsidR="005422F1">
        <w:t>inisters</w:t>
      </w:r>
      <w:r w:rsidRPr="00216E65" w:rsidR="00595966">
        <w:t xml:space="preserve"> over the course of the pandemic</w:t>
      </w:r>
      <w:r w:rsidRPr="00216E65" w:rsidR="00A7021B">
        <w:t>, I suspect much more than has happened for years</w:t>
      </w:r>
      <w:r w:rsidRPr="00216E65" w:rsidR="00595966">
        <w:t xml:space="preserve">. </w:t>
      </w:r>
      <w:r w:rsidRPr="00216E65" w:rsidR="005422F1">
        <w:t>I am meeting her</w:t>
      </w:r>
      <w:r w:rsidRPr="00216E65" w:rsidR="00595966">
        <w:t xml:space="preserve">, </w:t>
      </w:r>
      <w:r w:rsidRPr="00216E65" w:rsidR="005422F1">
        <w:t>Min</w:t>
      </w:r>
      <w:r w:rsidRPr="00216E65" w:rsidR="00595966">
        <w:t>i</w:t>
      </w:r>
      <w:r w:rsidRPr="00216E65" w:rsidR="005422F1">
        <w:t>ster Quince and Minister Churchill to discus</w:t>
      </w:r>
      <w:r w:rsidRPr="00216E65" w:rsidR="00595966">
        <w:t>s</w:t>
      </w:r>
      <w:r w:rsidRPr="00216E65" w:rsidR="005422F1">
        <w:t xml:space="preserve"> foo</w:t>
      </w:r>
      <w:r w:rsidRPr="00216E65" w:rsidR="00595966">
        <w:t xml:space="preserve">d </w:t>
      </w:r>
      <w:r w:rsidRPr="00216E65" w:rsidR="005422F1">
        <w:t>this Thursday.</w:t>
      </w:r>
      <w:r w:rsidRPr="00216E65" w:rsidR="00595966">
        <w:t xml:space="preserve"> </w:t>
      </w:r>
      <w:r w:rsidRPr="00216E65" w:rsidR="005422F1">
        <w:t>We have daily contact at the moment about one problem or another.</w:t>
      </w:r>
    </w:p>
    <w:p w:rsidR="005422F1" w:rsidRPr="00216E65" w:rsidP="009533EC">
      <w:pPr>
        <w:pStyle w:val="Question"/>
      </w:pPr>
      <w:sdt>
        <w:sdtPr>
          <w:alias w:val="Member"/>
          <w:tag w:val="&lt;Member mnisId='4853' dodsId=''&gt;"/>
          <w:id w:val="553351629"/>
          <w:placeholder>
            <w:docPart w:val="DefaultPlaceholder_-1854013440"/>
          </w:placeholder>
          <w:richText/>
        </w:sdtPr>
        <w:sdtContent>
          <w:r w:rsidRPr="00216E65" w:rsidR="00CE5432">
            <w:rPr>
              <w:b/>
            </w:rPr>
            <w:t>Dr Hudson:</w:t>
          </w:r>
        </w:sdtContent>
      </w:sdt>
      <w:r w:rsidRPr="00216E65" w:rsidR="00CE5432">
        <w:t xml:space="preserve"> </w:t>
      </w:r>
      <w:r w:rsidRPr="00216E65" w:rsidR="008E0636">
        <w:t xml:space="preserve">Thank you all for </w:t>
      </w:r>
      <w:r w:rsidRPr="00216E65" w:rsidR="009A4052">
        <w:t xml:space="preserve">being before us today. </w:t>
      </w:r>
      <w:r w:rsidRPr="00216E65" w:rsidR="00CE5432">
        <w:t xml:space="preserve">I wanted to focus in on the Government </w:t>
      </w:r>
      <w:r w:rsidRPr="00216E65" w:rsidR="009533EC">
        <w:t>b</w:t>
      </w:r>
      <w:r w:rsidRPr="00216E65" w:rsidR="00CE5432">
        <w:t xml:space="preserve">uying </w:t>
      </w:r>
      <w:r w:rsidRPr="00216E65" w:rsidR="009533EC">
        <w:t>s</w:t>
      </w:r>
      <w:r w:rsidRPr="00216E65" w:rsidR="00CE5432">
        <w:t xml:space="preserve">tandards scheme and the </w:t>
      </w:r>
      <w:r w:rsidRPr="00216E65" w:rsidR="009533EC">
        <w:t>b</w:t>
      </w:r>
      <w:r w:rsidRPr="00216E65" w:rsidR="00CE5432">
        <w:t xml:space="preserve">alanced </w:t>
      </w:r>
      <w:r w:rsidRPr="00216E65" w:rsidR="009533EC">
        <w:t>s</w:t>
      </w:r>
      <w:r w:rsidRPr="00216E65" w:rsidR="00CE5432">
        <w:t>corecard, and really loo</w:t>
      </w:r>
      <w:r w:rsidRPr="00216E65" w:rsidR="00595966">
        <w:t>k</w:t>
      </w:r>
      <w:r w:rsidRPr="00216E65" w:rsidR="00CE5432">
        <w:t xml:space="preserve"> at some of the exemptions</w:t>
      </w:r>
      <w:r w:rsidRPr="00216E65" w:rsidR="009A4052">
        <w:t xml:space="preserve">. </w:t>
      </w:r>
      <w:r w:rsidRPr="00216E65" w:rsidR="00CE5432">
        <w:t>The GBS</w:t>
      </w:r>
      <w:r w:rsidRPr="00216E65" w:rsidR="009A4052">
        <w:t xml:space="preserve"> says</w:t>
      </w:r>
      <w:r w:rsidRPr="00216E65" w:rsidR="009533EC">
        <w:t xml:space="preserve"> that a</w:t>
      </w:r>
      <w:r w:rsidRPr="00216E65" w:rsidR="00CE5432">
        <w:t xml:space="preserve">ll </w:t>
      </w:r>
      <w:r w:rsidRPr="00216E65" w:rsidR="009A4052">
        <w:t>f</w:t>
      </w:r>
      <w:r w:rsidRPr="00216E65" w:rsidR="00CE5432">
        <w:t>ood</w:t>
      </w:r>
      <w:r w:rsidRPr="00216E65" w:rsidR="009533EC">
        <w:t xml:space="preserve"> </w:t>
      </w:r>
      <w:r w:rsidRPr="00216E65" w:rsidR="009A4052">
        <w:t xml:space="preserve">must be produced </w:t>
      </w:r>
      <w:r w:rsidRPr="00216E65" w:rsidR="00CE5432">
        <w:t xml:space="preserve">in a way that </w:t>
      </w:r>
      <w:r w:rsidRPr="00216E65" w:rsidR="009A4052">
        <w:t xml:space="preserve">meets UK </w:t>
      </w:r>
      <w:r w:rsidRPr="00216E65" w:rsidR="009B3470">
        <w:t>legislative</w:t>
      </w:r>
      <w:r w:rsidRPr="00216E65" w:rsidR="009A4052">
        <w:t xml:space="preserve"> standards for food production and animal wel</w:t>
      </w:r>
      <w:r w:rsidRPr="00216E65" w:rsidR="00F67EC1">
        <w:t>f</w:t>
      </w:r>
      <w:r w:rsidRPr="00216E65" w:rsidR="009A4052">
        <w:t xml:space="preserve">are, or </w:t>
      </w:r>
      <w:r w:rsidRPr="00216E65" w:rsidR="00595966">
        <w:t xml:space="preserve">equivalent </w:t>
      </w:r>
      <w:r w:rsidRPr="00216E65" w:rsidR="00CE5432">
        <w:t>sta</w:t>
      </w:r>
      <w:r w:rsidRPr="00216E65" w:rsidR="009A4052">
        <w:t>n</w:t>
      </w:r>
      <w:r w:rsidRPr="00216E65" w:rsidR="00CE5432">
        <w:t>d</w:t>
      </w:r>
      <w:r w:rsidRPr="00216E65" w:rsidR="009A4052">
        <w:t>a</w:t>
      </w:r>
      <w:r w:rsidRPr="00216E65" w:rsidR="00CE5432">
        <w:t>rds</w:t>
      </w:r>
      <w:r w:rsidRPr="00216E65" w:rsidR="009533EC">
        <w:t>.</w:t>
      </w:r>
      <w:r w:rsidRPr="00216E65" w:rsidR="00CE5432">
        <w:t xml:space="preserve"> </w:t>
      </w:r>
      <w:r w:rsidRPr="00216E65" w:rsidR="009533EC">
        <w:t>I</w:t>
      </w:r>
      <w:r w:rsidRPr="00216E65" w:rsidR="00CE5432">
        <w:t>t a</w:t>
      </w:r>
      <w:r w:rsidRPr="00216E65" w:rsidR="009A4052">
        <w:t>d</w:t>
      </w:r>
      <w:r w:rsidRPr="00216E65" w:rsidR="00CE5432">
        <w:t>ds that</w:t>
      </w:r>
      <w:r w:rsidRPr="00216E65" w:rsidR="009533EC">
        <w:t xml:space="preserve"> </w:t>
      </w:r>
      <w:r w:rsidRPr="00216E65" w:rsidR="009A4052">
        <w:t xml:space="preserve">if </w:t>
      </w:r>
      <w:r w:rsidRPr="00216E65" w:rsidR="00CE5432">
        <w:t xml:space="preserve">in any particular circumstances </w:t>
      </w:r>
      <w:r w:rsidRPr="00216E65" w:rsidR="009533EC">
        <w:t>“</w:t>
      </w:r>
      <w:r w:rsidRPr="00216E65" w:rsidR="009A4052">
        <w:t xml:space="preserve">this leads to a significant increase in </w:t>
      </w:r>
      <w:r w:rsidRPr="00216E65" w:rsidR="00D33891">
        <w:t xml:space="preserve">costs </w:t>
      </w:r>
      <w:r w:rsidRPr="00216E65" w:rsidR="009533EC">
        <w:t>which</w:t>
      </w:r>
      <w:r w:rsidRPr="00216E65" w:rsidR="00D33891">
        <w:t xml:space="preserve"> cannot be reasonably compensated </w:t>
      </w:r>
      <w:r w:rsidRPr="00216E65" w:rsidR="009533EC">
        <w:t xml:space="preserve">for </w:t>
      </w:r>
      <w:r w:rsidRPr="00216E65" w:rsidR="00D33891">
        <w:t>by savings elsewhere</w:t>
      </w:r>
      <w:r w:rsidRPr="00216E65" w:rsidR="009533EC">
        <w:t>,</w:t>
      </w:r>
      <w:r w:rsidRPr="00216E65" w:rsidR="00D33891">
        <w:t xml:space="preserve"> </w:t>
      </w:r>
      <w:r w:rsidRPr="00216E65" w:rsidR="005E185F">
        <w:t>the procu</w:t>
      </w:r>
      <w:r w:rsidRPr="00216E65" w:rsidR="009A4052">
        <w:t>r</w:t>
      </w:r>
      <w:r w:rsidRPr="00216E65" w:rsidR="005E185F">
        <w:t xml:space="preserve">ing </w:t>
      </w:r>
      <w:r w:rsidRPr="00216E65" w:rsidR="009B3470">
        <w:t>authority</w:t>
      </w:r>
      <w:r w:rsidRPr="00216E65" w:rsidR="005E185F">
        <w:t xml:space="preserve"> shall agree </w:t>
      </w:r>
      <w:r w:rsidRPr="00216E65" w:rsidR="00D33891">
        <w:t xml:space="preserve">with the catering contractor or supplier </w:t>
      </w:r>
      <w:r w:rsidRPr="00216E65" w:rsidR="005E185F">
        <w:t>to depart from this requirement</w:t>
      </w:r>
      <w:r w:rsidRPr="00216E65" w:rsidR="00D33891">
        <w:t>”</w:t>
      </w:r>
      <w:r w:rsidRPr="00216E65" w:rsidR="005E185F">
        <w:t>.</w:t>
      </w:r>
      <w:r w:rsidRPr="00216E65" w:rsidR="009533EC">
        <w:t xml:space="preserve"> </w:t>
      </w:r>
      <w:r w:rsidRPr="00216E65" w:rsidR="005E185F">
        <w:t xml:space="preserve">I want to explore that particular exemption. I am encouraged that you said the GBS and </w:t>
      </w:r>
      <w:r w:rsidRPr="00216E65" w:rsidR="009533EC">
        <w:t>b</w:t>
      </w:r>
      <w:r w:rsidRPr="00216E65" w:rsidR="00D33891">
        <w:t xml:space="preserve">alanced </w:t>
      </w:r>
      <w:r w:rsidRPr="00216E65" w:rsidR="009533EC">
        <w:t>s</w:t>
      </w:r>
      <w:r w:rsidRPr="00216E65" w:rsidR="00D33891">
        <w:t>corecard</w:t>
      </w:r>
      <w:r w:rsidRPr="00216E65" w:rsidR="005E185F">
        <w:t xml:space="preserve"> </w:t>
      </w:r>
      <w:r w:rsidR="00C32CCE">
        <w:t>are</w:t>
      </w:r>
      <w:r w:rsidRPr="00216E65" w:rsidR="005E185F">
        <w:t xml:space="preserve"> going to be looked at by Government, but </w:t>
      </w:r>
      <w:r w:rsidRPr="00216E65" w:rsidR="00D33891">
        <w:t>how can an exemption t</w:t>
      </w:r>
      <w:r w:rsidRPr="00216E65" w:rsidR="009533EC">
        <w:t>hat</w:t>
      </w:r>
      <w:r w:rsidRPr="00216E65" w:rsidR="00D33891">
        <w:t xml:space="preserve"> allow</w:t>
      </w:r>
      <w:r w:rsidRPr="00216E65" w:rsidR="009533EC">
        <w:t>s</w:t>
      </w:r>
      <w:r w:rsidRPr="00216E65" w:rsidR="00D33891">
        <w:t xml:space="preserve"> substandard </w:t>
      </w:r>
      <w:r w:rsidRPr="00216E65" w:rsidR="005E185F">
        <w:t xml:space="preserve">food production </w:t>
      </w:r>
      <w:r w:rsidRPr="00216E65" w:rsidR="00D33891">
        <w:t xml:space="preserve">and animal welfare </w:t>
      </w:r>
      <w:r w:rsidRPr="00216E65" w:rsidR="005E185F">
        <w:t>o</w:t>
      </w:r>
      <w:r w:rsidRPr="00216E65" w:rsidR="00D33891">
        <w:t xml:space="preserve">n </w:t>
      </w:r>
      <w:r w:rsidRPr="00216E65" w:rsidR="005E185F">
        <w:t>the ground</w:t>
      </w:r>
      <w:r w:rsidRPr="00216E65" w:rsidR="009533EC">
        <w:t>s</w:t>
      </w:r>
      <w:r w:rsidRPr="00216E65" w:rsidR="005E185F">
        <w:t xml:space="preserve"> of cost</w:t>
      </w:r>
      <w:r w:rsidR="00C32CCE">
        <w:t xml:space="preserve"> be justified</w:t>
      </w:r>
      <w:r w:rsidRPr="00216E65" w:rsidR="005E185F">
        <w:t>?</w:t>
      </w:r>
      <w:r w:rsidRPr="00216E65" w:rsidR="009533EC">
        <w:t xml:space="preserve"> I wanted your thoughts on that.</w:t>
      </w:r>
    </w:p>
    <w:p w:rsidR="009533EC" w:rsidRPr="00216E65" w:rsidP="005E185F">
      <w:pPr>
        <w:pStyle w:val="Answer"/>
      </w:pPr>
      <w:sdt>
        <w:sdtPr>
          <w:alias w:val="Witness"/>
          <w:id w:val="-1815714912"/>
          <w:placeholder>
            <w:docPart w:val="DefaultPlaceholder_-1854013440"/>
          </w:placeholder>
          <w:richText/>
        </w:sdtPr>
        <w:sdtContent>
          <w:r w:rsidRPr="00216E65" w:rsidR="00BA3AF5">
            <w:rPr>
              <w:b/>
              <w:i/>
            </w:rPr>
            <w:t>Victoria Prentis:</w:t>
          </w:r>
          <w:r w:rsidRPr="00216E65" w:rsidR="005E185F">
            <w:rPr>
              <w:b/>
            </w:rPr>
            <w:t xml:space="preserve"> </w:t>
          </w:r>
        </w:sdtContent>
      </w:sdt>
      <w:r w:rsidRPr="00216E65" w:rsidR="005E185F">
        <w:t xml:space="preserve">That is a very </w:t>
      </w:r>
      <w:r w:rsidRPr="00216E65" w:rsidR="00D33891">
        <w:t>go</w:t>
      </w:r>
      <w:r w:rsidRPr="00216E65" w:rsidR="005E185F">
        <w:t>od point. It</w:t>
      </w:r>
      <w:r w:rsidRPr="00216E65" w:rsidR="00D33891">
        <w:t xml:space="preserve"> </w:t>
      </w:r>
      <w:r w:rsidRPr="00216E65" w:rsidR="005E185F">
        <w:t>is a po</w:t>
      </w:r>
      <w:r w:rsidRPr="00216E65" w:rsidR="00D33891">
        <w:t>i</w:t>
      </w:r>
      <w:r w:rsidRPr="00216E65" w:rsidR="005E185F">
        <w:t>nt that I asked when I f</w:t>
      </w:r>
      <w:r w:rsidRPr="00216E65" w:rsidR="00D33891">
        <w:t>i</w:t>
      </w:r>
      <w:r w:rsidRPr="00216E65" w:rsidR="005E185F">
        <w:t xml:space="preserve">rst started to engage with this policy area. </w:t>
      </w:r>
      <w:r w:rsidRPr="00216E65" w:rsidR="00D33891">
        <w:t>Ananda will correct me with the details, but b</w:t>
      </w:r>
      <w:r w:rsidRPr="00216E65" w:rsidR="005E185F">
        <w:t>roadly</w:t>
      </w:r>
      <w:r w:rsidRPr="00216E65" w:rsidR="00D33891">
        <w:t xml:space="preserve"> </w:t>
      </w:r>
      <w:r w:rsidRPr="00216E65" w:rsidR="005E185F">
        <w:t xml:space="preserve">I was told </w:t>
      </w:r>
      <w:r w:rsidRPr="00216E65" w:rsidR="00D33891">
        <w:t xml:space="preserve">that </w:t>
      </w:r>
      <w:r w:rsidRPr="00216E65" w:rsidR="005E185F">
        <w:t xml:space="preserve">this was a clause that was put in </w:t>
      </w:r>
      <w:r w:rsidRPr="00216E65" w:rsidR="00D33891">
        <w:t xml:space="preserve">in </w:t>
      </w:r>
      <w:r w:rsidRPr="00216E65" w:rsidR="00D33891">
        <w:t xml:space="preserve">about </w:t>
      </w:r>
      <w:r w:rsidRPr="00216E65" w:rsidR="005E185F">
        <w:t>2011 at the request of the M</w:t>
      </w:r>
      <w:r w:rsidRPr="00216E65">
        <w:t>o</w:t>
      </w:r>
      <w:r w:rsidRPr="00216E65" w:rsidR="005E185F">
        <w:t>D.</w:t>
      </w:r>
      <w:r w:rsidRPr="00216E65" w:rsidR="00CF1828">
        <w:t xml:space="preserve"> </w:t>
      </w:r>
      <w:r w:rsidRPr="00216E65" w:rsidR="005E185F">
        <w:t>It concern</w:t>
      </w:r>
      <w:r w:rsidRPr="00216E65">
        <w:t>ed</w:t>
      </w:r>
      <w:r w:rsidRPr="00216E65" w:rsidR="005E185F">
        <w:t xml:space="preserve"> eggs and bacon, basically; it was p</w:t>
      </w:r>
      <w:r w:rsidRPr="00216E65" w:rsidR="00CF1828">
        <w:t>o</w:t>
      </w:r>
      <w:r w:rsidRPr="00216E65" w:rsidR="005E185F">
        <w:t>rk products and eggs</w:t>
      </w:r>
      <w:r w:rsidRPr="00216E65">
        <w:t>,</w:t>
      </w:r>
      <w:r w:rsidRPr="00216E65" w:rsidR="005E185F">
        <w:t xml:space="preserve"> which the M</w:t>
      </w:r>
      <w:r w:rsidRPr="00216E65">
        <w:t>o</w:t>
      </w:r>
      <w:r w:rsidRPr="00216E65" w:rsidR="005E185F">
        <w:t xml:space="preserve">D </w:t>
      </w:r>
      <w:r w:rsidRPr="00216E65" w:rsidR="00CF1828">
        <w:t>n</w:t>
      </w:r>
      <w:r w:rsidRPr="00216E65" w:rsidR="005E185F">
        <w:t xml:space="preserve">eeded to </w:t>
      </w:r>
      <w:r w:rsidRPr="00216E65" w:rsidR="00CF1828">
        <w:t xml:space="preserve">buy to </w:t>
      </w:r>
      <w:r w:rsidRPr="00216E65" w:rsidR="005E185F">
        <w:t>feed its personnel in continental Europe. It wa</w:t>
      </w:r>
      <w:r w:rsidRPr="00216E65" w:rsidR="004D78C6">
        <w:t>s</w:t>
      </w:r>
      <w:r w:rsidRPr="00216E65" w:rsidR="00CF1828">
        <w:t xml:space="preserve"> not a </w:t>
      </w:r>
      <w:r w:rsidRPr="00216E65" w:rsidR="004D78C6">
        <w:t>lower</w:t>
      </w:r>
      <w:r w:rsidRPr="00216E65" w:rsidR="00CF1828">
        <w:t>ing of EU standards</w:t>
      </w:r>
      <w:r w:rsidRPr="00216E65">
        <w:t>;</w:t>
      </w:r>
      <w:r w:rsidRPr="00216E65" w:rsidR="00CF1828">
        <w:t xml:space="preserve"> it was lower </w:t>
      </w:r>
      <w:r w:rsidRPr="00216E65" w:rsidR="004D78C6">
        <w:t>than</w:t>
      </w:r>
      <w:r w:rsidRPr="00216E65" w:rsidR="00CF1828">
        <w:t xml:space="preserve"> the extra standards that we have in the UK</w:t>
      </w:r>
      <w:r w:rsidRPr="00216E65" w:rsidR="004F0A3F">
        <w:t>,</w:t>
      </w:r>
      <w:r w:rsidRPr="00216E65">
        <w:t xml:space="preserve"> so</w:t>
      </w:r>
      <w:r w:rsidRPr="00216E65" w:rsidR="004F0A3F">
        <w:t xml:space="preserve"> t</w:t>
      </w:r>
      <w:r w:rsidRPr="00216E65" w:rsidR="004D78C6">
        <w:t>he differen</w:t>
      </w:r>
      <w:r w:rsidRPr="00216E65" w:rsidR="004F0A3F">
        <w:t xml:space="preserve">ce </w:t>
      </w:r>
      <w:r w:rsidRPr="00216E65" w:rsidR="004D78C6">
        <w:t xml:space="preserve">between </w:t>
      </w:r>
      <w:r w:rsidRPr="00216E65" w:rsidR="004F0A3F">
        <w:t xml:space="preserve">the </w:t>
      </w:r>
      <w:r w:rsidRPr="00216E65" w:rsidR="004D78C6">
        <w:t>UK standard</w:t>
      </w:r>
      <w:r w:rsidRPr="00216E65">
        <w:t>s</w:t>
      </w:r>
      <w:r w:rsidRPr="00216E65" w:rsidR="004D78C6">
        <w:t xml:space="preserve"> and the continental European standard. </w:t>
      </w:r>
      <w:r w:rsidRPr="00216E65" w:rsidR="004F0A3F">
        <w:t xml:space="preserve">That was because it was difficult to procure the products to the extra UK standards wherever they were stationed, </w:t>
      </w:r>
      <w:r w:rsidRPr="00216E65" w:rsidR="004D78C6">
        <w:t xml:space="preserve">because they were not </w:t>
      </w:r>
      <w:r w:rsidRPr="00216E65" w:rsidR="004F0A3F">
        <w:t xml:space="preserve">in </w:t>
      </w:r>
      <w:r w:rsidRPr="00216E65" w:rsidR="004D78C6">
        <w:t>the UK.</w:t>
      </w:r>
      <w:r w:rsidRPr="00216E65" w:rsidR="004F0A3F">
        <w:t xml:space="preserve"> </w:t>
      </w:r>
    </w:p>
    <w:p w:rsidR="005E185F" w:rsidRPr="00216E65" w:rsidP="005E185F">
      <w:pPr>
        <w:pStyle w:val="Answer"/>
      </w:pPr>
      <w:r w:rsidRPr="00216E65">
        <w:t>I was quite satisfied with that explanation</w:t>
      </w:r>
      <w:r w:rsidRPr="00216E65" w:rsidR="004F0A3F">
        <w:t xml:space="preserve">; it struck me as very limited, and I could understand that in other countries it is not always possible to buy food produced to UK standards. </w:t>
      </w:r>
      <w:r w:rsidRPr="00216E65" w:rsidR="00C8159F">
        <w:t>They are not seeking that exemption again w</w:t>
      </w:r>
      <w:r w:rsidRPr="00216E65" w:rsidR="00C728DA">
        <w:t>hen we review the G</w:t>
      </w:r>
      <w:r w:rsidRPr="00216E65" w:rsidR="00C8159F">
        <w:t>BSF this year. Ananda, would you like to tell me if I got any of that rather garbled explanation wrong?</w:t>
      </w:r>
    </w:p>
    <w:p w:rsidR="0048337D" w:rsidRPr="00216E65" w:rsidP="00C728DA">
      <w:pPr>
        <w:pStyle w:val="Answer"/>
      </w:pPr>
      <w:sdt>
        <w:sdtPr>
          <w:alias w:val="Witness"/>
          <w:id w:val="-418404952"/>
          <w:placeholder>
            <w:docPart w:val="DefaultPlaceholder_-1854013440"/>
          </w:placeholder>
          <w:richText/>
        </w:sdtPr>
        <w:sdtContent>
          <w:r w:rsidRPr="00216E65" w:rsidR="00BA3AF5">
            <w:rPr>
              <w:b/>
              <w:i/>
            </w:rPr>
            <w:t>Ananda Guha:</w:t>
          </w:r>
          <w:r w:rsidRPr="00216E65" w:rsidR="00C728DA">
            <w:rPr>
              <w:b/>
            </w:rPr>
            <w:t xml:space="preserve"> </w:t>
          </w:r>
        </w:sdtContent>
      </w:sdt>
      <w:r w:rsidRPr="00216E65" w:rsidR="00C728DA">
        <w:t>You are right</w:t>
      </w:r>
      <w:r w:rsidRPr="00216E65" w:rsidR="00C8159F">
        <w:t xml:space="preserve"> </w:t>
      </w:r>
      <w:r w:rsidRPr="00216E65" w:rsidR="00C728DA">
        <w:t xml:space="preserve">in saying it is the exception rather than the rule. It </w:t>
      </w:r>
      <w:r w:rsidRPr="00216E65" w:rsidR="00C8159F">
        <w:t>is not a backdoor route in for chlorinate</w:t>
      </w:r>
      <w:r w:rsidRPr="00216E65" w:rsidR="009533EC">
        <w:t>d</w:t>
      </w:r>
      <w:r w:rsidRPr="00216E65" w:rsidR="00C8159F">
        <w:t xml:space="preserve"> chicken</w:t>
      </w:r>
      <w:r w:rsidRPr="00216E65" w:rsidR="009533EC">
        <w:t>,</w:t>
      </w:r>
      <w:r w:rsidRPr="00216E65" w:rsidR="00C8159F">
        <w:t xml:space="preserve"> hormone</w:t>
      </w:r>
      <w:r w:rsidRPr="00216E65" w:rsidR="00067F3A">
        <w:noBreakHyphen/>
      </w:r>
      <w:r w:rsidRPr="00216E65" w:rsidR="00C8159F">
        <w:t>fed</w:t>
      </w:r>
      <w:r w:rsidRPr="00216E65" w:rsidR="00067F3A">
        <w:t xml:space="preserve"> beef</w:t>
      </w:r>
      <w:r w:rsidRPr="00216E65" w:rsidR="002C372A">
        <w:t xml:space="preserve"> or anything like that. It </w:t>
      </w:r>
      <w:r w:rsidRPr="00216E65" w:rsidR="00C728DA">
        <w:t>has been used in the past in exceptional circumstances.</w:t>
      </w:r>
      <w:r w:rsidRPr="00216E65" w:rsidR="00F67EC1">
        <w:t xml:space="preserve"> </w:t>
      </w:r>
      <w:r w:rsidRPr="00216E65" w:rsidR="00C728DA">
        <w:t>It is not the norm</w:t>
      </w:r>
      <w:r w:rsidRPr="00216E65" w:rsidR="00F67EC1">
        <w:t xml:space="preserve">, </w:t>
      </w:r>
      <w:r w:rsidRPr="00216E65" w:rsidR="00C728DA">
        <w:t xml:space="preserve">and when we have talked to other Government </w:t>
      </w:r>
      <w:r w:rsidRPr="00216E65" w:rsidR="009533EC">
        <w:t>D</w:t>
      </w:r>
      <w:r w:rsidRPr="00216E65" w:rsidR="00C728DA">
        <w:t>epartments</w:t>
      </w:r>
      <w:r w:rsidRPr="00216E65" w:rsidR="00F67EC1">
        <w:t xml:space="preserve"> they have said they do not see it as a way of getting round the rules</w:t>
      </w:r>
      <w:r w:rsidRPr="00216E65" w:rsidR="00C728DA">
        <w:t xml:space="preserve">. It is worth saying that </w:t>
      </w:r>
      <w:r w:rsidRPr="00216E65" w:rsidR="00F67EC1">
        <w:t xml:space="preserve">for </w:t>
      </w:r>
      <w:r w:rsidRPr="00216E65" w:rsidR="00C728DA">
        <w:t>central Government GBSF is mandatory</w:t>
      </w:r>
      <w:r w:rsidRPr="00216E65" w:rsidR="00F67EC1">
        <w:t xml:space="preserve"> </w:t>
      </w:r>
      <w:r w:rsidRPr="00216E65">
        <w:t>and that remains the case</w:t>
      </w:r>
      <w:r w:rsidRPr="00216E65" w:rsidR="009533EC">
        <w:t>;</w:t>
      </w:r>
      <w:r w:rsidRPr="00216E65" w:rsidR="00F67EC1">
        <w:t xml:space="preserve"> I can assure you of that. That </w:t>
      </w:r>
      <w:r w:rsidRPr="00216E65">
        <w:t>will not change when we refresh GBSF and associate</w:t>
      </w:r>
      <w:r w:rsidRPr="00216E65" w:rsidR="00F67EC1">
        <w:t xml:space="preserve">d </w:t>
      </w:r>
      <w:r w:rsidRPr="00216E65">
        <w:t>provisions.</w:t>
      </w:r>
    </w:p>
    <w:p w:rsidR="00C728DA" w:rsidRPr="00216E65" w:rsidP="0048337D">
      <w:pPr>
        <w:pStyle w:val="Question"/>
      </w:pPr>
      <w:sdt>
        <w:sdtPr>
          <w:alias w:val="Member"/>
          <w:tag w:val="&lt;Member mnisId='4853' dodsId=''&gt;"/>
          <w:id w:val="-1658680622"/>
          <w:placeholder>
            <w:docPart w:val="DefaultPlaceholder_-1854013440"/>
          </w:placeholder>
          <w:richText/>
        </w:sdtPr>
        <w:sdtContent>
          <w:r w:rsidRPr="00216E65" w:rsidR="0048337D">
            <w:rPr>
              <w:b/>
            </w:rPr>
            <w:t>Dr Hudson:</w:t>
          </w:r>
        </w:sdtContent>
      </w:sdt>
      <w:r w:rsidRPr="00216E65" w:rsidR="0048337D">
        <w:t xml:space="preserve"> Given t</w:t>
      </w:r>
      <w:r w:rsidRPr="00216E65" w:rsidR="00F67EC1">
        <w:t>hat t</w:t>
      </w:r>
      <w:r w:rsidRPr="00216E65" w:rsidR="0048337D">
        <w:t>he use of this exemption is</w:t>
      </w:r>
      <w:r w:rsidRPr="00216E65" w:rsidR="009533EC">
        <w:t xml:space="preserve">, as you said, </w:t>
      </w:r>
      <w:r w:rsidRPr="00216E65" w:rsidR="0048337D">
        <w:t>the e</w:t>
      </w:r>
      <w:r w:rsidRPr="00216E65" w:rsidR="00643CED">
        <w:t>x</w:t>
      </w:r>
      <w:r w:rsidRPr="00216E65" w:rsidR="0048337D">
        <w:t>ception rather</w:t>
      </w:r>
      <w:r w:rsidRPr="00216E65" w:rsidR="00643CED">
        <w:t xml:space="preserve"> </w:t>
      </w:r>
      <w:r w:rsidRPr="00216E65" w:rsidR="0048337D">
        <w:t xml:space="preserve">than </w:t>
      </w:r>
      <w:r w:rsidRPr="00216E65" w:rsidR="00643CED">
        <w:t>t</w:t>
      </w:r>
      <w:r w:rsidRPr="00216E65" w:rsidR="0048337D">
        <w:t xml:space="preserve">he rule, </w:t>
      </w:r>
      <w:r w:rsidRPr="00216E65" w:rsidR="00F67EC1">
        <w:t>if the use of this exemption is happening it should be noted and recorded. C</w:t>
      </w:r>
      <w:r w:rsidRPr="00216E65" w:rsidR="0048337D">
        <w:t>ould you tell us how frequen</w:t>
      </w:r>
      <w:r w:rsidRPr="00216E65" w:rsidR="00643CED">
        <w:t>t</w:t>
      </w:r>
      <w:r w:rsidRPr="00216E65" w:rsidR="0048337D">
        <w:t>ly this exe</w:t>
      </w:r>
      <w:r w:rsidRPr="00216E65" w:rsidR="00643CED">
        <w:t>m</w:t>
      </w:r>
      <w:r w:rsidRPr="00216E65" w:rsidR="0048337D">
        <w:t>ption</w:t>
      </w:r>
      <w:r w:rsidRPr="00216E65" w:rsidR="00F67EC1">
        <w:t xml:space="preserve"> is or has been used</w:t>
      </w:r>
      <w:r w:rsidRPr="00216E65" w:rsidR="00643CED">
        <w:t>?</w:t>
      </w:r>
    </w:p>
    <w:p w:rsidR="0048337D" w:rsidRPr="00216E65" w:rsidP="0048337D">
      <w:pPr>
        <w:pStyle w:val="Answer"/>
      </w:pPr>
      <w:sdt>
        <w:sdtPr>
          <w:alias w:val="Witness"/>
          <w:id w:val="-508209094"/>
          <w:placeholder>
            <w:docPart w:val="DefaultPlaceholder_-1854013440"/>
          </w:placeholder>
          <w:richText/>
        </w:sdtPr>
        <w:sdtContent>
          <w:r w:rsidRPr="00216E65" w:rsidR="00BA3AF5">
            <w:rPr>
              <w:b/>
              <w:i/>
            </w:rPr>
            <w:t>Ananda Guha:</w:t>
          </w:r>
          <w:r w:rsidRPr="00216E65">
            <w:rPr>
              <w:b/>
            </w:rPr>
            <w:t xml:space="preserve"> </w:t>
          </w:r>
        </w:sdtContent>
      </w:sdt>
      <w:r w:rsidRPr="00216E65">
        <w:t xml:space="preserve">I am not sure how often it has been used. </w:t>
      </w:r>
      <w:r w:rsidRPr="00216E65" w:rsidR="00F67EC1">
        <w:t xml:space="preserve">I know it has been used in the past. </w:t>
      </w:r>
      <w:r w:rsidRPr="00216E65">
        <w:t xml:space="preserve">It is properly audited because it is signed off by a senior official, </w:t>
      </w:r>
      <w:r w:rsidRPr="00216E65" w:rsidR="00F67EC1">
        <w:t xml:space="preserve">presumably </w:t>
      </w:r>
      <w:r w:rsidRPr="00216E65">
        <w:t>in the Min</w:t>
      </w:r>
      <w:r w:rsidRPr="00216E65" w:rsidR="00F67EC1">
        <w:t>i</w:t>
      </w:r>
      <w:r w:rsidRPr="00216E65">
        <w:t>str</w:t>
      </w:r>
      <w:r w:rsidRPr="00216E65" w:rsidR="00F67EC1">
        <w:t>y</w:t>
      </w:r>
      <w:r w:rsidRPr="00216E65">
        <w:t xml:space="preserve"> of Defence. </w:t>
      </w:r>
      <w:r w:rsidRPr="00216E65" w:rsidR="00F67EC1">
        <w:t xml:space="preserve">As I </w:t>
      </w:r>
      <w:r w:rsidRPr="00216E65" w:rsidR="00E122F6">
        <w:t>say</w:t>
      </w:r>
      <w:r w:rsidRPr="00216E65" w:rsidR="00F67EC1">
        <w:t xml:space="preserve">, I am not aware of instances where it has been used. </w:t>
      </w:r>
      <w:r w:rsidRPr="00216E65">
        <w:t>We can ask the M</w:t>
      </w:r>
      <w:r w:rsidRPr="00216E65" w:rsidR="00E122F6">
        <w:t>o</w:t>
      </w:r>
      <w:r w:rsidRPr="00216E65">
        <w:t>D and revert, but it is not some</w:t>
      </w:r>
      <w:r w:rsidRPr="00216E65" w:rsidR="00F67EC1">
        <w:t>t</w:t>
      </w:r>
      <w:r w:rsidRPr="00216E65">
        <w:t>hing that is done on a regular basis. I would hazard</w:t>
      </w:r>
      <w:r w:rsidRPr="00216E65" w:rsidR="00F67EC1">
        <w:t>—unfortunately it is just hazarding a guess—</w:t>
      </w:r>
      <w:r w:rsidRPr="00216E65">
        <w:t xml:space="preserve">that </w:t>
      </w:r>
      <w:r w:rsidRPr="00216E65" w:rsidR="00F67EC1">
        <w:t xml:space="preserve">it </w:t>
      </w:r>
      <w:r w:rsidRPr="00216E65">
        <w:t>is not used at the moment.</w:t>
      </w:r>
    </w:p>
    <w:p w:rsidR="0048337D" w:rsidRPr="00216E65" w:rsidP="0048337D">
      <w:pPr>
        <w:pStyle w:val="Question"/>
      </w:pPr>
      <w:sdt>
        <w:sdtPr>
          <w:alias w:val="Member"/>
          <w:tag w:val="&lt;Member mnisId='4853' dodsId=''&gt;"/>
          <w:id w:val="-2082744903"/>
          <w:placeholder>
            <w:docPart w:val="DefaultPlaceholder_-1854013440"/>
          </w:placeholder>
          <w:richText/>
        </w:sdtPr>
        <w:sdtContent>
          <w:r w:rsidRPr="00216E65">
            <w:rPr>
              <w:b/>
            </w:rPr>
            <w:t>Dr Hudson:</w:t>
          </w:r>
        </w:sdtContent>
      </w:sdt>
      <w:r w:rsidRPr="00216E65">
        <w:t xml:space="preserve"> </w:t>
      </w:r>
      <w:r w:rsidRPr="00216E65" w:rsidR="00E122F6">
        <w:t xml:space="preserve">You are </w:t>
      </w:r>
      <w:r w:rsidRPr="00216E65">
        <w:t xml:space="preserve">saying </w:t>
      </w:r>
      <w:r w:rsidRPr="00216E65" w:rsidR="00F67EC1">
        <w:t xml:space="preserve">that </w:t>
      </w:r>
      <w:r w:rsidRPr="00216E65">
        <w:t>it is just M</w:t>
      </w:r>
      <w:r w:rsidRPr="00216E65" w:rsidR="00E122F6">
        <w:t>o</w:t>
      </w:r>
      <w:r w:rsidRPr="00216E65">
        <w:t>D</w:t>
      </w:r>
      <w:r w:rsidRPr="00216E65" w:rsidR="00E122F6">
        <w:t>;</w:t>
      </w:r>
      <w:r w:rsidRPr="00216E65" w:rsidR="00F67EC1">
        <w:t xml:space="preserve"> it is </w:t>
      </w:r>
      <w:r w:rsidRPr="00216E65">
        <w:t xml:space="preserve">no other Government </w:t>
      </w:r>
      <w:r w:rsidRPr="00216E65" w:rsidR="00E122F6">
        <w:t>D</w:t>
      </w:r>
      <w:r w:rsidRPr="00216E65">
        <w:t>epartments</w:t>
      </w:r>
      <w:r w:rsidRPr="00216E65" w:rsidR="00F67EC1">
        <w:t>?</w:t>
      </w:r>
      <w:r w:rsidRPr="00216E65" w:rsidR="00E122F6">
        <w:t xml:space="preserve"> It is only the MoD.</w:t>
      </w:r>
    </w:p>
    <w:p w:rsidR="0048337D" w:rsidRPr="00216E65" w:rsidP="0048337D">
      <w:pPr>
        <w:pStyle w:val="Answer"/>
      </w:pPr>
      <w:sdt>
        <w:sdtPr>
          <w:alias w:val="Witness"/>
          <w:id w:val="-1850947402"/>
          <w:placeholder>
            <w:docPart w:val="DefaultPlaceholder_-1854013440"/>
          </w:placeholder>
          <w:richText/>
        </w:sdtPr>
        <w:sdtContent>
          <w:r w:rsidRPr="00216E65" w:rsidR="00BA3AF5">
            <w:rPr>
              <w:b/>
              <w:i/>
            </w:rPr>
            <w:t>Ananda Guha:</w:t>
          </w:r>
          <w:r w:rsidRPr="00216E65">
            <w:rPr>
              <w:b/>
            </w:rPr>
            <w:t xml:space="preserve"> </w:t>
          </w:r>
        </w:sdtContent>
      </w:sdt>
      <w:r w:rsidRPr="00216E65">
        <w:t xml:space="preserve">That is my </w:t>
      </w:r>
      <w:r w:rsidRPr="00216E65" w:rsidR="00F67EC1">
        <w:t>understanding</w:t>
      </w:r>
      <w:r w:rsidRPr="00216E65">
        <w:t>, but I do not have chapter and verse on that.</w:t>
      </w:r>
    </w:p>
    <w:p w:rsidR="0048337D" w:rsidRPr="00216E65" w:rsidP="0048337D">
      <w:pPr>
        <w:pStyle w:val="Question"/>
      </w:pPr>
      <w:sdt>
        <w:sdtPr>
          <w:alias w:val="Member"/>
          <w:tag w:val="&lt;Member mnisId='4853' dodsId=''&gt;"/>
          <w:id w:val="1386913854"/>
          <w:placeholder>
            <w:docPart w:val="DefaultPlaceholder_-1854013440"/>
          </w:placeholder>
          <w:richText/>
        </w:sdtPr>
        <w:sdtContent>
          <w:r w:rsidRPr="00216E65">
            <w:rPr>
              <w:b/>
            </w:rPr>
            <w:t>Dr Hudson:</w:t>
          </w:r>
        </w:sdtContent>
      </w:sdt>
      <w:r w:rsidRPr="00216E65">
        <w:t xml:space="preserve"> </w:t>
      </w:r>
      <w:r w:rsidRPr="00216E65" w:rsidR="00F67EC1">
        <w:t xml:space="preserve">Rather than putting you on the spot now, Ananda, </w:t>
      </w:r>
      <w:r w:rsidRPr="00216E65">
        <w:t xml:space="preserve">Chair, </w:t>
      </w:r>
      <w:r w:rsidRPr="00216E65" w:rsidR="00F67EC1">
        <w:t>with your permission</w:t>
      </w:r>
      <w:r w:rsidRPr="00216E65" w:rsidR="00E122F6">
        <w:t>,</w:t>
      </w:r>
      <w:r w:rsidRPr="00216E65" w:rsidR="00F67EC1">
        <w:t xml:space="preserve"> </w:t>
      </w:r>
      <w:r w:rsidRPr="00216E65">
        <w:t xml:space="preserve">could we ask for the </w:t>
      </w:r>
      <w:r w:rsidRPr="00216E65" w:rsidR="00D30C2C">
        <w:t>D</w:t>
      </w:r>
      <w:r w:rsidRPr="00216E65">
        <w:t xml:space="preserve">epartment to </w:t>
      </w:r>
      <w:r w:rsidRPr="00216E65" w:rsidR="00D30C2C">
        <w:t>seek that information from the M</w:t>
      </w:r>
      <w:r w:rsidRPr="00216E65" w:rsidR="00E122F6">
        <w:t>o</w:t>
      </w:r>
      <w:r w:rsidRPr="00216E65" w:rsidR="00D30C2C">
        <w:t xml:space="preserve">D and </w:t>
      </w:r>
      <w:r w:rsidRPr="00216E65">
        <w:t xml:space="preserve">potentially any other </w:t>
      </w:r>
      <w:r w:rsidRPr="00216E65" w:rsidR="00E122F6">
        <w:t>D</w:t>
      </w:r>
      <w:r w:rsidRPr="00216E65">
        <w:t>epartments</w:t>
      </w:r>
      <w:r w:rsidRPr="00216E65" w:rsidR="00D30C2C">
        <w:t xml:space="preserve"> as </w:t>
      </w:r>
      <w:r w:rsidRPr="00216E65">
        <w:t xml:space="preserve">to how frequently this exemption </w:t>
      </w:r>
      <w:r w:rsidRPr="00216E65" w:rsidR="00D30C2C">
        <w:t>h</w:t>
      </w:r>
      <w:r w:rsidRPr="00216E65">
        <w:t>as been used</w:t>
      </w:r>
      <w:r w:rsidRPr="00216E65" w:rsidR="00E122F6">
        <w:t xml:space="preserve">, and provide that in writing to the Committee, </w:t>
      </w:r>
      <w:r w:rsidRPr="00216E65" w:rsidR="00D30C2C">
        <w:t>because that would be very helpfu</w:t>
      </w:r>
      <w:r w:rsidR="00C32CCE">
        <w:t>l</w:t>
      </w:r>
      <w:r w:rsidRPr="00216E65" w:rsidR="00E122F6">
        <w:t>?</w:t>
      </w:r>
    </w:p>
    <w:p w:rsidR="0048337D" w:rsidRPr="00216E65" w:rsidP="0048337D">
      <w:pPr>
        <w:pStyle w:val="Answer"/>
      </w:pPr>
      <w:sdt>
        <w:sdtPr>
          <w:alias w:val="Witness"/>
          <w:id w:val="1739124597"/>
          <w:placeholder>
            <w:docPart w:val="DefaultPlaceholder_-1854013440"/>
          </w:placeholder>
          <w:richText/>
        </w:sdtPr>
        <w:sdtContent>
          <w:r w:rsidRPr="00216E65" w:rsidR="00BA3AF5">
            <w:rPr>
              <w:b/>
              <w:i/>
            </w:rPr>
            <w:t>Victoria Prentis:</w:t>
          </w:r>
          <w:r w:rsidRPr="00216E65">
            <w:rPr>
              <w:b/>
            </w:rPr>
            <w:t xml:space="preserve"> </w:t>
          </w:r>
        </w:sdtContent>
      </w:sdt>
      <w:r w:rsidRPr="00216E65">
        <w:t>Are you happy to l</w:t>
      </w:r>
      <w:r w:rsidRPr="00216E65" w:rsidR="00D30C2C">
        <w:t>e</w:t>
      </w:r>
      <w:r w:rsidRPr="00216E65">
        <w:t xml:space="preserve">ave it with me </w:t>
      </w:r>
      <w:r w:rsidRPr="00216E65" w:rsidR="00D30C2C">
        <w:t>if it is, as we have explained to you,</w:t>
      </w:r>
      <w:r w:rsidRPr="00216E65">
        <w:t xml:space="preserve"> a fairly de minimis use</w:t>
      </w:r>
      <w:r w:rsidRPr="00216E65" w:rsidR="00D30C2C">
        <w:t>, rather than go into enormous detail for something that may have happened 10 years ago</w:t>
      </w:r>
      <w:r w:rsidRPr="00216E65">
        <w:t>?</w:t>
      </w:r>
    </w:p>
    <w:p w:rsidR="0048337D" w:rsidRPr="00216E65" w:rsidP="0048337D">
      <w:pPr>
        <w:pStyle w:val="Question"/>
      </w:pPr>
      <w:sdt>
        <w:sdtPr>
          <w:alias w:val="Member"/>
          <w:tag w:val="&lt;Member mnisId='4853' dodsId=''&gt;"/>
          <w:id w:val="791324664"/>
          <w:placeholder>
            <w:docPart w:val="DefaultPlaceholder_-1854013440"/>
          </w:placeholder>
          <w:richText/>
        </w:sdtPr>
        <w:sdtContent>
          <w:r w:rsidRPr="00216E65">
            <w:rPr>
              <w:b/>
            </w:rPr>
            <w:t>Dr Hudson:</w:t>
          </w:r>
        </w:sdtContent>
      </w:sdt>
      <w:r w:rsidRPr="00216E65">
        <w:t xml:space="preserve"> Yes</w:t>
      </w:r>
      <w:r w:rsidRPr="00216E65" w:rsidR="00D30C2C">
        <w:t>,</w:t>
      </w:r>
      <w:r w:rsidRPr="00216E65" w:rsidR="00E122F6">
        <w:t xml:space="preserve"> it is about</w:t>
      </w:r>
      <w:r w:rsidRPr="00216E65" w:rsidR="00D30C2C">
        <w:t xml:space="preserve"> current usage. </w:t>
      </w:r>
      <w:r w:rsidRPr="00216E65" w:rsidR="00E122F6">
        <w:t>If</w:t>
      </w:r>
      <w:r w:rsidRPr="00216E65">
        <w:t xml:space="preserve"> </w:t>
      </w:r>
      <w:r w:rsidRPr="00216E65" w:rsidR="0094049B">
        <w:t xml:space="preserve">this is the exception </w:t>
      </w:r>
      <w:r w:rsidRPr="00216E65" w:rsidR="004736FF">
        <w:t>rather than the rule</w:t>
      </w:r>
      <w:r w:rsidRPr="00216E65" w:rsidR="00E122F6">
        <w:t>,</w:t>
      </w:r>
      <w:r w:rsidRPr="00216E65" w:rsidR="004736FF">
        <w:t xml:space="preserve"> and we </w:t>
      </w:r>
      <w:r w:rsidRPr="00216E65" w:rsidR="00E122F6">
        <w:t xml:space="preserve">are </w:t>
      </w:r>
      <w:r w:rsidRPr="00216E65" w:rsidR="004736FF">
        <w:t>keen on upholding our standards in our food procurement</w:t>
      </w:r>
      <w:r w:rsidRPr="00216E65" w:rsidR="00E122F6">
        <w:t xml:space="preserve"> in terms of</w:t>
      </w:r>
      <w:r w:rsidRPr="00216E65" w:rsidR="004736FF">
        <w:t xml:space="preserve"> animal welfare and food</w:t>
      </w:r>
      <w:r w:rsidRPr="00216E65" w:rsidR="00E122F6">
        <w:t xml:space="preserve"> standards</w:t>
      </w:r>
      <w:r w:rsidRPr="00216E65" w:rsidR="004736FF">
        <w:t xml:space="preserve">, </w:t>
      </w:r>
      <w:r w:rsidRPr="00216E65" w:rsidR="0094049B">
        <w:t>can we not just get rid of this exemption</w:t>
      </w:r>
      <w:r w:rsidRPr="00216E65" w:rsidR="004736FF">
        <w:t>?</w:t>
      </w:r>
    </w:p>
    <w:p w:rsidR="0094049B" w:rsidRPr="00216E65" w:rsidP="0094049B">
      <w:pPr>
        <w:pStyle w:val="Answer"/>
      </w:pPr>
      <w:sdt>
        <w:sdtPr>
          <w:alias w:val="Witness"/>
          <w:id w:val="-1392651001"/>
          <w:placeholder>
            <w:docPart w:val="DefaultPlaceholder_-1854013440"/>
          </w:placeholder>
          <w:richText/>
        </w:sdtPr>
        <w:sdtContent>
          <w:r w:rsidRPr="00216E65" w:rsidR="00BA3AF5">
            <w:rPr>
              <w:b/>
              <w:i/>
            </w:rPr>
            <w:t>Victoria Prentis:</w:t>
          </w:r>
          <w:r w:rsidRPr="00216E65">
            <w:rPr>
              <w:b/>
            </w:rPr>
            <w:t xml:space="preserve"> </w:t>
          </w:r>
        </w:sdtContent>
      </w:sdt>
      <w:r w:rsidRPr="00216E65">
        <w:t>It is very likely that we might. I am told the M</w:t>
      </w:r>
      <w:r w:rsidRPr="00216E65" w:rsidR="00E122F6">
        <w:t>o</w:t>
      </w:r>
      <w:r w:rsidRPr="00216E65">
        <w:t>D is not seeking it again</w:t>
      </w:r>
      <w:r w:rsidRPr="00216E65" w:rsidR="004736FF">
        <w:t xml:space="preserve">, which is partly why I am slightly relaxed about when it has been used. </w:t>
      </w:r>
      <w:r w:rsidRPr="00216E65">
        <w:t>I do not get the impressi</w:t>
      </w:r>
      <w:r w:rsidRPr="00216E65" w:rsidR="004736FF">
        <w:t>o</w:t>
      </w:r>
      <w:r w:rsidRPr="00216E65">
        <w:t xml:space="preserve">n it is something </w:t>
      </w:r>
      <w:r w:rsidRPr="00216E65" w:rsidR="00E122F6">
        <w:t>it is</w:t>
      </w:r>
      <w:r w:rsidRPr="00216E65">
        <w:t xml:space="preserve"> seek</w:t>
      </w:r>
      <w:r w:rsidRPr="00216E65" w:rsidR="004736FF">
        <w:t>i</w:t>
      </w:r>
      <w:r w:rsidRPr="00216E65">
        <w:t>ng to use at the moment.</w:t>
      </w:r>
    </w:p>
    <w:p w:rsidR="0094049B" w:rsidRPr="00216E65" w:rsidP="0094049B">
      <w:pPr>
        <w:pStyle w:val="Question"/>
      </w:pPr>
      <w:sdt>
        <w:sdtPr>
          <w:alias w:val="Member"/>
          <w:tag w:val="&lt;Member mnisId='4853' dodsId=''&gt;"/>
          <w:id w:val="-212120186"/>
          <w:placeholder>
            <w:docPart w:val="DefaultPlaceholder_-1854013440"/>
          </w:placeholder>
          <w:richText/>
        </w:sdtPr>
        <w:sdtContent>
          <w:r w:rsidRPr="00216E65">
            <w:rPr>
              <w:b/>
            </w:rPr>
            <w:t>Dr Hudson:</w:t>
          </w:r>
        </w:sdtContent>
      </w:sdt>
      <w:r w:rsidRPr="00216E65">
        <w:t xml:space="preserve"> </w:t>
      </w:r>
      <w:r w:rsidRPr="00216E65" w:rsidR="004736FF">
        <w:t xml:space="preserve">Equally so, if people are </w:t>
      </w:r>
      <w:r w:rsidRPr="00216E65">
        <w:t xml:space="preserve">saying </w:t>
      </w:r>
      <w:r w:rsidRPr="00216E65" w:rsidR="004736FF">
        <w:t xml:space="preserve">that they are going to be seeking to use it or not, </w:t>
      </w:r>
      <w:r w:rsidRPr="00216E65">
        <w:t>can we not just be a bit firmer</w:t>
      </w:r>
      <w:r w:rsidRPr="00216E65" w:rsidR="00E122F6">
        <w:t>, Minister,</w:t>
      </w:r>
      <w:r w:rsidRPr="00216E65">
        <w:t xml:space="preserve"> and sa</w:t>
      </w:r>
      <w:r w:rsidRPr="00216E65" w:rsidR="004736FF">
        <w:t>y</w:t>
      </w:r>
      <w:r w:rsidRPr="00216E65" w:rsidR="00E122F6">
        <w:t xml:space="preserve"> w</w:t>
      </w:r>
      <w:r w:rsidRPr="00216E65">
        <w:t>e are not prepared to allow this exemption</w:t>
      </w:r>
      <w:r w:rsidRPr="00216E65" w:rsidR="004736FF">
        <w:t xml:space="preserve"> moving forward?</w:t>
      </w:r>
    </w:p>
    <w:p w:rsidR="00D7659A" w:rsidRPr="00216E65" w:rsidP="00D7659A">
      <w:pPr>
        <w:pStyle w:val="Answer"/>
      </w:pPr>
      <w:sdt>
        <w:sdtPr>
          <w:alias w:val="Witness"/>
          <w:id w:val="-445396965"/>
          <w:placeholder>
            <w:docPart w:val="DefaultPlaceholder_-1854013440"/>
          </w:placeholder>
          <w:richText/>
        </w:sdtPr>
        <w:sdtContent>
          <w:r w:rsidRPr="00216E65" w:rsidR="00BA3AF5">
            <w:rPr>
              <w:b/>
              <w:i/>
            </w:rPr>
            <w:t>Victoria Prentis:</w:t>
          </w:r>
          <w:r w:rsidRPr="00216E65">
            <w:rPr>
              <w:b/>
            </w:rPr>
            <w:t xml:space="preserve"> </w:t>
          </w:r>
        </w:sdtContent>
      </w:sdt>
      <w:r w:rsidRPr="00216E65" w:rsidR="004736FF">
        <w:t>We could, but if they made a good case that they needed to buy locally sourced eggs and bacon for squaddies’ breakfasts</w:t>
      </w:r>
      <w:r w:rsidRPr="00216E65" w:rsidR="00E122F6">
        <w:t>,</w:t>
      </w:r>
      <w:r w:rsidRPr="00216E65" w:rsidR="004736FF">
        <w:t xml:space="preserve"> </w:t>
      </w:r>
      <w:r w:rsidRPr="00216E65">
        <w:t>if it was signed</w:t>
      </w:r>
      <w:r w:rsidRPr="00216E65" w:rsidR="004736FF">
        <w:t xml:space="preserve"> </w:t>
      </w:r>
      <w:r w:rsidRPr="00216E65">
        <w:t>off by a senior official</w:t>
      </w:r>
      <w:r w:rsidRPr="00216E65" w:rsidR="00E122F6">
        <w:t xml:space="preserve">, </w:t>
      </w:r>
      <w:r w:rsidRPr="00216E65" w:rsidR="004736FF">
        <w:t>which is the rule</w:t>
      </w:r>
      <w:r w:rsidRPr="00216E65" w:rsidR="00E122F6">
        <w:t xml:space="preserve">, </w:t>
      </w:r>
      <w:r w:rsidRPr="00216E65">
        <w:t>I would be willing to listen to that case.</w:t>
      </w:r>
      <w:r w:rsidRPr="00216E65" w:rsidR="004736FF">
        <w:t xml:space="preserve"> </w:t>
      </w:r>
      <w:r w:rsidRPr="00216E65">
        <w:t>This is not a question of standards slipping be</w:t>
      </w:r>
      <w:r w:rsidRPr="00216E65" w:rsidR="004736FF">
        <w:t>l</w:t>
      </w:r>
      <w:r w:rsidRPr="00216E65">
        <w:t>ow th</w:t>
      </w:r>
      <w:r w:rsidRPr="00216E65" w:rsidR="004736FF">
        <w:t xml:space="preserve">e </w:t>
      </w:r>
      <w:r w:rsidRPr="00216E65">
        <w:t>EU level</w:t>
      </w:r>
      <w:r w:rsidRPr="00216E65" w:rsidR="008C392C">
        <w:t xml:space="preserve">s at all. </w:t>
      </w:r>
    </w:p>
    <w:p w:rsidR="00D7659A" w:rsidRPr="00216E65" w:rsidP="00C32CCE">
      <w:pPr>
        <w:pStyle w:val="Question"/>
        <w:numPr>
          <w:ilvl w:val="0"/>
          <w:numId w:val="0"/>
        </w:numPr>
        <w:ind w:left="794"/>
      </w:pPr>
      <w:sdt>
        <w:sdtPr>
          <w:alias w:val="Member"/>
          <w:tag w:val="&lt;Member mnisId='4853' dodsId=''&gt;"/>
          <w:id w:val="311066746"/>
          <w:placeholder>
            <w:docPart w:val="DefaultPlaceholder_-1854013440"/>
          </w:placeholder>
          <w:richText/>
        </w:sdtPr>
        <w:sdtContent>
          <w:r w:rsidRPr="00216E65">
            <w:rPr>
              <w:b/>
            </w:rPr>
            <w:t>Dr Hudson:</w:t>
          </w:r>
        </w:sdtContent>
      </w:sdt>
      <w:r w:rsidRPr="00216E65">
        <w:t xml:space="preserve"> As we know, some of our UK standards are higher</w:t>
      </w:r>
      <w:r w:rsidRPr="00216E65" w:rsidR="008C392C">
        <w:t xml:space="preserve"> than the EU</w:t>
      </w:r>
      <w:r w:rsidRPr="00216E65">
        <w:t>.</w:t>
      </w:r>
    </w:p>
    <w:p w:rsidR="00D7659A" w:rsidRPr="00216E65" w:rsidP="00D7659A">
      <w:pPr>
        <w:pStyle w:val="Answer"/>
      </w:pPr>
      <w:sdt>
        <w:sdtPr>
          <w:alias w:val="Witness"/>
          <w:id w:val="1563988620"/>
          <w:placeholder>
            <w:docPart w:val="DefaultPlaceholder_-1854013440"/>
          </w:placeholder>
          <w:richText/>
        </w:sdtPr>
        <w:sdtContent>
          <w:r w:rsidRPr="00216E65" w:rsidR="00BA3AF5">
            <w:rPr>
              <w:b/>
              <w:i/>
            </w:rPr>
            <w:t>Victoria Prentis:</w:t>
          </w:r>
          <w:r w:rsidRPr="00216E65">
            <w:rPr>
              <w:b/>
            </w:rPr>
            <w:t xml:space="preserve"> </w:t>
          </w:r>
        </w:sdtContent>
      </w:sdt>
      <w:r w:rsidRPr="00216E65" w:rsidR="00E122F6">
        <w:t>Yes, a</w:t>
      </w:r>
      <w:r w:rsidRPr="00216E65">
        <w:t xml:space="preserve">bsolutely. </w:t>
      </w:r>
      <w:r w:rsidRPr="00216E65" w:rsidR="008C392C">
        <w:t xml:space="preserve">This is the point. Our UK standards on both of those areas are higher, which is </w:t>
      </w:r>
      <w:r w:rsidRPr="00216E65">
        <w:t xml:space="preserve">exactly the problem that </w:t>
      </w:r>
      <w:r w:rsidRPr="00216E65" w:rsidR="00E122F6">
        <w:t>is being</w:t>
      </w:r>
      <w:r w:rsidRPr="00216E65">
        <w:t xml:space="preserve"> addressed. We cannot expect everybody to work to our standards. </w:t>
      </w:r>
      <w:r w:rsidRPr="00216E65" w:rsidR="008C392C">
        <w:t>If our Government bodies are procuring abroad</w:t>
      </w:r>
      <w:r w:rsidR="00C32CCE">
        <w:t>,</w:t>
      </w:r>
      <w:r w:rsidRPr="00216E65" w:rsidR="008C392C">
        <w:t xml:space="preserve"> then I understand that they have </w:t>
      </w:r>
      <w:r w:rsidRPr="00216E65">
        <w:t>to source their food abroad</w:t>
      </w:r>
      <w:r w:rsidRPr="00216E65" w:rsidR="008C392C">
        <w:t>, broadly</w:t>
      </w:r>
      <w:r w:rsidRPr="00216E65">
        <w:t>.</w:t>
      </w:r>
    </w:p>
    <w:p w:rsidR="00D7659A" w:rsidRPr="00216E65" w:rsidP="00D7659A">
      <w:pPr>
        <w:pStyle w:val="Question"/>
      </w:pPr>
      <w:sdt>
        <w:sdtPr>
          <w:alias w:val="Member"/>
          <w:tag w:val="&lt;Member mnisId='4853' dodsId=''&gt;"/>
          <w:id w:val="-276094046"/>
          <w:placeholder>
            <w:docPart w:val="DefaultPlaceholder_-1854013440"/>
          </w:placeholder>
          <w:richText/>
        </w:sdtPr>
        <w:sdtContent>
          <w:r w:rsidRPr="00216E65">
            <w:rPr>
              <w:b/>
            </w:rPr>
            <w:t>Dr Hudson:</w:t>
          </w:r>
        </w:sdtContent>
      </w:sdt>
      <w:r w:rsidRPr="00216E65">
        <w:t xml:space="preserve"> </w:t>
      </w:r>
      <w:r w:rsidRPr="00216E65" w:rsidR="00A1612D">
        <w:t>Y</w:t>
      </w:r>
      <w:r w:rsidRPr="00216E65" w:rsidR="008C392C">
        <w:t>ou are saying this is used on a</w:t>
      </w:r>
      <w:r w:rsidRPr="00216E65" w:rsidR="00E122F6">
        <w:t>n</w:t>
      </w:r>
      <w:r w:rsidRPr="00216E65" w:rsidR="008C392C">
        <w:t xml:space="preserve"> M</w:t>
      </w:r>
      <w:r w:rsidRPr="00216E65" w:rsidR="00E122F6">
        <w:t>o</w:t>
      </w:r>
      <w:r w:rsidRPr="00216E65" w:rsidR="008C392C">
        <w:t xml:space="preserve">D basis abroad, but it would be helpful if we </w:t>
      </w:r>
      <w:r w:rsidR="00C32CCE">
        <w:t>could</w:t>
      </w:r>
      <w:r w:rsidRPr="00216E65" w:rsidR="008C392C">
        <w:t xml:space="preserve"> get the assurance</w:t>
      </w:r>
      <w:r w:rsidRPr="00216E65" w:rsidR="00E122F6">
        <w:t>, when Ananda and the Department get back to us,</w:t>
      </w:r>
      <w:r w:rsidRPr="00216E65" w:rsidR="008C392C">
        <w:t xml:space="preserve"> that this is not </w:t>
      </w:r>
      <w:r w:rsidRPr="00216E65">
        <w:t xml:space="preserve">being used at all on the </w:t>
      </w:r>
      <w:r w:rsidRPr="00216E65" w:rsidR="008C392C">
        <w:t xml:space="preserve">shores </w:t>
      </w:r>
      <w:r w:rsidRPr="00216E65">
        <w:t>of the U</w:t>
      </w:r>
      <w:r w:rsidRPr="00216E65" w:rsidR="00E122F6">
        <w:t>nited Kingdom</w:t>
      </w:r>
      <w:r w:rsidRPr="00216E65" w:rsidR="008C392C">
        <w:t>.</w:t>
      </w:r>
    </w:p>
    <w:p w:rsidR="002E7434" w:rsidRPr="00216E65" w:rsidP="00D7659A">
      <w:pPr>
        <w:pStyle w:val="Answer"/>
      </w:pPr>
      <w:sdt>
        <w:sdtPr>
          <w:alias w:val="Witness"/>
          <w:id w:val="918056959"/>
          <w:placeholder>
            <w:docPart w:val="DefaultPlaceholder_-1854013440"/>
          </w:placeholder>
          <w:richText/>
        </w:sdtPr>
        <w:sdtContent>
          <w:r w:rsidRPr="00216E65" w:rsidR="00BA3AF5">
            <w:rPr>
              <w:b/>
              <w:i/>
            </w:rPr>
            <w:t>Victoria Prentis:</w:t>
          </w:r>
          <w:r w:rsidRPr="00216E65" w:rsidR="00D7659A">
            <w:rPr>
              <w:b/>
            </w:rPr>
            <w:t xml:space="preserve"> </w:t>
          </w:r>
        </w:sdtContent>
      </w:sdt>
      <w:r w:rsidRPr="00216E65" w:rsidR="00E122F6">
        <w:t>Yes, t</w:t>
      </w:r>
      <w:r w:rsidRPr="00216E65" w:rsidR="00A1612D">
        <w:t xml:space="preserve">hat is perhaps the </w:t>
      </w:r>
      <w:r w:rsidRPr="00216E65" w:rsidR="00D7659A">
        <w:t>way to go with the new GBSF</w:t>
      </w:r>
      <w:r w:rsidRPr="00216E65" w:rsidR="00A1612D">
        <w:t xml:space="preserve">. We </w:t>
      </w:r>
      <w:r w:rsidRPr="00216E65" w:rsidR="00D7659A">
        <w:t>cannot slip beyond our own standards in this country</w:t>
      </w:r>
      <w:r w:rsidRPr="00216E65" w:rsidR="00A1612D">
        <w:t xml:space="preserve">. </w:t>
      </w:r>
      <w:r w:rsidRPr="00216E65" w:rsidR="00D7659A">
        <w:t xml:space="preserve">There is no way that </w:t>
      </w:r>
      <w:r w:rsidRPr="00216E65" w:rsidR="00A1612D">
        <w:t>could be</w:t>
      </w:r>
      <w:r w:rsidRPr="00216E65" w:rsidR="00E122F6">
        <w:t xml:space="preserve"> happening</w:t>
      </w:r>
      <w:r w:rsidRPr="00216E65" w:rsidR="00A1612D">
        <w:t xml:space="preserve"> or </w:t>
      </w:r>
      <w:r w:rsidRPr="00216E65" w:rsidR="00D7659A">
        <w:t xml:space="preserve">would </w:t>
      </w:r>
      <w:r w:rsidRPr="00216E65" w:rsidR="00E122F6">
        <w:t xml:space="preserve">happen </w:t>
      </w:r>
      <w:r w:rsidRPr="00216E65" w:rsidR="00D7659A">
        <w:t>in the future</w:t>
      </w:r>
      <w:r w:rsidRPr="00216E65" w:rsidR="00A1612D">
        <w:t>, because those are the rules</w:t>
      </w:r>
      <w:r w:rsidRPr="00216E65" w:rsidR="00D7659A">
        <w:t>.</w:t>
      </w:r>
    </w:p>
    <w:p w:rsidR="00D7659A" w:rsidRPr="00216E65" w:rsidP="002E7434">
      <w:pPr>
        <w:pStyle w:val="Question"/>
      </w:pPr>
      <w:sdt>
        <w:sdtPr>
          <w:alias w:val="Member"/>
          <w:tag w:val="&lt;Member mnisId='4072' dodsId='28723'&gt;"/>
          <w:id w:val="546807473"/>
          <w:placeholder>
            <w:docPart w:val="DefaultPlaceholder_-1854013440"/>
          </w:placeholder>
          <w:richText/>
        </w:sdtPr>
        <w:sdtContent>
          <w:r w:rsidRPr="00216E65" w:rsidR="002E7434">
            <w:rPr>
              <w:b/>
            </w:rPr>
            <w:t>Chair:</w:t>
          </w:r>
        </w:sdtContent>
      </w:sdt>
      <w:r w:rsidRPr="00216E65" w:rsidR="002E7434">
        <w:t xml:space="preserve"> Before we leave this question, </w:t>
      </w:r>
      <w:r w:rsidRPr="00216E65" w:rsidR="00A1612D">
        <w:t xml:space="preserve">we are really keen, Minister, that we </w:t>
      </w:r>
      <w:r w:rsidRPr="00216E65" w:rsidR="002E7434">
        <w:t>as a Government lead by example</w:t>
      </w:r>
      <w:r w:rsidRPr="00216E65" w:rsidR="00E122F6">
        <w:t>, through</w:t>
      </w:r>
      <w:r w:rsidRPr="00216E65" w:rsidR="00A1612D">
        <w:t xml:space="preserve"> </w:t>
      </w:r>
      <w:r w:rsidRPr="00216E65" w:rsidR="002E7434">
        <w:t xml:space="preserve">our </w:t>
      </w:r>
      <w:r w:rsidRPr="00216E65" w:rsidR="00E122F6">
        <w:t>M</w:t>
      </w:r>
      <w:r w:rsidRPr="00216E65" w:rsidR="00A1612D">
        <w:t>inistries</w:t>
      </w:r>
      <w:r w:rsidRPr="00216E65" w:rsidR="00E122F6">
        <w:t xml:space="preserve">, </w:t>
      </w:r>
      <w:r w:rsidRPr="00216E65" w:rsidR="00A1612D">
        <w:t xml:space="preserve">and actually buy </w:t>
      </w:r>
      <w:r w:rsidRPr="00216E65" w:rsidR="002E7434">
        <w:t>British food</w:t>
      </w:r>
      <w:r w:rsidRPr="00216E65" w:rsidR="00E122F6">
        <w:t>. W</w:t>
      </w:r>
      <w:r w:rsidRPr="00216E65" w:rsidR="002E7434">
        <w:t>e had the Soil Associa</w:t>
      </w:r>
      <w:r w:rsidRPr="00216E65" w:rsidR="00A1612D">
        <w:t>t</w:t>
      </w:r>
      <w:r w:rsidRPr="00216E65" w:rsidR="002E7434">
        <w:t xml:space="preserve">ion before us saying </w:t>
      </w:r>
      <w:r w:rsidRPr="00216E65" w:rsidR="00A1612D">
        <w:t xml:space="preserve">that there are times when </w:t>
      </w:r>
      <w:r w:rsidRPr="00216E65" w:rsidR="002E7434">
        <w:t>schools decide to</w:t>
      </w:r>
      <w:r w:rsidRPr="00216E65" w:rsidR="00A1612D">
        <w:t xml:space="preserve"> </w:t>
      </w:r>
      <w:r w:rsidRPr="00216E65" w:rsidR="002E7434">
        <w:t>go for lower</w:t>
      </w:r>
      <w:r w:rsidRPr="00216E65" w:rsidR="00E122F6">
        <w:t>-</w:t>
      </w:r>
      <w:r w:rsidRPr="00216E65" w:rsidR="002E7434">
        <w:t>quality food and purchase it from a</w:t>
      </w:r>
      <w:r w:rsidRPr="00216E65" w:rsidR="00A1612D">
        <w:t>b</w:t>
      </w:r>
      <w:r w:rsidRPr="00216E65" w:rsidR="002E7434">
        <w:t>road as well. We need to know the facts when this is happening</w:t>
      </w:r>
      <w:r w:rsidRPr="00216E65" w:rsidR="00A1612D">
        <w:t xml:space="preserve"> </w:t>
      </w:r>
      <w:r w:rsidRPr="00216E65" w:rsidR="002E7434">
        <w:t>and we need to be able to draw it out into the open</w:t>
      </w:r>
      <w:r w:rsidRPr="00216E65" w:rsidR="00A1612D">
        <w:t xml:space="preserve"> so that it does not continue. </w:t>
      </w:r>
      <w:r w:rsidRPr="00216E65" w:rsidR="002E7434">
        <w:t>A lot of the rules are right</w:t>
      </w:r>
      <w:r w:rsidR="00C32CCE">
        <w:t>,</w:t>
      </w:r>
      <w:r w:rsidRPr="00216E65" w:rsidR="002E7434">
        <w:t xml:space="preserve"> but they are not necessarily being focused on</w:t>
      </w:r>
      <w:r w:rsidRPr="00216E65" w:rsidR="00A1612D">
        <w:t xml:space="preserve"> and they are not being publicised enough. </w:t>
      </w:r>
      <w:r w:rsidRPr="00216E65" w:rsidR="002E7434">
        <w:t>That is the key</w:t>
      </w:r>
      <w:r w:rsidRPr="00216E65" w:rsidR="00A1612D">
        <w:t>;</w:t>
      </w:r>
      <w:r w:rsidRPr="00216E65" w:rsidR="00E122F6">
        <w:t xml:space="preserve"> it is</w:t>
      </w:r>
      <w:r w:rsidRPr="00216E65" w:rsidR="00A1612D">
        <w:t xml:space="preserve"> </w:t>
      </w:r>
      <w:r w:rsidRPr="00216E65" w:rsidR="002E7434">
        <w:t xml:space="preserve">not exactly </w:t>
      </w:r>
      <w:r w:rsidRPr="00216E65" w:rsidR="00E122F6">
        <w:t xml:space="preserve">to </w:t>
      </w:r>
      <w:r w:rsidRPr="00216E65" w:rsidR="002E7434">
        <w:t xml:space="preserve">name and shame, but </w:t>
      </w:r>
      <w:r w:rsidRPr="00216E65" w:rsidR="00E122F6">
        <w:t xml:space="preserve">to </w:t>
      </w:r>
      <w:r w:rsidRPr="00216E65" w:rsidR="002E7434">
        <w:t>go in that sort of direction,</w:t>
      </w:r>
      <w:r w:rsidRPr="00216E65" w:rsidR="00A1612D">
        <w:t xml:space="preserve"> so that it is </w:t>
      </w:r>
      <w:r w:rsidRPr="00216E65" w:rsidR="009B3470">
        <w:t>not</w:t>
      </w:r>
      <w:r w:rsidRPr="00216E65" w:rsidR="00A1612D">
        <w:t xml:space="preserve"> too easy for schools, prison authorities or the forces</w:t>
      </w:r>
      <w:r w:rsidRPr="00216E65" w:rsidR="002E7434">
        <w:t>.</w:t>
      </w:r>
      <w:r w:rsidRPr="00216E65" w:rsidR="00A1612D">
        <w:t xml:space="preserve"> When the prison authorities</w:t>
      </w:r>
      <w:r w:rsidRPr="00216E65" w:rsidR="00C610A3">
        <w:t xml:space="preserve"> </w:t>
      </w:r>
      <w:r w:rsidRPr="00216E65" w:rsidR="00A1612D">
        <w:t xml:space="preserve">came before </w:t>
      </w:r>
      <w:r w:rsidRPr="00216E65" w:rsidR="005B64ED">
        <w:t>us</w:t>
      </w:r>
      <w:r w:rsidRPr="00216E65" w:rsidR="00E122F6">
        <w:t>,</w:t>
      </w:r>
      <w:r w:rsidRPr="00216E65" w:rsidR="005B64ED">
        <w:t xml:space="preserve"> they </w:t>
      </w:r>
      <w:r w:rsidRPr="00216E65" w:rsidR="00E122F6">
        <w:t>were,</w:t>
      </w:r>
      <w:r w:rsidRPr="00216E65" w:rsidR="00A1612D">
        <w:t xml:space="preserve"> </w:t>
      </w:r>
      <w:r w:rsidRPr="00216E65" w:rsidR="00C610A3">
        <w:t>on the whole</w:t>
      </w:r>
      <w:r w:rsidRPr="00216E65" w:rsidR="00E122F6">
        <w:t>,</w:t>
      </w:r>
      <w:r w:rsidRPr="00216E65" w:rsidR="00C610A3">
        <w:t xml:space="preserve"> pretty good</w:t>
      </w:r>
      <w:r w:rsidRPr="00216E65" w:rsidR="00E122F6">
        <w:t xml:space="preserve">, </w:t>
      </w:r>
      <w:r w:rsidRPr="00216E65" w:rsidR="005B64ED">
        <w:t xml:space="preserve">because </w:t>
      </w:r>
      <w:r w:rsidRPr="00216E65" w:rsidR="00C610A3">
        <w:t>they also grow</w:t>
      </w:r>
      <w:r w:rsidRPr="00216E65" w:rsidR="00E122F6">
        <w:t xml:space="preserve">, </w:t>
      </w:r>
      <w:r w:rsidRPr="00216E65" w:rsidR="005B64ED">
        <w:t>naturally</w:t>
      </w:r>
      <w:r w:rsidRPr="00216E65" w:rsidR="00E122F6">
        <w:t xml:space="preserve">, </w:t>
      </w:r>
      <w:r w:rsidRPr="00216E65" w:rsidR="005B64ED">
        <w:t xml:space="preserve">quite </w:t>
      </w:r>
      <w:r w:rsidRPr="00216E65" w:rsidR="00C610A3">
        <w:t xml:space="preserve">a lot of their own food as well. We </w:t>
      </w:r>
      <w:r w:rsidRPr="00216E65" w:rsidR="005B64ED">
        <w:t xml:space="preserve">really have </w:t>
      </w:r>
      <w:r w:rsidRPr="00216E65" w:rsidR="007D318F">
        <w:t>t</w:t>
      </w:r>
      <w:r w:rsidRPr="00216E65" w:rsidR="005B64ED">
        <w:t xml:space="preserve">o get to grips with this. We </w:t>
      </w:r>
      <w:r w:rsidRPr="00216E65" w:rsidR="00C610A3">
        <w:t xml:space="preserve">will look forward to some of </w:t>
      </w:r>
      <w:r w:rsidR="00C32CCE">
        <w:t>the</w:t>
      </w:r>
      <w:r w:rsidRPr="00216E65" w:rsidR="00C610A3">
        <w:t xml:space="preserve"> </w:t>
      </w:r>
      <w:r w:rsidRPr="00216E65" w:rsidR="00C610A3">
        <w:t>written eviden</w:t>
      </w:r>
      <w:r w:rsidRPr="00216E65" w:rsidR="005B64ED">
        <w:t>ce</w:t>
      </w:r>
      <w:r w:rsidRPr="00216E65" w:rsidR="00C610A3">
        <w:t xml:space="preserve"> that </w:t>
      </w:r>
      <w:r w:rsidRPr="00216E65" w:rsidR="005B64ED">
        <w:t>y</w:t>
      </w:r>
      <w:r w:rsidRPr="00216E65" w:rsidR="00C610A3">
        <w:t>ou will give us on</w:t>
      </w:r>
      <w:r w:rsidRPr="00216E65" w:rsidR="005B64ED">
        <w:t xml:space="preserve"> </w:t>
      </w:r>
      <w:r w:rsidRPr="00216E65" w:rsidR="00C610A3">
        <w:t xml:space="preserve">this </w:t>
      </w:r>
      <w:r w:rsidRPr="00216E65" w:rsidR="005B64ED">
        <w:t>matter.</w:t>
      </w:r>
    </w:p>
    <w:p w:rsidR="00484F30" w:rsidRPr="00216E65" w:rsidP="00C610A3">
      <w:pPr>
        <w:pStyle w:val="Answer"/>
      </w:pPr>
      <w:sdt>
        <w:sdtPr>
          <w:alias w:val="Witness"/>
          <w:id w:val="1960379581"/>
          <w:placeholder>
            <w:docPart w:val="DefaultPlaceholder_-1854013440"/>
          </w:placeholder>
          <w:richText/>
        </w:sdtPr>
        <w:sdtContent>
          <w:r w:rsidRPr="00216E65" w:rsidR="00BA3AF5">
            <w:rPr>
              <w:b/>
              <w:i/>
            </w:rPr>
            <w:t>Victoria Prentis:</w:t>
          </w:r>
          <w:r w:rsidRPr="00216E65" w:rsidR="00C610A3">
            <w:rPr>
              <w:b/>
            </w:rPr>
            <w:t xml:space="preserve"> </w:t>
          </w:r>
        </w:sdtContent>
      </w:sdt>
      <w:r w:rsidRPr="00216E65" w:rsidR="00C610A3">
        <w:t xml:space="preserve">That is fine. </w:t>
      </w:r>
      <w:r w:rsidRPr="00216E65" w:rsidR="00E122F6">
        <w:t>A</w:t>
      </w:r>
      <w:r w:rsidRPr="00216E65" w:rsidR="005B64ED">
        <w:t>s you know</w:t>
      </w:r>
      <w:r w:rsidRPr="00216E65" w:rsidR="00E122F6">
        <w:t>,</w:t>
      </w:r>
      <w:r w:rsidRPr="00216E65" w:rsidR="005B64ED">
        <w:t xml:space="preserve"> I have a background</w:t>
      </w:r>
      <w:r w:rsidRPr="00216E65">
        <w:t xml:space="preserve"> </w:t>
      </w:r>
      <w:r w:rsidRPr="00216E65" w:rsidR="005B64ED">
        <w:t xml:space="preserve">in the Prison Service. There is a </w:t>
      </w:r>
      <w:r w:rsidRPr="00216E65" w:rsidR="00C610A3">
        <w:t xml:space="preserve">very </w:t>
      </w:r>
      <w:r w:rsidRPr="00216E65" w:rsidR="005B64ED">
        <w:t>interesting</w:t>
      </w:r>
      <w:r w:rsidRPr="00216E65" w:rsidR="00C610A3">
        <w:t xml:space="preserve"> report</w:t>
      </w:r>
      <w:r w:rsidRPr="00216E65" w:rsidR="005B64ED">
        <w:t xml:space="preserve">, </w:t>
      </w:r>
      <w:r w:rsidRPr="00216E65" w:rsidR="00C610A3">
        <w:t>which you may well have considered</w:t>
      </w:r>
      <w:r w:rsidRPr="00216E65" w:rsidR="005B64ED">
        <w:t xml:space="preserve">, about </w:t>
      </w:r>
      <w:r w:rsidRPr="00216E65" w:rsidR="00C610A3">
        <w:t xml:space="preserve">the effect </w:t>
      </w:r>
      <w:r w:rsidRPr="00216E65">
        <w:t>on prisoners’ behaviour of what they eat</w:t>
      </w:r>
      <w:r w:rsidRPr="00216E65" w:rsidR="00C610A3">
        <w:t>.</w:t>
      </w:r>
      <w:r w:rsidRPr="00216E65">
        <w:t xml:space="preserve"> </w:t>
      </w:r>
      <w:r w:rsidRPr="00216E65" w:rsidR="00C610A3">
        <w:t xml:space="preserve">It is important </w:t>
      </w:r>
      <w:r w:rsidRPr="00216E65">
        <w:t>t</w:t>
      </w:r>
      <w:r w:rsidRPr="00216E65" w:rsidR="00C610A3">
        <w:t>o look at that as well.</w:t>
      </w:r>
      <w:r w:rsidRPr="00216E65">
        <w:t xml:space="preserve"> I have been very interested in prison food and the effect it has on management in prisons for a very long time.</w:t>
      </w:r>
    </w:p>
    <w:p w:rsidR="00C610A3" w:rsidRPr="00216E65" w:rsidP="00104C8D">
      <w:pPr>
        <w:pStyle w:val="Question"/>
      </w:pPr>
      <w:sdt>
        <w:sdtPr>
          <w:alias w:val="Member"/>
          <w:tag w:val="&lt;Member mnisId='155' dodsId='25772'&gt;"/>
          <w:id w:val="-1524550611"/>
          <w:placeholder>
            <w:docPart w:val="DefaultPlaceholder_-1854013440"/>
          </w:placeholder>
          <w:richText/>
        </w:sdtPr>
        <w:sdtContent>
          <w:r w:rsidRPr="00216E65" w:rsidR="00104C8D">
            <w:rPr>
              <w:b/>
            </w:rPr>
            <w:t>Geraint Davies:</w:t>
          </w:r>
        </w:sdtContent>
      </w:sdt>
      <w:r w:rsidRPr="00216E65" w:rsidR="00104C8D">
        <w:t xml:space="preserve"> O</w:t>
      </w:r>
      <w:r w:rsidRPr="00216E65" w:rsidR="00484F30">
        <w:t>n</w:t>
      </w:r>
      <w:r w:rsidRPr="00216E65" w:rsidR="00104C8D">
        <w:t xml:space="preserve"> the issue of nutritional stan</w:t>
      </w:r>
      <w:r w:rsidRPr="00216E65" w:rsidR="00484F30">
        <w:t>dar</w:t>
      </w:r>
      <w:r w:rsidRPr="00216E65" w:rsidR="00104C8D">
        <w:t>ds</w:t>
      </w:r>
      <w:r w:rsidRPr="00216E65" w:rsidR="00C8014D">
        <w:t>,</w:t>
      </w:r>
      <w:r w:rsidRPr="00216E65" w:rsidR="00484F30">
        <w:t xml:space="preserve"> you will be aware of the Ea</w:t>
      </w:r>
      <w:r w:rsidRPr="00216E65" w:rsidR="00104C8D">
        <w:t>t</w:t>
      </w:r>
      <w:r w:rsidRPr="00216E65" w:rsidR="00C8014D">
        <w:t>w</w:t>
      </w:r>
      <w:r w:rsidRPr="00216E65" w:rsidR="00104C8D">
        <w:t xml:space="preserve">ell standards in the NHS. Are you ensuring that all </w:t>
      </w:r>
      <w:r w:rsidRPr="00216E65" w:rsidR="00C8014D">
        <w:t xml:space="preserve">food procured by </w:t>
      </w:r>
      <w:r w:rsidRPr="00216E65" w:rsidR="00104C8D">
        <w:t>Government</w:t>
      </w:r>
      <w:r w:rsidRPr="00216E65" w:rsidR="00BA4E3C">
        <w:t xml:space="preserve">, whether it is for prisons, schools or other groups, </w:t>
      </w:r>
      <w:r w:rsidRPr="00216E65" w:rsidR="00C8014D">
        <w:t xml:space="preserve">is </w:t>
      </w:r>
      <w:r w:rsidRPr="00216E65" w:rsidR="00104C8D">
        <w:t xml:space="preserve">properly nutritious? </w:t>
      </w:r>
      <w:r w:rsidRPr="00216E65" w:rsidR="00BA4E3C">
        <w:t xml:space="preserve">You did mention prisons. </w:t>
      </w:r>
      <w:r w:rsidRPr="00216E65" w:rsidR="00104C8D">
        <w:t>In the ca</w:t>
      </w:r>
      <w:r w:rsidRPr="00216E65" w:rsidR="00BA4E3C">
        <w:t>s</w:t>
      </w:r>
      <w:r w:rsidRPr="00216E65" w:rsidR="00104C8D">
        <w:t>e of Par</w:t>
      </w:r>
      <w:r w:rsidRPr="00216E65" w:rsidR="00C8014D">
        <w:t>c</w:t>
      </w:r>
      <w:r w:rsidRPr="00216E65" w:rsidR="00104C8D">
        <w:t xml:space="preserve"> Prison, </w:t>
      </w:r>
      <w:r w:rsidRPr="00216E65" w:rsidR="00C8014D">
        <w:t xml:space="preserve">for example, </w:t>
      </w:r>
      <w:r w:rsidRPr="00216E65" w:rsidR="00104C8D">
        <w:t>which is a private prison</w:t>
      </w:r>
      <w:r w:rsidRPr="00216E65" w:rsidR="00BA4E3C">
        <w:t xml:space="preserve"> </w:t>
      </w:r>
      <w:r w:rsidRPr="00216E65" w:rsidR="00C8014D">
        <w:t>that</w:t>
      </w:r>
      <w:r w:rsidRPr="00216E65" w:rsidR="00BA4E3C">
        <w:t xml:space="preserve"> is cutting its cloth, c</w:t>
      </w:r>
      <w:r w:rsidRPr="00216E65" w:rsidR="009D3C93">
        <w:t xml:space="preserve">an </w:t>
      </w:r>
      <w:r w:rsidRPr="00216E65" w:rsidR="00BA4E3C">
        <w:t>you e</w:t>
      </w:r>
      <w:r w:rsidRPr="00216E65" w:rsidR="009D3C93">
        <w:t xml:space="preserve">nsure </w:t>
      </w:r>
      <w:r w:rsidRPr="00216E65" w:rsidR="00BA4E3C">
        <w:t xml:space="preserve">that </w:t>
      </w:r>
      <w:r w:rsidRPr="00216E65" w:rsidR="009D3C93">
        <w:t xml:space="preserve">they will have sufficiently </w:t>
      </w:r>
      <w:r w:rsidRPr="00216E65" w:rsidR="00BA4E3C">
        <w:t xml:space="preserve">nutritious </w:t>
      </w:r>
      <w:r w:rsidRPr="00216E65" w:rsidR="009D3C93">
        <w:t>food?</w:t>
      </w:r>
    </w:p>
    <w:p w:rsidR="00BA4E3C" w:rsidRPr="00216E65" w:rsidP="009D3C93">
      <w:pPr>
        <w:pStyle w:val="Answer"/>
      </w:pPr>
      <w:sdt>
        <w:sdtPr>
          <w:alias w:val="Witness"/>
          <w:id w:val="1263735170"/>
          <w:placeholder>
            <w:docPart w:val="DefaultPlaceholder_-1854013440"/>
          </w:placeholder>
          <w:richText/>
        </w:sdtPr>
        <w:sdtContent>
          <w:r w:rsidRPr="00216E65" w:rsidR="00BA3AF5">
            <w:rPr>
              <w:b/>
              <w:i/>
            </w:rPr>
            <w:t>Victoria Prentis:</w:t>
          </w:r>
          <w:r w:rsidRPr="00216E65" w:rsidR="009D3C93">
            <w:rPr>
              <w:b/>
            </w:rPr>
            <w:t xml:space="preserve"> </w:t>
          </w:r>
        </w:sdtContent>
      </w:sdt>
      <w:r w:rsidRPr="00216E65" w:rsidR="009D3C93">
        <w:t xml:space="preserve">As I said earlier, prisons are assessed for the quality of their food when they are </w:t>
      </w:r>
      <w:r w:rsidRPr="00216E65">
        <w:t xml:space="preserve">inspected </w:t>
      </w:r>
      <w:r w:rsidRPr="00216E65" w:rsidR="009D3C93">
        <w:t xml:space="preserve">by the </w:t>
      </w:r>
      <w:r w:rsidRPr="00216E65">
        <w:t>independent</w:t>
      </w:r>
      <w:r w:rsidRPr="00216E65" w:rsidR="009D3C93">
        <w:t xml:space="preserve"> body </w:t>
      </w:r>
      <w:r w:rsidRPr="00216E65" w:rsidR="00C8014D">
        <w:t>that</w:t>
      </w:r>
      <w:r w:rsidRPr="00216E65">
        <w:t xml:space="preserve"> </w:t>
      </w:r>
      <w:r w:rsidRPr="00216E65" w:rsidR="009D3C93">
        <w:t>ins</w:t>
      </w:r>
      <w:r w:rsidRPr="00216E65">
        <w:t>p</w:t>
      </w:r>
      <w:r w:rsidRPr="00216E65" w:rsidR="009D3C93">
        <w:t>ects them</w:t>
      </w:r>
      <w:r w:rsidRPr="00216E65">
        <w:t xml:space="preserve">, which is one of the reasons </w:t>
      </w:r>
      <w:r w:rsidR="00C32CCE">
        <w:t>why</w:t>
      </w:r>
      <w:r w:rsidRPr="00216E65">
        <w:t xml:space="preserve"> they were able to come before you</w:t>
      </w:r>
      <w:r w:rsidRPr="00216E65" w:rsidR="00C8014D">
        <w:t>, I suspect,</w:t>
      </w:r>
      <w:r w:rsidRPr="00216E65">
        <w:t xml:space="preserve"> and assure you on the </w:t>
      </w:r>
      <w:r w:rsidRPr="00216E65" w:rsidR="009D3C93">
        <w:t>quality of food in pr</w:t>
      </w:r>
      <w:r w:rsidRPr="00216E65">
        <w:t>i</w:t>
      </w:r>
      <w:r w:rsidRPr="00216E65" w:rsidR="009D3C93">
        <w:t>sons.</w:t>
      </w:r>
    </w:p>
    <w:p w:rsidR="00834145" w:rsidRPr="00216E65" w:rsidP="009D3C93">
      <w:pPr>
        <w:pStyle w:val="Answer"/>
      </w:pPr>
      <w:r w:rsidRPr="00216E65">
        <w:t xml:space="preserve">In terms of the </w:t>
      </w:r>
      <w:r w:rsidRPr="00216E65" w:rsidR="00BA4E3C">
        <w:t xml:space="preserve">nutritional </w:t>
      </w:r>
      <w:r w:rsidRPr="00216E65">
        <w:t xml:space="preserve">content, the </w:t>
      </w:r>
      <w:r w:rsidRPr="00216E65" w:rsidR="0064739C">
        <w:t>D</w:t>
      </w:r>
      <w:r w:rsidRPr="00216E65">
        <w:t xml:space="preserve">epartment of </w:t>
      </w:r>
      <w:r w:rsidRPr="00216E65" w:rsidR="0064739C">
        <w:t>H</w:t>
      </w:r>
      <w:r w:rsidRPr="00216E65">
        <w:t xml:space="preserve">ealth focuses specifically on that. </w:t>
      </w:r>
      <w:r w:rsidRPr="00216E65" w:rsidR="0064739C">
        <w:t xml:space="preserve">I am told that </w:t>
      </w:r>
      <w:r w:rsidRPr="00216E65">
        <w:t xml:space="preserve">the body </w:t>
      </w:r>
      <w:r w:rsidRPr="00216E65" w:rsidR="00C8014D">
        <w:t>that</w:t>
      </w:r>
      <w:r w:rsidRPr="00216E65">
        <w:t xml:space="preserve"> looks at that specifically will publish more guidance on nutritional standards</w:t>
      </w:r>
      <w:r w:rsidRPr="00216E65" w:rsidR="00C8014D">
        <w:t xml:space="preserve"> very shortly,</w:t>
      </w:r>
      <w:r w:rsidRPr="00216E65" w:rsidR="00F54C5A">
        <w:t xml:space="preserve"> by the end of February this year,</w:t>
      </w:r>
      <w:r w:rsidRPr="00216E65" w:rsidR="00C8014D">
        <w:t xml:space="preserve"> </w:t>
      </w:r>
      <w:r w:rsidRPr="00216E65" w:rsidR="00F54C5A">
        <w:t xml:space="preserve">which </w:t>
      </w:r>
      <w:r w:rsidRPr="00216E65">
        <w:t>will</w:t>
      </w:r>
      <w:r w:rsidRPr="00216E65" w:rsidR="00F54C5A">
        <w:t xml:space="preserve"> in turn feed </w:t>
      </w:r>
      <w:r w:rsidRPr="00216E65" w:rsidR="009B3470">
        <w:t>into</w:t>
      </w:r>
      <w:r w:rsidRPr="00216E65" w:rsidR="00F54C5A">
        <w:t xml:space="preserve"> the work that we are doing on the GBSF this year.</w:t>
      </w:r>
    </w:p>
    <w:p w:rsidR="009D3C93" w:rsidRPr="00216E65" w:rsidP="00834145">
      <w:pPr>
        <w:pStyle w:val="Question"/>
      </w:pPr>
      <w:sdt>
        <w:sdtPr>
          <w:alias w:val="Member"/>
          <w:tag w:val="&lt;Member mnisId='155' dodsId='25772'&gt;"/>
          <w:id w:val="-1952694095"/>
          <w:placeholder>
            <w:docPart w:val="DefaultPlaceholder_-1854013440"/>
          </w:placeholder>
          <w:richText/>
        </w:sdtPr>
        <w:sdtContent>
          <w:r w:rsidRPr="00216E65" w:rsidR="00834145">
            <w:rPr>
              <w:b/>
            </w:rPr>
            <w:t>Geraint Davies:</w:t>
          </w:r>
        </w:sdtContent>
      </w:sdt>
      <w:r w:rsidRPr="00216E65" w:rsidR="00834145">
        <w:t xml:space="preserve"> </w:t>
      </w:r>
      <w:r w:rsidRPr="00216E65" w:rsidR="00C8014D">
        <w:t>Y</w:t>
      </w:r>
      <w:r w:rsidRPr="00216E65" w:rsidR="00834145">
        <w:t>ou will update your guidance</w:t>
      </w:r>
      <w:r w:rsidRPr="00216E65" w:rsidR="00F54C5A">
        <w:t xml:space="preserve"> and the GBSF to comply with the Eat</w:t>
      </w:r>
      <w:r w:rsidRPr="00216E65" w:rsidR="00C8014D">
        <w:t>w</w:t>
      </w:r>
      <w:r w:rsidRPr="00216E65" w:rsidR="00F54C5A">
        <w:t>ell guide.</w:t>
      </w:r>
    </w:p>
    <w:p w:rsidR="00834145" w:rsidRPr="00216E65" w:rsidP="00834145">
      <w:pPr>
        <w:pStyle w:val="Answer"/>
      </w:pPr>
      <w:sdt>
        <w:sdtPr>
          <w:alias w:val="Witness"/>
          <w:id w:val="1014651479"/>
          <w:placeholder>
            <w:docPart w:val="DefaultPlaceholder_-1854013440"/>
          </w:placeholder>
          <w:richText/>
        </w:sdtPr>
        <w:sdtContent>
          <w:r w:rsidRPr="00216E65" w:rsidR="00BA3AF5">
            <w:rPr>
              <w:b/>
              <w:i/>
            </w:rPr>
            <w:t>Victoria Prentis:</w:t>
          </w:r>
          <w:r w:rsidRPr="00216E65">
            <w:rPr>
              <w:b/>
            </w:rPr>
            <w:t xml:space="preserve"> </w:t>
          </w:r>
        </w:sdtContent>
      </w:sdt>
      <w:r w:rsidRPr="00216E65">
        <w:t>Yes. I would</w:t>
      </w:r>
      <w:r w:rsidRPr="00216E65" w:rsidR="00F54C5A">
        <w:t xml:space="preserve"> </w:t>
      </w:r>
      <w:r w:rsidRPr="00216E65">
        <w:t>not call it a rip up and start again</w:t>
      </w:r>
      <w:r w:rsidRPr="00216E65" w:rsidR="00C8014D">
        <w:t>;</w:t>
      </w:r>
      <w:r w:rsidRPr="00216E65" w:rsidR="00F54C5A">
        <w:t xml:space="preserve"> I would call it a refresh. </w:t>
      </w:r>
      <w:r w:rsidRPr="00216E65">
        <w:t xml:space="preserve">We will certainly say that definitely we will be updating the </w:t>
      </w:r>
      <w:r w:rsidRPr="00216E65" w:rsidR="00F54C5A">
        <w:t xml:space="preserve">nutritional </w:t>
      </w:r>
      <w:r w:rsidRPr="00216E65">
        <w:t>standards very sh</w:t>
      </w:r>
      <w:r w:rsidRPr="00216E65" w:rsidR="00F54C5A">
        <w:t>o</w:t>
      </w:r>
      <w:r w:rsidRPr="00216E65">
        <w:t>rtly</w:t>
      </w:r>
      <w:r w:rsidRPr="00216E65" w:rsidR="00F54C5A">
        <w:t xml:space="preserve"> following th</w:t>
      </w:r>
      <w:r w:rsidR="00C32CCE">
        <w:t>e</w:t>
      </w:r>
      <w:r w:rsidRPr="00216E65" w:rsidR="00F54C5A">
        <w:t xml:space="preserve"> report in February this year.</w:t>
      </w:r>
    </w:p>
    <w:p w:rsidR="00834145" w:rsidRPr="00216E65" w:rsidP="00834145">
      <w:pPr>
        <w:pStyle w:val="Question"/>
      </w:pPr>
      <w:sdt>
        <w:sdtPr>
          <w:alias w:val="Member"/>
          <w:tag w:val="&lt;Member mnisId='155' dodsId='25772'&gt;"/>
          <w:id w:val="1358854116"/>
          <w:placeholder>
            <w:docPart w:val="DefaultPlaceholder_-1854013440"/>
          </w:placeholder>
          <w:richText/>
        </w:sdtPr>
        <w:sdtContent>
          <w:r w:rsidRPr="00216E65">
            <w:rPr>
              <w:b/>
            </w:rPr>
            <w:t>Geraint Davies:</w:t>
          </w:r>
        </w:sdtContent>
      </w:sdt>
      <w:r w:rsidRPr="00216E65">
        <w:t xml:space="preserve"> Given your assurance</w:t>
      </w:r>
      <w:r w:rsidRPr="00216E65" w:rsidR="00F54C5A">
        <w:t>s about nutritional value for money, can I ask how you explain that</w:t>
      </w:r>
      <w:r w:rsidRPr="00216E65">
        <w:t xml:space="preserve"> between March a</w:t>
      </w:r>
      <w:r w:rsidRPr="00216E65" w:rsidR="00F54C5A">
        <w:t>n</w:t>
      </w:r>
      <w:r w:rsidRPr="00216E65">
        <w:t>d July the Government bought 4.7 m</w:t>
      </w:r>
      <w:r w:rsidRPr="00216E65" w:rsidR="00F54C5A">
        <w:t>i</w:t>
      </w:r>
      <w:r w:rsidRPr="00216E65">
        <w:t>llion food parcels that it gave to people</w:t>
      </w:r>
      <w:r w:rsidRPr="00216E65" w:rsidR="00A20FEC">
        <w:t xml:space="preserve"> </w:t>
      </w:r>
      <w:r w:rsidRPr="00216E65">
        <w:t xml:space="preserve">who are clinically </w:t>
      </w:r>
      <w:r w:rsidRPr="00216E65" w:rsidR="00F54C5A">
        <w:t xml:space="preserve">vulnerable for </w:t>
      </w:r>
      <w:r w:rsidR="000677DA">
        <w:t>covid</w:t>
      </w:r>
      <w:r w:rsidRPr="00216E65" w:rsidR="00F54C5A">
        <w:t xml:space="preserve"> at a cost of £208 million from </w:t>
      </w:r>
      <w:r w:rsidRPr="00216E65" w:rsidR="00A20FEC">
        <w:t xml:space="preserve">Bidfood and </w:t>
      </w:r>
      <w:r w:rsidRPr="00216E65">
        <w:t>Brakes</w:t>
      </w:r>
      <w:r w:rsidRPr="00216E65" w:rsidR="00F54C5A">
        <w:t xml:space="preserve">, which I understand is £44 a box </w:t>
      </w:r>
      <w:r w:rsidRPr="00216E65">
        <w:t xml:space="preserve">compared to </w:t>
      </w:r>
      <w:r w:rsidRPr="00216E65" w:rsidR="00F54C5A">
        <w:t xml:space="preserve">something </w:t>
      </w:r>
      <w:r w:rsidRPr="00216E65">
        <w:t>like £26 in the supermarket</w:t>
      </w:r>
      <w:r w:rsidRPr="00216E65" w:rsidR="00F54C5A">
        <w:t xml:space="preserve">—that is a </w:t>
      </w:r>
      <w:r w:rsidRPr="00216E65">
        <w:t>69% mark</w:t>
      </w:r>
      <w:r w:rsidRPr="00216E65" w:rsidR="00F54C5A">
        <w:noBreakHyphen/>
      </w:r>
      <w:r w:rsidRPr="00216E65">
        <w:t>up</w:t>
      </w:r>
      <w:r w:rsidRPr="00216E65" w:rsidR="00F54C5A">
        <w:t xml:space="preserve">—that did not meet </w:t>
      </w:r>
      <w:r w:rsidRPr="00216E65" w:rsidR="009B3470">
        <w:t>nutritional</w:t>
      </w:r>
      <w:r w:rsidRPr="00216E65" w:rsidR="00F54C5A">
        <w:t xml:space="preserve"> standards? There have been reports </w:t>
      </w:r>
      <w:r w:rsidR="00C32CCE">
        <w:t xml:space="preserve">that </w:t>
      </w:r>
      <w:r w:rsidRPr="00216E65" w:rsidR="00F54C5A">
        <w:t xml:space="preserve">it did not meet special needs for people with particular conditions like cancer, or religious needs. </w:t>
      </w:r>
      <w:r w:rsidRPr="00216E65">
        <w:t>Muslim people were receiving p</w:t>
      </w:r>
      <w:r w:rsidRPr="00216E65" w:rsidR="00F54C5A">
        <w:t>o</w:t>
      </w:r>
      <w:r w:rsidRPr="00216E65">
        <w:t xml:space="preserve">rk sausages </w:t>
      </w:r>
      <w:r w:rsidRPr="00216E65" w:rsidR="00F54C5A">
        <w:t xml:space="preserve">and the like. Much </w:t>
      </w:r>
      <w:r w:rsidRPr="00216E65">
        <w:t xml:space="preserve">of the food had </w:t>
      </w:r>
      <w:r w:rsidRPr="00216E65" w:rsidR="00F54C5A">
        <w:t xml:space="preserve">actually </w:t>
      </w:r>
      <w:r w:rsidRPr="00216E65">
        <w:t>gone off.</w:t>
      </w:r>
      <w:r w:rsidRPr="00216E65" w:rsidR="001B1C9E">
        <w:t xml:space="preserve"> </w:t>
      </w:r>
      <w:r w:rsidRPr="00216E65" w:rsidR="00F54C5A">
        <w:t>It was</w:t>
      </w:r>
      <w:r w:rsidRPr="00216E65" w:rsidR="00C8014D">
        <w:t xml:space="preserve"> of</w:t>
      </w:r>
      <w:r w:rsidRPr="00216E65" w:rsidR="00F54C5A">
        <w:t xml:space="preserve"> poor nutritional standard</w:t>
      </w:r>
      <w:r w:rsidRPr="00216E65" w:rsidR="00C8014D">
        <w:t xml:space="preserve">, </w:t>
      </w:r>
      <w:r w:rsidRPr="00216E65" w:rsidR="00F54C5A">
        <w:t>poor value for money</w:t>
      </w:r>
      <w:r w:rsidRPr="00216E65" w:rsidR="00C8014D">
        <w:t xml:space="preserve"> </w:t>
      </w:r>
      <w:r w:rsidRPr="00216E65" w:rsidR="00F54C5A">
        <w:t xml:space="preserve">and overall poor quality. </w:t>
      </w:r>
      <w:r w:rsidRPr="00216E65" w:rsidR="001B1C9E">
        <w:t>How do you explain that?</w:t>
      </w:r>
    </w:p>
    <w:p w:rsidR="0032055D" w:rsidRPr="00216E65" w:rsidP="00A20FEC">
      <w:pPr>
        <w:pStyle w:val="Answer"/>
      </w:pPr>
      <w:sdt>
        <w:sdtPr>
          <w:alias w:val="Witness"/>
          <w:id w:val="638839927"/>
          <w:placeholder>
            <w:docPart w:val="DefaultPlaceholder_-1854013440"/>
          </w:placeholder>
          <w:richText/>
        </w:sdtPr>
        <w:sdtContent>
          <w:r w:rsidRPr="00216E65" w:rsidR="00BA3AF5">
            <w:rPr>
              <w:b/>
              <w:i/>
            </w:rPr>
            <w:t>Victoria Prentis:</w:t>
          </w:r>
          <w:r w:rsidRPr="00216E65" w:rsidR="001B1C9E">
            <w:rPr>
              <w:b/>
            </w:rPr>
            <w:t xml:space="preserve"> </w:t>
          </w:r>
        </w:sdtContent>
      </w:sdt>
      <w:r w:rsidRPr="00216E65" w:rsidR="001B1C9E">
        <w:t xml:space="preserve">I have a </w:t>
      </w:r>
      <w:r w:rsidRPr="00216E65" w:rsidR="00F54C5A">
        <w:t>completely</w:t>
      </w:r>
      <w:r w:rsidRPr="00216E65" w:rsidR="001B1C9E">
        <w:t xml:space="preserve"> different perspective</w:t>
      </w:r>
      <w:r w:rsidRPr="00216E65" w:rsidR="00F54C5A">
        <w:t xml:space="preserve"> on delivering nearly </w:t>
      </w:r>
      <w:r w:rsidRPr="00216E65" w:rsidR="00C8014D">
        <w:t>5</w:t>
      </w:r>
      <w:r w:rsidRPr="00216E65" w:rsidR="00F54C5A">
        <w:t xml:space="preserve"> million boxes to the clinically extremely vulnerable in a very short period of time. </w:t>
      </w:r>
      <w:r w:rsidRPr="00216E65" w:rsidR="001B1C9E">
        <w:t xml:space="preserve">I definitely view it as a </w:t>
      </w:r>
      <w:r w:rsidRPr="00216E65" w:rsidR="00F54C5A">
        <w:t>G</w:t>
      </w:r>
      <w:r w:rsidRPr="00216E65" w:rsidR="001B1C9E">
        <w:t>overnment success. It wa</w:t>
      </w:r>
      <w:r w:rsidRPr="00216E65" w:rsidR="00F54C5A">
        <w:t>s</w:t>
      </w:r>
      <w:r w:rsidRPr="00216E65" w:rsidR="001B1C9E">
        <w:t xml:space="preserve"> led by MHCLG</w:t>
      </w:r>
      <w:r w:rsidRPr="00216E65" w:rsidR="00F54C5A">
        <w:t xml:space="preserve">. We were able to assist </w:t>
      </w:r>
      <w:r w:rsidRPr="00216E65" w:rsidR="001D3C47">
        <w:t xml:space="preserve">with our contacts in the food space. </w:t>
      </w:r>
      <w:r w:rsidRPr="00216E65" w:rsidR="001B1C9E">
        <w:t xml:space="preserve">It was a delivery that was rolled out by </w:t>
      </w:r>
      <w:r w:rsidRPr="00216E65" w:rsidR="00C32CCE">
        <w:t xml:space="preserve">Bidfood </w:t>
      </w:r>
      <w:r w:rsidR="00C32CCE">
        <w:t xml:space="preserve">and </w:t>
      </w:r>
      <w:r w:rsidRPr="00216E65" w:rsidR="001B1C9E">
        <w:t xml:space="preserve">Brakes </w:t>
      </w:r>
      <w:r w:rsidRPr="00216E65" w:rsidR="001D3C47">
        <w:t xml:space="preserve">at </w:t>
      </w:r>
      <w:r w:rsidRPr="00216E65" w:rsidR="001B1C9E">
        <w:t>very short notice</w:t>
      </w:r>
      <w:r w:rsidRPr="00216E65" w:rsidR="001D3C47">
        <w:t xml:space="preserve"> in the midst of a pandemic</w:t>
      </w:r>
      <w:r w:rsidRPr="00216E65" w:rsidR="001B1C9E">
        <w:t>. If you remember</w:t>
      </w:r>
      <w:r w:rsidRPr="00216E65" w:rsidR="001D3C47">
        <w:t xml:space="preserve">, </w:t>
      </w:r>
      <w:r w:rsidRPr="00216E65" w:rsidR="001B1C9E">
        <w:t xml:space="preserve">there </w:t>
      </w:r>
      <w:r w:rsidR="00C32CCE">
        <w:t>were</w:t>
      </w:r>
      <w:r w:rsidRPr="00216E65" w:rsidR="001B1C9E">
        <w:t xml:space="preserve"> limited amounts of food on the shelves in supermarkets. People had been told to stay at </w:t>
      </w:r>
      <w:r w:rsidRPr="00216E65" w:rsidR="001B1C9E">
        <w:t>ho</w:t>
      </w:r>
      <w:r w:rsidRPr="00216E65" w:rsidR="001D3C47">
        <w:t>m</w:t>
      </w:r>
      <w:r w:rsidRPr="00216E65" w:rsidR="001B1C9E">
        <w:t>e</w:t>
      </w:r>
      <w:r w:rsidRPr="00216E65" w:rsidR="001D3C47">
        <w:t xml:space="preserve"> with no notice and no ability to prepare</w:t>
      </w:r>
      <w:r w:rsidRPr="00216E65" w:rsidR="001B1C9E">
        <w:t>.</w:t>
      </w:r>
      <w:r w:rsidRPr="00216E65" w:rsidR="001D3C47">
        <w:t xml:space="preserve"> </w:t>
      </w:r>
      <w:r w:rsidRPr="00216E65" w:rsidR="001B1C9E">
        <w:t>These were often the people we were most worried about</w:t>
      </w:r>
      <w:r w:rsidRPr="00216E65" w:rsidR="001D3C47">
        <w:t>, and indeed are still most worried about</w:t>
      </w:r>
      <w:r w:rsidRPr="00216E65" w:rsidR="00C8014D">
        <w:t>—</w:t>
      </w:r>
      <w:r w:rsidRPr="00216E65" w:rsidR="001B1C9E">
        <w:t>the oldest and the sickest in society.</w:t>
      </w:r>
      <w:r w:rsidRPr="00216E65" w:rsidR="001D3C47">
        <w:t xml:space="preserve"> </w:t>
      </w:r>
    </w:p>
    <w:p w:rsidR="003E1A34" w:rsidRPr="00216E65" w:rsidP="00A20FEC">
      <w:pPr>
        <w:pStyle w:val="Answer"/>
      </w:pPr>
      <w:r w:rsidRPr="00216E65">
        <w:t>At that point, if we cast our minds back</w:t>
      </w:r>
      <w:r w:rsidRPr="00216E65" w:rsidR="00C8014D">
        <w:t>,</w:t>
      </w:r>
      <w:r w:rsidRPr="00216E65">
        <w:t xml:space="preserve"> there was no </w:t>
      </w:r>
      <w:r w:rsidRPr="00216E65" w:rsidR="0032055D">
        <w:t xml:space="preserve">vaccine and </w:t>
      </w:r>
      <w:r w:rsidRPr="00216E65" w:rsidR="001B1C9E">
        <w:t>no end.</w:t>
      </w:r>
      <w:r w:rsidRPr="00216E65" w:rsidR="0032055D">
        <w:t xml:space="preserve"> We had </w:t>
      </w:r>
      <w:r w:rsidRPr="00216E65" w:rsidR="001B1C9E">
        <w:t>no idea what would happen. I am very impressed by the work that was done, by all the people in the food supply chain</w:t>
      </w:r>
      <w:r w:rsidRPr="00216E65" w:rsidR="00C8014D">
        <w:t xml:space="preserve"> and</w:t>
      </w:r>
      <w:r w:rsidRPr="00216E65" w:rsidR="001B1C9E">
        <w:t xml:space="preserve"> </w:t>
      </w:r>
      <w:r w:rsidRPr="00216E65" w:rsidR="00363487">
        <w:t>at Bidfood</w:t>
      </w:r>
      <w:r w:rsidR="00C32CCE">
        <w:t xml:space="preserve"> and</w:t>
      </w:r>
      <w:r w:rsidRPr="00216E65" w:rsidR="00363487">
        <w:t xml:space="preserve"> </w:t>
      </w:r>
      <w:r w:rsidRPr="00216E65" w:rsidR="00C32CCE">
        <w:t>Brakes</w:t>
      </w:r>
      <w:r w:rsidR="00C32CCE">
        <w:t>,</w:t>
      </w:r>
      <w:r w:rsidRPr="00216E65" w:rsidR="00C32CCE">
        <w:t xml:space="preserve"> </w:t>
      </w:r>
      <w:r w:rsidRPr="00216E65" w:rsidR="007D4969">
        <w:t xml:space="preserve">and the deliverers who got that food to the </w:t>
      </w:r>
      <w:r w:rsidRPr="00216E65" w:rsidR="0032055D">
        <w:t>people</w:t>
      </w:r>
      <w:r w:rsidRPr="00216E65" w:rsidR="007D4969">
        <w:t xml:space="preserve"> who needed it at very short notice</w:t>
      </w:r>
      <w:r w:rsidRPr="00216E65" w:rsidR="0032055D">
        <w:t>.</w:t>
      </w:r>
    </w:p>
    <w:p w:rsidR="00E06954" w:rsidRPr="00216E65" w:rsidP="00E06954">
      <w:pPr>
        <w:pStyle w:val="Question"/>
        <w:numPr>
          <w:ilvl w:val="0"/>
          <w:numId w:val="9"/>
        </w:numPr>
      </w:pPr>
      <w:sdt>
        <w:sdtPr>
          <w:alias w:val="Member"/>
          <w:tag w:val="&lt;Member mnisId='155' dodsId='25772'&gt;"/>
          <w:id w:val="1006409130"/>
          <w:placeholder>
            <w:docPart w:val="92088A14C7444FB59C875EEDA6E4AAC4"/>
          </w:placeholder>
          <w:richText/>
        </w:sdtPr>
        <w:sdtContent>
          <w:r w:rsidRPr="00216E65">
            <w:rPr>
              <w:b/>
            </w:rPr>
            <w:t>Geraint Davies:</w:t>
          </w:r>
        </w:sdtContent>
      </w:sdt>
      <w:r w:rsidRPr="00216E65">
        <w:t xml:space="preserve"> Bidfood and Brakes charged 70% more than the supermarkets were charging for the same food, and the supermarkets were providing nutritious and not-gone-off food, so you are saying we could not have done any better than Bidfood and Brakes and you are recommending them for the future, if we ever do this again, are you?</w:t>
      </w:r>
    </w:p>
    <w:p w:rsidR="00E06954" w:rsidRPr="00216E65" w:rsidP="00E06954">
      <w:pPr>
        <w:pStyle w:val="Answer"/>
      </w:pPr>
      <w:sdt>
        <w:sdtPr>
          <w:alias w:val="Witness"/>
          <w:id w:val="-32277450"/>
          <w:placeholder>
            <w:docPart w:val="92088A14C7444FB59C875EEDA6E4AAC4"/>
          </w:placeholder>
          <w:richText/>
        </w:sdtPr>
        <w:sdtContent>
          <w:r w:rsidRPr="00216E65">
            <w:rPr>
              <w:b/>
              <w:i/>
            </w:rPr>
            <w:t>Victoria Prentis:</w:t>
          </w:r>
        </w:sdtContent>
      </w:sdt>
      <w:r w:rsidRPr="00216E65">
        <w:t xml:space="preserve"> Not at all, no. That is a complete misinterpretation. We were not able, because of the urgency of the problem, to go through a normal procurement process. I accept that. That is reasonable in the circumstances. Of course, you could buy cheaper and more nutritious food that suits you, whatever your particular needs are, yourself, but those were not the circumstances. The circumstances were that we had suddenly ordered very elderly and vulnerable people to stay at home. This was not normal and, </w:t>
      </w:r>
      <w:r w:rsidRPr="00216E65" w:rsidR="004D341A">
        <w:t>G</w:t>
      </w:r>
      <w:r w:rsidRPr="00216E65">
        <w:t xml:space="preserve">od help us, it will never be normal again. We had to step up very quickly. We did not have companies falling over themselves to bid for those contracts, let me tell you. </w:t>
      </w:r>
      <w:r w:rsidR="00C32CCE">
        <w:t xml:space="preserve">Bidfood and </w:t>
      </w:r>
      <w:r w:rsidRPr="00216E65">
        <w:t>Brakes, with no run-in time and no preparation and in a very challenging food environment, because of other people’s buying habits, did an extraordinarily good job, and I, for one, am very proud that the Government were able to deliver that.</w:t>
      </w:r>
    </w:p>
    <w:p w:rsidR="00E06954" w:rsidRPr="00216E65" w:rsidP="00E06954">
      <w:pPr>
        <w:pStyle w:val="Question"/>
        <w:numPr>
          <w:ilvl w:val="0"/>
          <w:numId w:val="9"/>
        </w:numPr>
      </w:pPr>
      <w:sdt>
        <w:sdtPr>
          <w:alias w:val="Member"/>
          <w:tag w:val="&lt;Member mnisId='155' dodsId='25772'&gt;"/>
          <w:id w:val="-1621068201"/>
          <w:placeholder>
            <w:docPart w:val="92088A14C7444FB59C875EEDA6E4AAC4"/>
          </w:placeholder>
          <w:richText/>
        </w:sdtPr>
        <w:sdtContent>
          <w:r w:rsidRPr="00216E65">
            <w:rPr>
              <w:b/>
            </w:rPr>
            <w:t>Geraint Davies:</w:t>
          </w:r>
        </w:sdtContent>
      </w:sdt>
      <w:r w:rsidRPr="00216E65">
        <w:t xml:space="preserve"> Bidfood and Brakes were better at operating food sourcing than, say, Tesco and Sainsbury’s</w:t>
      </w:r>
      <w:r w:rsidR="00C32CCE">
        <w:t>?</w:t>
      </w:r>
      <w:r w:rsidRPr="00216E65">
        <w:t xml:space="preserve"> They could not have done it better</w:t>
      </w:r>
      <w:r w:rsidR="00C32CCE">
        <w:t>?</w:t>
      </w:r>
      <w:r w:rsidRPr="00216E65">
        <w:t xml:space="preserve"> It does not seem convincing that this company could just do that.</w:t>
      </w:r>
    </w:p>
    <w:p w:rsidR="00E06954" w:rsidRPr="00216E65" w:rsidP="00E06954">
      <w:pPr>
        <w:pStyle w:val="Answer"/>
      </w:pPr>
      <w:sdt>
        <w:sdtPr>
          <w:alias w:val="Witness"/>
          <w:id w:val="-1207180228"/>
          <w:placeholder>
            <w:docPart w:val="92088A14C7444FB59C875EEDA6E4AAC4"/>
          </w:placeholder>
          <w:richText/>
        </w:sdtPr>
        <w:sdtContent>
          <w:r w:rsidRPr="00216E65">
            <w:rPr>
              <w:b/>
              <w:i/>
            </w:rPr>
            <w:t>Victoria Prentis:</w:t>
          </w:r>
        </w:sdtContent>
      </w:sdt>
      <w:r w:rsidRPr="00216E65">
        <w:t xml:space="preserve"> I am not saying that at all. Tesco and Sainsbury’s did a fantastic job of what they do, absolutely. Tesco and Sainsbury’s were busting a gut, with lots of new restrictions, to feed their shoppers, to make sure that there was social</w:t>
      </w:r>
      <w:r w:rsidRPr="00216E65" w:rsidR="004D341A">
        <w:t xml:space="preserve"> </w:t>
      </w:r>
      <w:r w:rsidRPr="00216E65">
        <w:t>distancing in their stores and to really ramp up their delivery and click-and-collect networks. Not just Tesco and Sainsbury’s but all of the larger supermarkets were doing that and continue to do that, and I am really grateful to them and all their staff for the work that they do in that space. That is not what we are talking about. We are talking about getting food to the door, which is not what most supermarkets’ work is at all</w:t>
      </w:r>
      <w:r w:rsidRPr="00216E65" w:rsidR="004D341A">
        <w:t>. We are talking about</w:t>
      </w:r>
      <w:r w:rsidRPr="00216E65">
        <w:t xml:space="preserve"> getting food that is bought, that is provided temporarily by the Government because of an emergency situation, to the door of very elderly and vulnerable people, who really could not access it themselves. That is not at all the same as a normal shop in a large supermarket</w:t>
      </w:r>
      <w:r w:rsidRPr="00216E65" w:rsidR="004D341A">
        <w:t>.</w:t>
      </w:r>
      <w:r w:rsidRPr="00216E65">
        <w:t xml:space="preserve"> </w:t>
      </w:r>
      <w:r w:rsidRPr="00216E65" w:rsidR="004D341A">
        <w:t>T</w:t>
      </w:r>
      <w:r w:rsidRPr="00216E65">
        <w:t>he two cannot be compared.</w:t>
      </w:r>
    </w:p>
    <w:p w:rsidR="00E06954" w:rsidRPr="00216E65" w:rsidP="00E06954">
      <w:pPr>
        <w:pStyle w:val="Question"/>
        <w:numPr>
          <w:ilvl w:val="0"/>
          <w:numId w:val="9"/>
        </w:numPr>
      </w:pPr>
      <w:sdt>
        <w:sdtPr>
          <w:alias w:val="Member"/>
          <w:tag w:val="&lt;Member mnisId='155' dodsId='25772'&gt;"/>
          <w:id w:val="1026063880"/>
          <w:placeholder>
            <w:docPart w:val="92088A14C7444FB59C875EEDA6E4AAC4"/>
          </w:placeholder>
          <w:richText/>
        </w:sdtPr>
        <w:sdtContent>
          <w:r w:rsidRPr="00216E65">
            <w:rPr>
              <w:b/>
            </w:rPr>
            <w:t>Geraint Davies:</w:t>
          </w:r>
        </w:sdtContent>
      </w:sdt>
      <w:r w:rsidRPr="00216E65">
        <w:t xml:space="preserve"> If we do it again, are there any assurances that you can give about not having a 70% mark-up and p</w:t>
      </w:r>
      <w:r w:rsidRPr="00216E65" w:rsidR="004D341A">
        <w:t>oor</w:t>
      </w:r>
      <w:r w:rsidRPr="00216E65">
        <w:t xml:space="preserve"> nutritional standards?</w:t>
      </w:r>
    </w:p>
    <w:p w:rsidR="00E06954" w:rsidRPr="00216E65" w:rsidP="00E06954">
      <w:pPr>
        <w:pStyle w:val="Answer"/>
      </w:pPr>
      <w:sdt>
        <w:sdtPr>
          <w:alias w:val="Witness"/>
          <w:id w:val="-343477845"/>
          <w:placeholder>
            <w:docPart w:val="92088A14C7444FB59C875EEDA6E4AAC4"/>
          </w:placeholder>
          <w:richText/>
        </w:sdtPr>
        <w:sdtContent>
          <w:r w:rsidRPr="00216E65">
            <w:rPr>
              <w:b/>
              <w:i/>
            </w:rPr>
            <w:t>Victoria Prentis:</w:t>
          </w:r>
        </w:sdtContent>
      </w:sdt>
      <w:r w:rsidRPr="00216E65">
        <w:t xml:space="preserve"> In the second lockdown we had, we did not need to step that up again. It is not at all where you want to be. It was never intended to be a long-term nutritional solution for anybody. It was very much a short-term emergency solution. We did not do it in the second lockdown. My team</w:t>
      </w:r>
      <w:r w:rsidRPr="00216E65" w:rsidR="004D341A">
        <w:t xml:space="preserve"> and </w:t>
      </w:r>
      <w:r w:rsidRPr="00216E65">
        <w:t>the team I led across Government, working on food for the vulnerable</w:t>
      </w:r>
      <w:r w:rsidRPr="00216E65" w:rsidR="004D341A">
        <w:t>,</w:t>
      </w:r>
      <w:r w:rsidRPr="00216E65">
        <w:t xml:space="preserve"> did an enormous amount of work with the supermarkets and other providers to make sure that online delivery and click-and-collect were ramped up to the levels we have now. We were able to put, via charities or local authorities, vulnerable people directly in </w:t>
      </w:r>
      <w:r w:rsidR="00C32CCE">
        <w:t>touch</w:t>
      </w:r>
      <w:r w:rsidRPr="00216E65">
        <w:t xml:space="preserve"> with supermarkets, to make sure the most vulnerable got those slots. Supermarkets have been brilliant in this. They do not always make money from delivering to people’s homes, but they have been really willing partners of Government in this space</w:t>
      </w:r>
      <w:r w:rsidRPr="00216E65" w:rsidR="004D341A">
        <w:t>.</w:t>
      </w:r>
      <w:r w:rsidRPr="00216E65">
        <w:t xml:space="preserve"> I am so pleased with the work they have done.</w:t>
      </w:r>
    </w:p>
    <w:p w:rsidR="00E06954" w:rsidRPr="00216E65" w:rsidP="00E06954">
      <w:pPr>
        <w:pStyle w:val="Answer"/>
      </w:pPr>
      <w:r w:rsidRPr="00216E65">
        <w:t>In the second lockdown and, sadly now, in the third lockdown, we are finding that we do not need to do a box</w:t>
      </w:r>
      <w:r w:rsidRPr="00216E65" w:rsidR="004D341A">
        <w:t xml:space="preserve"> </w:t>
      </w:r>
      <w:r w:rsidRPr="00216E65">
        <w:t>delivery scheme. I am pleased about that because food, as I said earlier, is a private good. It is really something that we buy and sell in this country. Providing food boxes to people is not a matter for Government, except in the direst emergency, which it was last year.</w:t>
      </w:r>
    </w:p>
    <w:p w:rsidR="00E06954" w:rsidRPr="00216E65" w:rsidP="00E06954">
      <w:pPr>
        <w:pStyle w:val="Question"/>
        <w:numPr>
          <w:ilvl w:val="0"/>
          <w:numId w:val="9"/>
        </w:numPr>
      </w:pPr>
      <w:sdt>
        <w:sdtPr>
          <w:alias w:val="Member"/>
          <w:tag w:val="&lt;Member mnisId='155' dodsId='25772'&gt;"/>
          <w:id w:val="-1270002137"/>
          <w:placeholder>
            <w:docPart w:val="92088A14C7444FB59C875EEDA6E4AAC4"/>
          </w:placeholder>
          <w:richText/>
        </w:sdtPr>
        <w:sdtContent>
          <w:r w:rsidRPr="00216E65">
            <w:rPr>
              <w:b/>
            </w:rPr>
            <w:t>Geraint Davies:</w:t>
          </w:r>
        </w:sdtContent>
      </w:sdt>
      <w:r w:rsidRPr="00216E65">
        <w:t xml:space="preserve"> </w:t>
      </w:r>
      <w:r w:rsidR="00C32CCE">
        <w:t>Do</w:t>
      </w:r>
      <w:r w:rsidRPr="00216E65">
        <w:t xml:space="preserve"> you accept that </w:t>
      </w:r>
      <w:r w:rsidRPr="00216E65" w:rsidR="004D341A">
        <w:t>7</w:t>
      </w:r>
      <w:r w:rsidRPr="00216E65">
        <w:t xml:space="preserve"> million people are food-insecure at the moment? We are in a pandemic and there may be issues about blockages at the borders and harvesting, so we will have millions of people in hunger and we may need to deliver some more parcels in the future, the way things are going. Can you give an assurance that such parcels will be nutritious?</w:t>
      </w:r>
    </w:p>
    <w:p w:rsidR="00E06954" w:rsidRPr="00216E65" w:rsidP="00E06954">
      <w:pPr>
        <w:pStyle w:val="Answer"/>
      </w:pPr>
      <w:sdt>
        <w:sdtPr>
          <w:alias w:val="Witness"/>
          <w:id w:val="-2090225869"/>
          <w:placeholder>
            <w:docPart w:val="92088A14C7444FB59C875EEDA6E4AAC4"/>
          </w:placeholder>
          <w:richText/>
        </w:sdtPr>
        <w:sdtContent>
          <w:r w:rsidRPr="00216E65">
            <w:rPr>
              <w:b/>
              <w:i/>
            </w:rPr>
            <w:t>Victoria Prentis:</w:t>
          </w:r>
          <w:r w:rsidRPr="00216E65">
            <w:rPr>
              <w:b/>
            </w:rPr>
            <w:t xml:space="preserve"> </w:t>
          </w:r>
        </w:sdtContent>
      </w:sdt>
      <w:r w:rsidRPr="00216E65">
        <w:t>We will have to deal with each challenge—and, goodness knows, this year, we have learnt things that we did not know about challenges—as it comes. I would hope that we do not need to do direct door-to-door box delivery again. There are better, more person-focused solutions, which is what we have at the moment. I am concerned about food poverty</w:t>
      </w:r>
      <w:r w:rsidRPr="00216E65" w:rsidR="004D341A">
        <w:t xml:space="preserve">—it </w:t>
      </w:r>
      <w:r w:rsidRPr="00216E65">
        <w:t>is what I think a lot about for much of my day job</w:t>
      </w:r>
      <w:r w:rsidRPr="00216E65" w:rsidR="004D341A">
        <w:t>—</w:t>
      </w:r>
      <w:r w:rsidRPr="00216E65">
        <w:t xml:space="preserve">and so are many other Government </w:t>
      </w:r>
      <w:r w:rsidRPr="00216E65" w:rsidR="004D341A">
        <w:t>M</w:t>
      </w:r>
      <w:r w:rsidRPr="00216E65">
        <w:t>inisters at the moment. We work across Government on this. There are no easy solutions, but it is important that we keep talking.</w:t>
      </w:r>
    </w:p>
    <w:p w:rsidR="00E06954" w:rsidRPr="00216E65" w:rsidP="00E06954">
      <w:pPr>
        <w:pStyle w:val="Question"/>
        <w:numPr>
          <w:ilvl w:val="0"/>
          <w:numId w:val="9"/>
        </w:numPr>
      </w:pPr>
      <w:sdt>
        <w:sdtPr>
          <w:alias w:val="Member"/>
          <w:tag w:val="&lt;Member mnisId='146' dodsId='25651'&gt;"/>
          <w:id w:val="1585185762"/>
          <w:placeholder>
            <w:docPart w:val="92088A14C7444FB59C875EEDA6E4AAC4"/>
          </w:placeholder>
          <w:richText/>
        </w:sdtPr>
        <w:sdtContent>
          <w:r w:rsidRPr="00216E65">
            <w:rPr>
              <w:b/>
            </w:rPr>
            <w:t>Barry Gardiner:</w:t>
          </w:r>
        </w:sdtContent>
      </w:sdt>
      <w:r w:rsidRPr="00216E65">
        <w:t xml:space="preserve"> Minister, can I just take you back to what you said to Ian Byrne? That was about trying to ensure that, in fact, in the future, the boxes would be reflecting £15 a week and more up to that mark. Is that not also a case where, in fact, nutritional standards are more important even than the money, even though we can all ba</w:t>
      </w:r>
      <w:r w:rsidR="00B6259C">
        <w:t>u</w:t>
      </w:r>
      <w:r w:rsidRPr="00216E65">
        <w:t>lk at what was delivered for that money?</w:t>
      </w:r>
    </w:p>
    <w:p w:rsidR="00E06954" w:rsidRPr="00216E65" w:rsidP="00E06954">
      <w:pPr>
        <w:pStyle w:val="Answer"/>
      </w:pPr>
      <w:sdt>
        <w:sdtPr>
          <w:alias w:val="Witness"/>
          <w:id w:val="-2040429205"/>
          <w:placeholder>
            <w:docPart w:val="92088A14C7444FB59C875EEDA6E4AAC4"/>
          </w:placeholder>
          <w:richText/>
        </w:sdtPr>
        <w:sdtContent>
          <w:r w:rsidRPr="00216E65">
            <w:rPr>
              <w:b/>
              <w:i/>
            </w:rPr>
            <w:t>Victoria Prentis:</w:t>
          </w:r>
        </w:sdtContent>
      </w:sdt>
      <w:r w:rsidRPr="00216E65">
        <w:t xml:space="preserve"> I have not been involved at all, I am afraid, in the discussions about those boxes. They are being rolled out at speed by the Department for Education. I understand that the Department for Education is not, in fact, mandating what is in the boxes. They are very much encouraging that to be done at a local level between schools and local caterers in local area. I understand as well that the Department for </w:t>
      </w:r>
      <w:r w:rsidRPr="00216E65">
        <w:t>Education will be reopening the national voucher scheme as soon as we can. As I said earlier, boxes and parcels are not the ideal way forward, because it will never be as person-focused as somebody doing their own shopping. I accept that.</w:t>
      </w:r>
    </w:p>
    <w:p w:rsidR="00E06954" w:rsidRPr="00216E65" w:rsidP="00E06954">
      <w:pPr>
        <w:pStyle w:val="Question"/>
        <w:numPr>
          <w:ilvl w:val="0"/>
          <w:numId w:val="9"/>
        </w:numPr>
      </w:pPr>
      <w:sdt>
        <w:sdtPr>
          <w:alias w:val="Member"/>
          <w:tag w:val="&lt;Member mnisId='146' dodsId='25651'&gt;"/>
          <w:id w:val="580492421"/>
          <w:placeholder>
            <w:docPart w:val="92088A14C7444FB59C875EEDA6E4AAC4"/>
          </w:placeholder>
          <w:richText/>
        </w:sdtPr>
        <w:sdtContent>
          <w:r w:rsidRPr="00216E65">
            <w:rPr>
              <w:b/>
            </w:rPr>
            <w:t>Barry Gardiner:</w:t>
          </w:r>
        </w:sdtContent>
      </w:sdt>
      <w:r w:rsidRPr="00216E65">
        <w:t xml:space="preserve"> You said you were going to have conversations with your colleagues</w:t>
      </w:r>
      <w:r w:rsidRPr="00216E65" w:rsidR="00DB79E1">
        <w:t>,</w:t>
      </w:r>
      <w:r w:rsidRPr="00216E65">
        <w:t xml:space="preserve"> and we all welcome that. When they are talking about local delivery and sensitivity to local and perhaps different cultural and ethnic food needs, will you raise the issue of nutritional standards with them?</w:t>
      </w:r>
    </w:p>
    <w:p w:rsidR="00E06954" w:rsidRPr="00216E65" w:rsidP="00E06954">
      <w:pPr>
        <w:pStyle w:val="Answer"/>
      </w:pPr>
      <w:sdt>
        <w:sdtPr>
          <w:alias w:val="Witness"/>
          <w:id w:val="467244715"/>
          <w:placeholder>
            <w:docPart w:val="92088A14C7444FB59C875EEDA6E4AAC4"/>
          </w:placeholder>
          <w:richText/>
        </w:sdtPr>
        <w:sdtContent>
          <w:r w:rsidRPr="00216E65">
            <w:rPr>
              <w:b/>
              <w:i/>
            </w:rPr>
            <w:t>Victoria Prentis:</w:t>
          </w:r>
        </w:sdtContent>
      </w:sdt>
      <w:r w:rsidRPr="00216E65">
        <w:t xml:space="preserve"> That is really </w:t>
      </w:r>
      <w:r w:rsidR="00B1720D">
        <w:t>DEFRA</w:t>
      </w:r>
      <w:r w:rsidRPr="00216E65">
        <w:t>’s role in all of this. I spend my life raising the issue of nutritional standards.</w:t>
      </w:r>
    </w:p>
    <w:p w:rsidR="00E06954" w:rsidRPr="00216E65" w:rsidP="00E06954">
      <w:pPr>
        <w:pStyle w:val="Question"/>
        <w:numPr>
          <w:ilvl w:val="0"/>
          <w:numId w:val="9"/>
        </w:numPr>
      </w:pPr>
      <w:sdt>
        <w:sdtPr>
          <w:alias w:val="Member"/>
          <w:tag w:val="&lt;Member mnisId='146' dodsId='25651'&gt;"/>
          <w:id w:val="207773518"/>
          <w:placeholder>
            <w:docPart w:val="92088A14C7444FB59C875EEDA6E4AAC4"/>
          </w:placeholder>
          <w:richText/>
        </w:sdtPr>
        <w:sdtContent>
          <w:r w:rsidRPr="00216E65">
            <w:rPr>
              <w:b/>
            </w:rPr>
            <w:t>Barry Gardiner:</w:t>
          </w:r>
        </w:sdtContent>
      </w:sdt>
      <w:r w:rsidRPr="00216E65">
        <w:t xml:space="preserve"> Could you also assure the public that this particular contractor, which has raked off its profit from some of the poorest people and the poorest children in this country, will never again be a contractor for the Government in such a matter?</w:t>
      </w:r>
    </w:p>
    <w:p w:rsidR="00E06954" w:rsidRPr="00216E65" w:rsidP="00E06954">
      <w:pPr>
        <w:pStyle w:val="Answer"/>
      </w:pPr>
      <w:sdt>
        <w:sdtPr>
          <w:alias w:val="Witness"/>
          <w:id w:val="290331226"/>
          <w:placeholder>
            <w:docPart w:val="92088A14C7444FB59C875EEDA6E4AAC4"/>
          </w:placeholder>
          <w:richText/>
        </w:sdtPr>
        <w:sdtContent>
          <w:r w:rsidRPr="00216E65">
            <w:rPr>
              <w:b/>
              <w:i/>
            </w:rPr>
            <w:t>Victoria Prentis:</w:t>
          </w:r>
        </w:sdtContent>
      </w:sdt>
      <w:r w:rsidRPr="00216E65">
        <w:t xml:space="preserve"> Barry, I take your point, but let us check the facts first. I did try to check them with the Minister who is finding out what happened. It is important that we do that before we, as a group, behave like Twitter, if you see what I mean.</w:t>
      </w:r>
    </w:p>
    <w:p w:rsidR="00E06954" w:rsidRPr="00216E65" w:rsidP="00E06954">
      <w:pPr>
        <w:pStyle w:val="Question"/>
        <w:numPr>
          <w:ilvl w:val="0"/>
          <w:numId w:val="9"/>
        </w:numPr>
      </w:pPr>
      <w:sdt>
        <w:sdtPr>
          <w:alias w:val="Member"/>
          <w:tag w:val="&lt;Member mnisId='146' dodsId='25651'&gt;"/>
          <w:id w:val="-1233840732"/>
          <w:placeholder>
            <w:docPart w:val="92088A14C7444FB59C875EEDA6E4AAC4"/>
          </w:placeholder>
          <w:richText/>
        </w:sdtPr>
        <w:sdtContent>
          <w:r w:rsidRPr="00216E65">
            <w:rPr>
              <w:b/>
            </w:rPr>
            <w:t>Barry Gardiner:</w:t>
          </w:r>
        </w:sdtContent>
      </w:sdt>
      <w:r w:rsidRPr="00216E65">
        <w:t xml:space="preserve"> </w:t>
      </w:r>
      <w:r w:rsidRPr="00216E65" w:rsidR="00DB79E1">
        <w:t>It should a</w:t>
      </w:r>
      <w:r w:rsidRPr="00216E65">
        <w:t xml:space="preserve">lways </w:t>
      </w:r>
      <w:r w:rsidRPr="00216E65" w:rsidR="00DB79E1">
        <w:t xml:space="preserve">be </w:t>
      </w:r>
      <w:r w:rsidRPr="00216E65">
        <w:t>evidence-based</w:t>
      </w:r>
      <w:r w:rsidRPr="00216E65" w:rsidR="00DB79E1">
        <w:t>,</w:t>
      </w:r>
      <w:r w:rsidRPr="00216E65">
        <w:t xml:space="preserve"> and I trust you to make the appropriate points about the appropriate juncture.</w:t>
      </w:r>
    </w:p>
    <w:p w:rsidR="00E06954" w:rsidRPr="00216E65" w:rsidP="00E06954">
      <w:pPr>
        <w:pStyle w:val="Answer"/>
      </w:pPr>
      <w:sdt>
        <w:sdtPr>
          <w:alias w:val="Witness"/>
          <w:id w:val="-993030656"/>
          <w:placeholder>
            <w:docPart w:val="92088A14C7444FB59C875EEDA6E4AAC4"/>
          </w:placeholder>
          <w:richText/>
        </w:sdtPr>
        <w:sdtContent>
          <w:r w:rsidRPr="00216E65">
            <w:rPr>
              <w:b/>
              <w:i/>
            </w:rPr>
            <w:t>Victoria Prentis:</w:t>
          </w:r>
        </w:sdtContent>
      </w:sdt>
      <w:r w:rsidRPr="00216E65">
        <w:t xml:space="preserve"> When we get to the bottom of it, I am sure I will pass on your views as well as those of the Department.</w:t>
      </w:r>
    </w:p>
    <w:p w:rsidR="00E06954" w:rsidRPr="00216E65" w:rsidP="00E06954">
      <w:pPr>
        <w:pStyle w:val="Question"/>
        <w:numPr>
          <w:ilvl w:val="0"/>
          <w:numId w:val="9"/>
        </w:numPr>
      </w:pPr>
      <w:sdt>
        <w:sdtPr>
          <w:alias w:val="Member"/>
          <w:tag w:val="&lt;Member mnisId='146' dodsId='25651'&gt;"/>
          <w:id w:val="1208302236"/>
          <w:placeholder>
            <w:docPart w:val="92088A14C7444FB59C875EEDA6E4AAC4"/>
          </w:placeholder>
          <w:richText/>
        </w:sdtPr>
        <w:sdtContent>
          <w:r w:rsidRPr="00216E65">
            <w:rPr>
              <w:b/>
            </w:rPr>
            <w:t>Barry Gardiner:</w:t>
          </w:r>
        </w:sdtContent>
      </w:sdt>
      <w:r w:rsidRPr="00216E65">
        <w:t xml:space="preserve"> I want to explore with you how we can strengthen the food</w:t>
      </w:r>
      <w:r w:rsidRPr="00216E65" w:rsidR="00DB79E1">
        <w:t xml:space="preserve"> </w:t>
      </w:r>
      <w:r w:rsidRPr="00216E65">
        <w:t xml:space="preserve">procurement standards. In 2014, the Government </w:t>
      </w:r>
      <w:r w:rsidRPr="00216E65" w:rsidR="00DB79E1">
        <w:t>b</w:t>
      </w:r>
      <w:r w:rsidRPr="00216E65">
        <w:t xml:space="preserve">uying </w:t>
      </w:r>
      <w:r w:rsidRPr="00216E65" w:rsidR="00DB79E1">
        <w:t>s</w:t>
      </w:r>
      <w:r w:rsidRPr="00216E65">
        <w:t>tandards introduced a scorecard for key elements of the public procurement. Those included environmental standards and animal</w:t>
      </w:r>
      <w:r w:rsidRPr="00216E65" w:rsidR="00DB79E1">
        <w:t xml:space="preserve"> </w:t>
      </w:r>
      <w:r w:rsidRPr="00216E65">
        <w:t xml:space="preserve">welfare standards. In your response to the Chair, you said that the real issue is not whether they are mandatory but whether they are enforced, but it is difficult to enforce them, is it not, Minister, if you do not even monitor them? Of course, when you were talking to Mr Gibb, you said that they were not even properly monitored. In fact, </w:t>
      </w:r>
      <w:r w:rsidR="00B1720D">
        <w:t>DEFRA</w:t>
      </w:r>
      <w:r w:rsidRPr="00216E65">
        <w:t xml:space="preserve"> ha</w:t>
      </w:r>
      <w:r w:rsidR="00B6259C">
        <w:t>s</w:t>
      </w:r>
      <w:r w:rsidRPr="00216E65">
        <w:t xml:space="preserve"> not audited the public</w:t>
      </w:r>
      <w:r w:rsidRPr="00216E65" w:rsidR="00DB79E1">
        <w:t xml:space="preserve"> </w:t>
      </w:r>
      <w:r w:rsidRPr="00216E65">
        <w:t>sector food</w:t>
      </w:r>
      <w:r w:rsidRPr="00216E65" w:rsidR="00DB79E1">
        <w:t xml:space="preserve"> </w:t>
      </w:r>
      <w:r w:rsidRPr="00216E65">
        <w:t>procurement plan since its introduction in 2014, so it is difficult to see how one could possibly know whether the buying standards have improved public</w:t>
      </w:r>
      <w:r w:rsidRPr="00216E65" w:rsidR="00DB79E1">
        <w:t xml:space="preserve"> </w:t>
      </w:r>
      <w:r w:rsidRPr="00216E65">
        <w:t xml:space="preserve">sector procurement. You talked of your to-do list. </w:t>
      </w:r>
    </w:p>
    <w:p w:rsidR="00E06954" w:rsidRPr="00216E65" w:rsidP="00E06954">
      <w:pPr>
        <w:pStyle w:val="Answer"/>
      </w:pPr>
      <w:sdt>
        <w:sdtPr>
          <w:alias w:val="Witness"/>
          <w:id w:val="906034558"/>
          <w:placeholder>
            <w:docPart w:val="92088A14C7444FB59C875EEDA6E4AAC4"/>
          </w:placeholder>
          <w:richText/>
        </w:sdtPr>
        <w:sdtContent>
          <w:r w:rsidRPr="00216E65">
            <w:rPr>
              <w:b/>
              <w:i/>
            </w:rPr>
            <w:t>Victoria Prentis:</w:t>
          </w:r>
        </w:sdtContent>
      </w:sdt>
      <w:r w:rsidRPr="00216E65">
        <w:t xml:space="preserve"> </w:t>
      </w:r>
      <w:r w:rsidRPr="00216E65" w:rsidR="00882374">
        <w:t xml:space="preserve">Barry, we have lost your sound, but I got the gist. </w:t>
      </w:r>
      <w:r w:rsidRPr="00216E65">
        <w:t>The bit I am going to answer is</w:t>
      </w:r>
      <w:r w:rsidRPr="00216E65" w:rsidR="00882374">
        <w:t xml:space="preserve"> about</w:t>
      </w:r>
      <w:r w:rsidRPr="00216E65">
        <w:t xml:space="preserve"> how we know if standards have improved and where they are. The answer to that section of your question is that we have had some reviews of hospital food, for example. We asked patients, who, after all, are the right people to ask in hospitals, and the feedback that we got on that was that about half of patients think food is good or very good. That is only half of patients, but it is an indication. We have also had evidence from school surveys that school food has improved a great deal from the low of about 2005, which is when we all started talking, if </w:t>
      </w:r>
      <w:r w:rsidRPr="00216E65">
        <w:t xml:space="preserve">you remember, about </w:t>
      </w:r>
      <w:r w:rsidRPr="00216E65" w:rsidR="00882374">
        <w:t>t</w:t>
      </w:r>
      <w:r w:rsidRPr="00216E65">
        <w:t xml:space="preserve">urkey </w:t>
      </w:r>
      <w:r w:rsidRPr="00216E65" w:rsidR="00882374">
        <w:t>t</w:t>
      </w:r>
      <w:r w:rsidRPr="00216E65">
        <w:t>wizzlers and so on. School foods have improved a great deal from that time.</w:t>
      </w:r>
    </w:p>
    <w:p w:rsidR="00882374" w:rsidRPr="00216E65" w:rsidP="00E06954">
      <w:pPr>
        <w:pStyle w:val="Answer"/>
      </w:pPr>
      <w:r w:rsidRPr="00216E65">
        <w:t xml:space="preserve">However, as I said, the future probably lies with auditing bodies and assurance bodies, such as the scheme, but not exclusively, Food for Life Served Here, run by the Soil Association. We do not have an army of enforcement officers in </w:t>
      </w:r>
      <w:r w:rsidR="00B1720D">
        <w:t>DEFRA</w:t>
      </w:r>
      <w:r w:rsidRPr="00216E65">
        <w:t xml:space="preserve"> in this space and we never will, so it is important that we find other ways of ensuring what goes on. </w:t>
      </w:r>
    </w:p>
    <w:p w:rsidR="00E06954" w:rsidRPr="00216E65" w:rsidP="00E06954">
      <w:pPr>
        <w:pStyle w:val="Answer"/>
      </w:pPr>
      <w:r w:rsidRPr="00216E65">
        <w:t>We do have an annual survey from Departments, and one of the pieces of work we need to do is on ensuring that they fill it in properly and that there is some transparency as to what is, in fact, going on.</w:t>
      </w:r>
    </w:p>
    <w:p w:rsidR="00E06954" w:rsidRPr="00216E65" w:rsidP="00E06954">
      <w:pPr>
        <w:pStyle w:val="Answer"/>
      </w:pPr>
      <w:sdt>
        <w:sdtPr>
          <w:alias w:val="Witness"/>
          <w:id w:val="-347717225"/>
          <w:placeholder>
            <w:docPart w:val="92088A14C7444FB59C875EEDA6E4AAC4"/>
          </w:placeholder>
          <w:richText/>
        </w:sdtPr>
        <w:sdtContent>
          <w:r w:rsidRPr="00216E65">
            <w:rPr>
              <w:b/>
              <w:i/>
            </w:rPr>
            <w:t>Ananda Guha:</w:t>
          </w:r>
        </w:sdtContent>
      </w:sdt>
      <w:r w:rsidRPr="00216E65">
        <w:t xml:space="preserve"> We have talked </w:t>
      </w:r>
      <w:r w:rsidRPr="00216E65" w:rsidR="00882374">
        <w:t xml:space="preserve">about </w:t>
      </w:r>
      <w:r w:rsidRPr="00216E65">
        <w:t>perceptions, cost, quality and nutrition. The other thing worth mentioning is that the Department of Health and Social Care did a report on compliance with hospital</w:t>
      </w:r>
      <w:r w:rsidRPr="00216E65" w:rsidR="00882374">
        <w:t xml:space="preserve"> </w:t>
      </w:r>
      <w:r w:rsidRPr="00216E65">
        <w:t xml:space="preserve">food standards in the NHS three years ago and found that around 90% of hospitals are partly or fully compliant, and 52% </w:t>
      </w:r>
      <w:r w:rsidRPr="00216E65" w:rsidR="00882374">
        <w:t xml:space="preserve">are </w:t>
      </w:r>
      <w:r w:rsidRPr="00216E65">
        <w:t>fully compliant. That is the best that we can offer in terms of data that is there. The Minister mentioned that the review of hospital food talked about the importance of having some sort of auditing. That was the Pru</w:t>
      </w:r>
      <w:r w:rsidRPr="00216E65" w:rsidR="00882374">
        <w:t>e</w:t>
      </w:r>
      <w:r w:rsidRPr="00216E65">
        <w:t xml:space="preserve"> Leith-led review that talked about the CQC.</w:t>
      </w:r>
    </w:p>
    <w:p w:rsidR="00E06954" w:rsidRPr="00216E65" w:rsidP="00E06954">
      <w:pPr>
        <w:pStyle w:val="Answer"/>
      </w:pPr>
      <w:r w:rsidRPr="00216E65">
        <w:t>It is worth mentioning that</w:t>
      </w:r>
      <w:r w:rsidRPr="00216E65" w:rsidR="00882374">
        <w:t xml:space="preserve"> </w:t>
      </w:r>
      <w:r w:rsidRPr="00216E65">
        <w:t xml:space="preserve">food is a devolved policy area, so the various devolved </w:t>
      </w:r>
      <w:r w:rsidRPr="00216E65" w:rsidR="00882374">
        <w:t>A</w:t>
      </w:r>
      <w:r w:rsidRPr="00216E65">
        <w:t>dministrations do things slightly differently</w:t>
      </w:r>
      <w:r w:rsidRPr="00216E65" w:rsidR="00882374">
        <w:t xml:space="preserve">. They </w:t>
      </w:r>
      <w:r w:rsidRPr="00216E65">
        <w:t xml:space="preserve">do already have some degree of auditing in, say, the Scottish education system. </w:t>
      </w:r>
      <w:r w:rsidRPr="00216E65" w:rsidR="00882374">
        <w:t>W</w:t>
      </w:r>
      <w:r w:rsidRPr="00216E65">
        <w:t>hen we come to review GBSF, we will look at all these aspects of best practice, both at home and abroad, and we will also try to make the rules simpler and easier to understand in order to both monitor and increase take-up. That is worth emphasising.</w:t>
      </w:r>
    </w:p>
    <w:p w:rsidR="00E06954" w:rsidRPr="00216E65" w:rsidP="00E06954">
      <w:pPr>
        <w:pStyle w:val="Question"/>
        <w:numPr>
          <w:ilvl w:val="0"/>
          <w:numId w:val="9"/>
        </w:numPr>
      </w:pPr>
      <w:sdt>
        <w:sdtPr>
          <w:alias w:val="Member"/>
          <w:tag w:val="&lt;Member mnisId='4079' dodsId='35437'&gt;"/>
          <w:id w:val="821930208"/>
          <w:placeholder>
            <w:docPart w:val="92088A14C7444FB59C875EEDA6E4AAC4"/>
          </w:placeholder>
          <w:richText/>
        </w:sdtPr>
        <w:sdtContent>
          <w:r w:rsidRPr="00216E65">
            <w:rPr>
              <w:b/>
            </w:rPr>
            <w:t>Julian Sturdy:</w:t>
          </w:r>
        </w:sdtContent>
      </w:sdt>
      <w:r w:rsidRPr="00216E65">
        <w:t xml:space="preserve"> Minister, the Government talked about strengthening food</w:t>
      </w:r>
      <w:r w:rsidRPr="00216E65" w:rsidR="00882374">
        <w:t xml:space="preserve"> </w:t>
      </w:r>
      <w:r w:rsidRPr="00216E65">
        <w:t>procurement standards and guidance to emphasise environmental outcomes, which we need to touch on</w:t>
      </w:r>
      <w:r w:rsidRPr="00216E65" w:rsidR="00882374">
        <w:t>, so,</w:t>
      </w:r>
      <w:r w:rsidRPr="00216E65">
        <w:t xml:space="preserve"> for example, making sustainable guidelines mandatory and aligning standards to net</w:t>
      </w:r>
      <w:r w:rsidRPr="00216E65" w:rsidR="00882374">
        <w:t xml:space="preserve"> </w:t>
      </w:r>
      <w:r w:rsidRPr="00216E65">
        <w:t>zero commitments. Where are we with that at the moment?</w:t>
      </w:r>
    </w:p>
    <w:p w:rsidR="00E06954" w:rsidRPr="00216E65" w:rsidP="00E06954">
      <w:pPr>
        <w:pStyle w:val="Answer"/>
      </w:pPr>
      <w:sdt>
        <w:sdtPr>
          <w:alias w:val="Witness"/>
          <w:id w:val="1796636766"/>
          <w:placeholder>
            <w:docPart w:val="92088A14C7444FB59C875EEDA6E4AAC4"/>
          </w:placeholder>
          <w:richText/>
        </w:sdtPr>
        <w:sdtContent>
          <w:r w:rsidRPr="00216E65">
            <w:rPr>
              <w:b/>
              <w:i/>
            </w:rPr>
            <w:t>Victoria Prentis:</w:t>
          </w:r>
        </w:sdtContent>
      </w:sdt>
      <w:r w:rsidRPr="00216E65">
        <w:t xml:space="preserve"> I am going to bring Ananda in. We are working on it as part of our review of the GBSF, but I do not know exactly where we have got to. Do you, Ananda?</w:t>
      </w:r>
    </w:p>
    <w:p w:rsidR="00E06954" w:rsidRPr="00216E65" w:rsidP="00E06954">
      <w:pPr>
        <w:pStyle w:val="Answer"/>
      </w:pPr>
      <w:sdt>
        <w:sdtPr>
          <w:alias w:val="Witness"/>
          <w:id w:val="1680081219"/>
          <w:placeholder>
            <w:docPart w:val="92088A14C7444FB59C875EEDA6E4AAC4"/>
          </w:placeholder>
          <w:richText/>
        </w:sdtPr>
        <w:sdtContent>
          <w:r w:rsidRPr="00216E65">
            <w:rPr>
              <w:b/>
              <w:i/>
            </w:rPr>
            <w:t>Ananda Guha:</w:t>
          </w:r>
        </w:sdtContent>
      </w:sdt>
      <w:r w:rsidRPr="00216E65">
        <w:t xml:space="preserve"> GBSF is a document of its time. It is 2011. It talked about things like environmental, energy, water and waste obligations. In Government, with the 25</w:t>
      </w:r>
      <w:r w:rsidRPr="00216E65" w:rsidR="00882374">
        <w:t>-y</w:t>
      </w:r>
      <w:r w:rsidRPr="00216E65">
        <w:t xml:space="preserve">ear </w:t>
      </w:r>
      <w:r w:rsidRPr="00216E65" w:rsidR="00882374">
        <w:t>e</w:t>
      </w:r>
      <w:r w:rsidRPr="00216E65">
        <w:t xml:space="preserve">nvironment </w:t>
      </w:r>
      <w:r w:rsidRPr="00216E65" w:rsidR="00882374">
        <w:t>p</w:t>
      </w:r>
      <w:r w:rsidRPr="00216E65">
        <w:t xml:space="preserve">lan and other things, we are in a slightly different place. We want to make sure that we talk about sustainable food, resource usage and so forth. Our plan is for DHSC to do the nutrition bit, notwithstanding the review we are going to do, but we want to make sure that we reflect those net zero commitments and all the current state of play, so that, when we talk about being proud of our food, we can say that it reflects good resource usage. That is where the issue </w:t>
      </w:r>
      <w:r w:rsidRPr="00216E65">
        <w:t>around cost, localisation and so forth comes into play. It is part of it, but it will be one of a menu of things that we will encourage procurers to look at.</w:t>
      </w:r>
    </w:p>
    <w:p w:rsidR="00E06954" w:rsidRPr="00216E65" w:rsidP="00E06954">
      <w:pPr>
        <w:pStyle w:val="Question"/>
        <w:numPr>
          <w:ilvl w:val="0"/>
          <w:numId w:val="9"/>
        </w:numPr>
      </w:pPr>
      <w:sdt>
        <w:sdtPr>
          <w:alias w:val="Member"/>
          <w:tag w:val="&lt;Member mnisId='4079' dodsId='35437'&gt;"/>
          <w:id w:val="-1477139757"/>
          <w:placeholder>
            <w:docPart w:val="92088A14C7444FB59C875EEDA6E4AAC4"/>
          </w:placeholder>
          <w:richText/>
        </w:sdtPr>
        <w:sdtContent>
          <w:r w:rsidRPr="00216E65">
            <w:rPr>
              <w:b/>
            </w:rPr>
            <w:t>Julian Sturdy:</w:t>
          </w:r>
        </w:sdtContent>
      </w:sdt>
      <w:r w:rsidRPr="00216E65">
        <w:t xml:space="preserve"> With that in mind, are we saying </w:t>
      </w:r>
      <w:r w:rsidR="000677DA">
        <w:t xml:space="preserve">that </w:t>
      </w:r>
      <w:r w:rsidRPr="00216E65">
        <w:t>that will also apply, when it is in place, to imported products, so that we make sure that we do not export our environmental damage</w:t>
      </w:r>
      <w:r w:rsidRPr="00216E65" w:rsidR="00882374">
        <w:t>,</w:t>
      </w:r>
      <w:r w:rsidRPr="00216E65">
        <w:t xml:space="preserve"> i.e. putting our homegrown producers at a disadvantage? What I am really asking for is whether we can get that level playing field.</w:t>
      </w:r>
    </w:p>
    <w:p w:rsidR="00E06954" w:rsidRPr="00216E65" w:rsidP="00E06954">
      <w:pPr>
        <w:pStyle w:val="Answer"/>
      </w:pPr>
      <w:sdt>
        <w:sdtPr>
          <w:alias w:val="Witness"/>
          <w:id w:val="-450323340"/>
          <w:placeholder>
            <w:docPart w:val="92088A14C7444FB59C875EEDA6E4AAC4"/>
          </w:placeholder>
          <w:richText/>
        </w:sdtPr>
        <w:sdtContent>
          <w:r w:rsidRPr="00216E65">
            <w:rPr>
              <w:b/>
              <w:i/>
            </w:rPr>
            <w:t>Ananda Guha:</w:t>
          </w:r>
        </w:sdtContent>
      </w:sdt>
      <w:r w:rsidRPr="00216E65">
        <w:t xml:space="preserve"> If you look at Henry Dimbleby’s independent food strategy, the terms of reference talk about not exporting environmental ills. Clearly, when the Government provide the White Paper response to that, we will reflect on that, and </w:t>
      </w:r>
      <w:r w:rsidR="000677DA">
        <w:t>it</w:t>
      </w:r>
      <w:r w:rsidRPr="00216E65">
        <w:t xml:space="preserve"> has to underpin what we are doing on food procurement as well. We would be hypocritical if </w:t>
      </w:r>
      <w:r w:rsidRPr="00216E65" w:rsidR="00F55235">
        <w:t>it did</w:t>
      </w:r>
      <w:r w:rsidRPr="00216E65">
        <w:t xml:space="preserve"> not.</w:t>
      </w:r>
    </w:p>
    <w:p w:rsidR="00E06954" w:rsidRPr="00216E65" w:rsidP="00E06954">
      <w:pPr>
        <w:pStyle w:val="Answer"/>
      </w:pPr>
      <w:sdt>
        <w:sdtPr>
          <w:alias w:val="Witness"/>
          <w:id w:val="-393268987"/>
          <w:placeholder>
            <w:docPart w:val="92088A14C7444FB59C875EEDA6E4AAC4"/>
          </w:placeholder>
          <w:richText/>
        </w:sdtPr>
        <w:sdtContent>
          <w:r w:rsidRPr="00216E65">
            <w:rPr>
              <w:b/>
              <w:i/>
            </w:rPr>
            <w:t>Victoria Prentis:</w:t>
          </w:r>
        </w:sdtContent>
      </w:sdt>
      <w:r w:rsidRPr="00216E65">
        <w:t xml:space="preserve"> That is an important point. We are never going to procure everything locally, I suspect, so it is important that we look at what else is procured. That is a very important point.</w:t>
      </w:r>
    </w:p>
    <w:p w:rsidR="00E06954" w:rsidRPr="00216E65" w:rsidP="00E06954">
      <w:pPr>
        <w:pStyle w:val="Answer"/>
      </w:pPr>
      <w:sdt>
        <w:sdtPr>
          <w:alias w:val="Witness"/>
          <w:id w:val="875970143"/>
          <w:placeholder>
            <w:docPart w:val="92088A14C7444FB59C875EEDA6E4AAC4"/>
          </w:placeholder>
          <w:richText/>
        </w:sdtPr>
        <w:sdtContent>
          <w:r w:rsidRPr="00216E65">
            <w:rPr>
              <w:b/>
              <w:i/>
            </w:rPr>
            <w:t>Ananda Guha:</w:t>
          </w:r>
        </w:sdtContent>
      </w:sdt>
      <w:r w:rsidRPr="00216E65">
        <w:t xml:space="preserve"> The traceability aspects are important.</w:t>
      </w:r>
    </w:p>
    <w:p w:rsidR="00E06954" w:rsidRPr="00216E65" w:rsidP="00E06954">
      <w:pPr>
        <w:pStyle w:val="Question"/>
        <w:numPr>
          <w:ilvl w:val="0"/>
          <w:numId w:val="9"/>
        </w:numPr>
      </w:pPr>
      <w:sdt>
        <w:sdtPr>
          <w:alias w:val="Member"/>
          <w:tag w:val="&lt;Member mnisId='4079' dodsId='35437'&gt;"/>
          <w:id w:val="-922958529"/>
          <w:placeholder>
            <w:docPart w:val="92088A14C7444FB59C875EEDA6E4AAC4"/>
          </w:placeholder>
          <w:richText/>
        </w:sdtPr>
        <w:sdtContent>
          <w:r w:rsidRPr="00216E65">
            <w:rPr>
              <w:b/>
            </w:rPr>
            <w:t>Julian Sturdy:</w:t>
          </w:r>
        </w:sdtContent>
      </w:sdt>
      <w:r w:rsidRPr="00216E65">
        <w:t xml:space="preserve"> The key point that I want to get across is making sure that it is judged on a level playing field. No one is going to argue against higher environmental standards and making sure that they are in place for the procurement process, but it is about making sure that we have that level playing field across the board and </w:t>
      </w:r>
      <w:r w:rsidRPr="00216E65" w:rsidR="00F55235">
        <w:t xml:space="preserve">we are </w:t>
      </w:r>
      <w:r w:rsidRPr="00216E65">
        <w:t>not just raising our standards and exporting our environmental damage, which I know has been touched on.</w:t>
      </w:r>
    </w:p>
    <w:p w:rsidR="00E06954" w:rsidRPr="00216E65" w:rsidP="00E06954">
      <w:pPr>
        <w:pStyle w:val="Answer"/>
      </w:pPr>
      <w:sdt>
        <w:sdtPr>
          <w:alias w:val="Witness"/>
          <w:id w:val="-1646815037"/>
          <w:placeholder>
            <w:docPart w:val="92088A14C7444FB59C875EEDA6E4AAC4"/>
          </w:placeholder>
          <w:richText/>
        </w:sdtPr>
        <w:sdtContent>
          <w:r w:rsidRPr="00216E65">
            <w:rPr>
              <w:b/>
              <w:i/>
            </w:rPr>
            <w:t>Victoria Prentis:</w:t>
          </w:r>
        </w:sdtContent>
      </w:sdt>
      <w:r w:rsidRPr="00216E65">
        <w:t xml:space="preserve"> </w:t>
      </w:r>
      <w:r w:rsidRPr="00216E65" w:rsidR="00F55235">
        <w:t>“</w:t>
      </w:r>
      <w:r w:rsidRPr="00216E65">
        <w:t>Traceability</w:t>
      </w:r>
      <w:r w:rsidRPr="00216E65" w:rsidR="00F55235">
        <w:t>”</w:t>
      </w:r>
      <w:r w:rsidRPr="00216E65">
        <w:t xml:space="preserve"> is the key word as well.</w:t>
      </w:r>
    </w:p>
    <w:p w:rsidR="00E06954" w:rsidRPr="00216E65" w:rsidP="00E06954">
      <w:pPr>
        <w:pStyle w:val="Question"/>
        <w:numPr>
          <w:ilvl w:val="0"/>
          <w:numId w:val="9"/>
        </w:numPr>
      </w:pPr>
      <w:sdt>
        <w:sdtPr>
          <w:alias w:val="Member"/>
          <w:tag w:val="&lt;Member mnisId='4072' dodsId='28723'&gt;"/>
          <w:id w:val="932169878"/>
          <w:placeholder>
            <w:docPart w:val="92088A14C7444FB59C875EEDA6E4AAC4"/>
          </w:placeholder>
          <w:richText/>
        </w:sdtPr>
        <w:sdtContent>
          <w:r w:rsidRPr="00216E65">
            <w:rPr>
              <w:b/>
            </w:rPr>
            <w:t>Chair:</w:t>
          </w:r>
        </w:sdtContent>
      </w:sdt>
      <w:r w:rsidRPr="00216E65">
        <w:t xml:space="preserve"> Minister, it also goes back to this question</w:t>
      </w:r>
      <w:r w:rsidR="000677DA">
        <w:t xml:space="preserve">. </w:t>
      </w:r>
      <w:r w:rsidRPr="00216E65" w:rsidR="000677DA">
        <w:t xml:space="preserve">We </w:t>
      </w:r>
      <w:r w:rsidRPr="00216E65">
        <w:t>can have the best rules in the world, but if we do not enforce them, we are just wasting rainforests of paper if we are not careful. As we improve the situation around what we are going to buy and how we are going to buy</w:t>
      </w:r>
      <w:r w:rsidRPr="00216E65" w:rsidR="00F55235">
        <w:t xml:space="preserve"> it</w:t>
      </w:r>
      <w:r w:rsidRPr="00216E65">
        <w:t>, let us make sure that we can publish data at the end of each year as to what the public sector has bought. That would then make a difference because, once we saw what was happening, we could monitor it more closely. At the moment, we do not entirely know, sometimes until it is too late, what is happening. I am sorry to keep on about it, but it is the crux of the matter.</w:t>
      </w:r>
    </w:p>
    <w:p w:rsidR="00E06954" w:rsidRPr="00216E65" w:rsidP="00E06954">
      <w:pPr>
        <w:pStyle w:val="Answer"/>
      </w:pPr>
      <w:sdt>
        <w:sdtPr>
          <w:alias w:val="Witness"/>
          <w:id w:val="-2130768418"/>
          <w:placeholder>
            <w:docPart w:val="92088A14C7444FB59C875EEDA6E4AAC4"/>
          </w:placeholder>
          <w:richText/>
        </w:sdtPr>
        <w:sdtContent>
          <w:r w:rsidRPr="00216E65">
            <w:rPr>
              <w:b/>
              <w:i/>
            </w:rPr>
            <w:t>Victoria Prentis:</w:t>
          </w:r>
        </w:sdtContent>
      </w:sdt>
      <w:r w:rsidRPr="00216E65">
        <w:t xml:space="preserve"> We are never going to be in a position to say that HMP Parc buys eggs from whatever producer. What we will be able to do, I very much hope, is to say that HMP Parc, for example, has been assessed by an independent body, which says that the quality of food is</w:t>
      </w:r>
      <w:r w:rsidRPr="00216E65" w:rsidR="00F55235">
        <w:t xml:space="preserve"> X</w:t>
      </w:r>
      <w:r w:rsidRPr="00216E65">
        <w:t xml:space="preserve"> and 60% is sourced locally. What I hope we will be able to do in </w:t>
      </w:r>
      <w:r w:rsidR="00B1720D">
        <w:t>DEFRA</w:t>
      </w:r>
      <w:r w:rsidRPr="00216E65">
        <w:t xml:space="preserve">, bearing in mind that we do not have a team of enforcement officers, is to get a good return from other Government </w:t>
      </w:r>
      <w:r w:rsidRPr="00216E65" w:rsidR="00F55235">
        <w:t>D</w:t>
      </w:r>
      <w:r w:rsidRPr="00216E65">
        <w:t>epartments, with meaningful information in it, which will give the information that we need to publish for the public and to tell you what is being procured by the public purse.</w:t>
      </w:r>
    </w:p>
    <w:p w:rsidR="00E06954" w:rsidRPr="00216E65" w:rsidP="00E06954">
      <w:pPr>
        <w:pStyle w:val="Question"/>
        <w:numPr>
          <w:ilvl w:val="0"/>
          <w:numId w:val="0"/>
        </w:numPr>
        <w:ind w:left="794"/>
      </w:pPr>
      <w:sdt>
        <w:sdtPr>
          <w:alias w:val="Member"/>
          <w:tag w:val="&lt;Member mnisId='4853' dodsId=''&gt;"/>
          <w:id w:val="-1910604407"/>
          <w:placeholder>
            <w:docPart w:val="92088A14C7444FB59C875EEDA6E4AAC4"/>
          </w:placeholder>
          <w:richText/>
        </w:sdtPr>
        <w:sdtContent>
          <w:r w:rsidRPr="00216E65" w:rsidR="00F55235">
            <w:rPr>
              <w:b/>
            </w:rPr>
            <w:t>Dr Hudson:</w:t>
          </w:r>
        </w:sdtContent>
      </w:sdt>
      <w:r w:rsidRPr="00216E65">
        <w:t xml:space="preserve"> As a quick final point, I understand the difficulties in enforcing </w:t>
      </w:r>
      <w:r w:rsidRPr="00216E65">
        <w:t>and monitoring, but we have a real opportunity as a country and as a Government to change the rules and remove exemptions and loopholes that mean that substandard food can come in. We have an opportunity to make the rules better.</w:t>
      </w:r>
    </w:p>
    <w:p w:rsidR="00E06954" w:rsidRPr="00216E65" w:rsidP="00E06954">
      <w:pPr>
        <w:pStyle w:val="Question"/>
        <w:numPr>
          <w:ilvl w:val="0"/>
          <w:numId w:val="9"/>
        </w:numPr>
      </w:pPr>
      <w:sdt>
        <w:sdtPr>
          <w:alias w:val="Member"/>
          <w:tag w:val="&lt;Member mnisId='4072' dodsId='28723'&gt;"/>
          <w:id w:val="-800535897"/>
          <w:placeholder>
            <w:docPart w:val="92088A14C7444FB59C875EEDA6E4AAC4"/>
          </w:placeholder>
          <w:richText/>
        </w:sdtPr>
        <w:sdtContent>
          <w:r w:rsidRPr="00216E65">
            <w:rPr>
              <w:b/>
            </w:rPr>
            <w:t>Chair:</w:t>
          </w:r>
        </w:sdtContent>
      </w:sdt>
      <w:r w:rsidRPr="00216E65">
        <w:t xml:space="preserve"> Coupled to that, Minister, we need to publish what has happened as well, because that way we can see what is happening and put pressure on those who are not conforming to what we wish to happen. I know that you cannot force everything, but if it was published afterwards, we would know what is happening, which we do not necessarily</w:t>
      </w:r>
      <w:r w:rsidRPr="00216E65" w:rsidR="00F55235">
        <w:t xml:space="preserve"> know</w:t>
      </w:r>
      <w:r w:rsidRPr="00216E65">
        <w:t xml:space="preserve"> now.</w:t>
      </w:r>
    </w:p>
    <w:p w:rsidR="00E06954" w:rsidRPr="00216E65" w:rsidP="00E06954">
      <w:pPr>
        <w:pStyle w:val="Answer"/>
      </w:pPr>
      <w:sdt>
        <w:sdtPr>
          <w:alias w:val="Witness"/>
          <w:id w:val="989755927"/>
          <w:placeholder>
            <w:docPart w:val="92088A14C7444FB59C875EEDA6E4AAC4"/>
          </w:placeholder>
          <w:richText/>
        </w:sdtPr>
        <w:sdtContent>
          <w:r w:rsidRPr="00216E65">
            <w:rPr>
              <w:b/>
              <w:i/>
            </w:rPr>
            <w:t>Victoria Prentis:</w:t>
          </w:r>
        </w:sdtContent>
      </w:sdt>
      <w:r w:rsidRPr="00216E65">
        <w:t xml:space="preserve"> We have not been into </w:t>
      </w:r>
      <w:r w:rsidRPr="00216E65" w:rsidR="00F55235">
        <w:t>it</w:t>
      </w:r>
      <w:r w:rsidRPr="00216E65">
        <w:t xml:space="preserve"> in this session, but I know that you had a very good evidence session with the south-west partnership. That is very much the way forward. It will give us data and traceability, and that sort of organised hub will produce the right result. My goal</w:t>
      </w:r>
      <w:r w:rsidRPr="00216E65" w:rsidR="002729C2">
        <w:t xml:space="preserve"> </w:t>
      </w:r>
      <w:r w:rsidRPr="00216E65">
        <w:t>is to roll that out nationally.</w:t>
      </w:r>
    </w:p>
    <w:p w:rsidR="00E06954" w:rsidRPr="00216E65" w:rsidP="00E06954">
      <w:pPr>
        <w:pStyle w:val="Question"/>
        <w:numPr>
          <w:ilvl w:val="0"/>
          <w:numId w:val="9"/>
        </w:numPr>
      </w:pPr>
      <w:sdt>
        <w:sdtPr>
          <w:alias w:val="Member"/>
          <w:tag w:val="&lt;Member mnisId='4072' dodsId='28723'&gt;"/>
          <w:id w:val="-897518987"/>
          <w:placeholder>
            <w:docPart w:val="92088A14C7444FB59C875EEDA6E4AAC4"/>
          </w:placeholder>
          <w:richText/>
        </w:sdtPr>
        <w:sdtContent>
          <w:r w:rsidRPr="00216E65">
            <w:rPr>
              <w:b/>
            </w:rPr>
            <w:t>Chair:</w:t>
          </w:r>
        </w:sdtContent>
      </w:sdt>
      <w:r w:rsidRPr="00216E65">
        <w:t xml:space="preserve"> </w:t>
      </w:r>
      <w:r w:rsidRPr="00216E65" w:rsidR="002729C2">
        <w:t>That is g</w:t>
      </w:r>
      <w:r w:rsidRPr="00216E65">
        <w:t xml:space="preserve">ood, because it </w:t>
      </w:r>
      <w:r w:rsidRPr="00216E65" w:rsidR="002729C2">
        <w:t xml:space="preserve">also </w:t>
      </w:r>
      <w:r w:rsidRPr="00216E65">
        <w:t>showed us that it saved something like 6% in costs, so we do not have to be frightened of public procurement being local and costing more. Sometimes this is what scares the public</w:t>
      </w:r>
      <w:r w:rsidRPr="00216E65" w:rsidR="002729C2">
        <w:t xml:space="preserve"> </w:t>
      </w:r>
      <w:r w:rsidRPr="00216E65">
        <w:t>sector buyers, is it not?</w:t>
      </w:r>
    </w:p>
    <w:p w:rsidR="00E06954" w:rsidRPr="00216E65" w:rsidP="00E06954">
      <w:pPr>
        <w:pStyle w:val="Answer"/>
      </w:pPr>
      <w:sdt>
        <w:sdtPr>
          <w:alias w:val="Witness"/>
          <w:id w:val="722792802"/>
          <w:placeholder>
            <w:docPart w:val="92088A14C7444FB59C875EEDA6E4AAC4"/>
          </w:placeholder>
          <w:richText/>
        </w:sdtPr>
        <w:sdtContent>
          <w:r w:rsidRPr="00216E65">
            <w:rPr>
              <w:b/>
              <w:i/>
            </w:rPr>
            <w:t>Victoria Prentis:</w:t>
          </w:r>
        </w:sdtContent>
      </w:sdt>
      <w:r w:rsidRPr="00216E65">
        <w:t xml:space="preserve"> Yes, definitely. That is a key message. The other key message that I would like to land is that auditing can be done by a variety of assurance bodies. The answer to this is not for </w:t>
      </w:r>
      <w:r w:rsidR="00B1720D">
        <w:t>DEFRA</w:t>
      </w:r>
      <w:r w:rsidRPr="00216E65">
        <w:t xml:space="preserve"> to employ a team of officers but to encourage, advertise, nudge and ensure traceability, and I am very determined to do that. I know you want to talk about borders.</w:t>
      </w:r>
    </w:p>
    <w:p w:rsidR="00E06954" w:rsidRPr="00216E65" w:rsidP="00E06954">
      <w:pPr>
        <w:pStyle w:val="Question"/>
        <w:numPr>
          <w:ilvl w:val="0"/>
          <w:numId w:val="9"/>
        </w:numPr>
      </w:pPr>
      <w:sdt>
        <w:sdtPr>
          <w:alias w:val="Member"/>
          <w:tag w:val="&lt;Member mnisId='4616' dodsId='147928'&gt;"/>
          <w:id w:val="-1382318229"/>
          <w:placeholder>
            <w:docPart w:val="92088A14C7444FB59C875EEDA6E4AAC4"/>
          </w:placeholder>
          <w:richText/>
        </w:sdtPr>
        <w:sdtContent>
          <w:r w:rsidRPr="00216E65">
            <w:rPr>
              <w:b/>
            </w:rPr>
            <w:t>Rosie Duffield:</w:t>
          </w:r>
        </w:sdtContent>
      </w:sdt>
      <w:r w:rsidRPr="00216E65">
        <w:t xml:space="preserve"> How important is the </w:t>
      </w:r>
      <w:r w:rsidRPr="00216E65" w:rsidR="002729C2">
        <w:t>f</w:t>
      </w:r>
      <w:r w:rsidRPr="00216E65">
        <w:t xml:space="preserve">uture </w:t>
      </w:r>
      <w:r w:rsidRPr="00216E65" w:rsidR="002729C2">
        <w:t>f</w:t>
      </w:r>
      <w:r w:rsidRPr="00216E65">
        <w:t xml:space="preserve">ood </w:t>
      </w:r>
      <w:r w:rsidRPr="00216E65" w:rsidR="002729C2">
        <w:t>f</w:t>
      </w:r>
      <w:r w:rsidRPr="00216E65">
        <w:t>ramework pilot that is being run by Crown Commercial Services for increasing market access for SMEs? I am pretty keen that that includes Kent producers. When will the pilot begin? What are the Government doing to ensure that it is not unnecessarily delayed?</w:t>
      </w:r>
    </w:p>
    <w:p w:rsidR="00E06954" w:rsidRPr="00216E65" w:rsidP="00E06954">
      <w:pPr>
        <w:pStyle w:val="Answer"/>
      </w:pPr>
      <w:sdt>
        <w:sdtPr>
          <w:alias w:val="Witness"/>
          <w:id w:val="-1323493765"/>
          <w:placeholder>
            <w:docPart w:val="92088A14C7444FB59C875EEDA6E4AAC4"/>
          </w:placeholder>
          <w:richText/>
        </w:sdtPr>
        <w:sdtContent>
          <w:r w:rsidRPr="00216E65">
            <w:rPr>
              <w:b/>
              <w:i/>
            </w:rPr>
            <w:t>Victoria Prentis:</w:t>
          </w:r>
        </w:sdtContent>
      </w:sdt>
      <w:r w:rsidRPr="00216E65">
        <w:t xml:space="preserve"> That is what I was just touching on. At the moment, the pilot is in the south-west, not Kent, I am afraid, but this pilot is going to work well. The south-west is a very food-focused area, if I may call it that. It has really good relationships between the LEPs and the food producers. This is a really thought-through piece of work, which I am very excited by. The difficulty, as I explained earlier, is with the CCS just being overstretched at the moment and, very sadly, they have had to delay the pilot from quarter </w:t>
      </w:r>
      <w:r w:rsidRPr="00216E65" w:rsidR="002729C2">
        <w:t xml:space="preserve">2 </w:t>
      </w:r>
      <w:r w:rsidRPr="00216E65">
        <w:t xml:space="preserve">this year to quarter </w:t>
      </w:r>
      <w:r w:rsidRPr="00216E65" w:rsidR="002729C2">
        <w:t>2</w:t>
      </w:r>
      <w:r w:rsidRPr="00216E65">
        <w:t xml:space="preserve"> next year. </w:t>
      </w:r>
      <w:r w:rsidR="00B1720D">
        <w:t>DEFRA</w:t>
      </w:r>
      <w:r w:rsidRPr="00216E65">
        <w:t xml:space="preserve"> pushed back a bit on that, as did Henry Dimbleby, but I accept what they tell me, which is that they have their hands full running test</w:t>
      </w:r>
      <w:r w:rsidRPr="00216E65" w:rsidR="002729C2">
        <w:t xml:space="preserve"> </w:t>
      </w:r>
      <w:r w:rsidRPr="00216E65">
        <w:t>and</w:t>
      </w:r>
      <w:r w:rsidRPr="00216E65" w:rsidR="002729C2">
        <w:t xml:space="preserve"> </w:t>
      </w:r>
      <w:r w:rsidRPr="00216E65">
        <w:t>trace at the moment. It is irritating, but it is another irritation of the pandemic, which I am afraid we have to accept.</w:t>
      </w:r>
    </w:p>
    <w:p w:rsidR="00E06954" w:rsidRPr="00216E65" w:rsidP="00E06954">
      <w:pPr>
        <w:pStyle w:val="Answer"/>
      </w:pPr>
      <w:r w:rsidRPr="00216E65">
        <w:t>What is important to me is that I get on with the work of getting the policies in places, so that when we eventually start this pilot and rollout properly, we will be ready to go with a new and refreshed document</w:t>
      </w:r>
      <w:r w:rsidRPr="00216E65" w:rsidR="002729C2">
        <w:t xml:space="preserve">, </w:t>
      </w:r>
      <w:r w:rsidRPr="00216E65">
        <w:t>we will have done the White Paper in response to Henry Dimbleby’s review</w:t>
      </w:r>
      <w:r w:rsidRPr="00216E65" w:rsidR="002729C2">
        <w:t xml:space="preserve">, </w:t>
      </w:r>
      <w:r w:rsidRPr="00216E65">
        <w:t xml:space="preserve">and we </w:t>
      </w:r>
      <w:r w:rsidRPr="00216E65" w:rsidR="002729C2">
        <w:t>will be</w:t>
      </w:r>
      <w:r w:rsidRPr="00216E65">
        <w:t xml:space="preserve"> really ready to act on what we have learned.</w:t>
      </w:r>
    </w:p>
    <w:p w:rsidR="00E06954" w:rsidRPr="00216E65" w:rsidP="00E06954">
      <w:pPr>
        <w:pStyle w:val="Question"/>
        <w:numPr>
          <w:ilvl w:val="0"/>
          <w:numId w:val="9"/>
        </w:numPr>
      </w:pPr>
      <w:sdt>
        <w:sdtPr>
          <w:alias w:val="Member"/>
          <w:tag w:val="&lt;Member mnisId='4616' dodsId='147928'&gt;"/>
          <w:id w:val="618721808"/>
          <w:placeholder>
            <w:docPart w:val="92088A14C7444FB59C875EEDA6E4AAC4"/>
          </w:placeholder>
          <w:richText/>
        </w:sdtPr>
        <w:sdtContent>
          <w:r w:rsidRPr="00216E65">
            <w:rPr>
              <w:b/>
            </w:rPr>
            <w:t>Rosie Duffield:</w:t>
          </w:r>
        </w:sdtContent>
      </w:sdt>
      <w:r w:rsidRPr="00216E65">
        <w:t xml:space="preserve"> The current one is planned in the south-west, but will there be the opportunity for Kent producers to take part or be involved at some point?</w:t>
      </w:r>
    </w:p>
    <w:p w:rsidR="00E06954" w:rsidRPr="00216E65" w:rsidP="00E06954">
      <w:pPr>
        <w:pStyle w:val="Answer"/>
      </w:pPr>
      <w:sdt>
        <w:sdtPr>
          <w:alias w:val="Witness"/>
          <w:id w:val="603382163"/>
          <w:placeholder>
            <w:docPart w:val="92088A14C7444FB59C875EEDA6E4AAC4"/>
          </w:placeholder>
          <w:richText/>
        </w:sdtPr>
        <w:sdtContent>
          <w:r w:rsidRPr="00216E65">
            <w:rPr>
              <w:b/>
              <w:i/>
            </w:rPr>
            <w:t>Victoria Prentis:</w:t>
          </w:r>
        </w:sdtContent>
      </w:sdt>
      <w:r w:rsidRPr="00216E65">
        <w:t xml:space="preserve"> </w:t>
      </w:r>
      <w:r w:rsidRPr="00216E65" w:rsidR="002729C2">
        <w:t>No, n</w:t>
      </w:r>
      <w:r w:rsidRPr="00216E65">
        <w:t xml:space="preserve">ot in that pilot, but I am very hopeful. Kent is another area that is proud of its local produce and </w:t>
      </w:r>
      <w:r w:rsidRPr="00216E65" w:rsidR="002729C2">
        <w:t>that</w:t>
      </w:r>
      <w:r w:rsidRPr="00216E65">
        <w:t xml:space="preserve"> works</w:t>
      </w:r>
      <w:r w:rsidRPr="00216E65" w:rsidR="002729C2">
        <w:t xml:space="preserve"> well</w:t>
      </w:r>
      <w:r w:rsidRPr="00216E65">
        <w:t xml:space="preserve"> as a food-producing area. Yorkshire was another area that sprang to mind with Robbie on the call. Not all areas of the country are as good at SME self-promotion as your area and the south-west. I want to really encourage that seasonal, local feel. Ananda was talking about it earlier in the context of France being very good at self-promotion. This is the way forward for food standards and SMEs in this space, I am sure, and Kent is very well</w:t>
      </w:r>
      <w:r w:rsidRPr="00216E65" w:rsidR="002729C2">
        <w:t xml:space="preserve"> </w:t>
      </w:r>
      <w:r w:rsidRPr="00216E65">
        <w:t>placed to take advantage of those opportunities.</w:t>
      </w:r>
    </w:p>
    <w:p w:rsidR="00E06954" w:rsidRPr="00216E65" w:rsidP="00E06954">
      <w:pPr>
        <w:pStyle w:val="Answer"/>
      </w:pPr>
      <w:sdt>
        <w:sdtPr>
          <w:alias w:val="Witness"/>
          <w:id w:val="-1697387743"/>
          <w:placeholder>
            <w:docPart w:val="92088A14C7444FB59C875EEDA6E4AAC4"/>
          </w:placeholder>
          <w:richText/>
        </w:sdtPr>
        <w:sdtContent>
          <w:r w:rsidRPr="00216E65">
            <w:rPr>
              <w:b/>
              <w:i/>
            </w:rPr>
            <w:t>Ananda Guha:</w:t>
          </w:r>
        </w:sdtContent>
      </w:sdt>
      <w:r w:rsidRPr="00216E65">
        <w:t xml:space="preserve"> It is a three-stage process. The 6% figure that you referred to, Chairman, is a pre-pilot in Bath and North East Somerset. That has concluded and has been very successful. Lots more SMEs have been involved. The south-west one, as the Minister said, starts next year because of inescapable delays. Then the idea is that we have a national rollout of what is, essentially, dynamic food procurement, which we are confident will result in better take-up and more access for SMEs. That is where Kent and other good food regions can really benefit. We want to go national in 2023. It is later than we in </w:t>
      </w:r>
      <w:r w:rsidR="00B1720D">
        <w:t>DEFRA</w:t>
      </w:r>
      <w:r w:rsidRPr="00216E65">
        <w:t xml:space="preserve"> wanted, but needs must.</w:t>
      </w:r>
    </w:p>
    <w:p w:rsidR="00E06954" w:rsidRPr="00216E65" w:rsidP="00E06954">
      <w:pPr>
        <w:pStyle w:val="Question"/>
        <w:numPr>
          <w:ilvl w:val="0"/>
          <w:numId w:val="9"/>
        </w:numPr>
      </w:pPr>
      <w:sdt>
        <w:sdtPr>
          <w:alias w:val="Member"/>
          <w:tag w:val="&lt;Member mnisId='4072' dodsId='28723'&gt;"/>
          <w:id w:val="-164405587"/>
          <w:placeholder>
            <w:docPart w:val="92088A14C7444FB59C875EEDA6E4AAC4"/>
          </w:placeholder>
          <w:richText/>
        </w:sdtPr>
        <w:sdtContent>
          <w:r w:rsidRPr="00216E65">
            <w:rPr>
              <w:b/>
            </w:rPr>
            <w:t>Chair:</w:t>
          </w:r>
        </w:sdtContent>
      </w:sdt>
      <w:r w:rsidRPr="00216E65">
        <w:t xml:space="preserve"> We accept that. It is always wonderful that, where the West </w:t>
      </w:r>
      <w:r w:rsidR="000677DA">
        <w:t>c</w:t>
      </w:r>
      <w:r w:rsidRPr="00216E65">
        <w:t>ountry leads, the rest of the country follows. You would expect me to say that, would you not, Minister? Seriously, the evidence that we took from the Bath and North East Somerset model showed that it was working well, so we look forward to that, and the support that you can give them would be good.</w:t>
      </w:r>
    </w:p>
    <w:p w:rsidR="00E06954" w:rsidRPr="00216E65" w:rsidP="00E06954">
      <w:pPr>
        <w:pStyle w:val="QuestionCont"/>
      </w:pPr>
      <w:r w:rsidRPr="00216E65">
        <w:t xml:space="preserve">Just before we get on to the border questions, you were prisons </w:t>
      </w:r>
      <w:r w:rsidRPr="00216E65" w:rsidR="002729C2">
        <w:t>M</w:t>
      </w:r>
      <w:r w:rsidRPr="00216E65">
        <w:t>inister. When we had the prison</w:t>
      </w:r>
      <w:r w:rsidRPr="00216E65" w:rsidR="002729C2">
        <w:t>s</w:t>
      </w:r>
      <w:r w:rsidRPr="00216E65">
        <w:t xml:space="preserve"> representative here, he was saying that, traditionally, there were many more farms with</w:t>
      </w:r>
      <w:r w:rsidR="000677DA">
        <w:t>in</w:t>
      </w:r>
      <w:r w:rsidRPr="00216E65">
        <w:t xml:space="preserve"> the prisons, which worked very well. Probably for financial reasons and others, they have been sold off. I would just ask you perhaps, although </w:t>
      </w:r>
      <w:r w:rsidR="000677DA">
        <w:t xml:space="preserve">it is </w:t>
      </w:r>
      <w:r w:rsidRPr="00216E65">
        <w:t xml:space="preserve">not your exact brief, whether </w:t>
      </w:r>
      <w:r w:rsidR="00B1720D">
        <w:t>DEFRA</w:t>
      </w:r>
      <w:r w:rsidRPr="00216E65">
        <w:t xml:space="preserve"> can help to see whether we can reinstate some of those prison farms. It would be good for rehabilitation of the prisoner and also produce some excellent food. It is just something that I would like to throw into the mix.</w:t>
      </w:r>
    </w:p>
    <w:p w:rsidR="00E06954" w:rsidRPr="00216E65" w:rsidP="00E06954">
      <w:pPr>
        <w:pStyle w:val="Answer"/>
      </w:pPr>
      <w:sdt>
        <w:sdtPr>
          <w:alias w:val="Witness"/>
          <w:id w:val="1255174931"/>
          <w:placeholder>
            <w:docPart w:val="92088A14C7444FB59C875EEDA6E4AAC4"/>
          </w:placeholder>
          <w:richText/>
        </w:sdtPr>
        <w:sdtContent>
          <w:r w:rsidRPr="00216E65">
            <w:rPr>
              <w:b/>
              <w:i/>
            </w:rPr>
            <w:t>Victoria Prentis:</w:t>
          </w:r>
        </w:sdtContent>
      </w:sdt>
      <w:r w:rsidRPr="00216E65">
        <w:t xml:space="preserve"> I have never been prisons </w:t>
      </w:r>
      <w:r w:rsidRPr="00216E65" w:rsidR="005D5656">
        <w:t>M</w:t>
      </w:r>
      <w:r w:rsidRPr="00216E65">
        <w:t xml:space="preserve">inister, but I was </w:t>
      </w:r>
      <w:r w:rsidR="000677DA">
        <w:t>a</w:t>
      </w:r>
      <w:r w:rsidRPr="00216E65">
        <w:t xml:space="preserve"> member of the Justice Select Committee </w:t>
      </w:r>
      <w:r w:rsidR="000677DA">
        <w:t>that</w:t>
      </w:r>
      <w:r w:rsidRPr="00216E65">
        <w:t xml:space="preserve"> reported on prisons, and I was an official who worked with the Prison Service for many years. I am always very interested in what goes on in prisons, and I agree with you that prison farms can be really useful.</w:t>
      </w:r>
    </w:p>
    <w:p w:rsidR="00E06954" w:rsidRPr="00216E65" w:rsidP="00E06954">
      <w:pPr>
        <w:pStyle w:val="Question"/>
        <w:numPr>
          <w:ilvl w:val="0"/>
          <w:numId w:val="9"/>
        </w:numPr>
      </w:pPr>
      <w:sdt>
        <w:sdtPr>
          <w:alias w:val="Member"/>
          <w:tag w:val="&lt;Member mnisId='4072' dodsId='28723'&gt;"/>
          <w:id w:val="-472991446"/>
          <w:placeholder>
            <w:docPart w:val="92088A14C7444FB59C875EEDA6E4AAC4"/>
          </w:placeholder>
          <w:richText/>
        </w:sdtPr>
        <w:sdtContent>
          <w:r w:rsidRPr="00216E65">
            <w:rPr>
              <w:b/>
            </w:rPr>
            <w:t>Chair:</w:t>
          </w:r>
        </w:sdtContent>
      </w:sdt>
      <w:r w:rsidRPr="00216E65">
        <w:t xml:space="preserve"> Let us move on to the border questions. First of all, are the problems being faced by food retailers and suppliers since 1 January going to worsen or get better? This is both on exports and imports of food generally. We are going to talk about fish </w:t>
      </w:r>
      <w:r w:rsidRPr="00216E65" w:rsidR="005D5656">
        <w:t>later</w:t>
      </w:r>
      <w:r w:rsidRPr="00216E65">
        <w:t xml:space="preserve">. How is it going, Minister? Is it all going </w:t>
      </w:r>
      <w:r w:rsidRPr="00216E65">
        <w:t>well?</w:t>
      </w:r>
    </w:p>
    <w:p w:rsidR="00E06954" w:rsidRPr="00216E65" w:rsidP="00E06954">
      <w:pPr>
        <w:pStyle w:val="Answer"/>
      </w:pPr>
      <w:sdt>
        <w:sdtPr>
          <w:alias w:val="Witness"/>
          <w:id w:val="202676837"/>
          <w:placeholder>
            <w:docPart w:val="92088A14C7444FB59C875EEDA6E4AAC4"/>
          </w:placeholder>
          <w:richText/>
        </w:sdtPr>
        <w:sdtContent>
          <w:r w:rsidRPr="00216E65">
            <w:rPr>
              <w:b/>
              <w:i/>
            </w:rPr>
            <w:t>Victoria Prentis:</w:t>
          </w:r>
        </w:sdtContent>
      </w:sdt>
      <w:r w:rsidRPr="00216E65">
        <w:t xml:space="preserve"> It is going al</w:t>
      </w:r>
      <w:r w:rsidR="000677DA">
        <w:t xml:space="preserve">l </w:t>
      </w:r>
      <w:r w:rsidRPr="00216E65">
        <w:t xml:space="preserve">right. It is going slightly better than anticipated, certainly by some of us. Whether because of perceived worries about </w:t>
      </w:r>
      <w:r w:rsidRPr="00216E65" w:rsidR="005D5656">
        <w:t xml:space="preserve">the border </w:t>
      </w:r>
      <w:r w:rsidRPr="00216E65">
        <w:t xml:space="preserve">or because of </w:t>
      </w:r>
      <w:r w:rsidR="000677DA">
        <w:t>covid</w:t>
      </w:r>
      <w:r w:rsidRPr="00216E65">
        <w:t xml:space="preserve">, we are dealing with very much reduced flows at the border, so things are flowing. We have had an extraordinary situation where, of course, we saw the border shut before Christmas, which was not something we had anticipated in all our no-deal planning for many years. It was absolutely firmly shut. We always anticipated that there would be a bit of flow, and it was shut because of </w:t>
      </w:r>
      <w:r w:rsidR="000677DA">
        <w:t>covid</w:t>
      </w:r>
      <w:r w:rsidRPr="00216E65">
        <w:t>, so that was a very difficult situation, and all credit to those who worked very hard to clear that backlog.</w:t>
      </w:r>
    </w:p>
    <w:p w:rsidR="00E06954" w:rsidRPr="00216E65" w:rsidP="00E06954">
      <w:pPr>
        <w:pStyle w:val="Answer"/>
      </w:pPr>
      <w:r w:rsidRPr="00216E65">
        <w:t>Since then, we have been pleased with the way things are going. We have about half the usual traffic at the moment. That is not nothing</w:t>
      </w:r>
      <w:r w:rsidR="000677DA">
        <w:t>;</w:t>
      </w:r>
      <w:r w:rsidRPr="00216E65">
        <w:t xml:space="preserve"> 2,227 Kent </w:t>
      </w:r>
      <w:r w:rsidRPr="00216E65" w:rsidR="005D5656">
        <w:t>a</w:t>
      </w:r>
      <w:r w:rsidRPr="00216E65">
        <w:t xml:space="preserve">ccess </w:t>
      </w:r>
      <w:r w:rsidRPr="00216E65" w:rsidR="005D5656">
        <w:t>p</w:t>
      </w:r>
      <w:r w:rsidRPr="00216E65">
        <w:t>ermits were applied for yesterday</w:t>
      </w:r>
      <w:r w:rsidR="000677DA">
        <w:t>. N</w:t>
      </w:r>
      <w:r w:rsidRPr="00216E65">
        <w:t xml:space="preserve">ot all of them were used. The border operations centre is expecting traffic to go back up to almost </w:t>
      </w:r>
      <w:r w:rsidRPr="00216E65" w:rsidR="005D5656">
        <w:t xml:space="preserve">normal </w:t>
      </w:r>
      <w:r w:rsidRPr="00216E65">
        <w:t>levels next week. We had an initial problem between 1 and 3 January with an HMRC IT issue, which we were able to resolve, so we were very pleased about that. However, there are niggles, which we are finding out about on a daily basis, with filling in the new forms and paperwork that ha</w:t>
      </w:r>
      <w:r w:rsidRPr="00216E65" w:rsidR="005D5656">
        <w:t>s</w:t>
      </w:r>
      <w:r w:rsidRPr="00216E65">
        <w:t xml:space="preserve"> to be filled </w:t>
      </w:r>
      <w:r w:rsidRPr="00216E65" w:rsidR="005D5656">
        <w:t xml:space="preserve">in; </w:t>
      </w:r>
      <w:r w:rsidRPr="00216E65">
        <w:t>we have to work through</w:t>
      </w:r>
      <w:r w:rsidRPr="00216E65" w:rsidR="005D5656">
        <w:t xml:space="preserve"> those</w:t>
      </w:r>
      <w:r w:rsidRPr="00216E65">
        <w:t>.</w:t>
      </w:r>
    </w:p>
    <w:p w:rsidR="00E06954" w:rsidRPr="00216E65" w:rsidP="00E06954">
      <w:pPr>
        <w:pStyle w:val="Answer"/>
      </w:pPr>
      <w:r w:rsidRPr="00216E65">
        <w:t xml:space="preserve">We met the Irish yesterday, who gave us a checklist of issues that we are working on, and we will then communicate those findings to stakeholders. We met the French this morning, and Simon may have an update on that. We are meeting the Dutch tomorrow. At the moment, we are very much at the granular, nitty-gritty detail of what colour ink to use and where to put the stamp in the box. Those things are important, but we are pleased with the work that has gone on. </w:t>
      </w:r>
    </w:p>
    <w:p w:rsidR="00E06954" w:rsidRPr="00216E65" w:rsidP="00E06954">
      <w:pPr>
        <w:pStyle w:val="Question"/>
        <w:numPr>
          <w:ilvl w:val="0"/>
          <w:numId w:val="9"/>
        </w:numPr>
      </w:pPr>
      <w:sdt>
        <w:sdtPr>
          <w:alias w:val="Member"/>
          <w:tag w:val="&lt;Member mnisId='4072' dodsId='28723'&gt;"/>
          <w:id w:val="-1312715933"/>
          <w:placeholder>
            <w:docPart w:val="92088A14C7444FB59C875EEDA6E4AAC4"/>
          </w:placeholder>
          <w:richText/>
        </w:sdtPr>
        <w:sdtContent>
          <w:r w:rsidRPr="00216E65">
            <w:rPr>
              <w:b/>
            </w:rPr>
            <w:t>Chair:</w:t>
          </w:r>
        </w:sdtContent>
      </w:sdt>
      <w:r w:rsidRPr="00216E65">
        <w:t xml:space="preserve"> How much of the problem at the border now is the paperwork, and how much is</w:t>
      </w:r>
      <w:r w:rsidRPr="00216E65" w:rsidR="00C127AB">
        <w:t xml:space="preserve"> it</w:t>
      </w:r>
      <w:r w:rsidRPr="00216E65">
        <w:t xml:space="preserve"> the drivers being tested for </w:t>
      </w:r>
      <w:r w:rsidR="000677DA">
        <w:t>covid</w:t>
      </w:r>
      <w:r w:rsidRPr="00216E65">
        <w:t>? That is also holding up quite a lot of export</w:t>
      </w:r>
      <w:r w:rsidRPr="00216E65" w:rsidR="00C127AB">
        <w:t xml:space="preserve"> and </w:t>
      </w:r>
      <w:r w:rsidRPr="00216E65">
        <w:t>import, is it not?</w:t>
      </w:r>
    </w:p>
    <w:p w:rsidR="00E06954" w:rsidRPr="00216E65" w:rsidP="00E06954">
      <w:pPr>
        <w:pStyle w:val="Answer"/>
      </w:pPr>
      <w:sdt>
        <w:sdtPr>
          <w:alias w:val="Witness"/>
          <w:id w:val="-983774496"/>
          <w:placeholder>
            <w:docPart w:val="92088A14C7444FB59C875EEDA6E4AAC4"/>
          </w:placeholder>
          <w:richText/>
        </w:sdtPr>
        <w:sdtContent>
          <w:r w:rsidRPr="00216E65">
            <w:rPr>
              <w:b/>
              <w:i/>
            </w:rPr>
            <w:t>Victoria Prentis:</w:t>
          </w:r>
        </w:sdtContent>
      </w:sdt>
      <w:r w:rsidRPr="00216E65">
        <w:t xml:space="preserve"> From figures </w:t>
      </w:r>
      <w:r w:rsidR="000677DA">
        <w:t>for</w:t>
      </w:r>
      <w:r w:rsidRPr="00216E65">
        <w:t xml:space="preserve"> the day before yesterday, 53 lorries were not allowed into Kent, 51 of which were </w:t>
      </w:r>
      <w:r w:rsidR="000677DA">
        <w:t>due to</w:t>
      </w:r>
      <w:r w:rsidRPr="00216E65">
        <w:t xml:space="preserve"> failing to produce </w:t>
      </w:r>
      <w:r w:rsidR="000677DA">
        <w:t>covid</w:t>
      </w:r>
      <w:r w:rsidRPr="00216E65">
        <w:t xml:space="preserve"> tests. That was a major issue the day before yesterday. Simon, do you have more up-to-date info on that?</w:t>
      </w:r>
    </w:p>
    <w:p w:rsidR="00E06954" w:rsidRPr="00216E65" w:rsidP="00E06954">
      <w:pPr>
        <w:pStyle w:val="Answer"/>
      </w:pPr>
      <w:sdt>
        <w:sdtPr>
          <w:alias w:val="Witness"/>
          <w:id w:val="-1700544094"/>
          <w:placeholder>
            <w:docPart w:val="92088A14C7444FB59C875EEDA6E4AAC4"/>
          </w:placeholder>
          <w:richText/>
        </w:sdtPr>
        <w:sdtContent>
          <w:r w:rsidRPr="00216E65">
            <w:rPr>
              <w:b/>
              <w:i/>
            </w:rPr>
            <w:t>Simon James:</w:t>
          </w:r>
        </w:sdtContent>
      </w:sdt>
      <w:r w:rsidRPr="00216E65">
        <w:t xml:space="preserve"> You are reading off the same information as I am, Minister. It is true to say that there are turn-backs in Kent. Our data shows the vast majority of those being due to </w:t>
      </w:r>
      <w:r w:rsidR="000677DA">
        <w:t>covid</w:t>
      </w:r>
      <w:r w:rsidRPr="00216E65">
        <w:t xml:space="preserve">. I have to unpack that a little bit and say that, if you are showing that you do not have a valid </w:t>
      </w:r>
      <w:r w:rsidR="000677DA">
        <w:t>covid</w:t>
      </w:r>
      <w:r w:rsidRPr="00216E65">
        <w:t xml:space="preserve"> test, there is not then a check of your paperwork and you are just turned back round, so there may be some masking there of the broader paperwork. The Minister is absolutely right in that, of those getting through to the French side, a number of issues are being highlighted about the paperwork. We have a list of those and we are working through them day by day.</w:t>
      </w:r>
    </w:p>
    <w:p w:rsidR="00E06954" w:rsidRPr="00216E65" w:rsidP="00E06954">
      <w:pPr>
        <w:pStyle w:val="Question"/>
        <w:numPr>
          <w:ilvl w:val="0"/>
          <w:numId w:val="9"/>
        </w:numPr>
      </w:pPr>
      <w:sdt>
        <w:sdtPr>
          <w:alias w:val="Member"/>
          <w:tag w:val="&lt;Member mnisId='4100' dodsId='62747'&gt;"/>
          <w:id w:val="638931310"/>
          <w:placeholder>
            <w:docPart w:val="92088A14C7444FB59C875EEDA6E4AAC4"/>
          </w:placeholder>
          <w:richText/>
        </w:sdtPr>
        <w:sdtContent>
          <w:r w:rsidRPr="00216E65" w:rsidR="00882374">
            <w:rPr>
              <w:b/>
            </w:rPr>
            <w:t>Mrs Murray:</w:t>
          </w:r>
        </w:sdtContent>
      </w:sdt>
      <w:r w:rsidRPr="00216E65">
        <w:t xml:space="preserve"> Minister, I </w:t>
      </w:r>
      <w:r w:rsidRPr="00216E65" w:rsidR="00C127AB">
        <w:t xml:space="preserve">think I </w:t>
      </w:r>
      <w:r w:rsidRPr="00216E65">
        <w:t xml:space="preserve">know some of the answers to this because </w:t>
      </w:r>
      <w:r w:rsidRPr="00216E65">
        <w:t>I heard the Secretary of State on my local politics show, but I am going to ask you, so that everybody else can hear it as well. How are the Government going to support seafood exporters whose trade with the EU has been badly affected by the new export regulations and procedures? Could you perhaps explain exactly why things got held up and what improvements have been put in place?</w:t>
      </w:r>
    </w:p>
    <w:p w:rsidR="00E06954" w:rsidRPr="00216E65" w:rsidP="00E06954">
      <w:pPr>
        <w:pStyle w:val="Answer"/>
      </w:pPr>
      <w:sdt>
        <w:sdtPr>
          <w:alias w:val="Witness"/>
          <w:id w:val="163840529"/>
          <w:placeholder>
            <w:docPart w:val="92088A14C7444FB59C875EEDA6E4AAC4"/>
          </w:placeholder>
          <w:richText/>
        </w:sdtPr>
        <w:sdtContent>
          <w:r w:rsidRPr="00216E65">
            <w:rPr>
              <w:b/>
              <w:i/>
            </w:rPr>
            <w:t>Victoria Prentis:</w:t>
          </w:r>
        </w:sdtContent>
      </w:sdt>
      <w:r w:rsidRPr="00216E65">
        <w:t xml:space="preserve"> </w:t>
      </w:r>
      <w:r w:rsidRPr="00216E65" w:rsidR="00C127AB">
        <w:t>T</w:t>
      </w:r>
      <w:r w:rsidRPr="00216E65">
        <w:t xml:space="preserve">hat is a huge question. Many seafood exporters have had a hell of a year. </w:t>
      </w:r>
      <w:r w:rsidR="000677DA">
        <w:t xml:space="preserve">Some </w:t>
      </w:r>
      <w:r w:rsidRPr="00216E65">
        <w:t xml:space="preserve">70% of our seafood, in the broadest sense, is exported to the EU, so the market is there. Because of </w:t>
      </w:r>
      <w:r w:rsidR="000677DA">
        <w:t>covid</w:t>
      </w:r>
      <w:r w:rsidRPr="00216E65">
        <w:t>, which has really been the major issue over the last year, for seafood as well as for the rest of society, those markets have dried up. Much of our great</w:t>
      </w:r>
      <w:r w:rsidRPr="00216E65" w:rsidR="00C127AB">
        <w:t>-</w:t>
      </w:r>
      <w:r w:rsidRPr="00216E65">
        <w:t>quality seafood is eaten, as you know, in hospitality settings, and we simply have not been able</w:t>
      </w:r>
      <w:r w:rsidRPr="00216E65" w:rsidR="00C127AB">
        <w:t xml:space="preserve">, </w:t>
      </w:r>
      <w:r w:rsidRPr="00216E65">
        <w:t xml:space="preserve">either </w:t>
      </w:r>
      <w:r w:rsidRPr="00216E65" w:rsidR="00C127AB">
        <w:t>here</w:t>
      </w:r>
      <w:r w:rsidRPr="00216E65">
        <w:t xml:space="preserve"> or in continental Europe</w:t>
      </w:r>
      <w:r w:rsidRPr="00216E65" w:rsidR="00C127AB">
        <w:t xml:space="preserve">, </w:t>
      </w:r>
      <w:r w:rsidRPr="00216E65">
        <w:t xml:space="preserve">to go out and enjoy it as we would want to. That has been the worst problem over the last year. As you know, we did a scheme for those who were worst affected by the collapse of their market since the beginning of </w:t>
      </w:r>
      <w:r w:rsidR="000677DA">
        <w:t>covid</w:t>
      </w:r>
      <w:r w:rsidRPr="00216E65">
        <w:t>.</w:t>
      </w:r>
    </w:p>
    <w:p w:rsidR="00E06954" w:rsidRPr="00216E65" w:rsidP="00E06954">
      <w:pPr>
        <w:pStyle w:val="Answer"/>
      </w:pPr>
      <w:r w:rsidRPr="00216E65">
        <w:t>Since then, we have also left the EU, so there have been a few border difficulties for some stakeholders from Scotland and</w:t>
      </w:r>
      <w:r w:rsidRPr="00216E65" w:rsidR="00C127AB">
        <w:t xml:space="preserve"> </w:t>
      </w:r>
      <w:r w:rsidRPr="00216E65">
        <w:t>the south-west. We have set up a twice-weekly—</w:t>
      </w:r>
      <w:r w:rsidRPr="00216E65" w:rsidR="00C127AB">
        <w:t>it is</w:t>
      </w:r>
      <w:r w:rsidRPr="00216E65">
        <w:t xml:space="preserve"> probably more often at the moment—stakeholder meeting with some of the big Scottish fishing organisations, as well as some very significant ones from the south-west, including Waterdance, which your Chairman has mentioned to me several times as being in or near his constituency. They are well represented and we are very much talking to them on at least a bi-weekly basis at the moment.</w:t>
      </w:r>
    </w:p>
    <w:p w:rsidR="00E06954" w:rsidRPr="00216E65" w:rsidP="00E06954">
      <w:pPr>
        <w:pStyle w:val="Answer"/>
      </w:pPr>
      <w:r w:rsidRPr="00216E65">
        <w:t>They have made useful suggestions to the Department in recent days about simplifying EHC</w:t>
      </w:r>
      <w:r w:rsidR="00AD5C73">
        <w:t>s</w:t>
      </w:r>
      <w:r w:rsidRPr="00216E65">
        <w:t>, ways we could speed up export and import declarations, and how we can correct commodity codes on catch certificates—very granular and sensible points. All I can say at the moment is that we will continue to work with them and continue to work very closely with the member states that we need to work with in order to iron out the difficulties, but the communications are good</w:t>
      </w:r>
      <w:r w:rsidRPr="00216E65" w:rsidR="00295E78">
        <w:t>.</w:t>
      </w:r>
      <w:r w:rsidRPr="00216E65">
        <w:t xml:space="preserve"> I would like to thank the team, who are working around the clock on this.</w:t>
      </w:r>
    </w:p>
    <w:p w:rsidR="00E06954" w:rsidRPr="00216E65" w:rsidP="00E06954">
      <w:pPr>
        <w:pStyle w:val="Question"/>
        <w:numPr>
          <w:ilvl w:val="0"/>
          <w:numId w:val="9"/>
        </w:numPr>
      </w:pPr>
      <w:sdt>
        <w:sdtPr>
          <w:alias w:val="Member"/>
          <w:tag w:val="&lt;Member mnisId='4100' dodsId='62747'&gt;"/>
          <w:id w:val="386539099"/>
          <w:placeholder>
            <w:docPart w:val="92088A14C7444FB59C875EEDA6E4AAC4"/>
          </w:placeholder>
          <w:richText/>
        </w:sdtPr>
        <w:sdtContent>
          <w:r w:rsidRPr="00216E65" w:rsidR="00882374">
            <w:rPr>
              <w:b/>
            </w:rPr>
            <w:t>Mrs Murray:</w:t>
          </w:r>
        </w:sdtContent>
      </w:sdt>
      <w:r w:rsidRPr="00216E65">
        <w:t xml:space="preserve"> Initially, I understand there was a problem with the French software in some of the ports. Has that been ironed out now? Could you explain what that problem was?</w:t>
      </w:r>
    </w:p>
    <w:p w:rsidR="00E06954" w:rsidRPr="00216E65" w:rsidP="00E06954">
      <w:pPr>
        <w:pStyle w:val="Answer"/>
      </w:pPr>
      <w:sdt>
        <w:sdtPr>
          <w:alias w:val="Witness"/>
          <w:id w:val="-883096234"/>
          <w:placeholder>
            <w:docPart w:val="92088A14C7444FB59C875EEDA6E4AAC4"/>
          </w:placeholder>
          <w:richText/>
        </w:sdtPr>
        <w:sdtContent>
          <w:r w:rsidRPr="00216E65">
            <w:rPr>
              <w:b/>
              <w:i/>
            </w:rPr>
            <w:t>Victoria Prentis:</w:t>
          </w:r>
        </w:sdtContent>
      </w:sdt>
      <w:r w:rsidRPr="00216E65">
        <w:t xml:space="preserve"> I know there was a problem with the customs software that we were able to resolve. That was days one to three, which I suspect is what you mean. The difficulty, as I understand it, was that Calais, as a port, was not properly described in the way that you applied for where you were taking your goods. We also have slight niggles with the Fish Export Service at the moment, which does not contain all the required customs codes that we might need to apply for a catch certificate. We resolved the customs glitch completely, although there may still be some residual problems that flow from that, and we are currently resolving the Fish Export Service glitch. Is that right, Simon?</w:t>
      </w:r>
    </w:p>
    <w:p w:rsidR="00E06954" w:rsidRPr="00216E65" w:rsidP="00E06954">
      <w:pPr>
        <w:pStyle w:val="Answer"/>
      </w:pPr>
      <w:sdt>
        <w:sdtPr>
          <w:alias w:val="Witness"/>
          <w:id w:val="2141835730"/>
          <w:placeholder>
            <w:docPart w:val="92088A14C7444FB59C875EEDA6E4AAC4"/>
          </w:placeholder>
          <w:richText/>
        </w:sdtPr>
        <w:sdtContent>
          <w:r w:rsidRPr="00216E65">
            <w:rPr>
              <w:b/>
              <w:i/>
            </w:rPr>
            <w:t>Simon James:</w:t>
          </w:r>
        </w:sdtContent>
      </w:sdt>
      <w:r w:rsidRPr="00216E65">
        <w:t xml:space="preserve"> Yes, that is correct, Minister.</w:t>
      </w:r>
    </w:p>
    <w:p w:rsidR="00E06954" w:rsidRPr="00216E65" w:rsidP="00E06954">
      <w:pPr>
        <w:pStyle w:val="Question"/>
        <w:numPr>
          <w:ilvl w:val="0"/>
          <w:numId w:val="9"/>
        </w:numPr>
      </w:pPr>
      <w:sdt>
        <w:sdtPr>
          <w:alias w:val="Member"/>
          <w:tag w:val="&lt;Member mnisId='4100' dodsId='62747'&gt;"/>
          <w:id w:val="404116928"/>
          <w:placeholder>
            <w:docPart w:val="92088A14C7444FB59C875EEDA6E4AAC4"/>
          </w:placeholder>
          <w:richText/>
        </w:sdtPr>
        <w:sdtContent>
          <w:r w:rsidRPr="00216E65" w:rsidR="00882374">
            <w:rPr>
              <w:b/>
            </w:rPr>
            <w:t>Mrs Murray:</w:t>
          </w:r>
        </w:sdtContent>
      </w:sdt>
      <w:r w:rsidRPr="00216E65">
        <w:t xml:space="preserve"> Just lastly, before I hand over to Barry, presumably the problems you have just mentioned with Calais and also with Boulogne have been resolved. The traffic through Dunk</w:t>
      </w:r>
      <w:r w:rsidRPr="00216E65" w:rsidR="00295E78">
        <w:t>irk</w:t>
      </w:r>
      <w:r w:rsidRPr="00216E65">
        <w:t>, which seemed to be overwhelmed because of diversions, has gone back to normal, as far as you are aware.</w:t>
      </w:r>
    </w:p>
    <w:p w:rsidR="00E06954" w:rsidRPr="00216E65" w:rsidP="00E06954">
      <w:pPr>
        <w:pStyle w:val="Answer"/>
      </w:pPr>
      <w:sdt>
        <w:sdtPr>
          <w:alias w:val="Witness"/>
          <w:id w:val="1746763103"/>
          <w:placeholder>
            <w:docPart w:val="92088A14C7444FB59C875EEDA6E4AAC4"/>
          </w:placeholder>
          <w:richText/>
        </w:sdtPr>
        <w:sdtContent>
          <w:r w:rsidRPr="00216E65">
            <w:rPr>
              <w:b/>
              <w:i/>
            </w:rPr>
            <w:t>Victoria Prentis:</w:t>
          </w:r>
        </w:sdtContent>
      </w:sdt>
      <w:r w:rsidRPr="00216E65">
        <w:t xml:space="preserve"> I check several times a day and, just before I started this call, I was assured that the traffic is now flowing through Calais to Boulogne, as it should do. As you know, we are dealing with this on an hour-by-hour basis.</w:t>
      </w:r>
    </w:p>
    <w:p w:rsidR="00E06954" w:rsidRPr="00216E65" w:rsidP="00E06954">
      <w:pPr>
        <w:pStyle w:val="Question"/>
        <w:numPr>
          <w:ilvl w:val="0"/>
          <w:numId w:val="9"/>
        </w:numPr>
      </w:pPr>
      <w:sdt>
        <w:sdtPr>
          <w:alias w:val="Member"/>
          <w:tag w:val="&lt;Member mnisId='4100' dodsId='62747'&gt;"/>
          <w:id w:val="-319120625"/>
          <w:placeholder>
            <w:docPart w:val="92088A14C7444FB59C875EEDA6E4AAC4"/>
          </w:placeholder>
          <w:richText/>
        </w:sdtPr>
        <w:sdtContent>
          <w:r w:rsidRPr="00216E65" w:rsidR="00882374">
            <w:rPr>
              <w:b/>
            </w:rPr>
            <w:t>Mrs Murray:</w:t>
          </w:r>
        </w:sdtContent>
      </w:sdt>
      <w:r w:rsidRPr="00216E65">
        <w:t xml:space="preserve"> If I can just say, I know I have raised this with you, a</w:t>
      </w:r>
      <w:r w:rsidRPr="00216E65" w:rsidR="00295E78">
        <w:t>s have</w:t>
      </w:r>
      <w:r w:rsidRPr="00216E65">
        <w:t xml:space="preserve"> a lot of colleagues of all political colours. We are very grateful for all the work that the Department ha</w:t>
      </w:r>
      <w:r w:rsidRPr="00216E65" w:rsidR="00295E78">
        <w:t>s</w:t>
      </w:r>
      <w:r w:rsidRPr="00216E65">
        <w:t xml:space="preserve"> done to make sure that</w:t>
      </w:r>
      <w:r w:rsidR="008B1AB5">
        <w:t xml:space="preserve"> that</w:t>
      </w:r>
      <w:r w:rsidRPr="00216E65">
        <w:t xml:space="preserve"> flows.</w:t>
      </w:r>
    </w:p>
    <w:p w:rsidR="00E06954" w:rsidRPr="00216E65" w:rsidP="00E06954">
      <w:pPr>
        <w:pStyle w:val="Answer"/>
      </w:pPr>
      <w:sdt>
        <w:sdtPr>
          <w:alias w:val="Witness"/>
          <w:id w:val="-2066170897"/>
          <w:placeholder>
            <w:docPart w:val="92088A14C7444FB59C875EEDA6E4AAC4"/>
          </w:placeholder>
          <w:richText/>
        </w:sdtPr>
        <w:sdtContent>
          <w:r w:rsidRPr="00216E65">
            <w:rPr>
              <w:b/>
              <w:i/>
            </w:rPr>
            <w:t>Victoria Prentis:</w:t>
          </w:r>
        </w:sdtContent>
      </w:sdt>
      <w:r w:rsidRPr="00216E65">
        <w:t xml:space="preserve"> That is really kind. I talk to the team several times a day and I must say they are looking tired. This is not a political issue but an issue for the whole nation. We have to get this right. It is nothing to do with what you voted in the referendum. It is just an essential thing to get right now. I know that the team will appreciate your thanks, because they are working very hard.</w:t>
      </w:r>
    </w:p>
    <w:p w:rsidR="00E06954" w:rsidRPr="00216E65" w:rsidP="00E06954">
      <w:pPr>
        <w:pStyle w:val="Question"/>
        <w:numPr>
          <w:ilvl w:val="0"/>
          <w:numId w:val="9"/>
        </w:numPr>
      </w:pPr>
      <w:sdt>
        <w:sdtPr>
          <w:alias w:val="Member"/>
          <w:tag w:val="&lt;Member mnisId='146' dodsId='25651'&gt;"/>
          <w:id w:val="-1565338205"/>
          <w:placeholder>
            <w:docPart w:val="92088A14C7444FB59C875EEDA6E4AAC4"/>
          </w:placeholder>
          <w:richText/>
        </w:sdtPr>
        <w:sdtContent>
          <w:r w:rsidRPr="00216E65">
            <w:rPr>
              <w:b/>
            </w:rPr>
            <w:t>Barry Gardiner:</w:t>
          </w:r>
        </w:sdtContent>
      </w:sdt>
      <w:r w:rsidRPr="00216E65">
        <w:t xml:space="preserve"> Minister, I do not know where we </w:t>
      </w:r>
      <w:r w:rsidRPr="00216E65" w:rsidR="00295E78">
        <w:t xml:space="preserve">have </w:t>
      </w:r>
      <w:r w:rsidRPr="00216E65">
        <w:t>got to, but it is probably best that I write to you with all the questions that I have.</w:t>
      </w:r>
    </w:p>
    <w:p w:rsidR="00E06954" w:rsidRPr="00216E65" w:rsidP="00E06954">
      <w:pPr>
        <w:pStyle w:val="Answer"/>
      </w:pPr>
      <w:sdt>
        <w:sdtPr>
          <w:alias w:val="Witness"/>
          <w:id w:val="-460645408"/>
          <w:placeholder>
            <w:docPart w:val="92088A14C7444FB59C875EEDA6E4AAC4"/>
          </w:placeholder>
          <w:richText/>
        </w:sdtPr>
        <w:sdtContent>
          <w:r w:rsidRPr="00216E65">
            <w:rPr>
              <w:b/>
              <w:i/>
            </w:rPr>
            <w:t>Victoria Prentis:</w:t>
          </w:r>
        </w:sdtContent>
      </w:sdt>
      <w:r w:rsidRPr="00216E65">
        <w:t xml:space="preserve"> </w:t>
      </w:r>
      <w:r w:rsidRPr="00216E65" w:rsidR="00295E78">
        <w:t>That is a</w:t>
      </w:r>
      <w:r w:rsidRPr="00216E65">
        <w:t>bsolutely fine, or if you would like to arrange an individual call, any time. As Sheryll said, I am talking to a large number of colleagues, as are the great team in the Department. We genuinely want the feedback from your industries because we need to know what is going on.</w:t>
      </w:r>
    </w:p>
    <w:p w:rsidR="00E06954" w:rsidRPr="00216E65" w:rsidP="00E06954">
      <w:pPr>
        <w:pStyle w:val="Question"/>
        <w:numPr>
          <w:ilvl w:val="0"/>
          <w:numId w:val="9"/>
        </w:numPr>
      </w:pPr>
      <w:sdt>
        <w:sdtPr>
          <w:alias w:val="Member"/>
          <w:tag w:val="&lt;Member mnisId='146' dodsId='25651'&gt;"/>
          <w:id w:val="717324926"/>
          <w:placeholder>
            <w:docPart w:val="92088A14C7444FB59C875EEDA6E4AAC4"/>
          </w:placeholder>
          <w:richText/>
        </w:sdtPr>
        <w:sdtContent>
          <w:r w:rsidRPr="00216E65">
            <w:rPr>
              <w:b/>
            </w:rPr>
            <w:t>Barry Gardiner:</w:t>
          </w:r>
        </w:sdtContent>
      </w:sdt>
      <w:r w:rsidRPr="00216E65">
        <w:t xml:space="preserve"> Moving to fish, just for clarity, Sheryll talked about the computer and barcode problems in Calais and Boulogne. My understanding is that Jimmy Buchan, who is the chief exec of the Scottish Seafood Association, has said that there were computer glitches on both sides of the Channel. Is that fair?</w:t>
      </w:r>
    </w:p>
    <w:p w:rsidR="00E06954" w:rsidRPr="00216E65" w:rsidP="00E06954">
      <w:pPr>
        <w:pStyle w:val="Answer"/>
      </w:pPr>
      <w:sdt>
        <w:sdtPr>
          <w:alias w:val="Witness"/>
          <w:id w:val="-936050231"/>
          <w:placeholder>
            <w:docPart w:val="92088A14C7444FB59C875EEDA6E4AAC4"/>
          </w:placeholder>
          <w:richText/>
        </w:sdtPr>
        <w:sdtContent>
          <w:r w:rsidRPr="00216E65">
            <w:rPr>
              <w:b/>
              <w:i/>
            </w:rPr>
            <w:t>Simon James:</w:t>
          </w:r>
        </w:sdtContent>
      </w:sdt>
      <w:r w:rsidRPr="00216E65">
        <w:t xml:space="preserve"> The main issue was as the Minister described, which was the EU IT system, NCTS. That was certainly the main issue. Whether that was masking any teething problems at our end, I do not have the information on that, but it is fair to say that, whatever they were, there are now no systematic issues. There are, of course, the ongoing individual issues that apply to everything, not just fish.</w:t>
      </w:r>
    </w:p>
    <w:p w:rsidR="00E06954" w:rsidRPr="00216E65" w:rsidP="00E06954">
      <w:pPr>
        <w:pStyle w:val="Question"/>
        <w:numPr>
          <w:ilvl w:val="0"/>
          <w:numId w:val="9"/>
        </w:numPr>
      </w:pPr>
      <w:sdt>
        <w:sdtPr>
          <w:alias w:val="Member"/>
          <w:tag w:val="&lt;Member mnisId='146' dodsId='25651'&gt;"/>
          <w:id w:val="-1155449745"/>
          <w:placeholder>
            <w:docPart w:val="92088A14C7444FB59C875EEDA6E4AAC4"/>
          </w:placeholder>
          <w:richText/>
        </w:sdtPr>
        <w:sdtContent>
          <w:r w:rsidRPr="00216E65">
            <w:rPr>
              <w:b/>
            </w:rPr>
            <w:t>Barry Gardiner:</w:t>
          </w:r>
        </w:sdtContent>
      </w:sdt>
      <w:r w:rsidRPr="00216E65">
        <w:t xml:space="preserve"> Let us go to the </w:t>
      </w:r>
      <w:r w:rsidRPr="00216E65" w:rsidR="00295E78">
        <w:t>e</w:t>
      </w:r>
      <w:r w:rsidRPr="00216E65">
        <w:t xml:space="preserve">xport </w:t>
      </w:r>
      <w:r w:rsidRPr="00216E65" w:rsidR="00295E78">
        <w:t>h</w:t>
      </w:r>
      <w:r w:rsidRPr="00216E65">
        <w:t xml:space="preserve">ealth </w:t>
      </w:r>
      <w:r w:rsidRPr="00216E65" w:rsidR="00295E78">
        <w:t>c</w:t>
      </w:r>
      <w:r w:rsidRPr="00216E65">
        <w:t xml:space="preserve">ertificates for both wild-caught and farmed salmon, which are affecting traders so much at the moment. At what point did you know that the </w:t>
      </w:r>
      <w:r w:rsidRPr="00216E65" w:rsidR="00295E78">
        <w:t>e</w:t>
      </w:r>
      <w:r w:rsidRPr="00216E65">
        <w:t xml:space="preserve">xport </w:t>
      </w:r>
      <w:r w:rsidRPr="00216E65" w:rsidR="00295E78">
        <w:t>h</w:t>
      </w:r>
      <w:r w:rsidRPr="00216E65">
        <w:t xml:space="preserve">ealth </w:t>
      </w:r>
      <w:r w:rsidRPr="00216E65" w:rsidR="00295E78">
        <w:t>c</w:t>
      </w:r>
      <w:r w:rsidRPr="00216E65">
        <w:t>ertificates would be a problem?</w:t>
      </w:r>
    </w:p>
    <w:p w:rsidR="00E06954" w:rsidRPr="00216E65" w:rsidP="00E06954">
      <w:pPr>
        <w:pStyle w:val="Answer"/>
      </w:pPr>
      <w:sdt>
        <w:sdtPr>
          <w:alias w:val="Witness"/>
          <w:id w:val="-794522165"/>
          <w:placeholder>
            <w:docPart w:val="92088A14C7444FB59C875EEDA6E4AAC4"/>
          </w:placeholder>
          <w:richText/>
        </w:sdtPr>
        <w:sdtContent>
          <w:r w:rsidRPr="00216E65">
            <w:rPr>
              <w:b/>
              <w:i/>
            </w:rPr>
            <w:t>Victoria Prentis:</w:t>
          </w:r>
        </w:sdtContent>
      </w:sdt>
      <w:r w:rsidRPr="00216E65">
        <w:t xml:space="preserve"> We have always worried about people having to fill in EHCs and </w:t>
      </w:r>
      <w:r w:rsidRPr="00216E65" w:rsidR="00295E78">
        <w:t xml:space="preserve">having </w:t>
      </w:r>
      <w:r w:rsidRPr="00216E65">
        <w:t>to comply with that obligation.</w:t>
      </w:r>
    </w:p>
    <w:p w:rsidR="00E06954" w:rsidRPr="00216E65" w:rsidP="00E06954">
      <w:pPr>
        <w:pStyle w:val="Question"/>
        <w:numPr>
          <w:ilvl w:val="0"/>
          <w:numId w:val="9"/>
        </w:numPr>
      </w:pPr>
      <w:sdt>
        <w:sdtPr>
          <w:alias w:val="Member"/>
          <w:tag w:val="&lt;Member mnisId='146' dodsId='25651'&gt;"/>
          <w:id w:val="-1456406974"/>
          <w:placeholder>
            <w:docPart w:val="92088A14C7444FB59C875EEDA6E4AAC4"/>
          </w:placeholder>
          <w:richText/>
        </w:sdtPr>
        <w:sdtContent>
          <w:r w:rsidRPr="00216E65">
            <w:rPr>
              <w:b/>
            </w:rPr>
            <w:t>Barry Gardiner:</w:t>
          </w:r>
        </w:sdtContent>
      </w:sdt>
      <w:r w:rsidRPr="00216E65">
        <w:t xml:space="preserve"> At what point did you quantify the time that it would take to comply with the EHC? I understand that it is up to five hours.</w:t>
      </w:r>
    </w:p>
    <w:p w:rsidR="00DD6206" w:rsidRPr="00216E65" w:rsidP="00DD6206">
      <w:pPr>
        <w:pStyle w:val="Answer"/>
      </w:pPr>
      <w:sdt>
        <w:sdtPr>
          <w:alias w:val="Witness"/>
          <w:id w:val="1942953328"/>
          <w:placeholder>
            <w:docPart w:val="8C287B90F8AC478CB15D8FC9FECE94B1"/>
          </w:placeholder>
          <w:richText/>
        </w:sdtPr>
        <w:sdtContent>
          <w:r w:rsidRPr="00216E65">
            <w:rPr>
              <w:b/>
              <w:i/>
            </w:rPr>
            <w:t>Victoria Prentis:</w:t>
          </w:r>
        </w:sdtContent>
      </w:sdt>
      <w:r w:rsidRPr="00216E65">
        <w:t xml:space="preserve"> We have been wargaming this for years, and certainly increasingly intensely for the last few months. There are delays at Larkhall in Scotland, which are, I suspect, what you are referring to, or are you referring to other delays?</w:t>
      </w:r>
    </w:p>
    <w:p w:rsidR="00DD6206" w:rsidRPr="00216E65" w:rsidP="00295E78">
      <w:pPr>
        <w:pStyle w:val="Question"/>
        <w:numPr>
          <w:ilvl w:val="0"/>
          <w:numId w:val="0"/>
        </w:numPr>
        <w:ind w:left="794"/>
      </w:pPr>
      <w:sdt>
        <w:sdtPr>
          <w:alias w:val="Member"/>
          <w:tag w:val="&lt;Member mnisId='146' dodsId='25651'&gt;"/>
          <w:id w:val="-1284191641"/>
          <w:placeholder>
            <w:docPart w:val="8C287B90F8AC478CB15D8FC9FECE94B1"/>
          </w:placeholder>
          <w:richText/>
        </w:sdtPr>
        <w:sdtContent>
          <w:r w:rsidRPr="00216E65">
            <w:rPr>
              <w:b/>
            </w:rPr>
            <w:t>Barry Gardiner:</w:t>
          </w:r>
        </w:sdtContent>
      </w:sdt>
      <w:r w:rsidRPr="00216E65">
        <w:t xml:space="preserve"> I am simply trying to feed to you what the Scottish Seafood Association has said.</w:t>
      </w:r>
    </w:p>
    <w:p w:rsidR="00DD6206" w:rsidRPr="00216E65" w:rsidP="00DD6206">
      <w:pPr>
        <w:pStyle w:val="Answer"/>
      </w:pPr>
      <w:sdt>
        <w:sdtPr>
          <w:alias w:val="Witness"/>
          <w:id w:val="-1262301519"/>
          <w:placeholder>
            <w:docPart w:val="8C287B90F8AC478CB15D8FC9FECE94B1"/>
          </w:placeholder>
          <w:richText/>
        </w:sdtPr>
        <w:sdtContent>
          <w:r w:rsidRPr="00216E65">
            <w:rPr>
              <w:b/>
              <w:i/>
            </w:rPr>
            <w:t>Victoria Prentis:</w:t>
          </w:r>
        </w:sdtContent>
      </w:sdt>
      <w:r w:rsidRPr="00216E65">
        <w:t xml:space="preserve"> If it is Scotland, I am guessing but I suspect that they are concerned about delays at DFDS in Larkhall. These forms are new for everybody. Both the business and the person checking the forms need to learn how to fill them in. There have been difficulties with businesses filling them in correctly. This is, of course, a devolved matter. We are working very closely with Scottish Government officials—we are in touch with them all the time—to make sure that we can ramp up our help and training for businesses to make sure that they are filled in properly. The problem is that some EHCs that had been incorrectly filled in resulted in DFDS pausing mixed consignments, which caused some holdups, but I have been reassured by Scottish Government officials that things are getting better. Is that your understanding, Simon?</w:t>
      </w:r>
    </w:p>
    <w:p w:rsidR="00DD6206" w:rsidRPr="00216E65" w:rsidP="00DD6206">
      <w:pPr>
        <w:pStyle w:val="Answer"/>
      </w:pPr>
      <w:sdt>
        <w:sdtPr>
          <w:alias w:val="Witness"/>
          <w:id w:val="861710720"/>
          <w:placeholder>
            <w:docPart w:val="8C287B90F8AC478CB15D8FC9FECE94B1"/>
          </w:placeholder>
          <w:richText/>
        </w:sdtPr>
        <w:sdtContent>
          <w:r w:rsidRPr="00216E65">
            <w:rPr>
              <w:b/>
              <w:i/>
            </w:rPr>
            <w:t>Simon James:</w:t>
          </w:r>
        </w:sdtContent>
      </w:sdt>
      <w:r w:rsidRPr="00216E65">
        <w:t xml:space="preserve"> Yes. There was some media reporting of this recently, which did relate to Scottish seafood exporters. On the issue of export health certification, there are two major things that could be a problem. One is trader readiness, for want of a better word: do traders understand what is required of them? The other issue potentially is the capacity of vets and other experts to fill in the forms appropriately. Our understanding is that it is firmly the former. I do not want to say</w:t>
      </w:r>
      <w:r w:rsidRPr="00216E65" w:rsidR="00295E78">
        <w:t xml:space="preserve"> it is</w:t>
      </w:r>
      <w:r w:rsidRPr="00216E65">
        <w:t xml:space="preserve"> just trader readiness, because it is a significant issue and one that we are working very closely on with the Scottish Government and others.</w:t>
      </w:r>
    </w:p>
    <w:p w:rsidR="00DD6206" w:rsidRPr="00216E65" w:rsidP="00DD6206">
      <w:pPr>
        <w:pStyle w:val="Question"/>
        <w:numPr>
          <w:ilvl w:val="0"/>
          <w:numId w:val="9"/>
        </w:numPr>
      </w:pPr>
      <w:sdt>
        <w:sdtPr>
          <w:alias w:val="Member"/>
          <w:tag w:val="&lt;Member mnisId='146' dodsId='25651'&gt;"/>
          <w:id w:val="-1764911806"/>
          <w:placeholder>
            <w:docPart w:val="8C287B90F8AC478CB15D8FC9FECE94B1"/>
          </w:placeholder>
          <w:richText/>
        </w:sdtPr>
        <w:sdtContent>
          <w:r w:rsidRPr="00216E65">
            <w:rPr>
              <w:b/>
            </w:rPr>
            <w:t>Barry Gardiner:</w:t>
          </w:r>
        </w:sdtContent>
      </w:sdt>
      <w:r w:rsidRPr="00216E65">
        <w:t xml:space="preserve"> Is it the case that the new rules require every box of fresh seafood to be offloaded from lorries and inspected by vets before they leave Scotland?</w:t>
      </w:r>
    </w:p>
    <w:p w:rsidR="00DD6206" w:rsidRPr="00216E65" w:rsidP="00DD6206">
      <w:pPr>
        <w:pStyle w:val="Answer"/>
      </w:pPr>
      <w:sdt>
        <w:sdtPr>
          <w:alias w:val="Witness"/>
          <w:id w:val="-1933809053"/>
          <w:placeholder>
            <w:docPart w:val="8C287B90F8AC478CB15D8FC9FECE94B1"/>
          </w:placeholder>
          <w:richText/>
        </w:sdtPr>
        <w:sdtContent>
          <w:r w:rsidRPr="00216E65">
            <w:rPr>
              <w:b/>
              <w:i/>
            </w:rPr>
            <w:t>Simon James:</w:t>
          </w:r>
        </w:sdtContent>
      </w:sdt>
      <w:r w:rsidRPr="00216E65">
        <w:t xml:space="preserve"> I cannot give a definitive answer to that. Exactly where the checks take place is going to depend on a number of things. We are getting to the whole issue of groupage certification. It is complex. I cannot give you a definitive answer now, but we would be happy to follow that up and provide you with a longer answer.</w:t>
      </w:r>
    </w:p>
    <w:p w:rsidR="00DD6206" w:rsidRPr="00216E65" w:rsidP="00DD6206">
      <w:pPr>
        <w:pStyle w:val="Question"/>
        <w:numPr>
          <w:ilvl w:val="0"/>
          <w:numId w:val="9"/>
        </w:numPr>
      </w:pPr>
      <w:sdt>
        <w:sdtPr>
          <w:alias w:val="Member"/>
          <w:tag w:val="&lt;Member mnisId='146' dodsId='25651'&gt;"/>
          <w:id w:val="1360853662"/>
          <w:placeholder>
            <w:docPart w:val="8C287B90F8AC478CB15D8FC9FECE94B1"/>
          </w:placeholder>
          <w:richText/>
        </w:sdtPr>
        <w:sdtContent>
          <w:r w:rsidRPr="00216E65">
            <w:rPr>
              <w:b/>
            </w:rPr>
            <w:t>Barry Gardiner:</w:t>
          </w:r>
        </w:sdtContent>
      </w:sdt>
      <w:r w:rsidRPr="00216E65">
        <w:t xml:space="preserve"> Just so I am clear here, can you explain why it cannot be explained? Surely either it is the case that every box has to be offloaded, checked by a vet and certified, or it is not the case. Are you saying that sometimes it will be and sometimes it will not, in which case what are the sometimes?</w:t>
      </w:r>
    </w:p>
    <w:p w:rsidR="00DD6206" w:rsidRPr="00216E65" w:rsidP="00DD6206">
      <w:pPr>
        <w:pStyle w:val="Answer"/>
      </w:pPr>
      <w:sdt>
        <w:sdtPr>
          <w:alias w:val="Witness"/>
          <w:id w:val="-2096081869"/>
          <w:placeholder>
            <w:docPart w:val="8C287B90F8AC478CB15D8FC9FECE94B1"/>
          </w:placeholder>
          <w:richText/>
        </w:sdtPr>
        <w:sdtContent>
          <w:r w:rsidRPr="00216E65">
            <w:rPr>
              <w:b/>
              <w:i/>
            </w:rPr>
            <w:t>Simon James:</w:t>
          </w:r>
        </w:sdtContent>
      </w:sdt>
      <w:r w:rsidRPr="00216E65">
        <w:t xml:space="preserve"> I do not have that information in front of me, I am afraid, which is why I am going to have to come back and confirm.</w:t>
      </w:r>
    </w:p>
    <w:p w:rsidR="00DD6206" w:rsidRPr="00216E65" w:rsidP="00DD6206">
      <w:pPr>
        <w:pStyle w:val="Question"/>
        <w:numPr>
          <w:ilvl w:val="0"/>
          <w:numId w:val="9"/>
        </w:numPr>
      </w:pPr>
      <w:sdt>
        <w:sdtPr>
          <w:alias w:val="Member"/>
          <w:tag w:val="&lt;Member mnisId='146' dodsId='25651'&gt;"/>
          <w:id w:val="-1306540911"/>
          <w:placeholder>
            <w:docPart w:val="8C287B90F8AC478CB15D8FC9FECE94B1"/>
          </w:placeholder>
          <w:richText/>
        </w:sdtPr>
        <w:sdtContent>
          <w:r w:rsidRPr="00216E65">
            <w:rPr>
              <w:b/>
            </w:rPr>
            <w:t>Barry Gardiner:</w:t>
          </w:r>
        </w:sdtContent>
      </w:sdt>
      <w:r w:rsidRPr="00216E65">
        <w:t xml:space="preserve"> Given that you have been wargaming this, as the Minister just said, for several months, surely this was one of the things. In fact, I remember the Permanent Secretary appearing before the Public Accounts Committee and talking about the difficulties that checks such as this might pose but assuring us that there would not be problems.</w:t>
      </w:r>
    </w:p>
    <w:p w:rsidR="00DD6206" w:rsidRPr="00216E65" w:rsidP="00DD6206">
      <w:pPr>
        <w:pStyle w:val="Answer"/>
      </w:pPr>
      <w:sdt>
        <w:sdtPr>
          <w:alias w:val="Witness"/>
          <w:id w:val="1056587622"/>
          <w:placeholder>
            <w:docPart w:val="8C287B90F8AC478CB15D8FC9FECE94B1"/>
          </w:placeholder>
          <w:richText/>
        </w:sdtPr>
        <w:sdtContent>
          <w:r w:rsidRPr="00216E65">
            <w:rPr>
              <w:b/>
              <w:i/>
            </w:rPr>
            <w:t>Victoria Prentis:</w:t>
          </w:r>
        </w:sdtContent>
      </w:sdt>
      <w:r w:rsidRPr="00216E65">
        <w:t xml:space="preserve"> On groupage, we are working through the exact requirements of different member states at the moment. We are having meetings, as I said earlier, although you might have missed that bit, Barry. We had one with the French this morning. We had a very useful meeting yesterday with the Irish and they gave us around 10 points that they wanted to work on in terms of the ways they wanted us to present our lorries. We are doing this on a very granular basis and finding out whether it is acceptable, for example, for the lorry, if it is carrying one type of goods, to be sealed, which we think it is. If you are a lorry with Scottish salmon on it, </w:t>
      </w:r>
      <w:r w:rsidRPr="00216E65" w:rsidR="002E0B7D">
        <w:t xml:space="preserve">we think </w:t>
      </w:r>
      <w:r w:rsidRPr="00216E65">
        <w:t>it is probably al</w:t>
      </w:r>
      <w:r w:rsidR="008B1AB5">
        <w:t xml:space="preserve">l </w:t>
      </w:r>
      <w:r w:rsidRPr="00216E65">
        <w:t>right for the seal to be applied to the lorry, but we are working through those details with different member states</w:t>
      </w:r>
      <w:r w:rsidRPr="00216E65" w:rsidR="002E0B7D">
        <w:t>,</w:t>
      </w:r>
      <w:r w:rsidRPr="00216E65">
        <w:t xml:space="preserve"> and this is taking some time.</w:t>
      </w:r>
    </w:p>
    <w:p w:rsidR="00DD6206" w:rsidRPr="00216E65" w:rsidP="00DD6206">
      <w:pPr>
        <w:pStyle w:val="Answer"/>
      </w:pPr>
      <w:r w:rsidRPr="00216E65">
        <w:t xml:space="preserve">In the meantime, we understand that flow is happening. The French have indicated to us that they were prepared to be </w:t>
      </w:r>
      <w:r w:rsidRPr="00216E65" w:rsidR="002E0B7D">
        <w:t xml:space="preserve">fairly </w:t>
      </w:r>
      <w:r w:rsidRPr="00216E65">
        <w:t>tolerant of our efforts to export for the last few weeks. That has been going, as I said earlier, relatively well. We are not complacent about it and we continue to work very hard on the details.</w:t>
      </w:r>
    </w:p>
    <w:p w:rsidR="00DD6206" w:rsidRPr="00216E65" w:rsidP="00DD6206">
      <w:pPr>
        <w:pStyle w:val="Question"/>
        <w:numPr>
          <w:ilvl w:val="0"/>
          <w:numId w:val="9"/>
        </w:numPr>
      </w:pPr>
      <w:sdt>
        <w:sdtPr>
          <w:alias w:val="Member"/>
          <w:tag w:val="&lt;Member mnisId='146' dodsId='25651'&gt;"/>
          <w:id w:val="1062217885"/>
          <w:placeholder>
            <w:docPart w:val="8C287B90F8AC478CB15D8FC9FECE94B1"/>
          </w:placeholder>
          <w:richText/>
        </w:sdtPr>
        <w:sdtContent>
          <w:r w:rsidRPr="00216E65">
            <w:rPr>
              <w:b/>
            </w:rPr>
            <w:t>Barry Gardiner:</w:t>
          </w:r>
        </w:sdtContent>
      </w:sdt>
      <w:r w:rsidRPr="00216E65">
        <w:t xml:space="preserve"> If I return to Sheryll’s original question about what support the Government are going to give to seafood exporters, I understand that hundreds of thousands of pounds of fish are being turned to landfill as a result of these delays. What compensation payments or what support are the Government going to give to those who have lost their fish?</w:t>
      </w:r>
    </w:p>
    <w:p w:rsidR="00DD6206" w:rsidRPr="00216E65" w:rsidP="00DD6206">
      <w:pPr>
        <w:pStyle w:val="Answer"/>
      </w:pPr>
      <w:sdt>
        <w:sdtPr>
          <w:alias w:val="Witness"/>
          <w:id w:val="1577245626"/>
          <w:placeholder>
            <w:docPart w:val="8C287B90F8AC478CB15D8FC9FECE94B1"/>
          </w:placeholder>
          <w:richText/>
        </w:sdtPr>
        <w:sdtContent>
          <w:r w:rsidRPr="00216E65">
            <w:rPr>
              <w:b/>
              <w:i/>
            </w:rPr>
            <w:t>Victoria Prentis:</w:t>
          </w:r>
        </w:sdtContent>
      </w:sdt>
      <w:r w:rsidRPr="00216E65">
        <w:t xml:space="preserve"> There are different types of support. At the moment, our support is training and help with filling in the paperwork and working closely with a large range of fishery producers to make sure that their exports can flow, bearing in mind that this is a very difficult time for them because much of their market has simply been affected by </w:t>
      </w:r>
      <w:r w:rsidR="008B1AB5">
        <w:t>c</w:t>
      </w:r>
      <w:r w:rsidR="000677DA">
        <w:t>ovid</w:t>
      </w:r>
      <w:r w:rsidRPr="00216E65">
        <w:t>, as we were saying earlier. In terms of financial support, we have not yet taken any decisions.</w:t>
      </w:r>
    </w:p>
    <w:p w:rsidR="00DD6206" w:rsidRPr="00216E65" w:rsidP="00DD6206">
      <w:pPr>
        <w:pStyle w:val="Question"/>
        <w:numPr>
          <w:ilvl w:val="0"/>
          <w:numId w:val="9"/>
        </w:numPr>
      </w:pPr>
      <w:sdt>
        <w:sdtPr>
          <w:alias w:val="Member"/>
          <w:tag w:val="&lt;Member mnisId='146' dodsId='25651'&gt;"/>
          <w:id w:val="-245338580"/>
          <w:placeholder>
            <w:docPart w:val="8C287B90F8AC478CB15D8FC9FECE94B1"/>
          </w:placeholder>
          <w:richText/>
        </w:sdtPr>
        <w:sdtContent>
          <w:r w:rsidRPr="00216E65">
            <w:rPr>
              <w:b/>
            </w:rPr>
            <w:t>Barry Gardiner:</w:t>
          </w:r>
        </w:sdtContent>
      </w:sdt>
      <w:r w:rsidRPr="00216E65">
        <w:t xml:space="preserve"> There will be representatives from the fisheries industries who are watching this very carefully. Can you give them any assurance that the matter of financial compensation for the exports that they have lost and had to put to landfill is going to be discussed? Is compensation for that going to be discussed by Government in an active way?</w:t>
      </w:r>
    </w:p>
    <w:p w:rsidR="00DD6206" w:rsidRPr="00216E65" w:rsidP="00DD6206">
      <w:pPr>
        <w:pStyle w:val="Answer"/>
      </w:pPr>
      <w:sdt>
        <w:sdtPr>
          <w:alias w:val="Witness"/>
          <w:id w:val="-1255510438"/>
          <w:placeholder>
            <w:docPart w:val="8C287B90F8AC478CB15D8FC9FECE94B1"/>
          </w:placeholder>
          <w:richText/>
        </w:sdtPr>
        <w:sdtContent>
          <w:r w:rsidRPr="00216E65">
            <w:rPr>
              <w:b/>
              <w:i/>
            </w:rPr>
            <w:t>Victoria Prentis:</w:t>
          </w:r>
        </w:sdtContent>
      </w:sdt>
      <w:r w:rsidRPr="00216E65">
        <w:t xml:space="preserve"> My priority is to ensure that things are exported efficiently and effectively. That is my understanding of what is happening at the moment. We want to avoid any waste of fabulous Scottish products going to landfill.</w:t>
      </w:r>
    </w:p>
    <w:p w:rsidR="00DD6206" w:rsidRPr="00216E65" w:rsidP="00DD6206">
      <w:pPr>
        <w:pStyle w:val="Question"/>
        <w:numPr>
          <w:ilvl w:val="0"/>
          <w:numId w:val="9"/>
        </w:numPr>
      </w:pPr>
      <w:sdt>
        <w:sdtPr>
          <w:alias w:val="Member"/>
          <w:tag w:val="&lt;Member mnisId='146' dodsId='25651'&gt;"/>
          <w:id w:val="494471252"/>
          <w:placeholder>
            <w:docPart w:val="8C287B90F8AC478CB15D8FC9FECE94B1"/>
          </w:placeholder>
          <w:richText/>
        </w:sdtPr>
        <w:sdtContent>
          <w:r w:rsidRPr="00216E65">
            <w:rPr>
              <w:b/>
            </w:rPr>
            <w:t>Barry Gardiner:</w:t>
          </w:r>
        </w:sdtContent>
      </w:sdt>
      <w:r w:rsidRPr="00216E65">
        <w:t xml:space="preserve"> It is already wasted. Their question to you, Minister, will </w:t>
      </w:r>
      <w:r w:rsidRPr="00216E65">
        <w:t xml:space="preserve">be </w:t>
      </w:r>
      <w:r w:rsidRPr="00216E65" w:rsidR="002E0B7D">
        <w:t xml:space="preserve">about </w:t>
      </w:r>
      <w:r w:rsidRPr="00216E65">
        <w:t>who is going to pay for that loss</w:t>
      </w:r>
      <w:r w:rsidRPr="00216E65" w:rsidR="002E0B7D">
        <w:t>.</w:t>
      </w:r>
    </w:p>
    <w:p w:rsidR="00DD6206" w:rsidRPr="00216E65" w:rsidP="00DD6206">
      <w:pPr>
        <w:pStyle w:val="Answer"/>
      </w:pPr>
      <w:sdt>
        <w:sdtPr>
          <w:alias w:val="Witness"/>
          <w:id w:val="-741332238"/>
          <w:placeholder>
            <w:docPart w:val="8C287B90F8AC478CB15D8FC9FECE94B1"/>
          </w:placeholder>
          <w:richText/>
        </w:sdtPr>
        <w:sdtContent>
          <w:r w:rsidRPr="00216E65">
            <w:rPr>
              <w:b/>
              <w:i/>
            </w:rPr>
            <w:t>Victoria Prentis:</w:t>
          </w:r>
        </w:sdtContent>
      </w:sdt>
      <w:r w:rsidRPr="00216E65">
        <w:t xml:space="preserve"> I certainly do not have evidence of that waste at the moment. We did have a problem before Christmas, when the border closed</w:t>
      </w:r>
      <w:r w:rsidRPr="00216E65" w:rsidR="002E0B7D">
        <w:t>;</w:t>
      </w:r>
      <w:r w:rsidRPr="00216E65">
        <w:t xml:space="preserve"> I absolutely accept that. We encouraged people not to send their trucks to Kent at that time because the border was closed due to </w:t>
      </w:r>
      <w:r w:rsidR="008B1AB5">
        <w:t>c</w:t>
      </w:r>
      <w:r w:rsidR="000677DA">
        <w:t>ovid</w:t>
      </w:r>
      <w:r w:rsidRPr="00216E65">
        <w:t>. At the moment, we are dealing with day-to-day, real situations to ensure that the borders keep flowing and that goods keep flowing. That is our priority at the moment.</w:t>
      </w:r>
    </w:p>
    <w:p w:rsidR="00DD6206" w:rsidRPr="00216E65" w:rsidP="00DD6206">
      <w:pPr>
        <w:pStyle w:val="Question"/>
        <w:numPr>
          <w:ilvl w:val="0"/>
          <w:numId w:val="9"/>
        </w:numPr>
      </w:pPr>
      <w:sdt>
        <w:sdtPr>
          <w:alias w:val="Member"/>
          <w:tag w:val="&lt;Member mnisId='146' dodsId='25651'&gt;"/>
          <w:id w:val="1569373376"/>
          <w:placeholder>
            <w:docPart w:val="8C287B90F8AC478CB15D8FC9FECE94B1"/>
          </w:placeholder>
          <w:richText/>
        </w:sdtPr>
        <w:sdtContent>
          <w:r w:rsidRPr="00216E65">
            <w:rPr>
              <w:b/>
            </w:rPr>
            <w:t>Barry Gardiner:</w:t>
          </w:r>
        </w:sdtContent>
      </w:sdt>
      <w:r w:rsidRPr="00216E65">
        <w:t xml:space="preserve"> You, as the Minister, are not aware of any consignments of fish that have had to be put to landfill since the </w:t>
      </w:r>
      <w:r w:rsidR="008B1AB5">
        <w:t>c</w:t>
      </w:r>
      <w:r w:rsidR="000677DA">
        <w:t>ovid</w:t>
      </w:r>
      <w:r w:rsidRPr="00216E65">
        <w:t xml:space="preserve"> problem before Christmas was resolved.</w:t>
      </w:r>
    </w:p>
    <w:p w:rsidR="00DD6206" w:rsidRPr="00216E65" w:rsidP="00DD6206">
      <w:pPr>
        <w:pStyle w:val="Answer"/>
      </w:pPr>
      <w:sdt>
        <w:sdtPr>
          <w:alias w:val="Witness"/>
          <w:id w:val="558208963"/>
          <w:placeholder>
            <w:docPart w:val="8C287B90F8AC478CB15D8FC9FECE94B1"/>
          </w:placeholder>
          <w:richText/>
        </w:sdtPr>
        <w:sdtContent>
          <w:r w:rsidRPr="00216E65">
            <w:rPr>
              <w:b/>
              <w:i/>
            </w:rPr>
            <w:t>Victoria Prentis:</w:t>
          </w:r>
        </w:sdtContent>
      </w:sdt>
      <w:r w:rsidRPr="00216E65">
        <w:t xml:space="preserve"> No, I would not say </w:t>
      </w:r>
      <w:r w:rsidRPr="00216E65" w:rsidR="002E0B7D">
        <w:t xml:space="preserve">that </w:t>
      </w:r>
      <w:r w:rsidRPr="00216E65">
        <w:t xml:space="preserve">because the border </w:t>
      </w:r>
      <w:r w:rsidRPr="00216E65" w:rsidR="002E0B7D">
        <w:t xml:space="preserve">was </w:t>
      </w:r>
      <w:r w:rsidRPr="00216E65">
        <w:t>closed</w:t>
      </w:r>
      <w:r w:rsidRPr="00216E65" w:rsidR="002E0B7D">
        <w:t xml:space="preserve"> </w:t>
      </w:r>
      <w:r w:rsidRPr="00216E65">
        <w:t xml:space="preserve">for several days and it then took a lot of time to clear that border. I cannot unpack the two problems. We have had </w:t>
      </w:r>
      <w:r w:rsidR="008B1AB5">
        <w:t>c</w:t>
      </w:r>
      <w:r w:rsidR="000677DA">
        <w:t>ovid</w:t>
      </w:r>
      <w:r w:rsidRPr="00216E65">
        <w:t xml:space="preserve"> problems and we continue to have </w:t>
      </w:r>
      <w:r w:rsidR="008B1AB5">
        <w:t>c</w:t>
      </w:r>
      <w:r w:rsidR="000677DA">
        <w:t>ovid</w:t>
      </w:r>
      <w:r w:rsidRPr="00216E65">
        <w:t xml:space="preserve"> problems. We also have a new border operating model, which we are managing extraordinarily well. This is not the time to be talking about money and compensation. This is the time to be focusing on making sure that we keep that border flowing.</w:t>
      </w:r>
    </w:p>
    <w:p w:rsidR="00DD6206" w:rsidRPr="00216E65" w:rsidP="002E0B7D">
      <w:pPr>
        <w:pStyle w:val="Question"/>
        <w:numPr>
          <w:ilvl w:val="0"/>
          <w:numId w:val="0"/>
        </w:numPr>
        <w:ind w:left="794"/>
      </w:pPr>
      <w:sdt>
        <w:sdtPr>
          <w:alias w:val="Member"/>
          <w:tag w:val="&lt;Member mnisId='146' dodsId='25651'&gt;"/>
          <w:id w:val="1557048562"/>
          <w:placeholder>
            <w:docPart w:val="8C287B90F8AC478CB15D8FC9FECE94B1"/>
          </w:placeholder>
          <w:richText/>
        </w:sdtPr>
        <w:sdtContent>
          <w:r w:rsidRPr="00216E65">
            <w:rPr>
              <w:b/>
            </w:rPr>
            <w:t>Barry Gardiner:</w:t>
          </w:r>
        </w:sdtContent>
      </w:sdt>
      <w:r w:rsidRPr="00216E65">
        <w:t xml:space="preserve"> There may be fishermen who have sustained substantial losses who would disagree with you, but we will leave it there.</w:t>
      </w:r>
    </w:p>
    <w:p w:rsidR="00DD6206" w:rsidRPr="00216E65" w:rsidP="002E0B7D">
      <w:pPr>
        <w:pStyle w:val="Question"/>
        <w:numPr>
          <w:ilvl w:val="0"/>
          <w:numId w:val="0"/>
        </w:numPr>
        <w:ind w:left="794"/>
      </w:pPr>
      <w:sdt>
        <w:sdtPr>
          <w:alias w:val="Member"/>
          <w:tag w:val="&lt;Member mnisId='4072' dodsId='28723'&gt;"/>
          <w:id w:val="-1403359662"/>
          <w:placeholder>
            <w:docPart w:val="8C287B90F8AC478CB15D8FC9FECE94B1"/>
          </w:placeholder>
          <w:richText/>
        </w:sdtPr>
        <w:sdtContent>
          <w:r w:rsidRPr="00216E65">
            <w:rPr>
              <w:b/>
            </w:rPr>
            <w:t>Chair:</w:t>
          </w:r>
        </w:sdtContent>
      </w:sdt>
      <w:r w:rsidRPr="00216E65">
        <w:t xml:space="preserve"> Minister, I know you are working very hard to get the border flowing, so we will wait to see the evidence on this as to exactly what is happening. You are aware, as everybody</w:t>
      </w:r>
      <w:r w:rsidR="008B1AB5">
        <w:t xml:space="preserve"> is</w:t>
      </w:r>
      <w:r w:rsidRPr="00216E65">
        <w:t xml:space="preserve">, that the value of fish drops quickly because it is so perishable, but I echo what Sheryll Murray said. We thank you for the work that you and the Department have done. There is a lot more to do and we will try to work with you to deliver that. Barry, we will take evidence, if necessary, from the fishing industry, but today is not the time to do it. Today is about getting that border moving and keeping it moving and making sure that the French do not dispute the colour of the ink on the forms and things like that. We have to get away from pettiness and get the border flowing, and I know that everybody is working hard. </w:t>
      </w:r>
    </w:p>
    <w:p w:rsidR="00DD6206" w:rsidRPr="00216E65" w:rsidP="00DD6206">
      <w:pPr>
        <w:pStyle w:val="Question"/>
        <w:numPr>
          <w:ilvl w:val="0"/>
          <w:numId w:val="9"/>
        </w:numPr>
      </w:pPr>
      <w:sdt>
        <w:sdtPr>
          <w:alias w:val="Member"/>
          <w:tag w:val="&lt;Member mnisId='4853' dodsId=''&gt;"/>
          <w:id w:val="-65881261"/>
          <w:placeholder>
            <w:docPart w:val="8C287B90F8AC478CB15D8FC9FECE94B1"/>
          </w:placeholder>
          <w:richText/>
        </w:sdtPr>
        <w:sdtContent>
          <w:r w:rsidRPr="00216E65" w:rsidR="00F55235">
            <w:rPr>
              <w:b/>
            </w:rPr>
            <w:t>Dr Hudson:</w:t>
          </w:r>
        </w:sdtContent>
      </w:sdt>
      <w:r w:rsidRPr="00216E65">
        <w:t xml:space="preserve"> We all know that the pandemic has really hit the tourism and hospitality sectors very hard around the country, not least in my area in Cumbria, but with the increased lockdown, there have been increased changes in terms of the food</w:t>
      </w:r>
      <w:r w:rsidRPr="00216E65" w:rsidR="007734A1">
        <w:t xml:space="preserve"> </w:t>
      </w:r>
      <w:r w:rsidRPr="00216E65">
        <w:t xml:space="preserve">procurement issue, which is hitting people in different sectors of the food supply chain. Minister, are the Government going to be thinking about providing any additional support to the food suppliers and wholesalers who have been hit both by the hospitality closures, with increased restrictions that we all understand, as well as the changes in physical school provision, which </w:t>
      </w:r>
      <w:r w:rsidR="008B1AB5">
        <w:t>are</w:t>
      </w:r>
      <w:r w:rsidRPr="00216E65">
        <w:t xml:space="preserve"> impacting wholesalers and food suppliers as well? Is there any thought about Government providing additional support in those sectors?</w:t>
      </w:r>
    </w:p>
    <w:p w:rsidR="00DD6206" w:rsidRPr="00216E65" w:rsidP="00DD6206">
      <w:pPr>
        <w:pStyle w:val="Answer"/>
      </w:pPr>
      <w:sdt>
        <w:sdtPr>
          <w:alias w:val="Witness"/>
          <w:id w:val="-1278179240"/>
          <w:placeholder>
            <w:docPart w:val="8C287B90F8AC478CB15D8FC9FECE94B1"/>
          </w:placeholder>
          <w:richText/>
        </w:sdtPr>
        <w:sdtContent>
          <w:r w:rsidRPr="00216E65">
            <w:rPr>
              <w:b/>
              <w:i/>
            </w:rPr>
            <w:t>Victoria Prentis:</w:t>
          </w:r>
        </w:sdtContent>
      </w:sdt>
      <w:r w:rsidRPr="00216E65">
        <w:t xml:space="preserve"> I am aware that wholesalers do not feel as if they have been included in some of the other HM Treasury schemes at the moment. </w:t>
      </w:r>
      <w:r w:rsidRPr="00216E65">
        <w:t>We very much hope that we can repurpose food and make sure that it enter</w:t>
      </w:r>
      <w:r w:rsidRPr="00216E65" w:rsidR="007734A1">
        <w:t>s</w:t>
      </w:r>
      <w:r w:rsidRPr="00216E65">
        <w:t xml:space="preserve"> the food chain. We have no problems with food supply at the moment. It is stable, which is a great relief to me, but we want to make sure that that situation continues. Where possible, we very much hope that people are able to shift food that was going into public procurement, for example, where it is no longer needed, over and supply it via retailers to people in their own homes.</w:t>
      </w:r>
    </w:p>
    <w:p w:rsidR="00DD6206" w:rsidRPr="00216E65" w:rsidP="00DD6206">
      <w:pPr>
        <w:pStyle w:val="Answer"/>
      </w:pPr>
      <w:r w:rsidRPr="00216E65">
        <w:t xml:space="preserve">As a Department, we have done everything we can to allow easements and to allow for those discussions to happen, which, under normal commercial circumstances, would not happen, in order to cope with food supply in the pandemic. It is probably too early to talk about financial compensation. What is important, certainly as far as I am concerned at the moment, is to make sure that food supply remains </w:t>
      </w:r>
      <w:r w:rsidR="008B1AB5">
        <w:t>stable</w:t>
      </w:r>
      <w:r w:rsidRPr="00216E65">
        <w:t xml:space="preserve"> and that the borders remain open.</w:t>
      </w:r>
    </w:p>
    <w:p w:rsidR="00DD6206" w:rsidRPr="00216E65" w:rsidP="00DD6206">
      <w:pPr>
        <w:pStyle w:val="Question"/>
        <w:numPr>
          <w:ilvl w:val="0"/>
          <w:numId w:val="9"/>
        </w:numPr>
      </w:pPr>
      <w:sdt>
        <w:sdtPr>
          <w:alias w:val="Member"/>
          <w:tag w:val="&lt;Member mnisId='4853' dodsId=''&gt;"/>
          <w:id w:val="1880738738"/>
          <w:placeholder>
            <w:docPart w:val="8C287B90F8AC478CB15D8FC9FECE94B1"/>
          </w:placeholder>
          <w:richText/>
        </w:sdtPr>
        <w:sdtContent>
          <w:r w:rsidRPr="00216E65" w:rsidR="00F55235">
            <w:rPr>
              <w:b/>
            </w:rPr>
            <w:t>Dr Hudson:</w:t>
          </w:r>
        </w:sdtContent>
      </w:sdt>
      <w:r w:rsidRPr="00216E65">
        <w:t xml:space="preserve"> That is very helpful. I echo the Chair and Sheryll’s comments thanking your Department for everything you are doing in these challenging times. Could you give us the reassurance that </w:t>
      </w:r>
      <w:r w:rsidR="00B1720D">
        <w:t>DEFRA</w:t>
      </w:r>
      <w:r w:rsidRPr="00216E65">
        <w:t xml:space="preserve"> is certainly keeping a watching brief everywhere along the food supply chain of people, businesses and areas that are being particularly hit hard and will keep that under review?</w:t>
      </w:r>
    </w:p>
    <w:p w:rsidR="00DD6206" w:rsidRPr="00216E65" w:rsidP="00DD6206">
      <w:pPr>
        <w:pStyle w:val="Answer"/>
      </w:pPr>
      <w:sdt>
        <w:sdtPr>
          <w:alias w:val="Witness"/>
          <w:id w:val="2033996889"/>
          <w:placeholder>
            <w:docPart w:val="8C287B90F8AC478CB15D8FC9FECE94B1"/>
          </w:placeholder>
          <w:richText/>
        </w:sdtPr>
        <w:sdtContent>
          <w:r w:rsidRPr="00216E65">
            <w:rPr>
              <w:b/>
              <w:i/>
            </w:rPr>
            <w:t>Victoria Prentis:</w:t>
          </w:r>
        </w:sdtContent>
      </w:sdt>
      <w:r w:rsidRPr="00216E65">
        <w:t xml:space="preserve"> </w:t>
      </w:r>
      <w:r w:rsidRPr="00216E65" w:rsidR="00F97B95">
        <w:t>Yes, v</w:t>
      </w:r>
      <w:r w:rsidRPr="00216E65">
        <w:t>ery much so. We watch food supply from farm to fork with a very eagle eye.</w:t>
      </w:r>
    </w:p>
    <w:p w:rsidR="00DD6206" w:rsidRPr="00216E65" w:rsidP="00DD6206">
      <w:pPr>
        <w:pStyle w:val="Question"/>
        <w:numPr>
          <w:ilvl w:val="0"/>
          <w:numId w:val="9"/>
        </w:numPr>
      </w:pPr>
      <w:sdt>
        <w:sdtPr>
          <w:alias w:val="Member"/>
          <w:tag w:val="&lt;Member mnisId='155' dodsId='25772'&gt;"/>
          <w:id w:val="-345556498"/>
          <w:placeholder>
            <w:docPart w:val="8C287B90F8AC478CB15D8FC9FECE94B1"/>
          </w:placeholder>
          <w:richText/>
        </w:sdtPr>
        <w:sdtContent>
          <w:r w:rsidRPr="00216E65">
            <w:rPr>
              <w:b/>
            </w:rPr>
            <w:t>Geraint Davies:</w:t>
          </w:r>
        </w:sdtContent>
      </w:sdt>
      <w:r w:rsidRPr="00216E65">
        <w:t xml:space="preserve"> Minister, </w:t>
      </w:r>
      <w:r w:rsidRPr="00216E65" w:rsidR="00F97B95">
        <w:t>we</w:t>
      </w:r>
      <w:r w:rsidRPr="00216E65">
        <w:t xml:space="preserve"> mentioned earlier that something like 4.7 million food parcels were delivered previously to shielding people. I know that you are moving away from that, but would you accept that there are millions of people who are in food insecurity and millions of people who have been excluded from financial support, whether they are self-employed or on zero hours? There is a significant group of people who have very little money and who, in the coming months, may be forced into employment when they should be shielding or may be </w:t>
      </w:r>
      <w:r w:rsidR="008B1AB5">
        <w:t>o</w:t>
      </w:r>
      <w:r w:rsidRPr="00216E65">
        <w:t xml:space="preserve">n a track-and-trace list. </w:t>
      </w:r>
      <w:r w:rsidRPr="00216E65" w:rsidR="00F97B95">
        <w:t>W</w:t>
      </w:r>
      <w:r w:rsidRPr="00216E65">
        <w:t xml:space="preserve">hat provision are the Government putting in place to support </w:t>
      </w:r>
      <w:r w:rsidRPr="00216E65" w:rsidR="00F97B95">
        <w:t xml:space="preserve">with </w:t>
      </w:r>
      <w:r w:rsidRPr="00216E65">
        <w:t xml:space="preserve">food </w:t>
      </w:r>
      <w:r w:rsidRPr="00216E65" w:rsidR="00F97B95">
        <w:t>for</w:t>
      </w:r>
      <w:r w:rsidRPr="00216E65">
        <w:t xml:space="preserve"> people who are extremely vulnerable and need to shield? How are they going to do it? For example, are they going to provide the money to local authorities to provide the food parcels for those people? How is it going to work?</w:t>
      </w:r>
    </w:p>
    <w:p w:rsidR="00DD6206" w:rsidRPr="00216E65" w:rsidP="00DD6206">
      <w:pPr>
        <w:pStyle w:val="Answer"/>
      </w:pPr>
      <w:sdt>
        <w:sdtPr>
          <w:alias w:val="Witness"/>
          <w:id w:val="2083709707"/>
          <w:placeholder>
            <w:docPart w:val="8C287B90F8AC478CB15D8FC9FECE94B1"/>
          </w:placeholder>
          <w:richText/>
        </w:sdtPr>
        <w:sdtContent>
          <w:r w:rsidRPr="00216E65">
            <w:rPr>
              <w:b/>
              <w:i/>
            </w:rPr>
            <w:t>Victoria Prentis:</w:t>
          </w:r>
        </w:sdtContent>
      </w:sdt>
      <w:r w:rsidRPr="00216E65">
        <w:t xml:space="preserve"> That is a great question but a very large question. I would refer you to the winter support package, which the Government put in place before Christmas. As I said earlier, we worked together as a group of food </w:t>
      </w:r>
      <w:r w:rsidRPr="00216E65" w:rsidR="00F97B95">
        <w:t>M</w:t>
      </w:r>
      <w:r w:rsidRPr="00216E65">
        <w:t xml:space="preserve">inisters on that. That work is often paid for by DWP, which is the Department that leads on poverty and alleviating food poverty in that respect. The Department for Education is clearly involved. It is very important that other Government </w:t>
      </w:r>
      <w:r w:rsidRPr="00216E65" w:rsidR="00F97B95">
        <w:t>D</w:t>
      </w:r>
      <w:r w:rsidRPr="00216E65">
        <w:t>epartments, such as MHCLG, wh</w:t>
      </w:r>
      <w:r w:rsidRPr="00216E65" w:rsidR="00F97B95">
        <w:t>ich</w:t>
      </w:r>
      <w:r w:rsidRPr="00216E65">
        <w:t xml:space="preserve"> led on the package for vulnerable people, are also brought in where necessary. Government are working closely together and across Government on this.</w:t>
      </w:r>
    </w:p>
    <w:p w:rsidR="00DD6206" w:rsidRPr="00216E65" w:rsidP="00DD6206">
      <w:pPr>
        <w:pStyle w:val="Answer"/>
      </w:pPr>
      <w:r w:rsidRPr="00216E65">
        <w:t xml:space="preserve">From the </w:t>
      </w:r>
      <w:r w:rsidR="00B1720D">
        <w:t>DEFRA</w:t>
      </w:r>
      <w:r w:rsidRPr="00216E65">
        <w:t xml:space="preserve"> point of view, the bit that we are responsible for at the moment is a second tranche of £16 million</w:t>
      </w:r>
      <w:r w:rsidRPr="00216E65" w:rsidR="00F97B95">
        <w:t xml:space="preserve"> or so</w:t>
      </w:r>
      <w:r w:rsidRPr="00216E65">
        <w:t>, which we have rolled out in order to pick up the pieces that have not been reached by the larger winter support package. I would refer you, as part of this answer, to evidence on the winter support package, which is much wider than what I am talking about, but I do not want to annoy the Chairman by going into it in great detail.</w:t>
      </w:r>
    </w:p>
    <w:p w:rsidR="00DD6206" w:rsidRPr="00216E65" w:rsidP="00DD6206">
      <w:pPr>
        <w:pStyle w:val="Answer"/>
      </w:pPr>
      <w:r w:rsidRPr="00216E65">
        <w:t xml:space="preserve">The £16 million that </w:t>
      </w:r>
      <w:r w:rsidR="00B1720D">
        <w:t>DEFRA</w:t>
      </w:r>
      <w:r w:rsidRPr="00216E65">
        <w:t xml:space="preserve"> has been responsible for is a second tranche of £16 million. We did another one last summer. This was rolled out just before Christmas. FareShare is the organisation that is making sure that it reaches those who need it on the ground. It is a great organisation. It uses other organisations, broadly, in order to roll out the food to people who need it. That is going well. We are anticipating that that pot of money will last until the end of March, and that is very much a mop-up grant to reach people who have not been reached otherwise.</w:t>
      </w:r>
    </w:p>
    <w:p w:rsidR="00DD6206" w:rsidRPr="00216E65" w:rsidP="00DD6206">
      <w:pPr>
        <w:pStyle w:val="Answer"/>
      </w:pPr>
      <w:r w:rsidRPr="00216E65">
        <w:t>I have heard evidence from the Trussell Trust and others that the most successful intervention was via local authorities, because they know who their needy families are. That intervention, which we had last summer and again just before Christmas, topped up as part of the winter support package, is the intervention that I feel has been most successful, but our additional FareShare</w:t>
      </w:r>
      <w:r w:rsidRPr="00216E65" w:rsidR="00F97B95">
        <w:t xml:space="preserve"> package</w:t>
      </w:r>
      <w:r w:rsidRPr="00216E65">
        <w:t xml:space="preserve"> is very helpful too to help the parts that we have not otherwise reached. This is a real issue.</w:t>
      </w:r>
    </w:p>
    <w:p w:rsidR="00DD6206" w:rsidRPr="00216E65" w:rsidP="00DD6206">
      <w:pPr>
        <w:pStyle w:val="Question"/>
        <w:numPr>
          <w:ilvl w:val="0"/>
          <w:numId w:val="9"/>
        </w:numPr>
      </w:pPr>
      <w:sdt>
        <w:sdtPr>
          <w:alias w:val="Member"/>
          <w:tag w:val="&lt;Member mnisId='155' dodsId='25772'&gt;"/>
          <w:id w:val="792320899"/>
          <w:placeholder>
            <w:docPart w:val="8C287B90F8AC478CB15D8FC9FECE94B1"/>
          </w:placeholder>
          <w:richText/>
        </w:sdtPr>
        <w:sdtContent>
          <w:r w:rsidRPr="00216E65">
            <w:rPr>
              <w:b/>
            </w:rPr>
            <w:t>Geraint Davies:</w:t>
          </w:r>
        </w:sdtContent>
      </w:sdt>
      <w:r w:rsidRPr="00216E65">
        <w:t xml:space="preserve"> Minister, so that I am clear, you spent £209 million before, so is the £16 million distributed across all local authorities?</w:t>
      </w:r>
    </w:p>
    <w:p w:rsidR="00DD6206" w:rsidRPr="00216E65" w:rsidP="00DD6206">
      <w:pPr>
        <w:pStyle w:val="Answer"/>
      </w:pPr>
      <w:sdt>
        <w:sdtPr>
          <w:alias w:val="Witness"/>
          <w:id w:val="-1432812059"/>
          <w:placeholder>
            <w:docPart w:val="8C287B90F8AC478CB15D8FC9FECE94B1"/>
          </w:placeholder>
          <w:richText/>
        </w:sdtPr>
        <w:sdtContent>
          <w:r w:rsidRPr="00216E65">
            <w:rPr>
              <w:b/>
              <w:i/>
            </w:rPr>
            <w:t>Victoria Prentis:</w:t>
          </w:r>
        </w:sdtContent>
      </w:sdt>
      <w:r w:rsidRPr="00216E65">
        <w:t xml:space="preserve"> No. Sorry, I mis-explained. The £16 million is not the local</w:t>
      </w:r>
      <w:r w:rsidRPr="00216E65" w:rsidR="00F97B95">
        <w:t xml:space="preserve"> </w:t>
      </w:r>
      <w:r w:rsidRPr="00216E65">
        <w:t xml:space="preserve">authority package. That is what I have talked about before and what I referred to in our </w:t>
      </w:r>
      <w:r w:rsidRPr="00216E65" w:rsidR="00F97B95">
        <w:t>w</w:t>
      </w:r>
      <w:r w:rsidRPr="00216E65">
        <w:t xml:space="preserve">inter </w:t>
      </w:r>
      <w:r w:rsidRPr="00216E65" w:rsidR="00F97B95">
        <w:t>s</w:t>
      </w:r>
      <w:r w:rsidRPr="00216E65">
        <w:t xml:space="preserve">upport </w:t>
      </w:r>
      <w:r w:rsidRPr="00216E65" w:rsidR="00F97B95">
        <w:t>g</w:t>
      </w:r>
      <w:r w:rsidRPr="00216E65">
        <w:t>rant. We could have a whole session on this. The £16 million is just the top-up fund to FareShare, which goes out to food charities.</w:t>
      </w:r>
    </w:p>
    <w:p w:rsidR="00DD6206" w:rsidRPr="00216E65" w:rsidP="00DD6206">
      <w:pPr>
        <w:pStyle w:val="Question"/>
        <w:numPr>
          <w:ilvl w:val="0"/>
          <w:numId w:val="9"/>
        </w:numPr>
      </w:pPr>
      <w:sdt>
        <w:sdtPr>
          <w:alias w:val="Member"/>
          <w:tag w:val="&lt;Member mnisId='155' dodsId='25772'&gt;"/>
          <w:id w:val="1148017046"/>
          <w:placeholder>
            <w:docPart w:val="8C287B90F8AC478CB15D8FC9FECE94B1"/>
          </w:placeholder>
          <w:richText/>
        </w:sdtPr>
        <w:sdtContent>
          <w:r w:rsidRPr="00216E65">
            <w:rPr>
              <w:b/>
            </w:rPr>
            <w:t>Geraint Davies:</w:t>
          </w:r>
        </w:sdtContent>
      </w:sdt>
      <w:r w:rsidRPr="00216E65">
        <w:t xml:space="preserve"> If you have individual extremely vulnerable people who cannot</w:t>
      </w:r>
      <w:r w:rsidR="008B1AB5">
        <w:t xml:space="preserve"> put</w:t>
      </w:r>
      <w:r w:rsidRPr="00216E65">
        <w:t xml:space="preserve"> food on the table because they do not have any money—</w:t>
      </w:r>
    </w:p>
    <w:p w:rsidR="00DD6206" w:rsidRPr="00216E65" w:rsidP="00F97B95">
      <w:pPr>
        <w:pStyle w:val="Answer"/>
      </w:pPr>
      <w:sdt>
        <w:sdtPr>
          <w:alias w:val="Witness"/>
          <w:id w:val="-398673311"/>
          <w:placeholder>
            <w:docPart w:val="8C287B90F8AC478CB15D8FC9FECE94B1"/>
          </w:placeholder>
          <w:richText/>
        </w:sdtPr>
        <w:sdtContent>
          <w:r w:rsidRPr="00216E65">
            <w:rPr>
              <w:b/>
              <w:i/>
            </w:rPr>
            <w:t>Victoria Prentis:</w:t>
          </w:r>
        </w:sdtContent>
      </w:sdt>
      <w:r w:rsidRPr="00216E65">
        <w:t xml:space="preserve"> The people who we are trying to reach with our £16 million are the people who are not being reached by their local authority, for whatever reason. The best way to reach people is via DWP and benefits, or via their local authority through the top-up payments that the Government have done, but the fund that I am talking about and for which I and </w:t>
      </w:r>
      <w:r w:rsidR="00B1720D">
        <w:t>DEFRA</w:t>
      </w:r>
      <w:r w:rsidRPr="00216E65">
        <w:t xml:space="preserve"> are responsible is an additional fund to help where those other funds have not managed to reach.</w:t>
      </w:r>
    </w:p>
    <w:p w:rsidR="00DD6206" w:rsidRPr="00216E65" w:rsidP="00DD6206">
      <w:pPr>
        <w:pStyle w:val="Question"/>
        <w:numPr>
          <w:ilvl w:val="0"/>
          <w:numId w:val="9"/>
        </w:numPr>
      </w:pPr>
      <w:sdt>
        <w:sdtPr>
          <w:alias w:val="Member"/>
          <w:tag w:val="&lt;Member mnisId='155' dodsId='25772'&gt;"/>
          <w:id w:val="-1864433758"/>
          <w:placeholder>
            <w:docPart w:val="8C287B90F8AC478CB15D8FC9FECE94B1"/>
          </w:placeholder>
          <w:richText/>
        </w:sdtPr>
        <w:sdtContent>
          <w:r w:rsidRPr="00216E65">
            <w:rPr>
              <w:b/>
            </w:rPr>
            <w:t>Geraint Davies:</w:t>
          </w:r>
        </w:sdtContent>
      </w:sdt>
      <w:r w:rsidRPr="00216E65">
        <w:t xml:space="preserve"> </w:t>
      </w:r>
      <w:r w:rsidRPr="00216E65" w:rsidR="00F97B95">
        <w:t>Y</w:t>
      </w:r>
      <w:r w:rsidRPr="00216E65">
        <w:t>ou can guarantee that extremely vulnerable people will not be without food during this pandemic.</w:t>
      </w:r>
    </w:p>
    <w:p w:rsidR="00DD6206" w:rsidRPr="00216E65" w:rsidP="00DD6206">
      <w:pPr>
        <w:pStyle w:val="Answer"/>
      </w:pPr>
      <w:sdt>
        <w:sdtPr>
          <w:alias w:val="Witness"/>
          <w:id w:val="-1523700470"/>
          <w:placeholder>
            <w:docPart w:val="8C287B90F8AC478CB15D8FC9FECE94B1"/>
          </w:placeholder>
          <w:richText/>
        </w:sdtPr>
        <w:sdtContent>
          <w:r w:rsidRPr="00216E65">
            <w:rPr>
              <w:b/>
              <w:i/>
            </w:rPr>
            <w:t>Victoria Prentis:</w:t>
          </w:r>
        </w:sdtContent>
      </w:sdt>
      <w:r w:rsidRPr="00216E65">
        <w:t xml:space="preserve"> Nobody can guarantee anything during this pandemic</w:t>
      </w:r>
      <w:r w:rsidRPr="00216E65" w:rsidR="00F97B95">
        <w:t>,</w:t>
      </w:r>
      <w:r w:rsidRPr="00216E65">
        <w:t xml:space="preserve"> but what I would say is that this is a joined-up and robust approach, and we are doing our best, as Government, to work across Government as imaginatively as possible. DWP has the benefits system and has put vast </w:t>
      </w:r>
      <w:r w:rsidRPr="00216E65">
        <w:t>amounts into that over the last year. We then have local authorities doing targeted grant work, which we know works. The Trussell Trust, the Children’s Society and others tell us that that has been effective. The fund that I am talking about is an additional fund to help where those other funds have not reached, for whatever reason.</w:t>
      </w:r>
    </w:p>
    <w:p w:rsidR="00DD6206" w:rsidRPr="00216E65" w:rsidP="00DD6206">
      <w:pPr>
        <w:pStyle w:val="Question"/>
        <w:numPr>
          <w:ilvl w:val="0"/>
          <w:numId w:val="9"/>
        </w:numPr>
      </w:pPr>
      <w:sdt>
        <w:sdtPr>
          <w:alias w:val="Member"/>
          <w:tag w:val="&lt;Member mnisId='155' dodsId='25772'&gt;"/>
          <w:id w:val="-1214343055"/>
          <w:placeholder>
            <w:docPart w:val="8C287B90F8AC478CB15D8FC9FECE94B1"/>
          </w:placeholder>
          <w:richText/>
        </w:sdtPr>
        <w:sdtContent>
          <w:r w:rsidRPr="00216E65">
            <w:rPr>
              <w:b/>
            </w:rPr>
            <w:t>Geraint Davies:</w:t>
          </w:r>
        </w:sdtContent>
      </w:sdt>
      <w:r w:rsidRPr="00216E65">
        <w:t xml:space="preserve"> Are you measuring the number of people? </w:t>
      </w:r>
      <w:r w:rsidRPr="00216E65" w:rsidR="00F97B95">
        <w:t>The Food F</w:t>
      </w:r>
      <w:r w:rsidRPr="00216E65">
        <w:t>oundation sa</w:t>
      </w:r>
      <w:r w:rsidRPr="00216E65" w:rsidR="00F97B95">
        <w:t>id</w:t>
      </w:r>
      <w:r w:rsidRPr="00216E65">
        <w:t xml:space="preserve"> that </w:t>
      </w:r>
      <w:r w:rsidRPr="00216E65" w:rsidR="00F97B95">
        <w:t>2</w:t>
      </w:r>
      <w:r w:rsidRPr="00216E65">
        <w:t>.6 million people are in food insecurity.</w:t>
      </w:r>
    </w:p>
    <w:p w:rsidR="00DD6206" w:rsidRPr="00216E65" w:rsidP="00DD6206">
      <w:pPr>
        <w:pStyle w:val="Answer"/>
      </w:pPr>
      <w:sdt>
        <w:sdtPr>
          <w:alias w:val="Witness"/>
          <w:id w:val="-1164709280"/>
          <w:placeholder>
            <w:docPart w:val="8C287B90F8AC478CB15D8FC9FECE94B1"/>
          </w:placeholder>
          <w:richText/>
        </w:sdtPr>
        <w:sdtContent>
          <w:r w:rsidRPr="00216E65">
            <w:rPr>
              <w:b/>
              <w:i/>
            </w:rPr>
            <w:t>Victoria Prentis:</w:t>
          </w:r>
        </w:sdtContent>
      </w:sdt>
      <w:r w:rsidRPr="00216E65">
        <w:t xml:space="preserve"> We are very much measuring it and we are very much in touch on a very gritty and day-to-day basis with those who are working at the frontline with food charities.</w:t>
      </w:r>
    </w:p>
    <w:p w:rsidR="00DD6206" w:rsidRPr="00216E65" w:rsidP="00DD6206">
      <w:pPr>
        <w:pStyle w:val="Question"/>
        <w:numPr>
          <w:ilvl w:val="0"/>
          <w:numId w:val="0"/>
        </w:numPr>
        <w:ind w:left="794"/>
      </w:pPr>
      <w:sdt>
        <w:sdtPr>
          <w:alias w:val="Member"/>
          <w:tag w:val="&lt;Member mnisId='4072' dodsId='28723'&gt;"/>
          <w:id w:val="-116908761"/>
          <w:placeholder>
            <w:docPart w:val="8C287B90F8AC478CB15D8FC9FECE94B1"/>
          </w:placeholder>
          <w:richText/>
        </w:sdtPr>
        <w:sdtContent>
          <w:r w:rsidRPr="00216E65">
            <w:rPr>
              <w:b/>
            </w:rPr>
            <w:t>Chair:</w:t>
          </w:r>
        </w:sdtContent>
      </w:sdt>
      <w:r w:rsidRPr="00216E65">
        <w:t xml:space="preserve"> Thank you, Minister. You have been very generous with your time. You have answered our questions very straightforwardly on food procurement, borders and food supply to the most vulnerable. We will be having you back again to talk about food for the most vulnerable. I know you take a </w:t>
      </w:r>
      <w:r w:rsidRPr="00216E65" w:rsidR="00216E65">
        <w:t xml:space="preserve">real </w:t>
      </w:r>
      <w:r w:rsidRPr="00216E65">
        <w:t xml:space="preserve">personal interest in this and I thank you for the personal effort that you put in, not just the Department’s. </w:t>
      </w:r>
    </w:p>
    <w:p w:rsidR="00DD6206" w:rsidRPr="00216E65" w:rsidP="00DD6206">
      <w:pPr>
        <w:pStyle w:val="Question"/>
        <w:numPr>
          <w:ilvl w:val="0"/>
          <w:numId w:val="0"/>
        </w:numPr>
        <w:ind w:left="794"/>
      </w:pPr>
      <w:r w:rsidRPr="00216E65">
        <w:t xml:space="preserve">Again, I echo what Sheryll said. We appreciate the work that you and the Department were doing along with Border </w:t>
      </w:r>
      <w:r w:rsidRPr="00216E65" w:rsidR="00216E65">
        <w:t xml:space="preserve">Force </w:t>
      </w:r>
      <w:r w:rsidRPr="00216E65">
        <w:t xml:space="preserve">and the Foreign Office to try to get this new system of exports and imports </w:t>
      </w:r>
      <w:r w:rsidRPr="00216E65" w:rsidR="00216E65">
        <w:t xml:space="preserve">to </w:t>
      </w:r>
      <w:r w:rsidRPr="00216E65">
        <w:t>work. The stakeholders group is a good one</w:t>
      </w:r>
      <w:r w:rsidR="008B1AB5">
        <w:t>,</w:t>
      </w:r>
      <w:r w:rsidRPr="00216E65">
        <w:t xml:space="preserve"> and we will carry on monitoring and scrutinising it, because that is our role as a Select Committee, but we do wish you and all of those working so hard to deliver it</w:t>
      </w:r>
      <w:r w:rsidRPr="00216E65" w:rsidR="00216E65">
        <w:t xml:space="preserve"> well</w:t>
      </w:r>
      <w:r w:rsidRPr="00216E65">
        <w:t>.</w:t>
      </w:r>
    </w:p>
    <w:p w:rsidR="00DD6206" w:rsidRPr="00216E65" w:rsidP="00DD6206">
      <w:pPr>
        <w:pStyle w:val="Question"/>
        <w:numPr>
          <w:ilvl w:val="0"/>
          <w:numId w:val="0"/>
        </w:numPr>
        <w:ind w:left="794"/>
      </w:pPr>
      <w:r w:rsidRPr="00216E65">
        <w:t xml:space="preserve">This is the new deal, and we must try to make it work, because we did give some concessions on fish because we have the market. The one point that I would make to you, Minister, is that we need to make sure that that market works, and I know that you are doing your best to make that happen. Thank you very much, and can I also thank Simon and Ananda very much for </w:t>
      </w:r>
      <w:r w:rsidRPr="00216E65" w:rsidR="00216E65">
        <w:t>their</w:t>
      </w:r>
      <w:r w:rsidRPr="00216E65">
        <w:t xml:space="preserve"> contributions? You have</w:t>
      </w:r>
      <w:r w:rsidRPr="00216E65" w:rsidR="00216E65">
        <w:t xml:space="preserve"> </w:t>
      </w:r>
      <w:r w:rsidRPr="00216E65">
        <w:t>gone above and beyond your duties this afternoon, so thank you very much.</w:t>
      </w:r>
    </w:p>
    <w:p w:rsidR="00DD6206" w:rsidP="00DD6206">
      <w:pPr>
        <w:pStyle w:val="Question"/>
        <w:numPr>
          <w:ilvl w:val="0"/>
          <w:numId w:val="0"/>
        </w:numPr>
        <w:ind w:left="794"/>
      </w:pPr>
      <w:r w:rsidRPr="00216E65">
        <w:t>Can I thank all members for their time? Thank you very much, everybody, and I look forward to seeing you all next week. Minister, thank you very much for keeping me briefed. We will work with you as a Committee but, of course, we will take our scrutiny role very seriously. Thank you very much.</w:t>
      </w:r>
      <w:r>
        <w:t xml:space="preserve"> </w:t>
      </w:r>
    </w:p>
    <w:p w:rsidR="00E06954" w:rsidRPr="003E1A34" w:rsidP="00A20FEC">
      <w:pPr>
        <w:pStyle w:val="Answer"/>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4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4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48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4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694987979"/>
      <w:placeholder>
        <w:docPart w:val="EAE81AE354F64E16B750B5B59220482B"/>
      </w:placeholder>
      <w:richText/>
    </w:sdtPr>
    <w:sdtContent>
      <w:p w:rsidR="00B90952" w:rsidP="009277D8">
        <w:pPr>
          <w:pStyle w:val="Para"/>
          <w:rPr>
            <w:color w:val="808080"/>
          </w:rPr>
        </w:pPr>
        <w:r w:rsidRPr="002A5B04">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360402130"/>
      <w:placeholder>
        <w:docPart w:val="9D6D714EE1A54D60A38F6EEAA6FDA87C"/>
      </w:placeholder>
      <w:richText/>
    </w:sdtPr>
    <w:sdtContent>
      <w:p w:rsidR="00B9095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4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D7A0720"/>
    <w:lvl w:ilvl="0">
      <w:start w:val="9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A07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hris%20Walsh\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AE81AE354F64E16B750B5B59220482B"/>
        <w:category>
          <w:name w:val="General"/>
          <w:gallery w:val="placeholder"/>
        </w:category>
        <w:types>
          <w:type w:val="bbPlcHdr"/>
        </w:types>
        <w:behaviors>
          <w:behavior w:val="content"/>
        </w:behaviors>
        <w:guid w:val="{371FA5C1-5455-497A-B398-49EA61CABB64}"/>
      </w:docPartPr>
      <w:docPartBody>
        <w:p w:rsidR="0004779D" w:rsidP="0004779D">
          <w:pPr>
            <w:pStyle w:val="EAE81AE354F64E16B750B5B59220482B"/>
          </w:pPr>
          <w:r w:rsidRPr="000753FC">
            <w:rPr>
              <w:rStyle w:val="PlaceholderText"/>
            </w:rPr>
            <w:t>Click here to enter text.</w:t>
          </w:r>
        </w:p>
      </w:docPartBody>
    </w:docPart>
    <w:docPart>
      <w:docPartPr>
        <w:name w:val="BD09E9A81E0C4DE7BA843F5D33A82BBB"/>
        <w:category>
          <w:name w:val="General"/>
          <w:gallery w:val="placeholder"/>
        </w:category>
        <w:types>
          <w:type w:val="bbPlcHdr"/>
        </w:types>
        <w:behaviors>
          <w:behavior w:val="content"/>
        </w:behaviors>
        <w:guid w:val="{20D89B5B-F384-4A83-9C0F-CE4429B2584E}"/>
      </w:docPartPr>
      <w:docPartBody>
        <w:p w:rsidR="0004779D" w:rsidP="0004779D">
          <w:pPr>
            <w:pStyle w:val="BD09E9A81E0C4DE7BA843F5D33A82BBB"/>
          </w:pPr>
          <w:r w:rsidRPr="002B3926">
            <w:rPr>
              <w:rStyle w:val="PlaceholderText"/>
            </w:rPr>
            <w:t>Click here to enter text.</w:t>
          </w:r>
        </w:p>
      </w:docPartBody>
    </w:docPart>
    <w:docPart>
      <w:docPartPr>
        <w:name w:val="9D6D714EE1A54D60A38F6EEAA6FDA87C"/>
        <w:category>
          <w:name w:val="General"/>
          <w:gallery w:val="placeholder"/>
        </w:category>
        <w:types>
          <w:type w:val="bbPlcHdr"/>
        </w:types>
        <w:behaviors>
          <w:behavior w:val="content"/>
        </w:behaviors>
        <w:guid w:val="{B049C696-0293-4D69-8E64-CAE3080A58B3}"/>
      </w:docPartPr>
      <w:docPartBody>
        <w:p w:rsidR="0004779D" w:rsidP="0004779D">
          <w:pPr>
            <w:pStyle w:val="9D6D714EE1A54D60A38F6EEAA6FDA87C"/>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95B22A62-6864-4E19-BF57-B3084B2BF83B}"/>
      </w:docPartPr>
      <w:docPartBody>
        <w:p w:rsidR="0004779D">
          <w:r w:rsidRPr="006E6D43">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C910A44-4151-4517-956D-FE6C070FEBB4}"/>
      </w:docPartPr>
      <w:docPartBody>
        <w:p w:rsidR="00DB7BD6">
          <w:r w:rsidRPr="00AB32EA">
            <w:rPr>
              <w:rStyle w:val="PlaceholderText"/>
            </w:rPr>
            <w:t>Click or tap here to enter text.</w:t>
          </w:r>
        </w:p>
      </w:docPartBody>
    </w:docPart>
    <w:docPart>
      <w:docPartPr>
        <w:name w:val="92088A14C7444FB59C875EEDA6E4AAC4"/>
        <w:category>
          <w:name w:val="General"/>
          <w:gallery w:val="placeholder"/>
        </w:category>
        <w:types>
          <w:type w:val="bbPlcHdr"/>
        </w:types>
        <w:behaviors>
          <w:behavior w:val="content"/>
        </w:behaviors>
        <w:guid w:val="{2F5A94CC-D310-4816-A57C-B93233489FEE}"/>
      </w:docPartPr>
      <w:docPartBody>
        <w:p w:rsidR="002865FE" w:rsidP="002865FE">
          <w:pPr>
            <w:pStyle w:val="92088A14C7444FB59C875EEDA6E4AAC4"/>
          </w:pPr>
          <w:r w:rsidRPr="004A1BCA">
            <w:rPr>
              <w:rStyle w:val="PlaceholderText"/>
            </w:rPr>
            <w:t>Click or tap here to enter text.</w:t>
          </w:r>
        </w:p>
      </w:docPartBody>
    </w:docPart>
    <w:docPart>
      <w:docPartPr>
        <w:name w:val="8C287B90F8AC478CB15D8FC9FECE94B1"/>
        <w:category>
          <w:name w:val="General"/>
          <w:gallery w:val="placeholder"/>
        </w:category>
        <w:types>
          <w:type w:val="bbPlcHdr"/>
        </w:types>
        <w:behaviors>
          <w:behavior w:val="content"/>
        </w:behaviors>
        <w:guid w:val="{F645B942-C65C-4184-93AB-F5E6D138090B}"/>
      </w:docPartPr>
      <w:docPartBody>
        <w:p w:rsidR="00CF747F" w:rsidP="002865FE">
          <w:pPr>
            <w:pStyle w:val="8C287B90F8AC478CB15D8FC9FECE94B1"/>
          </w:pPr>
          <w:r w:rsidRPr="004A1BC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65FE"/>
    <w:rPr>
      <w:color w:val="808080"/>
    </w:rPr>
  </w:style>
  <w:style w:type="paragraph" w:customStyle="1" w:styleId="EAE81AE354F64E16B750B5B59220482B">
    <w:name w:val="EAE81AE354F64E16B750B5B59220482B"/>
    <w:rsid w:val="0004779D"/>
  </w:style>
  <w:style w:type="paragraph" w:customStyle="1" w:styleId="BD09E9A81E0C4DE7BA843F5D33A82BBB">
    <w:name w:val="BD09E9A81E0C4DE7BA843F5D33A82BBB"/>
    <w:rsid w:val="0004779D"/>
  </w:style>
  <w:style w:type="paragraph" w:customStyle="1" w:styleId="9D6D714EE1A54D60A38F6EEAA6FDA87C">
    <w:name w:val="9D6D714EE1A54D60A38F6EEAA6FDA87C"/>
    <w:rsid w:val="0004779D"/>
  </w:style>
  <w:style w:type="paragraph" w:customStyle="1" w:styleId="92088A14C7444FB59C875EEDA6E4AAC4">
    <w:name w:val="92088A14C7444FB59C875EEDA6E4AAC4"/>
    <w:rsid w:val="002865FE"/>
    <w:pPr>
      <w:spacing w:after="160" w:line="259" w:lineRule="auto"/>
    </w:pPr>
  </w:style>
  <w:style w:type="paragraph" w:customStyle="1" w:styleId="8C287B90F8AC478CB15D8FC9FECE94B1">
    <w:name w:val="8C287B90F8AC478CB15D8FC9FECE94B1"/>
    <w:rsid w:val="002865F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82AE4-DCB0-4A5F-B6EE-E26F3367A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