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UI/customUI.xml" ContentType="application/xml"/>
  <Override PartName="/customUI/customUI14.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userCustomization/customUI.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06/relationships/ui/extensibility" Target="customUI/customUI.xml" /><Relationship Id="rId5" Type="http://schemas.microsoft.com/office/2007/relationships/ui/extensibility" Target="customUI/customUI14.xml" /><Relationship Id="rId6" Type="http://schemas.microsoft.com/office/2006/relationships/ui/userCustomization" Target="userCustomization/customUI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D61D5" w:rsidRPr="005E0170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54039DF0736F450299D85FFF62B48135"/>
          </w:placeholder>
          <w:richText/>
        </w:sdtPr>
        <w:sdtContent>
          <w:r w:rsidRPr="005E0170">
            <w:t>Women</w:t>
          </w:r>
          <w:r w:rsidR="005E1471">
            <w:t xml:space="preserve"> </w:t>
          </w:r>
          <w:r w:rsidRPr="005E0170">
            <w:t>and</w:t>
          </w:r>
          <w:r w:rsidR="005E1471">
            <w:t xml:space="preserve"> </w:t>
          </w:r>
          <w:r w:rsidRPr="005E0170">
            <w:t>Equalities</w:t>
          </w:r>
          <w:r w:rsidR="005E1471">
            <w:t xml:space="preserve"> </w:t>
          </w:r>
          <w:r w:rsidRPr="005E0170">
            <w:t>Committee</w:t>
          </w:r>
        </w:sdtContent>
      </w:sdt>
    </w:p>
    <w:p w:rsidR="00AD61D5" w:rsidRPr="005E0170" w:rsidP="00156A60">
      <w:pPr>
        <w:pStyle w:val="TitleInquiry0"/>
      </w:pPr>
      <w:r w:rsidRPr="005E0170">
        <w:t>Oral</w:t>
      </w:r>
      <w:r w:rsidR="005E1471">
        <w:t xml:space="preserve"> </w:t>
      </w:r>
      <w:r w:rsidRPr="005E0170">
        <w:t>evidence:</w:t>
      </w:r>
      <w:r w:rsidR="005E1471">
        <w:t xml:space="preserve"> </w:t>
      </w:r>
      <w:sdt>
        <w:sdtPr>
          <w:alias w:val="InquiryName"/>
          <w:tag w:val="InquiryName"/>
          <w:id w:val="377371847"/>
          <w:placeholder>
            <w:docPart w:val="54039DF0736F450299D85FFF62B48135"/>
          </w:placeholder>
          <w:richText/>
        </w:sdtPr>
        <w:sdtContent>
          <w:r w:rsidRPr="005E0170">
            <w:t>Tackling</w:t>
          </w:r>
          <w:r w:rsidR="005E1471">
            <w:t xml:space="preserve"> </w:t>
          </w:r>
          <w:r w:rsidRPr="005E0170">
            <w:t>non-consensual</w:t>
          </w:r>
          <w:r w:rsidR="005E1471">
            <w:t xml:space="preserve"> </w:t>
          </w:r>
          <w:r w:rsidRPr="005E0170">
            <w:t>intimate</w:t>
          </w:r>
          <w:r w:rsidR="005E1471">
            <w:t xml:space="preserve"> </w:t>
          </w:r>
          <w:r w:rsidRPr="005E0170">
            <w:t>image</w:t>
          </w:r>
          <w:r w:rsidR="005E1471">
            <w:t xml:space="preserve"> </w:t>
          </w:r>
          <w:r w:rsidRPr="005E0170">
            <w:t>abuse</w:t>
          </w:r>
        </w:sdtContent>
      </w:sdt>
      <w:r w:rsidRPr="005E0170">
        <w:t>,</w:t>
      </w:r>
      <w:r w:rsidR="005E1471">
        <w:t xml:space="preserve"> </w:t>
      </w:r>
      <w:r w:rsidRPr="005E0170">
        <w:t>HC</w:t>
      </w:r>
      <w:r w:rsidR="005E1471">
        <w:t xml:space="preserve"> </w:t>
      </w:r>
      <w:sdt>
        <w:sdtPr>
          <w:alias w:val="InquiryRefNo"/>
          <w:tag w:val="InquiryRefNo"/>
          <w:id w:val="-281725174"/>
          <w:placeholder>
            <w:docPart w:val="54039DF0736F450299D85FFF62B48135"/>
          </w:placeholder>
          <w:richText/>
        </w:sdtPr>
        <w:sdtContent>
          <w:r w:rsidRPr="005E0170">
            <w:t>336</w:t>
          </w:r>
        </w:sdtContent>
      </w:sdt>
    </w:p>
    <w:sdt>
      <w:sdtPr>
        <w:alias w:val="SittingDate"/>
        <w:tag w:val="SittingDate"/>
        <w:id w:val="-1160222926"/>
        <w:placeholder>
          <w:docPart w:val="54039DF0736F450299D85FFF62B48135"/>
        </w:placeholder>
        <w:richText/>
      </w:sdtPr>
      <w:sdtContent>
        <w:p w:rsidR="00AD61D5" w:rsidRPr="005E0170" w:rsidP="00156A60">
          <w:pPr>
            <w:pStyle w:val="Para"/>
          </w:pPr>
          <w:r w:rsidRPr="005E0170">
            <w:t>Wednesday</w:t>
          </w:r>
          <w:r w:rsidR="005E1471">
            <w:t xml:space="preserve"> </w:t>
          </w:r>
          <w:r w:rsidRPr="005E0170">
            <w:t>6</w:t>
          </w:r>
          <w:r w:rsidR="005E1471">
            <w:t xml:space="preserve"> </w:t>
          </w:r>
          <w:r w:rsidRPr="005E0170">
            <w:t>November</w:t>
          </w:r>
          <w:r w:rsidR="005E1471">
            <w:t xml:space="preserve"> </w:t>
          </w:r>
          <w:r w:rsidRPr="005E0170">
            <w:t>2024</w:t>
          </w:r>
        </w:p>
      </w:sdtContent>
    </w:sdt>
    <w:p w:rsidR="00AD61D5" w:rsidRPr="005E0170" w:rsidP="00156A60">
      <w:pPr>
        <w:pStyle w:val="Para"/>
      </w:pPr>
      <w:r w:rsidRPr="005E0170">
        <w:t>Ordered</w:t>
      </w:r>
      <w:r w:rsidR="005E1471">
        <w:t xml:space="preserve"> </w:t>
      </w:r>
      <w:r w:rsidRPr="005E0170">
        <w:t>by</w:t>
      </w:r>
      <w:r w:rsidR="005E1471">
        <w:t xml:space="preserve"> </w:t>
      </w:r>
      <w:r w:rsidRPr="005E0170">
        <w:t>the</w:t>
      </w:r>
      <w:r w:rsidR="005E1471">
        <w:t xml:space="preserve"> </w:t>
      </w:r>
      <w:r w:rsidRPr="005E0170">
        <w:t>House</w:t>
      </w:r>
      <w:r w:rsidR="005E1471">
        <w:t xml:space="preserve"> </w:t>
      </w:r>
      <w:r w:rsidRPr="005E0170">
        <w:t>of</w:t>
      </w:r>
      <w:r w:rsidR="005E1471">
        <w:t xml:space="preserve"> </w:t>
      </w:r>
      <w:sdt>
        <w:sdtPr>
          <w:alias w:val="House"/>
          <w:tag w:val="House"/>
          <w:id w:val="809213435"/>
          <w:placeholder>
            <w:docPart w:val="54039DF0736F450299D85FFF62B48135"/>
          </w:placeholder>
          <w:richText/>
        </w:sdtPr>
        <w:sdtContent>
          <w:r w:rsidRPr="005E0170">
            <w:t>Commons</w:t>
          </w:r>
        </w:sdtContent>
      </w:sdt>
      <w:r w:rsidR="005E1471">
        <w:t xml:space="preserve"> </w:t>
      </w:r>
      <w:r w:rsidRPr="005E0170">
        <w:t>to</w:t>
      </w:r>
      <w:r w:rsidR="005E1471">
        <w:t xml:space="preserve"> </w:t>
      </w:r>
      <w:r w:rsidRPr="005E0170">
        <w:t>be</w:t>
      </w:r>
      <w:r w:rsidR="005E1471">
        <w:t xml:space="preserve"> </w:t>
      </w:r>
      <w:r w:rsidRPr="005E0170">
        <w:t>published</w:t>
      </w:r>
      <w:r w:rsidR="005E1471">
        <w:t xml:space="preserve"> </w:t>
      </w:r>
      <w:r w:rsidRPr="005E0170">
        <w:t>on</w:t>
      </w:r>
      <w:r w:rsidR="005E1471">
        <w:t xml:space="preserve"> </w:t>
      </w:r>
      <w:sdt>
        <w:sdtPr>
          <w:alias w:val="PublishDate"/>
          <w:tag w:val="PublishDate"/>
          <w:id w:val="217021599"/>
          <w:placeholder>
            <w:docPart w:val="54039DF0736F450299D85FFF62B48135"/>
          </w:placeholder>
          <w:richText/>
        </w:sdtPr>
        <w:sdtContent>
          <w:r w:rsidRPr="005E0170">
            <w:t>6</w:t>
          </w:r>
          <w:r w:rsidR="005E1471">
            <w:t xml:space="preserve"> </w:t>
          </w:r>
          <w:r w:rsidRPr="005E0170">
            <w:t>November</w:t>
          </w:r>
          <w:r w:rsidR="005E1471">
            <w:t xml:space="preserve"> </w:t>
          </w:r>
          <w:r w:rsidRPr="005E0170">
            <w:t>2024</w:t>
          </w:r>
        </w:sdtContent>
      </w:sdt>
      <w:r w:rsidRPr="005E0170">
        <w:t>.</w:t>
      </w:r>
    </w:p>
    <w:p w:rsidR="00AD61D5" w:rsidRPr="005E0170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54039DF0736F450299D85FFF62B48135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"https://parliamentlive.tv/Event/Index/cea319ea-93cc-412b-ae33-7c5f3f7bece6" </w:instrText>
          </w:r>
          <w:r>
            <w:fldChar w:fldCharType="separate"/>
          </w:r>
          <w:r w:rsidRPr="00A106EC">
            <w:rPr>
              <w:rStyle w:val="Hyperlink"/>
            </w:rPr>
            <w:t>Watch</w:t>
          </w:r>
          <w:r w:rsidRPr="00A106EC" w:rsidR="005E1471">
            <w:rPr>
              <w:rStyle w:val="Hyperlink"/>
            </w:rPr>
            <w:t xml:space="preserve"> </w:t>
          </w:r>
          <w:r w:rsidRPr="00A106EC">
            <w:rPr>
              <w:rStyle w:val="Hyperlink"/>
            </w:rPr>
            <w:t>the</w:t>
          </w:r>
          <w:r w:rsidRPr="00A106EC" w:rsidR="005E1471">
            <w:rPr>
              <w:rStyle w:val="Hyperlink"/>
            </w:rPr>
            <w:t xml:space="preserve"> </w:t>
          </w:r>
          <w:r w:rsidRPr="00A106EC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AD61D5" w:rsidRPr="005E0170" w:rsidP="00156A60">
      <w:r w:rsidRPr="005E0170">
        <w:t>Members</w:t>
      </w:r>
      <w:r w:rsidR="005E1471">
        <w:t xml:space="preserve"> </w:t>
      </w:r>
      <w:r w:rsidRPr="005E0170">
        <w:t>present:</w:t>
      </w:r>
      <w:r w:rsidR="005E1471">
        <w:t xml:space="preserve"> </w:t>
      </w:r>
      <w:sdt>
        <w:sdtPr>
          <w:alias w:val="MembersPresent"/>
          <w:tag w:val="MembersPresent"/>
          <w:id w:val="366340316"/>
          <w:placeholder>
            <w:docPart w:val="54039DF0736F450299D85FFF62B48135"/>
          </w:placeholder>
          <w:richText/>
        </w:sdtPr>
        <w:sdtContent>
          <w:r w:rsidRPr="005E0170">
            <w:t>Sarah</w:t>
          </w:r>
          <w:r w:rsidR="005E1471">
            <w:t xml:space="preserve"> </w:t>
          </w:r>
          <w:r w:rsidRPr="005E0170">
            <w:t>Owen</w:t>
          </w:r>
          <w:r w:rsidR="005E1471">
            <w:t xml:space="preserve"> </w:t>
          </w:r>
          <w:r w:rsidRPr="005E0170">
            <w:t>(Chair);</w:t>
          </w:r>
          <w:r w:rsidR="005E1471">
            <w:t xml:space="preserve"> </w:t>
          </w:r>
          <w:r w:rsidRPr="005E0170">
            <w:t>Alex</w:t>
          </w:r>
          <w:r w:rsidR="005E1471">
            <w:t xml:space="preserve"> </w:t>
          </w:r>
          <w:r w:rsidRPr="005E0170">
            <w:t>Brewer;</w:t>
          </w:r>
          <w:r w:rsidR="005E1471">
            <w:t xml:space="preserve"> </w:t>
          </w:r>
          <w:r w:rsidRPr="005E0170">
            <w:t>David</w:t>
          </w:r>
          <w:r w:rsidR="005E1471">
            <w:t xml:space="preserve"> </w:t>
          </w:r>
          <w:r w:rsidRPr="005E0170">
            <w:t>Burton-Sampson;</w:t>
          </w:r>
          <w:r w:rsidR="005E1471">
            <w:t xml:space="preserve"> </w:t>
          </w:r>
          <w:r w:rsidRPr="005E0170">
            <w:t>Kirith</w:t>
          </w:r>
          <w:r w:rsidR="005E1471">
            <w:t xml:space="preserve"> </w:t>
          </w:r>
          <w:r w:rsidRPr="005E0170">
            <w:t>Entwistle;</w:t>
          </w:r>
          <w:r w:rsidR="005E1471">
            <w:t xml:space="preserve"> </w:t>
          </w:r>
          <w:r w:rsidRPr="005E0170">
            <w:t>Natalie</w:t>
          </w:r>
          <w:r w:rsidR="005E1471">
            <w:t xml:space="preserve"> </w:t>
          </w:r>
          <w:r w:rsidRPr="005E0170">
            <w:t>Fleet;</w:t>
          </w:r>
          <w:r w:rsidR="005E1471">
            <w:t xml:space="preserve"> </w:t>
          </w:r>
          <w:r w:rsidRPr="005E0170">
            <w:t>Catherine</w:t>
          </w:r>
          <w:r w:rsidR="005E1471">
            <w:t xml:space="preserve"> </w:t>
          </w:r>
          <w:r w:rsidRPr="005E0170">
            <w:t>Fookes;</w:t>
          </w:r>
          <w:r w:rsidR="005E1471">
            <w:t xml:space="preserve"> </w:t>
          </w:r>
          <w:r w:rsidRPr="005E0170">
            <w:t>Christine</w:t>
          </w:r>
          <w:r w:rsidR="005E1471">
            <w:t xml:space="preserve"> </w:t>
          </w:r>
          <w:r w:rsidRPr="005E0170">
            <w:t>Jardine;</w:t>
          </w:r>
          <w:r w:rsidR="005E1471">
            <w:t xml:space="preserve"> </w:t>
          </w:r>
          <w:r w:rsidRPr="005E0170">
            <w:t>Samantha</w:t>
          </w:r>
          <w:r w:rsidR="005E1471">
            <w:t xml:space="preserve"> </w:t>
          </w:r>
          <w:r w:rsidRPr="005E0170">
            <w:t>Niblett;</w:t>
          </w:r>
          <w:r w:rsidR="005E1471">
            <w:t xml:space="preserve"> </w:t>
          </w:r>
          <w:r w:rsidRPr="005E0170">
            <w:t>Rachel</w:t>
          </w:r>
          <w:r w:rsidR="005E1471">
            <w:t xml:space="preserve"> </w:t>
          </w:r>
          <w:r w:rsidRPr="005E0170">
            <w:t>Taylor.</w:t>
          </w:r>
        </w:sdtContent>
      </w:sdt>
    </w:p>
    <w:p w:rsidR="00AD61D5" w:rsidRPr="005E0170" w:rsidP="00427893">
      <w:pPr>
        <w:pStyle w:val="ParaCentre"/>
      </w:pPr>
      <w:r w:rsidRPr="005E0170">
        <w:t>Questions</w:t>
      </w:r>
      <w:r w:rsidR="005E1471">
        <w:t xml:space="preserve"> </w:t>
      </w:r>
      <w:sdt>
        <w:sdtPr>
          <w:alias w:val="QuestionNumbers"/>
          <w:tag w:val="QuestionNumbers"/>
          <w:id w:val="-1223666168"/>
          <w:placeholder>
            <w:docPart w:val="54039DF0736F450299D85FFF62B48135"/>
          </w:placeholder>
          <w:richText/>
        </w:sdtPr>
        <w:sdtContent>
          <w:r w:rsidRPr="005E0170">
            <w:t>1</w:t>
          </w:r>
          <w:r w:rsidR="005E1471">
            <w:t xml:space="preserve"> </w:t>
          </w:r>
          <w:r w:rsidRPr="005E0170">
            <w:t>-</w:t>
          </w:r>
          <w:r w:rsidR="005E1471">
            <w:t xml:space="preserve"> 75</w:t>
          </w:r>
        </w:sdtContent>
      </w:sdt>
    </w:p>
    <w:p w:rsidR="00AD61D5" w:rsidRPr="005E0170" w:rsidP="00427893">
      <w:pPr>
        <w:pStyle w:val="TitleWitnesses0"/>
      </w:pPr>
      <w:r w:rsidRPr="005E0170">
        <w:t>Witnesses</w:t>
      </w:r>
    </w:p>
    <w:p w:rsidR="00AD61D5" w:rsidRPr="005E0170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5E0170">
        <w:rPr>
          <w:rStyle w:val="Hyperlink"/>
        </w:rPr>
        <w:t>I</w:t>
      </w:r>
      <w:r>
        <w:fldChar w:fldCharType="end"/>
      </w:r>
      <w:r w:rsidRPr="005E0170">
        <w:t>:</w:t>
      </w:r>
      <w:r w:rsidR="005E1471">
        <w:t xml:space="preserve"> </w:t>
      </w:r>
      <w:r w:rsidRPr="005E0170">
        <w:t>David</w:t>
      </w:r>
      <w:r w:rsidR="005E1471">
        <w:t xml:space="preserve"> </w:t>
      </w:r>
      <w:r w:rsidRPr="005E0170">
        <w:t>Wright,</w:t>
      </w:r>
      <w:r w:rsidR="005E1471">
        <w:t xml:space="preserve"> </w:t>
      </w:r>
      <w:r w:rsidRPr="005E0170">
        <w:t>Chief</w:t>
      </w:r>
      <w:r w:rsidR="005E1471">
        <w:t xml:space="preserve"> </w:t>
      </w:r>
      <w:r w:rsidRPr="005E0170">
        <w:t>Executive,</w:t>
      </w:r>
      <w:r w:rsidR="005E1471">
        <w:t xml:space="preserve"> </w:t>
      </w:r>
      <w:r w:rsidRPr="005E0170">
        <w:t>SWGfL;</w:t>
      </w:r>
      <w:r w:rsidR="005E1471">
        <w:t xml:space="preserve"> </w:t>
      </w:r>
      <w:r w:rsidRPr="005E0170">
        <w:t>Sophie</w:t>
      </w:r>
      <w:r w:rsidR="005E1471">
        <w:t xml:space="preserve"> </w:t>
      </w:r>
      <w:r w:rsidRPr="005E0170">
        <w:t>Mortimer,</w:t>
      </w:r>
      <w:r w:rsidR="005E1471">
        <w:t xml:space="preserve"> </w:t>
      </w:r>
      <w:r w:rsidRPr="005E0170">
        <w:t>Manager,</w:t>
      </w:r>
      <w:r w:rsidR="005E1471">
        <w:t xml:space="preserve"> </w:t>
      </w:r>
      <w:r w:rsidRPr="005E0170">
        <w:t>Revenge</w:t>
      </w:r>
      <w:r w:rsidR="005E1471">
        <w:t xml:space="preserve"> </w:t>
      </w:r>
      <w:r w:rsidRPr="005E0170">
        <w:t>Porn</w:t>
      </w:r>
      <w:r w:rsidR="005E1471">
        <w:t xml:space="preserve"> </w:t>
      </w:r>
      <w:r w:rsidRPr="005E0170">
        <w:t>Helpline.</w:t>
      </w:r>
    </w:p>
    <w:p w:rsidR="00AD61D5" w:rsidRPr="005E0170" w:rsidP="006B01EC">
      <w:pPr>
        <w:pStyle w:val="Para"/>
      </w:pPr>
      <w:r>
        <w:fldChar w:fldCharType="begin"/>
      </w:r>
      <w:r>
        <w:instrText xml:space="preserve"> HYPERLINK \l "Panel2" </w:instrText>
      </w:r>
      <w:r>
        <w:fldChar w:fldCharType="separate"/>
      </w:r>
      <w:r w:rsidRPr="005E0170">
        <w:rPr>
          <w:rStyle w:val="Hyperlink"/>
        </w:rPr>
        <w:t>II</w:t>
      </w:r>
      <w:r>
        <w:fldChar w:fldCharType="end"/>
      </w:r>
      <w:r w:rsidRPr="005E0170">
        <w:t>:</w:t>
      </w:r>
      <w:r w:rsidR="005E1471">
        <w:t xml:space="preserve"> </w:t>
      </w:r>
      <w:r w:rsidRPr="005E0170">
        <w:t>Courtney</w:t>
      </w:r>
      <w:r w:rsidR="005E1471">
        <w:t xml:space="preserve"> </w:t>
      </w:r>
      <w:r w:rsidRPr="005E0170">
        <w:t>Gregoire,</w:t>
      </w:r>
      <w:r w:rsidR="005E1471">
        <w:t xml:space="preserve"> </w:t>
      </w:r>
      <w:r w:rsidRPr="005E0170">
        <w:t>VP</w:t>
      </w:r>
      <w:r w:rsidR="005E1471">
        <w:t xml:space="preserve"> </w:t>
      </w:r>
      <w:r w:rsidRPr="005E0170">
        <w:t>and</w:t>
      </w:r>
      <w:r w:rsidR="005E1471">
        <w:t xml:space="preserve"> </w:t>
      </w:r>
      <w:r w:rsidRPr="005E0170">
        <w:t>Chief</w:t>
      </w:r>
      <w:r w:rsidR="005E1471">
        <w:t xml:space="preserve"> </w:t>
      </w:r>
      <w:r w:rsidRPr="005E0170">
        <w:t>Digital</w:t>
      </w:r>
      <w:r w:rsidR="005E1471">
        <w:t xml:space="preserve"> </w:t>
      </w:r>
      <w:r w:rsidRPr="005E0170">
        <w:t>Safety</w:t>
      </w:r>
      <w:r w:rsidR="005E1471">
        <w:t xml:space="preserve"> </w:t>
      </w:r>
      <w:r w:rsidRPr="005E0170">
        <w:t>Officer,</w:t>
      </w:r>
      <w:r w:rsidR="005E1471">
        <w:t xml:space="preserve"> </w:t>
      </w:r>
      <w:r w:rsidRPr="005E0170">
        <w:t>Microsoft;</w:t>
      </w:r>
      <w:r w:rsidR="005E1471">
        <w:t xml:space="preserve"> </w:t>
      </w:r>
      <w:r w:rsidRPr="005E0170">
        <w:t>Gail</w:t>
      </w:r>
      <w:r w:rsidR="005E1471">
        <w:t xml:space="preserve"> </w:t>
      </w:r>
      <w:r w:rsidRPr="005E0170">
        <w:t>Kent,</w:t>
      </w:r>
      <w:r w:rsidR="005E1471">
        <w:t xml:space="preserve"> </w:t>
      </w:r>
      <w:r w:rsidRPr="005E0170">
        <w:t>Director</w:t>
      </w:r>
      <w:r w:rsidR="005E1471">
        <w:t xml:space="preserve"> </w:t>
      </w:r>
      <w:r w:rsidRPr="005E0170" w:rsidR="00DD2DBB">
        <w:t>o</w:t>
      </w:r>
      <w:r w:rsidRPr="005E0170">
        <w:t>f</w:t>
      </w:r>
      <w:r w:rsidR="005E1471">
        <w:t xml:space="preserve"> </w:t>
      </w:r>
      <w:r w:rsidRPr="005E0170">
        <w:t>Search</w:t>
      </w:r>
      <w:r w:rsidR="005E1471">
        <w:t xml:space="preserve"> </w:t>
      </w:r>
      <w:r w:rsidRPr="005E0170">
        <w:t>for</w:t>
      </w:r>
      <w:r w:rsidR="005E1471">
        <w:t xml:space="preserve"> </w:t>
      </w:r>
      <w:r w:rsidRPr="005E0170">
        <w:t>Government</w:t>
      </w:r>
      <w:r w:rsidR="005E1471">
        <w:t xml:space="preserve"> </w:t>
      </w:r>
      <w:r w:rsidRPr="005E0170">
        <w:t>Affairs,</w:t>
      </w:r>
      <w:r w:rsidR="005E1471">
        <w:t xml:space="preserve"> </w:t>
      </w:r>
      <w:r w:rsidRPr="005E0170">
        <w:t>Google.</w:t>
      </w:r>
    </w:p>
    <w:p w:rsidR="00AD61D5" w:rsidRPr="005E0170" w:rsidP="00776882">
      <w:pPr>
        <w:rPr>
          <w:rFonts w:eastAsia="Times New Roman"/>
          <w:szCs w:val="20"/>
        </w:rPr>
      </w:pPr>
      <w:r w:rsidRPr="005E0170">
        <w:br w:type="page"/>
      </w:r>
    </w:p>
    <w:p w:rsidR="00AD61D5" w:rsidRPr="005E0170" w:rsidP="00316298">
      <w:pPr>
        <w:pStyle w:val="TitlePanel0"/>
      </w:pPr>
      <w:bookmarkStart w:id="0" w:name="Panel1"/>
      <w:r w:rsidRPr="005E0170">
        <w:t>Examination</w:t>
      </w:r>
      <w:r w:rsidR="005E1471">
        <w:t xml:space="preserve"> </w:t>
      </w:r>
      <w:r w:rsidRPr="005E0170">
        <w:t>of</w:t>
      </w:r>
      <w:r w:rsidR="005E1471">
        <w:t xml:space="preserve"> </w:t>
      </w:r>
      <w:r w:rsidRPr="005E0170">
        <w:t>witnesses</w:t>
      </w:r>
    </w:p>
    <w:p w:rsidR="00AD61D5" w:rsidRPr="005E0170" w:rsidP="007C1BEE">
      <w:pPr>
        <w:pStyle w:val="Para"/>
      </w:pPr>
      <w:r w:rsidRPr="005E0170">
        <w:t>Witnesses:</w:t>
      </w:r>
      <w:r w:rsidR="005E1471">
        <w:t xml:space="preserve"> </w:t>
      </w:r>
      <w:r w:rsidRPr="005E0170">
        <w:t>David</w:t>
      </w:r>
      <w:r w:rsidR="005E1471">
        <w:t xml:space="preserve"> </w:t>
      </w:r>
      <w:r w:rsidRPr="005E0170">
        <w:t>Wright</w:t>
      </w:r>
      <w:r w:rsidR="005E1471">
        <w:t xml:space="preserve"> </w:t>
      </w:r>
      <w:r w:rsidRPr="005E0170">
        <w:t>and</w:t>
      </w:r>
      <w:r w:rsidR="005E1471">
        <w:t xml:space="preserve"> </w:t>
      </w:r>
      <w:r w:rsidRPr="005E0170">
        <w:t>Sophie</w:t>
      </w:r>
      <w:r w:rsidR="005E1471">
        <w:t xml:space="preserve"> </w:t>
      </w:r>
      <w:r w:rsidRPr="005E0170">
        <w:t>Mortimer</w:t>
      </w:r>
      <w:bookmarkEnd w:id="0"/>
      <w:r w:rsidRPr="005E0170">
        <w:t>.</w:t>
      </w:r>
    </w:p>
    <w:p w:rsidR="005E0170" w:rsidRPr="005E0170" w:rsidP="00E80735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afternoon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Equalit</w:t>
      </w:r>
      <w:r w:rsidR="00403B91">
        <w:rPr>
          <w:rFonts w:eastAsia="Verdana"/>
        </w:rPr>
        <w:t>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one-off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session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 w:rsidR="003F446A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session.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welcome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o</w:t>
      </w:r>
      <w:r w:rsidRPr="005E0170">
        <w:rPr>
          <w:rFonts w:eastAsia="Verdana"/>
        </w:rPr>
        <w:t>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panel</w:t>
      </w:r>
      <w:r w:rsidR="00403B91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Wright,</w:t>
      </w:r>
      <w:r w:rsidR="005E1471">
        <w:rPr>
          <w:rFonts w:eastAsia="Verdana"/>
        </w:rPr>
        <w:t xml:space="preserve"> </w:t>
      </w:r>
      <w:r w:rsidR="00C353AB">
        <w:rPr>
          <w:rFonts w:eastAsia="Verdana"/>
        </w:rPr>
        <w:t>c</w:t>
      </w:r>
      <w:r w:rsidRPr="005E0170">
        <w:rPr>
          <w:rFonts w:eastAsia="Verdana"/>
        </w:rPr>
        <w:t>hief</w:t>
      </w:r>
      <w:r w:rsidR="005E1471">
        <w:rPr>
          <w:rFonts w:eastAsia="Verdana"/>
        </w:rPr>
        <w:t xml:space="preserve"> </w:t>
      </w:r>
      <w:r w:rsidR="00C353AB">
        <w:rPr>
          <w:rFonts w:eastAsia="Verdana"/>
        </w:rPr>
        <w:t>e</w:t>
      </w:r>
      <w:r w:rsidRPr="005E0170">
        <w:rPr>
          <w:rFonts w:eastAsia="Verdana"/>
        </w:rPr>
        <w:t>xecutive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403B91">
        <w:rPr>
          <w:rFonts w:eastAsia="Verdana"/>
        </w:rPr>
        <w:t>South</w:t>
      </w:r>
      <w:r w:rsidR="005E1471">
        <w:rPr>
          <w:rFonts w:eastAsia="Verdana"/>
        </w:rPr>
        <w:t xml:space="preserve"> </w:t>
      </w:r>
      <w:r w:rsidRPr="005E0170" w:rsidR="00403B91">
        <w:rPr>
          <w:rFonts w:eastAsia="Verdana"/>
        </w:rPr>
        <w:t>West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C353AB">
        <w:rPr>
          <w:rFonts w:eastAsia="Verdana"/>
        </w:rPr>
        <w:t>d</w:t>
      </w:r>
      <w:r w:rsidRPr="005E0170">
        <w:rPr>
          <w:rFonts w:eastAsia="Verdana"/>
        </w:rPr>
        <w:t>irector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Centre</w:t>
      </w:r>
      <w:r w:rsidR="0025026A">
        <w:rPr>
          <w:rFonts w:eastAsia="Verdana"/>
        </w:rPr>
        <w:t>—</w:t>
      </w:r>
      <w:r w:rsidR="009A2471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mouthful</w:t>
      </w:r>
      <w:r w:rsidR="0025026A">
        <w:rPr>
          <w:rFonts w:eastAsia="Verdana"/>
        </w:rPr>
        <w:t>—</w:t>
      </w:r>
      <w:r w:rsidR="00403B91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Mortimer,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>m</w:t>
      </w:r>
      <w:r w:rsidRPr="005E0170">
        <w:rPr>
          <w:rFonts w:eastAsia="Verdana"/>
        </w:rPr>
        <w:t>anager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>r</w:t>
      </w:r>
      <w:r w:rsidRPr="005E0170">
        <w:rPr>
          <w:rFonts w:eastAsia="Verdana"/>
        </w:rPr>
        <w:t>evenge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>p</w:t>
      </w:r>
      <w:r w:rsidRPr="005E0170">
        <w:rPr>
          <w:rFonts w:eastAsia="Verdana"/>
        </w:rPr>
        <w:t>orn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>h</w:t>
      </w:r>
      <w:r w:rsidRPr="005E0170">
        <w:rPr>
          <w:rFonts w:eastAsia="Verdana"/>
        </w:rPr>
        <w:t>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South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Learning.</w:t>
      </w:r>
      <w:r w:rsidR="005E1471">
        <w:rPr>
          <w:rFonts w:eastAsia="Verdana"/>
        </w:rPr>
        <w:t xml:space="preserve"> </w:t>
      </w:r>
      <w:r w:rsidRPr="005E0170" w:rsidR="00403B91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coming.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Entwistle:</w:t>
      </w:r>
      <w:r w:rsidR="005E1471">
        <w:rPr>
          <w:rFonts w:eastAsia="Verdana"/>
          <w:b/>
          <w:bCs/>
        </w:rPr>
        <w:t xml:space="preserve"> </w:t>
      </w:r>
      <w:r w:rsidR="009A2471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="009A2471">
        <w:rPr>
          <w:rFonts w:eastAsia="Verdana"/>
        </w:rPr>
        <w:t>today.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3F44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403B91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mind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asking</w:t>
      </w:r>
      <w:r w:rsidRPr="005E0170">
        <w:rPr>
          <w:rFonts w:eastAsia="Verdana"/>
        </w:rPr>
        <w:t>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="00403B91">
        <w:rPr>
          <w:rFonts w:eastAsia="Verdana"/>
          <w:bCs/>
          <w:iCs/>
        </w:rPr>
        <w:t>I</w:t>
      </w:r>
      <w:r w:rsidR="005E1471">
        <w:rPr>
          <w:rFonts w:eastAsia="Verdana"/>
          <w:bCs/>
          <w:iCs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Total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403B91">
        <w:rPr>
          <w:rFonts w:eastAsia="Verdana"/>
        </w:rPr>
        <w:t>—those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email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phone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 w:rsidR="00403B91">
        <w:rPr>
          <w:rFonts w:eastAsia="Verdana"/>
        </w:rPr>
        <w:t>—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currently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24,000.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alone,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3,500</w:t>
      </w:r>
      <w:r w:rsidR="00403B91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403B91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="00403B91">
        <w:rPr>
          <w:rFonts w:eastAsia="Verdana"/>
        </w:rPr>
        <w:t>h</w:t>
      </w:r>
      <w:r w:rsidRPr="005E0170">
        <w:rPr>
          <w:rFonts w:eastAsia="Verdana"/>
        </w:rPr>
        <w:t>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chatbot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capacity,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35,000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sessions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run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chatbot.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Entwistle:</w:t>
      </w:r>
      <w:r w:rsidR="005E1471">
        <w:rPr>
          <w:rFonts w:eastAsia="Verdana"/>
          <w:b/>
          <w:bCs/>
        </w:rPr>
        <w:t xml:space="preserve"> </w:t>
      </w:r>
      <w:r w:rsidRPr="00314F79" w:rsidR="00403B91">
        <w:rPr>
          <w:rFonts w:eastAsia="Verdana"/>
          <w:bCs/>
        </w:rPr>
        <w:t>W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403B91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enormous</w:t>
      </w:r>
      <w:r w:rsidR="00403B91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403B91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reaches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corner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lives</w:t>
      </w:r>
      <w:r w:rsidR="00403B91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relationships</w:t>
      </w:r>
      <w:r w:rsidR="0025026A">
        <w:rPr>
          <w:rFonts w:eastAsia="Verdana"/>
        </w:rPr>
        <w:t xml:space="preserve">;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relationships</w:t>
      </w:r>
      <w:r w:rsidR="0025026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lives,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shop,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25026A">
        <w:rPr>
          <w:rFonts w:eastAsia="Verdana"/>
        </w:rPr>
        <w:t xml:space="preserve"> and </w:t>
      </w:r>
      <w:r w:rsidRPr="005E0170">
        <w:rPr>
          <w:rFonts w:eastAsia="Verdana"/>
        </w:rPr>
        <w:t>engage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family</w:t>
      </w:r>
      <w:r w:rsidR="0025026A">
        <w:rPr>
          <w:rFonts w:eastAsia="Verdana"/>
        </w:rPr>
        <w:t xml:space="preserve">; </w:t>
      </w:r>
      <w:r w:rsidR="00403B91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emotional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psychological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wellbeing.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ongoing,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completely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circulate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3F44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re-traumatised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Entwistle: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assessment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abuse?</w:t>
      </w:r>
    </w:p>
    <w:p w:rsidR="001F2253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start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invitation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our </w:t>
      </w:r>
      <w:r w:rsidRPr="005E0170">
        <w:rPr>
          <w:rFonts w:eastAsia="Verdana"/>
        </w:rPr>
        <w:t>experience.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grateful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opportunity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880F1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Chair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session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subject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discover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royal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“</w:t>
      </w:r>
      <w:r w:rsidRPr="005E0170">
        <w:rPr>
          <w:rFonts w:eastAsia="Verdana"/>
        </w:rPr>
        <w:t>we</w:t>
      </w:r>
      <w:r w:rsidR="0025026A">
        <w:rPr>
          <w:rFonts w:eastAsia="Verdana"/>
        </w:rPr>
        <w:t>”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1F225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coaching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police.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statistic</w:t>
      </w:r>
      <w:r w:rsidR="001F225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1F225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="001F2253">
        <w:rPr>
          <w:rFonts w:eastAsia="Verdana"/>
        </w:rPr>
        <w:t>responses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1F225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1F2253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negative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="001F2253">
        <w:rPr>
          <w:rFonts w:eastAsia="Verdana"/>
        </w:rPr>
        <w:t>opposed</w:t>
      </w:r>
      <w:r w:rsidR="005E1471">
        <w:rPr>
          <w:rFonts w:eastAsia="Verdana"/>
        </w:rPr>
        <w:t xml:space="preserve"> </w:t>
      </w:r>
      <w:r w:rsidR="001F225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1F2253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largely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officer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handler</w:t>
      </w:r>
      <w:r w:rsidR="001F2253">
        <w:rPr>
          <w:rFonts w:eastAsia="Verdana"/>
        </w:rPr>
        <w:t>—the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interacted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1F2253">
        <w:rPr>
          <w:rFonts w:eastAsia="Verdana"/>
        </w:rPr>
        <w:t>—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written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incarnations,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</w:t>
      </w:r>
      <w:r w:rsidR="001F2253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1F225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1F225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help,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that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internet,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that </w:t>
      </w:r>
      <w:r w:rsidRPr="005E0170">
        <w:rPr>
          <w:rFonts w:eastAsia="Verdana"/>
        </w:rPr>
        <w:t>perpetrators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prosecuted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convicted</w:t>
      </w:r>
      <w:r w:rsidR="001F2253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that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improvement?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demographic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widely,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unfair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force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way.</w:t>
      </w:r>
    </w:p>
    <w:p w:rsidR="00FA2EA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  <w:bCs/>
          <w:iCs/>
        </w:rPr>
        <w:t>In</w:t>
      </w:r>
      <w:r w:rsidR="005E1471">
        <w:rPr>
          <w:rFonts w:eastAsia="Verdana"/>
          <w:bCs/>
          <w:iCs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increase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caseload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ha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articulat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volume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some</w:t>
      </w:r>
      <w:r w:rsidRPr="005E0170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continued</w:t>
      </w:r>
      <w:r w:rsidR="003F44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massive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increase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arriving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reaching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2019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managed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1,600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2020,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largely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fuelled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covid</w:t>
      </w:r>
      <w:r w:rsidR="00DB73FD">
        <w:rPr>
          <w:rFonts w:eastAsia="Verdana"/>
        </w:rPr>
        <w:t>—I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fair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say—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3,200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4,400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2021</w:t>
      </w:r>
      <w:r w:rsidR="00880F1A">
        <w:rPr>
          <w:rFonts w:eastAsia="Verdana"/>
        </w:rPr>
        <w:t>. In 2022 it 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8,900,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it was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19,000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tenfold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increase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terrifying.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project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forward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discovering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iceberg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iceberg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rate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hundreds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thousands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Entwistle: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little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880F1A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sextortion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primarily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affects</w:t>
      </w:r>
      <w:r w:rsidR="00880F1A">
        <w:rPr>
          <w:rFonts w:eastAsia="Verdana"/>
        </w:rPr>
        <w:t>, from your experience</w:t>
      </w:r>
      <w:r w:rsidR="003F446A">
        <w:rPr>
          <w:rFonts w:eastAsia="Verdana"/>
        </w:rPr>
        <w:t>.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Sextortion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behaviour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carried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overseas,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targeting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predominantly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men.</w:t>
      </w:r>
      <w:r w:rsidR="005E1471">
        <w:rPr>
          <w:rFonts w:eastAsia="Verdana"/>
        </w:rPr>
        <w:t xml:space="preserve"> </w:t>
      </w:r>
      <w:r w:rsidRPr="005E0170" w:rsidR="00FA2EA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</w:t>
      </w:r>
      <w:r w:rsidR="00FA2EA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91%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 xml:space="preserve">of sextortion </w:t>
      </w:r>
      <w:r w:rsidR="00F219AF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male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online,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rapidly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activity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recorded</w:t>
      </w:r>
      <w:r w:rsidR="003F446A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3F446A">
        <w:rPr>
          <w:rFonts w:eastAsia="Verdana"/>
        </w:rPr>
        <w:t>Friends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lists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captured</w:t>
      </w:r>
      <w:r w:rsidR="00FA2EA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un</w:t>
      </w:r>
      <w:r w:rsidRPr="005E0170">
        <w:rPr>
          <w:rFonts w:eastAsia="Verdana"/>
        </w:rPr>
        <w:t>less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="00FA2EA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money.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Entwistle:</w:t>
      </w:r>
      <w:r w:rsidR="005E1471">
        <w:rPr>
          <w:rFonts w:eastAsia="Verdana"/>
          <w:b/>
          <w:bCs/>
        </w:rPr>
        <w:t xml:space="preserve"> </w:t>
      </w:r>
      <w:r w:rsidRPr="00314F79" w:rsidR="00314F79">
        <w:rPr>
          <w:rFonts w:eastAsia="Verdana"/>
          <w:bCs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view,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growing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="00314F79">
        <w:rPr>
          <w:rFonts w:eastAsia="Verdana"/>
          <w:bCs/>
          <w:iCs/>
        </w:rPr>
        <w:t>Because</w:t>
      </w:r>
      <w:r w:rsidR="005E1471">
        <w:rPr>
          <w:rFonts w:eastAsia="Verdana"/>
          <w:bCs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works</w:t>
      </w:r>
      <w:r w:rsidR="0025026A">
        <w:rPr>
          <w:rFonts w:eastAsia="Verdana"/>
        </w:rPr>
        <w:t>—</w:t>
      </w:r>
      <w:r w:rsidR="00DB73FD"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DB73FD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steps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gangs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based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overseas</w:t>
      </w:r>
      <w:r w:rsidR="00314F79">
        <w:rPr>
          <w:rFonts w:eastAsia="Verdana"/>
        </w:rPr>
        <w:t>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David,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c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works?</w:t>
      </w:r>
    </w:p>
    <w:p w:rsidR="00314F79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="00DB73FD">
        <w:rPr>
          <w:rFonts w:eastAsia="Verdana"/>
        </w:rPr>
        <w:t>Indeed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can.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3F446A">
        <w:rPr>
          <w:rFonts w:eastAsia="Verdana"/>
        </w:rPr>
        <w:t>NCII</w:t>
      </w:r>
      <w:r w:rsidRPr="005E0170">
        <w:rPr>
          <w:rFonts w:eastAsia="Verdana"/>
        </w:rPr>
        <w:t>.org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piece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built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period.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stands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threatened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great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example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DB73FD">
        <w:rPr>
          <w:rFonts w:eastAsia="Verdana"/>
        </w:rPr>
        <w:t>s</w:t>
      </w:r>
      <w:r>
        <w:rPr>
          <w:rFonts w:eastAsia="Verdana"/>
        </w:rPr>
        <w:t>e</w:t>
      </w:r>
      <w:r w:rsidRPr="005E0170">
        <w:rPr>
          <w:rFonts w:eastAsia="Verdana"/>
        </w:rPr>
        <w:t>xtortion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880F1A">
        <w:rPr>
          <w:rFonts w:eastAsia="Verdana"/>
        </w:rPr>
        <w:t xml:space="preserve"> ha</w:t>
      </w:r>
      <w:r>
        <w:rPr>
          <w:rFonts w:eastAsia="Verdana"/>
        </w:rPr>
        <w:t>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discussing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threatening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loss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control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well.</w:t>
      </w:r>
    </w:p>
    <w:p w:rsidR="004758FE" w:rsidP="00E80735">
      <w:pPr>
        <w:pStyle w:val="Answer"/>
        <w:rPr>
          <w:rFonts w:eastAsia="Verdana"/>
        </w:rPr>
      </w:pPr>
      <w:r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essentially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314F79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adults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anywhere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threat</w:t>
      </w:r>
      <w:r w:rsidR="00314F79">
        <w:rPr>
          <w:rFonts w:eastAsia="Verdana"/>
        </w:rPr>
        <w:t>ened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online.</w:t>
      </w:r>
      <w:r w:rsidR="005E1471">
        <w:rPr>
          <w:rFonts w:eastAsia="Verdana"/>
        </w:rPr>
        <w:t xml:space="preserve"> </w:t>
      </w:r>
      <w:r w:rsidRPr="005E0170" w:rsidR="00314F79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</w:t>
      </w:r>
      <w:r w:rsidR="0025026A">
        <w:rPr>
          <w:rFonts w:eastAsia="Verdana"/>
        </w:rPr>
        <w:t>—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individual</w:t>
      </w:r>
      <w:r w:rsidR="0025026A">
        <w:rPr>
          <w:rFonts w:eastAsia="Verdana"/>
        </w:rPr>
        <w:t>—</w:t>
      </w:r>
      <w:r w:rsidR="00314F79">
        <w:rPr>
          <w:rFonts w:eastAsia="Verdana"/>
        </w:rPr>
        <w:t>y</w:t>
      </w:r>
      <w:r w:rsidRPr="005E0170" w:rsidR="005E0170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visit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website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called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hash</w:t>
      </w:r>
      <w:r w:rsidR="0025026A">
        <w:rPr>
          <w:rFonts w:eastAsia="Verdana"/>
        </w:rPr>
        <w:t xml:space="preserve">: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digital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fingerprint</w:t>
      </w:r>
      <w:r w:rsidR="00314F79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unique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code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identifies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device.</w:t>
      </w:r>
      <w:r w:rsidR="005E1471">
        <w:rPr>
          <w:rFonts w:eastAsia="Verdana"/>
        </w:rPr>
        <w:t xml:space="preserve"> </w:t>
      </w:r>
    </w:p>
    <w:p w:rsidR="004758FE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unique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privacy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preserv</w:t>
      </w:r>
      <w:r w:rsidR="00314F79">
        <w:rPr>
          <w:rFonts w:eastAsia="Verdana"/>
        </w:rPr>
        <w:t>at</w:t>
      </w:r>
      <w:r w:rsidRPr="005E0170">
        <w:rPr>
          <w:rFonts w:eastAsia="Verdana"/>
        </w:rPr>
        <w:t>i</w:t>
      </w:r>
      <w:r w:rsidR="00314F79">
        <w:rPr>
          <w:rFonts w:eastAsia="Verdana"/>
        </w:rPr>
        <w:t>o</w:t>
      </w:r>
      <w:r w:rsidRPr="005E0170">
        <w:rPr>
          <w:rFonts w:eastAsia="Verdana"/>
        </w:rPr>
        <w:t>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device</w:t>
      </w:r>
      <w:r w:rsidR="0025026A">
        <w:rPr>
          <w:rFonts w:eastAsia="Verdana"/>
        </w:rPr>
        <w:t xml:space="preserve">. You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</w:t>
      </w:r>
      <w:r w:rsidR="00314F79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="00314F79">
        <w:rPr>
          <w:rFonts w:eastAsia="Verdana"/>
        </w:rPr>
        <w:t>i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constructing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collect</w:t>
      </w:r>
      <w:r w:rsidR="00314F79"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second-guessing,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“</w:t>
      </w:r>
      <w:r w:rsidRPr="005E0170" w:rsidR="00053CB5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here?</w:t>
      </w:r>
      <w:r w:rsidR="00C41FDE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880F1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logging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site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cookies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collection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data.</w:t>
      </w:r>
      <w:r w:rsidR="005E1471">
        <w:rPr>
          <w:rFonts w:eastAsia="Verdana"/>
        </w:rPr>
        <w:t xml:space="preserve"> </w:t>
      </w:r>
      <w:r w:rsidRPr="005E0170" w:rsidR="00053CB5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25026A">
        <w:rPr>
          <w:rFonts w:eastAsia="Verdana"/>
        </w:rPr>
        <w:t>—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fingerprint</w:t>
      </w:r>
      <w:r w:rsidR="0025026A">
        <w:rPr>
          <w:rFonts w:eastAsia="Verdana"/>
        </w:rPr>
        <w:t>—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dataset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participating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identify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to </w:t>
      </w:r>
      <w:r w:rsidR="00053CB5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any</w:t>
      </w:r>
      <w:r w:rsidRPr="005E0170">
        <w:rPr>
          <w:rFonts w:eastAsia="Verdana"/>
        </w:rPr>
        <w:t>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who might </w:t>
      </w:r>
      <w:r w:rsidRPr="005E0170">
        <w:rPr>
          <w:rFonts w:eastAsia="Verdana"/>
        </w:rPr>
        <w:t>tr</w:t>
      </w:r>
      <w:r w:rsidR="0025026A">
        <w:rPr>
          <w:rFonts w:eastAsia="Verdana"/>
        </w:rPr>
        <w:t>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using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well-trodden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053CB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053CB5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</w:t>
      </w:r>
      <w:r w:rsidR="00053CB5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i</w:t>
      </w:r>
      <w:r w:rsidRPr="005E0170">
        <w:rPr>
          <w:rFonts w:eastAsia="Verdana"/>
        </w:rPr>
        <w:t>dentify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combat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years.</w:t>
      </w:r>
      <w:r w:rsidR="005E1471">
        <w:rPr>
          <w:rFonts w:eastAsia="Verdana"/>
        </w:rPr>
        <w:t xml:space="preserve"> </w:t>
      </w:r>
      <w:r w:rsidRPr="005E0170" w:rsidR="00053CB5">
        <w:rPr>
          <w:rFonts w:eastAsia="Verdana"/>
        </w:rPr>
        <w:t>Photo</w:t>
      </w:r>
      <w:r w:rsidRPr="005E0170">
        <w:rPr>
          <w:rFonts w:eastAsia="Verdana"/>
        </w:rPr>
        <w:t>DNA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15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old</w:t>
      </w:r>
      <w:r w:rsidR="00053CB5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shortly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well-trodden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utilise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easier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engage.</w:t>
      </w:r>
    </w:p>
    <w:p w:rsidR="005E0170" w:rsidRPr="00053CB5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 w:rsidR="00053CB5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preventing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053CB5">
        <w:rPr>
          <w:rFonts w:eastAsia="Verdana"/>
        </w:rPr>
        <w:t>appearing?</w:t>
      </w:r>
    </w:p>
    <w:p w:rsidR="004758FE" w:rsidP="00E80735">
      <w:pPr>
        <w:pStyle w:val="Answer"/>
        <w:rPr>
          <w:rFonts w:eastAsia="Verdana"/>
        </w:rPr>
      </w:pPr>
      <w:r w:rsidRPr="00053CB5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053CB5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Cs/>
        </w:rPr>
        <w:t xml:space="preserve"> </w:t>
      </w:r>
      <w:r w:rsidRPr="005E0170" w:rsidR="00053CB5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970,</w:t>
      </w:r>
      <w:r w:rsidR="00053CB5">
        <w:rPr>
          <w:rFonts w:eastAsia="Verdana"/>
        </w:rPr>
        <w:t>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since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="00053CB5">
        <w:rPr>
          <w:rFonts w:eastAsia="Verdana"/>
        </w:rPr>
        <w:t>began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match</w:t>
      </w:r>
      <w:r w:rsidR="00053CB5">
        <w:rPr>
          <w:rFonts w:eastAsia="Verdana"/>
        </w:rPr>
        <w:t>—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880F1A">
        <w:rPr>
          <w:rFonts w:eastAsia="Verdana"/>
        </w:rPr>
        <w:t xml:space="preserve"> i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upload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053CB5">
        <w:rPr>
          <w:rFonts w:eastAsia="Verdana"/>
        </w:rPr>
        <w:t>—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invokes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normal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moderation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automated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human.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053CB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25026A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</w:t>
      </w:r>
      <w:r w:rsidR="005F468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F4682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f</w:t>
      </w:r>
      <w:r w:rsidRPr="005E0170">
        <w:rPr>
          <w:rFonts w:eastAsia="Verdana"/>
        </w:rPr>
        <w:t>irst,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verified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25026A">
        <w:rPr>
          <w:rFonts w:eastAsia="Verdana"/>
        </w:rPr>
        <w:t xml:space="preserve">; </w:t>
      </w:r>
      <w:r w:rsidRPr="005E0170">
        <w:rPr>
          <w:rFonts w:eastAsia="Verdana"/>
        </w:rPr>
        <w:t>and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secondly,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indicates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worked.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Currently</w:t>
      </w:r>
      <w:r w:rsidR="005F468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22,000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instances.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 w:rsidR="005F4682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though?</w:t>
      </w:r>
    </w:p>
    <w:p w:rsidR="004758FE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5F4682">
        <w:rPr>
          <w:rFonts w:eastAsia="Verdana"/>
        </w:rPr>
        <w:t>Today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12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published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</w:t>
      </w:r>
      <w:r w:rsidR="005F468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Th</w:t>
      </w:r>
      <w:r w:rsidR="005F4682">
        <w:rPr>
          <w:rFonts w:eastAsia="Verdana"/>
        </w:rPr>
        <w:t>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data-sharing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agreements</w:t>
      </w:r>
      <w:r w:rsidR="00880F1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</w:t>
      </w:r>
      <w:r>
        <w:rPr>
          <w:rFonts w:eastAsia="Verdana"/>
        </w:rPr>
        <w:t>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integrated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12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13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F4682">
        <w:rPr>
          <w:rFonts w:eastAsia="Verdana"/>
        </w:rPr>
        <w:t>-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agreements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currently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onboarding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opportunity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misunderstanding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uses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F4682">
        <w:rPr>
          <w:rFonts w:eastAsia="Verdana"/>
        </w:rPr>
        <w:t>m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opportunity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misunderstanding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5F468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dual-step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 w:rsidR="005F4682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edited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4758FE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recognised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stopped</w:t>
      </w:r>
      <w:r w:rsidRPr="005E0170">
        <w:rPr>
          <w:rFonts w:eastAsia="Verdana"/>
        </w:rPr>
        <w:t>?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="00D6630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answers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to </w:t>
      </w:r>
      <w:r w:rsidR="00D6630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question.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perceptual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</w:t>
      </w:r>
      <w:r w:rsidR="005F4682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cryptographic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perceptual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degree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tolerance.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perceptual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P</w:t>
      </w:r>
      <w:r w:rsidRPr="005E0170" w:rsidR="005F4682">
        <w:rPr>
          <w:rFonts w:eastAsia="Verdana"/>
        </w:rPr>
        <w:t>hoto</w:t>
      </w:r>
      <w:r w:rsidRPr="005E0170">
        <w:rPr>
          <w:rFonts w:eastAsia="Verdana"/>
        </w:rPr>
        <w:t>DNA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PDQ</w:t>
      </w:r>
      <w:r w:rsidR="00D6630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forms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technologies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4758FE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PhotoDNA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well-trodden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allows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tolerance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manipulation.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cryptographic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tolerance</w:t>
      </w:r>
      <w:r w:rsidR="004758FE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="004758FE">
        <w:rPr>
          <w:rFonts w:eastAsia="Verdana"/>
        </w:rPr>
        <w:t>i</w:t>
      </w:r>
      <w:r w:rsidRPr="005E0170" w:rsidR="005F4682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pixel,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hash.</w:t>
      </w:r>
      <w:r w:rsidR="005E1471">
        <w:rPr>
          <w:rFonts w:eastAsia="Verdana"/>
        </w:rPr>
        <w:t xml:space="preserve"> </w:t>
      </w:r>
      <w:r w:rsidRPr="005E0170" w:rsidR="005F468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recommend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everybody</w:t>
      </w:r>
      <w:r w:rsidR="005F4682">
        <w:rPr>
          <w:rFonts w:eastAsia="Verdana"/>
        </w:rPr>
        <w:t>—particularly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="005F4682">
        <w:rPr>
          <w:rFonts w:eastAsia="Verdana"/>
        </w:rPr>
        <w:t>video—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single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version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David,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Catherine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engines?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listed</w:t>
      </w:r>
      <w:r w:rsidR="00880F1A">
        <w:rPr>
          <w:rFonts w:eastAsia="Verdana"/>
        </w:rPr>
        <w:t xml:space="preserve"> on your site</w:t>
      </w:r>
      <w:r w:rsidR="0025026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880F1A">
        <w:rPr>
          <w:rFonts w:eastAsia="Verdana"/>
        </w:rPr>
        <w:t xml:space="preserve">also </w:t>
      </w:r>
      <w:r w:rsidRPr="005E0170">
        <w:rPr>
          <w:rFonts w:eastAsia="Verdana"/>
        </w:rPr>
        <w:t>listed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exception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list</w:t>
      </w:r>
      <w:r w:rsidR="00C41FDE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 w:rsidR="004758FE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partnered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StopNCII,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“</w:t>
      </w:r>
      <w:r w:rsidR="00D66300">
        <w:rPr>
          <w:rFonts w:eastAsia="Verdana"/>
        </w:rPr>
        <w:t>D</w:t>
      </w:r>
      <w:r w:rsidRPr="005E0170">
        <w:rPr>
          <w:rFonts w:eastAsia="Verdana"/>
        </w:rPr>
        <w:t>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practical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concerns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interoperability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database</w:t>
      </w:r>
      <w:r w:rsidR="00C41FDE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communicated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SWG</w:t>
      </w:r>
      <w:r w:rsidR="00C41FDE">
        <w:rPr>
          <w:rFonts w:eastAsia="Verdana"/>
        </w:rPr>
        <w:t>f</w:t>
      </w:r>
      <w:r w:rsidRPr="005E0170">
        <w:rPr>
          <w:rFonts w:eastAsia="Verdana"/>
        </w:rPr>
        <w:t>L</w:t>
      </w:r>
      <w:r w:rsidR="00C41FDE">
        <w:rPr>
          <w:rFonts w:eastAsia="Verdana"/>
        </w:rPr>
        <w:t>.”</w:t>
      </w:r>
      <w:r w:rsidR="005E1471">
        <w:rPr>
          <w:rFonts w:eastAsia="Verdana"/>
        </w:rPr>
        <w:t xml:space="preserve"> </w:t>
      </w:r>
      <w:r w:rsidRPr="005E0170" w:rsidR="00C41FDE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dialogue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SWG</w:t>
      </w:r>
      <w:r w:rsidR="0025026A">
        <w:rPr>
          <w:rFonts w:eastAsia="Verdana"/>
        </w:rPr>
        <w:t xml:space="preserve">fL </w:t>
      </w:r>
      <w:r w:rsidRPr="005E0170">
        <w:rPr>
          <w:rFonts w:eastAsia="Verdana"/>
        </w:rPr>
        <w:t>remains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ongoing</w:t>
      </w:r>
      <w:r w:rsidR="0025026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wondered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update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progress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Google.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progress.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progress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forward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trajectory.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="00C41FDE">
        <w:rPr>
          <w:rFonts w:eastAsia="Verdana"/>
        </w:rPr>
        <w:t>update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witness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even</w:t>
      </w:r>
      <w:r w:rsidR="00C41FDE">
        <w:rPr>
          <w:rFonts w:eastAsia="Verdana"/>
        </w:rPr>
        <w:t>t</w:t>
      </w:r>
      <w:r w:rsidRPr="005E0170">
        <w:rPr>
          <w:rFonts w:eastAsia="Verdana"/>
        </w:rPr>
        <w:t>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 w:rsidR="00A00558">
        <w:rPr>
          <w:rFonts w:eastAsia="Verdana"/>
          <w:bCs/>
        </w:rPr>
        <w:t>I</w:t>
      </w:r>
      <w:r w:rsidR="005E1471">
        <w:rPr>
          <w:rFonts w:eastAsia="Verdana"/>
          <w:bCs/>
        </w:rPr>
        <w:t xml:space="preserve"> </w:t>
      </w:r>
      <w:r w:rsidR="00A00558">
        <w:rPr>
          <w:rFonts w:eastAsia="Verdana"/>
          <w:bCs/>
        </w:rPr>
        <w:t>have</w:t>
      </w:r>
      <w:r w:rsidR="005E1471">
        <w:rPr>
          <w:rFonts w:eastAsia="Verdana"/>
          <w:bCs/>
        </w:rPr>
        <w:t xml:space="preserve"> </w:t>
      </w:r>
      <w:r w:rsidR="00A00558">
        <w:rPr>
          <w:rFonts w:eastAsia="Verdana"/>
          <w:bCs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little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A00558">
        <w:rPr>
          <w:rFonts w:eastAsia="Verdana"/>
        </w:rPr>
        <w:t>b</w:t>
      </w:r>
      <w:r w:rsidRPr="005E0170">
        <w:rPr>
          <w:rFonts w:eastAsia="Verdana"/>
        </w:rPr>
        <w:t>ou</w:t>
      </w:r>
      <w:r w:rsidR="00A00558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that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correctly</w:t>
      </w:r>
      <w:r w:rsidR="00A00558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</w:t>
      </w:r>
      <w:r w:rsidR="00A0055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s</w:t>
      </w:r>
      <w:r w:rsidRP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proactively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a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15EF9">
        <w:rPr>
          <w:rFonts w:eastAsia="Verdana"/>
        </w:rPr>
        <w:t xml:space="preserve">, </w:t>
      </w:r>
      <w:r w:rsidR="0025026A">
        <w:rPr>
          <w:rFonts w:eastAsia="Verdana"/>
        </w:rPr>
        <w:t xml:space="preserve">and </w:t>
      </w:r>
      <w:r w:rsidR="00515EF9">
        <w:rPr>
          <w:rFonts w:eastAsia="Verdana"/>
        </w:rPr>
        <w:t>then 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D66300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assuming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engaged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photo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online.</w:t>
      </w:r>
    </w:p>
    <w:p w:rsidR="00A00558" w:rsidP="00E80735">
      <w:pPr>
        <w:pStyle w:val="Answer"/>
        <w:rPr>
          <w:rFonts w:eastAsia="Verdana"/>
          <w:b/>
          <w:bCs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there,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propagation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Certainly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posted,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Taylor: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barriers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stopping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up?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situation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up?</w:t>
      </w:r>
    </w:p>
    <w:p w:rsidR="00A00558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="00D6630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question.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effort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engaging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12,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12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13,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great,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thousands.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discharge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correlation.</w:t>
      </w:r>
      <w:r w:rsidR="005E1471">
        <w:rPr>
          <w:rFonts w:eastAsia="Verdana"/>
        </w:rPr>
        <w:t xml:space="preserve"> </w:t>
      </w:r>
    </w:p>
    <w:p w:rsidR="008657BA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hard?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easy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reduc</w:t>
      </w:r>
      <w:r w:rsidR="00A00558"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onboarding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reduc</w:t>
      </w:r>
      <w:r w:rsidR="00A00558"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templates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data-sharing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agreements.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remains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non-regulatory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moment.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A0055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competing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issues</w:t>
      </w:r>
      <w:r w:rsidR="00A0055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fully</w:t>
      </w:r>
      <w:r w:rsidR="005E1471">
        <w:rPr>
          <w:rFonts w:eastAsia="Verdana"/>
        </w:rPr>
        <w:t xml:space="preserve"> </w:t>
      </w:r>
      <w:r w:rsidRPr="005E0170" w:rsidR="00A00558">
        <w:rPr>
          <w:rFonts w:eastAsia="Verdana"/>
        </w:rPr>
        <w:t>expect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precedence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A0055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4758FE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rightly</w:t>
      </w:r>
      <w:r w:rsidR="00A0055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A00558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easy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can.</w:t>
      </w:r>
      <w:r w:rsidR="005E1471">
        <w:rPr>
          <w:rFonts w:eastAsia="Verdana"/>
        </w:rPr>
        <w:t xml:space="preserve"> </w:t>
      </w:r>
    </w:p>
    <w:p w:rsidR="008657BA" w:rsidP="00E80735">
      <w:pPr>
        <w:pStyle w:val="Answer"/>
        <w:rPr>
          <w:rFonts w:eastAsia="Verdana"/>
        </w:rPr>
      </w:pPr>
      <w:r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 w:rsid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hearing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joined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Ke</w:t>
      </w:r>
      <w:r>
        <w:rPr>
          <w:rFonts w:eastAsia="Verdana"/>
        </w:rPr>
        <w:t>i</w:t>
      </w:r>
      <w:r w:rsidRPr="005E0170" w:rsidR="005E0170">
        <w:rPr>
          <w:rFonts w:eastAsia="Verdana"/>
        </w:rPr>
        <w:t>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Blair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CEO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OnlyFans</w:t>
      </w:r>
      <w:r w:rsidR="00D6630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helpfully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onboarding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="004758FE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total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80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hours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engineering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integrate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Pr="005E0170" w:rsid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nothing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grand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scheme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things.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helpful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confidence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platforms.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easy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can.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second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</w:t>
      </w:r>
      <w:r w:rsidR="008657B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f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reasons.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top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bottom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="00D66300">
        <w:rPr>
          <w:rFonts w:eastAsia="Verdana"/>
        </w:rPr>
        <w:t>it.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obligation,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8657BA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</w:t>
      </w:r>
      <w:r w:rsidR="00515EF9">
        <w:rPr>
          <w:rFonts w:eastAsia="Verdana"/>
        </w:rPr>
        <w:t>-</w:t>
      </w:r>
      <w:r w:rsidRPr="005E0170">
        <w:rPr>
          <w:rFonts w:eastAsia="Verdana"/>
        </w:rPr>
        <w:t>orientation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prioritisation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resources.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="008657BA">
        <w:rPr>
          <w:rFonts w:eastAsia="Verdana"/>
          <w:bCs/>
        </w:rPr>
        <w:t>Sophie,</w:t>
      </w:r>
      <w:r w:rsidR="005E1471">
        <w:rPr>
          <w:rFonts w:eastAsia="Verdana"/>
          <w:bCs/>
        </w:rPr>
        <w:t xml:space="preserve"> </w:t>
      </w:r>
      <w:r w:rsidR="008657BA">
        <w:rPr>
          <w:rFonts w:eastAsia="Verdana"/>
          <w:bCs/>
        </w:rPr>
        <w:t>i</w:t>
      </w:r>
      <w:r w:rsidRPr="005E0170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practical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locating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90%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traffic.</w:t>
      </w:r>
      <w:r w:rsidR="005E1471">
        <w:rPr>
          <w:rFonts w:eastAsia="Verdana"/>
        </w:rPr>
        <w:t xml:space="preserve"> </w:t>
      </w:r>
      <w:r w:rsidRPr="005E0170" w:rsidR="009A14D3">
        <w:rPr>
          <w:rFonts w:eastAsia="Verdana"/>
        </w:rPr>
        <w:t>Sadly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clients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names</w:t>
      </w:r>
      <w:r w:rsidR="00515EF9">
        <w:rPr>
          <w:rFonts w:eastAsia="Verdana"/>
        </w:rPr>
        <w:t xml:space="preserve"> and/or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live</w:t>
      </w:r>
      <w:r w:rsidR="0025026A">
        <w:rPr>
          <w:rFonts w:eastAsia="Verdana"/>
        </w:rPr>
        <w:t>—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identifiable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tracks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cycle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downloading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date.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515EF9">
        <w:rPr>
          <w:rFonts w:eastAsia="Verdana"/>
        </w:rPr>
        <w:t>w</w:t>
      </w:r>
      <w:r w:rsidRPr="005E0170">
        <w:rPr>
          <w:rFonts w:eastAsia="Verdana"/>
        </w:rPr>
        <w:t>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panel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entry in the </w:t>
      </w:r>
      <w:r w:rsidRPr="005E0170">
        <w:rPr>
          <w:rFonts w:eastAsia="Verdana"/>
        </w:rPr>
        <w:t>Register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Members</w:t>
      </w:r>
      <w:r w:rsidR="005E1471">
        <w:rPr>
          <w:rFonts w:eastAsia="Verdana"/>
        </w:rPr>
        <w:t xml:space="preserve">’ </w:t>
      </w:r>
      <w:r w:rsidRPr="005E0170">
        <w:rPr>
          <w:rFonts w:eastAsia="Verdana"/>
        </w:rPr>
        <w:t>Interests.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David,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2023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powers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presence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proactively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content?</w:t>
      </w:r>
    </w:p>
    <w:p w:rsidR="008A1AFD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responses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 w:rsidR="009A14D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great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advocates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2023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However,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issue,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</w:t>
      </w:r>
      <w:r w:rsidR="009A14D3">
        <w:rPr>
          <w:rFonts w:eastAsia="Verdana"/>
        </w:rPr>
        <w:t>CI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intent</w:t>
      </w:r>
      <w:r w:rsidR="0025026A">
        <w:rPr>
          <w:rFonts w:eastAsia="Verdana"/>
        </w:rPr>
        <w:t xml:space="preserve">,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prosecution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</w:t>
      </w:r>
      <w:r w:rsidR="0025026A">
        <w:rPr>
          <w:rFonts w:eastAsia="Verdana"/>
        </w:rPr>
        <w:t xml:space="preserve">,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classifying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</w:p>
    <w:p w:rsidR="008A1AFD" w:rsidP="00E80735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5E0170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>
        <w:rPr>
          <w:rFonts w:eastAsia="Verdana"/>
        </w:rPr>
        <w:t>—again,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royal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“</w:t>
      </w:r>
      <w:r>
        <w:rPr>
          <w:rFonts w:eastAsia="Verdana"/>
        </w:rPr>
        <w:t>we</w:t>
      </w:r>
      <w:r w:rsidR="0025026A">
        <w:rPr>
          <w:rFonts w:eastAsia="Verdana"/>
        </w:rPr>
        <w:t>”</w:t>
      </w:r>
      <w:r>
        <w:rPr>
          <w:rFonts w:eastAsia="Verdana"/>
        </w:rPr>
        <w:t>—w</w:t>
      </w:r>
      <w:r w:rsidRPr="005E0170" w:rsidR="009A14D3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90-plus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per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cent</w:t>
      </w:r>
      <w:r w:rsidR="0025026A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takedown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rate,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great,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flip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side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less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10</w:t>
      </w:r>
      <w:r w:rsidR="009A14D3">
        <w:rPr>
          <w:rFonts w:eastAsia="Verdana"/>
        </w:rPr>
        <w:t>%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online.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p</w:t>
      </w:r>
      <w:r w:rsidRPr="005E0170" w:rsidR="005E0170">
        <w:rPr>
          <w:rFonts w:eastAsia="Verdana"/>
        </w:rPr>
        <w:t>latforms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down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usually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outside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Europe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w</w:t>
      </w:r>
      <w:r w:rsidRPr="005E0170" w:rsid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disrupting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blocking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="00515EF9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forms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big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example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perpetrator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sentenced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32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December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2021.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200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victims,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="009A14D3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162,000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extorted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victims.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Today</w:t>
      </w:r>
      <w:r w:rsidR="009A14D3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4,000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</w:t>
      </w:r>
      <w:r w:rsidR="009A14D3">
        <w:rPr>
          <w:rFonts w:eastAsia="Verdana"/>
        </w:rPr>
        <w:t>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accessible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UK.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careful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</w:t>
      </w:r>
      <w:r w:rsidR="009A14D3">
        <w:rPr>
          <w:rFonts w:eastAsia="Verdana"/>
        </w:rPr>
        <w:t>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try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detail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fear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thoughts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victims</w:t>
      </w:r>
      <w:r w:rsidR="0050670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attempts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mechanisms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ISPs,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Pr="005E0170" w:rsidR="00506702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certain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extent,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wa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06702">
        <w:rPr>
          <w:rFonts w:eastAsia="Verdana"/>
        </w:rPr>
        <w:t>-</w:t>
      </w:r>
      <w:r w:rsidRPr="005E0170">
        <w:rPr>
          <w:rFonts w:eastAsia="Verdana"/>
        </w:rPr>
        <w:t>based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90%</w:t>
      </w:r>
      <w:r w:rsidR="0050670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06702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names,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</w:t>
      </w:r>
      <w:r w:rsidRPr="005E0170">
        <w:rPr>
          <w:rFonts w:eastAsia="Verdana"/>
        </w:rPr>
        <w:t>h</w:t>
      </w:r>
      <w:r w:rsidR="00506702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others</w:t>
      </w:r>
      <w:r w:rsidR="005E1471">
        <w:rPr>
          <w:rFonts w:eastAsia="Verdana"/>
        </w:rPr>
        <w:t xml:space="preserve"> </w:t>
      </w:r>
      <w:r w:rsidR="00515EF9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50670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1,000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years,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various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responses</w:t>
      </w:r>
      <w:r w:rsidR="0050670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515EF9">
        <w:rPr>
          <w:rFonts w:eastAsia="Verdana"/>
        </w:rPr>
        <w:t>d</w:t>
      </w:r>
      <w:r w:rsidRPr="005E0170">
        <w:rPr>
          <w:rFonts w:eastAsia="Verdana"/>
        </w:rPr>
        <w:t>efer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4758FE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first-hand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experience.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506702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1,000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circulate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beyond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reach,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business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model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entirely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constructed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engaging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sadly,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beyond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authority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action.</w:t>
      </w:r>
      <w:r w:rsidR="005E1471">
        <w:rPr>
          <w:rFonts w:eastAsia="Verdana"/>
        </w:rPr>
        <w:t xml:space="preserve"> </w:t>
      </w:r>
      <w:r w:rsidRPr="005E0170" w:rsidR="0050670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0670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small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4758FE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recirculate</w:t>
      </w:r>
      <w:r w:rsidR="0025026A">
        <w:rPr>
          <w:rFonts w:eastAsia="Verdana"/>
        </w:rPr>
        <w:t xml:space="preserve"> and </w:t>
      </w:r>
      <w:r w:rsidR="00515EF9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square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David</w:t>
      </w:r>
      <w:r w:rsidR="0050670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classed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506702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06702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06702">
        <w:rPr>
          <w:rFonts w:eastAsia="Verdana"/>
        </w:rPr>
        <w:t>—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terrorist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06702">
        <w:rPr>
          <w:rFonts w:eastAsia="Verdana"/>
        </w:rPr>
        <w:t>—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 w:rsidR="00506702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regard,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comfort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</w:t>
      </w:r>
      <w:r w:rsidR="00506702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viewable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limitations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view</w:t>
      </w:r>
      <w:r w:rsidR="00506702">
        <w:rPr>
          <w:rFonts w:eastAsia="Verdana"/>
        </w:rPr>
        <w:t>ability.</w:t>
      </w:r>
      <w:r w:rsidR="005E1471">
        <w:rPr>
          <w:rFonts w:eastAsia="Verdana"/>
        </w:rPr>
        <w:t xml:space="preserve"> </w:t>
      </w:r>
      <w:r w:rsidRPr="005E0170" w:rsidR="0050670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="00506702">
        <w:rPr>
          <w:rFonts w:eastAsia="Verdana"/>
        </w:rPr>
        <w:t>today.</w:t>
      </w:r>
      <w:r w:rsidR="005E1471">
        <w:rPr>
          <w:rFonts w:eastAsia="Verdana"/>
        </w:rPr>
        <w:t xml:space="preserve"> </w:t>
      </w:r>
      <w:r w:rsidRPr="005E0170" w:rsidR="00506702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fact</w:t>
      </w:r>
      <w:r w:rsidR="0050670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ISP</w:t>
      </w:r>
      <w:r w:rsidR="0025026A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are </w:t>
      </w:r>
      <w:r w:rsidRPr="005E0170">
        <w:rPr>
          <w:rFonts w:eastAsia="Verdana"/>
        </w:rPr>
        <w:t>telling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8A5CB3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run</w:t>
      </w:r>
      <w:r w:rsidR="008A5CB3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risk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censoring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they do </w:t>
      </w:r>
      <w:r w:rsidRPr="005E0170" w:rsidR="00D66C04">
        <w:rPr>
          <w:rFonts w:eastAsia="Verdana"/>
        </w:rPr>
        <w:t>block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it,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wrong.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Pr="005E0170" w:rsidR="00D66C04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accurate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classing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critical?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terrorist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articulated,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forthcoming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lawyers,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Professor</w:t>
      </w:r>
      <w:r w:rsidR="00D66C04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Lorna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Woods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McGlynn,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think.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defer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classified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regulatory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perspective,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way.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instruments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protection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enjoy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perpetrators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convicted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delete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content?</w:t>
      </w:r>
    </w:p>
    <w:p w:rsidR="005D221D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No,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recently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D66C04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criminal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convicted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suspended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sentence</w:t>
      </w:r>
      <w:r w:rsidR="00D66C0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D66C0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“</w:t>
      </w:r>
      <w:r w:rsidRPr="005E0170" w:rsidR="00D66C04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that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concluded,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devices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it.</w:t>
      </w:r>
      <w:r w:rsidR="00D66C04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voyeuristically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obtained.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“</w:t>
      </w:r>
      <w:r w:rsidRPr="005E0170" w:rsidR="00D66C04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tied,</w:t>
      </w:r>
      <w:r w:rsidR="00D66C04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say,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“</w:t>
      </w:r>
      <w:r w:rsidRPr="005E0170" w:rsidR="00D66C04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right.</w:t>
      </w:r>
      <w:r w:rsidR="00D66C04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investigation,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existed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passed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="008A5CB3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completed.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T</w:t>
      </w:r>
      <w:r w:rsidRP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orders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magistrates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judges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devices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storage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="00D66C04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iCloud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storage.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mechanisms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utilised</w:t>
      </w:r>
      <w:r w:rsidR="00D66C04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D66C04">
        <w:rPr>
          <w:rFonts w:eastAsia="Verdana"/>
        </w:rPr>
        <w:t>Again</w:t>
      </w:r>
      <w:r w:rsidR="00D66C0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routinely</w:t>
      </w:r>
      <w:r w:rsidR="00D66C0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multiple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freely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perpetrators.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="00176928">
        <w:rPr>
          <w:rFonts w:eastAsia="Verdana"/>
        </w:rPr>
        <w:t>I</w:t>
      </w:r>
      <w:r w:rsidRPr="005E0170" w:rsidR="005D221D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shocking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perpetrator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convicted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 w:rsidR="0017692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again.</w:t>
      </w:r>
      <w:r w:rsidR="005E1471">
        <w:rPr>
          <w:rFonts w:eastAsia="Verdana"/>
        </w:rPr>
        <w:t xml:space="preserve"> </w:t>
      </w:r>
      <w:r w:rsidRPr="005E0170" w:rsidR="005D221D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perpetrators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material?</w:t>
      </w:r>
      <w:r w:rsidR="005E1471">
        <w:rPr>
          <w:rFonts w:eastAsia="Verdana"/>
        </w:rPr>
        <w:t xml:space="preserve"> </w:t>
      </w:r>
      <w:r w:rsidRPr="005E0170" w:rsidR="005D221D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speed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whic</w:t>
      </w:r>
      <w:r w:rsidRPr="005E0170">
        <w:rPr>
          <w:rFonts w:eastAsia="Verdana"/>
        </w:rPr>
        <w:t>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offline?</w:t>
      </w:r>
    </w:p>
    <w:p w:rsidR="005D221D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confident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minor.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forward,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hugely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powerful</w:t>
      </w:r>
      <w:r w:rsidR="005D221D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D221D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partnerships</w:t>
      </w:r>
      <w:r w:rsidR="005D221D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Centre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closely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Watch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Foundation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is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D221D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doubt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ironically</w:t>
      </w:r>
      <w:r w:rsidR="005D221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D221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lack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step.</w:t>
      </w:r>
    </w:p>
    <w:p w:rsidR="005E0170" w:rsidRPr="005E0170" w:rsidP="00E80735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elements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="005D221D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sensitivity</w:t>
      </w:r>
      <w:r w:rsidR="00176928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Rachel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this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Taylor: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David,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B86166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insensitive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concern?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example,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hijab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ordinarily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25026A">
        <w:rPr>
          <w:rFonts w:eastAsia="Verdana"/>
        </w:rPr>
        <w:t>.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="005D221D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 w:rsidR="005D221D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sensitive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 w:rsidR="001F2265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tracking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7.5%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them.</w:t>
      </w:r>
      <w:r w:rsidR="005E1471">
        <w:rPr>
          <w:rFonts w:eastAsia="Verdana"/>
        </w:rPr>
        <w:t xml:space="preserve"> </w:t>
      </w:r>
      <w:r w:rsidRPr="005E0170" w:rsidR="001F2265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tends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harassment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1F226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course</w:t>
      </w:r>
      <w:r w:rsidR="001F226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honour-based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abuse,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potentially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life-threatening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1F226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1F2265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1F2265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constantly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raised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1F226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100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NGOs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8A5CB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8A5CB3">
        <w:rPr>
          <w:rFonts w:eastAsia="Verdana"/>
        </w:rPr>
        <w:t>D</w:t>
      </w:r>
      <w:r w:rsidRPr="005E0170" w:rsidR="008A5CB3">
        <w:rPr>
          <w:rFonts w:eastAsia="Verdana"/>
        </w:rPr>
        <w:t>efinitions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intimacy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vary,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to.</w:t>
      </w:r>
    </w:p>
    <w:p w:rsidR="008A5CB3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1F2265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letters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written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176928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12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13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March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April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responses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Pinterest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published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correspondence,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perfectly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adequate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="001F2265">
        <w:rPr>
          <w:rFonts w:eastAsia="Verdana"/>
        </w:rPr>
        <w:t>filters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opportunity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highlight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catastrophic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nudity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involved.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realisation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connecting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nudity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Taylor: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concerns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addressed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major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addressed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legislation?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1F226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1F2265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hijab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expectation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classed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certainly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legislation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R</w:t>
      </w:r>
      <w:r w:rsidRPr="005E0170">
        <w:rPr>
          <w:rFonts w:eastAsia="Verdana"/>
        </w:rPr>
        <w:t>evenge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P</w:t>
      </w:r>
      <w:r w:rsidR="00D53BDF">
        <w:rPr>
          <w:rFonts w:eastAsia="Verdana"/>
        </w:rPr>
        <w:t>orn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H</w:t>
      </w:r>
      <w:r w:rsidRPr="005E0170">
        <w:rPr>
          <w:rFonts w:eastAsia="Verdana"/>
        </w:rPr>
        <w:t>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harassment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sister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D53BD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However,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straightforward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industry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D53BDF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slows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="00D53BDF">
        <w:rPr>
          <w:rFonts w:eastAsia="Verdana"/>
          <w:bCs/>
        </w:rPr>
        <w:t>One</w:t>
      </w:r>
      <w:r w:rsidR="005E1471">
        <w:rPr>
          <w:rFonts w:eastAsia="Verdana"/>
          <w:bCs/>
        </w:rPr>
        <w:t xml:space="preserve"> </w:t>
      </w:r>
      <w:r w:rsidR="00D53BDF">
        <w:rPr>
          <w:rFonts w:eastAsia="Verdana"/>
          <w:bCs/>
        </w:rPr>
        <w:t>per</w:t>
      </w:r>
      <w:r w:rsidR="005E1471">
        <w:rPr>
          <w:rFonts w:eastAsia="Verdana"/>
          <w:bCs/>
        </w:rPr>
        <w:t xml:space="preserve"> </w:t>
      </w:r>
      <w:r w:rsidR="00D53BDF">
        <w:rPr>
          <w:rFonts w:eastAsia="Verdana"/>
          <w:bCs/>
        </w:rPr>
        <w:t>cent</w:t>
      </w:r>
      <w:r w:rsidR="0025026A">
        <w:rPr>
          <w:rFonts w:eastAsia="Verdana"/>
          <w:bCs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large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25026A">
        <w:rPr>
          <w:rFonts w:eastAsia="Verdana"/>
        </w:rPr>
        <w:t xml:space="preserve">. Is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growing?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Yes,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D53BDF">
        <w:rPr>
          <w:rFonts w:eastAsia="Verdana"/>
        </w:rPr>
        <w:t>b</w:t>
      </w:r>
      <w:r w:rsidRPr="005E0170">
        <w:rPr>
          <w:rFonts w:eastAsia="Verdana"/>
        </w:rPr>
        <w:t>ou</w:t>
      </w:r>
      <w:r w:rsidR="00D53BDF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D53BD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probably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viewpoint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Pinterest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displayed,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wrong,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think,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“Why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the </w:t>
      </w:r>
      <w:r w:rsidRPr="005E0170">
        <w:rPr>
          <w:rFonts w:eastAsia="Verdana"/>
        </w:rPr>
        <w:t>Revenge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image?</w:t>
      </w:r>
      <w:r w:rsidR="00D53BDF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working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stakeholders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sensitive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="008A5CB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Yes</w:t>
      </w:r>
      <w:r w:rsidR="00D53BD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closely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Karma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Nirvana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Muslim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Network,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reciprocal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routes</w:t>
      </w:r>
      <w:r w:rsidR="0025026A">
        <w:rPr>
          <w:rFonts w:eastAsia="Verdana"/>
        </w:rPr>
        <w:t xml:space="preserve">. We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8A5CB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8A5CB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versa.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David,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OnlyFans</w:t>
      </w:r>
      <w:r w:rsidR="005E1471">
        <w:rPr>
          <w:rFonts w:eastAsia="Verdana"/>
        </w:rPr>
        <w:t xml:space="preserve">’ </w:t>
      </w:r>
      <w:r w:rsidRPr="005E0170">
        <w:rPr>
          <w:rFonts w:eastAsia="Verdana"/>
        </w:rPr>
        <w:t>CEO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intimacy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seeing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improvement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sensitivity?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No</w:t>
      </w:r>
      <w:r w:rsidR="00D53BD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B86166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highlight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draw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D53BD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Ultimately</w:t>
      </w:r>
      <w:r w:rsidR="00D53BDF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optimistic,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ha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D53BDF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D53BDF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M</w:t>
      </w:r>
      <w:r w:rsidRPr="005E0170">
        <w:rPr>
          <w:rFonts w:eastAsia="Verdana"/>
        </w:rPr>
        <w:t>eta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Sophie,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encounter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Revenge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Helpline</w:t>
      </w:r>
      <w:r w:rsidR="00D53BDF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 w:rsidR="00D53BDF"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period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trends.</w:t>
      </w:r>
    </w:p>
    <w:p w:rsidR="0073529C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certainly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72%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women.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handy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assistant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handed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statistics.</w:t>
      </w:r>
    </w:p>
    <w:p w:rsidR="0073529C" w:rsidRPr="0073529C" w:rsidP="00E80735">
      <w:pPr>
        <w:pStyle w:val="Answer"/>
        <w:rPr>
          <w:rFonts w:eastAsia="Verdana"/>
        </w:rPr>
      </w:pPr>
      <w:r>
        <w:rPr>
          <w:rFonts w:eastAsia="Verdana"/>
          <w:b/>
          <w:i/>
        </w:rPr>
        <w:t>David</w:t>
      </w:r>
      <w:r w:rsidR="005E1471">
        <w:rPr>
          <w:rFonts w:eastAsia="Verdana"/>
          <w:b/>
          <w:i/>
        </w:rPr>
        <w:t xml:space="preserve"> </w:t>
      </w:r>
      <w:r>
        <w:rPr>
          <w:rFonts w:eastAsia="Verdana"/>
          <w:b/>
          <w:i/>
        </w:rPr>
        <w:t>Wright:</w:t>
      </w:r>
      <w:r w:rsidR="005E1471">
        <w:rPr>
          <w:rFonts w:eastAsia="Verdana"/>
          <w:b/>
          <w:i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magic.</w:t>
      </w:r>
    </w:p>
    <w:p w:rsidR="0073529C" w:rsidP="00E80735">
      <w:pPr>
        <w:pStyle w:val="Answer"/>
        <w:rPr>
          <w:rFonts w:eastAsia="Verdana"/>
        </w:rPr>
      </w:pPr>
      <w:r>
        <w:rPr>
          <w:rFonts w:eastAsia="Verdana"/>
          <w:b/>
          <w:i/>
        </w:rPr>
        <w:t>Sophie</w:t>
      </w:r>
      <w:r w:rsidR="005E1471">
        <w:rPr>
          <w:rFonts w:eastAsia="Verdana"/>
          <w:b/>
          <w:i/>
        </w:rPr>
        <w:t xml:space="preserve"> </w:t>
      </w:r>
      <w:r>
        <w:rPr>
          <w:rFonts w:eastAsia="Verdana"/>
          <w:b/>
          <w:i/>
        </w:rPr>
        <w:t>Mortimer:</w:t>
      </w:r>
      <w:r w:rsidR="005E1471">
        <w:rPr>
          <w:rFonts w:eastAsia="Verdana"/>
          <w:b/>
          <w:i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seen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400%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increase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2017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2024.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certainly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becoming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better</w:t>
      </w:r>
      <w:r w:rsidR="0025026A">
        <w:rPr>
          <w:rFonts w:eastAsia="Verdana"/>
        </w:rPr>
        <w:t xml:space="preserve"> and </w:t>
      </w:r>
      <w:r w:rsidRPr="005E0170" w:rsid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easily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available,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harder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identify.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behaviour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referring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different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 w:rsidR="005E0170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common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behaviour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genuine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collector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culture,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causing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individual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possessing,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creating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peer</w:t>
      </w:r>
      <w:r w:rsidR="0025026A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25026A">
        <w:rPr>
          <w:rFonts w:eastAsia="Verdana"/>
        </w:rPr>
        <w:t xml:space="preserve"> </w:t>
      </w:r>
      <w:r w:rsidRPr="005E0170" w:rsidR="005E0170">
        <w:rPr>
          <w:rFonts w:eastAsia="Verdana"/>
        </w:rPr>
        <w:t>peer</w:t>
      </w:r>
      <w:r w:rsidR="009C254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S</w:t>
      </w:r>
      <w:r w:rsidRPr="005E0170" w:rsid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similarity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there</w:t>
      </w:r>
      <w:r w:rsidRPr="005E0170" w:rsid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73529C" w:rsidP="00E80735">
      <w:pPr>
        <w:pStyle w:val="Answer"/>
        <w:rPr>
          <w:rFonts w:eastAsia="Verdana"/>
          <w:b/>
          <w:bCs/>
        </w:rPr>
      </w:pPr>
      <w:r>
        <w:rPr>
          <w:rFonts w:eastAsia="Verdana"/>
        </w:rPr>
        <w:t>O</w:t>
      </w:r>
      <w:r w:rsidRPr="005E0170" w:rsid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72%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women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 w:rsidR="005E0170">
        <w:rPr>
          <w:rFonts w:eastAsia="Verdana"/>
        </w:rPr>
        <w:t>h</w:t>
      </w:r>
      <w:r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44%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perpetrator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known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male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53%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completely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unknown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speaks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drivers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sometimes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targeted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individual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commonly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not</w:t>
      </w:r>
      <w:r w:rsidR="009C254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S</w:t>
      </w:r>
      <w:r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="009C2542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simply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know.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5E0170" w:rsidR="0073529C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major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such as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counter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including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deepfakes?</w:t>
      </w:r>
      <w:r w:rsidR="005E1471">
        <w:rPr>
          <w:rFonts w:eastAsia="Verdana"/>
        </w:rPr>
        <w:t xml:space="preserve"> </w:t>
      </w:r>
    </w:p>
    <w:p w:rsidR="0073529C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flag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affected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until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registry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genuine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identification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fairly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recently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harassed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sent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F671FA">
        <w:rPr>
          <w:rFonts w:eastAsia="Verdana"/>
        </w:rPr>
        <w:t>self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“</w:t>
      </w:r>
      <w:r w:rsidRPr="005E0170" w:rsidR="00F671FA">
        <w:rPr>
          <w:rFonts w:eastAsia="Verdana"/>
        </w:rPr>
        <w:t>That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F671F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you,</w:t>
      </w:r>
      <w:r w:rsidR="00F671FA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“N</w:t>
      </w:r>
      <w:r w:rsidRPr="005E0170">
        <w:rPr>
          <w:rFonts w:eastAsia="Verdana"/>
        </w:rPr>
        <w:t>o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</w:t>
      </w:r>
      <w:r w:rsidR="00F671F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face,</w:t>
      </w:r>
      <w:r w:rsidR="00F671FA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“</w:t>
      </w:r>
      <w:r w:rsidRPr="005E0170" w:rsidR="00F671FA">
        <w:rPr>
          <w:rFonts w:eastAsia="Verdana"/>
        </w:rPr>
        <w:t>No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F671FA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doesn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F671FA">
        <w:rPr>
          <w:rFonts w:eastAsia="Verdana"/>
        </w:rPr>
        <w:t>.”</w:t>
      </w:r>
      <w:r w:rsidR="005E1471">
        <w:rPr>
          <w:rFonts w:eastAsia="Verdana"/>
        </w:rPr>
        <w:t xml:space="preserve"> </w:t>
      </w:r>
      <w:r w:rsidRPr="005E0170" w:rsidR="00F671FA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25026A">
        <w:rPr>
          <w:rFonts w:eastAsia="Verdana"/>
        </w:rPr>
        <w:t xml:space="preserve">,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husband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F671F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F671FA">
        <w:rPr>
          <w:rFonts w:eastAsia="Verdana"/>
        </w:rPr>
        <w:t>“</w:t>
      </w:r>
      <w:r w:rsidRPr="005E0170" w:rsidR="00F671FA">
        <w:rPr>
          <w:rFonts w:eastAsia="Verdana"/>
        </w:rPr>
        <w:t>No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you,</w:t>
      </w:r>
      <w:r w:rsidR="00F671FA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</w:p>
    <w:p w:rsidR="00F671FA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distinguish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genuine.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where </w:t>
      </w:r>
      <w:r w:rsidRPr="005E0170">
        <w:rPr>
          <w:rFonts w:eastAsia="Verdana"/>
        </w:rPr>
        <w:t>individual</w:t>
      </w:r>
      <w:r w:rsidR="00CB6370">
        <w:rPr>
          <w:rFonts w:eastAsia="Verdana"/>
        </w:rPr>
        <w:t>—</w:t>
      </w:r>
      <w:r w:rsidRPr="005E0170">
        <w:rPr>
          <w:rFonts w:eastAsia="Verdana"/>
        </w:rPr>
        <w:t>victims</w:t>
      </w:r>
      <w:r>
        <w:rPr>
          <w:rFonts w:eastAsia="Verdana"/>
        </w:rPr>
        <w:t>—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propagation.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encouragement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mention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nudification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apps</w:t>
      </w:r>
      <w:r w:rsidR="003D725E"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built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encounter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basis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stores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scope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expectations</w:t>
      </w:r>
      <w:r w:rsidR="00CB6370">
        <w:rPr>
          <w:rFonts w:eastAsia="Verdana"/>
        </w:rPr>
        <w:t>—</w:t>
      </w:r>
      <w:r w:rsidRPr="005E0170"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stores</w:t>
      </w:r>
      <w:r w:rsidR="00CB6370">
        <w:rPr>
          <w:rFonts w:eastAsia="Verdana"/>
        </w:rPr>
        <w:t>—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March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29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nudification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955EA"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ask</w:t>
      </w:r>
      <w:r w:rsidR="005955EA"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25026A">
        <w:rPr>
          <w:rFonts w:eastAsia="Verdana"/>
        </w:rPr>
        <w:t xml:space="preserve">: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place?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Sophie,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mentioned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situations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3D725E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done?</w:t>
      </w:r>
    </w:p>
    <w:p w:rsidR="005955EA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Yes,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job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handlers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interaction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criminal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disclose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officer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handler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crucial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often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25026A">
        <w:rPr>
          <w:rFonts w:eastAsia="Verdana"/>
        </w:rPr>
        <w:t xml:space="preserve"> or that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pictures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happening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victim-blaming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narratives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perpetuated.</w:t>
      </w:r>
      <w:r w:rsidR="005E1471">
        <w:rPr>
          <w:rFonts w:eastAsia="Verdana"/>
        </w:rPr>
        <w:t xml:space="preserve"> </w:t>
      </w:r>
    </w:p>
    <w:p w:rsidR="005955EA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fairness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police</w:t>
      </w:r>
      <w:r>
        <w:rPr>
          <w:rFonts w:eastAsia="Verdana"/>
        </w:rPr>
        <w:t>—specifically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frontline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officers—</w:t>
      </w:r>
      <w:r w:rsidRPr="005E0170" w:rsid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largely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law.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training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says,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apply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somebody</w:t>
      </w:r>
      <w:r w:rsidR="005E1471">
        <w:rPr>
          <w:rFonts w:eastAsia="Verdana"/>
        </w:rPr>
        <w:t>’</w:t>
      </w:r>
      <w:r w:rsidRPr="005E0170" w:rsid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real-life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situation,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overlapping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behaviours</w:t>
      </w:r>
      <w:r w:rsidR="0025026A">
        <w:rPr>
          <w:rFonts w:eastAsia="Verdana"/>
        </w:rPr>
        <w:t>—</w:t>
      </w:r>
      <w:r w:rsidRPr="005E0170" w:rsidR="005E0170">
        <w:rPr>
          <w:rFonts w:eastAsia="Verdana"/>
        </w:rPr>
        <w:t>criminal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otherwise</w:t>
      </w:r>
      <w:r w:rsidR="0025026A">
        <w:rPr>
          <w:rFonts w:eastAsia="Verdana"/>
        </w:rPr>
        <w:t>—</w:t>
      </w:r>
      <w:r w:rsidRPr="005E0170" w:rsid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abusive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behaviours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harassment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stalking,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domestic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violence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somebody</w:t>
      </w:r>
      <w:r w:rsidR="005E1471">
        <w:rPr>
          <w:rFonts w:eastAsia="Verdana"/>
        </w:rPr>
        <w:t>’</w:t>
      </w:r>
      <w:r w:rsidRPr="005E0170" w:rsid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life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targeted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abused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way,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part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people</w:t>
      </w:r>
      <w:r w:rsidR="005E1471">
        <w:rPr>
          <w:rFonts w:eastAsia="Verdana"/>
        </w:rPr>
        <w:t>’</w:t>
      </w:r>
      <w:r w:rsidRPr="005E0170" w:rsid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lives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now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signposting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services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ours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955EA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like?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consistent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offending.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Sometimes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saying,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leave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court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case,”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E0170" w:rsidR="005E0170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months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months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months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asked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takedown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police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done.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forces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say,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E0170">
        <w:rPr>
          <w:rFonts w:eastAsia="Verdana"/>
        </w:rPr>
        <w:t>No</w:t>
      </w:r>
      <w:r w:rsidRPr="005E0170" w:rsid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screenshots,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links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down.</w:t>
      </w:r>
      <w:r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consistency</w:t>
      </w:r>
      <w:r w:rsidR="005955E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a</w:t>
      </w:r>
      <w:r w:rsidRPr="005E0170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955EA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almost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forgotten.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5955EA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waiting.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signposted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turned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 w:rsidR="005955EA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5955EA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 w:rsidR="005955EA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criminalise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introduce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legislation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digital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Yes,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C4006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comprehensively</w:t>
      </w:r>
      <w:r w:rsidR="005E1471">
        <w:rPr>
          <w:rFonts w:eastAsia="Verdana"/>
        </w:rPr>
        <w:t xml:space="preserve"> </w:t>
      </w:r>
      <w:r w:rsidR="00C4006D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taking</w:t>
      </w:r>
      <w:r w:rsidR="00CB63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solicitation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25026A">
        <w:rPr>
          <w:rFonts w:eastAsia="Verdana"/>
        </w:rPr>
        <w:t>. A</w:t>
      </w:r>
      <w:r w:rsidRPr="005E0170">
        <w:rPr>
          <w:rFonts w:eastAsia="Verdana"/>
        </w:rPr>
        <w:t>gain</w:t>
      </w:r>
      <w:r w:rsidR="00C4006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lawyer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purpose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widely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 w:rsidRPr="005E0170" w:rsidR="00CB63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schools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education</w:t>
      </w:r>
      <w:r w:rsidR="005E1471">
        <w:rPr>
          <w:rFonts w:eastAsia="Verdana"/>
        </w:rPr>
        <w:t xml:space="preserve"> </w:t>
      </w:r>
      <w:r w:rsidR="00C4006D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misogyny</w:t>
      </w:r>
      <w:r w:rsidR="00C4006D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 w:rsidR="00C4006D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violence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spectrum</w:t>
      </w:r>
      <w:r w:rsidR="00C4006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C4006D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 w:rsidR="00C4006D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here</w:t>
      </w:r>
      <w:r w:rsidR="00C4006D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C4006D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place?</w:t>
      </w:r>
    </w:p>
    <w:p w:rsidR="00C4006D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education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piece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referring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schools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crucial,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target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generation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vulnerable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groups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older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vulnerable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So</w:t>
      </w:r>
      <w:r w:rsidR="0025026A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schools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misogyny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underlying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attitudes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behaviours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target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everyone.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turned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18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switch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flicked.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university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students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sextortion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money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pockets,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targeted</w:t>
      </w:r>
      <w:r w:rsidR="00CB63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CB63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pinpointing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those.</w:t>
      </w:r>
    </w:p>
    <w:p w:rsidR="003D6CC2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2022,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NCMEC</w:t>
      </w:r>
      <w:r>
        <w:rPr>
          <w:rFonts w:eastAsia="Verdana"/>
        </w:rPr>
        <w:t>—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Cente</w:t>
      </w:r>
      <w:r>
        <w:rPr>
          <w:rFonts w:eastAsia="Verdana"/>
        </w:rPr>
        <w:t>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Missing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&amp;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Exploited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</w:t>
      </w:r>
      <w:r>
        <w:rPr>
          <w:rFonts w:eastAsia="Verdana"/>
        </w:rPr>
        <w:t>—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States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sister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E0170">
        <w:rPr>
          <w:rFonts w:eastAsia="Verdana"/>
        </w:rPr>
        <w:t>emarcation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regulations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indeed,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obligations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CSAM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mandatory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obligations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NCMEC</w:t>
      </w:r>
      <w:r w:rsidR="005E1471">
        <w:rPr>
          <w:rFonts w:eastAsia="Verdana"/>
        </w:rPr>
        <w:t>’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presented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image?</w:t>
      </w:r>
      <w:r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="003F446A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5E0170">
        <w:rPr>
          <w:rFonts w:eastAsia="Verdana"/>
        </w:rPr>
        <w:t>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18,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transport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versa.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split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determines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relationship-based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extortion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Christine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Jardine:</w:t>
      </w:r>
      <w:r w:rsidR="005E1471">
        <w:rPr>
          <w:rFonts w:eastAsia="Verdana"/>
          <w:b/>
          <w:bCs/>
        </w:rPr>
        <w:t xml:space="preserve"> </w:t>
      </w:r>
      <w:r w:rsidR="003D725E">
        <w:rPr>
          <w:rFonts w:eastAsia="Verdana"/>
        </w:rPr>
        <w:t>Listening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everything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3D6CC2">
        <w:rPr>
          <w:rFonts w:eastAsia="Verdana"/>
        </w:rPr>
        <w:t>2023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effective,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="003D725E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catch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sophistication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85413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Sophie,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deepfakes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especially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="00B86166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</w:t>
      </w:r>
      <w:r w:rsidR="003D6CC2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3D6CC2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assumption?</w:t>
      </w:r>
    </w:p>
    <w:p w:rsidR="00946464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 w:rsidR="003D6CC2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3D6CC2"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make.</w:t>
      </w:r>
      <w:r w:rsidR="005E1471">
        <w:rPr>
          <w:rFonts w:eastAsia="Verdana"/>
        </w:rPr>
        <w:t xml:space="preserve"> </w:t>
      </w:r>
      <w:r w:rsidRPr="005E0170" w:rsidR="003D6CC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C53E5E">
        <w:rPr>
          <w:rFonts w:eastAsia="Verdana"/>
        </w:rPr>
        <w:t>DSIT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Ministers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3D6CC2">
        <w:rPr>
          <w:rFonts w:eastAsia="Verdana"/>
        </w:rPr>
        <w:t>2023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F219AF">
        <w:rPr>
          <w:rFonts w:eastAsia="Verdana"/>
        </w:rPr>
        <w:t>—</w:t>
      </w:r>
      <w:r w:rsidRPr="005E0170"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Lorna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3D6CC2">
        <w:rPr>
          <w:rFonts w:eastAsia="Verdana"/>
        </w:rPr>
        <w:t>b</w:t>
      </w:r>
      <w:r w:rsidRPr="005E0170">
        <w:rPr>
          <w:rFonts w:eastAsia="Verdana"/>
        </w:rPr>
        <w:t>ou</w:t>
      </w:r>
      <w:r w:rsidR="003D6CC2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interpretation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3D6CC2">
        <w:rPr>
          <w:rFonts w:eastAsia="Verdana"/>
        </w:rPr>
        <w:t>2023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determine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F219AF">
        <w:rPr>
          <w:rFonts w:eastAsia="Verdana"/>
        </w:rPr>
        <w:t>—</w:t>
      </w:r>
      <w:r w:rsidR="003D6CC2"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powers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restriction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requests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requests</w:t>
      </w:r>
      <w:r w:rsidR="00F219AF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F219AF">
        <w:rPr>
          <w:rFonts w:eastAsia="Verdana"/>
        </w:rPr>
        <w:t>So</w:t>
      </w:r>
      <w:r w:rsidR="00CB63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disrupt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compliant,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submit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requests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block.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 w:rsidR="00C53E5E">
        <w:rPr>
          <w:rFonts w:eastAsia="Verdana"/>
        </w:rPr>
        <w:t>DSIT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probably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weeks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months.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terrorist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immediate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intervention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immediate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reminded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hours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suggest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unfit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purpose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expected.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5E0170" w:rsidR="00946464">
        <w:rPr>
          <w:rFonts w:eastAsia="Verdana"/>
        </w:rPr>
        <w:t>Jumping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sextortion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figures,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mentioned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91%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male</w:t>
      </w:r>
      <w:r w:rsidR="00946464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 w:rsidR="00946464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disproportionality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gay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straight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males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impacted,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collect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demographic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violated</w:t>
      </w:r>
      <w:r w:rsidR="005E1471">
        <w:rPr>
          <w:rFonts w:eastAsia="Verdana"/>
        </w:rPr>
        <w:t xml:space="preserve"> </w:t>
      </w:r>
      <w:r w:rsidR="00CB63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disclose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minimum</w:t>
      </w:r>
      <w:r w:rsidR="0094646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s</w:t>
      </w:r>
      <w:r w:rsidRP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946464" w:rsidR="00946464">
        <w:rPr>
          <w:rFonts w:eastAsia="Verdana"/>
          <w:bCs/>
        </w:rPr>
        <w:t>Do</w:t>
      </w:r>
      <w:r w:rsidR="005E1471">
        <w:rPr>
          <w:rFonts w:eastAsia="Verdana"/>
          <w:bCs/>
        </w:rPr>
        <w:t xml:space="preserve"> </w:t>
      </w:r>
      <w:r w:rsidRPr="00946464" w:rsidR="00946464">
        <w:rPr>
          <w:rFonts w:eastAsia="Verdana"/>
          <w:bCs/>
        </w:rPr>
        <w:t>you</w:t>
      </w:r>
      <w:r w:rsidR="005E1471">
        <w:rPr>
          <w:rFonts w:eastAsia="Verdana"/>
          <w:bCs/>
        </w:rPr>
        <w:t xml:space="preserve"> </w:t>
      </w:r>
      <w:r w:rsidRPr="00946464" w:rsidR="00946464">
        <w:rPr>
          <w:rFonts w:eastAsia="Verdana"/>
          <w:bCs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targeted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purporting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men?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Sophie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Mortimer: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predominantly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purporting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women.</w:t>
      </w:r>
    </w:p>
    <w:p w:rsidR="005E0170" w:rsidRPr="005E0170" w:rsidP="00E80735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touched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wondered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elaborate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="00946464">
        <w:rPr>
          <w:rFonts w:eastAsia="Verdana"/>
        </w:rPr>
        <w:t>under</w:t>
      </w:r>
      <w:r w:rsidRPr="005E0170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sharing,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tighten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solve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internationally.</w:t>
      </w:r>
    </w:p>
    <w:p w:rsidR="00F14F45" w:rsidP="00E80735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David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Wright: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pertinent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F219AF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F219AF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 w:rsidR="00F219AF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F219AF">
        <w:rPr>
          <w:rFonts w:eastAsia="Verdana"/>
        </w:rPr>
        <w:t>NCII</w:t>
      </w:r>
      <w:r w:rsidR="00F219AF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struck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parallels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15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ago.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advantage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blueprint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use.</w:t>
      </w:r>
      <w:r w:rsidR="005E1471">
        <w:rPr>
          <w:rFonts w:eastAsia="Verdana"/>
        </w:rPr>
        <w:t xml:space="preserve"> </w:t>
      </w:r>
    </w:p>
    <w:p w:rsidR="00AA64F5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issue.</w:t>
      </w:r>
      <w:r w:rsidR="005E1471">
        <w:rPr>
          <w:rFonts w:eastAsia="Verdana"/>
        </w:rPr>
        <w:t xml:space="preserve"> </w:t>
      </w:r>
      <w:r w:rsidRPr="005E0170" w:rsidR="00F14F45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F14F45">
        <w:rPr>
          <w:rFonts w:eastAsia="Verdana"/>
        </w:rPr>
        <w:t>Revenge</w:t>
      </w:r>
      <w:r w:rsidR="005E1471">
        <w:rPr>
          <w:rFonts w:eastAsia="Verdana"/>
        </w:rPr>
        <w:t xml:space="preserve"> </w:t>
      </w:r>
      <w:r w:rsidRPr="005E0170" w:rsidR="00F14F45">
        <w:rPr>
          <w:rFonts w:eastAsia="Verdana"/>
        </w:rPr>
        <w:t>Porn</w:t>
      </w:r>
      <w:r w:rsidR="005E1471">
        <w:rPr>
          <w:rFonts w:eastAsia="Verdana"/>
        </w:rPr>
        <w:t xml:space="preserve"> </w:t>
      </w:r>
      <w:r w:rsidRPr="005E0170" w:rsidR="00F14F45">
        <w:rPr>
          <w:rFonts w:eastAsia="Verdana"/>
        </w:rPr>
        <w:t>Helpline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F14F4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internationally</w:t>
      </w:r>
      <w:r w:rsidR="00F14F45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six.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NGOs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children</w:t>
      </w:r>
      <w:r w:rsidR="00F14F45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F14F45" w:rsidP="00E80735">
      <w:pPr>
        <w:pStyle w:val="Answer"/>
        <w:rPr>
          <w:rFonts w:eastAsia="Verdana"/>
        </w:rPr>
      </w:pP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example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couple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ago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foundation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India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children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abuse,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40%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months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women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Dedicated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services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few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far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adults,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say,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lucky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dedicated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support.</w:t>
      </w:r>
      <w:r w:rsidR="005E1471">
        <w:rPr>
          <w:rFonts w:eastAsia="Verdana"/>
        </w:rPr>
        <w:t xml:space="preserve"> </w:t>
      </w:r>
    </w:p>
    <w:p w:rsidR="00F14F45" w:rsidP="00E80735">
      <w:pPr>
        <w:pStyle w:val="Answer"/>
        <w:rPr>
          <w:rFonts w:eastAsia="Verdana"/>
        </w:rPr>
      </w:pPr>
      <w:r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work</w:t>
      </w:r>
      <w:r w:rsidR="00AA64F5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104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amazing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NGOs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cover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this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convene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quarterly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meetings</w:t>
      </w:r>
      <w:r w:rsidR="00AA64F5">
        <w:rPr>
          <w:rFonts w:eastAsia="Verdana"/>
        </w:rPr>
        <w:t>—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next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next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Tuesday</w:t>
      </w:r>
      <w:r w:rsidR="00AA64F5">
        <w:rPr>
          <w:rFonts w:eastAsia="Verdana"/>
        </w:rPr>
        <w:t>—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regulation,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powerful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international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changing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regulations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F14F45" w:rsidP="00E80735">
      <w:pPr>
        <w:pStyle w:val="Answer"/>
        <w:rPr>
          <w:rFonts w:eastAsia="Verdana"/>
        </w:rPr>
      </w:pPr>
      <w:r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big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job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22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languages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currently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working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10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accessible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possibly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can,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hard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 w:rsid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rely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NGOs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 w:rsidR="00AA64F5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arrives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StopNCII</w:t>
      </w:r>
      <w:r w:rsidRPr="005E0170" w:rsid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inevitably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own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country.</w:t>
      </w:r>
      <w:r w:rsidR="005E1471">
        <w:rPr>
          <w:rFonts w:eastAsia="Verdana"/>
        </w:rPr>
        <w:t xml:space="preserve"> </w:t>
      </w:r>
      <w:r w:rsidRPr="005E0170" w:rsidR="00AA64F5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example,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Pakistan,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Digital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Rights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Foundation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provide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support.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works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opposite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well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NGOs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country</w:t>
      </w:r>
      <w:r w:rsidR="005E1471">
        <w:rPr>
          <w:rFonts w:eastAsia="Verdana"/>
        </w:rPr>
        <w:t xml:space="preserve"> </w:t>
      </w:r>
      <w:r w:rsidRPr="005E0170" w:rsid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StopNCII</w:t>
      </w:r>
      <w:r w:rsidRPr="005E0170" w:rsid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5E0170" w:rsidRPr="005E0170" w:rsidP="00E80735">
      <w:pPr>
        <w:pStyle w:val="Answer"/>
        <w:rPr>
          <w:rFonts w:eastAsia="Verdana"/>
        </w:rPr>
      </w:pP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encouraged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emergence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regulation</w:t>
      </w:r>
      <w:r w:rsidR="0025026A">
        <w:rPr>
          <w:rFonts w:eastAsia="Verdana"/>
        </w:rPr>
        <w:t xml:space="preserve">. As </w:t>
      </w:r>
      <w:r w:rsidR="00F14F45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European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regulation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Australia,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Zealand</w:t>
      </w:r>
      <w:r w:rsidR="0025026A">
        <w:rPr>
          <w:rFonts w:eastAsia="Verdana"/>
        </w:rPr>
        <w:t xml:space="preserve"> and </w:t>
      </w:r>
      <w:r w:rsidRPr="005E0170">
        <w:rPr>
          <w:rFonts w:eastAsia="Verdana"/>
        </w:rPr>
        <w:t>South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Korea,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Digital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</w:t>
      </w:r>
      <w:r w:rsidR="00F14F45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Equalit</w:t>
      </w:r>
      <w:r w:rsidR="00F14F45">
        <w:rPr>
          <w:rFonts w:eastAsia="Verdana"/>
        </w:rPr>
        <w:t>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2010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Europe</w:t>
      </w:r>
      <w:r w:rsidR="00F14F4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recently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c</w:t>
      </w:r>
      <w:r w:rsidRPr="005E0170">
        <w:rPr>
          <w:rFonts w:eastAsia="Verdana"/>
        </w:rPr>
        <w:t>ybercrime</w:t>
      </w:r>
      <w:r w:rsidR="005E1471">
        <w:rPr>
          <w:rFonts w:eastAsia="Verdana"/>
        </w:rPr>
        <w:t xml:space="preserve"> </w:t>
      </w:r>
      <w:r w:rsidR="00F14F45">
        <w:rPr>
          <w:rFonts w:eastAsia="Verdana"/>
        </w:rPr>
        <w:t>c</w:t>
      </w:r>
      <w:r w:rsidRPr="005E0170">
        <w:rPr>
          <w:rFonts w:eastAsia="Verdana"/>
        </w:rPr>
        <w:t>onvention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a</w:t>
      </w:r>
      <w:r w:rsidRPr="005E0170">
        <w:rPr>
          <w:rFonts w:eastAsia="Verdana"/>
        </w:rPr>
        <w:t>rticle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16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expecting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members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NCII.</w:t>
      </w:r>
      <w:r w:rsidR="005E1471">
        <w:rPr>
          <w:rFonts w:eastAsia="Verdana"/>
        </w:rPr>
        <w:t xml:space="preserve"> </w:t>
      </w:r>
      <w:r w:rsidRPr="005E0170" w:rsidR="00F14F45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critical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AA64F5">
        <w:rPr>
          <w:rFonts w:eastAsia="Verdana"/>
        </w:rPr>
        <w:t>it</w:t>
      </w:r>
      <w:r w:rsidR="0025026A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coverage</w:t>
      </w:r>
      <w:r w:rsidR="005E1471">
        <w:rPr>
          <w:rFonts w:eastAsia="Verdana"/>
        </w:rPr>
        <w:t xml:space="preserve"> </w:t>
      </w:r>
      <w:r w:rsidR="00A468F5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A468F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A468F5">
        <w:rPr>
          <w:rFonts w:eastAsia="Verdana"/>
        </w:rPr>
        <w:t>s</w:t>
      </w:r>
      <w:r w:rsidRP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internationally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occur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like.</w:t>
      </w:r>
    </w:p>
    <w:p w:rsidR="00450B19" w:rsidP="00E80735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 w:rsidR="00A468F5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behalf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="00A468F5">
        <w:rPr>
          <w:rFonts w:eastAsia="Verdana"/>
        </w:rPr>
        <w:t>new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>Committee—</w:t>
      </w:r>
      <w:r w:rsidR="00A468F5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="0025026A">
        <w:rPr>
          <w:rFonts w:eastAsia="Verdana"/>
        </w:rPr>
        <w:t xml:space="preserve">the </w:t>
      </w:r>
      <w:r w:rsidR="00A468F5">
        <w:rPr>
          <w:rFonts w:eastAsia="Verdana"/>
        </w:rPr>
        <w:t>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</w:t>
      </w:r>
      <w:r w:rsidR="00A468F5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guess</w:t>
      </w:r>
      <w:r w:rsidR="0025026A">
        <w:rPr>
          <w:rFonts w:eastAsia="Verdana"/>
        </w:rPr>
        <w:t>—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patience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inquiry,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A468F5">
        <w:rPr>
          <w:rFonts w:eastAsia="Verdana"/>
        </w:rPr>
        <w:t>.</w:t>
      </w:r>
    </w:p>
    <w:p w:rsidR="0072393A" w:rsidRPr="005E0170" w:rsidP="0072393A">
      <w:pPr>
        <w:pStyle w:val="TitlePanel0"/>
      </w:pPr>
      <w:bookmarkStart w:id="1" w:name="Panel2"/>
      <w:r w:rsidRPr="005E0170">
        <w:t>Examination</w:t>
      </w:r>
      <w:r w:rsidR="005E1471">
        <w:t xml:space="preserve"> </w:t>
      </w:r>
      <w:r w:rsidRPr="005E0170">
        <w:t>of</w:t>
      </w:r>
      <w:r w:rsidR="005E1471">
        <w:t xml:space="preserve"> </w:t>
      </w:r>
      <w:r w:rsidRPr="005E0170">
        <w:t>witnesses</w:t>
      </w:r>
    </w:p>
    <w:p w:rsidR="0072393A" w:rsidRPr="005E0170" w:rsidP="0072393A">
      <w:pPr>
        <w:pStyle w:val="Para"/>
      </w:pPr>
      <w:r w:rsidRPr="005E0170">
        <w:t>Witnesses:</w:t>
      </w:r>
      <w:r w:rsidR="005E1471">
        <w:t xml:space="preserve"> </w:t>
      </w:r>
      <w:r w:rsidRPr="00F63F5D">
        <w:t>Courtney</w:t>
      </w:r>
      <w:r w:rsidR="005E1471">
        <w:t xml:space="preserve"> </w:t>
      </w:r>
      <w:r w:rsidRPr="00F63F5D">
        <w:t>Gregoire</w:t>
      </w:r>
      <w:r w:rsidR="005E1471">
        <w:t xml:space="preserve"> </w:t>
      </w:r>
      <w:r w:rsidRPr="00F63F5D">
        <w:t>and</w:t>
      </w:r>
      <w:r w:rsidR="005E1471">
        <w:t xml:space="preserve"> </w:t>
      </w:r>
      <w:r w:rsidRPr="00F63F5D">
        <w:t>Gail</w:t>
      </w:r>
      <w:r w:rsidR="005E1471">
        <w:t xml:space="preserve"> </w:t>
      </w:r>
      <w:r w:rsidRPr="00F63F5D">
        <w:t>Kent</w:t>
      </w:r>
      <w:bookmarkEnd w:id="1"/>
      <w:r w:rsidRPr="00F63F5D">
        <w:t>.</w:t>
      </w:r>
    </w:p>
    <w:p w:rsidR="0072393A" w:rsidP="00E80735">
      <w:pPr>
        <w:pStyle w:val="Question"/>
        <w:rPr>
          <w:rFonts w:eastAsia="Verdana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W</w:t>
      </w:r>
      <w:r>
        <w:rPr>
          <w:rFonts w:eastAsia="Verdana"/>
        </w:rPr>
        <w:t>elcome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second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panel</w:t>
      </w:r>
      <w:r w:rsidR="00194819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194819"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Gregoire,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</w:t>
      </w:r>
      <w:r w:rsidRPr="00F200B3">
        <w:rPr>
          <w:rFonts w:eastAsia="Verdana"/>
        </w:rPr>
        <w:t>ice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F200B3">
        <w:rPr>
          <w:rFonts w:eastAsia="Verdana"/>
        </w:rPr>
        <w:t>resident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F200B3">
        <w:rPr>
          <w:rFonts w:eastAsia="Verdana"/>
        </w:rPr>
        <w:t>hief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F200B3">
        <w:rPr>
          <w:rFonts w:eastAsia="Verdana"/>
        </w:rPr>
        <w:t>igital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F200B3">
        <w:rPr>
          <w:rFonts w:eastAsia="Verdana"/>
        </w:rPr>
        <w:t>afety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F200B3">
        <w:rPr>
          <w:rFonts w:eastAsia="Verdana"/>
        </w:rPr>
        <w:t>fficer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Microsoft,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Gail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Kent,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F200B3">
        <w:rPr>
          <w:rFonts w:eastAsia="Verdana"/>
        </w:rPr>
        <w:t>irector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F200B3">
        <w:rPr>
          <w:rFonts w:eastAsia="Verdana"/>
        </w:rPr>
        <w:t>overnment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F200B3">
        <w:rPr>
          <w:rFonts w:eastAsia="Verdana"/>
        </w:rPr>
        <w:t>ffairs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F200B3">
        <w:rPr>
          <w:rFonts w:eastAsia="Verdana"/>
        </w:rPr>
        <w:t>ublic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F200B3">
        <w:rPr>
          <w:rFonts w:eastAsia="Verdana"/>
        </w:rPr>
        <w:t>olicy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(</w:t>
      </w:r>
      <w:r>
        <w:rPr>
          <w:rFonts w:eastAsia="Verdana"/>
        </w:rPr>
        <w:t>s</w:t>
      </w:r>
      <w:r w:rsidRPr="00F200B3">
        <w:rPr>
          <w:rFonts w:eastAsia="Verdana"/>
        </w:rPr>
        <w:t>earch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F200B3">
        <w:rPr>
          <w:rFonts w:eastAsia="Verdana"/>
        </w:rPr>
        <w:t>ews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F200B3">
        <w:rPr>
          <w:rFonts w:eastAsia="Verdana"/>
        </w:rPr>
        <w:t>emini)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F200B3">
        <w:rPr>
          <w:rFonts w:eastAsia="Verdana"/>
        </w:rPr>
        <w:t>Google.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Committee</w:t>
      </w:r>
      <w:r>
        <w:rPr>
          <w:rFonts w:eastAsia="Verdana"/>
        </w:rPr>
        <w:t>.</w:t>
      </w:r>
    </w:p>
    <w:p w:rsidR="0072393A" w:rsidRPr="00A669FB" w:rsidP="00E80735">
      <w:pPr>
        <w:pStyle w:val="Question"/>
        <w:numPr>
          <w:ilvl w:val="0"/>
          <w:numId w:val="0"/>
        </w:numPr>
        <w:ind w:left="794"/>
        <w:rPr>
          <w:rFonts w:eastAsia="Verdana"/>
          <w:lang w:val="en-US"/>
        </w:rPr>
      </w:pP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opportunity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minutes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please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elaborate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respective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combat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start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Gail.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today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seriously,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certainly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great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co-ordination.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F63F5D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F63F5D">
        <w:rPr>
          <w:rFonts w:eastAsia="Verdana"/>
        </w:rPr>
        <w:t>earch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commitment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open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protecting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users,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25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years.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conversations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talk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charities,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themselves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companies.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attempt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host,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distribute,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profit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profound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distress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tackle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three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ways</w:t>
      </w:r>
      <w:r w:rsidRPr="00F63F5D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First,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enforceable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</w:t>
      </w:r>
      <w:r>
        <w:rPr>
          <w:rFonts w:eastAsia="Verdana"/>
        </w:rPr>
        <w:t>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later.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Secondly,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245460">
        <w:rPr>
          <w:rFonts w:eastAsia="Verdana"/>
        </w:rPr>
        <w:t>a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245460">
        <w:rPr>
          <w:rFonts w:eastAsia="Verdana"/>
        </w:rPr>
        <w:t>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providing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window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A669FB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world</w:t>
      </w:r>
      <w:r w:rsidR="00652ED4">
        <w:rPr>
          <w:rFonts w:eastAsia="Verdana"/>
        </w:rPr>
        <w:t>—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window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internet</w:t>
      </w:r>
      <w:r w:rsidR="00652ED4">
        <w:rPr>
          <w:rFonts w:eastAsia="Verdana"/>
        </w:rPr>
        <w:t xml:space="preserve">. We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hosting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data.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Thirdly,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panel,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education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effort.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however,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</w:t>
      </w:r>
      <w:r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single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entity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societal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problem,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evolved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time.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</w:t>
      </w:r>
      <w:r>
        <w:rPr>
          <w:rFonts w:eastAsia="Verdana"/>
        </w:rPr>
        <w:t>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652ED4"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K</w:t>
      </w:r>
      <w:r w:rsidRPr="00A669FB">
        <w:rPr>
          <w:rFonts w:eastAsia="Verdana"/>
        </w:rPr>
        <w:t>eeping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evolve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F63F5D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nuanced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problems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us.</w:t>
      </w:r>
      <w:r w:rsidR="005E1471">
        <w:rPr>
          <w:rFonts w:eastAsia="Verdana"/>
        </w:rPr>
        <w:t xml:space="preserve"> </w:t>
      </w:r>
    </w:p>
    <w:p w:rsidR="0072393A" w:rsidRPr="00A669FB" w:rsidP="00E80735">
      <w:pPr>
        <w:pStyle w:val="Answer"/>
        <w:rPr>
          <w:rFonts w:eastAsia="Verdana"/>
          <w:lang w:val="en-US"/>
        </w:rPr>
      </w:pP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company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helping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navigate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trillions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websites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webpages,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focus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innovative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solutions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later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inviting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forward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answering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questions.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Chair,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A669FB">
        <w:rPr>
          <w:rFonts w:eastAsia="Verdana"/>
        </w:rPr>
        <w:t>ommittee,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drawing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attention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issue.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era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truly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leveraged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forces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advancements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health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research.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advancement,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utilise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currency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yielded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counterfeit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telegram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resulted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fraud.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dissemination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2019,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Sensity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96%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deep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fakes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pornographic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99%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women.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appreciative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global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leader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issue,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criminalising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dissemination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>
        <w:rPr>
          <w:rFonts w:eastAsia="Verdana"/>
        </w:rPr>
        <w:t>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2015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652ED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2019,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documenting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research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significant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mental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physical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women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evidence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approach.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long-standing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commitment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image-based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responsibility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contribute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safer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ecosystem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protect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children,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harmful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seriously.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advancing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deeply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partnerships,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advocating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changes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regulation.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Microsoft,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comprehensive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synthetic.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range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services.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addition,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specific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services.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example,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GitHub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prohibits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software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tools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prohibit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A669FB">
        <w:rPr>
          <w:rFonts w:eastAsia="Verdana"/>
        </w:rPr>
        <w:t>enerative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services.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mentioned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panel,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proud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engine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engine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approached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foremost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donating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PhotoDNA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th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15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tackle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exploitation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explained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hashing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putting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victim</w:t>
      </w:r>
      <w:r w:rsidR="005E1471">
        <w:rPr>
          <w:rFonts w:eastAsia="Verdana"/>
        </w:rPr>
        <w:t>’</w:t>
      </w:r>
      <w:r w:rsidRPr="002E43A2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rights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first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update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A669FB">
        <w:rPr>
          <w:rFonts w:eastAsia="Verdana"/>
        </w:rPr>
        <w:t>hotoDNA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utilised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device,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ever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trusted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device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disseminated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hopefully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disseminated.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utilised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index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resulted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350,000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six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months.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Yesterday,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brought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together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stakeholders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critical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proposals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legislative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perspective.</w:t>
      </w:r>
      <w:r w:rsidR="005E1471">
        <w:rPr>
          <w:rFonts w:eastAsia="Verdana"/>
        </w:rPr>
        <w:t xml:space="preserve"> </w:t>
      </w:r>
    </w:p>
    <w:p w:rsidR="0072393A" w:rsidRPr="00A669FB" w:rsidP="00E80735">
      <w:pPr>
        <w:pStyle w:val="Answer"/>
        <w:rPr>
          <w:rFonts w:eastAsia="Verdana"/>
          <w:lang w:val="en-US"/>
        </w:rPr>
      </w:pP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669FB">
        <w:rPr>
          <w:rFonts w:eastAsia="Verdana"/>
        </w:rPr>
        <w:t>appy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society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solution,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guarantee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advance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tackling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2E43A2">
        <w:rPr>
          <w:rFonts w:eastAsia="Verdana"/>
        </w:rPr>
        <w:t>sincere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detecting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ecosystem,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deep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partnerships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listen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survivors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advocat</w:t>
      </w:r>
      <w:r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laws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humans,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against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us.</w:t>
      </w:r>
    </w:p>
    <w:p w:rsidR="0072393A" w:rsidP="00E80735">
      <w:pPr>
        <w:pStyle w:val="Question"/>
        <w:rPr>
          <w:rFonts w:eastAsia="Verdana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contrast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activity,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Gail,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partnership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progressing.</w:t>
      </w:r>
      <w:r w:rsidR="005E1471">
        <w:rPr>
          <w:rFonts w:eastAsia="Verdana"/>
        </w:rPr>
        <w:t xml:space="preserve"> </w:t>
      </w:r>
    </w:p>
    <w:p w:rsidR="0072393A" w:rsidRPr="00A669FB" w:rsidP="00E80735">
      <w:pPr>
        <w:pStyle w:val="Question"/>
        <w:numPr>
          <w:ilvl w:val="0"/>
          <w:numId w:val="0"/>
        </w:numPr>
        <w:ind w:left="794"/>
        <w:rPr>
          <w:rFonts w:eastAsia="Verdana"/>
          <w:lang w:val="en-US"/>
        </w:rPr>
      </w:pPr>
      <w:r w:rsidRPr="00A669FB">
        <w:rPr>
          <w:rFonts w:eastAsia="Verdana"/>
        </w:rPr>
        <w:t>Gail,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steps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increase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security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A669FB">
        <w:rPr>
          <w:rFonts w:eastAsia="Verdana"/>
        </w:rPr>
        <w:t>irst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second</w:t>
      </w:r>
      <w:r>
        <w:rPr>
          <w:rFonts w:eastAsia="Verdana"/>
        </w:rPr>
        <w:t>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third</w:t>
      </w:r>
      <w:r>
        <w:rPr>
          <w:rFonts w:eastAsia="Verdana"/>
        </w:rPr>
        <w:t>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education.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669FB">
        <w:rPr>
          <w:rFonts w:eastAsia="Verdana"/>
        </w:rPr>
        <w:t>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assessing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effectiveness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this?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assessed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effective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A669FB">
        <w:rPr>
          <w:rFonts w:eastAsia="Verdana"/>
        </w:rPr>
        <w:t>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plans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future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them?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easier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conversation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conversatio</w:t>
      </w:r>
      <w:r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A669FB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enforceable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enable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developing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account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engine.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remember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providing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window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652ED4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internet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hosting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itself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A669FB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obviously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previously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discussed,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comfortable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652ED4">
        <w:rPr>
          <w:rFonts w:eastAsia="Verdana"/>
        </w:rPr>
        <w:t>—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deeply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earch.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earch,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URLs.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A669FB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things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themselves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duplicates.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re-victimi</w:t>
      </w:r>
      <w:r>
        <w:rPr>
          <w:rFonts w:eastAsia="Verdana"/>
        </w:rPr>
        <w:t>s</w:t>
      </w:r>
      <w:r w:rsidRPr="00A669FB"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again.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90%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duplicates.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differentiate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duplicates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usually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30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duplicates.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two</w:t>
      </w:r>
      <w:r w:rsidR="00652ED4">
        <w:rPr>
          <w:rFonts w:eastAsia="Verdana"/>
        </w:rPr>
        <w:t xml:space="preserve">;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created.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reason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treat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society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treats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sex.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circumstances</w:t>
      </w:r>
      <w:r w:rsidR="00652ED4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judgment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nude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feels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conversation,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relying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telling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call.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A669FB">
        <w:rPr>
          <w:rFonts w:eastAsia="Verdana"/>
        </w:rPr>
        <w:t>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consensually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</w:t>
      </w:r>
      <w:r>
        <w:rPr>
          <w:rFonts w:eastAsia="Verdana"/>
        </w:rPr>
        <w:t>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commercialised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now,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F540E">
        <w:rPr>
          <w:rFonts w:eastAsia="Verdana"/>
        </w:rPr>
        <w:t>search,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em</w:t>
      </w:r>
      <w:r w:rsidRPr="00A669FB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allow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specific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example,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came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news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Jane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CC0687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Jane</w:t>
      </w:r>
      <w:r w:rsidR="005E1471">
        <w:rPr>
          <w:rFonts w:eastAsia="Verdana"/>
        </w:rPr>
        <w:t xml:space="preserve"> </w:t>
      </w:r>
      <w:r w:rsidRPr="00CC0687">
        <w:rPr>
          <w:rFonts w:eastAsia="Verdana"/>
        </w:rPr>
        <w:t>Doe.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action.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down-ranking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sites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repeatedly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imaging.</w:t>
      </w:r>
      <w:r w:rsidR="005E1471">
        <w:rPr>
          <w:rFonts w:eastAsia="Verdana"/>
        </w:rPr>
        <w:t xml:space="preserve"> </w:t>
      </w:r>
    </w:p>
    <w:p w:rsidR="0072393A" w:rsidRPr="00A669FB" w:rsidP="00E80735">
      <w:pPr>
        <w:pStyle w:val="Answer"/>
        <w:rPr>
          <w:rFonts w:eastAsia="Verdana"/>
          <w:lang w:val="en-US"/>
        </w:rPr>
      </w:pPr>
      <w:r>
        <w:rPr>
          <w:rFonts w:eastAsia="Verdana"/>
        </w:rPr>
        <w:t>T</w:t>
      </w:r>
      <w:r w:rsidRPr="00A669FB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enforceable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stuff</w:t>
      </w:r>
      <w:r w:rsidR="00652ED4">
        <w:rPr>
          <w:rFonts w:eastAsia="Verdana"/>
        </w:rPr>
        <w:t xml:space="preserve">;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>
        <w:rPr>
          <w:rFonts w:eastAsia="Verdana"/>
        </w:rPr>
        <w:t>.</w:t>
      </w:r>
    </w:p>
    <w:p w:rsidR="0072393A" w:rsidP="00E80735">
      <w:pPr>
        <w:pStyle w:val="Question"/>
        <w:rPr>
          <w:rFonts w:eastAsia="Verdana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useful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written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evidence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obviously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extensive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652ED4">
        <w:rPr>
          <w:rFonts w:eastAsia="Verdana"/>
        </w:rPr>
        <w:t xml:space="preserve">: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illegal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="00652ED4">
        <w:rPr>
          <w:rFonts w:eastAsia="Verdana"/>
        </w:rPr>
        <w:t xml:space="preserve">would </w:t>
      </w:r>
      <w:r w:rsidRPr="00CC0687">
        <w:rPr>
          <w:rFonts w:eastAsia="Verdana"/>
        </w:rPr>
        <w:t>Google</w:t>
      </w:r>
      <w:r w:rsidR="005E1471">
        <w:rPr>
          <w:rFonts w:eastAsia="Verdana"/>
        </w:rPr>
        <w:t>’</w:t>
      </w:r>
      <w:r w:rsidRPr="00CC0687">
        <w:rPr>
          <w:rFonts w:eastAsia="Verdana"/>
        </w:rPr>
        <w:t>s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current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="00652ED4">
        <w:rPr>
          <w:rFonts w:eastAsia="Verdana"/>
        </w:rPr>
        <w:t xml:space="preserve">be </w:t>
      </w:r>
      <w:r w:rsidRPr="00A669FB">
        <w:rPr>
          <w:rFonts w:eastAsia="Verdana"/>
        </w:rPr>
        <w:t>robust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enough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change?</w:t>
      </w:r>
      <w:r w:rsidR="005E1471">
        <w:rPr>
          <w:rFonts w:eastAsia="Verdana"/>
        </w:rPr>
        <w:t xml:space="preserve"> </w:t>
      </w:r>
    </w:p>
    <w:p w:rsidR="0072393A" w:rsidP="00E80735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illegal.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issue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uploaded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</w:t>
      </w:r>
      <w:r w:rsidRPr="00DF20B4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DF20B4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pointed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A669FB">
        <w:rPr>
          <w:rFonts w:eastAsia="Verdana"/>
        </w:rPr>
        <w:t>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largest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engines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world</w:t>
      </w:r>
      <w:r w:rsidR="00652ED4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open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protecting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slightly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images,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action.</w:t>
      </w:r>
      <w:r w:rsidR="005E1471">
        <w:rPr>
          <w:rFonts w:eastAsia="Verdana"/>
        </w:rPr>
        <w:t xml:space="preserve"> </w:t>
      </w:r>
    </w:p>
    <w:p w:rsidR="0072393A" w:rsidRPr="00A669FB" w:rsidP="00E80735">
      <w:pPr>
        <w:pStyle w:val="Answer"/>
        <w:rPr>
          <w:rFonts w:eastAsia="Verdana"/>
          <w:lang w:val="en-US"/>
        </w:rPr>
      </w:pP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>
        <w:rPr>
          <w:rFonts w:eastAsia="Verdana"/>
        </w:rPr>
        <w:t>—</w:t>
      </w:r>
      <w:r w:rsidRPr="00A669FB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pointed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>
        <w:rPr>
          <w:rFonts w:eastAsia="Verdana"/>
        </w:rPr>
        <w:t>—is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user.</w:t>
      </w:r>
    </w:p>
    <w:p w:rsidR="0072393A" w:rsidRPr="00A669FB" w:rsidP="00E80735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A669FB">
        <w:rPr>
          <w:rFonts w:eastAsia="Verdana"/>
        </w:rPr>
        <w:t>inal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appreciate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progress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communication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yourselves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obviously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welcome,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stopping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officially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partnering?</w:t>
      </w:r>
    </w:p>
    <w:p w:rsidR="0072393A" w:rsidRPr="00A669FB" w:rsidP="00E80735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focus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social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media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heard,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Meta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collaborator.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requirements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engines.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delighted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managed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issues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</w:t>
      </w:r>
      <w:r>
        <w:rPr>
          <w:rFonts w:eastAsia="Verdana"/>
        </w:rPr>
        <w:t>l,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A669FB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shared.</w:t>
      </w:r>
    </w:p>
    <w:p w:rsidR="0072393A" w:rsidRPr="00A669FB" w:rsidP="00E80735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Gail.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yet.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recognise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setup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hotline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respect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individuals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treat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report.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capability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implement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quality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controls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outside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bounds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database.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context,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erred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trusting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NGO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conversation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035F2">
        <w:rPr>
          <w:rFonts w:eastAsia="Verdana"/>
        </w:rPr>
        <w:t>victims.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Chair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clean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repository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standard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hopefully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ecosystem.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areas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unlocked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capability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platforms.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Ideally,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moving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towards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global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standard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A669FB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need.</w:t>
      </w:r>
    </w:p>
    <w:p w:rsidR="0072393A" w:rsidRPr="00A669FB" w:rsidP="00A629F9">
      <w:pPr>
        <w:pStyle w:val="Remark"/>
        <w:rPr>
          <w:rFonts w:eastAsia="Verdana"/>
          <w:lang w:val="en-US"/>
        </w:rPr>
      </w:pPr>
      <w:r w:rsidRPr="00EB46FC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Samantha,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in?</w:t>
      </w:r>
    </w:p>
    <w:p w:rsidR="0072393A" w:rsidRPr="00ED74C3" w:rsidP="00A629F9">
      <w:pPr>
        <w:pStyle w:val="Question"/>
        <w:rPr>
          <w:rFonts w:eastAsia="Verdana"/>
        </w:rPr>
      </w:pPr>
      <w:r w:rsidRPr="00A669FB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Niblett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ED74C3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little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confused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reason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partnership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ED74C3">
        <w:rPr>
          <w:rFonts w:eastAsia="Verdana"/>
        </w:rPr>
        <w:t>verything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describing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after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fact,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there.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Forgive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misunderstood,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threat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photo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against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particular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image.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context,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feels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deciding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judge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jury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victim</w:t>
      </w:r>
      <w:r w:rsidR="00652ED4">
        <w:rPr>
          <w:rFonts w:eastAsia="Verdana"/>
        </w:rPr>
        <w:t>’s—</w:t>
      </w:r>
      <w:r w:rsidRPr="00ED74C3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word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deliberately</w:t>
      </w:r>
      <w:r w:rsidR="00652ED4">
        <w:rPr>
          <w:rFonts w:eastAsia="Verdana"/>
        </w:rPr>
        <w:t>—</w:t>
      </w:r>
      <w:r w:rsidRPr="00ED74C3">
        <w:rPr>
          <w:rFonts w:eastAsia="Verdana"/>
        </w:rPr>
        <w:t>story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matches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up.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ED74C3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saying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broader.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J</w:t>
      </w:r>
      <w:r w:rsidRPr="00A669FB">
        <w:rPr>
          <w:rFonts w:eastAsia="Verdana"/>
        </w:rPr>
        <w:t>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decide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victims,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nudity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control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happens.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enables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were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ED74C3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less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shared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context</w:t>
      </w:r>
      <w:r w:rsidRPr="00ED74C3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asking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“</w:t>
      </w:r>
      <w:r>
        <w:rPr>
          <w:rFonts w:eastAsia="Verdana"/>
        </w:rPr>
        <w:t>W</w:t>
      </w:r>
      <w:r w:rsidRPr="00ED74C3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circumstances</w:t>
      </w:r>
      <w:r>
        <w:rPr>
          <w:rFonts w:eastAsia="Verdana"/>
        </w:rPr>
        <w:t>?</w:t>
      </w:r>
      <w:r w:rsidRPr="00ED74C3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clearer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used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it,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URLs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found,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itself.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enables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duplicates,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because,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explained,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miraculous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huge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tackling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manipulated.</w:t>
      </w:r>
      <w:r w:rsidR="005E1471">
        <w:rPr>
          <w:rFonts w:eastAsia="Verdana"/>
        </w:rPr>
        <w:t xml:space="preserve"> </w:t>
      </w:r>
    </w:p>
    <w:p w:rsidR="0072393A" w:rsidRPr="00ED74C3" w:rsidP="00A629F9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duplicates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helps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helps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851808">
        <w:rPr>
          <w:rFonts w:eastAsia="Verdana"/>
        </w:rPr>
        <w:t>downrank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sites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regularly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URL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regularly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results.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partnership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produces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result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matches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received,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URL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efforts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material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well?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work?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ED74C3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step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broader</w:t>
      </w:r>
      <w:r w:rsidR="005E1471">
        <w:rPr>
          <w:rFonts w:eastAsia="Verdana"/>
        </w:rPr>
        <w:t xml:space="preserve"> </w:t>
      </w:r>
      <w:r w:rsidRPr="00ED74C3">
        <w:rPr>
          <w:rFonts w:eastAsia="Verdana"/>
        </w:rPr>
        <w:t>context.</w:t>
      </w:r>
    </w:p>
    <w:p w:rsidR="0072393A" w:rsidRPr="00A669FB" w:rsidP="00A629F9">
      <w:pPr>
        <w:pStyle w:val="Remark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Rachel.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along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today.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critical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reducing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spread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delisting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searches?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challenges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approached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digital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20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mechanisms.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healthiest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technology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up,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reduce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positives.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complications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area,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obviously,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range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noted,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consent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step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meet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boundaries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element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regulation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space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669FB">
        <w:rPr>
          <w:rFonts w:eastAsia="Verdana"/>
        </w:rPr>
        <w:t>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accurately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enforcing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accurately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transparently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content?</w:t>
      </w:r>
      <w:r w:rsidR="005E1471">
        <w:rPr>
          <w:rFonts w:eastAsia="Verdana"/>
        </w:rPr>
        <w:t xml:space="preserve"> 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>
        <w:rPr>
          <w:rFonts w:eastAsia="Verdana"/>
        </w:rPr>
        <w:t>E</w:t>
      </w:r>
      <w:r w:rsidRPr="00A669FB">
        <w:rPr>
          <w:rFonts w:eastAsia="Verdana"/>
        </w:rPr>
        <w:t>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product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quality.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point,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however,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peed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critical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here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="00652ED4">
        <w:rPr>
          <w:rFonts w:eastAsia="Verdana"/>
        </w:rPr>
        <w:t>It is s</w:t>
      </w:r>
      <w:r w:rsidRPr="00A669FB">
        <w:rPr>
          <w:rFonts w:eastAsia="Verdana"/>
        </w:rPr>
        <w:t>peed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duplicates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ecosystem.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humbly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honestly,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better.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O</w:t>
      </w:r>
      <w:r w:rsidRPr="00A669FB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average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669FB">
        <w:rPr>
          <w:rFonts w:eastAsia="Verdana"/>
        </w:rPr>
        <w:t>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take?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I</w:t>
      </w:r>
      <w:r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varies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type,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makes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sense,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articulated,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prioritise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exploitation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rapidly.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challenge</w:t>
      </w:r>
      <w:r>
        <w:rPr>
          <w:rFonts w:eastAsia="Verdana"/>
        </w:rPr>
        <w:t>—this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places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better—</w:t>
      </w:r>
      <w:r w:rsidRPr="00A669FB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sometimes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understandably,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category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elsewhere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varies,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priority.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average,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686D92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SLA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endeavour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686D92">
        <w:rPr>
          <w:rFonts w:eastAsia="Verdana"/>
        </w:rPr>
        <w:t>p</w:t>
      </w:r>
      <w:r>
        <w:rPr>
          <w:rFonts w:eastAsia="Verdana"/>
        </w:rPr>
        <w:t>a</w:t>
      </w:r>
      <w:r w:rsidRPr="00686D92">
        <w:rPr>
          <w:rFonts w:eastAsia="Verdana"/>
        </w:rPr>
        <w:t>ce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hours.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answer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A669FB">
        <w:rPr>
          <w:rFonts w:eastAsia="Verdana"/>
        </w:rPr>
        <w:t>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quickly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possible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causes.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said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witnesses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</w:t>
      </w:r>
      <w:r>
        <w:rPr>
          <w:rFonts w:eastAsia="Verdana"/>
        </w:rPr>
        <w:t>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quickly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 w:rsidR="00A629F9">
        <w:rPr>
          <w:rFonts w:eastAsia="Verdana"/>
        </w:rPr>
        <w:t>possible,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decision.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A669FB">
        <w:rPr>
          <w:rFonts w:eastAsia="Verdana"/>
        </w:rPr>
        <w:t>ather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putting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back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correct?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varies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service.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suspend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while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A669FB">
        <w:rPr>
          <w:rFonts w:eastAsia="Verdana"/>
        </w:rPr>
        <w:t>epending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harder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vary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service,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sense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suspend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eyes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while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happening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obviously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happens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gaming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environment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LinkedIn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environment.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index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step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possible.</w:t>
      </w:r>
      <w:r w:rsidR="005E1471">
        <w:rPr>
          <w:rFonts w:eastAsia="Verdana"/>
        </w:rPr>
        <w:t xml:space="preserve"> 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committed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open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checking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indeed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imagery.</w:t>
      </w:r>
    </w:p>
    <w:p w:rsidR="0072393A" w:rsidRPr="00A669FB" w:rsidP="00A629F9">
      <w:pPr>
        <w:pStyle w:val="Remark"/>
        <w:rPr>
          <w:rFonts w:eastAsia="Verdana"/>
          <w:lang w:val="en-US"/>
        </w:rPr>
      </w:pPr>
      <w:r w:rsidRPr="00686D92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686D92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="00A629F9">
        <w:rPr>
          <w:rFonts w:eastAsia="Verdana"/>
        </w:rPr>
        <w:t>question</w:t>
      </w:r>
      <w:r w:rsidRPr="00686D92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686D92">
        <w:rPr>
          <w:rFonts w:eastAsia="Verdana"/>
        </w:rPr>
        <w:t>Rachel.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push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point,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insensitive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themselves,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woman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pictured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headscarf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hijab?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define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decision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treat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request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type.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6C6277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let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often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start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looking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types,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means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harassment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others.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usually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in.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honest,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learn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at.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now,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individual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likely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private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information,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is,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go?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this?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seeing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delta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6C6277">
        <w:rPr>
          <w:rFonts w:eastAsia="Verdana"/>
        </w:rPr>
        <w:t>ecosystem.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thing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>
        <w:rPr>
          <w:rFonts w:eastAsia="Verdana"/>
        </w:rPr>
        <w:t>s</w:t>
      </w:r>
      <w:r w:rsidRPr="00A669FB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takes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global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responsibility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seriously.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reviewing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type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drawing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wide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range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languages,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cultures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nationalities,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knowledge.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fair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primary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objective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data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searching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paramount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opposed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images?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No,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Google</w:t>
      </w:r>
      <w:r w:rsidR="005E1471">
        <w:rPr>
          <w:rFonts w:eastAsia="Verdana"/>
        </w:rPr>
        <w:t>’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mission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organise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world</w:t>
      </w:r>
      <w:r w:rsidR="005E1471">
        <w:rPr>
          <w:rFonts w:eastAsia="Verdana"/>
        </w:rPr>
        <w:t>’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accessible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useful.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access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protecting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complying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laws.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either/or.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Rachel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Taylor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452BC9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y</w:t>
      </w:r>
      <w:r w:rsidRPr="00A669FB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balance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>
        <w:rPr>
          <w:rFonts w:eastAsia="Verdana"/>
        </w:rPr>
        <w:t>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seriously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develop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internet,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including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AI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changes.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pick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Rachel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left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balance.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A669FB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fear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large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generated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surely?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statistics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figures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you?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29F9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29F9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great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write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Committee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452BC9">
        <w:rPr>
          <w:rFonts w:eastAsia="Verdana"/>
        </w:rPr>
        <w:t>ecause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obviously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452BC9">
        <w:rPr>
          <w:rFonts w:eastAsia="Verdana"/>
        </w:rPr>
        <w:t>t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imbalance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interested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percentage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preventing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yourselves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deleting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delisting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video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worried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must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quite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high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percentage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positives.</w:t>
      </w:r>
    </w:p>
    <w:p w:rsidR="0072393A" w:rsidRPr="00A669FB" w:rsidP="00A629F9">
      <w:pPr>
        <w:pStyle w:val="Answer"/>
        <w:rPr>
          <w:rFonts w:eastAsia="Verdana"/>
          <w:lang w:val="en-US"/>
        </w:rPr>
      </w:pPr>
      <w:r w:rsidRPr="00A669FB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Kent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said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A669FB">
        <w:rPr>
          <w:rFonts w:eastAsia="Verdana"/>
        </w:rPr>
        <w:t>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misuse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globally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well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A669FB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took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related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current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events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</w:t>
      </w:r>
      <w:r>
        <w:rPr>
          <w:rFonts w:eastAsia="Verdana"/>
        </w:rPr>
        <w:t>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automatically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rather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enabling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significant.</w:t>
      </w:r>
    </w:p>
    <w:p w:rsidR="0072393A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</w:rPr>
        <w:t>Chair,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happy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follow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acknowledge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risks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concern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flow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Honestly,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average,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50</w:t>
      </w:r>
      <w:r>
        <w:rPr>
          <w:rFonts w:eastAsia="Verdana"/>
        </w:rPr>
        <w:t>%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60%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unactionable.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ometimes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nefarious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piece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real-world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suppressed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internet.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detecting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A669FB">
        <w:rPr>
          <w:rFonts w:eastAsia="Verdana"/>
        </w:rPr>
        <w:t>ubmitting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space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A669FB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imagine,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actors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course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prioritised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workflow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prioritise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exploitation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gender-based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violence.</w:t>
      </w:r>
      <w:r w:rsidR="005E1471">
        <w:rPr>
          <w:rFonts w:eastAsia="Verdana"/>
        </w:rPr>
        <w:t xml:space="preserve"> </w:t>
      </w:r>
    </w:p>
    <w:p w:rsidR="0072393A" w:rsidRPr="00245460" w:rsidP="00A629F9">
      <w:pPr>
        <w:pStyle w:val="Answer"/>
        <w:rPr>
          <w:rFonts w:eastAsia="Verdana"/>
        </w:rPr>
      </w:pPr>
      <w:r w:rsidRPr="00A669FB">
        <w:rPr>
          <w:rFonts w:eastAsia="Verdana"/>
        </w:rPr>
        <w:t>So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honestly,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evolve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designed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acknowledge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whole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</w:t>
      </w:r>
      <w:r w:rsidR="00F33CCC">
        <w:rPr>
          <w:rFonts w:eastAsia="Verdana"/>
        </w:rPr>
        <w:t>—</w:t>
      </w:r>
      <w:r>
        <w:rPr>
          <w:rFonts w:eastAsia="Verdana"/>
        </w:rPr>
        <w:t>h</w:t>
      </w:r>
      <w:r w:rsidRPr="00A669FB">
        <w:rPr>
          <w:rFonts w:eastAsia="Verdana"/>
        </w:rPr>
        <w:t>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noise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out?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content?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A669FB">
        <w:rPr>
          <w:rFonts w:eastAsia="Verdana"/>
        </w:rPr>
        <w:t>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A669FB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A669FB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leaned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partnerships,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opportunity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single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moment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quality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control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looks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little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attacking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scenario.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context.</w:t>
      </w:r>
    </w:p>
    <w:p w:rsidR="0072393A" w:rsidRPr="00A669FB" w:rsidP="00A629F9">
      <w:pPr>
        <w:pStyle w:val="Remark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Chair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follow-up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Kirith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Catherine.</w:t>
      </w:r>
    </w:p>
    <w:p w:rsidR="0072393A" w:rsidRPr="00A669FB" w:rsidP="00A629F9">
      <w:pPr>
        <w:pStyle w:val="Question"/>
        <w:rPr>
          <w:rFonts w:eastAsia="Verdana"/>
          <w:lang w:val="en-US"/>
        </w:rPr>
      </w:pPr>
      <w:r w:rsidRPr="00A669FB">
        <w:rPr>
          <w:rFonts w:eastAsia="Verdana"/>
          <w:b/>
          <w:bCs/>
        </w:rPr>
        <w:t>Kirith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  <w:b/>
          <w:bCs/>
        </w:rPr>
        <w:t>Entwistle</w:t>
      </w:r>
      <w:r>
        <w:rPr>
          <w:rFonts w:eastAsia="Verdana"/>
          <w:b/>
          <w:bCs/>
        </w:rPr>
        <w:t>:</w:t>
      </w:r>
      <w:r w:rsidR="005E1471">
        <w:rPr>
          <w:rFonts w:eastAsia="Verdana"/>
          <w:b/>
          <w:bCs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question,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Chair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wanted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="00F33CCC">
        <w:rPr>
          <w:rFonts w:eastAsia="Verdana"/>
        </w:rPr>
        <w:t xml:space="preserve">you are </w:t>
      </w:r>
      <w:r w:rsidRPr="00A669FB">
        <w:rPr>
          <w:rFonts w:eastAsia="Verdana"/>
        </w:rPr>
        <w:t>able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B7689F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B7689F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="00F33CCC">
        <w:rPr>
          <w:rFonts w:eastAsia="Verdana"/>
        </w:rPr>
        <w:t xml:space="preserve">about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receiving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grave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threat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is.</w:t>
      </w:r>
    </w:p>
    <w:p w:rsidR="0072393A" w:rsidRPr="005E0170" w:rsidP="00A629F9">
      <w:pPr>
        <w:pStyle w:val="Answer"/>
        <w:rPr>
          <w:rFonts w:eastAsia="Verdana"/>
        </w:rPr>
      </w:pPr>
      <w:r w:rsidRPr="00A669FB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69FB">
        <w:rPr>
          <w:rFonts w:eastAsia="Verdana"/>
          <w:b/>
          <w:bCs/>
          <w:i/>
          <w:iCs/>
        </w:rPr>
        <w:t>Gregoire</w:t>
      </w:r>
      <w:r>
        <w:rPr>
          <w:rFonts w:eastAsia="Verdana"/>
          <w:b/>
          <w:bCs/>
          <w:i/>
          <w:iCs/>
        </w:rPr>
        <w:t>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term,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sense.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Sometimes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positives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technology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detect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caught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everything.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leverage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scenario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telling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442455">
        <w:rPr>
          <w:rFonts w:eastAsia="Verdana"/>
        </w:rPr>
        <w:t>minimally</w:t>
      </w:r>
      <w:r w:rsidR="005E1471">
        <w:rPr>
          <w:rFonts w:eastAsia="Verdana"/>
        </w:rPr>
        <w:t xml:space="preserve"> </w:t>
      </w:r>
      <w:r w:rsidRPr="00442455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442455">
        <w:rPr>
          <w:rFonts w:eastAsia="Verdana"/>
        </w:rPr>
        <w:t>possible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action?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system?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artificial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barriers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system?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A669FB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hard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unpack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continually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A669FB">
        <w:rPr>
          <w:rFonts w:eastAsia="Verdana"/>
        </w:rPr>
        <w:t>invest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A669FB">
        <w:rPr>
          <w:rFonts w:eastAsia="Verdana"/>
        </w:rPr>
        <w:t>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O</w:t>
      </w:r>
      <w:r w:rsidRPr="005E0170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culturally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usage,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employees,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first.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suspect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training.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David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Burton-Sampson: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Rachel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brought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review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suffering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potentially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endeavour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couple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hours,”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Gail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</w:t>
      </w:r>
      <w:r>
        <w:rPr>
          <w:rFonts w:eastAsia="Verdana"/>
        </w:rPr>
        <w:t>.”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interested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SLA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fine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SLA,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meet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E0170"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respect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Gail,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possible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week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week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individual.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definitely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week,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precise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mentioned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briefly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additional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resources</w:t>
      </w:r>
      <w:r>
        <w:rPr>
          <w:rFonts w:eastAsia="Verdana"/>
        </w:rPr>
        <w:t>—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enoug</w:t>
      </w:r>
      <w:r>
        <w:rPr>
          <w:rFonts w:eastAsia="Verdana"/>
        </w:rPr>
        <w:t>h;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somewhere</w:t>
      </w:r>
      <w:r>
        <w:rPr>
          <w:rFonts w:eastAsia="Verdana"/>
        </w:rPr>
        <w:t>—in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</w:t>
      </w:r>
      <w:r>
        <w:rPr>
          <w:rFonts w:eastAsia="Verdana"/>
        </w:rPr>
        <w:t>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including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StopNCII,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us.</w:t>
      </w:r>
    </w:p>
    <w:p w:rsidR="0072393A" w:rsidRPr="005E0170" w:rsidP="00A629F9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Natalie,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Natalie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Fleet: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Earlier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survivor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campaigner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Georgia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Harrison.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described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phone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call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thing</w:t>
      </w:r>
      <w:r w:rsidRPr="005E0170">
        <w:rPr>
          <w:rFonts w:eastAsia="Verdana"/>
        </w:rPr>
        <w:t>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Natalie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Fleet: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specifically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anything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helpline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form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</w:t>
      </w:r>
      <w:r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communication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to.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watched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testimony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thought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myself</w:t>
      </w:r>
      <w:r w:rsidR="00F33CCC">
        <w:rPr>
          <w:rFonts w:eastAsia="Verdana"/>
        </w:rPr>
        <w:t xml:space="preserve"> that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scale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minimal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amount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swiftly.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F33CCC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indicated,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>
        <w:rPr>
          <w:rFonts w:eastAsia="Verdana"/>
        </w:rPr>
        <w:t>Y</w:t>
      </w:r>
      <w:r w:rsidRPr="005E0170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UK,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“N</w:t>
      </w:r>
      <w:r w:rsidRPr="005E0170">
        <w:rPr>
          <w:rFonts w:eastAsia="Verdana"/>
        </w:rPr>
        <w:t>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image,</w:t>
      </w:r>
      <w:r>
        <w:rPr>
          <w:rFonts w:eastAsia="Verdana"/>
        </w:rPr>
        <w:t>”</w:t>
      </w:r>
      <w:r w:rsidR="00F33CCC">
        <w:rPr>
          <w:rFonts w:eastAsia="Verdana"/>
        </w:rPr>
        <w:t>—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does</w:t>
      </w:r>
      <w:r w:rsidR="00F33CCC">
        <w:rPr>
          <w:rFonts w:eastAsia="Verdana"/>
        </w:rPr>
        <w:t>—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engine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authoritative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principles,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hope,</w:t>
      </w:r>
      <w:r w:rsidR="005E1471">
        <w:rPr>
          <w:rFonts w:eastAsia="Verdana"/>
        </w:rPr>
        <w:t xml:space="preserve"> </w:t>
      </w:r>
      <w:r w:rsidR="00F33CCC">
        <w:rPr>
          <w:rFonts w:eastAsia="Verdana"/>
        </w:rPr>
        <w:t xml:space="preserve">to </w:t>
      </w:r>
      <w:r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stories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elements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</w:t>
      </w:r>
      <w:r>
        <w:rPr>
          <w:rFonts w:eastAsia="Verdana"/>
        </w:rPr>
        <w:t>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also</w:t>
      </w:r>
      <w:r w:rsidR="00F33CCC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</w:t>
      </w:r>
      <w:r w:rsidR="00F33CCC">
        <w:rPr>
          <w:rFonts w:eastAsia="Verdana"/>
        </w:rPr>
        <w:t xml:space="preserve">. </w:t>
      </w:r>
      <w:r w:rsidRPr="005E0170">
        <w:rPr>
          <w:rFonts w:eastAsia="Verdana"/>
        </w:rPr>
        <w:t>Whe</w:t>
      </w:r>
      <w:r>
        <w:rPr>
          <w:rFonts w:eastAsia="Verdana"/>
        </w:rPr>
        <w:t>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</w:t>
      </w:r>
      <w:r>
        <w:rPr>
          <w:rFonts w:eastAsia="Verdana"/>
        </w:rPr>
        <w:t>t—I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customer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agents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trained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that—w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follow-up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Okay,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status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panel.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powers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presence,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proactively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prepared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greater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powers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O</w:t>
      </w:r>
      <w:r w:rsidRPr="005E0170">
        <w:rPr>
          <w:rFonts w:eastAsia="Verdana"/>
        </w:rPr>
        <w:t>bviously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closely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="00F33CCC">
        <w:rPr>
          <w:rFonts w:eastAsia="Verdana"/>
        </w:rPr>
        <w:t xml:space="preserve">as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witnesses,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statement,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helpful.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little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illegal</w:t>
      </w:r>
      <w:r w:rsidR="00F33CCC">
        <w:rPr>
          <w:rFonts w:eastAsia="Verdana"/>
        </w:rPr>
        <w:t xml:space="preserve">?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E0170">
        <w:rPr>
          <w:rFonts w:eastAsia="Verdana"/>
        </w:rPr>
        <w:t>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level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holding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yourself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>
        <w:rPr>
          <w:rFonts w:eastAsia="Verdana"/>
        </w:rPr>
        <w:t>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life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easy,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identifying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society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spectrum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exists.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concerns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easier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produced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consenting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adults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material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difficult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parallel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30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hopefully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victim?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public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services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strive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goes,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>
        <w:rPr>
          <w:rFonts w:eastAsia="Verdana"/>
        </w:rPr>
        <w:t>.”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First,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Catherine,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judgment.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definitely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“A</w:t>
      </w:r>
      <w:r w:rsidRPr="005E0170">
        <w:rPr>
          <w:rFonts w:eastAsia="Verdana"/>
        </w:rPr>
        <w:t>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victim?</w:t>
      </w:r>
      <w:r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F33CCC">
        <w:rPr>
          <w:rFonts w:eastAsia="Verdana"/>
        </w:rPr>
        <w:t xml:space="preserve">: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turned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>
        <w:rPr>
          <w:rFonts w:eastAsia="Verdana"/>
        </w:rPr>
        <w:t>—w</w:t>
      </w:r>
      <w:r w:rsidRPr="005E0170">
        <w:rPr>
          <w:rFonts w:eastAsia="Verdana"/>
        </w:rPr>
        <w:t>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behalf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>
        <w:rPr>
          <w:rFonts w:eastAsia="Verdana"/>
        </w:rPr>
        <w:t>—t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E0170">
        <w:rPr>
          <w:rFonts w:eastAsia="Verdana"/>
        </w:rPr>
        <w:t>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consensual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not.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No.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E0170">
        <w:rPr>
          <w:rFonts w:eastAsia="Verdana"/>
        </w:rPr>
        <w:t>irst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ticked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box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“T</w:t>
      </w:r>
      <w:r w:rsidRPr="005E0170">
        <w:rPr>
          <w:rFonts w:eastAsia="Verdana"/>
        </w:rPr>
        <w:t>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>
        <w:rPr>
          <w:rFonts w:eastAsia="Verdana"/>
        </w:rPr>
        <w:t>,”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judgment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EB46FC">
        <w:rPr>
          <w:rFonts w:eastAsia="Verdana"/>
        </w:rPr>
        <w:t>portcullis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</w:t>
      </w:r>
      <w:r>
        <w:rPr>
          <w:rFonts w:eastAsia="Verdana"/>
        </w:rPr>
        <w:t>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appreciate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else.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processes?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clear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capability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hopefully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model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registry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5E0170">
        <w:rPr>
          <w:rFonts w:eastAsia="Verdana"/>
        </w:rPr>
        <w:t>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single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ecosystem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faster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F33CCC">
        <w:rPr>
          <w:rFonts w:eastAsia="Verdana"/>
        </w:rPr>
        <w:t xml:space="preserve">: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sur</w:t>
      </w:r>
      <w:r w:rsidRPr="005E0170">
        <w:rPr>
          <w:rFonts w:eastAsia="Verdana"/>
        </w:rPr>
        <w:t>vivors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>
        <w:rPr>
          <w:rFonts w:eastAsia="Verdana"/>
        </w:rPr>
        <w:t>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</w:p>
    <w:p w:rsidR="0072393A" w:rsidRPr="005E0170" w:rsidP="00A629F9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Catherine,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add</w:t>
      </w:r>
      <w:r w:rsidRPr="005E0170">
        <w:rPr>
          <w:rFonts w:eastAsia="Verdana"/>
        </w:rPr>
        <w:t>?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Catherine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Fookes: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Following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Chair,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actually,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struggling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here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Surely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precautionary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principle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danger,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immediately?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struggling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comprehension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matter;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presumably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happen?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E0170">
        <w:rPr>
          <w:rFonts w:eastAsia="Verdana"/>
        </w:rPr>
        <w:t>o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5E0170">
        <w:rPr>
          <w:rFonts w:eastAsia="Verdana"/>
        </w:rPr>
        <w:t>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asap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platforms?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Fi</w:t>
      </w:r>
      <w:r w:rsidRPr="005E0170">
        <w:rPr>
          <w:rFonts w:eastAsia="Verdana"/>
        </w:rPr>
        <w:t>rst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numerous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hashes,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databases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hosted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extra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7B0942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E0170">
        <w:rPr>
          <w:rFonts w:eastAsia="Verdana"/>
        </w:rPr>
        <w:t>o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showing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window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absolutely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again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>
        <w:rPr>
          <w:rFonts w:eastAsia="Verdana"/>
        </w:rPr>
        <w:t>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victims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confirm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representing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website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commercial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purposes.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URLs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emphasise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judgment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picture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instead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duplicates</w:t>
      </w:r>
      <w:r>
        <w:rPr>
          <w:rFonts w:eastAsia="Verdana"/>
        </w:rPr>
        <w:t>—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reminder,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normally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30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90%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>
        <w:rPr>
          <w:rFonts w:eastAsia="Verdana"/>
        </w:rPr>
        <w:t>—w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URL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similar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Sometimes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individual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writing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Chair,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detail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flow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processes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simple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straightforward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human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possible.</w:t>
      </w:r>
    </w:p>
    <w:p w:rsidR="0072393A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drop-offs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decided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false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positive</w:t>
      </w:r>
      <w:r>
        <w:rPr>
          <w:rFonts w:eastAsia="Verdana"/>
        </w:rPr>
        <w:t>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phrase,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intriguing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numbers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are.</w:t>
      </w:r>
      <w:r w:rsidR="005E1471">
        <w:rPr>
          <w:rFonts w:eastAsia="Verdana"/>
        </w:rPr>
        <w:t xml:space="preserve"> </w:t>
      </w:r>
    </w:p>
    <w:p w:rsidR="0072393A" w:rsidRPr="00EB46FC" w:rsidP="00A629F9">
      <w:pPr>
        <w:pStyle w:val="Answer"/>
        <w:rPr>
          <w:rFonts w:eastAsia="Verdana"/>
        </w:rPr>
      </w:pPr>
      <w:r w:rsidRPr="00A629F9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29F9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Yes.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Alex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Alex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Brewer: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you;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Gail,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maybe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tackling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covered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take-down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educational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OSA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obligation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doing.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witnesses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well,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E0170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requests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</w:t>
      </w:r>
      <w:r>
        <w:rPr>
          <w:rFonts w:eastAsia="Verdana"/>
        </w:rPr>
        <w:t>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specifically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intimate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E0170">
        <w:rPr>
          <w:rFonts w:eastAsia="Verdana"/>
        </w:rPr>
        <w:t>.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OSA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ecosystem.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</w:t>
      </w:r>
      <w:r w:rsidR="00B35959">
        <w:rPr>
          <w:rFonts w:eastAsia="Verdana"/>
        </w:rPr>
        <w:t>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focus</w:t>
      </w:r>
      <w:r>
        <w:rPr>
          <w:rFonts w:eastAsia="Verdana"/>
        </w:rPr>
        <w:t>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attention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responsibility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deserve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towards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potentially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coupled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legality,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responsibility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underlying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meaningful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rights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reporting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mechanism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actioned.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perfectly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honest,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egregious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practi</w:t>
      </w:r>
      <w:r>
        <w:rPr>
          <w:rFonts w:eastAsia="Verdana"/>
        </w:rPr>
        <w:t>c</w:t>
      </w:r>
      <w:r w:rsidRPr="005E0170">
        <w:rPr>
          <w:rFonts w:eastAsia="Verdana"/>
        </w:rPr>
        <w:t>es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hosting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money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E0170">
        <w:rPr>
          <w:rFonts w:eastAsia="Verdana"/>
        </w:rPr>
        <w:t>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ecosystem.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treating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offenc</w:t>
      </w:r>
      <w:r>
        <w:rPr>
          <w:rFonts w:eastAsia="Verdana"/>
        </w:rPr>
        <w:t>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approach.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</w:t>
      </w:r>
      <w:r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Ofcom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focusing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industry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practice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obligated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platforms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rules.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Alex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Brewer: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mind,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itself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clarification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useful,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obviously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decision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Parliament.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Alex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Brewer: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kind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legislative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ability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problem?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moment,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downrank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available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perhaps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themselves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victim,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ranking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exists.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altogether.</w:t>
      </w:r>
    </w:p>
    <w:p w:rsidR="0072393A" w:rsidRPr="005E0170" w:rsidP="00A629F9">
      <w:pPr>
        <w:pStyle w:val="Remark"/>
        <w:rPr>
          <w:rFonts w:eastAsia="Verdana"/>
        </w:rPr>
      </w:pPr>
      <w:r w:rsidRPr="005E0170">
        <w:rPr>
          <w:rFonts w:eastAsia="Verdana"/>
          <w:b/>
          <w:bCs/>
        </w:rPr>
        <w:t>Alex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Brewer: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filled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gaps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earlier.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phrase,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further”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interesting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several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further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already</w:t>
      </w:r>
      <w:r>
        <w:rPr>
          <w:rFonts w:eastAsia="Verdana"/>
        </w:rPr>
        <w:t>.”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feels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remove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</w:t>
      </w:r>
      <w:r>
        <w:rPr>
          <w:rFonts w:eastAsia="Verdana"/>
        </w:rPr>
        <w:t>rank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it.”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somebody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non-consensual.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S</w:t>
      </w:r>
      <w:r w:rsidRPr="005E0170">
        <w:rPr>
          <w:rFonts w:eastAsia="Verdana"/>
        </w:rPr>
        <w:t>lightly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staying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topic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extra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steps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5E0170">
        <w:rPr>
          <w:rFonts w:eastAsia="Verdana"/>
        </w:rPr>
        <w:t>overnment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particularly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touched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5E0170">
        <w:rPr>
          <w:rFonts w:eastAsia="Verdana"/>
        </w:rPr>
        <w:t>overnment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summarise</w:t>
      </w:r>
      <w:r>
        <w:rPr>
          <w:rFonts w:eastAsia="Verdana"/>
        </w:rPr>
        <w:t>—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Courtney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okay—wh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required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5E0170">
        <w:rPr>
          <w:rFonts w:eastAsia="Verdana"/>
        </w:rPr>
        <w:t>overnment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legislative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otherwise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effectively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address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emerging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challenges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including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stuff?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First,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clarification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importan</w:t>
      </w:r>
      <w:r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focused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dissemination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L</w:t>
      </w:r>
      <w:r w:rsidRPr="005E0170">
        <w:rPr>
          <w:rFonts w:eastAsia="Verdana"/>
        </w:rPr>
        <w:t>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honest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synthetic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sexualized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considered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witnesses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different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causing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legally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addressed.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>
        <w:rPr>
          <w:rFonts w:eastAsia="Verdana"/>
        </w:rPr>
        <w:t>L</w:t>
      </w:r>
      <w:r w:rsidRPr="005E0170">
        <w:rPr>
          <w:rFonts w:eastAsia="Verdana"/>
        </w:rPr>
        <w:t>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clarity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mobilisation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registry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centralised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resourced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citizen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exists,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counsel.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significant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amount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impacted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session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weeks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actually,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frontline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survivors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intersectionality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between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cyber</w:t>
      </w:r>
      <w:r>
        <w:rPr>
          <w:rFonts w:eastAsia="Verdana"/>
        </w:rPr>
        <w:t>-</w:t>
      </w:r>
      <w:r w:rsidRPr="005E0170">
        <w:rPr>
          <w:rFonts w:eastAsia="Verdana"/>
        </w:rPr>
        <w:t>harassment,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stalking,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image-based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overlap.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potential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unlock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toolbox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frontline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door.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previously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nature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cyber</w:t>
      </w:r>
      <w:r>
        <w:rPr>
          <w:rFonts w:eastAsia="Verdana"/>
        </w:rPr>
        <w:t>-</w:t>
      </w:r>
      <w:r w:rsidRPr="005E0170">
        <w:rPr>
          <w:rFonts w:eastAsia="Verdana"/>
        </w:rPr>
        <w:t>crime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train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frontline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cyber</w:t>
      </w:r>
      <w:r>
        <w:rPr>
          <w:rFonts w:eastAsia="Verdana"/>
        </w:rPr>
        <w:t>-</w:t>
      </w:r>
      <w:r w:rsidRPr="005E0170">
        <w:rPr>
          <w:rFonts w:eastAsia="Verdana"/>
        </w:rPr>
        <w:t>crime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evolves?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harassment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evolves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frontline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enforcement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skills.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Biden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considering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Department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Justice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leadership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Courtney,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multiple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solving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whom,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partnering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StopNCII</w:t>
      </w:r>
      <w:r w:rsidRPr="005E0170">
        <w:rPr>
          <w:rFonts w:eastAsia="Verdana"/>
        </w:rPr>
        <w:t>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signed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Stop</w:t>
      </w:r>
      <w:r w:rsidRPr="005E0170">
        <w:rPr>
          <w:rFonts w:eastAsia="Verdana"/>
        </w:rPr>
        <w:t>NCII,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funded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5E0170">
        <w:rPr>
          <w:rFonts w:eastAsia="Verdana"/>
        </w:rPr>
        <w:t>evenge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5E0170">
        <w:rPr>
          <w:rFonts w:eastAsia="Verdana"/>
        </w:rPr>
        <w:t>orn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5E0170">
        <w:rPr>
          <w:rFonts w:eastAsia="Verdana"/>
        </w:rPr>
        <w:t>elpline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numerous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bodies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Refuge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issue.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David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Sophie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Chair,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overl</w:t>
      </w:r>
      <w:r>
        <w:rPr>
          <w:rFonts w:eastAsia="Verdana"/>
        </w:rPr>
        <w:t>ap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spend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partnering,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official.</w:t>
      </w:r>
      <w:r w:rsidR="005E1471">
        <w:rPr>
          <w:rFonts w:eastAsia="Verdana"/>
        </w:rPr>
        <w:t xml:space="preserve"> </w:t>
      </w:r>
      <w:r w:rsidR="00B35959">
        <w:rPr>
          <w:rFonts w:eastAsia="Verdana"/>
        </w:rPr>
        <w:t xml:space="preserve">Which </w:t>
      </w:r>
      <w:r w:rsidRPr="005E0170">
        <w:rPr>
          <w:rFonts w:eastAsia="Verdana"/>
        </w:rPr>
        <w:t>other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stakeholders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officially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combat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Google?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G</w:t>
      </w:r>
      <w:r w:rsidRPr="005E0170">
        <w:rPr>
          <w:rFonts w:eastAsia="Verdana"/>
        </w:rPr>
        <w:t>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topic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conversation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reasons,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probably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everybody</w:t>
      </w:r>
      <w:r w:rsidR="005E1471">
        <w:rPr>
          <w:rFonts w:eastAsia="Verdana"/>
        </w:rPr>
        <w:t>’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radar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earlier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pornographic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Taylor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Swift,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</w:t>
      </w:r>
      <w:r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tool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>
        <w:rPr>
          <w:rFonts w:eastAsia="Verdana"/>
        </w:rPr>
        <w:t>: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possible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companies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producing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NCII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>
        <w:rPr>
          <w:rFonts w:eastAsia="Verdana"/>
        </w:rPr>
        <w:t>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principles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2018,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privacy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fo</w:t>
      </w:r>
      <w:r w:rsidRPr="005E0170">
        <w:rPr>
          <w:rFonts w:eastAsia="Verdana"/>
        </w:rPr>
        <w:t>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Gemini,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creator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images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either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numerous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che</w:t>
      </w:r>
      <w:r>
        <w:rPr>
          <w:rFonts w:eastAsia="Verdana"/>
        </w:rPr>
        <w:t>ck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happen.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</w:rPr>
        <w:t>Samantha,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six-pillar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challenge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abusive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quick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foremost,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consistent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responsible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principles</w:t>
      </w:r>
      <w:r w:rsidR="00B35959">
        <w:rPr>
          <w:rFonts w:eastAsia="Verdana"/>
        </w:rPr>
        <w:t xml:space="preserve">,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decade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B35959">
        <w:rPr>
          <w:rFonts w:eastAsia="Verdana"/>
        </w:rPr>
        <w:t xml:space="preserve">, </w:t>
      </w:r>
      <w:r w:rsidRPr="005E0170">
        <w:rPr>
          <w:rFonts w:eastAsia="Verdana"/>
        </w:rPr>
        <w:t>is</w:t>
      </w:r>
      <w:r w:rsidR="00B35959">
        <w:rPr>
          <w:rFonts w:eastAsia="Verdana"/>
        </w:rPr>
        <w:t xml:space="preserve">: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architecture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point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model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model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application?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raised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example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architecture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failed.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recognise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tested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prohibition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sexually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explicit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generative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AI.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critical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step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investigating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through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spaces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internet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themselves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everything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break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architecture,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terms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used</w:t>
      </w:r>
      <w:r w:rsidRPr="005E0170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did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repeatedly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attack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adversarial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space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always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cyber</w:t>
      </w:r>
      <w:r>
        <w:rPr>
          <w:rFonts w:eastAsia="Verdana"/>
        </w:rPr>
        <w:t>-</w:t>
      </w:r>
      <w:r w:rsidRPr="005E0170">
        <w:rPr>
          <w:rFonts w:eastAsia="Verdana"/>
        </w:rPr>
        <w:t>criminal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malware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while.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constantly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monitor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architecture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focus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safety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architecture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first.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>
        <w:rPr>
          <w:rFonts w:eastAsia="Verdana"/>
        </w:rPr>
        <w:t>S</w:t>
      </w:r>
      <w:r w:rsidRPr="005E0170">
        <w:rPr>
          <w:rFonts w:eastAsia="Verdana"/>
        </w:rPr>
        <w:t>econd</w:t>
      </w:r>
      <w:r w:rsidR="00B35959">
        <w:rPr>
          <w:rFonts w:eastAsia="Verdana"/>
        </w:rPr>
        <w:t>ly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role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provenance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watermarking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really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important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Average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“I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across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synthetic</w:t>
      </w:r>
      <w:r>
        <w:rPr>
          <w:rFonts w:eastAsia="Verdana"/>
        </w:rPr>
        <w:t>?”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services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say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“Y</w:t>
      </w:r>
      <w:r w:rsidRPr="005E0170">
        <w:rPr>
          <w:rFonts w:eastAsia="Verdana"/>
        </w:rPr>
        <w:t>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deserve,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E0170">
        <w:rPr>
          <w:rFonts w:eastAsia="Verdana"/>
        </w:rPr>
        <w:t>ember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5E0170">
        <w:rPr>
          <w:rFonts w:eastAsia="Verdana"/>
        </w:rPr>
        <w:t>arliament,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stamp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own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ecosystem.</w:t>
      </w:r>
      <w:r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hope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standard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evolve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credit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Adobe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advocating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space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advocate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Pr="005E0170">
        <w:rPr>
          <w:rFonts w:eastAsia="Verdana"/>
        </w:rPr>
        <w:t>.</w:t>
      </w:r>
      <w:r w:rsidR="005E1471">
        <w:rPr>
          <w:rFonts w:eastAsia="Verdana"/>
        </w:rPr>
        <w:t xml:space="preserve"> </w:t>
      </w:r>
    </w:p>
    <w:p w:rsidR="0072393A" w:rsidP="00A629F9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5E0170">
        <w:rPr>
          <w:rFonts w:eastAsia="Verdana"/>
        </w:rPr>
        <w:t>h</w:t>
      </w:r>
      <w:r>
        <w:rPr>
          <w:rFonts w:eastAsia="Verdana"/>
        </w:rPr>
        <w:t>ose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two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important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B35959"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thirdly,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>
        <w:rPr>
          <w:rFonts w:eastAsia="Verdana"/>
        </w:rPr>
        <w:t>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detecting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illegal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disseminated.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hile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commitments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applications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enabling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going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detection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talked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about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detection,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which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technology,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definitely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partnerships,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help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support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>
        <w:rPr>
          <w:rFonts w:eastAsia="Verdana"/>
        </w:rPr>
        <w:t>L</w:t>
      </w:r>
      <w:r w:rsidRPr="005E0170">
        <w:rPr>
          <w:rFonts w:eastAsia="Verdana"/>
        </w:rPr>
        <w:t>astly,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humbly,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experiencing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nternet,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bringing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voice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constantly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directly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build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system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find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happened,</w:t>
      </w:r>
      <w:r w:rsidR="005E1471">
        <w:rPr>
          <w:rFonts w:eastAsia="Verdana"/>
        </w:rPr>
        <w:t xml:space="preserve"> </w:t>
      </w:r>
      <w:r w:rsidR="00B35959">
        <w:rPr>
          <w:rFonts w:eastAsia="Verdana"/>
        </w:rPr>
        <w:t xml:space="preserve">and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wrong,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deeply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Those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approaches,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believe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same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flywheel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actions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prevent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promotion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creating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stuff?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mentioned,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engines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curtains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world.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appreciate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optimisation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tools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sponsored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prominence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products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presented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there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applications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nude?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Gail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Kent: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progress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understand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harms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develop,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collectively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consider.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biggest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defence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high</w:t>
      </w:r>
      <w:r w:rsidR="00F54290">
        <w:rPr>
          <w:rFonts w:eastAsia="Verdana"/>
        </w:rPr>
        <w:t>-</w:t>
      </w:r>
      <w:r w:rsidRPr="005E0170">
        <w:rPr>
          <w:rFonts w:eastAsia="Verdana"/>
        </w:rPr>
        <w:t>quality,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useful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think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agree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apps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necessarily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provide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that.</w:t>
      </w:r>
    </w:p>
    <w:p w:rsidR="0072393A" w:rsidRPr="005E0170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Samantha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  <w:b/>
          <w:bCs/>
        </w:rPr>
        <w:t>Niblett: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One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brought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attention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three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>
        <w:rPr>
          <w:rFonts w:eastAsia="Verdana"/>
        </w:rPr>
        <w:t>”,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brings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deepfake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websites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despite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their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against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policy.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Google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ha</w:t>
      </w:r>
      <w:r w:rsidRPr="005E0170"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downranked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them</w:t>
      </w:r>
      <w:r w:rsidR="00F54290">
        <w:rPr>
          <w:rFonts w:eastAsia="Verdana"/>
        </w:rPr>
        <w:t xml:space="preserve">; </w:t>
      </w:r>
      <w:r>
        <w:rPr>
          <w:rFonts w:eastAsia="Verdana"/>
        </w:rPr>
        <w:t>w</w:t>
      </w:r>
      <w:r w:rsidRPr="005E0170">
        <w:rPr>
          <w:rFonts w:eastAsia="Verdana"/>
        </w:rPr>
        <w:t>hy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Microsoft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not?</w:t>
      </w:r>
    </w:p>
    <w:p w:rsidR="0072393A" w:rsidP="00A629F9">
      <w:pPr>
        <w:pStyle w:val="Answer"/>
        <w:rPr>
          <w:rFonts w:eastAsia="Verdana"/>
        </w:rPr>
      </w:pPr>
      <w:r w:rsidRPr="005E0170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5E0170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gladly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make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improve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algorithm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so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respond</w:t>
      </w:r>
      <w:r>
        <w:rPr>
          <w:rFonts w:eastAsia="Verdana"/>
        </w:rPr>
        <w:t>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authoritative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intended.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E0170">
        <w:rPr>
          <w:rFonts w:eastAsia="Verdana"/>
        </w:rPr>
        <w:t>uthoritative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perspective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articles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explaining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pervasiveness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challenge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="00F54290">
        <w:rPr>
          <w:rFonts w:eastAsia="Verdana"/>
        </w:rPr>
        <w:t xml:space="preserve">directing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resources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need.</w:t>
      </w:r>
      <w:r w:rsidR="005E1471">
        <w:rPr>
          <w:rFonts w:eastAsia="Verdana"/>
        </w:rPr>
        <w:t xml:space="preserve"> </w:t>
      </w:r>
    </w:p>
    <w:p w:rsidR="0072393A" w:rsidRPr="005E0170" w:rsidP="00A629F9">
      <w:pPr>
        <w:pStyle w:val="Answer"/>
        <w:rPr>
          <w:rFonts w:eastAsia="Verdana"/>
        </w:rPr>
      </w:pPr>
      <w:r w:rsidRPr="005E0170">
        <w:rPr>
          <w:rFonts w:eastAsia="Verdana"/>
        </w:rPr>
        <w:t>Humbly,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can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do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not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results.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also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know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search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queries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how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people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>
        <w:rPr>
          <w:rFonts w:eastAsia="Verdana"/>
        </w:rPr>
        <w:t>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continue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evolve.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E0170">
        <w:rPr>
          <w:rFonts w:eastAsia="Verdana"/>
        </w:rPr>
        <w:t>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simple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one</w:t>
      </w:r>
      <w:r>
        <w:rPr>
          <w:rFonts w:eastAsia="Verdana"/>
        </w:rPr>
        <w:t>;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right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E0170">
        <w:rPr>
          <w:rFonts w:eastAsia="Verdana"/>
        </w:rPr>
        <w:t>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user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queries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evolve,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because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what</w:t>
      </w:r>
      <w:r w:rsidR="005E1471">
        <w:rPr>
          <w:rFonts w:eastAsia="Verdana"/>
        </w:rPr>
        <w:t xml:space="preserve"> </w:t>
      </w:r>
      <w:r w:rsidR="00F54290">
        <w:rPr>
          <w:rFonts w:eastAsia="Verdana"/>
        </w:rPr>
        <w:t>“</w:t>
      </w:r>
      <w:r w:rsidRPr="005E0170">
        <w:rPr>
          <w:rFonts w:eastAsia="Verdana"/>
        </w:rPr>
        <w:t>authoritative</w:t>
      </w:r>
      <w:r w:rsidR="00F54290">
        <w:rPr>
          <w:rFonts w:eastAsia="Verdana"/>
        </w:rPr>
        <w:t>”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means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context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shining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light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problem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challenge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covered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news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articles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authority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StopNCI</w:t>
      </w:r>
      <w:r>
        <w:rPr>
          <w:rFonts w:eastAsia="Verdana"/>
        </w:rPr>
        <w:t>I</w:t>
      </w:r>
      <w:r w:rsidRPr="005E0170">
        <w:rPr>
          <w:rFonts w:eastAsia="Verdana"/>
        </w:rPr>
        <w:t>.</w:t>
      </w:r>
    </w:p>
    <w:p w:rsidR="0072393A" w:rsidP="00A629F9">
      <w:pPr>
        <w:pStyle w:val="Question"/>
        <w:rPr>
          <w:rFonts w:eastAsia="Verdana"/>
        </w:rPr>
      </w:pPr>
      <w:r w:rsidRPr="005E0170"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Before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last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just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>
        <w:rPr>
          <w:rFonts w:eastAsia="Verdana"/>
        </w:rPr>
        <w:t>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check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around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Committee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anybody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ha</w:t>
      </w:r>
      <w:r>
        <w:rPr>
          <w:rFonts w:eastAsia="Verdana"/>
        </w:rPr>
        <w:t>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follow-up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of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these,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anything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bit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more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No?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Okay.</w:t>
      </w:r>
    </w:p>
    <w:p w:rsidR="0072393A" w:rsidP="00A629F9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coming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answering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questions.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get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solution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better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place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together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hear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loud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clear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say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work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together,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together,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learn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partner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organisations.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E0170">
        <w:rPr>
          <w:rFonts w:eastAsia="Verdana"/>
        </w:rPr>
        <w:t>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vein,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sending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a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our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recommendations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from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cross-party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E0170">
        <w:rPr>
          <w:rFonts w:eastAsia="Verdana"/>
        </w:rPr>
        <w:t>ommittee.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Would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prepared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respond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relevant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recommendations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put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this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report?</w:t>
      </w:r>
      <w:r w:rsidR="005E1471">
        <w:rPr>
          <w:rFonts w:eastAsia="Verdana"/>
        </w:rPr>
        <w:t xml:space="preserve"> </w:t>
      </w:r>
    </w:p>
    <w:p w:rsidR="0072393A" w:rsidRPr="002F4324" w:rsidP="00A629F9">
      <w:pPr>
        <w:pStyle w:val="Answer"/>
        <w:rPr>
          <w:rFonts w:eastAsia="Verdana"/>
        </w:rPr>
      </w:pPr>
      <w:r w:rsidRPr="00A629F9">
        <w:rPr>
          <w:rFonts w:eastAsia="Verdana"/>
          <w:b/>
          <w:bCs/>
          <w:i/>
          <w:iCs/>
        </w:rPr>
        <w:t>Courtney</w:t>
      </w:r>
      <w:r w:rsidR="005E1471">
        <w:rPr>
          <w:rFonts w:eastAsia="Verdana"/>
          <w:b/>
          <w:bCs/>
          <w:i/>
          <w:iCs/>
        </w:rPr>
        <w:t xml:space="preserve"> </w:t>
      </w:r>
      <w:r w:rsidRPr="00A629F9">
        <w:rPr>
          <w:rFonts w:eastAsia="Verdana"/>
          <w:b/>
          <w:bCs/>
          <w:i/>
          <w:iCs/>
        </w:rPr>
        <w:t>Gregoire:</w:t>
      </w:r>
      <w:r w:rsidR="005E1471">
        <w:rPr>
          <w:rFonts w:eastAsia="Verdana"/>
          <w:b/>
          <w:bCs/>
          <w:i/>
          <w:iCs/>
        </w:rPr>
        <w:t xml:space="preserve"> </w:t>
      </w:r>
      <w:r>
        <w:rPr>
          <w:rFonts w:eastAsia="Verdana"/>
        </w:rPr>
        <w:t>Yes.</w:t>
      </w:r>
    </w:p>
    <w:p w:rsidR="0072393A" w:rsidRPr="005E0170" w:rsidP="00A629F9">
      <w:pPr>
        <w:pStyle w:val="Remark"/>
        <w:rPr>
          <w:rFonts w:eastAsia="Verdana"/>
        </w:rPr>
      </w:pPr>
      <w:r>
        <w:rPr>
          <w:rFonts w:eastAsia="Verdana"/>
          <w:b/>
          <w:bCs/>
        </w:rPr>
        <w:t>Chair:</w:t>
      </w:r>
      <w:r w:rsidR="005E1471">
        <w:rPr>
          <w:rFonts w:eastAsia="Verdana"/>
          <w:b/>
          <w:bCs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you.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Thank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both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very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much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your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time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today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that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information</w:t>
      </w:r>
      <w:r>
        <w:rPr>
          <w:rFonts w:eastAsia="Verdana"/>
        </w:rPr>
        <w:t>.</w:t>
      </w:r>
      <w:r w:rsidR="005E1471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E0170">
        <w:rPr>
          <w:rFonts w:eastAsia="Verdana"/>
        </w:rPr>
        <w:t>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will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look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forward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to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some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written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answers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as</w:t>
      </w:r>
      <w:r w:rsidR="005E1471">
        <w:rPr>
          <w:rFonts w:eastAsia="Verdana"/>
        </w:rPr>
        <w:t xml:space="preserve"> </w:t>
      </w:r>
      <w:r w:rsidRPr="005E0170">
        <w:rPr>
          <w:rFonts w:eastAsia="Verdana"/>
        </w:rPr>
        <w:t>well.</w:t>
      </w:r>
      <w:r w:rsidR="005E1471">
        <w:rPr>
          <w:rFonts w:eastAsia="Verdana"/>
        </w:rPr>
        <w:t xml:space="preserve"> </w:t>
      </w:r>
    </w:p>
    <w:p w:rsidR="005E0170" w:rsidRPr="005E0170" w:rsidP="005E0170">
      <w:pPr>
        <w:widowControl w:val="0"/>
        <w:spacing w:after="240"/>
        <w:rPr>
          <w:rFonts w:eastAsia="Verdana" w:cs="Verdana"/>
        </w:rPr>
      </w:pP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54039DF0736F450299D85FFF62B48135"/>
      </w:placeholder>
      <w:richText/>
    </w:sdtPr>
    <w:sdtContent>
      <w:p w:rsidR="00A468F5" w:rsidP="009277D8">
        <w:pPr>
          <w:pStyle w:val="Para"/>
          <w:rPr>
            <w:color w:val="808080"/>
          </w:rPr>
        </w:pPr>
        <w:r w:rsidRPr="00AD61D5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B57D883EB58B4C2387F673D995515C77"/>
      </w:placeholder>
      <w:richText/>
    </w:sdtPr>
    <w:sdtContent>
      <w:p w:rsidR="00A468F5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61D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54295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9A24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4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471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471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4039DF0736F450299D85FFF62B48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10C1D-3BB1-4DAE-9B4E-CB92F7949D59}"/>
      </w:docPartPr>
      <w:docPartBody>
        <w:p w:rsidR="000A473C" w:rsidP="000A473C">
          <w:pPr>
            <w:pStyle w:val="54039DF0736F450299D85FFF62B48135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B57D883EB58B4C2387F673D995515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3B1D1-32D6-4776-BD71-D91C29156272}"/>
      </w:docPartPr>
      <w:docPartBody>
        <w:p w:rsidR="000A473C" w:rsidP="000A473C">
          <w:pPr>
            <w:pStyle w:val="B57D883EB58B4C2387F673D995515C77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473C"/>
    <w:rPr>
      <w:color w:val="808080"/>
    </w:rPr>
  </w:style>
  <w:style w:type="paragraph" w:customStyle="1" w:styleId="54039DF0736F450299D85FFF62B48135">
    <w:name w:val="54039DF0736F450299D85FFF62B48135"/>
    <w:rsid w:val="000A473C"/>
  </w:style>
  <w:style w:type="paragraph" w:customStyle="1" w:styleId="B57D883EB58B4C2387F673D995515C77">
    <w:name w:val="B57D883EB58B4C2387F673D995515C77"/>
    <w:rsid w:val="000A4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 onLoad="Ribbon_Load">
  <!-- This is for Word 2007 support.  Copy of customUI14.xml just with the /2006/01 namespace (see above) instead of /2009/07 -->
  <ribbon>
    <tabs>
      <tab id="HansardExt" label="HANSARD EXT" insertBeforeMso="TabInsert">
        <group id="WitnessesGroup" label="Witnesses">
          <button id="WCreate" label="Create Witness" imageMso="FileNew" tag="ManageWitnessNames.CreateWitnessNames" size="large" onAction="RibbonCallback" screentip="Create witness shortcut"/>
          <button id="WShow" label="Show Witness" imageMso="FileOpen" tag="ManageWitnessNames.ShowWNames" size="large" onAction="RibbonCallback" screentip="Show Witnesses"/>
          <button id="W1" imageMso="_1" label="Alt+1" tag="ManageWitnessNames.Witness1" size="large" onAction="RibbonCallback" screentip="Insert Witness 1 (Alt+1)"/>
          <button id="W2" imageMso="_2" label="Alt+2" tag="ManageWitnessNames.Witness2" size="large" onAction="RibbonCallback" screentip="Insert Witness 2 (Alt+2)"/>
          <button id="W3" imageMso="_3" label="Alt+3" tag="ManageWitnessNames.Witness3" size="large" onAction="RibbonCallback" screentip="Insert Witness 3 (Alt+3)"/>
          <button id="W4" imageMso="_4" label="Alt+4" tag="ManageWitnessNames.Witness4" size="large" onAction="RibbonCallback" screentip="Insert Witness 4 (Alt+4)"/>
          <button id="W5" imageMso="_5" label="Alt+5" tag="ManageWitnessNames.Witness5" size="large" onAction="RibbonCallback" screentip="Insert Witness 5 (Alt+5)"/>
          <button id="W6" imageMso="_6" label="Alt+6" tag="ManageWitnessNames.Witness6" size="large" onAction="RibbonCallback" screentip="Insert Witness 6 (Alt+6)"/>
          <button id="W7" imageMso="_7" label="Alt+7" tag="ManageWitnessNames.Witness7" size="large" onAction="RibbonCallback" screentip="Insert Witness 7 (Alt+7)"/>
          <button id="W8" imageMso="_8" label="Alt+8" tag="ManageWitnessNames.Witness8" size="large" onAction="RibbonCallback" screentip="Insert Witness 8 (Alt+8)"/>
          <button id="W9" imageMso="_9" label="Alt+9" tag="ManageWitnessNames.Witness9" size="large" onAction="RibbonCallback" screentip="Insert Witness 9 (Alt+9)"/>
          <button id="W0" imageMso="_0" label="Alt+0" tag="ManageWitnessNames.Witness10" size="large" onAction="RibbonCallback" screentip="Insert Witness 10 (Alt+0)"/>
        </group>
        <group id="MembersGroup" label="Members">
          <button id="MCreate" label="Create Member" imageMso="FileNew" tag="ManageMembersNames.CreateMembersNames" size="large" onAction="RibbonCallback" screentip="Create Member shortcut"/>
          <button id="MShow" label="Show Members" imageMso="FileOpen" tag="ManageMembersNames.ShowMNames" size="large" onAction="RibbonCallback" screentip="Show Members"/>
          <button id="M1" imageMso="_1" label="Alt+ Shift+1" tag="ManageMembersNames.Member1" size="large" onAction="RibbonCallback" screentip="Insert Witness 1 (Alt+Shft+1)"/>
          <button id="M2" imageMso="_2" label="Alt+ Shift+2" tag="ManageMembersNames.Member2" size="large" onAction="RibbonCallback" screentip="Insert Witness 2 (Alt+Shft+2)"/>
          <button id="M3" imageMso="_3" label="Alt+ Shift+3" tag="ManageMembersNames.Member3" size="large" onAction="RibbonCallback" screentip="Insert Witness 3 (Alt+Shft+3)"/>
          <button id="M4" imageMso="_4" label="Alt+ Shift+4" tag="ManageMembersNames.Member4" size="large" onAction="RibbonCallback" screentip="Insert Witness 4 (Alt+Shft+4)"/>
          <button id="M5" imageMso="_5" label="Alt+ Shift+5" tag="ManageMembersNames.Member5" size="large" onAction="RibbonCallback" screentip="Insert Witness 5 (Alt+Shft+5)"/>
          <button id="M6" imageMso="_6" label="Alt+ Shift+6" tag="ManageMembersNames.Member6" size="large" onAction="RibbonCallback" screentip="Insert Witness 6 (Alt+Shft+6)"/>
          <button id="M7" imageMso="_7" label="Alt+ Shift+7" tag="ManageMembersNames.Member7" size="large" onAction="RibbonCallback" screentip="Insert Witness 7 (Alt+Shft+7)"/>
          <button id="M8" imageMso="_8" label="Alt+ Shift+8" tag="ManageMembersNames.Member8" size="large" onAction="RibbonCallback" screentip="Insert Witness 8 (Alt+Shft+8)"/>
          <button id="M9" imageMso="_9" label="Alt+ Shift+9" tag="ManageMembersNames.Member9" size="large" onAction="RibbonCallback" screentip="Insert Witness 9 (Alt+Shft+9)"/>
          <button id="M10" imageMso="_0" label="Alt+ Shift+0" tag="ManageMembersNames.Member10" size="large" onAction="RibbonCallback" screentip="Insert Witness 10 (Alt+Shft+0)"/>
        </group>
        <group id="MiscGroup" label="Misc">
          <button id="Q" imageMso="Q" label="Question" tag="General.Question" size="large" onAction="RibbonCallback" screentip="Insert ad hoc Question (Alt+Shift+?)"/>
          <button id="A" imageMso="A" label="Answer" tag="General.Answer" size="large" onAction="RibbonCallback" screentip="Set to answer style"/>
          <button id="R" imageMso="R" label="Remark" tag="General.Remark" size="large" onAction="RibbonCallback" screentip="Set to remard style"/>
          <button id="About" imageMso="About" label="About" tag="General.ShowAboutForm" size="large" onAction="RibbonCallback" screentip="Show About form"/>
        </group>
      </tab>
    </tabs>
  </ribbon>
</customUI>
</file>

<file path=customUI/customUI14.xml><?xml version="1.0" encoding="utf-8"?>
<customUI xmlns="http://schemas.microsoft.com/office/2009/07/customui" onLoad="Ribbon_Load">
  <ribbon>
    <tabs>
      <tab id="HansardExt" label="HANSARD EXT" insertBeforeMso="TabInsert">
        <group id="WitnessesGroup" label="Witnesses">
          <button id="WCreate" label="Create Witness" imageMso="FileNew" tag="ManageWitnessNames.CreateWitnessNames" size="large" onAction="RibbonCallback" screentip="Create witness shortcut"/>
          <button id="WShow" label="Show Witness" imageMso="FileOpen" tag="ManageWitnessNames.ShowWNames" size="large" onAction="RibbonCallback" screentip="Show Witnesses"/>
          <button id="W1" imageMso="_1" label="Alt+1" tag="ManageWitnessNames.Witness1" size="large" onAction="RibbonCallback" screentip="Insert Witness 1 (Alt+1)"/>
          <button id="W2" imageMso="_2" label="Alt+2" tag="ManageWitnessNames.Witness2" size="large" onAction="RibbonCallback" screentip="Insert Witness 2 (Alt+2)"/>
          <button id="W3" imageMso="_3" label="Alt+3" tag="ManageWitnessNames.Witness3" size="large" onAction="RibbonCallback" screentip="Insert Witness 3 (Alt+3)"/>
          <button id="W4" imageMso="_4" label="Alt+4" tag="ManageWitnessNames.Witness4" size="large" onAction="RibbonCallback" screentip="Insert Witness 4 (Alt+4)"/>
          <button id="W5" imageMso="_5" label="Alt+5" tag="ManageWitnessNames.Witness5" size="large" onAction="RibbonCallback" screentip="Insert Witness 5 (Alt+5)"/>
          <button id="W6" imageMso="_6" label="Alt+6" tag="ManageWitnessNames.Witness6" size="large" onAction="RibbonCallback" screentip="Insert Witness 6 (Alt+6)"/>
          <button id="W7" imageMso="_7" label="Alt+7" tag="ManageWitnessNames.Witness7" size="large" onAction="RibbonCallback" screentip="Insert Witness 7 (Alt+7)"/>
          <button id="W8" imageMso="_8" label="Alt+8" tag="ManageWitnessNames.Witness8" size="large" onAction="RibbonCallback" screentip="Insert Witness 8 (Alt+8)"/>
          <button id="W9" imageMso="_9" label="Alt+9" tag="ManageWitnessNames.Witness9" size="large" onAction="RibbonCallback" screentip="Insert Witness 9 (Alt+9)"/>
          <button id="W0" imageMso="_0" label="Alt+0" tag="ManageWitnessNames.Witness10" size="large" onAction="RibbonCallback" screentip="Insert Witness 10 (Alt+0)"/>
        </group>
        <group id="MembersGroup" label="Members">
          <button id="MCreate" label="Create Member" imageMso="FileNew" tag="ManageMembersNames.CreateMembersNames" size="large" onAction="RibbonCallback" screentip="Create Member shortcut"/>
          <button id="MShow" label="Show Members" imageMso="FileOpen" tag="ManageMembersNames.ShowMNames" size="large" onAction="RibbonCallback" screentip="Show Members"/>
          <button id="M1" imageMso="_1" label="Alt+ Shift+1" tag="ManageMembersNames.Member1" size="large" onAction="RibbonCallback" screentip="Insert Witness 1 (Alt+Shft+1)"/>
          <button id="M2" imageMso="_2" label="Alt+ Shift+2" tag="ManageMembersNames.Member2" size="large" onAction="RibbonCallback" screentip="Insert Witness 2 (Alt+Shft+2)"/>
          <button id="M3" imageMso="_3" label="Alt+ Shift+3" tag="ManageMembersNames.Member3" size="large" onAction="RibbonCallback" screentip="Insert Witness 3 (Alt+Shft+3)"/>
          <button id="M4" imageMso="_4" label="Alt+ Shift+4" tag="ManageMembersNames.Member4" size="large" onAction="RibbonCallback" screentip="Insert Witness 4 (Alt+Shft+4)"/>
          <button id="M5" imageMso="_5" label="Alt+ Shift+5" tag="ManageMembersNames.Member5" size="large" onAction="RibbonCallback" screentip="Insert Witness 5 (Alt+Shft+5)"/>
          <button id="M6" imageMso="_6" label="Alt+ Shift+6" tag="ManageMembersNames.Member6" size="large" onAction="RibbonCallback" screentip="Insert Witness 6 (Alt+Shft+6)"/>
          <button id="M7" imageMso="_7" label="Alt+ Shift+7" tag="ManageMembersNames.Member7" size="large" onAction="RibbonCallback" screentip="Insert Witness 7 (Alt+Shft+7)"/>
          <button id="M8" imageMso="_8" label="Alt+ Shift+8" tag="ManageMembersNames.Member8" size="large" onAction="RibbonCallback" screentip="Insert Witness 8 (Alt+Shft+8)"/>
          <button id="M9" imageMso="_9" label="Alt+ Shift+9" tag="ManageMembersNames.Member9" size="large" onAction="RibbonCallback" screentip="Insert Witness 9 (Alt+Shft+9)"/>
          <button id="M10" imageMso="_0" label="Alt+ Shift+0" tag="ManageMembersNames.Member10" size="large" onAction="RibbonCallback" screentip="Insert Witness 10 (Alt+Shft+0)"/>
        </group>
        <group id="MiscGroup" label="Misc">
          <button id="Q" imageMso="Q" label="Question" tag="General.Question" size="large" onAction="RibbonCallback" screentip="Insert ad hoc Question (Alt+Shift+?)"/>
          <button id="A" imageMso="A" label="Answer" tag="General.Answer" size="large" onAction="RibbonCallback" screentip="Set to answer style"/>
          <button id="R" imageMso="R" label="Remark" tag="General.Remark" size="large" onAction="RibbonCallback" screentip="Set to remard style"/>
          <button id="About" imageMso="About" label="About" tag="General.ShowAboutForm" size="large" onAction="RibbonCallback" screentip="Show About form"/>
        </group>
      </tab>
    </tabs>
  </ribbon>
</customUI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1A8B5-A4F9-497D-A7B8-DB1BD56D6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userCustomization/customUI.xml><?xml version="1.0" encoding="utf-8"?>
<mso:customUI xmlns:mso="http://schemas.microsoft.com/office/2006/01/customui">
  <mso:ribbon>
    <mso:qat>
      <mso:documentControls>
        <mso:control idQ="mso:ParagraphMarks" visible="true"/>
        <mso:control idQ="mso:AdvancedFileProperties" visible="true"/>
      </mso:documentControls>
    </mso:qat>
  </mso:ribbon>
</mso:customUI>
</file>