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D2F" w:rsidP="00783D2F">
      <w:pPr>
        <w:pStyle w:val="TitleCommittee0"/>
      </w:pPr>
      <w:r>
        <w:t xml:space="preserve">Select Committee on </w:t>
      </w:r>
      <w:r w:rsidR="00417468">
        <w:t>COVID</w:t>
      </w:r>
      <w:r>
        <w:t>-19</w:t>
      </w:r>
    </w:p>
    <w:p w:rsidR="00783D2F" w:rsidP="00783D2F">
      <w:pPr>
        <w:pStyle w:val="TitleInquiry0"/>
      </w:pPr>
      <w:r>
        <w:t>C</w:t>
      </w:r>
      <w:r>
        <w:t>orrected oral evidence: Living online: the long-term impact on well-being</w:t>
      </w:r>
    </w:p>
    <w:p w:rsidR="00783D2F" w:rsidP="00783D2F">
      <w:pPr>
        <w:pStyle w:val="Para"/>
      </w:pPr>
      <w:r>
        <w:t>Tuesday 1</w:t>
      </w:r>
      <w:r w:rsidR="0022559D">
        <w:t xml:space="preserve">2 January </w:t>
      </w:r>
      <w:r>
        <w:t>202</w:t>
      </w:r>
      <w:r w:rsidR="0022559D">
        <w:t>1</w:t>
      </w:r>
    </w:p>
    <w:p w:rsidR="00783D2F" w:rsidP="00783D2F">
      <w:pPr>
        <w:pStyle w:val="Para"/>
      </w:pPr>
      <w:r>
        <w:t>10 am</w:t>
      </w:r>
    </w:p>
    <w:p w:rsidR="00783D2F" w:rsidP="00783D2F">
      <w:pPr>
        <w:pStyle w:val="Para"/>
      </w:pPr>
    </w:p>
    <w:p w:rsidR="00783D2F" w:rsidP="00783D2F">
      <w:r>
        <w:fldChar w:fldCharType="begin"/>
      </w:r>
      <w:r>
        <w:instrText xml:space="preserve"> HYPERLINK "https://www.parliamentlive.tv/Event/Index/69d80b36-2083-4b4d-9dba-4b3209ebce20" </w:instrText>
      </w:r>
      <w:r>
        <w:fldChar w:fldCharType="separate"/>
      </w:r>
      <w:r w:rsidRPr="00556B4B">
        <w:rPr>
          <w:rStyle w:val="Hyperlink"/>
        </w:rPr>
        <w:t>Watch the meeting</w:t>
      </w:r>
      <w:r>
        <w:fldChar w:fldCharType="end"/>
      </w:r>
    </w:p>
    <w:p w:rsidR="00783D2F" w:rsidP="00783D2F">
      <w:r>
        <w:t xml:space="preserve">Members present: </w:t>
      </w:r>
      <w:r w:rsidRPr="00484F69" w:rsidR="00484F69">
        <w:t xml:space="preserve">Baroness Lane-Fox of Soho (The Chair); Lord </w:t>
      </w:r>
      <w:r w:rsidRPr="00484F69" w:rsidR="00484F69">
        <w:t>Alderdice</w:t>
      </w:r>
      <w:r w:rsidRPr="00484F69" w:rsidR="00484F69">
        <w:t xml:space="preserve">; Baroness Benjamin; Baroness Chisholm of </w:t>
      </w:r>
      <w:r w:rsidRPr="00484F69" w:rsidR="00484F69">
        <w:t>Owlpen</w:t>
      </w:r>
      <w:r w:rsidRPr="00484F69" w:rsidR="00484F69">
        <w:t>; Lord Duncan of Springbank; Lord Elder; Lord Hain; Lord Harris of Haringey; Baroness Jay of Paddington; Baroness Morgan of Cotes; Lord Pickles; Baroness Young of Hornsey</w:t>
      </w:r>
      <w:r>
        <w:t>.</w:t>
      </w:r>
    </w:p>
    <w:p w:rsidR="00783D2F" w:rsidP="00783D2F">
      <w:pPr>
        <w:pStyle w:val="Para"/>
        <w:tabs>
          <w:tab w:val="center" w:pos="4536"/>
          <w:tab w:val="right" w:pos="8931"/>
        </w:tabs>
      </w:pPr>
      <w:r>
        <w:t xml:space="preserve">Evidence Session No. </w:t>
      </w:r>
      <w:r w:rsidR="0022559D">
        <w:t>6</w:t>
      </w:r>
      <w:r>
        <w:tab/>
        <w:t>Virtual Proceeding</w:t>
      </w:r>
      <w:r>
        <w:tab/>
      </w:r>
      <w:r w:rsidRPr="00156A60">
        <w:t xml:space="preserve">Questions </w:t>
      </w:r>
      <w:r w:rsidR="0022559D">
        <w:t>67</w:t>
      </w:r>
      <w:r>
        <w:t xml:space="preserve"> - </w:t>
      </w:r>
      <w:r w:rsidR="00863C7E">
        <w:t>80</w:t>
      </w:r>
    </w:p>
    <w:p w:rsidR="00783D2F" w:rsidP="00783D2F">
      <w:pPr>
        <w:pStyle w:val="TitleWitnesses0"/>
      </w:pPr>
    </w:p>
    <w:p w:rsidR="00783D2F" w:rsidP="00783D2F">
      <w:pPr>
        <w:pStyle w:val="TitleWitnesses0"/>
      </w:pPr>
      <w:r>
        <w:t>Witnesses</w:t>
      </w:r>
    </w:p>
    <w:p w:rsidR="002E45DD" w:rsidP="0022559D">
      <w:pPr>
        <w:pStyle w:val="Para"/>
      </w:pPr>
      <w:r>
        <w:fldChar w:fldCharType="begin"/>
      </w:r>
      <w:r>
        <w:instrText xml:space="preserve"> HYPERLINK \l "Panel1" </w:instrText>
      </w:r>
      <w:r>
        <w:fldChar w:fldCharType="separate"/>
      </w:r>
      <w:r w:rsidRPr="007B40DD" w:rsidR="00783D2F">
        <w:rPr>
          <w:rStyle w:val="Hyperlink"/>
        </w:rPr>
        <w:t>I</w:t>
      </w:r>
      <w:r>
        <w:fldChar w:fldCharType="end"/>
      </w:r>
      <w:r w:rsidR="00783D2F">
        <w:t xml:space="preserve">: </w:t>
      </w:r>
      <w:r w:rsidR="0022559D">
        <w:t>Professor Robin Dunbar, University of Oxford; Jane East, Managing Director of the Cares Family; Olivia Field, Head of Health and Resilience Policy at the British Red Cross</w:t>
      </w:r>
      <w:r w:rsidR="00783D2F">
        <w:t>.</w:t>
      </w:r>
      <w:r w:rsidRPr="00BD6D45" w:rsidR="00783D2F">
        <w:t xml:space="preserve"> </w:t>
      </w:r>
    </w:p>
    <w:p w:rsidR="002E45DD" w:rsidP="002A591F">
      <w:pPr>
        <w:pStyle w:val="Para"/>
      </w:pPr>
    </w:p>
    <w:p w:rsidR="00783D2F" w:rsidP="00783D2F">
      <w:pPr>
        <w:pStyle w:val="Para"/>
      </w:pPr>
    </w:p>
    <w:p w:rsidR="00783D2F" w:rsidP="00783D2F">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783D2F" w:rsidP="00783D2F">
      <w:pPr>
        <w:pStyle w:val="TitlePanel0"/>
      </w:pPr>
      <w:bookmarkStart w:id="0" w:name="Panel1"/>
      <w:r>
        <w:t>Examination of witnesses</w:t>
      </w:r>
    </w:p>
    <w:p w:rsidR="00783D2F" w:rsidP="00783D2F">
      <w:pPr>
        <w:pStyle w:val="Para"/>
      </w:pPr>
      <w:r w:rsidRPr="0022559D">
        <w:t>Professor Robin Dunbar, Jane East</w:t>
      </w:r>
      <w:r w:rsidR="00E16795">
        <w:t xml:space="preserve"> and</w:t>
      </w:r>
      <w:r w:rsidRPr="0022559D">
        <w:t xml:space="preserve"> Olivia Field</w:t>
      </w:r>
      <w:r>
        <w:t>.</w:t>
      </w:r>
      <w:bookmarkEnd w:id="0"/>
    </w:p>
    <w:p w:rsidR="00206E4C" w:rsidRPr="00D01BB3" w:rsidP="00F713AE">
      <w:pPr>
        <w:pStyle w:val="Question"/>
      </w:pPr>
      <w:r w:rsidRPr="00011D4F">
        <w:rPr>
          <w:b/>
        </w:rPr>
        <w:t>The Chair:</w:t>
      </w:r>
      <w:r>
        <w:t xml:space="preserve"> </w:t>
      </w:r>
      <w:r w:rsidR="00011D4F">
        <w:t>G</w:t>
      </w:r>
      <w:r w:rsidRPr="00D01BB3">
        <w:t>ood morning everyone, and welcome to the House of Lords Select Committee on the long</w:t>
      </w:r>
      <w:r>
        <w:t>-</w:t>
      </w:r>
      <w:r w:rsidRPr="00D01BB3">
        <w:t xml:space="preserve">term implications of </w:t>
      </w:r>
      <w:r>
        <w:t>Covid-19</w:t>
      </w:r>
      <w:r w:rsidRPr="00D01BB3">
        <w:t xml:space="preserve">. I am Martha </w:t>
      </w:r>
      <w:r w:rsidR="00831B8D">
        <w:t>Lane-Fox</w:t>
      </w:r>
      <w:r w:rsidRPr="00D01BB3">
        <w:t xml:space="preserve">, the chair of the committee. I welcome all our witnesses. We will come to introductions in </w:t>
      </w:r>
      <w:r>
        <w:t>a</w:t>
      </w:r>
      <w:r w:rsidRPr="00D01BB3">
        <w:t xml:space="preserve"> second, but first a few pieces of housekeeping. We are discussing social interaction and the impact of technology, so in some ways it feels wildly appropriate that we </w:t>
      </w:r>
      <w:r w:rsidR="006208B1">
        <w:t>meet</w:t>
      </w:r>
      <w:r w:rsidRPr="00D01BB3">
        <w:t xml:space="preserve"> in this format</w:t>
      </w:r>
      <w:r>
        <w:t xml:space="preserve">. In </w:t>
      </w:r>
      <w:r w:rsidRPr="00D01BB3">
        <w:t>other ways</w:t>
      </w:r>
      <w:r>
        <w:t>,</w:t>
      </w:r>
      <w:r w:rsidRPr="00D01BB3">
        <w:t xml:space="preserve"> it can present challenges. I ask everyone to remain on mute when they are not speaking. </w:t>
      </w:r>
      <w:r>
        <w:t>S</w:t>
      </w:r>
      <w:r w:rsidRPr="00D01BB3">
        <w:t xml:space="preserve">ome questions </w:t>
      </w:r>
      <w:r>
        <w:t xml:space="preserve">have already been allocated to </w:t>
      </w:r>
      <w:r w:rsidRPr="00D01BB3">
        <w:t>my colleagues</w:t>
      </w:r>
      <w:r>
        <w:t>, but please feel free to come in at any moment if you would like to do so.</w:t>
      </w:r>
      <w:r w:rsidRPr="00D01BB3">
        <w:t xml:space="preserve"> </w:t>
      </w:r>
    </w:p>
    <w:p w:rsidR="00206E4C" w:rsidP="00206E4C">
      <w:pPr>
        <w:pStyle w:val="Question"/>
        <w:numPr>
          <w:ilvl w:val="0"/>
          <w:numId w:val="0"/>
        </w:numPr>
        <w:ind w:left="794"/>
      </w:pPr>
      <w:r>
        <w:t>One of the central challenges for our committee is to imagine the world two to five years out. We could all spend a lot of time talking about how we are feeling right now, in the middle of another lockdown, about these digital interactions and social well-being</w:t>
      </w:r>
      <w:r w:rsidR="00DE1864">
        <w:t>,</w:t>
      </w:r>
      <w:r>
        <w:t xml:space="preserve"> and the impact and relationship between the two, but we are t</w:t>
      </w:r>
      <w:r w:rsidRPr="00D01BB3">
        <w:t xml:space="preserve">rying to cast our eyes forward </w:t>
      </w:r>
      <w:r>
        <w:t xml:space="preserve">to </w:t>
      </w:r>
      <w:r w:rsidRPr="00D01BB3">
        <w:t xml:space="preserve">help the </w:t>
      </w:r>
      <w:r>
        <w:t xml:space="preserve">Government with policy recommendations that will make sure that the long-term </w:t>
      </w:r>
      <w:r w:rsidRPr="00D01BB3">
        <w:t>future of the UK is as resilient and robust as possible. I ask everyone to bear that in mind when answering</w:t>
      </w:r>
      <w:r>
        <w:t>,</w:t>
      </w:r>
      <w:r w:rsidRPr="00D01BB3">
        <w:t xml:space="preserve"> and to try to help us with that central challenge. </w:t>
      </w:r>
    </w:p>
    <w:p w:rsidR="00206E4C" w:rsidRPr="00EF553F" w:rsidP="00206E4C">
      <w:pPr>
        <w:pStyle w:val="QuestionCont"/>
      </w:pPr>
      <w:r>
        <w:t xml:space="preserve">As I said, I am Martha. My colleagues here with us this morning will come in with questions individually, but first I ask our witnesses this morning to give a brief introduction </w:t>
      </w:r>
      <w:r w:rsidR="00C43ABA">
        <w:t>to</w:t>
      </w:r>
      <w:r>
        <w:t xml:space="preserve"> who they are and where they come from.</w:t>
      </w:r>
    </w:p>
    <w:p w:rsidR="00206E4C" w:rsidP="00206E4C">
      <w:pPr>
        <w:pStyle w:val="Answer"/>
      </w:pPr>
      <w:r>
        <w:rPr>
          <w:b/>
          <w:i/>
        </w:rPr>
        <w:t xml:space="preserve">Professor Robin Dunbar: </w:t>
      </w:r>
      <w:r w:rsidRPr="00D01BB3">
        <w:t>Good morning. I am professor of evolutionary psychology at the University of Oxford. I guess that my areas of expertise are in social evolution and the nature and process</w:t>
      </w:r>
      <w:r>
        <w:t>e</w:t>
      </w:r>
      <w:r w:rsidRPr="00D01BB3">
        <w:t>s involved in creating relationships</w:t>
      </w:r>
      <w:r>
        <w:t>,</w:t>
      </w:r>
      <w:r w:rsidRPr="00D01BB3">
        <w:t xml:space="preserve"> from the dyadic level right up to the community level and community bonding. That is really where I am coming from. </w:t>
      </w:r>
    </w:p>
    <w:p w:rsidR="00206E4C" w:rsidRPr="00D01BB3" w:rsidP="00206E4C">
      <w:pPr>
        <w:pStyle w:val="Answer"/>
      </w:pPr>
      <w:r>
        <w:rPr>
          <w:b/>
          <w:i/>
        </w:rPr>
        <w:t xml:space="preserve">Olivia Field: </w:t>
      </w:r>
      <w:r w:rsidRPr="00D01BB3">
        <w:t>H</w:t>
      </w:r>
      <w:r>
        <w:t>ello</w:t>
      </w:r>
      <w:r w:rsidRPr="00D01BB3">
        <w:t xml:space="preserve"> everyone. It is really nice to be here. I am head of health and resilience policy at the British Red Cross. My team covers a whole range of policy, from health and social care to emergency response. </w:t>
      </w:r>
      <w:r>
        <w:t>I am</w:t>
      </w:r>
      <w:r w:rsidRPr="00D01BB3">
        <w:t xml:space="preserve"> here today predominantly to focus on loneliness and unwanted isolation, which I have been working on for eight years</w:t>
      </w:r>
      <w:r>
        <w:t xml:space="preserve"> and quite exclusively for three to four years. </w:t>
      </w:r>
      <w:r w:rsidRPr="00D01BB3">
        <w:t xml:space="preserve">I have carried out a whole range of research looking at the impact of the built environment on our </w:t>
      </w:r>
      <w:r>
        <w:t xml:space="preserve">connections </w:t>
      </w:r>
      <w:r w:rsidRPr="00D01BB3">
        <w:t xml:space="preserve">right through to the impact of </w:t>
      </w:r>
      <w:r>
        <w:t>Covid</w:t>
      </w:r>
      <w:r w:rsidRPr="00D01BB3">
        <w:t xml:space="preserve">. My team also provides the </w:t>
      </w:r>
      <w:r>
        <w:t>co-</w:t>
      </w:r>
      <w:r w:rsidRPr="00D01BB3">
        <w:t>secretariat to the All</w:t>
      </w:r>
      <w:r>
        <w:t>-</w:t>
      </w:r>
      <w:r w:rsidRPr="00D01BB3">
        <w:t xml:space="preserve">Party Parliamentary Group </w:t>
      </w:r>
      <w:r>
        <w:t>o</w:t>
      </w:r>
      <w:r w:rsidRPr="00D01BB3">
        <w:t xml:space="preserve">n Loneliness, so we </w:t>
      </w:r>
      <w:r>
        <w:t xml:space="preserve">also </w:t>
      </w:r>
      <w:r w:rsidRPr="00D01BB3">
        <w:t xml:space="preserve">have a really good insight </w:t>
      </w:r>
      <w:r>
        <w:t xml:space="preserve">into </w:t>
      </w:r>
      <w:r w:rsidRPr="00D01BB3">
        <w:t>what the wider sector thinks about the issue.</w:t>
      </w:r>
    </w:p>
    <w:p w:rsidR="00206E4C" w:rsidP="00206E4C">
      <w:pPr>
        <w:pStyle w:val="Answer"/>
      </w:pPr>
      <w:r>
        <w:rPr>
          <w:b/>
          <w:i/>
        </w:rPr>
        <w:t xml:space="preserve">Jane East: </w:t>
      </w:r>
      <w:r w:rsidRPr="00D01BB3">
        <w:t>Good morning, everyone. I am the managing director of a small community</w:t>
      </w:r>
      <w:r>
        <w:t>-</w:t>
      </w:r>
      <w:r w:rsidRPr="00D01BB3">
        <w:t>based organisation</w:t>
      </w:r>
      <w:r>
        <w:t xml:space="preserve">, the Cares Family. </w:t>
      </w:r>
      <w:r w:rsidRPr="00D01BB3">
        <w:t>We have branches in London, Manchester and Liverpool. We bring older and younger people together through mutual intergenerational friendships. Over the past year</w:t>
      </w:r>
      <w:r>
        <w:t>,</w:t>
      </w:r>
      <w:r w:rsidRPr="00D01BB3">
        <w:t xml:space="preserve"> we have brought together 7</w:t>
      </w:r>
      <w:r>
        <w:t>,000</w:t>
      </w:r>
      <w:r w:rsidRPr="00D01BB3">
        <w:t xml:space="preserve"> older and younger people to share 9</w:t>
      </w:r>
      <w:r>
        <w:t>,</w:t>
      </w:r>
      <w:r w:rsidRPr="00D01BB3">
        <w:t>000 hours of activities together</w:t>
      </w:r>
      <w:r>
        <w:t>.</w:t>
      </w:r>
      <w:r w:rsidRPr="00D01BB3">
        <w:t xml:space="preserve"> We have reconfigured all our programmes to go online. We have discovered that people are pulling each other through </w:t>
      </w:r>
      <w:r w:rsidRPr="00D01BB3">
        <w:t>this pandemic</w:t>
      </w:r>
      <w:r w:rsidR="003E2EDF">
        <w:t>, through</w:t>
      </w:r>
      <w:r>
        <w:t xml:space="preserve"> the </w:t>
      </w:r>
      <w:r w:rsidRPr="00D01BB3">
        <w:t xml:space="preserve">resilience of older people and the practical support </w:t>
      </w:r>
      <w:r>
        <w:t xml:space="preserve">of young people. </w:t>
      </w:r>
      <w:r w:rsidRPr="00D01BB3">
        <w:t xml:space="preserve">It has been astounding how mutual intergenerational friendships have been able to tackle some of the rhetoric </w:t>
      </w:r>
      <w:r>
        <w:t>on i</w:t>
      </w:r>
      <w:r w:rsidRPr="00D01BB3">
        <w:t xml:space="preserve">ntergenerational division. </w:t>
      </w:r>
    </w:p>
    <w:p w:rsidR="00206E4C" w:rsidP="00206E4C">
      <w:pPr>
        <w:pStyle w:val="Question"/>
      </w:pPr>
      <w:r w:rsidRPr="002366F1">
        <w:rPr>
          <w:b/>
        </w:rPr>
        <w:t>The Chair:</w:t>
      </w:r>
      <w:r>
        <w:t xml:space="preserve"> Thank you, Jane. That is an appropriate lead into my first question, which is a general question that is predominantly for Jane and then Olivia.</w:t>
      </w:r>
    </w:p>
    <w:p w:rsidR="00206E4C" w:rsidP="00206E4C">
      <w:pPr>
        <w:pStyle w:val="Question"/>
        <w:numPr>
          <w:ilvl w:val="0"/>
          <w:numId w:val="0"/>
        </w:numPr>
        <w:ind w:left="794"/>
      </w:pPr>
      <w:r>
        <w:t xml:space="preserve">I </w:t>
      </w:r>
      <w:r w:rsidRPr="00D01BB3">
        <w:t xml:space="preserve">am interested in </w:t>
      </w:r>
      <w:r>
        <w:t>your</w:t>
      </w:r>
      <w:r w:rsidRPr="00D01BB3">
        <w:t xml:space="preserve"> observations about the pandemic's impact on the relationship</w:t>
      </w:r>
      <w:r>
        <w:t xml:space="preserve"> between digital technology and social interaction, again </w:t>
      </w:r>
      <w:r w:rsidRPr="00D01BB3">
        <w:t xml:space="preserve">bearing in mind that we are trying to look at </w:t>
      </w:r>
      <w:r>
        <w:t>well-being</w:t>
      </w:r>
      <w:r w:rsidRPr="00D01BB3">
        <w:t xml:space="preserve"> at the macro level and </w:t>
      </w:r>
      <w:r>
        <w:t xml:space="preserve">at the long-term implications of the pandemic on well-being. </w:t>
      </w:r>
      <w:r w:rsidRPr="00D01BB3">
        <w:t>I am interested in whether you have seen a relationship between our social interactions and digital technology, for good or for bad. Jane</w:t>
      </w:r>
      <w:r>
        <w:t xml:space="preserve">, you have </w:t>
      </w:r>
      <w:r w:rsidRPr="00D01BB3">
        <w:t>just described a relevant experience, so would you like to kick of</w:t>
      </w:r>
      <w:r>
        <w:t>f</w:t>
      </w:r>
      <w:r w:rsidRPr="00D01BB3">
        <w:t xml:space="preserve">? </w:t>
      </w:r>
    </w:p>
    <w:p w:rsidR="00206E4C" w:rsidP="00206E4C">
      <w:pPr>
        <w:pStyle w:val="Answer"/>
      </w:pPr>
      <w:r>
        <w:rPr>
          <w:b/>
          <w:i/>
        </w:rPr>
        <w:t xml:space="preserve">Jane East: </w:t>
      </w:r>
      <w:r>
        <w:rPr>
          <w:bCs/>
          <w:iCs/>
        </w:rPr>
        <w:t xml:space="preserve">For good or for bad? I think we are all aware of that. We have seen a drop-off in the level of engagement. We have a number of older people who have not been </w:t>
      </w:r>
      <w:r w:rsidRPr="0061170F">
        <w:t xml:space="preserve">able to engage with our online activities. We have </w:t>
      </w:r>
      <w:r>
        <w:t>been tackling</w:t>
      </w:r>
      <w:r w:rsidRPr="0061170F">
        <w:t xml:space="preserve"> that</w:t>
      </w:r>
      <w:r>
        <w:t>. W</w:t>
      </w:r>
      <w:r w:rsidRPr="0061170F">
        <w:t xml:space="preserve">e have put in place </w:t>
      </w:r>
      <w:r>
        <w:t>accompaniment to enable people to g</w:t>
      </w:r>
      <w:r w:rsidRPr="0061170F">
        <w:t xml:space="preserve">et online and </w:t>
      </w:r>
      <w:r w:rsidR="00314093">
        <w:t xml:space="preserve">to </w:t>
      </w:r>
      <w:r w:rsidRPr="0061170F">
        <w:t xml:space="preserve">use </w:t>
      </w:r>
      <w:r>
        <w:t>Z</w:t>
      </w:r>
      <w:r w:rsidRPr="0061170F">
        <w:t xml:space="preserve">oom to engage with family and friends. </w:t>
      </w:r>
    </w:p>
    <w:p w:rsidR="00206E4C" w:rsidP="00206E4C">
      <w:pPr>
        <w:pStyle w:val="Answer"/>
      </w:pPr>
      <w:r>
        <w:t>As I said, w</w:t>
      </w:r>
      <w:r w:rsidRPr="0061170F">
        <w:t xml:space="preserve">e have seen a drop off. We have also seen a drop off in </w:t>
      </w:r>
      <w:r>
        <w:t xml:space="preserve">the number of </w:t>
      </w:r>
      <w:r w:rsidRPr="0061170F">
        <w:t>young</w:t>
      </w:r>
      <w:r>
        <w:t>er</w:t>
      </w:r>
      <w:r w:rsidRPr="0061170F">
        <w:t xml:space="preserve"> people who are well able to get online but just do not feel that the </w:t>
      </w:r>
      <w:r>
        <w:t>connection</w:t>
      </w:r>
      <w:r w:rsidRPr="0061170F">
        <w:t xml:space="preserve"> means as much. </w:t>
      </w:r>
      <w:r>
        <w:t>However, w</w:t>
      </w:r>
      <w:r w:rsidRPr="0061170F">
        <w:t>e have also been able to bring together people who generally would not have been able to go to our activity clubs</w:t>
      </w:r>
      <w:r>
        <w:t>—</w:t>
      </w:r>
      <w:r w:rsidRPr="0061170F">
        <w:t>housebound or disabled people</w:t>
      </w:r>
      <w:r w:rsidR="003F5041">
        <w:t>,</w:t>
      </w:r>
      <w:r w:rsidRPr="0061170F">
        <w:t xml:space="preserve"> who have been joining our </w:t>
      </w:r>
      <w:r>
        <w:t>Zoom</w:t>
      </w:r>
      <w:r w:rsidRPr="0061170F">
        <w:t xml:space="preserve"> phone</w:t>
      </w:r>
      <w:r>
        <w:t>-</w:t>
      </w:r>
      <w:r w:rsidRPr="0061170F">
        <w:t xml:space="preserve">in clubs and have actually forged meaningful relationships </w:t>
      </w:r>
      <w:r w:rsidR="00231E9B">
        <w:t xml:space="preserve">in </w:t>
      </w:r>
      <w:r w:rsidRPr="0061170F">
        <w:t xml:space="preserve">small conversation groups. </w:t>
      </w:r>
    </w:p>
    <w:p w:rsidR="00206E4C" w:rsidP="00206E4C">
      <w:pPr>
        <w:pStyle w:val="Answer"/>
      </w:pPr>
      <w:r w:rsidRPr="0061170F">
        <w:t xml:space="preserve">We have seen online interactions that have </w:t>
      </w:r>
      <w:r w:rsidR="00005D4F">
        <w:t>led to</w:t>
      </w:r>
      <w:r w:rsidRPr="0061170F">
        <w:t xml:space="preserve"> further online interactions but also online interactions that have given people information for engaging with the physical world, whether that is public transport provision</w:t>
      </w:r>
      <w:r>
        <w:t>,</w:t>
      </w:r>
      <w:r w:rsidRPr="0061170F">
        <w:t xml:space="preserve"> online </w:t>
      </w:r>
      <w:r w:rsidRPr="0061170F">
        <w:t>shopping</w:t>
      </w:r>
      <w:r w:rsidRPr="0061170F">
        <w:t xml:space="preserve"> or online banking. Our work in tackling the digital divide has opened up the world to people in ways they would not have chosen but were forced to choose. </w:t>
      </w:r>
    </w:p>
    <w:p w:rsidR="00206E4C" w:rsidP="00206E4C">
      <w:pPr>
        <w:pStyle w:val="Answer"/>
      </w:pPr>
      <w:r w:rsidRPr="0061170F">
        <w:t>This is one thing that I would like the committee to take on board: as we are looking at the increased digital</w:t>
      </w:r>
      <w:r>
        <w:t>is</w:t>
      </w:r>
      <w:r w:rsidRPr="0061170F">
        <w:t xml:space="preserve">ation of our society, </w:t>
      </w:r>
      <w:r w:rsidR="003F5041">
        <w:t xml:space="preserve">we should also look at whether it is </w:t>
      </w:r>
      <w:r w:rsidRPr="0061170F">
        <w:t>a choice or is forced upon people</w:t>
      </w:r>
      <w:r w:rsidR="003F5041">
        <w:t>.</w:t>
      </w:r>
      <w:r w:rsidRPr="0061170F">
        <w:t xml:space="preserve"> We know that it will bring many efficiencies</w:t>
      </w:r>
      <w:r>
        <w:t>,</w:t>
      </w:r>
      <w:r w:rsidRPr="0061170F">
        <w:t xml:space="preserve"> and it opens up a world of information to people who have not been able to access it before</w:t>
      </w:r>
      <w:r w:rsidR="00302130">
        <w:t>, but</w:t>
      </w:r>
      <w:r w:rsidRPr="0061170F">
        <w:t xml:space="preserve"> sometimes it is not chosen but forced upon people, and that feels</w:t>
      </w:r>
      <w:r>
        <w:t xml:space="preserve">, </w:t>
      </w:r>
      <w:r w:rsidRPr="0061170F">
        <w:t xml:space="preserve">let us say, discriminatory. </w:t>
      </w:r>
      <w:r>
        <w:t>A</w:t>
      </w:r>
      <w:r w:rsidRPr="0061170F">
        <w:t xml:space="preserve"> lot of our older people, and even some of our younger people without good internet conne</w:t>
      </w:r>
      <w:r>
        <w:t>ct</w:t>
      </w:r>
      <w:r w:rsidRPr="0061170F">
        <w:t>ions, are more excluded because of this increased digital</w:t>
      </w:r>
      <w:r>
        <w:t>is</w:t>
      </w:r>
      <w:r w:rsidRPr="0061170F">
        <w:t xml:space="preserve">ation. </w:t>
      </w:r>
    </w:p>
    <w:p w:rsidR="00206E4C" w:rsidP="00206E4C">
      <w:pPr>
        <w:pStyle w:val="Remark"/>
      </w:pPr>
      <w:r w:rsidRPr="00E25AAF">
        <w:rPr>
          <w:b/>
        </w:rPr>
        <w:t>The Chair:</w:t>
      </w:r>
      <w:r>
        <w:t xml:space="preserve"> </w:t>
      </w:r>
      <w:r w:rsidRPr="0061170F">
        <w:t xml:space="preserve">I would like to drill down a bit more on this point before we come to </w:t>
      </w:r>
      <w:r>
        <w:t>O</w:t>
      </w:r>
      <w:r w:rsidRPr="0061170F">
        <w:t>livia. We are really interested in the inequities that have emerged because of th</w:t>
      </w:r>
      <w:r>
        <w:t xml:space="preserve">e </w:t>
      </w:r>
      <w:r w:rsidRPr="0061170F">
        <w:t>rapid</w:t>
      </w:r>
      <w:r>
        <w:t xml:space="preserve"> acceleration </w:t>
      </w:r>
      <w:r w:rsidR="00394430">
        <w:t>of</w:t>
      </w:r>
      <w:r>
        <w:t xml:space="preserve"> digital. You </w:t>
      </w:r>
      <w:r w:rsidRPr="0061170F">
        <w:t>mentioned older people and younger people, but that is still very general.</w:t>
      </w:r>
      <w:r>
        <w:t xml:space="preserve"> Can you be a bit more specific about g</w:t>
      </w:r>
      <w:r w:rsidRPr="0061170F">
        <w:t xml:space="preserve">roups that </w:t>
      </w:r>
      <w:r>
        <w:t xml:space="preserve">perhaps </w:t>
      </w:r>
      <w:r w:rsidRPr="0061170F">
        <w:t xml:space="preserve">have </w:t>
      </w:r>
      <w:r>
        <w:t xml:space="preserve">seen </w:t>
      </w:r>
      <w:r w:rsidRPr="0061170F">
        <w:t xml:space="preserve">an increase in usage or, </w:t>
      </w:r>
      <w:r>
        <w:t>c</w:t>
      </w:r>
      <w:r w:rsidRPr="0061170F">
        <w:t xml:space="preserve">onversely, in loneliness? </w:t>
      </w:r>
      <w:r>
        <w:t>Do you have</w:t>
      </w:r>
      <w:r w:rsidRPr="0061170F">
        <w:t xml:space="preserve"> any</w:t>
      </w:r>
      <w:r>
        <w:t xml:space="preserve"> </w:t>
      </w:r>
      <w:r w:rsidRPr="0061170F">
        <w:t xml:space="preserve">more specific demographic information that you could share with us? </w:t>
      </w:r>
    </w:p>
    <w:p w:rsidR="00206E4C" w:rsidRPr="0061170F" w:rsidP="00206E4C">
      <w:pPr>
        <w:pStyle w:val="Answer"/>
      </w:pPr>
      <w:r>
        <w:rPr>
          <w:b/>
          <w:i/>
        </w:rPr>
        <w:t xml:space="preserve">Jane East: </w:t>
      </w:r>
      <w:r w:rsidRPr="0061170F">
        <w:t xml:space="preserve">I </w:t>
      </w:r>
      <w:r>
        <w:t xml:space="preserve">do not think that I can </w:t>
      </w:r>
      <w:r w:rsidRPr="0061170F">
        <w:t>comment on that. We have not gathered the data on that</w:t>
      </w:r>
      <w:r>
        <w:t xml:space="preserve">, </w:t>
      </w:r>
      <w:r w:rsidRPr="0061170F">
        <w:t>so I would not want to say specifically.</w:t>
      </w:r>
    </w:p>
    <w:p w:rsidR="00206E4C" w:rsidP="00206E4C">
      <w:pPr>
        <w:pStyle w:val="Remark"/>
      </w:pPr>
      <w:r w:rsidRPr="00E25AAF">
        <w:rPr>
          <w:b/>
        </w:rPr>
        <w:t>The Chair:</w:t>
      </w:r>
      <w:r>
        <w:t xml:space="preserve"> </w:t>
      </w:r>
      <w:r w:rsidRPr="0061170F">
        <w:t xml:space="preserve">Thank you. Those are still really important points that </w:t>
      </w:r>
      <w:r>
        <w:t xml:space="preserve">you </w:t>
      </w:r>
      <w:r w:rsidRPr="0061170F">
        <w:t xml:space="preserve">made. </w:t>
      </w:r>
    </w:p>
    <w:p w:rsidR="00206E4C" w:rsidP="00206E4C">
      <w:pPr>
        <w:pStyle w:val="Answer"/>
      </w:pPr>
      <w:r>
        <w:rPr>
          <w:b/>
          <w:i/>
        </w:rPr>
        <w:t xml:space="preserve">Olivia Field: </w:t>
      </w:r>
      <w:r w:rsidRPr="0061170F">
        <w:t xml:space="preserve">I agree with many of </w:t>
      </w:r>
      <w:r>
        <w:t>Jane’s</w:t>
      </w:r>
      <w:r w:rsidRPr="0061170F">
        <w:t xml:space="preserve"> reflections. We have found that technolog</w:t>
      </w:r>
      <w:r w:rsidR="00286150">
        <w:t>ical</w:t>
      </w:r>
      <w:r w:rsidRPr="0061170F">
        <w:t xml:space="preserve"> ways to connect digitally have been an absolute lifeline to many of the people we have supported throughout </w:t>
      </w:r>
      <w:r>
        <w:t>Covid</w:t>
      </w:r>
      <w:r w:rsidRPr="0061170F">
        <w:t xml:space="preserve">, and </w:t>
      </w:r>
      <w:r>
        <w:t xml:space="preserve">it has been </w:t>
      </w:r>
      <w:r w:rsidRPr="0061170F">
        <w:t>completely devastating for people who have not had digital access.</w:t>
      </w:r>
    </w:p>
    <w:p w:rsidR="00206E4C" w:rsidP="00206E4C">
      <w:pPr>
        <w:pStyle w:val="Answer"/>
      </w:pPr>
      <w:r w:rsidRPr="0061170F">
        <w:t xml:space="preserve">That said, during </w:t>
      </w:r>
      <w:r>
        <w:t>Covid</w:t>
      </w:r>
      <w:r w:rsidRPr="0061170F">
        <w:t xml:space="preserve"> we have seen increases </w:t>
      </w:r>
      <w:r>
        <w:t xml:space="preserve">in </w:t>
      </w:r>
      <w:r w:rsidRPr="0061170F">
        <w:t>loneliness</w:t>
      </w:r>
      <w:r>
        <w:t>,</w:t>
      </w:r>
      <w:r w:rsidRPr="0061170F">
        <w:t xml:space="preserve"> and feelings of </w:t>
      </w:r>
      <w:r>
        <w:t xml:space="preserve">loneliness being entrenched and harder to cope with, among many of the people we support, people in our research, and non-Red Cross service users. That </w:t>
      </w:r>
      <w:r w:rsidRPr="0061170F">
        <w:t xml:space="preserve">is not exclusively because of </w:t>
      </w:r>
      <w:r>
        <w:t xml:space="preserve">isolation and </w:t>
      </w:r>
      <w:r w:rsidRPr="0061170F">
        <w:t>a</w:t>
      </w:r>
      <w:r>
        <w:t xml:space="preserve"> lack of in-person contact. It could be because of the stress associated with the virus itself, bereavement, unemployment—all the other things that contribute to feelings of loneliness—but it is playing a big part. </w:t>
      </w:r>
    </w:p>
    <w:p w:rsidR="00206E4C" w:rsidP="00206E4C">
      <w:pPr>
        <w:pStyle w:val="Answer"/>
      </w:pPr>
      <w:r w:rsidRPr="0061170F">
        <w:t xml:space="preserve">Many of the people we have supported have said that they do not know where they would be without WhatsApp, Skype, </w:t>
      </w:r>
      <w:r>
        <w:t>Z</w:t>
      </w:r>
      <w:r w:rsidRPr="0061170F">
        <w:t xml:space="preserve">oom or whatever it is. </w:t>
      </w:r>
      <w:r>
        <w:t>Honestly, t</w:t>
      </w:r>
      <w:r w:rsidRPr="0061170F">
        <w:t xml:space="preserve">hey </w:t>
      </w:r>
      <w:r>
        <w:t xml:space="preserve">really worry </w:t>
      </w:r>
      <w:r w:rsidRPr="0061170F">
        <w:t xml:space="preserve">that they would not be here </w:t>
      </w:r>
      <w:r w:rsidRPr="0061170F">
        <w:t>any</w:t>
      </w:r>
      <w:r w:rsidR="004A6750">
        <w:t xml:space="preserve"> </w:t>
      </w:r>
      <w:r w:rsidRPr="0061170F">
        <w:t>more</w:t>
      </w:r>
      <w:r>
        <w:t xml:space="preserve">, that they would not have been able to cope and survive and get through this. </w:t>
      </w:r>
    </w:p>
    <w:p w:rsidR="00206E4C" w:rsidP="00206E4C">
      <w:pPr>
        <w:pStyle w:val="Answer"/>
      </w:pPr>
      <w:r>
        <w:t xml:space="preserve">At the same time, the majority have reflected on the fact that their </w:t>
      </w:r>
      <w:r w:rsidRPr="0061170F">
        <w:t xml:space="preserve">online </w:t>
      </w:r>
      <w:r>
        <w:t>connections</w:t>
      </w:r>
      <w:r w:rsidRPr="0061170F">
        <w:t xml:space="preserve">, and even </w:t>
      </w:r>
      <w:r>
        <w:t xml:space="preserve">their </w:t>
      </w:r>
      <w:r w:rsidRPr="0061170F">
        <w:t>over</w:t>
      </w:r>
      <w:r>
        <w:t>-</w:t>
      </w:r>
      <w:r w:rsidRPr="0061170F">
        <w:t>the</w:t>
      </w:r>
      <w:r>
        <w:t>-</w:t>
      </w:r>
      <w:r w:rsidRPr="0061170F">
        <w:t xml:space="preserve">phone </w:t>
      </w:r>
      <w:r>
        <w:t>connections</w:t>
      </w:r>
      <w:r w:rsidRPr="0061170F">
        <w:t>, just have not been as meaningful</w:t>
      </w:r>
      <w:r>
        <w:t xml:space="preserve"> as in-person ones. </w:t>
      </w:r>
      <w:r w:rsidRPr="0061170F">
        <w:t>Many people report that it is actually much harder to br</w:t>
      </w:r>
      <w:r>
        <w:t>o</w:t>
      </w:r>
      <w:r w:rsidRPr="0061170F">
        <w:t xml:space="preserve">ach difficult conversations, particularly about </w:t>
      </w:r>
      <w:r>
        <w:t>people’s</w:t>
      </w:r>
      <w:r w:rsidRPr="0061170F">
        <w:t xml:space="preserve"> emotional needs and feelings, including loneliness. </w:t>
      </w:r>
    </w:p>
    <w:p w:rsidR="00206E4C" w:rsidP="00206E4C">
      <w:pPr>
        <w:pStyle w:val="Answer"/>
      </w:pPr>
      <w:r w:rsidRPr="0061170F">
        <w:t xml:space="preserve">The other side of this is </w:t>
      </w:r>
      <w:r>
        <w:t xml:space="preserve">that </w:t>
      </w:r>
      <w:r w:rsidRPr="0061170F">
        <w:t xml:space="preserve">many of </w:t>
      </w:r>
      <w:r>
        <w:t>the British Red Cross’s</w:t>
      </w:r>
      <w:r w:rsidRPr="0061170F">
        <w:t xml:space="preserve"> community</w:t>
      </w:r>
      <w:r>
        <w:t>-</w:t>
      </w:r>
      <w:r w:rsidRPr="0061170F">
        <w:t>based services that are</w:t>
      </w:r>
      <w:r>
        <w:t>,</w:t>
      </w:r>
      <w:r w:rsidRPr="0061170F">
        <w:t xml:space="preserve"> either wholly or partly</w:t>
      </w:r>
      <w:r>
        <w:t>,</w:t>
      </w:r>
      <w:r w:rsidRPr="0061170F">
        <w:t xml:space="preserve"> set up to tackle loneliness </w:t>
      </w:r>
      <w:r>
        <w:t>have</w:t>
      </w:r>
      <w:r w:rsidRPr="0061170F">
        <w:t xml:space="preserve"> had to shift</w:t>
      </w:r>
      <w:r>
        <w:t xml:space="preserve"> online or over the phone throughout the pandemic.</w:t>
      </w:r>
      <w:r w:rsidR="004A6750">
        <w:t xml:space="preserve"> </w:t>
      </w:r>
      <w:r>
        <w:t>A</w:t>
      </w:r>
      <w:r w:rsidRPr="0061170F">
        <w:t>gain</w:t>
      </w:r>
      <w:r>
        <w:t xml:space="preserve">, </w:t>
      </w:r>
      <w:r w:rsidRPr="0061170F">
        <w:t xml:space="preserve">we have been able to support people with </w:t>
      </w:r>
      <w:r>
        <w:t>their</w:t>
      </w:r>
      <w:r w:rsidRPr="0061170F">
        <w:t xml:space="preserve"> practical and emotional needs</w:t>
      </w:r>
      <w:r>
        <w:t xml:space="preserve">, </w:t>
      </w:r>
      <w:r w:rsidRPr="0061170F">
        <w:t xml:space="preserve">including </w:t>
      </w:r>
      <w:r>
        <w:t>loneliness, which we have seen reduce</w:t>
      </w:r>
      <w:r>
        <w:softHyphen/>
      </w:r>
      <w:r>
        <w:softHyphen/>
      </w:r>
      <w:r w:rsidR="00A5421F">
        <w:t xml:space="preserve">, </w:t>
      </w:r>
      <w:r>
        <w:t>but there is a big question mark over whether our support has been as</w:t>
      </w:r>
      <w:r w:rsidRPr="0061170F">
        <w:t xml:space="preserve"> effective as it could be. Many of our front</w:t>
      </w:r>
      <w:r>
        <w:t>-</w:t>
      </w:r>
      <w:r w:rsidRPr="0061170F">
        <w:t xml:space="preserve">line staff and volunteers are reporting that it is much harder to build a </w:t>
      </w:r>
      <w:r w:rsidR="004B2BD5">
        <w:t xml:space="preserve">really </w:t>
      </w:r>
      <w:r w:rsidRPr="0061170F">
        <w:t xml:space="preserve">meaningful </w:t>
      </w:r>
      <w:r>
        <w:t>connection</w:t>
      </w:r>
      <w:r w:rsidRPr="0061170F">
        <w:t xml:space="preserve"> with the people we</w:t>
      </w:r>
      <w:r>
        <w:t xml:space="preserve"> a</w:t>
      </w:r>
      <w:r w:rsidRPr="0061170F">
        <w:t xml:space="preserve">re trying to support and get to the root of their issue. </w:t>
      </w:r>
    </w:p>
    <w:p w:rsidR="00DC4363" w:rsidP="00206E4C">
      <w:pPr>
        <w:pStyle w:val="Answer"/>
      </w:pPr>
      <w:r w:rsidRPr="0061170F">
        <w:t>When you are in someone's home, you can pick up on small subtleties and nuances that give you a deep and powerful insight</w:t>
      </w:r>
      <w:r>
        <w:t>,</w:t>
      </w:r>
      <w:r w:rsidRPr="0061170F">
        <w:t xml:space="preserve"> </w:t>
      </w:r>
      <w:r>
        <w:t>en</w:t>
      </w:r>
      <w:r w:rsidRPr="0061170F">
        <w:t>abl</w:t>
      </w:r>
      <w:r>
        <w:t>ing you</w:t>
      </w:r>
      <w:r w:rsidRPr="0061170F">
        <w:t xml:space="preserve"> to help that person</w:t>
      </w:r>
      <w:r>
        <w:t>. There might be a photograph, and you can ask, “Who is this?”</w:t>
      </w:r>
      <w:r w:rsidR="00BD0517">
        <w:t xml:space="preserve"> You </w:t>
      </w:r>
      <w:r>
        <w:t>might find out that it is a loved one and that they have been bereaved, and that that might</w:t>
      </w:r>
      <w:r w:rsidRPr="0061170F">
        <w:t xml:space="preserve"> be at the root of their feelings of loneliness. We do not get those clues</w:t>
      </w:r>
      <w:r>
        <w:t xml:space="preserve"> as easily</w:t>
      </w:r>
      <w:r w:rsidRPr="0061170F">
        <w:t xml:space="preserve"> online </w:t>
      </w:r>
      <w:r>
        <w:t>and virtually, which makes things really difficult to navigate</w:t>
      </w:r>
      <w:r w:rsidRPr="0061170F">
        <w:t xml:space="preserve">. </w:t>
      </w:r>
    </w:p>
    <w:p w:rsidR="00206E4C" w:rsidRPr="0061170F" w:rsidP="00206E4C">
      <w:pPr>
        <w:pStyle w:val="Answer"/>
      </w:pPr>
      <w:r w:rsidRPr="0061170F">
        <w:t>In future</w:t>
      </w:r>
      <w:r>
        <w:t>,</w:t>
      </w:r>
      <w:r w:rsidRPr="0061170F">
        <w:t xml:space="preserve"> we need to ensure that</w:t>
      </w:r>
      <w:r w:rsidR="00DC4363">
        <w:t xml:space="preserve"> although</w:t>
      </w:r>
      <w:r w:rsidRPr="0061170F">
        <w:t xml:space="preserve"> online services are here to stay to an extent, offline services are </w:t>
      </w:r>
      <w:r w:rsidR="00DC4363">
        <w:t xml:space="preserve">also </w:t>
      </w:r>
      <w:r w:rsidRPr="0061170F">
        <w:t>available, particularly when we are trying to meet people</w:t>
      </w:r>
      <w:r>
        <w:t>’</w:t>
      </w:r>
      <w:r w:rsidRPr="0061170F">
        <w:t xml:space="preserve">s </w:t>
      </w:r>
      <w:r>
        <w:t>non-</w:t>
      </w:r>
      <w:r w:rsidRPr="0061170F">
        <w:t>clinical needs</w:t>
      </w:r>
      <w:r>
        <w:t>,</w:t>
      </w:r>
      <w:r w:rsidRPr="0061170F">
        <w:t xml:space="preserve"> such as loneliness</w:t>
      </w:r>
      <w:r>
        <w:t>,</w:t>
      </w:r>
      <w:r w:rsidRPr="0061170F">
        <w:t xml:space="preserve"> in </w:t>
      </w:r>
      <w:r>
        <w:t xml:space="preserve">the </w:t>
      </w:r>
      <w:r w:rsidRPr="0061170F">
        <w:t xml:space="preserve">future. </w:t>
      </w:r>
    </w:p>
    <w:p w:rsidR="00206E4C" w:rsidP="00206E4C">
      <w:pPr>
        <w:pStyle w:val="Remark"/>
      </w:pPr>
      <w:r w:rsidRPr="0061170F">
        <w:rPr>
          <w:b/>
        </w:rPr>
        <w:t>The Chair:</w:t>
      </w:r>
      <w:r>
        <w:t xml:space="preserve"> </w:t>
      </w:r>
      <w:r w:rsidRPr="0061170F">
        <w:t>Are there any</w:t>
      </w:r>
      <w:r>
        <w:t xml:space="preserve"> </w:t>
      </w:r>
      <w:r w:rsidRPr="0061170F">
        <w:t xml:space="preserve">more specifics that you can give us about particular groups that you think have been especially harmed or helped? </w:t>
      </w:r>
    </w:p>
    <w:p w:rsidR="0046454E" w:rsidP="00206E4C">
      <w:pPr>
        <w:pStyle w:val="Answer"/>
      </w:pPr>
      <w:r>
        <w:rPr>
          <w:b/>
          <w:i/>
        </w:rPr>
        <w:t xml:space="preserve">Olivia Field: </w:t>
      </w:r>
      <w:r w:rsidRPr="0061170F">
        <w:t xml:space="preserve">Absolutely. We have carried out a couple of research projects and studies into loneliness throughout </w:t>
      </w:r>
      <w:r>
        <w:t>Covid</w:t>
      </w:r>
      <w:r>
        <w:softHyphen/>
      </w:r>
      <w:r>
        <w:t xml:space="preserve">, </w:t>
      </w:r>
      <w:r w:rsidRPr="0061170F">
        <w:t>one towards the end of the initial national lockdown and one more recently at the end of the summer</w:t>
      </w:r>
      <w:r>
        <w:t>, w</w:t>
      </w:r>
      <w:r w:rsidRPr="0061170F">
        <w:t>hen</w:t>
      </w:r>
      <w:r>
        <w:t>,</w:t>
      </w:r>
      <w:r w:rsidRPr="0061170F">
        <w:t xml:space="preserve"> for the most part</w:t>
      </w:r>
      <w:r>
        <w:t>,</w:t>
      </w:r>
      <w:r w:rsidRPr="0061170F">
        <w:t xml:space="preserve"> people were easing out of lockdown. </w:t>
      </w:r>
    </w:p>
    <w:p w:rsidR="00206E4C" w:rsidP="00206E4C">
      <w:pPr>
        <w:pStyle w:val="Answer"/>
      </w:pPr>
      <w:r w:rsidRPr="0061170F">
        <w:t>We have seen that different groups have been particularly affected at different points throughout the pandemic. Initially</w:t>
      </w:r>
      <w:r>
        <w:t>,</w:t>
      </w:r>
      <w:r w:rsidRPr="0061170F">
        <w:t xml:space="preserve"> we found</w:t>
      </w:r>
      <w:r>
        <w:t xml:space="preserve"> </w:t>
      </w:r>
      <w:r w:rsidRPr="0061170F">
        <w:t>that people who are living alone and people who have been shielding or isolating have been particularly at risk of loneliness</w:t>
      </w:r>
      <w:r>
        <w:t>,</w:t>
      </w:r>
      <w:r w:rsidRPr="0061170F">
        <w:t xml:space="preserve"> and this has remained the same</w:t>
      </w:r>
      <w:r>
        <w:t>. T</w:t>
      </w:r>
      <w:r w:rsidRPr="0061170F">
        <w:t>hey have consistently come up as the</w:t>
      </w:r>
      <w:r>
        <w:t xml:space="preserve"> group</w:t>
      </w:r>
      <w:r w:rsidRPr="0061170F">
        <w:t xml:space="preserve"> most likely to report feeling</w:t>
      </w:r>
      <w:r>
        <w:t xml:space="preserve"> “always or often lonely”, which is a type</w:t>
      </w:r>
      <w:r w:rsidRPr="0061170F">
        <w:t xml:space="preserve"> of loneliness that we are particularly concerned about</w:t>
      </w:r>
      <w:r>
        <w:t xml:space="preserve">. </w:t>
      </w:r>
    </w:p>
    <w:p w:rsidR="00206E4C" w:rsidP="00206E4C">
      <w:pPr>
        <w:pStyle w:val="Answer"/>
      </w:pPr>
      <w:r>
        <w:t>W</w:t>
      </w:r>
      <w:r w:rsidRPr="0061170F">
        <w:t>e really need to ensure</w:t>
      </w:r>
      <w:r>
        <w:t>, first,</w:t>
      </w:r>
      <w:r w:rsidRPr="0061170F">
        <w:t xml:space="preserve"> that those people at least have access to digital technology</w:t>
      </w:r>
      <w:r w:rsidR="0046454E">
        <w:t>,</w:t>
      </w:r>
      <w:r w:rsidRPr="0061170F">
        <w:t xml:space="preserve"> because they have no other ways to connect to people throughout the pandemic</w:t>
      </w:r>
      <w:r>
        <w:t xml:space="preserve">. </w:t>
      </w:r>
      <w:r w:rsidR="0046454E">
        <w:t>But</w:t>
      </w:r>
      <w:r>
        <w:t xml:space="preserve"> </w:t>
      </w:r>
      <w:r w:rsidRPr="0061170F">
        <w:t xml:space="preserve">we know that many of those people were struggling with these things before </w:t>
      </w:r>
      <w:r>
        <w:t>Covid</w:t>
      </w:r>
      <w:r>
        <w:t xml:space="preserve"> </w:t>
      </w:r>
      <w:r w:rsidRPr="0061170F">
        <w:t>and will continue to</w:t>
      </w:r>
      <w:r>
        <w:t xml:space="preserve"> do so. As this inquiry is exploring, digit</w:t>
      </w:r>
      <w:r w:rsidR="0046454E">
        <w:t>al</w:t>
      </w:r>
      <w:r>
        <w:t>isation is not going a</w:t>
      </w:r>
      <w:r w:rsidR="0046454E">
        <w:t>nywhere</w:t>
      </w:r>
      <w:r>
        <w:t xml:space="preserve">, so we will need to keep ensuring digital access. </w:t>
      </w:r>
    </w:p>
    <w:p w:rsidR="00206E4C" w:rsidRPr="0061170F" w:rsidP="00206E4C">
      <w:pPr>
        <w:pStyle w:val="Answer"/>
      </w:pPr>
      <w:r w:rsidRPr="0061170F">
        <w:t xml:space="preserve">We also know that people who are struggling with </w:t>
      </w:r>
      <w:r w:rsidR="00ED2F03">
        <w:t>a disability</w:t>
      </w:r>
      <w:r>
        <w:t xml:space="preserve">, </w:t>
      </w:r>
      <w:r w:rsidRPr="0061170F">
        <w:t>poor health and long</w:t>
      </w:r>
      <w:r>
        <w:t>-</w:t>
      </w:r>
      <w:r w:rsidRPr="0061170F">
        <w:t xml:space="preserve">term physical </w:t>
      </w:r>
      <w:r>
        <w:t>and</w:t>
      </w:r>
      <w:r w:rsidRPr="0061170F">
        <w:t xml:space="preserve"> mental health conditions have been particularly impacted as well. Interestingly, people who are struggling with mental health conditions might find it even harder to access online support and take part in those activities </w:t>
      </w:r>
      <w:r>
        <w:t>to</w:t>
      </w:r>
      <w:r w:rsidRPr="0061170F">
        <w:t xml:space="preserve"> help with</w:t>
      </w:r>
      <w:r>
        <w:t xml:space="preserve"> their</w:t>
      </w:r>
      <w:r w:rsidRPr="0061170F">
        <w:t xml:space="preserve"> feelings of loneliness. </w:t>
      </w:r>
    </w:p>
    <w:p w:rsidR="00206E4C" w:rsidP="00206E4C">
      <w:pPr>
        <w:pStyle w:val="Answer"/>
      </w:pPr>
      <w:r w:rsidRPr="0061170F">
        <w:t>The other issue running alongside this is</w:t>
      </w:r>
      <w:r>
        <w:t>,</w:t>
      </w:r>
      <w:r w:rsidRPr="0061170F">
        <w:t xml:space="preserve"> of course</w:t>
      </w:r>
      <w:r>
        <w:t>,</w:t>
      </w:r>
      <w:r w:rsidRPr="0061170F">
        <w:t xml:space="preserve"> digital isolation. We know that there are particular groups </w:t>
      </w:r>
      <w:r>
        <w:t>that</w:t>
      </w:r>
      <w:r w:rsidRPr="0061170F">
        <w:t xml:space="preserve"> are at greater risk of being digitally isolated. You are not necessarily lonely if you are digitally isolated</w:t>
      </w:r>
      <w:r>
        <w:t>,</w:t>
      </w:r>
      <w:r w:rsidRPr="0061170F">
        <w:t xml:space="preserve"> but there is a correlation. At the Red Cross</w:t>
      </w:r>
      <w:r>
        <w:t>,</w:t>
      </w:r>
      <w:r w:rsidRPr="0061170F">
        <w:t xml:space="preserve"> we have been supporting much older people who are</w:t>
      </w:r>
      <w:r>
        <w:t xml:space="preserve"> </w:t>
      </w:r>
      <w:r w:rsidRPr="0061170F">
        <w:t>typically struggling with</w:t>
      </w:r>
      <w:r>
        <w:t xml:space="preserve"> developing</w:t>
      </w:r>
      <w:r w:rsidRPr="0061170F">
        <w:t xml:space="preserve"> the skills and the confidence to use technology</w:t>
      </w:r>
      <w:r>
        <w:t>. W</w:t>
      </w:r>
      <w:r w:rsidRPr="0061170F">
        <w:t>e have also been supporting quite a few families on low income</w:t>
      </w:r>
      <w:r>
        <w:t>s</w:t>
      </w:r>
      <w:r w:rsidRPr="0061170F">
        <w:t xml:space="preserve"> who are struggling to afford digital access. </w:t>
      </w:r>
    </w:p>
    <w:p w:rsidR="00206E4C" w:rsidRPr="0061170F" w:rsidP="00206E4C">
      <w:pPr>
        <w:pStyle w:val="Answer"/>
      </w:pPr>
      <w:r w:rsidRPr="0061170F">
        <w:t>A</w:t>
      </w:r>
      <w:r>
        <w:t>nother</w:t>
      </w:r>
      <w:r w:rsidRPr="0061170F">
        <w:t xml:space="preserve"> group that we help</w:t>
      </w:r>
      <w:r>
        <w:t xml:space="preserve">, and </w:t>
      </w:r>
      <w:r w:rsidR="0006770F">
        <w:t xml:space="preserve">we </w:t>
      </w:r>
      <w:r>
        <w:t>are the largest support p</w:t>
      </w:r>
      <w:r w:rsidRPr="0061170F">
        <w:t xml:space="preserve">roviders </w:t>
      </w:r>
      <w:r>
        <w:t>for</w:t>
      </w:r>
      <w:r w:rsidR="0006770F">
        <w:t xml:space="preserve"> them</w:t>
      </w:r>
      <w:r>
        <w:t xml:space="preserve">, is </w:t>
      </w:r>
      <w:r w:rsidRPr="0061170F">
        <w:t xml:space="preserve">refugees and people seeking asylum in this country, </w:t>
      </w:r>
      <w:r>
        <w:t xml:space="preserve">who </w:t>
      </w:r>
      <w:r w:rsidRPr="0061170F">
        <w:t>have really struggled with digital isolation throughout the pandemic</w:t>
      </w:r>
      <w:r>
        <w:t>. T</w:t>
      </w:r>
      <w:r w:rsidRPr="0061170F">
        <w:t>hat is because of affordability</w:t>
      </w:r>
      <w:r>
        <w:t>:</w:t>
      </w:r>
      <w:r w:rsidRPr="0061170F">
        <w:t xml:space="preserve"> living </w:t>
      </w:r>
      <w:r>
        <w:t>on</w:t>
      </w:r>
      <w:r w:rsidRPr="0061170F">
        <w:t xml:space="preserve"> </w:t>
      </w:r>
      <w:r>
        <w:t>£</w:t>
      </w:r>
      <w:r w:rsidRPr="0061170F">
        <w:t>39 a week, you often cannot afford data or access to digital devices, and the people we are supporting are</w:t>
      </w:r>
      <w:r>
        <w:t xml:space="preserve"> often</w:t>
      </w:r>
      <w:r w:rsidRPr="0061170F">
        <w:t xml:space="preserve"> choosing between food and digital access</w:t>
      </w:r>
      <w:r w:rsidR="001513B9">
        <w:t>. T</w:t>
      </w:r>
      <w:r w:rsidRPr="0061170F">
        <w:t>hey see the two as equally important throughout this pandemic</w:t>
      </w:r>
      <w:r w:rsidR="001513B9">
        <w:t xml:space="preserve">, and it is pretty </w:t>
      </w:r>
      <w:r w:rsidRPr="0061170F">
        <w:t xml:space="preserve">shocking </w:t>
      </w:r>
      <w:r>
        <w:t>that</w:t>
      </w:r>
      <w:r w:rsidRPr="0061170F">
        <w:t xml:space="preserve"> people are having to make that decision.</w:t>
      </w:r>
    </w:p>
    <w:p w:rsidR="00206E4C" w:rsidP="00206E4C">
      <w:pPr>
        <w:pStyle w:val="Remark"/>
      </w:pPr>
      <w:r w:rsidRPr="0061170F">
        <w:rPr>
          <w:b/>
        </w:rPr>
        <w:t>The Chair:</w:t>
      </w:r>
      <w:r>
        <w:t xml:space="preserve"> </w:t>
      </w:r>
      <w:r w:rsidRPr="0061170F">
        <w:t xml:space="preserve">That is really helpful, thank you. </w:t>
      </w:r>
    </w:p>
    <w:p w:rsidR="00206E4C" w:rsidRPr="00813096" w:rsidP="00206E4C">
      <w:pPr>
        <w:pStyle w:val="Question"/>
      </w:pPr>
      <w:r w:rsidRPr="00855E4B">
        <w:rPr>
          <w:b/>
        </w:rPr>
        <w:t>Lord Hain:</w:t>
      </w:r>
      <w:r>
        <w:t xml:space="preserve"> </w:t>
      </w:r>
      <w:r w:rsidRPr="00813096">
        <w:t xml:space="preserve">I found what </w:t>
      </w:r>
      <w:r>
        <w:t>Olivia</w:t>
      </w:r>
      <w:r w:rsidRPr="00813096">
        <w:t xml:space="preserve"> just said really striking, and I would like to </w:t>
      </w:r>
      <w:r w:rsidRPr="00813096">
        <w:t xml:space="preserve">explore it a little. </w:t>
      </w:r>
      <w:r>
        <w:t>Could you</w:t>
      </w:r>
      <w:r w:rsidRPr="00813096">
        <w:t xml:space="preserve"> specify policies </w:t>
      </w:r>
      <w:r>
        <w:t>for the next</w:t>
      </w:r>
      <w:r w:rsidRPr="00813096">
        <w:t xml:space="preserve"> five years that would deal with this divide, particularly the inequality</w:t>
      </w:r>
      <w:r>
        <w:softHyphen/>
      </w:r>
      <w:r>
        <w:softHyphen/>
      </w:r>
      <w:r>
        <w:softHyphen/>
      </w:r>
      <w:r w:rsidRPr="00BB6FE2">
        <w:t>—</w:t>
      </w:r>
      <w:r w:rsidRPr="00813096">
        <w:t xml:space="preserve">you mentioned </w:t>
      </w:r>
      <w:r>
        <w:t xml:space="preserve">the </w:t>
      </w:r>
      <w:r w:rsidRPr="00813096">
        <w:t xml:space="preserve">old and </w:t>
      </w:r>
      <w:r>
        <w:t xml:space="preserve">the </w:t>
      </w:r>
      <w:r w:rsidRPr="00813096">
        <w:t>young</w:t>
      </w:r>
      <w:r>
        <w:t>,</w:t>
      </w:r>
      <w:r w:rsidRPr="00813096">
        <w:t xml:space="preserve"> but presumably there are other inequalities</w:t>
      </w:r>
      <w:r>
        <w:t>,</w:t>
      </w:r>
      <w:r w:rsidRPr="00813096">
        <w:t xml:space="preserve"> such as class</w:t>
      </w:r>
      <w:r>
        <w:t xml:space="preserve">, </w:t>
      </w:r>
      <w:r w:rsidRPr="00813096">
        <w:t>race and so forth</w:t>
      </w:r>
      <w:r>
        <w:t>? C</w:t>
      </w:r>
      <w:r w:rsidRPr="00813096">
        <w:t>ould</w:t>
      </w:r>
      <w:r>
        <w:t xml:space="preserve"> you</w:t>
      </w:r>
      <w:r w:rsidRPr="00813096">
        <w:t xml:space="preserve"> say a bit more about that</w:t>
      </w:r>
      <w:r>
        <w:t xml:space="preserve"> and </w:t>
      </w:r>
      <w:r w:rsidRPr="00813096">
        <w:t xml:space="preserve">explain </w:t>
      </w:r>
      <w:r>
        <w:t>some</w:t>
      </w:r>
      <w:r w:rsidRPr="00813096">
        <w:t xml:space="preserve"> specific policies</w:t>
      </w:r>
      <w:r>
        <w:t>?</w:t>
      </w:r>
    </w:p>
    <w:p w:rsidR="00206E4C" w:rsidP="00206E4C">
      <w:pPr>
        <w:pStyle w:val="QuestionCont"/>
      </w:pPr>
      <w:r w:rsidRPr="00813096">
        <w:t>It struck me that</w:t>
      </w:r>
      <w:r>
        <w:t>,</w:t>
      </w:r>
      <w:r w:rsidRPr="00813096">
        <w:t xml:space="preserve"> if we want to travel anywhere</w:t>
      </w:r>
      <w:r w:rsidRPr="00BB6FE2">
        <w:t>—</w:t>
      </w:r>
      <w:r w:rsidRPr="00813096">
        <w:t>if we are allowed to</w:t>
      </w:r>
      <w:r w:rsidRPr="00BB6FE2">
        <w:t>—</w:t>
      </w:r>
      <w:r w:rsidRPr="00813096">
        <w:t xml:space="preserve">the demise of travel agencies means that all the responsibility </w:t>
      </w:r>
      <w:r>
        <w:t>has</w:t>
      </w:r>
      <w:r w:rsidRPr="00813096">
        <w:t xml:space="preserve"> </w:t>
      </w:r>
      <w:r>
        <w:t>been</w:t>
      </w:r>
      <w:r w:rsidRPr="00813096">
        <w:t xml:space="preserve"> dumped on us</w:t>
      </w:r>
      <w:r>
        <w:t xml:space="preserve">, so </w:t>
      </w:r>
      <w:r w:rsidRPr="00813096">
        <w:t>there is extra pressure on us</w:t>
      </w:r>
      <w:r>
        <w:t>:</w:t>
      </w:r>
      <w:r w:rsidRPr="00813096">
        <w:t xml:space="preserve"> </w:t>
      </w:r>
      <w:r>
        <w:t>w</w:t>
      </w:r>
      <w:r w:rsidRPr="00813096">
        <w:t xml:space="preserve">e have to search for </w:t>
      </w:r>
      <w:r>
        <w:t>h</w:t>
      </w:r>
      <w:r w:rsidRPr="00813096">
        <w:t xml:space="preserve">olidays, flights and so on, which used to be done by someone else. </w:t>
      </w:r>
      <w:r>
        <w:t xml:space="preserve">What other pressures are being caused by the digital acceleration as a result of </w:t>
      </w:r>
      <w:r>
        <w:t>Covid</w:t>
      </w:r>
      <w:r>
        <w:t>?</w:t>
      </w:r>
    </w:p>
    <w:p w:rsidR="00206E4C" w:rsidP="00206E4C">
      <w:pPr>
        <w:pStyle w:val="Answer"/>
      </w:pPr>
      <w:r>
        <w:rPr>
          <w:b/>
          <w:i/>
        </w:rPr>
        <w:t xml:space="preserve">Olivia Field: </w:t>
      </w:r>
      <w:r w:rsidRPr="00813096">
        <w:t>I will try to answer all your questions</w:t>
      </w:r>
      <w:r w:rsidR="002A23A7">
        <w:t>. P</w:t>
      </w:r>
      <w:r w:rsidRPr="00813096">
        <w:t xml:space="preserve">lease jump in if I have not answered a particular aspect. There are two main </w:t>
      </w:r>
      <w:r>
        <w:t>things</w:t>
      </w:r>
      <w:r w:rsidRPr="00813096">
        <w:t xml:space="preserve"> that we at the British Red Cross think the </w:t>
      </w:r>
      <w:r>
        <w:t>Government</w:t>
      </w:r>
      <w:r w:rsidRPr="00813096">
        <w:t xml:space="preserve"> need to prioritise, not just during </w:t>
      </w:r>
      <w:r>
        <w:t>Covid</w:t>
      </w:r>
      <w:r w:rsidRPr="00813096">
        <w:t xml:space="preserve"> but afterwards</w:t>
      </w:r>
      <w:r>
        <w:t>,</w:t>
      </w:r>
      <w:r w:rsidRPr="00813096">
        <w:t xml:space="preserve"> to ensure that we can recover in the long</w:t>
      </w:r>
      <w:r>
        <w:t>er</w:t>
      </w:r>
      <w:r w:rsidRPr="00813096">
        <w:t xml:space="preserve"> term. </w:t>
      </w:r>
      <w:r>
        <w:t>These were</w:t>
      </w:r>
      <w:r w:rsidRPr="00813096">
        <w:t xml:space="preserve"> issues before </w:t>
      </w:r>
      <w:r>
        <w:t>Covid</w:t>
      </w:r>
      <w:r>
        <w:t>,</w:t>
      </w:r>
      <w:r w:rsidRPr="00813096">
        <w:t xml:space="preserve"> and </w:t>
      </w:r>
      <w:r>
        <w:t xml:space="preserve">they </w:t>
      </w:r>
      <w:r w:rsidRPr="00813096">
        <w:t xml:space="preserve">will continue to be afterwards. </w:t>
      </w:r>
    </w:p>
    <w:p w:rsidR="00206E4C" w:rsidP="00206E4C">
      <w:pPr>
        <w:pStyle w:val="Answer"/>
      </w:pPr>
      <w:r w:rsidRPr="00813096">
        <w:t>The first is to continue the increased efforts that we have seen across a range of government departments</w:t>
      </w:r>
      <w:r w:rsidRPr="00BB6FE2">
        <w:t>—</w:t>
      </w:r>
      <w:r w:rsidRPr="00813096">
        <w:t xml:space="preserve">we have been working with DCMS and </w:t>
      </w:r>
      <w:r>
        <w:t xml:space="preserve">the </w:t>
      </w:r>
      <w:r w:rsidRPr="00813096">
        <w:t xml:space="preserve">Home Office to tackle digital isolation throughout the </w:t>
      </w:r>
      <w:r>
        <w:t>Covid</w:t>
      </w:r>
      <w:r w:rsidRPr="00813096">
        <w:t xml:space="preserve"> </w:t>
      </w:r>
      <w:r>
        <w:t>period</w:t>
      </w:r>
      <w:r w:rsidRPr="00BB6FE2">
        <w:t>—</w:t>
      </w:r>
      <w:r w:rsidRPr="00813096">
        <w:t>and many corporat</w:t>
      </w:r>
      <w:r w:rsidR="00B15F62">
        <w:t>e</w:t>
      </w:r>
      <w:r>
        <w:t>s, which</w:t>
      </w:r>
      <w:r w:rsidRPr="00813096">
        <w:t xml:space="preserve"> have shown</w:t>
      </w:r>
      <w:r>
        <w:t xml:space="preserve"> an</w:t>
      </w:r>
      <w:r w:rsidRPr="00813096">
        <w:t xml:space="preserve"> interest in</w:t>
      </w:r>
      <w:r>
        <w:t xml:space="preserve"> tackling both</w:t>
      </w:r>
      <w:r w:rsidR="00B15F62">
        <w:t xml:space="preserve"> </w:t>
      </w:r>
      <w:r>
        <w:t xml:space="preserve">digital isolation and loneliness. </w:t>
      </w:r>
      <w:r w:rsidRPr="00813096">
        <w:t xml:space="preserve">These efforts need to be analysed and built on after </w:t>
      </w:r>
      <w:r>
        <w:t>Covid</w:t>
      </w:r>
      <w:r w:rsidRPr="00813096">
        <w:t xml:space="preserve">. </w:t>
      </w:r>
    </w:p>
    <w:p w:rsidR="00206E4C" w:rsidP="00206E4C">
      <w:pPr>
        <w:pStyle w:val="Answer"/>
      </w:pPr>
      <w:r w:rsidRPr="00813096">
        <w:t xml:space="preserve">Alongside this, we know that we cannot rely on digital </w:t>
      </w:r>
      <w:r>
        <w:t>connection</w:t>
      </w:r>
      <w:r w:rsidRPr="00813096">
        <w:t xml:space="preserve">s solely to </w:t>
      </w:r>
      <w:r>
        <w:t xml:space="preserve">protect us against loneliness, </w:t>
      </w:r>
      <w:r w:rsidR="002A7FA6">
        <w:t xml:space="preserve">to </w:t>
      </w:r>
      <w:r>
        <w:t>connect</w:t>
      </w:r>
      <w:r w:rsidRPr="00813096">
        <w:t xml:space="preserve"> our communities and </w:t>
      </w:r>
      <w:r w:rsidR="002A7FA6">
        <w:t xml:space="preserve">to </w:t>
      </w:r>
      <w:r w:rsidRPr="00813096">
        <w:t>feel a greater sense of belonging. We need to look at how we can better invest in</w:t>
      </w:r>
      <w:r>
        <w:t>,</w:t>
      </w:r>
      <w:r w:rsidRPr="00813096">
        <w:t xml:space="preserve"> protect and design our public and physical places so that people have places to go and meet </w:t>
      </w:r>
      <w:r>
        <w:t>each other</w:t>
      </w:r>
      <w:r w:rsidRPr="00813096">
        <w:t xml:space="preserve"> in person</w:t>
      </w:r>
      <w:r w:rsidR="007E04A9">
        <w:t xml:space="preserve">, which </w:t>
      </w:r>
      <w:r w:rsidRPr="00813096">
        <w:t>we know</w:t>
      </w:r>
      <w:r>
        <w:t xml:space="preserve"> </w:t>
      </w:r>
      <w:r w:rsidRPr="00813096">
        <w:t>is key to connecting communities. These are two massive issues</w:t>
      </w:r>
      <w:r>
        <w:t>,</w:t>
      </w:r>
      <w:r w:rsidRPr="00813096">
        <w:t xml:space="preserve"> and there is no one</w:t>
      </w:r>
      <w:r>
        <w:t>-</w:t>
      </w:r>
      <w:r w:rsidRPr="00813096">
        <w:t>size</w:t>
      </w:r>
      <w:r>
        <w:t>-</w:t>
      </w:r>
      <w:r w:rsidRPr="00813096">
        <w:t>fits</w:t>
      </w:r>
      <w:r>
        <w:t>-</w:t>
      </w:r>
      <w:r w:rsidRPr="00813096">
        <w:t xml:space="preserve">all solution. </w:t>
      </w:r>
    </w:p>
    <w:p w:rsidR="00206E4C" w:rsidP="00206E4C">
      <w:pPr>
        <w:pStyle w:val="Answer"/>
      </w:pPr>
      <w:r w:rsidRPr="00813096">
        <w:t>When thinking about digital isolation, you need to think about access and whether someone with a disability can use certain devices and technology</w:t>
      </w:r>
      <w:r>
        <w:t>. T</w:t>
      </w:r>
      <w:r w:rsidRPr="00813096">
        <w:t>o do that</w:t>
      </w:r>
      <w:r>
        <w:t>,</w:t>
      </w:r>
      <w:r w:rsidRPr="00813096">
        <w:t xml:space="preserve"> we need to work with industries to better design these things in the first place</w:t>
      </w:r>
      <w:r>
        <w:t>.</w:t>
      </w:r>
      <w:r w:rsidRPr="00813096">
        <w:t xml:space="preserve"> We also need to think about affordability</w:t>
      </w:r>
      <w:r>
        <w:t>,</w:t>
      </w:r>
      <w:r w:rsidRPr="00813096">
        <w:t xml:space="preserve"> and in many rural places we need to think about connectivity</w:t>
      </w:r>
      <w:r>
        <w:t>, s</w:t>
      </w:r>
      <w:r w:rsidRPr="00813096">
        <w:t xml:space="preserve">o there are lots of strands to tackle </w:t>
      </w:r>
      <w:r w:rsidR="00EF0D18">
        <w:t>i</w:t>
      </w:r>
      <w:r w:rsidRPr="00813096">
        <w:t xml:space="preserve">n that one issue. </w:t>
      </w:r>
    </w:p>
    <w:p w:rsidR="00206E4C" w:rsidRPr="00813096" w:rsidP="00206E4C">
      <w:pPr>
        <w:pStyle w:val="Question"/>
        <w:numPr>
          <w:ilvl w:val="0"/>
          <w:numId w:val="0"/>
        </w:numPr>
        <w:ind w:left="794"/>
      </w:pPr>
      <w:r w:rsidRPr="00813096">
        <w:rPr>
          <w:b/>
        </w:rPr>
        <w:t>Lord Hain:</w:t>
      </w:r>
      <w:r>
        <w:t xml:space="preserve"> Could you say more </w:t>
      </w:r>
      <w:r w:rsidR="00B339CC">
        <w:t>about</w:t>
      </w:r>
      <w:r>
        <w:t xml:space="preserve"> public spaces? Are you talking about public facilities</w:t>
      </w:r>
      <w:r w:rsidR="00B339CC">
        <w:t xml:space="preserve">, </w:t>
      </w:r>
      <w:r>
        <w:t>because</w:t>
      </w:r>
      <w:r w:rsidR="00B339CC">
        <w:t xml:space="preserve"> </w:t>
      </w:r>
      <w:r>
        <w:t xml:space="preserve">if they were provided </w:t>
      </w:r>
      <w:r>
        <w:t>privately</w:t>
      </w:r>
      <w:r w:rsidR="00B339CC">
        <w:t xml:space="preserve"> </w:t>
      </w:r>
      <w:r>
        <w:t>they would need to be charged for?</w:t>
      </w:r>
    </w:p>
    <w:p w:rsidR="008C1CB2" w:rsidP="00206E4C">
      <w:pPr>
        <w:pStyle w:val="Answer"/>
      </w:pPr>
      <w:r>
        <w:rPr>
          <w:b/>
          <w:i/>
        </w:rPr>
        <w:t xml:space="preserve">Olivia Field: </w:t>
      </w:r>
      <w:r>
        <w:t>Yes</w:t>
      </w:r>
      <w:r w:rsidR="00B339CC">
        <w:t>. I</w:t>
      </w:r>
      <w:r w:rsidRPr="00813096">
        <w:t>n the loneliness world</w:t>
      </w:r>
      <w:r>
        <w:t xml:space="preserve">, we have explored a combination, but </w:t>
      </w:r>
      <w:r w:rsidRPr="00813096">
        <w:t xml:space="preserve">we </w:t>
      </w:r>
      <w:r w:rsidR="005C3108">
        <w:t xml:space="preserve">think that we </w:t>
      </w:r>
      <w:r w:rsidRPr="00813096">
        <w:t xml:space="preserve">need to start </w:t>
      </w:r>
      <w:r>
        <w:t>by</w:t>
      </w:r>
      <w:r w:rsidRPr="00813096">
        <w:t xml:space="preserve"> think</w:t>
      </w:r>
      <w:r>
        <w:t>ing</w:t>
      </w:r>
      <w:r w:rsidRPr="00813096">
        <w:t xml:space="preserve"> about community infrastructure</w:t>
      </w:r>
      <w:r w:rsidR="005C3108">
        <w:t xml:space="preserve"> and </w:t>
      </w:r>
      <w:r>
        <w:t>public places, such as parks</w:t>
      </w:r>
      <w:r w:rsidRPr="00813096">
        <w:t>, community centres, leisure centres and libraries</w:t>
      </w:r>
      <w:r>
        <w:t xml:space="preserve">, which </w:t>
      </w:r>
      <w:r w:rsidRPr="00813096">
        <w:t xml:space="preserve">are central for people to meet up in. We </w:t>
      </w:r>
      <w:r>
        <w:t xml:space="preserve">should </w:t>
      </w:r>
      <w:r w:rsidRPr="00813096">
        <w:t>also look at combining these places with businesses</w:t>
      </w:r>
      <w:r w:rsidRPr="00BB6FE2">
        <w:t>—</w:t>
      </w:r>
      <w:r w:rsidRPr="00813096">
        <w:t>shops, cafes and pubs. We have also seen small changes that can bring communities together on high streets</w:t>
      </w:r>
      <w:r w:rsidR="0031770B">
        <w:t xml:space="preserve">, </w:t>
      </w:r>
      <w:r>
        <w:t>for example</w:t>
      </w:r>
      <w:r w:rsidR="0031770B">
        <w:t xml:space="preserve"> by</w:t>
      </w:r>
      <w:r>
        <w:t xml:space="preserve"> </w:t>
      </w:r>
      <w:r w:rsidRPr="00813096">
        <w:t>pedestrianising</w:t>
      </w:r>
      <w:r w:rsidRPr="00813096">
        <w:t xml:space="preserve"> them. </w:t>
      </w:r>
    </w:p>
    <w:p w:rsidR="00206E4C" w:rsidRPr="00813096" w:rsidP="00206E4C">
      <w:pPr>
        <w:pStyle w:val="Answer"/>
      </w:pPr>
      <w:r w:rsidRPr="00813096">
        <w:t>Of course</w:t>
      </w:r>
      <w:r>
        <w:t>,</w:t>
      </w:r>
      <w:r w:rsidRPr="00813096">
        <w:t xml:space="preserve"> we </w:t>
      </w:r>
      <w:r>
        <w:t>then</w:t>
      </w:r>
      <w:r w:rsidRPr="00813096">
        <w:t xml:space="preserve"> need to think about </w:t>
      </w:r>
      <w:r>
        <w:t>a</w:t>
      </w:r>
      <w:r w:rsidRPr="00813096">
        <w:t>ccessibility issues. When we are thinking about the buil</w:t>
      </w:r>
      <w:r>
        <w:t>t</w:t>
      </w:r>
      <w:r w:rsidRPr="00813096">
        <w:t xml:space="preserve"> environment in particular, there are several layers to that huge issue. The first is that we are losing many of the places where we can go and interact with other people for free. Second</w:t>
      </w:r>
      <w:r>
        <w:t>ly</w:t>
      </w:r>
      <w:r w:rsidRPr="00813096">
        <w:t>, there are lots of other structural barriers</w:t>
      </w:r>
      <w:r>
        <w:t>: w</w:t>
      </w:r>
      <w:r w:rsidRPr="00813096">
        <w:t xml:space="preserve">e know that </w:t>
      </w:r>
      <w:r>
        <w:t xml:space="preserve">many </w:t>
      </w:r>
      <w:r w:rsidRPr="00813096">
        <w:t>people cannot afford to get to these places or access them because of a disability</w:t>
      </w:r>
      <w:r>
        <w:t xml:space="preserve"> and that some</w:t>
      </w:r>
      <w:r w:rsidRPr="00813096">
        <w:t xml:space="preserve"> do not feel safe or welcomed in the</w:t>
      </w:r>
      <w:r>
        <w:t>m. M</w:t>
      </w:r>
      <w:r w:rsidRPr="00813096">
        <w:t>any people</w:t>
      </w:r>
      <w:r>
        <w:t xml:space="preserve">, </w:t>
      </w:r>
      <w:r w:rsidRPr="00813096">
        <w:t>particularly from a black</w:t>
      </w:r>
      <w:r>
        <w:t>,</w:t>
      </w:r>
      <w:r w:rsidRPr="00813096">
        <w:t xml:space="preserve"> Asian</w:t>
      </w:r>
      <w:r>
        <w:t xml:space="preserve"> or</w:t>
      </w:r>
      <w:r w:rsidRPr="00813096">
        <w:t xml:space="preserve"> </w:t>
      </w:r>
      <w:r w:rsidR="002D4ACC">
        <w:t>minority ethnic</w:t>
      </w:r>
      <w:r w:rsidRPr="00813096">
        <w:t xml:space="preserve"> background, do not feel welcome in many social spaces</w:t>
      </w:r>
      <w:r w:rsidR="00A77E56">
        <w:t xml:space="preserve">, and </w:t>
      </w:r>
      <w:r>
        <w:t xml:space="preserve">our research report </w:t>
      </w:r>
      <w:r>
        <w:rPr>
          <w:i/>
          <w:iCs/>
        </w:rPr>
        <w:t>Barriers to Belonging</w:t>
      </w:r>
      <w:r>
        <w:t xml:space="preserve"> unpicks that to a certain extent.</w:t>
      </w:r>
    </w:p>
    <w:p w:rsidR="00206E4C" w:rsidP="00206E4C">
      <w:pPr>
        <w:pStyle w:val="Answer"/>
      </w:pPr>
      <w:r w:rsidRPr="00813096">
        <w:t xml:space="preserve">The other issue is that we need to think about how we design these places in the </w:t>
      </w:r>
      <w:r>
        <w:t>fir</w:t>
      </w:r>
      <w:r w:rsidRPr="00813096">
        <w:t>st place. Some of our partners</w:t>
      </w:r>
      <w:r w:rsidRPr="00BB6FE2">
        <w:t>—</w:t>
      </w:r>
      <w:r>
        <w:t>the Loneliness Lab, the Centre for Ageing Better and even Sport England</w:t>
      </w:r>
      <w:r w:rsidRPr="00BB6FE2">
        <w:t>—</w:t>
      </w:r>
      <w:r>
        <w:t xml:space="preserve">are doing some fantastic work, thinking about how we can make the most of </w:t>
      </w:r>
      <w:r w:rsidRPr="00813096">
        <w:t>the places that are available when we are investing in new residential</w:t>
      </w:r>
      <w:r>
        <w:t xml:space="preserve"> places, workplaces or places of play. </w:t>
      </w:r>
      <w:r w:rsidR="00AC1BE9">
        <w:t>H</w:t>
      </w:r>
      <w:r w:rsidRPr="00813096">
        <w:t xml:space="preserve">ow can we subtly connect communities so that </w:t>
      </w:r>
      <w:r>
        <w:t>people</w:t>
      </w:r>
      <w:r w:rsidRPr="00813096">
        <w:t xml:space="preserve"> can develop </w:t>
      </w:r>
      <w:r>
        <w:t>connection</w:t>
      </w:r>
      <w:r w:rsidRPr="00813096">
        <w:t>s</w:t>
      </w:r>
      <w:r>
        <w:t>,</w:t>
      </w:r>
      <w:r w:rsidRPr="00813096">
        <w:t xml:space="preserve"> get to know their neighbours and develop those kind</w:t>
      </w:r>
      <w:r>
        <w:t>s</w:t>
      </w:r>
      <w:r w:rsidRPr="00813096">
        <w:t xml:space="preserve"> of everyday</w:t>
      </w:r>
      <w:r>
        <w:t xml:space="preserve"> </w:t>
      </w:r>
      <w:r w:rsidRPr="00813096">
        <w:t>interactions that we are inevitably losing through the digitali</w:t>
      </w:r>
      <w:r>
        <w:t>s</w:t>
      </w:r>
      <w:r w:rsidRPr="00813096">
        <w:t>ation of other services</w:t>
      </w:r>
      <w:r>
        <w:t xml:space="preserve"> </w:t>
      </w:r>
      <w:r w:rsidRPr="00813096">
        <w:t>that many people rely on</w:t>
      </w:r>
      <w:r>
        <w:t>,</w:t>
      </w:r>
      <w:r w:rsidRPr="00813096">
        <w:t xml:space="preserve"> such as supermarkets</w:t>
      </w:r>
      <w:r>
        <w:t>,</w:t>
      </w:r>
      <w:r w:rsidRPr="00813096">
        <w:t xml:space="preserve"> which are increasingly becoming online? </w:t>
      </w:r>
    </w:p>
    <w:p w:rsidR="00206E4C" w:rsidP="00206E4C">
      <w:pPr>
        <w:pStyle w:val="Answer"/>
      </w:pPr>
      <w:r>
        <w:t>We need l</w:t>
      </w:r>
      <w:r w:rsidRPr="00813096">
        <w:t>ittle things</w:t>
      </w:r>
      <w:r>
        <w:t>,</w:t>
      </w:r>
      <w:r w:rsidRPr="00813096">
        <w:t xml:space="preserve"> like warm lighting in corridors</w:t>
      </w:r>
      <w:r w:rsidR="00AC1BE9">
        <w:t xml:space="preserve">, which makes </w:t>
      </w:r>
      <w:r w:rsidRPr="00813096">
        <w:t>people feel more at ease, right through to ensuring that there are signs</w:t>
      </w:r>
      <w:r>
        <w:t xml:space="preserve"> in residential places</w:t>
      </w:r>
      <w:r w:rsidRPr="00813096">
        <w:t xml:space="preserve"> that encourag</w:t>
      </w:r>
      <w:r>
        <w:t>e</w:t>
      </w:r>
      <w:r w:rsidRPr="00813096">
        <w:t xml:space="preserve"> people to connect</w:t>
      </w:r>
      <w:r>
        <w:t xml:space="preserve">, rather than saying, </w:t>
      </w:r>
      <w:r w:rsidRPr="00813096">
        <w:t>“</w:t>
      </w:r>
      <w:r>
        <w:t>N</w:t>
      </w:r>
      <w:r w:rsidRPr="00813096">
        <w:t>o ball games”</w:t>
      </w:r>
      <w:r>
        <w:t>, which</w:t>
      </w:r>
      <w:r w:rsidRPr="00813096">
        <w:t xml:space="preserve"> </w:t>
      </w:r>
      <w:r>
        <w:t>doe</w:t>
      </w:r>
      <w:r w:rsidRPr="00813096">
        <w:t>s not</w:t>
      </w:r>
      <w:r>
        <w:t xml:space="preserve"> provide</w:t>
      </w:r>
      <w:r w:rsidRPr="00813096">
        <w:t xml:space="preserve"> a nice way to get to know your neighbours. There are thousands of examples</w:t>
      </w:r>
      <w:r>
        <w:t>,</w:t>
      </w:r>
      <w:r w:rsidRPr="00813096">
        <w:t xml:space="preserve"> but much more work is needed to fully understand how to connect different communities in these areas. </w:t>
      </w:r>
    </w:p>
    <w:p w:rsidR="008813AA" w:rsidRPr="00813096" w:rsidP="008813AA">
      <w:pPr>
        <w:pStyle w:val="Answer"/>
      </w:pPr>
      <w:r w:rsidRPr="00813096">
        <w:t xml:space="preserve">In terms of what the </w:t>
      </w:r>
      <w:r>
        <w:t>G</w:t>
      </w:r>
      <w:r w:rsidRPr="00813096">
        <w:t>overnment can do, we see them as having three main roles in this. The first is convening the different sectors</w:t>
      </w:r>
      <w:r>
        <w:t xml:space="preserve">, </w:t>
      </w:r>
      <w:r w:rsidRPr="00813096">
        <w:t xml:space="preserve">the different industries, that play a part in all this and encouraging them to incentivise each other to design places better or to make technology more affordable, particularly to certain groups that we know have been excluded. The second is giving local authorities the resources to protect the public places that people are relying on for meaningful </w:t>
      </w:r>
      <w:r>
        <w:t>connection</w:t>
      </w:r>
      <w:r w:rsidRPr="00813096">
        <w:t>s. The third is growing the evidence base. As I said, there are many unknowns and we really need to understand what works</w:t>
      </w:r>
      <w:r>
        <w:t>.</w:t>
      </w:r>
      <w:r w:rsidRPr="00813096">
        <w:t xml:space="preserve"> We totally recognise</w:t>
      </w:r>
      <w:r>
        <w:t xml:space="preserve"> </w:t>
      </w:r>
      <w:r w:rsidRPr="00813096">
        <w:t xml:space="preserve">that there are not many resources out there and we </w:t>
      </w:r>
      <w:r>
        <w:t xml:space="preserve">need </w:t>
      </w:r>
      <w:r w:rsidRPr="00813096">
        <w:t>to be quite careful and intentional about how we invest in different places in future</w:t>
      </w:r>
      <w:r>
        <w:t xml:space="preserve">, </w:t>
      </w:r>
      <w:r w:rsidRPr="00813096">
        <w:t>make the most of it</w:t>
      </w:r>
      <w:r>
        <w:t xml:space="preserve"> and share </w:t>
      </w:r>
      <w:r w:rsidRPr="00813096">
        <w:t>best practi</w:t>
      </w:r>
      <w:r>
        <w:t>c</w:t>
      </w:r>
      <w:r w:rsidRPr="00813096">
        <w:t>e.</w:t>
      </w:r>
    </w:p>
    <w:p w:rsidR="008813AA" w:rsidP="008813AA">
      <w:pPr>
        <w:pStyle w:val="Remark"/>
      </w:pPr>
      <w:r w:rsidRPr="00855E4B">
        <w:rPr>
          <w:b/>
        </w:rPr>
        <w:t>Lord Hain:</w:t>
      </w:r>
      <w:r>
        <w:t xml:space="preserve"> If you have time, it would be interesting to see those proposals in writing. Before Jane comments, could you briefly explain what you meant about it being d</w:t>
      </w:r>
      <w:r w:rsidRPr="00052691">
        <w:t>ifficult to have difficult conversations online</w:t>
      </w:r>
      <w:r>
        <w:t xml:space="preserve"> </w:t>
      </w:r>
      <w:r w:rsidRPr="00052691">
        <w:t>and that face</w:t>
      </w:r>
      <w:r w:rsidR="00680CA1">
        <w:t xml:space="preserve"> </w:t>
      </w:r>
      <w:r w:rsidRPr="00052691">
        <w:t>to</w:t>
      </w:r>
      <w:r w:rsidR="00680CA1">
        <w:t xml:space="preserve"> </w:t>
      </w:r>
      <w:r w:rsidRPr="00052691">
        <w:t xml:space="preserve">face always </w:t>
      </w:r>
      <w:r>
        <w:t xml:space="preserve">being </w:t>
      </w:r>
      <w:r w:rsidRPr="00052691">
        <w:t xml:space="preserve">best? Could you just elaborate briefly? </w:t>
      </w:r>
    </w:p>
    <w:p w:rsidR="008813AA" w:rsidRPr="00052691" w:rsidP="008813AA">
      <w:pPr>
        <w:pStyle w:val="Answer"/>
      </w:pPr>
      <w:r>
        <w:rPr>
          <w:b/>
          <w:i/>
        </w:rPr>
        <w:t xml:space="preserve">Olivia Field: </w:t>
      </w:r>
      <w:r w:rsidRPr="00052691">
        <w:t xml:space="preserve">Our research, </w:t>
      </w:r>
      <w:r w:rsidRPr="005A0E75">
        <w:rPr>
          <w:i/>
          <w:iCs/>
        </w:rPr>
        <w:t>Lonely and Left Behind</w:t>
      </w:r>
      <w:r w:rsidRPr="00052691">
        <w:t xml:space="preserve">, spoke </w:t>
      </w:r>
      <w:r>
        <w:t xml:space="preserve">in </w:t>
      </w:r>
      <w:r w:rsidRPr="00052691">
        <w:t>particular</w:t>
      </w:r>
      <w:r>
        <w:t xml:space="preserve"> </w:t>
      </w:r>
      <w:r w:rsidRPr="00052691">
        <w:t>to people who had been shielding</w:t>
      </w:r>
      <w:r w:rsidR="00EC148F">
        <w:t>,</w:t>
      </w:r>
      <w:r w:rsidRPr="00052691">
        <w:t xml:space="preserve"> even over the summer</w:t>
      </w:r>
      <w:r>
        <w:t xml:space="preserve"> period w</w:t>
      </w:r>
      <w:r w:rsidRPr="00052691">
        <w:t xml:space="preserve">hen the rules </w:t>
      </w:r>
      <w:r>
        <w:t xml:space="preserve">had </w:t>
      </w:r>
      <w:r w:rsidRPr="00052691">
        <w:t>relaxed for many people</w:t>
      </w:r>
      <w:r>
        <w:t xml:space="preserve"> but they </w:t>
      </w:r>
      <w:r w:rsidRPr="00052691">
        <w:t xml:space="preserve">simply did not feel comfortable leaving the house yet. They spoke about how difficult it was just to mention </w:t>
      </w:r>
      <w:r w:rsidRPr="00052691">
        <w:t>that they felt lonely or were not feeling great</w:t>
      </w:r>
      <w:r>
        <w:t xml:space="preserve"> </w:t>
      </w:r>
      <w:r w:rsidRPr="00052691">
        <w:t xml:space="preserve">and </w:t>
      </w:r>
      <w:r w:rsidR="00DD0938">
        <w:t xml:space="preserve">to </w:t>
      </w:r>
      <w:r w:rsidRPr="00052691">
        <w:t>go deeply into that conversation. Conversely, we found that friends</w:t>
      </w:r>
      <w:r w:rsidR="005F4DC5">
        <w:t xml:space="preserve"> and </w:t>
      </w:r>
      <w:r w:rsidRPr="00052691">
        <w:t>family</w:t>
      </w:r>
      <w:r w:rsidR="005F4DC5">
        <w:t>, and even</w:t>
      </w:r>
      <w:r>
        <w:t xml:space="preserve">, as I said before, even </w:t>
      </w:r>
      <w:r w:rsidRPr="00052691">
        <w:t>Red Cross staff and volunteers</w:t>
      </w:r>
      <w:r w:rsidR="005F4DC5">
        <w:t>,</w:t>
      </w:r>
      <w:r w:rsidRPr="00052691">
        <w:t xml:space="preserve"> find it harder to broach those conversations</w:t>
      </w:r>
      <w:r w:rsidR="005F4DC5">
        <w:t>,</w:t>
      </w:r>
      <w:r w:rsidRPr="00052691">
        <w:t xml:space="preserve"> because our interactions online and</w:t>
      </w:r>
      <w:r>
        <w:t xml:space="preserve"> </w:t>
      </w:r>
      <w:r w:rsidRPr="00052691">
        <w:t>over the phone</w:t>
      </w:r>
      <w:r>
        <w:t xml:space="preserve">, </w:t>
      </w:r>
      <w:r w:rsidRPr="00052691">
        <w:t>not always</w:t>
      </w:r>
      <w:r>
        <w:t xml:space="preserve">, </w:t>
      </w:r>
      <w:r w:rsidRPr="00052691">
        <w:t>but sometimes</w:t>
      </w:r>
      <w:r>
        <w:t xml:space="preserve">, </w:t>
      </w:r>
      <w:r w:rsidRPr="00052691">
        <w:t>feel more transactional</w:t>
      </w:r>
      <w:r w:rsidR="005F4DC5">
        <w:t>. T</w:t>
      </w:r>
      <w:r w:rsidRPr="00052691">
        <w:t xml:space="preserve">hey feel less natural and you cannot pick up on other things that </w:t>
      </w:r>
      <w:r>
        <w:t>can spark a conversation, w</w:t>
      </w:r>
      <w:r w:rsidRPr="00052691">
        <w:t>hether it is a book</w:t>
      </w:r>
      <w:r w:rsidR="00072615">
        <w:t>,</w:t>
      </w:r>
      <w:r w:rsidRPr="00052691">
        <w:t xml:space="preserve"> a painting or a tree that you are walking past in a park</w:t>
      </w:r>
      <w:r w:rsidR="00072615">
        <w:t>. T</w:t>
      </w:r>
      <w:r w:rsidRPr="00052691">
        <w:t>hese things help to stimulate conversation,</w:t>
      </w:r>
      <w:r w:rsidR="00B91E7A">
        <w:t xml:space="preserve"> and</w:t>
      </w:r>
      <w:r w:rsidRPr="00052691">
        <w:t xml:space="preserve"> </w:t>
      </w:r>
      <w:r>
        <w:t xml:space="preserve">you </w:t>
      </w:r>
      <w:r w:rsidRPr="00052691">
        <w:t>do not have that as much in a virtual digital world.</w:t>
      </w:r>
    </w:p>
    <w:p w:rsidR="008813AA" w:rsidP="008813AA">
      <w:pPr>
        <w:pStyle w:val="Remark"/>
      </w:pPr>
      <w:r w:rsidRPr="00855E4B">
        <w:rPr>
          <w:b/>
          <w:bCs/>
        </w:rPr>
        <w:t>Lord Hai</w:t>
      </w:r>
      <w:r>
        <w:rPr>
          <w:b/>
          <w:bCs/>
        </w:rPr>
        <w:t>n:</w:t>
      </w:r>
      <w:r>
        <w:t xml:space="preserve"> Does Jane want to add to Olivia’s points about making use of public spaces and so on? </w:t>
      </w:r>
    </w:p>
    <w:p w:rsidR="008813AA" w:rsidRPr="00052691" w:rsidP="008813AA">
      <w:pPr>
        <w:pStyle w:val="Remark"/>
      </w:pPr>
      <w:r w:rsidRPr="00855E4B">
        <w:rPr>
          <w:b/>
          <w:bCs/>
          <w:i/>
        </w:rPr>
        <w:t>Jane East:</w:t>
      </w:r>
      <w:r>
        <w:rPr>
          <w:iCs/>
        </w:rPr>
        <w:t xml:space="preserve"> Yes. </w:t>
      </w:r>
    </w:p>
    <w:p w:rsidR="008813AA" w:rsidRPr="005A0E75" w:rsidP="008813AA">
      <w:pPr>
        <w:pStyle w:val="Remark"/>
        <w:rPr>
          <w:iCs/>
        </w:rPr>
      </w:pPr>
      <w:r w:rsidRPr="00855E4B">
        <w:rPr>
          <w:b/>
          <w:bCs/>
        </w:rPr>
        <w:t>The Chair:</w:t>
      </w:r>
      <w:r>
        <w:t xml:space="preserve"> </w:t>
      </w:r>
      <w:r w:rsidRPr="005A0E75">
        <w:rPr>
          <w:iCs/>
        </w:rPr>
        <w:t xml:space="preserve">Sorry to interrupt. May I suggest that we come to Lord Pickles, because </w:t>
      </w:r>
      <w:r>
        <w:rPr>
          <w:iCs/>
        </w:rPr>
        <w:t xml:space="preserve">this links </w:t>
      </w:r>
      <w:r w:rsidRPr="005A0E75">
        <w:rPr>
          <w:iCs/>
        </w:rPr>
        <w:t xml:space="preserve">back to some of the </w:t>
      </w:r>
      <w:r>
        <w:rPr>
          <w:iCs/>
        </w:rPr>
        <w:t xml:space="preserve">community </w:t>
      </w:r>
      <w:r w:rsidRPr="005A0E75">
        <w:rPr>
          <w:iCs/>
        </w:rPr>
        <w:t>infrastructure questions</w:t>
      </w:r>
      <w:r>
        <w:rPr>
          <w:iCs/>
        </w:rPr>
        <w:t xml:space="preserve">? Then we </w:t>
      </w:r>
      <w:r w:rsidRPr="005A0E75">
        <w:rPr>
          <w:iCs/>
        </w:rPr>
        <w:t xml:space="preserve">can come back to the </w:t>
      </w:r>
      <w:r>
        <w:rPr>
          <w:iCs/>
        </w:rPr>
        <w:t xml:space="preserve">Lord </w:t>
      </w:r>
      <w:r>
        <w:rPr>
          <w:iCs/>
        </w:rPr>
        <w:t>Alderdice</w:t>
      </w:r>
      <w:r>
        <w:rPr>
          <w:iCs/>
        </w:rPr>
        <w:t xml:space="preserve"> and Baroness </w:t>
      </w:r>
      <w:r w:rsidRPr="005A0E75">
        <w:rPr>
          <w:iCs/>
        </w:rPr>
        <w:t>Benjamin</w:t>
      </w:r>
      <w:r w:rsidR="00407B78">
        <w:rPr>
          <w:iCs/>
        </w:rPr>
        <w:t>,</w:t>
      </w:r>
      <w:r>
        <w:rPr>
          <w:iCs/>
        </w:rPr>
        <w:t xml:space="preserve"> but </w:t>
      </w:r>
      <w:r w:rsidRPr="005A0E75">
        <w:rPr>
          <w:iCs/>
        </w:rPr>
        <w:t>I think we have jumped forward into community infrastructure</w:t>
      </w:r>
      <w:r>
        <w:rPr>
          <w:iCs/>
        </w:rPr>
        <w:t xml:space="preserve">. Please go on, Jane, and then we </w:t>
      </w:r>
      <w:r w:rsidR="00407B78">
        <w:rPr>
          <w:iCs/>
        </w:rPr>
        <w:t>will</w:t>
      </w:r>
      <w:r>
        <w:rPr>
          <w:iCs/>
        </w:rPr>
        <w:t xml:space="preserve"> come to Lord </w:t>
      </w:r>
      <w:r w:rsidRPr="005A0E75">
        <w:rPr>
          <w:iCs/>
        </w:rPr>
        <w:t>Pickles</w:t>
      </w:r>
      <w:r>
        <w:rPr>
          <w:iCs/>
        </w:rPr>
        <w:t xml:space="preserve">, who </w:t>
      </w:r>
      <w:r w:rsidRPr="005A0E75">
        <w:rPr>
          <w:iCs/>
        </w:rPr>
        <w:t xml:space="preserve">might want to add points about </w:t>
      </w:r>
      <w:r w:rsidR="00432786">
        <w:rPr>
          <w:iCs/>
        </w:rPr>
        <w:t xml:space="preserve">the </w:t>
      </w:r>
      <w:r w:rsidRPr="005A0E75">
        <w:rPr>
          <w:iCs/>
        </w:rPr>
        <w:t xml:space="preserve">spaces and </w:t>
      </w:r>
      <w:r w:rsidR="00432786">
        <w:rPr>
          <w:iCs/>
        </w:rPr>
        <w:t xml:space="preserve">the </w:t>
      </w:r>
      <w:r>
        <w:rPr>
          <w:iCs/>
        </w:rPr>
        <w:t>connections</w:t>
      </w:r>
      <w:r w:rsidR="00432786">
        <w:rPr>
          <w:iCs/>
        </w:rPr>
        <w:t xml:space="preserve"> that we need to build in</w:t>
      </w:r>
      <w:r>
        <w:rPr>
          <w:iCs/>
        </w:rPr>
        <w:t xml:space="preserve">. </w:t>
      </w:r>
    </w:p>
    <w:p w:rsidR="008813AA" w:rsidRPr="00855E4B" w:rsidP="008813AA">
      <w:pPr>
        <w:pStyle w:val="Remark"/>
        <w:rPr>
          <w:iCs/>
        </w:rPr>
      </w:pPr>
      <w:r w:rsidRPr="00855E4B">
        <w:rPr>
          <w:b/>
          <w:bCs/>
          <w:i/>
        </w:rPr>
        <w:t>Jane East:</w:t>
      </w:r>
      <w:r>
        <w:rPr>
          <w:iCs/>
        </w:rPr>
        <w:t xml:space="preserve"> </w:t>
      </w:r>
      <w:r w:rsidRPr="005A0E75">
        <w:rPr>
          <w:iCs/>
        </w:rPr>
        <w:t>I am assuming</w:t>
      </w:r>
      <w:r>
        <w:rPr>
          <w:iCs/>
        </w:rPr>
        <w:t>, Chair</w:t>
      </w:r>
      <w:r w:rsidRPr="005A0E75">
        <w:rPr>
          <w:iCs/>
        </w:rPr>
        <w:t xml:space="preserve">, that we will </w:t>
      </w:r>
      <w:r w:rsidR="00B53582">
        <w:rPr>
          <w:iCs/>
        </w:rPr>
        <w:t>come</w:t>
      </w:r>
      <w:r w:rsidRPr="005A0E75">
        <w:rPr>
          <w:iCs/>
        </w:rPr>
        <w:t xml:space="preserve"> back to tackl</w:t>
      </w:r>
      <w:r w:rsidR="00B53582">
        <w:rPr>
          <w:iCs/>
        </w:rPr>
        <w:t>ing</w:t>
      </w:r>
      <w:r w:rsidRPr="005A0E75">
        <w:rPr>
          <w:iCs/>
        </w:rPr>
        <w:t xml:space="preserve"> digital exclusion. </w:t>
      </w:r>
    </w:p>
    <w:p w:rsidR="008813AA" w:rsidP="008813AA">
      <w:pPr>
        <w:pStyle w:val="Remark"/>
      </w:pPr>
      <w:r w:rsidRPr="00855E4B">
        <w:rPr>
          <w:b/>
          <w:bCs/>
        </w:rPr>
        <w:t>The Chair:</w:t>
      </w:r>
      <w:r>
        <w:t xml:space="preserve"> Yes. We will 100% tackle those questions, but </w:t>
      </w:r>
      <w:r w:rsidRPr="005A0E75">
        <w:t>right now we have leapt into infrastructure</w:t>
      </w:r>
      <w:r w:rsidR="008F1C24">
        <w:t>,</w:t>
      </w:r>
      <w:r w:rsidRPr="005A0E75">
        <w:t xml:space="preserve"> so it would be good to continue on that. </w:t>
      </w:r>
    </w:p>
    <w:p w:rsidR="008813AA" w:rsidP="008813AA">
      <w:pPr>
        <w:pStyle w:val="Answer"/>
      </w:pPr>
      <w:r>
        <w:rPr>
          <w:b/>
          <w:i/>
        </w:rPr>
        <w:t xml:space="preserve">Jane East: </w:t>
      </w:r>
      <w:r w:rsidRPr="005A0E75">
        <w:t xml:space="preserve">I agree with Olivia. We also </w:t>
      </w:r>
      <w:r>
        <w:t xml:space="preserve">see </w:t>
      </w:r>
      <w:r w:rsidRPr="005A0E75">
        <w:t>as really valuable</w:t>
      </w:r>
      <w:r>
        <w:t xml:space="preserve"> the </w:t>
      </w:r>
      <w:r w:rsidRPr="005A0E75">
        <w:t xml:space="preserve">creative and efficient use of community spaces where they have shared purposes. </w:t>
      </w:r>
      <w:r>
        <w:t xml:space="preserve">There are </w:t>
      </w:r>
      <w:r w:rsidRPr="005A0E75">
        <w:t xml:space="preserve">two projects that we are supporting. </w:t>
      </w:r>
      <w:r>
        <w:t xml:space="preserve">One </w:t>
      </w:r>
      <w:r w:rsidRPr="005A0E75">
        <w:t xml:space="preserve">is </w:t>
      </w:r>
      <w:r>
        <w:t xml:space="preserve">the Chatty Cafe, </w:t>
      </w:r>
      <w:r w:rsidRPr="005A0E75">
        <w:t>whe</w:t>
      </w:r>
      <w:r>
        <w:t>re</w:t>
      </w:r>
      <w:r w:rsidRPr="005A0E75">
        <w:t xml:space="preserve"> we are encouraging caf</w:t>
      </w:r>
      <w:r w:rsidR="0033609E">
        <w:t>é</w:t>
      </w:r>
      <w:r w:rsidRPr="005A0E75">
        <w:t xml:space="preserve"> owners to open up their caf</w:t>
      </w:r>
      <w:r w:rsidR="0033609E">
        <w:t>é</w:t>
      </w:r>
      <w:r w:rsidRPr="005A0E75">
        <w:t>s one day a week</w:t>
      </w:r>
      <w:r w:rsidR="005633E2">
        <w:t>. T</w:t>
      </w:r>
      <w:r w:rsidRPr="005A0E75">
        <w:t xml:space="preserve">hey welcome people who will not come and drink an awful lot of coffee but come in order to talk to the person sitting at the table next to them. </w:t>
      </w:r>
      <w:r w:rsidR="00D85A26">
        <w:t>I</w:t>
      </w:r>
      <w:r w:rsidRPr="005A0E75">
        <w:t>t has its designated purpose</w:t>
      </w:r>
      <w:r w:rsidR="0030433C">
        <w:t>,</w:t>
      </w:r>
      <w:r w:rsidRPr="005A0E75">
        <w:t xml:space="preserve"> but it is purposefully </w:t>
      </w:r>
      <w:r w:rsidRPr="00571864">
        <w:t xml:space="preserve">available for the community </w:t>
      </w:r>
      <w:r w:rsidR="00D85A26">
        <w:t xml:space="preserve">to come </w:t>
      </w:r>
      <w:r w:rsidRPr="00571864">
        <w:t>just to be with each other and make a conn</w:t>
      </w:r>
      <w:r>
        <w:t>ect</w:t>
      </w:r>
      <w:r w:rsidRPr="00571864">
        <w:t>ion.</w:t>
      </w:r>
      <w:r>
        <w:t xml:space="preserve"> </w:t>
      </w:r>
    </w:p>
    <w:p w:rsidR="005F32A7" w:rsidP="008813AA">
      <w:pPr>
        <w:pStyle w:val="Answer"/>
      </w:pPr>
      <w:r>
        <w:t>T</w:t>
      </w:r>
      <w:r w:rsidRPr="005A0E75">
        <w:t xml:space="preserve">he other project is the </w:t>
      </w:r>
      <w:r w:rsidRPr="00571864">
        <w:t xml:space="preserve">Talking Shop, down in Cardiff. It is an empty shop space </w:t>
      </w:r>
      <w:r w:rsidR="008E2B18">
        <w:t>that</w:t>
      </w:r>
      <w:r w:rsidRPr="00571864">
        <w:t xml:space="preserve"> is now put to community use to facilitate conversations about lots of difficult issues, including democracy, isolation and loneliness. It is about us using community spaces that are available to promote and protect conne</w:t>
      </w:r>
      <w:r>
        <w:t>ct</w:t>
      </w:r>
      <w:r w:rsidRPr="00571864">
        <w:t xml:space="preserve">ion. </w:t>
      </w:r>
    </w:p>
    <w:p w:rsidR="008813AA" w:rsidP="008813AA">
      <w:pPr>
        <w:pStyle w:val="Answer"/>
      </w:pPr>
      <w:r w:rsidRPr="00571864">
        <w:t>It is really good to hear from Olivia about convening industries, because that is another thing that our older neighbours have talked about: how</w:t>
      </w:r>
      <w:r>
        <w:t xml:space="preserve">, </w:t>
      </w:r>
      <w:r w:rsidRPr="00571864">
        <w:t>with the move into self</w:t>
      </w:r>
      <w:r>
        <w:t>-</w:t>
      </w:r>
      <w:r w:rsidRPr="00571864">
        <w:t xml:space="preserve">service </w:t>
      </w:r>
      <w:r>
        <w:t>tills and so on</w:t>
      </w:r>
      <w:r w:rsidRPr="005A0E75">
        <w:t xml:space="preserve">, those informal encounters that matter to them are being lost. </w:t>
      </w:r>
      <w:r>
        <w:t xml:space="preserve">That goes </w:t>
      </w:r>
      <w:r w:rsidRPr="005A0E75">
        <w:t>back to the point that I was making about digitali</w:t>
      </w:r>
      <w:r>
        <w:t>s</w:t>
      </w:r>
      <w:r w:rsidRPr="005A0E75">
        <w:t xml:space="preserve">ation </w:t>
      </w:r>
      <w:r>
        <w:t>b</w:t>
      </w:r>
      <w:r w:rsidRPr="00571864">
        <w:t>y choice or imposition. People choose and welcome lots of informal encounters in their lives, and that is good for us as a society. We talk to lots of people informally who are not like us</w:t>
      </w:r>
      <w:r>
        <w:t xml:space="preserve">, whereas </w:t>
      </w:r>
      <w:r w:rsidRPr="00571864">
        <w:t xml:space="preserve">online we find ourselves talking to people who are just like us. </w:t>
      </w:r>
    </w:p>
    <w:p w:rsidR="008813AA" w:rsidRPr="00571864" w:rsidP="008813AA">
      <w:pPr>
        <w:pStyle w:val="Answer"/>
      </w:pPr>
      <w:r>
        <w:t>In</w:t>
      </w:r>
      <w:r w:rsidRPr="00571864">
        <w:t xml:space="preserve"> terms of difficult conversations online, </w:t>
      </w:r>
      <w:r>
        <w:t xml:space="preserve">I told you </w:t>
      </w:r>
      <w:r>
        <w:t xml:space="preserve">that </w:t>
      </w:r>
      <w:r>
        <w:t xml:space="preserve">we </w:t>
      </w:r>
      <w:r w:rsidRPr="00571864">
        <w:t>have had a drop</w:t>
      </w:r>
      <w:r>
        <w:t>-</w:t>
      </w:r>
      <w:r w:rsidRPr="00571864">
        <w:t>off in the number of people engaging with us</w:t>
      </w:r>
      <w:r w:rsidR="00AA38C5">
        <w:t>,</w:t>
      </w:r>
      <w:r>
        <w:t xml:space="preserve"> but </w:t>
      </w:r>
      <w:r w:rsidR="00AA38C5">
        <w:t xml:space="preserve">one </w:t>
      </w:r>
      <w:r>
        <w:t xml:space="preserve">thing </w:t>
      </w:r>
      <w:r w:rsidRPr="00571864">
        <w:t>has blossomed</w:t>
      </w:r>
      <w:r w:rsidR="00482A68">
        <w:t xml:space="preserve">. </w:t>
      </w:r>
      <w:r w:rsidRPr="00571864">
        <w:t xml:space="preserve">I see that Lord </w:t>
      </w:r>
      <w:r>
        <w:t>E</w:t>
      </w:r>
      <w:r w:rsidRPr="00571864">
        <w:t>lder is joining us by phone</w:t>
      </w:r>
      <w:r w:rsidR="00482A68">
        <w:t>, and w</w:t>
      </w:r>
      <w:r w:rsidR="00AA38C5">
        <w:t>e</w:t>
      </w:r>
      <w:r>
        <w:t xml:space="preserve"> </w:t>
      </w:r>
      <w:r w:rsidRPr="00571864">
        <w:t xml:space="preserve">have facilitated Zoom </w:t>
      </w:r>
      <w:r>
        <w:t xml:space="preserve">phone-in </w:t>
      </w:r>
      <w:r w:rsidRPr="00571864">
        <w:t>clubs</w:t>
      </w:r>
      <w:r>
        <w:t xml:space="preserve">, which bring together </w:t>
      </w:r>
      <w:r w:rsidRPr="00571864">
        <w:t xml:space="preserve">small groups for meaningful conversations. One of the most beautiful that I dropped into was one celebrating the Mexican </w:t>
      </w:r>
      <w:r>
        <w:t>D</w:t>
      </w:r>
      <w:r w:rsidRPr="00571864">
        <w:t xml:space="preserve">ay of the </w:t>
      </w:r>
      <w:r>
        <w:t>D</w:t>
      </w:r>
      <w:r w:rsidRPr="00571864">
        <w:t>ead. These were people who had never met each other</w:t>
      </w:r>
      <w:r w:rsidR="00482A68">
        <w:t>,</w:t>
      </w:r>
      <w:r w:rsidRPr="00571864">
        <w:t xml:space="preserve"> and did not know how each other </w:t>
      </w:r>
      <w:r>
        <w:t>looked</w:t>
      </w:r>
      <w:r w:rsidR="00482A68">
        <w:t>,</w:t>
      </w:r>
      <w:r>
        <w:t xml:space="preserve"> </w:t>
      </w:r>
      <w:r w:rsidRPr="00571864">
        <w:t xml:space="preserve">talking about their losses. </w:t>
      </w:r>
      <w:r>
        <w:t>W</w:t>
      </w:r>
      <w:r w:rsidRPr="00571864">
        <w:t>e have some exceptional facilitators in our organisation. One of the quotes</w:t>
      </w:r>
      <w:r>
        <w:t xml:space="preserve"> was, “</w:t>
      </w:r>
      <w:r w:rsidRPr="00571864">
        <w:t>I</w:t>
      </w:r>
      <w:r w:rsidR="00482A68">
        <w:t>’ve</w:t>
      </w:r>
      <w:r w:rsidRPr="00571864">
        <w:t xml:space="preserve"> never met Valerie</w:t>
      </w:r>
      <w:r>
        <w:t xml:space="preserve"> or Nish </w:t>
      </w:r>
      <w:r w:rsidRPr="00571864">
        <w:t>or Tony in person</w:t>
      </w:r>
      <w:r>
        <w:t>,</w:t>
      </w:r>
      <w:r w:rsidRPr="00571864">
        <w:t xml:space="preserve"> but I feel </w:t>
      </w:r>
      <w:r>
        <w:t xml:space="preserve">like </w:t>
      </w:r>
      <w:r w:rsidRPr="00571864">
        <w:t>I have. It</w:t>
      </w:r>
      <w:r w:rsidR="00482A68">
        <w:t>’s</w:t>
      </w:r>
      <w:r w:rsidRPr="00571864">
        <w:t xml:space="preserve"> given </w:t>
      </w:r>
      <w:r>
        <w:t xml:space="preserve">me a </w:t>
      </w:r>
      <w:r w:rsidRPr="005A0E75">
        <w:t>conne</w:t>
      </w:r>
      <w:r>
        <w:t>ct</w:t>
      </w:r>
      <w:r w:rsidRPr="005A0E75">
        <w:t>ion at a time when that has been hard to come by. It</w:t>
      </w:r>
      <w:r>
        <w:t>’s really</w:t>
      </w:r>
      <w:r w:rsidRPr="005A0E75">
        <w:t xml:space="preserve"> funny</w:t>
      </w:r>
      <w:r w:rsidR="007836A2">
        <w:t>,</w:t>
      </w:r>
      <w:r w:rsidRPr="005A0E75">
        <w:t xml:space="preserve"> but I think of them as </w:t>
      </w:r>
      <w:r>
        <w:t xml:space="preserve">my phone </w:t>
      </w:r>
      <w:r w:rsidRPr="005A0E75">
        <w:t>family now, and I look forward to what we are going to chat about next</w:t>
      </w:r>
      <w:r w:rsidR="007836A2">
        <w:t>”.</w:t>
      </w:r>
      <w:r w:rsidRPr="005A0E75">
        <w:t xml:space="preserve"> </w:t>
      </w:r>
      <w:r w:rsidRPr="005A0E75">
        <w:t>So</w:t>
      </w:r>
      <w:r w:rsidRPr="005A0E75">
        <w:t xml:space="preserve"> it is possible; it is just more difficult. </w:t>
      </w:r>
    </w:p>
    <w:p w:rsidR="002B368D" w:rsidP="007836A2">
      <w:pPr>
        <w:pStyle w:val="Question"/>
      </w:pPr>
      <w:r w:rsidRPr="005A0E75">
        <w:rPr>
          <w:b/>
        </w:rPr>
        <w:t>Lord Pickles:</w:t>
      </w:r>
      <w:r>
        <w:t xml:space="preserve"> </w:t>
      </w:r>
      <w:r w:rsidR="00746DB7">
        <w:t xml:space="preserve">A very good morning to you. It </w:t>
      </w:r>
      <w:r w:rsidRPr="00571864">
        <w:t>has been very interesting.</w:t>
      </w:r>
      <w:r>
        <w:t xml:space="preserve"> </w:t>
      </w:r>
      <w:r w:rsidRPr="005A0E75">
        <w:t>You have talked about two ways</w:t>
      </w:r>
      <w:r w:rsidR="00215332">
        <w:t xml:space="preserve"> of changing</w:t>
      </w:r>
      <w:r w:rsidRPr="005A0E75">
        <w:t xml:space="preserve">, </w:t>
      </w:r>
      <w:r w:rsidR="00215332">
        <w:t xml:space="preserve">by </w:t>
      </w:r>
      <w:r w:rsidRPr="005A0E75">
        <w:t>i</w:t>
      </w:r>
      <w:r w:rsidR="00962C45">
        <w:t>mp</w:t>
      </w:r>
      <w:r w:rsidRPr="005A0E75">
        <w:t xml:space="preserve">osition </w:t>
      </w:r>
      <w:r w:rsidR="00962C45">
        <w:t>or</w:t>
      </w:r>
      <w:r w:rsidRPr="005A0E75">
        <w:t xml:space="preserve"> </w:t>
      </w:r>
      <w:r w:rsidR="007F7A33">
        <w:t xml:space="preserve">by </w:t>
      </w:r>
      <w:r w:rsidRPr="005A0E75">
        <w:t xml:space="preserve">choice, but </w:t>
      </w:r>
      <w:r w:rsidR="00962C45">
        <w:t xml:space="preserve">there </w:t>
      </w:r>
      <w:r w:rsidRPr="005A0E75" w:rsidR="00962C45">
        <w:t xml:space="preserve">is probably </w:t>
      </w:r>
      <w:r>
        <w:t>a</w:t>
      </w:r>
      <w:r w:rsidRPr="005A0E75" w:rsidR="00962C45">
        <w:t xml:space="preserve"> </w:t>
      </w:r>
      <w:r w:rsidR="00962C45">
        <w:t xml:space="preserve">third </w:t>
      </w:r>
      <w:r w:rsidRPr="005A0E75" w:rsidR="00962C45">
        <w:t>way</w:t>
      </w:r>
      <w:r w:rsidRPr="005A0E75">
        <w:t>, chang</w:t>
      </w:r>
      <w:r w:rsidR="00215332">
        <w:t>ing</w:t>
      </w:r>
      <w:r w:rsidRPr="005A0E75">
        <w:t xml:space="preserve"> by practi</w:t>
      </w:r>
      <w:r>
        <w:t>c</w:t>
      </w:r>
      <w:r w:rsidRPr="005A0E75">
        <w:t>e</w:t>
      </w:r>
      <w:r w:rsidR="00962C45">
        <w:t xml:space="preserve">, which </w:t>
      </w:r>
      <w:r w:rsidRPr="005A0E75" w:rsidR="00962C45">
        <w:t>I want to talk about</w:t>
      </w:r>
      <w:r w:rsidRPr="005A0E75">
        <w:t xml:space="preserve">. </w:t>
      </w:r>
      <w:r w:rsidRPr="00571864">
        <w:t xml:space="preserve">Many people </w:t>
      </w:r>
      <w:r>
        <w:t>will</w:t>
      </w:r>
      <w:r w:rsidRPr="00571864">
        <w:t xml:space="preserve"> be spending more time online in future</w:t>
      </w:r>
      <w:r>
        <w:t xml:space="preserve">, </w:t>
      </w:r>
      <w:r w:rsidRPr="00571864">
        <w:t>working from home, shopping online and banking online. Does that change mean that we need to set up real</w:t>
      </w:r>
      <w:r>
        <w:t>-</w:t>
      </w:r>
      <w:r w:rsidRPr="00571864">
        <w:t>world, as opposed to virtual</w:t>
      </w:r>
      <w:r>
        <w:t>-</w:t>
      </w:r>
      <w:r w:rsidRPr="00571864">
        <w:t>world, infrastructure and services in order to maintain relationships? If we are increasingly going to use technology</w:t>
      </w:r>
      <w:r>
        <w:t xml:space="preserve">, </w:t>
      </w:r>
      <w:r w:rsidR="00947C82">
        <w:t>will that</w:t>
      </w:r>
      <w:r w:rsidRPr="00571864">
        <w:t xml:space="preserve"> mean that in the real world we </w:t>
      </w:r>
      <w:r>
        <w:t>will</w:t>
      </w:r>
      <w:r w:rsidRPr="00571864">
        <w:t xml:space="preserve"> see the closure or automation of shops and banks? What impact will that have on social </w:t>
      </w:r>
      <w:r>
        <w:t>connection</w:t>
      </w:r>
      <w:r w:rsidRPr="00571864">
        <w:t xml:space="preserve">s? </w:t>
      </w:r>
    </w:p>
    <w:p w:rsidR="008813AA" w:rsidRPr="00571864" w:rsidP="002B368D">
      <w:pPr>
        <w:pStyle w:val="Question"/>
        <w:numPr>
          <w:ilvl w:val="0"/>
          <w:numId w:val="0"/>
        </w:numPr>
        <w:ind w:left="794"/>
      </w:pPr>
      <w:r w:rsidRPr="005A0E75">
        <w:t>I have a second question</w:t>
      </w:r>
      <w:r>
        <w:t xml:space="preserve"> </w:t>
      </w:r>
      <w:r w:rsidRPr="005A0E75">
        <w:t xml:space="preserve">to follow up, but I would be interested in your views on that, building on what you have already said. </w:t>
      </w:r>
    </w:p>
    <w:p w:rsidR="008813AA" w:rsidP="008813AA">
      <w:pPr>
        <w:pStyle w:val="Answer"/>
      </w:pPr>
      <w:r>
        <w:rPr>
          <w:b/>
          <w:i/>
        </w:rPr>
        <w:t xml:space="preserve">Olivia Field: </w:t>
      </w:r>
      <w:r w:rsidRPr="00571864">
        <w:t>A lot of these places</w:t>
      </w:r>
      <w:r>
        <w:t xml:space="preserve"> are moving online, such as </w:t>
      </w:r>
      <w:r w:rsidRPr="00571864">
        <w:t>supermarkets</w:t>
      </w:r>
      <w:r>
        <w:t xml:space="preserve"> and </w:t>
      </w:r>
      <w:r w:rsidRPr="00571864">
        <w:t>high street</w:t>
      </w:r>
      <w:r>
        <w:t xml:space="preserve"> shops. That is inevitable</w:t>
      </w:r>
      <w:r w:rsidR="00056748">
        <w:t xml:space="preserve">, and we will not </w:t>
      </w:r>
      <w:r w:rsidRPr="00571864">
        <w:t>be able to stop that in its entir</w:t>
      </w:r>
      <w:r>
        <w:t>e</w:t>
      </w:r>
      <w:r w:rsidRPr="00571864">
        <w:t>ty</w:t>
      </w:r>
      <w:r>
        <w:t>, although h</w:t>
      </w:r>
      <w:r w:rsidRPr="00571864">
        <w:t>opefully</w:t>
      </w:r>
      <w:r>
        <w:t xml:space="preserve"> </w:t>
      </w:r>
      <w:r w:rsidRPr="00571864">
        <w:t>some</w:t>
      </w:r>
      <w:r>
        <w:t xml:space="preserve"> </w:t>
      </w:r>
      <w:r w:rsidRPr="00571864">
        <w:t xml:space="preserve">things will continue to exist physically. We at the </w:t>
      </w:r>
      <w:r w:rsidR="00056748">
        <w:t xml:space="preserve">British </w:t>
      </w:r>
      <w:r w:rsidRPr="00571864">
        <w:t xml:space="preserve">Red Cross are worried that through the closure of these spaces, and we have already been seeing this, we will lose the opportunity to have everyday interactions. </w:t>
      </w:r>
    </w:p>
    <w:p w:rsidR="00E474A1" w:rsidP="008813AA">
      <w:pPr>
        <w:pStyle w:val="Answer"/>
      </w:pPr>
      <w:r w:rsidRPr="00571864">
        <w:t xml:space="preserve">Loneliness is about how satisfied you are and how meaningful your </w:t>
      </w:r>
      <w:r>
        <w:t>connection</w:t>
      </w:r>
      <w:r w:rsidRPr="00571864">
        <w:t>s are, but for many of the people we support those everyday interactions provide a level of protection against loneliness that cannot be overestimated. Many of the people we help have no support networks, no friends or family, and they feel estranged from their neighbours, so they tend to rely on going to places like the supermarket</w:t>
      </w:r>
      <w:r>
        <w:t xml:space="preserve">. </w:t>
      </w:r>
      <w:r w:rsidRPr="00571864">
        <w:t>Even just being able to recognise a familiar face</w:t>
      </w:r>
      <w:r w:rsidR="000C4489">
        <w:t xml:space="preserve"> and </w:t>
      </w:r>
      <w:r w:rsidRPr="00571864">
        <w:t>having someone to have even quite a superficial conversation with</w:t>
      </w:r>
      <w:r>
        <w:t xml:space="preserve"> </w:t>
      </w:r>
      <w:r w:rsidRPr="00571864">
        <w:t xml:space="preserve">can protect them from feeling really alone. </w:t>
      </w:r>
      <w:r>
        <w:t xml:space="preserve">The first thing that a </w:t>
      </w:r>
      <w:r w:rsidRPr="00571864">
        <w:t xml:space="preserve">lot of the </w:t>
      </w:r>
      <w:r w:rsidR="00016C93">
        <w:t>people</w:t>
      </w:r>
      <w:r w:rsidRPr="00571864">
        <w:t xml:space="preserve"> </w:t>
      </w:r>
      <w:r w:rsidR="00BF3F4C">
        <w:t xml:space="preserve">we help </w:t>
      </w:r>
      <w:r w:rsidRPr="00571864" w:rsidR="00BF3F4C">
        <w:t xml:space="preserve">want to do </w:t>
      </w:r>
      <w:r w:rsidRPr="00571864">
        <w:t xml:space="preserve">after a stay </w:t>
      </w:r>
      <w:r w:rsidR="00016C93">
        <w:t>in</w:t>
      </w:r>
      <w:r w:rsidRPr="00571864">
        <w:t xml:space="preserve"> hospital</w:t>
      </w:r>
      <w:r w:rsidR="00BF3F4C">
        <w:t>—we help them</w:t>
      </w:r>
      <w:r w:rsidRPr="00571864">
        <w:t xml:space="preserve"> to grow their independence and confidence to reintegrate into society</w:t>
      </w:r>
      <w:r w:rsidR="00BF3F4C">
        <w:t>—is to</w:t>
      </w:r>
      <w:r w:rsidRPr="00571864">
        <w:t xml:space="preserve"> go to their local shop or supermarket</w:t>
      </w:r>
      <w:r>
        <w:t xml:space="preserve">, </w:t>
      </w:r>
      <w:r>
        <w:t xml:space="preserve">first, </w:t>
      </w:r>
      <w:r w:rsidRPr="00571864">
        <w:t>because it gives them a sense of independence but</w:t>
      </w:r>
      <w:r>
        <w:t>, se</w:t>
      </w:r>
      <w:r w:rsidRPr="00571864">
        <w:t>condly</w:t>
      </w:r>
      <w:r>
        <w:t xml:space="preserve">, </w:t>
      </w:r>
      <w:r w:rsidRPr="00571864">
        <w:t>because it provides a level of conn</w:t>
      </w:r>
      <w:r>
        <w:t>ect</w:t>
      </w:r>
      <w:r w:rsidRPr="00571864">
        <w:t xml:space="preserve">ion. </w:t>
      </w:r>
    </w:p>
    <w:p w:rsidR="006C6973" w:rsidP="008813AA">
      <w:pPr>
        <w:pStyle w:val="Answer"/>
      </w:pPr>
      <w:r w:rsidRPr="00571864">
        <w:t>So</w:t>
      </w:r>
      <w:r w:rsidRPr="00571864">
        <w:t xml:space="preserve"> we are trying to work with our partners now to think where else people can get these everyday interactions. The most obvious answer is to grow a sense of neighbourliness and community spirit</w:t>
      </w:r>
      <w:r>
        <w:t xml:space="preserve">. </w:t>
      </w:r>
      <w:r w:rsidRPr="00571864">
        <w:t xml:space="preserve">There are ways to do </w:t>
      </w:r>
      <w:r w:rsidRPr="00571864">
        <w:t xml:space="preserve">that, again, </w:t>
      </w:r>
      <w:r w:rsidRPr="00571864" w:rsidR="005D0F4C">
        <w:t xml:space="preserve">by </w:t>
      </w:r>
      <w:r w:rsidRPr="00571864">
        <w:t xml:space="preserve">looking at our physical environment. Residential places are here to stay. We know that people will continue to rely on community activities and groups, whether they are provided by the local authority or by the communities </w:t>
      </w:r>
      <w:r>
        <w:t>them</w:t>
      </w:r>
      <w:r w:rsidRPr="00571864">
        <w:t xml:space="preserve">selves. </w:t>
      </w:r>
    </w:p>
    <w:p w:rsidR="008813AA" w:rsidRPr="00571864" w:rsidP="008813AA">
      <w:pPr>
        <w:pStyle w:val="Answer"/>
      </w:pPr>
      <w:r w:rsidRPr="00571864">
        <w:t>We really need to come together and work out how we can ensure that the places that are available and will likely stay</w:t>
      </w:r>
      <w:r>
        <w:t xml:space="preserve">, </w:t>
      </w:r>
      <w:r w:rsidRPr="00571864">
        <w:t>like places of play and residential places, can be designed in a way that foster</w:t>
      </w:r>
      <w:r>
        <w:t xml:space="preserve"> connection</w:t>
      </w:r>
      <w:r w:rsidRPr="00571864">
        <w:t xml:space="preserve">s but also in a way that meets that particular local </w:t>
      </w:r>
      <w:r>
        <w:t xml:space="preserve">community’s </w:t>
      </w:r>
      <w:r w:rsidRPr="00571864">
        <w:t>need</w:t>
      </w:r>
      <w:r>
        <w:t xml:space="preserve">. </w:t>
      </w:r>
      <w:r w:rsidRPr="00571864">
        <w:t xml:space="preserve">Active efforts need to be </w:t>
      </w:r>
      <w:r>
        <w:t xml:space="preserve">made </w:t>
      </w:r>
      <w:r w:rsidRPr="00571864">
        <w:t xml:space="preserve">to reach the people who we know are typically excluded in the </w:t>
      </w:r>
      <w:r>
        <w:t>fir</w:t>
      </w:r>
      <w:r w:rsidRPr="00571864">
        <w:t>st place</w:t>
      </w:r>
      <w:r w:rsidR="006C6973">
        <w:t>—the</w:t>
      </w:r>
      <w:r w:rsidRPr="00571864">
        <w:t xml:space="preserve"> people who lack support network</w:t>
      </w:r>
      <w:r>
        <w:t>s</w:t>
      </w:r>
      <w:r w:rsidRPr="00571864">
        <w:t xml:space="preserve"> in </w:t>
      </w:r>
      <w:r>
        <w:t xml:space="preserve">their </w:t>
      </w:r>
      <w:r w:rsidRPr="00571864">
        <w:t xml:space="preserve">entirety and </w:t>
      </w:r>
      <w:r w:rsidR="006C6973">
        <w:t xml:space="preserve">who </w:t>
      </w:r>
      <w:r w:rsidRPr="00571864">
        <w:t>rely on everyday interactions.</w:t>
      </w:r>
    </w:p>
    <w:p w:rsidR="008813AA" w:rsidP="008813AA">
      <w:pPr>
        <w:pStyle w:val="Answer"/>
      </w:pPr>
      <w:r w:rsidRPr="00571864">
        <w:t xml:space="preserve">One thing to end on is to </w:t>
      </w:r>
      <w:r>
        <w:t>st</w:t>
      </w:r>
      <w:r w:rsidRPr="00571864">
        <w:t xml:space="preserve">ress the importance of having a sense of belonging to your neighbourhood. </w:t>
      </w:r>
      <w:r w:rsidR="00D7024F">
        <w:t xml:space="preserve">The </w:t>
      </w:r>
      <w:r w:rsidRPr="004712AB" w:rsidR="00D7024F">
        <w:rPr>
          <w:i/>
          <w:iCs/>
        </w:rPr>
        <w:t>Barriers to Belonging</w:t>
      </w:r>
      <w:r w:rsidR="00D7024F">
        <w:t xml:space="preserve"> r</w:t>
      </w:r>
      <w:r w:rsidRPr="00571864">
        <w:t>esearch that we carried out a few years ago</w:t>
      </w:r>
      <w:r>
        <w:t xml:space="preserve"> found that you were </w:t>
      </w:r>
      <w:r w:rsidRPr="00571864">
        <w:t>much more likely to be protected against loneliness if you felt a sense of belonging in your neighbourhood, and more recent research has found that</w:t>
      </w:r>
      <w:r w:rsidR="00290728">
        <w:t>,</w:t>
      </w:r>
      <w:r w:rsidRPr="00571864">
        <w:t xml:space="preserve"> if you are feeling </w:t>
      </w:r>
      <w:r w:rsidRPr="004712AB">
        <w:t>always or often lonely</w:t>
      </w:r>
      <w:r w:rsidR="00290728">
        <w:t>,</w:t>
      </w:r>
      <w:r>
        <w:t xml:space="preserve"> </w:t>
      </w:r>
      <w:r w:rsidRPr="004712AB">
        <w:t xml:space="preserve">you </w:t>
      </w:r>
      <w:r w:rsidRPr="00571864">
        <w:t xml:space="preserve">are much </w:t>
      </w:r>
      <w:r>
        <w:t xml:space="preserve">more </w:t>
      </w:r>
      <w:r w:rsidRPr="00571864">
        <w:t xml:space="preserve">likely to be less resilient </w:t>
      </w:r>
      <w:r>
        <w:t xml:space="preserve">to </w:t>
      </w:r>
      <w:r w:rsidRPr="00571864">
        <w:t>everything that comes your way, including the pandemic</w:t>
      </w:r>
      <w:r>
        <w:t xml:space="preserve">—less resilient to </w:t>
      </w:r>
      <w:r w:rsidRPr="00571864">
        <w:t>any kind of unforeseen circumstances in your life</w:t>
      </w:r>
      <w:r>
        <w:t>. C</w:t>
      </w:r>
      <w:r w:rsidRPr="00571864">
        <w:t>onnected communities really are more resilient</w:t>
      </w:r>
      <w:r>
        <w:t>,</w:t>
      </w:r>
      <w:r w:rsidRPr="00571864">
        <w:t xml:space="preserve"> and we need to look at what will continue</w:t>
      </w:r>
      <w:r w:rsidR="00290728">
        <w:t>,</w:t>
      </w:r>
      <w:r w:rsidRPr="00571864">
        <w:t xml:space="preserve"> because we are going to see more services going online</w:t>
      </w:r>
      <w:r>
        <w:t>. What</w:t>
      </w:r>
      <w:r w:rsidRPr="00571864">
        <w:t xml:space="preserve"> is here to stay</w:t>
      </w:r>
      <w:r>
        <w:t>?</w:t>
      </w:r>
      <w:r w:rsidRPr="00571864">
        <w:t xml:space="preserve"> </w:t>
      </w:r>
      <w:r w:rsidRPr="004712AB">
        <w:t>Let</w:t>
      </w:r>
      <w:r>
        <w:t xml:space="preserve"> us </w:t>
      </w:r>
      <w:r w:rsidRPr="004712AB">
        <w:t xml:space="preserve">focus on those areas. </w:t>
      </w:r>
    </w:p>
    <w:p w:rsidR="008813AA" w:rsidRPr="00571864" w:rsidP="00290728">
      <w:pPr>
        <w:pStyle w:val="Remark"/>
      </w:pPr>
      <w:r w:rsidRPr="00571864">
        <w:rPr>
          <w:b/>
        </w:rPr>
        <w:t>Lord Pickles:</w:t>
      </w:r>
      <w:r>
        <w:t xml:space="preserve"> </w:t>
      </w:r>
      <w:r w:rsidRPr="004712AB">
        <w:t xml:space="preserve">Jane, you seem to be in general agreement with that. Is there anything you want to add? </w:t>
      </w:r>
    </w:p>
    <w:p w:rsidR="008813AA" w:rsidRPr="00571864" w:rsidP="008813AA">
      <w:pPr>
        <w:pStyle w:val="Answer"/>
      </w:pPr>
      <w:r>
        <w:rPr>
          <w:b/>
          <w:i/>
        </w:rPr>
        <w:t xml:space="preserve">Jane East: </w:t>
      </w:r>
      <w:r>
        <w:t>Not really</w:t>
      </w:r>
      <w:r w:rsidRPr="004712AB">
        <w:t xml:space="preserve">. Olivia alluded to the role of local authorities. It is almost </w:t>
      </w:r>
      <w:r>
        <w:t xml:space="preserve">as if connections </w:t>
      </w:r>
      <w:r w:rsidRPr="004712AB">
        <w:t>should be</w:t>
      </w:r>
      <w:r>
        <w:t xml:space="preserve"> a cross-cutting theme</w:t>
      </w:r>
      <w:r w:rsidRPr="004712AB">
        <w:t xml:space="preserve">. How do we protect </w:t>
      </w:r>
      <w:r>
        <w:t xml:space="preserve">or </w:t>
      </w:r>
      <w:r w:rsidRPr="004712AB">
        <w:t xml:space="preserve">promote </w:t>
      </w:r>
      <w:r>
        <w:t>connection</w:t>
      </w:r>
      <w:r w:rsidRPr="00571864">
        <w:t>s? We are all grateful to the Victorians for their determination to build parks, and now we have th</w:t>
      </w:r>
      <w:r>
        <w:t>e</w:t>
      </w:r>
      <w:r w:rsidRPr="00571864">
        <w:t xml:space="preserve"> immense responsibility at this moment in our time to protect our community spaces and engage with businesses so that there are incentives for them to retain their places and human interactions in </w:t>
      </w:r>
      <w:r w:rsidRPr="00571864" w:rsidR="00903265">
        <w:t>th</w:t>
      </w:r>
      <w:r w:rsidR="00903265">
        <w:t>eir</w:t>
      </w:r>
      <w:r w:rsidRPr="00571864" w:rsidR="00903265">
        <w:t xml:space="preserve"> </w:t>
      </w:r>
      <w:r w:rsidRPr="00571864">
        <w:t>service provision.</w:t>
      </w:r>
    </w:p>
    <w:p w:rsidR="008813AA" w:rsidP="008813AA">
      <w:pPr>
        <w:pStyle w:val="Question"/>
      </w:pPr>
      <w:r w:rsidRPr="004712AB">
        <w:rPr>
          <w:b/>
        </w:rPr>
        <w:t>Lord Pickles:</w:t>
      </w:r>
      <w:r>
        <w:t xml:space="preserve"> </w:t>
      </w:r>
      <w:r w:rsidRPr="004712AB">
        <w:t xml:space="preserve">I come on to the second question that I wanted to ask. We </w:t>
      </w:r>
      <w:r>
        <w:t xml:space="preserve">will </w:t>
      </w:r>
      <w:r w:rsidRPr="004712AB">
        <w:t xml:space="preserve">start with </w:t>
      </w:r>
      <w:r>
        <w:t>Jane</w:t>
      </w:r>
      <w:r w:rsidRPr="004712AB">
        <w:t xml:space="preserve">. </w:t>
      </w:r>
      <w:r>
        <w:t xml:space="preserve">We </w:t>
      </w:r>
      <w:r w:rsidRPr="004712AB">
        <w:t xml:space="preserve">have seen in this inquiry </w:t>
      </w:r>
      <w:r>
        <w:t xml:space="preserve">that </w:t>
      </w:r>
      <w:r w:rsidRPr="004712AB">
        <w:t>a number of things that were happening have been accelerated by the pandemic,</w:t>
      </w:r>
      <w:r>
        <w:t xml:space="preserve"> such as w</w:t>
      </w:r>
      <w:r w:rsidRPr="008E388B">
        <w:t>orking from home</w:t>
      </w:r>
      <w:r>
        <w:t xml:space="preserve"> and </w:t>
      </w:r>
      <w:r w:rsidRPr="008E388B">
        <w:t>online shopping</w:t>
      </w:r>
      <w:r>
        <w:t xml:space="preserve">, but </w:t>
      </w:r>
      <w:r w:rsidRPr="004712AB">
        <w:t xml:space="preserve">we have also seen that </w:t>
      </w:r>
      <w:r>
        <w:t xml:space="preserve">the </w:t>
      </w:r>
      <w:r w:rsidRPr="004712AB">
        <w:t xml:space="preserve">pandemic has had a disproportionate effect on inequalities that </w:t>
      </w:r>
      <w:r>
        <w:t xml:space="preserve">already </w:t>
      </w:r>
      <w:r w:rsidRPr="004712AB">
        <w:t>existed</w:t>
      </w:r>
      <w:r>
        <w:t xml:space="preserve"> </w:t>
      </w:r>
      <w:r w:rsidRPr="004712AB">
        <w:t xml:space="preserve">and </w:t>
      </w:r>
      <w:r w:rsidR="0069644D">
        <w:t xml:space="preserve">that </w:t>
      </w:r>
      <w:r w:rsidRPr="004712AB">
        <w:t xml:space="preserve">it has actually widened </w:t>
      </w:r>
      <w:r>
        <w:t xml:space="preserve">the </w:t>
      </w:r>
      <w:r w:rsidRPr="004712AB">
        <w:t>gap between those who have and those who do not</w:t>
      </w:r>
      <w:r>
        <w:t>.</w:t>
      </w:r>
    </w:p>
    <w:p w:rsidR="008813AA" w:rsidP="008813AA">
      <w:pPr>
        <w:pStyle w:val="Remark"/>
      </w:pPr>
      <w:r w:rsidRPr="004712AB">
        <w:t>I want to ask your advice on a third category</w:t>
      </w:r>
      <w:r>
        <w:t>. A</w:t>
      </w:r>
      <w:r w:rsidRPr="008E388B">
        <w:t>s we move towards a cashless society</w:t>
      </w:r>
      <w:r>
        <w:t xml:space="preserve"> and </w:t>
      </w:r>
      <w:r w:rsidRPr="008E388B">
        <w:t xml:space="preserve">we can get more bargains </w:t>
      </w:r>
      <w:r>
        <w:t xml:space="preserve">and </w:t>
      </w:r>
      <w:r w:rsidRPr="008E388B">
        <w:t>better health services online</w:t>
      </w:r>
      <w:r>
        <w:t xml:space="preserve">, </w:t>
      </w:r>
      <w:r w:rsidRPr="008E388B">
        <w:t xml:space="preserve">are we actually going to create </w:t>
      </w:r>
      <w:r w:rsidRPr="004712AB">
        <w:t xml:space="preserve">another form of discrimination, a kind of class </w:t>
      </w:r>
      <w:r>
        <w:t xml:space="preserve">that </w:t>
      </w:r>
      <w:r w:rsidRPr="004712AB">
        <w:t>cannot get the benefits of this new way of operating</w:t>
      </w:r>
      <w:r>
        <w:t xml:space="preserve">? If </w:t>
      </w:r>
      <w:r w:rsidRPr="004712AB">
        <w:t>they do not have a bank account and must use cash</w:t>
      </w:r>
      <w:r>
        <w:t xml:space="preserve">, </w:t>
      </w:r>
      <w:r w:rsidRPr="004712AB">
        <w:t xml:space="preserve">they will </w:t>
      </w:r>
      <w:r w:rsidRPr="008E388B">
        <w:t xml:space="preserve">find themselves shopping at a more expensive outlet than they might </w:t>
      </w:r>
      <w:r>
        <w:t xml:space="preserve">if they were </w:t>
      </w:r>
      <w:r w:rsidRPr="008E388B">
        <w:t xml:space="preserve">able to go online. That also applies to health facilities, education facilities and the like. </w:t>
      </w:r>
    </w:p>
    <w:p w:rsidR="008813AA" w:rsidP="008813AA">
      <w:pPr>
        <w:pStyle w:val="Answer"/>
      </w:pPr>
      <w:r>
        <w:rPr>
          <w:b/>
          <w:i/>
        </w:rPr>
        <w:t xml:space="preserve">Jane East: </w:t>
      </w:r>
      <w:r w:rsidRPr="008E388B">
        <w:t>I do not have data on that. I simply have comments from some of our older neighbours that they prefer to go to their corner shops because they know their local shopkeeper</w:t>
      </w:r>
      <w:r>
        <w:t xml:space="preserve"> </w:t>
      </w:r>
      <w:r w:rsidRPr="008E388B">
        <w:t xml:space="preserve">and they have a chat with him or her. </w:t>
      </w:r>
      <w:r>
        <w:t>A</w:t>
      </w:r>
      <w:r w:rsidRPr="008E388B">
        <w:t>s many of us know</w:t>
      </w:r>
      <w:r>
        <w:t xml:space="preserve">, </w:t>
      </w:r>
      <w:r w:rsidRPr="008E388B">
        <w:t xml:space="preserve">if you </w:t>
      </w:r>
      <w:r w:rsidRPr="00A218FF">
        <w:t xml:space="preserve">can go to a supermarket you will probably pick up a lot more bargains, but they choose to go to corner stores. </w:t>
      </w:r>
      <w:r>
        <w:t>Maybe Olivia</w:t>
      </w:r>
      <w:r w:rsidRPr="00A218FF">
        <w:t xml:space="preserve"> has so</w:t>
      </w:r>
      <w:r>
        <w:t>me particular</w:t>
      </w:r>
      <w:r w:rsidRPr="00A218FF">
        <w:t xml:space="preserve"> research</w:t>
      </w:r>
      <w:r>
        <w:t xml:space="preserve"> on this</w:t>
      </w:r>
      <w:r w:rsidRPr="00A218FF">
        <w:t xml:space="preserve">, but </w:t>
      </w:r>
      <w:r>
        <w:t xml:space="preserve">you are right: where </w:t>
      </w:r>
      <w:r w:rsidRPr="00A218FF">
        <w:t>are the bargains to be had</w:t>
      </w:r>
      <w:r>
        <w:t xml:space="preserve">, but also </w:t>
      </w:r>
      <w:r w:rsidRPr="00A218FF">
        <w:t>where is the personal contact</w:t>
      </w:r>
      <w:r>
        <w:t xml:space="preserve">? </w:t>
      </w:r>
      <w:r w:rsidRPr="00A218FF">
        <w:t xml:space="preserve">Those two things are probably not in the same place. </w:t>
      </w:r>
    </w:p>
    <w:p w:rsidR="008813AA" w:rsidP="008813AA">
      <w:pPr>
        <w:pStyle w:val="Answer"/>
      </w:pPr>
      <w:r>
        <w:rPr>
          <w:b/>
          <w:i/>
        </w:rPr>
        <w:t xml:space="preserve">Olivia Field: </w:t>
      </w:r>
      <w:r>
        <w:t>Covid</w:t>
      </w:r>
      <w:r>
        <w:t xml:space="preserve"> </w:t>
      </w:r>
      <w:r w:rsidRPr="008E388B">
        <w:t>has exacerbated inequalit</w:t>
      </w:r>
      <w:r>
        <w:t>ie</w:t>
      </w:r>
      <w:r w:rsidRPr="008E388B">
        <w:t>s in a whole range of ways. Digital access is absolutely part of that conversation, as is loneliness</w:t>
      </w:r>
      <w:r>
        <w:t xml:space="preserve"> not to do with digital access, as is</w:t>
      </w:r>
      <w:r w:rsidR="001F57A9">
        <w:t xml:space="preserve"> </w:t>
      </w:r>
      <w:r>
        <w:t xml:space="preserve">the availability of community infrastructure </w:t>
      </w:r>
      <w:r w:rsidRPr="00A218FF">
        <w:t>and places to meet people in person</w:t>
      </w:r>
      <w:r w:rsidR="001F57A9">
        <w:t>, which we were just talking about</w:t>
      </w:r>
      <w:r w:rsidRPr="00A218FF">
        <w:t xml:space="preserve">. We had already seen, </w:t>
      </w:r>
      <w:r w:rsidRPr="008E388B">
        <w:t>through our All</w:t>
      </w:r>
      <w:r>
        <w:t>-</w:t>
      </w:r>
      <w:r w:rsidRPr="008E388B">
        <w:t xml:space="preserve">Party Parliamentary Group on Loneliness inquiry, </w:t>
      </w:r>
      <w:r>
        <w:t xml:space="preserve">that </w:t>
      </w:r>
      <w:r w:rsidRPr="008E388B">
        <w:t>overwhelmingly people were saying</w:t>
      </w:r>
      <w:r>
        <w:t xml:space="preserve"> </w:t>
      </w:r>
      <w:r w:rsidR="00A273DB">
        <w:t xml:space="preserve">that more needs to be done </w:t>
      </w:r>
      <w:r w:rsidRPr="008E388B">
        <w:t xml:space="preserve">to identify areas of higher deprivation </w:t>
      </w:r>
      <w:r>
        <w:t xml:space="preserve">that </w:t>
      </w:r>
      <w:r w:rsidRPr="008E388B">
        <w:t xml:space="preserve">have lost almost all their community infrastructure and </w:t>
      </w:r>
      <w:r>
        <w:t xml:space="preserve">are </w:t>
      </w:r>
      <w:r w:rsidRPr="008E388B">
        <w:t xml:space="preserve">at risk of </w:t>
      </w:r>
      <w:r>
        <w:t xml:space="preserve">it </w:t>
      </w:r>
      <w:r w:rsidRPr="008E388B">
        <w:t xml:space="preserve">disappearing altogether. </w:t>
      </w:r>
      <w:r w:rsidRPr="008E388B">
        <w:t>So</w:t>
      </w:r>
      <w:r w:rsidRPr="008E388B">
        <w:t xml:space="preserve"> we have already seen the impact of inequalities on these issues. </w:t>
      </w:r>
    </w:p>
    <w:p w:rsidR="008813AA" w:rsidRPr="008E388B" w:rsidP="008813AA">
      <w:pPr>
        <w:pStyle w:val="Answer"/>
      </w:pPr>
      <w:r>
        <w:t xml:space="preserve">There are other issues </w:t>
      </w:r>
      <w:r w:rsidRPr="008E388B">
        <w:t xml:space="preserve">that we really need to think about as we </w:t>
      </w:r>
      <w:r w:rsidRPr="00A218FF">
        <w:t>move services increasingly online</w:t>
      </w:r>
      <w:r>
        <w:t xml:space="preserve">. </w:t>
      </w:r>
      <w:r w:rsidRPr="008E388B">
        <w:t>At the moment</w:t>
      </w:r>
      <w:r>
        <w:t xml:space="preserve">, </w:t>
      </w:r>
      <w:r w:rsidRPr="008E388B">
        <w:t xml:space="preserve">throughout </w:t>
      </w:r>
      <w:r>
        <w:t>C</w:t>
      </w:r>
      <w:r w:rsidRPr="008E388B">
        <w:t>ovid</w:t>
      </w:r>
      <w:r>
        <w:t xml:space="preserve">, </w:t>
      </w:r>
      <w:r w:rsidRPr="008E388B">
        <w:t xml:space="preserve">we are seeing again </w:t>
      </w:r>
      <w:r>
        <w:t xml:space="preserve">that some of </w:t>
      </w:r>
      <w:r w:rsidRPr="008E388B">
        <w:t>our service users</w:t>
      </w:r>
      <w:r>
        <w:t xml:space="preserve">, </w:t>
      </w:r>
      <w:r w:rsidRPr="008E388B">
        <w:t xml:space="preserve">particularly people seeking asylum, are given their weekly allowance on something called an </w:t>
      </w:r>
      <w:r>
        <w:t>A</w:t>
      </w:r>
      <w:r w:rsidRPr="008E388B">
        <w:t>SP</w:t>
      </w:r>
      <w:r>
        <w:t>E</w:t>
      </w:r>
      <w:r w:rsidRPr="008E388B">
        <w:t>N card</w:t>
      </w:r>
      <w:r>
        <w:t>,</w:t>
      </w:r>
      <w:r w:rsidRPr="008E388B">
        <w:t xml:space="preserve"> but that cannot be used online. </w:t>
      </w:r>
      <w:r w:rsidR="003048DE">
        <w:t>T</w:t>
      </w:r>
      <w:r w:rsidRPr="008E388B">
        <w:t xml:space="preserve">here are little things that the </w:t>
      </w:r>
      <w:r>
        <w:t>Government</w:t>
      </w:r>
      <w:r w:rsidRPr="008E388B">
        <w:t xml:space="preserve"> have the power to change. If we are moving forward into an increasingly digitised world, we need to ensure that people actually have the capability to shop online as everyone else does and</w:t>
      </w:r>
      <w:r>
        <w:t xml:space="preserve">, </w:t>
      </w:r>
      <w:r w:rsidRPr="008E388B">
        <w:t xml:space="preserve">as you said, have equal access to essentials </w:t>
      </w:r>
      <w:r w:rsidR="006111E0">
        <w:t>like</w:t>
      </w:r>
      <w:r>
        <w:t xml:space="preserve"> </w:t>
      </w:r>
      <w:r w:rsidRPr="008E388B">
        <w:t>food and toiletries.</w:t>
      </w:r>
    </w:p>
    <w:p w:rsidR="008813AA" w:rsidP="008813AA">
      <w:pPr>
        <w:pStyle w:val="Remark"/>
      </w:pPr>
      <w:r w:rsidRPr="008E388B">
        <w:rPr>
          <w:b/>
        </w:rPr>
        <w:t>The Chair:</w:t>
      </w:r>
      <w:r>
        <w:t xml:space="preserve"> </w:t>
      </w:r>
      <w:r w:rsidRPr="008E388B">
        <w:t>I might come back to the question of high streets</w:t>
      </w:r>
      <w:r w:rsidR="00067106">
        <w:t>,</w:t>
      </w:r>
      <w:r>
        <w:t xml:space="preserve"> </w:t>
      </w:r>
      <w:r w:rsidRPr="008E388B">
        <w:t xml:space="preserve">because I know you have some specific thoughts about how we might reintegrate and regenerate </w:t>
      </w:r>
      <w:r w:rsidR="00067106">
        <w:t>them</w:t>
      </w:r>
      <w:r w:rsidRPr="008E388B">
        <w:t xml:space="preserve">. Robin, I know you </w:t>
      </w:r>
      <w:r>
        <w:t xml:space="preserve">were keen </w:t>
      </w:r>
      <w:r w:rsidRPr="008E388B">
        <w:t>to come in</w:t>
      </w:r>
      <w:r w:rsidR="00045837">
        <w:t>,</w:t>
      </w:r>
      <w:r w:rsidRPr="008E388B">
        <w:t xml:space="preserve"> so I am sure Lord </w:t>
      </w:r>
      <w:r>
        <w:t>Al</w:t>
      </w:r>
      <w:r w:rsidRPr="008E388B">
        <w:t>derdice</w:t>
      </w:r>
      <w:r w:rsidRPr="008E388B">
        <w:t xml:space="preserve"> will bring you in</w:t>
      </w:r>
      <w:r w:rsidR="00045837">
        <w:t xml:space="preserve"> with his question</w:t>
      </w:r>
      <w:r w:rsidRPr="008E388B">
        <w:t xml:space="preserve">. </w:t>
      </w:r>
    </w:p>
    <w:p w:rsidR="008813AA" w:rsidRPr="008E388B" w:rsidP="008813AA">
      <w:pPr>
        <w:pStyle w:val="Question"/>
      </w:pPr>
      <w:r w:rsidRPr="001A7AF6">
        <w:rPr>
          <w:b/>
        </w:rPr>
        <w:t xml:space="preserve">Lord </w:t>
      </w:r>
      <w:r w:rsidRPr="001A7AF6">
        <w:rPr>
          <w:b/>
        </w:rPr>
        <w:t>Alderdice</w:t>
      </w:r>
      <w:r w:rsidRPr="001A7AF6">
        <w:rPr>
          <w:b/>
        </w:rPr>
        <w:t>:</w:t>
      </w:r>
      <w:r>
        <w:t xml:space="preserve"> </w:t>
      </w:r>
      <w:r w:rsidRPr="008E388B">
        <w:t xml:space="preserve">I would like to address </w:t>
      </w:r>
      <w:r>
        <w:t>three</w:t>
      </w:r>
      <w:r w:rsidRPr="008E388B">
        <w:t xml:space="preserve"> questions to Robin Dunbar, and other colleagues will want to add others. The three questions are as follows. First, is there a difference in relationships formed or maintained online and offline in terms of the benefit to our well</w:t>
      </w:r>
      <w:r>
        <w:t>-</w:t>
      </w:r>
      <w:r w:rsidRPr="008E388B">
        <w:t>being? We have heard a bit about that from Olivia and Jane, but I wonder if you might say a little more about whether there is a difference in forming and maintaining, because those are two different things</w:t>
      </w:r>
      <w:r>
        <w:t xml:space="preserve">. </w:t>
      </w:r>
      <w:r w:rsidRPr="008E388B">
        <w:t>Secondly, to what extent does social media enable the social c</w:t>
      </w:r>
      <w:r>
        <w:t>onnection</w:t>
      </w:r>
      <w:r w:rsidRPr="008E388B">
        <w:t>s</w:t>
      </w:r>
      <w:r>
        <w:t xml:space="preserve"> that we need for g</w:t>
      </w:r>
      <w:r w:rsidRPr="008E388B">
        <w:t xml:space="preserve">ood </w:t>
      </w:r>
      <w:r>
        <w:t>well-being</w:t>
      </w:r>
      <w:r w:rsidRPr="008E388B">
        <w:t>, and to what extent does it not actually satisfy that?</w:t>
      </w:r>
    </w:p>
    <w:p w:rsidR="008813AA" w:rsidRPr="008E388B" w:rsidP="008813AA">
      <w:pPr>
        <w:pStyle w:val="Question"/>
        <w:numPr>
          <w:ilvl w:val="0"/>
          <w:numId w:val="0"/>
        </w:numPr>
        <w:ind w:left="794"/>
      </w:pPr>
      <w:r>
        <w:t>The</w:t>
      </w:r>
      <w:r w:rsidRPr="008E388B">
        <w:t xml:space="preserve"> third question is a much more general one. </w:t>
      </w:r>
      <w:r w:rsidR="005B67E7">
        <w:t>Robin, y</w:t>
      </w:r>
      <w:r w:rsidRPr="008E388B">
        <w:t xml:space="preserve">ou are an evolutionary psychologist. We </w:t>
      </w:r>
      <w:r>
        <w:t xml:space="preserve">have </w:t>
      </w:r>
      <w:r w:rsidRPr="008E388B">
        <w:t>been talking, even in the last few minutes, about the deepening of divides and inequalit</w:t>
      </w:r>
      <w:r>
        <w:t>ie</w:t>
      </w:r>
      <w:r w:rsidRPr="008E388B">
        <w:t xml:space="preserve">s. There are those who have taken </w:t>
      </w:r>
      <w:r>
        <w:t xml:space="preserve">the </w:t>
      </w:r>
      <w:r w:rsidRPr="008E388B">
        <w:t xml:space="preserve">view that in evolution it is the fittest that survive and </w:t>
      </w:r>
      <w:r>
        <w:t xml:space="preserve">that </w:t>
      </w:r>
      <w:r w:rsidRPr="008E388B">
        <w:t xml:space="preserve">it is based on competition. However, others have </w:t>
      </w:r>
      <w:r>
        <w:t xml:space="preserve">said </w:t>
      </w:r>
      <w:r w:rsidRPr="008E388B">
        <w:t xml:space="preserve">that evolution is dominated by </w:t>
      </w:r>
      <w:r>
        <w:t>co-op</w:t>
      </w:r>
      <w:r w:rsidRPr="008E388B">
        <w:t xml:space="preserve">eration, and it is those people and societies that can </w:t>
      </w:r>
      <w:r>
        <w:t>co-op</w:t>
      </w:r>
      <w:r w:rsidRPr="008E388B">
        <w:t xml:space="preserve">erate that can move forward, evolve and develop. </w:t>
      </w:r>
      <w:r>
        <w:t xml:space="preserve">I </w:t>
      </w:r>
      <w:r w:rsidRPr="008E388B">
        <w:t>would be interested in your comments on that</w:t>
      </w:r>
      <w:r w:rsidR="005E548C">
        <w:t>,</w:t>
      </w:r>
      <w:r w:rsidRPr="008E388B">
        <w:t xml:space="preserve"> because </w:t>
      </w:r>
      <w:r>
        <w:t xml:space="preserve">it </w:t>
      </w:r>
      <w:r w:rsidRPr="008E388B">
        <w:t xml:space="preserve">is a fundamental principle </w:t>
      </w:r>
      <w:r w:rsidRPr="008E388B">
        <w:t>on which policies might be based</w:t>
      </w:r>
      <w:r>
        <w:t xml:space="preserve">. Is it </w:t>
      </w:r>
      <w:r w:rsidRPr="008E388B">
        <w:t xml:space="preserve">competition or </w:t>
      </w:r>
      <w:r>
        <w:t>co-op</w:t>
      </w:r>
      <w:r w:rsidRPr="008E388B">
        <w:t xml:space="preserve">eration that we need to think about when </w:t>
      </w:r>
      <w:r>
        <w:t xml:space="preserve">societies are </w:t>
      </w:r>
      <w:r w:rsidRPr="008E388B">
        <w:t>becoming increasingly unequa</w:t>
      </w:r>
      <w:r>
        <w:t xml:space="preserve">l and divided? </w:t>
      </w:r>
    </w:p>
    <w:p w:rsidR="008813AA" w:rsidP="008813AA">
      <w:pPr>
        <w:pStyle w:val="Answer"/>
      </w:pPr>
      <w:r>
        <w:rPr>
          <w:b/>
          <w:i/>
        </w:rPr>
        <w:t xml:space="preserve">Professor Robin Dunbar: </w:t>
      </w:r>
      <w:r w:rsidR="005E548C">
        <w:t>Let me</w:t>
      </w:r>
      <w:r w:rsidRPr="008E388B">
        <w:t xml:space="preserve"> deal with the third question </w:t>
      </w:r>
      <w:r>
        <w:t>first</w:t>
      </w:r>
      <w:r w:rsidRPr="008E388B">
        <w:t xml:space="preserve"> and get it out of the way</w:t>
      </w:r>
      <w:r>
        <w:t xml:space="preserve">. Then I will </w:t>
      </w:r>
      <w:r w:rsidRPr="008E388B">
        <w:t>come back to the other two</w:t>
      </w:r>
      <w:r>
        <w:t>, b</w:t>
      </w:r>
      <w:r w:rsidRPr="008E388B">
        <w:t xml:space="preserve">y which time you will probably have to remind me what they were. </w:t>
      </w:r>
    </w:p>
    <w:p w:rsidR="008813AA" w:rsidP="008813AA">
      <w:pPr>
        <w:pStyle w:val="Answer"/>
      </w:pPr>
      <w:r w:rsidRPr="008E388B">
        <w:t>The issue is very simple. Yes, it is true that natural selection and evolutionary processes are inherently competitive, but you have to bear in mind that those orders of animals</w:t>
      </w:r>
      <w:r>
        <w:t>—</w:t>
      </w:r>
      <w:r w:rsidRPr="008E388B">
        <w:t>this applies particularly to the primates</w:t>
      </w:r>
      <w:r w:rsidR="00676DF1">
        <w:t xml:space="preserve"> but </w:t>
      </w:r>
      <w:r>
        <w:t xml:space="preserve">also to </w:t>
      </w:r>
      <w:r w:rsidRPr="008E388B">
        <w:t>a number of other bird</w:t>
      </w:r>
      <w:r>
        <w:t xml:space="preserve"> </w:t>
      </w:r>
      <w:r w:rsidRPr="008E388B">
        <w:t>and mammal</w:t>
      </w:r>
      <w:r>
        <w:t xml:space="preserve"> </w:t>
      </w:r>
      <w:r w:rsidRPr="008E388B">
        <w:t>groups</w:t>
      </w:r>
      <w:r>
        <w:t>—</w:t>
      </w:r>
      <w:r w:rsidRPr="008E388B">
        <w:t>solve</w:t>
      </w:r>
      <w:r>
        <w:t>d</w:t>
      </w:r>
      <w:r w:rsidRPr="008E388B">
        <w:t xml:space="preserve"> their problems of evolutionary competition, </w:t>
      </w:r>
      <w:r>
        <w:t xml:space="preserve">which </w:t>
      </w:r>
      <w:r w:rsidR="00AA65ED">
        <w:t>is</w:t>
      </w:r>
      <w:r>
        <w:t xml:space="preserve"> </w:t>
      </w:r>
      <w:r w:rsidRPr="008E388B">
        <w:t xml:space="preserve">all about successful survival </w:t>
      </w:r>
      <w:r>
        <w:t>and re</w:t>
      </w:r>
      <w:r w:rsidRPr="008E388B">
        <w:t xml:space="preserve">production, by </w:t>
      </w:r>
      <w:r>
        <w:t>co-op</w:t>
      </w:r>
      <w:r w:rsidRPr="008E388B">
        <w:t>eration. It is socia</w:t>
      </w:r>
      <w:r>
        <w:t xml:space="preserve">lity </w:t>
      </w:r>
      <w:r w:rsidRPr="008E388B">
        <w:t>that has given primate</w:t>
      </w:r>
      <w:r>
        <w:t xml:space="preserve">s their </w:t>
      </w:r>
      <w:r w:rsidRPr="008E388B">
        <w:t xml:space="preserve">edge. They are </w:t>
      </w:r>
      <w:r>
        <w:t xml:space="preserve">a </w:t>
      </w:r>
      <w:r w:rsidRPr="008E388B">
        <w:t>hugely successful group of animals. The ancestors of the primates were there with the dinosaurs</w:t>
      </w:r>
      <w:r>
        <w:t xml:space="preserve"> </w:t>
      </w:r>
      <w:r w:rsidRPr="008E388B">
        <w:t>and they have hardly changed. Everyone else has changed dramatically in the course of 64 million years of evolution since the dinosaurs went extinct</w:t>
      </w:r>
      <w:r w:rsidR="00D978CF">
        <w:t>,</w:t>
      </w:r>
      <w:r>
        <w:t xml:space="preserve"> but </w:t>
      </w:r>
      <w:r w:rsidRPr="008E388B">
        <w:t>the primates have hardly changed</w:t>
      </w:r>
      <w:r>
        <w:t xml:space="preserve">; they have </w:t>
      </w:r>
      <w:r w:rsidRPr="008E388B">
        <w:t xml:space="preserve">just become more and more intensely social. </w:t>
      </w:r>
    </w:p>
    <w:p w:rsidR="008813AA" w:rsidP="008813AA">
      <w:pPr>
        <w:pStyle w:val="Answer"/>
      </w:pPr>
      <w:r w:rsidRPr="008E388B">
        <w:t xml:space="preserve">Our intense </w:t>
      </w:r>
      <w:r>
        <w:t>sociality</w:t>
      </w:r>
      <w:r w:rsidRPr="008E388B">
        <w:t xml:space="preserve"> is precisely that</w:t>
      </w:r>
      <w:r>
        <w:t xml:space="preserve">. </w:t>
      </w:r>
      <w:r w:rsidRPr="008E388B">
        <w:t xml:space="preserve">All primate social systems, </w:t>
      </w:r>
      <w:r>
        <w:t xml:space="preserve">all </w:t>
      </w:r>
      <w:r w:rsidRPr="008E388B">
        <w:t xml:space="preserve">primate societies, are implicit social contracts in the </w:t>
      </w:r>
      <w:r w:rsidRPr="009D48E0">
        <w:t>Rousseauian</w:t>
      </w:r>
      <w:r w:rsidRPr="009D48E0">
        <w:t xml:space="preserve"> </w:t>
      </w:r>
      <w:r w:rsidRPr="008E388B">
        <w:t>sense</w:t>
      </w:r>
      <w:r>
        <w:t xml:space="preserve">: you </w:t>
      </w:r>
      <w:r w:rsidRPr="008E388B">
        <w:t xml:space="preserve">agree to trade off some losses against greater benefits by </w:t>
      </w:r>
      <w:r>
        <w:t>co-op</w:t>
      </w:r>
      <w:r w:rsidRPr="008E388B">
        <w:t xml:space="preserve">erating together. Kicking around beneath that, there is always the kind of </w:t>
      </w:r>
      <w:r>
        <w:t>e</w:t>
      </w:r>
      <w:r w:rsidRPr="008E388B">
        <w:t>ternal selfishness of individuals</w:t>
      </w:r>
      <w:r>
        <w:t xml:space="preserve">, </w:t>
      </w:r>
      <w:r w:rsidRPr="008E388B">
        <w:t xml:space="preserve">but the success of individuals and their communities comes out of </w:t>
      </w:r>
      <w:r>
        <w:t>co-op</w:t>
      </w:r>
      <w:r w:rsidRPr="008E388B">
        <w:t>erating together</w:t>
      </w:r>
      <w:r w:rsidR="006B7362">
        <w:t xml:space="preserve">, and </w:t>
      </w:r>
      <w:r>
        <w:t>n</w:t>
      </w:r>
      <w:r w:rsidRPr="008E388B">
        <w:t xml:space="preserve">owhere more so than in humans. That is simply a consequence of the scale of our natural social systems. They cannot </w:t>
      </w:r>
      <w:r w:rsidRPr="008E388B">
        <w:t>work</w:t>
      </w:r>
      <w:r>
        <w:t xml:space="preserve">, </w:t>
      </w:r>
      <w:r w:rsidRPr="008E388B">
        <w:t>or</w:t>
      </w:r>
      <w:r w:rsidRPr="008E388B">
        <w:t xml:space="preserve"> do the job for us as individuals in our individual lives</w:t>
      </w:r>
      <w:r>
        <w:t xml:space="preserve">, </w:t>
      </w:r>
      <w:r w:rsidRPr="008E388B">
        <w:t xml:space="preserve">if they do not work well as </w:t>
      </w:r>
      <w:r>
        <w:t>co-op</w:t>
      </w:r>
      <w:r w:rsidRPr="008E388B">
        <w:t xml:space="preserve">erative institutions, as communities. </w:t>
      </w:r>
      <w:r>
        <w:t xml:space="preserve">That </w:t>
      </w:r>
      <w:r w:rsidRPr="008E388B">
        <w:t>is really important to understand</w:t>
      </w:r>
      <w:r>
        <w:t xml:space="preserve">: </w:t>
      </w:r>
      <w:r w:rsidRPr="008E388B">
        <w:t xml:space="preserve">it is about how to facilitate </w:t>
      </w:r>
      <w:r>
        <w:t>co-op</w:t>
      </w:r>
      <w:r w:rsidRPr="008E388B">
        <w:t>eration</w:t>
      </w:r>
      <w:r>
        <w:t>.</w:t>
      </w:r>
      <w:r w:rsidRPr="008E388B">
        <w:t xml:space="preserve"> The difficulty </w:t>
      </w:r>
      <w:r>
        <w:t xml:space="preserve">is </w:t>
      </w:r>
      <w:r w:rsidRPr="008E388B">
        <w:t>always what is known as the free</w:t>
      </w:r>
      <w:r>
        <w:t>-</w:t>
      </w:r>
      <w:r w:rsidRPr="008E388B">
        <w:t>rider problem, the second</w:t>
      </w:r>
      <w:r>
        <w:t>-</w:t>
      </w:r>
      <w:r w:rsidRPr="008E388B">
        <w:t>hand car salesman</w:t>
      </w:r>
      <w:r>
        <w:t xml:space="preserve"> who is p</w:t>
      </w:r>
      <w:r w:rsidRPr="008E388B">
        <w:t xml:space="preserve">otentially always fleecing you for something that you thought was a good bargain but turns out not to be. </w:t>
      </w:r>
    </w:p>
    <w:p w:rsidR="00CE1F1B" w:rsidP="00CE1F1B">
      <w:pPr>
        <w:pStyle w:val="Answer"/>
      </w:pPr>
      <w:r w:rsidRPr="008E388B">
        <w:t>All these primates, as well as humans, have behavioural mechanisms to try to control those kinds of effects</w:t>
      </w:r>
      <w:r>
        <w:t>,</w:t>
      </w:r>
      <w:r w:rsidRPr="008E388B">
        <w:t xml:space="preserve"> </w:t>
      </w:r>
      <w:r>
        <w:t>because</w:t>
      </w:r>
      <w:r w:rsidRPr="008E388B">
        <w:t xml:space="preserve"> they very quickly destroy any sense of community and therefore destroy the social system. You end up with small groups</w:t>
      </w:r>
      <w:r>
        <w:t>; w</w:t>
      </w:r>
      <w:r w:rsidRPr="008E388B">
        <w:t>hat starts out as an integrated network very quickly becomes a set of sub</w:t>
      </w:r>
      <w:r>
        <w:t>-</w:t>
      </w:r>
      <w:r w:rsidRPr="008E388B">
        <w:t>networks that never talk to each other and are very suspicious of each other.</w:t>
      </w:r>
    </w:p>
    <w:p w:rsidR="00CE1F1B" w:rsidP="00CE1F1B">
      <w:pPr>
        <w:pStyle w:val="Answer"/>
      </w:pPr>
      <w:r w:rsidRPr="008E388B">
        <w:t>Back to the other two questions. I will make a couple of general points</w:t>
      </w:r>
      <w:r>
        <w:t>,</w:t>
      </w:r>
      <w:r w:rsidRPr="008E388B">
        <w:t xml:space="preserve"> first</w:t>
      </w:r>
      <w:r>
        <w:t xml:space="preserve">, if I may. This point kind of backs up </w:t>
      </w:r>
      <w:r w:rsidRPr="008E388B">
        <w:t xml:space="preserve">what Jane and Olivia have already said, but I will repeat it because I think </w:t>
      </w:r>
      <w:r>
        <w:t xml:space="preserve">that </w:t>
      </w:r>
      <w:r w:rsidRPr="008E388B">
        <w:t xml:space="preserve">the more times that we say it the better. The last decade or so has produced some epidemiological findings that in many ways </w:t>
      </w:r>
      <w:r>
        <w:t xml:space="preserve">have been </w:t>
      </w:r>
      <w:r w:rsidRPr="008E388B">
        <w:t>truly surprising and shocking</w:t>
      </w:r>
      <w:r>
        <w:t>.</w:t>
      </w:r>
      <w:r w:rsidRPr="008E388B">
        <w:t xml:space="preserve"> They consistently show that the best predictor of everything to do with your health and </w:t>
      </w:r>
      <w:r>
        <w:t>well-being—</w:t>
      </w:r>
      <w:r w:rsidRPr="008E388B">
        <w:t xml:space="preserve">your mental health, </w:t>
      </w:r>
      <w:r>
        <w:t>your</w:t>
      </w:r>
      <w:r w:rsidRPr="008E388B">
        <w:t xml:space="preserve"> mental </w:t>
      </w:r>
      <w:r>
        <w:t xml:space="preserve">well-being, </w:t>
      </w:r>
      <w:r w:rsidRPr="008E388B">
        <w:t>your physical health</w:t>
      </w:r>
      <w:r>
        <w:t>, your</w:t>
      </w:r>
      <w:r w:rsidRPr="008E388B">
        <w:t xml:space="preserve"> physical </w:t>
      </w:r>
      <w:r>
        <w:t>well-being</w:t>
      </w:r>
      <w:r w:rsidRPr="008E388B">
        <w:t>, ho</w:t>
      </w:r>
      <w:r>
        <w:t xml:space="preserve">w susceptible </w:t>
      </w:r>
      <w:r w:rsidRPr="008E388B">
        <w:t xml:space="preserve">you are </w:t>
      </w:r>
      <w:r>
        <w:t>to</w:t>
      </w:r>
      <w:r w:rsidRPr="008E388B">
        <w:t xml:space="preserve"> simple winter coughs and colds, how quickly you recover from major surgery, even </w:t>
      </w:r>
      <w:r w:rsidRPr="008E388B">
        <w:t>your risk of dying and even the risk of your children</w:t>
      </w:r>
      <w:r>
        <w:t xml:space="preserve">’s </w:t>
      </w:r>
      <w:r w:rsidRPr="008E388B">
        <w:t>morbidity, falling prey to diseases</w:t>
      </w:r>
      <w:r>
        <w:t>,</w:t>
      </w:r>
      <w:r w:rsidRPr="008E388B">
        <w:t xml:space="preserve"> and indeed mortality</w:t>
      </w:r>
      <w:r>
        <w:t>—</w:t>
      </w:r>
      <w:r w:rsidRPr="008E388B">
        <w:t xml:space="preserve">are a simple consequence of the number and quality of close friendships you have. </w:t>
      </w:r>
    </w:p>
    <w:p w:rsidR="00CE1F1B" w:rsidP="00CE1F1B">
      <w:pPr>
        <w:pStyle w:val="Answer"/>
      </w:pPr>
      <w:r w:rsidRPr="008E388B">
        <w:t>I emphasise</w:t>
      </w:r>
      <w:r>
        <w:t xml:space="preserve"> “</w:t>
      </w:r>
      <w:r w:rsidRPr="008E388B">
        <w:t>close</w:t>
      </w:r>
      <w:r>
        <w:t>”</w:t>
      </w:r>
      <w:r w:rsidRPr="008E388B">
        <w:t xml:space="preserve"> here</w:t>
      </w:r>
      <w:r>
        <w:t>,</w:t>
      </w:r>
      <w:r w:rsidRPr="008E388B">
        <w:t xml:space="preserve"> </w:t>
      </w:r>
      <w:r>
        <w:t>because</w:t>
      </w:r>
      <w:r w:rsidRPr="008E388B">
        <w:t xml:space="preserve"> it is not a party animal phenomenon</w:t>
      </w:r>
      <w:r>
        <w:t>;</w:t>
      </w:r>
      <w:r w:rsidRPr="008E388B">
        <w:t xml:space="preserve"> it is not about rushing around and ticking off as many Facebook friends as you can</w:t>
      </w:r>
      <w:r>
        <w:t xml:space="preserve"> but about </w:t>
      </w:r>
      <w:r w:rsidRPr="008E388B">
        <w:t xml:space="preserve">having close and meaningful relationships. These typically on average are </w:t>
      </w:r>
      <w:r>
        <w:t xml:space="preserve">with </w:t>
      </w:r>
      <w:r w:rsidRPr="008E388B">
        <w:t>about five people</w:t>
      </w:r>
      <w:r>
        <w:t xml:space="preserve">, </w:t>
      </w:r>
      <w:r w:rsidRPr="008E388B">
        <w:t>although it varies</w:t>
      </w:r>
      <w:r>
        <w:t>: in</w:t>
      </w:r>
      <w:r w:rsidRPr="008E388B">
        <w:t>troverts prefer to have fewer, better</w:t>
      </w:r>
      <w:r>
        <w:t>,</w:t>
      </w:r>
      <w:r w:rsidRPr="008E388B">
        <w:t xml:space="preserve"> relationships</w:t>
      </w:r>
      <w:r>
        <w:t>,</w:t>
      </w:r>
      <w:r w:rsidRPr="008E388B">
        <w:t xml:space="preserve"> while extr</w:t>
      </w:r>
      <w:r>
        <w:t>o</w:t>
      </w:r>
      <w:r w:rsidRPr="008E388B">
        <w:t>verts prefer to have more, less good</w:t>
      </w:r>
      <w:r w:rsidR="005270D3">
        <w:t>,</w:t>
      </w:r>
      <w:r w:rsidRPr="008E388B">
        <w:t xml:space="preserve"> relationships, if you like</w:t>
      </w:r>
      <w:r>
        <w:t>. T</w:t>
      </w:r>
      <w:r w:rsidRPr="008E388B">
        <w:t xml:space="preserve">hey are just two ways of achieving the same objective. </w:t>
      </w:r>
    </w:p>
    <w:p w:rsidR="00CE1F1B" w:rsidP="00CE1F1B">
      <w:pPr>
        <w:pStyle w:val="Answer"/>
      </w:pPr>
      <w:r>
        <w:t xml:space="preserve">These on average five close friends and family—I stress that it includes family—are what I call the shoulders to cry on friends. These are the people who will drop everything to come to your aid when your world falls apart. We devote a huge amount of time to those relationships in order to keep them going. Forty per cent </w:t>
      </w:r>
      <w:r w:rsidRPr="008E388B">
        <w:t>of your total social time and effort is given to these five people on their own</w:t>
      </w:r>
      <w:r>
        <w:t>.</w:t>
      </w:r>
      <w:r w:rsidRPr="008E388B">
        <w:t xml:space="preserve"> The rest of your total social time, which works out at about </w:t>
      </w:r>
      <w:r>
        <w:t xml:space="preserve">three hours </w:t>
      </w:r>
      <w:r w:rsidRPr="008E388B">
        <w:t xml:space="preserve">a day </w:t>
      </w:r>
      <w:r>
        <w:t>on</w:t>
      </w:r>
      <w:r w:rsidRPr="008E388B">
        <w:t xml:space="preserve"> average, is distributed </w:t>
      </w:r>
      <w:r>
        <w:t>among about 200 other people in i</w:t>
      </w:r>
      <w:r w:rsidRPr="008E388B">
        <w:t>ncreasingly thin quantities.</w:t>
      </w:r>
      <w:r>
        <w:t xml:space="preserve"> </w:t>
      </w:r>
      <w:r w:rsidRPr="008E388B">
        <w:t xml:space="preserve">You spend about half an hour per day on average face to face with each of these </w:t>
      </w:r>
      <w:r w:rsidRPr="008E388B">
        <w:t>five key</w:t>
      </w:r>
      <w:r w:rsidRPr="008E388B">
        <w:t xml:space="preserve"> people in your life. It is partly because maintaining friendships requires a huge amount of investment of time and effort, and it is the things that we do </w:t>
      </w:r>
      <w:r w:rsidR="00784B45">
        <w:t>with</w:t>
      </w:r>
      <w:r w:rsidRPr="008E388B" w:rsidR="00784B45">
        <w:t xml:space="preserve"> </w:t>
      </w:r>
      <w:r w:rsidRPr="008E388B">
        <w:t xml:space="preserve">close friends and family that build that intensity. </w:t>
      </w:r>
    </w:p>
    <w:p w:rsidR="00CE1F1B" w:rsidP="00CE1F1B">
      <w:pPr>
        <w:pStyle w:val="Answer"/>
      </w:pPr>
      <w:r w:rsidRPr="008E388B">
        <w:t>We have a paper that has just come out</w:t>
      </w:r>
      <w:r>
        <w:t xml:space="preserve">, </w:t>
      </w:r>
      <w:r w:rsidRPr="008E388B">
        <w:t xml:space="preserve">a </w:t>
      </w:r>
      <w:r>
        <w:t xml:space="preserve">very </w:t>
      </w:r>
      <w:r w:rsidRPr="008E388B">
        <w:t>large pan</w:t>
      </w:r>
      <w:r>
        <w:t>-</w:t>
      </w:r>
      <w:r w:rsidRPr="008E388B">
        <w:t xml:space="preserve">European </w:t>
      </w:r>
      <w:r>
        <w:t>longitudinal</w:t>
      </w:r>
      <w:r w:rsidRPr="008E388B">
        <w:t xml:space="preserve"> survey with data that </w:t>
      </w:r>
      <w:r>
        <w:t>looks</w:t>
      </w:r>
      <w:r w:rsidRPr="008E388B">
        <w:t xml:space="preserve"> at your risk of depression.</w:t>
      </w:r>
      <w:r>
        <w:t xml:space="preserve"> It shows that y</w:t>
      </w:r>
      <w:r w:rsidRPr="008E388B">
        <w:t xml:space="preserve">our risk of depression is minimised if you </w:t>
      </w:r>
      <w:r>
        <w:t xml:space="preserve">have either five close friends on average, roughly speaking, or are engaged in three kinds of voluntary activities, and by </w:t>
      </w:r>
      <w:r w:rsidRPr="008E388B">
        <w:t>voluntary activities I mean the usual things</w:t>
      </w:r>
      <w:r>
        <w:t>—</w:t>
      </w:r>
      <w:r w:rsidRPr="008E388B">
        <w:t xml:space="preserve">attending a church regularly, being involved in the </w:t>
      </w:r>
      <w:r>
        <w:t>S</w:t>
      </w:r>
      <w:r w:rsidRPr="008E388B">
        <w:t>couts</w:t>
      </w:r>
      <w:r>
        <w:t>,</w:t>
      </w:r>
      <w:r w:rsidRPr="008E388B">
        <w:t xml:space="preserve"> helping out with local community issues</w:t>
      </w:r>
      <w:r>
        <w:t>,</w:t>
      </w:r>
      <w:r w:rsidRPr="008E388B">
        <w:t xml:space="preserve"> and </w:t>
      </w:r>
      <w:r>
        <w:t xml:space="preserve">all </w:t>
      </w:r>
      <w:r w:rsidRPr="008E388B">
        <w:t>those kinds of things.</w:t>
      </w:r>
    </w:p>
    <w:p w:rsidR="00CE1F1B" w:rsidP="00CE1F1B">
      <w:pPr>
        <w:pStyle w:val="Answer"/>
      </w:pPr>
      <w:r w:rsidRPr="008E388B">
        <w:t>What comes out very strikingly is that you can trade these two against each other. If you have fewer friends</w:t>
      </w:r>
      <w:r>
        <w:t>,</w:t>
      </w:r>
      <w:r w:rsidRPr="008E388B">
        <w:t xml:space="preserve"> you can make up by engaging in more voluntary activities. However, they are not additive in the sense that you can have fi</w:t>
      </w:r>
      <w:r>
        <w:t>ve</w:t>
      </w:r>
      <w:r w:rsidRPr="008E388B">
        <w:t xml:space="preserve"> friends and three voluntary activities</w:t>
      </w:r>
      <w:r>
        <w:t>; if</w:t>
      </w:r>
      <w:r w:rsidRPr="008E388B">
        <w:t xml:space="preserve"> you </w:t>
      </w:r>
      <w:r>
        <w:t xml:space="preserve">try to </w:t>
      </w:r>
      <w:r w:rsidRPr="008E388B">
        <w:t>do that</w:t>
      </w:r>
      <w:r>
        <w:t>,</w:t>
      </w:r>
      <w:r w:rsidRPr="008E388B">
        <w:t xml:space="preserve"> you put yourself back into a disaster area.</w:t>
      </w:r>
    </w:p>
    <w:p w:rsidR="00CE1F1B" w:rsidP="00CE1F1B">
      <w:pPr>
        <w:pStyle w:val="Answer"/>
      </w:pPr>
      <w:r w:rsidRPr="008E388B">
        <w:t xml:space="preserve">The important thing about this is that the voluntary activities provide you with the opportunity and space to meet people. This goes back </w:t>
      </w:r>
      <w:r w:rsidRPr="008E388B" w:rsidR="00D00406">
        <w:t xml:space="preserve">very much </w:t>
      </w:r>
      <w:r w:rsidRPr="008E388B">
        <w:t>to what Jane was saying. The real answer here</w:t>
      </w:r>
      <w:r>
        <w:t>,</w:t>
      </w:r>
      <w:r w:rsidRPr="008E388B">
        <w:t xml:space="preserve"> putting those two bits of information </w:t>
      </w:r>
      <w:r>
        <w:t>together, as it were</w:t>
      </w:r>
      <w:r w:rsidRPr="008E388B">
        <w:t>, is that the investment of time that you have to make means that it is not simply good enough to go along and hover on the edge of the group</w:t>
      </w:r>
      <w:r>
        <w:t>.</w:t>
      </w:r>
      <w:r w:rsidRPr="008E388B">
        <w:t xml:space="preserve"> At the end of the day, it is actually about making close friends, or at least good friends, with the people involved</w:t>
      </w:r>
      <w:r>
        <w:t xml:space="preserve">. That </w:t>
      </w:r>
      <w:r w:rsidRPr="008E388B">
        <w:t xml:space="preserve">means </w:t>
      </w:r>
      <w:r>
        <w:t xml:space="preserve">that </w:t>
      </w:r>
      <w:r w:rsidRPr="008E388B">
        <w:t xml:space="preserve">they have to be prepared to devote time to you. </w:t>
      </w:r>
      <w:r>
        <w:t>It</w:t>
      </w:r>
      <w:r w:rsidRPr="008E388B">
        <w:t xml:space="preserve"> is all very well you wanting to be friends with someone, but when you first meet them</w:t>
      </w:r>
      <w:r>
        <w:t xml:space="preserve"> </w:t>
      </w:r>
      <w:r w:rsidRPr="008E388B">
        <w:t>they already have their own list of friends</w:t>
      </w:r>
      <w:r>
        <w:t xml:space="preserve">, so </w:t>
      </w:r>
      <w:r w:rsidRPr="008E388B">
        <w:t>they have to sacrifice some</w:t>
      </w:r>
      <w:r>
        <w:t xml:space="preserve">body </w:t>
      </w:r>
      <w:r w:rsidRPr="008E388B">
        <w:t xml:space="preserve">in order to build </w:t>
      </w:r>
      <w:r w:rsidR="00582F8A">
        <w:t>a</w:t>
      </w:r>
      <w:r w:rsidRPr="008E388B">
        <w:t xml:space="preserve"> relationship with you. </w:t>
      </w:r>
    </w:p>
    <w:p w:rsidR="00CE1F1B" w:rsidRPr="008E388B" w:rsidP="00CE1F1B">
      <w:pPr>
        <w:pStyle w:val="Answer"/>
      </w:pPr>
      <w:r w:rsidRPr="008E388B">
        <w:t xml:space="preserve">I hesitate to say this in such </w:t>
      </w:r>
      <w:r>
        <w:t>a</w:t>
      </w:r>
      <w:r w:rsidRPr="008E388B">
        <w:t>ugust company, but the nicest example that we have of that is romantic relationships. When romantic relationships start, they cost you two friends</w:t>
      </w:r>
      <w:r>
        <w:t xml:space="preserve">. Actually, </w:t>
      </w:r>
      <w:r w:rsidRPr="008E388B">
        <w:t xml:space="preserve">typically, </w:t>
      </w:r>
      <w:r>
        <w:t xml:space="preserve">they cost you a </w:t>
      </w:r>
      <w:r w:rsidRPr="008E388B">
        <w:t>friend and a family member, who you downgrade in order to invest so much more time in this one person</w:t>
      </w:r>
      <w:r>
        <w:t xml:space="preserve"> of particular interest for the moment. </w:t>
      </w:r>
      <w:r w:rsidRPr="008E388B">
        <w:t xml:space="preserve">That illustrates in many ways how time constrained we are and how important that time investment is for individuals. </w:t>
      </w:r>
    </w:p>
    <w:p w:rsidR="00CE1F1B" w:rsidP="00CE1F1B">
      <w:pPr>
        <w:pStyle w:val="Answer"/>
      </w:pPr>
      <w:r>
        <w:t xml:space="preserve">Going back to what was probably the gist of your first two questions—do remind me if it is not—is the issue of how well the digital world substitutes for face-to-face interactions. At the end of the day, the digital world is an amazing invention. It clearly </w:t>
      </w:r>
      <w:r w:rsidRPr="008E388B">
        <w:t>works very well</w:t>
      </w:r>
      <w:r>
        <w:t>,</w:t>
      </w:r>
      <w:r w:rsidRPr="008E388B">
        <w:t xml:space="preserve"> otherwise people would not sign up to social media in the way they do. </w:t>
      </w:r>
    </w:p>
    <w:p w:rsidR="00CE1F1B" w:rsidRPr="008E388B" w:rsidP="00CE1F1B">
      <w:pPr>
        <w:pStyle w:val="Answer"/>
      </w:pPr>
      <w:r w:rsidRPr="008E388B">
        <w:t>However, all our research points to the fact that nothing replaces face</w:t>
      </w:r>
      <w:r>
        <w:t>-</w:t>
      </w:r>
      <w:r w:rsidRPr="008E388B">
        <w:t>to</w:t>
      </w:r>
      <w:r>
        <w:t>-</w:t>
      </w:r>
      <w:r w:rsidRPr="008E388B">
        <w:t xml:space="preserve">face interactions. </w:t>
      </w:r>
      <w:r>
        <w:t>T</w:t>
      </w:r>
      <w:r w:rsidRPr="008E388B">
        <w:t>he digita</w:t>
      </w:r>
      <w:r>
        <w:t>l</w:t>
      </w:r>
      <w:r w:rsidRPr="008E388B">
        <w:t xml:space="preserve"> media are really a sticking plaster. That is symptomatic in that that was why Facebook was originally invented</w:t>
      </w:r>
      <w:r>
        <w:t>.</w:t>
      </w:r>
      <w:r w:rsidRPr="008E388B">
        <w:t xml:space="preserve"> A</w:t>
      </w:r>
      <w:r>
        <w:t xml:space="preserve"> </w:t>
      </w:r>
      <w:r w:rsidRPr="008E388B">
        <w:t xml:space="preserve">bunch of </w:t>
      </w:r>
      <w:r>
        <w:t>u</w:t>
      </w:r>
      <w:r w:rsidRPr="008E388B">
        <w:t xml:space="preserve">niversity undergraduates were just about to disperse out into the </w:t>
      </w:r>
      <w:r w:rsidRPr="008E388B">
        <w:t>world</w:t>
      </w:r>
      <w:r w:rsidRPr="008E388B">
        <w:t xml:space="preserve"> and they wanted to keep their friendships going when they could not meet up anymore. That was the primary thinking behind it, informally if nothing else. </w:t>
      </w:r>
      <w:r w:rsidRPr="008E388B">
        <w:t>So</w:t>
      </w:r>
      <w:r w:rsidRPr="008E388B">
        <w:t xml:space="preserve"> it works very well for keeping relationships going. </w:t>
      </w:r>
    </w:p>
    <w:p w:rsidR="00CE1F1B" w:rsidP="00CE1F1B">
      <w:pPr>
        <w:pStyle w:val="Answer"/>
      </w:pPr>
      <w:r w:rsidRPr="008E388B">
        <w:t>Let me just back up a bit and say that your friendships</w:t>
      </w:r>
      <w:r>
        <w:t>—</w:t>
      </w:r>
      <w:r w:rsidRPr="008E388B">
        <w:t>less so your family relationships</w:t>
      </w:r>
      <w:r>
        <w:t xml:space="preserve">—are </w:t>
      </w:r>
      <w:r w:rsidR="00CF2791">
        <w:t xml:space="preserve">very, very </w:t>
      </w:r>
      <w:r>
        <w:t xml:space="preserve">dependent </w:t>
      </w:r>
      <w:r w:rsidRPr="008E388B">
        <w:t xml:space="preserve">on you continuing to invest time in </w:t>
      </w:r>
      <w:r>
        <w:t xml:space="preserve">them to maintain </w:t>
      </w:r>
      <w:r w:rsidRPr="008E388B">
        <w:t xml:space="preserve">them at a particular level. If for some reason you cannot, from that moment on the quality of that friendship starts inexorably to decline in quality. The estimate is that you lose about </w:t>
      </w:r>
      <w:r>
        <w:t>a third</w:t>
      </w:r>
      <w:r w:rsidRPr="008E388B">
        <w:t xml:space="preserve"> of relationship quality </w:t>
      </w:r>
      <w:r>
        <w:t>after</w:t>
      </w:r>
      <w:r w:rsidRPr="008E388B">
        <w:t xml:space="preserve"> a year of not meeting up. So </w:t>
      </w:r>
      <w:r>
        <w:t xml:space="preserve">in about </w:t>
      </w:r>
      <w:r w:rsidRPr="008E388B">
        <w:t xml:space="preserve">three years you can go from </w:t>
      </w:r>
      <w:r>
        <w:t>being</w:t>
      </w:r>
      <w:r w:rsidR="00067982">
        <w:t xml:space="preserve"> </w:t>
      </w:r>
      <w:r w:rsidRPr="008E388B">
        <w:t>probably not a best friend, because best friends will survive these kinds of things quite well</w:t>
      </w:r>
      <w:r w:rsidR="00067982">
        <w:t xml:space="preserve">, but </w:t>
      </w:r>
      <w:r w:rsidRPr="008E388B">
        <w:t xml:space="preserve">a good friend </w:t>
      </w:r>
      <w:r>
        <w:t>to being</w:t>
      </w:r>
      <w:r w:rsidRPr="008E388B">
        <w:t xml:space="preserve"> an acquaintance</w:t>
      </w:r>
      <w:r>
        <w:t xml:space="preserve">, </w:t>
      </w:r>
      <w:r w:rsidRPr="008E388B">
        <w:t>some</w:t>
      </w:r>
      <w:r>
        <w:t xml:space="preserve">body you once </w:t>
      </w:r>
      <w:r w:rsidRPr="008E388B">
        <w:t xml:space="preserve">had a relationship but you cannot really remember much about now because </w:t>
      </w:r>
      <w:r>
        <w:t xml:space="preserve">you have </w:t>
      </w:r>
      <w:r w:rsidRPr="008E388B">
        <w:t xml:space="preserve">not seen them or kept up with what they are doing. </w:t>
      </w:r>
    </w:p>
    <w:p w:rsidR="00CE1F1B" w:rsidP="00CE1F1B">
      <w:pPr>
        <w:pStyle w:val="Answer"/>
      </w:pPr>
      <w:r>
        <w:t xml:space="preserve">That </w:t>
      </w:r>
      <w:r w:rsidRPr="008E388B">
        <w:t>kind of slide down the slippery slope happens very quickly</w:t>
      </w:r>
      <w:r>
        <w:t xml:space="preserve">. Within </w:t>
      </w:r>
      <w:r w:rsidRPr="008E388B">
        <w:t xml:space="preserve">a couple of </w:t>
      </w:r>
      <w:r w:rsidRPr="008E388B">
        <w:t>months</w:t>
      </w:r>
      <w:r w:rsidRPr="008E388B">
        <w:t xml:space="preserve"> </w:t>
      </w:r>
      <w:r>
        <w:t>you</w:t>
      </w:r>
      <w:r w:rsidRPr="008E388B">
        <w:t xml:space="preserve"> can already detect a drop in the quality of relationships. At least</w:t>
      </w:r>
      <w:r>
        <w:t>,</w:t>
      </w:r>
      <w:r w:rsidRPr="008E388B">
        <w:t xml:space="preserve"> that is what our research has shown</w:t>
      </w:r>
      <w:r>
        <w:t>,</w:t>
      </w:r>
      <w:r w:rsidRPr="008E388B">
        <w:t xml:space="preserve"> and it is what many other research studies have shown</w:t>
      </w:r>
      <w:r>
        <w:t>,</w:t>
      </w:r>
      <w:r w:rsidRPr="008E388B">
        <w:t xml:space="preserve"> to</w:t>
      </w:r>
      <w:r>
        <w:t>o</w:t>
      </w:r>
      <w:r w:rsidRPr="008E388B">
        <w:t>.</w:t>
      </w:r>
      <w:r>
        <w:t xml:space="preserve"> </w:t>
      </w:r>
      <w:r w:rsidRPr="008E388B">
        <w:t>So</w:t>
      </w:r>
      <w:r w:rsidRPr="008E388B">
        <w:t xml:space="preserve"> it is really important to keep seeing or contacting the person, and digital media serves a good function there. </w:t>
      </w:r>
    </w:p>
    <w:p w:rsidR="00CE1F1B" w:rsidP="00CE1F1B">
      <w:pPr>
        <w:pStyle w:val="Answer"/>
      </w:pPr>
      <w:r>
        <w:t>Our sense, at least from our research, is that n</w:t>
      </w:r>
      <w:r w:rsidRPr="008E388B">
        <w:t xml:space="preserve">othing on earth ever replaces face to face. </w:t>
      </w:r>
      <w:r>
        <w:t xml:space="preserve">If </w:t>
      </w:r>
      <w:r w:rsidRPr="008E388B">
        <w:t xml:space="preserve">you do not meet up from time to time face to face, nothing in the digital world will stop that relationship eventually becoming an acquaintanceship. An acquaintanceship can be defined as a relationship where you are not really prepared to lift a finger to help them out. </w:t>
      </w:r>
      <w:r>
        <w:t>F</w:t>
      </w:r>
      <w:r w:rsidRPr="008E388B">
        <w:t>riendship</w:t>
      </w:r>
      <w:r>
        <w:t>s—</w:t>
      </w:r>
      <w:r w:rsidRPr="008E388B">
        <w:t>in general</w:t>
      </w:r>
      <w:r>
        <w:t>,</w:t>
      </w:r>
      <w:r w:rsidRPr="008E388B">
        <w:t xml:space="preserve"> we have </w:t>
      </w:r>
      <w:r w:rsidR="00B75F05">
        <w:t xml:space="preserve">somewhere </w:t>
      </w:r>
      <w:r w:rsidRPr="008E388B">
        <w:t>in the order of 100 to 200 friends and family in our social networks</w:t>
      </w:r>
      <w:r>
        <w:t>—are the people</w:t>
      </w:r>
      <w:r w:rsidRPr="008E388B">
        <w:t xml:space="preserve"> who you will help out come what may because you have these relationships. </w:t>
      </w:r>
    </w:p>
    <w:p w:rsidR="00CE1F1B" w:rsidP="00CE1F1B">
      <w:pPr>
        <w:pStyle w:val="Answer"/>
      </w:pPr>
      <w:r>
        <w:t xml:space="preserve">Somehow, the need to maintain face-to-face interactions is really important. We think that it has a lot do with the flow of the interaction. We </w:t>
      </w:r>
      <w:r>
        <w:t xml:space="preserve">have so many more cues in face-to-face interactions, such as being able to </w:t>
      </w:r>
      <w:r w:rsidRPr="00852826">
        <w:t>stare into the whites of someone</w:t>
      </w:r>
      <w:r>
        <w:t>’</w:t>
      </w:r>
      <w:r w:rsidRPr="00852826">
        <w:t>s eyes when we talk to them</w:t>
      </w:r>
      <w:r w:rsidR="0002429F">
        <w:t>—</w:t>
      </w:r>
      <w:r w:rsidRPr="00852826">
        <w:t>in a way that is almost impossible on almost any digital medium</w:t>
      </w:r>
      <w:r w:rsidR="0002429F">
        <w:t>—</w:t>
      </w:r>
      <w:r>
        <w:t>and b</w:t>
      </w:r>
      <w:r w:rsidRPr="00852826">
        <w:t>eing able to touch them</w:t>
      </w:r>
      <w:r>
        <w:t>; w</w:t>
      </w:r>
      <w:r w:rsidRPr="00852826">
        <w:t>e engage in a huge amount of physical touch with close friends and family</w:t>
      </w:r>
      <w:r>
        <w:t>, although c</w:t>
      </w:r>
      <w:r w:rsidRPr="00852826">
        <w:t>learly that is not the sort of thing that we do with strangers</w:t>
      </w:r>
      <w:r>
        <w:t>—</w:t>
      </w:r>
      <w:r w:rsidRPr="00852826">
        <w:t xml:space="preserve">heaven forfend, especially as we are </w:t>
      </w:r>
      <w:r>
        <w:t>British.</w:t>
      </w:r>
    </w:p>
    <w:p w:rsidR="00CE1F1B" w:rsidP="00CE1F1B">
      <w:pPr>
        <w:pStyle w:val="Answer"/>
      </w:pPr>
      <w:r>
        <w:t>But e</w:t>
      </w:r>
      <w:r w:rsidRPr="00852826">
        <w:t>ven the British, dare I say</w:t>
      </w:r>
      <w:r>
        <w:t>—</w:t>
      </w:r>
      <w:r w:rsidRPr="00852826">
        <w:t xml:space="preserve">we have done surveys of this </w:t>
      </w:r>
      <w:r>
        <w:t xml:space="preserve">across the whole of </w:t>
      </w:r>
      <w:r w:rsidRPr="00852826">
        <w:t>Europe, north</w:t>
      </w:r>
      <w:r>
        <w:t>,</w:t>
      </w:r>
      <w:r w:rsidRPr="00852826">
        <w:t xml:space="preserve"> south</w:t>
      </w:r>
      <w:r>
        <w:t>,</w:t>
      </w:r>
      <w:r w:rsidRPr="00852826">
        <w:t xml:space="preserve"> east and west</w:t>
      </w:r>
      <w:r>
        <w:t>,</w:t>
      </w:r>
      <w:r w:rsidRPr="00852826">
        <w:t xml:space="preserve"> and </w:t>
      </w:r>
      <w:r>
        <w:t>right</w:t>
      </w:r>
      <w:r w:rsidRPr="00852826">
        <w:t xml:space="preserve"> the way across to Japan</w:t>
      </w:r>
      <w:r>
        <w:t xml:space="preserve">—engage </w:t>
      </w:r>
      <w:r w:rsidRPr="00852826">
        <w:t xml:space="preserve">in a huge amount of strokes on the arm, </w:t>
      </w:r>
      <w:r>
        <w:t>p</w:t>
      </w:r>
      <w:r w:rsidRPr="00852826">
        <w:t>ats on the shoulder</w:t>
      </w:r>
      <w:r>
        <w:t xml:space="preserve">, </w:t>
      </w:r>
      <w:r w:rsidRPr="00852826">
        <w:t>hugs</w:t>
      </w:r>
      <w:r w:rsidR="00F203D2">
        <w:t xml:space="preserve">, even </w:t>
      </w:r>
      <w:r w:rsidRPr="00852826">
        <w:t xml:space="preserve">air kisses, all </w:t>
      </w:r>
      <w:r>
        <w:t xml:space="preserve">the </w:t>
      </w:r>
      <w:r w:rsidRPr="00852826">
        <w:t xml:space="preserve">kinds of things that are terribly important in conveying the quality of a friendship to you. I sometimes describe it </w:t>
      </w:r>
      <w:r>
        <w:t xml:space="preserve">by saying that </w:t>
      </w:r>
      <w:r w:rsidRPr="00852826">
        <w:t>the way someone touches you is worth 1</w:t>
      </w:r>
      <w:r>
        <w:t>,</w:t>
      </w:r>
      <w:r w:rsidRPr="00852826">
        <w:t xml:space="preserve">000 words </w:t>
      </w:r>
      <w:r w:rsidR="00F203D2">
        <w:t>of</w:t>
      </w:r>
      <w:r>
        <w:t xml:space="preserve"> </w:t>
      </w:r>
      <w:r w:rsidRPr="00852826">
        <w:t>what they might say to you</w:t>
      </w:r>
      <w:r>
        <w:t xml:space="preserve">, </w:t>
      </w:r>
      <w:r w:rsidRPr="00852826">
        <w:t xml:space="preserve">because something comes across in terms of the intimacy of the relationship. </w:t>
      </w:r>
      <w:r w:rsidR="00F203D2">
        <w:t>It</w:t>
      </w:r>
      <w:r w:rsidRPr="00852826">
        <w:t xml:space="preserve"> is about maintaining relationships</w:t>
      </w:r>
      <w:r w:rsidR="00F203D2">
        <w:t>, and</w:t>
      </w:r>
      <w:r w:rsidRPr="00852826">
        <w:t xml:space="preserve"> that can only be done face to face. </w:t>
      </w:r>
    </w:p>
    <w:p w:rsidR="00CE1F1B" w:rsidP="00CE1F1B">
      <w:pPr>
        <w:pStyle w:val="Question"/>
      </w:pPr>
      <w:r w:rsidRPr="002474E5">
        <w:rPr>
          <w:b/>
        </w:rPr>
        <w:t>Baroness Benjamin:</w:t>
      </w:r>
      <w:r>
        <w:t xml:space="preserve"> </w:t>
      </w:r>
      <w:r w:rsidRPr="00E235E8">
        <w:t xml:space="preserve">Thanks to all our witnesses for sharing their expertise in the discussion. I would be interested to hear </w:t>
      </w:r>
      <w:r>
        <w:t xml:space="preserve">their thoughts on some of the </w:t>
      </w:r>
      <w:r w:rsidRPr="00852826">
        <w:t>points about loneliness, depression and c</w:t>
      </w:r>
      <w:r>
        <w:t>onnection</w:t>
      </w:r>
      <w:r w:rsidRPr="00852826">
        <w:t>. During the first lockdown</w:t>
      </w:r>
      <w:r>
        <w:t xml:space="preserve">, </w:t>
      </w:r>
      <w:r w:rsidRPr="00852826">
        <w:t xml:space="preserve">people were communicating and connecting with their local community by coming out on a Thursday night to clap for the </w:t>
      </w:r>
      <w:r>
        <w:t>NHS.</w:t>
      </w:r>
      <w:r w:rsidRPr="00852826">
        <w:t xml:space="preserve"> Last Thursday, when we were encouraged to clap for the </w:t>
      </w:r>
      <w:r>
        <w:t>NHS</w:t>
      </w:r>
      <w:r w:rsidRPr="00852826">
        <w:t xml:space="preserve"> again, not many people came out, which was very interesting. At the beginning of the pandemic, people were often calling each other up and making contact, especially people who they had not spoken to or seen for a long time. There was almost a feeling of fear that people might have passed away</w:t>
      </w:r>
      <w:r>
        <w:t>—</w:t>
      </w:r>
      <w:r w:rsidRPr="00852826">
        <w:t>a feeling of reflection, a blast from the past, of wanting to connect</w:t>
      </w:r>
      <w:r>
        <w:t>. For</w:t>
      </w:r>
      <w:r w:rsidRPr="00852826">
        <w:t xml:space="preserve"> some, online was the perfect option</w:t>
      </w:r>
      <w:r>
        <w:t xml:space="preserve">. </w:t>
      </w:r>
    </w:p>
    <w:p w:rsidR="00CE1F1B" w:rsidP="00CE1F1B">
      <w:pPr>
        <w:pStyle w:val="Remark"/>
      </w:pPr>
      <w:r w:rsidRPr="00852826">
        <w:t>As we move forward</w:t>
      </w:r>
      <w:r>
        <w:t xml:space="preserve"> and the </w:t>
      </w:r>
      <w:r w:rsidRPr="00852826">
        <w:t>feeling</w:t>
      </w:r>
      <w:r>
        <w:t>s</w:t>
      </w:r>
      <w:r w:rsidRPr="00852826">
        <w:t xml:space="preserve"> of loneliness and depression take</w:t>
      </w:r>
      <w:r>
        <w:t xml:space="preserve"> </w:t>
      </w:r>
      <w:r w:rsidRPr="00852826">
        <w:t xml:space="preserve">over and the feeling of isolation grows, is it possible that people will become less likely to reach out and therefore sink deeper into mental despair? What needs to be done about that? Do you have any evidence that people from black, Asian and minority </w:t>
      </w:r>
      <w:r>
        <w:t xml:space="preserve">ethnic </w:t>
      </w:r>
      <w:r w:rsidRPr="00852826">
        <w:t xml:space="preserve">communities have suffered greater than other communities from loneliness, depression and the feeling of not being connected? I would be interested to hear your thoughts on these questions. </w:t>
      </w:r>
    </w:p>
    <w:p w:rsidR="00CE1F1B" w:rsidP="00CE1F1B">
      <w:pPr>
        <w:pStyle w:val="Answer"/>
      </w:pPr>
      <w:r>
        <w:rPr>
          <w:b/>
          <w:i/>
        </w:rPr>
        <w:t xml:space="preserve">Olivia Field: </w:t>
      </w:r>
      <w:r w:rsidRPr="00852826">
        <w:t xml:space="preserve">There are a couple of things that I want to touch on in light of your question. The first is </w:t>
      </w:r>
      <w:r>
        <w:t xml:space="preserve">the </w:t>
      </w:r>
      <w:r w:rsidRPr="00852826">
        <w:t>sense of neighbourliness and community spirit that many of us benefited from in the initial lockdown</w:t>
      </w:r>
      <w:r>
        <w:t>,</w:t>
      </w:r>
      <w:r w:rsidRPr="00852826">
        <w:t xml:space="preserve"> and how we have seen that drop throughout the period</w:t>
      </w:r>
      <w:r>
        <w:t xml:space="preserve">. </w:t>
      </w:r>
      <w:r w:rsidRPr="00852826">
        <w:t>Yes, many people who we support</w:t>
      </w:r>
      <w:r>
        <w:t xml:space="preserve">, who </w:t>
      </w:r>
      <w:r w:rsidR="00C31457">
        <w:t>were</w:t>
      </w:r>
      <w:r w:rsidRPr="00852826">
        <w:t xml:space="preserve"> housebound and extremely isolated before </w:t>
      </w:r>
      <w:r>
        <w:t>Covid</w:t>
      </w:r>
      <w:r w:rsidRPr="00852826">
        <w:t xml:space="preserve"> started, were telling us that for the first time in a long time their neighbours posted letters through their letterbox and asked if they were </w:t>
      </w:r>
      <w:r>
        <w:t>okay.</w:t>
      </w:r>
      <w:r w:rsidRPr="00852826">
        <w:t xml:space="preserve"> They suddenly </w:t>
      </w:r>
      <w:r>
        <w:t>k</w:t>
      </w:r>
      <w:r w:rsidRPr="00852826">
        <w:t xml:space="preserve">new people by name on their </w:t>
      </w:r>
      <w:r>
        <w:t xml:space="preserve">street, and </w:t>
      </w:r>
      <w:r w:rsidRPr="00852826">
        <w:t>that was a really positive experience for them. Also</w:t>
      </w:r>
      <w:r>
        <w:t xml:space="preserve">, </w:t>
      </w:r>
      <w:r w:rsidRPr="00852826">
        <w:t>people who were lucky enough to have gardens could talk over the fence in the summer</w:t>
      </w:r>
      <w:r>
        <w:t xml:space="preserve"> </w:t>
      </w:r>
      <w:r w:rsidRPr="00852826">
        <w:t>when the weather was nice</w:t>
      </w:r>
      <w:r>
        <w:t xml:space="preserve"> </w:t>
      </w:r>
      <w:r w:rsidRPr="00852826">
        <w:t>and get to know their neighbours</w:t>
      </w:r>
      <w:r>
        <w:t xml:space="preserve"> that way; people were at home more. </w:t>
      </w:r>
      <w:r w:rsidRPr="00852826">
        <w:t>Of course</w:t>
      </w:r>
      <w:r>
        <w:t xml:space="preserve">, </w:t>
      </w:r>
      <w:r w:rsidRPr="00852826">
        <w:t xml:space="preserve">that was not the experience </w:t>
      </w:r>
      <w:r>
        <w:t xml:space="preserve">for </w:t>
      </w:r>
      <w:r w:rsidRPr="00852826">
        <w:t xml:space="preserve">people who do </w:t>
      </w:r>
      <w:r>
        <w:t xml:space="preserve">not </w:t>
      </w:r>
      <w:r w:rsidRPr="00852826">
        <w:t xml:space="preserve">benefit </w:t>
      </w:r>
      <w:r>
        <w:t xml:space="preserve">from </w:t>
      </w:r>
      <w:r w:rsidRPr="00852826">
        <w:t xml:space="preserve">those communal spaces or spaces near other communal spaces. </w:t>
      </w:r>
    </w:p>
    <w:p w:rsidR="00CE1F1B" w:rsidP="00CE1F1B">
      <w:pPr>
        <w:pStyle w:val="Answer"/>
      </w:pPr>
      <w:r w:rsidRPr="00852826">
        <w:t xml:space="preserve">However, many of the people </w:t>
      </w:r>
      <w:r>
        <w:t xml:space="preserve">who </w:t>
      </w:r>
      <w:r w:rsidRPr="00852826">
        <w:t>we have supported</w:t>
      </w:r>
      <w:r>
        <w:t>,</w:t>
      </w:r>
      <w:r w:rsidRPr="00852826">
        <w:t xml:space="preserve"> particularly those who continue</w:t>
      </w:r>
      <w:r>
        <w:t xml:space="preserve">d </w:t>
      </w:r>
      <w:r w:rsidRPr="00852826">
        <w:t>to isolate an</w:t>
      </w:r>
      <w:r>
        <w:t>d</w:t>
      </w:r>
      <w:r w:rsidRPr="00852826">
        <w:t xml:space="preserve"> shield even when the rules started to allow some people across the country</w:t>
      </w:r>
      <w:r>
        <w:t xml:space="preserve"> not to,</w:t>
      </w:r>
      <w:r w:rsidRPr="00852826">
        <w:t xml:space="preserve"> </w:t>
      </w:r>
      <w:r>
        <w:t xml:space="preserve">feel </w:t>
      </w:r>
      <w:r w:rsidRPr="00852826">
        <w:t>even more disconnected than they did before. They miss</w:t>
      </w:r>
      <w:r>
        <w:t xml:space="preserve"> </w:t>
      </w:r>
      <w:r w:rsidRPr="00852826">
        <w:t>that sense of community spirit</w:t>
      </w:r>
      <w:r>
        <w:t xml:space="preserve">, which </w:t>
      </w:r>
      <w:r w:rsidRPr="00852826">
        <w:t xml:space="preserve">they </w:t>
      </w:r>
      <w:r w:rsidR="00BA13CC">
        <w:t>have seen</w:t>
      </w:r>
      <w:r>
        <w:t xml:space="preserve"> </w:t>
      </w:r>
      <w:r w:rsidRPr="00852826">
        <w:t xml:space="preserve">visibly drop. </w:t>
      </w:r>
      <w:r>
        <w:t xml:space="preserve">As many people started to see other people in person, albeit </w:t>
      </w:r>
      <w:r w:rsidRPr="00852826">
        <w:t>from a distance</w:t>
      </w:r>
      <w:r>
        <w:t xml:space="preserve">, they </w:t>
      </w:r>
      <w:r w:rsidRPr="00852826">
        <w:t>essentially forgot that there were still many people who were housebound</w:t>
      </w:r>
      <w:r>
        <w:t xml:space="preserve"> and </w:t>
      </w:r>
      <w:r w:rsidRPr="00852826">
        <w:t xml:space="preserve">were not leaving their home. We need to remember that if </w:t>
      </w:r>
      <w:r>
        <w:t>Covid</w:t>
      </w:r>
      <w:r>
        <w:t xml:space="preserve"> </w:t>
      </w:r>
      <w:r w:rsidRPr="00852826">
        <w:t xml:space="preserve">has shown us anything, it is that there were many people before who were housebound and not leaving their home. </w:t>
      </w:r>
      <w:r>
        <w:t xml:space="preserve">That </w:t>
      </w:r>
      <w:r w:rsidRPr="00852826">
        <w:t xml:space="preserve">inequality of experience, where the world is carrying on </w:t>
      </w:r>
      <w:r>
        <w:t xml:space="preserve">and people are meeting others </w:t>
      </w:r>
      <w:r w:rsidRPr="00852826">
        <w:t xml:space="preserve">and taking part in activities, makes it really hard for people who cannot enjoy that. They feel left behind, and that makes them feel extra lonely. </w:t>
      </w:r>
    </w:p>
    <w:p w:rsidR="00CE1F1B" w:rsidRPr="00852826" w:rsidP="00CE1F1B">
      <w:pPr>
        <w:pStyle w:val="Answer"/>
      </w:pPr>
      <w:r w:rsidRPr="00852826">
        <w:t>The solutions for that</w:t>
      </w:r>
      <w:r>
        <w:t xml:space="preserve"> are </w:t>
      </w:r>
      <w:r w:rsidRPr="00852826">
        <w:t xml:space="preserve">definitely not just down to </w:t>
      </w:r>
      <w:r>
        <w:t xml:space="preserve">the </w:t>
      </w:r>
      <w:r w:rsidRPr="00852826">
        <w:t xml:space="preserve">Government. </w:t>
      </w:r>
      <w:r>
        <w:t xml:space="preserve">All </w:t>
      </w:r>
      <w:r w:rsidRPr="00852826">
        <w:t xml:space="preserve">of us as individuals have a role to play in increasing that community spirit. The </w:t>
      </w:r>
      <w:r>
        <w:t>G</w:t>
      </w:r>
      <w:r w:rsidRPr="00852826">
        <w:t>overnment are doing some public communications campaigns, letting people know that it is not just okay but advised to support people around them</w:t>
      </w:r>
      <w:r>
        <w:t>.</w:t>
      </w:r>
      <w:r w:rsidRPr="00852826">
        <w:t xml:space="preserve"> </w:t>
      </w:r>
      <w:r>
        <w:t>P</w:t>
      </w:r>
      <w:r w:rsidRPr="00852826">
        <w:t xml:space="preserve">eople sometimes need to be reminded that that is really needed, and that actually the smallest act of kindness can make the biggest difference </w:t>
      </w:r>
      <w:r>
        <w:t>to</w:t>
      </w:r>
      <w:r w:rsidRPr="00852826">
        <w:t xml:space="preserve"> people.</w:t>
      </w:r>
    </w:p>
    <w:p w:rsidR="00CE1F1B" w:rsidRPr="00852826" w:rsidP="00CE1F1B">
      <w:pPr>
        <w:pStyle w:val="Answer"/>
      </w:pPr>
      <w:r w:rsidRPr="00852826">
        <w:t>In terms of how loneliness and mental health have been experienced by people from different communities</w:t>
      </w:r>
      <w:r>
        <w:t xml:space="preserve">, </w:t>
      </w:r>
      <w:r w:rsidRPr="00852826">
        <w:t>our research has found that people from black, Asian and minority ethnic backgrounds were more at risk of feeling as though they had no one to turn to and rely on in the initial lockdown</w:t>
      </w:r>
      <w:r>
        <w:t xml:space="preserve">. We found </w:t>
      </w:r>
      <w:r w:rsidRPr="00852826">
        <w:t xml:space="preserve">in our more recent research, </w:t>
      </w:r>
      <w:r w:rsidRPr="00413D6E">
        <w:rPr>
          <w:i/>
          <w:iCs/>
        </w:rPr>
        <w:t>Lonely and Left Behind</w:t>
      </w:r>
      <w:r w:rsidR="009C6623">
        <w:t xml:space="preserve">, that that </w:t>
      </w:r>
      <w:r w:rsidRPr="00852826" w:rsidR="009C6623">
        <w:t>continued</w:t>
      </w:r>
      <w:r w:rsidRPr="00852826">
        <w:t>. Unfortunately</w:t>
      </w:r>
      <w:r w:rsidR="0015461E">
        <w:t>,</w:t>
      </w:r>
      <w:r>
        <w:t xml:space="preserve"> </w:t>
      </w:r>
      <w:r w:rsidRPr="00852826">
        <w:t>our sample size is just not big enough</w:t>
      </w:r>
      <w:r>
        <w:t xml:space="preserve">. </w:t>
      </w:r>
      <w:r w:rsidRPr="00852826">
        <w:t xml:space="preserve">Reaching </w:t>
      </w:r>
      <w:r>
        <w:t xml:space="preserve">enough </w:t>
      </w:r>
      <w:r w:rsidRPr="00852826">
        <w:t xml:space="preserve">people to break that down by ethnicity is an issue that many people in the voluntary sector have, </w:t>
      </w:r>
      <w:r w:rsidR="0015461E">
        <w:t>and</w:t>
      </w:r>
      <w:r w:rsidRPr="00852826">
        <w:t xml:space="preserve"> we recognise </w:t>
      </w:r>
      <w:r w:rsidR="0015461E">
        <w:t xml:space="preserve">that it </w:t>
      </w:r>
      <w:r>
        <w:t xml:space="preserve">is </w:t>
      </w:r>
      <w:r w:rsidRPr="00852826">
        <w:t>a fl</w:t>
      </w:r>
      <w:r>
        <w:t xml:space="preserve">aw </w:t>
      </w:r>
      <w:r w:rsidRPr="00852826">
        <w:t>in the evidence.</w:t>
      </w:r>
    </w:p>
    <w:p w:rsidR="00CE1F1B" w:rsidP="00CE1F1B">
      <w:pPr>
        <w:pStyle w:val="Answer"/>
      </w:pPr>
      <w:r>
        <w:t xml:space="preserve">We have also </w:t>
      </w:r>
      <w:r w:rsidRPr="00852826">
        <w:t xml:space="preserve">found that people from </w:t>
      </w:r>
      <w:r w:rsidRPr="00852826" w:rsidR="0059282D">
        <w:t xml:space="preserve">black, Asian and minority ethnic backgrounds </w:t>
      </w:r>
      <w:r w:rsidRPr="00852826">
        <w:t xml:space="preserve">are more likely to report </w:t>
      </w:r>
      <w:r w:rsidR="0059282D">
        <w:t xml:space="preserve">that </w:t>
      </w:r>
      <w:r w:rsidRPr="00852826">
        <w:t xml:space="preserve">their neighbours as strangers to them and more likely to report that they do not feel that they belong or are welcome in their </w:t>
      </w:r>
      <w:r>
        <w:t xml:space="preserve">local </w:t>
      </w:r>
      <w:r w:rsidRPr="00852826">
        <w:t>community or neighbourhood, which has a knock</w:t>
      </w:r>
      <w:r>
        <w:t>-</w:t>
      </w:r>
      <w:r w:rsidRPr="00852826">
        <w:t xml:space="preserve">on impact on loneliness. </w:t>
      </w:r>
    </w:p>
    <w:p w:rsidR="00CE1F1B" w:rsidP="00CE1F1B">
      <w:pPr>
        <w:pStyle w:val="Answer"/>
      </w:pPr>
      <w:r>
        <w:rPr>
          <w:b/>
          <w:i/>
        </w:rPr>
        <w:t xml:space="preserve">Jane East: </w:t>
      </w:r>
      <w:r w:rsidRPr="00852826">
        <w:t xml:space="preserve">That is a really great question about whether or not this further lockdown has had a cumulative impact and we are all just tired. We saw a big slump in the </w:t>
      </w:r>
      <w:r>
        <w:t xml:space="preserve">number of </w:t>
      </w:r>
      <w:r w:rsidRPr="00852826">
        <w:t>people joining our activities in the summer</w:t>
      </w:r>
      <w:r>
        <w:t>,</w:t>
      </w:r>
      <w:r w:rsidRPr="00852826">
        <w:t xml:space="preserve"> when people had had that burst of energy</w:t>
      </w:r>
      <w:r w:rsidR="004273F4">
        <w:t xml:space="preserve">, </w:t>
      </w:r>
      <w:r w:rsidRPr="00852826">
        <w:t>getting on to Zoom</w:t>
      </w:r>
      <w:r>
        <w:t xml:space="preserve"> and so on</w:t>
      </w:r>
      <w:r w:rsidR="004273F4">
        <w:t xml:space="preserve">, </w:t>
      </w:r>
      <w:r>
        <w:t xml:space="preserve">and </w:t>
      </w:r>
      <w:r w:rsidRPr="00852826">
        <w:t xml:space="preserve">then you could be out and about in the sunshine. </w:t>
      </w:r>
      <w:r w:rsidR="007046B5">
        <w:t>But</w:t>
      </w:r>
      <w:r w:rsidRPr="00852826">
        <w:t xml:space="preserve"> we have seen numbers returning</w:t>
      </w:r>
      <w:r>
        <w:t xml:space="preserve">; </w:t>
      </w:r>
      <w:r w:rsidRPr="00852826">
        <w:t>as we have gradually got older people on</w:t>
      </w:r>
      <w:r>
        <w:t xml:space="preserve"> </w:t>
      </w:r>
      <w:r w:rsidRPr="00852826">
        <w:t>to Z</w:t>
      </w:r>
      <w:r>
        <w:t>oom</w:t>
      </w:r>
      <w:r w:rsidRPr="00852826">
        <w:t xml:space="preserve">, we have had increased attendances. </w:t>
      </w:r>
    </w:p>
    <w:p w:rsidR="00CE1F1B" w:rsidRPr="00852826" w:rsidP="00CE1F1B">
      <w:pPr>
        <w:pStyle w:val="Answer"/>
      </w:pPr>
      <w:r w:rsidRPr="00852826">
        <w:t>I concur with Olivia about increased empathy</w:t>
      </w:r>
      <w:r>
        <w:t xml:space="preserve">. I have heard so many </w:t>
      </w:r>
      <w:r w:rsidRPr="00852826">
        <w:t>times younger and older people in our groups saying</w:t>
      </w:r>
      <w:r>
        <w:t xml:space="preserve">, “I’m </w:t>
      </w:r>
      <w:r w:rsidRPr="00852826">
        <w:t>just so grateful that I can get out</w:t>
      </w:r>
      <w:r>
        <w:t>”, “</w:t>
      </w:r>
      <w:r w:rsidRPr="00852826">
        <w:t>I'm just so grateful that I've got a garden</w:t>
      </w:r>
      <w:r>
        <w:t>”, “</w:t>
      </w:r>
      <w:r w:rsidRPr="00852826">
        <w:t>I'm just so grateful that I</w:t>
      </w:r>
      <w:r>
        <w:t>’ve</w:t>
      </w:r>
      <w:r w:rsidRPr="00852826">
        <w:t xml:space="preserve"> got </w:t>
      </w:r>
      <w:r>
        <w:t xml:space="preserve">some </w:t>
      </w:r>
      <w:r w:rsidRPr="00852826">
        <w:t xml:space="preserve">space </w:t>
      </w:r>
      <w:r>
        <w:t xml:space="preserve">so </w:t>
      </w:r>
      <w:r w:rsidRPr="00852826">
        <w:t>I can work</w:t>
      </w:r>
      <w:r>
        <w:t>”—h</w:t>
      </w:r>
      <w:r w:rsidRPr="00852826">
        <w:t>olding on</w:t>
      </w:r>
      <w:r>
        <w:t xml:space="preserve"> </w:t>
      </w:r>
      <w:r w:rsidRPr="00852826">
        <w:t xml:space="preserve">to that momentum of empathy. </w:t>
      </w:r>
    </w:p>
    <w:p w:rsidR="00CE1F1B" w:rsidRPr="00852826" w:rsidP="00CE1F1B">
      <w:pPr>
        <w:pStyle w:val="Answer"/>
      </w:pPr>
      <w:r w:rsidRPr="00852826">
        <w:t xml:space="preserve">We, and probably the </w:t>
      </w:r>
      <w:r w:rsidR="00A44794">
        <w:t xml:space="preserve">British </w:t>
      </w:r>
      <w:r w:rsidRPr="00852826">
        <w:t>Red Cross, are members of the C</w:t>
      </w:r>
      <w:r>
        <w:t>onnection</w:t>
      </w:r>
      <w:r w:rsidRPr="00852826">
        <w:t xml:space="preserve"> Coalition, which is led by the Jo Cox </w:t>
      </w:r>
      <w:r>
        <w:t>F</w:t>
      </w:r>
      <w:r w:rsidRPr="00852826">
        <w:t>oundation</w:t>
      </w:r>
      <w:r>
        <w:t xml:space="preserve"> and </w:t>
      </w:r>
      <w:r w:rsidRPr="00852826">
        <w:t xml:space="preserve">currently has 800 members. That is </w:t>
      </w:r>
      <w:r>
        <w:t>one</w:t>
      </w:r>
      <w:r w:rsidRPr="00852826">
        <w:t xml:space="preserve"> forum through which we could all promote this wider commitment to neighbourliness. Neighbourliness lasts for as long as we want it to. Through public messaging</w:t>
      </w:r>
      <w:r>
        <w:t xml:space="preserve"> and </w:t>
      </w:r>
      <w:r w:rsidRPr="00852826">
        <w:t>a broad</w:t>
      </w:r>
      <w:r>
        <w:t>-</w:t>
      </w:r>
      <w:r w:rsidRPr="00852826">
        <w:t>based coalition across the country</w:t>
      </w:r>
      <w:r>
        <w:t xml:space="preserve"> we could say that </w:t>
      </w:r>
      <w:r w:rsidRPr="00852826">
        <w:t>this matters</w:t>
      </w:r>
      <w:r w:rsidR="00AC42C8">
        <w:t>; it</w:t>
      </w:r>
      <w:r w:rsidRPr="00852826">
        <w:t xml:space="preserve"> matters that we care about each other</w:t>
      </w:r>
      <w:r>
        <w:t xml:space="preserve"> and </w:t>
      </w:r>
      <w:r w:rsidRPr="00852826">
        <w:t>that we found reasons for conne</w:t>
      </w:r>
      <w:r>
        <w:t>ct</w:t>
      </w:r>
      <w:r w:rsidRPr="00852826">
        <w:t>ion</w:t>
      </w:r>
      <w:r>
        <w:t xml:space="preserve">, </w:t>
      </w:r>
      <w:r w:rsidRPr="00852826">
        <w:t>and we will hold on to each other through this. However</w:t>
      </w:r>
      <w:r>
        <w:t xml:space="preserve"> </w:t>
      </w:r>
      <w:r w:rsidRPr="00852826">
        <w:t xml:space="preserve">national government </w:t>
      </w:r>
      <w:r w:rsidR="00352904">
        <w:t xml:space="preserve">can </w:t>
      </w:r>
      <w:r w:rsidRPr="00852826">
        <w:t>communicate and reinforce those messages</w:t>
      </w:r>
      <w:r w:rsidR="00352904">
        <w:t xml:space="preserve"> is incredibly</w:t>
      </w:r>
      <w:r>
        <w:t xml:space="preserve"> </w:t>
      </w:r>
      <w:r w:rsidRPr="00852826">
        <w:t>valuable.</w:t>
      </w:r>
    </w:p>
    <w:p w:rsidR="00CE1F1B" w:rsidP="00CE1F1B">
      <w:pPr>
        <w:pStyle w:val="Remark"/>
      </w:pPr>
      <w:r w:rsidRPr="00C32EC1">
        <w:rPr>
          <w:b/>
          <w:bCs/>
        </w:rPr>
        <w:t>Baroness Benjamin:</w:t>
      </w:r>
      <w:r>
        <w:t xml:space="preserve"> You talk about messaging, empathy and compassion. Do you think </w:t>
      </w:r>
      <w:r w:rsidRPr="00413D6E">
        <w:t>we need someone in government whose job is to do that? Who should do it? Which department should do it? Do we have to form a new position</w:t>
      </w:r>
      <w:r>
        <w:t xml:space="preserve">, a </w:t>
      </w:r>
      <w:r w:rsidRPr="00413D6E">
        <w:t xml:space="preserve">new role? </w:t>
      </w:r>
    </w:p>
    <w:p w:rsidR="00CE1F1B" w:rsidP="00CE1F1B">
      <w:pPr>
        <w:pStyle w:val="Answer"/>
      </w:pPr>
      <w:r>
        <w:rPr>
          <w:b/>
          <w:i/>
        </w:rPr>
        <w:t xml:space="preserve">Jane East: </w:t>
      </w:r>
      <w:r>
        <w:t xml:space="preserve">That is an interesting one, isn’t it—an </w:t>
      </w:r>
      <w:r w:rsidR="00E86020">
        <w:t>E</w:t>
      </w:r>
      <w:r>
        <w:t xml:space="preserve">mpathy </w:t>
      </w:r>
      <w:r w:rsidR="00E86020">
        <w:t>T</w:t>
      </w:r>
      <w:r>
        <w:t>sar</w:t>
      </w:r>
      <w:r w:rsidR="005A41B4">
        <w:t>.</w:t>
      </w:r>
      <w:r>
        <w:t xml:space="preserve"> </w:t>
      </w:r>
      <w:r w:rsidRPr="00413D6E">
        <w:t>Certainly</w:t>
      </w:r>
      <w:r w:rsidRPr="00413D6E">
        <w:t xml:space="preserve"> something that we in the Cares Family would like to see, and my boss has campaigned for it over many years</w:t>
      </w:r>
      <w:r>
        <w:t xml:space="preserve">, is </w:t>
      </w:r>
      <w:r w:rsidRPr="00413D6E">
        <w:t>a generational investment in promoting conne</w:t>
      </w:r>
      <w:r>
        <w:t>ct</w:t>
      </w:r>
      <w:r w:rsidRPr="00413D6E">
        <w:t>ion</w:t>
      </w:r>
      <w:r>
        <w:t xml:space="preserve">. </w:t>
      </w:r>
      <w:r w:rsidRPr="00413D6E">
        <w:t>There is momentum</w:t>
      </w:r>
      <w:r w:rsidR="007A059C">
        <w:t>,</w:t>
      </w:r>
      <w:r>
        <w:t xml:space="preserve"> so </w:t>
      </w:r>
      <w:r w:rsidRPr="00413D6E">
        <w:t xml:space="preserve">let </w:t>
      </w:r>
      <w:r w:rsidR="007A059C">
        <w:t xml:space="preserve">us not let it </w:t>
      </w:r>
      <w:r>
        <w:t>wane</w:t>
      </w:r>
      <w:r w:rsidRPr="00413D6E">
        <w:t xml:space="preserve">. </w:t>
      </w:r>
      <w:r w:rsidRPr="00BD0A54">
        <w:t xml:space="preserve">Mutual aid groups </w:t>
      </w:r>
      <w:r>
        <w:t xml:space="preserve">just </w:t>
      </w:r>
      <w:r w:rsidRPr="00BD0A54">
        <w:t>appeared from nothing</w:t>
      </w:r>
      <w:r>
        <w:t>—</w:t>
      </w:r>
      <w:r w:rsidRPr="00BD0A54">
        <w:t>well, obviously they did not come from nothing, but they came into being</w:t>
      </w:r>
      <w:r>
        <w:t>.</w:t>
      </w:r>
      <w:r w:rsidRPr="00BD0A54">
        <w:t xml:space="preserve"> How do we hold on</w:t>
      </w:r>
      <w:r>
        <w:t xml:space="preserve"> </w:t>
      </w:r>
      <w:r w:rsidRPr="00BD0A54">
        <w:t xml:space="preserve">to that? People want to do </w:t>
      </w:r>
      <w:r>
        <w:t xml:space="preserve">the </w:t>
      </w:r>
      <w:r w:rsidRPr="00BD0A54">
        <w:t xml:space="preserve">voluntary activities that Robin </w:t>
      </w:r>
      <w:r w:rsidR="007A059C">
        <w:t>referred</w:t>
      </w:r>
      <w:r w:rsidRPr="00BD0A54">
        <w:t xml:space="preserve"> to</w:t>
      </w:r>
      <w:r w:rsidR="007A059C">
        <w:t>. T</w:t>
      </w:r>
      <w:r w:rsidRPr="00BD0A54">
        <w:t xml:space="preserve">he givers and receivers both </w:t>
      </w:r>
      <w:r w:rsidRPr="00BD0A54">
        <w:t>benefit</w:t>
      </w:r>
      <w:r w:rsidRPr="00BD0A54">
        <w:t xml:space="preserve">. </w:t>
      </w:r>
    </w:p>
    <w:p w:rsidR="00CE1F1B" w:rsidP="00CE1F1B">
      <w:pPr>
        <w:pStyle w:val="Answer"/>
      </w:pPr>
      <w:r w:rsidRPr="00BD0A54">
        <w:t>Honestly, I would not know where this would sit within government. I know the DCMS is talking about this</w:t>
      </w:r>
      <w:r>
        <w:t xml:space="preserve">; </w:t>
      </w:r>
      <w:r w:rsidRPr="00BD0A54">
        <w:t xml:space="preserve">it is </w:t>
      </w:r>
      <w:r>
        <w:t xml:space="preserve">well </w:t>
      </w:r>
      <w:r w:rsidRPr="00BD0A54">
        <w:t>connected to the C</w:t>
      </w:r>
      <w:r>
        <w:t>onnection</w:t>
      </w:r>
      <w:r w:rsidRPr="00BD0A54">
        <w:t xml:space="preserve"> Coalition</w:t>
      </w:r>
      <w:r>
        <w:t xml:space="preserve"> </w:t>
      </w:r>
      <w:r w:rsidRPr="00BD0A54">
        <w:t xml:space="preserve">and it has been speaking to us. </w:t>
      </w:r>
      <w:r>
        <w:t>Oli</w:t>
      </w:r>
      <w:r w:rsidRPr="00BD0A54">
        <w:t xml:space="preserve">via, maybe you know more about where </w:t>
      </w:r>
      <w:r>
        <w:t xml:space="preserve">it </w:t>
      </w:r>
      <w:r w:rsidRPr="00BD0A54">
        <w:t>could sit.</w:t>
      </w:r>
    </w:p>
    <w:p w:rsidR="008C5265" w:rsidP="008C5265">
      <w:pPr>
        <w:pStyle w:val="Answer"/>
      </w:pPr>
      <w:r>
        <w:rPr>
          <w:b/>
          <w:i/>
        </w:rPr>
        <w:t xml:space="preserve">Olivia Field: </w:t>
      </w:r>
      <w:r w:rsidRPr="00BD0A54">
        <w:t xml:space="preserve">DCMS has been carrying out a campaign </w:t>
      </w:r>
      <w:r>
        <w:t xml:space="preserve">called Let’s Talk Loneliness, which has been amplified in recent months. </w:t>
      </w:r>
      <w:r w:rsidR="00327739">
        <w:t>That</w:t>
      </w:r>
      <w:r>
        <w:t xml:space="preserve"> partly </w:t>
      </w:r>
      <w:r w:rsidR="00327739">
        <w:t>speaks to</w:t>
      </w:r>
      <w:r>
        <w:t xml:space="preserve"> creating empathy, and it is, of course, </w:t>
      </w:r>
      <w:r w:rsidR="00327739">
        <w:t xml:space="preserve">very </w:t>
      </w:r>
      <w:r>
        <w:t>focused on loneliness. You asked</w:t>
      </w:r>
      <w:r w:rsidRPr="00BD0A54">
        <w:t xml:space="preserve"> a question about loneliness</w:t>
      </w:r>
      <w:r w:rsidR="00327739">
        <w:t xml:space="preserve"> but also about </w:t>
      </w:r>
      <w:r>
        <w:t>well-being</w:t>
      </w:r>
      <w:r w:rsidRPr="00BD0A54">
        <w:t xml:space="preserve"> </w:t>
      </w:r>
      <w:r>
        <w:t>and</w:t>
      </w:r>
      <w:r w:rsidRPr="00BD0A54">
        <w:t xml:space="preserve"> mental health in its entir</w:t>
      </w:r>
      <w:r>
        <w:t>et</w:t>
      </w:r>
      <w:r w:rsidRPr="00BD0A54">
        <w:t>y</w:t>
      </w:r>
      <w:r w:rsidR="00327739">
        <w:t>, so not about loneliness exclusively</w:t>
      </w:r>
      <w:r>
        <w:t xml:space="preserve">. </w:t>
      </w:r>
    </w:p>
    <w:p w:rsidR="008C5265" w:rsidP="008C5265">
      <w:pPr>
        <w:pStyle w:val="Answer"/>
      </w:pPr>
      <w:r>
        <w:t>DCMS</w:t>
      </w:r>
      <w:r w:rsidRPr="00BD0A54">
        <w:t xml:space="preserve"> ha</w:t>
      </w:r>
      <w:r>
        <w:t>s</w:t>
      </w:r>
      <w:r w:rsidRPr="00BD0A54">
        <w:t xml:space="preserve"> </w:t>
      </w:r>
      <w:r>
        <w:t xml:space="preserve">also </w:t>
      </w:r>
      <w:r w:rsidRPr="00BD0A54">
        <w:t xml:space="preserve">been working very closely with Public Health England on the </w:t>
      </w:r>
      <w:r>
        <w:t>E</w:t>
      </w:r>
      <w:r w:rsidRPr="00BD0A54">
        <w:t xml:space="preserve">very </w:t>
      </w:r>
      <w:r>
        <w:t>Mind</w:t>
      </w:r>
      <w:r w:rsidRPr="00BD0A54">
        <w:t xml:space="preserve"> </w:t>
      </w:r>
      <w:r>
        <w:t>M</w:t>
      </w:r>
      <w:r w:rsidRPr="00BD0A54">
        <w:t>atters campaign, which has been really beneficial</w:t>
      </w:r>
      <w:r>
        <w:t>, not just</w:t>
      </w:r>
      <w:r w:rsidRPr="00BD0A54">
        <w:t xml:space="preserve"> for the </w:t>
      </w:r>
      <w:r w:rsidR="00016C93">
        <w:t>people</w:t>
      </w:r>
      <w:r w:rsidRPr="00BD0A54">
        <w:t xml:space="preserve"> we have supported but for our staff and volunteers</w:t>
      </w:r>
      <w:r>
        <w:t xml:space="preserve">, </w:t>
      </w:r>
      <w:r w:rsidRPr="00BD0A54">
        <w:t>giv</w:t>
      </w:r>
      <w:r>
        <w:t>ing</w:t>
      </w:r>
      <w:r w:rsidRPr="00BD0A54">
        <w:t xml:space="preserve"> them the tools to have conversations and think about other people. </w:t>
      </w:r>
      <w:r>
        <w:t>In relation to the Connection Coalition, I note that many of our community partners have been communicating how important it is to reach out to those around them</w:t>
      </w:r>
      <w:r w:rsidR="002061CF">
        <w:t xml:space="preserve">, and </w:t>
      </w:r>
      <w:r>
        <w:t xml:space="preserve">that has made a big difference. </w:t>
      </w:r>
    </w:p>
    <w:p w:rsidR="008C5265" w:rsidRPr="00BD0A54" w:rsidP="008C5265">
      <w:pPr>
        <w:pStyle w:val="Answer"/>
      </w:pPr>
      <w:r>
        <w:t>I</w:t>
      </w:r>
      <w:r w:rsidRPr="00BD0A54">
        <w:t>t is really difficult to evaluate public communications campaigns, who they are reaching and the</w:t>
      </w:r>
      <w:r>
        <w:t>ir</w:t>
      </w:r>
      <w:r w:rsidRPr="00BD0A54">
        <w:t xml:space="preserve"> impact. </w:t>
      </w:r>
      <w:r>
        <w:t>M</w:t>
      </w:r>
      <w:r w:rsidRPr="00BD0A54">
        <w:t>ore needs to be done to fully understand who these campaigns are reaching and how effective they are</w:t>
      </w:r>
      <w:r>
        <w:t>. W</w:t>
      </w:r>
      <w:r w:rsidRPr="00BD0A54">
        <w:t>e know that</w:t>
      </w:r>
      <w:r>
        <w:t>,</w:t>
      </w:r>
      <w:r w:rsidRPr="00BD0A54">
        <w:t xml:space="preserve"> to do th</w:t>
      </w:r>
      <w:r>
        <w:t>em</w:t>
      </w:r>
      <w:r w:rsidRPr="00BD0A54">
        <w:t xml:space="preserve"> really well</w:t>
      </w:r>
      <w:r>
        <w:t>,</w:t>
      </w:r>
      <w:r w:rsidRPr="00BD0A54">
        <w:t xml:space="preserve"> they need significant investment for a long period of time</w:t>
      </w:r>
      <w:r w:rsidR="00C0697E">
        <w:t xml:space="preserve">, and </w:t>
      </w:r>
      <w:r w:rsidRPr="00BD0A54">
        <w:t xml:space="preserve">I do not know </w:t>
      </w:r>
      <w:r>
        <w:t xml:space="preserve">if that </w:t>
      </w:r>
      <w:r w:rsidRPr="00BD0A54">
        <w:t>has been secured yet within government.</w:t>
      </w:r>
    </w:p>
    <w:p w:rsidR="008C5265" w:rsidP="008C5265">
      <w:pPr>
        <w:pStyle w:val="Answer"/>
      </w:pPr>
      <w:r w:rsidRPr="00BD0A54">
        <w:t xml:space="preserve">I </w:t>
      </w:r>
      <w:r>
        <w:t xml:space="preserve">will </w:t>
      </w:r>
      <w:r w:rsidRPr="00BD0A54">
        <w:t>go back to your question that I did not answer</w:t>
      </w:r>
      <w:r>
        <w:t>. A</w:t>
      </w:r>
      <w:r w:rsidRPr="00BD0A54">
        <w:t xml:space="preserve"> really important point </w:t>
      </w:r>
      <w:r>
        <w:t>is</w:t>
      </w:r>
      <w:r w:rsidRPr="00BD0A54">
        <w:t xml:space="preserve"> the long</w:t>
      </w:r>
      <w:r>
        <w:t>-</w:t>
      </w:r>
      <w:r w:rsidRPr="00BD0A54">
        <w:t>term impact of struggling with mental health</w:t>
      </w:r>
      <w:r>
        <w:t>,</w:t>
      </w:r>
      <w:r w:rsidRPr="00BD0A54">
        <w:t xml:space="preserve"> and </w:t>
      </w:r>
      <w:r>
        <w:t>loneliness in particular,</w:t>
      </w:r>
      <w:r w:rsidRPr="00BD0A54">
        <w:t xml:space="preserve"> on your ability and willingness to connect with other people. We know that</w:t>
      </w:r>
      <w:r>
        <w:t>,</w:t>
      </w:r>
      <w:r w:rsidRPr="00BD0A54">
        <w:t xml:space="preserve"> if you have been isolated for prolonged periods of time and did not want that experience, you are at far greater risk of feeling </w:t>
      </w:r>
      <w:r>
        <w:t xml:space="preserve">“always or </w:t>
      </w:r>
      <w:r w:rsidRPr="00BD0A54">
        <w:t>often lonely</w:t>
      </w:r>
      <w:r>
        <w:t>”</w:t>
      </w:r>
      <w:r w:rsidRPr="00BD0A54">
        <w:t xml:space="preserve">. Those two experiences combined make people disconnect from other people, even when they have the opportunity to </w:t>
      </w:r>
      <w:r>
        <w:t>connect</w:t>
      </w:r>
      <w:r w:rsidR="00C0697E">
        <w:t>. I</w:t>
      </w:r>
      <w:r w:rsidRPr="00BD0A54">
        <w:t>t is effectively a self</w:t>
      </w:r>
      <w:r>
        <w:t>-</w:t>
      </w:r>
      <w:r w:rsidRPr="00BD0A54">
        <w:t>defence mechanism</w:t>
      </w:r>
      <w:r w:rsidR="00C0697E">
        <w:t xml:space="preserve">, </w:t>
      </w:r>
      <w:r w:rsidRPr="00BD0A54">
        <w:t>a</w:t>
      </w:r>
      <w:r>
        <w:t xml:space="preserve"> </w:t>
      </w:r>
      <w:r w:rsidRPr="00BD0A54">
        <w:t xml:space="preserve">way to protect yourself against rejection. </w:t>
      </w:r>
    </w:p>
    <w:p w:rsidR="008C5265" w:rsidP="008C5265">
      <w:pPr>
        <w:pStyle w:val="Answer"/>
      </w:pPr>
      <w:r w:rsidRPr="00BD0A54">
        <w:t xml:space="preserve">Many of the </w:t>
      </w:r>
      <w:r w:rsidR="00016C93">
        <w:t>people</w:t>
      </w:r>
      <w:r w:rsidRPr="00BD0A54">
        <w:t xml:space="preserve"> we have supported have been isolated for long periods of time, </w:t>
      </w:r>
      <w:r>
        <w:t>feeling</w:t>
      </w:r>
      <w:r w:rsidRPr="00BD0A54">
        <w:t xml:space="preserve"> </w:t>
      </w:r>
      <w:r>
        <w:t>“</w:t>
      </w:r>
      <w:r w:rsidRPr="00BD0A54">
        <w:t>always or often lonely</w:t>
      </w:r>
      <w:r>
        <w:t>”</w:t>
      </w:r>
      <w:r w:rsidRPr="00BD0A54">
        <w:t xml:space="preserve"> for years. The idea of seeing people</w:t>
      </w:r>
      <w:r>
        <w:t xml:space="preserve"> and</w:t>
      </w:r>
      <w:r w:rsidRPr="00BD0A54">
        <w:t xml:space="preserve"> even</w:t>
      </w:r>
      <w:r>
        <w:t xml:space="preserve"> of</w:t>
      </w:r>
      <w:r w:rsidRPr="00BD0A54">
        <w:t xml:space="preserve"> talking to us brings up huge anxiety</w:t>
      </w:r>
      <w:r w:rsidR="00C01DD7">
        <w:t>. M</w:t>
      </w:r>
      <w:r w:rsidRPr="00BD0A54">
        <w:t xml:space="preserve">any people are </w:t>
      </w:r>
      <w:r w:rsidR="00C01DD7">
        <w:t xml:space="preserve">quite </w:t>
      </w:r>
      <w:r w:rsidRPr="00BD0A54">
        <w:t>reluctant at the begin</w:t>
      </w:r>
      <w:r>
        <w:t>ni</w:t>
      </w:r>
      <w:r w:rsidRPr="00BD0A54">
        <w:t>ng</w:t>
      </w:r>
      <w:r w:rsidR="00C01DD7">
        <w:t xml:space="preserve"> and </w:t>
      </w:r>
      <w:r w:rsidRPr="00BD0A54">
        <w:t>have to take small steps to get to the point where they feel confident and ready to engage with other people</w:t>
      </w:r>
      <w:r>
        <w:t>. I</w:t>
      </w:r>
      <w:r w:rsidRPr="00BD0A54">
        <w:t xml:space="preserve"> am talking </w:t>
      </w:r>
      <w:r w:rsidR="002C764F">
        <w:t>one</w:t>
      </w:r>
      <w:r w:rsidRPr="00BD0A54" w:rsidR="002C764F">
        <w:t xml:space="preserve"> week </w:t>
      </w:r>
      <w:r w:rsidRPr="00BD0A54">
        <w:t>about opening the curtains</w:t>
      </w:r>
      <w:r w:rsidR="002C764F">
        <w:t xml:space="preserve">, </w:t>
      </w:r>
      <w:r>
        <w:t>with support</w:t>
      </w:r>
      <w:r w:rsidR="002C764F">
        <w:t xml:space="preserve">, the next week about </w:t>
      </w:r>
      <w:r w:rsidRPr="00BD0A54">
        <w:t>opening the front door and windows</w:t>
      </w:r>
      <w:r w:rsidR="002C764F">
        <w:t xml:space="preserve">, and the week after </w:t>
      </w:r>
      <w:r w:rsidR="00790832">
        <w:t xml:space="preserve">about </w:t>
      </w:r>
      <w:r w:rsidRPr="00BD0A54">
        <w:t>walking on</w:t>
      </w:r>
      <w:r>
        <w:t xml:space="preserve"> </w:t>
      </w:r>
      <w:r w:rsidRPr="00BD0A54">
        <w:t>to the high street and waving at someone</w:t>
      </w:r>
      <w:r>
        <w:t>. T</w:t>
      </w:r>
      <w:r w:rsidRPr="00BD0A54">
        <w:t>he</w:t>
      </w:r>
      <w:r>
        <w:t>se</w:t>
      </w:r>
      <w:r w:rsidRPr="00BD0A54">
        <w:t xml:space="preserve"> steps can be really small to get someone to the level where they feel able</w:t>
      </w:r>
      <w:r>
        <w:t>, and want,</w:t>
      </w:r>
      <w:r w:rsidRPr="00BD0A54">
        <w:t xml:space="preserve"> to connect with other</w:t>
      </w:r>
      <w:r>
        <w:t xml:space="preserve"> people after that entrenched loneliness and isolation.</w:t>
      </w:r>
    </w:p>
    <w:p w:rsidR="008C5265" w:rsidP="008C5265">
      <w:pPr>
        <w:pStyle w:val="Answer"/>
      </w:pPr>
      <w:r>
        <w:t>Of</w:t>
      </w:r>
      <w:r w:rsidRPr="00BD0A54">
        <w:t xml:space="preserve"> course</w:t>
      </w:r>
      <w:r>
        <w:t>, this is</w:t>
      </w:r>
      <w:r w:rsidRPr="00BD0A54">
        <w:t xml:space="preserve"> a huge concern for us now</w:t>
      </w:r>
      <w:r>
        <w:t>,</w:t>
      </w:r>
      <w:r w:rsidRPr="00BD0A54">
        <w:t xml:space="preserve"> with </w:t>
      </w:r>
      <w:r>
        <w:t>Covid</w:t>
      </w:r>
      <w:r w:rsidRPr="00BD0A54">
        <w:t>. Many people have been isolat</w:t>
      </w:r>
      <w:r>
        <w:t>ing</w:t>
      </w:r>
      <w:r w:rsidRPr="00BD0A54">
        <w:t xml:space="preserve"> for the whole period since March</w:t>
      </w:r>
      <w:r w:rsidRPr="009E645D">
        <w:t>—</w:t>
      </w:r>
      <w:r w:rsidRPr="00BD0A54">
        <w:t>almost a year</w:t>
      </w:r>
      <w:r w:rsidR="00F330D6">
        <w:t>, now</w:t>
      </w:r>
      <w:r>
        <w:t>. I am really conc</w:t>
      </w:r>
      <w:r w:rsidRPr="00BD0A54">
        <w:t xml:space="preserve">erned about those </w:t>
      </w:r>
      <w:r>
        <w:t>people’s</w:t>
      </w:r>
      <w:r w:rsidRPr="00BD0A54">
        <w:t xml:space="preserve"> ability to</w:t>
      </w:r>
      <w:r>
        <w:t xml:space="preserve"> take up opportunities to</w:t>
      </w:r>
      <w:r w:rsidRPr="00BD0A54">
        <w:t xml:space="preserve"> reintegrate and have the confidence to connect with those around them, even when it is safe </w:t>
      </w:r>
      <w:r w:rsidR="00EF3E5D">
        <w:t xml:space="preserve">and there is an opportunity </w:t>
      </w:r>
      <w:r w:rsidRPr="00BD0A54">
        <w:t xml:space="preserve">to do so. </w:t>
      </w:r>
    </w:p>
    <w:p w:rsidR="008C5265" w:rsidRPr="00BD0A54" w:rsidP="008C5265">
      <w:pPr>
        <w:pStyle w:val="Answer"/>
      </w:pPr>
      <w:r>
        <w:t>W</w:t>
      </w:r>
      <w:r w:rsidRPr="00BD0A54">
        <w:t xml:space="preserve">e have been calling for the </w:t>
      </w:r>
      <w:r>
        <w:t>G</w:t>
      </w:r>
      <w:r w:rsidRPr="00BD0A54">
        <w:t>overnment to think about explicitly incorporating tackling loneliness into their recovery plans at national and local level</w:t>
      </w:r>
      <w:r>
        <w:t>. We are also calling for them to think</w:t>
      </w:r>
      <w:r w:rsidRPr="00BD0A54">
        <w:t xml:space="preserve"> about what sort of confidence and reintegration support </w:t>
      </w:r>
      <w:r>
        <w:t>will be available for</w:t>
      </w:r>
      <w:r w:rsidRPr="00BD0A54">
        <w:t xml:space="preserve"> people who have been most affected</w:t>
      </w:r>
      <w:r>
        <w:t>,</w:t>
      </w:r>
      <w:r w:rsidRPr="00BD0A54">
        <w:t xml:space="preserve"> and</w:t>
      </w:r>
      <w:r>
        <w:t xml:space="preserve"> whose</w:t>
      </w:r>
      <w:r w:rsidRPr="00BD0A54">
        <w:t xml:space="preserve"> relationships have been most affected</w:t>
      </w:r>
      <w:r>
        <w:t>,</w:t>
      </w:r>
      <w:r w:rsidRPr="00BD0A54">
        <w:t xml:space="preserve"> by </w:t>
      </w:r>
      <w:r>
        <w:t>Covid</w:t>
      </w:r>
      <w:r w:rsidRPr="00BD0A54">
        <w:t xml:space="preserve"> to</w:t>
      </w:r>
      <w:r>
        <w:t xml:space="preserve"> allow them to</w:t>
      </w:r>
      <w:r w:rsidRPr="00BD0A54">
        <w:t xml:space="preserve"> reintegrate into society in the aftermath.</w:t>
      </w:r>
    </w:p>
    <w:p w:rsidR="008C5265" w:rsidP="006624AF">
      <w:pPr>
        <w:pStyle w:val="Question"/>
      </w:pPr>
      <w:r w:rsidRPr="00BD0A54">
        <w:rPr>
          <w:b/>
        </w:rPr>
        <w:t>The Chair:</w:t>
      </w:r>
      <w:r>
        <w:t xml:space="preserve"> Before we go to Baroness Morgan’s questions on that theme, I have a supplementary question for both you and Robin. I want us to clearly understand your views on this particular year’s impact on people’s long-term ability to build social networks and connections.</w:t>
      </w:r>
    </w:p>
    <w:p w:rsidR="008C5265" w:rsidRPr="00CA584D" w:rsidP="008C5265">
      <w:pPr>
        <w:pStyle w:val="Remark"/>
      </w:pPr>
      <w:r w:rsidRPr="00CA584D">
        <w:t>Robin, I know that you have concerns about whether older people will be</w:t>
      </w:r>
      <w:r>
        <w:t xml:space="preserve"> ever</w:t>
      </w:r>
      <w:r w:rsidRPr="00CA584D">
        <w:t xml:space="preserve"> able to rebuild their networks</w:t>
      </w:r>
      <w:r>
        <w:t>.</w:t>
      </w:r>
      <w:r w:rsidRPr="00CA584D">
        <w:t xml:space="preserve"> </w:t>
      </w:r>
      <w:r>
        <w:t>B</w:t>
      </w:r>
      <w:r w:rsidRPr="00CA584D">
        <w:t xml:space="preserve">earing in mind that our </w:t>
      </w:r>
      <w:r>
        <w:t>remit is</w:t>
      </w:r>
      <w:r w:rsidRPr="00CA584D">
        <w:t xml:space="preserve"> very much to look at the impact of </w:t>
      </w:r>
      <w:r>
        <w:t>Covid</w:t>
      </w:r>
      <w:r w:rsidRPr="00CA584D">
        <w:t xml:space="preserve"> on that long</w:t>
      </w:r>
      <w:r>
        <w:t>er-</w:t>
      </w:r>
      <w:r w:rsidRPr="00CA584D">
        <w:t>term future, I would be interested</w:t>
      </w:r>
      <w:r w:rsidR="00B1167A">
        <w:t xml:space="preserve"> in</w:t>
      </w:r>
      <w:r>
        <w:t xml:space="preserve"> whether you think that this year will have deteriorated many people’s ability to rebuild those connections</w:t>
      </w:r>
      <w:r w:rsidR="00DF03AB">
        <w:t xml:space="preserve">, </w:t>
      </w:r>
      <w:r>
        <w:t>or whether you think that most people will bounce back into their previous connections and networks</w:t>
      </w:r>
      <w:r w:rsidR="000B06F7">
        <w:t>.</w:t>
      </w:r>
    </w:p>
    <w:p w:rsidR="00991F7F" w:rsidP="008C5265">
      <w:pPr>
        <w:pStyle w:val="Answer"/>
      </w:pPr>
      <w:r>
        <w:rPr>
          <w:b/>
          <w:i/>
        </w:rPr>
        <w:t xml:space="preserve">Professor Robin Dunbar: </w:t>
      </w:r>
      <w:r>
        <w:t>This goes back to</w:t>
      </w:r>
      <w:r w:rsidRPr="00CA584D">
        <w:t xml:space="preserve"> the size of our social networks,</w:t>
      </w:r>
      <w:r>
        <w:t xml:space="preserve"> or, in other words,</w:t>
      </w:r>
      <w:r w:rsidRPr="00CA584D">
        <w:t xml:space="preserve"> the </w:t>
      </w:r>
      <w:r w:rsidR="00016C93">
        <w:t>people</w:t>
      </w:r>
      <w:r w:rsidRPr="00CA584D">
        <w:t xml:space="preserve"> we engage with most in the social domain</w:t>
      </w:r>
      <w:r>
        <w:t xml:space="preserve">: </w:t>
      </w:r>
      <w:r w:rsidRPr="00CA584D">
        <w:t>our wider extended family and friendship</w:t>
      </w:r>
      <w:r>
        <w:t xml:space="preserve"> circles. </w:t>
      </w:r>
      <w:r w:rsidR="00864D31">
        <w:t>That comes to</w:t>
      </w:r>
      <w:r w:rsidRPr="00CA584D">
        <w:t xml:space="preserve"> about 100 to 200 people</w:t>
      </w:r>
      <w:r w:rsidR="00EB45B8">
        <w:t>. I</w:t>
      </w:r>
      <w:r w:rsidRPr="00CA584D">
        <w:t>t</w:t>
      </w:r>
      <w:r>
        <w:t xml:space="preserve"> </w:t>
      </w:r>
      <w:r w:rsidRPr="00CA584D">
        <w:t>varies between those limits</w:t>
      </w:r>
      <w:r w:rsidR="00EB45B8">
        <w:t>,</w:t>
      </w:r>
      <w:r w:rsidRPr="00EB45B8" w:rsidR="00EB45B8">
        <w:t xml:space="preserve"> </w:t>
      </w:r>
      <w:r w:rsidR="00EB45B8">
        <w:t>mostly</w:t>
      </w:r>
      <w:r w:rsidRPr="00CA584D">
        <w:t>.</w:t>
      </w:r>
      <w:r>
        <w:t xml:space="preserve"> </w:t>
      </w:r>
    </w:p>
    <w:p w:rsidR="008C5265" w:rsidP="008C5265">
      <w:pPr>
        <w:pStyle w:val="Answer"/>
      </w:pPr>
      <w:r>
        <w:t>There is a very distinct U-shaped trend here with age</w:t>
      </w:r>
      <w:r w:rsidR="00441961">
        <w:t>. W</w:t>
      </w:r>
      <w:r>
        <w:t>e start at about one and a half, apparently</w:t>
      </w:r>
      <w:r w:rsidR="00441961">
        <w:t>. T</w:t>
      </w:r>
      <w:r>
        <w:t>hat is what the data tell us</w:t>
      </w:r>
      <w:r w:rsidR="00441961">
        <w:t xml:space="preserve">. </w:t>
      </w:r>
      <w:r>
        <w:t xml:space="preserve">I am not sure </w:t>
      </w:r>
      <w:r w:rsidR="00441961">
        <w:t>that one could comment on</w:t>
      </w:r>
      <w:r>
        <w:t xml:space="preserve"> who the half is</w:t>
      </w:r>
      <w:r w:rsidR="00991F7F">
        <w:t>, but there we go</w:t>
      </w:r>
      <w:r>
        <w:t xml:space="preserve">. It increases </w:t>
      </w:r>
      <w:r>
        <w:t>steadily as we develop our social skills through childhood and the teenage years,</w:t>
      </w:r>
      <w:r w:rsidRPr="00CA584D">
        <w:t xml:space="preserve"> plateaus at about an average of 150 from the late 20s onwards</w:t>
      </w:r>
      <w:r w:rsidR="00991F7F">
        <w:t>,</w:t>
      </w:r>
      <w:r w:rsidRPr="00CA584D">
        <w:t xml:space="preserve"> and from 60 onwards it goes downhill steadily again. </w:t>
      </w:r>
    </w:p>
    <w:p w:rsidR="008C5265" w:rsidP="008C5265">
      <w:pPr>
        <w:pStyle w:val="Answer"/>
      </w:pPr>
      <w:r>
        <w:t xml:space="preserve">We think that </w:t>
      </w:r>
      <w:r w:rsidRPr="00CA584D">
        <w:t xml:space="preserve">is partly </w:t>
      </w:r>
      <w:r w:rsidR="00753417">
        <w:t>for two reasons</w:t>
      </w:r>
      <w:r w:rsidR="00991F7F">
        <w:t xml:space="preserve">. </w:t>
      </w:r>
      <w:r w:rsidR="00753417">
        <w:t xml:space="preserve">One </w:t>
      </w:r>
      <w:r>
        <w:t xml:space="preserve">is </w:t>
      </w:r>
      <w:r w:rsidR="00753417">
        <w:t xml:space="preserve">because </w:t>
      </w:r>
      <w:r>
        <w:t>people</w:t>
      </w:r>
      <w:r w:rsidRPr="00CA584D">
        <w:t xml:space="preserve"> increasingly </w:t>
      </w:r>
      <w:r>
        <w:t xml:space="preserve">start to lose </w:t>
      </w:r>
      <w:r w:rsidR="00753417">
        <w:t xml:space="preserve">from their peer group the </w:t>
      </w:r>
      <w:r w:rsidRPr="00CA584D">
        <w:t xml:space="preserve">friends and family members </w:t>
      </w:r>
      <w:r w:rsidR="00753417">
        <w:t xml:space="preserve">who </w:t>
      </w:r>
      <w:r w:rsidRPr="00CA584D">
        <w:t>they interact with most</w:t>
      </w:r>
      <w:r w:rsidR="00753417">
        <w:t xml:space="preserve">, </w:t>
      </w:r>
      <w:r>
        <w:t>i</w:t>
      </w:r>
      <w:r w:rsidRPr="00CA584D">
        <w:t>nevitabl</w:t>
      </w:r>
      <w:r w:rsidR="00753417">
        <w:t>y</w:t>
      </w:r>
      <w:r>
        <w:t xml:space="preserve"> because of </w:t>
      </w:r>
      <w:r w:rsidRPr="00CA584D">
        <w:t xml:space="preserve">deaths and so on. </w:t>
      </w:r>
      <w:r w:rsidR="001A343E">
        <w:t>E</w:t>
      </w:r>
      <w:r w:rsidRPr="00CA584D">
        <w:t>arlier on in life</w:t>
      </w:r>
      <w:r>
        <w:t>,</w:t>
      </w:r>
      <w:r w:rsidRPr="00CA584D">
        <w:t xml:space="preserve"> you would go out and replace those, find</w:t>
      </w:r>
      <w:r>
        <w:t>ing</w:t>
      </w:r>
      <w:r w:rsidRPr="00CA584D">
        <w:t xml:space="preserve"> someone else to fill those slots, </w:t>
      </w:r>
      <w:r w:rsidR="001A343E">
        <w:t xml:space="preserve">but </w:t>
      </w:r>
      <w:r w:rsidRPr="00CA584D">
        <w:t>from about 60 onwards you do not. The reasons are partly to do with motivation</w:t>
      </w:r>
      <w:r w:rsidR="001A343E">
        <w:t>—</w:t>
      </w:r>
      <w:r w:rsidRPr="00CA584D">
        <w:t xml:space="preserve">you no longer </w:t>
      </w:r>
      <w:r>
        <w:t>make</w:t>
      </w:r>
      <w:r w:rsidRPr="00CA584D">
        <w:t xml:space="preserve"> the effort to go out</w:t>
      </w:r>
      <w:r>
        <w:t>,</w:t>
      </w:r>
      <w:r w:rsidRPr="00CA584D">
        <w:t xml:space="preserve"> especially to strange places, as it w</w:t>
      </w:r>
      <w:r>
        <w:t xml:space="preserve">ere, to </w:t>
      </w:r>
      <w:r w:rsidRPr="00CA584D">
        <w:t>meet new people</w:t>
      </w:r>
      <w:r w:rsidR="001A343E">
        <w:t>—and partly because you</w:t>
      </w:r>
      <w:r w:rsidRPr="00CA584D">
        <w:t xml:space="preserve"> do not know where to go </w:t>
      </w:r>
      <w:r w:rsidRPr="00CA584D">
        <w:t>any more</w:t>
      </w:r>
      <w:r>
        <w:t xml:space="preserve"> because y</w:t>
      </w:r>
      <w:r w:rsidRPr="00CA584D">
        <w:t>ou really have not been engaged. This is where involvement in community activities</w:t>
      </w:r>
      <w:r w:rsidR="001A343E">
        <w:t>—</w:t>
      </w:r>
      <w:r w:rsidRPr="00CA584D">
        <w:t>your local church</w:t>
      </w:r>
      <w:r>
        <w:t>,</w:t>
      </w:r>
      <w:r w:rsidRPr="00CA584D">
        <w:t xml:space="preserve"> mosque</w:t>
      </w:r>
      <w:r>
        <w:t>,</w:t>
      </w:r>
      <w:r w:rsidRPr="00CA584D">
        <w:t xml:space="preserve"> synagogue or what have you</w:t>
      </w:r>
      <w:r w:rsidR="001A343E">
        <w:t xml:space="preserve">, </w:t>
      </w:r>
      <w:r w:rsidRPr="00CA584D">
        <w:t>or your bridge club</w:t>
      </w:r>
      <w:r>
        <w:t>,</w:t>
      </w:r>
      <w:r w:rsidRPr="00CA584D">
        <w:t xml:space="preserve"> tennis </w:t>
      </w:r>
      <w:r>
        <w:t>club</w:t>
      </w:r>
      <w:r w:rsidRPr="00CA584D">
        <w:t xml:space="preserve"> </w:t>
      </w:r>
      <w:r>
        <w:t>and so on</w:t>
      </w:r>
      <w:r w:rsidRPr="009E645D">
        <w:t>—</w:t>
      </w:r>
      <w:r>
        <w:t>can</w:t>
      </w:r>
      <w:r w:rsidRPr="00CA584D">
        <w:t xml:space="preserve"> provide you with that. </w:t>
      </w:r>
      <w:r w:rsidR="001A343E">
        <w:t>But</w:t>
      </w:r>
      <w:r>
        <w:t xml:space="preserve"> many people are</w:t>
      </w:r>
      <w:r w:rsidRPr="00CA584D">
        <w:t xml:space="preserve"> starting to disengage a bit from those, </w:t>
      </w:r>
      <w:r>
        <w:t>and</w:t>
      </w:r>
      <w:r w:rsidRPr="00CA584D">
        <w:t xml:space="preserve"> th</w:t>
      </w:r>
      <w:r>
        <w:t xml:space="preserve">at </w:t>
      </w:r>
      <w:r w:rsidRPr="00CA584D">
        <w:t>accounts for th</w:t>
      </w:r>
      <w:r>
        <w:t>is</w:t>
      </w:r>
      <w:r w:rsidRPr="00CA584D">
        <w:t xml:space="preserve"> decline. </w:t>
      </w:r>
    </w:p>
    <w:p w:rsidR="004F55D6" w:rsidP="008C5265">
      <w:pPr>
        <w:pStyle w:val="Answer"/>
      </w:pPr>
      <w:r>
        <w:t xml:space="preserve">The problem comes when </w:t>
      </w:r>
      <w:r w:rsidRPr="00CA584D">
        <w:t>people</w:t>
      </w:r>
      <w:r>
        <w:t>’</w:t>
      </w:r>
      <w:r w:rsidRPr="00CA584D">
        <w:t>s natural socialisation processes</w:t>
      </w:r>
      <w:r>
        <w:t xml:space="preserve"> are </w:t>
      </w:r>
      <w:r w:rsidRPr="00CA584D">
        <w:t>interrupt</w:t>
      </w:r>
      <w:r>
        <w:t>ed</w:t>
      </w:r>
      <w:r w:rsidRPr="00CA584D">
        <w:t xml:space="preserve"> because they are unable to meet up</w:t>
      </w:r>
      <w:r>
        <w:t xml:space="preserve">, which </w:t>
      </w:r>
      <w:r w:rsidRPr="00CA584D">
        <w:t>kick</w:t>
      </w:r>
      <w:r>
        <w:t>starts</w:t>
      </w:r>
      <w:r w:rsidRPr="00CA584D">
        <w:t xml:space="preserve"> this st</w:t>
      </w:r>
      <w:r>
        <w:t>ea</w:t>
      </w:r>
      <w:r w:rsidRPr="00CA584D">
        <w:t xml:space="preserve">dy </w:t>
      </w:r>
      <w:r>
        <w:t>decline</w:t>
      </w:r>
      <w:r w:rsidRPr="00CA584D">
        <w:t xml:space="preserve"> in relationships. All that </w:t>
      </w:r>
      <w:r>
        <w:t>will</w:t>
      </w:r>
      <w:r w:rsidRPr="00CA584D">
        <w:t xml:space="preserve"> happen is that that </w:t>
      </w:r>
      <w:r>
        <w:t>age group’s</w:t>
      </w:r>
      <w:r w:rsidRPr="00CA584D">
        <w:t xml:space="preserve"> social world </w:t>
      </w:r>
      <w:r>
        <w:t>will</w:t>
      </w:r>
      <w:r w:rsidRPr="00CA584D">
        <w:t xml:space="preserve"> shrink much faster than it otherwise would have done. The knock</w:t>
      </w:r>
      <w:r>
        <w:t>-</w:t>
      </w:r>
      <w:r w:rsidRPr="00CA584D">
        <w:t xml:space="preserve">on consequences </w:t>
      </w:r>
      <w:r w:rsidR="00620972">
        <w:t>will</w:t>
      </w:r>
      <w:r w:rsidRPr="00CA584D">
        <w:t xml:space="preserve"> inevitably be increased rates of general diseases</w:t>
      </w:r>
      <w:r w:rsidR="00B3482C">
        <w:t>. T</w:t>
      </w:r>
      <w:r w:rsidRPr="00CA584D">
        <w:t>he ones that seem to be most key here are some but not all cancers, particular coronary</w:t>
      </w:r>
      <w:r>
        <w:t>-</w:t>
      </w:r>
      <w:r w:rsidRPr="00CA584D">
        <w:t>type diseases</w:t>
      </w:r>
      <w:r w:rsidR="002139BB">
        <w:t>,</w:t>
      </w:r>
      <w:r>
        <w:t xml:space="preserve"> and</w:t>
      </w:r>
      <w:r w:rsidRPr="00CA584D">
        <w:t xml:space="preserve"> dementias</w:t>
      </w:r>
      <w:r>
        <w:t xml:space="preserve">, which </w:t>
      </w:r>
      <w:r w:rsidRPr="00CA584D">
        <w:t>are hugely affected by whether</w:t>
      </w:r>
      <w:r>
        <w:t xml:space="preserve"> or not</w:t>
      </w:r>
      <w:r w:rsidRPr="00CA584D">
        <w:t xml:space="preserve"> you are well embedded in a network of social relationships.</w:t>
      </w:r>
      <w:r>
        <w:t xml:space="preserve"> </w:t>
      </w:r>
      <w:r w:rsidRPr="00CA584D">
        <w:t>In the context of this in particular, providing opportunities where you can meet new people and make new friends is very important for several reasons</w:t>
      </w:r>
      <w:r w:rsidR="0000531C">
        <w:t>,</w:t>
      </w:r>
      <w:r w:rsidRPr="00CA584D">
        <w:t xml:space="preserve"> aside from th</w:t>
      </w:r>
      <w:r>
        <w:t>os</w:t>
      </w:r>
      <w:r w:rsidRPr="00CA584D">
        <w:t>e</w:t>
      </w:r>
      <w:r>
        <w:t xml:space="preserve"> related to the</w:t>
      </w:r>
      <w:r w:rsidRPr="00CA584D">
        <w:t xml:space="preserve"> older age groups</w:t>
      </w:r>
      <w:r>
        <w:t xml:space="preserve">. </w:t>
      </w:r>
    </w:p>
    <w:p w:rsidR="008C5265" w:rsidP="008C5265">
      <w:pPr>
        <w:pStyle w:val="Answer"/>
      </w:pPr>
      <w:r>
        <w:t xml:space="preserve">There is a </w:t>
      </w:r>
      <w:r w:rsidRPr="00CA584D">
        <w:t>cont</w:t>
      </w:r>
      <w:r>
        <w:t>ras</w:t>
      </w:r>
      <w:r w:rsidRPr="00CA584D">
        <w:t>t here with online environments</w:t>
      </w:r>
      <w:r>
        <w:t xml:space="preserve">, </w:t>
      </w:r>
      <w:r w:rsidR="004F55D6">
        <w:t>and</w:t>
      </w:r>
      <w:r>
        <w:t xml:space="preserve"> </w:t>
      </w:r>
      <w:r w:rsidRPr="00CA584D">
        <w:t xml:space="preserve">Jane </w:t>
      </w:r>
      <w:r>
        <w:t>already</w:t>
      </w:r>
      <w:r w:rsidRPr="00CA584D">
        <w:t xml:space="preserve"> commented on</w:t>
      </w:r>
      <w:r w:rsidR="004F55D6">
        <w:t xml:space="preserve"> this. The </w:t>
      </w:r>
      <w:r w:rsidRPr="00CA584D">
        <w:t xml:space="preserve">problem with </w:t>
      </w:r>
      <w:r w:rsidRPr="00CA584D" w:rsidR="00B81A8F">
        <w:t>online environments</w:t>
      </w:r>
      <w:r w:rsidRPr="00CA584D">
        <w:t xml:space="preserve"> is that they very quickly become silos or echo chambers</w:t>
      </w:r>
      <w:r w:rsidR="00B81A8F">
        <w:t>,</w:t>
      </w:r>
      <w:r w:rsidRPr="00CA584D">
        <w:t xml:space="preserve"> because people gravitate together. The thing about the traditional places where you met people, </w:t>
      </w:r>
      <w:r>
        <w:t>such as</w:t>
      </w:r>
      <w:r w:rsidRPr="00CA584D">
        <w:t xml:space="preserve"> pubs</w:t>
      </w:r>
      <w:r>
        <w:t>,</w:t>
      </w:r>
      <w:r w:rsidRPr="00CA584D">
        <w:t xml:space="preserve"> community centres and the like, is that you were forced, whether you liked it or not, to talk to people who did not necessarily agree with you and whom you had not necessarily met before</w:t>
      </w:r>
      <w:r>
        <w:t>. S</w:t>
      </w:r>
      <w:r w:rsidRPr="00CA584D">
        <w:t>uddenly</w:t>
      </w:r>
      <w:r>
        <w:t>,</w:t>
      </w:r>
      <w:r w:rsidRPr="00CA584D">
        <w:t xml:space="preserve"> you</w:t>
      </w:r>
      <w:r>
        <w:t xml:space="preserve"> might</w:t>
      </w:r>
      <w:r w:rsidRPr="00CA584D">
        <w:t xml:space="preserve"> discover that you have something in common with them</w:t>
      </w:r>
      <w:r>
        <w:t>,</w:t>
      </w:r>
      <w:r w:rsidRPr="00CA584D">
        <w:t xml:space="preserve"> and a</w:t>
      </w:r>
      <w:r>
        <w:t xml:space="preserve"> new</w:t>
      </w:r>
      <w:r w:rsidRPr="00CA584D">
        <w:t xml:space="preserve"> relationship builds up. </w:t>
      </w:r>
    </w:p>
    <w:p w:rsidR="008C5265" w:rsidP="008C5265">
      <w:pPr>
        <w:pStyle w:val="Answer"/>
      </w:pPr>
      <w:r w:rsidRPr="00CA584D">
        <w:t>In the end, the key is how to maintain those kinds of environments. A</w:t>
      </w:r>
      <w:r>
        <w:t xml:space="preserve"> </w:t>
      </w:r>
      <w:r w:rsidRPr="00CA584D">
        <w:t>lot of angst has been expressed over the decline of pubs</w:t>
      </w:r>
      <w:r>
        <w:t>,</w:t>
      </w:r>
      <w:r w:rsidRPr="00CA584D">
        <w:t xml:space="preserve"> </w:t>
      </w:r>
      <w:r w:rsidR="00B81A8F">
        <w:t xml:space="preserve">and </w:t>
      </w:r>
      <w:r w:rsidRPr="00CA584D">
        <w:t>probably rightly</w:t>
      </w:r>
      <w:r w:rsidR="00B81A8F">
        <w:t>.</w:t>
      </w:r>
      <w:r>
        <w:t xml:space="preserve"> </w:t>
      </w:r>
      <w:r w:rsidRPr="00CA584D">
        <w:t xml:space="preserve">I suspect it </w:t>
      </w:r>
      <w:r>
        <w:t xml:space="preserve">has been </w:t>
      </w:r>
      <w:r w:rsidRPr="00CA584D">
        <w:t>bad news in many ways that pubs have shifted from being places where you go and have a drink in the corner and ha</w:t>
      </w:r>
      <w:r>
        <w:t>ve</w:t>
      </w:r>
      <w:r w:rsidRPr="00CA584D">
        <w:t xml:space="preserve"> a chat with people</w:t>
      </w:r>
      <w:r w:rsidR="008C22D4">
        <w:t>,</w:t>
      </w:r>
      <w:r w:rsidRPr="00CA584D">
        <w:t xml:space="preserve"> to places where you eat</w:t>
      </w:r>
      <w:r w:rsidR="00B81A8F">
        <w:t xml:space="preserve">, because </w:t>
      </w:r>
      <w:r w:rsidRPr="00CA584D">
        <w:t>then you come in as a couple or a foursome or something, you sit at a table and then you leave</w:t>
      </w:r>
      <w:r>
        <w:t xml:space="preserve">, </w:t>
      </w:r>
      <w:r w:rsidRPr="00CA584D">
        <w:t xml:space="preserve">never </w:t>
      </w:r>
      <w:r>
        <w:t>having spoken</w:t>
      </w:r>
      <w:r w:rsidRPr="00CA584D">
        <w:t xml:space="preserve"> to anyone except the waiter or the waitress</w:t>
      </w:r>
      <w:r>
        <w:t xml:space="preserve">. </w:t>
      </w:r>
      <w:r w:rsidR="00EF3C63">
        <w:t>If</w:t>
      </w:r>
      <w:r w:rsidRPr="00CA584D">
        <w:t xml:space="preserve"> you are sitting at a table having a drink, people will stop and talk to you</w:t>
      </w:r>
      <w:r>
        <w:t>,</w:t>
      </w:r>
      <w:r w:rsidRPr="00CA584D">
        <w:t xml:space="preserve"> </w:t>
      </w:r>
      <w:r>
        <w:t xml:space="preserve">or </w:t>
      </w:r>
      <w:r w:rsidRPr="00CA584D">
        <w:t>you might go to the bar and talk to them there, and so on</w:t>
      </w:r>
      <w:r w:rsidR="00EF3C63">
        <w:t>. So</w:t>
      </w:r>
      <w:r w:rsidRPr="00CA584D">
        <w:t xml:space="preserve"> those kinds of environments are important. </w:t>
      </w:r>
    </w:p>
    <w:p w:rsidR="001F37B7" w:rsidP="008C5265">
      <w:pPr>
        <w:pStyle w:val="Answer"/>
      </w:pPr>
      <w:r w:rsidRPr="00CA584D">
        <w:t xml:space="preserve">We have done surveys, and indeed experimental studies, on </w:t>
      </w:r>
      <w:r>
        <w:t>people’s</w:t>
      </w:r>
      <w:r w:rsidRPr="00CA584D">
        <w:t xml:space="preserve"> use of pubs and their involvement </w:t>
      </w:r>
      <w:r>
        <w:t xml:space="preserve">in </w:t>
      </w:r>
      <w:r w:rsidRPr="00CA584D">
        <w:t xml:space="preserve">social </w:t>
      </w:r>
      <w:r>
        <w:t>eating</w:t>
      </w:r>
      <w:r w:rsidRPr="00CA584D">
        <w:t>. This was prompted by the Big Lunch</w:t>
      </w:r>
      <w:r>
        <w:t>,</w:t>
      </w:r>
      <w:r w:rsidRPr="00CA584D">
        <w:t xml:space="preserve"> which is much to be commended in this sense</w:t>
      </w:r>
      <w:r>
        <w:t>. I</w:t>
      </w:r>
      <w:r>
        <w:t xml:space="preserve">t has </w:t>
      </w:r>
      <w:r w:rsidRPr="00CA584D">
        <w:t xml:space="preserve">been promoting the closing off </w:t>
      </w:r>
      <w:r>
        <w:t xml:space="preserve">of </w:t>
      </w:r>
      <w:r w:rsidRPr="00CA584D">
        <w:t xml:space="preserve">your road one Saturday in the year and having a communal lunch with everyone, </w:t>
      </w:r>
      <w:r w:rsidR="00204096">
        <w:t>so you have</w:t>
      </w:r>
      <w:r w:rsidRPr="00CA584D">
        <w:t xml:space="preserve"> the opportunity to meet and talk to people </w:t>
      </w:r>
      <w:r w:rsidR="00204096">
        <w:t>you would</w:t>
      </w:r>
      <w:r w:rsidRPr="00CA584D">
        <w:t xml:space="preserve"> normally not</w:t>
      </w:r>
      <w:r w:rsidR="00204096">
        <w:t xml:space="preserve"> meet and talk to</w:t>
      </w:r>
      <w:r w:rsidRPr="00CA584D">
        <w:t>.</w:t>
      </w:r>
    </w:p>
    <w:p w:rsidR="008C5265" w:rsidP="008C5265">
      <w:pPr>
        <w:pStyle w:val="Answer"/>
      </w:pPr>
      <w:r w:rsidRPr="00CA584D">
        <w:t xml:space="preserve">Properly stratified national surveys have been done for both those contexts, and </w:t>
      </w:r>
      <w:r>
        <w:t xml:space="preserve">they </w:t>
      </w:r>
      <w:r w:rsidRPr="00CA584D">
        <w:t xml:space="preserve">clearly </w:t>
      </w:r>
      <w:r>
        <w:t xml:space="preserve">show </w:t>
      </w:r>
      <w:r w:rsidRPr="00CA584D">
        <w:t>that the more often you engaged in social eating</w:t>
      </w:r>
      <w:r>
        <w:t>,</w:t>
      </w:r>
      <w:r w:rsidRPr="00CA584D">
        <w:t xml:space="preserve"> especially outside the family, </w:t>
      </w:r>
      <w:r w:rsidR="00395196">
        <w:t>and</w:t>
      </w:r>
      <w:r w:rsidRPr="00CA584D">
        <w:t xml:space="preserve"> ha</w:t>
      </w:r>
      <w:r w:rsidR="004F0BCC">
        <w:t>d</w:t>
      </w:r>
      <w:r w:rsidRPr="00CA584D">
        <w:t xml:space="preserve"> a regular pub where you went and were a member of a community, the more close friends you ha</w:t>
      </w:r>
      <w:r>
        <w:t xml:space="preserve">d—that </w:t>
      </w:r>
      <w:r w:rsidRPr="00CA584D">
        <w:t xml:space="preserve">was not a consequence </w:t>
      </w:r>
      <w:r>
        <w:t xml:space="preserve">of you </w:t>
      </w:r>
      <w:r w:rsidRPr="00CA584D">
        <w:t>being more social</w:t>
      </w:r>
      <w:r>
        <w:t xml:space="preserve">; </w:t>
      </w:r>
      <w:r w:rsidRPr="00CA584D">
        <w:t>you actually had more friends as a consequence of doing these activities</w:t>
      </w:r>
      <w:r>
        <w:t>—</w:t>
      </w:r>
      <w:r w:rsidRPr="00CA584D">
        <w:t>the more satisfied you were with your life</w:t>
      </w:r>
      <w:r w:rsidR="00395196">
        <w:t>,</w:t>
      </w:r>
      <w:r>
        <w:t xml:space="preserve"> </w:t>
      </w:r>
      <w:r w:rsidRPr="00CA584D">
        <w:t>the more engaged you were with your local community outside your friendship circles</w:t>
      </w:r>
      <w:r w:rsidR="00395196">
        <w:t>,</w:t>
      </w:r>
      <w:r>
        <w:t xml:space="preserve"> </w:t>
      </w:r>
      <w:r w:rsidRPr="00CA584D">
        <w:t>the more you trusted the other members of your community</w:t>
      </w:r>
      <w:r w:rsidR="00395196">
        <w:t xml:space="preserve">, </w:t>
      </w:r>
      <w:r w:rsidRPr="00CA584D">
        <w:t xml:space="preserve">the </w:t>
      </w:r>
      <w:r>
        <w:t xml:space="preserve">happier and </w:t>
      </w:r>
      <w:r w:rsidRPr="00CA584D">
        <w:t xml:space="preserve">less depressed </w:t>
      </w:r>
      <w:r>
        <w:t xml:space="preserve">you </w:t>
      </w:r>
      <w:r w:rsidRPr="00CA584D">
        <w:t>were</w:t>
      </w:r>
      <w:r>
        <w:t xml:space="preserve">, </w:t>
      </w:r>
      <w:r w:rsidRPr="00CA584D">
        <w:t xml:space="preserve">and so on. The consequences of just having a place where you </w:t>
      </w:r>
      <w:r>
        <w:t xml:space="preserve">can engage </w:t>
      </w:r>
      <w:r w:rsidRPr="00CA584D">
        <w:t xml:space="preserve">that is appropriate </w:t>
      </w:r>
      <w:r>
        <w:t xml:space="preserve">for </w:t>
      </w:r>
      <w:r w:rsidRPr="00CA584D">
        <w:t xml:space="preserve">your particular </w:t>
      </w:r>
      <w:r>
        <w:t xml:space="preserve">stage in life </w:t>
      </w:r>
      <w:r w:rsidRPr="00CA584D">
        <w:t xml:space="preserve">and so on </w:t>
      </w:r>
      <w:r>
        <w:t xml:space="preserve">are </w:t>
      </w:r>
      <w:r w:rsidRPr="00CA584D">
        <w:t xml:space="preserve">just unmeasurable. </w:t>
      </w:r>
      <w:r>
        <w:t xml:space="preserve">The dilemma is how to provide that. </w:t>
      </w:r>
    </w:p>
    <w:p w:rsidR="008C5265" w:rsidP="008C5265">
      <w:pPr>
        <w:pStyle w:val="Remark"/>
      </w:pPr>
      <w:r w:rsidRPr="006574F0">
        <w:rPr>
          <w:b/>
        </w:rPr>
        <w:t>The Chair:</w:t>
      </w:r>
      <w:r>
        <w:t xml:space="preserve"> </w:t>
      </w:r>
      <w:r w:rsidRPr="00DE7461">
        <w:t>Olivia and Jane might have some ideas about that</w:t>
      </w:r>
      <w:r>
        <w:t xml:space="preserve">. </w:t>
      </w:r>
      <w:r w:rsidRPr="00DE7461">
        <w:t>You said so many different things there</w:t>
      </w:r>
      <w:r>
        <w:t xml:space="preserve">, </w:t>
      </w:r>
      <w:r w:rsidRPr="00DE7461">
        <w:t>Robin</w:t>
      </w:r>
      <w:r w:rsidR="00E11A8F">
        <w:t>. I</w:t>
      </w:r>
      <w:r>
        <w:t xml:space="preserve">t was </w:t>
      </w:r>
      <w:r w:rsidRPr="00CA584D">
        <w:t>such an important piece of evidence for us</w:t>
      </w:r>
      <w:r>
        <w:t>. Could I</w:t>
      </w:r>
      <w:r w:rsidRPr="00CA584D">
        <w:t xml:space="preserve"> be crystal clear </w:t>
      </w:r>
      <w:r>
        <w:t>about what</w:t>
      </w:r>
      <w:r w:rsidRPr="00CA584D">
        <w:t xml:space="preserve"> </w:t>
      </w:r>
      <w:r>
        <w:t xml:space="preserve">you were </w:t>
      </w:r>
      <w:r w:rsidRPr="00CA584D">
        <w:t>suggesting</w:t>
      </w:r>
      <w:r>
        <w:t xml:space="preserve">? I do </w:t>
      </w:r>
      <w:r w:rsidRPr="00CA584D">
        <w:t>not want to put words in your mouth</w:t>
      </w:r>
      <w:r>
        <w:t>,</w:t>
      </w:r>
      <w:r w:rsidRPr="00CA584D">
        <w:t xml:space="preserve"> but </w:t>
      </w:r>
      <w:r>
        <w:t xml:space="preserve">I </w:t>
      </w:r>
      <w:r w:rsidRPr="00CA584D">
        <w:t xml:space="preserve">want to </w:t>
      </w:r>
      <w:r w:rsidRPr="00DE7461">
        <w:t xml:space="preserve">make sure I have understood it. </w:t>
      </w:r>
      <w:r>
        <w:t xml:space="preserve">Are you </w:t>
      </w:r>
      <w:r w:rsidRPr="00DE7461">
        <w:t xml:space="preserve">suggesting that </w:t>
      </w:r>
      <w:r>
        <w:t xml:space="preserve">you fear </w:t>
      </w:r>
      <w:r w:rsidRPr="00DE7461">
        <w:t xml:space="preserve">this year of </w:t>
      </w:r>
      <w:r>
        <w:t>p</w:t>
      </w:r>
      <w:r w:rsidRPr="00CA584D">
        <w:t>redominantly online socialising might lead to a big increase in both cancer and d</w:t>
      </w:r>
      <w:r>
        <w:t>e</w:t>
      </w:r>
      <w:r w:rsidRPr="00CA584D">
        <w:t>men</w:t>
      </w:r>
      <w:r>
        <w:t>tia</w:t>
      </w:r>
      <w:r w:rsidRPr="00CA584D">
        <w:t xml:space="preserve">? Am I understanding you right? </w:t>
      </w:r>
    </w:p>
    <w:p w:rsidR="008C5265" w:rsidP="008C5265">
      <w:pPr>
        <w:pStyle w:val="Answer"/>
      </w:pPr>
      <w:r>
        <w:rPr>
          <w:b/>
          <w:i/>
        </w:rPr>
        <w:t xml:space="preserve">Professor Robin Dunbar: </w:t>
      </w:r>
      <w:r w:rsidRPr="00CA584D">
        <w:t xml:space="preserve">Yes. This is putting two and two together and making four. </w:t>
      </w:r>
      <w:r w:rsidR="00236BAB">
        <w:t>W</w:t>
      </w:r>
      <w:r w:rsidRPr="00CA584D">
        <w:t>e cannot forecast the future</w:t>
      </w:r>
      <w:r w:rsidR="00236BAB">
        <w:t>, despite the modellers.</w:t>
      </w:r>
      <w:r>
        <w:t xml:space="preserve"> </w:t>
      </w:r>
    </w:p>
    <w:p w:rsidR="008C5265" w:rsidP="008C5265">
      <w:pPr>
        <w:pStyle w:val="Remark"/>
      </w:pPr>
      <w:r w:rsidRPr="006574F0">
        <w:rPr>
          <w:b/>
        </w:rPr>
        <w:t>The Chair:</w:t>
      </w:r>
      <w:r>
        <w:t xml:space="preserve"> </w:t>
      </w:r>
      <w:r w:rsidR="00E11A8F">
        <w:t>Clearly t</w:t>
      </w:r>
      <w:r w:rsidRPr="00CA584D">
        <w:t xml:space="preserve">hat is what we are trying to do. </w:t>
      </w:r>
    </w:p>
    <w:p w:rsidR="008C5265" w:rsidP="008C5265">
      <w:pPr>
        <w:pStyle w:val="Answer"/>
      </w:pPr>
      <w:r>
        <w:rPr>
          <w:b/>
          <w:i/>
        </w:rPr>
        <w:t xml:space="preserve">Professor Robin Dunbar: </w:t>
      </w:r>
      <w:r w:rsidRPr="00CA584D">
        <w:t>I know.</w:t>
      </w:r>
      <w:r w:rsidRPr="00DE7461">
        <w:t xml:space="preserve"> I am going </w:t>
      </w:r>
      <w:r w:rsidR="00C3202A">
        <w:t>on</w:t>
      </w:r>
      <w:r w:rsidRPr="00DE7461">
        <w:t xml:space="preserve"> what we know about these effects and the dynamics of how they work. That is what we would expect to happen</w:t>
      </w:r>
      <w:r w:rsidR="0019202E">
        <w:t>. I</w:t>
      </w:r>
      <w:r>
        <w:t xml:space="preserve">t </w:t>
      </w:r>
      <w:r w:rsidRPr="00CA584D">
        <w:t xml:space="preserve">is very clear from all our research and all the research that other people have done in this area. </w:t>
      </w:r>
    </w:p>
    <w:p w:rsidR="008C5265" w:rsidP="008C5265">
      <w:pPr>
        <w:pStyle w:val="Remark"/>
      </w:pPr>
      <w:r w:rsidRPr="006574F0">
        <w:rPr>
          <w:b/>
        </w:rPr>
        <w:t>The Chair:</w:t>
      </w:r>
      <w:r>
        <w:t xml:space="preserve"> Thank you, that is very important. Olivia and Jane, </w:t>
      </w:r>
      <w:r w:rsidRPr="00DE7461">
        <w:t>I ask you to come in and answer the second part of Robin</w:t>
      </w:r>
      <w:r>
        <w:t>’</w:t>
      </w:r>
      <w:r w:rsidRPr="00DE7461">
        <w:t>s points about how we might overcome some of this. I do not want to pre</w:t>
      </w:r>
      <w:r>
        <w:t>-</w:t>
      </w:r>
      <w:r w:rsidRPr="00DE7461">
        <w:t>empt Baron</w:t>
      </w:r>
      <w:r>
        <w:t xml:space="preserve">ess </w:t>
      </w:r>
      <w:r w:rsidRPr="00DE7461">
        <w:t>Morgan</w:t>
      </w:r>
      <w:r>
        <w:t>’</w:t>
      </w:r>
      <w:r w:rsidRPr="00DE7461">
        <w:t xml:space="preserve">s final questions about recommendations, so please keep your </w:t>
      </w:r>
      <w:r>
        <w:t xml:space="preserve">points </w:t>
      </w:r>
      <w:r w:rsidRPr="00DE7461">
        <w:t>brief</w:t>
      </w:r>
      <w:r>
        <w:t xml:space="preserve">. </w:t>
      </w:r>
    </w:p>
    <w:p w:rsidR="008C5265" w:rsidP="008C5265">
      <w:pPr>
        <w:pStyle w:val="Answer"/>
      </w:pPr>
      <w:r>
        <w:rPr>
          <w:b/>
          <w:i/>
        </w:rPr>
        <w:t xml:space="preserve">Olivia Field: </w:t>
      </w:r>
      <w:r w:rsidRPr="00FF29B9">
        <w:t>I agree about the long</w:t>
      </w:r>
      <w:r>
        <w:t>-</w:t>
      </w:r>
      <w:r w:rsidRPr="00FF29B9">
        <w:t>term impact</w:t>
      </w:r>
      <w:r>
        <w:t>s</w:t>
      </w:r>
      <w:r w:rsidRPr="00FF29B9">
        <w:t>. I will jump straight to one part of the solution that we think is vital</w:t>
      </w:r>
      <w:r>
        <w:t xml:space="preserve"> </w:t>
      </w:r>
      <w:r w:rsidRPr="00FF29B9">
        <w:t xml:space="preserve">and has been really positive. NHS England, in </w:t>
      </w:r>
      <w:r>
        <w:t xml:space="preserve">its </w:t>
      </w:r>
      <w:r w:rsidRPr="00FF29B9">
        <w:t>first loneliness strategy, committed to rolling out social</w:t>
      </w:r>
      <w:r w:rsidR="00E121FD">
        <w:t xml:space="preserve"> </w:t>
      </w:r>
      <w:r w:rsidRPr="00FF29B9">
        <w:t xml:space="preserve">prescribing </w:t>
      </w:r>
      <w:r w:rsidR="007635E2">
        <w:t>L</w:t>
      </w:r>
      <w:r>
        <w:t xml:space="preserve">ink </w:t>
      </w:r>
      <w:r w:rsidR="007635E2">
        <w:t>W</w:t>
      </w:r>
      <w:r w:rsidRPr="00FF29B9">
        <w:t>orkers</w:t>
      </w:r>
      <w:r>
        <w:t xml:space="preserve">. </w:t>
      </w:r>
      <w:r w:rsidRPr="00FF29B9">
        <w:t xml:space="preserve">That was based on a lot of work that the voluntary and community sector has been doing to tackle loneliness and connect individuals who have been isolated and lonely for long periods. We have seen that </w:t>
      </w:r>
      <w:r>
        <w:t xml:space="preserve">the </w:t>
      </w:r>
      <w:r w:rsidRPr="00FF29B9">
        <w:t>social prescribing model is really effective in building people</w:t>
      </w:r>
      <w:r>
        <w:t>’</w:t>
      </w:r>
      <w:r w:rsidRPr="00FF29B9">
        <w:t>s confidence and independence</w:t>
      </w:r>
      <w:r>
        <w:t>.</w:t>
      </w:r>
      <w:r w:rsidRPr="00FF29B9">
        <w:t xml:space="preserve"> </w:t>
      </w:r>
    </w:p>
    <w:p w:rsidR="0044508A" w:rsidP="008C5265">
      <w:pPr>
        <w:pStyle w:val="Answer"/>
      </w:pPr>
      <w:r w:rsidRPr="00FF29B9">
        <w:t xml:space="preserve">I shall briefly explain </w:t>
      </w:r>
      <w:r>
        <w:t>that model. I</w:t>
      </w:r>
      <w:r w:rsidRPr="00FF29B9">
        <w:t>t is a foundational service, not a long</w:t>
      </w:r>
      <w:r>
        <w:t>-</w:t>
      </w:r>
      <w:r w:rsidRPr="00FF29B9">
        <w:t>term one</w:t>
      </w:r>
      <w:r>
        <w:t xml:space="preserve">, so it </w:t>
      </w:r>
      <w:r w:rsidRPr="00FF29B9">
        <w:t xml:space="preserve">is temporary. Our </w:t>
      </w:r>
      <w:r w:rsidR="007635E2">
        <w:t>C</w:t>
      </w:r>
      <w:r w:rsidRPr="00FF29B9">
        <w:t xml:space="preserve">ommunity </w:t>
      </w:r>
      <w:r w:rsidR="007635E2">
        <w:t>C</w:t>
      </w:r>
      <w:r w:rsidRPr="00FF29B9">
        <w:t xml:space="preserve">onnectors, </w:t>
      </w:r>
      <w:r>
        <w:t xml:space="preserve">who </w:t>
      </w:r>
      <w:r w:rsidRPr="00FF29B9">
        <w:t xml:space="preserve">are like social prescribing </w:t>
      </w:r>
      <w:r w:rsidR="007635E2">
        <w:t>L</w:t>
      </w:r>
      <w:r>
        <w:t xml:space="preserve">ink </w:t>
      </w:r>
      <w:r w:rsidR="007635E2">
        <w:t>W</w:t>
      </w:r>
      <w:r w:rsidRPr="00FF29B9">
        <w:t>orkers, typically work with someone for three months. There has to be a level of flexibility when you are trying to tackle emotional needs like loneliness and the practical needs that come with that. We provide one</w:t>
      </w:r>
      <w:r>
        <w:t>-</w:t>
      </w:r>
      <w:r w:rsidRPr="00FF29B9">
        <w:t>to</w:t>
      </w:r>
      <w:r>
        <w:t>-</w:t>
      </w:r>
      <w:r w:rsidRPr="00FF29B9">
        <w:t>one tailored person</w:t>
      </w:r>
      <w:r>
        <w:t>-</w:t>
      </w:r>
      <w:r w:rsidRPr="00FF29B9">
        <w:t xml:space="preserve">centred support, </w:t>
      </w:r>
      <w:r>
        <w:t xml:space="preserve">which </w:t>
      </w:r>
      <w:r w:rsidRPr="00FF29B9">
        <w:t>involve</w:t>
      </w:r>
      <w:r>
        <w:t>s</w:t>
      </w:r>
      <w:r w:rsidRPr="00FF29B9">
        <w:t xml:space="preserve"> really getting to know the individual, getting to the root of their issues and working with them to </w:t>
      </w:r>
      <w:r>
        <w:t>c</w:t>
      </w:r>
      <w:r w:rsidRPr="00FF29B9">
        <w:t>o</w:t>
      </w:r>
      <w:r>
        <w:t>-</w:t>
      </w:r>
      <w:r w:rsidRPr="00FF29B9">
        <w:t>develop small, achievable goals that over that three</w:t>
      </w:r>
      <w:r>
        <w:t>-</w:t>
      </w:r>
      <w:r w:rsidRPr="00FF29B9">
        <w:t xml:space="preserve">month period can raise their confidence and independence. </w:t>
      </w:r>
    </w:p>
    <w:p w:rsidR="008C5265" w:rsidP="008C5265">
      <w:pPr>
        <w:pStyle w:val="Answer"/>
      </w:pPr>
      <w:r w:rsidRPr="00FF29B9">
        <w:t>I stress that long</w:t>
      </w:r>
      <w:r>
        <w:t>-</w:t>
      </w:r>
      <w:r w:rsidRPr="00FF29B9">
        <w:t>term isolation and loneliness absolutely affect</w:t>
      </w:r>
      <w:r>
        <w:t xml:space="preserve"> </w:t>
      </w:r>
      <w:r w:rsidRPr="00FF29B9">
        <w:t>our ability to connect with other people and take part in society</w:t>
      </w:r>
      <w:r w:rsidR="0044508A">
        <w:t>. T</w:t>
      </w:r>
      <w:r>
        <w:t xml:space="preserve">hey </w:t>
      </w:r>
      <w:r w:rsidRPr="00FF29B9">
        <w:t>affect</w:t>
      </w:r>
      <w:r>
        <w:t xml:space="preserve"> </w:t>
      </w:r>
      <w:r w:rsidRPr="00FF29B9">
        <w:t xml:space="preserve">our health, </w:t>
      </w:r>
      <w:r>
        <w:t>well-being</w:t>
      </w:r>
      <w:r w:rsidRPr="00FF29B9">
        <w:t xml:space="preserve"> and productivity. </w:t>
      </w:r>
      <w:r w:rsidR="00DE7936">
        <w:t>But</w:t>
      </w:r>
      <w:r w:rsidRPr="00FF29B9">
        <w:t xml:space="preserve"> social prescribing and one</w:t>
      </w:r>
      <w:r>
        <w:t>-</w:t>
      </w:r>
      <w:r w:rsidRPr="00FF29B9">
        <w:t>to</w:t>
      </w:r>
      <w:r>
        <w:t>-</w:t>
      </w:r>
      <w:r w:rsidRPr="00FF29B9">
        <w:t xml:space="preserve">one support, when provided by the right people in the right environment, really can make a massive difference. </w:t>
      </w:r>
    </w:p>
    <w:p w:rsidR="008C5265" w:rsidP="008C5265">
      <w:pPr>
        <w:pStyle w:val="Remark"/>
      </w:pPr>
      <w:r w:rsidRPr="00EF5EA8">
        <w:rPr>
          <w:b/>
        </w:rPr>
        <w:t>The Chair:</w:t>
      </w:r>
      <w:r>
        <w:t xml:space="preserve"> Thank you. </w:t>
      </w:r>
      <w:r w:rsidRPr="00FF29B9">
        <w:t>I</w:t>
      </w:r>
      <w:r>
        <w:t xml:space="preserve"> </w:t>
      </w:r>
      <w:r w:rsidR="00DE7936">
        <w:t>will</w:t>
      </w:r>
      <w:r w:rsidRPr="00FF29B9">
        <w:t xml:space="preserve"> stop you there</w:t>
      </w:r>
      <w:r w:rsidR="00DE7936">
        <w:t>.</w:t>
      </w:r>
      <w:r w:rsidRPr="00FF29B9">
        <w:t xml:space="preserve"> </w:t>
      </w:r>
      <w:r>
        <w:t xml:space="preserve">because we </w:t>
      </w:r>
      <w:r w:rsidR="00DE7936">
        <w:t>will</w:t>
      </w:r>
      <w:r>
        <w:t xml:space="preserve"> get into the detail of that in our final sets of questions. Jane, is there anything you want to add on </w:t>
      </w:r>
      <w:r w:rsidRPr="00DE7461">
        <w:t>the long</w:t>
      </w:r>
      <w:r>
        <w:t>-</w:t>
      </w:r>
      <w:r w:rsidRPr="00DE7461">
        <w:t>term implications</w:t>
      </w:r>
      <w:r>
        <w:t>—</w:t>
      </w:r>
      <w:r w:rsidRPr="00DE7461">
        <w:t xml:space="preserve">going back to </w:t>
      </w:r>
      <w:r>
        <w:t xml:space="preserve">the </w:t>
      </w:r>
      <w:r w:rsidR="00DE7936">
        <w:t>c</w:t>
      </w:r>
      <w:r>
        <w:t xml:space="preserve">ommittee’s </w:t>
      </w:r>
      <w:r w:rsidRPr="00DE7461">
        <w:t>original premise</w:t>
      </w:r>
      <w:r>
        <w:t xml:space="preserve">—of </w:t>
      </w:r>
      <w:r w:rsidRPr="00DE7461">
        <w:t>this year</w:t>
      </w:r>
      <w:r>
        <w:t>’</w:t>
      </w:r>
      <w:r w:rsidRPr="00DE7461">
        <w:t>s particular effect on people</w:t>
      </w:r>
      <w:r>
        <w:t>’</w:t>
      </w:r>
      <w:r w:rsidRPr="00DE7461">
        <w:t xml:space="preserve">s ability, or not, </w:t>
      </w:r>
      <w:r w:rsidRPr="00DE7461" w:rsidR="00DE7936">
        <w:t>to rebuild</w:t>
      </w:r>
      <w:r w:rsidR="00DE7936">
        <w:t xml:space="preserve"> </w:t>
      </w:r>
      <w:r>
        <w:t xml:space="preserve">their </w:t>
      </w:r>
      <w:r w:rsidRPr="00DE7461">
        <w:t xml:space="preserve">social </w:t>
      </w:r>
      <w:r>
        <w:t>connections</w:t>
      </w:r>
      <w:r w:rsidRPr="00DE7461">
        <w:t xml:space="preserve">? </w:t>
      </w:r>
    </w:p>
    <w:p w:rsidR="008C5265" w:rsidP="008C5265">
      <w:pPr>
        <w:pStyle w:val="Answer"/>
      </w:pPr>
      <w:r>
        <w:rPr>
          <w:b/>
          <w:i/>
        </w:rPr>
        <w:t xml:space="preserve">Jane East: </w:t>
      </w:r>
      <w:r>
        <w:t xml:space="preserve">My point is about long-term </w:t>
      </w:r>
      <w:r w:rsidRPr="00DE7461">
        <w:t xml:space="preserve">engagements and friendships. We have </w:t>
      </w:r>
      <w:r w:rsidR="005E54D8">
        <w:t>‘</w:t>
      </w:r>
      <w:r w:rsidRPr="00DE7461">
        <w:t xml:space="preserve">friendship </w:t>
      </w:r>
      <w:r w:rsidRPr="00FF29B9">
        <w:t>matches</w:t>
      </w:r>
      <w:r w:rsidR="005E54D8">
        <w:t>’</w:t>
      </w:r>
      <w:r>
        <w:t>,</w:t>
      </w:r>
      <w:r w:rsidRPr="00FF29B9">
        <w:t xml:space="preserve"> which are mutual, </w:t>
      </w:r>
      <w:r>
        <w:t xml:space="preserve">where </w:t>
      </w:r>
      <w:r w:rsidRPr="00FF29B9">
        <w:t xml:space="preserve">people give and receive. </w:t>
      </w:r>
      <w:r>
        <w:t xml:space="preserve">It </w:t>
      </w:r>
      <w:r w:rsidRPr="00FF29B9">
        <w:t>is really important</w:t>
      </w:r>
      <w:r>
        <w:t xml:space="preserve"> </w:t>
      </w:r>
      <w:r w:rsidRPr="00FF29B9">
        <w:t>as part of people</w:t>
      </w:r>
      <w:r>
        <w:t>’</w:t>
      </w:r>
      <w:r w:rsidRPr="00FF29B9">
        <w:t>s healing</w:t>
      </w:r>
      <w:r>
        <w:t xml:space="preserve"> </w:t>
      </w:r>
      <w:r w:rsidRPr="00FF29B9">
        <w:t xml:space="preserve">that they </w:t>
      </w:r>
      <w:r>
        <w:t xml:space="preserve">feel they are not </w:t>
      </w:r>
      <w:r w:rsidRPr="00FF29B9">
        <w:t xml:space="preserve">service users but our neighbours. </w:t>
      </w:r>
      <w:r>
        <w:t>We call all the</w:t>
      </w:r>
      <w:r w:rsidRPr="00FF29B9">
        <w:t xml:space="preserve"> </w:t>
      </w:r>
      <w:r w:rsidR="00016C93">
        <w:t>people</w:t>
      </w:r>
      <w:r w:rsidRPr="00FF29B9">
        <w:t xml:space="preserve"> we work with our neighbours, not service users </w:t>
      </w:r>
      <w:r w:rsidR="002F66B9">
        <w:t>and</w:t>
      </w:r>
      <w:r w:rsidRPr="00FF29B9">
        <w:t xml:space="preserve"> volunteers. </w:t>
      </w:r>
    </w:p>
    <w:p w:rsidR="008C5265" w:rsidP="008C5265">
      <w:pPr>
        <w:pStyle w:val="Answer"/>
      </w:pPr>
      <w:r>
        <w:t xml:space="preserve">Perseverance is important. We do it effectively </w:t>
      </w:r>
      <w:r w:rsidR="00C51924">
        <w:t xml:space="preserve">through </w:t>
      </w:r>
      <w:r>
        <w:t>a social prescribing model</w:t>
      </w:r>
      <w:r w:rsidR="004F640F">
        <w:t>,</w:t>
      </w:r>
      <w:r>
        <w:t xml:space="preserve"> but we </w:t>
      </w:r>
      <w:r>
        <w:t>definitely do</w:t>
      </w:r>
      <w:r>
        <w:t xml:space="preserve"> not call it that. </w:t>
      </w:r>
      <w:r w:rsidRPr="00FF29B9">
        <w:t xml:space="preserve">People </w:t>
      </w:r>
      <w:r>
        <w:t xml:space="preserve">are </w:t>
      </w:r>
      <w:r w:rsidRPr="00FF29B9">
        <w:t>pulling each other through this time and, as I say, giving and receiving</w:t>
      </w:r>
      <w:r>
        <w:t xml:space="preserve">. </w:t>
      </w:r>
      <w:r w:rsidRPr="00FF29B9">
        <w:t>As we look forward, we are definitely looking at a hybrid offer</w:t>
      </w:r>
      <w:r w:rsidR="004F640F">
        <w:t>,</w:t>
      </w:r>
      <w:r w:rsidRPr="00FF29B9">
        <w:t xml:space="preserve"> because some online engagements have been really useful and enabled people to engage who </w:t>
      </w:r>
      <w:r>
        <w:t xml:space="preserve">have </w:t>
      </w:r>
      <w:r w:rsidRPr="00FF29B9">
        <w:t xml:space="preserve">never </w:t>
      </w:r>
      <w:r>
        <w:t xml:space="preserve">been </w:t>
      </w:r>
      <w:r w:rsidRPr="00FF29B9">
        <w:t xml:space="preserve">able to before. </w:t>
      </w:r>
    </w:p>
    <w:p w:rsidR="008C5265" w:rsidP="008C5265">
      <w:pPr>
        <w:pStyle w:val="Question"/>
      </w:pPr>
      <w:r w:rsidRPr="00DE7461">
        <w:rPr>
          <w:b/>
        </w:rPr>
        <w:t>Lord Hain:</w:t>
      </w:r>
      <w:r>
        <w:t xml:space="preserve"> </w:t>
      </w:r>
      <w:r w:rsidRPr="00FF29B9">
        <w:t xml:space="preserve">If the social </w:t>
      </w:r>
      <w:r>
        <w:t xml:space="preserve">is </w:t>
      </w:r>
      <w:r w:rsidRPr="00FF29B9">
        <w:t xml:space="preserve">really </w:t>
      </w:r>
      <w:r>
        <w:t xml:space="preserve">as critical as all </w:t>
      </w:r>
      <w:r w:rsidRPr="00FF29B9">
        <w:t xml:space="preserve">three </w:t>
      </w:r>
      <w:r>
        <w:t xml:space="preserve">of </w:t>
      </w:r>
      <w:r w:rsidRPr="00FF29B9">
        <w:t xml:space="preserve">you are </w:t>
      </w:r>
      <w:r>
        <w:t xml:space="preserve">saying, </w:t>
      </w:r>
      <w:r w:rsidRPr="00FF29B9">
        <w:t>how do you resource</w:t>
      </w:r>
      <w:r>
        <w:t xml:space="preserve"> </w:t>
      </w:r>
      <w:r w:rsidRPr="00FF29B9">
        <w:t xml:space="preserve">it? </w:t>
      </w:r>
      <w:r>
        <w:t xml:space="preserve">I am </w:t>
      </w:r>
      <w:r w:rsidRPr="00FF29B9">
        <w:t xml:space="preserve">not talking about state </w:t>
      </w:r>
      <w:r w:rsidR="00133520">
        <w:t>F</w:t>
      </w:r>
      <w:r w:rsidRPr="00FF29B9">
        <w:t xml:space="preserve">riendship </w:t>
      </w:r>
      <w:r w:rsidR="00133520">
        <w:t>O</w:t>
      </w:r>
      <w:r w:rsidRPr="00FF29B9">
        <w:t>fficers</w:t>
      </w:r>
      <w:r>
        <w:t xml:space="preserve">, but should we switch the resources saved by going digital </w:t>
      </w:r>
      <w:r w:rsidR="00E5058D">
        <w:t>from</w:t>
      </w:r>
      <w:r w:rsidR="00301D07">
        <w:t xml:space="preserve"> </w:t>
      </w:r>
      <w:r>
        <w:t xml:space="preserve">public service workers into </w:t>
      </w:r>
      <w:r w:rsidRPr="00DE7461">
        <w:t>community workers</w:t>
      </w:r>
      <w:r>
        <w:t xml:space="preserve">, </w:t>
      </w:r>
      <w:r w:rsidRPr="00DE7461">
        <w:t xml:space="preserve">social </w:t>
      </w:r>
      <w:r w:rsidRPr="00DE7461">
        <w:t xml:space="preserve">workers in particular, </w:t>
      </w:r>
      <w:r w:rsidRPr="00FF29B9">
        <w:t>doing</w:t>
      </w:r>
      <w:r w:rsidRPr="00FF29B9">
        <w:t xml:space="preserve"> this kind of outreach stuff? </w:t>
      </w:r>
    </w:p>
    <w:p w:rsidR="008C5265" w:rsidRPr="00FF29B9" w:rsidP="008C5265">
      <w:pPr>
        <w:pStyle w:val="Answer"/>
      </w:pPr>
      <w:r>
        <w:rPr>
          <w:b/>
          <w:i/>
        </w:rPr>
        <w:t xml:space="preserve">Professor Robin Dunbar: </w:t>
      </w:r>
      <w:r w:rsidRPr="00FF29B9">
        <w:t xml:space="preserve">I have been </w:t>
      </w:r>
      <w:r>
        <w:t xml:space="preserve">known to </w:t>
      </w:r>
      <w:r w:rsidRPr="00FF29B9">
        <w:t xml:space="preserve">say many times in public </w:t>
      </w:r>
      <w:r>
        <w:t xml:space="preserve">that </w:t>
      </w:r>
      <w:r w:rsidRPr="00FF29B9">
        <w:t xml:space="preserve">if you </w:t>
      </w:r>
      <w:r>
        <w:t xml:space="preserve">solved the </w:t>
      </w:r>
      <w:r w:rsidRPr="00FF29B9">
        <w:t>problem of friendship, you would save the entire deficit that hangs over the NHS overnight. The only difficulty</w:t>
      </w:r>
      <w:r>
        <w:t>,</w:t>
      </w:r>
      <w:r w:rsidRPr="00FF29B9">
        <w:t xml:space="preserve"> inevitably, is the fact that it takes </w:t>
      </w:r>
      <w:r>
        <w:t xml:space="preserve">two </w:t>
      </w:r>
      <w:r w:rsidRPr="00FF29B9">
        <w:t>to tango</w:t>
      </w:r>
      <w:r>
        <w:t xml:space="preserve"> </w:t>
      </w:r>
      <w:r w:rsidRPr="00FF29B9">
        <w:t xml:space="preserve">in relationships of </w:t>
      </w:r>
      <w:r>
        <w:t xml:space="preserve">all </w:t>
      </w:r>
      <w:r w:rsidRPr="00FF29B9">
        <w:t xml:space="preserve">kinds. It is not enough that </w:t>
      </w:r>
      <w:r>
        <w:t xml:space="preserve">you want </w:t>
      </w:r>
      <w:r w:rsidRPr="00FF29B9">
        <w:t xml:space="preserve">to find a friend; </w:t>
      </w:r>
      <w:r w:rsidR="0070405E">
        <w:t xml:space="preserve">somebody </w:t>
      </w:r>
      <w:r w:rsidRPr="00FF29B9">
        <w:t>else has to be looking for one and willing to make space for you</w:t>
      </w:r>
      <w:r w:rsidR="00707164">
        <w:t>,</w:t>
      </w:r>
      <w:r w:rsidRPr="00FF29B9">
        <w:t xml:space="preserve"> to</w:t>
      </w:r>
      <w:r>
        <w:t>o</w:t>
      </w:r>
      <w:r w:rsidRPr="00FF29B9">
        <w:t xml:space="preserve">. </w:t>
      </w:r>
    </w:p>
    <w:p w:rsidR="008C5265" w:rsidP="008C5265">
      <w:pPr>
        <w:pStyle w:val="Answer"/>
      </w:pPr>
      <w:r w:rsidRPr="00FF29B9">
        <w:t>My sense</w:t>
      </w:r>
      <w:r>
        <w:t xml:space="preserve">, </w:t>
      </w:r>
      <w:r w:rsidRPr="00FF29B9">
        <w:t>and this is a stab in the dark</w:t>
      </w:r>
      <w:r>
        <w:t xml:space="preserve">, </w:t>
      </w:r>
      <w:r w:rsidR="00707164">
        <w:t xml:space="preserve">is </w:t>
      </w:r>
      <w:r>
        <w:t xml:space="preserve">that </w:t>
      </w:r>
      <w:r w:rsidRPr="00FF29B9">
        <w:t xml:space="preserve">we </w:t>
      </w:r>
      <w:r>
        <w:t xml:space="preserve">should </w:t>
      </w:r>
      <w:r w:rsidRPr="00FF29B9">
        <w:t>increase</w:t>
      </w:r>
      <w:r>
        <w:t xml:space="preserve"> </w:t>
      </w:r>
      <w:r w:rsidRPr="00FF29B9">
        <w:t xml:space="preserve">the level of integration of the more vulnerable </w:t>
      </w:r>
      <w:r>
        <w:t xml:space="preserve">components of society; </w:t>
      </w:r>
      <w:r w:rsidRPr="00FF29B9">
        <w:t>we have spoken particularly about the elderly</w:t>
      </w:r>
      <w:r w:rsidR="004A1436">
        <w:t>,</w:t>
      </w:r>
      <w:r w:rsidRPr="00FF29B9">
        <w:t xml:space="preserve"> but there are all the other groups that are socially isolated</w:t>
      </w:r>
      <w:r>
        <w:t xml:space="preserve">. </w:t>
      </w:r>
      <w:r w:rsidRPr="00FF29B9">
        <w:t xml:space="preserve">I want to hark back for a moment to an earlier </w:t>
      </w:r>
      <w:r w:rsidRPr="00FF29B9">
        <w:t>question</w:t>
      </w:r>
      <w:r>
        <w:t xml:space="preserve"> about </w:t>
      </w:r>
      <w:r w:rsidRPr="00FF29B9">
        <w:t>the embeddedness of migrants into communities</w:t>
      </w:r>
      <w:r>
        <w:t xml:space="preserve">. We </w:t>
      </w:r>
      <w:r w:rsidRPr="00FF29B9">
        <w:t xml:space="preserve">have shown in studies that we have done here and in Spain that </w:t>
      </w:r>
      <w:r>
        <w:t xml:space="preserve">the structure of </w:t>
      </w:r>
      <w:r w:rsidRPr="00FF29B9">
        <w:t xml:space="preserve">social networks in migrant communities is very different from the structure of normal members of the host society. That is </w:t>
      </w:r>
      <w:r>
        <w:t>be</w:t>
      </w:r>
      <w:r w:rsidRPr="00FF29B9">
        <w:t>cause they effectively become socially isolated by not knowing how to reach out</w:t>
      </w:r>
      <w:r>
        <w:t xml:space="preserve"> </w:t>
      </w:r>
      <w:r w:rsidRPr="00FF29B9">
        <w:t>and engage with the wider community</w:t>
      </w:r>
      <w:r>
        <w:t xml:space="preserve">, </w:t>
      </w:r>
      <w:r w:rsidR="004A1436">
        <w:t>so</w:t>
      </w:r>
      <w:r w:rsidRPr="00FF29B9">
        <w:t xml:space="preserve"> they become more and more inward</w:t>
      </w:r>
      <w:r>
        <w:t>-</w:t>
      </w:r>
      <w:r w:rsidRPr="00FF29B9">
        <w:t xml:space="preserve">looking. </w:t>
      </w:r>
      <w:r>
        <w:t xml:space="preserve">That </w:t>
      </w:r>
      <w:r w:rsidRPr="00FF29B9">
        <w:t xml:space="preserve">seems to be true of </w:t>
      </w:r>
      <w:r>
        <w:t xml:space="preserve">probably </w:t>
      </w:r>
      <w:r w:rsidRPr="00FF29B9">
        <w:t xml:space="preserve">all migrant communities through the ages, not just now. </w:t>
      </w:r>
      <w:r>
        <w:t xml:space="preserve">If that </w:t>
      </w:r>
      <w:r w:rsidRPr="00FF29B9">
        <w:t xml:space="preserve">sense of integration and community </w:t>
      </w:r>
      <w:r>
        <w:t xml:space="preserve">were built up better, </w:t>
      </w:r>
      <w:r w:rsidRPr="00FF29B9">
        <w:t>the savings to the NHS would be phenomenal</w:t>
      </w:r>
      <w:r>
        <w:t xml:space="preserve">. </w:t>
      </w:r>
    </w:p>
    <w:p w:rsidR="008C5265" w:rsidP="008C5265">
      <w:pPr>
        <w:pStyle w:val="Answer"/>
      </w:pPr>
      <w:r w:rsidRPr="00FF29B9">
        <w:t xml:space="preserve">I have nothing but the media to base </w:t>
      </w:r>
      <w:r>
        <w:t xml:space="preserve">this </w:t>
      </w:r>
      <w:r w:rsidRPr="00FF29B9">
        <w:t>on</w:t>
      </w:r>
      <w:r w:rsidR="00AD0CE6">
        <w:t>,</w:t>
      </w:r>
      <w:r>
        <w:t xml:space="preserve"> </w:t>
      </w:r>
      <w:r w:rsidRPr="00FF29B9">
        <w:t xml:space="preserve">but I have read, as you probably </w:t>
      </w:r>
      <w:r>
        <w:t>have too</w:t>
      </w:r>
      <w:r w:rsidRPr="00FF29B9">
        <w:t xml:space="preserve">, that </w:t>
      </w:r>
      <w:r>
        <w:t xml:space="preserve">a </w:t>
      </w:r>
      <w:r w:rsidRPr="00FF29B9">
        <w:t>huge proportion of visits to GP</w:t>
      </w:r>
      <w:r>
        <w:t>s</w:t>
      </w:r>
      <w:r w:rsidRPr="00FF29B9">
        <w:t xml:space="preserve"> have nothing to do with people</w:t>
      </w:r>
      <w:r>
        <w:t>’</w:t>
      </w:r>
      <w:r w:rsidRPr="00FF29B9">
        <w:t>s medical status</w:t>
      </w:r>
      <w:r w:rsidR="00AD0CE6">
        <w:t>. T</w:t>
      </w:r>
      <w:r w:rsidRPr="00FF29B9">
        <w:t xml:space="preserve">hey are just lonely people who are desperate to talk to someone. If they had someone to talk to, the pressure would be taken off the </w:t>
      </w:r>
      <w:r>
        <w:t xml:space="preserve">GP </w:t>
      </w:r>
      <w:r w:rsidRPr="00FF29B9">
        <w:t>surgeries</w:t>
      </w:r>
      <w:r>
        <w:t xml:space="preserve">, which would be phenomenal. </w:t>
      </w:r>
      <w:r w:rsidRPr="00FF29B9">
        <w:t>I will leave it to the other two to provide the nitty</w:t>
      </w:r>
      <w:r>
        <w:t>-</w:t>
      </w:r>
      <w:r w:rsidRPr="00FF29B9">
        <w:t>gritty</w:t>
      </w:r>
      <w:r>
        <w:t xml:space="preserve">. </w:t>
      </w:r>
    </w:p>
    <w:p w:rsidR="008C5265" w:rsidP="008C5265">
      <w:pPr>
        <w:pStyle w:val="Remark"/>
      </w:pPr>
      <w:r w:rsidRPr="00EF5EA8">
        <w:rPr>
          <w:b/>
        </w:rPr>
        <w:t>The Chair:</w:t>
      </w:r>
      <w:r>
        <w:t xml:space="preserve"> </w:t>
      </w:r>
      <w:r w:rsidRPr="00FF29B9">
        <w:t>Just quick answers</w:t>
      </w:r>
      <w:r>
        <w:t xml:space="preserve"> from Jane and Olivia</w:t>
      </w:r>
      <w:r w:rsidRPr="00FF29B9">
        <w:t xml:space="preserve">, please, </w:t>
      </w:r>
      <w:r>
        <w:t xml:space="preserve">because I know Baroness Morgan is going to come on to more specific recommendations. </w:t>
      </w:r>
    </w:p>
    <w:p w:rsidR="008C5265" w:rsidRPr="00FF29B9" w:rsidP="008C5265">
      <w:pPr>
        <w:pStyle w:val="Answer"/>
      </w:pPr>
      <w:r>
        <w:rPr>
          <w:b/>
          <w:i/>
        </w:rPr>
        <w:t xml:space="preserve">Olivia Field: </w:t>
      </w:r>
      <w:r>
        <w:t>I reiterate that there is a lot of evidence—</w:t>
      </w:r>
      <w:r w:rsidRPr="00FF29B9">
        <w:t xml:space="preserve">I </w:t>
      </w:r>
      <w:r>
        <w:t xml:space="preserve">can </w:t>
      </w:r>
      <w:r w:rsidRPr="00FF29B9">
        <w:t>send you all the sources for this</w:t>
      </w:r>
      <w:r>
        <w:t xml:space="preserve">—showing that if you always or often </w:t>
      </w:r>
      <w:r w:rsidR="00F0360E">
        <w:t xml:space="preserve">feel </w:t>
      </w:r>
      <w:r>
        <w:t>lonely</w:t>
      </w:r>
      <w:r w:rsidR="00F0360E">
        <w:t xml:space="preserve">, </w:t>
      </w:r>
      <w:r>
        <w:t xml:space="preserve">you are far more likely to attend A&amp;E, your GP or local authority residential care, be unemployed, lose your job or not be productive, so </w:t>
      </w:r>
      <w:r w:rsidRPr="00FF29B9">
        <w:t>there is a real cost incentive to invest</w:t>
      </w:r>
      <w:r w:rsidR="008723D7">
        <w:t>ing</w:t>
      </w:r>
      <w:r w:rsidRPr="00FF29B9">
        <w:t xml:space="preserve"> in schemes</w:t>
      </w:r>
      <w:r>
        <w:t xml:space="preserve"> to tackle loneliness. A r</w:t>
      </w:r>
      <w:r w:rsidRPr="00FF29B9">
        <w:t>ecent study commissioned by the Government</w:t>
      </w:r>
      <w:r>
        <w:t xml:space="preserve">, and </w:t>
      </w:r>
      <w:r w:rsidRPr="00FF29B9">
        <w:t>again</w:t>
      </w:r>
      <w:r>
        <w:t xml:space="preserve"> </w:t>
      </w:r>
      <w:r w:rsidRPr="00FF29B9">
        <w:t xml:space="preserve">I can send </w:t>
      </w:r>
      <w:r>
        <w:t xml:space="preserve">this </w:t>
      </w:r>
      <w:r w:rsidRPr="00FF29B9">
        <w:t>to you</w:t>
      </w:r>
      <w:r>
        <w:t xml:space="preserve">, </w:t>
      </w:r>
      <w:r w:rsidRPr="00FF29B9">
        <w:t xml:space="preserve">estimates </w:t>
      </w:r>
      <w:r>
        <w:t xml:space="preserve">that the cost to public services per </w:t>
      </w:r>
      <w:r w:rsidRPr="00FF29B9">
        <w:t xml:space="preserve">person who </w:t>
      </w:r>
      <w:r w:rsidR="004115E5">
        <w:t>always or</w:t>
      </w:r>
      <w:r>
        <w:t xml:space="preserve"> often </w:t>
      </w:r>
      <w:r w:rsidR="004115E5">
        <w:t xml:space="preserve">feels </w:t>
      </w:r>
      <w:r>
        <w:t xml:space="preserve">lonely is about £9,500 a year, and that is quite a conservative estimate. We </w:t>
      </w:r>
      <w:r w:rsidRPr="00FF29B9">
        <w:t xml:space="preserve">would be saving a lot by investing in our </w:t>
      </w:r>
      <w:r>
        <w:t>c</w:t>
      </w:r>
      <w:r w:rsidRPr="00FF29B9">
        <w:t>onne</w:t>
      </w:r>
      <w:r>
        <w:t>ct</w:t>
      </w:r>
      <w:r w:rsidRPr="00FF29B9">
        <w:t>ions.</w:t>
      </w:r>
    </w:p>
    <w:p w:rsidR="00B46700" w:rsidP="00B46700">
      <w:pPr>
        <w:pStyle w:val="Answer"/>
      </w:pPr>
      <w:r>
        <w:rPr>
          <w:b/>
          <w:i/>
        </w:rPr>
        <w:t xml:space="preserve">Jane East: </w:t>
      </w:r>
      <w:r w:rsidRPr="00FF29B9">
        <w:rPr>
          <w:bCs/>
          <w:iCs/>
        </w:rPr>
        <w:t>I would say</w:t>
      </w:r>
      <w:r>
        <w:rPr>
          <w:b/>
          <w:i/>
        </w:rPr>
        <w:t xml:space="preserve"> </w:t>
      </w:r>
      <w:r>
        <w:rPr>
          <w:bCs/>
          <w:iCs/>
        </w:rPr>
        <w:t xml:space="preserve">investment in retaining and building on the current momentum in our </w:t>
      </w:r>
      <w:r>
        <w:rPr>
          <w:bCs/>
          <w:iCs/>
        </w:rPr>
        <w:t>society, and</w:t>
      </w:r>
      <w:r>
        <w:rPr>
          <w:bCs/>
          <w:iCs/>
        </w:rPr>
        <w:t xml:space="preserve"> thinking about how mutual aid groups can be supported in a meaningful way. We should think about c</w:t>
      </w:r>
      <w:r w:rsidRPr="00FF29B9">
        <w:t xml:space="preserve">ommunity workers rather than social workers. Social workers are service providers, and community workers facilitate communities to be there for each other. That is quite different. </w:t>
      </w:r>
    </w:p>
    <w:p w:rsidR="00B46700" w:rsidP="00B46700">
      <w:pPr>
        <w:pStyle w:val="Remark"/>
      </w:pPr>
      <w:r w:rsidRPr="00EF5EA8">
        <w:rPr>
          <w:b/>
        </w:rPr>
        <w:t>The Chair:</w:t>
      </w:r>
      <w:r>
        <w:t xml:space="preserve"> </w:t>
      </w:r>
      <w:r w:rsidRPr="00FF29B9">
        <w:t xml:space="preserve">Thank you, that was really interesting. </w:t>
      </w:r>
      <w:r>
        <w:t>Baroness Morgan has some questions about your specific ideas, because we want to make sure that we make our recommendations to government clear and specific as a result of this inquiry.</w:t>
      </w:r>
    </w:p>
    <w:p w:rsidR="00B46700" w:rsidRPr="00FF29B9" w:rsidP="00B46700">
      <w:pPr>
        <w:pStyle w:val="Question"/>
      </w:pPr>
      <w:r w:rsidRPr="00FF29B9">
        <w:rPr>
          <w:b/>
        </w:rPr>
        <w:t>Baroness Morgan of Cotes:</w:t>
      </w:r>
      <w:r>
        <w:t xml:space="preserve"> </w:t>
      </w:r>
      <w:r w:rsidRPr="00FF29B9">
        <w:t xml:space="preserve">Thank you to our witnesses. It has been a fascinating session. You have given us so much to think about. Baroness Jay </w:t>
      </w:r>
      <w:r>
        <w:t>will</w:t>
      </w:r>
      <w:r w:rsidRPr="00FF29B9">
        <w:t xml:space="preserve"> come in </w:t>
      </w:r>
      <w:r>
        <w:t>on this, too</w:t>
      </w:r>
      <w:r w:rsidRPr="00FF29B9">
        <w:t xml:space="preserve">, but I </w:t>
      </w:r>
      <w:r>
        <w:t>will ask in a moment whether</w:t>
      </w:r>
      <w:r w:rsidRPr="00FF29B9">
        <w:t xml:space="preserve"> you have any specific recommendations. You have already </w:t>
      </w:r>
      <w:r>
        <w:t>given us</w:t>
      </w:r>
      <w:r w:rsidRPr="00FF29B9">
        <w:t xml:space="preserve"> very specific recommendations, which the team will obviously look to draw out. </w:t>
      </w:r>
    </w:p>
    <w:p w:rsidR="00B46700" w:rsidRPr="00F50656" w:rsidP="00B46700">
      <w:pPr>
        <w:pStyle w:val="Question"/>
        <w:numPr>
          <w:ilvl w:val="0"/>
          <w:numId w:val="0"/>
        </w:numPr>
        <w:ind w:left="794"/>
      </w:pPr>
      <w:r>
        <w:t xml:space="preserve">Before doing so, I have a question for Robin, although Jane and Olivia will have anecdotal evidence, too. Let us assume that we can get </w:t>
      </w:r>
      <w:r w:rsidRPr="00F50656">
        <w:t>the most vulnerable vaccinated, and that when we come to springtime</w:t>
      </w:r>
      <w:r>
        <w:t xml:space="preserve">, around May, </w:t>
      </w:r>
      <w:r>
        <w:t>p</w:t>
      </w:r>
      <w:r w:rsidRPr="00F50656">
        <w:t xml:space="preserve">eople are able to resume more normal </w:t>
      </w:r>
      <w:r>
        <w:t>face-to-face c</w:t>
      </w:r>
      <w:r w:rsidRPr="00F50656">
        <w:t xml:space="preserve">ontacts with friends. </w:t>
      </w:r>
      <w:r>
        <w:t>H</w:t>
      </w:r>
      <w:r w:rsidRPr="00F50656">
        <w:t xml:space="preserve">ow much encouragement </w:t>
      </w:r>
      <w:r>
        <w:t>will people</w:t>
      </w:r>
      <w:r w:rsidRPr="00F50656">
        <w:t xml:space="preserve"> need to do that? Olivia has talked about this a bit</w:t>
      </w:r>
      <w:r>
        <w:t xml:space="preserve">. </w:t>
      </w:r>
      <w:r w:rsidRPr="00F50656">
        <w:t xml:space="preserve">How difficult is it? You talked about a lack of </w:t>
      </w:r>
      <w:r>
        <w:t>face-to-face</w:t>
      </w:r>
      <w:r w:rsidRPr="00F50656">
        <w:t xml:space="preserve"> contact reducing friendships to acquaintanceships. Are there some friendships that will never probably never recover from this, or does your research show that people are able to rebuild these key friendships and relationships?</w:t>
      </w:r>
    </w:p>
    <w:p w:rsidR="00B46700" w:rsidP="00B46700">
      <w:pPr>
        <w:pStyle w:val="Answer"/>
      </w:pPr>
      <w:r>
        <w:rPr>
          <w:b/>
          <w:i/>
        </w:rPr>
        <w:t xml:space="preserve">Professor Robin Dunbar: </w:t>
      </w:r>
      <w:r>
        <w:t>I think t</w:t>
      </w:r>
      <w:r w:rsidRPr="00F50656">
        <w:t>he general answer is that we will all bounce back. If lockdown went on for several years</w:t>
      </w:r>
      <w:r>
        <w:t>,</w:t>
      </w:r>
      <w:r w:rsidRPr="00F50656">
        <w:t xml:space="preserve"> we would probably be in serious trouble</w:t>
      </w:r>
      <w:r>
        <w:t>.</w:t>
      </w:r>
      <w:r w:rsidRPr="00F50656">
        <w:t xml:space="preserve"> It would be the equivalent of being locked up in prison</w:t>
      </w:r>
      <w:r>
        <w:t>,</w:t>
      </w:r>
      <w:r w:rsidRPr="00F50656">
        <w:t xml:space="preserve"> with the consequences that often has </w:t>
      </w:r>
      <w:r>
        <w:t xml:space="preserve">for </w:t>
      </w:r>
      <w:r w:rsidRPr="00F50656">
        <w:t xml:space="preserve">people. </w:t>
      </w:r>
    </w:p>
    <w:p w:rsidR="00B46700" w:rsidRPr="00F50656" w:rsidP="00B46700">
      <w:pPr>
        <w:pStyle w:val="Answer"/>
      </w:pPr>
      <w:r w:rsidRPr="00F50656">
        <w:t>I am a great deal less worried about the younger generations</w:t>
      </w:r>
      <w:r>
        <w:t>,</w:t>
      </w:r>
      <w:r w:rsidRPr="00F50656">
        <w:t xml:space="preserve"> because they are hyper</w:t>
      </w:r>
      <w:r>
        <w:t xml:space="preserve"> </w:t>
      </w:r>
      <w:r w:rsidRPr="00F50656">
        <w:t>social. That is their life, despite the fact that we would prefer them to be doing other things like writing essays in school. Building their social networks for the future is what they really spend th</w:t>
      </w:r>
      <w:r>
        <w:t>eir</w:t>
      </w:r>
      <w:r w:rsidRPr="00F50656">
        <w:t xml:space="preserve"> teenage and early 20s doing. I think they will just bounce back</w:t>
      </w:r>
      <w:r>
        <w:t>,</w:t>
      </w:r>
      <w:r w:rsidRPr="00F50656">
        <w:t xml:space="preserve"> and so will most people. People will find places in which to do these things. I am much more worried about the older generation, and I would be much more worried about those who are already isolated</w:t>
      </w:r>
      <w:r>
        <w:t>.</w:t>
      </w:r>
      <w:r w:rsidRPr="00F50656">
        <w:t xml:space="preserve"> Both those groups are on downward slippery slopes already</w:t>
      </w:r>
      <w:r>
        <w:t xml:space="preserve">. </w:t>
      </w:r>
    </w:p>
    <w:p w:rsidR="00B46700" w:rsidP="00B46700">
      <w:pPr>
        <w:pStyle w:val="Answer"/>
      </w:pPr>
      <w:r w:rsidRPr="00F50656">
        <w:t>All I can say is</w:t>
      </w:r>
      <w:r w:rsidR="003B75FE">
        <w:t>,</w:t>
      </w:r>
      <w:r w:rsidRPr="00F50656">
        <w:t xml:space="preserve"> just remember what happened to the last time we went through this, which was exactly 100 years ago. </w:t>
      </w:r>
      <w:r>
        <w:t>It</w:t>
      </w:r>
      <w:r w:rsidRPr="00F50656">
        <w:t xml:space="preserve"> was exactly the same. People were terrified of having contact with other people</w:t>
      </w:r>
      <w:r>
        <w:t xml:space="preserve">, and Spanish flu was much </w:t>
      </w:r>
      <w:r w:rsidRPr="00F50656">
        <w:t xml:space="preserve">more contagious and much more lethal, so it was really very frightening for them. </w:t>
      </w:r>
      <w:r w:rsidR="003B75FE">
        <w:t>But</w:t>
      </w:r>
      <w:r w:rsidRPr="00F50656">
        <w:t xml:space="preserve"> what followed was the </w:t>
      </w:r>
      <w:r>
        <w:t>r</w:t>
      </w:r>
      <w:r w:rsidRPr="00F50656">
        <w:t xml:space="preserve">oaring </w:t>
      </w:r>
      <w:r>
        <w:t>Twenties</w:t>
      </w:r>
      <w:r w:rsidR="003B75FE">
        <w:t>;</w:t>
      </w:r>
      <w:r>
        <w:t xml:space="preserve"> people </w:t>
      </w:r>
      <w:r w:rsidRPr="00F50656">
        <w:t>just went out and partied like crazy</w:t>
      </w:r>
      <w:r>
        <w:t>. O</w:t>
      </w:r>
      <w:r w:rsidRPr="00F50656">
        <w:t>ther people have also commented on this</w:t>
      </w:r>
      <w:r>
        <w:t>. T</w:t>
      </w:r>
      <w:r w:rsidRPr="00F50656">
        <w:t>hat was almost certainly a reaction to the stress and tension of what amounted to a</w:t>
      </w:r>
      <w:r>
        <w:t xml:space="preserve"> </w:t>
      </w:r>
      <w:r w:rsidRPr="00F50656">
        <w:t xml:space="preserve">voluntary lockdown in some cases. </w:t>
      </w:r>
    </w:p>
    <w:p w:rsidR="00B46700" w:rsidP="00B46700">
      <w:pPr>
        <w:pStyle w:val="Answer"/>
      </w:pPr>
      <w:r w:rsidRPr="00F50656">
        <w:t>I would be much less worried about people in general. They will just go out and find opportunities. Okay, we may lose some pubs and clubs and venues, but more will open up. Entrepreneurs will always open those kinds of environments</w:t>
      </w:r>
      <w:r>
        <w:t xml:space="preserve"> over time.</w:t>
      </w:r>
    </w:p>
    <w:p w:rsidR="00B46700" w:rsidP="00B46700">
      <w:pPr>
        <w:pStyle w:val="Remark"/>
      </w:pPr>
      <w:r w:rsidRPr="00EF5EA8">
        <w:rPr>
          <w:b/>
        </w:rPr>
        <w:t>Baroness Morgan of Cotes:</w:t>
      </w:r>
      <w:r>
        <w:t xml:space="preserve"> </w:t>
      </w:r>
      <w:r w:rsidRPr="00F50656">
        <w:t>What about working environments</w:t>
      </w:r>
      <w:r>
        <w:t xml:space="preserve">, for </w:t>
      </w:r>
      <w:r w:rsidRPr="00F50656">
        <w:t xml:space="preserve">those of working age? I take your point about </w:t>
      </w:r>
      <w:r>
        <w:t>younger people, studying at university and so on. W</w:t>
      </w:r>
      <w:r w:rsidRPr="00F50656">
        <w:t xml:space="preserve">hat about the </w:t>
      </w:r>
      <w:r>
        <w:t>mid-</w:t>
      </w:r>
      <w:r w:rsidRPr="00F50656">
        <w:t xml:space="preserve">life group, particularly </w:t>
      </w:r>
      <w:r>
        <w:t xml:space="preserve">parents who are </w:t>
      </w:r>
      <w:r w:rsidRPr="00F50656">
        <w:t xml:space="preserve">juggling children and other responsibilities, </w:t>
      </w:r>
      <w:r>
        <w:t>whose</w:t>
      </w:r>
      <w:r w:rsidRPr="00F50656">
        <w:t xml:space="preserve"> working environment was a place where they formed if not close friendships then important social interaction</w:t>
      </w:r>
      <w:r>
        <w:t xml:space="preserve">? We </w:t>
      </w:r>
      <w:r w:rsidRPr="00F50656">
        <w:t xml:space="preserve">have all got used to working from home. </w:t>
      </w:r>
      <w:r>
        <w:t xml:space="preserve">Will it </w:t>
      </w:r>
      <w:r w:rsidRPr="00F50656">
        <w:t xml:space="preserve">be important to get people back to offices? </w:t>
      </w:r>
    </w:p>
    <w:p w:rsidR="00B46700" w:rsidP="00B46700">
      <w:pPr>
        <w:pStyle w:val="Answer"/>
      </w:pPr>
      <w:r>
        <w:rPr>
          <w:b/>
          <w:i/>
        </w:rPr>
        <w:t xml:space="preserve">Professor Robin Dunbar: </w:t>
      </w:r>
      <w:r w:rsidRPr="00F50656">
        <w:t xml:space="preserve">I suspect that will happen anyway, despite all the hype of the moment. </w:t>
      </w:r>
      <w:r>
        <w:t xml:space="preserve">I say that, because </w:t>
      </w:r>
      <w:r w:rsidRPr="00F50656">
        <w:t>we have already tried it</w:t>
      </w:r>
      <w:r>
        <w:t xml:space="preserve"> once</w:t>
      </w:r>
      <w:r w:rsidRPr="00F50656">
        <w:t xml:space="preserve">, in the </w:t>
      </w:r>
      <w:r>
        <w:t>late</w:t>
      </w:r>
      <w:r w:rsidRPr="00F50656">
        <w:t xml:space="preserve"> 1990s</w:t>
      </w:r>
      <w:r>
        <w:t>/</w:t>
      </w:r>
      <w:r w:rsidRPr="00F50656">
        <w:t>very early 2000s</w:t>
      </w:r>
      <w:r>
        <w:t>, w</w:t>
      </w:r>
      <w:r w:rsidRPr="00F50656">
        <w:t>hen a lot of big businesses were selling off their expensive tower blocks in London and telling their employees to go and sit in their Cotswold country cottages and work from there. It did not last</w:t>
      </w:r>
      <w:r>
        <w:t>,</w:t>
      </w:r>
      <w:r w:rsidRPr="00F50656">
        <w:t xml:space="preserve"> </w:t>
      </w:r>
      <w:r>
        <w:t xml:space="preserve">for the </w:t>
      </w:r>
      <w:r w:rsidRPr="00F50656">
        <w:t>very simple</w:t>
      </w:r>
      <w:r>
        <w:t xml:space="preserve"> reason that </w:t>
      </w:r>
      <w:bookmarkStart w:id="1" w:name="_Hlk61360850"/>
      <w:r w:rsidRPr="00F50656">
        <w:t xml:space="preserve">your work </w:t>
      </w:r>
      <w:r w:rsidRPr="00F50656">
        <w:t>environment is a huge chunk of your social life. You spend close to half your social life</w:t>
      </w:r>
      <w:r>
        <w:t>,</w:t>
      </w:r>
      <w:r w:rsidRPr="00F50656">
        <w:t xml:space="preserve"> or </w:t>
      </w:r>
      <w:r>
        <w:t>your week</w:t>
      </w:r>
      <w:r w:rsidRPr="00F50656">
        <w:t>, in that environment</w:t>
      </w:r>
      <w:bookmarkEnd w:id="1"/>
      <w:r w:rsidRPr="00F50656">
        <w:t xml:space="preserve">, </w:t>
      </w:r>
      <w:r>
        <w:t>so</w:t>
      </w:r>
      <w:r w:rsidRPr="00F50656">
        <w:t xml:space="preserve"> you make friends.</w:t>
      </w:r>
    </w:p>
    <w:p w:rsidR="00B46700" w:rsidRPr="00F50656" w:rsidP="00B46700">
      <w:pPr>
        <w:pStyle w:val="Answer"/>
      </w:pPr>
      <w:r w:rsidRPr="00F50656">
        <w:t xml:space="preserve">In that context, there is a particularly worrying group that we should be concerned about, and that is the younger generation in their 20s going </w:t>
      </w:r>
      <w:r w:rsidR="003F47CB">
        <w:t>in</w:t>
      </w:r>
      <w:r w:rsidRPr="00F50656">
        <w:t>to their first jobs. We have this epidemic of loneliness in the 20</w:t>
      </w:r>
      <w:r>
        <w:t>-</w:t>
      </w:r>
      <w:r w:rsidRPr="00F50656">
        <w:t xml:space="preserve">somethings, primarily </w:t>
      </w:r>
      <w:r>
        <w:t>because</w:t>
      </w:r>
      <w:r w:rsidRPr="00F50656">
        <w:t xml:space="preserve"> they </w:t>
      </w:r>
      <w:r>
        <w:t xml:space="preserve">have left </w:t>
      </w:r>
      <w:r w:rsidRPr="00F50656">
        <w:t>their natural social cocoon</w:t>
      </w:r>
      <w:r>
        <w:t xml:space="preserve"> of f</w:t>
      </w:r>
      <w:r w:rsidRPr="00F50656">
        <w:t>amily, home life</w:t>
      </w:r>
      <w:r>
        <w:t xml:space="preserve">, </w:t>
      </w:r>
      <w:r w:rsidRPr="00F50656">
        <w:t xml:space="preserve">home community and then </w:t>
      </w:r>
      <w:r>
        <w:t>u</w:t>
      </w:r>
      <w:r w:rsidRPr="00F50656">
        <w:t xml:space="preserve">niversity and so on, and </w:t>
      </w:r>
      <w:r w:rsidR="00D52AAE">
        <w:t>are</w:t>
      </w:r>
      <w:r w:rsidRPr="00F50656">
        <w:t xml:space="preserve"> suddenly in the middle of a big city where they know no one. They do not even know where to go</w:t>
      </w:r>
      <w:r>
        <w:t>, and t</w:t>
      </w:r>
      <w:r w:rsidRPr="00F50656">
        <w:t xml:space="preserve">he only place </w:t>
      </w:r>
      <w:r>
        <w:t xml:space="preserve">they have to make </w:t>
      </w:r>
      <w:r w:rsidRPr="00F50656">
        <w:t>friends is work. If you take that away from them, you run the risk of increasing loneliness among that younger generation</w:t>
      </w:r>
      <w:r>
        <w:t>.</w:t>
      </w:r>
      <w:r w:rsidRPr="00F50656">
        <w:t xml:space="preserve"> </w:t>
      </w:r>
    </w:p>
    <w:p w:rsidR="00B46700" w:rsidP="00B46700">
      <w:pPr>
        <w:pStyle w:val="Answer"/>
      </w:pPr>
      <w:r w:rsidRPr="00F50656">
        <w:t xml:space="preserve">The problem, aside from the fact that your work environment is a place where you meet and make friends with people, </w:t>
      </w:r>
      <w:r>
        <w:t xml:space="preserve">is that </w:t>
      </w:r>
      <w:r w:rsidRPr="00F50656">
        <w:t>people also seem to forget that the business of work, the business of any organisation</w:t>
      </w:r>
      <w:r>
        <w:t>—</w:t>
      </w:r>
      <w:r w:rsidRPr="00F50656">
        <w:t>whether it is your local town council offices</w:t>
      </w:r>
      <w:r>
        <w:t>,</w:t>
      </w:r>
      <w:r w:rsidRPr="00F50656">
        <w:t xml:space="preserve"> your haulage business</w:t>
      </w:r>
      <w:r>
        <w:t>,</w:t>
      </w:r>
      <w:r w:rsidRPr="00F50656">
        <w:t xml:space="preserve"> your school or your hospital or, dare I say it, Westminster</w:t>
      </w:r>
      <w:r>
        <w:t>—</w:t>
      </w:r>
      <w:r w:rsidRPr="00F50656">
        <w:t>works because people know each other</w:t>
      </w:r>
      <w:r>
        <w:t>, and</w:t>
      </w:r>
      <w:r w:rsidRPr="00F50656">
        <w:t xml:space="preserve"> they know each other not by meeting online face to face but by having a meal together, having a chat in the corridor,</w:t>
      </w:r>
      <w:r>
        <w:t xml:space="preserve"> having a coffee together, having a beer together in the bar. </w:t>
      </w:r>
    </w:p>
    <w:p w:rsidR="00B46700" w:rsidP="00B46700">
      <w:pPr>
        <w:pStyle w:val="Answer"/>
      </w:pPr>
      <w:r w:rsidRPr="00F50656">
        <w:t>It is those kinds of social environments that make the world of work go round</w:t>
      </w:r>
      <w:r>
        <w:t xml:space="preserve">. It </w:t>
      </w:r>
      <w:r w:rsidRPr="00F50656">
        <w:t xml:space="preserve">will not take businesses and organisations that have been saying, </w:t>
      </w:r>
      <w:r>
        <w:t>“G</w:t>
      </w:r>
      <w:r w:rsidRPr="00F50656">
        <w:t>reat, you can all go and work from home</w:t>
      </w:r>
      <w:r>
        <w:t xml:space="preserve">”, </w:t>
      </w:r>
      <w:r w:rsidRPr="00F50656">
        <w:t xml:space="preserve">very long </w:t>
      </w:r>
      <w:r>
        <w:t>to realise</w:t>
      </w:r>
      <w:r w:rsidRPr="00F50656">
        <w:t xml:space="preserve"> that the</w:t>
      </w:r>
      <w:r>
        <w:t>ir</w:t>
      </w:r>
      <w:r w:rsidRPr="00F50656">
        <w:t xml:space="preserve"> efficiency starts to plummet very quickly. That does not mean that we have to go </w:t>
      </w:r>
      <w:r>
        <w:t>in</w:t>
      </w:r>
      <w:r w:rsidRPr="00F50656">
        <w:t>to work every</w:t>
      </w:r>
      <w:r>
        <w:t xml:space="preserve"> </w:t>
      </w:r>
      <w:r w:rsidRPr="00F50656">
        <w:t>day</w:t>
      </w:r>
      <w:r>
        <w:t>, but—</w:t>
      </w:r>
      <w:r w:rsidRPr="00F50656">
        <w:t xml:space="preserve"> </w:t>
      </w:r>
    </w:p>
    <w:p w:rsidR="00B46700" w:rsidP="00B46700">
      <w:pPr>
        <w:pStyle w:val="Question"/>
        <w:numPr>
          <w:ilvl w:val="0"/>
          <w:numId w:val="0"/>
        </w:numPr>
        <w:ind w:left="794"/>
      </w:pPr>
      <w:r w:rsidRPr="00F50656">
        <w:rPr>
          <w:b/>
        </w:rPr>
        <w:t>Baroness Morgan of Cotes:</w:t>
      </w:r>
      <w:r>
        <w:t xml:space="preserve"> Thank you. That is very helpful. Jane, I noticed you nodding away. Do you have anything more to add about people needing re-integration support? Will it happen and, as you say, you will carry on with a hybrid offer? </w:t>
      </w:r>
    </w:p>
    <w:p w:rsidR="00B46700" w:rsidP="00B46700">
      <w:pPr>
        <w:pStyle w:val="Answer"/>
      </w:pPr>
      <w:r>
        <w:rPr>
          <w:b/>
          <w:i/>
        </w:rPr>
        <w:t xml:space="preserve">Jane East: </w:t>
      </w:r>
      <w:r>
        <w:t xml:space="preserve">I concur with what Olivia said about enabling people to come out of entrenched loneliness and isolation. We hope for long-term funding to community organisations so that we work </w:t>
      </w:r>
      <w:r w:rsidRPr="00F50656">
        <w:t xml:space="preserve">with people at their pace and stay determined and pull people through. </w:t>
      </w:r>
    </w:p>
    <w:p w:rsidR="00B46700" w:rsidRPr="00F50656" w:rsidP="00B46700">
      <w:pPr>
        <w:pStyle w:val="Answer"/>
      </w:pPr>
      <w:r w:rsidRPr="00F50656">
        <w:t xml:space="preserve">I </w:t>
      </w:r>
      <w:r>
        <w:t xml:space="preserve">echo what </w:t>
      </w:r>
      <w:r w:rsidRPr="00F50656">
        <w:t xml:space="preserve">Robin </w:t>
      </w:r>
      <w:r>
        <w:t xml:space="preserve">said </w:t>
      </w:r>
      <w:r w:rsidRPr="00F50656">
        <w:t>about people working in offices. We do not have a huge staff team. Olivia will be able to com</w:t>
      </w:r>
      <w:r>
        <w:t>ment more</w:t>
      </w:r>
      <w:r w:rsidRPr="00F50656">
        <w:t xml:space="preserve"> on this, but there is an absolute appetite to get back into offices, not five days a week</w:t>
      </w:r>
      <w:r>
        <w:t xml:space="preserve">—I </w:t>
      </w:r>
      <w:r w:rsidRPr="00F50656">
        <w:t>do not think we will ever return to that</w:t>
      </w:r>
      <w:r>
        <w:t xml:space="preserve">—but </w:t>
      </w:r>
      <w:r w:rsidRPr="00F50656">
        <w:t>people want to be there because it invigorates their lives, and it is not just about doing the job</w:t>
      </w:r>
      <w:r>
        <w:t xml:space="preserve">; </w:t>
      </w:r>
      <w:r w:rsidRPr="00F50656">
        <w:t>we all know that.</w:t>
      </w:r>
    </w:p>
    <w:p w:rsidR="00B46700" w:rsidP="00B46700">
      <w:pPr>
        <w:pStyle w:val="Remark"/>
      </w:pPr>
      <w:r w:rsidRPr="00EF5EA8">
        <w:rPr>
          <w:b/>
        </w:rPr>
        <w:t>Baroness Morgan of Cotes:</w:t>
      </w:r>
      <w:r>
        <w:t xml:space="preserve"> Olivia, y</w:t>
      </w:r>
      <w:r w:rsidRPr="00F50656">
        <w:t>ou have talked about a reintegration plan</w:t>
      </w:r>
      <w:r>
        <w:t xml:space="preserve">. Before I ask for specific recommendations, do you want to add anything on the more general point about how difficult it will be to encourage people and whether it depends </w:t>
      </w:r>
      <w:r w:rsidRPr="00F50656">
        <w:t>on how entrenched their loneliness or isolation is</w:t>
      </w:r>
      <w:r>
        <w:t>?</w:t>
      </w:r>
    </w:p>
    <w:p w:rsidR="00B46700" w:rsidP="00B46700">
      <w:pPr>
        <w:pStyle w:val="Answer"/>
      </w:pPr>
      <w:r>
        <w:rPr>
          <w:b/>
          <w:i/>
        </w:rPr>
        <w:t xml:space="preserve">Olivia Field: </w:t>
      </w:r>
      <w:r>
        <w:t xml:space="preserve">Jane talked about the different sorts of interactions, like members of the community supporting each other as opposed to </w:t>
      </w:r>
      <w:r>
        <w:t>professionals supporting other people. That is absolutely right, and there has to be an element of that, even in things like social prescribing and social work. It is never a one-way street, and that would not be helpful, but a lot of the people we, the NHS and local authorities are supporting have m</w:t>
      </w:r>
      <w:r w:rsidRPr="00B23CBC">
        <w:t xml:space="preserve">ultiple entrenched vulnerabilities, including very entrenched loneliness. Those people might need more formalised support to come out of that experience, and that is where stuff like social prescribing comes in. </w:t>
      </w:r>
    </w:p>
    <w:p w:rsidR="00B46700" w:rsidP="00B46700">
      <w:pPr>
        <w:pStyle w:val="Answer"/>
      </w:pPr>
      <w:r w:rsidRPr="00B23CBC">
        <w:t xml:space="preserve">I have not mentioned </w:t>
      </w:r>
      <w:r>
        <w:t xml:space="preserve">something that </w:t>
      </w:r>
      <w:r w:rsidRPr="00B23CBC">
        <w:t>is key here</w:t>
      </w:r>
      <w:r>
        <w:t xml:space="preserve">: </w:t>
      </w:r>
      <w:r w:rsidRPr="00B23CBC">
        <w:t xml:space="preserve">greater investment in mental health and emotional support, right now and in the aftermath of </w:t>
      </w:r>
      <w:r>
        <w:t>Covid</w:t>
      </w:r>
      <w:r w:rsidRPr="00B23CBC">
        <w:t xml:space="preserve">. That looks slightly different from social prescribing. </w:t>
      </w:r>
    </w:p>
    <w:p w:rsidR="00863C7E" w:rsidP="00863C7E">
      <w:pPr>
        <w:pStyle w:val="Answer"/>
      </w:pPr>
      <w:r>
        <w:t>I want to caution against one thing. I agree that there are many more opportunities for younger generations to come out of this and rebuild their connections, but I stress that, increasingly, younger people are consistently found to be the loneliest age group. Part of that is because they have not yet developed their emotional resilience, and they are going through lots of life changes that we know trigger loneliness. We need to keep an eye on that and not be complacent about that experience</w:t>
      </w:r>
      <w:r w:rsidR="003C5565">
        <w:t>. Y</w:t>
      </w:r>
      <w:r>
        <w:t xml:space="preserve">ounger people need even more support after </w:t>
      </w:r>
      <w:r>
        <w:t>Covid</w:t>
      </w:r>
      <w:r>
        <w:t xml:space="preserve">, having been hit by hard by things like unemployment, not knowing what the future holds and so on. </w:t>
      </w:r>
    </w:p>
    <w:p w:rsidR="00161AE7" w:rsidP="00863C7E">
      <w:pPr>
        <w:pStyle w:val="Question"/>
      </w:pPr>
      <w:r>
        <w:rPr>
          <w:b/>
        </w:rPr>
        <w:t>Baroness Morgan of Cotes:</w:t>
      </w:r>
      <w:r>
        <w:t xml:space="preserve"> You have been very helpful in giving us some excellent specific recommendations</w:t>
      </w:r>
      <w:r w:rsidR="00DC1F9E">
        <w:t xml:space="preserve">, so </w:t>
      </w:r>
      <w:r>
        <w:t>thank you very much for that. Is there anything else that you want to add? Of course, you can always write to the committee afterwards if the evidence triggers something that you think about later. You talked about government, local and national</w:t>
      </w:r>
      <w:r w:rsidR="00477A4B">
        <w:t>. I</w:t>
      </w:r>
      <w:r>
        <w:t>s there anything more that government, or other actors</w:t>
      </w:r>
      <w:r w:rsidR="002C717C">
        <w:t xml:space="preserve"> in particular</w:t>
      </w:r>
      <w:r>
        <w:t>, can do? Presumably, social prescribing is for GPs to work with community and voluntary sector organisations in a particular locality? I know Jane will have direct experience of this.</w:t>
      </w:r>
    </w:p>
    <w:p w:rsidR="00161AE7" w:rsidP="00161AE7">
      <w:pPr>
        <w:pStyle w:val="Answer"/>
      </w:pPr>
      <w:r>
        <w:rPr>
          <w:b/>
          <w:i/>
        </w:rPr>
        <w:t xml:space="preserve">Olivia Field: </w:t>
      </w:r>
      <w:r>
        <w:t>I will expand on the social prescribing point, which is key. The NHS has invested a lot in social prescribing, as have different bodies across the entire UK, and this needs to be welcomed and continued. Predominantly, this has been in the primary care space, and we advocate looking next at how to universalise that model in more acute hospital settings. We at the Red Cross help lots of people who go in and out of A&amp;E unscheduled, and entrenched feelings of loneliness often underlie th</w:t>
      </w:r>
      <w:r w:rsidR="00932E24">
        <w:t>at</w:t>
      </w:r>
      <w:r>
        <w:t>. That social prescribing model could really help those people.</w:t>
      </w:r>
    </w:p>
    <w:p w:rsidR="005A1E6A" w:rsidP="00161AE7">
      <w:pPr>
        <w:pStyle w:val="Answer"/>
      </w:pPr>
      <w:r>
        <w:t>As we look to continue to roll out social prescribing, we need to consider how to ensure that it effectively tackles loneliness. I can send you some specifics on this</w:t>
      </w:r>
      <w:r w:rsidR="00964174">
        <w:t xml:space="preserve">, but </w:t>
      </w:r>
      <w:r>
        <w:t>it includes thinking about how to upskill and raise awareness among healthcare professionals about the importance of non-clinical interventions tackling things like loneliness. It also includes thinking about what social prescribing depends on to keep people connected in the long term. This is where we need to think about a well-resourced voluntary and community sector for people to be linked to, about the community infrastructure</w:t>
      </w:r>
      <w:r w:rsidR="0015201D">
        <w:t xml:space="preserve">, </w:t>
      </w:r>
      <w:r>
        <w:t>such as leisure and community centres</w:t>
      </w:r>
      <w:r w:rsidR="0015201D">
        <w:t xml:space="preserve">, </w:t>
      </w:r>
      <w:r>
        <w:t xml:space="preserve">to keep people connected and about other structural barriers like designing transport so that people can get to these places in the first place. </w:t>
      </w:r>
    </w:p>
    <w:p w:rsidR="00161AE7" w:rsidP="00161AE7">
      <w:pPr>
        <w:pStyle w:val="Answer"/>
      </w:pPr>
      <w:r>
        <w:t>It is a complex picture, but I recommend focusing on this and then thinking about all those dependencies</w:t>
      </w:r>
      <w:r w:rsidR="005A1E6A">
        <w:t xml:space="preserve">. Then </w:t>
      </w:r>
      <w:r>
        <w:t xml:space="preserve">we can </w:t>
      </w:r>
      <w:r w:rsidR="005A1E6A">
        <w:t xml:space="preserve">really </w:t>
      </w:r>
      <w:r>
        <w:t xml:space="preserve">protect some of the most vulnerable against loneliness. </w:t>
      </w:r>
    </w:p>
    <w:p w:rsidR="00161AE7" w:rsidP="00CD672F">
      <w:pPr>
        <w:pStyle w:val="Question"/>
      </w:pPr>
      <w:r>
        <w:rPr>
          <w:b/>
        </w:rPr>
        <w:t>Baroness Morgan of Cotes:</w:t>
      </w:r>
      <w:r>
        <w:t xml:space="preserve"> Did you have anything further to add about high streets as environments for bringing people back together?</w:t>
      </w:r>
    </w:p>
    <w:p w:rsidR="00161AE7" w:rsidP="00161AE7">
      <w:pPr>
        <w:pStyle w:val="Answer"/>
      </w:pPr>
      <w:r>
        <w:rPr>
          <w:b/>
          <w:i/>
        </w:rPr>
        <w:t xml:space="preserve">Olivia Field: </w:t>
      </w:r>
      <w:r>
        <w:t xml:space="preserve">I have a couple of thoughts about this. There is absolutely more that we could be doing with underutilised places. Many of the issues that our partners are facing, particularly </w:t>
      </w:r>
      <w:r w:rsidR="00461B91">
        <w:t xml:space="preserve">very </w:t>
      </w:r>
      <w:r>
        <w:t>local grass</w:t>
      </w:r>
      <w:r w:rsidR="00461B91">
        <w:t>-</w:t>
      </w:r>
      <w:r>
        <w:t>roots community organisations, relate to not being able to afford or access spaces to connect and carry out their activities in. If we are not using shops because they are closed down, is there a way that we can get rid of the red tape and allow local authorities and communities to codesign what would work to connect people?</w:t>
      </w:r>
    </w:p>
    <w:p w:rsidR="00161AE7" w:rsidP="00161AE7">
      <w:pPr>
        <w:pStyle w:val="Answer"/>
      </w:pPr>
      <w:r>
        <w:t>In</w:t>
      </w:r>
      <w:r>
        <w:t xml:space="preserve"> health services and the voluntary sector, we are increasingly seeing community hubs, just as we have done with community services, which are often provided by the local authority. It is more affordable to bring different services together</w:t>
      </w:r>
      <w:r>
        <w:t xml:space="preserve">. It </w:t>
      </w:r>
      <w:r>
        <w:t>is also more effective</w:t>
      </w:r>
      <w:r w:rsidR="00304638">
        <w:t>,</w:t>
      </w:r>
      <w:r>
        <w:t xml:space="preserve"> because people often do not just have one need</w:t>
      </w:r>
      <w:r w:rsidR="00304638">
        <w:t>. T</w:t>
      </w:r>
      <w:r>
        <w:t>hey might need welfare services</w:t>
      </w:r>
      <w:r w:rsidR="00304638">
        <w:t xml:space="preserve"> and </w:t>
      </w:r>
      <w:r>
        <w:t>health services to connect with individuals and to access the community garden</w:t>
      </w:r>
      <w:r w:rsidR="00DB3647">
        <w:t xml:space="preserve"> et cetera</w:t>
      </w:r>
      <w:r>
        <w:t xml:space="preserve">. Can we </w:t>
      </w:r>
      <w:r w:rsidR="00C27C8D">
        <w:t xml:space="preserve">also </w:t>
      </w:r>
      <w:r>
        <w:t xml:space="preserve">look at local businesses in that way, encouraging them to think about how to share spaces with each other and with these kinds of community activities? </w:t>
      </w:r>
    </w:p>
    <w:p w:rsidR="00161AE7" w:rsidP="00CD672F">
      <w:pPr>
        <w:pStyle w:val="Remark"/>
      </w:pPr>
      <w:r>
        <w:rPr>
          <w:b/>
        </w:rPr>
        <w:t>Baroness Morgan of Cotes:</w:t>
      </w:r>
      <w:r>
        <w:t xml:space="preserve"> Jane, I put the same question about the high street to you</w:t>
      </w:r>
      <w:r w:rsidR="00CD672F">
        <w:t>. D</w:t>
      </w:r>
      <w:r>
        <w:t xml:space="preserve">o you have any specific recommendations not just for government but for others, including organisations like yours? </w:t>
      </w:r>
    </w:p>
    <w:p w:rsidR="00161AE7" w:rsidP="00161AE7">
      <w:pPr>
        <w:pStyle w:val="Answer"/>
      </w:pPr>
      <w:r>
        <w:rPr>
          <w:b/>
          <w:i/>
        </w:rPr>
        <w:t xml:space="preserve">Jane East: </w:t>
      </w:r>
      <w:r>
        <w:t>I feel very privileged to have been a part of this this morning, and I thank you for that.</w:t>
      </w:r>
    </w:p>
    <w:p w:rsidR="00161AE7" w:rsidP="00161AE7">
      <w:pPr>
        <w:pStyle w:val="Answer"/>
      </w:pPr>
      <w:r>
        <w:t>We</w:t>
      </w:r>
      <w:r>
        <w:t xml:space="preserve"> are having an interesting conversation with another NGO, a charity called Power to Change, and Barclays</w:t>
      </w:r>
      <w:r>
        <w:rPr>
          <w:rStyle w:val="FootnoteReference"/>
        </w:rPr>
        <w:footnoteReference w:id="2"/>
      </w:r>
      <w:r>
        <w:t xml:space="preserve"> about purpose-led local businesses. We know that there are lots of existing artisanal businesses that can flourish in local communities or middle-class communities, but how do we help local businesses that have never thought about being purpose-led before to start thinking that they are part of the solution to building connections and a community? That is a really interesting conversation. What would prompt businesses to do that? Not everyone would do it out of altruism. That is an interesting conversation that we can take forward.</w:t>
      </w:r>
    </w:p>
    <w:p w:rsidR="00161AE7" w:rsidP="00161AE7">
      <w:pPr>
        <w:pStyle w:val="Answer"/>
      </w:pPr>
      <w:r>
        <w:t>Going</w:t>
      </w:r>
      <w:r>
        <w:t xml:space="preserve"> back to the question about social prescribing, I echo Olivia’s points. We need new ways of capturing change</w:t>
      </w:r>
      <w:r>
        <w:t>. W</w:t>
      </w:r>
      <w:r>
        <w:t>hat does good look like? What does success look like? It may be infinitesimally small, but does it still have validity? It would be interesting to have a discussion with Robin about causal pathways</w:t>
      </w:r>
      <w:r w:rsidR="005406EC">
        <w:t>. I</w:t>
      </w:r>
      <w:r>
        <w:t xml:space="preserve">f you have successful friendship groups, of which the Cares Family is one, does this have a relationship with reduced ill health </w:t>
      </w:r>
      <w:r>
        <w:t>and enhanced mental well-being? Long-term investments and longitudinal studies would be really interesting.</w:t>
      </w:r>
    </w:p>
    <w:p w:rsidR="00161AE7" w:rsidP="00161AE7">
      <w:pPr>
        <w:pStyle w:val="Answer"/>
      </w:pPr>
      <w:r>
        <w:t>My last point is about tackling the digital divide. There is lots of talk about this</w:t>
      </w:r>
      <w:r w:rsidR="00F053F5">
        <w:t>. I</w:t>
      </w:r>
      <w:r>
        <w:t xml:space="preserve">t is very necessary. I absolutely accept what Robin said about </w:t>
      </w:r>
      <w:r w:rsidR="004C6072">
        <w:t>nothing beating</w:t>
      </w:r>
      <w:r>
        <w:t xml:space="preserve"> face-to-face connections, but digitalisation is here to stay, so let us try to make it work for every</w:t>
      </w:r>
      <w:r w:rsidR="00AC7908">
        <w:t>body</w:t>
      </w:r>
      <w:r>
        <w:t xml:space="preserve">. For us, it is about wraparound long-term holistic support. I have a list: equipment, internet connection, support with installation, support </w:t>
      </w:r>
      <w:r w:rsidR="0061213E">
        <w:t>with</w:t>
      </w:r>
      <w:r>
        <w:t xml:space="preserve"> confidence and awareness raising, training on functionality and online security</w:t>
      </w:r>
      <w:r w:rsidR="0061213E">
        <w:t>,</w:t>
      </w:r>
      <w:r>
        <w:t xml:space="preserve"> and ongoing accompaniment to resolve glitches and take people on a tech journey. </w:t>
      </w:r>
    </w:p>
    <w:p w:rsidR="00863C7E" w:rsidP="00863C7E">
      <w:pPr>
        <w:pStyle w:val="Answer"/>
      </w:pPr>
      <w:r>
        <w:t>It is definitely not just about giving people equipment or even free broadband</w:t>
      </w:r>
      <w:r w:rsidR="00043184">
        <w:t>. I</w:t>
      </w:r>
      <w:r>
        <w:t>t is about this ongoing accompaniment. We are doing that, and we are doing it successfully</w:t>
      </w:r>
      <w:r w:rsidR="00925676">
        <w:t>. W</w:t>
      </w:r>
      <w:r>
        <w:t>e have had people who have said, “You</w:t>
      </w:r>
      <w:r w:rsidR="00925676">
        <w:t>’</w:t>
      </w:r>
      <w:r>
        <w:t xml:space="preserve">ll never get me on”, and then, 40 clubs later, they are Zoom experts. </w:t>
      </w:r>
      <w:r w:rsidR="00925676">
        <w:t>But it</w:t>
      </w:r>
      <w:r>
        <w:t xml:space="preserve"> has taken enormous energy. </w:t>
      </w:r>
    </w:p>
    <w:p w:rsidR="00161AE7" w:rsidP="00863C7E">
      <w:pPr>
        <w:pStyle w:val="Question"/>
      </w:pPr>
      <w:r>
        <w:rPr>
          <w:b/>
        </w:rPr>
        <w:t>Baroness Morgan of Cotes:</w:t>
      </w:r>
      <w:r>
        <w:t xml:space="preserve"> I want to ask for recommendations on your point about building on current momentum. Would it be right for us, as a committee, to emphasise building on what is being done in parts of country, like your own, where good things are happening, to make sure that any interventions do not reinvent the wheel from the start? </w:t>
      </w:r>
    </w:p>
    <w:p w:rsidR="00161AE7" w:rsidP="00161AE7">
      <w:pPr>
        <w:pStyle w:val="Answer"/>
      </w:pPr>
      <w:r>
        <w:rPr>
          <w:b/>
          <w:i/>
        </w:rPr>
        <w:t xml:space="preserve">Jane East: </w:t>
      </w:r>
      <w:r>
        <w:t>Yes, absolutely. Olivia talked about government playing a convening role</w:t>
      </w:r>
      <w:r w:rsidR="00605F2B">
        <w:t xml:space="preserve">. </w:t>
      </w:r>
      <w:r w:rsidR="0081416F">
        <w:t>Absolutely.</w:t>
      </w:r>
      <w:r>
        <w:t xml:space="preserve"> The sector is pretty good</w:t>
      </w:r>
      <w:r w:rsidR="00BC1760">
        <w:t>. A</w:t>
      </w:r>
      <w:r>
        <w:t xml:space="preserve">s I say, the Connection Coalition is a great sharing forum for this time, and it includes a whole diversity of larger, smaller and </w:t>
      </w:r>
      <w:r w:rsidR="000B63B3">
        <w:t>loosely</w:t>
      </w:r>
      <w:r>
        <w:t>-formed</w:t>
      </w:r>
      <w:r>
        <w:t xml:space="preserve"> groups, which are still playing their part. I recommend supporting those coalitions</w:t>
      </w:r>
      <w:r w:rsidR="00BC1760">
        <w:t xml:space="preserve">, which </w:t>
      </w:r>
      <w:r>
        <w:t xml:space="preserve">can enable collaboration and the sharing of learning. I come back to Baroness Benjamin’s point about </w:t>
      </w:r>
      <w:r w:rsidR="00361867">
        <w:t>an</w:t>
      </w:r>
      <w:r>
        <w:t xml:space="preserve"> </w:t>
      </w:r>
      <w:r w:rsidR="007621A8">
        <w:t>E</w:t>
      </w:r>
      <w:r>
        <w:t xml:space="preserve">mpathy </w:t>
      </w:r>
      <w:r w:rsidR="007621A8">
        <w:t>T</w:t>
      </w:r>
      <w:r>
        <w:t>sar. It is important that we keep reminding ourselves that we have pulled one another through this, and we have to pull one another through the next phase</w:t>
      </w:r>
      <w:r w:rsidR="00AE7EA0">
        <w:t>, too</w:t>
      </w:r>
      <w:r>
        <w:t xml:space="preserve">. </w:t>
      </w:r>
    </w:p>
    <w:p w:rsidR="00161AE7" w:rsidP="00161AE7">
      <w:pPr>
        <w:pStyle w:val="Question"/>
        <w:numPr>
          <w:ilvl w:val="0"/>
          <w:numId w:val="0"/>
        </w:numPr>
        <w:ind w:left="794"/>
      </w:pPr>
      <w:r>
        <w:rPr>
          <w:b/>
        </w:rPr>
        <w:t>Baroness Morgan of Cotes:</w:t>
      </w:r>
      <w:r>
        <w:t xml:space="preserve"> Robin, do you want to add any recommendations that we might not have heard so far?</w:t>
      </w:r>
    </w:p>
    <w:p w:rsidR="00161AE7" w:rsidRPr="00B23CBC" w:rsidP="00161AE7">
      <w:pPr>
        <w:pStyle w:val="Answer"/>
      </w:pPr>
      <w:r>
        <w:rPr>
          <w:b/>
          <w:i/>
        </w:rPr>
        <w:t xml:space="preserve">Professor Robin Dunbar: </w:t>
      </w:r>
      <w:r>
        <w:t>I have no</w:t>
      </w:r>
      <w:r w:rsidRPr="00B23CBC">
        <w:t xml:space="preserve"> specific</w:t>
      </w:r>
      <w:r>
        <w:t xml:space="preserve"> recommendations</w:t>
      </w:r>
      <w:r w:rsidR="00AE7EA0">
        <w:t>,</w:t>
      </w:r>
      <w:r>
        <w:t xml:space="preserve"> because </w:t>
      </w:r>
      <w:r w:rsidRPr="00B23CBC">
        <w:t>I do not apply these things</w:t>
      </w:r>
      <w:r w:rsidR="00AE7EA0">
        <w:t xml:space="preserve">. </w:t>
      </w:r>
      <w:r w:rsidRPr="00B23CBC">
        <w:t>Olivia and Jane know much more about this than I do.</w:t>
      </w:r>
    </w:p>
    <w:p w:rsidR="00161AE7" w:rsidP="00161AE7">
      <w:pPr>
        <w:pStyle w:val="Answer"/>
      </w:pPr>
      <w:r w:rsidRPr="00B23CBC">
        <w:t xml:space="preserve">Social prescribing, as a </w:t>
      </w:r>
      <w:r>
        <w:t>new phenomenon</w:t>
      </w:r>
      <w:r w:rsidRPr="00B23CBC">
        <w:t>, is hugely valuable and is the right direction to go</w:t>
      </w:r>
      <w:r>
        <w:t xml:space="preserve"> in</w:t>
      </w:r>
      <w:r w:rsidRPr="00B23CBC">
        <w:t>. My worry</w:t>
      </w:r>
      <w:r>
        <w:t xml:space="preserve">, </w:t>
      </w:r>
      <w:r w:rsidR="00FA19CB">
        <w:t>and</w:t>
      </w:r>
      <w:r>
        <w:t xml:space="preserve"> </w:t>
      </w:r>
      <w:r w:rsidR="00494E17">
        <w:t xml:space="preserve">both the other two </w:t>
      </w:r>
      <w:r>
        <w:t>have already commented on</w:t>
      </w:r>
      <w:r w:rsidR="00FA19CB">
        <w:t xml:space="preserve"> this</w:t>
      </w:r>
      <w:r>
        <w:t>,</w:t>
      </w:r>
      <w:r w:rsidRPr="00B23CBC">
        <w:t xml:space="preserve"> is</w:t>
      </w:r>
      <w:r>
        <w:t xml:space="preserve"> that</w:t>
      </w:r>
      <w:r w:rsidRPr="00B23CBC">
        <w:t xml:space="preserve"> the word </w:t>
      </w:r>
      <w:r>
        <w:t>“</w:t>
      </w:r>
      <w:r w:rsidRPr="00B23CBC">
        <w:t>prescribing</w:t>
      </w:r>
      <w:r>
        <w:t>”</w:t>
      </w:r>
      <w:r w:rsidRPr="00B23CBC">
        <w:t xml:space="preserve"> puts it in the wrong place</w:t>
      </w:r>
      <w:r w:rsidR="00F13C6A">
        <w:t>. I</w:t>
      </w:r>
      <w:r w:rsidRPr="00B23CBC">
        <w:t xml:space="preserve">t sounds like the doctor handing out pills. These solutions have to come </w:t>
      </w:r>
      <w:r>
        <w:t xml:space="preserve">from the </w:t>
      </w:r>
      <w:r w:rsidRPr="00B23CBC">
        <w:t>bottom up</w:t>
      </w:r>
      <w:r w:rsidR="00773A2A">
        <w:t>. T</w:t>
      </w:r>
      <w:r w:rsidRPr="00B23CBC">
        <w:t>hey are community</w:t>
      </w:r>
      <w:r>
        <w:t>-</w:t>
      </w:r>
      <w:r w:rsidRPr="00B23CBC">
        <w:t>led</w:t>
      </w:r>
      <w:r>
        <w:t>.</w:t>
      </w:r>
    </w:p>
    <w:p w:rsidR="00161AE7" w:rsidRPr="00B23CBC" w:rsidP="00161AE7">
      <w:pPr>
        <w:pStyle w:val="Answer"/>
      </w:pPr>
      <w:r>
        <w:t xml:space="preserve">This </w:t>
      </w:r>
      <w:r w:rsidRPr="00B23CBC">
        <w:t xml:space="preserve">was already clear </w:t>
      </w:r>
      <w:r w:rsidR="00BB4DA8">
        <w:t>in</w:t>
      </w:r>
      <w:r w:rsidRPr="00B23CBC">
        <w:t xml:space="preserve"> previous attempts in the 1990s to send people away to their country cottages to work for businesses. One of the pieces of advice that was repeatedly given to companies in the process of doing that was</w:t>
      </w:r>
      <w:r>
        <w:t xml:space="preserve"> that they </w:t>
      </w:r>
      <w:r w:rsidRPr="00B23CBC">
        <w:t>need</w:t>
      </w:r>
      <w:r>
        <w:t>ed</w:t>
      </w:r>
      <w:r w:rsidRPr="00B23CBC">
        <w:t xml:space="preserve"> someone to act essentially as</w:t>
      </w:r>
      <w:r>
        <w:t xml:space="preserve"> </w:t>
      </w:r>
      <w:r w:rsidRPr="00B23CBC">
        <w:t>mother hen</w:t>
      </w:r>
      <w:r w:rsidR="001D2A73">
        <w:t>. T</w:t>
      </w:r>
      <w:r>
        <w:t>hat was the term they used</w:t>
      </w:r>
      <w:r w:rsidRPr="00B23CBC">
        <w:t xml:space="preserve">. </w:t>
      </w:r>
      <w:r>
        <w:t>This was someone who could</w:t>
      </w:r>
      <w:r w:rsidRPr="00B23CBC">
        <w:t xml:space="preserve"> keep an eye on how everyone </w:t>
      </w:r>
      <w:r w:rsidR="00333198">
        <w:t>wa</w:t>
      </w:r>
      <w:r w:rsidRPr="00B23CBC">
        <w:t>s doing</w:t>
      </w:r>
      <w:r w:rsidR="00333198">
        <w:t>,</w:t>
      </w:r>
      <w:r>
        <w:t xml:space="preserve"> because</w:t>
      </w:r>
      <w:r w:rsidRPr="00B23CBC">
        <w:t xml:space="preserve"> </w:t>
      </w:r>
      <w:r>
        <w:t>o</w:t>
      </w:r>
      <w:r w:rsidRPr="00B23CBC">
        <w:t>therwise they become disengaged</w:t>
      </w:r>
      <w:r w:rsidR="00333198">
        <w:t>. O</w:t>
      </w:r>
      <w:r>
        <w:t>ne</w:t>
      </w:r>
      <w:r w:rsidRPr="00B23CBC">
        <w:t xml:space="preserve"> </w:t>
      </w:r>
      <w:r>
        <w:t>could</w:t>
      </w:r>
      <w:r w:rsidRPr="00B23CBC">
        <w:t xml:space="preserve"> almost </w:t>
      </w:r>
      <w:r>
        <w:t>call this t</w:t>
      </w:r>
      <w:r w:rsidRPr="00B23CBC">
        <w:t xml:space="preserve">he social </w:t>
      </w:r>
      <w:r>
        <w:t>h</w:t>
      </w:r>
      <w:r w:rsidRPr="00B23CBC">
        <w:t>ostess model</w:t>
      </w:r>
      <w:r>
        <w:t>.</w:t>
      </w:r>
      <w:r w:rsidRPr="00B23CBC">
        <w:t xml:space="preserve"> I stand to be corrected here </w:t>
      </w:r>
      <w:r w:rsidR="00333198">
        <w:t>o</w:t>
      </w:r>
      <w:r w:rsidRPr="00B23CBC">
        <w:t xml:space="preserve">n the detail, but it seems to me that the skills required are precisely those of a good </w:t>
      </w:r>
      <w:r>
        <w:t>ho</w:t>
      </w:r>
      <w:r w:rsidRPr="00B23CBC">
        <w:t>stess, who can spot who has been left out of a conversation and can bring them in</w:t>
      </w:r>
      <w:r>
        <w:t xml:space="preserve">, </w:t>
      </w:r>
      <w:r w:rsidRPr="00B23CBC">
        <w:t>mak</w:t>
      </w:r>
      <w:r>
        <w:t>ing</w:t>
      </w:r>
      <w:r w:rsidRPr="00B23CBC">
        <w:t xml:space="preserve"> a reception</w:t>
      </w:r>
      <w:r>
        <w:t>-</w:t>
      </w:r>
      <w:r w:rsidRPr="00B23CBC">
        <w:t>type party</w:t>
      </w:r>
      <w:r>
        <w:t>,</w:t>
      </w:r>
      <w:r w:rsidRPr="00B23CBC">
        <w:t xml:space="preserve"> in that sense</w:t>
      </w:r>
      <w:r>
        <w:t>,</w:t>
      </w:r>
      <w:r w:rsidRPr="00B23CBC">
        <w:t xml:space="preserve"> work.</w:t>
      </w:r>
    </w:p>
    <w:p w:rsidR="00161AE7" w:rsidP="00161AE7">
      <w:pPr>
        <w:pStyle w:val="Answer"/>
      </w:pPr>
      <w:r w:rsidRPr="00B23CBC">
        <w:t xml:space="preserve">I hesitate to say this, for the sake of the other members of my gender on the committee here, but women are an order of magnitude better at </w:t>
      </w:r>
      <w:r>
        <w:t>this</w:t>
      </w:r>
      <w:r w:rsidRPr="00B23CBC">
        <w:t xml:space="preserve"> than men</w:t>
      </w:r>
      <w:r w:rsidR="006061CE">
        <w:t>. M</w:t>
      </w:r>
      <w:r w:rsidRPr="00B23CBC">
        <w:t xml:space="preserve">en are absolutely hopeless at </w:t>
      </w:r>
      <w:r w:rsidRPr="00B23CBC">
        <w:t>it,</w:t>
      </w:r>
      <w:r w:rsidRPr="00B23CBC">
        <w:t xml:space="preserve"> I am sorry to </w:t>
      </w:r>
      <w:r w:rsidR="00EC0B6B">
        <w:t xml:space="preserve">have to </w:t>
      </w:r>
      <w:r w:rsidRPr="00B23CBC">
        <w:t xml:space="preserve">say. </w:t>
      </w:r>
      <w:r>
        <w:t>This is something that women seem to be able to do intuitively. They do not even need to talk to somebody</w:t>
      </w:r>
      <w:r w:rsidR="000D50F4">
        <w:t>. T</w:t>
      </w:r>
      <w:r>
        <w:t>hey just know that there is something wrong f</w:t>
      </w:r>
      <w:r w:rsidRPr="00B23CBC">
        <w:t xml:space="preserve">rom cues that men do not even recognise. </w:t>
      </w:r>
    </w:p>
    <w:p w:rsidR="00161AE7" w:rsidP="00161AE7">
      <w:pPr>
        <w:pStyle w:val="Remark"/>
      </w:pPr>
      <w:r w:rsidRPr="00B23CBC">
        <w:rPr>
          <w:b/>
        </w:rPr>
        <w:t>Baroness Morgan of Cotes:</w:t>
      </w:r>
      <w:r>
        <w:t xml:space="preserve"> </w:t>
      </w:r>
      <w:r w:rsidRPr="00B23CBC">
        <w:t xml:space="preserve">We </w:t>
      </w:r>
      <w:r w:rsidR="00DC65B1">
        <w:t>will</w:t>
      </w:r>
      <w:r w:rsidRPr="00B23CBC">
        <w:t xml:space="preserve"> try to work out how to build that into the recommendation. </w:t>
      </w:r>
    </w:p>
    <w:p w:rsidR="00161AE7" w:rsidP="00161AE7">
      <w:pPr>
        <w:pStyle w:val="Remark"/>
      </w:pPr>
      <w:r w:rsidRPr="00B23CBC">
        <w:rPr>
          <w:b/>
        </w:rPr>
        <w:t>The Chair:</w:t>
      </w:r>
      <w:r>
        <w:t xml:space="preserve"> </w:t>
      </w:r>
      <w:r w:rsidRPr="00B23CBC">
        <w:t xml:space="preserve">I wish we had a bit more scientific evidence for that, Robin, but I will go with it. </w:t>
      </w:r>
    </w:p>
    <w:p w:rsidR="00161AE7" w:rsidP="00161AE7">
      <w:pPr>
        <w:pStyle w:val="Answer"/>
      </w:pPr>
      <w:r>
        <w:rPr>
          <w:b/>
          <w:i/>
        </w:rPr>
        <w:t xml:space="preserve">Professor Robin Dunbar: </w:t>
      </w:r>
      <w:r w:rsidRPr="00B23CBC">
        <w:t xml:space="preserve">There is </w:t>
      </w:r>
      <w:r>
        <w:t>lots</w:t>
      </w:r>
      <w:r w:rsidR="00DC65B1">
        <w:t>, do not worry</w:t>
      </w:r>
      <w:r w:rsidRPr="00B23CBC">
        <w:t xml:space="preserve">. </w:t>
      </w:r>
    </w:p>
    <w:p w:rsidR="00161AE7" w:rsidP="00161AE7">
      <w:pPr>
        <w:pStyle w:val="Question"/>
      </w:pPr>
      <w:r w:rsidRPr="002D2E70">
        <w:rPr>
          <w:b/>
        </w:rPr>
        <w:t>Baroness Jay of Paddington:</w:t>
      </w:r>
      <w:r>
        <w:t xml:space="preserve"> </w:t>
      </w:r>
      <w:r w:rsidRPr="00B23CBC">
        <w:t>I am</w:t>
      </w:r>
      <w:r>
        <w:t xml:space="preserve"> delighted to come in on that note</w:t>
      </w:r>
      <w:r w:rsidR="00E900FB">
        <w:t>, I must say</w:t>
      </w:r>
      <w:r>
        <w:t xml:space="preserve">. I was very pleased that, in her last contribution, Jane brought us back to the </w:t>
      </w:r>
      <w:r w:rsidRPr="00B23CBC">
        <w:t>question about the digital divide. Th</w:t>
      </w:r>
      <w:r>
        <w:t>e</w:t>
      </w:r>
      <w:r w:rsidRPr="00B23CBC">
        <w:t xml:space="preserve"> whole emphasis </w:t>
      </w:r>
      <w:r>
        <w:t>of</w:t>
      </w:r>
      <w:r w:rsidRPr="00B23CBC">
        <w:t xml:space="preserve"> this inquiry is on what</w:t>
      </w:r>
      <w:r>
        <w:t xml:space="preserve"> kind of</w:t>
      </w:r>
      <w:r w:rsidRPr="00B23CBC">
        <w:t xml:space="preserve"> digitali</w:t>
      </w:r>
      <w:r>
        <w:t>s</w:t>
      </w:r>
      <w:r w:rsidRPr="00B23CBC">
        <w:t>ation we are going to see</w:t>
      </w:r>
      <w:r>
        <w:t>, a</w:t>
      </w:r>
      <w:r w:rsidRPr="00B23CBC">
        <w:t>n</w:t>
      </w:r>
      <w:r>
        <w:t>d in</w:t>
      </w:r>
      <w:r w:rsidRPr="00B23CBC">
        <w:t xml:space="preserve"> a sense we have accepted all the way through that it is almost inevitable that </w:t>
      </w:r>
      <w:r w:rsidR="000D4BA1">
        <w:t xml:space="preserve">so </w:t>
      </w:r>
      <w:r w:rsidRPr="00B23CBC">
        <w:t>many things will be digitalised</w:t>
      </w:r>
      <w:r>
        <w:t>—</w:t>
      </w:r>
      <w:r w:rsidRPr="00B23CBC">
        <w:t>either by choice or imposition</w:t>
      </w:r>
      <w:r>
        <w:t xml:space="preserve">, </w:t>
      </w:r>
      <w:r w:rsidRPr="00B23CBC">
        <w:t>as someone said</w:t>
      </w:r>
      <w:r>
        <w:t xml:space="preserve"> earlier</w:t>
      </w:r>
      <w:r w:rsidRPr="00B23CBC">
        <w:t xml:space="preserve">. </w:t>
      </w:r>
    </w:p>
    <w:p w:rsidR="00161AE7" w:rsidP="00161AE7">
      <w:pPr>
        <w:pStyle w:val="Question"/>
        <w:numPr>
          <w:ilvl w:val="0"/>
          <w:numId w:val="0"/>
        </w:numPr>
        <w:ind w:left="794"/>
      </w:pPr>
      <w:r w:rsidRPr="00B23CBC">
        <w:t>However</w:t>
      </w:r>
      <w:r>
        <w:t xml:space="preserve">, </w:t>
      </w:r>
      <w:r w:rsidRPr="00B23CBC">
        <w:t>going back to Robin</w:t>
      </w:r>
      <w:r>
        <w:t>’</w:t>
      </w:r>
      <w:r w:rsidRPr="00B23CBC">
        <w:t xml:space="preserve">s </w:t>
      </w:r>
      <w:r w:rsidR="000D4BA1">
        <w:t xml:space="preserve">absolutely </w:t>
      </w:r>
      <w:r w:rsidRPr="00B23CBC">
        <w:t>basic point</w:t>
      </w:r>
      <w:r w:rsidR="000D4BA1">
        <w:t xml:space="preserve">, which </w:t>
      </w:r>
      <w:r w:rsidRPr="00B23CBC">
        <w:t>he emphasised so strongly</w:t>
      </w:r>
      <w:r w:rsidRPr="00BB4AEB">
        <w:t>—</w:t>
      </w:r>
      <w:r>
        <w:t>t</w:t>
      </w:r>
      <w:r w:rsidRPr="00B23CBC">
        <w:t>hat nothing replaces personal face</w:t>
      </w:r>
      <w:r>
        <w:t>-</w:t>
      </w:r>
      <w:r w:rsidRPr="00B23CBC">
        <w:t>to</w:t>
      </w:r>
      <w:r>
        <w:t>-</w:t>
      </w:r>
      <w:r w:rsidRPr="00B23CBC">
        <w:t>face interaction</w:t>
      </w:r>
      <w:r w:rsidRPr="00BB4AEB">
        <w:t>—</w:t>
      </w:r>
      <w:r w:rsidRPr="00B23CBC">
        <w:t xml:space="preserve">I wonder whether we should </w:t>
      </w:r>
      <w:r>
        <w:t xml:space="preserve">somehow </w:t>
      </w:r>
      <w:r w:rsidRPr="00B23CBC">
        <w:t>try, w</w:t>
      </w:r>
      <w:r>
        <w:t>h</w:t>
      </w:r>
      <w:r w:rsidRPr="00B23CBC">
        <w:t>ether</w:t>
      </w:r>
      <w:r>
        <w:t xml:space="preserve"> it is</w:t>
      </w:r>
      <w:r w:rsidRPr="00B23CBC">
        <w:t xml:space="preserve"> in </w:t>
      </w:r>
      <w:r>
        <w:t>your</w:t>
      </w:r>
      <w:r w:rsidRPr="00B23CBC">
        <w:t xml:space="preserve"> work</w:t>
      </w:r>
      <w:r>
        <w:t xml:space="preserve"> and advice</w:t>
      </w:r>
      <w:r w:rsidRPr="00B23CBC">
        <w:t xml:space="preserve"> or in </w:t>
      </w:r>
      <w:r>
        <w:t>our</w:t>
      </w:r>
      <w:r w:rsidRPr="00B23CBC">
        <w:t xml:space="preserve"> policy emphasis, to be more discriminatory about what we suggest is possible in digitali</w:t>
      </w:r>
      <w:r>
        <w:t>s</w:t>
      </w:r>
      <w:r w:rsidRPr="00B23CBC">
        <w:t>ation</w:t>
      </w:r>
      <w:r w:rsidR="00C767F8">
        <w:t>.</w:t>
      </w:r>
      <w:r w:rsidRPr="00B23CBC">
        <w:t xml:space="preserve"> </w:t>
      </w:r>
    </w:p>
    <w:p w:rsidR="00161AE7" w:rsidP="00161AE7">
      <w:pPr>
        <w:pStyle w:val="Question"/>
        <w:numPr>
          <w:ilvl w:val="0"/>
          <w:numId w:val="0"/>
        </w:numPr>
        <w:ind w:left="794"/>
      </w:pPr>
      <w:r w:rsidRPr="00B23CBC">
        <w:t xml:space="preserve">Taking up Robin's point about finding ourselves in the new roaring </w:t>
      </w:r>
      <w:r w:rsidR="00C767F8">
        <w:t>Twenties</w:t>
      </w:r>
      <w:r>
        <w:t xml:space="preserve">, I note that </w:t>
      </w:r>
      <w:r w:rsidRPr="00B23CBC">
        <w:t xml:space="preserve">the roaring </w:t>
      </w:r>
      <w:r w:rsidR="00B86D6C">
        <w:t>Twenties</w:t>
      </w:r>
      <w:r w:rsidRPr="00B23CBC">
        <w:t xml:space="preserve"> did not have the </w:t>
      </w:r>
      <w:r>
        <w:t>i</w:t>
      </w:r>
      <w:r w:rsidRPr="00B23CBC">
        <w:t>nternet, for good, bad or indifferent. I feel that we perhaps need to be slightly more specific</w:t>
      </w:r>
      <w:r w:rsidRPr="00BB4AEB">
        <w:t>—</w:t>
      </w:r>
      <w:r w:rsidRPr="00B23CBC">
        <w:t>I would be very grateful if people could comment on this</w:t>
      </w:r>
      <w:r w:rsidRPr="00BB4AEB">
        <w:t>—</w:t>
      </w:r>
      <w:r w:rsidRPr="00B23CBC">
        <w:t>about where we think digitali</w:t>
      </w:r>
      <w:r>
        <w:t>s</w:t>
      </w:r>
      <w:r w:rsidRPr="00B23CBC">
        <w:t>ation is improving the areas that we are talking about</w:t>
      </w:r>
      <w:r>
        <w:t xml:space="preserve"> </w:t>
      </w:r>
      <w:r w:rsidRPr="00B23CBC">
        <w:t xml:space="preserve">and where we think it is </w:t>
      </w:r>
      <w:r>
        <w:t>having a</w:t>
      </w:r>
      <w:r w:rsidRPr="00B23CBC">
        <w:t xml:space="preserve"> negative</w:t>
      </w:r>
      <w:r>
        <w:t xml:space="preserve"> influence</w:t>
      </w:r>
      <w:r w:rsidRPr="00B23CBC">
        <w:t>. We have talked about social prescribing and the use of digitali</w:t>
      </w:r>
      <w:r>
        <w:t>s</w:t>
      </w:r>
      <w:r w:rsidRPr="00B23CBC">
        <w:t xml:space="preserve">ation in health services, shopping, work and </w:t>
      </w:r>
      <w:r>
        <w:t>well-being</w:t>
      </w:r>
      <w:r w:rsidRPr="00B23CBC">
        <w:t>, but many of your contributions have also emphasised how negative these are</w:t>
      </w:r>
      <w:r>
        <w:t xml:space="preserve">, in that they are </w:t>
      </w:r>
      <w:r w:rsidRPr="00B23CBC">
        <w:t xml:space="preserve">making people feel </w:t>
      </w:r>
      <w:r w:rsidRPr="00B23CBC">
        <w:t>more isolated and lonely</w:t>
      </w:r>
      <w:r w:rsidRPr="00B23CBC">
        <w:t xml:space="preserve">. </w:t>
      </w:r>
    </w:p>
    <w:p w:rsidR="00161AE7" w:rsidP="00161AE7">
      <w:pPr>
        <w:pStyle w:val="Question"/>
        <w:numPr>
          <w:ilvl w:val="0"/>
          <w:numId w:val="0"/>
        </w:numPr>
        <w:ind w:left="794"/>
      </w:pPr>
      <w:r>
        <w:t>Can you</w:t>
      </w:r>
      <w:r w:rsidRPr="00B23CBC">
        <w:t xml:space="preserve"> make any judgment about the balance, good or bad, in </w:t>
      </w:r>
      <w:r>
        <w:t>relation to</w:t>
      </w:r>
      <w:r w:rsidRPr="00B23CBC">
        <w:t xml:space="preserve"> the things that we have been talking about this morning</w:t>
      </w:r>
      <w:r w:rsidR="005F3054">
        <w:t xml:space="preserve">, </w:t>
      </w:r>
      <w:r w:rsidRPr="00B23CBC">
        <w:t>and whether we as a committee should be more specific in saying</w:t>
      </w:r>
      <w:r>
        <w:t>, “This</w:t>
      </w:r>
      <w:r w:rsidRPr="00B23CBC">
        <w:t xml:space="preserve"> is obviously enormously important in doing </w:t>
      </w:r>
      <w:r>
        <w:t>X</w:t>
      </w:r>
      <w:r w:rsidRPr="00B23CBC">
        <w:t xml:space="preserve"> but not in doing </w:t>
      </w:r>
      <w:r>
        <w:t>Y”?</w:t>
      </w:r>
    </w:p>
    <w:p w:rsidR="00161AE7" w:rsidP="00161AE7">
      <w:pPr>
        <w:pStyle w:val="Answer"/>
      </w:pPr>
      <w:r w:rsidRPr="00B23CBC">
        <w:rPr>
          <w:b/>
        </w:rPr>
        <w:t>The Chair:</w:t>
      </w:r>
      <w:r>
        <w:t xml:space="preserve"> </w:t>
      </w:r>
      <w:r w:rsidRPr="008A1DE4">
        <w:t xml:space="preserve">I will add a supplementary question to that, and I declare an interest as a director of Twitter. </w:t>
      </w:r>
      <w:r w:rsidR="008F3517">
        <w:t>As Margaret said, w</w:t>
      </w:r>
      <w:r w:rsidRPr="008A1DE4">
        <w:t xml:space="preserve">e have talked a lot about the positives and negatives, and we are all keen </w:t>
      </w:r>
      <w:r w:rsidRPr="008A1DE4" w:rsidR="005A5BF8">
        <w:t xml:space="preserve">on this committee </w:t>
      </w:r>
      <w:r w:rsidRPr="008A1DE4">
        <w:t xml:space="preserve">to give specific positive recommendations, building on things that are </w:t>
      </w:r>
      <w:r w:rsidRPr="008A1DE4">
        <w:t xml:space="preserve">working. I am also particularly keen to understand </w:t>
      </w:r>
      <w:r w:rsidR="00706B4A">
        <w:t xml:space="preserve">whether </w:t>
      </w:r>
      <w:r w:rsidRPr="008A1DE4">
        <w:t>you think there are any moments of optimism and things that we should effectively be doubling down on?</w:t>
      </w:r>
      <w:r w:rsidR="00706B4A">
        <w:t xml:space="preserve"> Olivia and Jane have suggested a couple, but I know that you, Robin, have some views on social networks, which is why I declared my interest.</w:t>
      </w:r>
    </w:p>
    <w:p w:rsidR="00161AE7" w:rsidP="00161AE7">
      <w:pPr>
        <w:pStyle w:val="Answer"/>
      </w:pPr>
      <w:r>
        <w:rPr>
          <w:b/>
          <w:i/>
        </w:rPr>
        <w:t xml:space="preserve">Professor Robin Dunbar: </w:t>
      </w:r>
      <w:r>
        <w:t xml:space="preserve">It is worth pointing out, because this has not come up at any point, that one of the issues with the way that we engage with each other is that our ability to hold a conversation with a group of people is very limited. There is an absolute cast-iron upper limit on the number of </w:t>
      </w:r>
      <w:r w:rsidR="00016C93">
        <w:t>people</w:t>
      </w:r>
      <w:r>
        <w:t xml:space="preserve"> you can hold in a conversation at any one time</w:t>
      </w:r>
      <w:r w:rsidR="00E60F5A">
        <w:t>. It is</w:t>
      </w:r>
      <w:r>
        <w:t xml:space="preserve"> four, including yourself. I will bet you any number of cases of the best champagne that, next time you are at a reception or a casual social meeting, if a fifth person joins the conversation it will become two conversations within about 30 seconds. This is a limitation of our minds, and it is what we have to work with. </w:t>
      </w:r>
    </w:p>
    <w:p w:rsidR="00161AE7" w:rsidP="00161AE7">
      <w:pPr>
        <w:pStyle w:val="Answer"/>
      </w:pPr>
      <w:r>
        <w:t>That</w:t>
      </w:r>
      <w:r>
        <w:t xml:space="preserve"> is partly why these digital environments do not work. There are 20 or so of us on our screens here</w:t>
      </w:r>
      <w:r w:rsidR="00965D03">
        <w:t xml:space="preserve">, and </w:t>
      </w:r>
      <w:r>
        <w:t>it is extremely difficult in this environment to figure out who is talking. Unless you know their voices, you are looking all over the screen to see who is saying something, looking for some lips moving</w:t>
      </w:r>
      <w:r w:rsidR="00965D03">
        <w:t xml:space="preserve">. </w:t>
      </w:r>
      <w:r w:rsidR="00965D03">
        <w:t>S</w:t>
      </w:r>
      <w:r>
        <w:t>o</w:t>
      </w:r>
      <w:r>
        <w:t xml:space="preserve"> there is a loss of intimacy in these conversations. </w:t>
      </w:r>
    </w:p>
    <w:p w:rsidR="00161AE7" w:rsidP="00161AE7">
      <w:pPr>
        <w:pStyle w:val="Answer"/>
      </w:pPr>
      <w:r>
        <w:t xml:space="preserve">Contrast that with what happens when you are at a party, or even a dinner party or </w:t>
      </w:r>
      <w:r w:rsidR="005D0352">
        <w:t xml:space="preserve">in a </w:t>
      </w:r>
      <w:r>
        <w:t>pub, around a big table</w:t>
      </w:r>
      <w:r w:rsidR="005D0352">
        <w:t>. P</w:t>
      </w:r>
      <w:r>
        <w:t>eople are constantly moving, so conversations are breaking up and reforming all the time. That is the environment that we have not yet solved on digital media. I know that there are attempts to do it that are quite clever, but I am not sure they will ever work in the same way</w:t>
      </w:r>
      <w:r w:rsidR="005D0352">
        <w:t>,</w:t>
      </w:r>
      <w:r>
        <w:t xml:space="preserve"> because it is a physical movement: you stand by someone, tap them on the shoulder and say, “Come over here</w:t>
      </w:r>
      <w:r w:rsidR="005D0352">
        <w:t>.</w:t>
      </w:r>
      <w:r>
        <w:t xml:space="preserve"> I want to say something to you”</w:t>
      </w:r>
      <w:r w:rsidR="005D0352">
        <w:t>,</w:t>
      </w:r>
      <w:r>
        <w:t xml:space="preserve"> in the real world. </w:t>
      </w:r>
    </w:p>
    <w:p w:rsidR="00161AE7" w:rsidP="00161AE7">
      <w:pPr>
        <w:pStyle w:val="Answer"/>
      </w:pPr>
      <w:r>
        <w:t>Digital media works very well for this sort of work-based environment where you can have a chairman. That is the converse of this</w:t>
      </w:r>
      <w:r w:rsidR="00425AEF">
        <w:t>. We</w:t>
      </w:r>
      <w:r>
        <w:t xml:space="preserve"> have to have chairs on everything</w:t>
      </w:r>
      <w:r w:rsidR="00425AEF">
        <w:t>, because</w:t>
      </w:r>
      <w:r>
        <w:t xml:space="preserve"> if we were left to our own devices, without Baroness </w:t>
      </w:r>
      <w:r w:rsidR="00831B8D">
        <w:t>Lane-Fox</w:t>
      </w:r>
      <w:r>
        <w:t xml:space="preserve"> to hold the whip over us, we would all end up in little conversation groups around the table. You see that happening every day in board meetings or anywhere else. Things effectively have to become lectures, for better or worse, and </w:t>
      </w:r>
      <w:r w:rsidR="00425AEF">
        <w:t xml:space="preserve">to </w:t>
      </w:r>
      <w:r>
        <w:t xml:space="preserve">have a chair that limits speaking time for individuals. That is fine for this kind of environment, but it </w:t>
      </w:r>
      <w:r w:rsidR="00425AEF">
        <w:t>will never</w:t>
      </w:r>
      <w:r>
        <w:t xml:space="preserve"> work that well for a social environment.</w:t>
      </w:r>
    </w:p>
    <w:p w:rsidR="00161AE7" w:rsidP="00161AE7">
      <w:pPr>
        <w:pStyle w:val="Answer"/>
      </w:pPr>
      <w:r>
        <w:t xml:space="preserve">It will work in a small group: I think the general sense is that Skype, Zoom and these other environments work very well socially if you already know the people and it is a small group—maybe four or five people </w:t>
      </w:r>
      <w:r w:rsidR="001904A7">
        <w:t xml:space="preserve">at the most </w:t>
      </w:r>
      <w:r>
        <w:t xml:space="preserve">who are already good friends—so they can chip in and do not override each other too much. </w:t>
      </w:r>
      <w:r w:rsidR="001904A7">
        <w:t>For</w:t>
      </w:r>
      <w:r>
        <w:t xml:space="preserve"> larger groups, it will never work, except in one context: singing. If you want a solution to how to make friends, I strongly recommend joining a choir or </w:t>
      </w:r>
      <w:r w:rsidR="001904A7">
        <w:t xml:space="preserve">a </w:t>
      </w:r>
      <w:r>
        <w:t>singing group of some kind. That is the one thing that you can do online very easily, and it has been done by many choirs. The problem is that you need a Gareth Malone for each group to get you going</w:t>
      </w:r>
      <w:r w:rsidR="001904A7">
        <w:t>,</w:t>
      </w:r>
      <w:r>
        <w:t xml:space="preserve"> because you need someone with that enthusiasm and </w:t>
      </w:r>
      <w:r>
        <w:t xml:space="preserve">bounce to get the shyer, retiring non-singers, who would otherwise people the edges, to join in. </w:t>
      </w:r>
    </w:p>
    <w:p w:rsidR="00161AE7" w:rsidP="00161AE7">
      <w:pPr>
        <w:pStyle w:val="Remark"/>
      </w:pPr>
      <w:r w:rsidRPr="00B23CBC">
        <w:rPr>
          <w:b/>
        </w:rPr>
        <w:t>The Chair:</w:t>
      </w:r>
      <w:r>
        <w:t xml:space="preserve"> </w:t>
      </w:r>
      <w:r w:rsidRPr="00B23CBC">
        <w:t xml:space="preserve">I </w:t>
      </w:r>
      <w:r>
        <w:t>will</w:t>
      </w:r>
      <w:r w:rsidRPr="00B23CBC">
        <w:t xml:space="preserve"> stop you there</w:t>
      </w:r>
      <w:r w:rsidR="001904A7">
        <w:t>,</w:t>
      </w:r>
      <w:r w:rsidRPr="00B23CBC">
        <w:t xml:space="preserve"> </w:t>
      </w:r>
      <w:r>
        <w:t>because we do not have much time left.</w:t>
      </w:r>
    </w:p>
    <w:p w:rsidR="00161AE7" w:rsidRPr="00B23CBC" w:rsidP="00161AE7">
      <w:pPr>
        <w:pStyle w:val="Answer"/>
      </w:pPr>
      <w:r>
        <w:rPr>
          <w:b/>
          <w:i/>
        </w:rPr>
        <w:t xml:space="preserve">Jane East: </w:t>
      </w:r>
      <w:r>
        <w:t>I will</w:t>
      </w:r>
      <w:r w:rsidRPr="00B23CBC">
        <w:t xml:space="preserve"> jump in </w:t>
      </w:r>
      <w:r>
        <w:t>about the online choir</w:t>
      </w:r>
      <w:r w:rsidR="00883704">
        <w:t>. W</w:t>
      </w:r>
      <w:r>
        <w:t>e have a choir group, and I have to tell you that singing online is absolutely horrendous</w:t>
      </w:r>
      <w:r w:rsidR="00883704">
        <w:t>,</w:t>
      </w:r>
      <w:r>
        <w:t xml:space="preserve"> because the timing is completely out, but it is enormous good fun. M</w:t>
      </w:r>
      <w:r w:rsidRPr="00B23CBC">
        <w:t>ost people sing on mute until the end</w:t>
      </w:r>
      <w:r>
        <w:t>,</w:t>
      </w:r>
      <w:r w:rsidRPr="00B23CBC">
        <w:t xml:space="preserve"> </w:t>
      </w:r>
      <w:r>
        <w:t>when</w:t>
      </w:r>
      <w:r w:rsidRPr="00B23CBC">
        <w:t xml:space="preserve"> we</w:t>
      </w:r>
      <w:r>
        <w:t xml:space="preserve"> all</w:t>
      </w:r>
      <w:r w:rsidRPr="00B23CBC">
        <w:t xml:space="preserve"> sing together</w:t>
      </w:r>
      <w:r>
        <w:t>, which is when it is truly horrendous</w:t>
      </w:r>
      <w:r w:rsidR="00883704">
        <w:t xml:space="preserve">, </w:t>
      </w:r>
      <w:r>
        <w:t xml:space="preserve">but we all feel </w:t>
      </w:r>
      <w:r w:rsidRPr="00B23CBC">
        <w:t>we have done something good.</w:t>
      </w:r>
    </w:p>
    <w:p w:rsidR="00161AE7" w:rsidP="00161AE7">
      <w:pPr>
        <w:pStyle w:val="Answer"/>
      </w:pPr>
      <w:r w:rsidRPr="00B23CBC">
        <w:t xml:space="preserve">I also want to </w:t>
      </w:r>
      <w:r>
        <w:t>respond to</w:t>
      </w:r>
      <w:r w:rsidRPr="00B23CBC">
        <w:t xml:space="preserve"> another point that Robin made. We</w:t>
      </w:r>
      <w:r>
        <w:t xml:space="preserve"> have some large groups on Zoom, and b</w:t>
      </w:r>
      <w:r w:rsidRPr="00B23CBC">
        <w:t xml:space="preserve">reakout rooms are the only way to make those successful. </w:t>
      </w:r>
      <w:r>
        <w:t>W</w:t>
      </w:r>
      <w:r w:rsidRPr="00B23CBC">
        <w:t>e have short plenaries and small groups where</w:t>
      </w:r>
      <w:r>
        <w:t>—</w:t>
      </w:r>
      <w:r w:rsidRPr="00B23CBC">
        <w:t>you are right</w:t>
      </w:r>
      <w:r>
        <w:t>—</w:t>
      </w:r>
      <w:r w:rsidRPr="00B23CBC">
        <w:t>generally</w:t>
      </w:r>
      <w:r>
        <w:t>,</w:t>
      </w:r>
      <w:r w:rsidRPr="00B23CBC">
        <w:t xml:space="preserve"> we have </w:t>
      </w:r>
      <w:r>
        <w:t>a</w:t>
      </w:r>
      <w:r w:rsidRPr="00B23CBC">
        <w:t xml:space="preserve"> maximum</w:t>
      </w:r>
      <w:r>
        <w:t xml:space="preserve"> of three or maybe</w:t>
      </w:r>
      <w:r w:rsidRPr="00B23CBC">
        <w:t xml:space="preserve"> four people talking to each other</w:t>
      </w:r>
      <w:r>
        <w:t xml:space="preserve">, </w:t>
      </w:r>
      <w:r w:rsidRPr="00B23CBC">
        <w:t xml:space="preserve">and then it can actually be quite meaningful. </w:t>
      </w:r>
    </w:p>
    <w:p w:rsidR="00161AE7" w:rsidRPr="00B23CBC" w:rsidP="00161AE7">
      <w:pPr>
        <w:pStyle w:val="Answer"/>
      </w:pPr>
      <w:r>
        <w:t>H</w:t>
      </w:r>
      <w:r w:rsidRPr="00B23CBC">
        <w:t>ow do we replicate those informal encounters digitally? It is really hard</w:t>
      </w:r>
      <w:r>
        <w:t>,</w:t>
      </w:r>
      <w:r w:rsidRPr="00B23CBC">
        <w:t xml:space="preserve"> because if you walk into a room and you know some</w:t>
      </w:r>
      <w:r>
        <w:t>body</w:t>
      </w:r>
      <w:r w:rsidRPr="00B23CBC">
        <w:t xml:space="preserve"> at the other end, you walk up to them and </w:t>
      </w:r>
      <w:r>
        <w:t xml:space="preserve">you </w:t>
      </w:r>
      <w:r w:rsidRPr="00B23CBC">
        <w:t xml:space="preserve">talk to them, whereas </w:t>
      </w:r>
      <w:r>
        <w:t xml:space="preserve">online </w:t>
      </w:r>
      <w:r w:rsidRPr="00B23CBC">
        <w:t>you always have a host or hosts who determine who you are going to drop into that breakout session</w:t>
      </w:r>
      <w:r>
        <w:t xml:space="preserve"> with</w:t>
      </w:r>
      <w:r w:rsidRPr="00B23CBC">
        <w:t xml:space="preserve">. </w:t>
      </w:r>
      <w:r>
        <w:t>T</w:t>
      </w:r>
      <w:r w:rsidRPr="00B23CBC">
        <w:t>hat is regrettable.</w:t>
      </w:r>
    </w:p>
    <w:p w:rsidR="00161AE7" w:rsidP="00161AE7">
      <w:pPr>
        <w:pStyle w:val="Answer"/>
      </w:pPr>
      <w:r w:rsidRPr="00B23CBC">
        <w:t xml:space="preserve">Should we be discriminatory in tackling the digital divide? That was a really interesting way </w:t>
      </w:r>
      <w:r>
        <w:t>to phrase</w:t>
      </w:r>
      <w:r w:rsidRPr="00B23CBC">
        <w:t xml:space="preserve"> the question. We should definitely go where there is energ</w:t>
      </w:r>
      <w:r>
        <w:t>y, p</w:t>
      </w:r>
      <w:r w:rsidRPr="00B23CBC">
        <w:t xml:space="preserve">erseverance and need. </w:t>
      </w:r>
      <w:r>
        <w:t>With regard to</w:t>
      </w:r>
      <w:r>
        <w:t xml:space="preserve"> the </w:t>
      </w:r>
      <w:r w:rsidR="00D6649E">
        <w:t>S</w:t>
      </w:r>
      <w:r>
        <w:t xml:space="preserve">ustainable </w:t>
      </w:r>
      <w:r w:rsidR="00D6649E">
        <w:t>D</w:t>
      </w:r>
      <w:r w:rsidRPr="00B23CBC">
        <w:t xml:space="preserve">evelopment </w:t>
      </w:r>
      <w:r w:rsidR="00D6649E">
        <w:t>G</w:t>
      </w:r>
      <w:r w:rsidRPr="00B23CBC">
        <w:t>oals</w:t>
      </w:r>
      <w:r>
        <w:t xml:space="preserve"> and leaving </w:t>
      </w:r>
      <w:r w:rsidRPr="00B23CBC">
        <w:t xml:space="preserve">no one behind, it comes back to </w:t>
      </w:r>
      <w:r>
        <w:t>the</w:t>
      </w:r>
      <w:r w:rsidRPr="00B23CBC">
        <w:t xml:space="preserve"> issue </w:t>
      </w:r>
      <w:r w:rsidR="00894E89">
        <w:t>of</w:t>
      </w:r>
      <w:r w:rsidRPr="00B23CBC">
        <w:t xml:space="preserve"> choice</w:t>
      </w:r>
      <w:r>
        <w:t>.</w:t>
      </w:r>
      <w:r w:rsidRPr="00B23CBC">
        <w:t xml:space="preserve"> Is there the option? Are people being presented with the option? I related our experience </w:t>
      </w:r>
      <w:r>
        <w:t xml:space="preserve">of people saying, “You’re </w:t>
      </w:r>
      <w:r w:rsidRPr="00B23CBC">
        <w:t xml:space="preserve">never </w:t>
      </w:r>
      <w:r>
        <w:t xml:space="preserve">going to get me on to this”. They are people who would never </w:t>
      </w:r>
      <w:r w:rsidRPr="00B23CBC">
        <w:t>have chosen to become digitally connected, but because we persevered</w:t>
      </w:r>
      <w:r>
        <w:t>,</w:t>
      </w:r>
      <w:r w:rsidRPr="00B23CBC">
        <w:t xml:space="preserve"> and our younger neighbours had eight calls with someone to get them on</w:t>
      </w:r>
      <w:r>
        <w:t xml:space="preserve"> </w:t>
      </w:r>
      <w:r w:rsidRPr="00B23CBC">
        <w:t xml:space="preserve">to a </w:t>
      </w:r>
      <w:r>
        <w:t>Z</w:t>
      </w:r>
      <w:r w:rsidRPr="00B23CBC">
        <w:t xml:space="preserve">oom call and kept accompanying them, it worked. </w:t>
      </w:r>
    </w:p>
    <w:p w:rsidR="00161AE7" w:rsidP="00161AE7">
      <w:pPr>
        <w:pStyle w:val="Answer"/>
      </w:pPr>
      <w:r>
        <w:t>My</w:t>
      </w:r>
      <w:r w:rsidRPr="00B23CBC">
        <w:t xml:space="preserve"> last point picks </w:t>
      </w:r>
      <w:r w:rsidR="002A6332">
        <w:t xml:space="preserve">up </w:t>
      </w:r>
      <w:r w:rsidRPr="00B23CBC">
        <w:t>on Lord Pickles</w:t>
      </w:r>
      <w:r>
        <w:t>’</w:t>
      </w:r>
      <w:r w:rsidRPr="00B23CBC">
        <w:t xml:space="preserve"> point earlier about practi</w:t>
      </w:r>
      <w:r>
        <w:t>c</w:t>
      </w:r>
      <w:r w:rsidRPr="00B23CBC">
        <w:t>e</w:t>
      </w:r>
      <w:r>
        <w:t xml:space="preserve">. This </w:t>
      </w:r>
      <w:r w:rsidRPr="00B23CBC">
        <w:t xml:space="preserve">is such a valuable </w:t>
      </w:r>
      <w:r w:rsidR="00AC3E20">
        <w:t xml:space="preserve">and timely </w:t>
      </w:r>
      <w:r w:rsidRPr="00B23CBC">
        <w:t>conversation</w:t>
      </w:r>
      <w:r>
        <w:t xml:space="preserve">, because </w:t>
      </w:r>
      <w:r w:rsidRPr="00B23CBC">
        <w:t>we risk looking back</w:t>
      </w:r>
      <w:r>
        <w:t xml:space="preserve"> </w:t>
      </w:r>
      <w:r w:rsidRPr="00B23CBC">
        <w:t xml:space="preserve">a few years </w:t>
      </w:r>
      <w:r>
        <w:t xml:space="preserve">from now and </w:t>
      </w:r>
      <w:r w:rsidRPr="00B23CBC">
        <w:t>wondering how we got here. That will be the day when there are only self</w:t>
      </w:r>
      <w:r>
        <w:t>-</w:t>
      </w:r>
      <w:r w:rsidRPr="00B23CBC">
        <w:t>service tills in shops</w:t>
      </w:r>
      <w:r w:rsidR="00EE4C77">
        <w:t xml:space="preserve">, and </w:t>
      </w:r>
      <w:r w:rsidRPr="00B23CBC">
        <w:t>some are already like that</w:t>
      </w:r>
      <w:r>
        <w:t>; w</w:t>
      </w:r>
      <w:r w:rsidRPr="00B23CBC">
        <w:t>hen there are no banks for miles around</w:t>
      </w:r>
      <w:r>
        <w:t>—it</w:t>
      </w:r>
      <w:r w:rsidRPr="00B23CBC">
        <w:t xml:space="preserve"> is already like that; </w:t>
      </w:r>
      <w:r>
        <w:t>when</w:t>
      </w:r>
      <w:r w:rsidRPr="00B23CBC">
        <w:t xml:space="preserve"> post offices are hard to find</w:t>
      </w:r>
      <w:r>
        <w:t>—</w:t>
      </w:r>
      <w:r w:rsidRPr="00B23CBC">
        <w:t>it is already like that</w:t>
      </w:r>
      <w:r>
        <w:t>. L</w:t>
      </w:r>
      <w:r w:rsidRPr="00B23CBC">
        <w:t>ibraries are clos</w:t>
      </w:r>
      <w:r>
        <w:t>ing, and a</w:t>
      </w:r>
      <w:r w:rsidRPr="00B23CBC">
        <w:t>ll these communal spaces are closing. Please incorporate into your messaging the issue of imposition, choice and practi</w:t>
      </w:r>
      <w:r>
        <w:t>c</w:t>
      </w:r>
      <w:r w:rsidRPr="00B23CBC">
        <w:t xml:space="preserve">e. </w:t>
      </w:r>
    </w:p>
    <w:p w:rsidR="00161AE7" w:rsidRPr="00AD0AE1" w:rsidP="00161AE7">
      <w:pPr>
        <w:pStyle w:val="Answer"/>
      </w:pPr>
      <w:r>
        <w:rPr>
          <w:b/>
          <w:i/>
        </w:rPr>
        <w:t xml:space="preserve">Olivia Field: </w:t>
      </w:r>
      <w:r>
        <w:t xml:space="preserve">It is hard to disagree with what Jane just said. My answer to your question about good and bad practice when it comes to technology is that the picture is mixed. </w:t>
      </w:r>
      <w:r w:rsidRPr="00AD0AE1">
        <w:t>There is no question</w:t>
      </w:r>
      <w:r>
        <w:t xml:space="preserve"> </w:t>
      </w:r>
      <w:r w:rsidRPr="00AD0AE1">
        <w:t xml:space="preserve">that Twitter, Facebook and </w:t>
      </w:r>
      <w:r>
        <w:t>TikTok</w:t>
      </w:r>
      <w:r>
        <w:t xml:space="preserve"> are </w:t>
      </w:r>
      <w:r w:rsidRPr="00AD0AE1">
        <w:t xml:space="preserve">platforms </w:t>
      </w:r>
      <w:r>
        <w:t xml:space="preserve">that </w:t>
      </w:r>
      <w:r w:rsidRPr="00AD0AE1">
        <w:t xml:space="preserve">have helped us to reach new audiences that we know are struggling emotionally, and to get people to open up about feelings that might </w:t>
      </w:r>
      <w:r>
        <w:t>typically</w:t>
      </w:r>
      <w:r w:rsidRPr="00AD0AE1">
        <w:t xml:space="preserve"> have </w:t>
      </w:r>
      <w:r>
        <w:t xml:space="preserve">had </w:t>
      </w:r>
      <w:r w:rsidRPr="00AD0AE1">
        <w:t>a stigma attached to</w:t>
      </w:r>
      <w:r>
        <w:t xml:space="preserve"> them</w:t>
      </w:r>
      <w:r w:rsidRPr="00AD0AE1">
        <w:t>. They also give a really good insight into people</w:t>
      </w:r>
      <w:r>
        <w:t>’</w:t>
      </w:r>
      <w:r w:rsidRPr="00AD0AE1">
        <w:t>s experiences and how they are feeling</w:t>
      </w:r>
      <w:r>
        <w:t>; t</w:t>
      </w:r>
      <w:r w:rsidRPr="00AD0AE1">
        <w:t>here is</w:t>
      </w:r>
      <w:r w:rsidRPr="00CE3504">
        <w:t xml:space="preserve"> </w:t>
      </w:r>
      <w:r w:rsidRPr="00AD0AE1">
        <w:t xml:space="preserve">a kind of anonymity on these platforms </w:t>
      </w:r>
      <w:r w:rsidRPr="00AD0AE1" w:rsidR="003837E6">
        <w:t xml:space="preserve">sometimes </w:t>
      </w:r>
      <w:r w:rsidRPr="00AD0AE1">
        <w:t xml:space="preserve">that </w:t>
      </w:r>
      <w:r w:rsidRPr="00AD0AE1">
        <w:t>can help us to see things from a slightly different perspective</w:t>
      </w:r>
      <w:r>
        <w:t xml:space="preserve"> on</w:t>
      </w:r>
      <w:r w:rsidRPr="00AD0AE1">
        <w:t xml:space="preserve"> insight and research.</w:t>
      </w:r>
    </w:p>
    <w:p w:rsidR="00161AE7" w:rsidRPr="00AD0AE1" w:rsidP="00161AE7">
      <w:pPr>
        <w:pStyle w:val="Answer"/>
      </w:pPr>
      <w:r w:rsidRPr="00AD0AE1">
        <w:t>I stress that some people have really benefited from things shifting online. As I said before, many people are housebound or near housebound</w:t>
      </w:r>
      <w:r>
        <w:t>,</w:t>
      </w:r>
      <w:r w:rsidRPr="00AD0AE1">
        <w:t xml:space="preserve"> because they have caring duties</w:t>
      </w:r>
      <w:r>
        <w:t>, or a lack of</w:t>
      </w:r>
      <w:r w:rsidRPr="00AD0AE1">
        <w:t xml:space="preserve"> mobility</w:t>
      </w:r>
      <w:r>
        <w:t>,</w:t>
      </w:r>
      <w:r w:rsidRPr="00AD0AE1">
        <w:t xml:space="preserve"> or a long</w:t>
      </w:r>
      <w:r>
        <w:t>-</w:t>
      </w:r>
      <w:r w:rsidRPr="00AD0AE1">
        <w:t>term health condition that prevents them getting out and about. The importance of technology cannot be overestimated for these people.</w:t>
      </w:r>
    </w:p>
    <w:p w:rsidR="00161AE7" w:rsidRPr="00AD0AE1" w:rsidP="00161AE7">
      <w:pPr>
        <w:pStyle w:val="Answer"/>
      </w:pPr>
      <w:r>
        <w:t>But</w:t>
      </w:r>
      <w:r w:rsidRPr="00AD0AE1">
        <w:t xml:space="preserve">, alongside that, we really need to </w:t>
      </w:r>
      <w:r>
        <w:t>m</w:t>
      </w:r>
      <w:r w:rsidRPr="00AD0AE1">
        <w:t xml:space="preserve">ake greater efforts to close that digital divide but not see doing that as the only solution. As we have spoken about throughout this session, we need to have much greater intentional action </w:t>
      </w:r>
      <w:r>
        <w:t>with regard to</w:t>
      </w:r>
      <w:r w:rsidRPr="00AD0AE1">
        <w:t xml:space="preserve"> our physical places, not just </w:t>
      </w:r>
      <w:r>
        <w:t xml:space="preserve">protecting </w:t>
      </w:r>
      <w:r w:rsidRPr="00AD0AE1">
        <w:t>those that are already there but reinvesting in new ones and re</w:t>
      </w:r>
      <w:r>
        <w:t>-</w:t>
      </w:r>
      <w:r w:rsidRPr="00AD0AE1">
        <w:t xml:space="preserve">imagining them so that they foster </w:t>
      </w:r>
      <w:r>
        <w:t>connection</w:t>
      </w:r>
      <w:r w:rsidRPr="00AD0AE1">
        <w:t xml:space="preserve">s. We have heard over </w:t>
      </w:r>
      <w:r>
        <w:t>a</w:t>
      </w:r>
      <w:r w:rsidRPr="00AD0AE1">
        <w:t>nd</w:t>
      </w:r>
      <w:r>
        <w:t xml:space="preserve"> </w:t>
      </w:r>
      <w:r w:rsidRPr="00AD0AE1">
        <w:t xml:space="preserve">over again that those social spaces, </w:t>
      </w:r>
      <w:r>
        <w:t xml:space="preserve">the </w:t>
      </w:r>
      <w:r w:rsidRPr="00AD0AE1">
        <w:t xml:space="preserve">places where people go to maintain existing relationships and </w:t>
      </w:r>
      <w:r>
        <w:t xml:space="preserve">to </w:t>
      </w:r>
      <w:r w:rsidRPr="00AD0AE1">
        <w:t>build new ones, are essential in connecting our communities</w:t>
      </w:r>
      <w:r>
        <w:t>,</w:t>
      </w:r>
      <w:r w:rsidRPr="00AD0AE1">
        <w:t xml:space="preserve"> protecting our resilience and protecting against loneliness. </w:t>
      </w:r>
    </w:p>
    <w:p w:rsidR="00161AE7" w:rsidP="00161AE7">
      <w:pPr>
        <w:pStyle w:val="Answer"/>
      </w:pPr>
      <w:r>
        <w:t>It</w:t>
      </w:r>
      <w:r w:rsidRPr="00AD0AE1">
        <w:t xml:space="preserve"> is worth looking at</w:t>
      </w:r>
      <w:r>
        <w:t xml:space="preserve"> particular </w:t>
      </w:r>
      <w:r w:rsidRPr="00AD0AE1">
        <w:t xml:space="preserve">regeneration funds and government agendas, like the high </w:t>
      </w:r>
      <w:r w:rsidRPr="00AD0AE1">
        <w:t>streets</w:t>
      </w:r>
      <w:r w:rsidRPr="00AD0AE1">
        <w:t xml:space="preserve"> agenda and the </w:t>
      </w:r>
      <w:r w:rsidR="009F09B4">
        <w:t>T</w:t>
      </w:r>
      <w:r w:rsidRPr="00AD0AE1">
        <w:t xml:space="preserve">owns </w:t>
      </w:r>
      <w:r w:rsidR="009F09B4">
        <w:t>F</w:t>
      </w:r>
      <w:r w:rsidRPr="00AD0AE1">
        <w:t>und</w:t>
      </w:r>
      <w:r>
        <w:t>.</w:t>
      </w:r>
      <w:r w:rsidRPr="00AD0AE1">
        <w:t xml:space="preserve"> I wonder if there is more that we can do, such as looking at the potential social impacts of these investments, not just the economic ones. We can send you some more ideas to back that up. </w:t>
      </w:r>
    </w:p>
    <w:p w:rsidR="00161AE7" w:rsidP="005A2095">
      <w:pPr>
        <w:pStyle w:val="Remark"/>
      </w:pPr>
      <w:r w:rsidRPr="00AD0AE1">
        <w:rPr>
          <w:b/>
        </w:rPr>
        <w:t>The Chair:</w:t>
      </w:r>
      <w:r>
        <w:t xml:space="preserve"> </w:t>
      </w:r>
      <w:r w:rsidRPr="00AD0AE1">
        <w:t xml:space="preserve">Thank you to all our witnesses, who have covered an immensely complex, nuanced and important subject. We </w:t>
      </w:r>
      <w:r w:rsidR="009D02BE">
        <w:t xml:space="preserve">really </w:t>
      </w:r>
      <w:r w:rsidRPr="00AD0AE1">
        <w:t xml:space="preserve">appreciate all your contributions. To reiterate the points that my colleagues have made, if you have specific ideas or suggestions that you would like to make sure we have heard loud and clear, or </w:t>
      </w:r>
      <w:r>
        <w:t xml:space="preserve">which </w:t>
      </w:r>
      <w:r w:rsidRPr="00AD0AE1">
        <w:t>perhaps we did not get to today, we would</w:t>
      </w:r>
      <w:r>
        <w:t xml:space="preserve"> very much</w:t>
      </w:r>
      <w:r w:rsidRPr="00AD0AE1">
        <w:t xml:space="preserve"> value written submissions from you. This has been a very rich session and I am very struck by many of the things that have been said. </w:t>
      </w:r>
      <w:r>
        <w:t xml:space="preserve">We will </w:t>
      </w:r>
      <w:r w:rsidRPr="00AD0AE1">
        <w:t>go away and reflect on them</w:t>
      </w:r>
      <w:r>
        <w:t xml:space="preserve">. We very much appreciate you helping us to get to </w:t>
      </w:r>
      <w:r w:rsidRPr="00AD0AE1">
        <w:t>some conclusions and recommendations. I thank you very much for your time.</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14FB4" w:rsidP="008143FA">
      <w:pPr>
        <w:spacing w:after="0"/>
      </w:pPr>
      <w:r>
        <w:separator/>
      </w:r>
    </w:p>
  </w:footnote>
  <w:footnote w:type="continuationSeparator" w:id="1">
    <w:p w:rsidR="00414FB4" w:rsidP="008143FA">
      <w:pPr>
        <w:spacing w:after="0"/>
      </w:pPr>
      <w:r>
        <w:continuationSeparator/>
      </w:r>
    </w:p>
  </w:footnote>
  <w:footnote w:id="2">
    <w:p w:rsidR="00876426">
      <w:pPr>
        <w:pStyle w:val="FootnoteText"/>
      </w:pPr>
      <w:r>
        <w:rPr>
          <w:rStyle w:val="FootnoteReference"/>
        </w:rPr>
        <w:footnoteRef/>
      </w:r>
      <w:r>
        <w:t xml:space="preserve"> The witness subsequently clarified that the </w:t>
      </w:r>
      <w:r w:rsidR="003A2A48">
        <w:t>work is being done with RBS rather than Barclays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83D2F" w:rsidP="009277D8">
        <w:pPr>
          <w:pStyle w:val="Para"/>
          <w:rPr>
            <w:color w:val="808080"/>
          </w:rPr>
        </w:pPr>
        <w:r w:rsidRPr="007B40D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83D2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A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2620F55E"/>
    <w:lvl w:ilvl="0">
      <w:start w:val="6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3D2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paragraph" w:styleId="FootnoteText">
    <w:name w:val="footnote text"/>
    <w:basedOn w:val="Normal"/>
    <w:link w:val="FootnoteTextChar"/>
    <w:uiPriority w:val="99"/>
    <w:semiHidden/>
    <w:unhideWhenUsed/>
    <w:rsid w:val="00876426"/>
    <w:pPr>
      <w:spacing w:after="0"/>
    </w:pPr>
    <w:rPr>
      <w:sz w:val="20"/>
      <w:szCs w:val="20"/>
    </w:rPr>
  </w:style>
  <w:style w:type="character" w:customStyle="1" w:styleId="FootnoteTextChar">
    <w:name w:val="Footnote Text Char"/>
    <w:basedOn w:val="DefaultParagraphFont"/>
    <w:link w:val="FootnoteText"/>
    <w:uiPriority w:val="99"/>
    <w:semiHidden/>
    <w:rsid w:val="00876426"/>
    <w:rPr>
      <w:rFonts w:ascii="Verdana" w:hAnsi="Verdana"/>
      <w:sz w:val="20"/>
      <w:szCs w:val="20"/>
    </w:rPr>
  </w:style>
  <w:style w:type="character" w:styleId="FootnoteReference">
    <w:name w:val="footnote reference"/>
    <w:basedOn w:val="DefaultParagraphFont"/>
    <w:uiPriority w:val="99"/>
    <w:semiHidden/>
    <w:unhideWhenUsed/>
    <w:rsid w:val="00876426"/>
    <w:rPr>
      <w:vertAlign w:val="superscript"/>
    </w:rPr>
  </w:style>
  <w:style w:type="character" w:styleId="CommentReference">
    <w:name w:val="annotation reference"/>
    <w:basedOn w:val="DefaultParagraphFont"/>
    <w:uiPriority w:val="99"/>
    <w:semiHidden/>
    <w:unhideWhenUsed/>
    <w:rsid w:val="00556B4B"/>
    <w:rPr>
      <w:sz w:val="16"/>
      <w:szCs w:val="16"/>
    </w:rPr>
  </w:style>
  <w:style w:type="paragraph" w:styleId="CommentText">
    <w:name w:val="annotation text"/>
    <w:basedOn w:val="Normal"/>
    <w:link w:val="CommentTextChar"/>
    <w:uiPriority w:val="99"/>
    <w:semiHidden/>
    <w:unhideWhenUsed/>
    <w:rsid w:val="00556B4B"/>
    <w:rPr>
      <w:sz w:val="20"/>
      <w:szCs w:val="20"/>
    </w:rPr>
  </w:style>
  <w:style w:type="character" w:customStyle="1" w:styleId="CommentTextChar">
    <w:name w:val="Comment Text Char"/>
    <w:basedOn w:val="DefaultParagraphFont"/>
    <w:link w:val="CommentText"/>
    <w:uiPriority w:val="99"/>
    <w:semiHidden/>
    <w:rsid w:val="00556B4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56B4B"/>
    <w:rPr>
      <w:b/>
      <w:bCs/>
    </w:rPr>
  </w:style>
  <w:style w:type="character" w:customStyle="1" w:styleId="CommentSubjectChar">
    <w:name w:val="Comment Subject Char"/>
    <w:basedOn w:val="CommentTextChar"/>
    <w:link w:val="CommentSubject"/>
    <w:uiPriority w:val="99"/>
    <w:semiHidden/>
    <w:rsid w:val="00556B4B"/>
    <w:rPr>
      <w:rFonts w:ascii="Verdana" w:hAnsi="Verdana"/>
      <w:b/>
      <w:bCs/>
      <w:sz w:val="20"/>
      <w:szCs w:val="20"/>
    </w:rPr>
  </w:style>
  <w:style w:type="paragraph" w:styleId="Revision">
    <w:name w:val="Revision"/>
    <w:hidden/>
    <w:uiPriority w:val="99"/>
    <w:semiHidden/>
    <w:rsid w:val="00556B4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39B10FAA90804ABDAE17E35FDBA3DC" ma:contentTypeVersion="12" ma:contentTypeDescription="Create a new document." ma:contentTypeScope="" ma:versionID="7462c0b38ca3ee96743130db3b11f64c">
  <xsd:schema xmlns:xsd="http://www.w3.org/2001/XMLSchema" xmlns:xs="http://www.w3.org/2001/XMLSchema" xmlns:p="http://schemas.microsoft.com/office/2006/metadata/properties" xmlns:ns3="96c6c657-5e46-450d-bf97-0a247df95cd8" xmlns:ns4="20f96d89-c634-4308-bcd9-1a4bc2518330" targetNamespace="http://schemas.microsoft.com/office/2006/metadata/properties" ma:root="true" ma:fieldsID="5e6834e75cd4916ede2bd5567c7b80f0" ns3:_="" ns4:_="">
    <xsd:import namespace="96c6c657-5e46-450d-bf97-0a247df95cd8"/>
    <xsd:import namespace="20f96d89-c634-4308-bcd9-1a4bc25183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6c657-5e46-450d-bf97-0a247df95cd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f96d89-c634-4308-bcd9-1a4bc25183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0F07E-2EFB-441B-A438-F3DBB2F84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6c657-5e46-450d-bf97-0a247df95cd8"/>
    <ds:schemaRef ds:uri="20f96d89-c634-4308-bcd9-1a4bc2518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DF3B09-3EC4-4EB7-A86E-0EDA54C7CD33}">
  <ds:schemaRefs>
    <ds:schemaRef ds:uri="http://schemas.microsoft.com/sharepoint/v3/contenttype/forms"/>
  </ds:schemaRefs>
</ds:datastoreItem>
</file>

<file path=customXml/itemProps3.xml><?xml version="1.0" encoding="utf-8"?>
<ds:datastoreItem xmlns:ds="http://schemas.openxmlformats.org/officeDocument/2006/customXml" ds:itemID="{B6B64DE5-8E3B-4D1F-BD74-C7459AA1B0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4BDE73-07D6-4FAF-A3BC-2E50C805D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