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rPr>
          <w:color w:val="auto"/>
        </w:rPr>
        <w:alias w:val="CommitteeName"/>
        <w:tag w:val="CommitteeName"/>
        <w:id w:val="1869951332"/>
        <w:placeholder>
          <w:docPart w:val="4D983A5D9DF74C4699C45E55F343644E"/>
        </w:placeholder>
        <w:richText/>
      </w:sdtPr>
      <w:sdtContent>
        <w:p w:rsidR="00666E13" w:rsidRPr="00BF0851" w:rsidP="00E86FF4">
          <w:pPr>
            <w:pStyle w:val="TitleCommittee0"/>
            <w:rPr>
              <w:rFonts w:eastAsia="Times New Roman" w:cs="Times New Roman"/>
            </w:rPr>
          </w:pPr>
          <w:r w:rsidRPr="00BF0851">
            <w:rPr>
              <w:rFonts w:eastAsia="Times New Roman" w:cs="Times New Roman"/>
            </w:rPr>
            <w:t>Scottish Affairs Committee</w:t>
          </w:r>
        </w:p>
      </w:sdtContent>
    </w:sdt>
    <w:p w:rsidR="00666E13" w:rsidRPr="00BF0851" w:rsidP="00F2147C">
      <w:pPr>
        <w:pStyle w:val="TitleInquiry0"/>
        <w:rPr>
          <w:color w:val="auto"/>
        </w:rPr>
      </w:pPr>
      <w:r>
        <w:fldChar w:fldCharType="begin"/>
      </w:r>
      <w:r>
        <w:instrText xml:space="preserve"> HYPERLINK "https://committees.parliament.uk/work/8275/intergovernmental-relations-the-civil-service/" </w:instrText>
      </w:r>
      <w:r>
        <w:fldChar w:fldCharType="separate"/>
      </w:r>
      <w:r w:rsidRPr="007A7669" w:rsidR="00E86FF4">
        <w:rPr>
          <w:rStyle w:val="Hyperlink"/>
          <w:rFonts w:eastAsia="Times New Roman" w:cs="Times New Roman"/>
        </w:rPr>
        <w:t xml:space="preserve">Oral evidence: </w:t>
      </w:r>
      <w:sdt>
        <w:sdtPr>
          <w:rPr>
            <w:rStyle w:val="Hyperlink"/>
          </w:rPr>
          <w:alias w:val="InquiryName"/>
          <w:tag w:val="InquiryName"/>
          <w:id w:val="377371847"/>
          <w:placeholder>
            <w:docPart w:val="4D983A5D9DF74C4699C45E55F343644E"/>
          </w:placeholder>
          <w:richText/>
        </w:sdtPr>
        <w:sdtEndPr>
          <w:rPr>
            <w:rStyle w:val="Hyperlink"/>
          </w:rPr>
        </w:sdtEndPr>
        <w:sdtContent>
          <w:r w:rsidRPr="007A7669" w:rsidR="00E86FF4">
            <w:rPr>
              <w:rStyle w:val="Hyperlink"/>
              <w:rFonts w:eastAsia="Times New Roman" w:cs="Times New Roman"/>
            </w:rPr>
            <w:t xml:space="preserve">Intergovernmental </w:t>
          </w:r>
          <w:r w:rsidRPr="007A7669" w:rsidR="00F17633">
            <w:rPr>
              <w:rStyle w:val="Hyperlink"/>
              <w:rFonts w:eastAsia="Times New Roman" w:cs="Times New Roman"/>
            </w:rPr>
            <w:t>R</w:t>
          </w:r>
          <w:r w:rsidRPr="007A7669" w:rsidR="00E86FF4">
            <w:rPr>
              <w:rStyle w:val="Hyperlink"/>
              <w:rFonts w:eastAsia="Times New Roman" w:cs="Times New Roman"/>
            </w:rPr>
            <w:t>elations: The Civil Service,</w:t>
          </w:r>
        </w:sdtContent>
      </w:sdt>
      <w:r w:rsidRPr="007A7669" w:rsidR="00E86FF4">
        <w:rPr>
          <w:rStyle w:val="Hyperlink"/>
        </w:rPr>
        <w:t xml:space="preserve"> </w:t>
      </w:r>
      <w:sdt>
        <w:sdtPr>
          <w:rPr>
            <w:rStyle w:val="Hyperlink"/>
          </w:rPr>
          <w:alias w:val="InquiryRefNo"/>
          <w:tag w:val="InquiryRefNo"/>
          <w:id w:val="-281725174"/>
          <w:placeholder>
            <w:docPart w:val="4D983A5D9DF74C4699C45E55F343644E"/>
          </w:placeholder>
          <w:richText/>
        </w:sdtPr>
        <w:sdtEndPr>
          <w:rPr>
            <w:rStyle w:val="Hyperlink"/>
          </w:rPr>
        </w:sdtEndPr>
        <w:sdtContent>
          <w:r w:rsidRPr="007A7669" w:rsidR="00E86FF4">
            <w:rPr>
              <w:rStyle w:val="Hyperlink"/>
              <w:rFonts w:eastAsia="Times New Roman" w:cs="Times New Roman"/>
            </w:rPr>
            <w:t>HC 600</w:t>
          </w:r>
        </w:sdtContent>
      </w:sdt>
      <w:r>
        <w:fldChar w:fldCharType="end"/>
      </w:r>
    </w:p>
    <w:sdt>
      <w:sdtPr>
        <w:alias w:val="SittingDate"/>
        <w:tag w:val="SittingDate"/>
        <w:id w:val="-1160222926"/>
        <w:placeholder>
          <w:docPart w:val="4D983A5D9DF74C4699C45E55F343644E"/>
        </w:placeholder>
        <w:richText/>
      </w:sdtPr>
      <w:sdtContent>
        <w:p w:rsidR="00666E13" w:rsidRPr="00BF0851" w:rsidP="00F2147C">
          <w:pPr>
            <w:pStyle w:val="Para"/>
          </w:pPr>
          <w:r w:rsidRPr="00BF0851">
            <w:t xml:space="preserve">Monday 20 May </w:t>
          </w:r>
          <w:r w:rsidRPr="00BF0851">
            <w:t>20</w:t>
          </w:r>
          <w:r w:rsidRPr="00BF0851">
            <w:t>24</w:t>
          </w:r>
        </w:p>
      </w:sdtContent>
    </w:sdt>
    <w:p w:rsidR="00666E13" w:rsidRPr="00BF0851" w:rsidP="00F2147C">
      <w:pPr>
        <w:pStyle w:val="Para"/>
      </w:pPr>
      <w:r w:rsidRPr="00BF0851">
        <w:t xml:space="preserve">Ordered by the House of </w:t>
      </w:r>
      <w:sdt>
        <w:sdtPr>
          <w:alias w:val="House"/>
          <w:tag w:val="House"/>
          <w:id w:val="809213435"/>
          <w:placeholder>
            <w:docPart w:val="4D983A5D9DF74C4699C45E55F343644E"/>
          </w:placeholder>
          <w:richText/>
        </w:sdtPr>
        <w:sdtContent>
          <w:r w:rsidRPr="00BF0851">
            <w:t>Commons</w:t>
          </w:r>
        </w:sdtContent>
      </w:sdt>
      <w:r w:rsidRPr="00BF0851">
        <w:t xml:space="preserve"> to be published on </w:t>
      </w:r>
      <w:sdt>
        <w:sdtPr>
          <w:alias w:val="PublishDate"/>
          <w:tag w:val="PublishDate"/>
          <w:id w:val="217021599"/>
          <w:placeholder>
            <w:docPart w:val="4D983A5D9DF74C4699C45E55F343644E"/>
          </w:placeholder>
          <w:richText/>
        </w:sdtPr>
        <w:sdtContent>
          <w:r w:rsidRPr="00BF0851" w:rsidR="002035B8">
            <w:t>20 May 2024</w:t>
          </w:r>
        </w:sdtContent>
      </w:sdt>
      <w:r w:rsidRPr="00BF0851">
        <w:t>.</w:t>
      </w:r>
    </w:p>
    <w:p w:rsidR="00666E13" w:rsidRPr="00BF0851" w:rsidP="00F2147C">
      <w:sdt>
        <w:sdtPr>
          <w:alias w:val="VideoHyperlink"/>
          <w:tag w:val="VideoHyperlink"/>
          <w:id w:val="703995351"/>
          <w:placeholder>
            <w:docPart w:val="4D983A5D9DF74C4699C45E55F343644E"/>
          </w:placeholder>
          <w:richText/>
        </w:sdtPr>
        <w:sdtContent>
          <w:r>
            <w:fldChar w:fldCharType="begin"/>
          </w:r>
          <w:r>
            <w:instrText xml:space="preserve"> HYPERLINK "https://parliamentlive.tv/event/index/af1eb99f-2eac-4e05-8f0a-f45efcc8a762" </w:instrText>
          </w:r>
          <w:r>
            <w:fldChar w:fldCharType="separate"/>
          </w:r>
          <w:r w:rsidRPr="007A7669">
            <w:rPr>
              <w:rStyle w:val="Hyperlink"/>
            </w:rPr>
            <w:t>Watch the meeting</w:t>
          </w:r>
          <w:r>
            <w:fldChar w:fldCharType="end"/>
          </w:r>
        </w:sdtContent>
      </w:sdt>
    </w:p>
    <w:p w:rsidR="00666E13" w:rsidRPr="00BF0851" w:rsidP="00F2147C">
      <w:r w:rsidRPr="00BF0851">
        <w:t xml:space="preserve">Members present: </w:t>
      </w:r>
      <w:sdt>
        <w:sdtPr>
          <w:alias w:val="MembersPresent"/>
          <w:tag w:val="MembersPresent"/>
          <w:id w:val="366340316"/>
          <w:placeholder>
            <w:docPart w:val="4D983A5D9DF74C4699C45E55F343644E"/>
          </w:placeholder>
          <w:richText/>
        </w:sdtPr>
        <w:sdtContent>
          <w:r w:rsidRPr="00BF0851" w:rsidR="005D4117">
            <w:t xml:space="preserve">Pete Wishart (Chair); </w:t>
          </w:r>
          <w:r w:rsidRPr="00BF0851" w:rsidR="00AA3B8D">
            <w:t>Wendy Chamberlain</w:t>
          </w:r>
          <w:r w:rsidRPr="00BF0851" w:rsidR="00CF0A69">
            <w:t xml:space="preserve">; </w:t>
          </w:r>
          <w:r w:rsidRPr="00BF0851" w:rsidR="008E2CD1">
            <w:t>Douglas</w:t>
          </w:r>
          <w:r w:rsidRPr="00BF0851" w:rsidR="00C802FD">
            <w:t xml:space="preserve"> </w:t>
          </w:r>
          <w:r w:rsidRPr="00BF0851" w:rsidR="008E2CD1">
            <w:t>Ross</w:t>
          </w:r>
          <w:r w:rsidRPr="00BF0851" w:rsidR="0088526F">
            <w:t>.</w:t>
          </w:r>
        </w:sdtContent>
      </w:sdt>
    </w:p>
    <w:p w:rsidR="00666E13" w:rsidRPr="00BF0851" w:rsidP="00F2147C">
      <w:pPr>
        <w:pStyle w:val="ParaCentre"/>
      </w:pPr>
      <w:r w:rsidRPr="00BF0851">
        <w:t xml:space="preserve">Questions </w:t>
      </w:r>
      <w:sdt>
        <w:sdtPr>
          <w:alias w:val="QuestionNumbers"/>
          <w:tag w:val="QuestionNumbers"/>
          <w:id w:val="-1223666168"/>
          <w:placeholder>
            <w:docPart w:val="4D983A5D9DF74C4699C45E55F343644E"/>
          </w:placeholder>
          <w:richText/>
        </w:sdtPr>
        <w:sdtContent>
          <w:r w:rsidRPr="00BF0851" w:rsidR="00AC0103">
            <w:t>1 -</w:t>
          </w:r>
          <w:r w:rsidRPr="00BF0851" w:rsidR="00BF0851">
            <w:t xml:space="preserve"> 75</w:t>
          </w:r>
        </w:sdtContent>
      </w:sdt>
    </w:p>
    <w:p w:rsidR="00666E13" w:rsidRPr="00BF0851" w:rsidP="00F2147C">
      <w:pPr>
        <w:pStyle w:val="TitleWitnesses0"/>
      </w:pPr>
      <w:r w:rsidRPr="00BF0851">
        <w:t>Witnesses</w:t>
      </w:r>
    </w:p>
    <w:sdt>
      <w:sdtPr>
        <w:alias w:val="WitnessSet"/>
        <w:tag w:val="WitnessSet"/>
        <w:id w:val="-368373484"/>
        <w:placeholder>
          <w:docPart w:val="150663DCB5884479BD0560BA37EC0C07"/>
        </w:placeholder>
        <w:richText/>
      </w:sdtPr>
      <w:sdtContent>
        <w:p w:rsidR="00666E13" w:rsidRPr="00BF0851" w:rsidP="00F2147C">
          <w:pPr>
            <w:pStyle w:val="Para"/>
          </w:pPr>
          <w:r w:rsidRPr="00BF0851">
            <w:t>I:  Philip Rycroft, Former Head of UK Governance Group, Cabinet Office; Richard Parry, Honorary Fellow, University of Edinburgh.</w:t>
          </w:r>
        </w:p>
      </w:sdtContent>
    </w:sdt>
    <w:p w:rsidR="00666E13" w:rsidRPr="00BF0851" w:rsidP="00F2147C">
      <w:pPr>
        <w:pStyle w:val="Para"/>
      </w:pPr>
    </w:p>
    <w:p w:rsidR="00666E13" w:rsidRPr="00BF0851" w:rsidP="00F2147C">
      <w:pPr>
        <w:rPr>
          <w:rFonts w:eastAsia="Times New Roman"/>
          <w:szCs w:val="20"/>
        </w:rPr>
      </w:pPr>
      <w:r w:rsidRPr="00BF0851">
        <w:br w:type="page"/>
      </w:r>
    </w:p>
    <w:sdt>
      <w:sdtPr>
        <w:rPr>
          <w:sz w:val="22"/>
        </w:rPr>
        <w:alias w:val="WitnessExamination"/>
        <w:tag w:val="WitnessExamination"/>
        <w:id w:val="2003463402"/>
        <w:placeholder>
          <w:docPart w:val="150663DCB5884479BD0560BA37EC0C07"/>
        </w:placeholder>
        <w:richText/>
      </w:sdtPr>
      <w:sdtEndPr>
        <w:rPr>
          <w:sz w:val="28"/>
        </w:rPr>
      </w:sdtEndPr>
      <w:sdtContent>
        <w:p w:rsidR="00E86FF4" w:rsidRPr="00BF0851" w:rsidP="00E86FF4">
          <w:pPr>
            <w:pStyle w:val="TitlePanel0"/>
          </w:pPr>
          <w:bookmarkStart w:id="0" w:name="Panel1"/>
          <w:r w:rsidRPr="00BF0851">
            <w:t>Examination of witnesses</w:t>
          </w:r>
        </w:p>
        <w:p w:rsidR="00666E13" w:rsidRPr="00BF0851" w:rsidP="00E86FF4">
          <w:pPr>
            <w:pStyle w:val="TitlePanel0"/>
            <w:jc w:val="both"/>
          </w:pPr>
          <w:r>
            <w:rPr>
              <w:sz w:val="22"/>
            </w:rPr>
            <w:t xml:space="preserve">Witnesses: </w:t>
          </w:r>
          <w:r w:rsidRPr="00BF0851" w:rsidR="00E86FF4">
            <w:rPr>
              <w:sz w:val="22"/>
            </w:rPr>
            <w:t>Philip Rycroft and Richard Parry.</w:t>
          </w:r>
        </w:p>
      </w:sdtContent>
    </w:sdt>
    <w:p w:rsidR="00D105D2" w:rsidRPr="00BF0851" w:rsidP="00212EA2">
      <w:pPr>
        <w:pStyle w:val="Question"/>
      </w:pPr>
      <w:bookmarkEnd w:id="0"/>
      <w:sdt>
        <w:sdtPr>
          <w:alias w:val="Member"/>
          <w:tag w:val="&lt;Member mnisId='1440' dodsId='25254'&gt;"/>
          <w:id w:val="945421784"/>
          <w:placeholder>
            <w:docPart w:val="DefaultPlaceholder_-1854013440"/>
          </w:placeholder>
          <w:richText/>
        </w:sdtPr>
        <w:sdtContent>
          <w:r w:rsidRPr="00BF0851" w:rsidR="001E09A2">
            <w:rPr>
              <w:rStyle w:val="PlaceholderText"/>
              <w:b/>
              <w:color w:val="auto"/>
            </w:rPr>
            <w:t>Chair:</w:t>
          </w:r>
        </w:sdtContent>
      </w:sdt>
      <w:r w:rsidRPr="00BF0851" w:rsidR="001E09A2">
        <w:t xml:space="preserve"> </w:t>
      </w:r>
      <w:r w:rsidRPr="00BF0851">
        <w:t>Welcome to the Scottish Affairs Committee</w:t>
      </w:r>
      <w:r w:rsidRPr="00BF0851" w:rsidR="00AC71E5">
        <w:t xml:space="preserve"> in our </w:t>
      </w:r>
      <w:r w:rsidRPr="00BF0851">
        <w:t xml:space="preserve">first session of </w:t>
      </w:r>
      <w:r w:rsidRPr="00BF0851" w:rsidR="00AC71E5">
        <w:t xml:space="preserve">our brand </w:t>
      </w:r>
      <w:r w:rsidRPr="00BF0851">
        <w:t xml:space="preserve">new inquiry into </w:t>
      </w:r>
      <w:r w:rsidRPr="00BF0851" w:rsidR="00AC71E5">
        <w:t xml:space="preserve">the </w:t>
      </w:r>
      <w:r w:rsidRPr="00BF0851" w:rsidR="004B4565">
        <w:t>Civil Service</w:t>
      </w:r>
      <w:r w:rsidRPr="00BF0851">
        <w:t xml:space="preserve"> in Scotland</w:t>
      </w:r>
      <w:r w:rsidRPr="00BF0851" w:rsidR="004B4565">
        <w:t>,</w:t>
      </w:r>
      <w:r w:rsidRPr="00BF0851" w:rsidR="00AC71E5">
        <w:t xml:space="preserve"> </w:t>
      </w:r>
      <w:r w:rsidRPr="00BF0851" w:rsidR="004B4565">
        <w:t>“</w:t>
      </w:r>
      <w:r w:rsidRPr="00BF0851" w:rsidR="00AC71E5">
        <w:t>Intergovernmental Relations: The Civil Service</w:t>
      </w:r>
      <w:r w:rsidRPr="00BF0851" w:rsidR="004B4565">
        <w:t>”</w:t>
      </w:r>
      <w:r w:rsidRPr="00BF0851" w:rsidR="00AC71E5">
        <w:t>. We have t</w:t>
      </w:r>
      <w:r w:rsidRPr="00BF0851">
        <w:t xml:space="preserve">wo distinguished guests </w:t>
      </w:r>
      <w:r w:rsidRPr="00BF0851" w:rsidR="007E0388">
        <w:t xml:space="preserve">who will </w:t>
      </w:r>
      <w:r w:rsidRPr="00BF0851">
        <w:t xml:space="preserve">give us </w:t>
      </w:r>
      <w:r w:rsidRPr="00BF0851" w:rsidR="007E0388">
        <w:t xml:space="preserve">some </w:t>
      </w:r>
      <w:r w:rsidRPr="00BF0851">
        <w:t>background</w:t>
      </w:r>
      <w:r w:rsidRPr="00BF0851" w:rsidR="007E0388">
        <w:t xml:space="preserve"> to the conversations and debates that are currently in place about the arrangements</w:t>
      </w:r>
      <w:r w:rsidRPr="00BF0851">
        <w:t xml:space="preserve">. </w:t>
      </w:r>
      <w:r w:rsidRPr="00BF0851" w:rsidR="004B4565">
        <w:t xml:space="preserve">Could you </w:t>
      </w:r>
      <w:r w:rsidRPr="00BF0851" w:rsidR="007E0388">
        <w:t>please introduce yoursel</w:t>
      </w:r>
      <w:r w:rsidRPr="00BF0851" w:rsidR="004B4565">
        <w:t xml:space="preserve">ves, </w:t>
      </w:r>
      <w:r w:rsidRPr="00BF0851" w:rsidR="007E0388">
        <w:t>who you represent and anything by way of a short introductory statement</w:t>
      </w:r>
      <w:r w:rsidRPr="00BF0851" w:rsidR="004B4565">
        <w:t>? We will start with Mr Parry.</w:t>
      </w:r>
    </w:p>
    <w:p w:rsidR="00D105D2" w:rsidRPr="00BF0851" w:rsidP="00754514">
      <w:pPr>
        <w:pStyle w:val="Answer"/>
      </w:pPr>
      <w:sdt>
        <w:sdtPr>
          <w:alias w:val="Witness"/>
          <w:id w:val="-895200302"/>
          <w:placeholder>
            <w:docPart w:val="DefaultPlaceholder_-1854013440"/>
          </w:placeholder>
          <w:richText/>
        </w:sdtPr>
        <w:sdtContent>
          <w:r w:rsidRPr="00BF0851" w:rsidR="00AC71E5">
            <w:rPr>
              <w:rStyle w:val="PlaceholderText"/>
              <w:b/>
              <w:i/>
              <w:color w:val="auto"/>
            </w:rPr>
            <w:t>Richard Parry:</w:t>
          </w:r>
          <w:r w:rsidRPr="00BF0851">
            <w:rPr>
              <w:rStyle w:val="PlaceholderText"/>
              <w:b/>
              <w:color w:val="auto"/>
            </w:rPr>
            <w:t xml:space="preserve"> </w:t>
          </w:r>
        </w:sdtContent>
      </w:sdt>
      <w:r w:rsidRPr="00BF0851">
        <w:t xml:space="preserve">I am Richard Parry. </w:t>
      </w:r>
      <w:r w:rsidRPr="00BF0851" w:rsidR="00C10E00">
        <w:t>I am an H</w:t>
      </w:r>
      <w:r w:rsidRPr="00BF0851">
        <w:t>onorary Fellow at the University of Edinburgh</w:t>
      </w:r>
      <w:r w:rsidRPr="00BF0851" w:rsidR="00C10E00">
        <w:t xml:space="preserve"> in the </w:t>
      </w:r>
      <w:r w:rsidRPr="00BF0851" w:rsidR="004B4565">
        <w:t>S</w:t>
      </w:r>
      <w:r w:rsidRPr="00BF0851" w:rsidR="00C10E00">
        <w:t xml:space="preserve">chool of </w:t>
      </w:r>
      <w:r w:rsidRPr="00BF0851" w:rsidR="004B4565">
        <w:t>S</w:t>
      </w:r>
      <w:r w:rsidRPr="00BF0851" w:rsidR="00C10E00">
        <w:t xml:space="preserve">ocial and </w:t>
      </w:r>
      <w:r w:rsidRPr="00BF0851" w:rsidR="004B4565">
        <w:t>P</w:t>
      </w:r>
      <w:r w:rsidRPr="00BF0851" w:rsidR="00C10E00">
        <w:t xml:space="preserve">olitical </w:t>
      </w:r>
      <w:r w:rsidRPr="00BF0851" w:rsidR="004B4565">
        <w:t>S</w:t>
      </w:r>
      <w:r w:rsidRPr="00BF0851" w:rsidR="00C10E00">
        <w:t>cience. I suppose I am h</w:t>
      </w:r>
      <w:r w:rsidRPr="00BF0851">
        <w:t xml:space="preserve">ere because I have been an academic researcher </w:t>
      </w:r>
      <w:r w:rsidRPr="00BF0851" w:rsidR="00C10E00">
        <w:t xml:space="preserve">on </w:t>
      </w:r>
      <w:r w:rsidRPr="00BF0851" w:rsidR="004B4565">
        <w:t>Civil Service</w:t>
      </w:r>
      <w:r w:rsidRPr="00BF0851" w:rsidR="00C10E00">
        <w:t xml:space="preserve"> and devolution </w:t>
      </w:r>
      <w:r w:rsidRPr="00BF0851">
        <w:t xml:space="preserve">for a </w:t>
      </w:r>
      <w:r w:rsidRPr="00BF0851" w:rsidR="00C10E00">
        <w:t xml:space="preserve">very </w:t>
      </w:r>
      <w:r w:rsidRPr="00BF0851">
        <w:t>long time.</w:t>
      </w:r>
    </w:p>
    <w:p w:rsidR="00D105D2" w:rsidRPr="00BF0851" w:rsidP="00D105D2">
      <w:pPr>
        <w:pStyle w:val="Answer"/>
      </w:pPr>
      <w:sdt>
        <w:sdtPr>
          <w:alias w:val="Witness"/>
          <w:id w:val="-81908235"/>
          <w:placeholder>
            <w:docPart w:val="DefaultPlaceholder_-1854013440"/>
          </w:placeholder>
          <w:richText/>
        </w:sdtPr>
        <w:sdtContent>
          <w:r w:rsidRPr="00BF0851" w:rsidR="00AC71E5">
            <w:rPr>
              <w:rStyle w:val="PlaceholderText"/>
              <w:b/>
              <w:i/>
              <w:color w:val="auto"/>
            </w:rPr>
            <w:t>Philip Rycroft:</w:t>
          </w:r>
          <w:r w:rsidRPr="00BF0851">
            <w:rPr>
              <w:rStyle w:val="PlaceholderText"/>
              <w:b/>
              <w:color w:val="auto"/>
            </w:rPr>
            <w:t xml:space="preserve"> </w:t>
          </w:r>
        </w:sdtContent>
      </w:sdt>
      <w:r w:rsidRPr="00BF0851">
        <w:t xml:space="preserve">I </w:t>
      </w:r>
      <w:r w:rsidRPr="00BF0851" w:rsidR="00A101A8">
        <w:t xml:space="preserve">am Philip Rycroft. I </w:t>
      </w:r>
      <w:r w:rsidRPr="00BF0851">
        <w:t>was a civil servant for coming up</w:t>
      </w:r>
      <w:r w:rsidRPr="00BF0851" w:rsidR="004B4565">
        <w:t xml:space="preserve"> to</w:t>
      </w:r>
      <w:r w:rsidRPr="00BF0851">
        <w:t xml:space="preserve"> 30 years</w:t>
      </w:r>
      <w:r w:rsidRPr="00BF0851" w:rsidR="00E5748D">
        <w:t xml:space="preserve">, 20 years of which was in the Scottish context for the </w:t>
      </w:r>
      <w:r w:rsidRPr="00BF0851" w:rsidR="002E5916">
        <w:t xml:space="preserve">Scottish </w:t>
      </w:r>
      <w:r w:rsidRPr="00BF0851">
        <w:t>Office</w:t>
      </w:r>
      <w:r w:rsidRPr="00BF0851" w:rsidR="002E5916">
        <w:t xml:space="preserve"> and then the </w:t>
      </w:r>
      <w:r w:rsidRPr="00BF0851">
        <w:t xml:space="preserve">Scottish </w:t>
      </w:r>
      <w:r w:rsidRPr="00BF0851" w:rsidR="004B4565">
        <w:t>E</w:t>
      </w:r>
      <w:r w:rsidRPr="00BF0851">
        <w:t>xecutiv</w:t>
      </w:r>
      <w:r w:rsidRPr="00BF0851" w:rsidR="002E5916">
        <w:t xml:space="preserve">e and Scottish Government. I spent the last 10 years or so in Whitehall where, </w:t>
      </w:r>
      <w:r w:rsidRPr="00BF0851">
        <w:t>from mid-2012 to early 2019</w:t>
      </w:r>
      <w:r w:rsidRPr="00BF0851" w:rsidR="00481054">
        <w:t xml:space="preserve">, </w:t>
      </w:r>
      <w:r w:rsidRPr="00BF0851">
        <w:t xml:space="preserve">I was responsible for constitutional </w:t>
      </w:r>
      <w:r w:rsidRPr="00BF0851" w:rsidR="00633A44">
        <w:t xml:space="preserve">and </w:t>
      </w:r>
      <w:r w:rsidRPr="00BF0851">
        <w:t>devolution issues</w:t>
      </w:r>
      <w:r w:rsidRPr="00BF0851" w:rsidR="004B4565">
        <w:t>,</w:t>
      </w:r>
      <w:r w:rsidRPr="00BF0851" w:rsidR="00633A44">
        <w:t xml:space="preserve"> first in the Deputy Prime Minister’s </w:t>
      </w:r>
      <w:r w:rsidRPr="00BF0851" w:rsidR="004B4565">
        <w:t>O</w:t>
      </w:r>
      <w:r w:rsidRPr="00BF0851" w:rsidR="00633A44">
        <w:t>ffice, then in the Cabinet Office and the UK Governance Group</w:t>
      </w:r>
      <w:r w:rsidRPr="00BF0851">
        <w:t>.</w:t>
      </w:r>
      <w:r w:rsidRPr="00BF0851" w:rsidR="00825C23">
        <w:t xml:space="preserve"> </w:t>
      </w:r>
      <w:r w:rsidRPr="00BF0851">
        <w:t>This set of issues came within my remit through those seven years.</w:t>
      </w:r>
    </w:p>
    <w:p w:rsidR="00D105D2" w:rsidRPr="00BF0851" w:rsidP="005A0260">
      <w:pPr>
        <w:pStyle w:val="Question"/>
      </w:pPr>
      <w:sdt>
        <w:sdtPr>
          <w:alias w:val="Member"/>
          <w:tag w:val="&lt;Member mnisId='1440' dodsId='25254'&gt;"/>
          <w:id w:val="1401863095"/>
          <w:placeholder>
            <w:docPart w:val="DefaultPlaceholder_-1854013440"/>
          </w:placeholder>
          <w:richText/>
        </w:sdtPr>
        <w:sdtContent>
          <w:r w:rsidRPr="00BF0851">
            <w:rPr>
              <w:rStyle w:val="PlaceholderText"/>
              <w:b/>
              <w:color w:val="auto"/>
            </w:rPr>
            <w:t>Chair:</w:t>
          </w:r>
        </w:sdtContent>
      </w:sdt>
      <w:r w:rsidRPr="00BF0851">
        <w:t xml:space="preserve"> Thank you both for coming </w:t>
      </w:r>
      <w:r w:rsidRPr="00BF0851" w:rsidR="00507BEF">
        <w:t xml:space="preserve">to speak to us </w:t>
      </w:r>
      <w:r w:rsidRPr="00BF0851">
        <w:t>this afternoon and changing your arrangements</w:t>
      </w:r>
      <w:r w:rsidRPr="00BF0851" w:rsidR="00507BEF">
        <w:t xml:space="preserve"> to meet our requirements</w:t>
      </w:r>
      <w:r w:rsidRPr="00BF0851">
        <w:t xml:space="preserve">. </w:t>
      </w:r>
      <w:r w:rsidRPr="00BF0851" w:rsidR="00507BEF">
        <w:t xml:space="preserve">Thank you for that. </w:t>
      </w:r>
      <w:r w:rsidRPr="00BF0851">
        <w:t xml:space="preserve">Let us get </w:t>
      </w:r>
      <w:r w:rsidRPr="00BF0851" w:rsidR="00E70CDF">
        <w:t xml:space="preserve">right </w:t>
      </w:r>
      <w:r w:rsidRPr="00BF0851">
        <w:t>to the heart of the matter</w:t>
      </w:r>
      <w:r w:rsidRPr="00BF0851" w:rsidR="00E70CDF">
        <w:t>, then, to get things started</w:t>
      </w:r>
      <w:r w:rsidRPr="00BF0851">
        <w:t xml:space="preserve">. We have two </w:t>
      </w:r>
      <w:r w:rsidRPr="00BF0851" w:rsidR="004B4565">
        <w:t>G</w:t>
      </w:r>
      <w:r w:rsidRPr="00BF0851">
        <w:t>overnments</w:t>
      </w:r>
      <w:r w:rsidRPr="00BF0851" w:rsidR="00E70CDF">
        <w:t xml:space="preserve"> and </w:t>
      </w:r>
      <w:r w:rsidRPr="00BF0851">
        <w:t xml:space="preserve">one </w:t>
      </w:r>
      <w:r w:rsidRPr="00BF0851" w:rsidR="004B4565">
        <w:t>Civil Service</w:t>
      </w:r>
      <w:r w:rsidRPr="00BF0851">
        <w:t xml:space="preserve">. How </w:t>
      </w:r>
      <w:r w:rsidRPr="00BF0851" w:rsidR="00E70CDF">
        <w:t xml:space="preserve">on earth </w:t>
      </w:r>
      <w:r w:rsidRPr="00BF0851">
        <w:t>does that work?</w:t>
      </w:r>
    </w:p>
    <w:p w:rsidR="00B42C57" w:rsidRPr="00BF0851" w:rsidP="00D105D2">
      <w:pPr>
        <w:pStyle w:val="Answer"/>
      </w:pPr>
      <w:sdt>
        <w:sdtPr>
          <w:alias w:val="Witness"/>
          <w:id w:val="1755699549"/>
          <w:placeholder>
            <w:docPart w:val="DefaultPlaceholder_-1854013440"/>
          </w:placeholder>
          <w:richText/>
        </w:sdtPr>
        <w:sdtContent>
          <w:r w:rsidRPr="00BF0851" w:rsidR="00AC71E5">
            <w:rPr>
              <w:rStyle w:val="PlaceholderText"/>
              <w:b/>
              <w:i/>
              <w:color w:val="auto"/>
            </w:rPr>
            <w:t>Philip Rycroft:</w:t>
          </w:r>
          <w:r w:rsidRPr="00BF0851" w:rsidR="00D105D2">
            <w:rPr>
              <w:rStyle w:val="PlaceholderText"/>
              <w:b/>
              <w:color w:val="auto"/>
            </w:rPr>
            <w:t xml:space="preserve"> </w:t>
          </w:r>
        </w:sdtContent>
      </w:sdt>
      <w:r w:rsidRPr="00BF0851" w:rsidR="00D105D2">
        <w:t>It works.</w:t>
      </w:r>
      <w:r w:rsidRPr="00BF0851" w:rsidR="00B83EEF">
        <w:t xml:space="preserve"> </w:t>
      </w:r>
      <w:r w:rsidRPr="00BF0851" w:rsidR="005104E0">
        <w:t>In the seven years that I dealt with many d</w:t>
      </w:r>
      <w:r w:rsidRPr="00BF0851" w:rsidR="00B83EEF">
        <w:t>ifficult issues</w:t>
      </w:r>
      <w:r w:rsidRPr="00BF0851" w:rsidR="005104E0">
        <w:t xml:space="preserve"> at the interface between those </w:t>
      </w:r>
      <w:r w:rsidRPr="00BF0851" w:rsidR="004B4565">
        <w:t>Governments</w:t>
      </w:r>
      <w:r w:rsidRPr="00BF0851" w:rsidR="005104E0">
        <w:t xml:space="preserve">, not least </w:t>
      </w:r>
      <w:r w:rsidRPr="00BF0851" w:rsidR="004B4565">
        <w:t>a</w:t>
      </w:r>
      <w:r w:rsidRPr="00BF0851" w:rsidR="005104E0">
        <w:t xml:space="preserve"> </w:t>
      </w:r>
      <w:r w:rsidRPr="00BF0851" w:rsidR="00B83EEF">
        <w:t>referendum</w:t>
      </w:r>
      <w:r w:rsidRPr="00BF0851" w:rsidR="005104E0">
        <w:t xml:space="preserve"> and then </w:t>
      </w:r>
      <w:r w:rsidRPr="00BF0851" w:rsidR="00B83EEF">
        <w:t xml:space="preserve">Brexit, this was one issue </w:t>
      </w:r>
      <w:r w:rsidRPr="00BF0851" w:rsidR="005104E0">
        <w:t xml:space="preserve">that </w:t>
      </w:r>
      <w:r w:rsidRPr="00BF0851" w:rsidR="00B83EEF">
        <w:t xml:space="preserve">I did not have to spend </w:t>
      </w:r>
      <w:r w:rsidRPr="00BF0851" w:rsidR="005104E0">
        <w:t xml:space="preserve">a lot of </w:t>
      </w:r>
      <w:r w:rsidRPr="00BF0851" w:rsidR="00B83EEF">
        <w:t>time on</w:t>
      </w:r>
      <w:r w:rsidRPr="00BF0851" w:rsidR="005104E0">
        <w:t>, despite the fact</w:t>
      </w:r>
      <w:r w:rsidRPr="00BF0851" w:rsidR="004B4565">
        <w:t xml:space="preserve"> that</w:t>
      </w:r>
      <w:r w:rsidRPr="00BF0851" w:rsidR="005104E0">
        <w:t xml:space="preserve"> in the 2007 </w:t>
      </w:r>
      <w:r w:rsidRPr="00BF0851" w:rsidR="006401C7">
        <w:t>SNP manifesto</w:t>
      </w:r>
      <w:r w:rsidRPr="00BF0851" w:rsidR="005104E0">
        <w:t xml:space="preserve"> for the Scottish Parliament elections there was a commitment to see </w:t>
      </w:r>
      <w:r w:rsidRPr="00BF0851" w:rsidR="006401C7">
        <w:t xml:space="preserve">devolution of </w:t>
      </w:r>
      <w:r w:rsidRPr="00BF0851" w:rsidR="005104E0">
        <w:t xml:space="preserve">the </w:t>
      </w:r>
      <w:r w:rsidRPr="00BF0851" w:rsidR="004B4565">
        <w:t>Civil Service</w:t>
      </w:r>
      <w:r w:rsidRPr="00BF0851" w:rsidR="006401C7">
        <w:t>.</w:t>
      </w:r>
    </w:p>
    <w:p w:rsidR="006401C7" w:rsidRPr="00BF0851" w:rsidP="00D105D2">
      <w:pPr>
        <w:pStyle w:val="Answer"/>
      </w:pPr>
      <w:r w:rsidRPr="00BF0851">
        <w:t>It was, in many ways, a d</w:t>
      </w:r>
      <w:r w:rsidRPr="00BF0851">
        <w:t xml:space="preserve">og that did not bark. </w:t>
      </w:r>
      <w:r w:rsidRPr="00BF0851" w:rsidR="00CB75A5">
        <w:t>It did not raise many c</w:t>
      </w:r>
      <w:r w:rsidRPr="00BF0851">
        <w:t>ontroversial issues through my time.</w:t>
      </w:r>
      <w:r w:rsidRPr="00BF0851" w:rsidR="00CB75A5">
        <w:t xml:space="preserve"> </w:t>
      </w:r>
      <w:r w:rsidRPr="00BF0851" w:rsidR="004D0AC0">
        <w:t>It was an arrangement that had been in place since devolution and t</w:t>
      </w:r>
      <w:r w:rsidRPr="00BF0851">
        <w:t xml:space="preserve">here were few challenges </w:t>
      </w:r>
      <w:r w:rsidRPr="00BF0851" w:rsidR="004D0AC0">
        <w:t xml:space="preserve">to it </w:t>
      </w:r>
      <w:r w:rsidRPr="00BF0851">
        <w:t xml:space="preserve">from within or without the system. </w:t>
      </w:r>
      <w:r w:rsidRPr="00BF0851" w:rsidR="004D0AC0">
        <w:t>People just a</w:t>
      </w:r>
      <w:r w:rsidRPr="00BF0851">
        <w:t xml:space="preserve">ccepted </w:t>
      </w:r>
      <w:r w:rsidRPr="00BF0851" w:rsidR="004D0AC0">
        <w:t xml:space="preserve">this was </w:t>
      </w:r>
      <w:r w:rsidRPr="00BF0851">
        <w:t xml:space="preserve">part </w:t>
      </w:r>
      <w:r w:rsidRPr="00BF0851" w:rsidR="004D0AC0">
        <w:t xml:space="preserve">of the way things worked </w:t>
      </w:r>
      <w:r w:rsidRPr="00BF0851">
        <w:t>and</w:t>
      </w:r>
      <w:r w:rsidRPr="00BF0851" w:rsidR="004D0AC0">
        <w:t xml:space="preserve">, </w:t>
      </w:r>
      <w:r w:rsidRPr="00BF0851">
        <w:t>for the most part</w:t>
      </w:r>
      <w:r w:rsidRPr="00BF0851" w:rsidR="004D0AC0">
        <w:t xml:space="preserve">, </w:t>
      </w:r>
      <w:r w:rsidRPr="00BF0851">
        <w:t>it worked.</w:t>
      </w:r>
    </w:p>
    <w:p w:rsidR="006401C7" w:rsidRPr="00BF0851" w:rsidP="00C11A46">
      <w:pPr>
        <w:pStyle w:val="Question"/>
      </w:pPr>
      <w:sdt>
        <w:sdtPr>
          <w:alias w:val="Member"/>
          <w:tag w:val="&lt;Member mnisId='1440' dodsId='25254'&gt;"/>
          <w:id w:val="709539560"/>
          <w:placeholder>
            <w:docPart w:val="DefaultPlaceholder_-1854013440"/>
          </w:placeholder>
          <w:richText/>
        </w:sdtPr>
        <w:sdtContent>
          <w:r w:rsidRPr="00BF0851">
            <w:rPr>
              <w:rStyle w:val="PlaceholderText"/>
              <w:b/>
              <w:color w:val="auto"/>
            </w:rPr>
            <w:t>Chair:</w:t>
          </w:r>
        </w:sdtContent>
      </w:sdt>
      <w:r w:rsidRPr="00BF0851">
        <w:t xml:space="preserve"> That is your vie</w:t>
      </w:r>
      <w:r w:rsidRPr="00BF0851" w:rsidR="007E430F">
        <w:t xml:space="preserve">w. It works. Is this your considered opinion of the current arrangements just now? This is a thing we should leave alone. I noted in </w:t>
      </w:r>
      <w:r w:rsidRPr="00BF0851">
        <w:t>Mr Parry’s evidence</w:t>
      </w:r>
      <w:r w:rsidRPr="00BF0851" w:rsidR="007E430F">
        <w:t xml:space="preserve"> to us that </w:t>
      </w:r>
      <w:r w:rsidRPr="00BF0851">
        <w:t>there was an SNP commitment</w:t>
      </w:r>
      <w:r w:rsidRPr="00BF0851" w:rsidR="00FD2BDC">
        <w:t xml:space="preserve"> </w:t>
      </w:r>
      <w:r w:rsidRPr="00BF0851" w:rsidR="007E430F">
        <w:t xml:space="preserve">in 2007 that we would have </w:t>
      </w:r>
      <w:r w:rsidRPr="00BF0851">
        <w:t>similar arrangements to Northern Ireland</w:t>
      </w:r>
      <w:r w:rsidRPr="00BF0851" w:rsidR="007E430F">
        <w:t>, but that has not been pursued or pushed with any great vigour</w:t>
      </w:r>
      <w:r w:rsidRPr="00BF0851">
        <w:t>.</w:t>
      </w:r>
    </w:p>
    <w:p w:rsidR="00A645C3" w:rsidRPr="00BF0851" w:rsidP="006401C7">
      <w:pPr>
        <w:pStyle w:val="Answer"/>
      </w:pPr>
      <w:sdt>
        <w:sdtPr>
          <w:alias w:val="Witness"/>
          <w:id w:val="588816107"/>
          <w:placeholder>
            <w:docPart w:val="DefaultPlaceholder_-1854013440"/>
          </w:placeholder>
          <w:richText/>
        </w:sdtPr>
        <w:sdtContent>
          <w:r w:rsidRPr="00BF0851" w:rsidR="00AC71E5">
            <w:rPr>
              <w:rStyle w:val="PlaceholderText"/>
              <w:b/>
              <w:i/>
              <w:color w:val="auto"/>
            </w:rPr>
            <w:t>Philip Rycroft:</w:t>
          </w:r>
          <w:r w:rsidRPr="00BF0851" w:rsidR="006401C7">
            <w:rPr>
              <w:rStyle w:val="PlaceholderText"/>
              <w:b/>
              <w:color w:val="auto"/>
            </w:rPr>
            <w:t xml:space="preserve"> </w:t>
          </w:r>
        </w:sdtContent>
      </w:sdt>
      <w:r w:rsidRPr="00BF0851" w:rsidR="006401C7">
        <w:t xml:space="preserve">In the grand scheme of things, </w:t>
      </w:r>
      <w:r w:rsidRPr="00BF0851" w:rsidR="00B1716F">
        <w:t xml:space="preserve">with all the other </w:t>
      </w:r>
      <w:r w:rsidRPr="00BF0851" w:rsidR="006401C7">
        <w:t>problems that need</w:t>
      </w:r>
      <w:r w:rsidRPr="00BF0851" w:rsidR="00B1716F">
        <w:t xml:space="preserve"> </w:t>
      </w:r>
      <w:r w:rsidRPr="00BF0851" w:rsidR="006401C7">
        <w:t>sorting out</w:t>
      </w:r>
      <w:r w:rsidRPr="00BF0851">
        <w:t xml:space="preserve"> and </w:t>
      </w:r>
      <w:r w:rsidRPr="00BF0851" w:rsidR="00B1716F">
        <w:t xml:space="preserve">all the other </w:t>
      </w:r>
      <w:r w:rsidRPr="00BF0851" w:rsidR="006401C7">
        <w:t xml:space="preserve">issues </w:t>
      </w:r>
      <w:r w:rsidRPr="00BF0851" w:rsidR="00B1716F">
        <w:t xml:space="preserve">around the </w:t>
      </w:r>
      <w:r w:rsidRPr="00BF0851" w:rsidR="006401C7">
        <w:t xml:space="preserve">relationship between </w:t>
      </w:r>
      <w:r w:rsidRPr="00BF0851" w:rsidR="00B1716F">
        <w:t xml:space="preserve">the </w:t>
      </w:r>
      <w:r w:rsidRPr="00BF0851" w:rsidR="006401C7">
        <w:t xml:space="preserve">two </w:t>
      </w:r>
      <w:r w:rsidRPr="00BF0851" w:rsidR="004B4565">
        <w:t xml:space="preserve">Governments, which </w:t>
      </w:r>
      <w:r w:rsidRPr="00BF0851" w:rsidR="00B1716F">
        <w:t>are hugely important on a day-to-day basis</w:t>
      </w:r>
      <w:r w:rsidRPr="00BF0851" w:rsidR="004B4565">
        <w:t xml:space="preserve">, </w:t>
      </w:r>
      <w:r w:rsidRPr="00BF0851" w:rsidR="006401C7">
        <w:t xml:space="preserve">this was one that has not disturbed the </w:t>
      </w:r>
      <w:r w:rsidRPr="00BF0851" w:rsidR="009F7AAB">
        <w:t>ability to transact that business</w:t>
      </w:r>
      <w:r w:rsidRPr="00BF0851" w:rsidR="006401C7">
        <w:t xml:space="preserve">. </w:t>
      </w:r>
    </w:p>
    <w:p w:rsidR="006401C7" w:rsidRPr="00BF0851" w:rsidP="006401C7">
      <w:pPr>
        <w:pStyle w:val="Answer"/>
      </w:pPr>
      <w:r w:rsidRPr="00BF0851">
        <w:t>In preparation</w:t>
      </w:r>
      <w:r w:rsidRPr="00BF0851" w:rsidR="000E2C2B">
        <w:t xml:space="preserve"> for coming to speak to you</w:t>
      </w:r>
      <w:r w:rsidRPr="00BF0851">
        <w:t>, I have actually t</w:t>
      </w:r>
      <w:r w:rsidRPr="00BF0851">
        <w:t>hought about it</w:t>
      </w:r>
      <w:r w:rsidRPr="00BF0851">
        <w:t xml:space="preserve"> a little bit for the first time in a little while</w:t>
      </w:r>
      <w:r w:rsidRPr="00BF0851" w:rsidR="00A36CC0">
        <w:t>, and y</w:t>
      </w:r>
      <w:r w:rsidRPr="00BF0851">
        <w:t xml:space="preserve">ou can see there are clearly some advantages in having a unified </w:t>
      </w:r>
      <w:r w:rsidRPr="00BF0851" w:rsidR="004B4565">
        <w:t>Civil Service</w:t>
      </w:r>
      <w:r w:rsidRPr="00BF0851" w:rsidR="00A36CC0">
        <w:t>.</w:t>
      </w:r>
      <w:r w:rsidRPr="00BF0851" w:rsidR="00A645C3">
        <w:t xml:space="preserve"> </w:t>
      </w:r>
      <w:r w:rsidRPr="00BF0851">
        <w:t xml:space="preserve">For example, civil servants </w:t>
      </w:r>
      <w:r w:rsidRPr="00BF0851" w:rsidR="00A36CC0">
        <w:t xml:space="preserve">from </w:t>
      </w:r>
      <w:r w:rsidRPr="00BF0851">
        <w:t xml:space="preserve">Scotland </w:t>
      </w:r>
      <w:r w:rsidRPr="00BF0851" w:rsidR="00A36CC0">
        <w:t xml:space="preserve">have </w:t>
      </w:r>
      <w:r w:rsidRPr="00BF0851">
        <w:t>access to</w:t>
      </w:r>
      <w:r w:rsidRPr="00BF0851" w:rsidR="00A36CC0">
        <w:t xml:space="preserve"> training programmes. It underpins the arrangement whereby the </w:t>
      </w:r>
      <w:r w:rsidRPr="00BF0851" w:rsidR="00ED15E5">
        <w:t>p</w:t>
      </w:r>
      <w:r w:rsidRPr="00BF0851" w:rsidR="00A36CC0">
        <w:t xml:space="preserve">ermanent </w:t>
      </w:r>
      <w:r w:rsidRPr="00BF0851" w:rsidR="00ED15E5">
        <w:t>s</w:t>
      </w:r>
      <w:r w:rsidRPr="00BF0851" w:rsidR="00D91C5E">
        <w:t xml:space="preserve">ecretaries </w:t>
      </w:r>
      <w:r w:rsidRPr="00BF0851" w:rsidR="00A36CC0">
        <w:t xml:space="preserve">of the </w:t>
      </w:r>
      <w:r w:rsidRPr="00BF0851" w:rsidR="00D91C5E">
        <w:t xml:space="preserve">Scottish and the Welsh </w:t>
      </w:r>
      <w:r w:rsidRPr="00BF0851" w:rsidR="004B4565">
        <w:t>Governments</w:t>
      </w:r>
      <w:r w:rsidRPr="00BF0851" w:rsidR="00D91C5E">
        <w:t xml:space="preserve"> </w:t>
      </w:r>
      <w:r w:rsidRPr="00BF0851">
        <w:t xml:space="preserve">attend the </w:t>
      </w:r>
      <w:r w:rsidRPr="00BF0851" w:rsidR="005A52E7">
        <w:t xml:space="preserve">so-called </w:t>
      </w:r>
      <w:r w:rsidRPr="00BF0851" w:rsidR="0008154E">
        <w:t>Wednesday Morning Colleagues</w:t>
      </w:r>
      <w:r w:rsidRPr="00BF0851">
        <w:t xml:space="preserve"> meeting</w:t>
      </w:r>
      <w:r w:rsidRPr="00BF0851" w:rsidR="005A52E7">
        <w:t xml:space="preserve">, which is the meeting </w:t>
      </w:r>
      <w:r w:rsidRPr="00BF0851">
        <w:t xml:space="preserve">in Whitehall of </w:t>
      </w:r>
      <w:r w:rsidRPr="00BF0851" w:rsidR="00ED15E5">
        <w:t>p</w:t>
      </w:r>
      <w:r w:rsidRPr="00BF0851">
        <w:t xml:space="preserve">ermanent </w:t>
      </w:r>
      <w:r w:rsidRPr="00BF0851" w:rsidR="00ED15E5">
        <w:t>s</w:t>
      </w:r>
      <w:r w:rsidRPr="00BF0851">
        <w:t>ecretaries.</w:t>
      </w:r>
      <w:r w:rsidRPr="00BF0851" w:rsidR="000E67E8">
        <w:t xml:space="preserve"> </w:t>
      </w:r>
      <w:r w:rsidRPr="00BF0851">
        <w:t xml:space="preserve">It should facilitate interchange, </w:t>
      </w:r>
      <w:r w:rsidRPr="00BF0851" w:rsidR="008805D4">
        <w:t xml:space="preserve">because you have at least at senior </w:t>
      </w:r>
      <w:r w:rsidRPr="00BF0851" w:rsidR="004B4565">
        <w:t>Civil Service</w:t>
      </w:r>
      <w:r w:rsidRPr="00BF0851" w:rsidR="008805D4">
        <w:t xml:space="preserve"> level a </w:t>
      </w:r>
      <w:r w:rsidRPr="00BF0851" w:rsidR="00DE617D">
        <w:t xml:space="preserve">commonality </w:t>
      </w:r>
      <w:r w:rsidRPr="00BF0851" w:rsidR="008805D4">
        <w:t xml:space="preserve">of </w:t>
      </w:r>
      <w:r w:rsidRPr="00BF0851" w:rsidR="00DE617D">
        <w:t xml:space="preserve">terms </w:t>
      </w:r>
      <w:r w:rsidRPr="00BF0851" w:rsidR="008805D4">
        <w:t xml:space="preserve">and </w:t>
      </w:r>
      <w:r w:rsidRPr="00BF0851" w:rsidR="00DE617D">
        <w:t>conditions.</w:t>
      </w:r>
    </w:p>
    <w:p w:rsidR="00D3038C" w:rsidRPr="00BF0851" w:rsidP="00D3038C">
      <w:pPr>
        <w:pStyle w:val="Answer"/>
      </w:pPr>
      <w:r w:rsidRPr="00BF0851">
        <w:t>Having thought about it, t</w:t>
      </w:r>
      <w:r w:rsidRPr="00BF0851" w:rsidR="00DE617D">
        <w:t xml:space="preserve">hat is all good and well, </w:t>
      </w:r>
      <w:r w:rsidRPr="00BF0851" w:rsidR="008805D4">
        <w:t xml:space="preserve">but then you look at the arrangements for our </w:t>
      </w:r>
      <w:r w:rsidRPr="00BF0851" w:rsidR="00035C64">
        <w:t xml:space="preserve">colleagues </w:t>
      </w:r>
      <w:r w:rsidRPr="00BF0851" w:rsidR="008805D4">
        <w:t xml:space="preserve">in the </w:t>
      </w:r>
      <w:r w:rsidRPr="00BF0851" w:rsidR="00DE617D">
        <w:t>Northern Irelan</w:t>
      </w:r>
      <w:r w:rsidRPr="00BF0851" w:rsidR="00A93D67">
        <w:t xml:space="preserve">d </w:t>
      </w:r>
      <w:r w:rsidRPr="00BF0851" w:rsidR="004B4565">
        <w:t>Civil Service</w:t>
      </w:r>
      <w:r w:rsidRPr="00BF0851">
        <w:t xml:space="preserve">, </w:t>
      </w:r>
      <w:r w:rsidRPr="00BF0851" w:rsidR="00A93D67">
        <w:t xml:space="preserve">which, of course, is a separate </w:t>
      </w:r>
      <w:r w:rsidRPr="00BF0851" w:rsidR="004B4565">
        <w:t>Civil Service</w:t>
      </w:r>
      <w:r w:rsidRPr="00BF0851">
        <w:t xml:space="preserve">, </w:t>
      </w:r>
      <w:r w:rsidRPr="00BF0851" w:rsidR="00840561">
        <w:t xml:space="preserve">their </w:t>
      </w:r>
      <w:r w:rsidRPr="00BF0851" w:rsidR="00ED15E5">
        <w:t>p</w:t>
      </w:r>
      <w:r w:rsidRPr="00BF0851" w:rsidR="00840561">
        <w:t xml:space="preserve">ermanent </w:t>
      </w:r>
      <w:r w:rsidRPr="00BF0851" w:rsidR="00ED15E5">
        <w:t>s</w:t>
      </w:r>
      <w:r w:rsidRPr="00BF0851" w:rsidR="00840561">
        <w:t>ecretary attends</w:t>
      </w:r>
      <w:r w:rsidRPr="00BF0851" w:rsidR="00A93D67">
        <w:t xml:space="preserve"> </w:t>
      </w:r>
      <w:r w:rsidRPr="00BF0851" w:rsidR="0008154E">
        <w:t>Wednesday Morning Colleagues</w:t>
      </w:r>
      <w:r w:rsidRPr="00BF0851" w:rsidR="00A93D67">
        <w:t xml:space="preserve">. Their senior folk have </w:t>
      </w:r>
      <w:r w:rsidRPr="00BF0851" w:rsidR="00840561">
        <w:t xml:space="preserve">access to interchange </w:t>
      </w:r>
      <w:r w:rsidRPr="00BF0851" w:rsidR="00A93D67">
        <w:t xml:space="preserve">opportunities </w:t>
      </w:r>
      <w:r w:rsidRPr="00BF0851" w:rsidR="00840561">
        <w:t>and training opportunities.</w:t>
      </w:r>
      <w:r w:rsidRPr="00BF0851" w:rsidR="00A93D67">
        <w:t xml:space="preserve"> </w:t>
      </w:r>
      <w:r w:rsidRPr="00BF0851" w:rsidR="00840561">
        <w:t xml:space="preserve">I suspect </w:t>
      </w:r>
      <w:r w:rsidRPr="00BF0851" w:rsidR="00A3729E">
        <w:t xml:space="preserve">that </w:t>
      </w:r>
      <w:r w:rsidRPr="00BF0851" w:rsidR="00840561">
        <w:t xml:space="preserve">the value </w:t>
      </w:r>
      <w:r w:rsidRPr="00BF0851" w:rsidR="00A3729E">
        <w:t xml:space="preserve">of this arrangement </w:t>
      </w:r>
      <w:r w:rsidRPr="00BF0851" w:rsidR="00840561">
        <w:t>is more symbolic</w:t>
      </w:r>
      <w:r w:rsidRPr="00BF0851">
        <w:t>,</w:t>
      </w:r>
      <w:r w:rsidRPr="00BF0851" w:rsidR="00840561">
        <w:t xml:space="preserve"> and </w:t>
      </w:r>
      <w:r w:rsidRPr="00BF0851" w:rsidR="00BB3311">
        <w:t>symbolic of the Union</w:t>
      </w:r>
      <w:r w:rsidRPr="00BF0851">
        <w:t>,</w:t>
      </w:r>
      <w:r w:rsidRPr="00BF0851" w:rsidR="00BB3311">
        <w:t xml:space="preserve"> than it is practical, because you could</w:t>
      </w:r>
      <w:r w:rsidRPr="00BF0851" w:rsidR="00A76637">
        <w:t xml:space="preserve">, through a separate arrangement, </w:t>
      </w:r>
      <w:r w:rsidRPr="00BF0851" w:rsidR="00BB3311">
        <w:t>achieve many of those things.</w:t>
      </w:r>
      <w:r w:rsidRPr="00BF0851">
        <w:t xml:space="preserve"> </w:t>
      </w:r>
    </w:p>
    <w:p w:rsidR="00BB3311" w:rsidRPr="00BF0851" w:rsidP="00BB3311">
      <w:pPr>
        <w:pStyle w:val="Question"/>
      </w:pPr>
      <w:sdt>
        <w:sdtPr>
          <w:alias w:val="Member"/>
          <w:tag w:val="&lt;Member mnisId='1440' dodsId='25254'&gt;"/>
          <w:id w:val="-1450622279"/>
          <w:placeholder>
            <w:docPart w:val="DefaultPlaceholder_-1854013440"/>
          </w:placeholder>
          <w:richText/>
        </w:sdtPr>
        <w:sdtContent>
          <w:r w:rsidRPr="00BF0851">
            <w:rPr>
              <w:rStyle w:val="PlaceholderText"/>
              <w:b/>
              <w:color w:val="auto"/>
            </w:rPr>
            <w:t>Chair:</w:t>
          </w:r>
        </w:sdtContent>
      </w:sdt>
      <w:r w:rsidRPr="00BF0851">
        <w:t xml:space="preserve"> You are telling this Committee the arrangements </w:t>
      </w:r>
      <w:r w:rsidRPr="00BF0851" w:rsidR="00D3038C">
        <w:t>that</w:t>
      </w:r>
      <w:r w:rsidRPr="00BF0851" w:rsidR="00A67825">
        <w:t xml:space="preserve"> </w:t>
      </w:r>
      <w:r w:rsidRPr="00BF0851">
        <w:t>we currently have in place</w:t>
      </w:r>
      <w:r w:rsidRPr="00BF0851" w:rsidR="00D3038C">
        <w:t xml:space="preserve"> for the </w:t>
      </w:r>
      <w:r w:rsidRPr="00BF0851" w:rsidR="004B4565">
        <w:t>Civil Service</w:t>
      </w:r>
      <w:r w:rsidRPr="00BF0851" w:rsidR="00D3038C">
        <w:t xml:space="preserve">, with one </w:t>
      </w:r>
      <w:r w:rsidRPr="00BF0851" w:rsidR="004B4565">
        <w:t>Civil Service</w:t>
      </w:r>
      <w:r w:rsidRPr="00BF0851" w:rsidR="00D3038C">
        <w:t xml:space="preserve"> serving two </w:t>
      </w:r>
      <w:r w:rsidRPr="00BF0851" w:rsidR="004B4565">
        <w:t>Governments</w:t>
      </w:r>
      <w:r w:rsidRPr="00BF0851" w:rsidR="00D3038C">
        <w:t xml:space="preserve">, </w:t>
      </w:r>
      <w:r w:rsidRPr="00BF0851" w:rsidR="00A645C3">
        <w:t>are about</w:t>
      </w:r>
      <w:r w:rsidRPr="00BF0851">
        <w:t xml:space="preserve"> symbolism</w:t>
      </w:r>
      <w:r w:rsidRPr="00BF0851" w:rsidR="00D31E43">
        <w:t>, not practicalities</w:t>
      </w:r>
      <w:r w:rsidRPr="00BF0851">
        <w:t>.</w:t>
      </w:r>
    </w:p>
    <w:p w:rsidR="0075204C" w:rsidRPr="00BF0851" w:rsidP="00BB3311">
      <w:pPr>
        <w:pStyle w:val="Answer"/>
      </w:pPr>
      <w:sdt>
        <w:sdtPr>
          <w:alias w:val="Witness"/>
          <w:id w:val="-773776250"/>
          <w:placeholder>
            <w:docPart w:val="DefaultPlaceholder_-1854013440"/>
          </w:placeholder>
          <w:richText/>
        </w:sdtPr>
        <w:sdtContent>
          <w:r w:rsidRPr="00BF0851" w:rsidR="00AC71E5">
            <w:rPr>
              <w:rStyle w:val="PlaceholderText"/>
              <w:b/>
              <w:i/>
              <w:color w:val="auto"/>
            </w:rPr>
            <w:t>Philip Rycroft:</w:t>
          </w:r>
          <w:r w:rsidRPr="00BF0851" w:rsidR="00BB3311">
            <w:rPr>
              <w:rStyle w:val="PlaceholderText"/>
              <w:b/>
              <w:color w:val="auto"/>
            </w:rPr>
            <w:t xml:space="preserve"> </w:t>
          </w:r>
        </w:sdtContent>
      </w:sdt>
      <w:r w:rsidRPr="00BF0851" w:rsidR="00BB3311">
        <w:t xml:space="preserve">It has practical benefits, </w:t>
      </w:r>
      <w:r w:rsidRPr="00BF0851" w:rsidR="003635BE">
        <w:t xml:space="preserve">as I have outlined, </w:t>
      </w:r>
      <w:r w:rsidRPr="00BF0851" w:rsidR="00BB3311">
        <w:t xml:space="preserve">but those </w:t>
      </w:r>
      <w:r w:rsidRPr="00BF0851" w:rsidR="00016A07">
        <w:t xml:space="preserve">practical </w:t>
      </w:r>
      <w:r w:rsidRPr="00BF0851" w:rsidR="00BB3311">
        <w:t>benefits</w:t>
      </w:r>
      <w:r w:rsidRPr="00BF0851" w:rsidR="00016A07">
        <w:t xml:space="preserve">, with a will, could </w:t>
      </w:r>
      <w:r w:rsidRPr="00BF0851" w:rsidR="00BB3311">
        <w:t xml:space="preserve">be replicated in </w:t>
      </w:r>
      <w:r w:rsidRPr="00BF0851" w:rsidR="00016A07">
        <w:t xml:space="preserve">a </w:t>
      </w:r>
      <w:r w:rsidRPr="00BF0851" w:rsidR="00BB3311">
        <w:t>different system</w:t>
      </w:r>
      <w:r w:rsidRPr="00BF0851" w:rsidR="00016A07">
        <w:t xml:space="preserve">, as indeed they are with the Northern Ireland </w:t>
      </w:r>
      <w:r w:rsidRPr="00BF0851" w:rsidR="004B4565">
        <w:t>Civil Service</w:t>
      </w:r>
      <w:r w:rsidRPr="00BF0851" w:rsidR="00BB3311">
        <w:t xml:space="preserve">. It would be </w:t>
      </w:r>
      <w:r w:rsidRPr="00BF0851" w:rsidR="00016A07">
        <w:t>very odd</w:t>
      </w:r>
      <w:r w:rsidRPr="00BF0851" w:rsidR="00135BA8">
        <w:t xml:space="preserve">, </w:t>
      </w:r>
      <w:r w:rsidRPr="00BF0851" w:rsidR="00BB3311">
        <w:t xml:space="preserve">if the </w:t>
      </w:r>
      <w:r w:rsidRPr="00BF0851" w:rsidR="004B4565">
        <w:t>Civil Service</w:t>
      </w:r>
      <w:r w:rsidRPr="00BF0851" w:rsidR="00BB3311">
        <w:t xml:space="preserve"> were separate, </w:t>
      </w:r>
      <w:r w:rsidRPr="00BF0851" w:rsidR="00135BA8">
        <w:t xml:space="preserve">that </w:t>
      </w:r>
      <w:r w:rsidRPr="00BF0851" w:rsidR="00BB3311">
        <w:t xml:space="preserve">Whitehall </w:t>
      </w:r>
      <w:r w:rsidRPr="00BF0851" w:rsidR="00135BA8">
        <w:t xml:space="preserve">turned against the </w:t>
      </w:r>
      <w:r w:rsidRPr="00BF0851" w:rsidR="00BB3311">
        <w:t>civil servants from Scotland</w:t>
      </w:r>
      <w:r w:rsidRPr="00BF0851" w:rsidR="00350B5F">
        <w:t xml:space="preserve"> and Wales and did not try to incorporate them into </w:t>
      </w:r>
      <w:r w:rsidRPr="00BF0851" w:rsidR="00135BA8">
        <w:t xml:space="preserve">cross-UK </w:t>
      </w:r>
      <w:r w:rsidRPr="00BF0851" w:rsidR="00350B5F">
        <w:t>mechanisms.</w:t>
      </w:r>
    </w:p>
    <w:p w:rsidR="00BB3311" w:rsidRPr="00BF0851" w:rsidP="00BB3311">
      <w:pPr>
        <w:pStyle w:val="Answer"/>
      </w:pPr>
      <w:r w:rsidRPr="00BF0851">
        <w:t>As I say, i</w:t>
      </w:r>
      <w:r w:rsidRPr="00BF0851" w:rsidR="00350B5F">
        <w:t>t has not caused friction or strain</w:t>
      </w:r>
      <w:r w:rsidRPr="00BF0851">
        <w:t xml:space="preserve"> for the most part</w:t>
      </w:r>
      <w:r w:rsidRPr="00BF0851" w:rsidR="00350B5F">
        <w:t xml:space="preserve">. </w:t>
      </w:r>
      <w:r w:rsidRPr="00BF0851">
        <w:t>I am very aware there are some p</w:t>
      </w:r>
      <w:r w:rsidRPr="00BF0851" w:rsidR="00350B5F">
        <w:t xml:space="preserve">olitical issues </w:t>
      </w:r>
      <w:r w:rsidRPr="00BF0851" w:rsidR="00A62E85">
        <w:t xml:space="preserve">out there right now </w:t>
      </w:r>
      <w:r w:rsidRPr="00BF0851" w:rsidR="00350B5F">
        <w:t xml:space="preserve">about </w:t>
      </w:r>
      <w:r w:rsidRPr="00BF0851" w:rsidR="00A62E85">
        <w:t xml:space="preserve">how </w:t>
      </w:r>
      <w:r w:rsidRPr="00BF0851" w:rsidR="00350B5F">
        <w:t>civil servants</w:t>
      </w:r>
      <w:r w:rsidRPr="00BF0851" w:rsidR="00A62E85">
        <w:t xml:space="preserve"> hold themselves north and south of the border </w:t>
      </w:r>
      <w:r w:rsidRPr="00BF0851" w:rsidR="00350B5F">
        <w:t>but</w:t>
      </w:r>
      <w:r w:rsidRPr="00BF0851" w:rsidR="00A62E85">
        <w:t xml:space="preserve">, </w:t>
      </w:r>
      <w:r w:rsidRPr="00BF0851" w:rsidR="00350B5F">
        <w:t xml:space="preserve">in terms of the underpinning arrangement, </w:t>
      </w:r>
      <w:r w:rsidRPr="00BF0851" w:rsidR="00A62E85">
        <w:t xml:space="preserve">as I say, it was </w:t>
      </w:r>
      <w:r w:rsidRPr="00BF0851" w:rsidR="00350B5F">
        <w:t xml:space="preserve">not something </w:t>
      </w:r>
      <w:r w:rsidRPr="00BF0851" w:rsidR="00391FD7">
        <w:t xml:space="preserve">that </w:t>
      </w:r>
      <w:r w:rsidRPr="00BF0851" w:rsidR="00A62E85">
        <w:t xml:space="preserve">in my time in Government, when I had some responsibility for dealing with these things, </w:t>
      </w:r>
      <w:r w:rsidRPr="00BF0851" w:rsidR="00391FD7">
        <w:t>caused many issues.</w:t>
      </w:r>
    </w:p>
    <w:p w:rsidR="00391FD7" w:rsidRPr="00BF0851" w:rsidP="00491052">
      <w:pPr>
        <w:pStyle w:val="Question"/>
      </w:pPr>
      <w:sdt>
        <w:sdtPr>
          <w:alias w:val="Member"/>
          <w:tag w:val="&lt;Member mnisId='1440' dodsId='25254'&gt;"/>
          <w:id w:val="1506005400"/>
          <w:placeholder>
            <w:docPart w:val="DefaultPlaceholder_-1854013440"/>
          </w:placeholder>
          <w:richText/>
        </w:sdtPr>
        <w:sdtContent>
          <w:r w:rsidRPr="00BF0851">
            <w:rPr>
              <w:rStyle w:val="PlaceholderText"/>
              <w:b/>
              <w:color w:val="auto"/>
            </w:rPr>
            <w:t>Chair:</w:t>
          </w:r>
        </w:sdtContent>
      </w:sdt>
      <w:r w:rsidRPr="00BF0851">
        <w:t xml:space="preserve"> What is your view, Mr Parry?</w:t>
      </w:r>
      <w:r w:rsidRPr="00BF0851" w:rsidR="002848A9">
        <w:t xml:space="preserve"> What are the advantages and disadvantages of a unified </w:t>
      </w:r>
      <w:r w:rsidRPr="00BF0851" w:rsidR="004B4565">
        <w:t>Civil Service</w:t>
      </w:r>
      <w:r w:rsidRPr="00BF0851" w:rsidR="004B116A">
        <w:t xml:space="preserve"> for Scotland’s Government?</w:t>
      </w:r>
    </w:p>
    <w:p w:rsidR="00A645C3" w:rsidRPr="00BF0851" w:rsidP="0008305E">
      <w:pPr>
        <w:pStyle w:val="Answer"/>
      </w:pPr>
      <w:sdt>
        <w:sdtPr>
          <w:alias w:val="Witness"/>
          <w:id w:val="832801662"/>
          <w:placeholder>
            <w:docPart w:val="DefaultPlaceholder_-1854013440"/>
          </w:placeholder>
          <w:richText/>
        </w:sdtPr>
        <w:sdtContent>
          <w:r w:rsidRPr="00BF0851" w:rsidR="00AC71E5">
            <w:rPr>
              <w:rStyle w:val="PlaceholderText"/>
              <w:b/>
              <w:i/>
              <w:color w:val="auto"/>
            </w:rPr>
            <w:t>Richard Parry:</w:t>
          </w:r>
          <w:r w:rsidRPr="00BF0851" w:rsidR="00391FD7">
            <w:rPr>
              <w:rStyle w:val="PlaceholderText"/>
              <w:b/>
              <w:color w:val="auto"/>
            </w:rPr>
            <w:t xml:space="preserve"> </w:t>
          </w:r>
        </w:sdtContent>
      </w:sdt>
      <w:r w:rsidRPr="00BF0851" w:rsidR="004B116A">
        <w:t>I would say that it is o</w:t>
      </w:r>
      <w:r w:rsidRPr="00BF0851" w:rsidR="00391FD7">
        <w:t>ne of the</w:t>
      </w:r>
      <w:r w:rsidRPr="00BF0851" w:rsidR="004B116A">
        <w:t xml:space="preserve">se </w:t>
      </w:r>
      <w:r w:rsidRPr="00BF0851" w:rsidR="00391FD7">
        <w:t xml:space="preserve">features </w:t>
      </w:r>
      <w:r w:rsidRPr="00BF0851" w:rsidR="003E5810">
        <w:t xml:space="preserve">of the way of doing things in Britain </w:t>
      </w:r>
      <w:r w:rsidRPr="00BF0851" w:rsidR="00391FD7">
        <w:t>that work</w:t>
      </w:r>
      <w:r w:rsidRPr="00BF0851" w:rsidR="003E5810">
        <w:t xml:space="preserve">s </w:t>
      </w:r>
      <w:r w:rsidRPr="00BF0851" w:rsidR="00391FD7">
        <w:t xml:space="preserve">in practice but does not </w:t>
      </w:r>
      <w:r w:rsidRPr="00BF0851" w:rsidR="003E5810">
        <w:t xml:space="preserve">work </w:t>
      </w:r>
      <w:r w:rsidRPr="00BF0851" w:rsidR="00391FD7">
        <w:t>in theory.</w:t>
      </w:r>
      <w:r w:rsidRPr="00BF0851" w:rsidR="003E5810">
        <w:t xml:space="preserve"> </w:t>
      </w:r>
      <w:r w:rsidRPr="00BF0851" w:rsidR="00391FD7">
        <w:t>It is working in theory less and less</w:t>
      </w:r>
      <w:r w:rsidRPr="00BF0851" w:rsidR="003E5810">
        <w:t xml:space="preserve"> well, actually, as the years go by, </w:t>
      </w:r>
      <w:r w:rsidRPr="00BF0851" w:rsidR="00391FD7">
        <w:t xml:space="preserve">but </w:t>
      </w:r>
      <w:r w:rsidRPr="00BF0851" w:rsidR="003E5810">
        <w:t xml:space="preserve">it is still working </w:t>
      </w:r>
      <w:r w:rsidRPr="00BF0851" w:rsidR="00391FD7">
        <w:t>pretty well in</w:t>
      </w:r>
      <w:r w:rsidRPr="00BF0851" w:rsidR="00F4420E">
        <w:t xml:space="preserve"> practice</w:t>
      </w:r>
      <w:r w:rsidRPr="00BF0851" w:rsidR="00890E44">
        <w:t xml:space="preserve">. </w:t>
      </w:r>
    </w:p>
    <w:p w:rsidR="00A645C3" w:rsidRPr="00BF0851" w:rsidP="0008305E">
      <w:pPr>
        <w:pStyle w:val="Answer"/>
      </w:pPr>
      <w:r w:rsidRPr="00BF0851">
        <w:t xml:space="preserve">What were the reasons for it? I </w:t>
      </w:r>
      <w:r w:rsidRPr="00BF0851" w:rsidR="00CC0CD0">
        <w:t>was</w:t>
      </w:r>
      <w:r w:rsidRPr="00BF0851">
        <w:t xml:space="preserve"> just </w:t>
      </w:r>
      <w:r w:rsidRPr="00BF0851" w:rsidR="00F4420E">
        <w:t>looking at the White Paper before the devolution referendum</w:t>
      </w:r>
      <w:r w:rsidRPr="00BF0851" w:rsidR="00BF2762">
        <w:t xml:space="preserve"> in 1997. I was just looking at </w:t>
      </w:r>
      <w:r w:rsidRPr="00BF0851" w:rsidR="00F4420E">
        <w:t xml:space="preserve">the arguments </w:t>
      </w:r>
      <w:r w:rsidRPr="00BF0851" w:rsidR="00E17D5F">
        <w:t>put</w:t>
      </w:r>
      <w:r w:rsidRPr="00BF0851">
        <w:t>. T</w:t>
      </w:r>
      <w:r w:rsidRPr="00BF0851" w:rsidR="00F4420E">
        <w:t xml:space="preserve">wo </w:t>
      </w:r>
      <w:r w:rsidRPr="00BF0851" w:rsidR="000B3624">
        <w:t xml:space="preserve">arguments </w:t>
      </w:r>
      <w:r w:rsidRPr="00BF0851" w:rsidR="00F4420E">
        <w:t>were put.</w:t>
      </w:r>
      <w:r w:rsidRPr="00BF0851">
        <w:t xml:space="preserve"> </w:t>
      </w:r>
      <w:r w:rsidRPr="00BF0851" w:rsidR="00F4420E">
        <w:t xml:space="preserve">It would mean that </w:t>
      </w:r>
      <w:r w:rsidRPr="00BF0851">
        <w:t xml:space="preserve">in </w:t>
      </w:r>
      <w:r w:rsidRPr="00BF0851" w:rsidR="00F4420E">
        <w:t>Scotland</w:t>
      </w:r>
      <w:r w:rsidRPr="00BF0851" w:rsidR="000B3624">
        <w:t xml:space="preserve"> the new devolved system </w:t>
      </w:r>
      <w:r w:rsidRPr="00BF0851" w:rsidR="00F4420E">
        <w:t>would enjoy the highest standards of public administration</w:t>
      </w:r>
      <w:r w:rsidRPr="00BF0851" w:rsidR="00601915">
        <w:t xml:space="preserve"> and all the good things about the </w:t>
      </w:r>
      <w:r w:rsidRPr="00BF0851" w:rsidR="004B4565">
        <w:t>Civil Service</w:t>
      </w:r>
      <w:r w:rsidRPr="00BF0851" w:rsidR="00601915">
        <w:t xml:space="preserve">, which we have seen for </w:t>
      </w:r>
      <w:r w:rsidRPr="00BF0851">
        <w:t>100</w:t>
      </w:r>
      <w:r w:rsidRPr="00BF0851" w:rsidR="00601915">
        <w:t xml:space="preserve"> years in Scotland, would be perpetuated</w:t>
      </w:r>
      <w:r w:rsidRPr="00BF0851" w:rsidR="00F4420E">
        <w:t xml:space="preserve">. It also said it would facilitate interchange. </w:t>
      </w:r>
      <w:r w:rsidRPr="00BF0851" w:rsidR="00D42F56">
        <w:t>You could e</w:t>
      </w:r>
      <w:r w:rsidRPr="00BF0851" w:rsidR="00F4420E">
        <w:t>asily</w:t>
      </w:r>
      <w:r w:rsidRPr="00BF0851" w:rsidR="00D42F56">
        <w:t xml:space="preserve">, without any problems at all, </w:t>
      </w:r>
      <w:r w:rsidRPr="00BF0851" w:rsidR="0008305E">
        <w:t xml:space="preserve">move from a job </w:t>
      </w:r>
      <w:r w:rsidRPr="00BF0851" w:rsidR="00D42F56">
        <w:t xml:space="preserve">in </w:t>
      </w:r>
      <w:r w:rsidRPr="00BF0851" w:rsidR="0008305E">
        <w:t>the UK Government to a job in the devolved system</w:t>
      </w:r>
      <w:r w:rsidRPr="00BF0851">
        <w:t>.</w:t>
      </w:r>
    </w:p>
    <w:p w:rsidR="00B1047F" w:rsidRPr="00BF0851" w:rsidP="00A645C3">
      <w:pPr>
        <w:pStyle w:val="Answer"/>
      </w:pPr>
      <w:r w:rsidRPr="00BF0851">
        <w:t>T</w:t>
      </w:r>
      <w:r w:rsidRPr="00BF0851" w:rsidR="0008305E">
        <w:t>hat was not the main argument</w:t>
      </w:r>
      <w:r w:rsidRPr="00BF0851" w:rsidR="00D42F56">
        <w:t xml:space="preserve"> that was put</w:t>
      </w:r>
      <w:r w:rsidRPr="00BF0851" w:rsidR="0008305E">
        <w:t>.</w:t>
      </w:r>
      <w:r w:rsidRPr="00BF0851">
        <w:t xml:space="preserve"> </w:t>
      </w:r>
      <w:r w:rsidRPr="00BF0851" w:rsidR="00D42F56">
        <w:t>If you read it, it said that terms and conditions of the civil servants of the then</w:t>
      </w:r>
      <w:r w:rsidRPr="00BF0851">
        <w:t xml:space="preserve"> </w:t>
      </w:r>
      <w:r w:rsidRPr="00BF0851" w:rsidR="00D42F56">
        <w:t xml:space="preserve">new Scottish </w:t>
      </w:r>
      <w:r w:rsidRPr="00BF0851" w:rsidR="007529DF">
        <w:t>executive</w:t>
      </w:r>
      <w:r w:rsidRPr="00BF0851" w:rsidR="000E5976">
        <w:t xml:space="preserve"> would be in line with </w:t>
      </w:r>
      <w:r w:rsidRPr="00BF0851" w:rsidR="0008305E">
        <w:t xml:space="preserve">arrangements in </w:t>
      </w:r>
      <w:r w:rsidRPr="00BF0851" w:rsidR="000E5976">
        <w:t xml:space="preserve">the </w:t>
      </w:r>
      <w:r w:rsidRPr="00BF0851" w:rsidR="004B4565">
        <w:t>Civil Service</w:t>
      </w:r>
      <w:r w:rsidRPr="00BF0851" w:rsidR="0008305E">
        <w:t xml:space="preserve"> management code.</w:t>
      </w:r>
      <w:r w:rsidRPr="00BF0851" w:rsidR="009A53A6">
        <w:t xml:space="preserve"> </w:t>
      </w:r>
      <w:r w:rsidRPr="00BF0851" w:rsidR="000E5976">
        <w:t>Therefore, they would be part of the</w:t>
      </w:r>
      <w:r w:rsidRPr="00BF0851">
        <w:t xml:space="preserve"> Home</w:t>
      </w:r>
      <w:r w:rsidRPr="00BF0851" w:rsidR="000E5976">
        <w:t xml:space="preserve"> </w:t>
      </w:r>
      <w:r w:rsidRPr="00BF0851" w:rsidR="004B4565">
        <w:t>Civil Service</w:t>
      </w:r>
      <w:r w:rsidRPr="00BF0851" w:rsidR="00DD439D">
        <w:t xml:space="preserve">. I was doing </w:t>
      </w:r>
      <w:r w:rsidRPr="00BF0851" w:rsidR="00CD191B">
        <w:t xml:space="preserve">interview research at the time, even with you, </w:t>
      </w:r>
      <w:r w:rsidRPr="00BF0851">
        <w:t xml:space="preserve">I think, </w:t>
      </w:r>
      <w:r w:rsidRPr="00BF0851" w:rsidR="00CD191B">
        <w:t>Philip</w:t>
      </w:r>
      <w:r w:rsidRPr="00BF0851">
        <w:t xml:space="preserve">. At the time </w:t>
      </w:r>
      <w:r w:rsidRPr="00BF0851" w:rsidR="009E5679">
        <w:t xml:space="preserve">a </w:t>
      </w:r>
      <w:r w:rsidRPr="00BF0851" w:rsidR="00CD3AB2">
        <w:t xml:space="preserve">big issue was what you do about </w:t>
      </w:r>
      <w:r w:rsidRPr="00BF0851" w:rsidR="009E5679">
        <w:t>terms and conditions</w:t>
      </w:r>
      <w:r w:rsidRPr="00BF0851" w:rsidR="008B3E68">
        <w:t xml:space="preserve"> issues</w:t>
      </w:r>
      <w:r w:rsidRPr="00BF0851" w:rsidR="00CD3AB2">
        <w:t xml:space="preserve">, because all of the staff </w:t>
      </w:r>
      <w:r w:rsidRPr="00BF0851" w:rsidR="008B3E68">
        <w:t xml:space="preserve">will </w:t>
      </w:r>
      <w:r w:rsidRPr="00BF0851" w:rsidR="00CD3AB2">
        <w:t xml:space="preserve">say, “What will happen to my job, </w:t>
      </w:r>
      <w:r w:rsidRPr="00BF0851" w:rsidR="008B3E68">
        <w:t xml:space="preserve">my </w:t>
      </w:r>
      <w:r w:rsidRPr="00BF0851" w:rsidR="00CD3AB2">
        <w:t xml:space="preserve">pay, </w:t>
      </w:r>
      <w:r w:rsidRPr="00BF0851" w:rsidR="008B3E68">
        <w:t xml:space="preserve">my </w:t>
      </w:r>
      <w:r w:rsidRPr="00BF0851" w:rsidR="00CD3AB2">
        <w:t xml:space="preserve">grading, </w:t>
      </w:r>
      <w:r w:rsidRPr="00BF0851" w:rsidR="008B3E68">
        <w:t xml:space="preserve">my </w:t>
      </w:r>
      <w:r w:rsidRPr="00BF0851" w:rsidR="00CD3AB2">
        <w:t>pension?”</w:t>
      </w:r>
      <w:r w:rsidRPr="00BF0851" w:rsidR="008B3E68">
        <w:t xml:space="preserve"> </w:t>
      </w:r>
      <w:r w:rsidRPr="00BF0851" w:rsidR="00CD3AB2">
        <w:t xml:space="preserve">To be able to say </w:t>
      </w:r>
      <w:r w:rsidRPr="00BF0851" w:rsidR="008B3E68">
        <w:t xml:space="preserve">they </w:t>
      </w:r>
      <w:r w:rsidRPr="00BF0851" w:rsidR="00CD3AB2">
        <w:t>will not change at all</w:t>
      </w:r>
      <w:r w:rsidRPr="00BF0851" w:rsidR="008B3E68">
        <w:t xml:space="preserve"> was a very easy thing to do, at a time when all the other arrangements around the new Scottish Parliament </w:t>
      </w:r>
      <w:r w:rsidRPr="00BF0851">
        <w:t xml:space="preserve">were </w:t>
      </w:r>
      <w:r w:rsidRPr="00BF0851" w:rsidR="008B3E68">
        <w:t xml:space="preserve">being made </w:t>
      </w:r>
      <w:r w:rsidRPr="00BF0851">
        <w:t xml:space="preserve">and </w:t>
      </w:r>
      <w:r w:rsidRPr="00BF0851" w:rsidR="00CD3AB2">
        <w:t>everyone</w:t>
      </w:r>
      <w:r w:rsidRPr="00BF0851">
        <w:t xml:space="preserve"> was getting very anxious</w:t>
      </w:r>
      <w:r w:rsidRPr="00BF0851" w:rsidR="00CD3AB2">
        <w:t>.</w:t>
      </w:r>
    </w:p>
    <w:p w:rsidR="0008305E" w:rsidRPr="00BF0851" w:rsidP="00D640C4">
      <w:pPr>
        <w:pStyle w:val="Answer"/>
      </w:pPr>
      <w:r w:rsidRPr="00BF0851">
        <w:t>The other thing</w:t>
      </w:r>
      <w:r w:rsidRPr="00BF0851" w:rsidR="00B57BD9">
        <w:t xml:space="preserve">, which </w:t>
      </w:r>
      <w:r w:rsidRPr="00BF0851">
        <w:t xml:space="preserve">everyone has </w:t>
      </w:r>
      <w:r w:rsidRPr="00BF0851" w:rsidR="00B57BD9">
        <w:t xml:space="preserve">kind of </w:t>
      </w:r>
      <w:r w:rsidRPr="00BF0851">
        <w:t xml:space="preserve">forgotten, </w:t>
      </w:r>
      <w:r w:rsidRPr="00BF0851" w:rsidR="00B57BD9">
        <w:t xml:space="preserve">is that the first intention was that </w:t>
      </w:r>
      <w:r w:rsidRPr="00BF0851">
        <w:t>there would be a one-year handover period</w:t>
      </w:r>
      <w:r w:rsidRPr="00BF0851" w:rsidR="005C5D35">
        <w:t xml:space="preserve"> for the new system. The elections would be in 1999. </w:t>
      </w:r>
      <w:r w:rsidRPr="00BF0851" w:rsidR="00A60995">
        <w:t xml:space="preserve">It would be the next year before it would </w:t>
      </w:r>
      <w:r w:rsidRPr="00BF0851" w:rsidR="00B71C67">
        <w:t xml:space="preserve">actually </w:t>
      </w:r>
      <w:r w:rsidRPr="00BF0851" w:rsidR="00A60995">
        <w:t>take over. That was the same</w:t>
      </w:r>
      <w:r w:rsidRPr="00BF0851" w:rsidR="00B71C67">
        <w:t xml:space="preserve"> arrangements as for</w:t>
      </w:r>
      <w:r w:rsidRPr="00BF0851" w:rsidR="00D640C4">
        <w:t xml:space="preserve"> local government. They had </w:t>
      </w:r>
      <w:r w:rsidRPr="00BF0851" w:rsidR="00F306FF">
        <w:t xml:space="preserve">just gone through one </w:t>
      </w:r>
      <w:r w:rsidRPr="00BF0851" w:rsidR="00D640C4">
        <w:t xml:space="preserve">before that </w:t>
      </w:r>
      <w:r w:rsidRPr="00BF0851" w:rsidR="00F306FF">
        <w:t xml:space="preserve">in the 1990s. </w:t>
      </w:r>
      <w:r w:rsidRPr="00BF0851" w:rsidR="00D640C4">
        <w:t xml:space="preserve">There was going to be a whole </w:t>
      </w:r>
      <w:r w:rsidRPr="00BF0851" w:rsidR="00F306FF">
        <w:t>year.</w:t>
      </w:r>
      <w:r w:rsidRPr="00BF0851" w:rsidR="00D640C4">
        <w:t xml:space="preserve"> There was not a year. </w:t>
      </w:r>
      <w:r w:rsidRPr="00BF0851" w:rsidR="002C5ECF">
        <w:t>There was from e</w:t>
      </w:r>
      <w:r w:rsidRPr="00BF0851" w:rsidR="00F306FF">
        <w:t>arly May until 1 July</w:t>
      </w:r>
      <w:r w:rsidRPr="00BF0851" w:rsidR="002C5ECF">
        <w:t xml:space="preserve">. Every single </w:t>
      </w:r>
      <w:r w:rsidRPr="00BF0851" w:rsidR="00F306FF">
        <w:t>thing had to be worked out</w:t>
      </w:r>
      <w:r w:rsidRPr="00BF0851" w:rsidR="002C5ECF">
        <w:t xml:space="preserve"> then</w:t>
      </w:r>
      <w:r w:rsidRPr="00BF0851" w:rsidR="00F306FF">
        <w:t xml:space="preserve">. </w:t>
      </w:r>
    </w:p>
    <w:p w:rsidR="0012109E" w:rsidRPr="00BF0851" w:rsidP="0008305E">
      <w:pPr>
        <w:pStyle w:val="Answer"/>
      </w:pPr>
      <w:r w:rsidRPr="00BF0851">
        <w:t xml:space="preserve">That was the reason at the time. </w:t>
      </w:r>
      <w:r w:rsidRPr="00BF0851" w:rsidR="00F306FF">
        <w:t xml:space="preserve">As </w:t>
      </w:r>
      <w:r w:rsidRPr="00BF0851">
        <w:t xml:space="preserve">Philip </w:t>
      </w:r>
      <w:r w:rsidRPr="00BF0851" w:rsidR="00F306FF">
        <w:t>said</w:t>
      </w:r>
      <w:r w:rsidRPr="00BF0851">
        <w:t xml:space="preserve"> and as you have said, </w:t>
      </w:r>
      <w:r w:rsidRPr="00BF0851" w:rsidR="00F306FF">
        <w:t xml:space="preserve">there was a commitment by the SNP that they would seek a </w:t>
      </w:r>
      <w:r w:rsidRPr="00BF0851" w:rsidR="00F26D56">
        <w:t xml:space="preserve">Scottish </w:t>
      </w:r>
      <w:r w:rsidRPr="00BF0851" w:rsidR="004B4565">
        <w:t>Civil Service</w:t>
      </w:r>
      <w:r w:rsidRPr="00BF0851" w:rsidR="00F306FF">
        <w:t xml:space="preserve"> </w:t>
      </w:r>
      <w:r w:rsidRPr="00BF0851" w:rsidR="00F26D56">
        <w:t xml:space="preserve">along the same model and </w:t>
      </w:r>
      <w:r w:rsidRPr="00BF0851" w:rsidR="00F306FF">
        <w:t xml:space="preserve">lines as </w:t>
      </w:r>
      <w:r w:rsidRPr="00BF0851" w:rsidR="00063D2A">
        <w:t xml:space="preserve">the </w:t>
      </w:r>
      <w:r w:rsidRPr="00BF0851" w:rsidR="00F306FF">
        <w:t>Northern Ireland</w:t>
      </w:r>
      <w:r w:rsidRPr="00BF0851" w:rsidR="00063D2A">
        <w:t xml:space="preserve"> </w:t>
      </w:r>
      <w:r w:rsidRPr="00BF0851" w:rsidR="004B4565">
        <w:t>Civil Service</w:t>
      </w:r>
      <w:r w:rsidRPr="00BF0851" w:rsidR="00063D2A">
        <w:t xml:space="preserve">. That opens up the question of </w:t>
      </w:r>
      <w:r w:rsidRPr="00BF0851" w:rsidR="00F306FF">
        <w:t xml:space="preserve">what Northern Ireland </w:t>
      </w:r>
      <w:r w:rsidRPr="00BF0851" w:rsidR="00063D2A">
        <w:t xml:space="preserve">is </w:t>
      </w:r>
      <w:r w:rsidRPr="00BF0851" w:rsidR="00F306FF">
        <w:t>able to do</w:t>
      </w:r>
      <w:r w:rsidRPr="00BF0851" w:rsidR="00A645C3">
        <w:t xml:space="preserve"> that</w:t>
      </w:r>
      <w:r w:rsidRPr="00BF0851" w:rsidR="00063D2A">
        <w:t xml:space="preserve"> </w:t>
      </w:r>
      <w:r w:rsidRPr="00BF0851" w:rsidR="00F306FF">
        <w:t xml:space="preserve">Scotland </w:t>
      </w:r>
      <w:r w:rsidRPr="00BF0851" w:rsidR="00063D2A">
        <w:t xml:space="preserve">and Wales </w:t>
      </w:r>
      <w:r w:rsidRPr="00BF0851" w:rsidR="00F306FF">
        <w:t>are not able to do</w:t>
      </w:r>
      <w:r w:rsidRPr="00BF0851" w:rsidR="00063D2A">
        <w:t>. If Scotland and Wales can do almost everything that Northern Ireland can do, there is n</w:t>
      </w:r>
      <w:r w:rsidRPr="00BF0851" w:rsidR="00F306FF">
        <w:t>o big deal on the issue</w:t>
      </w:r>
      <w:r w:rsidRPr="00BF0851" w:rsidR="00063D2A">
        <w:t>.</w:t>
      </w:r>
    </w:p>
    <w:p w:rsidR="00F306FF" w:rsidRPr="00BF0851" w:rsidP="0008305E">
      <w:pPr>
        <w:pStyle w:val="Answer"/>
      </w:pPr>
      <w:r w:rsidRPr="00BF0851">
        <w:t>There was a s</w:t>
      </w:r>
      <w:r w:rsidRPr="00BF0851">
        <w:t>equence of events on thi</w:t>
      </w:r>
      <w:r w:rsidRPr="00BF0851">
        <w:t>s, because i</w:t>
      </w:r>
      <w:r w:rsidRPr="00BF0851">
        <w:t xml:space="preserve">n </w:t>
      </w:r>
      <w:r w:rsidRPr="00BF0851" w:rsidR="00701799">
        <w:t xml:space="preserve">2010, </w:t>
      </w:r>
      <w:r w:rsidRPr="00BF0851" w:rsidR="00226BE3">
        <w:t>for the first time ever</w:t>
      </w:r>
      <w:r w:rsidRPr="00BF0851">
        <w:t xml:space="preserve">, the position of the </w:t>
      </w:r>
      <w:r w:rsidRPr="00BF0851" w:rsidR="004B4565">
        <w:t>Civil Service</w:t>
      </w:r>
      <w:r w:rsidRPr="00BF0851">
        <w:t xml:space="preserve"> was put into </w:t>
      </w:r>
      <w:r w:rsidRPr="00BF0851" w:rsidR="007E4F3A">
        <w:t xml:space="preserve">law </w:t>
      </w:r>
      <w:r w:rsidRPr="00BF0851" w:rsidR="008E47F9">
        <w:t xml:space="preserve">under the </w:t>
      </w:r>
      <w:r w:rsidRPr="00BF0851" w:rsidR="008E7BC9">
        <w:t>C</w:t>
      </w:r>
      <w:r w:rsidRPr="00BF0851" w:rsidR="008E47F9">
        <w:t xml:space="preserve">onstitutional </w:t>
      </w:r>
      <w:r w:rsidRPr="00BF0851" w:rsidR="00AA4F17">
        <w:t>R</w:t>
      </w:r>
      <w:r w:rsidRPr="00BF0851" w:rsidR="00D47046">
        <w:t xml:space="preserve">eform </w:t>
      </w:r>
      <w:r w:rsidRPr="00BF0851" w:rsidR="008E7BC9">
        <w:t xml:space="preserve">and Governance </w:t>
      </w:r>
      <w:r w:rsidRPr="00BF0851" w:rsidR="00AA4F17">
        <w:t>A</w:t>
      </w:r>
      <w:r w:rsidRPr="00BF0851" w:rsidR="00D47046">
        <w:t>ct</w:t>
      </w:r>
      <w:r w:rsidRPr="00BF0851" w:rsidR="00265E77">
        <w:t xml:space="preserve">. That was </w:t>
      </w:r>
      <w:r w:rsidRPr="00BF0851" w:rsidR="00D47046">
        <w:t xml:space="preserve">passed by Gordon Brown’s </w:t>
      </w:r>
      <w:r w:rsidRPr="00BF0851" w:rsidR="00A645C3">
        <w:t>G</w:t>
      </w:r>
      <w:r w:rsidRPr="00BF0851" w:rsidR="00D47046">
        <w:t>overnment</w:t>
      </w:r>
      <w:r w:rsidRPr="00BF0851" w:rsidR="00265E77">
        <w:t xml:space="preserve">, just at the very end of that Parliament. That said the </w:t>
      </w:r>
      <w:r w:rsidRPr="00BF0851" w:rsidR="004B4565">
        <w:t>Civil Service</w:t>
      </w:r>
      <w:r w:rsidRPr="00BF0851" w:rsidR="00265E77">
        <w:t xml:space="preserve">s of the Crown are the </w:t>
      </w:r>
      <w:r w:rsidRPr="00BF0851" w:rsidR="00A645C3">
        <w:t>H</w:t>
      </w:r>
      <w:r w:rsidRPr="00BF0851" w:rsidR="00265E77">
        <w:t xml:space="preserve">ome </w:t>
      </w:r>
      <w:r w:rsidRPr="00BF0851" w:rsidR="004B4565">
        <w:t>Civil Service</w:t>
      </w:r>
      <w:r w:rsidRPr="00BF0851" w:rsidR="00A645C3">
        <w:t xml:space="preserve">, </w:t>
      </w:r>
      <w:r w:rsidRPr="00BF0851" w:rsidR="00C12C26">
        <w:t xml:space="preserve">the </w:t>
      </w:r>
      <w:r w:rsidRPr="00BF0851" w:rsidR="00D47046">
        <w:t xml:space="preserve">Northern </w:t>
      </w:r>
      <w:r w:rsidRPr="00BF0851" w:rsidR="00C12C26">
        <w:t xml:space="preserve">Ireland service, the </w:t>
      </w:r>
      <w:r w:rsidRPr="00BF0851" w:rsidR="00D47046">
        <w:t>diplomatic service</w:t>
      </w:r>
      <w:r w:rsidRPr="00BF0851" w:rsidR="00C12C26">
        <w:t xml:space="preserve"> and that kind of thing.</w:t>
      </w:r>
    </w:p>
    <w:p w:rsidR="00F85C8E" w:rsidRPr="00BF0851" w:rsidP="00771F6D">
      <w:pPr>
        <w:pStyle w:val="Answer"/>
      </w:pPr>
      <w:r w:rsidRPr="00BF0851">
        <w:t xml:space="preserve">That would have been an </w:t>
      </w:r>
      <w:r w:rsidRPr="00BF0851" w:rsidR="00521C12">
        <w:t xml:space="preserve">obvious </w:t>
      </w:r>
      <w:r w:rsidRPr="00BF0851">
        <w:t>opportunity</w:t>
      </w:r>
      <w:r w:rsidRPr="00BF0851" w:rsidR="00BB579B">
        <w:t>, if the SNP Government had wanted to make progress on the issue. They d</w:t>
      </w:r>
      <w:r w:rsidRPr="00BF0851" w:rsidR="00C741E3">
        <w:t xml:space="preserve">id have to give </w:t>
      </w:r>
      <w:r w:rsidRPr="00BF0851" w:rsidR="00BB579B">
        <w:t xml:space="preserve">legislative </w:t>
      </w:r>
      <w:r w:rsidRPr="00BF0851" w:rsidR="00C741E3">
        <w:t>consent to that Bill, which they did</w:t>
      </w:r>
      <w:r w:rsidRPr="00BF0851" w:rsidR="00243D25">
        <w:t xml:space="preserve">. They </w:t>
      </w:r>
      <w:r w:rsidRPr="00BF0851" w:rsidR="00C741E3">
        <w:t xml:space="preserve">were asked at the time. </w:t>
      </w:r>
      <w:r w:rsidRPr="00BF0851" w:rsidR="00243D25">
        <w:t xml:space="preserve">They said, </w:t>
      </w:r>
      <w:r w:rsidRPr="00BF0851" w:rsidR="00C741E3">
        <w:t>“</w:t>
      </w:r>
      <w:r w:rsidRPr="00BF0851" w:rsidR="00243D25">
        <w:t>No. W</w:t>
      </w:r>
      <w:r w:rsidRPr="00BF0851" w:rsidR="00C741E3">
        <w:t>e are still looking at this issue</w:t>
      </w:r>
      <w:r w:rsidRPr="00BF0851" w:rsidR="00243D25">
        <w:t xml:space="preserve"> of the </w:t>
      </w:r>
      <w:r w:rsidRPr="00BF0851" w:rsidR="004B4565">
        <w:t>Civil Service</w:t>
      </w:r>
      <w:r w:rsidRPr="00BF0851" w:rsidR="00243D25">
        <w:t xml:space="preserve">. We are working on it with the UK Government. </w:t>
      </w:r>
      <w:r w:rsidRPr="00BF0851" w:rsidR="00C741E3">
        <w:t>It is a very complex issue</w:t>
      </w:r>
      <w:r w:rsidRPr="00BF0851" w:rsidR="007D5D64">
        <w:t xml:space="preserve"> and we are still working on it. We </w:t>
      </w:r>
      <w:r w:rsidRPr="00BF0851" w:rsidR="00C741E3">
        <w:t xml:space="preserve">are not saying </w:t>
      </w:r>
      <w:r w:rsidRPr="00BF0851" w:rsidR="007D5D64">
        <w:t xml:space="preserve">that </w:t>
      </w:r>
      <w:r w:rsidRPr="00BF0851" w:rsidR="00C741E3">
        <w:t>this Bill should be the vehicle for it</w:t>
      </w:r>
      <w:r w:rsidRPr="00BF0851" w:rsidR="007D5D64">
        <w:t>”. Actually, they were saying, “</w:t>
      </w:r>
      <w:r w:rsidRPr="00BF0851" w:rsidR="00C741E3">
        <w:t>Everything is working fine</w:t>
      </w:r>
      <w:r w:rsidR="001F4964">
        <w:t>.</w:t>
      </w:r>
      <w:r w:rsidRPr="00BF0851">
        <w:t>”</w:t>
      </w:r>
    </w:p>
    <w:p w:rsidR="00F828AF" w:rsidRPr="00BF0851" w:rsidP="00B572DE">
      <w:pPr>
        <w:pStyle w:val="Answer"/>
      </w:pPr>
      <w:r w:rsidRPr="00BF0851">
        <w:t>In that s</w:t>
      </w:r>
      <w:r w:rsidRPr="00BF0851" w:rsidR="00C741E3">
        <w:t xml:space="preserve">ame year, </w:t>
      </w:r>
      <w:r w:rsidRPr="00BF0851">
        <w:t xml:space="preserve">in </w:t>
      </w:r>
      <w:r w:rsidRPr="00BF0851" w:rsidR="00C741E3">
        <w:t xml:space="preserve">2010, </w:t>
      </w:r>
      <w:r w:rsidRPr="00BF0851">
        <w:t xml:space="preserve">we had the very dramatic thing that a </w:t>
      </w:r>
      <w:r w:rsidRPr="00BF0851" w:rsidR="00C741E3">
        <w:t xml:space="preserve">new </w:t>
      </w:r>
      <w:r w:rsidRPr="00BF0851" w:rsidR="00ED15E5">
        <w:t>p</w:t>
      </w:r>
      <w:r w:rsidRPr="00BF0851" w:rsidR="00C741E3">
        <w:t xml:space="preserve">ermanent </w:t>
      </w:r>
      <w:r w:rsidRPr="00BF0851" w:rsidR="00ED15E5">
        <w:t>s</w:t>
      </w:r>
      <w:r w:rsidRPr="00BF0851" w:rsidR="00C741E3">
        <w:t xml:space="preserve">ecretary </w:t>
      </w:r>
      <w:r w:rsidRPr="00BF0851" w:rsidR="0001160B">
        <w:t xml:space="preserve">of the Scottish Government </w:t>
      </w:r>
      <w:r w:rsidRPr="00BF0851" w:rsidR="00C741E3">
        <w:t>was an import from England, from Whitehall</w:t>
      </w:r>
      <w:r w:rsidRPr="00BF0851" w:rsidR="0001160B">
        <w:t xml:space="preserve"> on a transfer</w:t>
      </w:r>
      <w:r w:rsidRPr="00BF0851" w:rsidR="0031154A">
        <w:t xml:space="preserve">. </w:t>
      </w:r>
      <w:r w:rsidRPr="00BF0851" w:rsidR="00A645C3">
        <w:t>I believe y</w:t>
      </w:r>
      <w:r w:rsidRPr="00BF0851" w:rsidR="0031154A">
        <w:t>ou had Alex Salmond with you a month or two back and h</w:t>
      </w:r>
      <w:r w:rsidRPr="00BF0851" w:rsidR="00AF2828">
        <w:t xml:space="preserve">e said, “I was told </w:t>
      </w:r>
      <w:r w:rsidRPr="00BF0851" w:rsidR="00A01D64">
        <w:t xml:space="preserve">by the </w:t>
      </w:r>
      <w:r w:rsidRPr="00BF0851" w:rsidR="00B55126">
        <w:t>H</w:t>
      </w:r>
      <w:r w:rsidRPr="00BF0851" w:rsidR="00A01D64">
        <w:t xml:space="preserve">ead of the </w:t>
      </w:r>
      <w:r w:rsidRPr="00BF0851" w:rsidR="004B4565">
        <w:t>Civil Service</w:t>
      </w:r>
      <w:r w:rsidRPr="00BF0851" w:rsidR="00A01D64">
        <w:t xml:space="preserve"> that </w:t>
      </w:r>
      <w:r w:rsidRPr="00BF0851" w:rsidR="00AF2828">
        <w:t>this</w:t>
      </w:r>
      <w:r w:rsidRPr="00BF0851" w:rsidR="00A01D64">
        <w:t xml:space="preserve"> guy</w:t>
      </w:r>
      <w:r w:rsidRPr="00BF0851" w:rsidR="008E0B8C">
        <w:t xml:space="preserve">, </w:t>
      </w:r>
      <w:r w:rsidRPr="00BF0851" w:rsidR="00A01D64">
        <w:t>Sir Peter</w:t>
      </w:r>
      <w:r w:rsidRPr="00BF0851" w:rsidR="00E56F40">
        <w:t xml:space="preserve"> Housden</w:t>
      </w:r>
      <w:r w:rsidRPr="00BF0851" w:rsidR="008E0B8C">
        <w:t xml:space="preserve">, </w:t>
      </w:r>
      <w:r w:rsidRPr="00BF0851" w:rsidR="000A2ED4">
        <w:t xml:space="preserve">was the </w:t>
      </w:r>
      <w:r w:rsidRPr="00BF0851" w:rsidR="00AF2828">
        <w:t>most wonderful civil servant on eart</w:t>
      </w:r>
      <w:r w:rsidRPr="00BF0851" w:rsidR="000A2ED4">
        <w:t>h</w:t>
      </w:r>
      <w:r w:rsidR="001F4964">
        <w:t>.</w:t>
      </w:r>
      <w:r w:rsidRPr="00BF0851" w:rsidR="000A2ED4">
        <w:t>” Maybe, maybe not</w:t>
      </w:r>
      <w:r w:rsidRPr="00BF0851" w:rsidR="008E0B8C">
        <w:t>—</w:t>
      </w:r>
      <w:r w:rsidRPr="00BF0851" w:rsidR="000A2ED4">
        <w:t xml:space="preserve">I do not know. </w:t>
      </w:r>
      <w:r w:rsidRPr="00BF0851" w:rsidR="00A54C52">
        <w:t xml:space="preserve">People </w:t>
      </w:r>
      <w:r w:rsidRPr="00BF0851" w:rsidR="008E0B8C">
        <w:t xml:space="preserve">such as </w:t>
      </w:r>
      <w:r w:rsidRPr="00BF0851" w:rsidR="00A54C52">
        <w:t>John Swinney</w:t>
      </w:r>
      <w:r w:rsidRPr="00BF0851" w:rsidR="00B572DE">
        <w:t xml:space="preserve"> did the talks with the </w:t>
      </w:r>
      <w:r w:rsidRPr="00BF0851" w:rsidR="004B4565">
        <w:t>Civil Service</w:t>
      </w:r>
      <w:r w:rsidRPr="00BF0851" w:rsidR="00F97D68">
        <w:t xml:space="preserve"> just before the 20</w:t>
      </w:r>
      <w:r w:rsidRPr="00BF0851" w:rsidR="00B572DE">
        <w:t xml:space="preserve">07 elections in Scotland. </w:t>
      </w:r>
      <w:r w:rsidRPr="00BF0851" w:rsidR="004F732C">
        <w:t xml:space="preserve">They were </w:t>
      </w:r>
      <w:r w:rsidRPr="00BF0851" w:rsidR="00F97D68">
        <w:t xml:space="preserve">working </w:t>
      </w:r>
      <w:r w:rsidRPr="00BF0851" w:rsidR="00956D01">
        <w:t xml:space="preserve">with the </w:t>
      </w:r>
      <w:r w:rsidRPr="00BF0851" w:rsidR="004B4565">
        <w:t>Civil Service</w:t>
      </w:r>
      <w:r w:rsidRPr="00BF0851" w:rsidR="00F97D68">
        <w:t xml:space="preserve"> and everything </w:t>
      </w:r>
      <w:r w:rsidRPr="00BF0851" w:rsidR="00956D01">
        <w:t xml:space="preserve">was </w:t>
      </w:r>
      <w:r w:rsidRPr="00BF0851" w:rsidR="00F97D68">
        <w:t>working well.</w:t>
      </w:r>
    </w:p>
    <w:p w:rsidR="00F97D68" w:rsidRPr="00BF0851" w:rsidP="00B572DE">
      <w:pPr>
        <w:pStyle w:val="Answer"/>
      </w:pPr>
      <w:r w:rsidRPr="00BF0851">
        <w:t>I</w:t>
      </w:r>
      <w:r w:rsidRPr="00BF0851" w:rsidR="00956D01">
        <w:t xml:space="preserve"> suspect that it was an instant </w:t>
      </w:r>
      <w:r w:rsidRPr="00BF0851">
        <w:t>in history</w:t>
      </w:r>
      <w:r w:rsidRPr="00BF0851" w:rsidR="00956D01">
        <w:t xml:space="preserve"> when the SNP were interested in this proposition and, once they found they </w:t>
      </w:r>
      <w:r w:rsidRPr="00BF0851">
        <w:t>did not need to take it further</w:t>
      </w:r>
      <w:r w:rsidRPr="00BF0851" w:rsidR="00AF4AE9">
        <w:t xml:space="preserve">, that was the end of it </w:t>
      </w:r>
      <w:r w:rsidRPr="00BF0851">
        <w:t xml:space="preserve">and </w:t>
      </w:r>
      <w:r w:rsidRPr="00BF0851" w:rsidR="00AF4AE9">
        <w:t xml:space="preserve">it </w:t>
      </w:r>
      <w:r w:rsidRPr="00BF0851">
        <w:t xml:space="preserve">has not been mentioned </w:t>
      </w:r>
      <w:r w:rsidRPr="00BF0851" w:rsidR="00AF4AE9">
        <w:t xml:space="preserve">in any SNP manifestos after </w:t>
      </w:r>
      <w:r w:rsidRPr="00BF0851">
        <w:t>that.</w:t>
      </w:r>
    </w:p>
    <w:p w:rsidR="002D42C1" w:rsidRPr="00BF0851" w:rsidP="00501C51">
      <w:pPr>
        <w:pStyle w:val="Question"/>
      </w:pPr>
      <w:sdt>
        <w:sdtPr>
          <w:alias w:val="Member"/>
          <w:tag w:val="&lt;Member mnisId='1440' dodsId='25254'&gt;"/>
          <w:id w:val="-818575136"/>
          <w:placeholder>
            <w:docPart w:val="DefaultPlaceholder_-1854013440"/>
          </w:placeholder>
          <w:richText/>
        </w:sdtPr>
        <w:sdtContent>
          <w:r w:rsidRPr="00BF0851" w:rsidR="00F97D68">
            <w:rPr>
              <w:rStyle w:val="PlaceholderText"/>
              <w:b/>
              <w:color w:val="auto"/>
            </w:rPr>
            <w:t>Chair:</w:t>
          </w:r>
        </w:sdtContent>
      </w:sdt>
      <w:r w:rsidRPr="00BF0851" w:rsidR="00F97D68">
        <w:t xml:space="preserve"> </w:t>
      </w:r>
      <w:r w:rsidRPr="00BF0851" w:rsidR="00620828">
        <w:t xml:space="preserve">What you are </w:t>
      </w:r>
      <w:r w:rsidRPr="00BF0851" w:rsidR="00F97D68">
        <w:t xml:space="preserve">both saying </w:t>
      </w:r>
      <w:r w:rsidRPr="00BF0851" w:rsidR="00620828">
        <w:t xml:space="preserve">to us is the fact that </w:t>
      </w:r>
      <w:r w:rsidRPr="00BF0851" w:rsidR="00F97D68">
        <w:t>Northern Ireland</w:t>
      </w:r>
      <w:r w:rsidRPr="00BF0851" w:rsidR="00620828">
        <w:t xml:space="preserve"> has a different and distinct </w:t>
      </w:r>
      <w:r w:rsidRPr="00BF0851" w:rsidR="004B4565">
        <w:t>Civil Service</w:t>
      </w:r>
      <w:r w:rsidRPr="00BF0851" w:rsidR="00906A77">
        <w:t xml:space="preserve"> and </w:t>
      </w:r>
      <w:r w:rsidRPr="00BF0851" w:rsidR="00620828">
        <w:t xml:space="preserve">we have an arrangement where </w:t>
      </w:r>
      <w:r w:rsidRPr="00BF0851" w:rsidR="00906A77">
        <w:t xml:space="preserve">we share a </w:t>
      </w:r>
      <w:r w:rsidRPr="00BF0851" w:rsidR="004B4565">
        <w:t>Civil Service</w:t>
      </w:r>
      <w:r w:rsidRPr="00BF0851" w:rsidR="00906A77">
        <w:t xml:space="preserve"> across two </w:t>
      </w:r>
      <w:r w:rsidRPr="00BF0851" w:rsidR="004B4565">
        <w:t>Governments</w:t>
      </w:r>
      <w:r w:rsidRPr="00BF0851" w:rsidR="00906A77">
        <w:t xml:space="preserve"> makes absolutely no difference whatsoever. </w:t>
      </w:r>
      <w:r w:rsidRPr="00BF0851">
        <w:t>Would our colleagues from Northern Ireland tell us the same thing?</w:t>
      </w:r>
    </w:p>
    <w:p w:rsidR="008E0B8C" w:rsidRPr="00BF0851" w:rsidP="00722B12">
      <w:pPr>
        <w:pStyle w:val="Answer"/>
      </w:pPr>
      <w:sdt>
        <w:sdtPr>
          <w:alias w:val="Witness"/>
          <w:id w:val="-1583372563"/>
          <w:placeholder>
            <w:docPart w:val="DefaultPlaceholder_-1854013440"/>
          </w:placeholder>
          <w:richText/>
        </w:sdtPr>
        <w:sdtContent>
          <w:r w:rsidRPr="00BF0851" w:rsidR="00AC71E5">
            <w:rPr>
              <w:rStyle w:val="PlaceholderText"/>
              <w:b/>
              <w:i/>
              <w:color w:val="auto"/>
            </w:rPr>
            <w:t>Richard Parry:</w:t>
          </w:r>
          <w:r w:rsidRPr="00BF0851" w:rsidR="002D42C1">
            <w:rPr>
              <w:rStyle w:val="PlaceholderText"/>
              <w:b/>
              <w:color w:val="auto"/>
            </w:rPr>
            <w:t xml:space="preserve"> </w:t>
          </w:r>
        </w:sdtContent>
      </w:sdt>
      <w:r w:rsidRPr="00BF0851" w:rsidR="00722B12">
        <w:t>It is not absolutely true. O</w:t>
      </w:r>
      <w:r w:rsidRPr="00BF0851" w:rsidR="002D42C1">
        <w:t>ne thing about Northern Ireland</w:t>
      </w:r>
      <w:r w:rsidRPr="00BF0851" w:rsidR="00722B12">
        <w:t xml:space="preserve"> is that they still have</w:t>
      </w:r>
      <w:r w:rsidRPr="00BF0851" w:rsidR="002D42C1">
        <w:t xml:space="preserve"> their own </w:t>
      </w:r>
      <w:r w:rsidRPr="00BF0851" w:rsidR="004B4565">
        <w:t>Civil Service</w:t>
      </w:r>
      <w:r w:rsidRPr="00BF0851" w:rsidR="002D42C1">
        <w:t xml:space="preserve"> </w:t>
      </w:r>
      <w:r w:rsidRPr="00BF0851">
        <w:t>C</w:t>
      </w:r>
      <w:r w:rsidRPr="00BF0851" w:rsidR="002D42C1">
        <w:t>ommissioners.</w:t>
      </w:r>
      <w:r w:rsidRPr="00BF0851" w:rsidR="00722B12">
        <w:t xml:space="preserve"> There is in GB the Civil Service Commission, which o</w:t>
      </w:r>
      <w:r w:rsidRPr="00BF0851" w:rsidR="002D42C1">
        <w:t xml:space="preserve">versees </w:t>
      </w:r>
      <w:r w:rsidRPr="00BF0851" w:rsidR="00722B12">
        <w:t xml:space="preserve">all the </w:t>
      </w:r>
      <w:r w:rsidRPr="00BF0851" w:rsidR="002D42C1">
        <w:t xml:space="preserve">appointments, </w:t>
      </w:r>
      <w:r w:rsidRPr="00BF0851" w:rsidR="00722B12">
        <w:t xml:space="preserve">the </w:t>
      </w:r>
      <w:r w:rsidRPr="00BF0851" w:rsidR="002D42C1">
        <w:t>procedures</w:t>
      </w:r>
      <w:r w:rsidRPr="00BF0851" w:rsidR="00722B12">
        <w:t xml:space="preserve">, how posts are advertised and the role </w:t>
      </w:r>
      <w:r w:rsidRPr="00BF0851">
        <w:t>played by</w:t>
      </w:r>
      <w:r w:rsidRPr="00BF0851" w:rsidR="00722B12">
        <w:t xml:space="preserve"> Ministers—quite important things like that—</w:t>
      </w:r>
      <w:r w:rsidRPr="00BF0851" w:rsidR="002D42C1">
        <w:t xml:space="preserve">but there are </w:t>
      </w:r>
      <w:r w:rsidRPr="00BF0851" w:rsidR="00722B12">
        <w:t xml:space="preserve">also the Northern Ireland </w:t>
      </w:r>
      <w:r w:rsidRPr="00BF0851">
        <w:t>Civil Service Commissioners</w:t>
      </w:r>
      <w:r w:rsidRPr="00BF0851" w:rsidR="00722B12">
        <w:t>.</w:t>
      </w:r>
      <w:r w:rsidRPr="00BF0851">
        <w:t xml:space="preserve"> </w:t>
      </w:r>
      <w:r w:rsidRPr="00BF0851" w:rsidR="00722B12">
        <w:t xml:space="preserve">There are </w:t>
      </w:r>
      <w:r w:rsidRPr="00BF0851" w:rsidR="002D42C1">
        <w:t xml:space="preserve">three of them and they are not devolved. They </w:t>
      </w:r>
      <w:r w:rsidRPr="00BF0851" w:rsidR="0032071D">
        <w:t xml:space="preserve">are appointed on the nomination of the Secretary of State for Northern Ireland and they </w:t>
      </w:r>
      <w:r w:rsidRPr="00BF0851" w:rsidR="002D42C1">
        <w:t xml:space="preserve">do the same kind of thing. </w:t>
      </w:r>
    </w:p>
    <w:p w:rsidR="002D42C1" w:rsidRPr="00BF0851" w:rsidP="00722B12">
      <w:pPr>
        <w:pStyle w:val="Answer"/>
      </w:pPr>
      <w:r w:rsidRPr="00BF0851">
        <w:t>That immediately begs the question</w:t>
      </w:r>
      <w:r w:rsidR="001F4964">
        <w:t xml:space="preserve">: </w:t>
      </w:r>
      <w:r w:rsidRPr="00BF0851" w:rsidR="0032071D">
        <w:t xml:space="preserve">if there were to be a separate Scottish </w:t>
      </w:r>
      <w:r w:rsidRPr="00BF0851" w:rsidR="004B4565">
        <w:t>Civil Service</w:t>
      </w:r>
      <w:r w:rsidRPr="00BF0851" w:rsidR="0032071D">
        <w:t xml:space="preserve">, </w:t>
      </w:r>
      <w:r w:rsidRPr="00BF0851" w:rsidR="00323AF9">
        <w:t xml:space="preserve">would </w:t>
      </w:r>
      <w:r w:rsidR="001F4964">
        <w:t xml:space="preserve">it </w:t>
      </w:r>
      <w:r w:rsidRPr="00BF0851">
        <w:t xml:space="preserve">use the existing </w:t>
      </w:r>
      <w:r w:rsidRPr="00BF0851" w:rsidR="00323AF9">
        <w:t>C</w:t>
      </w:r>
      <w:r w:rsidRPr="00BF0851">
        <w:t xml:space="preserve">ivil </w:t>
      </w:r>
      <w:r w:rsidRPr="00BF0851" w:rsidR="00323AF9">
        <w:t>S</w:t>
      </w:r>
      <w:r w:rsidRPr="00BF0851">
        <w:t xml:space="preserve">ervice </w:t>
      </w:r>
      <w:r w:rsidRPr="00BF0851" w:rsidR="00323AF9">
        <w:t>C</w:t>
      </w:r>
      <w:r w:rsidRPr="00BF0851">
        <w:t>ommission</w:t>
      </w:r>
      <w:r w:rsidR="001F4964">
        <w:t>?</w:t>
      </w:r>
      <w:r w:rsidRPr="00BF0851" w:rsidR="00323AF9">
        <w:t xml:space="preserve"> That might suggest there is hardly any change. </w:t>
      </w:r>
      <w:r w:rsidRPr="00BF0851" w:rsidR="008E0B8C">
        <w:t>W</w:t>
      </w:r>
      <w:r w:rsidRPr="00BF0851">
        <w:t>ould it need its own?</w:t>
      </w:r>
      <w:r w:rsidRPr="00BF0851" w:rsidR="00323AF9">
        <w:t xml:space="preserve"> Would they end up </w:t>
      </w:r>
      <w:r w:rsidRPr="00BF0851" w:rsidR="00D86673">
        <w:t xml:space="preserve">all </w:t>
      </w:r>
      <w:r w:rsidRPr="00BF0851" w:rsidR="00323AF9">
        <w:t>doing the same thing?</w:t>
      </w:r>
      <w:r w:rsidRPr="00BF0851">
        <w:t xml:space="preserve"> </w:t>
      </w:r>
    </w:p>
    <w:p w:rsidR="00BD2A1E" w:rsidRPr="00BF0851" w:rsidP="00F5571A">
      <w:pPr>
        <w:pStyle w:val="Answer"/>
      </w:pPr>
      <w:r w:rsidRPr="00BF0851">
        <w:t xml:space="preserve">One thing that is important is that, in </w:t>
      </w:r>
      <w:r w:rsidRPr="00BF0851">
        <w:t>Wales and Scotland</w:t>
      </w:r>
      <w:r w:rsidRPr="00BF0851">
        <w:t xml:space="preserve"> now</w:t>
      </w:r>
      <w:r w:rsidRPr="00BF0851">
        <w:t xml:space="preserve">, </w:t>
      </w:r>
      <w:r w:rsidRPr="00BF0851">
        <w:t xml:space="preserve">through one or two changes that have happened since 1997, </w:t>
      </w:r>
      <w:r w:rsidRPr="00BF0851">
        <w:t xml:space="preserve">there is not any role </w:t>
      </w:r>
      <w:r w:rsidRPr="00BF0851" w:rsidR="008E0B8C">
        <w:t>for</w:t>
      </w:r>
      <w:r w:rsidRPr="00BF0851">
        <w:t xml:space="preserve"> </w:t>
      </w:r>
      <w:r w:rsidRPr="00BF0851">
        <w:t xml:space="preserve">the </w:t>
      </w:r>
      <w:r w:rsidRPr="00BF0851">
        <w:t>UK Prime Minister in the appointment</w:t>
      </w:r>
      <w:r w:rsidRPr="00BF0851">
        <w:t xml:space="preserve"> of senior civil servants</w:t>
      </w:r>
      <w:r w:rsidRPr="00BF0851">
        <w:t xml:space="preserve">. </w:t>
      </w:r>
      <w:r w:rsidRPr="00BF0851">
        <w:t xml:space="preserve">There is absolutely no role at all. </w:t>
      </w:r>
      <w:r w:rsidRPr="00BF0851">
        <w:t>One thing that was argued</w:t>
      </w:r>
      <w:r w:rsidRPr="00BF0851" w:rsidR="00261682">
        <w:t xml:space="preserve"> was </w:t>
      </w:r>
      <w:r w:rsidRPr="00BF0851">
        <w:t xml:space="preserve">that </w:t>
      </w:r>
      <w:r w:rsidRPr="00BF0851" w:rsidR="00261682">
        <w:t xml:space="preserve">perhaps </w:t>
      </w:r>
      <w:r w:rsidRPr="00BF0851">
        <w:t>the UK Government might wish to put their</w:t>
      </w:r>
      <w:r w:rsidRPr="00BF0851" w:rsidR="004D3170">
        <w:t xml:space="preserve"> </w:t>
      </w:r>
      <w:r w:rsidRPr="00BF0851">
        <w:t>own people in</w:t>
      </w:r>
      <w:r w:rsidRPr="00BF0851" w:rsidR="00A7512D">
        <w:t xml:space="preserve">, as it were. This </w:t>
      </w:r>
      <w:r w:rsidRPr="00BF0851">
        <w:t>really has not happened</w:t>
      </w:r>
      <w:r w:rsidRPr="00BF0851" w:rsidR="00A7512D">
        <w:t>, I suspect</w:t>
      </w:r>
      <w:r w:rsidRPr="00BF0851">
        <w:t>.</w:t>
      </w:r>
    </w:p>
    <w:p w:rsidR="007F1E2E" w:rsidRPr="00BF0851" w:rsidP="005E6883">
      <w:pPr>
        <w:pStyle w:val="Answer"/>
      </w:pPr>
      <w:sdt>
        <w:sdtPr>
          <w:alias w:val="Witness"/>
          <w:id w:val="-1321261717"/>
          <w:placeholder>
            <w:docPart w:val="DefaultPlaceholder_-1854013440"/>
          </w:placeholder>
          <w:richText/>
        </w:sdtPr>
        <w:sdtContent>
          <w:r w:rsidRPr="00BF0851" w:rsidR="00AC71E5">
            <w:rPr>
              <w:rStyle w:val="PlaceholderText"/>
              <w:b/>
              <w:i/>
              <w:color w:val="auto"/>
            </w:rPr>
            <w:t>Philip Rycroft:</w:t>
          </w:r>
          <w:r w:rsidRPr="00BF0851" w:rsidR="00BD2A1E">
            <w:rPr>
              <w:rStyle w:val="PlaceholderText"/>
              <w:b/>
              <w:color w:val="auto"/>
            </w:rPr>
            <w:t xml:space="preserve"> </w:t>
          </w:r>
        </w:sdtContent>
      </w:sdt>
      <w:r w:rsidRPr="00BF0851" w:rsidR="00BD2A1E">
        <w:t xml:space="preserve">Colleagues from Northern Ireland </w:t>
      </w:r>
      <w:r w:rsidRPr="00BF0851" w:rsidR="00A7512D">
        <w:t>might grumble from time to time that they do not get the access they wish to in Whitehall. They may sa</w:t>
      </w:r>
      <w:r w:rsidR="001F4964">
        <w:t>y</w:t>
      </w:r>
      <w:r w:rsidRPr="00BF0851" w:rsidR="00A7512D">
        <w:t xml:space="preserve"> that they are not told about stuff when they want to</w:t>
      </w:r>
      <w:r w:rsidR="001F4964">
        <w:t>,</w:t>
      </w:r>
      <w:r w:rsidRPr="00BF0851" w:rsidR="00A7512D">
        <w:t xml:space="preserve"> and they may look jealously at their Scottish and Welsh </w:t>
      </w:r>
      <w:r w:rsidRPr="00BF0851" w:rsidR="00444BDE">
        <w:t>colleagues and assume that they are getting better access.</w:t>
      </w:r>
      <w:r w:rsidRPr="00BF0851" w:rsidR="005E6883">
        <w:t xml:space="preserve"> </w:t>
      </w:r>
      <w:r w:rsidRPr="00BF0851" w:rsidR="00444BDE">
        <w:t xml:space="preserve">If you </w:t>
      </w:r>
      <w:r w:rsidRPr="00BF0851" w:rsidR="00BD2A1E">
        <w:t xml:space="preserve">talk to civil servants from Scotland and Wales, </w:t>
      </w:r>
      <w:r w:rsidRPr="00BF0851" w:rsidR="005E6883">
        <w:t xml:space="preserve">they will probably tell you that they </w:t>
      </w:r>
      <w:r w:rsidRPr="00BF0851" w:rsidR="00BD2A1E">
        <w:t>struggle with that as well.</w:t>
      </w:r>
    </w:p>
    <w:p w:rsidR="002B11A2" w:rsidRPr="00BF0851" w:rsidP="005E6883">
      <w:pPr>
        <w:pStyle w:val="Answer"/>
      </w:pPr>
      <w:r w:rsidRPr="00BF0851">
        <w:t xml:space="preserve">The </w:t>
      </w:r>
      <w:r w:rsidRPr="00BF0851" w:rsidR="007F1E2E">
        <w:t xml:space="preserve">deeper issue, in a way, is the </w:t>
      </w:r>
      <w:r w:rsidRPr="00BF0851">
        <w:t xml:space="preserve">way </w:t>
      </w:r>
      <w:r w:rsidRPr="00BF0851" w:rsidR="007F1E2E">
        <w:t xml:space="preserve">that </w:t>
      </w:r>
      <w:r w:rsidRPr="00BF0851">
        <w:t xml:space="preserve">Whitehall manages relations with </w:t>
      </w:r>
      <w:r w:rsidRPr="00BF0851" w:rsidR="007F1E2E">
        <w:t xml:space="preserve">the </w:t>
      </w:r>
      <w:r w:rsidRPr="00BF0851">
        <w:t xml:space="preserve">devolved </w:t>
      </w:r>
      <w:r w:rsidRPr="00BF0851" w:rsidR="007F1E2E">
        <w:t xml:space="preserve">parts of the UK </w:t>
      </w:r>
      <w:r w:rsidRPr="00BF0851">
        <w:t xml:space="preserve">as a whole. A unified </w:t>
      </w:r>
      <w:r w:rsidRPr="00BF0851" w:rsidR="004B4565">
        <w:t>Civil Service</w:t>
      </w:r>
      <w:r w:rsidRPr="00BF0851">
        <w:t xml:space="preserve"> does </w:t>
      </w:r>
      <w:r w:rsidRPr="00BF0851">
        <w:t xml:space="preserve">not get in the way of that. </w:t>
      </w:r>
      <w:r w:rsidRPr="00BF0851" w:rsidR="00004F20">
        <w:t>It may be, at the margins, a benefit to it. Y</w:t>
      </w:r>
      <w:r w:rsidRPr="00BF0851">
        <w:t xml:space="preserve">ou could argue </w:t>
      </w:r>
      <w:r w:rsidRPr="00BF0851" w:rsidR="003317BE">
        <w:t xml:space="preserve">that </w:t>
      </w:r>
      <w:r w:rsidRPr="00BF0851">
        <w:t>the fact this change was not made early on confirmed in the Whitehall mind that Whitehall did not need</w:t>
      </w:r>
      <w:r w:rsidRPr="00BF0851" w:rsidR="003317BE">
        <w:t xml:space="preserve"> to do a lot of adjusting to accommodate devolution, because these were people who they had worked with in the pre-devolution days and were </w:t>
      </w:r>
      <w:r w:rsidRPr="00BF0851" w:rsidR="000D3A6E">
        <w:t xml:space="preserve">still part of </w:t>
      </w:r>
      <w:r w:rsidRPr="00BF0851" w:rsidR="003317BE">
        <w:t xml:space="preserve">the </w:t>
      </w:r>
      <w:r w:rsidRPr="00BF0851" w:rsidR="000D3A6E">
        <w:t>unified</w:t>
      </w:r>
      <w:r w:rsidRPr="00BF0851" w:rsidR="003317BE">
        <w:t xml:space="preserve"> </w:t>
      </w:r>
      <w:r w:rsidRPr="00BF0851" w:rsidR="004B4565">
        <w:t>Civil Service</w:t>
      </w:r>
      <w:r w:rsidRPr="00BF0851" w:rsidR="003317BE">
        <w:t>. T</w:t>
      </w:r>
      <w:r w:rsidRPr="00BF0851" w:rsidR="000D3A6E">
        <w:t>he world was continuing to turn</w:t>
      </w:r>
      <w:r w:rsidRPr="00BF0851" w:rsidR="00B42E43">
        <w:t xml:space="preserve"> as they were used to. In fact, t</w:t>
      </w:r>
      <w:r w:rsidRPr="00BF0851" w:rsidR="000D3A6E">
        <w:t>he world had changed pretty dramatically with devolution</w:t>
      </w:r>
      <w:r w:rsidRPr="00BF0851">
        <w:t>.</w:t>
      </w:r>
    </w:p>
    <w:p w:rsidR="002F78BB" w:rsidRPr="00BF0851" w:rsidP="00111F8D">
      <w:pPr>
        <w:pStyle w:val="Answer"/>
      </w:pPr>
      <w:r w:rsidRPr="00BF0851">
        <w:t xml:space="preserve">The story of the last </w:t>
      </w:r>
      <w:r w:rsidRPr="00BF0851" w:rsidR="00D12B55">
        <w:t xml:space="preserve">25 </w:t>
      </w:r>
      <w:r w:rsidRPr="00BF0851">
        <w:t xml:space="preserve">years from </w:t>
      </w:r>
      <w:r w:rsidRPr="00BF0851" w:rsidR="002C767A">
        <w:t xml:space="preserve">a </w:t>
      </w:r>
      <w:r w:rsidRPr="00BF0851">
        <w:t>Whitehall perspective</w:t>
      </w:r>
      <w:r w:rsidRPr="00BF0851" w:rsidR="002C767A">
        <w:t xml:space="preserve">—which I was very involved in, as part of my job to </w:t>
      </w:r>
      <w:r w:rsidRPr="00BF0851" w:rsidR="00111F8D">
        <w:t xml:space="preserve">encourage Whitehall to understand what was going on in devolution—has been </w:t>
      </w:r>
      <w:r w:rsidRPr="00BF0851" w:rsidR="00AD62D1">
        <w:t xml:space="preserve">about </w:t>
      </w:r>
      <w:r w:rsidRPr="00BF0851" w:rsidR="00111F8D">
        <w:t xml:space="preserve">Whitehall catching with what has been a </w:t>
      </w:r>
      <w:r w:rsidRPr="00BF0851">
        <w:t>momentous change in the governance of the U</w:t>
      </w:r>
      <w:r w:rsidRPr="00BF0851" w:rsidR="00111F8D">
        <w:t>K. It did not happen then. You did not have that shock</w:t>
      </w:r>
      <w:r w:rsidRPr="00BF0851" w:rsidR="00AD62D1">
        <w:t xml:space="preserve"> in </w:t>
      </w:r>
      <w:r w:rsidRPr="00BF0851" w:rsidR="00111F8D">
        <w:t>saying</w:t>
      </w:r>
      <w:r w:rsidRPr="00BF0851" w:rsidR="00AD62D1">
        <w:t>, “T</w:t>
      </w:r>
      <w:r w:rsidRPr="00BF0851">
        <w:t>hese people from henceforth</w:t>
      </w:r>
      <w:r w:rsidRPr="00BF0851" w:rsidR="00111F8D">
        <w:t xml:space="preserve"> are going to sit in rather </w:t>
      </w:r>
      <w:r w:rsidRPr="00BF0851">
        <w:t>different space</w:t>
      </w:r>
      <w:r w:rsidRPr="00BF0851" w:rsidR="00AD62D1">
        <w:t>”,</w:t>
      </w:r>
      <w:r w:rsidRPr="00BF0851">
        <w:t xml:space="preserve"> but, as I say, the bigger issue is the learning of Whitehall about devolution, </w:t>
      </w:r>
      <w:r w:rsidRPr="00BF0851" w:rsidR="00BE3579">
        <w:t>the politics of devolution</w:t>
      </w:r>
      <w:r w:rsidRPr="00BF0851" w:rsidR="00AD62D1">
        <w:t xml:space="preserve"> </w:t>
      </w:r>
      <w:r w:rsidRPr="00BF0851" w:rsidR="00BE3579">
        <w:t xml:space="preserve">and </w:t>
      </w:r>
      <w:r w:rsidRPr="00BF0851">
        <w:t xml:space="preserve">how to amend </w:t>
      </w:r>
      <w:r w:rsidRPr="00BF0851" w:rsidR="00BE3579">
        <w:t xml:space="preserve">their own </w:t>
      </w:r>
      <w:r w:rsidRPr="00BF0851">
        <w:t>practices to</w:t>
      </w:r>
      <w:r w:rsidRPr="00BF0851" w:rsidR="00BE3579">
        <w:t xml:space="preserve"> accommodate the changes that have come consequent of devolution.</w:t>
      </w:r>
    </w:p>
    <w:p w:rsidR="002F78BB" w:rsidRPr="00BF0851" w:rsidP="008B5726">
      <w:pPr>
        <w:pStyle w:val="Question"/>
      </w:pPr>
      <w:sdt>
        <w:sdtPr>
          <w:alias w:val="Member"/>
          <w:tag w:val="&lt;Member mnisId='1440' dodsId='25254'&gt;"/>
          <w:id w:val="483124496"/>
          <w:placeholder>
            <w:docPart w:val="DefaultPlaceholder_-1854013440"/>
          </w:placeholder>
          <w:richText/>
        </w:sdtPr>
        <w:sdtContent>
          <w:r w:rsidRPr="00BF0851">
            <w:rPr>
              <w:rStyle w:val="PlaceholderText"/>
              <w:b/>
              <w:color w:val="auto"/>
            </w:rPr>
            <w:t>Chair:</w:t>
          </w:r>
        </w:sdtContent>
      </w:sdt>
      <w:r w:rsidRPr="00BF0851">
        <w:t xml:space="preserve"> On that, you have served in both Scotland and </w:t>
      </w:r>
      <w:r w:rsidRPr="00BF0851" w:rsidR="00E20BD6">
        <w:t xml:space="preserve">in </w:t>
      </w:r>
      <w:r w:rsidRPr="00BF0851">
        <w:t xml:space="preserve">the UK </w:t>
      </w:r>
      <w:r w:rsidRPr="00BF0851" w:rsidR="00E20BD6">
        <w:t xml:space="preserve">senior </w:t>
      </w:r>
      <w:r w:rsidRPr="00BF0851" w:rsidR="004B4565">
        <w:t>Civil Service</w:t>
      </w:r>
      <w:r w:rsidRPr="00BF0851">
        <w:t xml:space="preserve">. </w:t>
      </w:r>
      <w:r w:rsidRPr="00BF0851" w:rsidR="00FD707F">
        <w:t>What do you note about the d</w:t>
      </w:r>
      <w:r w:rsidRPr="00BF0851">
        <w:t>ifference</w:t>
      </w:r>
      <w:r w:rsidRPr="00BF0851" w:rsidR="00FD707F">
        <w:t xml:space="preserve">s </w:t>
      </w:r>
      <w:r w:rsidRPr="00BF0851">
        <w:t>in arrangements,</w:t>
      </w:r>
      <w:r w:rsidRPr="00BF0851" w:rsidR="00FD707F">
        <w:t xml:space="preserve"> working </w:t>
      </w:r>
      <w:r w:rsidRPr="00BF0851">
        <w:t>practices</w:t>
      </w:r>
      <w:r w:rsidRPr="00BF0851" w:rsidR="00FD707F">
        <w:t xml:space="preserve"> and </w:t>
      </w:r>
      <w:r w:rsidRPr="00BF0851">
        <w:t>cultures</w:t>
      </w:r>
      <w:r w:rsidRPr="00BF0851" w:rsidR="00FD707F">
        <w:t>?</w:t>
      </w:r>
    </w:p>
    <w:p w:rsidR="000D0FCB" w:rsidRPr="00BF0851" w:rsidP="002F78BB">
      <w:pPr>
        <w:pStyle w:val="Answer"/>
      </w:pPr>
      <w:sdt>
        <w:sdtPr>
          <w:alias w:val="Witness"/>
          <w:id w:val="-928811186"/>
          <w:placeholder>
            <w:docPart w:val="DefaultPlaceholder_-1854013440"/>
          </w:placeholder>
          <w:richText/>
        </w:sdtPr>
        <w:sdtContent>
          <w:r w:rsidRPr="00BF0851" w:rsidR="00AC71E5">
            <w:rPr>
              <w:rStyle w:val="PlaceholderText"/>
              <w:b/>
              <w:i/>
              <w:color w:val="auto"/>
            </w:rPr>
            <w:t>Philip Rycroft:</w:t>
          </w:r>
          <w:r w:rsidRPr="00BF0851" w:rsidR="002F78BB">
            <w:rPr>
              <w:rStyle w:val="PlaceholderText"/>
              <w:b/>
              <w:color w:val="auto"/>
            </w:rPr>
            <w:t xml:space="preserve"> </w:t>
          </w:r>
        </w:sdtContent>
      </w:sdt>
      <w:r w:rsidRPr="00BF0851" w:rsidR="002F78BB">
        <w:t xml:space="preserve">I was an example of interchange. I came south in 2009 on secondment from the </w:t>
      </w:r>
      <w:r w:rsidRPr="00BF0851" w:rsidR="001A61B5">
        <w:t>then</w:t>
      </w:r>
      <w:r w:rsidRPr="00BF0851" w:rsidR="00AD62D1">
        <w:t xml:space="preserve"> Scottish Government</w:t>
      </w:r>
      <w:r w:rsidRPr="00BF0851" w:rsidR="002F78BB">
        <w:t xml:space="preserve"> to work in the Department</w:t>
      </w:r>
      <w:r w:rsidRPr="00BF0851" w:rsidR="001A61B5">
        <w:t xml:space="preserve"> for Innovation, Universit</w:t>
      </w:r>
      <w:r w:rsidRPr="00BF0851" w:rsidR="0027621C">
        <w:t>ies</w:t>
      </w:r>
      <w:r w:rsidRPr="00BF0851" w:rsidR="001A61B5">
        <w:t xml:space="preserve"> and Skills, </w:t>
      </w:r>
      <w:r w:rsidRPr="00BF0851" w:rsidR="002F78BB">
        <w:t>which lasted about five weeks</w:t>
      </w:r>
      <w:r w:rsidRPr="00BF0851" w:rsidR="0027621C">
        <w:t xml:space="preserve"> after my arrival, but </w:t>
      </w:r>
      <w:r w:rsidRPr="00BF0851" w:rsidR="002F78BB">
        <w:t>subsequently became</w:t>
      </w:r>
      <w:r w:rsidRPr="00BF0851" w:rsidR="0027621C">
        <w:t xml:space="preserve"> the Department for Business</w:t>
      </w:r>
      <w:r w:rsidRPr="00BF0851" w:rsidR="00D56AEA">
        <w:t>, Innovation and Skills</w:t>
      </w:r>
      <w:r w:rsidRPr="00BF0851" w:rsidR="0027621C">
        <w:t>.</w:t>
      </w:r>
      <w:r w:rsidRPr="00BF0851" w:rsidR="00913CA2">
        <w:t xml:space="preserve"> </w:t>
      </w:r>
      <w:r w:rsidRPr="00BF0851" w:rsidR="002F78BB">
        <w:t xml:space="preserve">I then left the </w:t>
      </w:r>
      <w:r w:rsidRPr="00BF0851" w:rsidR="004B4565">
        <w:t>Civil Service</w:t>
      </w:r>
      <w:r w:rsidRPr="00BF0851" w:rsidR="00D56AEA">
        <w:t xml:space="preserve">. When I rejoined, I came in as a </w:t>
      </w:r>
      <w:r w:rsidRPr="00BF0851" w:rsidR="002F78BB">
        <w:t>Cabinet Office official</w:t>
      </w:r>
      <w:r w:rsidRPr="00BF0851">
        <w:t xml:space="preserve">, </w:t>
      </w:r>
      <w:r w:rsidRPr="00BF0851" w:rsidR="00AD62D1">
        <w:t xml:space="preserve">so </w:t>
      </w:r>
      <w:r w:rsidRPr="00BF0851">
        <w:t>no longer on secondment.</w:t>
      </w:r>
    </w:p>
    <w:p w:rsidR="002F78BB" w:rsidRPr="00BF0851" w:rsidP="002F78BB">
      <w:pPr>
        <w:pStyle w:val="Answer"/>
      </w:pPr>
      <w:r w:rsidRPr="00BF0851">
        <w:t>I have d</w:t>
      </w:r>
      <w:r w:rsidRPr="00BF0851">
        <w:t xml:space="preserve">irect experience of </w:t>
      </w:r>
      <w:r w:rsidRPr="00BF0851">
        <w:t xml:space="preserve">the </w:t>
      </w:r>
      <w:r w:rsidRPr="00BF0851">
        <w:t>possibilities</w:t>
      </w:r>
      <w:r w:rsidRPr="00BF0851">
        <w:t xml:space="preserve">, but also of the </w:t>
      </w:r>
      <w:r w:rsidRPr="00BF0851">
        <w:t>hindrances</w:t>
      </w:r>
      <w:r w:rsidRPr="00BF0851">
        <w:t xml:space="preserve"> to that sort of interchange</w:t>
      </w:r>
      <w:r w:rsidRPr="00BF0851">
        <w:t xml:space="preserve">. </w:t>
      </w:r>
      <w:r w:rsidRPr="00BF0851">
        <w:t>It is actually q</w:t>
      </w:r>
      <w:r w:rsidRPr="00BF0851">
        <w:t xml:space="preserve">uite difficult to do. In my case, it meant </w:t>
      </w:r>
      <w:r w:rsidRPr="00BF0851" w:rsidR="00FD7E78">
        <w:t>my family were not prepared to move south.</w:t>
      </w:r>
      <w:r w:rsidRPr="00BF0851" w:rsidR="008501FC">
        <w:t xml:space="preserve"> My older boy said, “If dad is going to London, he is going on his own</w:t>
      </w:r>
      <w:r w:rsidR="001F4964">
        <w:t>.</w:t>
      </w:r>
      <w:r w:rsidRPr="00BF0851" w:rsidR="008501FC">
        <w:t>” That was the end of that argument. I commuted for a long time, it turned out. I ended up commuting for about 10 years or so</w:t>
      </w:r>
      <w:r w:rsidRPr="00BF0851" w:rsidR="005C379C">
        <w:t xml:space="preserve">. You have all the differential of schooling, housing </w:t>
      </w:r>
      <w:r w:rsidRPr="00BF0851" w:rsidR="004D41D6">
        <w:t>and so on. It is not actually</w:t>
      </w:r>
      <w:r w:rsidRPr="00BF0851" w:rsidR="001D1CB1">
        <w:t xml:space="preserve"> as</w:t>
      </w:r>
      <w:r w:rsidRPr="00BF0851" w:rsidR="004D41D6">
        <w:t xml:space="preserve"> easy to have those longer-term </w:t>
      </w:r>
      <w:r w:rsidRPr="00BF0851" w:rsidR="00AA6D51">
        <w:t>secondments or exchanges</w:t>
      </w:r>
      <w:r w:rsidRPr="00BF0851" w:rsidR="00784E09">
        <w:t xml:space="preserve"> </w:t>
      </w:r>
      <w:r w:rsidRPr="00BF0851" w:rsidR="00AA6D51">
        <w:t>as people tend to assume.</w:t>
      </w:r>
      <w:r w:rsidRPr="00BF0851" w:rsidR="00FD7E78">
        <w:t xml:space="preserve"> </w:t>
      </w:r>
    </w:p>
    <w:p w:rsidR="00D2620D" w:rsidRPr="00BF0851" w:rsidP="00C720C8">
      <w:pPr>
        <w:pStyle w:val="Question"/>
      </w:pPr>
      <w:sdt>
        <w:sdtPr>
          <w:alias w:val="Member"/>
          <w:tag w:val="&lt;Member mnisId='1440' dodsId='25254'&gt;"/>
          <w:id w:val="1008946276"/>
          <w:placeholder>
            <w:docPart w:val="DefaultPlaceholder_-1854013440"/>
          </w:placeholder>
          <w:richText/>
        </w:sdtPr>
        <w:sdtContent>
          <w:r w:rsidRPr="00BF0851">
            <w:rPr>
              <w:rStyle w:val="PlaceholderText"/>
              <w:b/>
              <w:color w:val="auto"/>
            </w:rPr>
            <w:t>Chair:</w:t>
          </w:r>
        </w:sdtContent>
      </w:sdt>
      <w:r w:rsidRPr="00BF0851">
        <w:t xml:space="preserve"> What was the better experience</w:t>
      </w:r>
      <w:r w:rsidRPr="00BF0851" w:rsidR="001D1CB1">
        <w:t>—</w:t>
      </w:r>
      <w:r w:rsidRPr="00BF0851" w:rsidR="00B70DB2">
        <w:t>Scotland or the UK?</w:t>
      </w:r>
    </w:p>
    <w:p w:rsidR="00FB2AC1" w:rsidRPr="00BF0851" w:rsidP="00FB2AC1">
      <w:pPr>
        <w:pStyle w:val="Answer"/>
      </w:pPr>
      <w:sdt>
        <w:sdtPr>
          <w:alias w:val="Witness"/>
          <w:id w:val="4248907"/>
          <w:placeholder>
            <w:docPart w:val="DefaultPlaceholder_-1854013440"/>
          </w:placeholder>
          <w:richText/>
        </w:sdtPr>
        <w:sdtContent>
          <w:r w:rsidRPr="00BF0851" w:rsidR="00AC71E5">
            <w:rPr>
              <w:rStyle w:val="PlaceholderText"/>
              <w:b/>
              <w:i/>
              <w:color w:val="auto"/>
            </w:rPr>
            <w:t>Philip Rycroft:</w:t>
          </w:r>
          <w:r w:rsidRPr="00BF0851" w:rsidR="00D2620D">
            <w:rPr>
              <w:rStyle w:val="PlaceholderText"/>
              <w:b/>
              <w:color w:val="auto"/>
            </w:rPr>
            <w:t xml:space="preserve"> </w:t>
          </w:r>
        </w:sdtContent>
      </w:sdt>
      <w:r w:rsidRPr="00BF0851" w:rsidR="00B70DB2">
        <w:t xml:space="preserve">In terms of working, I loved working in both </w:t>
      </w:r>
      <w:r w:rsidRPr="00BF0851">
        <w:t>Edinburgh and London</w:t>
      </w:r>
      <w:r w:rsidRPr="00BF0851" w:rsidR="001D1CB1">
        <w:t>.</w:t>
      </w:r>
    </w:p>
    <w:p w:rsidR="00D2620D" w:rsidRPr="00BF0851" w:rsidP="00FB2AC1">
      <w:pPr>
        <w:pStyle w:val="Remark"/>
      </w:pPr>
      <w:sdt>
        <w:sdtPr>
          <w:alias w:val="Member"/>
          <w:tag w:val="&lt;Member mnisId='1440' dodsId='25254'&gt;"/>
          <w:id w:val="-218053189"/>
          <w:placeholder>
            <w:docPart w:val="DefaultPlaceholder_-1854013440"/>
          </w:placeholder>
          <w:richText/>
        </w:sdtPr>
        <w:sdtContent>
          <w:r w:rsidRPr="00BF0851">
            <w:rPr>
              <w:rStyle w:val="PlaceholderText"/>
              <w:b/>
              <w:color w:val="auto"/>
            </w:rPr>
            <w:t>Chair:</w:t>
          </w:r>
        </w:sdtContent>
      </w:sdt>
      <w:r w:rsidRPr="00BF0851">
        <w:t xml:space="preserve"> </w:t>
      </w:r>
      <w:r w:rsidRPr="00BF0851" w:rsidR="00FB2AC1">
        <w:t>Th</w:t>
      </w:r>
      <w:r w:rsidRPr="00BF0851" w:rsidR="00AA1FAA">
        <w:t xml:space="preserve">at </w:t>
      </w:r>
      <w:r w:rsidRPr="00BF0851" w:rsidR="00FB2AC1">
        <w:t>is a p</w:t>
      </w:r>
      <w:r w:rsidRPr="00BF0851">
        <w:t>olitician’s answer</w:t>
      </w:r>
      <w:r w:rsidRPr="00BF0851" w:rsidR="00B5397F">
        <w:t>, as well as a civil servant’s.</w:t>
      </w:r>
    </w:p>
    <w:p w:rsidR="00786DF1" w:rsidRPr="00BF0851" w:rsidP="00D2620D">
      <w:pPr>
        <w:pStyle w:val="Answer"/>
      </w:pPr>
      <w:sdt>
        <w:sdtPr>
          <w:alias w:val="Witness"/>
          <w:id w:val="-455720154"/>
          <w:placeholder>
            <w:docPart w:val="DefaultPlaceholder_-1854013440"/>
          </w:placeholder>
          <w:richText/>
        </w:sdtPr>
        <w:sdtContent>
          <w:r w:rsidRPr="00BF0851" w:rsidR="00AC71E5">
            <w:rPr>
              <w:rStyle w:val="PlaceholderText"/>
              <w:b/>
              <w:i/>
              <w:color w:val="auto"/>
            </w:rPr>
            <w:t>Philip Rycroft:</w:t>
          </w:r>
          <w:r w:rsidRPr="00BF0851" w:rsidR="00D2620D">
            <w:rPr>
              <w:rStyle w:val="PlaceholderText"/>
              <w:b/>
              <w:color w:val="auto"/>
            </w:rPr>
            <w:t xml:space="preserve"> </w:t>
          </w:r>
        </w:sdtContent>
      </w:sdt>
      <w:r w:rsidRPr="00BF0851" w:rsidR="00F15ECE">
        <w:t>A s</w:t>
      </w:r>
      <w:r w:rsidRPr="00BF0851" w:rsidR="00D2620D">
        <w:t>erious answer</w:t>
      </w:r>
      <w:r w:rsidRPr="00BF0851" w:rsidR="00F15ECE">
        <w:t xml:space="preserve"> to that is </w:t>
      </w:r>
      <w:r w:rsidRPr="00BF0851" w:rsidR="00D2620D">
        <w:t xml:space="preserve">they are </w:t>
      </w:r>
      <w:r w:rsidRPr="00BF0851" w:rsidR="00F15ECE">
        <w:t xml:space="preserve">very </w:t>
      </w:r>
      <w:r w:rsidRPr="00BF0851" w:rsidR="00D2620D">
        <w:t xml:space="preserve">different experiences. </w:t>
      </w:r>
      <w:r w:rsidRPr="00BF0851" w:rsidR="00F15ECE">
        <w:t>I have said to many people who s</w:t>
      </w:r>
      <w:r w:rsidRPr="00BF0851" w:rsidR="00D2620D">
        <w:t>ought my advice</w:t>
      </w:r>
      <w:r w:rsidRPr="00BF0851" w:rsidR="001D1CB1">
        <w:t xml:space="preserve"> when</w:t>
      </w:r>
      <w:r w:rsidRPr="00BF0851" w:rsidR="00F15ECE">
        <w:t xml:space="preserve"> thinking about </w:t>
      </w:r>
      <w:r w:rsidRPr="00BF0851" w:rsidR="00D2620D">
        <w:t>moving from Whitehall to Edinburgh</w:t>
      </w:r>
      <w:r w:rsidRPr="00BF0851" w:rsidR="00DC2274">
        <w:t xml:space="preserve"> </w:t>
      </w:r>
      <w:r w:rsidRPr="00BF0851" w:rsidR="00D2620D">
        <w:t>that</w:t>
      </w:r>
      <w:r w:rsidRPr="00BF0851" w:rsidR="00DC2274">
        <w:t xml:space="preserve">, </w:t>
      </w:r>
      <w:r w:rsidRPr="00BF0851" w:rsidR="00D2620D">
        <w:t xml:space="preserve">in </w:t>
      </w:r>
      <w:r w:rsidRPr="00BF0851" w:rsidR="00DC2274">
        <w:t xml:space="preserve">a </w:t>
      </w:r>
      <w:r w:rsidRPr="00BF0851" w:rsidR="00D2620D">
        <w:t>devolved context</w:t>
      </w:r>
      <w:r w:rsidRPr="00BF0851" w:rsidR="00DC2274">
        <w:t xml:space="preserve">, early on </w:t>
      </w:r>
      <w:r w:rsidR="001F4964">
        <w:t xml:space="preserve">in </w:t>
      </w:r>
      <w:r w:rsidRPr="00BF0851" w:rsidR="00DC2274">
        <w:t xml:space="preserve">your career </w:t>
      </w:r>
      <w:r w:rsidRPr="00BF0851" w:rsidR="00D2620D">
        <w:t xml:space="preserve">you have </w:t>
      </w:r>
      <w:r w:rsidRPr="00BF0851" w:rsidR="00837E1B">
        <w:t>far better oversight o</w:t>
      </w:r>
      <w:r w:rsidRPr="00BF0851">
        <w:t xml:space="preserve">f a </w:t>
      </w:r>
      <w:r w:rsidRPr="00BF0851" w:rsidR="00837E1B">
        <w:t>broader policy</w:t>
      </w:r>
      <w:r w:rsidRPr="00BF0851">
        <w:t xml:space="preserve"> domain</w:t>
      </w:r>
      <w:r w:rsidRPr="00BF0851" w:rsidR="00837E1B">
        <w:t>, because there are fewer of them.</w:t>
      </w:r>
      <w:r w:rsidRPr="00BF0851">
        <w:t xml:space="preserve"> In areas </w:t>
      </w:r>
      <w:r w:rsidRPr="00BF0851" w:rsidR="001D1CB1">
        <w:t>such as</w:t>
      </w:r>
      <w:r w:rsidRPr="00BF0851">
        <w:t xml:space="preserve"> h</w:t>
      </w:r>
      <w:r w:rsidRPr="00BF0851" w:rsidR="00A93D99">
        <w:t>ealth</w:t>
      </w:r>
      <w:r w:rsidRPr="00BF0851" w:rsidR="001D1CB1">
        <w:t xml:space="preserve"> and</w:t>
      </w:r>
      <w:r w:rsidRPr="00BF0851" w:rsidR="00A93D99">
        <w:t xml:space="preserve"> education, </w:t>
      </w:r>
      <w:r w:rsidRPr="00BF0851">
        <w:t xml:space="preserve">the </w:t>
      </w:r>
      <w:r w:rsidRPr="00BF0851" w:rsidR="00A93D99">
        <w:t xml:space="preserve">devolved areas, </w:t>
      </w:r>
      <w:r w:rsidRPr="00BF0851">
        <w:t xml:space="preserve">the </w:t>
      </w:r>
      <w:r w:rsidRPr="00BF0851" w:rsidR="00A93D99">
        <w:t>policy responsibilities are very similar.</w:t>
      </w:r>
      <w:r w:rsidRPr="00BF0851">
        <w:t xml:space="preserve"> </w:t>
      </w:r>
      <w:r w:rsidRPr="00BF0851" w:rsidR="00A93D99">
        <w:t>You get a broader experience.</w:t>
      </w:r>
    </w:p>
    <w:p w:rsidR="00D2620D" w:rsidRPr="00BF0851" w:rsidP="00D2620D">
      <w:pPr>
        <w:pStyle w:val="Answer"/>
      </w:pPr>
      <w:r w:rsidRPr="00BF0851">
        <w:t>You can see how Government works across the piec</w:t>
      </w:r>
      <w:r w:rsidRPr="00BF0851" w:rsidR="0029761F">
        <w:t>e better. That is v</w:t>
      </w:r>
      <w:r w:rsidRPr="00BF0851">
        <w:t>ery valuable experience for Whitehall</w:t>
      </w:r>
      <w:r w:rsidRPr="00BF0851" w:rsidR="0029761F">
        <w:t xml:space="preserve"> folk, </w:t>
      </w:r>
      <w:r w:rsidRPr="00BF0851">
        <w:t xml:space="preserve">whose careers can get </w:t>
      </w:r>
      <w:r w:rsidRPr="00BF0851" w:rsidR="0029761F">
        <w:t xml:space="preserve">rather </w:t>
      </w:r>
      <w:r w:rsidRPr="00BF0851">
        <w:t>locked into narrow stovepipes.</w:t>
      </w:r>
      <w:r w:rsidRPr="00BF0851" w:rsidR="0029761F">
        <w:t xml:space="preserve"> </w:t>
      </w:r>
      <w:r w:rsidRPr="00BF0851">
        <w:t xml:space="preserve">Whitehall </w:t>
      </w:r>
      <w:r w:rsidRPr="00BF0851" w:rsidR="00BC0154">
        <w:t xml:space="preserve">was </w:t>
      </w:r>
      <w:r w:rsidRPr="00BF0851">
        <w:t>fun as well.</w:t>
      </w:r>
    </w:p>
    <w:p w:rsidR="00914189" w:rsidRPr="00BF0851" w:rsidP="00AE0855">
      <w:pPr>
        <w:pStyle w:val="Question"/>
      </w:pPr>
      <w:sdt>
        <w:sdtPr>
          <w:alias w:val="Member"/>
          <w:tag w:val="&lt;Member mnisId='4765' dodsId='148336'&gt;"/>
          <w:id w:val="1699822890"/>
          <w:placeholder>
            <w:docPart w:val="DefaultPlaceholder_-1854013440"/>
          </w:placeholder>
          <w:richText/>
        </w:sdtPr>
        <w:sdtContent>
          <w:r w:rsidRPr="00BF0851" w:rsidR="00724274">
            <w:rPr>
              <w:rStyle w:val="PlaceholderText"/>
              <w:b/>
              <w:color w:val="auto"/>
            </w:rPr>
            <w:t>Wendy Chamberlain:</w:t>
          </w:r>
        </w:sdtContent>
      </w:sdt>
      <w:r w:rsidRPr="00BF0851" w:rsidR="00724274">
        <w:t xml:space="preserve"> </w:t>
      </w:r>
      <w:r w:rsidRPr="00BF0851" w:rsidR="008F525C">
        <w:t xml:space="preserve">Can I, Mr Parry, get a little bit of clarity around this? </w:t>
      </w:r>
      <w:r w:rsidRPr="00BF0851" w:rsidR="005E106E">
        <w:t xml:space="preserve">You said that in </w:t>
      </w:r>
      <w:r w:rsidRPr="00BF0851" w:rsidR="008F525C">
        <w:t>N</w:t>
      </w:r>
      <w:r w:rsidRPr="00BF0851">
        <w:t>orthern Ireland</w:t>
      </w:r>
      <w:r w:rsidRPr="00BF0851" w:rsidR="008F525C">
        <w:t xml:space="preserve"> the commissioners are appointed by the Secretary of State for Northern Ireland.</w:t>
      </w:r>
      <w:r w:rsidRPr="00BF0851" w:rsidR="005E106E">
        <w:t xml:space="preserve"> </w:t>
      </w:r>
      <w:r w:rsidRPr="00BF0851" w:rsidR="008F525C">
        <w:t xml:space="preserve">Potentially, </w:t>
      </w:r>
      <w:r w:rsidRPr="00BF0851">
        <w:t>if there was a decision to move</w:t>
      </w:r>
      <w:r w:rsidRPr="00BF0851" w:rsidR="008F525C">
        <w:t xml:space="preserve"> in terms of an independent </w:t>
      </w:r>
      <w:r w:rsidRPr="00BF0851" w:rsidR="004B4565">
        <w:t>Civil Service</w:t>
      </w:r>
      <w:r w:rsidRPr="00BF0851" w:rsidR="008F525C">
        <w:t xml:space="preserve"> for Scotland and there were commissioners, the expectation would be that that would </w:t>
      </w:r>
      <w:r w:rsidRPr="00BF0851">
        <w:t>be mirrored</w:t>
      </w:r>
      <w:r w:rsidRPr="00BF0851" w:rsidR="008F525C">
        <w:t xml:space="preserve">. From a Scottish perspective, it would be the </w:t>
      </w:r>
      <w:r w:rsidRPr="00BF0851">
        <w:t>Secretary of State for Scotland</w:t>
      </w:r>
      <w:r w:rsidRPr="00BF0851" w:rsidR="008F525C">
        <w:t xml:space="preserve"> who would appoint those commissioners, </w:t>
      </w:r>
      <w:r w:rsidRPr="00BF0851">
        <w:t>as opposed to the First Minister.</w:t>
      </w:r>
      <w:r w:rsidRPr="00BF0851" w:rsidR="00B05B77">
        <w:t xml:space="preserve"> Would that be your understanding?</w:t>
      </w:r>
    </w:p>
    <w:p w:rsidR="00D62D67" w:rsidRPr="00BF0851" w:rsidP="00D62D67">
      <w:pPr>
        <w:pStyle w:val="Answer"/>
      </w:pPr>
      <w:sdt>
        <w:sdtPr>
          <w:alias w:val="Witness"/>
          <w:id w:val="484590866"/>
          <w:placeholder>
            <w:docPart w:val="DefaultPlaceholder_-1854013440"/>
          </w:placeholder>
          <w:richText/>
        </w:sdtPr>
        <w:sdtContent>
          <w:r w:rsidRPr="00BF0851" w:rsidR="00AC71E5">
            <w:rPr>
              <w:rStyle w:val="PlaceholderText"/>
              <w:b/>
              <w:i/>
              <w:color w:val="auto"/>
            </w:rPr>
            <w:t>Richard Parry:</w:t>
          </w:r>
          <w:r w:rsidRPr="00BF0851" w:rsidR="00914189">
            <w:rPr>
              <w:rStyle w:val="PlaceholderText"/>
              <w:b/>
              <w:color w:val="auto"/>
            </w:rPr>
            <w:t xml:space="preserve"> </w:t>
          </w:r>
        </w:sdtContent>
      </w:sdt>
      <w:r w:rsidRPr="00BF0851" w:rsidR="00914189">
        <w:t xml:space="preserve">Yes, I suppose so, or </w:t>
      </w:r>
      <w:r w:rsidRPr="00BF0851" w:rsidR="00B05B77">
        <w:t xml:space="preserve">you could still </w:t>
      </w:r>
      <w:r w:rsidRPr="00BF0851" w:rsidR="00914189">
        <w:t xml:space="preserve">use </w:t>
      </w:r>
      <w:r w:rsidRPr="00BF0851" w:rsidR="00B05B77">
        <w:t xml:space="preserve">the </w:t>
      </w:r>
      <w:r w:rsidRPr="00BF0851" w:rsidR="00914189">
        <w:t>Civil Service Commission</w:t>
      </w:r>
      <w:r w:rsidRPr="00BF0851" w:rsidR="00B05B77">
        <w:t xml:space="preserve"> </w:t>
      </w:r>
      <w:r w:rsidRPr="00BF0851" w:rsidR="00914189">
        <w:t>as it is</w:t>
      </w:r>
      <w:r w:rsidRPr="00BF0851" w:rsidR="00B05B77">
        <w:t xml:space="preserve">, understanding it was working for more than one </w:t>
      </w:r>
      <w:r w:rsidRPr="00BF0851" w:rsidR="004B4565">
        <w:t>Civil Service</w:t>
      </w:r>
      <w:r w:rsidRPr="00BF0851" w:rsidR="00B05B77">
        <w:t xml:space="preserve">. </w:t>
      </w:r>
      <w:r w:rsidRPr="00BF0851" w:rsidR="00604053">
        <w:t>The d</w:t>
      </w:r>
      <w:r w:rsidRPr="00BF0851" w:rsidR="00AE0855">
        <w:t xml:space="preserve">iplomatic service </w:t>
      </w:r>
      <w:r w:rsidRPr="00BF0851" w:rsidR="00604053">
        <w:t xml:space="preserve">is quite </w:t>
      </w:r>
      <w:r w:rsidRPr="00BF0851" w:rsidR="00AE0855">
        <w:t>interesting</w:t>
      </w:r>
      <w:r w:rsidRPr="00BF0851" w:rsidR="00604053">
        <w:t xml:space="preserve">. More than half the employees </w:t>
      </w:r>
      <w:r w:rsidRPr="00BF0851" w:rsidR="005739E4">
        <w:t>of the present Foreign</w:t>
      </w:r>
      <w:r w:rsidRPr="00BF0851">
        <w:t>, Commonwealth and Development Office are not actually in the diplomatic service. T</w:t>
      </w:r>
      <w:r w:rsidRPr="00BF0851" w:rsidR="00AE0855">
        <w:t>hey absorb</w:t>
      </w:r>
      <w:r w:rsidRPr="00BF0851">
        <w:t>ed</w:t>
      </w:r>
      <w:r w:rsidRPr="00BF0851" w:rsidR="005E106E">
        <w:t xml:space="preserve"> overseas</w:t>
      </w:r>
      <w:r w:rsidRPr="00BF0851">
        <w:t xml:space="preserve"> development, many of them. There is quite an </w:t>
      </w:r>
      <w:r w:rsidRPr="00BF0851" w:rsidR="0045021C">
        <w:t>interesting question here</w:t>
      </w:r>
      <w:r w:rsidRPr="00BF0851">
        <w:t xml:space="preserve"> as to who is in charge of the diplomatic services. Is it the Foreign Secretary, who actually does choose the head of the diplomatic service</w:t>
      </w:r>
      <w:r w:rsidRPr="00BF0851" w:rsidR="00853F99">
        <w:t>?</w:t>
      </w:r>
    </w:p>
    <w:p w:rsidR="00525CC6" w:rsidRPr="00BF0851" w:rsidP="00525CC6">
      <w:pPr>
        <w:pStyle w:val="Answer"/>
      </w:pPr>
      <w:r w:rsidRPr="00BF0851">
        <w:t xml:space="preserve">There are all sorts of models you could use. The </w:t>
      </w:r>
      <w:r w:rsidRPr="00BF0851" w:rsidR="005E106E">
        <w:t xml:space="preserve">interesting </w:t>
      </w:r>
      <w:r w:rsidRPr="00BF0851">
        <w:t>thing about the three Northern Ireland commissioners is that they are a</w:t>
      </w:r>
      <w:r w:rsidRPr="00BF0851" w:rsidR="00AF506C">
        <w:t xml:space="preserve">ll female, along with a </w:t>
      </w:r>
      <w:r w:rsidRPr="00BF0851" w:rsidR="007E0C84">
        <w:t xml:space="preserve">female </w:t>
      </w:r>
      <w:r w:rsidRPr="00BF0851" w:rsidR="00AF506C">
        <w:t>head</w:t>
      </w:r>
      <w:r w:rsidRPr="00BF0851" w:rsidR="007E0C84">
        <w:t xml:space="preserve"> of the Northern Ireland </w:t>
      </w:r>
      <w:r w:rsidRPr="00BF0851" w:rsidR="004B4565">
        <w:t>Civil Service</w:t>
      </w:r>
      <w:r w:rsidRPr="00BF0851" w:rsidR="004420B4">
        <w:t xml:space="preserve">, </w:t>
      </w:r>
      <w:r w:rsidRPr="00BF0851" w:rsidR="0015290A">
        <w:t>a female First Minister</w:t>
      </w:r>
      <w:r w:rsidRPr="00BF0851" w:rsidR="005E106E">
        <w:t xml:space="preserve"> and</w:t>
      </w:r>
      <w:r w:rsidRPr="00BF0851" w:rsidR="004420B4">
        <w:t xml:space="preserve"> a female Deputy First Minister</w:t>
      </w:r>
      <w:r w:rsidRPr="00BF0851" w:rsidR="00847721">
        <w:t>—e</w:t>
      </w:r>
      <w:r w:rsidRPr="00BF0851" w:rsidR="00AF506C">
        <w:t xml:space="preserve">verybody in the system </w:t>
      </w:r>
      <w:r w:rsidRPr="00BF0851" w:rsidR="00847721">
        <w:t xml:space="preserve">who is </w:t>
      </w:r>
      <w:r w:rsidRPr="00BF0851" w:rsidR="00AF506C">
        <w:t xml:space="preserve">choosing these </w:t>
      </w:r>
      <w:r w:rsidRPr="00BF0851" w:rsidR="00847721">
        <w:t xml:space="preserve">grey </w:t>
      </w:r>
      <w:r w:rsidRPr="00BF0851" w:rsidR="00AF506C">
        <w:t>people</w:t>
      </w:r>
      <w:r w:rsidRPr="00BF0851" w:rsidR="00847721">
        <w:t xml:space="preserve"> to be civil servants. They are certainly are not grey men themselves. </w:t>
      </w:r>
      <w:r w:rsidRPr="00BF0851" w:rsidR="00AF506C">
        <w:t>Perhaps that might be quite interesting.</w:t>
      </w:r>
      <w:r w:rsidRPr="00BF0851">
        <w:t xml:space="preserve"> The </w:t>
      </w:r>
      <w:r w:rsidRPr="00BF0851" w:rsidR="008E0B8C">
        <w:t>Civil Service Commissioners</w:t>
      </w:r>
      <w:r w:rsidRPr="00BF0851">
        <w:t xml:space="preserve"> in Northern Ireland are not ex-civil servants at all, and t</w:t>
      </w:r>
      <w:r w:rsidRPr="00BF0851" w:rsidR="00AF506C">
        <w:t xml:space="preserve">hat is </w:t>
      </w:r>
      <w:r w:rsidRPr="00BF0851">
        <w:t xml:space="preserve">a bit of </w:t>
      </w:r>
      <w:r w:rsidRPr="00BF0851" w:rsidR="00AF506C">
        <w:t xml:space="preserve">an issue in the UK </w:t>
      </w:r>
      <w:r w:rsidRPr="00BF0851">
        <w:t>C</w:t>
      </w:r>
      <w:r w:rsidRPr="00BF0851" w:rsidR="00AF506C">
        <w:t xml:space="preserve">ivil </w:t>
      </w:r>
      <w:r w:rsidRPr="00BF0851">
        <w:t>S</w:t>
      </w:r>
      <w:r w:rsidRPr="00BF0851" w:rsidR="00AF506C">
        <w:t xml:space="preserve">ervice </w:t>
      </w:r>
      <w:r w:rsidRPr="00BF0851">
        <w:t>C</w:t>
      </w:r>
      <w:r w:rsidRPr="00BF0851" w:rsidR="00AF506C">
        <w:t>ommission</w:t>
      </w:r>
      <w:r w:rsidRPr="00BF0851">
        <w:t xml:space="preserve">. You may know that quite a lot of them in the past have been </w:t>
      </w:r>
      <w:r w:rsidRPr="00BF0851" w:rsidR="008B568E">
        <w:t>ex-senior civil servants.</w:t>
      </w:r>
    </w:p>
    <w:p w:rsidR="008B568E" w:rsidRPr="00BF0851" w:rsidP="00525CC6">
      <w:pPr>
        <w:pStyle w:val="Answer"/>
      </w:pPr>
      <w:r w:rsidRPr="00BF0851">
        <w:t>All sorts of models w</w:t>
      </w:r>
      <w:r w:rsidRPr="00BF0851">
        <w:t xml:space="preserve">ould be possible, but asking the question does </w:t>
      </w:r>
      <w:r w:rsidRPr="00BF0851" w:rsidR="005704BB">
        <w:t xml:space="preserve">very much to </w:t>
      </w:r>
      <w:r w:rsidRPr="00BF0851">
        <w:t xml:space="preserve">point </w:t>
      </w:r>
      <w:r w:rsidRPr="00BF0851" w:rsidR="005704BB">
        <w:t xml:space="preserve">out that, </w:t>
      </w:r>
      <w:r w:rsidRPr="00BF0851">
        <w:t xml:space="preserve">if you wanted to make this change, </w:t>
      </w:r>
      <w:r w:rsidRPr="00BF0851" w:rsidR="005704BB">
        <w:t xml:space="preserve">you </w:t>
      </w:r>
      <w:r w:rsidRPr="00BF0851">
        <w:t xml:space="preserve">would </w:t>
      </w:r>
      <w:r w:rsidRPr="00BF0851" w:rsidR="005704BB">
        <w:t xml:space="preserve">spend a lot of time thinking about everything and it would </w:t>
      </w:r>
      <w:r w:rsidRPr="00BF0851">
        <w:t>be unproductive</w:t>
      </w:r>
      <w:r w:rsidRPr="00BF0851" w:rsidR="005704BB">
        <w:t>, I suspect</w:t>
      </w:r>
      <w:r w:rsidRPr="00BF0851">
        <w:t>.</w:t>
      </w:r>
    </w:p>
    <w:p w:rsidR="008B568E" w:rsidRPr="00BF0851" w:rsidP="008B568E">
      <w:pPr>
        <w:pStyle w:val="Question"/>
      </w:pPr>
      <w:sdt>
        <w:sdtPr>
          <w:alias w:val="Member"/>
          <w:tag w:val="&lt;Member mnisId='4765' dodsId='148336'&gt;"/>
          <w:id w:val="1791550479"/>
          <w:placeholder>
            <w:docPart w:val="DefaultPlaceholder_-1854013440"/>
          </w:placeholder>
          <w:richText/>
        </w:sdtPr>
        <w:sdtContent>
          <w:r w:rsidRPr="00BF0851">
            <w:rPr>
              <w:rStyle w:val="PlaceholderText"/>
              <w:b/>
              <w:color w:val="auto"/>
            </w:rPr>
            <w:t>Wendy Chamberlain:</w:t>
          </w:r>
        </w:sdtContent>
      </w:sdt>
      <w:r w:rsidRPr="00BF0851">
        <w:t xml:space="preserve"> </w:t>
      </w:r>
      <w:r w:rsidRPr="00BF0851" w:rsidR="005704BB">
        <w:t>My question</w:t>
      </w:r>
      <w:r w:rsidR="001F4964">
        <w:t>,</w:t>
      </w:r>
      <w:r w:rsidRPr="00BF0851" w:rsidR="005704BB">
        <w:t xml:space="preserve"> then</w:t>
      </w:r>
      <w:r w:rsidR="001F4964">
        <w:t>,</w:t>
      </w:r>
      <w:r w:rsidRPr="00BF0851" w:rsidR="005704BB">
        <w:t xml:space="preserve"> is g</w:t>
      </w:r>
      <w:r w:rsidRPr="00BF0851">
        <w:t xml:space="preserve">iven </w:t>
      </w:r>
      <w:r w:rsidR="001F4964">
        <w:t xml:space="preserve">that </w:t>
      </w:r>
      <w:r w:rsidRPr="00BF0851">
        <w:t>the template</w:t>
      </w:r>
      <w:r w:rsidRPr="00BF0851" w:rsidR="005704BB">
        <w:t xml:space="preserve"> was the fact that the decision was made in 1921 for Northern Ireland to have a separate </w:t>
      </w:r>
      <w:r w:rsidRPr="00BF0851" w:rsidR="004B4565">
        <w:t>Civil Service</w:t>
      </w:r>
      <w:r w:rsidRPr="00BF0851" w:rsidR="005704BB">
        <w:t xml:space="preserve">, </w:t>
      </w:r>
      <w:r w:rsidRPr="00BF0851">
        <w:t xml:space="preserve">what </w:t>
      </w:r>
      <w:r w:rsidR="001F4964">
        <w:t xml:space="preserve">was </w:t>
      </w:r>
      <w:r w:rsidRPr="00BF0851">
        <w:t xml:space="preserve">the reasoning </w:t>
      </w:r>
      <w:r w:rsidRPr="00BF0851" w:rsidR="008D182D">
        <w:t xml:space="preserve">behind not having separate </w:t>
      </w:r>
      <w:r w:rsidRPr="00BF0851" w:rsidR="004B4565">
        <w:t>Civil Service</w:t>
      </w:r>
      <w:r w:rsidRPr="00BF0851" w:rsidR="008D182D">
        <w:t>s when devolution took place.</w:t>
      </w:r>
      <w:r w:rsidRPr="00BF0851" w:rsidR="00444CD3">
        <w:t xml:space="preserve"> </w:t>
      </w:r>
      <w:r w:rsidRPr="00BF0851">
        <w:t>If you were looking for consistency, there was a clear decision not to provide</w:t>
      </w:r>
      <w:r w:rsidRPr="00BF0851" w:rsidR="00444CD3">
        <w:t xml:space="preserve"> that back when devolution happened.</w:t>
      </w:r>
    </w:p>
    <w:p w:rsidR="007024B9" w:rsidRPr="00BF0851" w:rsidP="007024B9">
      <w:pPr>
        <w:pStyle w:val="Answer"/>
      </w:pPr>
      <w:sdt>
        <w:sdtPr>
          <w:alias w:val="Witness"/>
          <w:id w:val="-1959635142"/>
          <w:placeholder>
            <w:docPart w:val="DefaultPlaceholder_-1854013440"/>
          </w:placeholder>
          <w:richText/>
        </w:sdtPr>
        <w:sdtContent>
          <w:r w:rsidRPr="00BF0851" w:rsidR="00AC71E5">
            <w:rPr>
              <w:rStyle w:val="PlaceholderText"/>
              <w:b/>
              <w:i/>
              <w:color w:val="auto"/>
            </w:rPr>
            <w:t>Richard Parry:</w:t>
          </w:r>
          <w:r w:rsidRPr="00BF0851" w:rsidR="008B568E">
            <w:rPr>
              <w:rStyle w:val="PlaceholderText"/>
              <w:b/>
              <w:color w:val="auto"/>
            </w:rPr>
            <w:t xml:space="preserve"> </w:t>
          </w:r>
        </w:sdtContent>
      </w:sdt>
      <w:r w:rsidRPr="00BF0851" w:rsidR="00533A6F">
        <w:t xml:space="preserve">There is an answer to that, which would </w:t>
      </w:r>
      <w:r w:rsidRPr="00BF0851" w:rsidR="008B568E">
        <w:t>have been given by the Cabinet Office</w:t>
      </w:r>
      <w:r w:rsidRPr="00BF0851" w:rsidR="00632EF5">
        <w:t xml:space="preserve"> and was given in their evidence to the </w:t>
      </w:r>
      <w:r w:rsidRPr="00BF0851" w:rsidR="004A5E64">
        <w:t>Calman Commission in 2008. T</w:t>
      </w:r>
      <w:r w:rsidRPr="00BF0851" w:rsidR="008B568E">
        <w:t xml:space="preserve">hey said, “We only </w:t>
      </w:r>
      <w:r w:rsidRPr="00BF0851" w:rsidR="004A5E64">
        <w:t xml:space="preserve">had a Northern Ireland </w:t>
      </w:r>
      <w:r w:rsidRPr="00BF0851" w:rsidR="004B4565">
        <w:t>Civil Service</w:t>
      </w:r>
      <w:r w:rsidRPr="00BF0851" w:rsidR="004A5E64">
        <w:t xml:space="preserve"> </w:t>
      </w:r>
      <w:r w:rsidRPr="00BF0851" w:rsidR="008B568E">
        <w:t xml:space="preserve">because we had an Irish </w:t>
      </w:r>
      <w:r w:rsidRPr="00BF0851" w:rsidR="004B4565">
        <w:t>Civil Service</w:t>
      </w:r>
      <w:r w:rsidRPr="00BF0851" w:rsidR="008B568E">
        <w:t xml:space="preserve"> before that and, if we did not have it, we would not have needed</w:t>
      </w:r>
      <w:r w:rsidRPr="00BF0851" w:rsidR="004A5E64">
        <w:t xml:space="preserve"> to have the Northern Ireland </w:t>
      </w:r>
      <w:r w:rsidRPr="00BF0851" w:rsidR="004B4565">
        <w:t xml:space="preserve">Civil </w:t>
      </w:r>
      <w:r w:rsidRPr="00BF0851" w:rsidR="004B4565">
        <w:t>Service</w:t>
      </w:r>
      <w:r w:rsidR="001F4964">
        <w:t>.</w:t>
      </w:r>
      <w:r w:rsidRPr="00BF0851" w:rsidR="004A5E64">
        <w:t xml:space="preserve">” </w:t>
      </w:r>
      <w:r w:rsidRPr="00BF0851" w:rsidR="008B568E">
        <w:t xml:space="preserve">That is a </w:t>
      </w:r>
      <w:r w:rsidRPr="00BF0851" w:rsidR="007C5CA8">
        <w:t xml:space="preserve">kind of </w:t>
      </w:r>
      <w:r w:rsidRPr="00BF0851" w:rsidR="008B568E">
        <w:t>clever answer, if you like</w:t>
      </w:r>
      <w:r w:rsidRPr="00BF0851" w:rsidR="007C5CA8">
        <w:t>, which does not really resolve what the issue is</w:t>
      </w:r>
      <w:r w:rsidRPr="00BF0851">
        <w:t>.</w:t>
      </w:r>
    </w:p>
    <w:p w:rsidR="00425E59" w:rsidRPr="00BF0851" w:rsidP="007024B9">
      <w:pPr>
        <w:pStyle w:val="Answer"/>
      </w:pPr>
      <w:r w:rsidRPr="00BF0851">
        <w:t>The other interesting thing is th</w:t>
      </w:r>
      <w:r w:rsidRPr="00BF0851" w:rsidR="007C449F">
        <w:t xml:space="preserve">e recent </w:t>
      </w:r>
      <w:r w:rsidRPr="00BF0851">
        <w:t>report</w:t>
      </w:r>
      <w:r w:rsidRPr="00BF0851" w:rsidR="007C449F">
        <w:t xml:space="preserve"> by </w:t>
      </w:r>
      <w:r w:rsidRPr="00BF0851" w:rsidR="00A87C23">
        <w:t>Francis Maude</w:t>
      </w:r>
      <w:r w:rsidR="001F4964">
        <w:t>—</w:t>
      </w:r>
      <w:r w:rsidRPr="00BF0851" w:rsidR="00A87C23">
        <w:t>Lord Maude.</w:t>
      </w:r>
      <w:r w:rsidRPr="00BF0851" w:rsidR="00E43115">
        <w:t xml:space="preserve"> </w:t>
      </w:r>
      <w:r w:rsidRPr="00BF0851" w:rsidR="00F62C3E">
        <w:t>H</w:t>
      </w:r>
      <w:r w:rsidRPr="00BF0851" w:rsidR="00E43115">
        <w:t xml:space="preserve">is independent review of governance and accountability in the </w:t>
      </w:r>
      <w:r w:rsidRPr="00BF0851" w:rsidR="004B4565">
        <w:t>Civil Service</w:t>
      </w:r>
      <w:r w:rsidRPr="00BF0851" w:rsidR="00E43115">
        <w:t xml:space="preserve">, which </w:t>
      </w:r>
      <w:r w:rsidRPr="00BF0851">
        <w:t xml:space="preserve">was issued last year, </w:t>
      </w:r>
      <w:r w:rsidRPr="00BF0851" w:rsidR="00F62C3E">
        <w:t xml:space="preserve">said it should be one way or the other. He cannot see why it </w:t>
      </w:r>
      <w:r w:rsidRPr="00BF0851">
        <w:t xml:space="preserve">should be </w:t>
      </w:r>
      <w:r w:rsidRPr="00BF0851" w:rsidR="00F62C3E">
        <w:t>one</w:t>
      </w:r>
      <w:r w:rsidRPr="00BF0851">
        <w:t xml:space="preserve"> system for Northern Ireland and a different system for Scotland and Wales</w:t>
      </w:r>
      <w:r w:rsidRPr="00BF0851" w:rsidR="00F62C3E">
        <w:t xml:space="preserve">. </w:t>
      </w:r>
      <w:r w:rsidRPr="00BF0851">
        <w:t>It s</w:t>
      </w:r>
      <w:r w:rsidRPr="00BF0851" w:rsidR="00F62C3E">
        <w:t xml:space="preserve">hould be </w:t>
      </w:r>
      <w:r w:rsidRPr="00BF0851">
        <w:t xml:space="preserve">either the </w:t>
      </w:r>
      <w:r w:rsidRPr="00BF0851" w:rsidR="00F62C3E">
        <w:t>one or the other</w:t>
      </w:r>
      <w:r w:rsidRPr="00BF0851">
        <w:t>, he said, which is not actually argued through, but this was a s</w:t>
      </w:r>
      <w:r w:rsidRPr="00BF0851" w:rsidR="00F40611">
        <w:t xml:space="preserve">enior </w:t>
      </w:r>
      <w:r w:rsidRPr="00BF0851">
        <w:t xml:space="preserve">Conservative </w:t>
      </w:r>
      <w:r w:rsidRPr="00BF0851" w:rsidR="00F40611">
        <w:t xml:space="preserve">politician asked to look </w:t>
      </w:r>
      <w:r w:rsidRPr="00BF0851">
        <w:t xml:space="preserve">at the </w:t>
      </w:r>
      <w:r w:rsidRPr="00BF0851" w:rsidR="004B4565">
        <w:t>Civil Service</w:t>
      </w:r>
      <w:r w:rsidRPr="00BF0851">
        <w:t xml:space="preserve"> </w:t>
      </w:r>
      <w:r w:rsidRPr="00BF0851" w:rsidR="00F40611">
        <w:t xml:space="preserve">from the outside. </w:t>
      </w:r>
      <w:r w:rsidRPr="00BF0851">
        <w:t>It is worth reading, from that point of view.</w:t>
      </w:r>
    </w:p>
    <w:p w:rsidR="00F40611" w:rsidRPr="00BF0851" w:rsidP="007024B9">
      <w:pPr>
        <w:pStyle w:val="Answer"/>
      </w:pPr>
      <w:r w:rsidRPr="00BF0851">
        <w:t>As with e</w:t>
      </w:r>
      <w:r w:rsidRPr="00BF0851" w:rsidR="002B5B6D">
        <w:t>v</w:t>
      </w:r>
      <w:r w:rsidRPr="00BF0851">
        <w:t>erything to do with Northern Ireland</w:t>
      </w:r>
      <w:r w:rsidRPr="00BF0851" w:rsidR="002B5B6D">
        <w:t xml:space="preserve">, you can always say, “Northern Ireland and Ireland have a very unusual and </w:t>
      </w:r>
      <w:r w:rsidRPr="00BF0851">
        <w:t>unique system</w:t>
      </w:r>
      <w:r w:rsidRPr="00BF0851" w:rsidR="002B5B6D">
        <w:t>”.</w:t>
      </w:r>
    </w:p>
    <w:p w:rsidR="00F40611" w:rsidRPr="00BF0851" w:rsidP="00BC328E">
      <w:pPr>
        <w:pStyle w:val="Question"/>
      </w:pPr>
      <w:sdt>
        <w:sdtPr>
          <w:alias w:val="Member"/>
          <w:tag w:val="&lt;Member mnisId='4765' dodsId='148336'&gt;"/>
          <w:id w:val="-372848840"/>
          <w:placeholder>
            <w:docPart w:val="DefaultPlaceholder_-1854013440"/>
          </w:placeholder>
          <w:richText/>
        </w:sdtPr>
        <w:sdtContent>
          <w:r w:rsidRPr="00BF0851">
            <w:rPr>
              <w:rStyle w:val="PlaceholderText"/>
              <w:b/>
              <w:color w:val="auto"/>
            </w:rPr>
            <w:t>Wendy Chamberlain:</w:t>
          </w:r>
        </w:sdtContent>
      </w:sdt>
      <w:r w:rsidRPr="00BF0851">
        <w:t xml:space="preserve"> </w:t>
      </w:r>
      <w:r w:rsidRPr="00BF0851" w:rsidR="00C21589">
        <w:t xml:space="preserve">What has become very clear already from </w:t>
      </w:r>
      <w:r w:rsidRPr="00BF0851" w:rsidR="00A27EC7">
        <w:t>the evidence is that politics does play a part in this decision</w:t>
      </w:r>
      <w:r w:rsidR="001F4964">
        <w:t xml:space="preserve"> </w:t>
      </w:r>
      <w:r w:rsidRPr="00BF0851" w:rsidR="00A27EC7">
        <w:t xml:space="preserve">making. It did so in 1921 and it did so in 1997 and 1999 as well. </w:t>
      </w:r>
      <w:r w:rsidRPr="00BF0851">
        <w:t xml:space="preserve">The House of Lords </w:t>
      </w:r>
      <w:r w:rsidRPr="00BF0851" w:rsidR="00A27EC7">
        <w:t>Constitution</w:t>
      </w:r>
      <w:r w:rsidRPr="00BF0851" w:rsidR="00AE7B42">
        <w:t xml:space="preserve"> </w:t>
      </w:r>
      <w:r w:rsidRPr="00BF0851">
        <w:t xml:space="preserve">Committee </w:t>
      </w:r>
      <w:r w:rsidRPr="00BF0851" w:rsidR="00AE7B42">
        <w:t xml:space="preserve">last year </w:t>
      </w:r>
      <w:r w:rsidRPr="00BF0851">
        <w:t xml:space="preserve">said it is important </w:t>
      </w:r>
      <w:r w:rsidRPr="00BF0851" w:rsidR="00AE7B42">
        <w:t xml:space="preserve">that </w:t>
      </w:r>
      <w:r w:rsidRPr="00BF0851">
        <w:t xml:space="preserve">the principle of a single </w:t>
      </w:r>
      <w:r w:rsidRPr="00BF0851" w:rsidR="004B4565">
        <w:t>Civil Service</w:t>
      </w:r>
      <w:r w:rsidRPr="00BF0851">
        <w:t xml:space="preserve"> </w:t>
      </w:r>
      <w:r w:rsidRPr="00BF0851" w:rsidR="00AE7B42">
        <w:t xml:space="preserve">across England, Wales and Scotland </w:t>
      </w:r>
      <w:r w:rsidRPr="00BF0851">
        <w:t>is maintained</w:t>
      </w:r>
      <w:r w:rsidRPr="00BF0851" w:rsidR="00AE7B42">
        <w:t xml:space="preserve">, but it sounds to me from the evidence so far that there does not seem to be a </w:t>
      </w:r>
      <w:r w:rsidRPr="00BF0851">
        <w:t>huge</w:t>
      </w:r>
      <w:r w:rsidRPr="00BF0851" w:rsidR="00AE7B42">
        <w:t xml:space="preserve">, </w:t>
      </w:r>
      <w:r w:rsidRPr="00BF0851">
        <w:t>inherent difference</w:t>
      </w:r>
      <w:r w:rsidRPr="00BF0851" w:rsidR="00286461">
        <w:t xml:space="preserve"> or improvement. Would that be fair?</w:t>
      </w:r>
    </w:p>
    <w:p w:rsidR="00406832" w:rsidRPr="00BF0851" w:rsidP="00406832">
      <w:pPr>
        <w:pStyle w:val="Answer"/>
      </w:pPr>
      <w:sdt>
        <w:sdtPr>
          <w:alias w:val="Witness"/>
          <w:id w:val="175397342"/>
          <w:placeholder>
            <w:docPart w:val="DefaultPlaceholder_-1854013440"/>
          </w:placeholder>
          <w:richText/>
        </w:sdtPr>
        <w:sdtContent>
          <w:r w:rsidRPr="00BF0851" w:rsidR="00AC71E5">
            <w:rPr>
              <w:rStyle w:val="PlaceholderText"/>
              <w:b/>
              <w:i/>
              <w:color w:val="auto"/>
            </w:rPr>
            <w:t>Philip Rycroft:</w:t>
          </w:r>
          <w:r w:rsidRPr="00BF0851" w:rsidR="00F40611">
            <w:rPr>
              <w:rStyle w:val="PlaceholderText"/>
              <w:b/>
              <w:color w:val="auto"/>
            </w:rPr>
            <w:t xml:space="preserve"> </w:t>
          </w:r>
        </w:sdtContent>
      </w:sdt>
      <w:r w:rsidRPr="00BF0851" w:rsidR="00F40611">
        <w:t xml:space="preserve">That is fair, </w:t>
      </w:r>
      <w:r w:rsidRPr="00BF0851" w:rsidR="00286461">
        <w:t xml:space="preserve">though </w:t>
      </w:r>
      <w:r w:rsidRPr="00BF0851" w:rsidR="00F40611">
        <w:t>change</w:t>
      </w:r>
      <w:r w:rsidRPr="00BF0851" w:rsidR="00286461">
        <w:t xml:space="preserve">, of course, </w:t>
      </w:r>
      <w:r w:rsidRPr="00BF0851" w:rsidR="00F40611">
        <w:t>comes with cost.</w:t>
      </w:r>
      <w:r w:rsidRPr="00BF0851" w:rsidR="006E1A33">
        <w:t xml:space="preserve"> </w:t>
      </w:r>
      <w:r w:rsidRPr="00BF0851" w:rsidR="00286461">
        <w:t>If it is working and it is functioning perfectly adequately, those who wish to make the change have to, in a sense, argue that through what benefits change would bring. O</w:t>
      </w:r>
      <w:r w:rsidRPr="00BF0851" w:rsidR="006E1A33">
        <w:t xml:space="preserve">f course, </w:t>
      </w:r>
      <w:r w:rsidRPr="00BF0851" w:rsidR="00286461">
        <w:t xml:space="preserve">in </w:t>
      </w:r>
      <w:r w:rsidRPr="00BF0851" w:rsidR="006E1A33">
        <w:t>any change</w:t>
      </w:r>
      <w:r w:rsidRPr="00BF0851" w:rsidR="00286461">
        <w:t xml:space="preserve">, </w:t>
      </w:r>
      <w:r w:rsidRPr="00BF0851" w:rsidR="006E1A33">
        <w:t>you</w:t>
      </w:r>
      <w:r w:rsidRPr="00BF0851" w:rsidR="00286461">
        <w:t xml:space="preserve"> </w:t>
      </w:r>
      <w:r w:rsidRPr="00BF0851" w:rsidR="006E1A33">
        <w:t>have all</w:t>
      </w:r>
      <w:r w:rsidRPr="00BF0851" w:rsidR="00286461">
        <w:t xml:space="preserve"> the </w:t>
      </w:r>
      <w:r w:rsidRPr="00BF0851">
        <w:t xml:space="preserve">questions that Richard has adumbrated, such as how you would manage </w:t>
      </w:r>
      <w:r w:rsidRPr="00BF0851" w:rsidR="006E1A33">
        <w:t>appointments</w:t>
      </w:r>
      <w:r w:rsidRPr="00BF0851">
        <w:t xml:space="preserve"> to the </w:t>
      </w:r>
      <w:r w:rsidRPr="00BF0851" w:rsidR="004B4565">
        <w:t>Civil Service</w:t>
      </w:r>
      <w:r w:rsidRPr="00BF0851">
        <w:t xml:space="preserve"> and </w:t>
      </w:r>
      <w:r w:rsidRPr="00BF0851" w:rsidR="006E1A33">
        <w:t>how you would govern it.</w:t>
      </w:r>
    </w:p>
    <w:p w:rsidR="00F40611" w:rsidRPr="00BF0851" w:rsidP="00406832">
      <w:pPr>
        <w:pStyle w:val="Answer"/>
      </w:pPr>
      <w:r w:rsidRPr="00BF0851">
        <w:t>N</w:t>
      </w:r>
      <w:r w:rsidRPr="00BF0851" w:rsidR="00406832">
        <w:t>ervous f</w:t>
      </w:r>
      <w:r w:rsidRPr="00BF0851" w:rsidR="00574824">
        <w:t>olk across the country would worry</w:t>
      </w:r>
      <w:r w:rsidRPr="00BF0851" w:rsidR="00406832">
        <w:t xml:space="preserve">, perhaps, that the </w:t>
      </w:r>
      <w:r w:rsidRPr="00BF0851" w:rsidR="00912BE8">
        <w:t xml:space="preserve">verities of the </w:t>
      </w:r>
      <w:r w:rsidRPr="00BF0851">
        <w:t>Civil Service Code</w:t>
      </w:r>
      <w:r w:rsidRPr="00BF0851" w:rsidR="00912BE8">
        <w:t xml:space="preserve"> would somehow </w:t>
      </w:r>
      <w:r w:rsidRPr="00BF0851" w:rsidR="00574824">
        <w:t xml:space="preserve">shift in relation to civil servants serving </w:t>
      </w:r>
      <w:r w:rsidRPr="00BF0851" w:rsidR="00912BE8">
        <w:t xml:space="preserve">a </w:t>
      </w:r>
      <w:r w:rsidRPr="00BF0851" w:rsidR="00574824">
        <w:t>Government in Scotland or in Wales.</w:t>
      </w:r>
      <w:r w:rsidRPr="00BF0851" w:rsidR="00912BE8">
        <w:t xml:space="preserve"> There is s</w:t>
      </w:r>
      <w:r w:rsidRPr="00BF0851" w:rsidR="00574824">
        <w:t>ome reassurance</w:t>
      </w:r>
      <w:r w:rsidRPr="00BF0851" w:rsidR="00912BE8">
        <w:t xml:space="preserve"> in </w:t>
      </w:r>
      <w:r w:rsidRPr="00BF0851" w:rsidR="00AD16A7">
        <w:t xml:space="preserve">a </w:t>
      </w:r>
      <w:r w:rsidRPr="00BF0851" w:rsidR="00912BE8">
        <w:t xml:space="preserve">unified </w:t>
      </w:r>
      <w:r w:rsidRPr="00BF0851" w:rsidR="004B4565">
        <w:t>Civil Service</w:t>
      </w:r>
      <w:r w:rsidRPr="00BF0851" w:rsidR="00912BE8">
        <w:t xml:space="preserve"> </w:t>
      </w:r>
      <w:r w:rsidRPr="00BF0851">
        <w:t>in that</w:t>
      </w:r>
      <w:r w:rsidRPr="00BF0851" w:rsidR="00AD16A7">
        <w:t xml:space="preserve"> all civil servants are </w:t>
      </w:r>
      <w:r w:rsidRPr="00BF0851" w:rsidR="00574824">
        <w:t>bound by the same code</w:t>
      </w:r>
      <w:r w:rsidRPr="00BF0851" w:rsidR="00D92084">
        <w:t xml:space="preserve">, but </w:t>
      </w:r>
      <w:r w:rsidRPr="00BF0851" w:rsidR="00782473">
        <w:t xml:space="preserve">of course </w:t>
      </w:r>
      <w:r w:rsidRPr="00BF0851" w:rsidR="00D92084">
        <w:t xml:space="preserve">that makes the assumption </w:t>
      </w:r>
      <w:r w:rsidRPr="00BF0851" w:rsidR="00782473">
        <w:t xml:space="preserve">that a Government in Scotland or in Wales </w:t>
      </w:r>
      <w:r w:rsidRPr="00BF0851" w:rsidR="00D92084">
        <w:t xml:space="preserve">would wish to move away from those </w:t>
      </w:r>
      <w:r w:rsidRPr="00BF0851" w:rsidR="00782473">
        <w:t xml:space="preserve">sorts of </w:t>
      </w:r>
      <w:r w:rsidRPr="00BF0851" w:rsidR="00D92084">
        <w:t>standards</w:t>
      </w:r>
      <w:r w:rsidRPr="00BF0851" w:rsidR="00782473">
        <w:t>, w</w:t>
      </w:r>
      <w:r w:rsidRPr="00BF0851" w:rsidR="009C2BAA">
        <w:t xml:space="preserve">herein </w:t>
      </w:r>
      <w:r w:rsidRPr="00BF0851" w:rsidR="00782473">
        <w:t xml:space="preserve">probably </w:t>
      </w:r>
      <w:r w:rsidRPr="00BF0851" w:rsidR="009C2BAA">
        <w:t>lies the politics of this.</w:t>
      </w:r>
    </w:p>
    <w:p w:rsidR="009C2BAA" w:rsidRPr="00BF0851" w:rsidP="00CB6A26">
      <w:pPr>
        <w:pStyle w:val="Question"/>
      </w:pPr>
      <w:sdt>
        <w:sdtPr>
          <w:alias w:val="Member"/>
          <w:tag w:val="&lt;Member mnisId='4765' dodsId='148336'&gt;"/>
          <w:id w:val="1281763890"/>
          <w:placeholder>
            <w:docPart w:val="DefaultPlaceholder_-1854013440"/>
          </w:placeholder>
          <w:richText/>
        </w:sdtPr>
        <w:sdtContent>
          <w:r w:rsidRPr="00BF0851">
            <w:rPr>
              <w:rStyle w:val="PlaceholderText"/>
              <w:b/>
              <w:color w:val="auto"/>
            </w:rPr>
            <w:t>Wendy Chamberlain:</w:t>
          </w:r>
        </w:sdtContent>
      </w:sdt>
      <w:r w:rsidRPr="00BF0851">
        <w:t xml:space="preserve"> </w:t>
      </w:r>
      <w:r w:rsidRPr="00BF0851" w:rsidR="00620525">
        <w:t xml:space="preserve">Yes, absolutely. </w:t>
      </w:r>
      <w:r w:rsidRPr="00BF0851">
        <w:t>If we were looking at consistency, as Lord Maud</w:t>
      </w:r>
      <w:r w:rsidRPr="00BF0851" w:rsidR="00620525">
        <w:t xml:space="preserve">e </w:t>
      </w:r>
      <w:r w:rsidRPr="00BF0851">
        <w:t>said, the reality of the politics</w:t>
      </w:r>
      <w:r w:rsidRPr="00BF0851" w:rsidR="00620525">
        <w:t xml:space="preserve"> is that the consistency would be to </w:t>
      </w:r>
      <w:r w:rsidRPr="00BF0851">
        <w:t xml:space="preserve">move </w:t>
      </w:r>
      <w:r w:rsidRPr="00BF0851" w:rsidR="00620525">
        <w:t xml:space="preserve">the </w:t>
      </w:r>
      <w:r w:rsidRPr="00BF0851">
        <w:t>Scotland and Wales setups, not to change Northern Irelan</w:t>
      </w:r>
      <w:r w:rsidRPr="00BF0851" w:rsidR="00CB6A26">
        <w:t>d</w:t>
      </w:r>
      <w:r w:rsidRPr="00BF0851" w:rsidR="00620525">
        <w:t>. Let us be honest about that.</w:t>
      </w:r>
    </w:p>
    <w:p w:rsidR="007F487B" w:rsidRPr="00BF0851" w:rsidP="009C2BAA">
      <w:pPr>
        <w:pStyle w:val="Answer"/>
      </w:pPr>
      <w:sdt>
        <w:sdtPr>
          <w:alias w:val="Witness"/>
          <w:id w:val="985051154"/>
          <w:placeholder>
            <w:docPart w:val="DefaultPlaceholder_-1854013440"/>
          </w:placeholder>
          <w:richText/>
        </w:sdtPr>
        <w:sdtContent>
          <w:r w:rsidRPr="00BF0851" w:rsidR="00AC71E5">
            <w:rPr>
              <w:rStyle w:val="PlaceholderText"/>
              <w:b/>
              <w:i/>
              <w:color w:val="auto"/>
            </w:rPr>
            <w:t>Philip Rycroft:</w:t>
          </w:r>
          <w:r w:rsidRPr="00BF0851" w:rsidR="009C2BAA">
            <w:rPr>
              <w:rStyle w:val="PlaceholderText"/>
              <w:b/>
              <w:color w:val="auto"/>
            </w:rPr>
            <w:t xml:space="preserve"> </w:t>
          </w:r>
        </w:sdtContent>
      </w:sdt>
      <w:r w:rsidRPr="00BF0851" w:rsidR="009C2BAA">
        <w:t xml:space="preserve">I agree with that. </w:t>
      </w:r>
      <w:r w:rsidRPr="00BF0851" w:rsidR="00D951F0">
        <w:t>T</w:t>
      </w:r>
      <w:r w:rsidRPr="00BF0851" w:rsidR="009C2BAA">
        <w:t xml:space="preserve">rying to shift the status of </w:t>
      </w:r>
      <w:r w:rsidRPr="00BF0851" w:rsidR="00D951F0">
        <w:t xml:space="preserve">the </w:t>
      </w:r>
      <w:r w:rsidRPr="00BF0851" w:rsidR="009C2BAA">
        <w:t xml:space="preserve">Northern Ireland </w:t>
      </w:r>
      <w:r w:rsidRPr="00BF0851" w:rsidR="004B4565">
        <w:t>Civil Service</w:t>
      </w:r>
      <w:r w:rsidRPr="00BF0851" w:rsidR="00D951F0">
        <w:t xml:space="preserve">, which has been hallowed by many decades of usage, as it were, in the context of Northern Ireland, </w:t>
      </w:r>
      <w:r w:rsidRPr="00BF0851" w:rsidR="009D347B">
        <w:t xml:space="preserve">would be </w:t>
      </w:r>
      <w:r w:rsidRPr="00BF0851" w:rsidR="00BA3DCA">
        <w:t xml:space="preserve">a wrong track to go down. </w:t>
      </w:r>
      <w:r w:rsidRPr="00BF0851" w:rsidR="002C614E">
        <w:t xml:space="preserve">As I say, </w:t>
      </w:r>
      <w:r w:rsidRPr="00BF0851" w:rsidR="00BA3DCA">
        <w:t xml:space="preserve">I am not </w:t>
      </w:r>
      <w:r w:rsidRPr="00BF0851" w:rsidR="002C614E">
        <w:t xml:space="preserve">sitting here </w:t>
      </w:r>
      <w:r w:rsidRPr="00BF0851" w:rsidR="00BA3DCA">
        <w:t>urging change</w:t>
      </w:r>
      <w:r w:rsidRPr="00BF0851" w:rsidR="002C614E">
        <w:t xml:space="preserve"> particularly. </w:t>
      </w:r>
      <w:r w:rsidRPr="00BF0851" w:rsidR="00BA3DCA">
        <w:t xml:space="preserve">To me, the </w:t>
      </w:r>
      <w:r w:rsidRPr="00BF0851" w:rsidR="005E6E27">
        <w:t>issue remai</w:t>
      </w:r>
      <w:r w:rsidRPr="00BF0851" w:rsidR="0069656B">
        <w:t xml:space="preserve">ns </w:t>
      </w:r>
      <w:r w:rsidRPr="00BF0851" w:rsidR="00947280">
        <w:t xml:space="preserve">perhaps more </w:t>
      </w:r>
      <w:r w:rsidRPr="00BF0851" w:rsidR="005E106E">
        <w:t xml:space="preserve">about </w:t>
      </w:r>
      <w:r w:rsidRPr="00BF0851" w:rsidR="00947280">
        <w:t xml:space="preserve">why </w:t>
      </w:r>
      <w:r w:rsidRPr="00BF0851" w:rsidR="0069656B">
        <w:t xml:space="preserve">more use is not made of the potentialities </w:t>
      </w:r>
      <w:r w:rsidRPr="00BF0851" w:rsidR="00663BCF">
        <w:t xml:space="preserve">of the unified </w:t>
      </w:r>
      <w:r w:rsidRPr="00BF0851" w:rsidR="004B4565">
        <w:t>Civil Service</w:t>
      </w:r>
      <w:r w:rsidRPr="00BF0851" w:rsidR="00663BCF">
        <w:t xml:space="preserve"> </w:t>
      </w:r>
      <w:r w:rsidRPr="00BF0851" w:rsidR="0069656B">
        <w:t>in terms of that.</w:t>
      </w:r>
    </w:p>
    <w:p w:rsidR="009C2BAA" w:rsidRPr="00BF0851" w:rsidP="009C2BAA">
      <w:pPr>
        <w:pStyle w:val="Answer"/>
      </w:pPr>
      <w:r w:rsidRPr="00BF0851">
        <w:t>The big issue</w:t>
      </w:r>
      <w:r w:rsidRPr="00BF0851" w:rsidR="007F487B">
        <w:t xml:space="preserve"> for me—we may come on to it later on—is </w:t>
      </w:r>
      <w:r w:rsidRPr="00BF0851">
        <w:t>how you facilitate</w:t>
      </w:r>
      <w:r w:rsidRPr="00BF0851" w:rsidR="004F548C">
        <w:t xml:space="preserve">, essentially, </w:t>
      </w:r>
      <w:r w:rsidRPr="00BF0851">
        <w:t xml:space="preserve">working across the border, </w:t>
      </w:r>
      <w:r w:rsidRPr="00BF0851" w:rsidR="004F548C">
        <w:t>where policies</w:t>
      </w:r>
      <w:r w:rsidRPr="00BF0851" w:rsidR="00DA11D7">
        <w:t xml:space="preserve"> </w:t>
      </w:r>
      <w:r w:rsidRPr="00BF0851">
        <w:t xml:space="preserve">impact on </w:t>
      </w:r>
      <w:r w:rsidRPr="00BF0851">
        <w:t>populations</w:t>
      </w:r>
      <w:r w:rsidRPr="00BF0851" w:rsidR="004F548C">
        <w:t xml:space="preserve"> </w:t>
      </w:r>
      <w:r w:rsidRPr="00BF0851" w:rsidR="00DA11D7">
        <w:t xml:space="preserve">east, west, north and south, and </w:t>
      </w:r>
      <w:r w:rsidRPr="00BF0851">
        <w:t xml:space="preserve">how you ensure </w:t>
      </w:r>
      <w:r w:rsidRPr="00BF0851" w:rsidR="0082363F">
        <w:t xml:space="preserve">that the </w:t>
      </w:r>
      <w:r w:rsidRPr="00BF0851">
        <w:t xml:space="preserve">civil servants </w:t>
      </w:r>
      <w:r w:rsidRPr="00BF0851" w:rsidR="0082363F">
        <w:t xml:space="preserve">who are </w:t>
      </w:r>
      <w:r w:rsidRPr="00BF0851">
        <w:t>tasked with managing those policies have the right capabilities, skills, experience</w:t>
      </w:r>
      <w:r w:rsidRPr="00BF0851" w:rsidR="0082363F">
        <w:t xml:space="preserve"> and, indeed, </w:t>
      </w:r>
      <w:r w:rsidRPr="00BF0851">
        <w:t>political understanding to do that effectively</w:t>
      </w:r>
      <w:r w:rsidRPr="00BF0851" w:rsidR="00F23F62">
        <w:t>.</w:t>
      </w:r>
    </w:p>
    <w:p w:rsidR="0069656B" w:rsidRPr="00BF0851" w:rsidP="00975423">
      <w:pPr>
        <w:pStyle w:val="Question"/>
      </w:pPr>
      <w:sdt>
        <w:sdtPr>
          <w:alias w:val="Member"/>
          <w:tag w:val="&lt;Member mnisId='4765' dodsId='148336'&gt;"/>
          <w:id w:val="-435987850"/>
          <w:placeholder>
            <w:docPart w:val="DefaultPlaceholder_-1854013440"/>
          </w:placeholder>
          <w:richText/>
        </w:sdtPr>
        <w:sdtContent>
          <w:r w:rsidRPr="00BF0851">
            <w:rPr>
              <w:rStyle w:val="PlaceholderText"/>
              <w:b/>
              <w:color w:val="auto"/>
            </w:rPr>
            <w:t>Wendy Chamberlain:</w:t>
          </w:r>
        </w:sdtContent>
      </w:sdt>
      <w:r w:rsidRPr="00BF0851">
        <w:t xml:space="preserve"> Other than the </w:t>
      </w:r>
      <w:r w:rsidRPr="00BF0851" w:rsidR="00F23F62">
        <w:t>c</w:t>
      </w:r>
      <w:r w:rsidRPr="00BF0851">
        <w:t>ommissioners</w:t>
      </w:r>
      <w:r w:rsidRPr="00BF0851" w:rsidR="00F23F62">
        <w:t xml:space="preserve"> and the </w:t>
      </w:r>
      <w:r w:rsidRPr="00BF0851">
        <w:t>UK Cabinet Secretary</w:t>
      </w:r>
      <w:r w:rsidRPr="00BF0851" w:rsidR="00F23F62">
        <w:t xml:space="preserve"> managing the Scottish </w:t>
      </w:r>
      <w:r w:rsidRPr="00BF0851" w:rsidR="00ED15E5">
        <w:t>p</w:t>
      </w:r>
      <w:r w:rsidRPr="00BF0851" w:rsidR="00F23F62">
        <w:t xml:space="preserve">ermanent </w:t>
      </w:r>
      <w:r w:rsidRPr="00BF0851" w:rsidR="00ED15E5">
        <w:t>s</w:t>
      </w:r>
      <w:r w:rsidRPr="00BF0851" w:rsidR="00F23F62">
        <w:t xml:space="preserve">ecretary, </w:t>
      </w:r>
      <w:r w:rsidRPr="00BF0851">
        <w:t xml:space="preserve">are there any other ways </w:t>
      </w:r>
      <w:r w:rsidR="001F4964">
        <w:t xml:space="preserve">in which </w:t>
      </w:r>
      <w:r w:rsidRPr="00BF0851">
        <w:t>Whitehall has oversight of Scottish Government officials?</w:t>
      </w:r>
    </w:p>
    <w:p w:rsidR="00F358B1" w:rsidRPr="00BF0851" w:rsidP="00655824">
      <w:pPr>
        <w:pStyle w:val="Answer"/>
      </w:pPr>
      <w:sdt>
        <w:sdtPr>
          <w:alias w:val="Witness"/>
          <w:id w:val="-870535760"/>
          <w:placeholder>
            <w:docPart w:val="DefaultPlaceholder_-1854013440"/>
          </w:placeholder>
          <w:richText/>
        </w:sdtPr>
        <w:sdtContent>
          <w:r w:rsidRPr="00BF0851" w:rsidR="00AC71E5">
            <w:rPr>
              <w:rStyle w:val="PlaceholderText"/>
              <w:b/>
              <w:i/>
              <w:color w:val="auto"/>
            </w:rPr>
            <w:t>Philip Rycroft:</w:t>
          </w:r>
          <w:r w:rsidRPr="00BF0851" w:rsidR="0069656B">
            <w:rPr>
              <w:rStyle w:val="PlaceholderText"/>
              <w:b/>
              <w:color w:val="auto"/>
            </w:rPr>
            <w:t xml:space="preserve"> </w:t>
          </w:r>
        </w:sdtContent>
      </w:sdt>
      <w:r w:rsidRPr="00BF0851" w:rsidR="004F2F59">
        <w:t xml:space="preserve">I was responsible for this for quite a long time. </w:t>
      </w:r>
      <w:r w:rsidRPr="00BF0851" w:rsidR="0069656B">
        <w:t xml:space="preserve">I did not spend </w:t>
      </w:r>
      <w:r w:rsidRPr="00BF0851" w:rsidR="004F2F59">
        <w:t xml:space="preserve">much of my </w:t>
      </w:r>
      <w:r w:rsidRPr="00BF0851" w:rsidR="0069656B">
        <w:t>time worrying about i</w:t>
      </w:r>
      <w:r w:rsidRPr="00BF0851" w:rsidR="004F2F59">
        <w:t xml:space="preserve">t. </w:t>
      </w:r>
      <w:r w:rsidRPr="00BF0851" w:rsidR="0069656B">
        <w:t xml:space="preserve">The key element </w:t>
      </w:r>
      <w:r w:rsidRPr="00BF0851" w:rsidR="004F2F59">
        <w:t xml:space="preserve">of this, of course, that we have not discussed much </w:t>
      </w:r>
      <w:r w:rsidRPr="00BF0851" w:rsidR="0069656B">
        <w:t xml:space="preserve">is that Cabinet Secretary is </w:t>
      </w:r>
      <w:r w:rsidRPr="00BF0851" w:rsidR="004F2F59">
        <w:t xml:space="preserve">the </w:t>
      </w:r>
      <w:r w:rsidRPr="00BF0851" w:rsidR="0069656B">
        <w:t>line manager</w:t>
      </w:r>
      <w:r w:rsidRPr="00BF0851" w:rsidR="004F2F59">
        <w:t xml:space="preserve"> of the </w:t>
      </w:r>
      <w:r w:rsidRPr="00BF0851" w:rsidR="00ED15E5">
        <w:t>p</w:t>
      </w:r>
      <w:r w:rsidRPr="00BF0851" w:rsidR="004F2F59">
        <w:t xml:space="preserve">ermanent </w:t>
      </w:r>
      <w:r w:rsidRPr="00BF0851" w:rsidR="00ED15E5">
        <w:t>s</w:t>
      </w:r>
      <w:r w:rsidRPr="00BF0851" w:rsidR="004F2F59">
        <w:t>ecretary in the Scottish Government and the Welsh Government. T</w:t>
      </w:r>
      <w:r w:rsidRPr="00BF0851" w:rsidR="00E3050D">
        <w:t>hat clearly is a very important relationship.</w:t>
      </w:r>
    </w:p>
    <w:p w:rsidR="0069656B" w:rsidRPr="00BF0851" w:rsidP="00655824">
      <w:pPr>
        <w:pStyle w:val="Answer"/>
      </w:pPr>
      <w:r w:rsidRPr="00BF0851">
        <w:t xml:space="preserve">That relationship </w:t>
      </w:r>
      <w:r w:rsidRPr="00BF0851" w:rsidR="00403BB0">
        <w:t xml:space="preserve">is </w:t>
      </w:r>
      <w:r w:rsidRPr="00BF0851">
        <w:t>over the a</w:t>
      </w:r>
      <w:r w:rsidRPr="00BF0851" w:rsidR="00E3050D">
        <w:t xml:space="preserve">ppointment </w:t>
      </w:r>
      <w:r w:rsidRPr="00BF0851">
        <w:t xml:space="preserve">to </w:t>
      </w:r>
      <w:r w:rsidRPr="00BF0851" w:rsidR="00E3050D">
        <w:t xml:space="preserve">that post, </w:t>
      </w:r>
      <w:r w:rsidRPr="00BF0851">
        <w:t xml:space="preserve">where the </w:t>
      </w:r>
      <w:r w:rsidRPr="00BF0851" w:rsidR="00E3050D">
        <w:t>final decision</w:t>
      </w:r>
      <w:r w:rsidRPr="00BF0851">
        <w:t xml:space="preserve">, </w:t>
      </w:r>
      <w:r w:rsidRPr="00BF0851" w:rsidR="00E3050D">
        <w:t xml:space="preserve">following </w:t>
      </w:r>
      <w:r w:rsidRPr="00BF0851">
        <w:t xml:space="preserve">a Civil Service Commission </w:t>
      </w:r>
      <w:r w:rsidRPr="00BF0851" w:rsidR="00E3050D">
        <w:t>process</w:t>
      </w:r>
      <w:r w:rsidRPr="00BF0851" w:rsidR="00ED15E5">
        <w:t>, for</w:t>
      </w:r>
      <w:r w:rsidRPr="00BF0851" w:rsidR="005F3469">
        <w:t xml:space="preserve"> </w:t>
      </w:r>
      <w:r w:rsidRPr="00BF0851" w:rsidR="00054E71">
        <w:t xml:space="preserve">those that get above the line </w:t>
      </w:r>
      <w:r w:rsidRPr="00BF0851" w:rsidR="0037413E">
        <w:t xml:space="preserve">rests with </w:t>
      </w:r>
      <w:r w:rsidRPr="00BF0851" w:rsidR="00054E71">
        <w:t xml:space="preserve">the respective </w:t>
      </w:r>
      <w:r w:rsidRPr="00BF0851" w:rsidR="0037413E">
        <w:t>First Ministers.</w:t>
      </w:r>
      <w:r w:rsidRPr="00BF0851" w:rsidR="00655824">
        <w:t xml:space="preserve"> It is important. </w:t>
      </w:r>
      <w:r w:rsidRPr="00BF0851" w:rsidR="0037413E">
        <w:t>T</w:t>
      </w:r>
      <w:r w:rsidRPr="00BF0851" w:rsidR="00655824">
        <w:t>herefore, t</w:t>
      </w:r>
      <w:r w:rsidRPr="00BF0851" w:rsidR="0037413E">
        <w:t>hat relationship</w:t>
      </w:r>
      <w:r w:rsidRPr="00BF0851" w:rsidR="00655824">
        <w:t>—the Cabinet Secretary to First Minister relationship—</w:t>
      </w:r>
      <w:r w:rsidRPr="00BF0851" w:rsidR="0037413E">
        <w:t xml:space="preserve">is </w:t>
      </w:r>
      <w:r w:rsidRPr="00BF0851" w:rsidR="00655824">
        <w:t xml:space="preserve">actually a </w:t>
      </w:r>
      <w:r w:rsidRPr="00BF0851" w:rsidR="0037413E">
        <w:t>rather important</w:t>
      </w:r>
      <w:r w:rsidRPr="00BF0851" w:rsidR="00655824">
        <w:t xml:space="preserve"> one.</w:t>
      </w:r>
    </w:p>
    <w:p w:rsidR="0037413E" w:rsidRPr="00BF0851" w:rsidP="002B2A29">
      <w:pPr>
        <w:pStyle w:val="Question"/>
      </w:pPr>
      <w:sdt>
        <w:sdtPr>
          <w:alias w:val="Member"/>
          <w:tag w:val="&lt;Member mnisId='4765' dodsId='148336'&gt;"/>
          <w:id w:val="1206066367"/>
          <w:placeholder>
            <w:docPart w:val="DefaultPlaceholder_-1854013440"/>
          </w:placeholder>
          <w:richText/>
        </w:sdtPr>
        <w:sdtContent>
          <w:r w:rsidRPr="00BF0851">
            <w:rPr>
              <w:rStyle w:val="PlaceholderText"/>
              <w:b/>
              <w:color w:val="auto"/>
            </w:rPr>
            <w:t>Wendy Chamberlain:</w:t>
          </w:r>
        </w:sdtContent>
      </w:sdt>
      <w:r w:rsidRPr="00BF0851">
        <w:t xml:space="preserve"> </w:t>
      </w:r>
      <w:r w:rsidRPr="00BF0851" w:rsidR="00E3267D">
        <w:t>Yes. It is kind of m</w:t>
      </w:r>
      <w:r w:rsidRPr="00BF0851">
        <w:t>atrix management</w:t>
      </w:r>
      <w:r w:rsidRPr="00BF0851" w:rsidR="00E3267D">
        <w:t>, is it not? You have line management through the Cabinet Secretary, but the d</w:t>
      </w:r>
      <w:r w:rsidRPr="00BF0851">
        <w:t xml:space="preserve">ay-to-day is </w:t>
      </w:r>
      <w:r w:rsidRPr="00BF0851" w:rsidR="00E3267D">
        <w:t xml:space="preserve">via the </w:t>
      </w:r>
      <w:r w:rsidRPr="00BF0851">
        <w:t>First Minister</w:t>
      </w:r>
      <w:r w:rsidRPr="00BF0851" w:rsidR="00E3267D">
        <w:t>.</w:t>
      </w:r>
    </w:p>
    <w:p w:rsidR="004A7EAF" w:rsidRPr="00BF0851" w:rsidP="00F773C8">
      <w:pPr>
        <w:pStyle w:val="Answer"/>
      </w:pPr>
      <w:sdt>
        <w:sdtPr>
          <w:alias w:val="Witness"/>
          <w:id w:val="-1951859893"/>
          <w:placeholder>
            <w:docPart w:val="DefaultPlaceholder_-1854013440"/>
          </w:placeholder>
          <w:richText/>
        </w:sdtPr>
        <w:sdtContent>
          <w:r w:rsidRPr="00BF0851" w:rsidR="00AC71E5">
            <w:rPr>
              <w:rStyle w:val="PlaceholderText"/>
              <w:b/>
              <w:i/>
              <w:color w:val="auto"/>
            </w:rPr>
            <w:t>Philip Rycroft:</w:t>
          </w:r>
          <w:r w:rsidRPr="00BF0851" w:rsidR="0037413E">
            <w:rPr>
              <w:rStyle w:val="PlaceholderText"/>
              <w:b/>
              <w:color w:val="auto"/>
            </w:rPr>
            <w:t xml:space="preserve"> </w:t>
          </w:r>
        </w:sdtContent>
      </w:sdt>
      <w:r w:rsidRPr="00BF0851" w:rsidR="00E3267D">
        <w:t xml:space="preserve">It is also about </w:t>
      </w:r>
      <w:r w:rsidRPr="00BF0851" w:rsidR="0037413E">
        <w:t xml:space="preserve">where </w:t>
      </w:r>
      <w:r w:rsidRPr="00BF0851" w:rsidR="00E3267D">
        <w:t xml:space="preserve">the </w:t>
      </w:r>
      <w:r w:rsidRPr="00BF0851" w:rsidR="0037413E">
        <w:t>candidates are going to come from for those posts</w:t>
      </w:r>
      <w:r w:rsidRPr="00BF0851" w:rsidR="00E3267D">
        <w:t xml:space="preserve">. Richard has already </w:t>
      </w:r>
      <w:r w:rsidRPr="00BF0851" w:rsidR="009D158C">
        <w:t xml:space="preserve">set out what happened in 2010, when Peter Housden </w:t>
      </w:r>
      <w:r w:rsidRPr="00BF0851" w:rsidR="0003782B">
        <w:t xml:space="preserve">came from a </w:t>
      </w:r>
      <w:r w:rsidRPr="00BF0851" w:rsidR="00ED15E5">
        <w:t>p</w:t>
      </w:r>
      <w:r w:rsidRPr="00BF0851" w:rsidR="009D158C">
        <w:t xml:space="preserve">ermanent </w:t>
      </w:r>
      <w:r w:rsidRPr="00BF0851" w:rsidR="00ED15E5">
        <w:t>s</w:t>
      </w:r>
      <w:r w:rsidRPr="00BF0851" w:rsidR="009D158C">
        <w:t xml:space="preserve">ecretary job here to take up that post in Scotland. The current </w:t>
      </w:r>
      <w:r w:rsidRPr="00BF0851" w:rsidR="00ED15E5">
        <w:t>p</w:t>
      </w:r>
      <w:r w:rsidRPr="00BF0851" w:rsidR="009D158C">
        <w:t xml:space="preserve">ermanent </w:t>
      </w:r>
      <w:r w:rsidRPr="00BF0851" w:rsidR="00ED15E5">
        <w:t>s</w:t>
      </w:r>
      <w:r w:rsidRPr="00BF0851" w:rsidR="009D158C">
        <w:t xml:space="preserve">ecretary in Scotland also came from a </w:t>
      </w:r>
      <w:r w:rsidRPr="00BF0851" w:rsidR="0003782B">
        <w:t>Whitehall context.</w:t>
      </w:r>
      <w:r w:rsidRPr="00BF0851" w:rsidR="009D158C">
        <w:t xml:space="preserve"> Indeed, at the </w:t>
      </w:r>
      <w:r w:rsidRPr="00BF0851" w:rsidR="00ED15E5">
        <w:t>d</w:t>
      </w:r>
      <w:r w:rsidRPr="00BF0851" w:rsidR="009D158C">
        <w:t>irector</w:t>
      </w:r>
      <w:r w:rsidRPr="00BF0851" w:rsidR="00ED15E5">
        <w:t>-g</w:t>
      </w:r>
      <w:r w:rsidRPr="00BF0851" w:rsidR="009D158C">
        <w:t xml:space="preserve">eneral </w:t>
      </w:r>
      <w:r w:rsidRPr="00BF0851" w:rsidR="00F773C8">
        <w:t xml:space="preserve">level, having </w:t>
      </w:r>
      <w:r w:rsidRPr="00BF0851" w:rsidR="009D158C">
        <w:t xml:space="preserve">a </w:t>
      </w:r>
      <w:r w:rsidRPr="00BF0851" w:rsidR="00F773C8">
        <w:t xml:space="preserve">Cabinet Secretary able to facilitate </w:t>
      </w:r>
      <w:r w:rsidRPr="00BF0851" w:rsidR="006809E8">
        <w:t xml:space="preserve">and support those appointments </w:t>
      </w:r>
      <w:r w:rsidRPr="00BF0851" w:rsidR="00F773C8">
        <w:t xml:space="preserve">in an atmosphere of trust </w:t>
      </w:r>
      <w:r w:rsidRPr="00BF0851" w:rsidR="006809E8">
        <w:t xml:space="preserve">with the First Minister </w:t>
      </w:r>
      <w:r w:rsidRPr="00BF0851" w:rsidR="00F773C8">
        <w:t xml:space="preserve">is </w:t>
      </w:r>
      <w:r w:rsidRPr="00BF0851" w:rsidR="006809E8">
        <w:t xml:space="preserve">really </w:t>
      </w:r>
      <w:r w:rsidRPr="00BF0851" w:rsidR="00F773C8">
        <w:t>very important indeed.</w:t>
      </w:r>
    </w:p>
    <w:p w:rsidR="00F773C8" w:rsidRPr="00BF0851" w:rsidP="00F773C8">
      <w:pPr>
        <w:pStyle w:val="Question"/>
      </w:pPr>
      <w:sdt>
        <w:sdtPr>
          <w:alias w:val="Member"/>
          <w:tag w:val="&lt;Member mnisId='4765' dodsId='148336'&gt;"/>
          <w:id w:val="-2099473653"/>
          <w:placeholder>
            <w:docPart w:val="DefaultPlaceholder_-1854013440"/>
          </w:placeholder>
          <w:richText/>
        </w:sdtPr>
        <w:sdtContent>
          <w:r w:rsidRPr="00BF0851">
            <w:rPr>
              <w:rStyle w:val="PlaceholderText"/>
              <w:b/>
              <w:color w:val="auto"/>
            </w:rPr>
            <w:t>Wendy Chamberlain:</w:t>
          </w:r>
        </w:sdtContent>
      </w:sdt>
      <w:r w:rsidRPr="00BF0851">
        <w:t xml:space="preserve"> </w:t>
      </w:r>
      <w:r w:rsidRPr="00BF0851" w:rsidR="00307DDB">
        <w:t>My question, therefore, is whether either of you are a</w:t>
      </w:r>
      <w:r w:rsidRPr="00BF0851">
        <w:t>ware of that ever being an issue</w:t>
      </w:r>
      <w:r w:rsidRPr="00BF0851" w:rsidR="00307DDB">
        <w:t xml:space="preserve"> or there ever being a conflict.</w:t>
      </w:r>
      <w:r w:rsidRPr="00BF0851">
        <w:t xml:space="preserve"> </w:t>
      </w:r>
    </w:p>
    <w:p w:rsidR="00C1545E" w:rsidRPr="00BF0851" w:rsidP="00C1545E">
      <w:pPr>
        <w:pStyle w:val="Answer"/>
      </w:pPr>
      <w:sdt>
        <w:sdtPr>
          <w:alias w:val="Witness"/>
          <w:id w:val="-1714889171"/>
          <w:placeholder>
            <w:docPart w:val="DefaultPlaceholder_-1854013440"/>
          </w:placeholder>
          <w:richText/>
        </w:sdtPr>
        <w:sdtContent>
          <w:r w:rsidRPr="00BF0851" w:rsidR="00AC71E5">
            <w:rPr>
              <w:rStyle w:val="PlaceholderText"/>
              <w:b/>
              <w:i/>
              <w:color w:val="auto"/>
            </w:rPr>
            <w:t>Philip Rycroft:</w:t>
          </w:r>
          <w:r w:rsidRPr="00BF0851" w:rsidR="00F773C8">
            <w:rPr>
              <w:rStyle w:val="PlaceholderText"/>
              <w:b/>
              <w:color w:val="auto"/>
            </w:rPr>
            <w:t xml:space="preserve"> </w:t>
          </w:r>
        </w:sdtContent>
      </w:sdt>
      <w:r w:rsidRPr="00BF0851" w:rsidR="00F773C8">
        <w:t>Without going into too much</w:t>
      </w:r>
      <w:r w:rsidRPr="00BF0851" w:rsidR="00A2762F">
        <w:t xml:space="preserve"> of what probably should remain </w:t>
      </w:r>
      <w:r w:rsidRPr="00BF0851" w:rsidR="00F773C8">
        <w:t>for the records office in due course</w:t>
      </w:r>
      <w:r w:rsidRPr="00BF0851" w:rsidR="00A2762F">
        <w:t xml:space="preserve">, </w:t>
      </w:r>
      <w:r w:rsidRPr="00BF0851" w:rsidR="00F773C8">
        <w:t xml:space="preserve">in my experience, that </w:t>
      </w:r>
      <w:r w:rsidRPr="00BF0851" w:rsidR="00A2762F">
        <w:t xml:space="preserve">relationship </w:t>
      </w:r>
      <w:r w:rsidRPr="00BF0851" w:rsidR="00F773C8">
        <w:t xml:space="preserve">was handled </w:t>
      </w:r>
      <w:r w:rsidRPr="00BF0851" w:rsidR="006951CD">
        <w:t xml:space="preserve">very adroitly with </w:t>
      </w:r>
      <w:r w:rsidRPr="00BF0851">
        <w:t xml:space="preserve">due </w:t>
      </w:r>
      <w:r w:rsidRPr="00BF0851" w:rsidR="006951CD">
        <w:t xml:space="preserve">respect and understanding, even through </w:t>
      </w:r>
      <w:r w:rsidRPr="00BF0851">
        <w:t xml:space="preserve">the </w:t>
      </w:r>
      <w:r w:rsidRPr="00BF0851" w:rsidR="006951CD">
        <w:t>tough times</w:t>
      </w:r>
      <w:r w:rsidRPr="00BF0851">
        <w:t xml:space="preserve">. You </w:t>
      </w:r>
      <w:r w:rsidRPr="00BF0851" w:rsidR="006951CD">
        <w:t>could not get tougher than a referendum campaign</w:t>
      </w:r>
      <w:r w:rsidRPr="00BF0851">
        <w:t xml:space="preserve">, where the two </w:t>
      </w:r>
      <w:r w:rsidRPr="00BF0851" w:rsidR="004B4565">
        <w:t>Governments</w:t>
      </w:r>
      <w:r w:rsidRPr="00BF0851">
        <w:t xml:space="preserve"> were taking opposite sides on the issue—</w:t>
      </w:r>
    </w:p>
    <w:p w:rsidR="006951CD" w:rsidRPr="00BF0851" w:rsidP="006951CD">
      <w:pPr>
        <w:pStyle w:val="Question"/>
      </w:pPr>
      <w:sdt>
        <w:sdtPr>
          <w:alias w:val="Member"/>
          <w:tag w:val="&lt;Member mnisId='4765' dodsId='148336'&gt;"/>
          <w:id w:val="-2074347899"/>
          <w:placeholder>
            <w:docPart w:val="DefaultPlaceholder_-1854013440"/>
          </w:placeholder>
          <w:richText/>
        </w:sdtPr>
        <w:sdtContent>
          <w:r w:rsidRPr="00BF0851">
            <w:rPr>
              <w:rStyle w:val="PlaceholderText"/>
              <w:b/>
              <w:color w:val="auto"/>
            </w:rPr>
            <w:t>Wendy Chamberlain:</w:t>
          </w:r>
        </w:sdtContent>
      </w:sdt>
      <w:r w:rsidRPr="00BF0851">
        <w:t xml:space="preserve"> P</w:t>
      </w:r>
      <w:r w:rsidRPr="00BF0851" w:rsidR="00C1545E">
        <w:t>olitical leadership in relation to that was p</w:t>
      </w:r>
      <w:r w:rsidRPr="00BF0851">
        <w:t>art of it</w:t>
      </w:r>
      <w:r w:rsidRPr="00BF0851" w:rsidR="00C1545E">
        <w:t>, was it not? There is that mutual respect.</w:t>
      </w:r>
    </w:p>
    <w:p w:rsidR="00687355" w:rsidRPr="00BF0851" w:rsidP="006951CD">
      <w:pPr>
        <w:pStyle w:val="Answer"/>
      </w:pPr>
      <w:sdt>
        <w:sdtPr>
          <w:alias w:val="Witness"/>
          <w:id w:val="1742906516"/>
          <w:placeholder>
            <w:docPart w:val="DefaultPlaceholder_-1854013440"/>
          </w:placeholder>
          <w:richText/>
        </w:sdtPr>
        <w:sdtContent>
          <w:r w:rsidRPr="00BF0851" w:rsidR="00AC71E5">
            <w:rPr>
              <w:rStyle w:val="PlaceholderText"/>
              <w:b/>
              <w:i/>
              <w:color w:val="auto"/>
            </w:rPr>
            <w:t>Philip Rycroft:</w:t>
          </w:r>
          <w:r w:rsidRPr="00BF0851" w:rsidR="006951CD">
            <w:rPr>
              <w:rStyle w:val="PlaceholderText"/>
              <w:b/>
              <w:color w:val="auto"/>
            </w:rPr>
            <w:t xml:space="preserve"> </w:t>
          </w:r>
        </w:sdtContent>
      </w:sdt>
      <w:r w:rsidRPr="00BF0851" w:rsidR="00ED15E5">
        <w:t>Yes, a</w:t>
      </w:r>
      <w:r w:rsidRPr="00BF0851" w:rsidR="006951CD">
        <w:t>bsolutely.</w:t>
      </w:r>
      <w:r w:rsidRPr="00BF0851" w:rsidR="00F773B7">
        <w:t xml:space="preserve"> </w:t>
      </w:r>
      <w:r w:rsidRPr="00BF0851" w:rsidR="006951CD">
        <w:t>If politicians had not been willing to</w:t>
      </w:r>
      <w:r w:rsidRPr="00BF0851" w:rsidR="00F773B7">
        <w:t xml:space="preserve"> play in that space, it could have got really very difficult indeed. </w:t>
      </w:r>
      <w:r w:rsidRPr="00BF0851" w:rsidR="00E34A9C">
        <w:t>Do not forget</w:t>
      </w:r>
      <w:r w:rsidRPr="00BF0851" w:rsidR="00ED15E5">
        <w:t xml:space="preserve"> that</w:t>
      </w:r>
      <w:r w:rsidRPr="00BF0851" w:rsidR="00E34A9C">
        <w:t xml:space="preserve"> there were plenty of f</w:t>
      </w:r>
      <w:r w:rsidRPr="00BF0851" w:rsidR="007E4D99">
        <w:t xml:space="preserve">olk outside the system </w:t>
      </w:r>
      <w:r w:rsidRPr="00BF0851" w:rsidR="00E34A9C">
        <w:t xml:space="preserve">who were </w:t>
      </w:r>
      <w:r w:rsidRPr="00BF0851" w:rsidR="007E4D99">
        <w:t xml:space="preserve">putting pressure on that. It withstood that pressure, </w:t>
      </w:r>
      <w:r w:rsidRPr="00BF0851" w:rsidR="00B158A5">
        <w:t xml:space="preserve">partly </w:t>
      </w:r>
      <w:r w:rsidRPr="00BF0851" w:rsidR="007E4D99">
        <w:t>because</w:t>
      </w:r>
      <w:r w:rsidRPr="00BF0851" w:rsidR="00ED15E5">
        <w:t>,</w:t>
      </w:r>
      <w:r w:rsidRPr="00BF0851" w:rsidR="007E4D99">
        <w:t xml:space="preserve"> both on the </w:t>
      </w:r>
      <w:r w:rsidRPr="00BF0851" w:rsidR="004B4565">
        <w:t>Civil Service</w:t>
      </w:r>
      <w:r w:rsidRPr="00BF0851" w:rsidR="007E4D99">
        <w:t xml:space="preserve"> side</w:t>
      </w:r>
      <w:r w:rsidRPr="00BF0851" w:rsidR="00ED15E5">
        <w:t xml:space="preserve"> </w:t>
      </w:r>
      <w:r w:rsidRPr="00BF0851" w:rsidR="00B158A5">
        <w:t xml:space="preserve">but </w:t>
      </w:r>
      <w:r w:rsidRPr="00BF0851" w:rsidR="00ED15E5">
        <w:t xml:space="preserve">with </w:t>
      </w:r>
      <w:r w:rsidRPr="00BF0851" w:rsidR="00B158A5">
        <w:t xml:space="preserve">credit also the </w:t>
      </w:r>
      <w:r w:rsidRPr="00BF0851" w:rsidR="007E4D99">
        <w:t xml:space="preserve">politicians involved, </w:t>
      </w:r>
      <w:r w:rsidRPr="00BF0851" w:rsidR="00B158A5">
        <w:t xml:space="preserve">there was </w:t>
      </w:r>
      <w:r w:rsidRPr="00BF0851" w:rsidR="007E4D99">
        <w:t xml:space="preserve">no wish to make </w:t>
      </w:r>
      <w:r w:rsidRPr="00BF0851" w:rsidR="00B158A5">
        <w:t xml:space="preserve">it </w:t>
      </w:r>
      <w:r w:rsidRPr="00BF0851" w:rsidR="007E4D99">
        <w:t>a campaign issue.</w:t>
      </w:r>
    </w:p>
    <w:p w:rsidR="000F30B8" w:rsidRPr="00BF0851" w:rsidP="00F1378B">
      <w:pPr>
        <w:pStyle w:val="Answer"/>
      </w:pPr>
      <w:sdt>
        <w:sdtPr>
          <w:alias w:val="Witness"/>
          <w:id w:val="435951937"/>
          <w:placeholder>
            <w:docPart w:val="DefaultPlaceholder_-1854013440"/>
          </w:placeholder>
          <w:richText/>
        </w:sdtPr>
        <w:sdtContent>
          <w:r w:rsidRPr="00BF0851" w:rsidR="00AC71E5">
            <w:rPr>
              <w:rStyle w:val="PlaceholderText"/>
              <w:b/>
              <w:i/>
              <w:color w:val="auto"/>
            </w:rPr>
            <w:t>Richard Parry:</w:t>
          </w:r>
          <w:r w:rsidRPr="00BF0851" w:rsidR="00687355">
            <w:rPr>
              <w:rStyle w:val="PlaceholderText"/>
              <w:b/>
              <w:color w:val="auto"/>
            </w:rPr>
            <w:t xml:space="preserve"> </w:t>
          </w:r>
        </w:sdtContent>
      </w:sdt>
      <w:r w:rsidRPr="00BF0851" w:rsidR="00687355">
        <w:t xml:space="preserve">One </w:t>
      </w:r>
      <w:r w:rsidRPr="00BF0851" w:rsidR="00B158A5">
        <w:t xml:space="preserve">thing that was an accident of history was that, one </w:t>
      </w:r>
      <w:r w:rsidRPr="00BF0851" w:rsidR="00687355">
        <w:t xml:space="preserve">year before devolution, </w:t>
      </w:r>
      <w:r w:rsidRPr="00BF0851" w:rsidR="00D25A29">
        <w:t xml:space="preserve">the </w:t>
      </w:r>
      <w:r w:rsidRPr="00BF0851" w:rsidR="004B4565">
        <w:t>Civil Service</w:t>
      </w:r>
      <w:r w:rsidRPr="00BF0851" w:rsidR="00687355">
        <w:t xml:space="preserve"> </w:t>
      </w:r>
      <w:r w:rsidRPr="00BF0851" w:rsidR="00D25A29">
        <w:t xml:space="preserve">had really </w:t>
      </w:r>
      <w:r w:rsidRPr="00BF0851" w:rsidR="00687355">
        <w:t>reconfigured into two</w:t>
      </w:r>
      <w:r w:rsidRPr="00BF0851" w:rsidR="0099469A">
        <w:t>. T</w:t>
      </w:r>
      <w:r w:rsidRPr="00BF0851" w:rsidR="00D25A29">
        <w:t xml:space="preserve">he </w:t>
      </w:r>
      <w:r w:rsidRPr="00BF0851" w:rsidR="00687355">
        <w:t xml:space="preserve">senior </w:t>
      </w:r>
      <w:r w:rsidRPr="00BF0851" w:rsidR="004B4565">
        <w:t>Civil Service</w:t>
      </w:r>
      <w:r w:rsidRPr="00BF0851" w:rsidR="001847B0">
        <w:t xml:space="preserve">, </w:t>
      </w:r>
      <w:r w:rsidRPr="00BF0851" w:rsidR="00D25A29">
        <w:t xml:space="preserve">which </w:t>
      </w:r>
      <w:r w:rsidRPr="00BF0851" w:rsidR="0039588B">
        <w:t xml:space="preserve">is </w:t>
      </w:r>
      <w:r w:rsidRPr="00BF0851" w:rsidR="00D25A29">
        <w:t>the top four grades—</w:t>
      </w:r>
      <w:r w:rsidRPr="00BF0851" w:rsidR="00ED15E5">
        <w:t>p</w:t>
      </w:r>
      <w:r w:rsidRPr="00BF0851" w:rsidR="00D25A29">
        <w:t xml:space="preserve">ermanent </w:t>
      </w:r>
      <w:r w:rsidRPr="00BF0851" w:rsidR="00ED15E5">
        <w:t>s</w:t>
      </w:r>
      <w:r w:rsidRPr="00BF0851" w:rsidR="00D25A29">
        <w:t xml:space="preserve">ecretary, </w:t>
      </w:r>
      <w:r w:rsidRPr="00BF0851" w:rsidR="00ED15E5">
        <w:t>d</w:t>
      </w:r>
      <w:r w:rsidRPr="00BF0851" w:rsidR="00D25A29">
        <w:t xml:space="preserve">eputy </w:t>
      </w:r>
      <w:r w:rsidRPr="00BF0851" w:rsidR="00ED15E5">
        <w:t>s</w:t>
      </w:r>
      <w:r w:rsidRPr="00BF0851" w:rsidR="00D25A29">
        <w:t xml:space="preserve">ecretary, </w:t>
      </w:r>
      <w:r w:rsidRPr="00BF0851" w:rsidR="00ED15E5">
        <w:t>u</w:t>
      </w:r>
      <w:r w:rsidRPr="00BF0851" w:rsidR="00D25A29">
        <w:t>nder</w:t>
      </w:r>
      <w:r w:rsidRPr="00BF0851" w:rsidR="00C86490">
        <w:t>-</w:t>
      </w:r>
      <w:r w:rsidRPr="00BF0851" w:rsidR="00ED15E5">
        <w:t>s</w:t>
      </w:r>
      <w:r w:rsidRPr="00BF0851" w:rsidR="00C86490">
        <w:t xml:space="preserve">ecretary and </w:t>
      </w:r>
      <w:r w:rsidRPr="00BF0851" w:rsidR="00ED15E5">
        <w:t>a</w:t>
      </w:r>
      <w:r w:rsidRPr="00BF0851" w:rsidR="00F1378B">
        <w:t xml:space="preserve">ssistant </w:t>
      </w:r>
      <w:r w:rsidRPr="00BF0851" w:rsidR="00ED15E5">
        <w:t>s</w:t>
      </w:r>
      <w:r w:rsidRPr="00BF0851" w:rsidR="00F1378B">
        <w:t xml:space="preserve">ecretary, </w:t>
      </w:r>
      <w:r w:rsidRPr="00BF0851" w:rsidR="001847B0">
        <w:t xml:space="preserve">now called </w:t>
      </w:r>
      <w:r w:rsidRPr="00BF0851" w:rsidR="00ED15E5">
        <w:t>p</w:t>
      </w:r>
      <w:r w:rsidRPr="00BF0851" w:rsidR="001847B0">
        <w:t xml:space="preserve">ermanent </w:t>
      </w:r>
      <w:r w:rsidRPr="00BF0851" w:rsidR="00ED15E5">
        <w:t>s</w:t>
      </w:r>
      <w:r w:rsidRPr="00BF0851" w:rsidR="001847B0">
        <w:t xml:space="preserve">ecretary, </w:t>
      </w:r>
      <w:r w:rsidRPr="00BF0851" w:rsidR="00ED15E5">
        <w:t>d</w:t>
      </w:r>
      <w:r w:rsidRPr="00BF0851" w:rsidR="001847B0">
        <w:t>irector</w:t>
      </w:r>
      <w:r w:rsidRPr="00BF0851" w:rsidR="00ED15E5">
        <w:t>-g</w:t>
      </w:r>
      <w:r w:rsidRPr="00BF0851" w:rsidR="001847B0">
        <w:t>eneral</w:t>
      </w:r>
      <w:r w:rsidRPr="00BF0851" w:rsidR="00F1378B">
        <w:t xml:space="preserve">, </w:t>
      </w:r>
      <w:r w:rsidRPr="00BF0851" w:rsidR="00ED15E5">
        <w:t>d</w:t>
      </w:r>
      <w:r w:rsidRPr="00BF0851" w:rsidR="00F1378B">
        <w:t xml:space="preserve">eputy </w:t>
      </w:r>
      <w:r w:rsidRPr="00BF0851" w:rsidR="00ED15E5">
        <w:t>d</w:t>
      </w:r>
      <w:r w:rsidRPr="00BF0851" w:rsidR="00F1378B">
        <w:t>irector</w:t>
      </w:r>
      <w:r w:rsidRPr="00BF0851" w:rsidR="00ED15E5">
        <w:t>-g</w:t>
      </w:r>
      <w:r w:rsidRPr="00BF0851" w:rsidR="00F1378B">
        <w:t>eneral—</w:t>
      </w:r>
      <w:r w:rsidRPr="00BF0851" w:rsidR="001847B0">
        <w:t xml:space="preserve">were </w:t>
      </w:r>
      <w:r w:rsidRPr="00BF0851" w:rsidR="00942359">
        <w:t>separated from the other</w:t>
      </w:r>
      <w:r w:rsidRPr="00BF0851" w:rsidR="00F1378B">
        <w:t xml:space="preserve"> grades. </w:t>
      </w:r>
      <w:r w:rsidRPr="00BF0851" w:rsidR="001C41A8">
        <w:t>The s</w:t>
      </w:r>
      <w:r w:rsidRPr="00BF0851" w:rsidR="00942359">
        <w:t xml:space="preserve">enior </w:t>
      </w:r>
      <w:r w:rsidRPr="00BF0851" w:rsidR="004B4565">
        <w:t>Civil Service</w:t>
      </w:r>
      <w:r w:rsidRPr="00BF0851" w:rsidR="00942359">
        <w:t xml:space="preserve"> </w:t>
      </w:r>
      <w:r w:rsidRPr="00BF0851" w:rsidR="001C41A8">
        <w:t xml:space="preserve">is still </w:t>
      </w:r>
      <w:r w:rsidRPr="00BF0851" w:rsidR="00942359">
        <w:t xml:space="preserve">looked after by </w:t>
      </w:r>
      <w:r w:rsidRPr="00BF0851" w:rsidR="001C41A8">
        <w:t xml:space="preserve">the </w:t>
      </w:r>
      <w:r w:rsidRPr="00BF0851" w:rsidR="00942359">
        <w:t>Cabinet Office</w:t>
      </w:r>
      <w:r w:rsidRPr="00BF0851" w:rsidR="001C41A8">
        <w:t>. The senior civil servants</w:t>
      </w:r>
      <w:r w:rsidRPr="00BF0851">
        <w:t xml:space="preserve"> have an individual contract and the scale of pay is </w:t>
      </w:r>
      <w:r w:rsidRPr="00BF0851" w:rsidR="004163CB">
        <w:t>done under job evaluation procedures</w:t>
      </w:r>
      <w:r w:rsidRPr="00BF0851">
        <w:t xml:space="preserve"> and so on</w:t>
      </w:r>
      <w:r w:rsidRPr="00BF0851" w:rsidR="004163CB">
        <w:t>.</w:t>
      </w:r>
    </w:p>
    <w:p w:rsidR="004163CB" w:rsidRPr="00BF0851" w:rsidP="00F1378B">
      <w:pPr>
        <w:pStyle w:val="Answer"/>
      </w:pPr>
      <w:r w:rsidRPr="00BF0851">
        <w:t>The very curious thing is that the N</w:t>
      </w:r>
      <w:r w:rsidRPr="00BF0851">
        <w:t xml:space="preserve">orthern Ireland </w:t>
      </w:r>
      <w:r w:rsidRPr="00BF0851" w:rsidR="004B4565">
        <w:t>Civil Service</w:t>
      </w:r>
      <w:r w:rsidRPr="00BF0851">
        <w:t xml:space="preserve"> chose to join</w:t>
      </w:r>
      <w:r w:rsidRPr="00BF0851">
        <w:t xml:space="preserve"> the senior </w:t>
      </w:r>
      <w:r w:rsidRPr="00BF0851" w:rsidR="004B4565">
        <w:t>Civil Service</w:t>
      </w:r>
      <w:r w:rsidRPr="00BF0851">
        <w:t xml:space="preserve"> idea. They o</w:t>
      </w:r>
      <w:r w:rsidRPr="00BF0851">
        <w:t>rganise</w:t>
      </w:r>
      <w:r w:rsidRPr="00BF0851">
        <w:t xml:space="preserve"> their senior jobs </w:t>
      </w:r>
      <w:r w:rsidRPr="00BF0851">
        <w:t>in the same way</w:t>
      </w:r>
      <w:r w:rsidRPr="00BF0851" w:rsidR="00A60CCB">
        <w:t>, I suspect because, u</w:t>
      </w:r>
      <w:r w:rsidRPr="00BF0851">
        <w:t xml:space="preserve">nder </w:t>
      </w:r>
      <w:r w:rsidRPr="00BF0851">
        <w:t xml:space="preserve">devolution, </w:t>
      </w:r>
      <w:r w:rsidRPr="00BF0851">
        <w:t xml:space="preserve">you can prove </w:t>
      </w:r>
      <w:r w:rsidRPr="00BF0851">
        <w:t xml:space="preserve">that </w:t>
      </w:r>
      <w:r w:rsidRPr="00BF0851">
        <w:t>your job is a big and important job.</w:t>
      </w:r>
      <w:r w:rsidRPr="00BF0851">
        <w:t xml:space="preserve"> You have a bigger span of responsibility.</w:t>
      </w:r>
      <w:r w:rsidRPr="00BF0851" w:rsidR="00066A07">
        <w:t xml:space="preserve"> We have the senior </w:t>
      </w:r>
      <w:r w:rsidRPr="00BF0851" w:rsidR="004B4565">
        <w:t>Civil Service</w:t>
      </w:r>
      <w:r w:rsidRPr="00BF0851" w:rsidR="00066A07">
        <w:t>.</w:t>
      </w:r>
    </w:p>
    <w:p w:rsidR="00031699" w:rsidRPr="00BF0851" w:rsidP="008D0503">
      <w:pPr>
        <w:pStyle w:val="Answer"/>
      </w:pPr>
      <w:r w:rsidRPr="00BF0851">
        <w:t xml:space="preserve">Within the senior </w:t>
      </w:r>
      <w:r w:rsidRPr="00BF0851" w:rsidR="004B4565">
        <w:t>Civil Service</w:t>
      </w:r>
      <w:r w:rsidRPr="00BF0851">
        <w:t>, the top two grades</w:t>
      </w:r>
      <w:r w:rsidRPr="00BF0851" w:rsidR="008A0397">
        <w:t xml:space="preserve"> are the </w:t>
      </w:r>
      <w:r w:rsidRPr="00BF0851">
        <w:t>top 200</w:t>
      </w:r>
      <w:r w:rsidRPr="00BF0851" w:rsidR="008A0397">
        <w:t xml:space="preserve"> so-called </w:t>
      </w:r>
      <w:r w:rsidRPr="00BF0851" w:rsidR="00ED15E5">
        <w:t>permanent sec</w:t>
      </w:r>
      <w:r w:rsidRPr="00BF0851" w:rsidR="008A0397">
        <w:t xml:space="preserve">retaries and the </w:t>
      </w:r>
      <w:r w:rsidRPr="00BF0851" w:rsidR="00CD471E">
        <w:t>d</w:t>
      </w:r>
      <w:r w:rsidRPr="00BF0851" w:rsidR="008A0397">
        <w:t>irectors</w:t>
      </w:r>
      <w:r w:rsidRPr="00BF0851" w:rsidR="00CD471E">
        <w:t>-g</w:t>
      </w:r>
      <w:r w:rsidRPr="00BF0851" w:rsidR="008A0397">
        <w:t xml:space="preserve">eneral. </w:t>
      </w:r>
      <w:r w:rsidRPr="00BF0851" w:rsidR="006C3D07">
        <w:t>There, there is a career planning thing.</w:t>
      </w:r>
      <w:r w:rsidRPr="00BF0851" w:rsidR="008A0397">
        <w:t xml:space="preserve"> </w:t>
      </w:r>
      <w:r w:rsidRPr="00BF0851" w:rsidR="008D0503">
        <w:t>There is a thing called the S</w:t>
      </w:r>
      <w:r w:rsidRPr="00BF0851" w:rsidR="00EB3A3A">
        <w:t xml:space="preserve">enior </w:t>
      </w:r>
      <w:r w:rsidRPr="00BF0851" w:rsidR="008D0503">
        <w:t>L</w:t>
      </w:r>
      <w:r w:rsidRPr="00BF0851" w:rsidR="00EB3A3A">
        <w:t xml:space="preserve">eadership </w:t>
      </w:r>
      <w:r w:rsidRPr="00BF0851" w:rsidR="008D0503">
        <w:t>C</w:t>
      </w:r>
      <w:r w:rsidRPr="00BF0851" w:rsidR="00EB3A3A">
        <w:t xml:space="preserve">ommittee, which has </w:t>
      </w:r>
      <w:r w:rsidRPr="00BF0851" w:rsidR="008D0503">
        <w:t xml:space="preserve">some </w:t>
      </w:r>
      <w:r w:rsidRPr="00BF0851" w:rsidR="00EB3A3A">
        <w:t xml:space="preserve">senior </w:t>
      </w:r>
      <w:r w:rsidRPr="00BF0851" w:rsidR="00ED15E5">
        <w:t>permanent sec</w:t>
      </w:r>
      <w:r w:rsidRPr="00BF0851" w:rsidR="00EB3A3A">
        <w:t>retaries on it</w:t>
      </w:r>
      <w:r w:rsidRPr="00BF0851" w:rsidR="008D0503">
        <w:t xml:space="preserve">. We learned </w:t>
      </w:r>
      <w:r w:rsidRPr="00BF0851" w:rsidR="00EB3A3A">
        <w:t xml:space="preserve">last week </w:t>
      </w:r>
      <w:r w:rsidRPr="00BF0851" w:rsidR="008D0503">
        <w:t xml:space="preserve">who they were </w:t>
      </w:r>
      <w:r w:rsidRPr="00BF0851" w:rsidR="00EB3A3A">
        <w:t>for the first time</w:t>
      </w:r>
      <w:r w:rsidRPr="00BF0851" w:rsidR="008D0503">
        <w:t xml:space="preserve">, in fact. They plan the thing in </w:t>
      </w:r>
      <w:r w:rsidRPr="00BF0851" w:rsidR="00EB3A3A">
        <w:t>the old</w:t>
      </w:r>
      <w:r w:rsidRPr="00BF0851" w:rsidR="00CD471E">
        <w:noBreakHyphen/>
      </w:r>
      <w:r w:rsidRPr="00BF0851" w:rsidR="00EB3A3A">
        <w:t>fashioned way.</w:t>
      </w:r>
    </w:p>
    <w:p w:rsidR="008D0503" w:rsidRPr="00BF0851" w:rsidP="008D0503">
      <w:pPr>
        <w:pStyle w:val="Answer"/>
      </w:pPr>
      <w:r w:rsidRPr="00BF0851">
        <w:t>There is that but</w:t>
      </w:r>
      <w:r w:rsidRPr="00BF0851" w:rsidR="00CD471E">
        <w:t>,</w:t>
      </w:r>
      <w:r w:rsidRPr="00BF0851">
        <w:t xml:space="preserve"> in terms of e</w:t>
      </w:r>
      <w:r w:rsidRPr="00BF0851" w:rsidR="00EB3A3A">
        <w:t>verything else</w:t>
      </w:r>
      <w:r w:rsidRPr="00BF0851" w:rsidR="00CD471E">
        <w:t xml:space="preserve"> </w:t>
      </w:r>
      <w:r w:rsidRPr="00BF0851">
        <w:t xml:space="preserve">other than the senior </w:t>
      </w:r>
      <w:r w:rsidRPr="00BF0851" w:rsidR="004B4565">
        <w:t>Civil Service</w:t>
      </w:r>
      <w:r w:rsidRPr="00BF0851" w:rsidR="00CD471E">
        <w:t xml:space="preserve">, </w:t>
      </w:r>
      <w:r w:rsidRPr="00BF0851">
        <w:t xml:space="preserve">the great majority of grades were in 1996 delegated to Departments. Whitehall Departments, Scotland and Wales are all the same. </w:t>
      </w:r>
      <w:r w:rsidRPr="00BF0851" w:rsidR="008E7A40">
        <w:t xml:space="preserve">They can organise </w:t>
      </w:r>
      <w:r w:rsidRPr="00BF0851">
        <w:t xml:space="preserve">it exactly </w:t>
      </w:r>
      <w:r w:rsidRPr="00BF0851" w:rsidR="008E7A40">
        <w:t>as they want</w:t>
      </w:r>
      <w:r w:rsidRPr="00BF0851">
        <w:t xml:space="preserve"> in terms of the </w:t>
      </w:r>
      <w:r w:rsidRPr="00BF0851" w:rsidR="008E7A40">
        <w:t xml:space="preserve">grades, </w:t>
      </w:r>
      <w:r w:rsidRPr="00BF0851">
        <w:t xml:space="preserve">the </w:t>
      </w:r>
      <w:r w:rsidRPr="00BF0851" w:rsidR="008E7A40">
        <w:t>pay</w:t>
      </w:r>
      <w:r w:rsidRPr="00BF0851">
        <w:t xml:space="preserve"> and the </w:t>
      </w:r>
      <w:r w:rsidRPr="00BF0851" w:rsidR="008E7A40">
        <w:t xml:space="preserve">recruitment, if </w:t>
      </w:r>
      <w:r w:rsidRPr="00BF0851">
        <w:t xml:space="preserve">it is </w:t>
      </w:r>
      <w:r w:rsidRPr="00BF0851" w:rsidR="008E7A40">
        <w:t xml:space="preserve">in line with </w:t>
      </w:r>
      <w:r w:rsidRPr="00BF0851">
        <w:t xml:space="preserve">the </w:t>
      </w:r>
      <w:r w:rsidRPr="00BF0851" w:rsidR="005E106E">
        <w:t>Civil Service Code</w:t>
      </w:r>
      <w:r w:rsidRPr="00BF0851">
        <w:t xml:space="preserve"> and the </w:t>
      </w:r>
      <w:r w:rsidRPr="00BF0851" w:rsidR="004B4565">
        <w:t>Civil Service</w:t>
      </w:r>
      <w:r w:rsidRPr="00BF0851" w:rsidR="008E7A40">
        <w:t xml:space="preserve"> management code</w:t>
      </w:r>
      <w:r w:rsidRPr="00BF0851">
        <w:t xml:space="preserve">, which is a much longer document that goes into dismissal </w:t>
      </w:r>
      <w:r w:rsidRPr="00BF0851" w:rsidR="00AA4661">
        <w:t>procedures</w:t>
      </w:r>
      <w:r w:rsidRPr="00BF0851">
        <w:t xml:space="preserve"> and</w:t>
      </w:r>
      <w:r w:rsidRPr="00BF0851" w:rsidR="00AA4661">
        <w:t xml:space="preserve"> </w:t>
      </w:r>
      <w:r w:rsidRPr="00BF0851">
        <w:t>holidays. Remember</w:t>
      </w:r>
      <w:r w:rsidRPr="00BF0851" w:rsidR="00CD471E">
        <w:t xml:space="preserve"> that</w:t>
      </w:r>
      <w:r w:rsidRPr="00BF0851">
        <w:t xml:space="preserve"> they have the s</w:t>
      </w:r>
      <w:r w:rsidRPr="00BF0851" w:rsidR="00AA4661">
        <w:t>ame trade unions</w:t>
      </w:r>
      <w:r w:rsidRPr="00BF0851">
        <w:t>. That is very important</w:t>
      </w:r>
      <w:r w:rsidRPr="00BF0851" w:rsidR="00CD471E">
        <w:t>.</w:t>
      </w:r>
    </w:p>
    <w:p w:rsidR="00B85E85" w:rsidRPr="00BF0851" w:rsidP="00AA4661">
      <w:pPr>
        <w:pStyle w:val="Question"/>
      </w:pPr>
      <w:sdt>
        <w:sdtPr>
          <w:alias w:val="Member"/>
          <w:tag w:val="&lt;Member mnisId='1440' dodsId='25254'&gt;"/>
          <w:id w:val="-1061564778"/>
          <w:placeholder>
            <w:docPart w:val="DefaultPlaceholder_-1854013440"/>
          </w:placeholder>
          <w:richText/>
        </w:sdtPr>
        <w:sdtContent>
          <w:r w:rsidRPr="00BF0851" w:rsidR="00AA4661">
            <w:rPr>
              <w:rStyle w:val="PlaceholderText"/>
              <w:b/>
              <w:color w:val="auto"/>
            </w:rPr>
            <w:t>Chair:</w:t>
          </w:r>
        </w:sdtContent>
      </w:sdt>
      <w:r w:rsidRPr="00BF0851" w:rsidR="00AA4661">
        <w:t xml:space="preserve"> </w:t>
      </w:r>
      <w:r w:rsidRPr="00BF0851" w:rsidR="00CE4C13">
        <w:t xml:space="preserve">I am struggling to find out what </w:t>
      </w:r>
      <w:r w:rsidRPr="00BF0851" w:rsidR="00AA4661">
        <w:t xml:space="preserve">added value </w:t>
      </w:r>
      <w:r w:rsidRPr="00BF0851" w:rsidR="00CE4C13">
        <w:t xml:space="preserve">the </w:t>
      </w:r>
      <w:r w:rsidRPr="00BF0851" w:rsidR="00AA4661">
        <w:t>Cabinet Secretary brings</w:t>
      </w:r>
      <w:r w:rsidRPr="00BF0851" w:rsidR="006D687C">
        <w:t xml:space="preserve"> to managing the </w:t>
      </w:r>
      <w:r w:rsidRPr="00BF0851" w:rsidR="00ED15E5">
        <w:t>permanent sec</w:t>
      </w:r>
      <w:r w:rsidRPr="00BF0851" w:rsidR="006D687C">
        <w:t xml:space="preserve">retary of Scotland. </w:t>
      </w:r>
      <w:r w:rsidRPr="00BF0851" w:rsidR="00AA4661">
        <w:t>How does that management</w:t>
      </w:r>
      <w:r w:rsidRPr="00BF0851">
        <w:t xml:space="preserve"> manifest itself?</w:t>
      </w:r>
    </w:p>
    <w:p w:rsidR="005519D8" w:rsidRPr="00BF0851" w:rsidP="00C9502E">
      <w:pPr>
        <w:pStyle w:val="Answer"/>
      </w:pPr>
      <w:sdt>
        <w:sdtPr>
          <w:alias w:val="Witness"/>
          <w:id w:val="-707564488"/>
          <w:placeholder>
            <w:docPart w:val="DefaultPlaceholder_-1854013440"/>
          </w:placeholder>
          <w:richText/>
        </w:sdtPr>
        <w:sdtContent>
          <w:r w:rsidRPr="00BF0851" w:rsidR="00AC71E5">
            <w:rPr>
              <w:rStyle w:val="PlaceholderText"/>
              <w:b/>
              <w:i/>
              <w:color w:val="auto"/>
            </w:rPr>
            <w:t>Richard Parry:</w:t>
          </w:r>
          <w:r w:rsidRPr="00BF0851" w:rsidR="00C9502E">
            <w:rPr>
              <w:rStyle w:val="PlaceholderText"/>
              <w:b/>
              <w:color w:val="auto"/>
            </w:rPr>
            <w:t xml:space="preserve"> </w:t>
          </w:r>
        </w:sdtContent>
      </w:sdt>
      <w:r w:rsidRPr="00BF0851" w:rsidR="00C9502E">
        <w:t xml:space="preserve">The most important consequence </w:t>
      </w:r>
      <w:r w:rsidRPr="00BF0851" w:rsidR="00316170">
        <w:t xml:space="preserve">of it </w:t>
      </w:r>
      <w:r w:rsidRPr="00BF0851" w:rsidR="00C9502E">
        <w:t xml:space="preserve">is the </w:t>
      </w:r>
      <w:r w:rsidRPr="00BF0851" w:rsidR="00ED15E5">
        <w:t>permanent sec</w:t>
      </w:r>
      <w:r w:rsidRPr="00BF0851" w:rsidR="00C9502E">
        <w:t>retary of the Scottish Government has a person up above them</w:t>
      </w:r>
      <w:r w:rsidRPr="00BF0851" w:rsidR="000833B8">
        <w:t xml:space="preserve">, basically. </w:t>
      </w:r>
      <w:r w:rsidRPr="00BF0851" w:rsidR="00760569">
        <w:t>T</w:t>
      </w:r>
      <w:r w:rsidRPr="00BF0851" w:rsidR="00C9502E">
        <w:t xml:space="preserve">hat </w:t>
      </w:r>
      <w:r w:rsidRPr="00BF0851" w:rsidR="00760569">
        <w:t>fulfils the line management idea.</w:t>
      </w:r>
      <w:r w:rsidRPr="00BF0851" w:rsidR="00BB3E26">
        <w:t xml:space="preserve"> It is an a</w:t>
      </w:r>
      <w:r w:rsidRPr="00BF0851" w:rsidR="00760569">
        <w:t xml:space="preserve">ccess route for </w:t>
      </w:r>
      <w:r w:rsidRPr="00BF0851" w:rsidR="00BB3E26">
        <w:t xml:space="preserve">the </w:t>
      </w:r>
      <w:r w:rsidRPr="00BF0851" w:rsidR="00ED15E5">
        <w:t>permanent sec</w:t>
      </w:r>
      <w:r w:rsidRPr="00BF0851" w:rsidR="00760569">
        <w:t xml:space="preserve">retary </w:t>
      </w:r>
      <w:r w:rsidRPr="00BF0851" w:rsidR="00BB3E26">
        <w:t xml:space="preserve">of the Scottish Government </w:t>
      </w:r>
      <w:r w:rsidRPr="00BF0851" w:rsidR="00760569">
        <w:t xml:space="preserve">into </w:t>
      </w:r>
      <w:r w:rsidRPr="00BF0851" w:rsidR="00BB3E26">
        <w:t xml:space="preserve">the </w:t>
      </w:r>
      <w:r w:rsidRPr="00BF0851" w:rsidR="00760569">
        <w:t xml:space="preserve">UK </w:t>
      </w:r>
      <w:r w:rsidRPr="00BF0851" w:rsidR="004B4565">
        <w:t>Civil Service</w:t>
      </w:r>
      <w:r w:rsidRPr="00BF0851" w:rsidR="00BB3E26">
        <w:t xml:space="preserve"> and the UK Government</w:t>
      </w:r>
      <w:r w:rsidRPr="00BF0851" w:rsidR="00760569">
        <w:t xml:space="preserve">. </w:t>
      </w:r>
      <w:r w:rsidRPr="00BF0851" w:rsidR="00BB3E26">
        <w:t xml:space="preserve">The head of the Northern Ireland </w:t>
      </w:r>
      <w:r w:rsidRPr="00BF0851" w:rsidR="004B4565">
        <w:t>Civil Service</w:t>
      </w:r>
      <w:r w:rsidRPr="00BF0851" w:rsidR="00BB3E26">
        <w:t xml:space="preserve"> is a</w:t>
      </w:r>
      <w:r w:rsidRPr="00BF0851" w:rsidR="00760569">
        <w:t xml:space="preserve">ble to attend </w:t>
      </w:r>
      <w:r w:rsidRPr="00BF0851" w:rsidR="00BB3E26">
        <w:t xml:space="preserve">these </w:t>
      </w:r>
      <w:r w:rsidRPr="00BF0851" w:rsidR="00760569">
        <w:t xml:space="preserve">Wednesday </w:t>
      </w:r>
      <w:r w:rsidRPr="00BF0851" w:rsidR="00BB3E26">
        <w:t xml:space="preserve">morning </w:t>
      </w:r>
      <w:r w:rsidRPr="00BF0851" w:rsidR="00760569">
        <w:t>meetings</w:t>
      </w:r>
      <w:r w:rsidRPr="00BF0851" w:rsidR="00BB3E26">
        <w:t xml:space="preserve"> and, indeed, sometimes will, </w:t>
      </w:r>
      <w:r w:rsidRPr="00BF0851" w:rsidR="00760569">
        <w:t xml:space="preserve">but </w:t>
      </w:r>
      <w:r w:rsidRPr="00BF0851">
        <w:t xml:space="preserve">it </w:t>
      </w:r>
      <w:r w:rsidRPr="00BF0851" w:rsidR="00760569">
        <w:t>is not as intimate.</w:t>
      </w:r>
    </w:p>
    <w:p w:rsidR="0063369D" w:rsidRPr="00BF0851" w:rsidP="0063369D">
      <w:pPr>
        <w:pStyle w:val="Answer"/>
      </w:pPr>
      <w:r w:rsidRPr="00BF0851">
        <w:t>We have this c</w:t>
      </w:r>
      <w:r w:rsidRPr="00BF0851" w:rsidR="00760569">
        <w:t>urious relationship</w:t>
      </w:r>
      <w:r w:rsidRPr="00BF0851" w:rsidR="00CD471E">
        <w:t xml:space="preserve"> </w:t>
      </w:r>
      <w:r w:rsidR="001F4964">
        <w:t xml:space="preserve">of </w:t>
      </w:r>
      <w:r w:rsidRPr="00BF0851" w:rsidR="007B6DD2">
        <w:t>t</w:t>
      </w:r>
      <w:r w:rsidRPr="00BF0851">
        <w:t>he F</w:t>
      </w:r>
      <w:r w:rsidRPr="00BF0851" w:rsidR="00760569">
        <w:t>irst</w:t>
      </w:r>
      <w:r w:rsidRPr="00BF0851">
        <w:t xml:space="preserve"> </w:t>
      </w:r>
      <w:r w:rsidRPr="00BF0851" w:rsidR="00760569">
        <w:t>Minister</w:t>
      </w:r>
      <w:r w:rsidRPr="00BF0851">
        <w:t xml:space="preserve"> </w:t>
      </w:r>
      <w:r w:rsidRPr="00BF0851" w:rsidR="00760569">
        <w:t xml:space="preserve">directly with </w:t>
      </w:r>
      <w:r w:rsidRPr="00BF0851" w:rsidR="00CD471E">
        <w:t>the H</w:t>
      </w:r>
      <w:r w:rsidRPr="00BF0851" w:rsidR="00760569">
        <w:t xml:space="preserve">ead of </w:t>
      </w:r>
      <w:r w:rsidRPr="00BF0851" w:rsidR="00CD471E">
        <w:t xml:space="preserve">the </w:t>
      </w:r>
      <w:r w:rsidRPr="00BF0851" w:rsidR="004B4565">
        <w:t>Civil Service</w:t>
      </w:r>
      <w:r w:rsidRPr="00BF0851">
        <w:t xml:space="preserve"> and then the </w:t>
      </w:r>
      <w:r w:rsidRPr="00BF0851" w:rsidR="00ED15E5">
        <w:t>permanent sec</w:t>
      </w:r>
      <w:r w:rsidRPr="00BF0851">
        <w:t>retary</w:t>
      </w:r>
      <w:r w:rsidRPr="00BF0851" w:rsidR="00E30E64">
        <w:t>. W</w:t>
      </w:r>
      <w:r w:rsidRPr="00BF0851" w:rsidR="00760569">
        <w:t xml:space="preserve">hen there is a new </w:t>
      </w:r>
      <w:r w:rsidRPr="00BF0851" w:rsidR="00ED15E5">
        <w:t>permanent sec</w:t>
      </w:r>
      <w:r w:rsidRPr="00BF0851" w:rsidR="00760569">
        <w:t xml:space="preserve">retary, the </w:t>
      </w:r>
      <w:r w:rsidRPr="00BF0851">
        <w:t xml:space="preserve">first </w:t>
      </w:r>
      <w:r w:rsidRPr="00BF0851" w:rsidR="004B4565">
        <w:t>Civil Service</w:t>
      </w:r>
      <w:r w:rsidRPr="00BF0851">
        <w:t xml:space="preserve"> </w:t>
      </w:r>
      <w:r w:rsidRPr="00BF0851" w:rsidR="00CD471E">
        <w:t>C</w:t>
      </w:r>
      <w:r w:rsidRPr="00BF0851" w:rsidR="00760569">
        <w:t>ommissione</w:t>
      </w:r>
      <w:r w:rsidRPr="00BF0851">
        <w:t>r is in on the thing in a big way</w:t>
      </w:r>
      <w:r w:rsidRPr="00BF0851">
        <w:t xml:space="preserve"> as well</w:t>
      </w:r>
      <w:r w:rsidRPr="00BF0851">
        <w:t>.</w:t>
      </w:r>
      <w:r w:rsidRPr="00BF0851" w:rsidR="00E82049">
        <w:t xml:space="preserve"> </w:t>
      </w:r>
      <w:r w:rsidRPr="00BF0851">
        <w:t xml:space="preserve">We have all these people who </w:t>
      </w:r>
      <w:r w:rsidRPr="00BF0851" w:rsidR="00DD1C65">
        <w:t>are big actors.</w:t>
      </w:r>
      <w:r w:rsidRPr="00BF0851">
        <w:t xml:space="preserve"> All of </w:t>
      </w:r>
      <w:r w:rsidRPr="00BF0851">
        <w:t>them are big actors and they have a s</w:t>
      </w:r>
      <w:r w:rsidRPr="00BF0851" w:rsidR="0034750C">
        <w:t>ociological mechanism</w:t>
      </w:r>
      <w:r w:rsidRPr="00BF0851">
        <w:t>, almost, which I suppose—</w:t>
      </w:r>
    </w:p>
    <w:p w:rsidR="0034750C" w:rsidRPr="00BF0851" w:rsidP="0034750C">
      <w:pPr>
        <w:pStyle w:val="Question"/>
      </w:pPr>
      <w:sdt>
        <w:sdtPr>
          <w:alias w:val="Member"/>
          <w:tag w:val="&lt;Member mnisId='1440' dodsId='25254'&gt;"/>
          <w:id w:val="-2089606929"/>
          <w:placeholder>
            <w:docPart w:val="DefaultPlaceholder_-1854013440"/>
          </w:placeholder>
          <w:richText/>
        </w:sdtPr>
        <w:sdtContent>
          <w:r w:rsidRPr="00BF0851">
            <w:rPr>
              <w:rStyle w:val="PlaceholderText"/>
              <w:b/>
              <w:color w:val="auto"/>
            </w:rPr>
            <w:t>Chair:</w:t>
          </w:r>
        </w:sdtContent>
      </w:sdt>
      <w:r w:rsidRPr="00BF0851">
        <w:t xml:space="preserve"> </w:t>
      </w:r>
      <w:r w:rsidRPr="00BF0851" w:rsidR="00C37C57">
        <w:t>*</w:t>
      </w:r>
      <w:r w:rsidRPr="00BF0851" w:rsidR="00962839">
        <w:t xml:space="preserve">It is a Sir Humphrey </w:t>
      </w:r>
      <w:r w:rsidRPr="00BF0851" w:rsidR="00F61648">
        <w:t>ménage</w:t>
      </w:r>
      <w:r w:rsidRPr="00BF0851">
        <w:t xml:space="preserve"> </w:t>
      </w:r>
      <w:r w:rsidRPr="00BF0851" w:rsidR="00F61648">
        <w:t>à</w:t>
      </w:r>
      <w:r w:rsidRPr="00BF0851">
        <w:t xml:space="preserve"> trois</w:t>
      </w:r>
      <w:r w:rsidR="001F4964">
        <w:t xml:space="preserve">, </w:t>
      </w:r>
      <w:r w:rsidRPr="00BF0851" w:rsidR="0063369D">
        <w:t>perhaps.</w:t>
      </w:r>
    </w:p>
    <w:p w:rsidR="0034750C" w:rsidRPr="00BF0851" w:rsidP="0034750C">
      <w:pPr>
        <w:pStyle w:val="Answer"/>
      </w:pPr>
      <w:sdt>
        <w:sdtPr>
          <w:alias w:val="Witness"/>
          <w:id w:val="240374223"/>
          <w:placeholder>
            <w:docPart w:val="DefaultPlaceholder_-1854013440"/>
          </w:placeholder>
          <w:richText/>
        </w:sdtPr>
        <w:sdtContent>
          <w:r w:rsidRPr="00BF0851" w:rsidR="00AC71E5">
            <w:rPr>
              <w:rStyle w:val="PlaceholderText"/>
              <w:b/>
              <w:i/>
              <w:color w:val="auto"/>
            </w:rPr>
            <w:t>Richard Parry:</w:t>
          </w:r>
          <w:r w:rsidRPr="00BF0851">
            <w:rPr>
              <w:rStyle w:val="PlaceholderText"/>
              <w:b/>
              <w:color w:val="auto"/>
            </w:rPr>
            <w:t xml:space="preserve"> </w:t>
          </w:r>
        </w:sdtContent>
      </w:sdt>
      <w:r w:rsidRPr="00BF0851" w:rsidR="00C50937">
        <w:t>Yes</w:t>
      </w:r>
      <w:r w:rsidRPr="00BF0851" w:rsidR="00962839">
        <w:t xml:space="preserve">, if it did not work, but </w:t>
      </w:r>
      <w:r w:rsidRPr="00BF0851">
        <w:t>I suspect it probably is working.</w:t>
      </w:r>
    </w:p>
    <w:p w:rsidR="00116802" w:rsidRPr="00BF0851" w:rsidP="0034750C">
      <w:pPr>
        <w:pStyle w:val="Answer"/>
      </w:pPr>
      <w:sdt>
        <w:sdtPr>
          <w:alias w:val="Witness"/>
          <w:id w:val="1695114489"/>
          <w:placeholder>
            <w:docPart w:val="DefaultPlaceholder_-1854013440"/>
          </w:placeholder>
          <w:richText/>
        </w:sdtPr>
        <w:sdtContent>
          <w:r w:rsidRPr="00BF0851" w:rsidR="00AC71E5">
            <w:rPr>
              <w:rStyle w:val="PlaceholderText"/>
              <w:b/>
              <w:i/>
              <w:color w:val="auto"/>
            </w:rPr>
            <w:t>Philip Rycroft:</w:t>
          </w:r>
          <w:r w:rsidRPr="00BF0851" w:rsidR="0034750C">
            <w:rPr>
              <w:rStyle w:val="PlaceholderText"/>
              <w:b/>
              <w:color w:val="auto"/>
            </w:rPr>
            <w:t xml:space="preserve"> </w:t>
          </w:r>
        </w:sdtContent>
      </w:sdt>
      <w:r w:rsidRPr="00BF0851" w:rsidR="00C50937">
        <w:t>There the mind boggles, Chair.</w:t>
      </w:r>
      <w:r w:rsidRPr="00BF0851" w:rsidR="00E2655C">
        <w:t xml:space="preserve"> </w:t>
      </w:r>
      <w:r w:rsidRPr="00BF0851" w:rsidR="0034750C">
        <w:t>It is a personal relationship, clearly</w:t>
      </w:r>
      <w:r w:rsidRPr="00BF0851" w:rsidR="00E2655C">
        <w:t>, because the l</w:t>
      </w:r>
      <w:r w:rsidRPr="00BF0851" w:rsidR="0034750C">
        <w:t xml:space="preserve">ines of political authority </w:t>
      </w:r>
      <w:r w:rsidRPr="00BF0851" w:rsidR="00E2655C">
        <w:t xml:space="preserve">go </w:t>
      </w:r>
      <w:r w:rsidRPr="00BF0851" w:rsidR="0034750C">
        <w:t xml:space="preserve">in separate directions. I </w:t>
      </w:r>
      <w:r w:rsidRPr="00BF0851" w:rsidR="00E2655C">
        <w:t xml:space="preserve">was not </w:t>
      </w:r>
      <w:r w:rsidRPr="00BF0851" w:rsidR="00ED15E5">
        <w:t>permanent sec</w:t>
      </w:r>
      <w:r w:rsidRPr="00BF0851" w:rsidR="00E2655C">
        <w:t xml:space="preserve">retary in Scotland or Wales, or indeed Northern Ireland, so I </w:t>
      </w:r>
      <w:r w:rsidRPr="00BF0851" w:rsidR="0034750C">
        <w:t>cannot speak from personal experience in that space</w:t>
      </w:r>
      <w:r w:rsidRPr="00BF0851" w:rsidR="00277A46">
        <w:t xml:space="preserve">, </w:t>
      </w:r>
      <w:r w:rsidRPr="00BF0851" w:rsidR="0034750C">
        <w:t xml:space="preserve">but I can see the value of relationship </w:t>
      </w:r>
      <w:r w:rsidRPr="00BF0851" w:rsidR="00384D3D">
        <w:t xml:space="preserve">of having a relationship </w:t>
      </w:r>
      <w:r w:rsidRPr="00BF0851" w:rsidR="0034750C">
        <w:t xml:space="preserve">with </w:t>
      </w:r>
      <w:r w:rsidRPr="00BF0851" w:rsidR="006670D1">
        <w:t xml:space="preserve">a </w:t>
      </w:r>
      <w:r w:rsidRPr="00BF0851" w:rsidR="0034750C">
        <w:t>Cabinet Secretary</w:t>
      </w:r>
      <w:r w:rsidRPr="00BF0851" w:rsidR="006670D1">
        <w:t xml:space="preserve"> who has that different set of experience and is </w:t>
      </w:r>
      <w:r w:rsidRPr="00BF0851" w:rsidR="0034750C">
        <w:t>managing the wider entity</w:t>
      </w:r>
      <w:r w:rsidRPr="00BF0851" w:rsidR="006670D1">
        <w:t xml:space="preserve">, as somebody to </w:t>
      </w:r>
      <w:r w:rsidRPr="00BF0851" w:rsidR="0034750C">
        <w:t xml:space="preserve">share issues with, </w:t>
      </w:r>
      <w:r w:rsidRPr="00BF0851" w:rsidR="006670D1">
        <w:t xml:space="preserve">to </w:t>
      </w:r>
      <w:r w:rsidRPr="00BF0851" w:rsidR="0034750C">
        <w:t xml:space="preserve">use </w:t>
      </w:r>
      <w:r w:rsidRPr="00BF0851" w:rsidR="006670D1">
        <w:t xml:space="preserve">for </w:t>
      </w:r>
      <w:r w:rsidRPr="00BF0851" w:rsidR="0034750C">
        <w:t xml:space="preserve">coaching, mentoring </w:t>
      </w:r>
      <w:r w:rsidRPr="00BF0851" w:rsidR="006670D1">
        <w:t xml:space="preserve">and </w:t>
      </w:r>
      <w:r w:rsidRPr="00BF0851" w:rsidR="0034750C">
        <w:t xml:space="preserve">those sorts of purposes. </w:t>
      </w:r>
      <w:r w:rsidRPr="00BF0851" w:rsidR="006670D1">
        <w:t>I absolutely s</w:t>
      </w:r>
      <w:r w:rsidRPr="00BF0851" w:rsidR="0034750C">
        <w:t>ee the utility of that.</w:t>
      </w:r>
    </w:p>
    <w:p w:rsidR="00946FBC" w:rsidRPr="00BF0851" w:rsidP="008D3225">
      <w:pPr>
        <w:pStyle w:val="Answer"/>
      </w:pPr>
      <w:r w:rsidRPr="00BF0851">
        <w:t xml:space="preserve">Would the world </w:t>
      </w:r>
      <w:r w:rsidRPr="00BF0851" w:rsidR="006670D1">
        <w:t xml:space="preserve">fall </w:t>
      </w:r>
      <w:r w:rsidRPr="00BF0851">
        <w:t>over</w:t>
      </w:r>
      <w:r w:rsidRPr="00BF0851" w:rsidR="006670D1">
        <w:t xml:space="preserve"> if that was not available</w:t>
      </w:r>
      <w:r w:rsidRPr="00BF0851">
        <w:t>? You would hope not, but</w:t>
      </w:r>
      <w:r w:rsidRPr="00BF0851" w:rsidR="008816E1">
        <w:t xml:space="preserve">, again, </w:t>
      </w:r>
      <w:r w:rsidRPr="00BF0851">
        <w:t>that is the system</w:t>
      </w:r>
      <w:r w:rsidRPr="00BF0851" w:rsidR="008816E1">
        <w:t xml:space="preserve"> that</w:t>
      </w:r>
      <w:r w:rsidRPr="00BF0851">
        <w:t xml:space="preserve"> have</w:t>
      </w:r>
      <w:r w:rsidRPr="00BF0851" w:rsidR="0008154E">
        <w:t>. W</w:t>
      </w:r>
      <w:r w:rsidRPr="00BF0851">
        <w:t>hat I saw over the years was that system working.</w:t>
      </w:r>
      <w:r w:rsidRPr="00BF0851" w:rsidR="008D3225">
        <w:t xml:space="preserve"> It is n</w:t>
      </w:r>
      <w:r w:rsidRPr="00BF0851">
        <w:t>ot just</w:t>
      </w:r>
      <w:r w:rsidRPr="00BF0851" w:rsidR="008D3225">
        <w:t xml:space="preserve"> in the </w:t>
      </w:r>
      <w:r w:rsidRPr="00BF0851" w:rsidR="0008154E">
        <w:t>Wednesday Morning Colleagues</w:t>
      </w:r>
      <w:r w:rsidRPr="00BF0851" w:rsidR="008D3225">
        <w:t xml:space="preserve"> that </w:t>
      </w:r>
      <w:r w:rsidRPr="00BF0851">
        <w:t>there is interaction with senior colleagues</w:t>
      </w:r>
      <w:r w:rsidRPr="00BF0851" w:rsidR="00745490">
        <w:t xml:space="preserve"> from the Scottish and Welsh </w:t>
      </w:r>
      <w:r w:rsidRPr="00BF0851" w:rsidR="004B4565">
        <w:t>Governments</w:t>
      </w:r>
      <w:r w:rsidRPr="00BF0851" w:rsidR="00745490">
        <w:t>. It h</w:t>
      </w:r>
      <w:r w:rsidRPr="00BF0851">
        <w:t>appens a lot</w:t>
      </w:r>
      <w:r w:rsidRPr="00BF0851" w:rsidR="00F30E3F">
        <w:t xml:space="preserve">. We were seeing a lot of them, for example, </w:t>
      </w:r>
      <w:r w:rsidRPr="00BF0851">
        <w:t>through the Brexit time</w:t>
      </w:r>
      <w:r w:rsidRPr="00BF0851" w:rsidR="00F30E3F">
        <w:t>, and n</w:t>
      </w:r>
      <w:r w:rsidRPr="00BF0851">
        <w:t xml:space="preserve">o doubt </w:t>
      </w:r>
      <w:r w:rsidRPr="00BF0851" w:rsidR="00F30E3F">
        <w:t xml:space="preserve">that was </w:t>
      </w:r>
      <w:r w:rsidRPr="00BF0851">
        <w:t>replicated through Covid</w:t>
      </w:r>
      <w:r w:rsidRPr="00BF0851" w:rsidR="00F30E3F">
        <w:t xml:space="preserve"> time.</w:t>
      </w:r>
    </w:p>
    <w:p w:rsidR="00946FBC" w:rsidRPr="00BF0851" w:rsidP="00946FBC">
      <w:pPr>
        <w:pStyle w:val="Question"/>
      </w:pPr>
      <w:sdt>
        <w:sdtPr>
          <w:alias w:val="Member"/>
          <w:tag w:val="&lt;Member mnisId='4765' dodsId='148336'&gt;"/>
          <w:id w:val="-65961572"/>
          <w:placeholder>
            <w:docPart w:val="DefaultPlaceholder_-1854013440"/>
          </w:placeholder>
          <w:richText/>
        </w:sdtPr>
        <w:sdtContent>
          <w:r w:rsidRPr="00BF0851">
            <w:rPr>
              <w:rStyle w:val="PlaceholderText"/>
              <w:b/>
              <w:color w:val="auto"/>
            </w:rPr>
            <w:t>Wendy Chamberlain:</w:t>
          </w:r>
        </w:sdtContent>
      </w:sdt>
      <w:r w:rsidRPr="00BF0851">
        <w:t xml:space="preserve"> </w:t>
      </w:r>
      <w:r w:rsidRPr="00BF0851" w:rsidR="00F30E3F">
        <w:t>My initial thought i</w:t>
      </w:r>
      <w:r w:rsidRPr="00BF0851" w:rsidR="002775A7">
        <w:t>s</w:t>
      </w:r>
      <w:r w:rsidRPr="00BF0851" w:rsidR="00F30E3F">
        <w:t xml:space="preserve">, without that link, potentially you are </w:t>
      </w:r>
      <w:r w:rsidRPr="00BF0851" w:rsidR="0008154E">
        <w:t xml:space="preserve">then </w:t>
      </w:r>
      <w:r w:rsidRPr="00BF0851" w:rsidR="00F30E3F">
        <w:t>r</w:t>
      </w:r>
      <w:r w:rsidRPr="00BF0851">
        <w:t xml:space="preserve">elying on </w:t>
      </w:r>
      <w:r w:rsidRPr="00BF0851" w:rsidR="00F30E3F">
        <w:t xml:space="preserve">the </w:t>
      </w:r>
      <w:r w:rsidRPr="00BF0851">
        <w:t>politicians</w:t>
      </w:r>
      <w:r w:rsidRPr="00BF0851" w:rsidR="00F30E3F">
        <w:t xml:space="preserve"> overall, are you not? It is that c</w:t>
      </w:r>
      <w:r w:rsidRPr="00BF0851">
        <w:t>oncrete connection</w:t>
      </w:r>
      <w:r w:rsidRPr="00BF0851" w:rsidR="00F30E3F">
        <w:t>.</w:t>
      </w:r>
    </w:p>
    <w:p w:rsidR="00BC569E" w:rsidRPr="00BF0851" w:rsidP="00946FBC">
      <w:pPr>
        <w:pStyle w:val="Answer"/>
      </w:pPr>
      <w:sdt>
        <w:sdtPr>
          <w:alias w:val="Witness"/>
          <w:id w:val="-788510859"/>
          <w:placeholder>
            <w:docPart w:val="DefaultPlaceholder_-1854013440"/>
          </w:placeholder>
          <w:richText/>
        </w:sdtPr>
        <w:sdtContent>
          <w:r w:rsidRPr="00BF0851" w:rsidR="00AC71E5">
            <w:rPr>
              <w:rStyle w:val="PlaceholderText"/>
              <w:b/>
              <w:i/>
              <w:color w:val="auto"/>
            </w:rPr>
            <w:t>Philip Rycroft:</w:t>
          </w:r>
          <w:r w:rsidRPr="00BF0851" w:rsidR="00946FBC">
            <w:rPr>
              <w:rStyle w:val="PlaceholderText"/>
              <w:b/>
              <w:color w:val="auto"/>
            </w:rPr>
            <w:t xml:space="preserve"> </w:t>
          </w:r>
        </w:sdtContent>
      </w:sdt>
      <w:r w:rsidRPr="00BF0851" w:rsidR="008E2965">
        <w:t>Do not forget</w:t>
      </w:r>
      <w:r w:rsidRPr="00BF0851" w:rsidR="0008154E">
        <w:t xml:space="preserve"> that, </w:t>
      </w:r>
      <w:r w:rsidRPr="00BF0851" w:rsidR="008E2965">
        <w:t>in the current arrangement</w:t>
      </w:r>
      <w:r w:rsidRPr="00BF0851" w:rsidR="00803898">
        <w:t xml:space="preserve">, </w:t>
      </w:r>
      <w:r w:rsidRPr="00BF0851" w:rsidR="008E2965">
        <w:t>you c</w:t>
      </w:r>
      <w:r w:rsidRPr="00BF0851" w:rsidR="00946FBC">
        <w:t>annot take the politicians out</w:t>
      </w:r>
      <w:r w:rsidRPr="00BF0851" w:rsidR="00803898">
        <w:t xml:space="preserve"> of the mix. If you had a situation where the Cabinet Secretary was saying, </w:t>
      </w:r>
      <w:r w:rsidRPr="00BF0851" w:rsidR="00946FBC">
        <w:t xml:space="preserve">“I think </w:t>
      </w:r>
      <w:r w:rsidRPr="00BF0851" w:rsidR="00803898">
        <w:t xml:space="preserve">the </w:t>
      </w:r>
      <w:r w:rsidRPr="00BF0851" w:rsidR="00946FBC">
        <w:t xml:space="preserve">performance </w:t>
      </w:r>
      <w:r w:rsidRPr="00BF0851" w:rsidR="00803898">
        <w:t xml:space="preserve">of one of these </w:t>
      </w:r>
      <w:r w:rsidRPr="00BF0851">
        <w:t xml:space="preserve">other </w:t>
      </w:r>
      <w:r w:rsidRPr="00BF0851" w:rsidR="00ED15E5">
        <w:t>permanent sec</w:t>
      </w:r>
      <w:r w:rsidRPr="00BF0851">
        <w:t xml:space="preserve">retaries </w:t>
      </w:r>
      <w:r w:rsidRPr="00BF0851" w:rsidR="0008154E">
        <w:t>is</w:t>
      </w:r>
      <w:r w:rsidRPr="00BF0851">
        <w:t xml:space="preserve"> inadequate”, but the respective First Minister is saying, “</w:t>
      </w:r>
      <w:r w:rsidRPr="00BF0851" w:rsidR="00946FBC">
        <w:t>I do not agree</w:t>
      </w:r>
      <w:r w:rsidRPr="00BF0851">
        <w:t xml:space="preserve"> with you</w:t>
      </w:r>
      <w:r w:rsidRPr="00BF0851" w:rsidR="00946FBC">
        <w:t>”, you have a problem.</w:t>
      </w:r>
      <w:r w:rsidRPr="00BF0851" w:rsidR="0079476C">
        <w:t xml:space="preserve"> </w:t>
      </w:r>
      <w:r w:rsidRPr="00BF0851">
        <w:t>It is by dint of the b</w:t>
      </w:r>
      <w:r w:rsidRPr="00BF0851" w:rsidR="0079476C">
        <w:t xml:space="preserve">uilding </w:t>
      </w:r>
      <w:r w:rsidRPr="00BF0851">
        <w:t xml:space="preserve">of </w:t>
      </w:r>
      <w:r w:rsidRPr="00BF0851" w:rsidR="0079476C">
        <w:t>those relationships</w:t>
      </w:r>
      <w:r w:rsidRPr="00BF0851">
        <w:t xml:space="preserve">, and particularly trusting relationships, </w:t>
      </w:r>
      <w:r w:rsidRPr="00BF0851" w:rsidR="0079476C">
        <w:t xml:space="preserve">that we have not encountered those </w:t>
      </w:r>
      <w:r w:rsidRPr="00BF0851">
        <w:t xml:space="preserve">sorts of </w:t>
      </w:r>
      <w:r w:rsidRPr="00BF0851" w:rsidR="0079476C">
        <w:t>difficulties.</w:t>
      </w:r>
    </w:p>
    <w:p w:rsidR="0034750C" w:rsidRPr="00BF0851" w:rsidP="00946FBC">
      <w:pPr>
        <w:pStyle w:val="Answer"/>
      </w:pPr>
      <w:r w:rsidRPr="00BF0851">
        <w:t xml:space="preserve">If you had a different system, where you did not have a unified </w:t>
      </w:r>
      <w:r w:rsidRPr="00BF0851" w:rsidR="004B4565">
        <w:t>Civil Service</w:t>
      </w:r>
      <w:r w:rsidRPr="00BF0851">
        <w:t xml:space="preserve">, </w:t>
      </w:r>
      <w:r w:rsidRPr="00BF0851" w:rsidR="00E22999">
        <w:t xml:space="preserve">maybe it would give </w:t>
      </w:r>
      <w:r w:rsidRPr="00BF0851">
        <w:t>more latitude</w:t>
      </w:r>
      <w:r w:rsidRPr="00BF0851" w:rsidR="00E22999">
        <w:t xml:space="preserve"> to a Cabinet Secretary to say that he or she was not </w:t>
      </w:r>
      <w:r w:rsidRPr="00BF0851" w:rsidR="00A21685">
        <w:t xml:space="preserve">content with the way that </w:t>
      </w:r>
      <w:r w:rsidRPr="00BF0851">
        <w:t xml:space="preserve">things </w:t>
      </w:r>
      <w:r w:rsidRPr="00BF0851" w:rsidR="00A21685">
        <w:t xml:space="preserve">were being </w:t>
      </w:r>
      <w:r w:rsidRPr="00BF0851">
        <w:t xml:space="preserve">managed in a devolved </w:t>
      </w:r>
      <w:r w:rsidRPr="00BF0851" w:rsidR="0008154E">
        <w:t>G</w:t>
      </w:r>
      <w:r w:rsidRPr="00BF0851">
        <w:t>overnment, but we have never been in that space</w:t>
      </w:r>
      <w:r w:rsidRPr="00BF0851" w:rsidR="00A21685">
        <w:t>, so we do not know what that would look like.</w:t>
      </w:r>
    </w:p>
    <w:p w:rsidR="0079476C" w:rsidRPr="00BF0851" w:rsidP="001037D4">
      <w:pPr>
        <w:pStyle w:val="Remark"/>
      </w:pPr>
      <w:sdt>
        <w:sdtPr>
          <w:alias w:val="Member"/>
          <w:tag w:val="&lt;Member mnisId='4765' dodsId='148336'&gt;"/>
          <w:id w:val="502707701"/>
          <w:placeholder>
            <w:docPart w:val="DefaultPlaceholder_-1854013440"/>
          </w:placeholder>
          <w:richText/>
        </w:sdtPr>
        <w:sdtContent>
          <w:r w:rsidRPr="00BF0851">
            <w:rPr>
              <w:rStyle w:val="PlaceholderText"/>
              <w:b/>
              <w:color w:val="auto"/>
            </w:rPr>
            <w:t>Wendy Chamberlain:</w:t>
          </w:r>
        </w:sdtContent>
      </w:sdt>
      <w:r w:rsidRPr="00BF0851" w:rsidR="002C51AB">
        <w:t xml:space="preserve"> That would be a politicisation, almost.</w:t>
      </w:r>
    </w:p>
    <w:p w:rsidR="00FF2D0D" w:rsidRPr="00BF0851" w:rsidP="00FF2D0D">
      <w:pPr>
        <w:pStyle w:val="Answer"/>
      </w:pPr>
      <w:sdt>
        <w:sdtPr>
          <w:alias w:val="Witness"/>
          <w:id w:val="398717240"/>
          <w:placeholder>
            <w:docPart w:val="DefaultPlaceholder_-1854013440"/>
          </w:placeholder>
          <w:richText/>
        </w:sdtPr>
        <w:sdtContent>
          <w:r w:rsidRPr="00BF0851" w:rsidR="00AC71E5">
            <w:rPr>
              <w:rStyle w:val="PlaceholderText"/>
              <w:b/>
              <w:i/>
              <w:color w:val="auto"/>
            </w:rPr>
            <w:t>Philip Rycroft:</w:t>
          </w:r>
          <w:r w:rsidRPr="00BF0851" w:rsidR="0079476C">
            <w:rPr>
              <w:rStyle w:val="PlaceholderText"/>
              <w:b/>
              <w:color w:val="auto"/>
            </w:rPr>
            <w:t xml:space="preserve"> </w:t>
          </w:r>
        </w:sdtContent>
      </w:sdt>
      <w:r w:rsidRPr="00BF0851" w:rsidR="0079476C">
        <w:t xml:space="preserve">So much </w:t>
      </w:r>
      <w:r w:rsidRPr="00BF0851" w:rsidR="001037D4">
        <w:t xml:space="preserve">of this is </w:t>
      </w:r>
      <w:r w:rsidRPr="00BF0851" w:rsidR="0079476C">
        <w:t xml:space="preserve">premised on </w:t>
      </w:r>
      <w:r w:rsidRPr="00BF0851" w:rsidR="001037D4">
        <w:t>what one’s understanding is of</w:t>
      </w:r>
      <w:r w:rsidRPr="00BF0851" w:rsidR="0079476C">
        <w:t xml:space="preserve"> how </w:t>
      </w:r>
      <w:r w:rsidRPr="00BF0851" w:rsidR="001037D4">
        <w:t xml:space="preserve">the </w:t>
      </w:r>
      <w:r w:rsidRPr="00BF0851" w:rsidR="0079476C">
        <w:t xml:space="preserve">politicians </w:t>
      </w:r>
      <w:r w:rsidRPr="00BF0851" w:rsidR="001037D4">
        <w:t xml:space="preserve">in the devolved </w:t>
      </w:r>
      <w:r w:rsidRPr="00BF0851" w:rsidR="004B4565">
        <w:t>Governments</w:t>
      </w:r>
      <w:r w:rsidRPr="00BF0851" w:rsidR="001037D4">
        <w:t xml:space="preserve"> </w:t>
      </w:r>
      <w:r w:rsidRPr="00BF0851" w:rsidR="0079476C">
        <w:t>would manage</w:t>
      </w:r>
      <w:r w:rsidRPr="00BF0851" w:rsidR="0008154E">
        <w:t>.</w:t>
      </w:r>
    </w:p>
    <w:p w:rsidR="003A0FDB" w:rsidRPr="00BF0851" w:rsidP="0079476C">
      <w:pPr>
        <w:pStyle w:val="Question"/>
      </w:pPr>
      <w:sdt>
        <w:sdtPr>
          <w:alias w:val="Member"/>
          <w:tag w:val="&lt;Member mnisId='4765' dodsId='148336'&gt;"/>
          <w:id w:val="-591853573"/>
          <w:placeholder>
            <w:docPart w:val="DefaultPlaceholder_-1854013440"/>
          </w:placeholder>
          <w:richText/>
        </w:sdtPr>
        <w:sdtContent>
          <w:r w:rsidRPr="00BF0851" w:rsidR="0079476C">
            <w:rPr>
              <w:rStyle w:val="PlaceholderText"/>
              <w:b/>
              <w:color w:val="auto"/>
            </w:rPr>
            <w:t>Wendy Chamberlain:</w:t>
          </w:r>
        </w:sdtContent>
      </w:sdt>
      <w:r w:rsidRPr="00BF0851" w:rsidR="0079476C">
        <w:t xml:space="preserve"> </w:t>
      </w:r>
      <w:r w:rsidRPr="00BF0851">
        <w:t>Has that</w:t>
      </w:r>
      <w:r w:rsidRPr="00BF0851" w:rsidR="00FF2D0D">
        <w:t xml:space="preserve">, in either of your views, </w:t>
      </w:r>
      <w:r w:rsidRPr="00BF0851">
        <w:t>evolved, given the fact that devolution has evolved in last 25 years?</w:t>
      </w:r>
      <w:r w:rsidRPr="00BF0851" w:rsidR="00FF2D0D">
        <w:t xml:space="preserve"> I am thinking particularly</w:t>
      </w:r>
      <w:r w:rsidRPr="00BF0851" w:rsidR="00E67BC8">
        <w:t xml:space="preserve"> of</w:t>
      </w:r>
      <w:r w:rsidRPr="00BF0851" w:rsidR="00FF2D0D">
        <w:t xml:space="preserve"> the fact that there </w:t>
      </w:r>
      <w:r w:rsidRPr="00BF0851" w:rsidR="007F541D">
        <w:t>have been more powers devolved to Scotland.</w:t>
      </w:r>
    </w:p>
    <w:p w:rsidR="0034793A" w:rsidRPr="00BF0851" w:rsidP="003A0FDB">
      <w:pPr>
        <w:pStyle w:val="Answer"/>
      </w:pPr>
      <w:sdt>
        <w:sdtPr>
          <w:alias w:val="Witness"/>
          <w:id w:val="1134603442"/>
          <w:placeholder>
            <w:docPart w:val="DefaultPlaceholder_-1854013440"/>
          </w:placeholder>
          <w:richText/>
        </w:sdtPr>
        <w:sdtContent>
          <w:r w:rsidRPr="00BF0851" w:rsidR="00AC71E5">
            <w:rPr>
              <w:rStyle w:val="PlaceholderText"/>
              <w:b/>
              <w:i/>
              <w:color w:val="auto"/>
            </w:rPr>
            <w:t>Philip Rycroft:</w:t>
          </w:r>
          <w:r w:rsidRPr="00BF0851" w:rsidR="003A0FDB">
            <w:rPr>
              <w:rStyle w:val="PlaceholderText"/>
              <w:b/>
              <w:color w:val="auto"/>
            </w:rPr>
            <w:t xml:space="preserve"> </w:t>
          </w:r>
        </w:sdtContent>
      </w:sdt>
      <w:r w:rsidRPr="00BF0851" w:rsidR="003A0FDB">
        <w:t xml:space="preserve">In my </w:t>
      </w:r>
      <w:r w:rsidRPr="00BF0851" w:rsidR="007F541D">
        <w:t xml:space="preserve">personal </w:t>
      </w:r>
      <w:r w:rsidRPr="00BF0851" w:rsidR="003A0FDB">
        <w:t>experience, of course there has been a change.</w:t>
      </w:r>
      <w:r w:rsidRPr="00BF0851" w:rsidR="00AC3A76">
        <w:t xml:space="preserve"> If you go back to when </w:t>
      </w:r>
      <w:r w:rsidRPr="00BF0851" w:rsidR="003A0FDB">
        <w:t>I joined the Scottish Office</w:t>
      </w:r>
      <w:r w:rsidRPr="00BF0851" w:rsidR="0060648B">
        <w:t xml:space="preserve">, </w:t>
      </w:r>
      <w:r w:rsidRPr="00BF0851" w:rsidR="00262451">
        <w:t xml:space="preserve">a lot of folk from Edinburgh and Cardiff spent </w:t>
      </w:r>
      <w:r w:rsidRPr="00BF0851" w:rsidR="003A0FDB">
        <w:t>a lot of time here</w:t>
      </w:r>
      <w:r w:rsidRPr="00BF0851" w:rsidR="00262451">
        <w:t xml:space="preserve">, </w:t>
      </w:r>
      <w:r w:rsidRPr="00BF0851" w:rsidR="003A0FDB">
        <w:t xml:space="preserve">because all </w:t>
      </w:r>
      <w:r w:rsidRPr="00BF0851" w:rsidR="00262451">
        <w:t xml:space="preserve">the </w:t>
      </w:r>
      <w:r w:rsidRPr="00BF0851" w:rsidR="003A0FDB">
        <w:t>legislation went through Westminster.</w:t>
      </w:r>
      <w:r w:rsidRPr="00BF0851" w:rsidR="00262451">
        <w:t xml:space="preserve"> </w:t>
      </w:r>
      <w:r w:rsidRPr="00BF0851" w:rsidR="00DA3D89">
        <w:t>There was a</w:t>
      </w:r>
      <w:r w:rsidRPr="00BF0851" w:rsidR="003A0FDB">
        <w:t xml:space="preserve"> lot more </w:t>
      </w:r>
      <w:r w:rsidRPr="00BF0851" w:rsidR="00CB7628">
        <w:t>up and down</w:t>
      </w:r>
      <w:r w:rsidRPr="00BF0851" w:rsidR="00DA3D89">
        <w:t xml:space="preserve"> to manage </w:t>
      </w:r>
      <w:r w:rsidRPr="00BF0851">
        <w:t>the legislative programme</w:t>
      </w:r>
      <w:r w:rsidRPr="00BF0851" w:rsidR="0008154E">
        <w:t>,</w:t>
      </w:r>
      <w:r w:rsidRPr="00BF0851">
        <w:t xml:space="preserve"> and </w:t>
      </w:r>
      <w:r w:rsidRPr="00BF0851" w:rsidR="00CB7628">
        <w:t xml:space="preserve">people </w:t>
      </w:r>
      <w:r w:rsidRPr="00BF0851">
        <w:t xml:space="preserve">inevitably </w:t>
      </w:r>
      <w:r w:rsidRPr="00BF0851" w:rsidR="00CB7628">
        <w:t>built up understandings</w:t>
      </w:r>
      <w:r w:rsidRPr="00BF0851">
        <w:t xml:space="preserve"> and </w:t>
      </w:r>
      <w:r w:rsidRPr="00BF0851" w:rsidR="00CB7628">
        <w:t>relationships</w:t>
      </w:r>
      <w:r w:rsidRPr="00BF0851">
        <w:t xml:space="preserve"> with their colleagues in Whitehall</w:t>
      </w:r>
      <w:r w:rsidRPr="00BF0851" w:rsidR="00CB7628">
        <w:t>.</w:t>
      </w:r>
    </w:p>
    <w:p w:rsidR="000E1A0B" w:rsidRPr="00BF0851" w:rsidP="003A0FDB">
      <w:pPr>
        <w:pStyle w:val="Answer"/>
      </w:pPr>
      <w:r w:rsidRPr="00BF0851">
        <w:t>Inevitabl</w:t>
      </w:r>
      <w:r w:rsidRPr="00BF0851" w:rsidR="00575ACC">
        <w:t xml:space="preserve">y, </w:t>
      </w:r>
      <w:r w:rsidRPr="00BF0851" w:rsidR="00F748FA">
        <w:t xml:space="preserve">over time, that has attenuated </w:t>
      </w:r>
      <w:r w:rsidRPr="00BF0851" w:rsidR="00486F96">
        <w:t xml:space="preserve">as the legislatures have gone about their business in Cardiff and </w:t>
      </w:r>
      <w:r w:rsidRPr="00BF0851" w:rsidR="007728E7">
        <w:t xml:space="preserve">in </w:t>
      </w:r>
      <w:r w:rsidRPr="00BF0851" w:rsidR="00486F96">
        <w:t>Edinburgh.</w:t>
      </w:r>
      <w:r w:rsidRPr="00BF0851" w:rsidR="007728E7">
        <w:t xml:space="preserve"> There are f</w:t>
      </w:r>
      <w:r w:rsidRPr="00BF0851" w:rsidR="00486F96">
        <w:t xml:space="preserve">ewer people </w:t>
      </w:r>
      <w:r w:rsidRPr="00BF0851" w:rsidR="007728E7">
        <w:t xml:space="preserve">now who </w:t>
      </w:r>
      <w:r w:rsidRPr="00BF0851" w:rsidR="00486F96">
        <w:t xml:space="preserve">have </w:t>
      </w:r>
      <w:r w:rsidRPr="00BF0851" w:rsidR="007728E7">
        <w:t xml:space="preserve">had </w:t>
      </w:r>
      <w:r w:rsidRPr="00BF0851" w:rsidR="00486F96">
        <w:t xml:space="preserve">that </w:t>
      </w:r>
      <w:r w:rsidRPr="00BF0851" w:rsidR="007728E7">
        <w:t xml:space="preserve">sort of </w:t>
      </w:r>
      <w:r w:rsidRPr="00BF0851" w:rsidR="00486F96">
        <w:t>experience</w:t>
      </w:r>
      <w:r w:rsidRPr="00BF0851" w:rsidR="007728E7">
        <w:t xml:space="preserve">. In fact, we are more or less </w:t>
      </w:r>
      <w:r w:rsidRPr="00BF0851">
        <w:t xml:space="preserve">coming to the end of </w:t>
      </w:r>
      <w:r w:rsidRPr="00BF0851" w:rsidR="007728E7">
        <w:t xml:space="preserve">the careers of people </w:t>
      </w:r>
      <w:r w:rsidRPr="00BF0851">
        <w:t>who</w:t>
      </w:r>
      <w:r w:rsidRPr="00BF0851" w:rsidR="007728E7">
        <w:t xml:space="preserve"> </w:t>
      </w:r>
      <w:r w:rsidRPr="00BF0851">
        <w:t xml:space="preserve">had </w:t>
      </w:r>
      <w:r w:rsidRPr="00BF0851" w:rsidR="007728E7">
        <w:t>senior</w:t>
      </w:r>
      <w:r w:rsidRPr="00BF0851" w:rsidR="0008154E">
        <w:t>-</w:t>
      </w:r>
      <w:r w:rsidRPr="00BF0851" w:rsidR="007728E7">
        <w:t xml:space="preserve">level experience before </w:t>
      </w:r>
      <w:r w:rsidRPr="00BF0851">
        <w:t>devolution.</w:t>
      </w:r>
    </w:p>
    <w:p w:rsidR="00E0399F" w:rsidRPr="00BF0851" w:rsidP="003A0FDB">
      <w:pPr>
        <w:pStyle w:val="Answer"/>
      </w:pPr>
      <w:r w:rsidRPr="00BF0851">
        <w:t xml:space="preserve">The understanding of what it means to work in Edinburgh </w:t>
      </w:r>
      <w:r w:rsidRPr="00BF0851" w:rsidR="00FD3AC1">
        <w:t xml:space="preserve">and Cardiff </w:t>
      </w:r>
      <w:r w:rsidRPr="00BF0851">
        <w:t xml:space="preserve">has to be </w:t>
      </w:r>
      <w:r w:rsidRPr="00BF0851" w:rsidR="00FD3AC1">
        <w:t xml:space="preserve">constantly </w:t>
      </w:r>
      <w:r w:rsidRPr="00BF0851">
        <w:t>refreshed, and vice versa</w:t>
      </w:r>
      <w:r w:rsidRPr="00BF0851" w:rsidR="00FD3AC1">
        <w:t xml:space="preserve"> as well</w:t>
      </w:r>
      <w:r w:rsidRPr="00BF0851">
        <w:t xml:space="preserve">. </w:t>
      </w:r>
      <w:r w:rsidRPr="00BF0851" w:rsidR="00FD3AC1">
        <w:t>The folk who work in Edinburgh and Cardiff n</w:t>
      </w:r>
      <w:r w:rsidRPr="00BF0851">
        <w:t xml:space="preserve">eed to put the </w:t>
      </w:r>
      <w:r w:rsidRPr="00BF0851">
        <w:t xml:space="preserve">effort in to understand how </w:t>
      </w:r>
      <w:r w:rsidRPr="00BF0851" w:rsidR="00197EFD">
        <w:t xml:space="preserve">their </w:t>
      </w:r>
      <w:r w:rsidRPr="00BF0851">
        <w:t>colleagues in Whitehall</w:t>
      </w:r>
      <w:r w:rsidRPr="00BF0851" w:rsidR="00197EFD">
        <w:t xml:space="preserve"> function</w:t>
      </w:r>
      <w:r w:rsidRPr="00BF0851">
        <w:t xml:space="preserve">. </w:t>
      </w:r>
      <w:r w:rsidRPr="00BF0851" w:rsidR="00197EFD">
        <w:t>You just c</w:t>
      </w:r>
      <w:r w:rsidRPr="00BF0851">
        <w:t>annot take that for granted</w:t>
      </w:r>
      <w:r w:rsidRPr="00BF0851" w:rsidR="00197EFD">
        <w:t xml:space="preserve"> anymore and that is such an important part of this picture</w:t>
      </w:r>
      <w:r w:rsidRPr="00BF0851">
        <w:t>.</w:t>
      </w:r>
    </w:p>
    <w:p w:rsidR="005F5A04" w:rsidRPr="00BF0851" w:rsidP="00AF1D5C">
      <w:pPr>
        <w:pStyle w:val="Answer"/>
      </w:pPr>
      <w:sdt>
        <w:sdtPr>
          <w:alias w:val="Witness"/>
          <w:id w:val="476571854"/>
          <w:placeholder>
            <w:docPart w:val="DefaultPlaceholder_-1854013440"/>
          </w:placeholder>
          <w:richText/>
        </w:sdtPr>
        <w:sdtContent>
          <w:r w:rsidRPr="00BF0851" w:rsidR="00AC71E5">
            <w:rPr>
              <w:rStyle w:val="PlaceholderText"/>
              <w:b/>
              <w:i/>
              <w:color w:val="auto"/>
            </w:rPr>
            <w:t>Richard Parry:</w:t>
          </w:r>
          <w:r w:rsidRPr="00BF0851" w:rsidR="00E0399F">
            <w:rPr>
              <w:rStyle w:val="PlaceholderText"/>
              <w:b/>
              <w:color w:val="auto"/>
            </w:rPr>
            <w:t xml:space="preserve"> </w:t>
          </w:r>
        </w:sdtContent>
      </w:sdt>
      <w:r w:rsidRPr="00BF0851" w:rsidR="00F372C1">
        <w:t xml:space="preserve">The </w:t>
      </w:r>
      <w:r w:rsidRPr="00BF0851" w:rsidR="00E0399F">
        <w:t xml:space="preserve">big thing was when </w:t>
      </w:r>
      <w:r w:rsidRPr="00BF0851" w:rsidR="00F372C1">
        <w:t xml:space="preserve">the </w:t>
      </w:r>
      <w:r w:rsidRPr="00BF0851" w:rsidR="00E0399F">
        <w:t>two SNP First Ministers decided</w:t>
      </w:r>
      <w:r w:rsidRPr="00BF0851" w:rsidR="00D1642B">
        <w:t xml:space="preserve"> that their new </w:t>
      </w:r>
      <w:r w:rsidRPr="00BF0851" w:rsidR="00ED15E5">
        <w:t>permanent sec</w:t>
      </w:r>
      <w:r w:rsidRPr="00BF0851" w:rsidR="00D1642B">
        <w:t>retary would be a person from England, who had never been in Scotland before.</w:t>
      </w:r>
      <w:r w:rsidRPr="00BF0851" w:rsidR="005109B5">
        <w:t xml:space="preserve"> That </w:t>
      </w:r>
      <w:r w:rsidRPr="00BF0851" w:rsidR="00C20F94">
        <w:t xml:space="preserve">is quite extraordinary, in a way, when you think about it in each case. Peter Housden was an </w:t>
      </w:r>
      <w:r w:rsidRPr="00BF0851" w:rsidR="00E0399F">
        <w:t xml:space="preserve">existing </w:t>
      </w:r>
      <w:r w:rsidRPr="00BF0851" w:rsidR="00ED15E5">
        <w:t>permanent sec</w:t>
      </w:r>
      <w:r w:rsidRPr="00BF0851" w:rsidR="00E0399F">
        <w:t>retary</w:t>
      </w:r>
      <w:r w:rsidRPr="00BF0851" w:rsidR="00C20F94">
        <w:t>, so it w</w:t>
      </w:r>
      <w:r w:rsidRPr="00BF0851" w:rsidR="00E0399F">
        <w:t>as said at the time</w:t>
      </w:r>
      <w:r w:rsidRPr="00BF0851" w:rsidR="00AF1D5C">
        <w:t xml:space="preserve"> that the Scottish Government </w:t>
      </w:r>
      <w:r w:rsidRPr="00BF0851">
        <w:t xml:space="preserve">wanted a </w:t>
      </w:r>
      <w:r w:rsidRPr="00BF0851" w:rsidR="007D06FB">
        <w:t>big guy for a big job</w:t>
      </w:r>
      <w:r w:rsidRPr="00BF0851">
        <w:t>, which he was</w:t>
      </w:r>
      <w:r w:rsidRPr="00BF0851" w:rsidR="007D06FB">
        <w:t>.</w:t>
      </w:r>
    </w:p>
    <w:p w:rsidR="00CB7EBC" w:rsidRPr="00BF0851" w:rsidP="005A660B">
      <w:pPr>
        <w:pStyle w:val="Answer"/>
      </w:pPr>
      <w:r w:rsidRPr="00BF0851">
        <w:t xml:space="preserve">Nicola Sturgeon </w:t>
      </w:r>
      <w:r w:rsidRPr="00BF0851" w:rsidR="005F5A04">
        <w:t xml:space="preserve">chose to </w:t>
      </w:r>
      <w:r w:rsidRPr="00BF0851">
        <w:t>jump</w:t>
      </w:r>
      <w:r w:rsidRPr="00BF0851" w:rsidR="005F5A04">
        <w:t xml:space="preserve"> </w:t>
      </w:r>
      <w:r w:rsidRPr="00BF0851">
        <w:t xml:space="preserve">on that. </w:t>
      </w:r>
      <w:r w:rsidRPr="00BF0851" w:rsidR="005F5A04">
        <w:t>Under the n</w:t>
      </w:r>
      <w:r w:rsidRPr="00BF0851">
        <w:t>ew regime</w:t>
      </w:r>
      <w:r w:rsidRPr="00BF0851" w:rsidR="005F5A04">
        <w:t xml:space="preserve">, where the First Minister has the last word and </w:t>
      </w:r>
      <w:r w:rsidRPr="00BF0851" w:rsidR="00A56B5D">
        <w:t>can choose between the candidates</w:t>
      </w:r>
      <w:r w:rsidRPr="00BF0851" w:rsidR="005F5A04">
        <w:t xml:space="preserve"> considered worthy of appointment, which was not the case before</w:t>
      </w:r>
      <w:r w:rsidRPr="00BF0851" w:rsidR="00B45728">
        <w:t>, she</w:t>
      </w:r>
      <w:r w:rsidRPr="00BF0851">
        <w:t xml:space="preserve"> </w:t>
      </w:r>
      <w:r w:rsidRPr="00BF0851" w:rsidR="00457AE9">
        <w:t>chose</w:t>
      </w:r>
      <w:r w:rsidRPr="00BF0851">
        <w:t xml:space="preserve"> John-Paul Marks, who was in the </w:t>
      </w:r>
      <w:r w:rsidRPr="00BF0851" w:rsidR="00457AE9">
        <w:t>Department for Work and Pensions</w:t>
      </w:r>
      <w:r w:rsidRPr="00BF0851">
        <w:t>, very much working on the new social security matters that were being devolved</w:t>
      </w:r>
      <w:r w:rsidRPr="00BF0851" w:rsidR="00457AE9">
        <w:t>.</w:t>
      </w:r>
    </w:p>
    <w:p w:rsidR="005E2C45" w:rsidRPr="00BF0851" w:rsidP="008A4E9F">
      <w:pPr>
        <w:pStyle w:val="Answer"/>
      </w:pPr>
      <w:r w:rsidRPr="00BF0851">
        <w:t xml:space="preserve">Once the SNP said, “We are going to bring </w:t>
      </w:r>
      <w:r w:rsidRPr="00BF0851" w:rsidR="00F21DD0">
        <w:t xml:space="preserve">in </w:t>
      </w:r>
      <w:r w:rsidRPr="00BF0851">
        <w:t>someone from the outside</w:t>
      </w:r>
      <w:r w:rsidR="001F4964">
        <w:t>,</w:t>
      </w:r>
      <w:r w:rsidRPr="00BF0851">
        <w:t xml:space="preserve">” it </w:t>
      </w:r>
      <w:r w:rsidRPr="00BF0851" w:rsidR="00F21DD0">
        <w:t xml:space="preserve">really </w:t>
      </w:r>
      <w:r w:rsidRPr="00BF0851">
        <w:t xml:space="preserve">changed </w:t>
      </w:r>
      <w:r w:rsidRPr="00BF0851" w:rsidR="001A6A3C">
        <w:t xml:space="preserve">things, </w:t>
      </w:r>
      <w:r w:rsidRPr="00BF0851">
        <w:t xml:space="preserve">because the whole system worked. </w:t>
      </w:r>
      <w:r w:rsidRPr="00BF0851" w:rsidR="001A6A3C">
        <w:t>The outcome of the system was tha</w:t>
      </w:r>
      <w:r w:rsidRPr="00BF0851" w:rsidR="00213142">
        <w:t xml:space="preserve">t </w:t>
      </w:r>
      <w:r w:rsidRPr="00BF0851" w:rsidR="008840AB">
        <w:t xml:space="preserve">it was </w:t>
      </w:r>
      <w:r w:rsidRPr="00BF0851" w:rsidR="003B7ACC">
        <w:t>like an import</w:t>
      </w:r>
      <w:r w:rsidRPr="00BF0851" w:rsidR="008840AB">
        <w:t xml:space="preserve">. That is happening in all walks of life. It is a wonderful feature of Scotland. Coming from Wales, I can tell you it is a wonderful feature of Scotland that people </w:t>
      </w:r>
      <w:r w:rsidRPr="00BF0851" w:rsidR="00810D16">
        <w:t>can</w:t>
      </w:r>
      <w:r w:rsidRPr="00BF0851" w:rsidR="008A4E9F">
        <w:t xml:space="preserve"> </w:t>
      </w:r>
      <w:r w:rsidRPr="00BF0851" w:rsidR="00810D16">
        <w:t xml:space="preserve">come </w:t>
      </w:r>
      <w:r w:rsidRPr="00BF0851" w:rsidR="008A4E9F">
        <w:t xml:space="preserve">in </w:t>
      </w:r>
      <w:r w:rsidRPr="00BF0851" w:rsidR="00810D16">
        <w:t>from outside</w:t>
      </w:r>
      <w:r w:rsidRPr="00BF0851" w:rsidR="008A4E9F">
        <w:t xml:space="preserve"> and </w:t>
      </w:r>
      <w:r w:rsidRPr="00BF0851" w:rsidR="00810D16">
        <w:t xml:space="preserve">they are </w:t>
      </w:r>
      <w:r w:rsidRPr="00BF0851" w:rsidR="008A4E9F">
        <w:t xml:space="preserve">very much </w:t>
      </w:r>
      <w:r w:rsidRPr="00BF0851" w:rsidR="00810D16">
        <w:t xml:space="preserve">welcomed into </w:t>
      </w:r>
      <w:r w:rsidRPr="00BF0851" w:rsidR="008A4E9F">
        <w:t xml:space="preserve">the biggest </w:t>
      </w:r>
      <w:r w:rsidRPr="00BF0851" w:rsidR="00810D16">
        <w:t xml:space="preserve">jobs. </w:t>
      </w:r>
      <w:r w:rsidRPr="00BF0851" w:rsidR="008A4E9F">
        <w:t>It is n</w:t>
      </w:r>
      <w:r w:rsidRPr="00BF0851" w:rsidR="00810D16">
        <w:t>ot like an SNP First Minister</w:t>
      </w:r>
      <w:r w:rsidRPr="00BF0851" w:rsidR="008A4E9F">
        <w:t xml:space="preserve"> saying, </w:t>
      </w:r>
      <w:r w:rsidRPr="00BF0851" w:rsidR="00810D16">
        <w:t>“I want this person</w:t>
      </w:r>
      <w:r w:rsidRPr="00BF0851" w:rsidR="008A4E9F">
        <w:t xml:space="preserve"> who I know from Scottish local government”</w:t>
      </w:r>
      <w:r w:rsidRPr="00BF0851" w:rsidR="00EF5FFA">
        <w:t>.</w:t>
      </w:r>
      <w:r w:rsidRPr="00BF0851">
        <w:t xml:space="preserve"> </w:t>
      </w:r>
    </w:p>
    <w:p w:rsidR="001B5D7C" w:rsidRPr="00BF0851" w:rsidP="00EF5FFA">
      <w:pPr>
        <w:pStyle w:val="Answer"/>
      </w:pPr>
      <w:r w:rsidRPr="00BF0851">
        <w:t xml:space="preserve">It </w:t>
      </w:r>
      <w:r w:rsidRPr="00BF0851" w:rsidR="00EF5FFA">
        <w:t xml:space="preserve">did not happen that way at all and it </w:t>
      </w:r>
      <w:r w:rsidRPr="00BF0851">
        <w:t xml:space="preserve">was because </w:t>
      </w:r>
      <w:r w:rsidRPr="00BF0851" w:rsidR="00EF5FFA">
        <w:t>Alex Salmond and Nicola Sturgeon</w:t>
      </w:r>
      <w:r w:rsidRPr="00BF0851" w:rsidR="003B7ACC">
        <w:t xml:space="preserve"> </w:t>
      </w:r>
      <w:r w:rsidRPr="00BF0851">
        <w:t xml:space="preserve">could see </w:t>
      </w:r>
      <w:r w:rsidRPr="00BF0851" w:rsidR="00EF5FFA">
        <w:t xml:space="preserve">that </w:t>
      </w:r>
      <w:r w:rsidRPr="00BF0851">
        <w:t xml:space="preserve">this job is </w:t>
      </w:r>
      <w:r w:rsidRPr="00BF0851" w:rsidR="0088710D">
        <w:t>not a means of control</w:t>
      </w:r>
      <w:r w:rsidRPr="00BF0851">
        <w:t xml:space="preserve"> from the UK on</w:t>
      </w:r>
      <w:r w:rsidRPr="00BF0851" w:rsidR="003B7ACC">
        <w:t xml:space="preserve"> </w:t>
      </w:r>
      <w:r w:rsidRPr="00BF0851">
        <w:t xml:space="preserve">to Scotland. It is a channel of influence </w:t>
      </w:r>
      <w:r w:rsidRPr="00BF0851" w:rsidR="00EB1BE4">
        <w:t xml:space="preserve">from Scotland into the UK and it </w:t>
      </w:r>
      <w:r w:rsidRPr="00BF0851">
        <w:t>could be useful.</w:t>
      </w:r>
    </w:p>
    <w:p w:rsidR="001B5D7C" w:rsidRPr="00BF0851" w:rsidP="001B5D7C">
      <w:pPr>
        <w:pStyle w:val="Question"/>
      </w:pPr>
      <w:sdt>
        <w:sdtPr>
          <w:alias w:val="Member"/>
          <w:tag w:val="&lt;Member mnisId='4765' dodsId='148336'&gt;"/>
          <w:id w:val="-358511782"/>
          <w:placeholder>
            <w:docPart w:val="DefaultPlaceholder_-1854013440"/>
          </w:placeholder>
          <w:richText/>
        </w:sdtPr>
        <w:sdtContent>
          <w:r w:rsidRPr="00BF0851">
            <w:rPr>
              <w:rStyle w:val="PlaceholderText"/>
              <w:b/>
              <w:color w:val="auto"/>
            </w:rPr>
            <w:t>Wendy Chamberlain:</w:t>
          </w:r>
        </w:sdtContent>
      </w:sdt>
      <w:r w:rsidRPr="00BF0851">
        <w:t xml:space="preserve"> Having a navigator</w:t>
      </w:r>
      <w:r w:rsidRPr="00BF0851" w:rsidR="00EB1BE4">
        <w:t xml:space="preserve"> that knows the territory is helpful</w:t>
      </w:r>
      <w:r w:rsidRPr="00BF0851">
        <w:t>.</w:t>
      </w:r>
    </w:p>
    <w:p w:rsidR="008F0008" w:rsidRPr="00BF0851" w:rsidP="005C6955">
      <w:pPr>
        <w:pStyle w:val="Answer"/>
      </w:pPr>
      <w:sdt>
        <w:sdtPr>
          <w:alias w:val="Witness"/>
          <w:id w:val="-497499298"/>
          <w:placeholder>
            <w:docPart w:val="DefaultPlaceholder_-1854013440"/>
          </w:placeholder>
          <w:richText/>
        </w:sdtPr>
        <w:sdtContent>
          <w:r w:rsidRPr="00BF0851" w:rsidR="005C6955">
            <w:rPr>
              <w:rStyle w:val="PlaceholderText"/>
              <w:b/>
              <w:i/>
              <w:iCs/>
              <w:color w:val="auto"/>
            </w:rPr>
            <w:t>Richard Parry:</w:t>
          </w:r>
          <w:r w:rsidRPr="00BF0851" w:rsidR="005C6955">
            <w:rPr>
              <w:rStyle w:val="PlaceholderText"/>
              <w:b/>
              <w:color w:val="auto"/>
            </w:rPr>
            <w:t xml:space="preserve"> </w:t>
          </w:r>
        </w:sdtContent>
      </w:sdt>
      <w:r w:rsidRPr="00BF0851" w:rsidR="005C6955">
        <w:t>Yes.</w:t>
      </w:r>
    </w:p>
    <w:p w:rsidR="003B7ACC" w:rsidRPr="00BF0851" w:rsidP="00A23FC4">
      <w:pPr>
        <w:pStyle w:val="Question"/>
      </w:pPr>
      <w:sdt>
        <w:sdtPr>
          <w:alias w:val="Member"/>
          <w:tag w:val="&lt;Member mnisId='4627' dodsId='64597'&gt;"/>
          <w:id w:val="1411279072"/>
          <w:placeholder>
            <w:docPart w:val="DefaultPlaceholder_-1854013440"/>
          </w:placeholder>
          <w:richText/>
        </w:sdtPr>
        <w:sdtContent>
          <w:r w:rsidRPr="00BF0851" w:rsidR="00AC33BB">
            <w:rPr>
              <w:rStyle w:val="PlaceholderText"/>
              <w:b/>
              <w:color w:val="auto"/>
            </w:rPr>
            <w:t>Douglas Ross:</w:t>
          </w:r>
        </w:sdtContent>
      </w:sdt>
      <w:r w:rsidRPr="00BF0851" w:rsidR="00AC33BB">
        <w:t xml:space="preserve"> </w:t>
      </w:r>
      <w:r w:rsidRPr="00BF0851" w:rsidR="00AD7C1C">
        <w:t>Mr Rycroft, c</w:t>
      </w:r>
      <w:r w:rsidRPr="00BF0851" w:rsidR="00AC33BB">
        <w:t xml:space="preserve">an I start with you? Today is a big day with the infected blood inquiry and some Scottish Office officials </w:t>
      </w:r>
      <w:r w:rsidRPr="00BF0851" w:rsidR="000D7953">
        <w:t xml:space="preserve">and Ministers </w:t>
      </w:r>
      <w:r w:rsidRPr="00BF0851" w:rsidR="00AC33BB">
        <w:t>are cri</w:t>
      </w:r>
      <w:r w:rsidRPr="00BF0851" w:rsidR="00864943">
        <w:t>ticised</w:t>
      </w:r>
      <w:r w:rsidRPr="00BF0851" w:rsidR="00C807C4">
        <w:t>. A</w:t>
      </w:r>
      <w:r w:rsidRPr="00BF0851" w:rsidR="000D7953">
        <w:t>ccording to Sir Brian Langstaff</w:t>
      </w:r>
      <w:r w:rsidRPr="00BF0851" w:rsidR="00C807C4">
        <w:t xml:space="preserve">, </w:t>
      </w:r>
      <w:r w:rsidRPr="00BF0851">
        <w:t>d</w:t>
      </w:r>
      <w:r w:rsidRPr="00BF0851" w:rsidR="002759DE">
        <w:t>ecision</w:t>
      </w:r>
      <w:r w:rsidRPr="00BF0851">
        <w:t>-</w:t>
      </w:r>
      <w:r w:rsidRPr="00BF0851" w:rsidR="002759DE">
        <w:t>makers in Scotland knew there was a real risk</w:t>
      </w:r>
      <w:r w:rsidRPr="00BF0851" w:rsidR="00A23FC4">
        <w:t xml:space="preserve"> but, </w:t>
      </w:r>
      <w:r w:rsidRPr="00BF0851" w:rsidR="00864943">
        <w:t xml:space="preserve">due to a lack of knowledge, </w:t>
      </w:r>
      <w:r w:rsidRPr="00BF0851" w:rsidR="00A23FC4">
        <w:t xml:space="preserve">their </w:t>
      </w:r>
      <w:r w:rsidRPr="00BF0851" w:rsidR="00864943">
        <w:t>response was insufficien</w:t>
      </w:r>
      <w:r w:rsidRPr="00BF0851" w:rsidR="00A23FC4">
        <w:t xml:space="preserve">t and too slow. </w:t>
      </w:r>
    </w:p>
    <w:p w:rsidR="00864943" w:rsidRPr="00BF0851" w:rsidP="003B7ACC">
      <w:pPr>
        <w:pStyle w:val="Question"/>
        <w:numPr>
          <w:ilvl w:val="0"/>
          <w:numId w:val="0"/>
        </w:numPr>
        <w:ind w:left="794"/>
      </w:pPr>
      <w:r w:rsidRPr="00BF0851">
        <w:t xml:space="preserve">I know you joined </w:t>
      </w:r>
      <w:r w:rsidRPr="00BF0851" w:rsidR="008F0C6C">
        <w:t xml:space="preserve">the Scottish Office in 1989. </w:t>
      </w:r>
      <w:r w:rsidRPr="00BF0851">
        <w:t xml:space="preserve">During your entire time there, did this issue get raised? </w:t>
      </w:r>
      <w:r w:rsidRPr="00BF0851" w:rsidR="00CE06F0">
        <w:t>Were you i</w:t>
      </w:r>
      <w:r w:rsidRPr="00BF0851">
        <w:t>nvolved in any way</w:t>
      </w:r>
      <w:r w:rsidRPr="00BF0851" w:rsidR="00CE06F0">
        <w:t xml:space="preserve">? Do you </w:t>
      </w:r>
      <w:r w:rsidRPr="00BF0851">
        <w:t>remember discussions about this</w:t>
      </w:r>
      <w:r w:rsidRPr="00BF0851" w:rsidR="00CE06F0">
        <w:t>, either in the UK Government or when you moved to the Scottish Government?</w:t>
      </w:r>
    </w:p>
    <w:p w:rsidR="00B45B02" w:rsidRPr="00BF0851" w:rsidP="00864943">
      <w:pPr>
        <w:pStyle w:val="Answer"/>
      </w:pPr>
      <w:sdt>
        <w:sdtPr>
          <w:alias w:val="Witness"/>
          <w:id w:val="1727802375"/>
          <w:placeholder>
            <w:docPart w:val="DefaultPlaceholder_-1854013440"/>
          </w:placeholder>
          <w:richText/>
        </w:sdtPr>
        <w:sdtContent>
          <w:r w:rsidRPr="00BF0851" w:rsidR="00AC71E5">
            <w:rPr>
              <w:rStyle w:val="PlaceholderText"/>
              <w:b/>
              <w:i/>
              <w:color w:val="auto"/>
            </w:rPr>
            <w:t>Philip Rycroft:</w:t>
          </w:r>
          <w:r w:rsidRPr="00BF0851" w:rsidR="00864943">
            <w:rPr>
              <w:rStyle w:val="PlaceholderText"/>
              <w:b/>
              <w:color w:val="auto"/>
            </w:rPr>
            <w:t xml:space="preserve"> </w:t>
          </w:r>
        </w:sdtContent>
      </w:sdt>
      <w:r w:rsidRPr="00BF0851" w:rsidR="00F95EFE">
        <w:t xml:space="preserve">The answer </w:t>
      </w:r>
      <w:r w:rsidRPr="00BF0851" w:rsidR="00A80312">
        <w:t xml:space="preserve">to that </w:t>
      </w:r>
      <w:r w:rsidRPr="00BF0851" w:rsidR="00F95EFE">
        <w:t>is no</w:t>
      </w:r>
      <w:r w:rsidRPr="00BF0851" w:rsidR="00A80312">
        <w:t xml:space="preserve">, because </w:t>
      </w:r>
      <w:r w:rsidRPr="00BF0851" w:rsidR="00F95EFE">
        <w:t>I was never in a policy area that touched on</w:t>
      </w:r>
      <w:r w:rsidRPr="00BF0851" w:rsidR="00A80312">
        <w:t xml:space="preserve"> this. If </w:t>
      </w:r>
      <w:r w:rsidRPr="00BF0851" w:rsidR="00E15500">
        <w:t>you look at my career, I started off</w:t>
      </w:r>
      <w:r w:rsidRPr="00BF0851" w:rsidR="00415110">
        <w:t xml:space="preserve"> in ag</w:t>
      </w:r>
      <w:r w:rsidRPr="00BF0851" w:rsidR="003B7ACC">
        <w:t>riculture and fisheries, then moved on to</w:t>
      </w:r>
      <w:r w:rsidRPr="00BF0851" w:rsidR="00415110">
        <w:t xml:space="preserve"> </w:t>
      </w:r>
      <w:r w:rsidRPr="00BF0851">
        <w:t>European affairs</w:t>
      </w:r>
      <w:r w:rsidRPr="00BF0851" w:rsidR="003B7ACC">
        <w:t xml:space="preserve"> and</w:t>
      </w:r>
      <w:r w:rsidRPr="00BF0851">
        <w:t xml:space="preserve"> education</w:t>
      </w:r>
      <w:r w:rsidRPr="00BF0851" w:rsidR="00F97BFC">
        <w:t xml:space="preserve">. I did a lot, but never </w:t>
      </w:r>
      <w:r w:rsidRPr="00BF0851">
        <w:t>worked on the health side of things. I</w:t>
      </w:r>
      <w:r w:rsidRPr="00BF0851" w:rsidR="00F97BFC">
        <w:t xml:space="preserve">t </w:t>
      </w:r>
      <w:r w:rsidRPr="00BF0851">
        <w:t>was never across</w:t>
      </w:r>
      <w:r w:rsidRPr="00BF0851" w:rsidR="00F97BFC">
        <w:t xml:space="preserve"> my radar screen, north or south.</w:t>
      </w:r>
    </w:p>
    <w:p w:rsidR="00C36D87" w:rsidRPr="00BF0851" w:rsidP="00B45B02">
      <w:pPr>
        <w:pStyle w:val="Question"/>
      </w:pPr>
      <w:sdt>
        <w:sdtPr>
          <w:alias w:val="Member"/>
          <w:tag w:val="&lt;Member mnisId='4627' dodsId='64597'&gt;"/>
          <w:id w:val="381063741"/>
          <w:placeholder>
            <w:docPart w:val="DefaultPlaceholder_-1854013440"/>
          </w:placeholder>
          <w:richText/>
        </w:sdtPr>
        <w:sdtContent>
          <w:r w:rsidRPr="00BF0851" w:rsidR="00B45B02">
            <w:rPr>
              <w:rStyle w:val="PlaceholderText"/>
              <w:b/>
              <w:color w:val="auto"/>
            </w:rPr>
            <w:t>Douglas Ross:</w:t>
          </w:r>
        </w:sdtContent>
      </w:sdt>
      <w:r w:rsidRPr="00BF0851" w:rsidR="00B45B02">
        <w:t xml:space="preserve"> </w:t>
      </w:r>
      <w:r w:rsidRPr="00BF0851">
        <w:t xml:space="preserve">Even as </w:t>
      </w:r>
      <w:r w:rsidRPr="00BF0851" w:rsidR="00B45B02">
        <w:t>it became a bigger issue more recently</w:t>
      </w:r>
      <w:r w:rsidRPr="00BF0851">
        <w:t>, it never crossed—</w:t>
      </w:r>
    </w:p>
    <w:p w:rsidR="00C36D87" w:rsidRPr="00BF0851" w:rsidP="00C36D87">
      <w:pPr>
        <w:pStyle w:val="Answer"/>
      </w:pPr>
      <w:sdt>
        <w:sdtPr>
          <w:alias w:val="Witness"/>
          <w:id w:val="90138908"/>
          <w:placeholder>
            <w:docPart w:val="DefaultPlaceholder_-1854013440"/>
          </w:placeholder>
          <w:richText/>
        </w:sdtPr>
        <w:sdtContent>
          <w:r w:rsidRPr="00BF0851">
            <w:rPr>
              <w:rStyle w:val="PlaceholderText"/>
              <w:b/>
              <w:i/>
              <w:iCs/>
              <w:color w:val="auto"/>
            </w:rPr>
            <w:t>Philip Rycroft:</w:t>
          </w:r>
          <w:r w:rsidRPr="00BF0851">
            <w:rPr>
              <w:rStyle w:val="PlaceholderText"/>
              <w:b/>
              <w:color w:val="auto"/>
            </w:rPr>
            <w:t xml:space="preserve"> </w:t>
          </w:r>
        </w:sdtContent>
      </w:sdt>
      <w:r w:rsidRPr="00BF0851">
        <w:t>No</w:t>
      </w:r>
      <w:r w:rsidRPr="00BF0851" w:rsidR="003B7ACC">
        <w:t>.</w:t>
      </w:r>
    </w:p>
    <w:p w:rsidR="008048CD" w:rsidRPr="00BF0851" w:rsidP="00517D56">
      <w:pPr>
        <w:pStyle w:val="Remark"/>
      </w:pPr>
      <w:sdt>
        <w:sdtPr>
          <w:alias w:val="Member"/>
          <w:tag w:val="&lt;Member mnisId='4627' dodsId='64597'&gt;"/>
          <w:id w:val="805441327"/>
          <w:placeholder>
            <w:docPart w:val="DefaultPlaceholder_-1854013440"/>
          </w:placeholder>
          <w:richText/>
        </w:sdtPr>
        <w:sdtContent>
          <w:r w:rsidRPr="00BF0851" w:rsidR="00C36D87">
            <w:rPr>
              <w:rStyle w:val="PlaceholderText"/>
              <w:b/>
              <w:color w:val="auto"/>
            </w:rPr>
            <w:t>Douglas Ross:</w:t>
          </w:r>
        </w:sdtContent>
      </w:sdt>
      <w:r w:rsidRPr="00BF0851" w:rsidR="00C36D87">
        <w:t xml:space="preserve"> </w:t>
      </w:r>
      <w:r w:rsidRPr="00BF0851" w:rsidR="00B45B02">
        <w:t>I am not asking</w:t>
      </w:r>
      <w:r w:rsidRPr="00BF0851">
        <w:t xml:space="preserve"> because</w:t>
      </w:r>
      <w:r w:rsidRPr="00BF0851" w:rsidR="003B7ACC">
        <w:t>—</w:t>
      </w:r>
    </w:p>
    <w:p w:rsidR="00B45B02" w:rsidRPr="00BF0851" w:rsidP="003A2F24">
      <w:pPr>
        <w:pStyle w:val="Answer"/>
      </w:pPr>
      <w:sdt>
        <w:sdtPr>
          <w:alias w:val="Witness"/>
          <w:id w:val="1763722382"/>
          <w:placeholder>
            <w:docPart w:val="DefaultPlaceholder_-1854013440"/>
          </w:placeholder>
          <w:richText/>
        </w:sdtPr>
        <w:sdtContent>
          <w:r w:rsidRPr="00BF0851" w:rsidR="008048CD">
            <w:rPr>
              <w:rStyle w:val="PlaceholderText"/>
              <w:b/>
              <w:i/>
              <w:iCs/>
              <w:color w:val="auto"/>
            </w:rPr>
            <w:t>Philip Rycroft:</w:t>
          </w:r>
          <w:r w:rsidRPr="00BF0851" w:rsidR="008048CD">
            <w:rPr>
              <w:rStyle w:val="PlaceholderText"/>
              <w:b/>
              <w:color w:val="auto"/>
            </w:rPr>
            <w:t xml:space="preserve"> </w:t>
          </w:r>
        </w:sdtContent>
      </w:sdt>
      <w:r w:rsidRPr="00BF0851" w:rsidR="008048CD">
        <w:t xml:space="preserve">It is a very fair question to ask, </w:t>
      </w:r>
      <w:r w:rsidRPr="00BF0851">
        <w:t xml:space="preserve">because it is </w:t>
      </w:r>
      <w:r w:rsidRPr="00BF0851" w:rsidR="003A2F24">
        <w:t xml:space="preserve">one of those </w:t>
      </w:r>
      <w:r w:rsidRPr="00BF0851">
        <w:t xml:space="preserve">issues </w:t>
      </w:r>
      <w:r w:rsidRPr="00BF0851" w:rsidR="003A2F24">
        <w:t xml:space="preserve">where </w:t>
      </w:r>
      <w:r w:rsidRPr="00BF0851">
        <w:t xml:space="preserve">there is </w:t>
      </w:r>
      <w:r w:rsidRPr="00BF0851" w:rsidR="003A2F24">
        <w:t xml:space="preserve">going to be </w:t>
      </w:r>
      <w:r w:rsidRPr="00BF0851">
        <w:t xml:space="preserve">a lot of explaining to do and </w:t>
      </w:r>
      <w:r w:rsidRPr="00BF0851" w:rsidR="00A01A5C">
        <w:t xml:space="preserve">absolutely </w:t>
      </w:r>
      <w:r w:rsidRPr="00BF0851">
        <w:t>rightly so, but I do not recall being party to any conversations.</w:t>
      </w:r>
      <w:r w:rsidRPr="00BF0851" w:rsidR="004935B8">
        <w:t xml:space="preserve"> If I had been, it would have been i</w:t>
      </w:r>
      <w:r w:rsidRPr="00BF0851">
        <w:t>n the context</w:t>
      </w:r>
      <w:r w:rsidRPr="00BF0851" w:rsidR="004935B8">
        <w:t xml:space="preserve"> of other things. It was </w:t>
      </w:r>
      <w:r w:rsidRPr="00BF0851">
        <w:t>not part of my responsibilities</w:t>
      </w:r>
      <w:r w:rsidRPr="00BF0851" w:rsidR="004935B8">
        <w:t xml:space="preserve"> at any time</w:t>
      </w:r>
      <w:r w:rsidRPr="00BF0851">
        <w:t>.</w:t>
      </w:r>
    </w:p>
    <w:p w:rsidR="003F3E1D" w:rsidRPr="00BF0851" w:rsidP="00B45B02">
      <w:pPr>
        <w:pStyle w:val="Question"/>
      </w:pPr>
      <w:sdt>
        <w:sdtPr>
          <w:alias w:val="Member"/>
          <w:tag w:val="&lt;Member mnisId='4627' dodsId='64597'&gt;"/>
          <w:id w:val="-715582648"/>
          <w:placeholder>
            <w:docPart w:val="DefaultPlaceholder_-1854013440"/>
          </w:placeholder>
          <w:richText/>
        </w:sdtPr>
        <w:sdtContent>
          <w:r w:rsidRPr="00BF0851" w:rsidR="00B45B02">
            <w:rPr>
              <w:rStyle w:val="PlaceholderText"/>
              <w:b/>
              <w:color w:val="auto"/>
            </w:rPr>
            <w:t>Douglas Ross:</w:t>
          </w:r>
        </w:sdtContent>
      </w:sdt>
      <w:r w:rsidRPr="00BF0851" w:rsidR="00B45B02">
        <w:t xml:space="preserve"> </w:t>
      </w:r>
      <w:r w:rsidRPr="00BF0851" w:rsidR="004935B8">
        <w:t>You m</w:t>
      </w:r>
      <w:r w:rsidRPr="00BF0851" w:rsidR="00B45B02">
        <w:t xml:space="preserve">entioned earlier </w:t>
      </w:r>
      <w:r w:rsidRPr="00BF0851" w:rsidR="004935B8">
        <w:t xml:space="preserve">that you are very aware of political issues and </w:t>
      </w:r>
      <w:r w:rsidRPr="00BF0851" w:rsidR="00B45B02">
        <w:t xml:space="preserve">how </w:t>
      </w:r>
      <w:r w:rsidRPr="00BF0851" w:rsidR="004935B8">
        <w:t xml:space="preserve">the </w:t>
      </w:r>
      <w:r w:rsidRPr="00BF0851" w:rsidR="00B45B02">
        <w:t xml:space="preserve">civil servants </w:t>
      </w:r>
      <w:r w:rsidRPr="00BF0851">
        <w:t>hold themselves</w:t>
      </w:r>
      <w:r w:rsidRPr="00BF0851" w:rsidR="004935B8">
        <w:t xml:space="preserve"> is coming to the fore. Do you want to describe that comment a bit more and y</w:t>
      </w:r>
      <w:r w:rsidRPr="00BF0851">
        <w:t>our views on that</w:t>
      </w:r>
      <w:r w:rsidRPr="00BF0851" w:rsidR="004935B8">
        <w:t>?</w:t>
      </w:r>
    </w:p>
    <w:p w:rsidR="001C58BC" w:rsidRPr="00BF0851" w:rsidP="003F3E1D">
      <w:pPr>
        <w:pStyle w:val="Answer"/>
      </w:pPr>
      <w:sdt>
        <w:sdtPr>
          <w:alias w:val="Witness"/>
          <w:id w:val="-519397199"/>
          <w:placeholder>
            <w:docPart w:val="DefaultPlaceholder_-1854013440"/>
          </w:placeholder>
          <w:richText/>
        </w:sdtPr>
        <w:sdtContent>
          <w:r w:rsidRPr="00BF0851" w:rsidR="00AC71E5">
            <w:rPr>
              <w:rStyle w:val="PlaceholderText"/>
              <w:b/>
              <w:i/>
              <w:color w:val="auto"/>
            </w:rPr>
            <w:t>Philip Rycroft:</w:t>
          </w:r>
          <w:r w:rsidRPr="00BF0851" w:rsidR="003F3E1D">
            <w:rPr>
              <w:rStyle w:val="PlaceholderText"/>
              <w:b/>
              <w:color w:val="auto"/>
            </w:rPr>
            <w:t xml:space="preserve"> </w:t>
          </w:r>
        </w:sdtContent>
      </w:sdt>
      <w:r w:rsidRPr="00BF0851" w:rsidR="00C02822">
        <w:t xml:space="preserve">One of civil servants’ </w:t>
      </w:r>
      <w:r w:rsidRPr="00BF0851" w:rsidR="003F3E1D">
        <w:t>core obligation</w:t>
      </w:r>
      <w:r w:rsidRPr="00BF0851" w:rsidR="00C02822">
        <w:t xml:space="preserve">s is </w:t>
      </w:r>
      <w:r w:rsidRPr="00BF0851" w:rsidR="003F3E1D">
        <w:t xml:space="preserve">to demonstrate </w:t>
      </w:r>
      <w:r w:rsidRPr="00BF0851" w:rsidR="00C02822">
        <w:t xml:space="preserve">their </w:t>
      </w:r>
      <w:r w:rsidRPr="00BF0851" w:rsidR="003F3E1D">
        <w:t>impartiality</w:t>
      </w:r>
      <w:r w:rsidRPr="00BF0851" w:rsidR="00C06149">
        <w:t>. T</w:t>
      </w:r>
      <w:r w:rsidRPr="00BF0851" w:rsidR="003F3E1D">
        <w:t>hat i</w:t>
      </w:r>
      <w:r w:rsidRPr="00BF0851" w:rsidR="00C06149">
        <w:t>s</w:t>
      </w:r>
      <w:r w:rsidRPr="00BF0851" w:rsidR="003F3E1D">
        <w:t xml:space="preserve"> what underpin</w:t>
      </w:r>
      <w:r w:rsidRPr="00BF0851" w:rsidR="00C02822">
        <w:t xml:space="preserve">s the </w:t>
      </w:r>
      <w:r w:rsidRPr="00BF0851" w:rsidR="003F3E1D">
        <w:t>constitutional status</w:t>
      </w:r>
      <w:r w:rsidRPr="00BF0851" w:rsidR="00C02822">
        <w:t xml:space="preserve">, such as it is, </w:t>
      </w:r>
      <w:r w:rsidRPr="00BF0851" w:rsidR="003F3E1D">
        <w:t xml:space="preserve">of </w:t>
      </w:r>
      <w:r w:rsidRPr="00BF0851" w:rsidR="00C02822">
        <w:t xml:space="preserve">the </w:t>
      </w:r>
      <w:r w:rsidRPr="00BF0851" w:rsidR="004B4565">
        <w:t>Civil Service</w:t>
      </w:r>
      <w:r w:rsidRPr="00BF0851" w:rsidR="00C02822">
        <w:t>. If t</w:t>
      </w:r>
      <w:r w:rsidRPr="00BF0851" w:rsidR="003F3E1D">
        <w:t xml:space="preserve">hat </w:t>
      </w:r>
      <w:r w:rsidRPr="00BF0851" w:rsidR="00C02822">
        <w:t xml:space="preserve">is challenged or is being seen </w:t>
      </w:r>
      <w:r w:rsidRPr="00BF0851" w:rsidR="003F3E1D">
        <w:t>to be challenged, that is worrying</w:t>
      </w:r>
      <w:r w:rsidRPr="00BF0851" w:rsidR="00A61D07">
        <w:t xml:space="preserve"> for the integrity of the </w:t>
      </w:r>
      <w:r w:rsidRPr="00BF0851" w:rsidR="004B4565">
        <w:t>Civil Service</w:t>
      </w:r>
      <w:r w:rsidRPr="00BF0851" w:rsidR="00A61D07">
        <w:t xml:space="preserve"> over time. C</w:t>
      </w:r>
      <w:r w:rsidRPr="00BF0851" w:rsidR="00EF76FE">
        <w:t>ivil servants have their job</w:t>
      </w:r>
      <w:r w:rsidRPr="00BF0851" w:rsidR="00A61D07">
        <w:t xml:space="preserve"> to do in that, </w:t>
      </w:r>
      <w:r w:rsidRPr="00BF0851" w:rsidR="00EF76FE">
        <w:t xml:space="preserve">but </w:t>
      </w:r>
      <w:r w:rsidRPr="00BF0851" w:rsidR="00A61D07">
        <w:t xml:space="preserve">the </w:t>
      </w:r>
      <w:r w:rsidRPr="00BF0851" w:rsidR="00EF76FE">
        <w:t xml:space="preserve">politicians they work for also have a duty </w:t>
      </w:r>
      <w:r w:rsidRPr="00BF0851" w:rsidR="00D37CCA">
        <w:t xml:space="preserve">in that space as well </w:t>
      </w:r>
      <w:r w:rsidRPr="00BF0851" w:rsidR="00EF76FE">
        <w:t xml:space="preserve">not to </w:t>
      </w:r>
      <w:r w:rsidRPr="00BF0851">
        <w:t>put pressure on civil servants in a way that might tr</w:t>
      </w:r>
      <w:r w:rsidRPr="00BF0851" w:rsidR="00C06149">
        <w:t>ansgress</w:t>
      </w:r>
      <w:r w:rsidRPr="00BF0851">
        <w:t xml:space="preserve"> those boundaries</w:t>
      </w:r>
      <w:r w:rsidRPr="00BF0851" w:rsidR="00A800C8">
        <w:t>.</w:t>
      </w:r>
    </w:p>
    <w:p w:rsidR="001C58BC" w:rsidRPr="00BF0851" w:rsidP="001C58BC">
      <w:pPr>
        <w:pStyle w:val="Question"/>
      </w:pPr>
      <w:sdt>
        <w:sdtPr>
          <w:alias w:val="Member"/>
          <w:tag w:val="&lt;Member mnisId='4627' dodsId='64597'&gt;"/>
          <w:id w:val="-282350477"/>
          <w:placeholder>
            <w:docPart w:val="DefaultPlaceholder_-1854013440"/>
          </w:placeholder>
          <w:richText/>
        </w:sdtPr>
        <w:sdtContent>
          <w:r w:rsidRPr="00BF0851">
            <w:rPr>
              <w:rStyle w:val="PlaceholderText"/>
              <w:b/>
              <w:color w:val="auto"/>
            </w:rPr>
            <w:t>Douglas Ross:</w:t>
          </w:r>
        </w:sdtContent>
      </w:sdt>
      <w:r w:rsidRPr="00BF0851">
        <w:t xml:space="preserve"> A</w:t>
      </w:r>
      <w:r w:rsidRPr="00BF0851" w:rsidR="00F905DF">
        <w:t>re there a</w:t>
      </w:r>
      <w:r w:rsidRPr="00BF0851">
        <w:t xml:space="preserve">ny </w:t>
      </w:r>
      <w:r w:rsidRPr="00BF0851" w:rsidR="00F905DF">
        <w:t xml:space="preserve">recent </w:t>
      </w:r>
      <w:r w:rsidRPr="00BF0851">
        <w:t xml:space="preserve">examples that </w:t>
      </w:r>
      <w:r w:rsidRPr="00BF0851" w:rsidR="00F905DF">
        <w:t xml:space="preserve">you have looked at that </w:t>
      </w:r>
      <w:r w:rsidRPr="00BF0851">
        <w:t>have concerned you</w:t>
      </w:r>
      <w:r w:rsidRPr="00BF0851" w:rsidR="00F905DF">
        <w:t xml:space="preserve"> or otherwise</w:t>
      </w:r>
      <w:r w:rsidRPr="00BF0851">
        <w:t>?</w:t>
      </w:r>
    </w:p>
    <w:p w:rsidR="0079476C" w:rsidRPr="00BF0851" w:rsidP="001C58BC">
      <w:pPr>
        <w:pStyle w:val="Answer"/>
      </w:pPr>
      <w:sdt>
        <w:sdtPr>
          <w:alias w:val="Witness"/>
          <w:id w:val="348148821"/>
          <w:placeholder>
            <w:docPart w:val="DefaultPlaceholder_-1854013440"/>
          </w:placeholder>
          <w:richText/>
        </w:sdtPr>
        <w:sdtContent>
          <w:r w:rsidRPr="00BF0851" w:rsidR="00AC71E5">
            <w:rPr>
              <w:rStyle w:val="PlaceholderText"/>
              <w:b/>
              <w:i/>
              <w:color w:val="auto"/>
            </w:rPr>
            <w:t>Philip Rycroft:</w:t>
          </w:r>
          <w:r w:rsidRPr="00BF0851" w:rsidR="001C58BC">
            <w:rPr>
              <w:rStyle w:val="PlaceholderText"/>
              <w:b/>
              <w:color w:val="auto"/>
            </w:rPr>
            <w:t xml:space="preserve"> </w:t>
          </w:r>
        </w:sdtContent>
      </w:sdt>
      <w:r w:rsidRPr="00BF0851" w:rsidR="001C58BC">
        <w:t xml:space="preserve">I left </w:t>
      </w:r>
      <w:r w:rsidRPr="00BF0851" w:rsidR="00F1190E">
        <w:t xml:space="preserve">the </w:t>
      </w:r>
      <w:r w:rsidRPr="00BF0851" w:rsidR="004B4565">
        <w:t>Civil Service</w:t>
      </w:r>
      <w:r w:rsidRPr="00BF0851" w:rsidR="00F1190E">
        <w:t xml:space="preserve"> </w:t>
      </w:r>
      <w:r w:rsidRPr="00BF0851" w:rsidR="00495B14">
        <w:t>at the end of March 2019</w:t>
      </w:r>
      <w:r w:rsidRPr="00BF0851" w:rsidR="00272EAB">
        <w:t xml:space="preserve">, so I have been out for a little while. </w:t>
      </w:r>
      <w:r w:rsidRPr="00BF0851" w:rsidR="00495B14">
        <w:t>I am now watching this from the outside</w:t>
      </w:r>
      <w:r w:rsidRPr="00BF0851" w:rsidR="00C06149">
        <w:t>.</w:t>
      </w:r>
    </w:p>
    <w:p w:rsidR="00495B14" w:rsidRPr="00BF0851" w:rsidP="00495B14">
      <w:pPr>
        <w:pStyle w:val="Question"/>
      </w:pPr>
      <w:sdt>
        <w:sdtPr>
          <w:alias w:val="Member"/>
          <w:tag w:val="&lt;Member mnisId='4627' dodsId='64597'&gt;"/>
          <w:id w:val="-348323352"/>
          <w:placeholder>
            <w:docPart w:val="DefaultPlaceholder_-1854013440"/>
          </w:placeholder>
          <w:richText/>
        </w:sdtPr>
        <w:sdtContent>
          <w:r w:rsidRPr="00BF0851">
            <w:rPr>
              <w:rStyle w:val="PlaceholderText"/>
              <w:b/>
              <w:color w:val="auto"/>
            </w:rPr>
            <w:t>Douglas Ross:</w:t>
          </w:r>
        </w:sdtContent>
      </w:sdt>
      <w:r w:rsidRPr="00BF0851">
        <w:t xml:space="preserve"> </w:t>
      </w:r>
      <w:r w:rsidRPr="00BF0851" w:rsidR="00272EAB">
        <w:t>That means you are f</w:t>
      </w:r>
      <w:r w:rsidRPr="00BF0851">
        <w:t>ree</w:t>
      </w:r>
      <w:r w:rsidRPr="00BF0851" w:rsidR="00272EAB">
        <w:t xml:space="preserve">r </w:t>
      </w:r>
      <w:r w:rsidRPr="00BF0851">
        <w:t>to comment</w:t>
      </w:r>
      <w:r w:rsidRPr="00BF0851" w:rsidR="00272EAB">
        <w:t xml:space="preserve"> </w:t>
      </w:r>
      <w:r w:rsidRPr="00BF0851">
        <w:t>as well</w:t>
      </w:r>
      <w:r w:rsidRPr="00BF0851" w:rsidR="00272EAB">
        <w:t>.</w:t>
      </w:r>
    </w:p>
    <w:p w:rsidR="00043CCA" w:rsidRPr="00BF0851" w:rsidP="00495B14">
      <w:pPr>
        <w:pStyle w:val="Answer"/>
      </w:pPr>
      <w:sdt>
        <w:sdtPr>
          <w:alias w:val="Witness"/>
          <w:id w:val="-299078693"/>
          <w:placeholder>
            <w:docPart w:val="DefaultPlaceholder_-1854013440"/>
          </w:placeholder>
          <w:richText/>
        </w:sdtPr>
        <w:sdtContent>
          <w:r w:rsidRPr="00BF0851" w:rsidR="00AC71E5">
            <w:rPr>
              <w:rStyle w:val="PlaceholderText"/>
              <w:b/>
              <w:i/>
              <w:color w:val="auto"/>
            </w:rPr>
            <w:t>Philip Rycroft:</w:t>
          </w:r>
          <w:r w:rsidRPr="00BF0851" w:rsidR="00495B14">
            <w:rPr>
              <w:rStyle w:val="PlaceholderText"/>
              <w:b/>
              <w:color w:val="auto"/>
            </w:rPr>
            <w:t xml:space="preserve"> </w:t>
          </w:r>
        </w:sdtContent>
      </w:sdt>
      <w:r w:rsidRPr="00BF0851" w:rsidR="00272EAB">
        <w:t xml:space="preserve">Yes, indeed. </w:t>
      </w:r>
      <w:r w:rsidRPr="00BF0851" w:rsidR="00495B14">
        <w:t xml:space="preserve">I have been concerned about </w:t>
      </w:r>
      <w:r w:rsidRPr="00BF0851" w:rsidR="005864F0">
        <w:t xml:space="preserve">the way that the debate, particularly around </w:t>
      </w:r>
      <w:r w:rsidRPr="00BF0851" w:rsidR="00495B14">
        <w:t>Brexit</w:t>
      </w:r>
      <w:r w:rsidRPr="00BF0851" w:rsidR="005864F0">
        <w:t xml:space="preserve">, </w:t>
      </w:r>
      <w:r w:rsidRPr="00BF0851" w:rsidR="00495B14">
        <w:t>has put pressure</w:t>
      </w:r>
      <w:r w:rsidRPr="00BF0851" w:rsidR="005864F0">
        <w:t xml:space="preserve"> on the </w:t>
      </w:r>
      <w:r w:rsidRPr="00BF0851" w:rsidR="004B4565">
        <w:t>Civil Service</w:t>
      </w:r>
      <w:r w:rsidRPr="00BF0851" w:rsidR="00495B14">
        <w:t xml:space="preserve">. </w:t>
      </w:r>
      <w:r w:rsidRPr="00BF0851" w:rsidR="005864F0">
        <w:t>We have seen quite a lot of in</w:t>
      </w:r>
      <w:r w:rsidRPr="00BF0851" w:rsidR="00495B14">
        <w:t>stances where Government</w:t>
      </w:r>
      <w:r w:rsidRPr="00BF0851" w:rsidR="005864F0">
        <w:t xml:space="preserve"> in Whitehall and Westminster </w:t>
      </w:r>
      <w:r w:rsidRPr="00BF0851" w:rsidR="00E56291">
        <w:t xml:space="preserve">have, </w:t>
      </w:r>
      <w:r w:rsidRPr="00BF0851" w:rsidR="004A62F5">
        <w:t xml:space="preserve">for example, </w:t>
      </w:r>
      <w:r w:rsidRPr="00BF0851" w:rsidR="002532A7">
        <w:t xml:space="preserve">been pushing a line that </w:t>
      </w:r>
      <w:r w:rsidRPr="00BF0851" w:rsidR="002532A7">
        <w:t>might mean the Government is in transgression of its international legal obligations</w:t>
      </w:r>
      <w:r w:rsidRPr="00BF0851">
        <w:t xml:space="preserve"> and, of course, </w:t>
      </w:r>
      <w:r w:rsidRPr="00BF0851" w:rsidR="002532A7">
        <w:t xml:space="preserve">part of </w:t>
      </w:r>
      <w:r w:rsidRPr="00BF0851">
        <w:t xml:space="preserve">the </w:t>
      </w:r>
      <w:r w:rsidRPr="00BF0851" w:rsidR="005E106E">
        <w:t>Civil Service Code</w:t>
      </w:r>
      <w:r w:rsidRPr="00BF0851">
        <w:t xml:space="preserve"> is respecting your international legal obligations</w:t>
      </w:r>
      <w:r w:rsidRPr="00BF0851" w:rsidR="002532A7">
        <w:t>.</w:t>
      </w:r>
    </w:p>
    <w:p w:rsidR="00495B14" w:rsidRPr="00BF0851" w:rsidP="00495B14">
      <w:pPr>
        <w:pStyle w:val="Answer"/>
      </w:pPr>
      <w:r w:rsidRPr="00BF0851">
        <w:t xml:space="preserve">When you move into that </w:t>
      </w:r>
      <w:r w:rsidRPr="00BF0851" w:rsidR="00043CCA">
        <w:t xml:space="preserve">sort of </w:t>
      </w:r>
      <w:r w:rsidRPr="00BF0851">
        <w:t xml:space="preserve">territory, </w:t>
      </w:r>
      <w:r w:rsidRPr="00BF0851" w:rsidR="00043CCA">
        <w:t xml:space="preserve">as a former civil servant, </w:t>
      </w:r>
      <w:r w:rsidRPr="00BF0851">
        <w:t xml:space="preserve">that </w:t>
      </w:r>
      <w:r w:rsidRPr="00BF0851" w:rsidR="00043CCA">
        <w:t xml:space="preserve">indeed </w:t>
      </w:r>
      <w:r w:rsidRPr="00BF0851">
        <w:t>does worry me.</w:t>
      </w:r>
    </w:p>
    <w:p w:rsidR="002532A7" w:rsidRPr="00BF0851" w:rsidP="002532A7">
      <w:pPr>
        <w:pStyle w:val="Question"/>
      </w:pPr>
      <w:sdt>
        <w:sdtPr>
          <w:alias w:val="Member"/>
          <w:tag w:val="&lt;Member mnisId='4627' dodsId='64597'&gt;"/>
          <w:id w:val="2024439781"/>
          <w:placeholder>
            <w:docPart w:val="DefaultPlaceholder_-1854013440"/>
          </w:placeholder>
          <w:richText/>
        </w:sdtPr>
        <w:sdtContent>
          <w:r w:rsidRPr="00BF0851">
            <w:rPr>
              <w:rStyle w:val="PlaceholderText"/>
              <w:b/>
              <w:color w:val="auto"/>
            </w:rPr>
            <w:t>Douglas Ross:</w:t>
          </w:r>
        </w:sdtContent>
      </w:sdt>
      <w:r w:rsidRPr="00BF0851">
        <w:t xml:space="preserve"> </w:t>
      </w:r>
      <w:r w:rsidRPr="00BF0851" w:rsidR="00043CCA">
        <w:t xml:space="preserve">Do you have any concerns about the actions of the </w:t>
      </w:r>
      <w:r w:rsidRPr="00BF0851" w:rsidR="004B4565">
        <w:t>Civil Service</w:t>
      </w:r>
      <w:r w:rsidRPr="00BF0851">
        <w:t xml:space="preserve"> in Scotland at the moment</w:t>
      </w:r>
      <w:r w:rsidRPr="00BF0851" w:rsidR="00043CCA">
        <w:t>?</w:t>
      </w:r>
    </w:p>
    <w:p w:rsidR="002532A7" w:rsidRPr="00BF0851" w:rsidP="0089568B">
      <w:pPr>
        <w:pStyle w:val="Answer"/>
      </w:pPr>
      <w:sdt>
        <w:sdtPr>
          <w:alias w:val="Witness"/>
          <w:id w:val="1568379205"/>
          <w:placeholder>
            <w:docPart w:val="DefaultPlaceholder_-1854013440"/>
          </w:placeholder>
          <w:richText/>
        </w:sdtPr>
        <w:sdtContent>
          <w:r w:rsidRPr="00BF0851" w:rsidR="00AC71E5">
            <w:rPr>
              <w:rStyle w:val="PlaceholderText"/>
              <w:b/>
              <w:i/>
              <w:color w:val="auto"/>
            </w:rPr>
            <w:t>Philip Rycroft:</w:t>
          </w:r>
          <w:r w:rsidRPr="00BF0851">
            <w:rPr>
              <w:rStyle w:val="PlaceholderText"/>
              <w:b/>
              <w:color w:val="auto"/>
            </w:rPr>
            <w:t xml:space="preserve"> </w:t>
          </w:r>
        </w:sdtContent>
      </w:sdt>
      <w:r w:rsidRPr="00BF0851" w:rsidR="00043CCA">
        <w:t>I can guess what you are driving at. T</w:t>
      </w:r>
      <w:r w:rsidRPr="00BF0851">
        <w:t>here is clearly an issue about whether the Scottish Government has the</w:t>
      </w:r>
      <w:r w:rsidRPr="00BF0851" w:rsidR="007725E8">
        <w:t xml:space="preserve"> </w:t>
      </w:r>
      <w:r w:rsidRPr="00BF0851" w:rsidR="00C06149">
        <w:t>vires</w:t>
      </w:r>
      <w:r w:rsidRPr="00BF0851" w:rsidR="0089568B">
        <w:t xml:space="preserve"> to </w:t>
      </w:r>
      <w:r w:rsidRPr="00BF0851">
        <w:t xml:space="preserve">commission work on </w:t>
      </w:r>
      <w:r w:rsidRPr="00BF0851" w:rsidR="0089568B">
        <w:t xml:space="preserve">what is </w:t>
      </w:r>
      <w:r w:rsidRPr="00BF0851">
        <w:t>a reserved issue</w:t>
      </w:r>
      <w:r w:rsidRPr="00BF0851" w:rsidR="0089568B">
        <w:t xml:space="preserve"> and essentially </w:t>
      </w:r>
      <w:r w:rsidRPr="00BF0851">
        <w:t xml:space="preserve">a constitutional issue. </w:t>
      </w:r>
      <w:r w:rsidRPr="00BF0851" w:rsidR="0089568B">
        <w:t>That was something that w</w:t>
      </w:r>
      <w:r w:rsidRPr="00BF0851">
        <w:t>e dealt with</w:t>
      </w:r>
      <w:r w:rsidRPr="00BF0851" w:rsidR="0089568B">
        <w:t xml:space="preserve">, of course, </w:t>
      </w:r>
      <w:r w:rsidRPr="00BF0851">
        <w:t>in the run</w:t>
      </w:r>
      <w:r w:rsidRPr="00BF0851" w:rsidR="00C06149">
        <w:t>-</w:t>
      </w:r>
      <w:r w:rsidRPr="00BF0851">
        <w:t xml:space="preserve">up to </w:t>
      </w:r>
      <w:r w:rsidRPr="00BF0851" w:rsidR="0089568B">
        <w:t xml:space="preserve">the </w:t>
      </w:r>
      <w:r w:rsidRPr="00BF0851">
        <w:t>2014</w:t>
      </w:r>
      <w:r w:rsidRPr="00BF0851" w:rsidR="0089568B">
        <w:t xml:space="preserve"> independence campaign. There was a p</w:t>
      </w:r>
      <w:r w:rsidRPr="00BF0851">
        <w:t>ressure on both</w:t>
      </w:r>
      <w:r w:rsidRPr="00BF0851" w:rsidR="0089568B">
        <w:t xml:space="preserve"> </w:t>
      </w:r>
      <w:r w:rsidRPr="00BF0851" w:rsidR="004B4565">
        <w:t>Civil Service</w:t>
      </w:r>
      <w:r w:rsidRPr="00BF0851" w:rsidR="0089568B">
        <w:t xml:space="preserve">s </w:t>
      </w:r>
      <w:r w:rsidRPr="00BF0851" w:rsidR="005E179F">
        <w:t xml:space="preserve">as to </w:t>
      </w:r>
      <w:r w:rsidRPr="00BF0851" w:rsidR="00171AB0">
        <w:t xml:space="preserve">whether we </w:t>
      </w:r>
      <w:r w:rsidRPr="00BF0851" w:rsidR="005E179F">
        <w:t xml:space="preserve">had </w:t>
      </w:r>
      <w:r w:rsidRPr="00BF0851" w:rsidR="00171AB0">
        <w:t>gone over the boundaries</w:t>
      </w:r>
      <w:r w:rsidRPr="00BF0851" w:rsidR="005E179F">
        <w:t xml:space="preserve"> of that space</w:t>
      </w:r>
      <w:r w:rsidRPr="00BF0851" w:rsidR="00171AB0">
        <w:t>.</w:t>
      </w:r>
      <w:r w:rsidRPr="00BF0851" w:rsidR="005E179F">
        <w:t xml:space="preserve"> </w:t>
      </w:r>
      <w:r w:rsidRPr="00BF0851" w:rsidR="00171AB0">
        <w:t xml:space="preserve">I am aware </w:t>
      </w:r>
      <w:r w:rsidRPr="00BF0851" w:rsidR="005E179F">
        <w:t xml:space="preserve">that </w:t>
      </w:r>
      <w:r w:rsidRPr="00BF0851" w:rsidR="00171AB0">
        <w:t>it is part of the political discourse now</w:t>
      </w:r>
      <w:r w:rsidRPr="00BF0851" w:rsidR="005B14A4">
        <w:t xml:space="preserve"> and that there has been a stepping over of that boundary.</w:t>
      </w:r>
    </w:p>
    <w:p w:rsidR="00171AB0" w:rsidRPr="00BF0851" w:rsidP="00171AB0">
      <w:pPr>
        <w:pStyle w:val="Question"/>
      </w:pPr>
      <w:sdt>
        <w:sdtPr>
          <w:alias w:val="Member"/>
          <w:tag w:val="&lt;Member mnisId='4627' dodsId='64597'&gt;"/>
          <w:id w:val="-41758999"/>
          <w:placeholder>
            <w:docPart w:val="DefaultPlaceholder_-1854013440"/>
          </w:placeholder>
          <w:richText/>
        </w:sdtPr>
        <w:sdtContent>
          <w:r w:rsidRPr="00BF0851">
            <w:rPr>
              <w:rStyle w:val="PlaceholderText"/>
              <w:b/>
              <w:color w:val="auto"/>
            </w:rPr>
            <w:t>Douglas Ross:</w:t>
          </w:r>
        </w:sdtContent>
      </w:sdt>
      <w:r w:rsidRPr="00BF0851">
        <w:t xml:space="preserve"> Do you think</w:t>
      </w:r>
      <w:r w:rsidRPr="00BF0851" w:rsidR="00F1458E">
        <w:t xml:space="preserve"> it is a stepping over of the boundary?</w:t>
      </w:r>
    </w:p>
    <w:p w:rsidR="00285BFB" w:rsidRPr="00BF0851" w:rsidP="00171AB0">
      <w:pPr>
        <w:pStyle w:val="Answer"/>
      </w:pPr>
      <w:sdt>
        <w:sdtPr>
          <w:alias w:val="Witness"/>
          <w:id w:val="-1940287089"/>
          <w:placeholder>
            <w:docPart w:val="DefaultPlaceholder_-1854013440"/>
          </w:placeholder>
          <w:richText/>
        </w:sdtPr>
        <w:sdtContent>
          <w:r w:rsidRPr="00BF0851" w:rsidR="00AC71E5">
            <w:rPr>
              <w:rStyle w:val="PlaceholderText"/>
              <w:b/>
              <w:i/>
              <w:color w:val="auto"/>
            </w:rPr>
            <w:t>Philip Rycroft:</w:t>
          </w:r>
          <w:r w:rsidRPr="00BF0851" w:rsidR="00171AB0">
            <w:rPr>
              <w:rStyle w:val="PlaceholderText"/>
              <w:b/>
              <w:color w:val="auto"/>
            </w:rPr>
            <w:t xml:space="preserve"> </w:t>
          </w:r>
        </w:sdtContent>
      </w:sdt>
      <w:r w:rsidRPr="00BF0851" w:rsidR="00171AB0">
        <w:t>There is an issue there</w:t>
      </w:r>
      <w:r w:rsidRPr="00BF0851" w:rsidR="00E8411D">
        <w:t>, undoubtedly, and there is p</w:t>
      </w:r>
      <w:r w:rsidRPr="00BF0851" w:rsidR="00D43B8A">
        <w:t>robably</w:t>
      </w:r>
      <w:r w:rsidRPr="00BF0851" w:rsidR="00E8411D">
        <w:t xml:space="preserve"> a legal issue there. D</w:t>
      </w:r>
      <w:r w:rsidRPr="00BF0851" w:rsidR="00D43B8A">
        <w:t>o not look to me to opine on that</w:t>
      </w:r>
      <w:r w:rsidRPr="00BF0851" w:rsidR="00E8411D">
        <w:t xml:space="preserve"> with authority, because </w:t>
      </w:r>
      <w:r w:rsidRPr="00BF0851" w:rsidR="00D43B8A">
        <w:t>I am not a lawyer</w:t>
      </w:r>
      <w:r w:rsidRPr="00BF0851" w:rsidR="00E8411D">
        <w:t xml:space="preserve"> and you are not asking me to do that</w:t>
      </w:r>
      <w:r w:rsidRPr="00BF0851" w:rsidR="00F87E55">
        <w:t xml:space="preserve">. </w:t>
      </w:r>
      <w:r w:rsidRPr="00BF0851" w:rsidR="00C06149">
        <w:t>One or two people have said that t</w:t>
      </w:r>
      <w:r w:rsidRPr="00BF0851" w:rsidR="00F87E55">
        <w:t xml:space="preserve">he way that you deal with this is to </w:t>
      </w:r>
      <w:r w:rsidRPr="00BF0851" w:rsidR="00D43B8A">
        <w:t xml:space="preserve">put pressure on </w:t>
      </w:r>
      <w:r w:rsidRPr="00BF0851" w:rsidR="00F87E55">
        <w:t xml:space="preserve">the </w:t>
      </w:r>
      <w:r w:rsidRPr="00BF0851" w:rsidR="00ED15E5">
        <w:t>permanent sec</w:t>
      </w:r>
      <w:r w:rsidRPr="00BF0851" w:rsidR="00D43B8A">
        <w:t xml:space="preserve">retary </w:t>
      </w:r>
      <w:r w:rsidRPr="00BF0851" w:rsidR="00F87E55">
        <w:t>and the Scottish Government</w:t>
      </w:r>
      <w:r w:rsidRPr="00BF0851" w:rsidR="00C06149">
        <w:t>,</w:t>
      </w:r>
      <w:r w:rsidRPr="00BF0851" w:rsidR="00F87E55">
        <w:t xml:space="preserve"> </w:t>
      </w:r>
      <w:r w:rsidRPr="00BF0851" w:rsidR="00D43B8A">
        <w:t xml:space="preserve">via </w:t>
      </w:r>
      <w:r w:rsidRPr="00BF0851">
        <w:t xml:space="preserve">the </w:t>
      </w:r>
      <w:r w:rsidRPr="00BF0851" w:rsidR="00D43B8A">
        <w:t xml:space="preserve">management routes </w:t>
      </w:r>
      <w:r w:rsidRPr="00BF0851">
        <w:t xml:space="preserve">from the south, </w:t>
      </w:r>
      <w:r w:rsidRPr="00BF0851" w:rsidR="00D43B8A">
        <w:t xml:space="preserve">to either refuse to undertake </w:t>
      </w:r>
      <w:r w:rsidRPr="00BF0851">
        <w:t xml:space="preserve">that work </w:t>
      </w:r>
      <w:r w:rsidRPr="00BF0851" w:rsidR="00D43B8A">
        <w:t xml:space="preserve">or seek </w:t>
      </w:r>
      <w:r w:rsidRPr="00BF0851" w:rsidR="00C06149">
        <w:t>a m</w:t>
      </w:r>
      <w:r w:rsidRPr="00BF0851" w:rsidR="00D43B8A">
        <w:t>inisterial direction</w:t>
      </w:r>
      <w:r w:rsidRPr="00BF0851">
        <w:t>.</w:t>
      </w:r>
    </w:p>
    <w:p w:rsidR="00171AB0" w:rsidRPr="00BF0851" w:rsidP="00171AB0">
      <w:pPr>
        <w:pStyle w:val="Answer"/>
      </w:pPr>
      <w:r w:rsidRPr="00BF0851">
        <w:t xml:space="preserve">I can understand why that has been proposed, but my </w:t>
      </w:r>
      <w:r w:rsidRPr="00BF0851" w:rsidR="004A1308">
        <w:t xml:space="preserve">personal </w:t>
      </w:r>
      <w:r w:rsidRPr="00BF0851">
        <w:t xml:space="preserve">view is </w:t>
      </w:r>
      <w:r w:rsidRPr="00BF0851" w:rsidR="00C06149">
        <w:t xml:space="preserve">that </w:t>
      </w:r>
      <w:r w:rsidRPr="00BF0851">
        <w:t>that is the wrong way to sort the problem</w:t>
      </w:r>
      <w:r w:rsidRPr="00BF0851" w:rsidR="004A1308">
        <w:t xml:space="preserve"> out</w:t>
      </w:r>
      <w:r w:rsidRPr="00BF0851">
        <w:t xml:space="preserve">. It would be </w:t>
      </w:r>
      <w:r w:rsidRPr="00BF0851" w:rsidR="009E38BD">
        <w:t xml:space="preserve">potentially </w:t>
      </w:r>
      <w:r w:rsidRPr="00BF0851">
        <w:t>very destructive of the relationship</w:t>
      </w:r>
      <w:r w:rsidRPr="00BF0851" w:rsidR="009E38BD">
        <w:t xml:space="preserve"> between the Cabinet Secretary and the First Minister and, indeed, possibly the First Minister and the </w:t>
      </w:r>
      <w:r w:rsidRPr="00BF0851" w:rsidR="00ED15E5">
        <w:t>permanent sec</w:t>
      </w:r>
      <w:r w:rsidRPr="00BF0851" w:rsidR="009E38BD">
        <w:t>retary in Edinburgh. Ultimately, there is a risk there that it would impact good governance.</w:t>
      </w:r>
    </w:p>
    <w:p w:rsidR="000E4AE7" w:rsidRPr="00BF0851" w:rsidP="00171AB0">
      <w:pPr>
        <w:pStyle w:val="Answer"/>
      </w:pPr>
      <w:r w:rsidRPr="00BF0851">
        <w:t xml:space="preserve">The </w:t>
      </w:r>
      <w:r w:rsidRPr="00BF0851" w:rsidR="00906B5B">
        <w:t xml:space="preserve">question </w:t>
      </w:r>
      <w:r w:rsidRPr="00BF0851">
        <w:t xml:space="preserve">is whether </w:t>
      </w:r>
      <w:r w:rsidRPr="00BF0851" w:rsidR="00906B5B">
        <w:t xml:space="preserve">there </w:t>
      </w:r>
      <w:r w:rsidRPr="00BF0851">
        <w:t xml:space="preserve">is </w:t>
      </w:r>
      <w:r w:rsidRPr="00BF0851" w:rsidR="00906B5B">
        <w:t>a problem</w:t>
      </w:r>
      <w:r w:rsidRPr="00BF0851">
        <w:t xml:space="preserve">. </w:t>
      </w:r>
      <w:r w:rsidRPr="00BF0851" w:rsidR="00906B5B">
        <w:t xml:space="preserve">Yes. How do you sort that out? </w:t>
      </w:r>
      <w:r w:rsidRPr="00BF0851" w:rsidR="003C402C">
        <w:t>That takes you m</w:t>
      </w:r>
      <w:r w:rsidRPr="00BF0851" w:rsidR="00906B5B">
        <w:t>ore into the political space.</w:t>
      </w:r>
      <w:r w:rsidRPr="00BF0851" w:rsidR="00F729E4">
        <w:t xml:space="preserve"> </w:t>
      </w:r>
      <w:r w:rsidRPr="00BF0851" w:rsidR="003C402C">
        <w:t xml:space="preserve">There, the question, if I could </w:t>
      </w:r>
      <w:r w:rsidRPr="00BF0851" w:rsidR="00F26042">
        <w:t>put it very s</w:t>
      </w:r>
      <w:r w:rsidRPr="00BF0851" w:rsidR="00F729E4">
        <w:t xml:space="preserve">traightforwardly, </w:t>
      </w:r>
      <w:r w:rsidRPr="00BF0851" w:rsidR="00F26042">
        <w:t>is</w:t>
      </w:r>
      <w:r w:rsidRPr="00BF0851" w:rsidR="00C06149">
        <w:t>,</w:t>
      </w:r>
      <w:r w:rsidRPr="00BF0851" w:rsidR="00D37EDC">
        <w:t xml:space="preserve"> </w:t>
      </w:r>
      <w:r w:rsidRPr="00BF0851" w:rsidR="00F729E4">
        <w:t xml:space="preserve">if you have a Government </w:t>
      </w:r>
      <w:r w:rsidRPr="00BF0851" w:rsidR="00BE65BE">
        <w:t xml:space="preserve">that </w:t>
      </w:r>
      <w:r w:rsidRPr="00BF0851" w:rsidR="00B61094">
        <w:t xml:space="preserve">are </w:t>
      </w:r>
      <w:r w:rsidRPr="00BF0851" w:rsidR="00F729E4">
        <w:t xml:space="preserve">elected democratically, </w:t>
      </w:r>
      <w:r w:rsidRPr="00BF0851" w:rsidR="00BE65BE">
        <w:t xml:space="preserve">where </w:t>
      </w:r>
      <w:r w:rsidRPr="00BF0851" w:rsidR="00F729E4">
        <w:t xml:space="preserve">clearly </w:t>
      </w:r>
      <w:r w:rsidRPr="00BF0851" w:rsidR="00264AFF">
        <w:t xml:space="preserve">the </w:t>
      </w:r>
      <w:r w:rsidRPr="00BF0851" w:rsidR="00BE65BE">
        <w:t xml:space="preserve">key </w:t>
      </w:r>
      <w:r w:rsidRPr="00BF0851" w:rsidR="008C500B">
        <w:t xml:space="preserve">policy is </w:t>
      </w:r>
      <w:r w:rsidRPr="00BF0851" w:rsidR="005E6B3B">
        <w:t xml:space="preserve">to promote independence, </w:t>
      </w:r>
      <w:r w:rsidRPr="00BF0851" w:rsidR="00FE303B">
        <w:t xml:space="preserve">whether </w:t>
      </w:r>
      <w:r w:rsidRPr="00BF0851" w:rsidR="005E6B3B">
        <w:t xml:space="preserve">that Government </w:t>
      </w:r>
      <w:r w:rsidRPr="00BF0851" w:rsidR="00FE303B">
        <w:t xml:space="preserve">should </w:t>
      </w:r>
      <w:r w:rsidRPr="00BF0851" w:rsidR="005E6B3B">
        <w:t xml:space="preserve">be denied the opportunity to present </w:t>
      </w:r>
      <w:r w:rsidRPr="00BF0851" w:rsidR="00FE303B">
        <w:t xml:space="preserve">to the public </w:t>
      </w:r>
      <w:r w:rsidRPr="00BF0851" w:rsidR="005E6B3B">
        <w:t xml:space="preserve">arguments </w:t>
      </w:r>
      <w:r w:rsidRPr="00BF0851" w:rsidR="00FE303B">
        <w:t xml:space="preserve">that are </w:t>
      </w:r>
      <w:r w:rsidRPr="00BF0851" w:rsidR="005E6B3B">
        <w:t xml:space="preserve">supported by </w:t>
      </w:r>
      <w:r w:rsidRPr="00BF0851" w:rsidR="00FE303B">
        <w:t xml:space="preserve">work done by </w:t>
      </w:r>
      <w:r w:rsidRPr="00BF0851" w:rsidR="005E6B3B">
        <w:t>civil servants</w:t>
      </w:r>
      <w:r w:rsidRPr="00BF0851" w:rsidR="00FE303B">
        <w:t xml:space="preserve"> that promote that policy.</w:t>
      </w:r>
    </w:p>
    <w:p w:rsidR="00D43B8A" w:rsidRPr="00BF0851" w:rsidP="00171AB0">
      <w:pPr>
        <w:pStyle w:val="Answer"/>
      </w:pPr>
      <w:r w:rsidRPr="00BF0851">
        <w:t xml:space="preserve">That is a political question and, if the answer to that is </w:t>
      </w:r>
      <w:r w:rsidRPr="00BF0851" w:rsidR="00587AC5">
        <w:t xml:space="preserve">actually, democratically, </w:t>
      </w:r>
      <w:r w:rsidRPr="00BF0851">
        <w:t xml:space="preserve">that is </w:t>
      </w:r>
      <w:r w:rsidRPr="00BF0851" w:rsidR="00C06149">
        <w:t xml:space="preserve">a </w:t>
      </w:r>
      <w:r w:rsidRPr="00BF0851">
        <w:t>fair</w:t>
      </w:r>
      <w:r w:rsidRPr="00BF0851" w:rsidR="00587AC5">
        <w:t xml:space="preserve"> thing to expect</w:t>
      </w:r>
      <w:r w:rsidRPr="00BF0851">
        <w:t xml:space="preserve">, then </w:t>
      </w:r>
      <w:r w:rsidRPr="00BF0851" w:rsidR="00587AC5">
        <w:t xml:space="preserve">you would have to </w:t>
      </w:r>
      <w:r w:rsidRPr="00BF0851">
        <w:t xml:space="preserve">change </w:t>
      </w:r>
      <w:r w:rsidRPr="00BF0851" w:rsidR="00587AC5">
        <w:t xml:space="preserve">the Scotland Act </w:t>
      </w:r>
      <w:r w:rsidRPr="00BF0851">
        <w:t xml:space="preserve">to allow that to happen. </w:t>
      </w:r>
      <w:r w:rsidRPr="00BF0851" w:rsidR="00C75C3B">
        <w:t>That argument, it seems to be, sought to be e</w:t>
      </w:r>
      <w:r w:rsidRPr="00BF0851">
        <w:t>ngage</w:t>
      </w:r>
      <w:r w:rsidRPr="00BF0851" w:rsidR="00C75C3B">
        <w:t xml:space="preserve">d with </w:t>
      </w:r>
      <w:r w:rsidRPr="00BF0851">
        <w:t xml:space="preserve">in </w:t>
      </w:r>
      <w:r w:rsidRPr="00BF0851" w:rsidR="00C75C3B">
        <w:t xml:space="preserve">the </w:t>
      </w:r>
      <w:r w:rsidRPr="00BF0851">
        <w:t>political space</w:t>
      </w:r>
      <w:r w:rsidRPr="00BF0851" w:rsidR="00C75C3B">
        <w:t>. Y</w:t>
      </w:r>
      <w:r w:rsidRPr="00BF0851">
        <w:t>ou as politicians</w:t>
      </w:r>
      <w:r w:rsidRPr="00BF0851" w:rsidR="00C75C3B">
        <w:t xml:space="preserve">, north and south, </w:t>
      </w:r>
      <w:r w:rsidRPr="00BF0851">
        <w:t>can come to your own conclusions.</w:t>
      </w:r>
    </w:p>
    <w:p w:rsidR="00C06149" w:rsidRPr="00BF0851" w:rsidP="00171AB0">
      <w:pPr>
        <w:pStyle w:val="Answer"/>
      </w:pPr>
      <w:r w:rsidRPr="00BF0851">
        <w:t xml:space="preserve">All I would say </w:t>
      </w:r>
      <w:r w:rsidRPr="00BF0851">
        <w:t>on</w:t>
      </w:r>
      <w:r w:rsidRPr="00BF0851">
        <w:t xml:space="preserve"> that</w:t>
      </w:r>
      <w:r w:rsidRPr="00BF0851" w:rsidR="00C75C3B">
        <w:t xml:space="preserve"> is that, </w:t>
      </w:r>
      <w:r w:rsidRPr="00BF0851">
        <w:t xml:space="preserve">having watched a debate unfold </w:t>
      </w:r>
      <w:r w:rsidRPr="00BF0851" w:rsidR="00C75C3B">
        <w:t xml:space="preserve">on a referendum in </w:t>
      </w:r>
      <w:r w:rsidRPr="00BF0851">
        <w:t>2014</w:t>
      </w:r>
      <w:r w:rsidRPr="00BF0851" w:rsidR="00C75C3B">
        <w:t xml:space="preserve">, </w:t>
      </w:r>
      <w:r w:rsidRPr="00BF0851" w:rsidR="00700151">
        <w:t>both sides put a lot of evidence in front of the public</w:t>
      </w:r>
      <w:r w:rsidRPr="00BF0851" w:rsidR="00F35678">
        <w:t xml:space="preserve">. </w:t>
      </w:r>
      <w:r w:rsidRPr="00BF0851" w:rsidR="00F35678">
        <w:t>I</w:t>
      </w:r>
      <w:r w:rsidRPr="00BF0851" w:rsidR="0055129A">
        <w:t xml:space="preserve">t was contested evidence, inevitably, but you could argue that there was a balance of evidence of there for the </w:t>
      </w:r>
      <w:r w:rsidRPr="00BF0851" w:rsidR="00407D92">
        <w:t xml:space="preserve">public </w:t>
      </w:r>
      <w:r w:rsidRPr="00BF0851" w:rsidR="0055129A">
        <w:t xml:space="preserve">then to </w:t>
      </w:r>
      <w:r w:rsidRPr="00BF0851" w:rsidR="00407D92">
        <w:t xml:space="preserve">make up </w:t>
      </w:r>
      <w:r w:rsidRPr="00BF0851" w:rsidR="0055129A">
        <w:t xml:space="preserve">its </w:t>
      </w:r>
      <w:r w:rsidRPr="00BF0851" w:rsidR="00407D92">
        <w:t xml:space="preserve">mind. </w:t>
      </w:r>
    </w:p>
    <w:p w:rsidR="002D5AAA" w:rsidRPr="00BF0851" w:rsidP="00171AB0">
      <w:pPr>
        <w:pStyle w:val="Answer"/>
      </w:pPr>
      <w:r w:rsidRPr="00BF0851">
        <w:t>We went through another referendum</w:t>
      </w:r>
      <w:r w:rsidRPr="00BF0851" w:rsidR="00625C11">
        <w:t xml:space="preserve"> not so long since where, particularly on the leave side in terms of </w:t>
      </w:r>
      <w:r w:rsidRPr="00BF0851" w:rsidR="00013811">
        <w:t xml:space="preserve">what leaving the EU </w:t>
      </w:r>
      <w:r w:rsidRPr="00BF0851" w:rsidR="00625C11">
        <w:t xml:space="preserve">would </w:t>
      </w:r>
      <w:r w:rsidRPr="00BF0851" w:rsidR="00013811">
        <w:t>actually mean</w:t>
      </w:r>
      <w:r w:rsidRPr="00BF0851" w:rsidR="00625C11">
        <w:t>, t</w:t>
      </w:r>
      <w:r w:rsidRPr="00BF0851" w:rsidR="00013811">
        <w:t>here was never a clear proposition</w:t>
      </w:r>
      <w:r w:rsidRPr="00BF0851" w:rsidR="00625C11">
        <w:t xml:space="preserve"> put in front of the public. You can see the d</w:t>
      </w:r>
      <w:r w:rsidRPr="00BF0851" w:rsidR="00013811">
        <w:t xml:space="preserve">ebilitating impact </w:t>
      </w:r>
      <w:r w:rsidRPr="00BF0851" w:rsidR="00625C11">
        <w:t xml:space="preserve">that </w:t>
      </w:r>
      <w:r w:rsidRPr="00BF0851" w:rsidR="00013811">
        <w:t xml:space="preserve">that has had on the </w:t>
      </w:r>
      <w:r w:rsidRPr="00BF0851" w:rsidR="00E4567D">
        <w:t xml:space="preserve">body politic </w:t>
      </w:r>
      <w:r w:rsidRPr="00BF0851" w:rsidR="001A59EA">
        <w:t xml:space="preserve">ever </w:t>
      </w:r>
      <w:r w:rsidRPr="00BF0851" w:rsidR="00E4567D">
        <w:t>since</w:t>
      </w:r>
      <w:r w:rsidRPr="00BF0851" w:rsidR="001A59EA">
        <w:t>.</w:t>
      </w:r>
    </w:p>
    <w:p w:rsidR="008578BC" w:rsidRPr="00BF0851" w:rsidP="00E4567D">
      <w:pPr>
        <w:pStyle w:val="Question"/>
      </w:pPr>
      <w:sdt>
        <w:sdtPr>
          <w:alias w:val="Member"/>
          <w:tag w:val="&lt;Member mnisId='4627' dodsId='64597'&gt;"/>
          <w:id w:val="-1489543835"/>
          <w:placeholder>
            <w:docPart w:val="DefaultPlaceholder_-1854013440"/>
          </w:placeholder>
          <w:richText/>
        </w:sdtPr>
        <w:sdtContent>
          <w:r w:rsidRPr="00BF0851" w:rsidR="00E4567D">
            <w:rPr>
              <w:rStyle w:val="PlaceholderText"/>
              <w:b/>
              <w:color w:val="auto"/>
            </w:rPr>
            <w:t>Douglas Ross:</w:t>
          </w:r>
        </w:sdtContent>
      </w:sdt>
      <w:r w:rsidRPr="00BF0851" w:rsidR="00E4567D">
        <w:t xml:space="preserve"> You are not suggesting</w:t>
      </w:r>
      <w:r w:rsidRPr="00BF0851" w:rsidR="00AF5A5B">
        <w:t xml:space="preserve">, I do not think, </w:t>
      </w:r>
      <w:r w:rsidRPr="00BF0851" w:rsidR="00E4567D">
        <w:t xml:space="preserve">that the White Paper was so well written and </w:t>
      </w:r>
      <w:r w:rsidRPr="00BF0851" w:rsidR="00E95F76">
        <w:t>evidenced that, had we voted for independence in 2014</w:t>
      </w:r>
      <w:r w:rsidRPr="00BF0851" w:rsidR="004808AA">
        <w:t>, oil would still be over $100 a barrel and paying for everything we were told it would pay for.</w:t>
      </w:r>
    </w:p>
    <w:p w:rsidR="00C418D6" w:rsidRPr="00BF0851" w:rsidP="00B64678">
      <w:pPr>
        <w:pStyle w:val="Answer"/>
      </w:pPr>
      <w:sdt>
        <w:sdtPr>
          <w:alias w:val="Witness"/>
          <w:id w:val="-495956539"/>
          <w:placeholder>
            <w:docPart w:val="DefaultPlaceholder_-1854013440"/>
          </w:placeholder>
          <w:richText/>
        </w:sdtPr>
        <w:sdtContent>
          <w:r w:rsidRPr="00BF0851" w:rsidR="00AC71E5">
            <w:rPr>
              <w:rStyle w:val="PlaceholderText"/>
              <w:b/>
              <w:i/>
              <w:color w:val="auto"/>
            </w:rPr>
            <w:t>Philip Rycroft:</w:t>
          </w:r>
          <w:r w:rsidRPr="00BF0851" w:rsidR="00B64678">
            <w:rPr>
              <w:rStyle w:val="PlaceholderText"/>
              <w:b/>
              <w:color w:val="auto"/>
            </w:rPr>
            <w:t xml:space="preserve"> </w:t>
          </w:r>
        </w:sdtContent>
      </w:sdt>
      <w:r w:rsidRPr="00BF0851" w:rsidR="00B64678">
        <w:t xml:space="preserve">Of course, as I said, that was contested, but at least there was a document </w:t>
      </w:r>
      <w:r w:rsidRPr="00BF0851" w:rsidR="003A2AB3">
        <w:t xml:space="preserve">there </w:t>
      </w:r>
      <w:r w:rsidRPr="00BF0851" w:rsidR="00B64678">
        <w:t>to be</w:t>
      </w:r>
      <w:r w:rsidRPr="00BF0851" w:rsidR="003A2AB3">
        <w:t xml:space="preserve"> contested</w:t>
      </w:r>
      <w:r w:rsidRPr="00BF0851" w:rsidR="00B64678">
        <w:t xml:space="preserve">. </w:t>
      </w:r>
      <w:r w:rsidRPr="00BF0851" w:rsidR="003A2AB3">
        <w:t>That is my point. I</w:t>
      </w:r>
      <w:r w:rsidRPr="00BF0851" w:rsidR="00B64678">
        <w:t xml:space="preserve">f the Scottish Government </w:t>
      </w:r>
      <w:r w:rsidRPr="00BF0851" w:rsidR="009B1B91">
        <w:t xml:space="preserve">are </w:t>
      </w:r>
      <w:r w:rsidRPr="00BF0851" w:rsidR="00B64678">
        <w:t>putting forward</w:t>
      </w:r>
      <w:r w:rsidRPr="00BF0851" w:rsidR="00B44C47">
        <w:t xml:space="preserve"> </w:t>
      </w:r>
      <w:r w:rsidRPr="00BF0851" w:rsidR="009B1B91">
        <w:t xml:space="preserve">their </w:t>
      </w:r>
      <w:r w:rsidRPr="00BF0851" w:rsidR="00B64678">
        <w:t>arguments now</w:t>
      </w:r>
      <w:r w:rsidRPr="00BF0851" w:rsidR="009B1B91">
        <w:t xml:space="preserve"> as to why Scotland would be better off being independent, </w:t>
      </w:r>
      <w:r w:rsidRPr="00BF0851" w:rsidR="00B64678">
        <w:t>those arguments</w:t>
      </w:r>
      <w:r w:rsidRPr="00BF0851" w:rsidR="009B1B91">
        <w:t xml:space="preserve"> are in the public domain. </w:t>
      </w:r>
      <w:r w:rsidRPr="00BF0851" w:rsidR="00B64678">
        <w:t xml:space="preserve">You </w:t>
      </w:r>
      <w:r w:rsidRPr="00BF0851">
        <w:t xml:space="preserve">would </w:t>
      </w:r>
      <w:r w:rsidRPr="00BF0851" w:rsidR="00B64678">
        <w:t xml:space="preserve">hope </w:t>
      </w:r>
      <w:r w:rsidRPr="00BF0851" w:rsidR="009B1B91">
        <w:t xml:space="preserve">that </w:t>
      </w:r>
      <w:r w:rsidRPr="00BF0851" w:rsidR="00B64678">
        <w:t xml:space="preserve">there is some substance in terms of factual </w:t>
      </w:r>
      <w:r w:rsidRPr="00BF0851" w:rsidR="009B1B91">
        <w:t xml:space="preserve">underpinnings </w:t>
      </w:r>
      <w:r w:rsidRPr="00BF0851" w:rsidR="00B64678">
        <w:t xml:space="preserve">of that, particularly if </w:t>
      </w:r>
      <w:r w:rsidRPr="00BF0851" w:rsidR="009B1B91">
        <w:t xml:space="preserve">it is </w:t>
      </w:r>
      <w:r w:rsidRPr="00BF0851" w:rsidR="00B64678">
        <w:t xml:space="preserve">supported by civil servants’ work, but </w:t>
      </w:r>
      <w:r w:rsidRPr="00BF0851" w:rsidR="009B1B91">
        <w:t xml:space="preserve">then those arguments are in the public domain and </w:t>
      </w:r>
      <w:r w:rsidRPr="00BF0851" w:rsidR="00B64678">
        <w:t>can be contested.</w:t>
      </w:r>
      <w:r w:rsidRPr="00BF0851">
        <w:t xml:space="preserve"> </w:t>
      </w:r>
      <w:r w:rsidRPr="00BF0851" w:rsidR="009B1B91">
        <w:t>That d</w:t>
      </w:r>
      <w:r w:rsidRPr="00BF0851" w:rsidR="00B64678">
        <w:t>ebate can go backwards and forwards, informing the public view</w:t>
      </w:r>
      <w:r w:rsidRPr="00BF0851" w:rsidR="000C3369">
        <w:t xml:space="preserve"> about the decision they make</w:t>
      </w:r>
      <w:r w:rsidRPr="00BF0851" w:rsidR="00B64678">
        <w:t>.</w:t>
      </w:r>
    </w:p>
    <w:p w:rsidR="00F41E9D" w:rsidRPr="00BF0851" w:rsidP="00B64678">
      <w:pPr>
        <w:pStyle w:val="Answer"/>
      </w:pPr>
      <w:r w:rsidRPr="00BF0851">
        <w:t>This</w:t>
      </w:r>
      <w:r w:rsidRPr="00BF0851" w:rsidR="000C3369">
        <w:t xml:space="preserve">, to my mind, takes us quite a long way from the minutiae of management of the </w:t>
      </w:r>
      <w:r w:rsidRPr="00BF0851" w:rsidR="004B4565">
        <w:t>Civil Service</w:t>
      </w:r>
      <w:r w:rsidRPr="00BF0851" w:rsidR="000C3369">
        <w:t xml:space="preserve">, into a rather higher </w:t>
      </w:r>
      <w:r w:rsidRPr="00BF0851" w:rsidR="00C01DB5">
        <w:t xml:space="preserve">plane </w:t>
      </w:r>
      <w:r w:rsidRPr="00BF0851" w:rsidR="005020FB">
        <w:t xml:space="preserve">about </w:t>
      </w:r>
      <w:r w:rsidRPr="00BF0851" w:rsidR="00A812CC">
        <w:t xml:space="preserve">the engagement of </w:t>
      </w:r>
      <w:r w:rsidRPr="00BF0851" w:rsidR="001E5AE4">
        <w:t xml:space="preserve">a </w:t>
      </w:r>
      <w:r w:rsidRPr="00BF0851" w:rsidR="00A812CC">
        <w:t>democratic process of debate to help people understand</w:t>
      </w:r>
      <w:r w:rsidRPr="00BF0851" w:rsidR="00A53039">
        <w:t xml:space="preserve"> the constitutional choices they have before t</w:t>
      </w:r>
      <w:r w:rsidRPr="00BF0851" w:rsidR="00D46740">
        <w:t>hem</w:t>
      </w:r>
      <w:r w:rsidRPr="00BF0851" w:rsidR="00A812CC">
        <w:t>.</w:t>
      </w:r>
      <w:r w:rsidRPr="00BF0851" w:rsidR="00C418D6">
        <w:t xml:space="preserve"> </w:t>
      </w:r>
      <w:r w:rsidRPr="00BF0851" w:rsidR="00A812CC">
        <w:t xml:space="preserve">I was a member of the </w:t>
      </w:r>
      <w:r w:rsidRPr="00BF0851" w:rsidR="00C418D6">
        <w:t>Independent Commission on the Constitutional Future of Wales</w:t>
      </w:r>
      <w:r w:rsidRPr="00BF0851">
        <w:t xml:space="preserve">, which reported earlier this year, and that in its own way </w:t>
      </w:r>
      <w:r w:rsidRPr="00BF0851" w:rsidR="00A812CC">
        <w:t>sought to do that. We were not taking a position</w:t>
      </w:r>
      <w:r w:rsidRPr="00BF0851">
        <w:t xml:space="preserve"> on the constitutional future of Wales,</w:t>
      </w:r>
      <w:r w:rsidRPr="00BF0851" w:rsidR="00A812CC">
        <w:t xml:space="preserve"> but </w:t>
      </w:r>
      <w:r w:rsidRPr="00BF0851">
        <w:t xml:space="preserve">we </w:t>
      </w:r>
      <w:r w:rsidRPr="00BF0851" w:rsidR="00A812CC">
        <w:t xml:space="preserve">were setting out </w:t>
      </w:r>
      <w:r w:rsidRPr="00BF0851">
        <w:t xml:space="preserve">some of the </w:t>
      </w:r>
      <w:r w:rsidRPr="00BF0851" w:rsidR="00A812CC">
        <w:t xml:space="preserve">considerations </w:t>
      </w:r>
      <w:r w:rsidRPr="00BF0851">
        <w:t xml:space="preserve">that people in Wales should consider </w:t>
      </w:r>
      <w:r w:rsidRPr="00BF0851" w:rsidR="00A812CC">
        <w:t>as they contemplated</w:t>
      </w:r>
      <w:r w:rsidRPr="00BF0851">
        <w:t xml:space="preserve"> their possible futures, </w:t>
      </w:r>
      <w:r w:rsidRPr="00BF0851" w:rsidR="00A812CC">
        <w:t>not just now</w:t>
      </w:r>
      <w:r w:rsidRPr="00BF0851">
        <w:t xml:space="preserve"> </w:t>
      </w:r>
      <w:r w:rsidRPr="00BF0851" w:rsidR="00A812CC">
        <w:t xml:space="preserve">but as the world changes </w:t>
      </w:r>
      <w:r w:rsidRPr="00BF0851">
        <w:t xml:space="preserve">around them </w:t>
      </w:r>
      <w:r w:rsidRPr="00BF0851" w:rsidR="00A812CC">
        <w:t>and into the future.</w:t>
      </w:r>
    </w:p>
    <w:p w:rsidR="007A714C" w:rsidRPr="00BF0851" w:rsidP="00B64678">
      <w:pPr>
        <w:pStyle w:val="Answer"/>
      </w:pPr>
      <w:r w:rsidRPr="00BF0851">
        <w:t xml:space="preserve">My </w:t>
      </w:r>
      <w:r w:rsidRPr="00BF0851" w:rsidR="00F41E9D">
        <w:t xml:space="preserve">vote in all of this, </w:t>
      </w:r>
      <w:r w:rsidRPr="00BF0851" w:rsidR="004732C1">
        <w:t>ultimately</w:t>
      </w:r>
      <w:r w:rsidRPr="00BF0851" w:rsidR="00F41E9D">
        <w:t xml:space="preserve">, </w:t>
      </w:r>
      <w:r w:rsidRPr="00BF0851" w:rsidR="004732C1">
        <w:t xml:space="preserve">is </w:t>
      </w:r>
      <w:r w:rsidRPr="00BF0851">
        <w:t>for the informing of the public debate and for that to be done through the production of quality argumentation that people can make a judgment on</w:t>
      </w:r>
      <w:r w:rsidRPr="00BF0851" w:rsidR="000A65B2">
        <w:t>.</w:t>
      </w:r>
    </w:p>
    <w:p w:rsidR="007A714C" w:rsidRPr="00BF0851" w:rsidP="00571923">
      <w:pPr>
        <w:pStyle w:val="Question"/>
      </w:pPr>
      <w:sdt>
        <w:sdtPr>
          <w:alias w:val="Member"/>
          <w:tag w:val="&lt;Member mnisId='4627' dodsId='64597'&gt;"/>
          <w:id w:val="708686390"/>
          <w:placeholder>
            <w:docPart w:val="DefaultPlaceholder_-1854013440"/>
          </w:placeholder>
          <w:richText/>
        </w:sdtPr>
        <w:sdtContent>
          <w:r w:rsidRPr="00BF0851">
            <w:rPr>
              <w:rStyle w:val="PlaceholderText"/>
              <w:b/>
              <w:color w:val="auto"/>
            </w:rPr>
            <w:t>Douglas Ross:</w:t>
          </w:r>
        </w:sdtContent>
      </w:sdt>
      <w:r w:rsidRPr="00BF0851">
        <w:t xml:space="preserve"> </w:t>
      </w:r>
      <w:r w:rsidRPr="00BF0851" w:rsidR="00302E12">
        <w:t xml:space="preserve">Just to clarify what you have told us there, </w:t>
      </w:r>
      <w:r w:rsidRPr="00BF0851" w:rsidR="00C418D6">
        <w:t>first</w:t>
      </w:r>
      <w:r w:rsidRPr="00BF0851" w:rsidR="00302E12">
        <w:t xml:space="preserve">, you believe there is a </w:t>
      </w:r>
      <w:r w:rsidRPr="00BF0851">
        <w:t>problem with the production</w:t>
      </w:r>
      <w:r w:rsidRPr="00BF0851" w:rsidR="00302E12">
        <w:t xml:space="preserve"> of these papers and </w:t>
      </w:r>
      <w:r w:rsidRPr="00BF0851">
        <w:t>some of the debate around that</w:t>
      </w:r>
      <w:r w:rsidRPr="00BF0851" w:rsidR="00C418D6">
        <w:t>;</w:t>
      </w:r>
      <w:r w:rsidRPr="00BF0851">
        <w:t xml:space="preserve"> </w:t>
      </w:r>
      <w:r w:rsidRPr="00BF0851" w:rsidR="00C418D6">
        <w:t>s</w:t>
      </w:r>
      <w:r w:rsidRPr="00BF0851">
        <w:t xml:space="preserve">econdly, </w:t>
      </w:r>
      <w:r w:rsidRPr="00BF0851" w:rsidR="00302E12">
        <w:t xml:space="preserve">you said, if </w:t>
      </w:r>
      <w:r w:rsidRPr="00BF0851">
        <w:t>there</w:t>
      </w:r>
      <w:r w:rsidRPr="00BF0851" w:rsidR="00302E12">
        <w:t xml:space="preserve"> was to be a route that </w:t>
      </w:r>
      <w:r w:rsidRPr="00BF0851">
        <w:t xml:space="preserve">does not lead to </w:t>
      </w:r>
      <w:r w:rsidRPr="00BF0851" w:rsidR="00302E12">
        <w:t xml:space="preserve">the Cabinet </w:t>
      </w:r>
      <w:r w:rsidRPr="00BF0851">
        <w:t xml:space="preserve">Secretary getting involved, </w:t>
      </w:r>
      <w:r w:rsidRPr="00BF0851" w:rsidR="00302E12">
        <w:t xml:space="preserve">the </w:t>
      </w:r>
      <w:r w:rsidRPr="00BF0851" w:rsidR="00ED15E5">
        <w:t>permanent sec</w:t>
      </w:r>
      <w:r w:rsidRPr="00BF0851" w:rsidR="00302E12">
        <w:t xml:space="preserve">retary and </w:t>
      </w:r>
      <w:r w:rsidRPr="00BF0851" w:rsidR="00C418D6">
        <w:t xml:space="preserve">a </w:t>
      </w:r>
      <w:r w:rsidRPr="00BF0851" w:rsidR="00302E12">
        <w:t xml:space="preserve">written direction, </w:t>
      </w:r>
      <w:r w:rsidRPr="00BF0851">
        <w:t>it would be a change in the Scotland Act, to allow</w:t>
      </w:r>
      <w:r w:rsidRPr="00BF0851" w:rsidR="00302E12">
        <w:t xml:space="preserve"> them to do that</w:t>
      </w:r>
      <w:r w:rsidRPr="00BF0851">
        <w:t>. Therefor</w:t>
      </w:r>
      <w:r w:rsidRPr="00BF0851" w:rsidR="00302E12">
        <w:t>e—and I know you are not a legal expert—</w:t>
      </w:r>
      <w:r w:rsidRPr="00BF0851">
        <w:t>are you saying the Scottish Government are acting</w:t>
      </w:r>
      <w:r w:rsidRPr="00BF0851" w:rsidR="000F1CAB">
        <w:t xml:space="preserve"> outwith the law with the current production of these papers?</w:t>
      </w:r>
    </w:p>
    <w:p w:rsidR="00222905" w:rsidRPr="00BF0851" w:rsidP="00222905">
      <w:pPr>
        <w:pStyle w:val="Answer"/>
      </w:pPr>
      <w:sdt>
        <w:sdtPr>
          <w:alias w:val="Witness"/>
          <w:id w:val="873112897"/>
          <w:placeholder>
            <w:docPart w:val="DefaultPlaceholder_-1854013440"/>
          </w:placeholder>
          <w:richText/>
        </w:sdtPr>
        <w:sdtContent>
          <w:r w:rsidRPr="00BF0851" w:rsidR="00AC71E5">
            <w:rPr>
              <w:rStyle w:val="PlaceholderText"/>
              <w:b/>
              <w:i/>
              <w:color w:val="auto"/>
            </w:rPr>
            <w:t>Philip Rycroft:</w:t>
          </w:r>
          <w:r w:rsidRPr="00BF0851" w:rsidR="0018486D">
            <w:rPr>
              <w:rStyle w:val="PlaceholderText"/>
              <w:b/>
              <w:color w:val="auto"/>
            </w:rPr>
            <w:t xml:space="preserve"> </w:t>
          </w:r>
        </w:sdtContent>
      </w:sdt>
      <w:r w:rsidRPr="00BF0851" w:rsidR="0018486D">
        <w:t xml:space="preserve">I cannot look </w:t>
      </w:r>
      <w:r w:rsidRPr="00BF0851" w:rsidR="00F82CF8">
        <w:t xml:space="preserve">at this </w:t>
      </w:r>
      <w:r w:rsidRPr="00BF0851" w:rsidR="0018486D">
        <w:t>and say, “There is the line</w:t>
      </w:r>
      <w:r w:rsidRPr="00BF0851" w:rsidR="00F82CF8">
        <w:t xml:space="preserve"> in the Scotland Act”</w:t>
      </w:r>
      <w:r w:rsidRPr="00BF0851" w:rsidR="0018486D">
        <w:t>.</w:t>
      </w:r>
      <w:r w:rsidRPr="00BF0851" w:rsidR="00EF4D0A">
        <w:t xml:space="preserve"> </w:t>
      </w:r>
      <w:r w:rsidRPr="00BF0851">
        <w:t>I</w:t>
      </w:r>
      <w:r w:rsidRPr="00BF0851" w:rsidR="00C418D6">
        <w:t xml:space="preserve"> think i</w:t>
      </w:r>
      <w:r w:rsidRPr="00BF0851">
        <w:t xml:space="preserve">t </w:t>
      </w:r>
      <w:r w:rsidRPr="00BF0851" w:rsidR="00EF4D0A">
        <w:t xml:space="preserve">is indeed a problem. </w:t>
      </w:r>
      <w:r w:rsidRPr="00BF0851">
        <w:t>It w</w:t>
      </w:r>
      <w:r w:rsidRPr="00BF0851" w:rsidR="00EF4D0A">
        <w:t xml:space="preserve">ould be </w:t>
      </w:r>
      <w:r w:rsidRPr="00BF0851">
        <w:t xml:space="preserve">very </w:t>
      </w:r>
      <w:r w:rsidRPr="00BF0851" w:rsidR="00EF4D0A">
        <w:t>wrong to deny that</w:t>
      </w:r>
      <w:r w:rsidRPr="00BF0851" w:rsidR="00C418D6">
        <w:t>.</w:t>
      </w:r>
    </w:p>
    <w:p w:rsidR="00EF4D0A" w:rsidRPr="00BF0851" w:rsidP="00EF4D0A">
      <w:pPr>
        <w:pStyle w:val="Question"/>
      </w:pPr>
      <w:sdt>
        <w:sdtPr>
          <w:alias w:val="Member"/>
          <w:tag w:val="&lt;Member mnisId='4627' dodsId='64597'&gt;"/>
          <w:id w:val="57215442"/>
          <w:placeholder>
            <w:docPart w:val="DefaultPlaceholder_-1854013440"/>
          </w:placeholder>
          <w:richText/>
        </w:sdtPr>
        <w:sdtContent>
          <w:r w:rsidRPr="00BF0851">
            <w:rPr>
              <w:rStyle w:val="PlaceholderText"/>
              <w:b/>
              <w:color w:val="auto"/>
            </w:rPr>
            <w:t>Douglas Ross:</w:t>
          </w:r>
        </w:sdtContent>
      </w:sdt>
      <w:r w:rsidRPr="00BF0851">
        <w:t xml:space="preserve"> </w:t>
      </w:r>
      <w:r w:rsidRPr="00BF0851" w:rsidR="00222905">
        <w:t>If it means changing the law, you believe they are a</w:t>
      </w:r>
      <w:r w:rsidRPr="00BF0851">
        <w:t xml:space="preserve">cting </w:t>
      </w:r>
      <w:r w:rsidRPr="00BF0851">
        <w:t>outwith the current</w:t>
      </w:r>
      <w:r w:rsidRPr="00BF0851" w:rsidR="004F6D50">
        <w:t xml:space="preserve"> Scotland Act and therefore outwith the law.</w:t>
      </w:r>
    </w:p>
    <w:p w:rsidR="0005333A" w:rsidRPr="00BF0851" w:rsidP="0005333A">
      <w:pPr>
        <w:pStyle w:val="Answer"/>
      </w:pPr>
      <w:sdt>
        <w:sdtPr>
          <w:alias w:val="Witness"/>
          <w:id w:val="-455177993"/>
          <w:placeholder>
            <w:docPart w:val="DefaultPlaceholder_-1854013440"/>
          </w:placeholder>
          <w:richText/>
        </w:sdtPr>
        <w:sdtContent>
          <w:r w:rsidRPr="00BF0851" w:rsidR="00AC71E5">
            <w:rPr>
              <w:rStyle w:val="PlaceholderText"/>
              <w:b/>
              <w:i/>
              <w:color w:val="auto"/>
            </w:rPr>
            <w:t>Philip Rycroft:</w:t>
          </w:r>
          <w:r w:rsidRPr="00BF0851" w:rsidR="00EF4D0A">
            <w:rPr>
              <w:rStyle w:val="PlaceholderText"/>
              <w:b/>
              <w:color w:val="auto"/>
            </w:rPr>
            <w:t xml:space="preserve"> </w:t>
          </w:r>
        </w:sdtContent>
      </w:sdt>
      <w:r w:rsidRPr="00BF0851" w:rsidR="00EF4D0A">
        <w:t>Yes, that is the implication</w:t>
      </w:r>
      <w:r w:rsidRPr="00BF0851" w:rsidR="00903CAD">
        <w:t xml:space="preserve"> of it. As I say, it is the sort of thing that should be p</w:t>
      </w:r>
      <w:r w:rsidRPr="00BF0851" w:rsidR="006E2667">
        <w:t xml:space="preserve">ut to lawyers, </w:t>
      </w:r>
      <w:r w:rsidRPr="00BF0851" w:rsidR="00903CAD">
        <w:t xml:space="preserve">and </w:t>
      </w:r>
      <w:r w:rsidRPr="00BF0851" w:rsidR="006E2667">
        <w:t xml:space="preserve">doubtless the </w:t>
      </w:r>
      <w:r w:rsidRPr="00BF0851" w:rsidR="00903CAD">
        <w:t xml:space="preserve">Scottish </w:t>
      </w:r>
      <w:r w:rsidRPr="00BF0851" w:rsidR="006E2667">
        <w:t>Government would have a counter-view</w:t>
      </w:r>
      <w:r w:rsidRPr="00BF0851" w:rsidR="00903CAD">
        <w:t xml:space="preserve"> to that, </w:t>
      </w:r>
      <w:r w:rsidRPr="00BF0851" w:rsidR="006E2667">
        <w:t xml:space="preserve">but </w:t>
      </w:r>
      <w:r w:rsidRPr="00BF0851" w:rsidR="00903CAD">
        <w:t xml:space="preserve">my point is that it is an </w:t>
      </w:r>
      <w:r w:rsidRPr="00BF0851" w:rsidR="006E2667">
        <w:t xml:space="preserve">issue </w:t>
      </w:r>
      <w:r w:rsidRPr="00BF0851" w:rsidR="00903CAD">
        <w:t xml:space="preserve">that has been there </w:t>
      </w:r>
      <w:r w:rsidRPr="00BF0851" w:rsidR="000452E5">
        <w:t xml:space="preserve">essentially </w:t>
      </w:r>
      <w:r w:rsidRPr="00BF0851" w:rsidR="006E2667">
        <w:t xml:space="preserve">since </w:t>
      </w:r>
      <w:r w:rsidRPr="00BF0851" w:rsidR="00DF055F">
        <w:t xml:space="preserve">2007, since </w:t>
      </w:r>
      <w:r w:rsidRPr="00BF0851" w:rsidR="006E2667">
        <w:t xml:space="preserve">there was a Government in power in Scotland that wish to see an alternative </w:t>
      </w:r>
      <w:r w:rsidRPr="00BF0851" w:rsidR="000452E5">
        <w:t xml:space="preserve">constitutional </w:t>
      </w:r>
      <w:r w:rsidRPr="00BF0851" w:rsidR="006E2667">
        <w:t>future</w:t>
      </w:r>
      <w:r w:rsidRPr="00BF0851" w:rsidR="00C652E0">
        <w:t>.</w:t>
      </w:r>
      <w:r w:rsidRPr="00BF0851">
        <w:t xml:space="preserve"> </w:t>
      </w:r>
      <w:r w:rsidRPr="00BF0851" w:rsidR="006E2667">
        <w:t xml:space="preserve">My point is that the resolution of that problem through </w:t>
      </w:r>
      <w:r w:rsidRPr="00BF0851">
        <w:t xml:space="preserve">a </w:t>
      </w:r>
      <w:r w:rsidRPr="00BF0851" w:rsidR="004B4565">
        <w:t>Civil Service</w:t>
      </w:r>
      <w:r w:rsidRPr="00BF0851" w:rsidR="006E2667">
        <w:t xml:space="preserve"> management route is </w:t>
      </w:r>
      <w:r w:rsidRPr="00BF0851">
        <w:t xml:space="preserve">the </w:t>
      </w:r>
      <w:r w:rsidRPr="00BF0851" w:rsidR="006E2667">
        <w:t>wrong</w:t>
      </w:r>
      <w:r w:rsidRPr="00BF0851">
        <w:t xml:space="preserve"> way to go about it</w:t>
      </w:r>
      <w:r w:rsidRPr="00BF0851" w:rsidR="006E2667">
        <w:t>.</w:t>
      </w:r>
    </w:p>
    <w:p w:rsidR="006E2667" w:rsidRPr="00BF0851" w:rsidP="0005333A">
      <w:pPr>
        <w:pStyle w:val="Answer"/>
      </w:pPr>
      <w:r w:rsidRPr="00BF0851">
        <w:t>The fact that the issue has been there s</w:t>
      </w:r>
      <w:r w:rsidRPr="00BF0851">
        <w:t>ince 2007</w:t>
      </w:r>
      <w:r w:rsidRPr="00BF0851" w:rsidR="00C418D6">
        <w:t xml:space="preserve"> and</w:t>
      </w:r>
      <w:r w:rsidRPr="00BF0851" w:rsidR="00FE04F3">
        <w:t xml:space="preserve"> i</w:t>
      </w:r>
      <w:r w:rsidRPr="00BF0851">
        <w:t>t has been capable of resolution since then</w:t>
      </w:r>
      <w:r w:rsidRPr="00BF0851" w:rsidR="00FE04F3">
        <w:t xml:space="preserve"> suggests that q</w:t>
      </w:r>
      <w:r w:rsidRPr="00BF0851">
        <w:t>uite a lot of folk</w:t>
      </w:r>
      <w:r w:rsidRPr="00BF0851" w:rsidR="00FE04F3">
        <w:t xml:space="preserve"> have not looked at it and thought</w:t>
      </w:r>
      <w:r w:rsidRPr="00BF0851" w:rsidR="00C418D6">
        <w:t xml:space="preserve"> that</w:t>
      </w:r>
      <w:r w:rsidRPr="00BF0851" w:rsidR="00FE04F3">
        <w:t xml:space="preserve"> this a major problem. </w:t>
      </w:r>
      <w:r w:rsidRPr="00BF0851">
        <w:t xml:space="preserve">If we are now getting to the point where there are those in the political world who think </w:t>
      </w:r>
      <w:r w:rsidRPr="00BF0851" w:rsidR="001A0A07">
        <w:t xml:space="preserve">that </w:t>
      </w:r>
      <w:r w:rsidRPr="00BF0851">
        <w:t xml:space="preserve">it has reached </w:t>
      </w:r>
      <w:r w:rsidRPr="00BF0851" w:rsidR="001A0A07">
        <w:t xml:space="preserve">a </w:t>
      </w:r>
      <w:r w:rsidRPr="00BF0851">
        <w:t>point</w:t>
      </w:r>
      <w:r w:rsidRPr="00BF0851" w:rsidR="001A0A07">
        <w:t xml:space="preserve"> that it needs resolution, </w:t>
      </w:r>
      <w:r w:rsidRPr="00BF0851">
        <w:t>my view</w:t>
      </w:r>
      <w:r w:rsidRPr="00BF0851" w:rsidR="00841758">
        <w:t xml:space="preserve"> </w:t>
      </w:r>
      <w:r w:rsidRPr="00BF0851" w:rsidR="00FE167A">
        <w:t xml:space="preserve">very strongly would be that that is </w:t>
      </w:r>
      <w:r w:rsidRPr="00BF0851">
        <w:t xml:space="preserve">resolved through the political route, not through using </w:t>
      </w:r>
      <w:r w:rsidRPr="00BF0851" w:rsidR="00D473D3">
        <w:t xml:space="preserve">the </w:t>
      </w:r>
      <w:r w:rsidRPr="00BF0851" w:rsidR="004B4565">
        <w:t>Civil Service</w:t>
      </w:r>
      <w:r w:rsidRPr="00BF0851" w:rsidR="00D473D3">
        <w:t xml:space="preserve"> route.</w:t>
      </w:r>
    </w:p>
    <w:p w:rsidR="002923DE" w:rsidRPr="00BF0851" w:rsidP="006E2667">
      <w:pPr>
        <w:pStyle w:val="Question"/>
      </w:pPr>
      <w:sdt>
        <w:sdtPr>
          <w:alias w:val="Member"/>
          <w:tag w:val="&lt;Member mnisId='4627' dodsId='64597'&gt;"/>
          <w:id w:val="-388119102"/>
          <w:placeholder>
            <w:docPart w:val="DefaultPlaceholder_-1854013440"/>
          </w:placeholder>
          <w:richText/>
        </w:sdtPr>
        <w:sdtContent>
          <w:r w:rsidRPr="00BF0851" w:rsidR="006E2667">
            <w:rPr>
              <w:rStyle w:val="PlaceholderText"/>
              <w:b/>
              <w:color w:val="auto"/>
            </w:rPr>
            <w:t>Douglas Ross:</w:t>
          </w:r>
        </w:sdtContent>
      </w:sdt>
      <w:r w:rsidRPr="00BF0851" w:rsidR="00D473D3">
        <w:t xml:space="preserve"> I want to c</w:t>
      </w:r>
      <w:r w:rsidRPr="00BF0851" w:rsidR="006E2667">
        <w:t xml:space="preserve">ome back to </w:t>
      </w:r>
      <w:r w:rsidRPr="00BF0851" w:rsidR="00D473D3">
        <w:t xml:space="preserve">some </w:t>
      </w:r>
      <w:r w:rsidRPr="00BF0851" w:rsidR="006E2667">
        <w:t>other examples</w:t>
      </w:r>
      <w:r w:rsidRPr="00BF0851" w:rsidR="00D473D3">
        <w:t xml:space="preserve"> that we might touch on </w:t>
      </w:r>
      <w:r w:rsidRPr="00BF0851" w:rsidR="006E2667">
        <w:t>but</w:t>
      </w:r>
      <w:r w:rsidRPr="00BF0851" w:rsidR="00D473D3">
        <w:t xml:space="preserve">, </w:t>
      </w:r>
      <w:r w:rsidRPr="00BF0851" w:rsidR="006E2667">
        <w:t>Mr Parry</w:t>
      </w:r>
      <w:r w:rsidRPr="00BF0851" w:rsidR="00D473D3">
        <w:t xml:space="preserve">, </w:t>
      </w:r>
      <w:r w:rsidRPr="00BF0851" w:rsidR="006E2667">
        <w:t>you mentioned this</w:t>
      </w:r>
      <w:r w:rsidRPr="00BF0851" w:rsidR="00D473D3">
        <w:t xml:space="preserve"> in your written evidence to the Committee at point 24. You </w:t>
      </w:r>
      <w:r w:rsidRPr="00BF0851" w:rsidR="00C418D6">
        <w:t xml:space="preserve">were </w:t>
      </w:r>
      <w:r w:rsidRPr="00BF0851" w:rsidR="00D473D3">
        <w:t>discussing the issue f</w:t>
      </w:r>
      <w:r w:rsidRPr="00BF0851" w:rsidR="001C3B6C">
        <w:t>laring up in 2</w:t>
      </w:r>
      <w:r w:rsidRPr="00BF0851" w:rsidR="00D473D3">
        <w:t>022 and 20</w:t>
      </w:r>
      <w:r w:rsidRPr="00BF0851" w:rsidR="001C3B6C">
        <w:t xml:space="preserve">23 with </w:t>
      </w:r>
      <w:r w:rsidRPr="00BF0851" w:rsidR="00D473D3">
        <w:t xml:space="preserve">the appointment </w:t>
      </w:r>
      <w:r w:rsidRPr="00BF0851" w:rsidR="001C3B6C">
        <w:t xml:space="preserve">of </w:t>
      </w:r>
      <w:r w:rsidRPr="00BF0851" w:rsidR="00D473D3">
        <w:t xml:space="preserve">a </w:t>
      </w:r>
      <w:r w:rsidRPr="00BF0851" w:rsidR="001C3B6C">
        <w:t>Minister for Independence</w:t>
      </w:r>
      <w:r w:rsidRPr="00BF0851" w:rsidR="00D473D3">
        <w:t xml:space="preserve"> and then the subsequent issuing of papers.</w:t>
      </w:r>
      <w:r w:rsidRPr="00BF0851">
        <w:t xml:space="preserve"> When you put in this evidence it was 11, with a </w:t>
      </w:r>
      <w:r w:rsidRPr="00BF0851" w:rsidR="009B3145">
        <w:t xml:space="preserve">hiatus between October </w:t>
      </w:r>
      <w:r w:rsidRPr="00BF0851">
        <w:t xml:space="preserve">2022 </w:t>
      </w:r>
      <w:r w:rsidRPr="00BF0851" w:rsidR="009B3145">
        <w:t>and June</w:t>
      </w:r>
      <w:r w:rsidRPr="00BF0851">
        <w:t xml:space="preserve"> 2023 while the Supreme Court ruled on this issue</w:t>
      </w:r>
      <w:r w:rsidRPr="00BF0851" w:rsidR="009B3145">
        <w:t>.</w:t>
      </w:r>
    </w:p>
    <w:p w:rsidR="00FE7890" w:rsidRPr="00BF0851" w:rsidP="00FE7890">
      <w:pPr>
        <w:pStyle w:val="Question"/>
        <w:numPr>
          <w:ilvl w:val="0"/>
          <w:numId w:val="0"/>
        </w:numPr>
        <w:ind w:left="794"/>
      </w:pPr>
      <w:r w:rsidRPr="00BF0851">
        <w:t xml:space="preserve">You </w:t>
      </w:r>
      <w:r w:rsidRPr="00BF0851" w:rsidR="002923DE">
        <w:t xml:space="preserve">then make the </w:t>
      </w:r>
      <w:r w:rsidRPr="00BF0851">
        <w:t>comparison</w:t>
      </w:r>
      <w:r w:rsidRPr="00BF0851" w:rsidR="002923DE">
        <w:t xml:space="preserve"> that Mr Rycroft has just made about the </w:t>
      </w:r>
      <w:r w:rsidRPr="00BF0851">
        <w:t xml:space="preserve">referendum in 2014, </w:t>
      </w:r>
      <w:r w:rsidRPr="00BF0851" w:rsidR="00B20A4B">
        <w:t xml:space="preserve">when </w:t>
      </w:r>
      <w:r w:rsidRPr="00BF0851">
        <w:t>both Governments published papers</w:t>
      </w:r>
      <w:r w:rsidRPr="00BF0851" w:rsidR="00B20A4B">
        <w:t xml:space="preserve"> for their side of the argument. </w:t>
      </w:r>
      <w:r w:rsidRPr="00BF0851">
        <w:t xml:space="preserve">However, does that </w:t>
      </w:r>
      <w:r w:rsidRPr="00BF0851" w:rsidR="00B20A4B">
        <w:t xml:space="preserve">really </w:t>
      </w:r>
      <w:r w:rsidRPr="00BF0851">
        <w:t xml:space="preserve">stand up? </w:t>
      </w:r>
      <w:r w:rsidRPr="00BF0851" w:rsidR="00282872">
        <w:t>I</w:t>
      </w:r>
      <w:r w:rsidRPr="00BF0851">
        <w:t xml:space="preserve">n 2014, </w:t>
      </w:r>
      <w:r w:rsidRPr="00BF0851" w:rsidR="00215325">
        <w:t xml:space="preserve">we had the </w:t>
      </w:r>
      <w:r w:rsidRPr="00BF0851">
        <w:t xml:space="preserve">agreement of </w:t>
      </w:r>
      <w:r w:rsidRPr="00BF0851" w:rsidR="00215325">
        <w:t xml:space="preserve">the </w:t>
      </w:r>
      <w:r w:rsidRPr="00BF0851">
        <w:t>UK Parliament</w:t>
      </w:r>
      <w:r w:rsidRPr="00BF0851" w:rsidR="000737B5">
        <w:t xml:space="preserve"> and the Scottish Government to hold a referendum. There was a joint agreement, </w:t>
      </w:r>
      <w:r w:rsidRPr="00BF0851">
        <w:t>the Edinburgh Agreement.</w:t>
      </w:r>
      <w:r w:rsidRPr="00BF0851" w:rsidR="00282872">
        <w:t xml:space="preserve"> </w:t>
      </w:r>
      <w:r w:rsidRPr="00BF0851" w:rsidR="000737B5">
        <w:t>It was the gold standard. The issuing of these papers came at a time</w:t>
      </w:r>
      <w:r w:rsidRPr="00BF0851">
        <w:t>—and some subsequently—when the Supreme Court had ruled it w</w:t>
      </w:r>
      <w:r w:rsidRPr="00BF0851" w:rsidR="00282872">
        <w:t xml:space="preserve">as not within the competence of </w:t>
      </w:r>
      <w:r w:rsidRPr="00BF0851">
        <w:t xml:space="preserve">the Scottish Government and </w:t>
      </w:r>
      <w:r w:rsidRPr="00BF0851" w:rsidR="00282872">
        <w:t>Scottish Ministers to pursue</w:t>
      </w:r>
      <w:r w:rsidRPr="00BF0851">
        <w:t xml:space="preserve"> an independence strategy.</w:t>
      </w:r>
    </w:p>
    <w:p w:rsidR="00D22756" w:rsidRPr="00BF0851" w:rsidP="00FE7890">
      <w:pPr>
        <w:pStyle w:val="Question"/>
        <w:numPr>
          <w:ilvl w:val="0"/>
          <w:numId w:val="0"/>
        </w:numPr>
        <w:ind w:left="794"/>
      </w:pPr>
      <w:r w:rsidRPr="00BF0851">
        <w:t xml:space="preserve">Therefore, nothing changed. The papers continue to be issued and, indeed, until the recent reshuffle, the position of Minister for Independence </w:t>
      </w:r>
      <w:r w:rsidRPr="00BF0851" w:rsidR="00793F47">
        <w:t xml:space="preserve">was </w:t>
      </w:r>
      <w:r w:rsidRPr="00BF0851" w:rsidR="004C497D">
        <w:t>maintained. We have now been told, although that</w:t>
      </w:r>
      <w:r w:rsidRPr="00BF0851" w:rsidR="00793F47">
        <w:t xml:space="preserve"> </w:t>
      </w:r>
      <w:r w:rsidRPr="00BF0851" w:rsidR="00C418D6">
        <w:t>m</w:t>
      </w:r>
      <w:r w:rsidRPr="00BF0851" w:rsidR="00793F47">
        <w:t xml:space="preserve">inisterial portfolio has gone, </w:t>
      </w:r>
      <w:r w:rsidRPr="00BF0851" w:rsidR="004C497D">
        <w:t>his roles and responsibilities</w:t>
      </w:r>
      <w:r w:rsidRPr="00BF0851" w:rsidR="00440604">
        <w:t xml:space="preserve"> will be assumed by the Cabinet Secretary. Nothing </w:t>
      </w:r>
      <w:r w:rsidRPr="00BF0851" w:rsidR="004C497D">
        <w:t>has really changed</w:t>
      </w:r>
      <w:r w:rsidRPr="00BF0851" w:rsidR="00440604">
        <w:t>, despite a Supreme Court ruling telling the Scottish Government they cannot legislate in this are</w:t>
      </w:r>
      <w:r w:rsidRPr="00BF0851" w:rsidR="009534F2">
        <w:t>a.</w:t>
      </w:r>
    </w:p>
    <w:p w:rsidR="00161CB7" w:rsidRPr="00BF0851" w:rsidP="00AB2771">
      <w:pPr>
        <w:pStyle w:val="Answer"/>
      </w:pPr>
      <w:sdt>
        <w:sdtPr>
          <w:alias w:val="Witness"/>
          <w:id w:val="-227999854"/>
          <w:placeholder>
            <w:docPart w:val="DefaultPlaceholder_-1854013440"/>
          </w:placeholder>
          <w:richText/>
        </w:sdtPr>
        <w:sdtContent>
          <w:r w:rsidRPr="00BF0851" w:rsidR="00AC71E5">
            <w:rPr>
              <w:rStyle w:val="PlaceholderText"/>
              <w:b/>
              <w:i/>
              <w:color w:val="auto"/>
            </w:rPr>
            <w:t>Richard Parry:</w:t>
          </w:r>
          <w:r w:rsidRPr="00BF0851" w:rsidR="00D22756">
            <w:rPr>
              <w:rStyle w:val="PlaceholderText"/>
              <w:b/>
              <w:color w:val="auto"/>
            </w:rPr>
            <w:t xml:space="preserve"> </w:t>
          </w:r>
        </w:sdtContent>
      </w:sdt>
      <w:r w:rsidRPr="00BF0851" w:rsidR="00C418D6">
        <w:t xml:space="preserve">Yes. </w:t>
      </w:r>
      <w:r w:rsidRPr="00BF0851" w:rsidR="00D22756">
        <w:t>I</w:t>
      </w:r>
      <w:r w:rsidRPr="00BF0851" w:rsidR="009534F2">
        <w:t>t was i</w:t>
      </w:r>
      <w:r w:rsidRPr="00BF0851" w:rsidR="00D22756">
        <w:t>nteresting</w:t>
      </w:r>
      <w:r w:rsidRPr="00BF0851" w:rsidR="009534F2">
        <w:t xml:space="preserve"> that the new First Minister d</w:t>
      </w:r>
      <w:r w:rsidRPr="00BF0851" w:rsidR="00D22756">
        <w:t>ecided to get rid of</w:t>
      </w:r>
      <w:r w:rsidRPr="00BF0851" w:rsidR="00B57568">
        <w:t xml:space="preserve"> the two junior </w:t>
      </w:r>
      <w:r w:rsidRPr="00BF0851" w:rsidR="00C418D6">
        <w:t>m</w:t>
      </w:r>
      <w:r w:rsidRPr="00BF0851" w:rsidR="00B57568">
        <w:t>inisterial portfolios</w:t>
      </w:r>
      <w:r w:rsidRPr="00BF0851" w:rsidR="00C418D6">
        <w:t xml:space="preserve"> that</w:t>
      </w:r>
      <w:r w:rsidRPr="00BF0851" w:rsidR="00B57568">
        <w:t xml:space="preserve"> were </w:t>
      </w:r>
      <w:r w:rsidRPr="00BF0851" w:rsidR="00D22756">
        <w:t>dealing with the tricky areas</w:t>
      </w:r>
      <w:r w:rsidRPr="00BF0851" w:rsidR="00B57568">
        <w:t xml:space="preserve"> of Europe and international and independence. </w:t>
      </w:r>
      <w:r w:rsidRPr="00BF0851" w:rsidR="00D22756">
        <w:t>I wondered if that was an accident</w:t>
      </w:r>
      <w:r w:rsidRPr="00BF0851" w:rsidR="00B57568">
        <w:t xml:space="preserve"> or </w:t>
      </w:r>
      <w:r w:rsidRPr="00BF0851" w:rsidR="00D03882">
        <w:t xml:space="preserve">a bid to </w:t>
      </w:r>
      <w:r w:rsidRPr="00BF0851" w:rsidR="00AB2771">
        <w:t xml:space="preserve">defuse the situation. </w:t>
      </w:r>
      <w:r w:rsidRPr="00BF0851" w:rsidR="00745F15">
        <w:t>You are absolutely right</w:t>
      </w:r>
      <w:r w:rsidRPr="00BF0851" w:rsidR="00DE4C51">
        <w:t xml:space="preserve"> that, i</w:t>
      </w:r>
      <w:r w:rsidRPr="00BF0851" w:rsidR="00745F15">
        <w:t>n 2014, when every</w:t>
      </w:r>
      <w:r w:rsidRPr="00BF0851" w:rsidR="00364AAA">
        <w:t>one wondered,</w:t>
      </w:r>
      <w:r w:rsidRPr="00BF0851" w:rsidR="00DE4C51">
        <w:t xml:space="preserve"> “</w:t>
      </w:r>
      <w:r w:rsidRPr="00BF0851" w:rsidR="00C418D6">
        <w:t xml:space="preserve">This is going to be really hard to deal with. </w:t>
      </w:r>
      <w:r w:rsidRPr="00BF0851" w:rsidR="00364AAA">
        <w:t>How on eart</w:t>
      </w:r>
      <w:r w:rsidRPr="00BF0851" w:rsidR="00DE4C51">
        <w:t xml:space="preserve">h can we have a civilised debate on </w:t>
      </w:r>
      <w:r w:rsidRPr="00BF0851" w:rsidR="00C418D6">
        <w:t>an issue lie this</w:t>
      </w:r>
      <w:r w:rsidRPr="00BF0851" w:rsidR="00DE4C51">
        <w:t>?”</w:t>
      </w:r>
      <w:r w:rsidRPr="00BF0851">
        <w:t>, one lot of c</w:t>
      </w:r>
      <w:r w:rsidRPr="00BF0851" w:rsidR="001C5E7E">
        <w:t xml:space="preserve">ivil </w:t>
      </w:r>
      <w:r w:rsidRPr="00BF0851">
        <w:t xml:space="preserve">servants </w:t>
      </w:r>
      <w:r w:rsidRPr="00BF0851" w:rsidR="001C5E7E">
        <w:t>advised on</w:t>
      </w:r>
      <w:r w:rsidRPr="00BF0851">
        <w:t xml:space="preserve">e </w:t>
      </w:r>
      <w:r w:rsidRPr="00BF0851" w:rsidR="001C5E7E">
        <w:t>side</w:t>
      </w:r>
      <w:r w:rsidRPr="00BF0851">
        <w:t xml:space="preserve"> and </w:t>
      </w:r>
      <w:r w:rsidRPr="00BF0851" w:rsidR="001C5E7E">
        <w:t xml:space="preserve">the other </w:t>
      </w:r>
      <w:r w:rsidRPr="00BF0851">
        <w:t xml:space="preserve">lot of civil servants advised the other </w:t>
      </w:r>
      <w:r w:rsidRPr="00BF0851" w:rsidR="001C5E7E">
        <w:t>side</w:t>
      </w:r>
      <w:r w:rsidRPr="00BF0851">
        <w:t>. T</w:t>
      </w:r>
      <w:r w:rsidRPr="00BF0851" w:rsidR="001C5E7E">
        <w:t>hey produced their own things.</w:t>
      </w:r>
      <w:r w:rsidRPr="00BF0851">
        <w:t xml:space="preserve"> That was not c</w:t>
      </w:r>
      <w:r w:rsidRPr="00BF0851" w:rsidR="0014683C">
        <w:t>ontested at all.</w:t>
      </w:r>
    </w:p>
    <w:p w:rsidR="00A559E6" w:rsidRPr="00BF0851" w:rsidP="00912F46">
      <w:pPr>
        <w:pStyle w:val="Answer"/>
      </w:pPr>
      <w:r w:rsidRPr="00BF0851">
        <w:t>This has changed. The reason we have</w:t>
      </w:r>
      <w:r w:rsidRPr="00BF0851" w:rsidR="006E1D30">
        <w:t xml:space="preserve"> had these </w:t>
      </w:r>
      <w:r w:rsidRPr="00BF0851" w:rsidR="006E1D30">
        <w:rPr>
          <w:i/>
          <w:iCs/>
        </w:rPr>
        <w:t>Building a New Scotland</w:t>
      </w:r>
      <w:r w:rsidRPr="00BF0851" w:rsidR="006E1D30">
        <w:t xml:space="preserve"> papers </w:t>
      </w:r>
      <w:r w:rsidRPr="00BF0851">
        <w:t xml:space="preserve">is </w:t>
      </w:r>
      <w:r w:rsidRPr="00BF0851" w:rsidR="00771022">
        <w:t>actually, I would say</w:t>
      </w:r>
      <w:r w:rsidRPr="00BF0851">
        <w:t xml:space="preserve">, </w:t>
      </w:r>
      <w:r w:rsidRPr="00BF0851" w:rsidR="006E1D30">
        <w:t>being a political scientist</w:t>
      </w:r>
      <w:r w:rsidRPr="00BF0851">
        <w:t xml:space="preserve">, </w:t>
      </w:r>
      <w:r w:rsidRPr="00BF0851" w:rsidR="006E1D30">
        <w:t xml:space="preserve">because </w:t>
      </w:r>
      <w:r w:rsidRPr="00BF0851" w:rsidR="00771022">
        <w:t>the SNP needed to have a suggestion of action</w:t>
      </w:r>
      <w:r w:rsidRPr="00BF0851" w:rsidR="00D653A9">
        <w:t xml:space="preserve">, in a sense. </w:t>
      </w:r>
      <w:r w:rsidRPr="00BF0851" w:rsidR="00771022">
        <w:t xml:space="preserve">What were they doing? </w:t>
      </w:r>
      <w:r w:rsidRPr="00BF0851" w:rsidR="00D653A9">
        <w:t>At least they were w</w:t>
      </w:r>
      <w:r w:rsidRPr="00BF0851" w:rsidR="00771022">
        <w:t>orking on it</w:t>
      </w:r>
      <w:r w:rsidRPr="00BF0851" w:rsidR="00D653A9">
        <w:t xml:space="preserve"> and they were producing these papers. </w:t>
      </w:r>
    </w:p>
    <w:p w:rsidR="00A559E6" w:rsidRPr="00BF0851" w:rsidP="00AC6BA7">
      <w:pPr>
        <w:pStyle w:val="Answer"/>
      </w:pPr>
      <w:r w:rsidRPr="00BF0851">
        <w:t>In terms of w</w:t>
      </w:r>
      <w:r w:rsidRPr="00BF0851" w:rsidR="00771022">
        <w:t>hether things changed in a big way</w:t>
      </w:r>
      <w:r w:rsidRPr="00BF0851" w:rsidR="000C3BE9">
        <w:t xml:space="preserve"> after the Supreme Court decision, of course it was the SNP’s wish to</w:t>
      </w:r>
      <w:r w:rsidRPr="00BF0851" w:rsidR="00912F46">
        <w:t xml:space="preserve"> have that decision. They would not have needed to have it if they wanted to put a Bill through first.</w:t>
      </w:r>
      <w:r w:rsidRPr="00BF0851">
        <w:t xml:space="preserve"> </w:t>
      </w:r>
      <w:r w:rsidRPr="00BF0851" w:rsidR="004441F3">
        <w:t xml:space="preserve">My personal </w:t>
      </w:r>
      <w:r w:rsidRPr="00BF0851" w:rsidR="00916B15">
        <w:t>view on this</w:t>
      </w:r>
      <w:r w:rsidRPr="00BF0851" w:rsidR="00FC68D8">
        <w:t xml:space="preserve"> is that </w:t>
      </w:r>
      <w:r w:rsidRPr="00BF0851" w:rsidR="00517B15">
        <w:t xml:space="preserve">we have been told for months </w:t>
      </w:r>
      <w:r w:rsidRPr="00BF0851" w:rsidR="00FC68D8">
        <w:t xml:space="preserve">now that the </w:t>
      </w:r>
      <w:r w:rsidRPr="00BF0851" w:rsidR="00517B15">
        <w:t>UK Government is working on</w:t>
      </w:r>
      <w:r w:rsidRPr="00BF0851" w:rsidR="00FC68D8">
        <w:t xml:space="preserve"> considering what further guidance may be needed </w:t>
      </w:r>
      <w:r w:rsidRPr="00BF0851" w:rsidR="00067469">
        <w:t xml:space="preserve">to support best practice and adjustments to the </w:t>
      </w:r>
      <w:r w:rsidRPr="00BF0851" w:rsidR="005E106E">
        <w:t>Civil Service Code</w:t>
      </w:r>
      <w:r w:rsidRPr="00BF0851" w:rsidR="00067469">
        <w:t xml:space="preserve">. </w:t>
      </w:r>
      <w:r w:rsidRPr="00BF0851" w:rsidR="00517B15">
        <w:t xml:space="preserve">We have not heard anything. </w:t>
      </w:r>
    </w:p>
    <w:p w:rsidR="00463A80" w:rsidRPr="00BF0851" w:rsidP="00AC6BA7">
      <w:pPr>
        <w:pStyle w:val="Answer"/>
      </w:pPr>
      <w:r w:rsidRPr="00BF0851">
        <w:t xml:space="preserve">I do not have idea of </w:t>
      </w:r>
      <w:r w:rsidRPr="00BF0851" w:rsidR="009E734D">
        <w:t xml:space="preserve">what </w:t>
      </w:r>
      <w:r w:rsidRPr="00BF0851">
        <w:t>status</w:t>
      </w:r>
      <w:r w:rsidRPr="00BF0851" w:rsidR="009E734D">
        <w:t xml:space="preserve"> the debate is at</w:t>
      </w:r>
      <w:r w:rsidRPr="00BF0851">
        <w:t xml:space="preserve">, but I suspect </w:t>
      </w:r>
      <w:r w:rsidRPr="00BF0851" w:rsidR="009E734D">
        <w:t xml:space="preserve">they are </w:t>
      </w:r>
      <w:r w:rsidRPr="00BF0851">
        <w:t xml:space="preserve">finding it </w:t>
      </w:r>
      <w:r w:rsidRPr="00BF0851" w:rsidR="009E734D">
        <w:t xml:space="preserve">really </w:t>
      </w:r>
      <w:r w:rsidRPr="00BF0851">
        <w:t xml:space="preserve">difficult to </w:t>
      </w:r>
      <w:r w:rsidRPr="00BF0851" w:rsidR="009E734D">
        <w:t xml:space="preserve">draft it, to </w:t>
      </w:r>
      <w:r w:rsidRPr="00BF0851">
        <w:t>try to put into words</w:t>
      </w:r>
      <w:r w:rsidRPr="00BF0851" w:rsidR="009E734D">
        <w:t xml:space="preserve"> what they are trying to say</w:t>
      </w:r>
      <w:r w:rsidRPr="00BF0851">
        <w:t>.</w:t>
      </w:r>
      <w:r w:rsidRPr="00BF0851" w:rsidR="00A559E6">
        <w:t xml:space="preserve"> First, </w:t>
      </w:r>
      <w:r w:rsidRPr="00BF0851">
        <w:t>it is not worth it</w:t>
      </w:r>
      <w:r w:rsidRPr="00BF0851" w:rsidR="009E734D">
        <w:t>, actually</w:t>
      </w:r>
      <w:r w:rsidRPr="00BF0851">
        <w:t>.</w:t>
      </w:r>
      <w:r w:rsidRPr="00BF0851" w:rsidR="009E734D">
        <w:t xml:space="preserve"> These situations will be resolved in other ways. </w:t>
      </w:r>
      <w:r w:rsidRPr="00BF0851" w:rsidR="00A559E6">
        <w:t xml:space="preserve">Secondly, </w:t>
      </w:r>
      <w:r w:rsidRPr="00BF0851" w:rsidR="00C64411">
        <w:t xml:space="preserve">I take the view </w:t>
      </w:r>
      <w:r w:rsidRPr="00BF0851" w:rsidR="0090102B">
        <w:t xml:space="preserve">that it is probably </w:t>
      </w:r>
      <w:r w:rsidRPr="00BF0851" w:rsidR="00C64411">
        <w:t>healthy</w:t>
      </w:r>
      <w:r w:rsidRPr="00BF0851" w:rsidR="0090102B">
        <w:t xml:space="preserve">, </w:t>
      </w:r>
      <w:r w:rsidRPr="00BF0851" w:rsidR="00C64411">
        <w:t>rather than unhealthy</w:t>
      </w:r>
      <w:r w:rsidRPr="00BF0851" w:rsidR="0090102B">
        <w:t xml:space="preserve">, </w:t>
      </w:r>
      <w:r w:rsidRPr="00BF0851" w:rsidR="00C64411">
        <w:t xml:space="preserve">for these things to be produced by </w:t>
      </w:r>
      <w:r w:rsidRPr="00BF0851" w:rsidR="00E53A80">
        <w:t xml:space="preserve">the </w:t>
      </w:r>
      <w:r w:rsidRPr="00BF0851" w:rsidR="00C64411">
        <w:t>SNP Government</w:t>
      </w:r>
      <w:r w:rsidRPr="00BF0851" w:rsidR="00E53A80">
        <w:t xml:space="preserve"> under </w:t>
      </w:r>
      <w:r w:rsidRPr="00BF0851" w:rsidR="004B4565">
        <w:t>Civil Service</w:t>
      </w:r>
      <w:r w:rsidRPr="00BF0851" w:rsidR="00E53A80">
        <w:t xml:space="preserve"> advice</w:t>
      </w:r>
      <w:r w:rsidRPr="00BF0851" w:rsidR="00E736DE">
        <w:t xml:space="preserve">. </w:t>
      </w:r>
      <w:r w:rsidRPr="00BF0851" w:rsidR="00E53A80">
        <w:t>If you are re</w:t>
      </w:r>
      <w:r w:rsidRPr="00BF0851" w:rsidR="00A559E6">
        <w:t xml:space="preserve">ally </w:t>
      </w:r>
      <w:r w:rsidRPr="00BF0851" w:rsidR="00E53A80">
        <w:t>building a new Scotland, o</w:t>
      </w:r>
      <w:r w:rsidRPr="00BF0851" w:rsidR="00E736DE">
        <w:t xml:space="preserve">f course, </w:t>
      </w:r>
      <w:r w:rsidRPr="00BF0851" w:rsidR="00E53A80">
        <w:t xml:space="preserve">they are the </w:t>
      </w:r>
      <w:r w:rsidRPr="00BF0851" w:rsidR="00E736DE">
        <w:t xml:space="preserve">SNP </w:t>
      </w:r>
      <w:r w:rsidRPr="00BF0851" w:rsidR="00E53A80">
        <w:t xml:space="preserve">and </w:t>
      </w:r>
      <w:r w:rsidRPr="00BF0851" w:rsidR="00E736DE">
        <w:t>there are scenarios</w:t>
      </w:r>
      <w:r w:rsidRPr="00BF0851" w:rsidR="00E53A80">
        <w:t xml:space="preserve"> of how good things would be, but </w:t>
      </w:r>
      <w:r w:rsidRPr="00BF0851" w:rsidR="00E736DE">
        <w:t xml:space="preserve">compared with </w:t>
      </w:r>
      <w:r w:rsidRPr="00BF0851" w:rsidR="000F3E03">
        <w:t xml:space="preserve">the </w:t>
      </w:r>
      <w:r w:rsidRPr="00BF0851" w:rsidR="00E736DE">
        <w:t>2013</w:t>
      </w:r>
      <w:r w:rsidRPr="00BF0851" w:rsidR="000F3E03">
        <w:t xml:space="preserve"> paper you mentioned</w:t>
      </w:r>
      <w:r w:rsidRPr="00BF0851" w:rsidR="00A559E6">
        <w:t xml:space="preserve">, </w:t>
      </w:r>
      <w:r w:rsidRPr="00BF0851" w:rsidR="00292108">
        <w:rPr>
          <w:i/>
          <w:iCs/>
        </w:rPr>
        <w:t xml:space="preserve">Scotland’s </w:t>
      </w:r>
      <w:r w:rsidRPr="00BF0851" w:rsidR="000F3E03">
        <w:rPr>
          <w:i/>
          <w:iCs/>
        </w:rPr>
        <w:t>F</w:t>
      </w:r>
      <w:r w:rsidRPr="00BF0851" w:rsidR="00292108">
        <w:rPr>
          <w:i/>
          <w:iCs/>
        </w:rPr>
        <w:t>uture</w:t>
      </w:r>
      <w:r w:rsidRPr="00BF0851" w:rsidR="00292108">
        <w:t xml:space="preserve">, </w:t>
      </w:r>
      <w:r w:rsidRPr="00BF0851" w:rsidR="00AC6BA7">
        <w:t xml:space="preserve">where the contention was </w:t>
      </w:r>
      <w:r w:rsidRPr="00BF0851" w:rsidR="00292108">
        <w:t>very much</w:t>
      </w:r>
      <w:r w:rsidRPr="00BF0851" w:rsidR="000F3E03">
        <w:t>, “Will it be bad?” “</w:t>
      </w:r>
      <w:r w:rsidRPr="00BF0851" w:rsidR="00292108">
        <w:t>No</w:t>
      </w:r>
      <w:r w:rsidRPr="00BF0851" w:rsidR="000F3E03">
        <w:t xml:space="preserve">. It </w:t>
      </w:r>
      <w:r w:rsidRPr="00BF0851" w:rsidR="00292108">
        <w:t>will be wonderful”</w:t>
      </w:r>
      <w:r w:rsidRPr="00BF0851" w:rsidR="00A559E6">
        <w:t xml:space="preserve">, </w:t>
      </w:r>
      <w:r w:rsidRPr="00BF0851" w:rsidR="00292108">
        <w:t xml:space="preserve">this is </w:t>
      </w:r>
      <w:r w:rsidRPr="00BF0851">
        <w:t xml:space="preserve">a bit </w:t>
      </w:r>
      <w:r w:rsidRPr="00BF0851" w:rsidR="00292108">
        <w:t>more analytic</w:t>
      </w:r>
      <w:r w:rsidRPr="00BF0851">
        <w:t>al.</w:t>
      </w:r>
    </w:p>
    <w:p w:rsidR="000501F8" w:rsidRPr="00BF0851" w:rsidP="00AC6BA7">
      <w:pPr>
        <w:pStyle w:val="Answer"/>
      </w:pPr>
      <w:r w:rsidRPr="00BF0851">
        <w:t>It is harmless</w:t>
      </w:r>
      <w:r w:rsidRPr="00BF0851" w:rsidR="00884399">
        <w:t xml:space="preserve">, I would say, </w:t>
      </w:r>
      <w:r w:rsidRPr="00BF0851">
        <w:t xml:space="preserve">in that </w:t>
      </w:r>
      <w:r w:rsidRPr="00BF0851" w:rsidR="00884399">
        <w:t xml:space="preserve">kind of </w:t>
      </w:r>
      <w:r w:rsidRPr="00BF0851">
        <w:t xml:space="preserve">sense. I would be happier to have </w:t>
      </w:r>
      <w:r w:rsidRPr="00BF0851" w:rsidR="00E40EC4">
        <w:t xml:space="preserve">these sort of things </w:t>
      </w:r>
      <w:r w:rsidRPr="00BF0851">
        <w:t xml:space="preserve">done under </w:t>
      </w:r>
      <w:r w:rsidRPr="00BF0851" w:rsidR="004B4565">
        <w:t>Civil Service</w:t>
      </w:r>
      <w:r w:rsidRPr="00BF0851">
        <w:t xml:space="preserve"> advice</w:t>
      </w:r>
      <w:r w:rsidRPr="00BF0851" w:rsidR="00E40EC4">
        <w:t xml:space="preserve"> than just done </w:t>
      </w:r>
      <w:r w:rsidRPr="00BF0851" w:rsidR="00A559E6">
        <w:t>via</w:t>
      </w:r>
      <w:r w:rsidRPr="00BF0851" w:rsidR="00E40EC4">
        <w:t xml:space="preserve"> </w:t>
      </w:r>
      <w:r w:rsidRPr="00BF0851">
        <w:t xml:space="preserve">SNP channels. </w:t>
      </w:r>
      <w:r w:rsidRPr="00BF0851" w:rsidR="00A559E6">
        <w:t>In terms of w</w:t>
      </w:r>
      <w:r w:rsidRPr="00BF0851">
        <w:t xml:space="preserve">hether you want to spend money on </w:t>
      </w:r>
      <w:r w:rsidRPr="00BF0851" w:rsidR="00576F29">
        <w:t>20 civil servants to work on it</w:t>
      </w:r>
      <w:r w:rsidRPr="00BF0851" w:rsidR="00A559E6">
        <w:t>,</w:t>
      </w:r>
      <w:r w:rsidRPr="00BF0851" w:rsidR="00576F29">
        <w:t xml:space="preserve"> </w:t>
      </w:r>
      <w:r w:rsidRPr="00BF0851">
        <w:t>to some extent,</w:t>
      </w:r>
      <w:r w:rsidRPr="00BF0851" w:rsidR="00A559E6">
        <w:t xml:space="preserve"> the way it is organised in Government is that it is</w:t>
      </w:r>
      <w:r w:rsidRPr="00BF0851">
        <w:t xml:space="preserve"> the decision of the Government</w:t>
      </w:r>
      <w:r w:rsidRPr="00BF0851" w:rsidR="00576F29">
        <w:t xml:space="preserve">. They can organise the Government and </w:t>
      </w:r>
      <w:r w:rsidRPr="00BF0851" w:rsidR="004B4565">
        <w:t>Civil Service</w:t>
      </w:r>
      <w:r w:rsidRPr="00BF0851" w:rsidR="00576F29">
        <w:t xml:space="preserve"> the way they want, </w:t>
      </w:r>
      <w:r w:rsidRPr="00BF0851">
        <w:t xml:space="preserve">but there is a channel here. </w:t>
      </w:r>
      <w:r w:rsidRPr="00BF0851" w:rsidR="00D517EA">
        <w:t>You can o</w:t>
      </w:r>
      <w:r w:rsidRPr="00BF0851">
        <w:t xml:space="preserve">nly deal with independence-related issues in the context of whether the devolved system is working. </w:t>
      </w:r>
      <w:r w:rsidRPr="00BF0851" w:rsidR="0060299D">
        <w:t>Are the present powers working?</w:t>
      </w:r>
    </w:p>
    <w:p w:rsidR="00B91DCB" w:rsidRPr="00BF0851" w:rsidP="00AC6BA7">
      <w:pPr>
        <w:pStyle w:val="Answer"/>
      </w:pPr>
      <w:r w:rsidRPr="00BF0851">
        <w:t>If you</w:t>
      </w:r>
      <w:r w:rsidRPr="00BF0851" w:rsidR="0060299D">
        <w:t xml:space="preserve"> say, “What is going to happen at independence?” you have to say, “We are not able to do A, B and C at the moment</w:t>
      </w:r>
      <w:r w:rsidRPr="00BF0851" w:rsidR="00A559E6">
        <w:t>,</w:t>
      </w:r>
      <w:r w:rsidRPr="00BF0851" w:rsidR="0060299D">
        <w:t xml:space="preserve"> but independent we might be able to”. Then you really </w:t>
      </w:r>
      <w:r w:rsidRPr="00BF0851" w:rsidR="004663BC">
        <w:t xml:space="preserve">need the </w:t>
      </w:r>
      <w:r w:rsidRPr="00BF0851" w:rsidR="004B4565">
        <w:t>Civil Service</w:t>
      </w:r>
      <w:r w:rsidRPr="00BF0851" w:rsidR="004663BC">
        <w:t xml:space="preserve"> to advise you</w:t>
      </w:r>
      <w:r w:rsidRPr="00BF0851" w:rsidR="00A559E6">
        <w:t xml:space="preserve"> about what you cannot</w:t>
      </w:r>
      <w:r w:rsidRPr="00BF0851" w:rsidR="004663BC">
        <w:t xml:space="preserve"> </w:t>
      </w:r>
      <w:r w:rsidRPr="00BF0851" w:rsidR="00A559E6">
        <w:t>do at the moment—</w:t>
      </w:r>
      <w:r w:rsidRPr="00BF0851" w:rsidR="004663BC">
        <w:t>A, B and C.</w:t>
      </w:r>
      <w:r w:rsidRPr="00BF0851" w:rsidR="00394673">
        <w:t xml:space="preserve"> </w:t>
      </w:r>
      <w:r w:rsidRPr="00BF0851" w:rsidR="00B546FA">
        <w:t xml:space="preserve">That is the way I would see it. It is politically, of course, a rather tempting thing to </w:t>
      </w:r>
      <w:r w:rsidRPr="00BF0851" w:rsidR="005A476F">
        <w:t xml:space="preserve">mix it on this, and I do agree that the </w:t>
      </w:r>
      <w:r w:rsidRPr="00BF0851" w:rsidR="004B4565">
        <w:t>Civil Service</w:t>
      </w:r>
      <w:r w:rsidRPr="00BF0851" w:rsidR="005A476F">
        <w:t xml:space="preserve"> has been put in a slightly diff</w:t>
      </w:r>
      <w:r w:rsidRPr="00BF0851" w:rsidR="00A559E6">
        <w:t>icult</w:t>
      </w:r>
      <w:r w:rsidRPr="00BF0851" w:rsidR="005A476F">
        <w:t xml:space="preserve"> position,</w:t>
      </w:r>
      <w:r w:rsidRPr="00BF0851" w:rsidR="00A559E6">
        <w:t xml:space="preserve"> in terms of this being able to be</w:t>
      </w:r>
      <w:r w:rsidRPr="00BF0851" w:rsidR="005A476F">
        <w:t xml:space="preserve"> resol</w:t>
      </w:r>
      <w:r w:rsidRPr="00BF0851" w:rsidR="00A559E6">
        <w:t>v</w:t>
      </w:r>
      <w:r w:rsidRPr="00BF0851" w:rsidR="005A476F">
        <w:t xml:space="preserve">ed through </w:t>
      </w:r>
      <w:r w:rsidRPr="00BF0851" w:rsidR="004B4565">
        <w:t>Civil Service</w:t>
      </w:r>
      <w:r w:rsidRPr="00BF0851" w:rsidR="005A476F">
        <w:t xml:space="preserve"> channels.</w:t>
      </w:r>
    </w:p>
    <w:p w:rsidR="00771022" w:rsidRPr="00BF0851" w:rsidP="00AC6BA7">
      <w:pPr>
        <w:pStyle w:val="Answer"/>
      </w:pPr>
      <w:r w:rsidRPr="00BF0851">
        <w:t xml:space="preserve">I would take a benign view of the whole thing and hope that it would gradually </w:t>
      </w:r>
      <w:r w:rsidRPr="00BF0851" w:rsidR="000501F8">
        <w:t xml:space="preserve">defuse. </w:t>
      </w:r>
      <w:r w:rsidRPr="00BF0851" w:rsidR="00A559E6">
        <w:t xml:space="preserve">The </w:t>
      </w:r>
      <w:r w:rsidRPr="00BF0851" w:rsidR="000501F8">
        <w:t xml:space="preserve">last </w:t>
      </w:r>
      <w:r w:rsidRPr="00BF0851" w:rsidR="00A559E6">
        <w:rPr>
          <w:i/>
          <w:iCs/>
        </w:rPr>
        <w:t>Building a New Scotland</w:t>
      </w:r>
      <w:r w:rsidRPr="00BF0851" w:rsidR="00A559E6">
        <w:t xml:space="preserve"> was about</w:t>
      </w:r>
      <w:r w:rsidRPr="00BF0851" w:rsidR="000501F8">
        <w:t xml:space="preserve"> Scotland’s place in the world</w:t>
      </w:r>
      <w:r w:rsidRPr="00BF0851" w:rsidR="00A559E6">
        <w:t>;</w:t>
      </w:r>
      <w:r w:rsidRPr="00BF0851" w:rsidR="000501F8">
        <w:t xml:space="preserve"> </w:t>
      </w:r>
      <w:r w:rsidRPr="00BF0851" w:rsidR="00A559E6">
        <w:t>w</w:t>
      </w:r>
      <w:r w:rsidRPr="00BF0851" w:rsidR="000501F8">
        <w:t>e are t</w:t>
      </w:r>
      <w:r w:rsidRPr="00BF0851" w:rsidR="00787AA7">
        <w:t>alking about the world now. It is not outer space. That might be the thirteenth paper, but it is the world</w:t>
      </w:r>
      <w:r w:rsidRPr="00BF0851" w:rsidR="00A559E6">
        <w:t>. Y</w:t>
      </w:r>
      <w:r w:rsidRPr="00BF0851" w:rsidR="00787AA7">
        <w:t>ou could say</w:t>
      </w:r>
      <w:r w:rsidRPr="00BF0851" w:rsidR="00A559E6">
        <w:t xml:space="preserve">, </w:t>
      </w:r>
      <w:r w:rsidRPr="00BF0851" w:rsidR="00787AA7">
        <w:t>without actually saying it</w:t>
      </w:r>
      <w:r w:rsidRPr="00BF0851" w:rsidR="00A559E6">
        <w:t xml:space="preserve">, that </w:t>
      </w:r>
      <w:r w:rsidRPr="00BF0851" w:rsidR="00787AA7">
        <w:t>this work is going to slowly wind down and we are not going to get worked up about it.</w:t>
      </w:r>
    </w:p>
    <w:p w:rsidR="00A559E6" w:rsidRPr="00BF0851" w:rsidP="00940CCE">
      <w:pPr>
        <w:pStyle w:val="Question"/>
      </w:pPr>
      <w:sdt>
        <w:sdtPr>
          <w:alias w:val="Member"/>
          <w:tag w:val="&lt;Member mnisId='4627' dodsId='64597'&gt;"/>
          <w:id w:val="-1476070757"/>
          <w:placeholder>
            <w:docPart w:val="DefaultPlaceholder_-1854013440"/>
          </w:placeholder>
          <w:richText/>
        </w:sdtPr>
        <w:sdtContent>
          <w:r w:rsidRPr="00BF0851" w:rsidR="00940CCE">
            <w:rPr>
              <w:rStyle w:val="PlaceholderText"/>
              <w:b/>
              <w:color w:val="auto"/>
            </w:rPr>
            <w:t>Douglas Ross:</w:t>
          </w:r>
        </w:sdtContent>
      </w:sdt>
      <w:r w:rsidRPr="00BF0851" w:rsidR="00940CCE">
        <w:t xml:space="preserve"> My points </w:t>
      </w:r>
      <w:r w:rsidRPr="00BF0851" w:rsidR="00770B53">
        <w:t xml:space="preserve">on this </w:t>
      </w:r>
      <w:r w:rsidRPr="00BF0851" w:rsidR="00940CCE">
        <w:t>are twofold.</w:t>
      </w:r>
      <w:r w:rsidRPr="00BF0851">
        <w:t xml:space="preserve"> First</w:t>
      </w:r>
      <w:r w:rsidRPr="00BF0851" w:rsidR="00940CCE">
        <w:t xml:space="preserve">, there is a cost to </w:t>
      </w:r>
      <w:r w:rsidRPr="00BF0851" w:rsidR="00770B53">
        <w:t xml:space="preserve">this. There is a cost to </w:t>
      </w:r>
      <w:r w:rsidRPr="00BF0851" w:rsidR="00940CCE">
        <w:t xml:space="preserve">the Scottish and UK taxpayer, </w:t>
      </w:r>
      <w:r w:rsidRPr="00BF0851" w:rsidR="00770B53">
        <w:t xml:space="preserve">because </w:t>
      </w:r>
      <w:r w:rsidRPr="00BF0851" w:rsidR="00940CCE">
        <w:t xml:space="preserve">civil </w:t>
      </w:r>
      <w:r w:rsidRPr="00BF0851" w:rsidR="00770B53">
        <w:t xml:space="preserve">servants’ </w:t>
      </w:r>
      <w:r w:rsidRPr="00BF0851" w:rsidR="00940CCE">
        <w:t>time is not free</w:t>
      </w:r>
      <w:r w:rsidRPr="00BF0851" w:rsidR="00770B53">
        <w:t xml:space="preserve"> and many people in Scotland believe this is </w:t>
      </w:r>
      <w:r w:rsidRPr="00BF0851" w:rsidR="00940CCE">
        <w:t xml:space="preserve">not a good use of </w:t>
      </w:r>
      <w:r w:rsidRPr="00BF0851" w:rsidR="00770B53">
        <w:t xml:space="preserve">taxpayers’ </w:t>
      </w:r>
      <w:r w:rsidRPr="00BF0851" w:rsidR="00940CCE">
        <w:t>money.</w:t>
      </w:r>
      <w:r w:rsidRPr="00BF0851" w:rsidR="00770B53">
        <w:t xml:space="preserve"> </w:t>
      </w:r>
    </w:p>
    <w:p w:rsidR="0028256C" w:rsidRPr="00BF0851" w:rsidP="00A559E6">
      <w:pPr>
        <w:pStyle w:val="Question"/>
        <w:numPr>
          <w:ilvl w:val="0"/>
          <w:numId w:val="0"/>
        </w:numPr>
        <w:ind w:left="794"/>
      </w:pPr>
      <w:r w:rsidRPr="00BF0851">
        <w:t xml:space="preserve">My second point is about </w:t>
      </w:r>
      <w:r w:rsidRPr="00BF0851" w:rsidR="00940CCE">
        <w:t>point 25</w:t>
      </w:r>
      <w:r w:rsidRPr="00BF0851" w:rsidR="00770B53">
        <w:t xml:space="preserve"> in your evidence about a </w:t>
      </w:r>
      <w:r w:rsidRPr="00BF0851" w:rsidR="001C4F48">
        <w:t xml:space="preserve">precedent </w:t>
      </w:r>
      <w:r w:rsidRPr="00BF0851" w:rsidR="00770B53">
        <w:t xml:space="preserve">having been </w:t>
      </w:r>
      <w:r w:rsidRPr="00BF0851" w:rsidR="001C4F48">
        <w:t>set in 2014. I do not see that as a precedent</w:t>
      </w:r>
      <w:r w:rsidRPr="00BF0851" w:rsidR="00770B53">
        <w:t>, because w</w:t>
      </w:r>
      <w:r w:rsidRPr="00BF0851" w:rsidR="001C4F48">
        <w:t>e had a legally binding</w:t>
      </w:r>
      <w:r w:rsidRPr="00BF0851" w:rsidR="00770B53">
        <w:t xml:space="preserve"> decision by both </w:t>
      </w:r>
      <w:r w:rsidRPr="00BF0851" w:rsidR="004B4565">
        <w:t>Governments</w:t>
      </w:r>
      <w:r w:rsidRPr="00BF0851" w:rsidR="00770B53">
        <w:t xml:space="preserve"> to hold a referendum</w:t>
      </w:r>
      <w:r w:rsidRPr="00BF0851">
        <w:t>, with</w:t>
      </w:r>
      <w:r w:rsidRPr="00BF0851" w:rsidR="00770B53">
        <w:t xml:space="preserve"> both </w:t>
      </w:r>
      <w:r w:rsidRPr="00BF0851" w:rsidR="004B4565">
        <w:t>Governments</w:t>
      </w:r>
      <w:r w:rsidRPr="00BF0851" w:rsidR="00770B53">
        <w:t xml:space="preserve"> then producing these papers</w:t>
      </w:r>
      <w:r w:rsidRPr="00BF0851" w:rsidR="001C4F48">
        <w:t>.</w:t>
      </w:r>
    </w:p>
    <w:p w:rsidR="001C4F48" w:rsidRPr="00BF0851" w:rsidP="0028256C">
      <w:pPr>
        <w:pStyle w:val="Question"/>
        <w:numPr>
          <w:ilvl w:val="0"/>
          <w:numId w:val="0"/>
        </w:numPr>
        <w:ind w:left="794"/>
      </w:pPr>
      <w:r w:rsidRPr="00BF0851">
        <w:t xml:space="preserve">Since then, </w:t>
      </w:r>
      <w:r w:rsidRPr="00BF0851" w:rsidR="0028256C">
        <w:t xml:space="preserve">we have had a </w:t>
      </w:r>
      <w:r w:rsidRPr="00BF0851">
        <w:t xml:space="preserve">decision of </w:t>
      </w:r>
      <w:r w:rsidRPr="00BF0851" w:rsidR="0028256C">
        <w:t xml:space="preserve">the </w:t>
      </w:r>
      <w:r w:rsidRPr="00BF0851">
        <w:t xml:space="preserve">Supreme Court that </w:t>
      </w:r>
      <w:r w:rsidRPr="00BF0851" w:rsidR="0028256C">
        <w:t xml:space="preserve">the </w:t>
      </w:r>
      <w:r w:rsidRPr="00BF0851">
        <w:t xml:space="preserve">Scottish Parliament does not have </w:t>
      </w:r>
      <w:r w:rsidRPr="00BF0851" w:rsidR="00671507">
        <w:t xml:space="preserve">the </w:t>
      </w:r>
      <w:r w:rsidRPr="00BF0851">
        <w:t>powers to hold another</w:t>
      </w:r>
      <w:r w:rsidRPr="00BF0851" w:rsidR="00671507">
        <w:t xml:space="preserve"> referendum, </w:t>
      </w:r>
      <w:r w:rsidRPr="00BF0851">
        <w:t xml:space="preserve">yet we continue to have the Scottish Government publishing papers. </w:t>
      </w:r>
      <w:r w:rsidRPr="00BF0851" w:rsidR="00671507">
        <w:t>That is where the precedent does not exist. W</w:t>
      </w:r>
      <w:r w:rsidRPr="00BF0851">
        <w:t>ould that be fair?</w:t>
      </w:r>
    </w:p>
    <w:p w:rsidR="00CD3ADA" w:rsidRPr="00BF0851" w:rsidP="001C4F48">
      <w:pPr>
        <w:pStyle w:val="Answer"/>
      </w:pPr>
      <w:sdt>
        <w:sdtPr>
          <w:alias w:val="Witness"/>
          <w:id w:val="1421756826"/>
          <w:placeholder>
            <w:docPart w:val="DefaultPlaceholder_-1854013440"/>
          </w:placeholder>
          <w:richText/>
        </w:sdtPr>
        <w:sdtContent>
          <w:r w:rsidRPr="00BF0851" w:rsidR="00AC71E5">
            <w:rPr>
              <w:rStyle w:val="PlaceholderText"/>
              <w:b/>
              <w:i/>
              <w:color w:val="auto"/>
            </w:rPr>
            <w:t>Richard Parry:</w:t>
          </w:r>
          <w:r w:rsidRPr="00BF0851" w:rsidR="001C4F48">
            <w:rPr>
              <w:rStyle w:val="PlaceholderText"/>
              <w:b/>
              <w:color w:val="auto"/>
            </w:rPr>
            <w:t xml:space="preserve"> </w:t>
          </w:r>
        </w:sdtContent>
      </w:sdt>
      <w:r w:rsidRPr="00BF0851" w:rsidR="00863148">
        <w:t xml:space="preserve">I would say on that one that people wondered what the role of the </w:t>
      </w:r>
      <w:r w:rsidRPr="00BF0851" w:rsidR="004B4565">
        <w:t>Civil Service</w:t>
      </w:r>
      <w:r w:rsidRPr="00BF0851" w:rsidR="00863148">
        <w:t xml:space="preserve"> in the independence referendum would be. There </w:t>
      </w:r>
      <w:r w:rsidRPr="00BF0851" w:rsidR="005A2951">
        <w:t>was some feeling</w:t>
      </w:r>
      <w:r w:rsidRPr="00BF0851" w:rsidR="00863148">
        <w:t xml:space="preserve"> either that the </w:t>
      </w:r>
      <w:r w:rsidRPr="00BF0851" w:rsidR="004B4565">
        <w:t>Civil Service</w:t>
      </w:r>
      <w:r w:rsidRPr="00BF0851" w:rsidR="00863148">
        <w:t xml:space="preserve"> </w:t>
      </w:r>
      <w:r w:rsidRPr="00BF0851" w:rsidR="005A2951">
        <w:t xml:space="preserve">should be </w:t>
      </w:r>
      <w:r w:rsidRPr="00BF0851" w:rsidR="00A559E6">
        <w:t>u</w:t>
      </w:r>
      <w:r w:rsidRPr="00BF0851" w:rsidR="005A2951">
        <w:t xml:space="preserve">nionist in some </w:t>
      </w:r>
      <w:r w:rsidRPr="00BF0851" w:rsidR="001C0F2A">
        <w:t xml:space="preserve">kind of </w:t>
      </w:r>
      <w:r w:rsidRPr="00BF0851" w:rsidR="005A2951">
        <w:t>way</w:t>
      </w:r>
      <w:r w:rsidRPr="00BF0851" w:rsidR="004F0891">
        <w:t xml:space="preserve">, </w:t>
      </w:r>
      <w:r w:rsidRPr="00BF0851" w:rsidR="001C0F2A">
        <w:t xml:space="preserve">and the </w:t>
      </w:r>
      <w:r w:rsidRPr="00BF0851" w:rsidR="00A559E6">
        <w:t>Home</w:t>
      </w:r>
      <w:r w:rsidRPr="00BF0851" w:rsidR="001C0F2A">
        <w:t xml:space="preserve"> </w:t>
      </w:r>
      <w:r w:rsidRPr="00BF0851" w:rsidR="004B4565">
        <w:t>Civil Service</w:t>
      </w:r>
      <w:r w:rsidRPr="00BF0851" w:rsidR="001C0F2A">
        <w:t xml:space="preserve"> as a </w:t>
      </w:r>
      <w:r w:rsidRPr="00BF0851" w:rsidR="004F0891">
        <w:t>unified entity</w:t>
      </w:r>
      <w:r w:rsidRPr="00BF0851" w:rsidR="001C0F2A">
        <w:t xml:space="preserve"> was part of this, </w:t>
      </w:r>
      <w:r w:rsidRPr="00BF0851" w:rsidR="004F0891">
        <w:t xml:space="preserve">but also that the </w:t>
      </w:r>
      <w:r w:rsidRPr="00BF0851" w:rsidR="004B4565">
        <w:t>Civil Service</w:t>
      </w:r>
      <w:r w:rsidRPr="00BF0851" w:rsidR="004F0891">
        <w:t xml:space="preserve"> should be even-handed. </w:t>
      </w:r>
      <w:r w:rsidRPr="00BF0851">
        <w:t>You could well have said i</w:t>
      </w:r>
      <w:r w:rsidRPr="00BF0851" w:rsidR="004F0891">
        <w:t>n 2014</w:t>
      </w:r>
      <w:r w:rsidRPr="00BF0851">
        <w:t xml:space="preserve"> that the </w:t>
      </w:r>
      <w:r w:rsidRPr="00BF0851" w:rsidR="004F0891">
        <w:t>Scottish Government civil servants had a</w:t>
      </w:r>
      <w:r w:rsidRPr="00BF0851">
        <w:t xml:space="preserve"> duty to the people to be even-handed.</w:t>
      </w:r>
    </w:p>
    <w:p w:rsidR="00ED3F42" w:rsidRPr="00BF0851" w:rsidP="001C4F48">
      <w:pPr>
        <w:pStyle w:val="Answer"/>
      </w:pPr>
      <w:r w:rsidRPr="00BF0851">
        <w:t xml:space="preserve">That did not happen. </w:t>
      </w:r>
      <w:r w:rsidRPr="00BF0851" w:rsidR="004F0891">
        <w:t xml:space="preserve">They were not even-handed, but </w:t>
      </w:r>
      <w:r w:rsidRPr="00BF0851" w:rsidR="00C93CEB">
        <w:t xml:space="preserve">of course </w:t>
      </w:r>
      <w:r w:rsidRPr="00BF0851" w:rsidR="004F0891">
        <w:t xml:space="preserve">their job is to support the Government </w:t>
      </w:r>
      <w:r w:rsidRPr="00BF0851" w:rsidR="00C93CEB">
        <w:t xml:space="preserve">that </w:t>
      </w:r>
      <w:r w:rsidRPr="00BF0851" w:rsidR="004F0891">
        <w:t xml:space="preserve">they </w:t>
      </w:r>
      <w:r w:rsidRPr="00BF0851" w:rsidR="00C93CEB">
        <w:t xml:space="preserve">are </w:t>
      </w:r>
      <w:r w:rsidRPr="00BF0851" w:rsidR="004F0891">
        <w:t>work</w:t>
      </w:r>
      <w:r w:rsidRPr="00BF0851" w:rsidR="00C93CEB">
        <w:t xml:space="preserve">ing </w:t>
      </w:r>
      <w:r w:rsidRPr="00BF0851" w:rsidR="004F0891">
        <w:t>for</w:t>
      </w:r>
      <w:r w:rsidRPr="00BF0851" w:rsidR="00C93CEB">
        <w:t xml:space="preserve"> and it was handled by the civil servants of the UK Government </w:t>
      </w:r>
      <w:r w:rsidRPr="00BF0851" w:rsidR="00A559E6">
        <w:t xml:space="preserve">putting the </w:t>
      </w:r>
      <w:r w:rsidRPr="00BF0851" w:rsidR="00C93CEB">
        <w:t xml:space="preserve">equal and opposite. </w:t>
      </w:r>
      <w:r w:rsidRPr="00BF0851" w:rsidR="004F0891">
        <w:t>There was a certain precedent</w:t>
      </w:r>
      <w:r w:rsidRPr="00BF0851" w:rsidR="008C469B">
        <w:t xml:space="preserve"> that, i</w:t>
      </w:r>
      <w:r w:rsidRPr="00BF0851" w:rsidR="004F0891">
        <w:t>f an SNP Minister asks</w:t>
      </w:r>
      <w:r w:rsidRPr="00BF0851" w:rsidR="008C469B">
        <w:t xml:space="preserve"> a civil servant, “Will you please </w:t>
      </w:r>
      <w:r w:rsidRPr="00BF0851" w:rsidR="00A03641">
        <w:t xml:space="preserve">work on independence, give me some arguments, look at the evidence and </w:t>
      </w:r>
      <w:r w:rsidRPr="00BF0851" w:rsidR="004F0891">
        <w:t>build up something for me</w:t>
      </w:r>
      <w:r w:rsidRPr="00BF0851" w:rsidR="00A03641">
        <w:t xml:space="preserve"> as a draft?”</w:t>
      </w:r>
      <w:r w:rsidRPr="00BF0851" w:rsidR="00F87415">
        <w:t xml:space="preserve"> it is </w:t>
      </w:r>
      <w:r w:rsidRPr="00BF0851" w:rsidR="00B83372">
        <w:t>not an unreasonable</w:t>
      </w:r>
      <w:r w:rsidRPr="00BF0851" w:rsidR="00F87415">
        <w:t xml:space="preserve"> thing to ask.</w:t>
      </w:r>
    </w:p>
    <w:p w:rsidR="00B83372" w:rsidRPr="00BF0851" w:rsidP="007D109D">
      <w:pPr>
        <w:pStyle w:val="Remark"/>
      </w:pPr>
      <w:sdt>
        <w:sdtPr>
          <w:alias w:val="Member"/>
          <w:tag w:val="&lt;Member mnisId='1440' dodsId='25254'&gt;"/>
          <w:id w:val="-648752535"/>
          <w:placeholder>
            <w:docPart w:val="DefaultPlaceholder_-1854013440"/>
          </w:placeholder>
          <w:richText/>
        </w:sdtPr>
        <w:sdtContent>
          <w:r w:rsidRPr="00BF0851">
            <w:rPr>
              <w:rStyle w:val="PlaceholderText"/>
              <w:b/>
              <w:color w:val="auto"/>
            </w:rPr>
            <w:t>Chair:</w:t>
          </w:r>
        </w:sdtContent>
      </w:sdt>
      <w:r w:rsidRPr="00BF0851">
        <w:t xml:space="preserve"> Surely the job of the </w:t>
      </w:r>
      <w:r w:rsidRPr="00BF0851" w:rsidR="004B4565">
        <w:t>Civil Service</w:t>
      </w:r>
      <w:r w:rsidRPr="00BF0851" w:rsidR="009B7F21">
        <w:t xml:space="preserve"> is</w:t>
      </w:r>
      <w:r w:rsidRPr="00BF0851" w:rsidR="00F87415">
        <w:t xml:space="preserve"> to serve the Government of the day. If that is their objective </w:t>
      </w:r>
      <w:r w:rsidRPr="00BF0851" w:rsidR="00FA0DC4">
        <w:t xml:space="preserve">and that is their ambition, that is a matter for the </w:t>
      </w:r>
      <w:r w:rsidRPr="00BF0851" w:rsidR="004B4565">
        <w:t>Civil Service</w:t>
      </w:r>
      <w:r w:rsidRPr="00BF0851" w:rsidR="00FA0DC4">
        <w:t xml:space="preserve"> </w:t>
      </w:r>
      <w:r w:rsidRPr="00BF0851" w:rsidR="00034816">
        <w:t xml:space="preserve">to make sure </w:t>
      </w:r>
      <w:r w:rsidRPr="00BF0851" w:rsidR="00FA0DC4">
        <w:t xml:space="preserve">it is </w:t>
      </w:r>
      <w:r w:rsidRPr="00BF0851" w:rsidR="00034816">
        <w:t>done to their best ability</w:t>
      </w:r>
      <w:r w:rsidRPr="00BF0851" w:rsidR="00FA0DC4">
        <w:t>.</w:t>
      </w:r>
    </w:p>
    <w:p w:rsidR="00034816" w:rsidRPr="00BF0851" w:rsidP="00034816">
      <w:pPr>
        <w:pStyle w:val="Question"/>
      </w:pPr>
      <w:sdt>
        <w:sdtPr>
          <w:alias w:val="Member"/>
          <w:tag w:val="&lt;Member mnisId='4627' dodsId='64597'&gt;"/>
          <w:id w:val="-1737781762"/>
          <w:placeholder>
            <w:docPart w:val="DefaultPlaceholder_-1854013440"/>
          </w:placeholder>
          <w:richText/>
        </w:sdtPr>
        <w:sdtContent>
          <w:r w:rsidRPr="00BF0851">
            <w:rPr>
              <w:rStyle w:val="PlaceholderText"/>
              <w:b/>
              <w:color w:val="auto"/>
            </w:rPr>
            <w:t>Douglas Ross:</w:t>
          </w:r>
        </w:sdtContent>
      </w:sdt>
      <w:r w:rsidRPr="00BF0851">
        <w:t xml:space="preserve"> </w:t>
      </w:r>
      <w:r w:rsidRPr="00BF0851" w:rsidR="00B4633F">
        <w:t xml:space="preserve">Even </w:t>
      </w:r>
      <w:r w:rsidRPr="00BF0851">
        <w:t xml:space="preserve">though </w:t>
      </w:r>
      <w:r w:rsidRPr="00BF0851" w:rsidR="00B4633F">
        <w:t xml:space="preserve">it is </w:t>
      </w:r>
      <w:r w:rsidRPr="00BF0851">
        <w:t xml:space="preserve">impossible for </w:t>
      </w:r>
      <w:r w:rsidRPr="00BF0851" w:rsidR="00B4633F">
        <w:t xml:space="preserve">that </w:t>
      </w:r>
      <w:r w:rsidRPr="00BF0851">
        <w:t xml:space="preserve">Government to enact any of this, because </w:t>
      </w:r>
      <w:r w:rsidRPr="00BF0851" w:rsidR="00950CF3">
        <w:t>there ha</w:t>
      </w:r>
      <w:r w:rsidRPr="00BF0851" w:rsidR="009B7F21">
        <w:t>d</w:t>
      </w:r>
      <w:r w:rsidRPr="00BF0851" w:rsidR="00950CF3">
        <w:t xml:space="preserve"> been th</w:t>
      </w:r>
      <w:r w:rsidRPr="00BF0851" w:rsidR="009B7F21">
        <w:t>e</w:t>
      </w:r>
      <w:r w:rsidRPr="00BF0851" w:rsidR="00950CF3">
        <w:t xml:space="preserve"> Supreme Court </w:t>
      </w:r>
      <w:r w:rsidRPr="00BF0851">
        <w:t>ruling</w:t>
      </w:r>
      <w:r w:rsidRPr="00BF0851" w:rsidR="00950CF3">
        <w:t>.</w:t>
      </w:r>
    </w:p>
    <w:p w:rsidR="006F1F4D" w:rsidRPr="00BF0851" w:rsidP="00034816">
      <w:pPr>
        <w:pStyle w:val="Answer"/>
      </w:pPr>
      <w:sdt>
        <w:sdtPr>
          <w:alias w:val="Witness"/>
          <w:id w:val="1638614916"/>
          <w:placeholder>
            <w:docPart w:val="DefaultPlaceholder_-1854013440"/>
          </w:placeholder>
          <w:richText/>
        </w:sdtPr>
        <w:sdtContent>
          <w:r w:rsidRPr="00BF0851" w:rsidR="00AC71E5">
            <w:rPr>
              <w:rStyle w:val="PlaceholderText"/>
              <w:b/>
              <w:i/>
              <w:color w:val="auto"/>
            </w:rPr>
            <w:t>Richard Parry:</w:t>
          </w:r>
          <w:r w:rsidRPr="00BF0851" w:rsidR="00034816">
            <w:rPr>
              <w:rStyle w:val="PlaceholderText"/>
              <w:b/>
              <w:color w:val="auto"/>
            </w:rPr>
            <w:t xml:space="preserve"> </w:t>
          </w:r>
        </w:sdtContent>
      </w:sdt>
      <w:r w:rsidRPr="00BF0851" w:rsidR="00034816">
        <w:t xml:space="preserve">They can only take things forward with </w:t>
      </w:r>
      <w:r w:rsidRPr="00BF0851">
        <w:t xml:space="preserve">the </w:t>
      </w:r>
      <w:r w:rsidRPr="00BF0851" w:rsidR="00034816">
        <w:t xml:space="preserve">consent of </w:t>
      </w:r>
      <w:r w:rsidRPr="00BF0851">
        <w:t xml:space="preserve">the </w:t>
      </w:r>
      <w:r w:rsidRPr="00BF0851" w:rsidR="00034816">
        <w:t>UK Government.</w:t>
      </w:r>
      <w:r w:rsidRPr="00BF0851">
        <w:t xml:space="preserve"> That is being withheld at the moment and they might say, “We hope it would not be withheld after the </w:t>
      </w:r>
      <w:r w:rsidRPr="00BF0851" w:rsidR="009B7F21">
        <w:t>g</w:t>
      </w:r>
      <w:r w:rsidRPr="00BF0851">
        <w:t xml:space="preserve">eneral </w:t>
      </w:r>
      <w:r w:rsidRPr="00BF0851" w:rsidR="009B7F21">
        <w:t>e</w:t>
      </w:r>
      <w:r w:rsidRPr="00BF0851">
        <w:t xml:space="preserve">lection. </w:t>
      </w:r>
      <w:r w:rsidRPr="00BF0851" w:rsidR="00536333">
        <w:t xml:space="preserve">In the meantime, </w:t>
      </w:r>
      <w:r w:rsidRPr="00BF0851">
        <w:t xml:space="preserve">we </w:t>
      </w:r>
      <w:r w:rsidRPr="00BF0851" w:rsidR="00536333">
        <w:t>need to be up to speed with</w:t>
      </w:r>
      <w:r w:rsidRPr="00BF0851">
        <w:t xml:space="preserve"> what we are not able to do at the moment, changes in the EU and all of that</w:t>
      </w:r>
      <w:r w:rsidRPr="00BF0851" w:rsidR="009B7F21">
        <w:t>”</w:t>
      </w:r>
      <w:r w:rsidRPr="00BF0851">
        <w:t>.</w:t>
      </w:r>
    </w:p>
    <w:p w:rsidR="00034816" w:rsidRPr="00BF0851" w:rsidP="00034816">
      <w:pPr>
        <w:pStyle w:val="Answer"/>
      </w:pPr>
      <w:r w:rsidRPr="00BF0851">
        <w:t xml:space="preserve">The </w:t>
      </w:r>
      <w:r w:rsidRPr="00BF0851" w:rsidR="00FA2538">
        <w:t xml:space="preserve">internal organisation of the Scottish Government </w:t>
      </w:r>
      <w:r w:rsidRPr="00BF0851">
        <w:t xml:space="preserve">and how it is all paid for </w:t>
      </w:r>
      <w:r w:rsidRPr="00BF0851" w:rsidR="00FA2538">
        <w:t>is really up to them.</w:t>
      </w:r>
      <w:r w:rsidRPr="00BF0851">
        <w:t xml:space="preserve"> There is n</w:t>
      </w:r>
      <w:r w:rsidRPr="00BF0851" w:rsidR="00FA2538">
        <w:t>o UK control</w:t>
      </w:r>
      <w:r w:rsidRPr="00BF0851" w:rsidR="00AD3513">
        <w:t xml:space="preserve"> on the </w:t>
      </w:r>
      <w:r w:rsidRPr="00BF0851" w:rsidR="00763F9F">
        <w:t xml:space="preserve">running </w:t>
      </w:r>
      <w:r w:rsidRPr="00BF0851" w:rsidR="00AD3513">
        <w:t xml:space="preserve">costs </w:t>
      </w:r>
      <w:r w:rsidRPr="00BF0851" w:rsidR="00D93C09">
        <w:t xml:space="preserve">of the Scottish Government </w:t>
      </w:r>
      <w:r w:rsidRPr="00BF0851" w:rsidR="00AD3513">
        <w:t>within the overall budget.</w:t>
      </w:r>
      <w:r w:rsidRPr="00BF0851" w:rsidR="00B27DA8">
        <w:t xml:space="preserve"> Of course, it is a very good political argument</w:t>
      </w:r>
      <w:r w:rsidRPr="00BF0851" w:rsidR="009B7F21">
        <w:t xml:space="preserve"> for the Conservatives</w:t>
      </w:r>
      <w:r w:rsidRPr="00BF0851" w:rsidR="006D717D">
        <w:t xml:space="preserve"> to make—and they are making it, clearly—to say, “Look at what is going on, the things they are spending”. They could equally say they have lots of civil servants working on this, that or the other thing. </w:t>
      </w:r>
    </w:p>
    <w:p w:rsidR="00B27DA8" w:rsidRPr="00BF0851" w:rsidP="009B7F21">
      <w:pPr>
        <w:pStyle w:val="Question"/>
      </w:pPr>
      <w:sdt>
        <w:sdtPr>
          <w:alias w:val="Member"/>
          <w:tag w:val="&lt;Member mnisId='4627' dodsId='64597'&gt;"/>
          <w:id w:val="837812694"/>
          <w:placeholder>
            <w:docPart w:val="DefaultPlaceholder_-1854013440"/>
          </w:placeholder>
          <w:richText/>
        </w:sdtPr>
        <w:sdtContent>
          <w:r w:rsidRPr="00BF0851" w:rsidR="00455522">
            <w:rPr>
              <w:rStyle w:val="PlaceholderText"/>
              <w:b/>
              <w:color w:val="auto"/>
            </w:rPr>
            <w:t>Douglas Ross:</w:t>
          </w:r>
        </w:sdtContent>
      </w:sdt>
      <w:r w:rsidRPr="00BF0851" w:rsidR="00455522">
        <w:t xml:space="preserve"> </w:t>
      </w:r>
      <w:r w:rsidRPr="00BF0851" w:rsidR="00E4527F">
        <w:t xml:space="preserve">Mr Rycroft, can I come back to another example of potential </w:t>
      </w:r>
      <w:r w:rsidRPr="00BF0851" w:rsidR="003039E4">
        <w:t xml:space="preserve">conflict between civil servants and their impartial role, as they </w:t>
      </w:r>
      <w:r w:rsidRPr="00BF0851" w:rsidR="003039E4">
        <w:t>should always have? During the Covid pandemic, in July 2020, a very senior Scottish Government official emailed Ministers s</w:t>
      </w:r>
      <w:r w:rsidRPr="00BF0851" w:rsidR="00455522">
        <w:t xml:space="preserve">aying that imposing a quarantine on travellers from Spain would be seen as </w:t>
      </w:r>
      <w:r w:rsidRPr="00BF0851" w:rsidR="009B7F21">
        <w:t>“</w:t>
      </w:r>
      <w:r w:rsidRPr="00BF0851" w:rsidR="00455522">
        <w:t>entirely political</w:t>
      </w:r>
      <w:r w:rsidRPr="00BF0851" w:rsidR="009B7F21">
        <w:t>”</w:t>
      </w:r>
      <w:r w:rsidRPr="00BF0851" w:rsidR="00A16F71">
        <w:t xml:space="preserve"> by the Spanish Government.</w:t>
      </w:r>
      <w:r w:rsidRPr="00BF0851" w:rsidR="009B7F21">
        <w:t xml:space="preserve"> </w:t>
      </w:r>
      <w:r w:rsidRPr="00BF0851" w:rsidR="00A16F71">
        <w:t xml:space="preserve">They continued, “They </w:t>
      </w:r>
      <w:r w:rsidRPr="00BF0851" w:rsidR="009B7F21">
        <w:t>won’t</w:t>
      </w:r>
      <w:r w:rsidRPr="00BF0851" w:rsidR="00A16F71">
        <w:t xml:space="preserve"> forget</w:t>
      </w:r>
      <w:r w:rsidRPr="00BF0851" w:rsidR="00304061">
        <w:t>; t</w:t>
      </w:r>
      <w:r w:rsidRPr="00BF0851" w:rsidR="00A16F71">
        <w:t>here is a real possibility they will n</w:t>
      </w:r>
      <w:r w:rsidRPr="00BF0851" w:rsidR="00455522">
        <w:t xml:space="preserve">ever approve </w:t>
      </w:r>
      <w:r w:rsidRPr="00BF0851" w:rsidR="00B73A7B">
        <w:t>EU membership for an independent Scotland as a result</w:t>
      </w:r>
      <w:r w:rsidRPr="00BF0851" w:rsidR="00A16F71">
        <w:t xml:space="preserve">”. </w:t>
      </w:r>
      <w:r w:rsidRPr="00BF0851" w:rsidR="00B73A7B">
        <w:t>Is that the type of thing</w:t>
      </w:r>
      <w:r w:rsidRPr="00BF0851" w:rsidR="002B66E2">
        <w:t xml:space="preserve"> </w:t>
      </w:r>
      <w:r w:rsidRPr="00BF0851" w:rsidR="00B73A7B">
        <w:t xml:space="preserve">impartial </w:t>
      </w:r>
      <w:r w:rsidRPr="00BF0851" w:rsidR="002B66E2">
        <w:t xml:space="preserve">civil </w:t>
      </w:r>
      <w:r w:rsidRPr="00BF0851" w:rsidR="00B73A7B">
        <w:t>servants</w:t>
      </w:r>
      <w:r w:rsidRPr="00BF0851" w:rsidR="002B66E2">
        <w:t xml:space="preserve">, during a pandemic, </w:t>
      </w:r>
      <w:r w:rsidRPr="00BF0851" w:rsidR="00B73A7B">
        <w:t>should be discussing</w:t>
      </w:r>
      <w:r w:rsidRPr="00BF0851" w:rsidR="00C95520">
        <w:t xml:space="preserve"> and proposing to Ministers</w:t>
      </w:r>
      <w:r w:rsidRPr="00BF0851" w:rsidR="00B73A7B">
        <w:t>?</w:t>
      </w:r>
    </w:p>
    <w:p w:rsidR="00465B00" w:rsidRPr="00BF0851" w:rsidP="00465B00">
      <w:pPr>
        <w:pStyle w:val="Answer"/>
      </w:pPr>
      <w:sdt>
        <w:sdtPr>
          <w:alias w:val="Witness"/>
          <w:id w:val="-419178114"/>
          <w:placeholder>
            <w:docPart w:val="DefaultPlaceholder_-1854013440"/>
          </w:placeholder>
          <w:richText/>
        </w:sdtPr>
        <w:sdtContent>
          <w:r w:rsidRPr="00BF0851" w:rsidR="00AC71E5">
            <w:rPr>
              <w:rStyle w:val="PlaceholderText"/>
              <w:b/>
              <w:i/>
              <w:color w:val="auto"/>
            </w:rPr>
            <w:t>Philip Rycroft:</w:t>
          </w:r>
          <w:r w:rsidRPr="00BF0851" w:rsidR="00A06BB8">
            <w:rPr>
              <w:rStyle w:val="PlaceholderText"/>
              <w:b/>
              <w:color w:val="auto"/>
            </w:rPr>
            <w:t xml:space="preserve"> </w:t>
          </w:r>
        </w:sdtContent>
      </w:sdt>
      <w:r w:rsidRPr="00BF0851" w:rsidR="00A06BB8">
        <w:t>I am not going to comment on the individual case, because I do not</w:t>
      </w:r>
      <w:r w:rsidRPr="00BF0851">
        <w:t xml:space="preserve"> understand the context of that</w:t>
      </w:r>
      <w:r w:rsidRPr="00BF0851" w:rsidR="009B7F21">
        <w:t>.</w:t>
      </w:r>
    </w:p>
    <w:p w:rsidR="0028040D" w:rsidRPr="00BF0851" w:rsidP="0021490A">
      <w:pPr>
        <w:pStyle w:val="Question"/>
      </w:pPr>
      <w:sdt>
        <w:sdtPr>
          <w:alias w:val="Member"/>
          <w:tag w:val="&lt;Member mnisId='4627' dodsId='64597'&gt;"/>
          <w:id w:val="-1874610757"/>
          <w:placeholder>
            <w:docPart w:val="DefaultPlaceholder_-1854013440"/>
          </w:placeholder>
          <w:richText/>
        </w:sdtPr>
        <w:sdtContent>
          <w:r w:rsidRPr="00BF0851" w:rsidR="00696631">
            <w:rPr>
              <w:rStyle w:val="PlaceholderText"/>
              <w:b/>
              <w:color w:val="auto"/>
            </w:rPr>
            <w:t>Douglas Ross:</w:t>
          </w:r>
        </w:sdtContent>
      </w:sdt>
      <w:r w:rsidRPr="00BF0851" w:rsidR="00696631">
        <w:t xml:space="preserve"> T</w:t>
      </w:r>
      <w:r w:rsidRPr="00BF0851" w:rsidR="00465B00">
        <w:t xml:space="preserve">o allow you to have </w:t>
      </w:r>
      <w:r w:rsidRPr="00BF0851" w:rsidR="00E44F95">
        <w:t>more information, t</w:t>
      </w:r>
      <w:r w:rsidRPr="00BF0851" w:rsidR="00696631">
        <w:t xml:space="preserve">he Government at the time </w:t>
      </w:r>
      <w:r w:rsidRPr="00BF0851" w:rsidR="008C3462">
        <w:t>at a UK level had imposed a travel corridor. T</w:t>
      </w:r>
      <w:r w:rsidRPr="00BF0851" w:rsidR="00696631">
        <w:t>he Scottish Government then decided not to, hours after receiving this email</w:t>
      </w:r>
      <w:r w:rsidRPr="00BF0851" w:rsidR="00E675FD">
        <w:t xml:space="preserve"> from a very senior Scottish civil servant, </w:t>
      </w:r>
      <w:r w:rsidRPr="00BF0851" w:rsidR="00696631">
        <w:t xml:space="preserve">the </w:t>
      </w:r>
      <w:r w:rsidRPr="00BF0851" w:rsidR="00E675FD">
        <w:t>d</w:t>
      </w:r>
      <w:r w:rsidRPr="00BF0851" w:rsidR="00696631">
        <w:t xml:space="preserve">irector of </w:t>
      </w:r>
      <w:r w:rsidRPr="00BF0851" w:rsidR="00E675FD">
        <w:t>e</w:t>
      </w:r>
      <w:r w:rsidRPr="00BF0851" w:rsidR="00696631">
        <w:t xml:space="preserve">xternal </w:t>
      </w:r>
      <w:r w:rsidRPr="00BF0851" w:rsidR="00E675FD">
        <w:t>a</w:t>
      </w:r>
      <w:r w:rsidRPr="00BF0851" w:rsidR="00696631">
        <w:t xml:space="preserve">ffairs. </w:t>
      </w:r>
      <w:r w:rsidRPr="00BF0851" w:rsidR="00E675FD">
        <w:t>They c</w:t>
      </w:r>
      <w:r w:rsidRPr="00BF0851" w:rsidR="00696631">
        <w:t>hose not to impose that travel corridor</w:t>
      </w:r>
      <w:r w:rsidRPr="00BF0851" w:rsidR="00E675FD">
        <w:t xml:space="preserve"> and then, a few days later, because of cases, </w:t>
      </w:r>
      <w:r w:rsidRPr="00BF0851" w:rsidR="00696631">
        <w:t xml:space="preserve">had to impose </w:t>
      </w:r>
      <w:r w:rsidRPr="00BF0851" w:rsidR="00E675FD">
        <w:t xml:space="preserve">it </w:t>
      </w:r>
      <w:r w:rsidRPr="00BF0851" w:rsidR="00696631">
        <w:t>anyway.</w:t>
      </w:r>
    </w:p>
    <w:p w:rsidR="0021490A" w:rsidRPr="00BF0851" w:rsidP="00846D14">
      <w:pPr>
        <w:pStyle w:val="Question"/>
        <w:numPr>
          <w:ilvl w:val="0"/>
          <w:numId w:val="0"/>
        </w:numPr>
        <w:ind w:left="794"/>
      </w:pPr>
      <w:r w:rsidRPr="00BF0851">
        <w:t>A c</w:t>
      </w:r>
      <w:r w:rsidRPr="00BF0851" w:rsidR="00696631">
        <w:t>ivil servant</w:t>
      </w:r>
      <w:r w:rsidRPr="00BF0851">
        <w:t xml:space="preserve"> advising a Minister in an impartial role </w:t>
      </w:r>
      <w:r w:rsidRPr="00BF0851" w:rsidR="00696631">
        <w:t xml:space="preserve">was discussing the impact of that health decision </w:t>
      </w:r>
      <w:r w:rsidRPr="00BF0851" w:rsidR="007728BD">
        <w:t>and that travel corridor on how that could then be viewed for their</w:t>
      </w:r>
      <w:r w:rsidRPr="00BF0851" w:rsidR="00E20CBE">
        <w:t xml:space="preserve"> </w:t>
      </w:r>
      <w:r w:rsidRPr="00BF0851" w:rsidR="00696631">
        <w:t xml:space="preserve">future </w:t>
      </w:r>
      <w:r w:rsidRPr="00BF0851">
        <w:t>success</w:t>
      </w:r>
      <w:r w:rsidRPr="00BF0851" w:rsidR="00E20CBE">
        <w:t xml:space="preserve"> of getting support for an independent Scotland, if that were ever to be the case. </w:t>
      </w:r>
      <w:r w:rsidRPr="00BF0851">
        <w:t>How could that be defendable</w:t>
      </w:r>
      <w:r w:rsidRPr="00BF0851" w:rsidR="00243386">
        <w:t xml:space="preserve"> in any way?</w:t>
      </w:r>
    </w:p>
    <w:p w:rsidR="009520DA" w:rsidRPr="00BF0851" w:rsidP="0021490A">
      <w:pPr>
        <w:pStyle w:val="Answer"/>
      </w:pPr>
      <w:sdt>
        <w:sdtPr>
          <w:alias w:val="Witness"/>
          <w:id w:val="1385837189"/>
          <w:placeholder>
            <w:docPart w:val="DefaultPlaceholder_-1854013440"/>
          </w:placeholder>
          <w:richText/>
        </w:sdtPr>
        <w:sdtContent>
          <w:r w:rsidRPr="00BF0851" w:rsidR="00AC71E5">
            <w:rPr>
              <w:rStyle w:val="PlaceholderText"/>
              <w:b/>
              <w:i/>
              <w:color w:val="auto"/>
            </w:rPr>
            <w:t>Philip Rycroft:</w:t>
          </w:r>
          <w:r w:rsidRPr="00BF0851" w:rsidR="0021490A">
            <w:rPr>
              <w:rStyle w:val="PlaceholderText"/>
              <w:b/>
              <w:color w:val="auto"/>
            </w:rPr>
            <w:t xml:space="preserve"> </w:t>
          </w:r>
        </w:sdtContent>
      </w:sdt>
      <w:r w:rsidRPr="00BF0851" w:rsidR="00C6579C">
        <w:t>Very often, as a civil servant, you are put in a context where the M</w:t>
      </w:r>
      <w:r w:rsidRPr="00BF0851" w:rsidR="0021490A">
        <w:t xml:space="preserve">inisters you are working for are thinking </w:t>
      </w:r>
      <w:r w:rsidRPr="00BF0851" w:rsidR="00E6570A">
        <w:t xml:space="preserve">very </w:t>
      </w:r>
      <w:r w:rsidRPr="00BF0851" w:rsidR="0021490A">
        <w:t xml:space="preserve">politically. I worked in </w:t>
      </w:r>
      <w:r w:rsidRPr="00BF0851" w:rsidR="00F7535C">
        <w:t xml:space="preserve">the </w:t>
      </w:r>
      <w:r w:rsidRPr="00BF0851" w:rsidR="0021490A">
        <w:t xml:space="preserve">Deputy Prime Minister’s </w:t>
      </w:r>
      <w:r w:rsidRPr="00BF0851" w:rsidR="009B7F21">
        <w:t>O</w:t>
      </w:r>
      <w:r w:rsidRPr="00BF0851" w:rsidR="0021490A">
        <w:t>ffice for three years. I am not a Liberal Democrat</w:t>
      </w:r>
      <w:r w:rsidRPr="00BF0851" w:rsidR="009B7F21">
        <w:t>;</w:t>
      </w:r>
      <w:r w:rsidRPr="00BF0851" w:rsidR="0021490A">
        <w:t xml:space="preserve"> </w:t>
      </w:r>
      <w:r w:rsidRPr="00BF0851" w:rsidR="00215175">
        <w:t xml:space="preserve">I have never been a Liberal Democrat. </w:t>
      </w:r>
      <w:r w:rsidRPr="00BF0851" w:rsidR="0021490A">
        <w:t>He saw</w:t>
      </w:r>
      <w:r w:rsidRPr="00BF0851" w:rsidR="009B7F21">
        <w:t xml:space="preserve"> it</w:t>
      </w:r>
      <w:r w:rsidRPr="00BF0851" w:rsidR="0021490A">
        <w:t xml:space="preserve"> as a big advantage </w:t>
      </w:r>
      <w:r w:rsidRPr="00BF0851">
        <w:t xml:space="preserve">that I was not a Liberal Democrat, because </w:t>
      </w:r>
      <w:r w:rsidRPr="00BF0851" w:rsidR="0021490A">
        <w:t xml:space="preserve">there were lots </w:t>
      </w:r>
      <w:r w:rsidRPr="00BF0851">
        <w:t xml:space="preserve">of Liberal Democrats </w:t>
      </w:r>
      <w:r w:rsidRPr="00BF0851" w:rsidR="0021490A">
        <w:t>around</w:t>
      </w:r>
      <w:r w:rsidRPr="00BF0851">
        <w:t xml:space="preserve"> him who were giving him advice</w:t>
      </w:r>
      <w:r w:rsidRPr="00BF0851" w:rsidR="0021490A">
        <w:t>.</w:t>
      </w:r>
    </w:p>
    <w:p w:rsidR="00A73F9B" w:rsidRPr="00BF0851" w:rsidP="00A73F9B">
      <w:pPr>
        <w:pStyle w:val="Answer"/>
      </w:pPr>
      <w:r w:rsidRPr="00BF0851">
        <w:t>I needed to understand how he was thinking</w:t>
      </w:r>
      <w:r w:rsidRPr="00BF0851" w:rsidR="00E9489C">
        <w:t xml:space="preserve"> politically, in order to give him my </w:t>
      </w:r>
      <w:r w:rsidRPr="00BF0851" w:rsidR="00235FA9">
        <w:t>advice</w:t>
      </w:r>
      <w:r w:rsidRPr="00BF0851" w:rsidR="00E9489C">
        <w:t xml:space="preserve">. </w:t>
      </w:r>
      <w:r w:rsidRPr="00BF0851">
        <w:t xml:space="preserve">In </w:t>
      </w:r>
      <w:r w:rsidRPr="00BF0851" w:rsidR="00173C25">
        <w:t>a cognate</w:t>
      </w:r>
      <w:r w:rsidRPr="00BF0851" w:rsidR="00275DF0">
        <w:t xml:space="preserve"> </w:t>
      </w:r>
      <w:r w:rsidRPr="00BF0851" w:rsidR="00AC38F9">
        <w:t xml:space="preserve">circumstance, perhaps my advice </w:t>
      </w:r>
      <w:r w:rsidRPr="00BF0851" w:rsidR="00E82AD4">
        <w:t>would have been, “Deputy Prime Minister, you have a choice</w:t>
      </w:r>
      <w:r w:rsidRPr="00BF0851" w:rsidR="00275DF0">
        <w:t xml:space="preserve"> of paths to go down here. You could impose a travel ban, </w:t>
      </w:r>
      <w:r w:rsidRPr="00BF0851" w:rsidR="00E82AD4">
        <w:t>but you are aware</w:t>
      </w:r>
      <w:r w:rsidRPr="00BF0851" w:rsidR="00275DF0">
        <w:t xml:space="preserve"> that </w:t>
      </w:r>
      <w:r w:rsidRPr="00BF0851">
        <w:t xml:space="preserve">there is an issue with the Spanish Government. They </w:t>
      </w:r>
      <w:r w:rsidRPr="00BF0851" w:rsidR="00830A2B">
        <w:t>would likely object to that</w:t>
      </w:r>
      <w:r w:rsidRPr="00BF0851">
        <w:t xml:space="preserve">”. </w:t>
      </w:r>
      <w:r w:rsidRPr="00BF0851" w:rsidR="00830A2B">
        <w:t xml:space="preserve">That is factual. </w:t>
      </w:r>
      <w:r w:rsidRPr="00BF0851" w:rsidR="00235FA9">
        <w:t>Y</w:t>
      </w:r>
      <w:r w:rsidRPr="00BF0851" w:rsidR="00830A2B">
        <w:t xml:space="preserve">ou might then say, “You might want to talk to </w:t>
      </w:r>
      <w:r w:rsidRPr="00BF0851" w:rsidR="00097047">
        <w:t>talk your</w:t>
      </w:r>
      <w:r w:rsidRPr="00BF0851">
        <w:t xml:space="preserve"> special advis</w:t>
      </w:r>
      <w:r w:rsidRPr="00BF0851" w:rsidR="00235FA9">
        <w:t>e</w:t>
      </w:r>
      <w:r w:rsidRPr="00BF0851">
        <w:t>rs about this, because there is a political dimension that I cannot really discuss”</w:t>
      </w:r>
      <w:r w:rsidRPr="00BF0851" w:rsidR="00235FA9">
        <w:t>.</w:t>
      </w:r>
    </w:p>
    <w:p w:rsidR="0051428B" w:rsidRPr="00BF0851" w:rsidP="00235FA9">
      <w:pPr>
        <w:pStyle w:val="Question"/>
      </w:pPr>
      <w:sdt>
        <w:sdtPr>
          <w:alias w:val="Member"/>
          <w:tag w:val="&lt;Member mnisId='4627' dodsId='64597'&gt;"/>
          <w:id w:val="1971319626"/>
          <w:placeholder>
            <w:docPart w:val="DefaultPlaceholder_-1854013440"/>
          </w:placeholder>
          <w:richText/>
        </w:sdtPr>
        <w:sdtContent>
          <w:r w:rsidRPr="00BF0851" w:rsidR="00097047">
            <w:rPr>
              <w:rStyle w:val="PlaceholderText"/>
              <w:b/>
              <w:color w:val="auto"/>
            </w:rPr>
            <w:t>Douglas Ross:</w:t>
          </w:r>
        </w:sdtContent>
      </w:sdt>
      <w:r w:rsidRPr="00BF0851" w:rsidR="00097047">
        <w:t xml:space="preserve"> That is differen</w:t>
      </w:r>
      <w:r w:rsidRPr="00BF0851" w:rsidR="00235FA9">
        <w:t>t</w:t>
      </w:r>
      <w:r w:rsidRPr="00BF0851" w:rsidR="00097047">
        <w:t xml:space="preserve">. </w:t>
      </w:r>
      <w:r w:rsidRPr="00BF0851" w:rsidR="00A73F9B">
        <w:t xml:space="preserve">There </w:t>
      </w:r>
      <w:r w:rsidRPr="00BF0851" w:rsidR="00FD5053">
        <w:t>are those two roles. For the public watching</w:t>
      </w:r>
      <w:r w:rsidRPr="00BF0851" w:rsidR="00A30FAF">
        <w:t xml:space="preserve"> this, the s</w:t>
      </w:r>
      <w:r w:rsidRPr="00BF0851" w:rsidR="00097047">
        <w:t>pecial advis</w:t>
      </w:r>
      <w:r w:rsidRPr="00BF0851" w:rsidR="00235FA9">
        <w:t>e</w:t>
      </w:r>
      <w:r w:rsidRPr="00BF0851" w:rsidR="00097047">
        <w:t>rs are appointed</w:t>
      </w:r>
      <w:r w:rsidRPr="00BF0851" w:rsidR="00A30FAF">
        <w:t xml:space="preserve"> by the politicians and paid for by the taxpayer, but we understand that every Government needs special advis</w:t>
      </w:r>
      <w:r w:rsidRPr="00BF0851" w:rsidR="00235FA9">
        <w:t>e</w:t>
      </w:r>
      <w:r w:rsidRPr="00BF0851" w:rsidR="00A30FAF">
        <w:t xml:space="preserve">rs. </w:t>
      </w:r>
      <w:r w:rsidRPr="00BF0851" w:rsidR="003B0A36">
        <w:t>For the rest of the</w:t>
      </w:r>
      <w:r w:rsidRPr="00BF0851" w:rsidR="00A30FAF">
        <w:t xml:space="preserve"> Parliament</w:t>
      </w:r>
      <w:r w:rsidRPr="00BF0851" w:rsidR="003B0A36">
        <w:t xml:space="preserve">, </w:t>
      </w:r>
      <w:r w:rsidRPr="00BF0851" w:rsidR="00A30FAF">
        <w:t xml:space="preserve">for the rest of the Government, </w:t>
      </w:r>
      <w:r w:rsidRPr="00BF0851" w:rsidR="003B0A36">
        <w:t>for the public in Scotland, we have to trust that our civil servants act impartially.</w:t>
      </w:r>
      <w:r w:rsidRPr="00BF0851" w:rsidR="00235FA9">
        <w:t xml:space="preserve"> </w:t>
      </w:r>
      <w:r w:rsidRPr="00BF0851" w:rsidR="00334910">
        <w:t>There was a</w:t>
      </w:r>
      <w:r w:rsidRPr="00BF0851" w:rsidR="003B0A36">
        <w:t xml:space="preserve"> lot of </w:t>
      </w:r>
      <w:r w:rsidRPr="00BF0851" w:rsidR="00F0148E">
        <w:t xml:space="preserve">concern </w:t>
      </w:r>
      <w:r w:rsidRPr="00BF0851">
        <w:t xml:space="preserve">in Scotland </w:t>
      </w:r>
      <w:r w:rsidRPr="00BF0851" w:rsidR="00334910">
        <w:t xml:space="preserve">when these emails were finally released during the Covid inquiry </w:t>
      </w:r>
      <w:r w:rsidRPr="00BF0851">
        <w:t xml:space="preserve">that an independent civil servant, someone at a </w:t>
      </w:r>
      <w:r w:rsidRPr="00BF0851" w:rsidR="00334910">
        <w:t xml:space="preserve">very </w:t>
      </w:r>
      <w:r w:rsidRPr="00BF0851">
        <w:t>senior level</w:t>
      </w:r>
      <w:r w:rsidRPr="00BF0851" w:rsidR="00334910">
        <w:t xml:space="preserve"> in the Scottish Government</w:t>
      </w:r>
      <w:r w:rsidRPr="00BF0851">
        <w:t>, would suggest during a Covid pandemic that there are implications that could dent the aspirations</w:t>
      </w:r>
      <w:r w:rsidRPr="00BF0851" w:rsidR="00877511">
        <w:t xml:space="preserve"> of those who want to separate Scotland from the </w:t>
      </w:r>
      <w:r w:rsidRPr="00BF0851" w:rsidR="00877511">
        <w:t>rest of the UK if a travel corridor was introduced.</w:t>
      </w:r>
    </w:p>
    <w:p w:rsidR="00CC362F" w:rsidRPr="00BF0851" w:rsidP="00CC362F">
      <w:pPr>
        <w:pStyle w:val="Answer"/>
      </w:pPr>
      <w:sdt>
        <w:sdtPr>
          <w:alias w:val="Witness"/>
          <w:id w:val="-961111861"/>
          <w:placeholder>
            <w:docPart w:val="DefaultPlaceholder_-1854013440"/>
          </w:placeholder>
          <w:richText/>
        </w:sdtPr>
        <w:sdtContent>
          <w:r w:rsidRPr="00BF0851" w:rsidR="00AC71E5">
            <w:rPr>
              <w:rStyle w:val="PlaceholderText"/>
              <w:b/>
              <w:i/>
              <w:color w:val="auto"/>
            </w:rPr>
            <w:t>Philip Rycroft:</w:t>
          </w:r>
          <w:r w:rsidRPr="00BF0851" w:rsidR="0051428B">
            <w:rPr>
              <w:rStyle w:val="PlaceholderText"/>
              <w:b/>
              <w:color w:val="auto"/>
            </w:rPr>
            <w:t xml:space="preserve"> </w:t>
          </w:r>
        </w:sdtContent>
      </w:sdt>
      <w:r w:rsidRPr="00BF0851" w:rsidR="006C16AA">
        <w:t>One day</w:t>
      </w:r>
      <w:r w:rsidRPr="00BF0851" w:rsidR="009A702F">
        <w:t xml:space="preserve">, </w:t>
      </w:r>
      <w:r w:rsidRPr="00BF0851" w:rsidR="006C16AA">
        <w:t>perhaps all of my emails</w:t>
      </w:r>
      <w:r w:rsidRPr="00BF0851" w:rsidR="009A702F">
        <w:t xml:space="preserve"> </w:t>
      </w:r>
      <w:r w:rsidRPr="00BF0851">
        <w:t xml:space="preserve">will be in the public domain, where I was advising Ministers in Whitehall </w:t>
      </w:r>
      <w:r w:rsidRPr="00BF0851" w:rsidR="006C16AA">
        <w:t xml:space="preserve">through </w:t>
      </w:r>
      <w:r w:rsidRPr="00BF0851">
        <w:t xml:space="preserve">the </w:t>
      </w:r>
      <w:r w:rsidRPr="00BF0851" w:rsidR="006C16AA">
        <w:t>referendum campaign and subsequently.</w:t>
      </w:r>
      <w:r w:rsidRPr="00BF0851">
        <w:t xml:space="preserve"> I have absolutely no doubt at all that, s</w:t>
      </w:r>
      <w:r w:rsidRPr="00BF0851" w:rsidR="006C16AA">
        <w:t>omewhere in there</w:t>
      </w:r>
      <w:r w:rsidRPr="00BF0851">
        <w:t xml:space="preserve">, there will be an email that somebody will pick up and say, </w:t>
      </w:r>
      <w:r w:rsidRPr="00BF0851" w:rsidR="006C16AA">
        <w:t>“You crossed</w:t>
      </w:r>
      <w:r w:rsidRPr="00BF0851">
        <w:t xml:space="preserve"> the line, Mr Rycroft</w:t>
      </w:r>
      <w:r w:rsidRPr="00BF0851" w:rsidR="006C16AA">
        <w:t>”</w:t>
      </w:r>
      <w:r w:rsidRPr="00BF0851" w:rsidR="00235FA9">
        <w:t>.</w:t>
      </w:r>
    </w:p>
    <w:p w:rsidR="006C16AA" w:rsidRPr="00BF0851" w:rsidP="006C16AA">
      <w:pPr>
        <w:pStyle w:val="Question"/>
      </w:pPr>
      <w:sdt>
        <w:sdtPr>
          <w:alias w:val="Member"/>
          <w:tag w:val="&lt;Member mnisId='4627' dodsId='64597'&gt;"/>
          <w:id w:val="-1042977242"/>
          <w:placeholder>
            <w:docPart w:val="DefaultPlaceholder_-1854013440"/>
          </w:placeholder>
          <w:richText/>
        </w:sdtPr>
        <w:sdtContent>
          <w:r w:rsidRPr="00BF0851">
            <w:rPr>
              <w:rStyle w:val="PlaceholderText"/>
              <w:b/>
              <w:color w:val="auto"/>
            </w:rPr>
            <w:t>Douglas Ross:</w:t>
          </w:r>
        </w:sdtContent>
      </w:sdt>
      <w:r w:rsidRPr="00BF0851">
        <w:t xml:space="preserve"> Do you think</w:t>
      </w:r>
      <w:r w:rsidRPr="00BF0851" w:rsidR="0032559B">
        <w:t xml:space="preserve"> this crossed the line?</w:t>
      </w:r>
    </w:p>
    <w:p w:rsidR="00941921" w:rsidRPr="00BF0851" w:rsidP="00941921">
      <w:pPr>
        <w:pStyle w:val="Answer"/>
      </w:pPr>
      <w:sdt>
        <w:sdtPr>
          <w:alias w:val="Witness"/>
          <w:id w:val="1778599895"/>
          <w:placeholder>
            <w:docPart w:val="DefaultPlaceholder_-1854013440"/>
          </w:placeholder>
          <w:richText/>
        </w:sdtPr>
        <w:sdtContent>
          <w:r w:rsidRPr="00BF0851" w:rsidR="00AC71E5">
            <w:rPr>
              <w:rStyle w:val="PlaceholderText"/>
              <w:b/>
              <w:i/>
              <w:color w:val="auto"/>
            </w:rPr>
            <w:t>Philip Rycroft:</w:t>
          </w:r>
          <w:r w:rsidRPr="00BF0851" w:rsidR="006C16AA">
            <w:rPr>
              <w:rStyle w:val="PlaceholderText"/>
              <w:b/>
              <w:color w:val="auto"/>
            </w:rPr>
            <w:t xml:space="preserve"> </w:t>
          </w:r>
        </w:sdtContent>
      </w:sdt>
      <w:r w:rsidRPr="00BF0851" w:rsidR="006C16AA">
        <w:t xml:space="preserve">In the way </w:t>
      </w:r>
      <w:r w:rsidRPr="00BF0851" w:rsidR="0089632C">
        <w:t>it was formulated, yes. It is not a careful use of language. You need to use language carefully. T</w:t>
      </w:r>
      <w:r w:rsidRPr="00BF0851" w:rsidR="006C16AA">
        <w:t xml:space="preserve">he fact </w:t>
      </w:r>
      <w:r w:rsidRPr="00BF0851" w:rsidR="0089632C">
        <w:t xml:space="preserve">is that </w:t>
      </w:r>
      <w:r w:rsidRPr="00BF0851" w:rsidR="006C16AA">
        <w:t>you are only giving one example</w:t>
      </w:r>
      <w:r w:rsidRPr="00BF0851" w:rsidR="0089632C">
        <w:t xml:space="preserve"> from what is a very fraught time, a very pressurised time in public policy. </w:t>
      </w:r>
      <w:r w:rsidRPr="00BF0851" w:rsidR="00BE43F2">
        <w:t xml:space="preserve">The implication of what </w:t>
      </w:r>
      <w:r w:rsidRPr="00BF0851">
        <w:t xml:space="preserve">I think </w:t>
      </w:r>
      <w:r w:rsidRPr="00BF0851" w:rsidR="00BE43F2">
        <w:t>you are driving at is</w:t>
      </w:r>
      <w:r w:rsidRPr="00BF0851">
        <w:t xml:space="preserve">, </w:t>
      </w:r>
      <w:r w:rsidRPr="00BF0851" w:rsidR="00BE43F2">
        <w:t>somehow</w:t>
      </w:r>
      <w:r w:rsidRPr="00BF0851">
        <w:t xml:space="preserve">, </w:t>
      </w:r>
      <w:r w:rsidRPr="00BF0851" w:rsidR="00BE43F2">
        <w:t>this cohort</w:t>
      </w:r>
      <w:r w:rsidRPr="00BF0851">
        <w:t xml:space="preserve"> of civil servants have become politicised, that they have lost—</w:t>
      </w:r>
    </w:p>
    <w:p w:rsidR="001E16DB" w:rsidRPr="00BF0851" w:rsidP="00C50664">
      <w:pPr>
        <w:pStyle w:val="Question"/>
      </w:pPr>
      <w:sdt>
        <w:sdtPr>
          <w:alias w:val="Member"/>
          <w:tag w:val="&lt;Member mnisId='4627' dodsId='64597'&gt;"/>
          <w:id w:val="2087638473"/>
          <w:placeholder>
            <w:docPart w:val="DefaultPlaceholder_-1854013440"/>
          </w:placeholder>
          <w:richText/>
        </w:sdtPr>
        <w:sdtContent>
          <w:r w:rsidRPr="00BF0851">
            <w:rPr>
              <w:rStyle w:val="PlaceholderText"/>
              <w:b/>
              <w:color w:val="auto"/>
            </w:rPr>
            <w:t>Douglas Ross:</w:t>
          </w:r>
        </w:sdtContent>
      </w:sdt>
      <w:r w:rsidRPr="00BF0851">
        <w:t xml:space="preserve"> This individual </w:t>
      </w:r>
      <w:r w:rsidRPr="00BF0851" w:rsidR="007F2C32">
        <w:t>civil servant</w:t>
      </w:r>
      <w:r w:rsidRPr="00BF0851" w:rsidR="006968F1">
        <w:t xml:space="preserve"> had other issues and I am quite happy to go into that, but the Chair may stop me</w:t>
      </w:r>
      <w:r w:rsidRPr="00BF0851" w:rsidR="009D14D3">
        <w:t>.</w:t>
      </w:r>
    </w:p>
    <w:p w:rsidR="0063385F" w:rsidRPr="00BF0851" w:rsidP="007F2C32">
      <w:pPr>
        <w:pStyle w:val="Answer"/>
      </w:pPr>
      <w:sdt>
        <w:sdtPr>
          <w:alias w:val="Witness"/>
          <w:id w:val="1136924520"/>
          <w:placeholder>
            <w:docPart w:val="DefaultPlaceholder_-1854013440"/>
          </w:placeholder>
          <w:richText/>
        </w:sdtPr>
        <w:sdtContent>
          <w:r w:rsidRPr="00BF0851" w:rsidR="00AC71E5">
            <w:rPr>
              <w:rStyle w:val="PlaceholderText"/>
              <w:b/>
              <w:i/>
              <w:color w:val="auto"/>
            </w:rPr>
            <w:t>Philip Rycroft:</w:t>
          </w:r>
          <w:r w:rsidRPr="00BF0851" w:rsidR="007F2C32">
            <w:rPr>
              <w:rStyle w:val="PlaceholderText"/>
              <w:b/>
              <w:color w:val="auto"/>
            </w:rPr>
            <w:t xml:space="preserve"> </w:t>
          </w:r>
        </w:sdtContent>
      </w:sdt>
      <w:r w:rsidRPr="00BF0851" w:rsidR="004D3487">
        <w:t xml:space="preserve">Again, I do not want to individualise this, </w:t>
      </w:r>
      <w:r w:rsidRPr="00BF0851" w:rsidR="00C50664">
        <w:t>but s</w:t>
      </w:r>
      <w:r w:rsidRPr="00BF0851" w:rsidR="00BC335E">
        <w:t>omehow the culture is such that they are now serving the end</w:t>
      </w:r>
      <w:r w:rsidRPr="00BF0851" w:rsidR="009D14D3">
        <w:t xml:space="preserve">s </w:t>
      </w:r>
      <w:r w:rsidRPr="00BF0851" w:rsidR="00BC335E">
        <w:t>of a political party</w:t>
      </w:r>
      <w:r w:rsidRPr="00BF0851" w:rsidR="009D14D3">
        <w:t>, not the Government of the day</w:t>
      </w:r>
      <w:r w:rsidRPr="00BF0851" w:rsidR="00BC335E">
        <w:t xml:space="preserve">. The test of that </w:t>
      </w:r>
      <w:r w:rsidRPr="00BF0851" w:rsidR="009D14D3">
        <w:t xml:space="preserve">actually </w:t>
      </w:r>
      <w:r w:rsidRPr="00BF0851" w:rsidR="00BC335E">
        <w:t>comes if there is a change of Government</w:t>
      </w:r>
      <w:r w:rsidRPr="00BF0851" w:rsidR="009D14D3">
        <w:t xml:space="preserve"> in 2026 in Scotland, </w:t>
      </w:r>
      <w:r w:rsidRPr="00BF0851" w:rsidR="00BC335E">
        <w:t>whether your party,</w:t>
      </w:r>
      <w:r w:rsidRPr="00BF0851" w:rsidR="00F63E6F">
        <w:t xml:space="preserve"> the </w:t>
      </w:r>
      <w:r w:rsidRPr="00BF0851" w:rsidR="00BC335E">
        <w:t>Labour Party</w:t>
      </w:r>
      <w:r w:rsidRPr="00BF0851" w:rsidR="00F63E6F">
        <w:t xml:space="preserve"> or a </w:t>
      </w:r>
      <w:r w:rsidRPr="00BF0851" w:rsidR="00BC335E">
        <w:t>coalition</w:t>
      </w:r>
      <w:r w:rsidRPr="00BF0851" w:rsidR="00F63E6F">
        <w:t xml:space="preserve"> takes power in Scotland. </w:t>
      </w:r>
      <w:r w:rsidRPr="00BF0851" w:rsidR="00BC335E">
        <w:t xml:space="preserve">Would you see a mass resignation </w:t>
      </w:r>
      <w:r w:rsidRPr="00BF0851" w:rsidR="00F63E6F">
        <w:t>of civil servants</w:t>
      </w:r>
      <w:r w:rsidRPr="00BF0851" w:rsidR="00235FA9">
        <w:t>,</w:t>
      </w:r>
      <w:r w:rsidRPr="00BF0851" w:rsidR="00F63E6F">
        <w:t xml:space="preserve"> </w:t>
      </w:r>
      <w:r w:rsidRPr="00BF0851" w:rsidR="00BC335E">
        <w:t>or would the</w:t>
      </w:r>
      <w:r w:rsidRPr="00BF0851" w:rsidR="00F63E6F">
        <w:t xml:space="preserve"> vast </w:t>
      </w:r>
      <w:r w:rsidRPr="00BF0851">
        <w:t xml:space="preserve">majority of those civil servants loyally and properly </w:t>
      </w:r>
      <w:r w:rsidRPr="00BF0851" w:rsidR="00BC335E">
        <w:t xml:space="preserve">serve the </w:t>
      </w:r>
      <w:r w:rsidRPr="00BF0851">
        <w:t xml:space="preserve">incoming </w:t>
      </w:r>
      <w:r w:rsidRPr="00BF0851" w:rsidR="00BC335E">
        <w:t>Government of the day?</w:t>
      </w:r>
    </w:p>
    <w:p w:rsidR="007F2C32" w:rsidRPr="00BF0851" w:rsidP="007F2C32">
      <w:pPr>
        <w:pStyle w:val="Answer"/>
      </w:pPr>
      <w:r w:rsidRPr="00BF0851">
        <w:t>We are looking into a future that nobody can predict but, i</w:t>
      </w:r>
      <w:r w:rsidRPr="00BF0851" w:rsidR="0014108C">
        <w:t xml:space="preserve">n my view, </w:t>
      </w:r>
      <w:r w:rsidRPr="00BF0851" w:rsidR="006427A9">
        <w:t xml:space="preserve">knowing a lot of those folk, they </w:t>
      </w:r>
      <w:r w:rsidRPr="00BF0851" w:rsidR="00876117">
        <w:t xml:space="preserve">would </w:t>
      </w:r>
      <w:r w:rsidRPr="00BF0851" w:rsidR="006427A9">
        <w:t>loyally and properly serve</w:t>
      </w:r>
      <w:r w:rsidRPr="00BF0851" w:rsidR="00876117">
        <w:t xml:space="preserve"> the Government of the day, </w:t>
      </w:r>
      <w:r w:rsidRPr="00BF0851" w:rsidR="006427A9">
        <w:t>just as will happen down here if there is a change of Government later this year or early next.</w:t>
      </w:r>
    </w:p>
    <w:p w:rsidR="00654A78" w:rsidRPr="00BF0851" w:rsidP="00654A78">
      <w:pPr>
        <w:pStyle w:val="Answer"/>
      </w:pPr>
      <w:r w:rsidRPr="00BF0851">
        <w:t xml:space="preserve">There is something in all of this and </w:t>
      </w:r>
      <w:r w:rsidRPr="00BF0851" w:rsidR="00AE39A0">
        <w:t xml:space="preserve">it is just </w:t>
      </w:r>
      <w:r w:rsidRPr="00BF0851">
        <w:t>worth bearing in mind</w:t>
      </w:r>
      <w:r w:rsidRPr="00BF0851" w:rsidR="00AE39A0">
        <w:t xml:space="preserve"> that, </w:t>
      </w:r>
      <w:r w:rsidRPr="00BF0851">
        <w:t xml:space="preserve">when </w:t>
      </w:r>
      <w:r w:rsidRPr="00BF0851" w:rsidR="00AE39A0">
        <w:t xml:space="preserve">political </w:t>
      </w:r>
      <w:r w:rsidRPr="00BF0851">
        <w:t>parties have been in power for a long time, habits, thoughts</w:t>
      </w:r>
      <w:r w:rsidRPr="00BF0851">
        <w:t xml:space="preserve"> of mind</w:t>
      </w:r>
      <w:r w:rsidRPr="00BF0851" w:rsidR="00831964">
        <w:t xml:space="preserve"> and</w:t>
      </w:r>
      <w:r w:rsidRPr="00BF0851">
        <w:t xml:space="preserve"> ways of speaking</w:t>
      </w:r>
      <w:r w:rsidRPr="00BF0851">
        <w:t xml:space="preserve"> sink </w:t>
      </w:r>
      <w:r w:rsidRPr="00BF0851">
        <w:t xml:space="preserve">quite </w:t>
      </w:r>
      <w:r w:rsidRPr="00BF0851">
        <w:t xml:space="preserve">deep into the </w:t>
      </w:r>
      <w:r w:rsidRPr="00BF0851" w:rsidR="004B4565">
        <w:t>Civil Service</w:t>
      </w:r>
      <w:r w:rsidRPr="00BF0851">
        <w:t xml:space="preserve"> psyche. You can see the same </w:t>
      </w:r>
      <w:r w:rsidRPr="00BF0851">
        <w:t xml:space="preserve">happening down </w:t>
      </w:r>
      <w:r w:rsidRPr="00BF0851">
        <w:t>here</w:t>
      </w:r>
      <w:r w:rsidRPr="00BF0851">
        <w:t xml:space="preserve"> in the way that press releases are issued</w:t>
      </w:r>
      <w:r w:rsidRPr="00BF0851" w:rsidR="00831964">
        <w:t xml:space="preserve"> and</w:t>
      </w:r>
      <w:r w:rsidRPr="00BF0851">
        <w:t xml:space="preserve"> </w:t>
      </w:r>
      <w:r w:rsidRPr="00BF0851" w:rsidR="00831964">
        <w:t>t</w:t>
      </w:r>
      <w:r w:rsidRPr="00BF0851">
        <w:t>weets are sent out</w:t>
      </w:r>
      <w:r w:rsidRPr="00BF0851">
        <w:t>. A</w:t>
      </w:r>
      <w:r w:rsidRPr="00BF0851">
        <w:t xml:space="preserve"> lot of people think</w:t>
      </w:r>
      <w:r w:rsidRPr="00BF0851">
        <w:t xml:space="preserve">, “Is that pushing up to </w:t>
      </w:r>
      <w:r w:rsidRPr="00BF0851" w:rsidR="00831964">
        <w:t xml:space="preserve">and </w:t>
      </w:r>
      <w:r w:rsidRPr="00BF0851">
        <w:t>crossing the boundary of what</w:t>
      </w:r>
      <w:r w:rsidRPr="00BF0851" w:rsidR="00831964">
        <w:t xml:space="preserve"> is appropriate?</w:t>
      </w:r>
      <w:r w:rsidRPr="00BF0851">
        <w:t>”</w:t>
      </w:r>
    </w:p>
    <w:p w:rsidR="006427A9" w:rsidRPr="00BF0851" w:rsidP="006427A9">
      <w:pPr>
        <w:pStyle w:val="Question"/>
      </w:pPr>
      <w:sdt>
        <w:sdtPr>
          <w:alias w:val="Member"/>
          <w:tag w:val="&lt;Member mnisId='1440' dodsId='25254'&gt;"/>
          <w:id w:val="502866832"/>
          <w:placeholder>
            <w:docPart w:val="DefaultPlaceholder_-1854013440"/>
          </w:placeholder>
          <w:richText/>
        </w:sdtPr>
        <w:sdtContent>
          <w:r w:rsidRPr="00BF0851">
            <w:rPr>
              <w:rStyle w:val="PlaceholderText"/>
              <w:b/>
              <w:color w:val="auto"/>
            </w:rPr>
            <w:t>Chair:</w:t>
          </w:r>
        </w:sdtContent>
      </w:sdt>
      <w:r w:rsidRPr="00BF0851">
        <w:t xml:space="preserve"> </w:t>
      </w:r>
      <w:r w:rsidRPr="00BF0851" w:rsidR="00654A78">
        <w:t>It is a r</w:t>
      </w:r>
      <w:r w:rsidRPr="00BF0851">
        <w:t xml:space="preserve">eally fascinating </w:t>
      </w:r>
      <w:r w:rsidRPr="00BF0851" w:rsidR="00654A78">
        <w:t xml:space="preserve">area to </w:t>
      </w:r>
      <w:r w:rsidRPr="00BF0851">
        <w:t>explore</w:t>
      </w:r>
      <w:r w:rsidRPr="00BF0851" w:rsidR="00654A78">
        <w:t xml:space="preserve"> when it comes to the unitary service of the two </w:t>
      </w:r>
      <w:r w:rsidRPr="00BF0851" w:rsidR="004B4565">
        <w:t>Governments</w:t>
      </w:r>
      <w:r w:rsidRPr="00BF0851" w:rsidR="00654A78">
        <w:t xml:space="preserve"> that we started this very debate on. </w:t>
      </w:r>
      <w:r w:rsidRPr="00BF0851" w:rsidR="00564D7C">
        <w:t xml:space="preserve">The Scottish National Party’s stated political ambition </w:t>
      </w:r>
      <w:r w:rsidRPr="00BF0851" w:rsidR="00540347">
        <w:t>is independence for Scotland</w:t>
      </w:r>
      <w:r w:rsidRPr="00BF0851" w:rsidR="00564D7C">
        <w:t>. T</w:t>
      </w:r>
      <w:r w:rsidRPr="00BF0851" w:rsidR="00540347">
        <w:t>hat is a tension</w:t>
      </w:r>
      <w:r w:rsidRPr="00BF0851" w:rsidR="00564D7C">
        <w:t xml:space="preserve">. It surely must be right and appropriate that civil servants </w:t>
      </w:r>
      <w:r w:rsidRPr="00BF0851" w:rsidR="00540347">
        <w:t xml:space="preserve">would work in order to </w:t>
      </w:r>
      <w:r w:rsidRPr="00BF0851" w:rsidR="00564D7C">
        <w:t xml:space="preserve">not so much assist but </w:t>
      </w:r>
      <w:r w:rsidRPr="00BF0851" w:rsidR="00831964">
        <w:t xml:space="preserve">to </w:t>
      </w:r>
      <w:r w:rsidRPr="00BF0851" w:rsidR="00540347">
        <w:t xml:space="preserve">ensure that </w:t>
      </w:r>
      <w:r w:rsidRPr="00BF0851" w:rsidR="00564D7C">
        <w:t xml:space="preserve">that </w:t>
      </w:r>
      <w:r w:rsidRPr="00BF0851" w:rsidR="00540347">
        <w:t xml:space="preserve">was a Government view </w:t>
      </w:r>
      <w:r w:rsidRPr="00BF0851" w:rsidR="0074761A">
        <w:t xml:space="preserve">that would be </w:t>
      </w:r>
      <w:r w:rsidRPr="00BF0851" w:rsidR="00540347">
        <w:t>part of the general thinking</w:t>
      </w:r>
      <w:r w:rsidRPr="00BF0851" w:rsidR="0074761A">
        <w:t xml:space="preserve"> when policy was being developed. </w:t>
      </w:r>
      <w:r w:rsidRPr="00BF0851" w:rsidR="00540347">
        <w:t>That would surely be appropriate</w:t>
      </w:r>
      <w:r w:rsidRPr="00BF0851" w:rsidR="0074761A">
        <w:t>.</w:t>
      </w:r>
    </w:p>
    <w:p w:rsidR="00A532AC" w:rsidRPr="00BF0851" w:rsidP="00D14884">
      <w:pPr>
        <w:pStyle w:val="Answer"/>
      </w:pPr>
      <w:sdt>
        <w:sdtPr>
          <w:alias w:val="Witness"/>
          <w:id w:val="198133682"/>
          <w:placeholder>
            <w:docPart w:val="DefaultPlaceholder_-1854013440"/>
          </w:placeholder>
          <w:richText/>
        </w:sdtPr>
        <w:sdtContent>
          <w:r w:rsidRPr="00BF0851" w:rsidR="00AC71E5">
            <w:rPr>
              <w:rStyle w:val="PlaceholderText"/>
              <w:b/>
              <w:i/>
              <w:color w:val="auto"/>
            </w:rPr>
            <w:t>Philip Rycroft:</w:t>
          </w:r>
          <w:r w:rsidRPr="00BF0851" w:rsidR="00540347">
            <w:rPr>
              <w:rStyle w:val="PlaceholderText"/>
              <w:b/>
              <w:color w:val="auto"/>
            </w:rPr>
            <w:t xml:space="preserve"> </w:t>
          </w:r>
        </w:sdtContent>
      </w:sdt>
      <w:r w:rsidRPr="00BF0851" w:rsidR="00540347">
        <w:t>What I experienced in 2014</w:t>
      </w:r>
      <w:r w:rsidRPr="00BF0851" w:rsidR="0074761A">
        <w:t xml:space="preserve"> was, of course, that absolutely happening. You </w:t>
      </w:r>
      <w:r w:rsidRPr="00BF0851" w:rsidR="00540347">
        <w:t>referenced the White Paper.</w:t>
      </w:r>
      <w:r w:rsidRPr="00BF0851" w:rsidR="0074761A">
        <w:t xml:space="preserve"> Part of my job was to find as many holes in that White Paper as I possibl</w:t>
      </w:r>
      <w:r w:rsidRPr="00BF0851" w:rsidR="00D14884">
        <w:t>y could</w:t>
      </w:r>
      <w:r w:rsidRPr="00BF0851" w:rsidR="0074761A">
        <w:t>.</w:t>
      </w:r>
    </w:p>
    <w:p w:rsidR="00624817" w:rsidRPr="00BF0851" w:rsidP="00624817">
      <w:pPr>
        <w:pStyle w:val="Answer"/>
      </w:pPr>
      <w:sdt>
        <w:sdtPr>
          <w:alias w:val="Member"/>
          <w:tag w:val="&lt;Member mnisId='4627' dodsId='64597'&gt;"/>
          <w:id w:val="1154418912"/>
          <w:placeholder>
            <w:docPart w:val="D5959E0A657C4CBBB5A5D4766F5CA795"/>
          </w:placeholder>
          <w:richText/>
        </w:sdtPr>
        <w:sdtContent>
          <w:r w:rsidRPr="00BF0851">
            <w:rPr>
              <w:rStyle w:val="PlaceholderText"/>
              <w:b/>
              <w:color w:val="auto"/>
            </w:rPr>
            <w:t>Douglas Ross:</w:t>
          </w:r>
        </w:sdtContent>
      </w:sdt>
      <w:r w:rsidRPr="00BF0851">
        <w:t xml:space="preserve"> That was one of your easier roles, I am guessing. </w:t>
      </w:r>
    </w:p>
    <w:p w:rsidR="00624817" w:rsidRPr="00BF0851" w:rsidP="00624817">
      <w:pPr>
        <w:pStyle w:val="Answer"/>
      </w:pPr>
      <w:sdt>
        <w:sdtPr>
          <w:rPr>
            <w:i/>
            <w:iCs/>
          </w:rPr>
          <w:alias w:val="Witness"/>
          <w:id w:val="-545218508"/>
          <w:placeholder>
            <w:docPart w:val="AEE88470F5914194BF1DED7DE64D77A5"/>
          </w:placeholder>
          <w:richText/>
        </w:sdtPr>
        <w:sdtContent>
          <w:r w:rsidRPr="00BF0851">
            <w:rPr>
              <w:rStyle w:val="PlaceholderText"/>
              <w:b/>
              <w:i/>
              <w:iCs/>
              <w:color w:val="auto"/>
            </w:rPr>
            <w:t>Philip Rycroft:</w:t>
          </w:r>
        </w:sdtContent>
      </w:sdt>
      <w:r w:rsidRPr="00BF0851">
        <w:t xml:space="preserve"> Can I just finish the point? At the same time, we were publishing all these analysis papers. I would defend all those papers and say they were wholly accurate, but clearly my colleagues in the Scottish Government were examining those to see whether they could find the gaps in them. We came under pressure once or twice. That was part of the cut and thrust. </w:t>
      </w:r>
    </w:p>
    <w:p w:rsidR="00624817" w:rsidRPr="00BF0851" w:rsidP="00624817">
      <w:pPr>
        <w:pStyle w:val="Answer"/>
      </w:pPr>
      <w:r w:rsidRPr="00BF0851">
        <w:t>The point—in a sense I am agreeing with you, Chair—is that it is better that the public has those expositions, fallible as they are. In that debate one was more fallible than the other. I think you know where I am coming from on that point. It is better for the public to be so informed than not to be informed.</w:t>
      </w:r>
    </w:p>
    <w:p w:rsidR="00624817" w:rsidRPr="00BF0851" w:rsidP="00624817">
      <w:pPr>
        <w:pStyle w:val="Answer"/>
      </w:pPr>
      <w:r w:rsidRPr="00BF0851">
        <w:t>I absolutely agree with you that there is a problem here. As I say, my argument is that it is a problem that should be addressed politically, and if you as politicians put your hats on to think about this, you should put your democratic hat on as well and think what is best for the people of Scotland rather than just about—</w:t>
      </w:r>
    </w:p>
    <w:p w:rsidR="00624817" w:rsidRPr="00BF0851" w:rsidP="00624817">
      <w:pPr>
        <w:pStyle w:val="Question"/>
      </w:pPr>
      <w:sdt>
        <w:sdtPr>
          <w:alias w:val="Member"/>
          <w:tag w:val="&lt;Member mnisId='4295' dodsId='107295'&gt;"/>
          <w:id w:val="553821990"/>
          <w:placeholder>
            <w:docPart w:val="BE8B3ED210BB420ABF23293233FE6CA3"/>
          </w:placeholder>
          <w:richText/>
        </w:sdtPr>
        <w:sdtContent>
          <w:r w:rsidRPr="00BF0851">
            <w:rPr>
              <w:b/>
            </w:rPr>
            <w:t>Chair:</w:t>
          </w:r>
        </w:sdtContent>
      </w:sdt>
      <w:r w:rsidRPr="00BF0851">
        <w:t xml:space="preserve"> Scotland had just voted for a Scottish Government that believed in a further referendum on Scottish independence, which was denied by the UK Government. That is the basic democratic case. Is that part of the issue and difficulty that we have here? There is what is in the Scotland Act</w:t>
      </w:r>
      <w:r w:rsidRPr="00BF0851" w:rsidR="00020A02">
        <w:t xml:space="preserve">, </w:t>
      </w:r>
      <w:r w:rsidRPr="00BF0851">
        <w:t>there are the laws and how that should be arranged</w:t>
      </w:r>
      <w:r w:rsidRPr="00BF0851" w:rsidR="00020A02">
        <w:t xml:space="preserve">, </w:t>
      </w:r>
      <w:r w:rsidRPr="00BF0851">
        <w:t xml:space="preserve">and then there are the democratic arrangements </w:t>
      </w:r>
      <w:r w:rsidRPr="00BF0851" w:rsidR="00020A02">
        <w:t>of having a</w:t>
      </w:r>
      <w:r w:rsidRPr="00BF0851">
        <w:t xml:space="preserve"> Government.</w:t>
      </w:r>
    </w:p>
    <w:p w:rsidR="00624817" w:rsidRPr="00BF0851" w:rsidP="00624817">
      <w:pPr>
        <w:pStyle w:val="Answer"/>
      </w:pPr>
      <w:sdt>
        <w:sdtPr>
          <w:rPr>
            <w:i/>
            <w:iCs/>
          </w:rPr>
          <w:alias w:val="Witness"/>
          <w:id w:val="1215169583"/>
          <w:placeholder>
            <w:docPart w:val="E2229880FABE46E9B51D4DE8EE7519F2"/>
          </w:placeholder>
          <w:richText/>
        </w:sdtPr>
        <w:sdtContent>
          <w:r w:rsidRPr="00BF0851">
            <w:rPr>
              <w:rStyle w:val="PlaceholderText"/>
              <w:b/>
              <w:i/>
              <w:iCs/>
              <w:color w:val="auto"/>
            </w:rPr>
            <w:t>Philip Rycroft:</w:t>
          </w:r>
        </w:sdtContent>
      </w:sdt>
      <w:r w:rsidRPr="00BF0851">
        <w:t xml:space="preserve"> This is fascinating territory, but at the moment there is no known route whereby a Scottish Government, whatever the situation in terms of electoral geometry, could move to a second referendum. The UK Government have not set out formally the terms under which they would allow that.</w:t>
      </w:r>
    </w:p>
    <w:p w:rsidR="00624817" w:rsidRPr="00BF0851" w:rsidP="00624817">
      <w:pPr>
        <w:pStyle w:val="Answer"/>
      </w:pPr>
      <w:r w:rsidRPr="00BF0851">
        <w:t xml:space="preserve">Clearly, there are a lot of issues around this. In my view—I am now five years out of the </w:t>
      </w:r>
      <w:r w:rsidRPr="00BF0851" w:rsidR="004B4565">
        <w:t>Civil Service</w:t>
      </w:r>
      <w:r w:rsidRPr="00BF0851">
        <w:t xml:space="preserve"> so I am free to speak my mind—these issues will persist as long as there is a substantial body of opinion in Scotland supporting independence. We cannot run away from that. It seems to me better that those who wish to preserve the union should take on those arguments in an open, free and fair debate to seek to persuade more people in Scotland that that is the wrong road to go down.</w:t>
      </w:r>
    </w:p>
    <w:p w:rsidR="00624817" w:rsidRPr="00BF0851" w:rsidP="00624817">
      <w:pPr>
        <w:pStyle w:val="Answer"/>
      </w:pPr>
      <w:r w:rsidRPr="00BF0851">
        <w:t>If you remember where we started off in the referendum campaign back in 2011-12, the opinion polls suggested there was only 30% to 33% support for independence. It would be far more comfortable in all these debates for those who are promoting the union if we were back there, but we are not. We are still in the mid-to-high 40s.</w:t>
      </w:r>
    </w:p>
    <w:p w:rsidR="00624817" w:rsidRPr="00BF0851" w:rsidP="00624817">
      <w:pPr>
        <w:pStyle w:val="Answer"/>
      </w:pPr>
      <w:r w:rsidRPr="00BF0851">
        <w:t>Those who wish to promote the continuity of the union should have confidence in the quality of their arguments and go toe to toe with the Scottish Government on the political arguments, the arguments of emotion and sentiment, and the factual arguments</w:t>
      </w:r>
      <w:r w:rsidRPr="00BF0851" w:rsidR="006C2A16">
        <w:t>, such as</w:t>
      </w:r>
      <w:r w:rsidRPr="00BF0851">
        <w:t xml:space="preserve">, “What is going to </w:t>
      </w:r>
      <w:r w:rsidRPr="00BF0851">
        <w:t>happen to trade?</w:t>
      </w:r>
      <w:r w:rsidRPr="00BF0851" w:rsidR="006C2A16">
        <w:t xml:space="preserve"> </w:t>
      </w:r>
      <w:r w:rsidRPr="00BF0851">
        <w:t>What is going to happen to defence?” and all the rest of it. There are some very strong arguments on the union side of the debate.</w:t>
      </w:r>
    </w:p>
    <w:p w:rsidR="00624817" w:rsidRPr="00BF0851" w:rsidP="00624817">
      <w:pPr>
        <w:pStyle w:val="Question"/>
      </w:pPr>
      <w:sdt>
        <w:sdtPr>
          <w:alias w:val="Member"/>
          <w:tag w:val="&lt;Member mnisId='4627' dodsId='64597'&gt;"/>
          <w:id w:val="1377896887"/>
          <w:placeholder>
            <w:docPart w:val="40351FFBF2F443BE851F1E9563283FB3"/>
          </w:placeholder>
          <w:richText/>
        </w:sdtPr>
        <w:sdtContent>
          <w:r w:rsidRPr="00BF0851">
            <w:rPr>
              <w:rStyle w:val="PlaceholderText"/>
              <w:b/>
              <w:color w:val="auto"/>
            </w:rPr>
            <w:t>Douglas Ross:</w:t>
          </w:r>
        </w:sdtContent>
      </w:sdt>
      <w:r w:rsidRPr="00BF0851">
        <w:t xml:space="preserve"> With the Chair’s intervention we have slightly moved away from where my question started. Just to go back to that, the Chair’s point was that the </w:t>
      </w:r>
      <w:r w:rsidRPr="00BF0851" w:rsidR="004B4565">
        <w:t>Civil Service</w:t>
      </w:r>
      <w:r w:rsidRPr="00BF0851">
        <w:t xml:space="preserve"> supports the Government of the day and their manifesto commitments. The Government were returned as a minority Government and we are seeing the repercussions of that.</w:t>
      </w:r>
    </w:p>
    <w:p w:rsidR="00624817" w:rsidRPr="00BF0851" w:rsidP="00624817">
      <w:pPr>
        <w:pStyle w:val="QuestionCont"/>
      </w:pPr>
      <w:r w:rsidRPr="00BF0851">
        <w:t>In 2020, when this email was sent, we were in the middle of a pandemic. At that point the leader of the Government, the First Minister, was standing up daily</w:t>
      </w:r>
      <w:r w:rsidRPr="00BF0851" w:rsidR="006C2A16">
        <w:t>,</w:t>
      </w:r>
      <w:r w:rsidRPr="00BF0851">
        <w:t xml:space="preserve"> saying, “Do not worry. I am not taking any partisan decisions. I am doing things in the best interests of keeping people safe and avoiding any constitutional battle or any party-political debates and discussions that could be perceived that way”. For an impartial civil servant then to insert a very partisan comment into email advice to Ministers is different to what the Chair was describing about generally supporting a Government and their manifesto commitments.</w:t>
      </w:r>
    </w:p>
    <w:p w:rsidR="00624817" w:rsidRPr="00BF0851" w:rsidP="00624817">
      <w:pPr>
        <w:pStyle w:val="Answer"/>
      </w:pPr>
      <w:sdt>
        <w:sdtPr>
          <w:rPr>
            <w:i/>
            <w:iCs/>
          </w:rPr>
          <w:alias w:val="Witness"/>
          <w:id w:val="2057270017"/>
          <w:placeholder>
            <w:docPart w:val="A31D9B55880C4924A9F1092F75F0D90C"/>
          </w:placeholder>
          <w:richText/>
        </w:sdtPr>
        <w:sdtContent>
          <w:r w:rsidRPr="00BF0851">
            <w:rPr>
              <w:rStyle w:val="PlaceholderText"/>
              <w:b/>
              <w:i/>
              <w:iCs/>
              <w:color w:val="auto"/>
            </w:rPr>
            <w:t>Philip Rycroft:</w:t>
          </w:r>
        </w:sdtContent>
      </w:sdt>
      <w:r w:rsidRPr="00BF0851">
        <w:t xml:space="preserve"> I do not want to litigate this one to endlessness. </w:t>
      </w:r>
    </w:p>
    <w:p w:rsidR="00624817" w:rsidRPr="00BF0851" w:rsidP="00624817">
      <w:pPr>
        <w:pStyle w:val="Question"/>
      </w:pPr>
      <w:sdt>
        <w:sdtPr>
          <w:alias w:val="Member"/>
          <w:tag w:val="&lt;Member mnisId='4627' dodsId='64597'&gt;"/>
          <w:id w:val="2066675688"/>
          <w:placeholder>
            <w:docPart w:val="9316DFFABBA94E1EA657971CF7112F15"/>
          </w:placeholder>
          <w:richText/>
        </w:sdtPr>
        <w:sdtContent>
          <w:r w:rsidRPr="00BF0851">
            <w:rPr>
              <w:rStyle w:val="PlaceholderText"/>
              <w:b/>
              <w:color w:val="auto"/>
            </w:rPr>
            <w:t>Douglas Ross:</w:t>
          </w:r>
        </w:sdtContent>
      </w:sdt>
      <w:r w:rsidRPr="00BF0851">
        <w:t xml:space="preserve"> Do you accept there is a difference?</w:t>
      </w:r>
    </w:p>
    <w:p w:rsidR="00624817" w:rsidRPr="00BF0851" w:rsidP="00624817">
      <w:pPr>
        <w:pStyle w:val="Answer"/>
      </w:pPr>
      <w:sdt>
        <w:sdtPr>
          <w:rPr>
            <w:i/>
            <w:iCs/>
          </w:rPr>
          <w:alias w:val="Witness"/>
          <w:id w:val="1697198759"/>
          <w:placeholder>
            <w:docPart w:val="F13963DABD3B449795A779A0760568D7"/>
          </w:placeholder>
          <w:richText/>
        </w:sdtPr>
        <w:sdtContent>
          <w:r w:rsidRPr="00BF0851">
            <w:rPr>
              <w:rStyle w:val="PlaceholderText"/>
              <w:b/>
              <w:i/>
              <w:iCs/>
              <w:color w:val="auto"/>
            </w:rPr>
            <w:t>Philip Rycroft:</w:t>
          </w:r>
        </w:sdtContent>
      </w:sdt>
      <w:r w:rsidRPr="00BF0851">
        <w:t xml:space="preserve"> Indeed I do accept that there is a difference there. As I say, there but for the grace of god go I. I hope you do not apply the same scrutiny to all my emails over time. Undoubtedly, this</w:t>
      </w:r>
      <w:r w:rsidRPr="00BF0851" w:rsidR="006C2A16">
        <w:t xml:space="preserve"> can happen</w:t>
      </w:r>
      <w:r w:rsidRPr="00BF0851">
        <w:t xml:space="preserve"> in the heat of the moment. I do not know the circumstances, but I have been in similar circumstances. You are short-circuiting a known set of arguments. You know there is going to be a political concern over here. </w:t>
      </w:r>
    </w:p>
    <w:p w:rsidR="00624817" w:rsidRPr="00BF0851" w:rsidP="00624817">
      <w:pPr>
        <w:pStyle w:val="Question"/>
      </w:pPr>
      <w:sdt>
        <w:sdtPr>
          <w:alias w:val="Member"/>
          <w:tag w:val="&lt;Member mnisId='4627' dodsId='64597'&gt;"/>
          <w:id w:val="1919058811"/>
          <w:placeholder>
            <w:docPart w:val="B1CB7EB9DD514A9982DF52EC150CF4D9"/>
          </w:placeholder>
          <w:richText/>
        </w:sdtPr>
        <w:sdtContent>
          <w:r w:rsidRPr="00BF0851">
            <w:rPr>
              <w:rStyle w:val="PlaceholderText"/>
              <w:b/>
              <w:color w:val="auto"/>
            </w:rPr>
            <w:t>Douglas Ross:</w:t>
          </w:r>
        </w:sdtContent>
      </w:sdt>
      <w:r w:rsidRPr="00BF0851">
        <w:t xml:space="preserve"> At that point he should have known there was not because he was being told, like the rest of us, “Put all that to the back of your mind</w:t>
      </w:r>
      <w:r w:rsidRPr="00BF0851" w:rsidR="006C2A16">
        <w:t>.</w:t>
      </w:r>
      <w:r w:rsidRPr="00BF0851">
        <w:t xml:space="preserve"> </w:t>
      </w:r>
      <w:r w:rsidRPr="00BF0851" w:rsidR="006C2A16">
        <w:t>W</w:t>
      </w:r>
      <w:r w:rsidRPr="00BF0851">
        <w:t>e are not thinking about politics or independence or constitutional issues. We are thinking about keeping people safe”. Yet still he emailed the First Minister and other senior Ministers within the Scottish Government to say, “Hold on a second. You might not want to do that because in a few years’ time, if we ever get independence, it could cause us trouble”.</w:t>
      </w:r>
    </w:p>
    <w:p w:rsidR="00624817" w:rsidRPr="00BF0851" w:rsidP="00624817">
      <w:pPr>
        <w:pStyle w:val="Answer"/>
      </w:pPr>
      <w:sdt>
        <w:sdtPr>
          <w:rPr>
            <w:i/>
            <w:iCs/>
          </w:rPr>
          <w:alias w:val="Witness"/>
          <w:id w:val="-531492802"/>
          <w:placeholder>
            <w:docPart w:val="C08F0847D24946A58CF94234BCA42DA4"/>
          </w:placeholder>
          <w:richText/>
        </w:sdtPr>
        <w:sdtContent>
          <w:r w:rsidRPr="00BF0851">
            <w:rPr>
              <w:rStyle w:val="PlaceholderText"/>
              <w:b/>
              <w:i/>
              <w:iCs/>
              <w:color w:val="auto"/>
            </w:rPr>
            <w:t>Philip Rycroft:</w:t>
          </w:r>
        </w:sdtContent>
      </w:sdt>
      <w:r w:rsidRPr="00BF0851">
        <w:t xml:space="preserve"> Again, I go back to the form in which it was said. There was a way that that could have been expressed that would not have exposed it to the ire that you clearly feel about it.</w:t>
      </w:r>
    </w:p>
    <w:p w:rsidR="00624817" w:rsidRPr="00BF0851" w:rsidP="006C2A16">
      <w:pPr>
        <w:pStyle w:val="Remark"/>
      </w:pPr>
      <w:sdt>
        <w:sdtPr>
          <w:alias w:val="Member"/>
          <w:tag w:val="&lt;Member mnisId='4295' dodsId='107295'&gt;"/>
          <w:id w:val="1674150072"/>
          <w:placeholder>
            <w:docPart w:val="C89BC58AA4694987B08F9DA28CAE9264"/>
          </w:placeholder>
          <w:richText/>
        </w:sdtPr>
        <w:sdtContent>
          <w:r w:rsidRPr="00BF0851">
            <w:rPr>
              <w:b/>
            </w:rPr>
            <w:t>Chair:</w:t>
          </w:r>
        </w:sdtContent>
      </w:sdt>
      <w:r w:rsidRPr="00BF0851">
        <w:t xml:space="preserve"> Mr Rycroft has done his best to answer that question.</w:t>
      </w:r>
      <w:r w:rsidRPr="00BF0851" w:rsidR="006C2A16">
        <w:t xml:space="preserve"> </w:t>
      </w:r>
      <w:r w:rsidRPr="00BF0851">
        <w:t>We should maybe leave him alone on that one</w:t>
      </w:r>
      <w:r w:rsidRPr="00BF0851" w:rsidR="006C2A16">
        <w:t>.</w:t>
      </w:r>
    </w:p>
    <w:p w:rsidR="00624817" w:rsidRPr="00BF0851" w:rsidP="00624817">
      <w:pPr>
        <w:pStyle w:val="Question"/>
      </w:pPr>
      <w:sdt>
        <w:sdtPr>
          <w:alias w:val="Member"/>
          <w:tag w:val="&lt;Member mnisId='4627' dodsId='64597'&gt;"/>
          <w:id w:val="1203211815"/>
          <w:placeholder>
            <w:docPart w:val="06AB621298DD49D385139503CA9A6EB2"/>
          </w:placeholder>
          <w:richText/>
        </w:sdtPr>
        <w:sdtContent>
          <w:r w:rsidRPr="00BF0851">
            <w:rPr>
              <w:rStyle w:val="PlaceholderText"/>
              <w:b/>
              <w:color w:val="auto"/>
            </w:rPr>
            <w:t>Douglas Ross:</w:t>
          </w:r>
        </w:sdtContent>
      </w:sdt>
      <w:r w:rsidRPr="00BF0851">
        <w:t xml:space="preserve"> </w:t>
      </w:r>
      <w:r w:rsidRPr="00BF0851" w:rsidR="006C2A16">
        <w:t xml:space="preserve">Yes, indeed. </w:t>
      </w:r>
      <w:r w:rsidRPr="00BF0851">
        <w:t>I am grateful for that. I want to come back to one of the other areas that you were heavily involved in, the UK Governance Group</w:t>
      </w:r>
      <w:r w:rsidRPr="00BF0851" w:rsidR="006C2A16">
        <w:t>. W</w:t>
      </w:r>
      <w:r w:rsidRPr="00BF0851">
        <w:t xml:space="preserve">hat </w:t>
      </w:r>
      <w:r w:rsidRPr="00BF0851" w:rsidR="006C2A16">
        <w:t xml:space="preserve">do </w:t>
      </w:r>
      <w:r w:rsidRPr="00BF0851">
        <w:t>you feel about that now, all these years on</w:t>
      </w:r>
      <w:r w:rsidRPr="00BF0851" w:rsidR="006C2A16">
        <w:t>?</w:t>
      </w:r>
      <w:r w:rsidRPr="00BF0851">
        <w:t xml:space="preserve"> </w:t>
      </w:r>
      <w:r w:rsidRPr="00BF0851" w:rsidR="006C2A16">
        <w:t>In</w:t>
      </w:r>
      <w:r w:rsidRPr="00BF0851">
        <w:t xml:space="preserve"> your evidence to the</w:t>
      </w:r>
      <w:r w:rsidRPr="00BF0851" w:rsidR="006C2A16">
        <w:t xml:space="preserve"> Public Administration and</w:t>
      </w:r>
      <w:r w:rsidRPr="00BF0851">
        <w:t xml:space="preserve"> Constitutional Affairs Select Committee earlier on this year</w:t>
      </w:r>
      <w:r w:rsidRPr="00BF0851" w:rsidR="006C2A16">
        <w:t>,</w:t>
      </w:r>
      <w:r w:rsidRPr="00BF0851">
        <w:t xml:space="preserve"> </w:t>
      </w:r>
      <w:r w:rsidRPr="00BF0851" w:rsidR="006C2A16">
        <w:t>y</w:t>
      </w:r>
      <w:r w:rsidRPr="00BF0851">
        <w:t>ou mourned the loss of the UK Governance Group.</w:t>
      </w:r>
    </w:p>
    <w:p w:rsidR="00624817" w:rsidRPr="00BF0851" w:rsidP="00624817">
      <w:pPr>
        <w:pStyle w:val="Answer"/>
      </w:pPr>
      <w:sdt>
        <w:sdtPr>
          <w:rPr>
            <w:i/>
            <w:iCs/>
          </w:rPr>
          <w:alias w:val="Witness"/>
          <w:id w:val="172997630"/>
          <w:placeholder>
            <w:docPart w:val="1EE464B3062B4DC09113EAEA063EE6F8"/>
          </w:placeholder>
          <w:richText/>
        </w:sdtPr>
        <w:sdtContent>
          <w:r w:rsidRPr="00BF0851">
            <w:rPr>
              <w:rStyle w:val="PlaceholderText"/>
              <w:b/>
              <w:i/>
              <w:iCs/>
              <w:color w:val="auto"/>
            </w:rPr>
            <w:t>Philip Rycroft:</w:t>
          </w:r>
        </w:sdtContent>
      </w:sdt>
      <w:r w:rsidRPr="00BF0851">
        <w:t xml:space="preserve"> The history of this, for those who are not familiar with it, is that it emerged essentially out of the learnings of the Scottish referendum campaign. The learning of that was </w:t>
      </w:r>
      <w:r w:rsidRPr="00BF0851" w:rsidR="006C2A16">
        <w:t xml:space="preserve">about </w:t>
      </w:r>
      <w:r w:rsidRPr="00BF0851">
        <w:t xml:space="preserve">the shallowness of the understanding of the governance of the United Kingdom in respect of devolution in Whitehall. </w:t>
      </w:r>
      <w:r w:rsidRPr="00BF0851">
        <w:rPr>
          <w:rStyle w:val="PlaceholderText"/>
          <w:bCs/>
          <w:color w:val="auto"/>
        </w:rPr>
        <w:t>T</w:t>
      </w:r>
      <w:r w:rsidRPr="00BF0851">
        <w:t>he argument that I made to Jeremy H</w:t>
      </w:r>
      <w:r w:rsidRPr="00BF0851" w:rsidR="006C2A16">
        <w:t>e</w:t>
      </w:r>
      <w:r w:rsidRPr="00BF0851">
        <w:t xml:space="preserve">ywood, which he took to then Prime Minister Cameron, was that we needed to establish a centre of authority, a centre of Government, </w:t>
      </w:r>
      <w:r w:rsidRPr="00BF0851" w:rsidR="006C2A16">
        <w:t>that</w:t>
      </w:r>
      <w:r w:rsidRPr="00BF0851">
        <w:t xml:space="preserve"> would combine the Scotland Office, the Wales Office, the Office of the Advocate General for Scotland and the constitution group in the Cabinet Office as a powerhouse of constitutional and devolution understanding and support for the Prime Minister and for the respective Secretaries of State.</w:t>
      </w:r>
    </w:p>
    <w:p w:rsidR="00526657" w:rsidRPr="00BF0851" w:rsidP="00624817">
      <w:pPr>
        <w:pStyle w:val="Answer"/>
      </w:pPr>
      <w:r w:rsidRPr="00BF0851">
        <w:t xml:space="preserve">We set that up and we oversaw the Scotland Act 2016, the Wales Act 2017, </w:t>
      </w:r>
      <w:r w:rsidRPr="00BF0851">
        <w:t xml:space="preserve">the </w:t>
      </w:r>
      <w:r w:rsidRPr="00BF0851">
        <w:t xml:space="preserve">introduction of English votes for English laws and so on. </w:t>
      </w:r>
      <w:r w:rsidRPr="00BF0851">
        <w:t>That</w:t>
      </w:r>
      <w:r w:rsidRPr="00BF0851">
        <w:t xml:space="preserve"> came under the Brexit cosh because clearly Brexit then subsumed many of those debates within the UK context. </w:t>
      </w:r>
    </w:p>
    <w:p w:rsidR="00624817" w:rsidRPr="00BF0851" w:rsidP="00624817">
      <w:pPr>
        <w:pStyle w:val="Answer"/>
      </w:pPr>
      <w:r w:rsidRPr="00BF0851">
        <w:t>The point of setting it up was to build up a cadre of expertise. People would come into the Governance Group, work there for three or four years, go out to a Department, taking that knowledge with them, and then maybe come back in again. It was about building up that expertise. I have been sorry to see that that has dissipated somewhat.</w:t>
      </w:r>
    </w:p>
    <w:p w:rsidR="00624817" w:rsidRPr="00BF0851" w:rsidP="00624817">
      <w:pPr>
        <w:pStyle w:val="Question"/>
      </w:pPr>
      <w:sdt>
        <w:sdtPr>
          <w:alias w:val="Member"/>
          <w:tag w:val="&lt;Member mnisId='4627' dodsId='64597'&gt;"/>
          <w:id w:val="418295104"/>
          <w:placeholder>
            <w:docPart w:val="4EF5510BDD5F4EFFADB18F6A7456E244"/>
          </w:placeholder>
          <w:richText/>
        </w:sdtPr>
        <w:sdtContent>
          <w:r w:rsidRPr="00BF0851">
            <w:rPr>
              <w:rStyle w:val="PlaceholderText"/>
              <w:b/>
              <w:color w:val="auto"/>
            </w:rPr>
            <w:t>Douglas Ross:</w:t>
          </w:r>
        </w:sdtContent>
      </w:sdt>
      <w:r w:rsidRPr="00BF0851">
        <w:t xml:space="preserve"> Is there still a role for it? </w:t>
      </w:r>
    </w:p>
    <w:p w:rsidR="00624817" w:rsidRPr="00BF0851" w:rsidP="00624817">
      <w:pPr>
        <w:pStyle w:val="Answer"/>
      </w:pPr>
      <w:sdt>
        <w:sdtPr>
          <w:rPr>
            <w:i/>
            <w:iCs/>
          </w:rPr>
          <w:alias w:val="Witness"/>
          <w:id w:val="-243793531"/>
          <w:placeholder>
            <w:docPart w:val="C638BF97F21045BDA893176DB22E5D35"/>
          </w:placeholder>
          <w:richText/>
        </w:sdtPr>
        <w:sdtContent>
          <w:r w:rsidRPr="00BF0851">
            <w:rPr>
              <w:rStyle w:val="PlaceholderText"/>
              <w:b/>
              <w:i/>
              <w:iCs/>
              <w:color w:val="auto"/>
            </w:rPr>
            <w:t>Philip Rycroft:</w:t>
          </w:r>
        </w:sdtContent>
      </w:sdt>
      <w:r w:rsidRPr="00BF0851">
        <w:t xml:space="preserve"> There is absolutely still a role for it. It was partly the moving of these responsibilities into the Department for Levelling Up that broke that Cabinet Office nexus. These responsibilities—I hope you as a Committee might agree with me on this one—are so important to the future of the United Kingdom. At the centre of Government, we need the capability, understanding and experience to advise the Prime Minister on the UK constitution and devolution. That is what the UK Governance Group was set up to do. The situation that we inherited in 2011-12 was a really weak understanding of these issues at the centre of Government and in Whitehall more generally.</w:t>
      </w:r>
    </w:p>
    <w:p w:rsidR="00624817" w:rsidRPr="00BF0851" w:rsidP="00624817">
      <w:pPr>
        <w:pStyle w:val="Question"/>
      </w:pPr>
      <w:sdt>
        <w:sdtPr>
          <w:alias w:val="Member"/>
          <w:tag w:val="&lt;Member mnisId='4627' dodsId='64597'&gt;"/>
          <w:id w:val="-2124987771"/>
          <w:placeholder>
            <w:docPart w:val="CE8A4A9402704F9EB8F808FA8E62487F"/>
          </w:placeholder>
          <w:richText/>
        </w:sdtPr>
        <w:sdtContent>
          <w:r w:rsidRPr="00BF0851">
            <w:rPr>
              <w:rStyle w:val="PlaceholderText"/>
              <w:b/>
              <w:color w:val="auto"/>
            </w:rPr>
            <w:t>Douglas Ross:</w:t>
          </w:r>
        </w:sdtContent>
      </w:sdt>
      <w:r w:rsidRPr="00BF0851">
        <w:t xml:space="preserve"> Mr Parry, Mr Rycroft mentioned people coming into post and the osmosis of people moving around Scottish </w:t>
      </w:r>
      <w:r w:rsidRPr="00BF0851" w:rsidR="00526657">
        <w:t xml:space="preserve">and </w:t>
      </w:r>
      <w:r w:rsidRPr="00BF0851">
        <w:t>UK Government</w:t>
      </w:r>
      <w:r w:rsidRPr="00BF0851" w:rsidR="00526657">
        <w:t>s</w:t>
      </w:r>
      <w:r w:rsidRPr="00BF0851">
        <w:t>. In point 13 of your evidence you mention that, generally speaking, the second level posts, the directors-general, have been promoted from within. Is that positive or negative? Do you have a view on that?</w:t>
      </w:r>
    </w:p>
    <w:p w:rsidR="00624817" w:rsidRPr="00BF0851" w:rsidP="00624817">
      <w:pPr>
        <w:pStyle w:val="Answer"/>
      </w:pPr>
      <w:sdt>
        <w:sdtPr>
          <w:rPr>
            <w:i/>
            <w:iCs/>
          </w:rPr>
          <w:alias w:val="Witness"/>
          <w:id w:val="1435237501"/>
          <w:placeholder>
            <w:docPart w:val="47924C83913C48579CD6D2FA24D6BA9E"/>
          </w:placeholder>
          <w:richText/>
        </w:sdtPr>
        <w:sdtContent>
          <w:r w:rsidRPr="00BF0851">
            <w:rPr>
              <w:rStyle w:val="PlaceholderText"/>
              <w:b/>
              <w:i/>
              <w:iCs/>
              <w:color w:val="auto"/>
            </w:rPr>
            <w:t>Richard Parry:</w:t>
          </w:r>
        </w:sdtContent>
      </w:sdt>
      <w:r w:rsidRPr="00BF0851">
        <w:t xml:space="preserve"> Two out of eight of them entered from outside the </w:t>
      </w:r>
      <w:r w:rsidRPr="00BF0851" w:rsidR="004B4565">
        <w:t>Civil Service</w:t>
      </w:r>
      <w:r w:rsidRPr="00BF0851">
        <w:t xml:space="preserve">. They </w:t>
      </w:r>
      <w:r w:rsidRPr="00BF0851" w:rsidR="00526657">
        <w:t>were</w:t>
      </w:r>
      <w:r w:rsidRPr="00BF0851">
        <w:t xml:space="preserve"> doing economics. They both came in as economists. The others have moved their way through.</w:t>
      </w:r>
    </w:p>
    <w:p w:rsidR="00624817" w:rsidRPr="00BF0851" w:rsidP="00624817">
      <w:pPr>
        <w:pStyle w:val="Answer"/>
      </w:pPr>
      <w:r w:rsidRPr="00BF0851">
        <w:t xml:space="preserve">These days all the senior jobs are usually open to being advertised. There is an open advertisement so that not only civil servants can apply. There is now a positive interest in bringing people into senior posts who have had other kinds of experience rather than </w:t>
      </w:r>
      <w:r w:rsidRPr="00BF0851" w:rsidR="004B4565">
        <w:t>Civil Service</w:t>
      </w:r>
      <w:r w:rsidRPr="00BF0851">
        <w:t xml:space="preserve"> experience. </w:t>
      </w:r>
    </w:p>
    <w:p w:rsidR="00624817" w:rsidRPr="00BF0851" w:rsidP="00624817">
      <w:pPr>
        <w:pStyle w:val="Answer"/>
      </w:pPr>
      <w:r w:rsidRPr="00BF0851">
        <w:t>The question is whether these jobs are attractive to civil servants and candidates from elsewhere. They probably are. There have been instances, though not that many, where key jobs within the Scottish Government over the whole history of devolution have been filled by people from Whitehall</w:t>
      </w:r>
      <w:r w:rsidRPr="00BF0851" w:rsidR="00526657">
        <w:t>,</w:t>
      </w:r>
      <w:r w:rsidRPr="00BF0851">
        <w:t xml:space="preserve"> either because they have been heard of through </w:t>
      </w:r>
      <w:r w:rsidRPr="00BF0851" w:rsidR="004B4565">
        <w:t>Civil Service</w:t>
      </w:r>
      <w:r w:rsidRPr="00BF0851">
        <w:t xml:space="preserve"> personnel channels or just because they were interested in the work. That is important.</w:t>
      </w:r>
    </w:p>
    <w:p w:rsidR="00526657" w:rsidRPr="00BF0851" w:rsidP="00526657">
      <w:pPr>
        <w:pStyle w:val="Answer"/>
      </w:pPr>
      <w:r w:rsidRPr="00BF0851">
        <w:t>Secondments are being proposed now. I saw that the evidence from the UK Government to you was that they are still working on this and that there is a working group on this. We have to be very careful on secondments. A secondment implies that you are thinking not just about the reasons that you have come in but where you will return to afterwards. You will think of your job afterwards and any home issues. Philip was mentioning those.</w:t>
      </w:r>
      <w:r w:rsidRPr="00BF0851">
        <w:t xml:space="preserve"> </w:t>
      </w:r>
      <w:r w:rsidRPr="00BF0851">
        <w:t xml:space="preserve">I am not sure whether it is the complete answer to get people in a different position for two years and then let them return. </w:t>
      </w:r>
    </w:p>
    <w:p w:rsidR="00624817" w:rsidRPr="00BF0851" w:rsidP="00526657">
      <w:pPr>
        <w:pStyle w:val="Answer"/>
      </w:pPr>
      <w:r w:rsidRPr="00BF0851">
        <w:t>I suspect the bigger answer is people saying, “This is a great job in Wales, Scotland or Northern Ireland</w:t>
      </w:r>
      <w:r w:rsidR="003231EF">
        <w:t>.</w:t>
      </w:r>
      <w:r w:rsidRPr="00BF0851">
        <w:t>” It is not quite that simple, but they should be thinking that it is a great job.</w:t>
      </w:r>
      <w:r w:rsidRPr="00BF0851" w:rsidR="00526657">
        <w:t xml:space="preserve"> </w:t>
      </w:r>
      <w:r w:rsidRPr="00BF0851">
        <w:t xml:space="preserve">Curiously, the one person who did say it was a great job was Sue Gray, who went to Northern Ireland as </w:t>
      </w:r>
      <w:r w:rsidRPr="00BF0851" w:rsidR="00ED15E5">
        <w:t>permanent sec</w:t>
      </w:r>
      <w:r w:rsidRPr="00BF0851">
        <w:t>retary of the Department of Finance there. I am not sure of the reasoning for that. As was reported in the Northern Ireland media, she interviewed for the job of head of the Northern Ireland Civil Service with other Northern Ireland permanent secretaries. They could not reach a decision and it was re-advertised.</w:t>
      </w:r>
    </w:p>
    <w:p w:rsidR="00624817" w:rsidRPr="00BF0851" w:rsidP="00624817">
      <w:pPr>
        <w:pStyle w:val="Answer"/>
      </w:pPr>
      <w:r w:rsidRPr="00BF0851">
        <w:t>That kind of thing is interesting. She was there for three years on secondment once again. Again, it was at the outer limit of the length of secondments, but it was a real job and it was a big job. That model is preferable.</w:t>
      </w:r>
    </w:p>
    <w:p w:rsidR="00624817" w:rsidRPr="00BF0851" w:rsidP="00624817">
      <w:pPr>
        <w:pStyle w:val="Question"/>
      </w:pPr>
      <w:sdt>
        <w:sdtPr>
          <w:alias w:val="Member"/>
          <w:tag w:val="&lt;Member mnisId='4627' dodsId='64597'&gt;"/>
          <w:id w:val="-1408991915"/>
          <w:placeholder>
            <w:docPart w:val="7B1020B396F8449BAD944E7B588DFD5A"/>
          </w:placeholder>
          <w:richText/>
        </w:sdtPr>
        <w:sdtContent>
          <w:r w:rsidRPr="00BF0851">
            <w:rPr>
              <w:rStyle w:val="PlaceholderText"/>
              <w:b/>
              <w:color w:val="auto"/>
            </w:rPr>
            <w:t>Douglas Ross:</w:t>
          </w:r>
        </w:sdtContent>
      </w:sdt>
      <w:r w:rsidRPr="00BF0851">
        <w:t xml:space="preserve"> On point 7 of your evidence, you look at the effectiveness of working relationships and changes over time. You largely focus on Brexit and the changes that has led to it. Mr Rycroft has done the same in his evidence today. Have you considered the recent Scottish Government legislation that has been passed by the Scottish Parliament? I am thinking particularly about when they had a majority with their coalition partners, the Greens, and the particular legislation that has caused trouble between both Governments.</w:t>
      </w:r>
    </w:p>
    <w:p w:rsidR="00624817" w:rsidRPr="00BF0851" w:rsidP="00624817">
      <w:pPr>
        <w:pStyle w:val="QuestionCont"/>
      </w:pPr>
      <w:r w:rsidRPr="00BF0851">
        <w:t>Indeed, some of it has ended up in court. If we look at the Gender Recognition Reform</w:t>
      </w:r>
      <w:r w:rsidRPr="00BF0851" w:rsidR="00526657">
        <w:t xml:space="preserve"> (Scotland)</w:t>
      </w:r>
      <w:r w:rsidRPr="00BF0851">
        <w:t xml:space="preserve"> Bill, the deposit return scheme or some of the issues around taxation and highly protected marine areas, there has been quite a lot of conflict in recent years. How have you viewed that from the outside, not necessarily in terms of legislation coming from Westminster covering Scotland but Scottish legislation that has then fallen down when it </w:t>
      </w:r>
      <w:r w:rsidRPr="00BF0851" w:rsidR="00526657">
        <w:t>has</w:t>
      </w:r>
      <w:r w:rsidRPr="00BF0851">
        <w:t xml:space="preserve"> come to Westminster or indeed the courts?</w:t>
      </w:r>
    </w:p>
    <w:p w:rsidR="00624817" w:rsidRPr="00BF0851" w:rsidP="00624817">
      <w:pPr>
        <w:pStyle w:val="Answer"/>
      </w:pPr>
      <w:sdt>
        <w:sdtPr>
          <w:rPr>
            <w:i/>
            <w:iCs/>
          </w:rPr>
          <w:alias w:val="Witness"/>
          <w:id w:val="1930997840"/>
          <w:placeholder>
            <w:docPart w:val="EE1CC3874DC34B14863B1FE17D8DFA2B"/>
          </w:placeholder>
          <w:richText/>
        </w:sdtPr>
        <w:sdtContent>
          <w:r w:rsidRPr="00BF0851">
            <w:rPr>
              <w:rStyle w:val="PlaceholderText"/>
              <w:b/>
              <w:i/>
              <w:iCs/>
              <w:color w:val="auto"/>
            </w:rPr>
            <w:t>Richard Parry:</w:t>
          </w:r>
        </w:sdtContent>
      </w:sdt>
      <w:r w:rsidRPr="00BF0851">
        <w:t xml:space="preserve"> There will always be issues when the Scottish Parliament wants to do something—</w:t>
      </w:r>
    </w:p>
    <w:p w:rsidR="00624817" w:rsidRPr="00BF0851" w:rsidP="00526657">
      <w:pPr>
        <w:pStyle w:val="Question"/>
      </w:pPr>
      <w:sdt>
        <w:sdtPr>
          <w:alias w:val="Member"/>
          <w:tag w:val="&lt;Member mnisId='4627' dodsId='64597'&gt;"/>
          <w:id w:val="780454939"/>
          <w:placeholder>
            <w:docPart w:val="C8926C43A3BD496B901FA68C7858D953"/>
          </w:placeholder>
          <w:richText/>
        </w:sdtPr>
        <w:sdtContent>
          <w:r w:rsidRPr="00BF0851">
            <w:rPr>
              <w:rStyle w:val="PlaceholderText"/>
              <w:b/>
              <w:color w:val="auto"/>
            </w:rPr>
            <w:t>Douglas Ross:</w:t>
          </w:r>
        </w:sdtContent>
      </w:sdt>
      <w:r w:rsidRPr="00BF0851">
        <w:t xml:space="preserve"> There seem to have been a few more recently. </w:t>
      </w:r>
    </w:p>
    <w:p w:rsidR="00624817" w:rsidRPr="00BF0851" w:rsidP="00CF7AE5">
      <w:pPr>
        <w:pStyle w:val="Answer"/>
      </w:pPr>
      <w:sdt>
        <w:sdtPr>
          <w:rPr>
            <w:i/>
            <w:iCs/>
          </w:rPr>
          <w:alias w:val="Witness"/>
          <w:id w:val="-1445073348"/>
          <w:placeholder>
            <w:docPart w:val="35493E4DF516491CA4AF6ED196AAAB04"/>
          </w:placeholder>
          <w:richText/>
        </w:sdtPr>
        <w:sdtContent>
          <w:r w:rsidRPr="00BF0851">
            <w:rPr>
              <w:rStyle w:val="PlaceholderText"/>
              <w:b/>
              <w:i/>
              <w:iCs/>
              <w:color w:val="auto"/>
            </w:rPr>
            <w:t>Richard Parry:</w:t>
          </w:r>
        </w:sdtContent>
      </w:sdt>
      <w:r w:rsidRPr="00BF0851">
        <w:t xml:space="preserve"> There have been more recently. You can only look at them individually, case by case. The gender recognition thing is an example</w:t>
      </w:r>
      <w:r w:rsidRPr="00BF0851" w:rsidR="00CF7AE5">
        <w:t>, as are the others you</w:t>
      </w:r>
      <w:r w:rsidRPr="00BF0851">
        <w:t xml:space="preserve"> mentioned</w:t>
      </w:r>
      <w:r w:rsidRPr="00BF0851" w:rsidR="00CF7AE5">
        <w:t>—</w:t>
      </w:r>
      <w:r w:rsidRPr="00BF0851">
        <w:t xml:space="preserve">both </w:t>
      </w:r>
      <w:r w:rsidRPr="00BF0851" w:rsidR="00CF7AE5">
        <w:t xml:space="preserve">the </w:t>
      </w:r>
      <w:r w:rsidRPr="00BF0851">
        <w:t>deposit return</w:t>
      </w:r>
      <w:r w:rsidRPr="00BF0851" w:rsidR="00CF7AE5">
        <w:t xml:space="preserve"> scheme</w:t>
      </w:r>
      <w:r w:rsidRPr="00BF0851">
        <w:t xml:space="preserve"> and protected marine</w:t>
      </w:r>
      <w:r w:rsidRPr="00BF0851" w:rsidR="00CF7AE5">
        <w:t xml:space="preserve"> areas</w:t>
      </w:r>
      <w:r w:rsidRPr="00BF0851">
        <w:t>.</w:t>
      </w:r>
      <w:r w:rsidRPr="00BF0851" w:rsidR="00CF7AE5">
        <w:t xml:space="preserve"> </w:t>
      </w:r>
      <w:r w:rsidRPr="00BF0851">
        <w:t>They are all examples of issues where the trend UK-wide appeared to be that way. Gender recognition reform may be necessary; it may be a good thing. The deposit scheme is being introduced UK-wide in the end. That was a UK-wide track that we were on. There is also a concern about protecting marine areas.</w:t>
      </w:r>
    </w:p>
    <w:p w:rsidR="00624817" w:rsidRPr="00BF0851" w:rsidP="00624817">
      <w:pPr>
        <w:pStyle w:val="Answer"/>
      </w:pPr>
      <w:r w:rsidRPr="00BF0851">
        <w:t>You will know a great deal about how these things turned the heads of all the actors in the system. What seemed relatively uncontroversial—MSPs of all parties were in favour—suddenly turned into a very difficult issue to handle, which in the case of gender recognition led to the first use of Section 35 of the Scotland Act, which is an absolute veto by the UK Government. It had never been used.</w:t>
      </w:r>
    </w:p>
    <w:p w:rsidR="00624817" w:rsidRPr="00BF0851" w:rsidP="00624817">
      <w:pPr>
        <w:pStyle w:val="Answer"/>
      </w:pPr>
      <w:r w:rsidRPr="00BF0851">
        <w:t>Because it was a veto, it could only be challenged by judicial review, which was really asking, “Was it wholly unreasonable?” It was not wholly unreasonable. It may have been an unwise action by the UK Government, but it is one that could be defended. The UK Government ended up arguing it would be a good thing if this were the same all through Britain, if we did not have different laws.</w:t>
      </w:r>
    </w:p>
    <w:p w:rsidR="00624817" w:rsidRPr="00BF0851" w:rsidP="00624817">
      <w:pPr>
        <w:pStyle w:val="Question"/>
      </w:pPr>
      <w:sdt>
        <w:sdtPr>
          <w:alias w:val="Member"/>
          <w:tag w:val="&lt;Member mnisId='4627' dodsId='64597'&gt;"/>
          <w:id w:val="-229687153"/>
          <w:placeholder>
            <w:docPart w:val="BC8704324BF6459DBD9597337C509369"/>
          </w:placeholder>
          <w:richText/>
        </w:sdtPr>
        <w:sdtContent>
          <w:r w:rsidRPr="00BF0851">
            <w:rPr>
              <w:rStyle w:val="PlaceholderText"/>
              <w:b/>
              <w:color w:val="auto"/>
            </w:rPr>
            <w:t>Douglas Ross:</w:t>
          </w:r>
        </w:sdtContent>
      </w:sdt>
      <w:r w:rsidRPr="00BF0851">
        <w:t xml:space="preserve"> Likewise, with DRS there were suggestions that you could have a UK-wide scheme.</w:t>
      </w:r>
    </w:p>
    <w:p w:rsidR="00624817" w:rsidRPr="00BF0851" w:rsidP="00624817">
      <w:pPr>
        <w:pStyle w:val="Answer"/>
      </w:pPr>
      <w:sdt>
        <w:sdtPr>
          <w:rPr>
            <w:i/>
            <w:iCs/>
          </w:rPr>
          <w:alias w:val="Witness"/>
          <w:id w:val="-618996360"/>
          <w:placeholder>
            <w:docPart w:val="F017A7AF3DE64BC28E5BD4123B387057"/>
          </w:placeholder>
          <w:richText/>
        </w:sdtPr>
        <w:sdtContent>
          <w:r w:rsidRPr="00BF0851">
            <w:rPr>
              <w:rStyle w:val="PlaceholderText"/>
              <w:b/>
              <w:i/>
              <w:iCs/>
              <w:color w:val="auto"/>
            </w:rPr>
            <w:t>Richard Parry:</w:t>
          </w:r>
        </w:sdtContent>
      </w:sdt>
      <w:r w:rsidRPr="00BF0851">
        <w:t xml:space="preserve"> Yes, precisely.</w:t>
      </w:r>
    </w:p>
    <w:p w:rsidR="00624817" w:rsidRPr="00BF0851" w:rsidP="00624817">
      <w:pPr>
        <w:pStyle w:val="Question"/>
      </w:pPr>
      <w:sdt>
        <w:sdtPr>
          <w:alias w:val="Member"/>
          <w:tag w:val="&lt;Member mnisId='4627' dodsId='64597'&gt;"/>
          <w:id w:val="-1319503471"/>
          <w:placeholder>
            <w:docPart w:val="865F64D0A2414DB3A7919EB717EB68D8"/>
          </w:placeholder>
          <w:richText/>
        </w:sdtPr>
        <w:sdtContent>
          <w:r w:rsidRPr="00BF0851">
            <w:rPr>
              <w:rStyle w:val="PlaceholderText"/>
              <w:b/>
              <w:color w:val="auto"/>
            </w:rPr>
            <w:t>Douglas Ross:</w:t>
          </w:r>
        </w:sdtContent>
      </w:sdt>
      <w:r w:rsidRPr="00BF0851">
        <w:t xml:space="preserve"> The theme here is Scotland wanting to do it slightly differently and then ending up with legislation that was not compatible and the issues that that leads to.</w:t>
      </w:r>
    </w:p>
    <w:p w:rsidR="00624817" w:rsidRPr="00BF0851" w:rsidP="00624817">
      <w:pPr>
        <w:pStyle w:val="Answer"/>
      </w:pPr>
      <w:sdt>
        <w:sdtPr>
          <w:rPr>
            <w:i/>
            <w:iCs/>
          </w:rPr>
          <w:alias w:val="Witness"/>
          <w:id w:val="-1578128457"/>
          <w:placeholder>
            <w:docPart w:val="2008B1C0A37640D0BB946B47FC11DBE3"/>
          </w:placeholder>
          <w:richText/>
        </w:sdtPr>
        <w:sdtContent>
          <w:r w:rsidRPr="00BF0851">
            <w:rPr>
              <w:rStyle w:val="PlaceholderText"/>
              <w:b/>
              <w:i/>
              <w:iCs/>
              <w:color w:val="auto"/>
            </w:rPr>
            <w:t>Richard Parry:</w:t>
          </w:r>
        </w:sdtContent>
      </w:sdt>
      <w:r w:rsidRPr="00BF0851">
        <w:t xml:space="preserve"> I would see it more as Scotland being on the leading edge of a change or a trend in policy. </w:t>
      </w:r>
      <w:r w:rsidRPr="00BF0851" w:rsidR="00CF7AE5">
        <w:t>They have</w:t>
      </w:r>
      <w:r w:rsidRPr="00BF0851">
        <w:t xml:space="preserve"> always wanted to be first. It is quite important</w:t>
      </w:r>
      <w:r w:rsidRPr="00BF0851" w:rsidR="00CF7AE5">
        <w:t>: “</w:t>
      </w:r>
      <w:r w:rsidRPr="00BF0851">
        <w:t xml:space="preserve">We </w:t>
      </w:r>
      <w:r w:rsidRPr="00BF0851" w:rsidR="00CF7AE5">
        <w:t xml:space="preserve">can </w:t>
      </w:r>
      <w:r w:rsidRPr="00BF0851">
        <w:t>prove that devolution works because we can be first to do it</w:t>
      </w:r>
      <w:r w:rsidRPr="00BF0851" w:rsidR="00CF7AE5">
        <w:t>”</w:t>
      </w:r>
      <w:r w:rsidRPr="00BF0851">
        <w:t>. In these cases, the Scottish Government did not quite realise that they had to bring UK Government along with them.</w:t>
      </w:r>
    </w:p>
    <w:p w:rsidR="00624817" w:rsidRPr="00BF0851" w:rsidP="00624817">
      <w:pPr>
        <w:pStyle w:val="Question"/>
      </w:pPr>
      <w:sdt>
        <w:sdtPr>
          <w:alias w:val="Member"/>
          <w:tag w:val="&lt;Member mnisId='4627' dodsId='64597'&gt;"/>
          <w:id w:val="1224410776"/>
          <w:placeholder>
            <w:docPart w:val="973F0C65B30C4EAE89EA7A7D45527AC8"/>
          </w:placeholder>
          <w:richText/>
        </w:sdtPr>
        <w:sdtContent>
          <w:r w:rsidRPr="00BF0851">
            <w:rPr>
              <w:rStyle w:val="PlaceholderText"/>
              <w:b/>
              <w:color w:val="auto"/>
            </w:rPr>
            <w:t>Douglas Ross:</w:t>
          </w:r>
        </w:sdtContent>
      </w:sdt>
      <w:r w:rsidRPr="00BF0851">
        <w:t xml:space="preserve"> </w:t>
      </w:r>
      <w:r w:rsidRPr="00BF0851" w:rsidR="00CF7AE5">
        <w:t xml:space="preserve">Yes, or </w:t>
      </w:r>
      <w:r w:rsidRPr="00BF0851">
        <w:t xml:space="preserve">industry, if we look at DRS in particular. </w:t>
      </w:r>
    </w:p>
    <w:p w:rsidR="00CF7AE5" w:rsidRPr="00BF0851" w:rsidP="00624817">
      <w:pPr>
        <w:pStyle w:val="Answer"/>
      </w:pPr>
      <w:sdt>
        <w:sdtPr>
          <w:rPr>
            <w:i/>
            <w:iCs/>
          </w:rPr>
          <w:alias w:val="Witness"/>
          <w:id w:val="-1684739599"/>
          <w:placeholder>
            <w:docPart w:val="2D9BDA201C9241E1869779E37BEA957E"/>
          </w:placeholder>
          <w:richText/>
        </w:sdtPr>
        <w:sdtContent>
          <w:r w:rsidRPr="00BF0851" w:rsidR="00624817">
            <w:rPr>
              <w:rStyle w:val="PlaceholderText"/>
              <w:b/>
              <w:i/>
              <w:iCs/>
              <w:color w:val="auto"/>
            </w:rPr>
            <w:t>Richard Parry:</w:t>
          </w:r>
        </w:sdtContent>
      </w:sdt>
      <w:r w:rsidRPr="00BF0851" w:rsidR="00624817">
        <w:t xml:space="preserve"> Yes, absolutely. Those are examples of policy not being implemented very well for all sorts of reasons. It is usually a great mix of reasons. </w:t>
      </w:r>
    </w:p>
    <w:p w:rsidR="00624817" w:rsidRPr="00BF0851" w:rsidP="00624817">
      <w:pPr>
        <w:pStyle w:val="Answer"/>
      </w:pPr>
      <w:r w:rsidRPr="00BF0851">
        <w:t>On the generality of what you are asking</w:t>
      </w:r>
      <w:r w:rsidRPr="00BF0851" w:rsidR="00CF7AE5">
        <w:t>—</w:t>
      </w:r>
      <w:r w:rsidRPr="00BF0851">
        <w:t>that over a whole range of issues this is something we can observe as a phenomenon</w:t>
      </w:r>
      <w:r w:rsidRPr="00BF0851" w:rsidR="00CF7AE5">
        <w:t>—</w:t>
      </w:r>
      <w:r w:rsidRPr="00BF0851">
        <w:t xml:space="preserve">I am not convinced. It is more that the Scottish Parliament and Government always wanted to be a leader on tracker policies that were happening anyway. </w:t>
      </w:r>
    </w:p>
    <w:p w:rsidR="00624817" w:rsidRPr="00BF0851" w:rsidP="00624817">
      <w:pPr>
        <w:pStyle w:val="Answer"/>
      </w:pPr>
      <w:sdt>
        <w:sdtPr>
          <w:rPr>
            <w:i/>
            <w:iCs/>
          </w:rPr>
          <w:alias w:val="Witness"/>
          <w:id w:val="1082254288"/>
          <w:placeholder>
            <w:docPart w:val="50ED0C78A72C40A8B53A6388C625BA91"/>
          </w:placeholder>
          <w:richText/>
        </w:sdtPr>
        <w:sdtContent>
          <w:r w:rsidRPr="00BF0851">
            <w:rPr>
              <w:rStyle w:val="PlaceholderText"/>
              <w:b/>
              <w:i/>
              <w:iCs/>
              <w:color w:val="auto"/>
            </w:rPr>
            <w:t>Philip Rycroft:</w:t>
          </w:r>
        </w:sdtContent>
      </w:sdt>
      <w:r w:rsidRPr="00BF0851">
        <w:t xml:space="preserve"> Both those episodes were not a great example of cross-Government working, to say the least. There is certainly a lot in what </w:t>
      </w:r>
      <w:r w:rsidRPr="00BF0851">
        <w:t>Richard says. In a sense, the Scottish Government were pushing ahead and using these issues as a political wedge. It was not in the interests of the UK Government to go the extra mile to seek to accommodate that so it ended up with conflict. That was unfortunate for business, as you say, and the community affected by the Gender Recognition Reform</w:t>
      </w:r>
      <w:r w:rsidRPr="00BF0851" w:rsidR="00CF7AE5">
        <w:t xml:space="preserve"> (Scotland)</w:t>
      </w:r>
      <w:r w:rsidRPr="00BF0851">
        <w:t xml:space="preserve"> Bill. It did not do anybody any favours that it fell apart so badly and with such discord.</w:t>
      </w:r>
    </w:p>
    <w:p w:rsidR="00624817" w:rsidRPr="00BF0851" w:rsidP="00624817">
      <w:pPr>
        <w:pStyle w:val="Answer"/>
      </w:pPr>
      <w:r w:rsidRPr="00BF0851">
        <w:t>These things can be dealt with. There are lots and lots of cross-border issues that are dealt with by the respective Governments on a day-to-day basis. Some of them are controversial and difficult, but that is done through a recognition of mutual interest in getting things sorted out.</w:t>
      </w:r>
    </w:p>
    <w:p w:rsidR="00624817" w:rsidRPr="00BF0851" w:rsidP="00624817">
      <w:pPr>
        <w:pStyle w:val="Answer"/>
      </w:pPr>
      <w:r w:rsidRPr="00BF0851">
        <w:t>I point you to the common frameworks, which emerged out of some controversy in the Brexit time about the shape of the withdrawal legislation as a mechanism to resolve many of the issues that emerged once powers were repatriated from Brussels. The basis of that is the Governments sit down, talk it through, work out where the respective interests lie and try to reach a common way forward. That seems to me good Government.</w:t>
      </w:r>
    </w:p>
    <w:p w:rsidR="00624817" w:rsidRPr="00BF0851" w:rsidP="00624817">
      <w:pPr>
        <w:pStyle w:val="Answer"/>
      </w:pPr>
      <w:r w:rsidRPr="00BF0851">
        <w:t xml:space="preserve">It is a shame that it broke down in these instances. You are absolutely right. </w:t>
      </w:r>
      <w:r w:rsidRPr="00BF0851" w:rsidR="00CF7AE5">
        <w:t>In terms of</w:t>
      </w:r>
      <w:r w:rsidRPr="00BF0851">
        <w:t xml:space="preserve"> the deposit return scheme, you could really only conceive of that on a UK-wide basis</w:t>
      </w:r>
      <w:r w:rsidRPr="00BF0851" w:rsidR="00CF7AE5">
        <w:t>,</w:t>
      </w:r>
      <w:r w:rsidRPr="00BF0851">
        <w:t xml:space="preserve"> due to the nature of the market. Gender recognition reform would also have been better done on a cross-UK basis.</w:t>
      </w:r>
    </w:p>
    <w:p w:rsidR="00624817" w:rsidRPr="00BF0851" w:rsidP="00624817">
      <w:pPr>
        <w:pStyle w:val="Answer"/>
      </w:pPr>
      <w:r w:rsidRPr="00BF0851">
        <w:t>I have to say, i</w:t>
      </w:r>
      <w:r w:rsidRPr="00BF0851">
        <w:t xml:space="preserve">n the same breath, the way in which the UK Internal Market Act was pushed forward and pushed through was slightly a laying down of the gauntlet, particularly in terms of the powers of the UK Government to spend money in devolved areas for pretty much </w:t>
      </w:r>
      <w:r w:rsidRPr="00BF0851">
        <w:t xml:space="preserve">the </w:t>
      </w:r>
      <w:r w:rsidRPr="00BF0851">
        <w:t>first time</w:t>
      </w:r>
      <w:r w:rsidRPr="00BF0851" w:rsidR="00B55126">
        <w:t>, as well as</w:t>
      </w:r>
      <w:r w:rsidRPr="00BF0851">
        <w:t xml:space="preserve"> the harmonisation requirements and so on, which seemed to run counter to devolved responsibilities.</w:t>
      </w:r>
    </w:p>
    <w:p w:rsidR="00624817" w:rsidRPr="00BF0851" w:rsidP="00624817">
      <w:pPr>
        <w:pStyle w:val="Answer"/>
      </w:pPr>
      <w:r w:rsidRPr="00BF0851">
        <w:t xml:space="preserve">My argument about that was whether that Act was necessary when you had the common frameworks that could deal with the vast majority of these issues. If there were cross-border consequences to pursuing different policy routes, it </w:t>
      </w:r>
      <w:r w:rsidRPr="00BF0851" w:rsidR="00B55126">
        <w:t>would be</w:t>
      </w:r>
      <w:r w:rsidRPr="00BF0851">
        <w:t xml:space="preserve"> far better to go down the route of collaborative working than to go down a conflictual route. I agree with the essence of what you are saying. Nobody will look back on both those episodes and say that either of the legislatures had their finest hour.</w:t>
      </w:r>
    </w:p>
    <w:p w:rsidR="00624817" w:rsidRPr="00BF0851" w:rsidP="00624817">
      <w:pPr>
        <w:pStyle w:val="Question"/>
      </w:pPr>
      <w:sdt>
        <w:sdtPr>
          <w:alias w:val="Member"/>
          <w:tag w:val="&lt;Member mnisId='4627' dodsId='64597'&gt;"/>
          <w:id w:val="-1956784527"/>
          <w:placeholder>
            <w:docPart w:val="004FA256E73845A5A03DBE5F43D528F6"/>
          </w:placeholder>
          <w:richText/>
        </w:sdtPr>
        <w:sdtContent>
          <w:r w:rsidRPr="00BF0851">
            <w:rPr>
              <w:rStyle w:val="PlaceholderText"/>
              <w:b/>
              <w:color w:val="auto"/>
            </w:rPr>
            <w:t>Douglas Ross:</w:t>
          </w:r>
        </w:sdtContent>
      </w:sdt>
      <w:r w:rsidRPr="00BF0851">
        <w:t xml:space="preserve"> I have a final question for Mr Parry. I have been doing some research into some of the other documents that you have published. You published an article in April 2012—I do not expect you to remember it verbatim—called “The </w:t>
      </w:r>
      <w:r w:rsidRPr="00BF0851" w:rsidR="004B4565">
        <w:t>Civil Service</w:t>
      </w:r>
      <w:r w:rsidRPr="00BF0851">
        <w:t xml:space="preserve"> and </w:t>
      </w:r>
      <w:r w:rsidRPr="00BF0851" w:rsidR="00B55126">
        <w:t>I</w:t>
      </w:r>
      <w:r w:rsidRPr="00BF0851">
        <w:t xml:space="preserve">ntergovernmental </w:t>
      </w:r>
      <w:r w:rsidRPr="00BF0851" w:rsidR="00B55126">
        <w:t>R</w:t>
      </w:r>
      <w:r w:rsidRPr="00BF0851">
        <w:t xml:space="preserve">elations in the </w:t>
      </w:r>
      <w:r w:rsidRPr="00BF0851" w:rsidR="00B55126">
        <w:t>P</w:t>
      </w:r>
      <w:r w:rsidRPr="00BF0851">
        <w:t>ost-</w:t>
      </w:r>
      <w:r w:rsidRPr="00BF0851" w:rsidR="00B55126">
        <w:t>D</w:t>
      </w:r>
      <w:r w:rsidRPr="00BF0851">
        <w:t>evolution UK”. Do you have a copy in your bag there?</w:t>
      </w:r>
    </w:p>
    <w:p w:rsidR="00624817" w:rsidRPr="00BF0851" w:rsidP="00624817">
      <w:pPr>
        <w:pStyle w:val="Answer"/>
      </w:pPr>
      <w:sdt>
        <w:sdtPr>
          <w:rPr>
            <w:i/>
            <w:iCs/>
          </w:rPr>
          <w:alias w:val="Witness"/>
          <w:id w:val="904416709"/>
          <w:placeholder>
            <w:docPart w:val="C9A82FA8A2164D9FA4CA1A5DEB394BB5"/>
          </w:placeholder>
          <w:richText/>
        </w:sdtPr>
        <w:sdtContent>
          <w:r w:rsidRPr="00BF0851">
            <w:rPr>
              <w:rStyle w:val="PlaceholderText"/>
              <w:b/>
              <w:i/>
              <w:iCs/>
              <w:color w:val="auto"/>
            </w:rPr>
            <w:t>Richard Parry:</w:t>
          </w:r>
        </w:sdtContent>
      </w:sdt>
      <w:r w:rsidRPr="00BF0851">
        <w:t xml:space="preserve"> I might have. I have my magn</w:t>
      </w:r>
      <w:r w:rsidRPr="00BF0851" w:rsidR="00B55126">
        <w:t>a opera</w:t>
      </w:r>
      <w:r w:rsidRPr="00BF0851">
        <w:t xml:space="preserve"> from the last 40 years. No, I do not have that one.</w:t>
      </w:r>
    </w:p>
    <w:p w:rsidR="00624817" w:rsidRPr="00BF0851" w:rsidP="00624817">
      <w:pPr>
        <w:pStyle w:val="Question"/>
      </w:pPr>
      <w:sdt>
        <w:sdtPr>
          <w:alias w:val="Member"/>
          <w:tag w:val="&lt;Member mnisId='4627' dodsId='64597'&gt;"/>
          <w:id w:val="878357658"/>
          <w:placeholder>
            <w:docPart w:val="8E37FCF4F32A404D951640FFDD7C19E7"/>
          </w:placeholder>
          <w:richText/>
        </w:sdtPr>
        <w:sdtContent>
          <w:r w:rsidRPr="00BF0851">
            <w:rPr>
              <w:rStyle w:val="PlaceholderText"/>
              <w:b/>
              <w:color w:val="auto"/>
            </w:rPr>
            <w:t>Douglas Ross:</w:t>
          </w:r>
        </w:sdtContent>
      </w:sdt>
      <w:r w:rsidRPr="00BF0851">
        <w:t xml:space="preserve"> I will read out the bit I wanted to ask you about. You say, “In the longer term the ‘interdepartmental’ mode of working may be harder </w:t>
      </w:r>
      <w:r w:rsidRPr="00BF0851">
        <w:t xml:space="preserve">to sustain as operating procedures set up in a path-dependent way from before 1999 erode as more civil servants are externally recruited and contact with Whitehall Departments is reduced”. You conclude, “It is even possible to envisage a reversal of attitude in which the devolved </w:t>
      </w:r>
      <w:r w:rsidRPr="00BF0851" w:rsidR="00B55126">
        <w:t>A</w:t>
      </w:r>
      <w:r w:rsidRPr="00BF0851">
        <w:t xml:space="preserve">dministrations value the </w:t>
      </w:r>
      <w:r w:rsidRPr="00BF0851" w:rsidR="004B4565">
        <w:t>Civil Service</w:t>
      </w:r>
      <w:r w:rsidRPr="00BF0851">
        <w:t xml:space="preserve"> link to Whitehall more than does the UK Government”. </w:t>
      </w:r>
    </w:p>
    <w:p w:rsidR="00624817" w:rsidRPr="00BF0851" w:rsidP="00624817">
      <w:pPr>
        <w:pStyle w:val="QuestionCont"/>
      </w:pPr>
      <w:r>
        <w:t>Twelve</w:t>
      </w:r>
      <w:r w:rsidRPr="00BF0851">
        <w:t xml:space="preserve"> years on from writing that, after significant changes at both a Scottish and UK level, what are your feelings on that now?</w:t>
      </w:r>
    </w:p>
    <w:p w:rsidR="00624817" w:rsidRPr="00BF0851" w:rsidP="00624817">
      <w:pPr>
        <w:pStyle w:val="Answer"/>
      </w:pPr>
      <w:sdt>
        <w:sdtPr>
          <w:rPr>
            <w:i/>
            <w:iCs/>
          </w:rPr>
          <w:alias w:val="Witness"/>
          <w:id w:val="-1753507969"/>
          <w:placeholder>
            <w:docPart w:val="27A3244D96B04096A4D4C5354F2A4D2B"/>
          </w:placeholder>
          <w:richText/>
        </w:sdtPr>
        <w:sdtContent>
          <w:r w:rsidRPr="00BF0851">
            <w:rPr>
              <w:rStyle w:val="PlaceholderText"/>
              <w:b/>
              <w:i/>
              <w:iCs/>
              <w:color w:val="auto"/>
            </w:rPr>
            <w:t>Richard Parry:</w:t>
          </w:r>
        </w:sdtContent>
      </w:sdt>
      <w:r w:rsidRPr="00BF0851">
        <w:t xml:space="preserve"> Thank you for asking me this kind of thing. It is the first time ever that someone has referred back to such an old piece.</w:t>
      </w:r>
    </w:p>
    <w:p w:rsidR="00624817" w:rsidRPr="00BF0851" w:rsidP="00624817">
      <w:pPr>
        <w:pStyle w:val="Answer"/>
      </w:pPr>
      <w:r w:rsidRPr="00BF0851">
        <w:t xml:space="preserve">I made the point earlier that what looked like a channel of control had become a channel of influence. I underestimated the extent to which things would really remain as they are. I was a bit concerned that there was a generation of people, like the first two </w:t>
      </w:r>
      <w:r w:rsidRPr="00BF0851" w:rsidR="00ED15E5">
        <w:t>permanent sec</w:t>
      </w:r>
      <w:r w:rsidRPr="00BF0851">
        <w:t xml:space="preserve">retaries, Muir Russell and John Elvidge, who had very much gone down the Whitehall-y route. They had spent two years in the Cabinet Office. I rather suspected that, as the years went by, people in the Scottish Government would only have worked there. We had that with Leslie Evans, who had not worked in Whitehall. We have reverted now to a </w:t>
      </w:r>
      <w:r w:rsidRPr="00BF0851" w:rsidR="00ED15E5">
        <w:t>permanent sec</w:t>
      </w:r>
      <w:r w:rsidRPr="00BF0851">
        <w:t>retary who has worked in Whitehall.</w:t>
      </w:r>
    </w:p>
    <w:p w:rsidR="00624817" w:rsidRPr="00BF0851" w:rsidP="00624817">
      <w:pPr>
        <w:pStyle w:val="Answer"/>
      </w:pPr>
      <w:r w:rsidRPr="00BF0851">
        <w:t xml:space="preserve">My feeling is that things have held up reasonably well. The issues that are troubling us these days are not to do with the </w:t>
      </w:r>
      <w:r w:rsidRPr="00BF0851" w:rsidR="00B55126">
        <w:t>H</w:t>
      </w:r>
      <w:r w:rsidRPr="00BF0851">
        <w:t xml:space="preserve">ome Civil Service. I am quite impressed by these meetings of the </w:t>
      </w:r>
      <w:r w:rsidRPr="00BF0851" w:rsidR="00B55126">
        <w:t>H</w:t>
      </w:r>
      <w:r w:rsidRPr="00BF0851">
        <w:t xml:space="preserve">ead of the </w:t>
      </w:r>
      <w:r w:rsidRPr="00BF0851" w:rsidR="004B4565">
        <w:t>Civil Service</w:t>
      </w:r>
      <w:r w:rsidRPr="00BF0851">
        <w:t xml:space="preserve"> and the First Minister, doing his annual appraisal and asking the First Minister whether she or he is helping you to fulfil the objectives of your Government. That has become quite a theme now.</w:t>
      </w:r>
    </w:p>
    <w:p w:rsidR="00624817" w:rsidRPr="00BF0851" w:rsidP="00624817">
      <w:pPr>
        <w:pStyle w:val="Answer"/>
      </w:pPr>
      <w:r w:rsidRPr="00BF0851">
        <w:t xml:space="preserve">In Whitehall, the performance appraisals of senior officials are very much about whether you are delivering the political objectives of the Government explicitly, in a way that we did not have before. That does not work in Scotland because it is not the same Government. In the evidence of the </w:t>
      </w:r>
      <w:r w:rsidRPr="00BF0851" w:rsidR="00B55126">
        <w:t>H</w:t>
      </w:r>
      <w:r w:rsidRPr="00BF0851">
        <w:t xml:space="preserve">ead of </w:t>
      </w:r>
      <w:r w:rsidRPr="00BF0851" w:rsidR="00B55126">
        <w:t xml:space="preserve">the </w:t>
      </w:r>
      <w:r w:rsidRPr="00BF0851" w:rsidR="004B4565">
        <w:t>Civil Service</w:t>
      </w:r>
      <w:r w:rsidRPr="00BF0851">
        <w:t xml:space="preserve"> to the House of Lords Committee last year, he said, “I do it in a different way, but I still ask the First Minister”. It is an irony, but it seems to work. That is the impression that I have over the years.</w:t>
      </w:r>
    </w:p>
    <w:p w:rsidR="00624817" w:rsidRPr="00BF0851" w:rsidP="00624817">
      <w:pPr>
        <w:pStyle w:val="Question"/>
      </w:pPr>
      <w:sdt>
        <w:sdtPr>
          <w:alias w:val="Member"/>
          <w:tag w:val="&lt;Member mnisId='4295' dodsId='107295'&gt;"/>
          <w:id w:val="-1753353601"/>
          <w:placeholder>
            <w:docPart w:val="BB0CFB65F7C5497295F50D65A23115F2"/>
          </w:placeholder>
          <w:richText/>
        </w:sdtPr>
        <w:sdtContent>
          <w:r w:rsidRPr="00BF0851">
            <w:rPr>
              <w:b/>
            </w:rPr>
            <w:t>Chair:</w:t>
          </w:r>
        </w:sdtContent>
      </w:sdt>
      <w:r w:rsidRPr="00BF0851">
        <w:t xml:space="preserve"> I just want to return to some of the themes that you have raised with Mr Ross. During the course of this inquiry we are going to hear quite a lot about the politics side of it all. In your evidence, Mr Parry, you came close to just putting it out and suggesting that this is going to be very complicated for Government in how far they might go to issue instruction to the </w:t>
      </w:r>
      <w:r w:rsidRPr="00BF0851" w:rsidR="004B4565">
        <w:t>Civil Service</w:t>
      </w:r>
      <w:r w:rsidRPr="00BF0851">
        <w:t xml:space="preserve"> in Scotland. You mentioned that it is not clear what form that guidance and support might take.</w:t>
      </w:r>
    </w:p>
    <w:p w:rsidR="00624817" w:rsidRPr="00BF0851" w:rsidP="00624817">
      <w:pPr>
        <w:pStyle w:val="QuestionCont"/>
      </w:pPr>
      <w:r w:rsidRPr="00BF0851">
        <w:t xml:space="preserve">Is this going to be difficult for the UK Government to do? Should they be giving instructions to the </w:t>
      </w:r>
      <w:r w:rsidRPr="00BF0851" w:rsidR="004B4565">
        <w:t>Civil Service</w:t>
      </w:r>
      <w:r w:rsidRPr="00BF0851">
        <w:t xml:space="preserve">? Both of you said this is about a political solution. A political solution might impact the operation of the </w:t>
      </w:r>
      <w:r w:rsidRPr="00BF0851" w:rsidR="004B4565">
        <w:t>Civil Service</w:t>
      </w:r>
      <w:r w:rsidRPr="00BF0851">
        <w:t xml:space="preserve"> in Scotland, if the UK Government were to decide to issue an </w:t>
      </w:r>
      <w:r w:rsidRPr="00BF0851">
        <w:t xml:space="preserve">instruction or a message about how the </w:t>
      </w:r>
      <w:r w:rsidRPr="00BF0851" w:rsidR="004B4565">
        <w:t>Civil Service</w:t>
      </w:r>
      <w:r w:rsidRPr="00BF0851">
        <w:t xml:space="preserve"> in Scotland should operate.</w:t>
      </w:r>
    </w:p>
    <w:p w:rsidR="00624817" w:rsidRPr="00BF0851" w:rsidP="00624817">
      <w:pPr>
        <w:pStyle w:val="Answer"/>
      </w:pPr>
      <w:sdt>
        <w:sdtPr>
          <w:rPr>
            <w:i/>
            <w:iCs/>
          </w:rPr>
          <w:alias w:val="Witness"/>
          <w:id w:val="-304084014"/>
          <w:placeholder>
            <w:docPart w:val="279AF13BA5874759B6049FD0B8DEB188"/>
          </w:placeholder>
          <w:richText/>
        </w:sdtPr>
        <w:sdtContent>
          <w:r w:rsidRPr="00BF0851">
            <w:rPr>
              <w:rStyle w:val="PlaceholderText"/>
              <w:b/>
              <w:i/>
              <w:iCs/>
              <w:color w:val="auto"/>
            </w:rPr>
            <w:t>Richard Parry:</w:t>
          </w:r>
        </w:sdtContent>
      </w:sdt>
      <w:r w:rsidRPr="00BF0851">
        <w:t xml:space="preserve"> Yes, this is one of these issues that did not seem like an issue for a long time and then became an issue. How is it handled? It seems like the way it is to be handled is for the </w:t>
      </w:r>
      <w:r w:rsidRPr="00BF0851" w:rsidR="004B4565">
        <w:t>Civil Service</w:t>
      </w:r>
      <w:r w:rsidRPr="00BF0851">
        <w:t xml:space="preserve">, through its internal mechanisms, to issue instructions. </w:t>
      </w:r>
    </w:p>
    <w:p w:rsidR="00624817" w:rsidRPr="00BF0851" w:rsidP="00624817">
      <w:pPr>
        <w:pStyle w:val="Answer"/>
      </w:pPr>
      <w:r w:rsidRPr="00BF0851">
        <w:t>As I said earlier, I am not sure what form they would take and I am not sure how easy it is to draft. Part of it is the loose drafting of the Civil Service Code, which just says, “As a civil servant, you are accountable to Scottish Ministers, who in turn are accountable to the Scottish Parliament”. That really does not leave you much room for manoeuvre.</w:t>
      </w:r>
    </w:p>
    <w:p w:rsidR="00624817" w:rsidRPr="00BF0851" w:rsidP="00624817">
      <w:pPr>
        <w:pStyle w:val="Answer"/>
      </w:pPr>
      <w:r w:rsidRPr="00BF0851">
        <w:t>Interestingly, the Northern Ireland Civil Service Code of Ethics, which is their version of it, says, “Individual civil servants are accountable to their Department’s Minister, who in turn is accountable to the Assembly”</w:t>
      </w:r>
      <w:r w:rsidRPr="00BF0851" w:rsidR="00E72D5C">
        <w:t>,</w:t>
      </w:r>
      <w:r w:rsidRPr="00BF0851">
        <w:t xml:space="preserve"> and then it says, “All civil servants have a shared responsibility to support the work of the Executive as a whole”. That is added in Northern Ireland in a way that it is not in GB.</w:t>
      </w:r>
    </w:p>
    <w:p w:rsidR="00624817" w:rsidRPr="00BF0851" w:rsidP="00624817">
      <w:pPr>
        <w:pStyle w:val="Answer"/>
      </w:pPr>
      <w:r w:rsidRPr="00BF0851">
        <w:t>I could see that you might add a line saying, “You must have due regard to the distribution of devolved and reserved responsibilities”</w:t>
      </w:r>
      <w:r w:rsidRPr="00BF0851" w:rsidR="00E72D5C">
        <w:t>,</w:t>
      </w:r>
      <w:r w:rsidRPr="00BF0851">
        <w:t xml:space="preserve"> and so on, but, even if you were to draft it, you can see that that is not a route to go down.</w:t>
      </w:r>
    </w:p>
    <w:p w:rsidR="00624817" w:rsidRPr="00BF0851" w:rsidP="00624817">
      <w:pPr>
        <w:pStyle w:val="Question"/>
      </w:pPr>
      <w:sdt>
        <w:sdtPr>
          <w:alias w:val="Member"/>
          <w:tag w:val="&lt;Member mnisId='4295' dodsId='107295'&gt;"/>
          <w:id w:val="2116097188"/>
          <w:placeholder>
            <w:docPart w:val="D409E216DE8B4353AAA9A9A986AF0F83"/>
          </w:placeholder>
          <w:richText/>
        </w:sdtPr>
        <w:sdtContent>
          <w:r w:rsidRPr="00BF0851">
            <w:rPr>
              <w:b/>
            </w:rPr>
            <w:t>Chair:</w:t>
          </w:r>
        </w:sdtContent>
      </w:sdt>
      <w:r w:rsidRPr="00BF0851">
        <w:t xml:space="preserve"> It is interesting that you mention Northern Ireland in that response. If the Northern Ireland Government were back up under the leadership of a Sinn Féin First Minister and part of their policy were the </w:t>
      </w:r>
      <w:r w:rsidRPr="00BF0851" w:rsidR="00E72D5C">
        <w:t xml:space="preserve">ambition and aim of having </w:t>
      </w:r>
      <w:r w:rsidRPr="00BF0851">
        <w:t xml:space="preserve">a united Ireland, what should the </w:t>
      </w:r>
      <w:r w:rsidRPr="00BF0851" w:rsidR="004B4565">
        <w:t>Civil Service</w:t>
      </w:r>
      <w:r w:rsidRPr="00BF0851">
        <w:t xml:space="preserve"> in Northern Ireland do, if that were to become a more stated objective?</w:t>
      </w:r>
    </w:p>
    <w:p w:rsidR="00624817" w:rsidRPr="00BF0851" w:rsidP="00624817">
      <w:pPr>
        <w:pStyle w:val="Answer"/>
      </w:pPr>
      <w:sdt>
        <w:sdtPr>
          <w:rPr>
            <w:i/>
            <w:iCs/>
          </w:rPr>
          <w:alias w:val="Witness"/>
          <w:id w:val="-1807000548"/>
          <w:placeholder>
            <w:docPart w:val="DF12C634ED1748EA9C1387178E0A3750"/>
          </w:placeholder>
          <w:richText/>
        </w:sdtPr>
        <w:sdtContent>
          <w:r w:rsidRPr="00BF0851">
            <w:rPr>
              <w:rStyle w:val="PlaceholderText"/>
              <w:b/>
              <w:i/>
              <w:iCs/>
              <w:color w:val="auto"/>
            </w:rPr>
            <w:t>Richard Parry:</w:t>
          </w:r>
        </w:sdtContent>
      </w:sdt>
      <w:r w:rsidRPr="00BF0851">
        <w:t xml:space="preserve"> They do work</w:t>
      </w:r>
      <w:r w:rsidRPr="00BF0851" w:rsidR="00E72D5C">
        <w:t xml:space="preserve">, of course, </w:t>
      </w:r>
      <w:r w:rsidRPr="00BF0851">
        <w:t>on an all-Ireland basis for lots of things. They are in touch and they advise their Ministers. The progress on a Northern Ireland referendum is very much in the hands of the UK Government because there is a legal framework for the Northern Ireland border poll. It is not within the responsibility of the Northern Ireland Executive at all.</w:t>
      </w:r>
    </w:p>
    <w:p w:rsidR="00624817" w:rsidRPr="00BF0851" w:rsidP="00624817">
      <w:pPr>
        <w:pStyle w:val="Answer"/>
      </w:pPr>
      <w:r w:rsidRPr="00BF0851">
        <w:t xml:space="preserve">In terms of what would happen in a united Ireland, I am not aware of that being a thing that the Northern Ireland </w:t>
      </w:r>
      <w:r w:rsidRPr="00BF0851" w:rsidR="004B4565">
        <w:t>Civil Service</w:t>
      </w:r>
      <w:r w:rsidRPr="00BF0851">
        <w:t xml:space="preserve"> is spending a lot of time on. I am just not sure because I have not researched it for a while, but you could see scenarios in which a Northern Ireland situation could raise the same issues that have been raised in Scotland. </w:t>
      </w:r>
    </w:p>
    <w:p w:rsidR="00624817" w:rsidRPr="00BF0851" w:rsidP="00624817">
      <w:pPr>
        <w:pStyle w:val="Question"/>
      </w:pPr>
      <w:sdt>
        <w:sdtPr>
          <w:alias w:val="Member"/>
          <w:tag w:val="&lt;Member mnisId='4295' dodsId='107295'&gt;"/>
          <w:id w:val="2070530195"/>
          <w:placeholder>
            <w:docPart w:val="FB14D2236992462B9535C62136DE3780"/>
          </w:placeholder>
          <w:richText/>
        </w:sdtPr>
        <w:sdtContent>
          <w:r w:rsidRPr="00BF0851">
            <w:rPr>
              <w:b/>
            </w:rPr>
            <w:t>Chair:</w:t>
          </w:r>
        </w:sdtContent>
      </w:sdt>
      <w:r w:rsidRPr="00BF0851">
        <w:t xml:space="preserve"> Mr Rycroft, what do you think about the view that guidance should be issued to the Scottish Government and civil servants?</w:t>
      </w:r>
    </w:p>
    <w:p w:rsidR="00624817" w:rsidRPr="00BF0851" w:rsidP="00624817">
      <w:pPr>
        <w:pStyle w:val="Answer"/>
      </w:pPr>
      <w:sdt>
        <w:sdtPr>
          <w:rPr>
            <w:i/>
            <w:iCs/>
          </w:rPr>
          <w:alias w:val="Witness"/>
          <w:id w:val="-1009049620"/>
          <w:placeholder>
            <w:docPart w:val="4CDEA855DCCF4D6493FED8F56E8F012E"/>
          </w:placeholder>
          <w:richText/>
        </w:sdtPr>
        <w:sdtContent>
          <w:r w:rsidRPr="00BF0851">
            <w:rPr>
              <w:rStyle w:val="PlaceholderText"/>
              <w:b/>
              <w:i/>
              <w:iCs/>
              <w:color w:val="auto"/>
            </w:rPr>
            <w:t>Philip Rycroft:</w:t>
          </w:r>
        </w:sdtContent>
      </w:sdt>
      <w:r w:rsidRPr="00BF0851">
        <w:t xml:space="preserve"> I was just thinking that in other circumstances it might be my job to try to draft it. I would have struggled, to be honest. There is some ambiguity here, and doubtless there will be different legal views </w:t>
      </w:r>
      <w:r w:rsidRPr="00BF0851">
        <w:t>about what precisely pertains here. I made my view clear earlier on. I think there is a problem, but others would maybe argue that there is not.</w:t>
      </w:r>
    </w:p>
    <w:p w:rsidR="00624817" w:rsidRPr="00BF0851" w:rsidP="00624817">
      <w:pPr>
        <w:pStyle w:val="Answer"/>
      </w:pPr>
      <w:r w:rsidRPr="00BF0851">
        <w:t xml:space="preserve">How do you resolve that problem? I started my evidence by saying that during my time this whole question of a unified </w:t>
      </w:r>
      <w:r w:rsidRPr="00BF0851" w:rsidR="004B4565">
        <w:t>Civil Service</w:t>
      </w:r>
      <w:r w:rsidRPr="00BF0851">
        <w:t xml:space="preserve"> was a bit of a sleeping dog. This risks poking the sleeping dog with quite a sharp stick. If you make this an issue, you then have one side of the debate saying, “The Scottish Government are acting ultra vires and we are going to address this through the </w:t>
      </w:r>
      <w:r w:rsidRPr="00BF0851" w:rsidR="004B4565">
        <w:t>Civil Service</w:t>
      </w:r>
      <w:r w:rsidRPr="00BF0851">
        <w:t xml:space="preserve"> route”</w:t>
      </w:r>
      <w:r w:rsidRPr="00BF0851" w:rsidR="00E72D5C">
        <w:t>,</w:t>
      </w:r>
      <w:r w:rsidRPr="00BF0851">
        <w:t xml:space="preserve"> and you have the other side of the debate saying, “We have a democratic mandate to talk to the people of Scotland about this”</w:t>
      </w:r>
      <w:r w:rsidRPr="00BF0851" w:rsidR="00E72D5C">
        <w:t>.</w:t>
      </w:r>
      <w:r w:rsidRPr="00BF0851">
        <w:t xml:space="preserve"> </w:t>
      </w:r>
      <w:r w:rsidRPr="00BF0851" w:rsidR="00E72D5C">
        <w:t xml:space="preserve">You </w:t>
      </w:r>
      <w:r w:rsidRPr="00BF0851">
        <w:t>have that conflict.</w:t>
      </w:r>
    </w:p>
    <w:p w:rsidR="00E72D5C" w:rsidRPr="00BF0851" w:rsidP="00E72D5C">
      <w:pPr>
        <w:pStyle w:val="Answer"/>
      </w:pPr>
      <w:r w:rsidRPr="00BF0851">
        <w:t xml:space="preserve">That becomes a political conflict, and out of that might pop a renewed demand for a separate </w:t>
      </w:r>
      <w:r w:rsidRPr="00BF0851" w:rsidR="004B4565">
        <w:t>Civil Service</w:t>
      </w:r>
      <w:r w:rsidRPr="00BF0851">
        <w:t>. It could be a counterproductive route to take for those who are worrying about this. There is ambiguity in every constitution, and in my time I have sometimes recommended masterful inactivity as the resolution to a problem.</w:t>
      </w:r>
      <w:r w:rsidRPr="00BF0851">
        <w:t xml:space="preserve"> </w:t>
      </w:r>
      <w:r w:rsidRPr="00BF0851">
        <w:t xml:space="preserve">That might have been my recommendation here, but clearly it has emerged as a political issue. </w:t>
      </w:r>
    </w:p>
    <w:p w:rsidR="00624817" w:rsidRPr="00BF0851" w:rsidP="00E72D5C">
      <w:pPr>
        <w:pStyle w:val="Answer"/>
      </w:pPr>
      <w:r w:rsidRPr="00BF0851">
        <w:t xml:space="preserve">As I say, my view very strongly is that using the </w:t>
      </w:r>
      <w:r w:rsidRPr="00BF0851" w:rsidR="004B4565">
        <w:t>Civil Service</w:t>
      </w:r>
      <w:r w:rsidRPr="00BF0851">
        <w:t xml:space="preserve"> route to resolve it will exacerbate the problem</w:t>
      </w:r>
      <w:r w:rsidRPr="00BF0851" w:rsidR="00E72D5C">
        <w:t>; it</w:t>
      </w:r>
      <w:r w:rsidRPr="00BF0851">
        <w:t xml:space="preserve"> will not</w:t>
      </w:r>
      <w:r w:rsidRPr="00BF0851" w:rsidR="00E72D5C">
        <w:t>,</w:t>
      </w:r>
      <w:r w:rsidRPr="00BF0851">
        <w:t xml:space="preserve"> ultimately</w:t>
      </w:r>
      <w:r w:rsidRPr="00BF0851" w:rsidR="00E72D5C">
        <w:t>,</w:t>
      </w:r>
      <w:r w:rsidRPr="00BF0851">
        <w:t xml:space="preserve"> solve the problem. The way to solve it is to think about what is the right democratic approach to the powers of the Scottish Government and, if they are found to be wanting in this regard, ultimately to correct that, but I do not hold out the hope that that will happen any time soon.</w:t>
      </w:r>
    </w:p>
    <w:p w:rsidR="00624817" w:rsidRPr="00BF0851" w:rsidP="00624817">
      <w:pPr>
        <w:pStyle w:val="Question"/>
      </w:pPr>
      <w:sdt>
        <w:sdtPr>
          <w:alias w:val="Member"/>
          <w:tag w:val="&lt;Member mnisId='4765' dodsId='148336'&gt;"/>
          <w:id w:val="-1937510635"/>
          <w:placeholder>
            <w:docPart w:val="EEC69A8E71394C38B36C9F28C3441ACE"/>
          </w:placeholder>
          <w:richText/>
        </w:sdtPr>
        <w:sdtContent>
          <w:r w:rsidRPr="00BF0851">
            <w:rPr>
              <w:rStyle w:val="PlaceholderText"/>
              <w:b/>
              <w:color w:val="auto"/>
            </w:rPr>
            <w:t>Wendy Chamberlain:</w:t>
          </w:r>
        </w:sdtContent>
      </w:sdt>
      <w:r w:rsidRPr="00BF0851">
        <w:t xml:space="preserve"> I want to move on to talk a little bit about capability learning and development aspects in relation to the </w:t>
      </w:r>
      <w:r w:rsidRPr="00BF0851" w:rsidR="004B4565">
        <w:t>Civil Service</w:t>
      </w:r>
      <w:r w:rsidRPr="00BF0851">
        <w:t xml:space="preserve">. When Jack McConnell was here as former First Minister in our other inquiry, he said on the record that he believed that it should be a requirement for civil servants to serve </w:t>
      </w:r>
      <w:r w:rsidRPr="00BF0851" w:rsidR="00E72D5C">
        <w:t xml:space="preserve">both in </w:t>
      </w:r>
      <w:r w:rsidRPr="00BF0851">
        <w:t xml:space="preserve">devolved </w:t>
      </w:r>
      <w:r w:rsidRPr="00BF0851" w:rsidR="00E72D5C">
        <w:t>A</w:t>
      </w:r>
      <w:r w:rsidRPr="00BF0851">
        <w:t>dministrations and at Whitehall. If I can come to you first Mr Rycroft, what are your thoughts on that?</w:t>
      </w:r>
    </w:p>
    <w:p w:rsidR="00624817" w:rsidRPr="00BF0851" w:rsidP="00624817">
      <w:pPr>
        <w:pStyle w:val="Answer"/>
      </w:pPr>
      <w:sdt>
        <w:sdtPr>
          <w:rPr>
            <w:i/>
            <w:iCs/>
          </w:rPr>
          <w:alias w:val="Witness"/>
          <w:id w:val="1752236944"/>
          <w:placeholder>
            <w:docPart w:val="ECA3882334A040428615C5778FF3D607"/>
          </w:placeholder>
          <w:richText/>
        </w:sdtPr>
        <w:sdtContent>
          <w:r w:rsidRPr="00BF0851">
            <w:rPr>
              <w:rStyle w:val="PlaceholderText"/>
              <w:b/>
              <w:i/>
              <w:iCs/>
              <w:color w:val="auto"/>
            </w:rPr>
            <w:t>Philip Rycroft:</w:t>
          </w:r>
        </w:sdtContent>
      </w:sdt>
      <w:r w:rsidRPr="00BF0851">
        <w:t xml:space="preserve"> I have made a similar argument. I would expand it a little bit beyond the devolved </w:t>
      </w:r>
      <w:r w:rsidRPr="00BF0851" w:rsidR="00E72D5C">
        <w:t>A</w:t>
      </w:r>
      <w:r w:rsidRPr="00BF0851">
        <w:t xml:space="preserve">dministrations, but it is really important that, if you aspire to be a senior civil servant in the unified </w:t>
      </w:r>
      <w:r w:rsidRPr="00BF0851" w:rsidR="004B4565">
        <w:t>Civil Service</w:t>
      </w:r>
      <w:r w:rsidRPr="00BF0851">
        <w:t>, you should be able to demonstrate not just a couple of weeks shadowing somebody but a good chunk of experience</w:t>
      </w:r>
      <w:r w:rsidRPr="00BF0851" w:rsidR="001D0A3F">
        <w:t>—</w:t>
      </w:r>
      <w:r w:rsidRPr="00BF0851">
        <w:t>two or three years</w:t>
      </w:r>
      <w:r w:rsidRPr="00BF0851" w:rsidR="001D0A3F">
        <w:t>—</w:t>
      </w:r>
      <w:r w:rsidRPr="00BF0851">
        <w:t xml:space="preserve">in a devolved Government, in local </w:t>
      </w:r>
      <w:r w:rsidRPr="00BF0851" w:rsidR="001D0A3F">
        <w:t>g</w:t>
      </w:r>
      <w:r w:rsidRPr="00BF0851">
        <w:t>overnment, the NHS, business or the voluntary sector. You need to be able to bring a perspective</w:t>
      </w:r>
      <w:r w:rsidRPr="00BF0851" w:rsidR="001D0A3F">
        <w:t xml:space="preserve"> to your job</w:t>
      </w:r>
      <w:r w:rsidRPr="00BF0851">
        <w:t xml:space="preserve"> from outside the Government machine.</w:t>
      </w:r>
    </w:p>
    <w:p w:rsidR="00624817" w:rsidRPr="00BF0851" w:rsidP="00624817">
      <w:pPr>
        <w:pStyle w:val="Answer"/>
      </w:pPr>
      <w:r w:rsidRPr="00BF0851">
        <w:t>I worked in the European Commission, but I also did a good stint, 20 months or so, in a major Scottish business. That was hugely beneficial to me in terms of my understanding of how others see Government. From this perspective, having more people who have worked in the Scottish, Welsh or Northern Ireland context who then pursue their career in Whitehall would be a very good thing.</w:t>
      </w:r>
    </w:p>
    <w:p w:rsidR="00624817" w:rsidRPr="00BF0851" w:rsidP="00624817">
      <w:pPr>
        <w:pStyle w:val="Question"/>
      </w:pPr>
      <w:sdt>
        <w:sdtPr>
          <w:alias w:val="Member"/>
          <w:tag w:val="&lt;Member mnisId='4765' dodsId='148336'&gt;"/>
          <w:id w:val="1835732129"/>
          <w:placeholder>
            <w:docPart w:val="04D07CD1ECB24A3BA8BAB96D4A39BB0A"/>
          </w:placeholder>
          <w:richText/>
        </w:sdtPr>
        <w:sdtContent>
          <w:r w:rsidRPr="00BF0851">
            <w:rPr>
              <w:rStyle w:val="PlaceholderText"/>
              <w:b/>
              <w:color w:val="auto"/>
            </w:rPr>
            <w:t>Wendy Chamberlain:</w:t>
          </w:r>
        </w:sdtContent>
      </w:sdt>
      <w:r w:rsidRPr="00BF0851">
        <w:t xml:space="preserve"> The other criticism that is made from a </w:t>
      </w:r>
      <w:r w:rsidRPr="00BF0851" w:rsidR="004B4565">
        <w:t>Civil Service</w:t>
      </w:r>
      <w:r w:rsidRPr="00BF0851">
        <w:t xml:space="preserve"> perspective is that civil servants have to choose from a career path of </w:t>
      </w:r>
      <w:r w:rsidRPr="00BF0851">
        <w:t>promotion or expertise. Is that a challenge in this regard?</w:t>
      </w:r>
    </w:p>
    <w:p w:rsidR="00624817" w:rsidRPr="00BF0851" w:rsidP="00624817">
      <w:pPr>
        <w:pStyle w:val="Answer"/>
      </w:pPr>
      <w:sdt>
        <w:sdtPr>
          <w:rPr>
            <w:i/>
            <w:iCs/>
          </w:rPr>
          <w:alias w:val="Witness"/>
          <w:id w:val="-1553147808"/>
          <w:placeholder>
            <w:docPart w:val="3CA6E434D805456CA21CA9A40AD1F745"/>
          </w:placeholder>
          <w:richText/>
        </w:sdtPr>
        <w:sdtContent>
          <w:r w:rsidRPr="00BF0851">
            <w:rPr>
              <w:rStyle w:val="PlaceholderText"/>
              <w:b/>
              <w:i/>
              <w:iCs/>
              <w:color w:val="auto"/>
            </w:rPr>
            <w:t>Philip Rycroft:</w:t>
          </w:r>
        </w:sdtContent>
      </w:sdt>
      <w:r w:rsidRPr="00BF0851">
        <w:t xml:space="preserve"> There is something in that. It suits some people to specialise. That is absolutely right. You need specialists. In the </w:t>
      </w:r>
      <w:r w:rsidRPr="00BF0851" w:rsidR="004B4565">
        <w:t>Civil Service</w:t>
      </w:r>
      <w:r w:rsidRPr="00BF0851">
        <w:t xml:space="preserve"> as a whole, we need more specialist people. If you want to understand the modalities of education and what works in a school context, you need to have more people in the house who have that very deep experience.</w:t>
      </w:r>
    </w:p>
    <w:p w:rsidR="00624817" w:rsidRPr="00BF0851" w:rsidP="00624817">
      <w:pPr>
        <w:pStyle w:val="Answer"/>
      </w:pPr>
      <w:r w:rsidRPr="00BF0851">
        <w:t>You still need your policymakers, who are going to be advising successive Governments on how to implement their manifestos. You need their expertise in how Government works, how legislation functions and how you translate a manifesto commitment into a policy that can change lives on the ground. Those people, as well as accruing some expertise, should also have some breadth. Some of that breadth should be about seeing Government from the outside.</w:t>
      </w:r>
    </w:p>
    <w:p w:rsidR="00624817" w:rsidRPr="00BF0851" w:rsidP="00624817">
      <w:pPr>
        <w:pStyle w:val="Answer"/>
      </w:pPr>
      <w:r w:rsidRPr="00BF0851">
        <w:t>A lot of them could benefit, as I said earlier on, from the way in which policy is done in a devolved context. You get a far wider span of responsibility at any particular level than you do in Whitehall. You begin to see the joins in policy; you begin to understand how the systems of policy function. That is a very healthy thing.</w:t>
      </w:r>
    </w:p>
    <w:p w:rsidR="001D0A3F" w:rsidRPr="00BF0851" w:rsidP="001D0A3F">
      <w:pPr>
        <w:pStyle w:val="Question"/>
      </w:pPr>
      <w:sdt>
        <w:sdtPr>
          <w:alias w:val="Member"/>
          <w:tag w:val="&lt;Member mnisId='4765' dodsId='148336'&gt;"/>
          <w:id w:val="935334946"/>
          <w:placeholder>
            <w:docPart w:val="EABD1C6EE360477595F424461B2A09B9"/>
          </w:placeholder>
          <w:richText/>
        </w:sdtPr>
        <w:sdtContent>
          <w:r w:rsidRPr="00BF0851">
            <w:rPr>
              <w:rStyle w:val="PlaceholderText"/>
              <w:b/>
              <w:color w:val="auto"/>
            </w:rPr>
            <w:t>Wendy Chamberlain:</w:t>
          </w:r>
        </w:sdtContent>
      </w:sdt>
      <w:r w:rsidRPr="00BF0851">
        <w:t xml:space="preserve"> Do you concur, Mr Parry?</w:t>
      </w:r>
    </w:p>
    <w:p w:rsidR="00624817" w:rsidRPr="00BF0851" w:rsidP="00624817">
      <w:pPr>
        <w:pStyle w:val="Answer"/>
      </w:pPr>
      <w:sdt>
        <w:sdtPr>
          <w:rPr>
            <w:i/>
            <w:iCs/>
          </w:rPr>
          <w:alias w:val="Witness"/>
          <w:id w:val="-2129847445"/>
          <w:placeholder>
            <w:docPart w:val="5030FEFD505C479495A0CA4F669F565E"/>
          </w:placeholder>
          <w:richText/>
        </w:sdtPr>
        <w:sdtContent>
          <w:r w:rsidRPr="00BF0851">
            <w:rPr>
              <w:rStyle w:val="PlaceholderText"/>
              <w:b/>
              <w:i/>
              <w:iCs/>
              <w:color w:val="auto"/>
            </w:rPr>
            <w:t>Richard Parry:</w:t>
          </w:r>
        </w:sdtContent>
      </w:sdt>
      <w:r w:rsidRPr="00BF0851">
        <w:t xml:space="preserve"> I was interested to read Jack McConnell’s observations on that because he seemed to want to bring back the system that operated before 1997, when there was a very clear view that anyone who would occupy a very senior position in the Scottish Office should spend time particularly in the Cabinet Office or the Treasury, and they often did. Because that was happening to them, it was clear to everybody that they were being regarded as people who might</w:t>
      </w:r>
      <w:r w:rsidRPr="00BF0851" w:rsidR="001D0A3F">
        <w:t xml:space="preserve"> go on to</w:t>
      </w:r>
      <w:r w:rsidRPr="00BF0851">
        <w:t xml:space="preserve"> do that. That was part of the old way of doing things in the </w:t>
      </w:r>
      <w:r w:rsidRPr="00BF0851" w:rsidR="004B4565">
        <w:t>Civil Service</w:t>
      </w:r>
      <w:r w:rsidRPr="00BF0851">
        <w:t>.</w:t>
      </w:r>
    </w:p>
    <w:p w:rsidR="00624817" w:rsidRPr="00BF0851" w:rsidP="00624817">
      <w:pPr>
        <w:pStyle w:val="Question"/>
      </w:pPr>
      <w:sdt>
        <w:sdtPr>
          <w:alias w:val="Member"/>
          <w:tag w:val="&lt;Member mnisId='4765' dodsId='148336'&gt;"/>
          <w:id w:val="-1350405308"/>
          <w:placeholder>
            <w:docPart w:val="4071F1CB54564497B328F341FE6D5466"/>
          </w:placeholder>
          <w:richText/>
        </w:sdtPr>
        <w:sdtContent>
          <w:r w:rsidRPr="00BF0851">
            <w:rPr>
              <w:rStyle w:val="PlaceholderText"/>
              <w:b/>
              <w:color w:val="auto"/>
            </w:rPr>
            <w:t>Wendy Chamberlain:</w:t>
          </w:r>
        </w:sdtContent>
      </w:sdt>
      <w:r w:rsidRPr="00BF0851">
        <w:t xml:space="preserve"> </w:t>
      </w:r>
      <w:r w:rsidRPr="00BF0851" w:rsidR="001D0A3F">
        <w:t xml:space="preserve">Part of </w:t>
      </w:r>
      <w:r w:rsidRPr="00BF0851">
        <w:t>the thinking is this acknowledgement that we are 25 years on</w:t>
      </w:r>
      <w:r w:rsidRPr="00BF0851" w:rsidR="001D0A3F">
        <w:t>,</w:t>
      </w:r>
      <w:r w:rsidRPr="00BF0851">
        <w:t xml:space="preserve"> whereas</w:t>
      </w:r>
      <w:r w:rsidRPr="00BF0851" w:rsidR="001D0A3F">
        <w:t xml:space="preserve"> </w:t>
      </w:r>
      <w:r w:rsidRPr="00BF0851">
        <w:t xml:space="preserve">everybody knew everybody in the initial period of devolution. </w:t>
      </w:r>
      <w:r w:rsidRPr="00BF0851" w:rsidR="001D0A3F">
        <w:t xml:space="preserve">This has been the political reality as well. </w:t>
      </w:r>
      <w:r w:rsidRPr="00BF0851">
        <w:t xml:space="preserve">You cannot rely on those relationships anymore. That is just as true for the </w:t>
      </w:r>
      <w:r w:rsidRPr="00BF0851" w:rsidR="004B4565">
        <w:t>Civil Service</w:t>
      </w:r>
      <w:r w:rsidRPr="00BF0851">
        <w:t xml:space="preserve"> as it is for politicians.</w:t>
      </w:r>
    </w:p>
    <w:p w:rsidR="00624817" w:rsidRPr="00BF0851" w:rsidP="00624817">
      <w:pPr>
        <w:pStyle w:val="Answer"/>
      </w:pPr>
      <w:sdt>
        <w:sdtPr>
          <w:rPr>
            <w:i/>
            <w:iCs/>
          </w:rPr>
          <w:alias w:val="Witness"/>
          <w:id w:val="-1567021110"/>
          <w:placeholder>
            <w:docPart w:val="613AEA4BEA30477EBF38445057190F28"/>
          </w:placeholder>
          <w:richText/>
        </w:sdtPr>
        <w:sdtContent>
          <w:r w:rsidRPr="00BF0851">
            <w:rPr>
              <w:rStyle w:val="PlaceholderText"/>
              <w:b/>
              <w:i/>
              <w:iCs/>
              <w:color w:val="auto"/>
            </w:rPr>
            <w:t>Richard Parry:</w:t>
          </w:r>
        </w:sdtContent>
      </w:sdt>
      <w:r w:rsidRPr="00BF0851">
        <w:t xml:space="preserve"> Yes, that is right. There is a huge issue about what skills an applicant for a senior position in the </w:t>
      </w:r>
      <w:r w:rsidRPr="00BF0851" w:rsidR="004B4565">
        <w:t>Civil Service</w:t>
      </w:r>
      <w:r w:rsidRPr="00BF0851">
        <w:t xml:space="preserve"> should have.</w:t>
      </w:r>
    </w:p>
    <w:p w:rsidR="001D0A3F" w:rsidRPr="00BF0851" w:rsidP="00624817">
      <w:pPr>
        <w:pStyle w:val="Answer"/>
      </w:pPr>
      <w:r w:rsidRPr="00BF0851">
        <w:t>I am just a little surprised</w:t>
      </w:r>
      <w:r w:rsidRPr="00BF0851">
        <w:t>. T</w:t>
      </w:r>
      <w:r w:rsidRPr="00BF0851">
        <w:t>here is a leadership elite in Scotland</w:t>
      </w:r>
      <w:r w:rsidRPr="00BF0851">
        <w:t>—</w:t>
      </w:r>
      <w:r w:rsidRPr="00BF0851">
        <w:t>local authority chief executives, health board chief executives, university people and so on. Many of us thought that would be the group that would occupy those senior positions. That has happened to a certain degree. What makes a CV look good will change</w:t>
      </w:r>
      <w:r w:rsidRPr="00BF0851">
        <w:t>.</w:t>
      </w:r>
      <w:r w:rsidRPr="00BF0851">
        <w:t xml:space="preserve"> </w:t>
      </w:r>
      <w:r w:rsidRPr="00BF0851">
        <w:t>I</w:t>
      </w:r>
      <w:r w:rsidRPr="00BF0851">
        <w:t xml:space="preserve">t might be that saying, “I have been in the UK </w:t>
      </w:r>
      <w:r w:rsidRPr="00BF0851" w:rsidR="004B4565">
        <w:t>Civil Service</w:t>
      </w:r>
      <w:r w:rsidRPr="00BF0851">
        <w:t>; I have been in a Government Department in Whitehall, and I can bring that with me”</w:t>
      </w:r>
      <w:r w:rsidRPr="00BF0851">
        <w:t>,</w:t>
      </w:r>
      <w:r w:rsidRPr="00BF0851">
        <w:t xml:space="preserve"> will be seen as good.</w:t>
      </w:r>
      <w:r w:rsidRPr="00BF0851">
        <w:t xml:space="preserve"> </w:t>
      </w:r>
      <w:r w:rsidRPr="00BF0851">
        <w:t xml:space="preserve">That will be perhaps a little bit of a change from the pattern in recent years, where experience in the third sector, business and so on was seen as the important thing. </w:t>
      </w:r>
    </w:p>
    <w:p w:rsidR="00624817" w:rsidRPr="00BF0851" w:rsidP="001D0A3F">
      <w:pPr>
        <w:pStyle w:val="Answer"/>
      </w:pPr>
      <w:r w:rsidRPr="00BF0851">
        <w:t>We will never get back to the days of career planning, as it were, when there was a long-term route looking five, 10 or 15 years ahead for a keen young civil servant—present company excepted</w:t>
      </w:r>
      <w:r w:rsidRPr="00BF0851" w:rsidR="001D0A3F">
        <w:t>—</w:t>
      </w:r>
      <w:r w:rsidRPr="00BF0851">
        <w:t>who was working their way up and thinking, “First this, then a bit of time in London, then back to this and then on to that”.</w:t>
      </w:r>
      <w:r w:rsidRPr="00BF0851" w:rsidR="001D0A3F">
        <w:t xml:space="preserve"> </w:t>
      </w:r>
      <w:r w:rsidRPr="00BF0851">
        <w:t xml:space="preserve">We have seen the end of that. It is very much a job thing. The </w:t>
      </w:r>
      <w:r w:rsidRPr="00BF0851" w:rsidR="004B4565">
        <w:t>Civil Service</w:t>
      </w:r>
      <w:r w:rsidRPr="00BF0851">
        <w:t xml:space="preserve"> is not a grade to be occupied; it is a job to be done.</w:t>
      </w:r>
    </w:p>
    <w:p w:rsidR="00624817" w:rsidRPr="00BF0851" w:rsidP="00624817">
      <w:pPr>
        <w:pStyle w:val="Question"/>
      </w:pPr>
      <w:sdt>
        <w:sdtPr>
          <w:alias w:val="Member"/>
          <w:tag w:val="&lt;Member mnisId='4765' dodsId='148336'&gt;"/>
          <w:id w:val="1639839999"/>
          <w:placeholder>
            <w:docPart w:val="E0BF2FA9A345445D8D52639C3AE2B825"/>
          </w:placeholder>
          <w:richText/>
        </w:sdtPr>
        <w:sdtContent>
          <w:r w:rsidRPr="00BF0851">
            <w:rPr>
              <w:rStyle w:val="PlaceholderText"/>
              <w:b/>
              <w:color w:val="auto"/>
            </w:rPr>
            <w:t>Wendy Chamberlain:</w:t>
          </w:r>
        </w:sdtContent>
      </w:sdt>
      <w:r w:rsidRPr="00BF0851">
        <w:t xml:space="preserve"> It sounds like</w:t>
      </w:r>
      <w:r w:rsidRPr="00BF0851" w:rsidR="001D0A3F">
        <w:t>, as</w:t>
      </w:r>
      <w:r w:rsidRPr="00BF0851">
        <w:t xml:space="preserve"> is true for so many professions now</w:t>
      </w:r>
      <w:r w:rsidRPr="00BF0851" w:rsidR="001D0A3F">
        <w:t xml:space="preserve">, </w:t>
      </w:r>
      <w:r w:rsidRPr="00BF0851">
        <w:t xml:space="preserve">it has simply become more porous. People do not stay in jobs, organisations or career pathways for 30 years. Going back to the expertise within the </w:t>
      </w:r>
      <w:r w:rsidRPr="00BF0851" w:rsidR="004B4565">
        <w:t>Civil Service</w:t>
      </w:r>
      <w:r w:rsidRPr="00BF0851">
        <w:t>, is it a risk that we are potentially not keeping people at the lower levels for a period of time?</w:t>
      </w:r>
    </w:p>
    <w:p w:rsidR="00624817" w:rsidRPr="00BF0851" w:rsidP="00624817">
      <w:pPr>
        <w:pStyle w:val="Answer"/>
      </w:pPr>
      <w:sdt>
        <w:sdtPr>
          <w:rPr>
            <w:i/>
            <w:iCs/>
          </w:rPr>
          <w:alias w:val="Witness"/>
          <w:id w:val="-1561092469"/>
          <w:placeholder>
            <w:docPart w:val="AD48A6CF1B2F4AD2A5F47204E89B24B4"/>
          </w:placeholder>
          <w:richText/>
        </w:sdtPr>
        <w:sdtContent>
          <w:r w:rsidRPr="00BF0851">
            <w:rPr>
              <w:rStyle w:val="PlaceholderText"/>
              <w:b/>
              <w:i/>
              <w:iCs/>
              <w:color w:val="auto"/>
            </w:rPr>
            <w:t>Philip Rycroft:</w:t>
          </w:r>
        </w:sdtContent>
      </w:sdt>
      <w:r w:rsidRPr="00BF0851">
        <w:t xml:space="preserve"> There is certainly a risk there. The volatility of turnover in the </w:t>
      </w:r>
      <w:r w:rsidRPr="00BF0851" w:rsidR="004B4565">
        <w:t>Civil Service</w:t>
      </w:r>
      <w:r w:rsidRPr="00BF0851">
        <w:t xml:space="preserve"> is way too high on both fronts. You want people who understand climate change policy, health or whatever it is</w:t>
      </w:r>
      <w:r w:rsidRPr="00BF0851" w:rsidR="001D0A3F">
        <w:t xml:space="preserve">, but </w:t>
      </w:r>
      <w:r w:rsidRPr="00BF0851">
        <w:t xml:space="preserve">you </w:t>
      </w:r>
      <w:r w:rsidRPr="00BF0851" w:rsidR="001D0A3F">
        <w:t xml:space="preserve">also </w:t>
      </w:r>
      <w:r w:rsidRPr="00BF0851">
        <w:t xml:space="preserve">need the people who are there to advise Ministers on transacting their manifesto and their policy business. </w:t>
      </w:r>
    </w:p>
    <w:p w:rsidR="00624817" w:rsidRPr="00BF0851" w:rsidP="00624817">
      <w:pPr>
        <w:pStyle w:val="Answer"/>
      </w:pPr>
      <w:r w:rsidRPr="00BF0851">
        <w:t>On people staying in jobs, I always thought that it takes you about 18 months to get up to cruising altitude. That is when you are delivering best value. You ought to stay in a job for two or three years beyond that. People’s career patterns have also changed. I am glad that Richard thinks my career was planned because it did not feel like that to me at the time.</w:t>
      </w:r>
    </w:p>
    <w:p w:rsidR="00624817" w:rsidRPr="00BF0851" w:rsidP="00624817">
      <w:pPr>
        <w:pStyle w:val="Answer"/>
      </w:pPr>
      <w:sdt>
        <w:sdtPr>
          <w:rPr>
            <w:i/>
            <w:iCs/>
          </w:rPr>
          <w:alias w:val="Witness"/>
          <w:id w:val="896321699"/>
          <w:placeholder>
            <w:docPart w:val="65531E3A9D524470A10B7F56CDE999FC"/>
          </w:placeholder>
          <w:richText/>
        </w:sdtPr>
        <w:sdtContent>
          <w:r w:rsidRPr="00BF0851">
            <w:rPr>
              <w:rStyle w:val="PlaceholderText"/>
              <w:b/>
              <w:i/>
              <w:iCs/>
              <w:color w:val="auto"/>
            </w:rPr>
            <w:t>Richard Parry:</w:t>
          </w:r>
        </w:sdtContent>
      </w:sdt>
      <w:r w:rsidRPr="00BF0851">
        <w:t xml:space="preserve"> No, I did not put that very well, Philip. </w:t>
      </w:r>
    </w:p>
    <w:p w:rsidR="00624817" w:rsidRPr="00BF0851" w:rsidP="00624817">
      <w:pPr>
        <w:pStyle w:val="Answer"/>
      </w:pPr>
      <w:sdt>
        <w:sdtPr>
          <w:rPr>
            <w:i/>
            <w:iCs/>
          </w:rPr>
          <w:alias w:val="Witness"/>
          <w:id w:val="177392713"/>
          <w:placeholder>
            <w:docPart w:val="73C4FCD9C6CD419E9A0482119EBACD22"/>
          </w:placeholder>
          <w:richText/>
        </w:sdtPr>
        <w:sdtContent>
          <w:r w:rsidRPr="00BF0851">
            <w:rPr>
              <w:rStyle w:val="PlaceholderText"/>
              <w:b/>
              <w:i/>
              <w:iCs/>
              <w:color w:val="auto"/>
            </w:rPr>
            <w:t>Philip Rycroft:</w:t>
          </w:r>
        </w:sdtContent>
      </w:sdt>
      <w:r w:rsidRPr="00BF0851">
        <w:t xml:space="preserve"> I ran the Department for Exiting the EU, which was a very young Department in terms of the literal age of the very good officials who worked in that Department. They had a very different attitude to their careers. They were not looking at being civil servants for 30 or 40 years. They were coming in on a more transactional basis. They wanted to do it while it was interesting and they were getting good challenges, but some of them would say quite openly, “No, my next job will be outside”. Quite a lot of them </w:t>
      </w:r>
      <w:r w:rsidRPr="00BF0851" w:rsidR="00F2147C">
        <w:t>had</w:t>
      </w:r>
      <w:r w:rsidRPr="00BF0851">
        <w:t xml:space="preserve"> come in from other jobs.</w:t>
      </w:r>
    </w:p>
    <w:p w:rsidR="00624817" w:rsidRPr="00BF0851" w:rsidP="00624817">
      <w:pPr>
        <w:pStyle w:val="Answer"/>
      </w:pPr>
      <w:r w:rsidRPr="00BF0851">
        <w:t>That intermixing is a very good thing, but, in amongst all of that—we talked about the UK Governance Group earlier on—you need a leavening of expertise both in the experts in particular policy domains and those people in the policy profession. It is a profession.</w:t>
      </w:r>
    </w:p>
    <w:p w:rsidR="00624817" w:rsidRPr="00BF0851" w:rsidP="00624817">
      <w:pPr>
        <w:pStyle w:val="Answer"/>
      </w:pPr>
      <w:r w:rsidRPr="00BF0851">
        <w:t xml:space="preserve">I would also argue that your route into that profession ought to be a professional one. In other words, you ought to understand something about public policy, if you aspire to become a public policy professional. Whether you do an undergraduate or master’s degree or you undertake a programme of training, you need to give Ministers and the public confidence that you understand the constitution, public finance, how parliament works and all the rest of it. </w:t>
      </w:r>
    </w:p>
    <w:p w:rsidR="00624817" w:rsidRPr="00BF0851" w:rsidP="00624817">
      <w:pPr>
        <w:pStyle w:val="Answer"/>
      </w:pPr>
      <w:r w:rsidRPr="00BF0851">
        <w:t>There is of course quite a lot of training</w:t>
      </w:r>
      <w:r w:rsidRPr="00BF0851" w:rsidR="00BC0EAC">
        <w:t xml:space="preserve"> that</w:t>
      </w:r>
      <w:r w:rsidRPr="00BF0851">
        <w:t xml:space="preserve"> goes on, but it is not as systematic, thorough and grounded as it ought to be. Critical amongst that is an understanding of the governance of the United Kingdom. That is what I, in my personal experience, found wanting when I was thrown into the mix in 2012 to support Ministers</w:t>
      </w:r>
      <w:r w:rsidRPr="00BF0851" w:rsidR="00BC0EAC">
        <w:t>, helping</w:t>
      </w:r>
      <w:r w:rsidRPr="00BF0851">
        <w:t xml:space="preserve"> them run one side of the referendum campaign.</w:t>
      </w:r>
    </w:p>
    <w:p w:rsidR="00624817" w:rsidRPr="00BF0851" w:rsidP="00624817">
      <w:pPr>
        <w:pStyle w:val="Question"/>
      </w:pPr>
      <w:sdt>
        <w:sdtPr>
          <w:alias w:val="Member"/>
          <w:tag w:val="&lt;Member mnisId='4765' dodsId='148336'&gt;"/>
          <w:id w:val="-900290286"/>
          <w:placeholder>
            <w:docPart w:val="F8B86DBA98554D9A8B8B0CD1BD45AFD6"/>
          </w:placeholder>
          <w:richText/>
        </w:sdtPr>
        <w:sdtContent>
          <w:r w:rsidRPr="00BF0851">
            <w:rPr>
              <w:rStyle w:val="PlaceholderText"/>
              <w:b/>
              <w:color w:val="auto"/>
            </w:rPr>
            <w:t>Wendy Chamberlain:</w:t>
          </w:r>
        </w:sdtContent>
      </w:sdt>
      <w:r w:rsidRPr="00BF0851">
        <w:t xml:space="preserve"> In your view, any devolution capability teams within Whitehall were just not getting it right in relation to understanding devolution.</w:t>
      </w:r>
    </w:p>
    <w:p w:rsidR="00624817" w:rsidRPr="00BF0851" w:rsidP="00624817">
      <w:pPr>
        <w:pStyle w:val="Answer"/>
      </w:pPr>
      <w:sdt>
        <w:sdtPr>
          <w:rPr>
            <w:i/>
            <w:iCs/>
          </w:rPr>
          <w:alias w:val="Witness"/>
          <w:id w:val="1933232486"/>
          <w:placeholder>
            <w:docPart w:val="F187D97C551C4B3CB267720676F785FD"/>
          </w:placeholder>
          <w:richText/>
        </w:sdtPr>
        <w:sdtContent>
          <w:r w:rsidRPr="00BF0851">
            <w:rPr>
              <w:rStyle w:val="PlaceholderText"/>
              <w:b/>
              <w:i/>
              <w:iCs/>
              <w:color w:val="auto"/>
            </w:rPr>
            <w:t>Philip Rycroft:</w:t>
          </w:r>
        </w:sdtContent>
      </w:sdt>
      <w:r w:rsidRPr="00BF0851">
        <w:t xml:space="preserve"> There are some wonderful people in the Departments. Lots of the people with whom I worked in the devolution teams were very committed to that.</w:t>
      </w:r>
    </w:p>
    <w:p w:rsidR="00624817" w:rsidRPr="00BF0851" w:rsidP="00624817">
      <w:pPr>
        <w:pStyle w:val="Remark"/>
      </w:pPr>
      <w:sdt>
        <w:sdtPr>
          <w:alias w:val="Member"/>
          <w:tag w:val="&lt;Member mnisId='4765' dodsId='148336'&gt;"/>
          <w:id w:val="1534004455"/>
          <w:placeholder>
            <w:docPart w:val="AE73422A143C4F898269DE78E4D82A25"/>
          </w:placeholder>
          <w:richText/>
        </w:sdtPr>
        <w:sdtContent>
          <w:r w:rsidRPr="00BF0851">
            <w:rPr>
              <w:rStyle w:val="PlaceholderText"/>
              <w:b/>
              <w:color w:val="auto"/>
            </w:rPr>
            <w:t>Wendy Chamberlain:</w:t>
          </w:r>
        </w:sdtContent>
      </w:sdt>
      <w:r w:rsidRPr="00BF0851">
        <w:t xml:space="preserve"> I mean from a knowledge management perspective.</w:t>
      </w:r>
    </w:p>
    <w:p w:rsidR="00624817" w:rsidRPr="00BF0851" w:rsidP="00624817">
      <w:pPr>
        <w:pStyle w:val="Answer"/>
      </w:pPr>
      <w:sdt>
        <w:sdtPr>
          <w:rPr>
            <w:i/>
            <w:iCs/>
          </w:rPr>
          <w:alias w:val="Witness"/>
          <w:id w:val="200829454"/>
          <w:placeholder>
            <w:docPart w:val="05314FD420B6421CB6B3BE117242B25C"/>
          </w:placeholder>
          <w:richText/>
        </w:sdtPr>
        <w:sdtContent>
          <w:r w:rsidRPr="00BF0851">
            <w:rPr>
              <w:rStyle w:val="PlaceholderText"/>
              <w:b/>
              <w:i/>
              <w:iCs/>
              <w:color w:val="auto"/>
            </w:rPr>
            <w:t>Philip Rycroft:</w:t>
          </w:r>
        </w:sdtContent>
      </w:sdt>
      <w:r w:rsidRPr="00BF0851">
        <w:t xml:space="preserve"> The risk is that they are the people who do devolution. They almost become an excuse for the rest of the Departments to say, “We do not have to worry about that because they worry about it”. It ought to be a concern for every civil servant to have that understanding.</w:t>
      </w:r>
    </w:p>
    <w:p w:rsidR="00624817" w:rsidRPr="00BF0851" w:rsidP="00624817">
      <w:pPr>
        <w:pStyle w:val="Answer"/>
      </w:pPr>
      <w:r w:rsidRPr="00BF0851">
        <w:t xml:space="preserve">If you think of where the problems and tensions generally arise, it is not with Departments that are dealing with stuff on a day-to-day basis. Defra has been deeply inured in this for years and years because of EU policy, where you had to reach a common UK position, and all of these cross-border impacts that carry on in environment, agriculture and fisheries. Defra understands that. </w:t>
      </w:r>
    </w:p>
    <w:p w:rsidR="00624817" w:rsidRPr="00BF0851" w:rsidP="00624817">
      <w:pPr>
        <w:pStyle w:val="Answer"/>
      </w:pPr>
      <w:r w:rsidRPr="00BF0851">
        <w:t xml:space="preserve">In particular, when people introduce legislation in reserved areas where there are not a lot of dealings with the devolved Governments, </w:t>
      </w:r>
      <w:r w:rsidRPr="00BF0851" w:rsidR="00BC0EAC">
        <w:t xml:space="preserve">that is when you find that </w:t>
      </w:r>
      <w:r w:rsidRPr="00BF0851">
        <w:t>they are quite reluctant to share or they forget to share and consult. That is whe</w:t>
      </w:r>
      <w:r w:rsidRPr="00BF0851" w:rsidR="00BC0EAC">
        <w:t>n</w:t>
      </w:r>
      <w:r w:rsidRPr="00BF0851">
        <w:t xml:space="preserve"> the problems tend to occur.</w:t>
      </w:r>
    </w:p>
    <w:p w:rsidR="00624817" w:rsidRPr="00BF0851" w:rsidP="00624817">
      <w:pPr>
        <w:pStyle w:val="Question"/>
      </w:pPr>
      <w:sdt>
        <w:sdtPr>
          <w:alias w:val="Member"/>
          <w:tag w:val="&lt;Member mnisId='4765' dodsId='148336'&gt;"/>
          <w:id w:val="-1445450343"/>
          <w:placeholder>
            <w:docPart w:val="A6B2F76A4C474BA98A6A75C469335C81"/>
          </w:placeholder>
          <w:richText/>
        </w:sdtPr>
        <w:sdtContent>
          <w:r w:rsidRPr="00BF0851">
            <w:rPr>
              <w:rStyle w:val="PlaceholderText"/>
              <w:b/>
              <w:color w:val="auto"/>
            </w:rPr>
            <w:t>Wendy Chamberlain:</w:t>
          </w:r>
        </w:sdtContent>
      </w:sdt>
      <w:r w:rsidRPr="00BF0851">
        <w:t xml:space="preserve"> It is interesting. With the new structure coming in in 2022, we have looked at intergovernmental relations in previous inquiries and reviewed the groups that have met. It is exactly the Departments that you have just mentioned that have not met at all. The argument </w:t>
      </w:r>
      <w:r w:rsidRPr="00BF0851" w:rsidR="00BC0EAC">
        <w:t>sh</w:t>
      </w:r>
      <w:r w:rsidRPr="00BF0851">
        <w:t>ould be that they should be over-indexing in that space.</w:t>
      </w:r>
    </w:p>
    <w:p w:rsidR="00624817" w:rsidRPr="00BF0851" w:rsidP="00624817">
      <w:pPr>
        <w:pStyle w:val="Answer"/>
      </w:pPr>
      <w:sdt>
        <w:sdtPr>
          <w:rPr>
            <w:i/>
            <w:iCs/>
          </w:rPr>
          <w:alias w:val="Witness"/>
          <w:id w:val="1159037872"/>
          <w:placeholder>
            <w:docPart w:val="99D5A691F804498ABC258A44937AA475"/>
          </w:placeholder>
          <w:richText/>
        </w:sdtPr>
        <w:sdtContent>
          <w:r w:rsidRPr="00BF0851">
            <w:rPr>
              <w:rStyle w:val="PlaceholderText"/>
              <w:b/>
              <w:i/>
              <w:iCs/>
              <w:color w:val="auto"/>
            </w:rPr>
            <w:t>Philip Rycroft:</w:t>
          </w:r>
        </w:sdtContent>
      </w:sdt>
      <w:r w:rsidRPr="00BF0851">
        <w:t xml:space="preserve"> You can map it pretty much. The other point about all this is that post</w:t>
      </w:r>
      <w:r w:rsidRPr="00BF0851" w:rsidR="00BC0EAC">
        <w:t xml:space="preserve"> </w:t>
      </w:r>
      <w:r w:rsidRPr="00BF0851">
        <w:t>devolution you have this real-time policy experiment going on. You have different policies being driven by different Governments with similar populations in socioeconomic terms. There is far too little of people asking, “Why are you going down that route? What is your learning from that?” That might be in education policy, health policy, economic development or wherever it may be. We simply have not done enough of that since devolution. It is a real missed opportunity.</w:t>
      </w:r>
    </w:p>
    <w:p w:rsidR="00624817" w:rsidRPr="00BF0851" w:rsidP="00624817">
      <w:pPr>
        <w:pStyle w:val="Question"/>
      </w:pPr>
      <w:sdt>
        <w:sdtPr>
          <w:alias w:val="Member"/>
          <w:tag w:val="&lt;Member mnisId='4765' dodsId='148336'&gt;"/>
          <w:id w:val="522678421"/>
          <w:placeholder>
            <w:docPart w:val="93FC94CA5BB544458C949AEB6D49955D"/>
          </w:placeholder>
          <w:richText/>
        </w:sdtPr>
        <w:sdtContent>
          <w:r w:rsidRPr="00BF0851">
            <w:rPr>
              <w:rStyle w:val="PlaceholderText"/>
              <w:b/>
              <w:color w:val="auto"/>
            </w:rPr>
            <w:t>Wendy Chamberlain:</w:t>
          </w:r>
        </w:sdtContent>
      </w:sdt>
      <w:r w:rsidRPr="00BF0851">
        <w:t xml:space="preserve"> Mr Parry, where does the Scotland Office sit in all this? </w:t>
      </w:r>
    </w:p>
    <w:p w:rsidR="00624817" w:rsidRPr="00BF0851" w:rsidP="00624817">
      <w:pPr>
        <w:pStyle w:val="Answer"/>
      </w:pPr>
      <w:sdt>
        <w:sdtPr>
          <w:rPr>
            <w:i/>
            <w:iCs/>
          </w:rPr>
          <w:alias w:val="Witness"/>
          <w:id w:val="1809129378"/>
          <w:placeholder>
            <w:docPart w:val="42FA4C5D7BF8402DADADB8779B693050"/>
          </w:placeholder>
          <w:richText/>
        </w:sdtPr>
        <w:sdtContent>
          <w:r w:rsidRPr="00BF0851">
            <w:rPr>
              <w:rStyle w:val="PlaceholderText"/>
              <w:b/>
              <w:i/>
              <w:iCs/>
              <w:color w:val="auto"/>
            </w:rPr>
            <w:t>Richard Parry:</w:t>
          </w:r>
        </w:sdtContent>
      </w:sdt>
      <w:r w:rsidRPr="00BF0851">
        <w:t xml:space="preserve"> Where does the role of Secretary of State for Scotland sit in all this? That is probably the most interesting thing.</w:t>
      </w:r>
    </w:p>
    <w:p w:rsidR="00624817" w:rsidRPr="00BF0851" w:rsidP="00624817">
      <w:pPr>
        <w:pStyle w:val="Question"/>
      </w:pPr>
      <w:sdt>
        <w:sdtPr>
          <w:alias w:val="Member"/>
          <w:tag w:val="&lt;Member mnisId='4765' dodsId='148336'&gt;"/>
          <w:id w:val="-1047132724"/>
          <w:placeholder>
            <w:docPart w:val="D4FF734BE268447481E10EB8DE4CA027"/>
          </w:placeholder>
          <w:richText/>
        </w:sdtPr>
        <w:sdtContent>
          <w:r w:rsidRPr="00BF0851">
            <w:rPr>
              <w:rStyle w:val="PlaceholderText"/>
              <w:b/>
              <w:color w:val="auto"/>
            </w:rPr>
            <w:t>Wendy Chamberlain:</w:t>
          </w:r>
        </w:sdtContent>
      </w:sdt>
      <w:r w:rsidRPr="00BF0851">
        <w:t xml:space="preserve"> As part of our 25 years since devolution inquiry, a former Secretary of State for Scotland said that we should scrap the role of Secretary of State for Scotland. </w:t>
      </w:r>
      <w:r w:rsidRPr="00BF0851" w:rsidR="00BC0EAC">
        <w:t xml:space="preserve">It </w:t>
      </w:r>
      <w:r w:rsidRPr="00BF0851">
        <w:t>should be one Minister for</w:t>
      </w:r>
      <w:r w:rsidRPr="00BF0851" w:rsidR="00BC0EAC">
        <w:t>—</w:t>
      </w:r>
    </w:p>
    <w:p w:rsidR="00624817" w:rsidRPr="00BF0851" w:rsidP="00624817">
      <w:pPr>
        <w:pStyle w:val="Answer"/>
      </w:pPr>
      <w:sdt>
        <w:sdtPr>
          <w:rPr>
            <w:i/>
            <w:iCs/>
          </w:rPr>
          <w:alias w:val="Witness"/>
          <w:id w:val="-1362424255"/>
          <w:placeholder>
            <w:docPart w:val="23CD3B54C6BF47D5A37267B19072A01F"/>
          </w:placeholder>
          <w:richText/>
        </w:sdtPr>
        <w:sdtContent>
          <w:r w:rsidRPr="00BF0851">
            <w:rPr>
              <w:rStyle w:val="PlaceholderText"/>
              <w:b/>
              <w:i/>
              <w:iCs/>
              <w:color w:val="auto"/>
            </w:rPr>
            <w:t>Richard Parry:</w:t>
          </w:r>
        </w:sdtContent>
      </w:sdt>
      <w:r w:rsidRPr="00BF0851">
        <w:t xml:space="preserve"> They tried</w:t>
      </w:r>
      <w:r w:rsidRPr="00BF0851" w:rsidR="00BC0EAC">
        <w:t>, of course</w:t>
      </w:r>
      <w:r w:rsidRPr="00BF0851">
        <w:t>. In the early years under Tony Blair, he did merge the job with other jobs. For a while, they were holding other jobs. It is a curious job, which has been in the UK Cabinet for almost 150 years.</w:t>
      </w:r>
    </w:p>
    <w:p w:rsidR="00624817" w:rsidRPr="00BF0851" w:rsidP="00624817">
      <w:pPr>
        <w:pStyle w:val="Answer"/>
      </w:pPr>
      <w:r w:rsidRPr="00BF0851">
        <w:t xml:space="preserve">The idea was that we would have civil servants in Whitehall who would be the Whitehall face of Scotland. Immediately, the first post-devolution Secretary of State, John Reid, wanted a real job to do. He was building offices in Glasgow and intervening in rescues to prove that to the UK Government even though it was his own Government in Scotland, which </w:t>
      </w:r>
      <w:r w:rsidRPr="00BF0851" w:rsidR="006B476E">
        <w:t>was</w:t>
      </w:r>
      <w:r w:rsidRPr="00BF0851">
        <w:t xml:space="preserve"> a very unexpected thing. I should not stray into the Conservatives, but, if you only have one MP in Scotland and you have to find a Secretary of State for Scotland, that can be a bit of a difficult issue as well.</w:t>
      </w:r>
    </w:p>
    <w:p w:rsidR="00624817" w:rsidRPr="00BF0851" w:rsidP="00624817">
      <w:pPr>
        <w:pStyle w:val="Answer"/>
      </w:pPr>
      <w:r w:rsidRPr="00BF0851">
        <w:t>Much the best route, as Philip was suggesting, is to merge all the capabilities into one thing and have a UK Governance Group. The recommendation of Andrew Dunlop’s review was to have a Secretary of State for Intergovernmental Relations, a force alongside the three great offices of state. What has happened is we have had Michael Gove as an individual who has become the Minister in a way because he is from Scotland and he can operate collegially in some way.</w:t>
      </w:r>
    </w:p>
    <w:p w:rsidR="00624817" w:rsidRPr="00BF0851" w:rsidP="00624817">
      <w:pPr>
        <w:pStyle w:val="Question"/>
      </w:pPr>
      <w:sdt>
        <w:sdtPr>
          <w:alias w:val="Member"/>
          <w:tag w:val="&lt;Member mnisId='4765' dodsId='148336'&gt;"/>
          <w:id w:val="1061445591"/>
          <w:placeholder>
            <w:docPart w:val="BB9EF6A2E4F44A839E07D1688332415B"/>
          </w:placeholder>
          <w:richText/>
        </w:sdtPr>
        <w:sdtContent>
          <w:r w:rsidRPr="00BF0851">
            <w:rPr>
              <w:rStyle w:val="PlaceholderText"/>
              <w:b/>
              <w:color w:val="auto"/>
            </w:rPr>
            <w:t>Wendy Chamberlain:</w:t>
          </w:r>
        </w:sdtContent>
      </w:sdt>
      <w:r w:rsidRPr="00BF0851">
        <w:t xml:space="preserve"> I thought the Prime Minister was Minister of the Union.</w:t>
      </w:r>
    </w:p>
    <w:p w:rsidR="00624817" w:rsidRPr="00BF0851" w:rsidP="00624817">
      <w:pPr>
        <w:pStyle w:val="Answer"/>
      </w:pPr>
      <w:sdt>
        <w:sdtPr>
          <w:rPr>
            <w:i/>
            <w:iCs/>
          </w:rPr>
          <w:alias w:val="Witness"/>
          <w:id w:val="-1864441254"/>
          <w:placeholder>
            <w:docPart w:val="5DE13A0C8A664774A152F24F052A772A"/>
          </w:placeholder>
          <w:richText/>
        </w:sdtPr>
        <w:sdtContent>
          <w:r w:rsidRPr="00BF0851">
            <w:rPr>
              <w:rStyle w:val="PlaceholderText"/>
              <w:b/>
              <w:i/>
              <w:iCs/>
              <w:color w:val="auto"/>
            </w:rPr>
            <w:t>Richard Parry:</w:t>
          </w:r>
        </w:sdtContent>
      </w:sdt>
      <w:r w:rsidRPr="00BF0851">
        <w:t xml:space="preserve"> That was just a slogan more than anything else. Clearly, the Prime Minister is always the Minister for the whole of the UK</w:t>
      </w:r>
      <w:r w:rsidRPr="00BF0851" w:rsidR="006B476E">
        <w:t xml:space="preserve"> in that sense.</w:t>
      </w:r>
    </w:p>
    <w:p w:rsidR="00624817" w:rsidRPr="00BF0851" w:rsidP="00624817">
      <w:pPr>
        <w:pStyle w:val="Answer"/>
      </w:pPr>
      <w:r w:rsidRPr="00BF0851">
        <w:t>It did not ever become a big organisational entity because it always drew its personnel from the devolved system. It never tried to run an independent operation for its own personnel. That might have been quite useful. Philip probably has some thoughts on that. I suspect we need to have that, but much the bigger need is for</w:t>
      </w:r>
      <w:r w:rsidRPr="00BF0851" w:rsidR="006B476E">
        <w:t xml:space="preserve"> a</w:t>
      </w:r>
      <w:r w:rsidRPr="00BF0851">
        <w:t xml:space="preserve"> general understanding around Whitehall.</w:t>
      </w:r>
    </w:p>
    <w:p w:rsidR="00624817" w:rsidRPr="00BF0851" w:rsidP="00624817">
      <w:pPr>
        <w:pStyle w:val="Answer"/>
      </w:pPr>
      <w:r w:rsidRPr="00BF0851">
        <w:t xml:space="preserve">Everyone joining the senior </w:t>
      </w:r>
      <w:r w:rsidRPr="00BF0851" w:rsidR="004B4565">
        <w:t>Civil Service</w:t>
      </w:r>
      <w:r w:rsidRPr="00BF0851">
        <w:t xml:space="preserve"> in Whitehall should be compelled to spend one day in Edinburgh, Cardiff and Belfast just to relate physically to the guy who is doing their work in the devolved system</w:t>
      </w:r>
      <w:r w:rsidRPr="00BF0851" w:rsidR="006B476E">
        <w:t>,</w:t>
      </w:r>
      <w:r w:rsidRPr="00BF0851">
        <w:t xml:space="preserve"> so that they have at least been there. At the moment, it is a very hit and miss. Some people have visited the places, are very interested in them and are up to speed with what is going on in the devolved nations; some people are not interested at all. It is very unpredictable.</w:t>
      </w:r>
    </w:p>
    <w:p w:rsidR="00624817" w:rsidRPr="00BF0851" w:rsidP="00624817">
      <w:pPr>
        <w:pStyle w:val="Question"/>
      </w:pPr>
      <w:sdt>
        <w:sdtPr>
          <w:alias w:val="Member"/>
          <w:tag w:val="&lt;Member mnisId='4765' dodsId='148336'&gt;"/>
          <w:id w:val="650559135"/>
          <w:placeholder>
            <w:docPart w:val="FFA709A348C84F1CBE8E3E7A5255B6AD"/>
          </w:placeholder>
          <w:richText/>
        </w:sdtPr>
        <w:sdtContent>
          <w:r w:rsidRPr="00BF0851">
            <w:rPr>
              <w:rStyle w:val="PlaceholderText"/>
              <w:b/>
              <w:color w:val="auto"/>
            </w:rPr>
            <w:t>Wendy Chamberlain:</w:t>
          </w:r>
        </w:sdtContent>
      </w:sdt>
      <w:r w:rsidRPr="00BF0851">
        <w:t xml:space="preserve"> Sadly, they are not interested until they need to be, and by then it is too late.</w:t>
      </w:r>
    </w:p>
    <w:p w:rsidR="00624817" w:rsidRPr="00BF0851" w:rsidP="00624817">
      <w:pPr>
        <w:pStyle w:val="Answer"/>
      </w:pPr>
      <w:sdt>
        <w:sdtPr>
          <w:rPr>
            <w:rStyle w:val="PlaceholderText"/>
            <w:b/>
            <w:i/>
            <w:iCs/>
            <w:color w:val="auto"/>
          </w:rPr>
          <w:alias w:val="Witness"/>
          <w:id w:val="1103387921"/>
          <w:placeholder>
            <w:docPart w:val="32902AE294F642E69F358CB71B0C75AB"/>
          </w:placeholder>
          <w:richText/>
        </w:sdtPr>
        <w:sdtEndPr>
          <w:rPr>
            <w:rStyle w:val="PlaceholderText"/>
          </w:rPr>
        </w:sdtEndPr>
        <w:sdtContent>
          <w:r w:rsidRPr="00BF0851">
            <w:rPr>
              <w:rStyle w:val="PlaceholderText"/>
              <w:b/>
              <w:i/>
              <w:iCs/>
              <w:color w:val="auto"/>
            </w:rPr>
            <w:t>Philip Rycroft:</w:t>
          </w:r>
        </w:sdtContent>
      </w:sdt>
      <w:r w:rsidRPr="00BF0851">
        <w:rPr>
          <w:rStyle w:val="PlaceholderText"/>
          <w:b/>
          <w:color w:val="auto"/>
        </w:rPr>
        <w:t xml:space="preserve"> </w:t>
      </w:r>
      <w:r w:rsidRPr="00BF0851">
        <w:rPr>
          <w:rStyle w:val="PlaceholderText"/>
          <w:bCs/>
          <w:color w:val="auto"/>
        </w:rPr>
        <w:t>T</w:t>
      </w:r>
      <w:r w:rsidRPr="00BF0851">
        <w:t xml:space="preserve">he Secretary of State for Scotland and those other jobs should be maintained. They are really important. I agree with Andrew Dunlop. In a sense, they should report to a </w:t>
      </w:r>
      <w:r w:rsidRPr="00BF0851" w:rsidR="006B476E">
        <w:t>F</w:t>
      </w:r>
      <w:r w:rsidRPr="00BF0851">
        <w:t xml:space="preserve">irst Secretary of State in the Cabinet Office. I worked for three Cabinet Ministers. Secretary of State for Scotland, Secretary of State for Wales and the Cabinet Office Minister. I was perfectly comfortable with that. </w:t>
      </w:r>
    </w:p>
    <w:p w:rsidR="00624817" w:rsidRPr="00BF0851" w:rsidP="00624817">
      <w:pPr>
        <w:pStyle w:val="Answer"/>
      </w:pPr>
      <w:r w:rsidRPr="00BF0851">
        <w:t>It is really important that people in Scotland, Wales and Northern Ireland see that there is somebody speaking on their behalf in Cabinet. It is really important that their voices are heard in Whitehall as well. I had the privilege of sitting behind the Deputy Prime Minister in many Cabinet meetings through the coalition time. Knowing that the Secretary of State for Scotland could come in on the debates around what the UK Government w</w:t>
      </w:r>
      <w:r w:rsidRPr="00BF0851" w:rsidR="006B476E">
        <w:t>ere</w:t>
      </w:r>
      <w:r w:rsidRPr="00BF0851">
        <w:t xml:space="preserve"> doing on the referendum was hugely important.</w:t>
      </w:r>
    </w:p>
    <w:p w:rsidR="00624817" w:rsidRPr="00BF0851" w:rsidP="00624817">
      <w:pPr>
        <w:pStyle w:val="Answer"/>
      </w:pPr>
      <w:r w:rsidRPr="00BF0851">
        <w:t>Even though the offices perforce are going to be quite small, they do have an influence in Whitehall that is way above their physical size. That is really because they have a Secretary of State to lead them. It would be a retrograde step to abolish those offices.</w:t>
      </w:r>
    </w:p>
    <w:p w:rsidR="00624817" w:rsidRPr="00BF0851" w:rsidP="00624817">
      <w:pPr>
        <w:pStyle w:val="Answer"/>
      </w:pPr>
      <w:r w:rsidRPr="00BF0851">
        <w:t>There is an argument that one of the mistakes made in early devolution time was not to give them a substantial programme budget, which they could deploy to encourage collaborative working, to put money into the reserved policy space or to join up the Scottish and Welsh Governments in the devolved policy space to make interesting things happen along the lines of the city deals, which had to be invented.</w:t>
      </w:r>
    </w:p>
    <w:p w:rsidR="00624817" w:rsidRPr="00BF0851" w:rsidP="00624817">
      <w:pPr>
        <w:pStyle w:val="Answer"/>
      </w:pPr>
      <w:sdt>
        <w:sdtPr>
          <w:alias w:val="Member"/>
          <w:tag w:val="&lt;Member mnisId='4765' dodsId='148336'&gt;"/>
          <w:id w:val="-649199454"/>
          <w:placeholder>
            <w:docPart w:val="7F078B89A9A64CBABC7D4F8CB8312D24"/>
          </w:placeholder>
          <w:richText/>
        </w:sdtPr>
        <w:sdtContent>
          <w:r w:rsidRPr="00BF0851">
            <w:rPr>
              <w:rStyle w:val="PlaceholderText"/>
              <w:b/>
              <w:color w:val="auto"/>
            </w:rPr>
            <w:t>Wendy Chamberlain:</w:t>
          </w:r>
        </w:sdtContent>
      </w:sdt>
      <w:r w:rsidRPr="00BF0851">
        <w:t xml:space="preserve"> Yes, or indeed levelling up funding, which has come via DLUHC. </w:t>
      </w:r>
    </w:p>
    <w:p w:rsidR="00624817" w:rsidRPr="00BF0851" w:rsidP="00624817">
      <w:pPr>
        <w:pStyle w:val="Answer"/>
      </w:pPr>
      <w:sdt>
        <w:sdtPr>
          <w:rPr>
            <w:rStyle w:val="PlaceholderText"/>
            <w:b/>
            <w:i/>
            <w:iCs/>
            <w:color w:val="auto"/>
          </w:rPr>
          <w:alias w:val="Witness"/>
          <w:id w:val="-688446941"/>
          <w:placeholder>
            <w:docPart w:val="3027DF5BEB0144FD81AB416DB5E8B152"/>
          </w:placeholder>
          <w:richText/>
        </w:sdtPr>
        <w:sdtEndPr>
          <w:rPr>
            <w:rStyle w:val="PlaceholderText"/>
          </w:rPr>
        </w:sdtEndPr>
        <w:sdtContent>
          <w:r w:rsidRPr="00BF0851">
            <w:rPr>
              <w:rStyle w:val="PlaceholderText"/>
              <w:b/>
              <w:i/>
              <w:iCs/>
              <w:color w:val="auto"/>
            </w:rPr>
            <w:t>Philip Rycroft:</w:t>
          </w:r>
        </w:sdtContent>
      </w:sdt>
      <w:r w:rsidRPr="00BF0851">
        <w:rPr>
          <w:rStyle w:val="PlaceholderText"/>
          <w:b/>
          <w:color w:val="auto"/>
        </w:rPr>
        <w:t xml:space="preserve"> </w:t>
      </w:r>
      <w:r w:rsidRPr="00BF0851">
        <w:rPr>
          <w:rStyle w:val="PlaceholderText"/>
          <w:bCs/>
          <w:color w:val="auto"/>
        </w:rPr>
        <w:t>Exactly, yes. Y</w:t>
      </w:r>
      <w:r w:rsidRPr="00BF0851">
        <w:t>ou could encourage collaborative working to mutual benefit. Those offices remain an important part of our constitutional makeup. It is a bit asymmetrical,</w:t>
      </w:r>
      <w:r w:rsidRPr="00BF0851" w:rsidR="006B476E">
        <w:t xml:space="preserve"> of course,</w:t>
      </w:r>
      <w:r w:rsidRPr="00BF0851">
        <w:t xml:space="preserve"> but that is the nature of the United Kingdom.</w:t>
      </w:r>
    </w:p>
    <w:p w:rsidR="00624817" w:rsidRPr="00BF0851" w:rsidP="00624817">
      <w:pPr>
        <w:pStyle w:val="Question"/>
      </w:pPr>
      <w:sdt>
        <w:sdtPr>
          <w:alias w:val="Member"/>
          <w:tag w:val="&lt;Member mnisId='4765' dodsId='148336'&gt;"/>
          <w:id w:val="2099520009"/>
          <w:placeholder>
            <w:docPart w:val="5F6188CB3F674B6280C5C4CA1AF568FC"/>
          </w:placeholder>
          <w:richText/>
        </w:sdtPr>
        <w:sdtContent>
          <w:r w:rsidRPr="00BF0851">
            <w:rPr>
              <w:rStyle w:val="PlaceholderText"/>
              <w:b/>
              <w:color w:val="auto"/>
            </w:rPr>
            <w:t>Wendy Chamberlain:</w:t>
          </w:r>
        </w:sdtContent>
      </w:sdt>
      <w:r w:rsidRPr="00BF0851">
        <w:t xml:space="preserve"> Yes, absolutely. On that, I have a final cheeky question. Would a more federal approach make things easier?</w:t>
      </w:r>
    </w:p>
    <w:p w:rsidR="00624817" w:rsidRPr="00BF0851" w:rsidP="00624817">
      <w:pPr>
        <w:pStyle w:val="Answer"/>
      </w:pPr>
      <w:sdt>
        <w:sdtPr>
          <w:rPr>
            <w:i/>
            <w:iCs/>
          </w:rPr>
          <w:alias w:val="Witness"/>
          <w:id w:val="617724541"/>
          <w:placeholder>
            <w:docPart w:val="855C1C3FFE314737A07A872BDAC8DD24"/>
          </w:placeholder>
          <w:richText/>
        </w:sdtPr>
        <w:sdtContent>
          <w:r w:rsidRPr="00BF0851">
            <w:rPr>
              <w:rStyle w:val="PlaceholderText"/>
              <w:b/>
              <w:i/>
              <w:iCs/>
              <w:color w:val="auto"/>
            </w:rPr>
            <w:t>Philip Rycroft:</w:t>
          </w:r>
        </w:sdtContent>
      </w:sdt>
      <w:r w:rsidRPr="00BF0851">
        <w:t xml:space="preserve"> We looked at this very carefully in the Welsh constitutional commission context. In some respects, yes, it would</w:t>
      </w:r>
      <w:r w:rsidRPr="00BF0851" w:rsidR="006B476E">
        <w:t>,</w:t>
      </w:r>
      <w:r w:rsidRPr="00BF0851">
        <w:t xml:space="preserve"> because it would clarify the boundaries. Where you draw those boundaries would be up for negotiation.</w:t>
      </w:r>
    </w:p>
    <w:p w:rsidR="00624817" w:rsidRPr="00BF0851" w:rsidP="00624817">
      <w:pPr>
        <w:pStyle w:val="Answer"/>
      </w:pPr>
      <w:r w:rsidRPr="00BF0851">
        <w:t>One of the attractions of a federal option is that it would require the centre to change its mindset because you would have, in a sense, an equalisation of powers. At the moment, devolution is essentially granted from this place and it could, in theory, be taken back with a short Bill going through Parliament here. That sets the tone of the relationship.</w:t>
      </w:r>
    </w:p>
    <w:p w:rsidR="00624817" w:rsidRPr="00BF0851" w:rsidP="00624817">
      <w:pPr>
        <w:pStyle w:val="Question"/>
      </w:pPr>
      <w:sdt>
        <w:sdtPr>
          <w:alias w:val="Member"/>
          <w:tag w:val="&lt;Member mnisId='4765' dodsId='148336'&gt;"/>
          <w:id w:val="-519635685"/>
          <w:placeholder>
            <w:docPart w:val="56C4FC9FDF2545179D0A717357A7D253"/>
          </w:placeholder>
          <w:richText/>
        </w:sdtPr>
        <w:sdtContent>
          <w:r w:rsidRPr="00BF0851">
            <w:rPr>
              <w:rStyle w:val="PlaceholderText"/>
              <w:b/>
              <w:color w:val="auto"/>
            </w:rPr>
            <w:t>Wendy Chamberlain:</w:t>
          </w:r>
        </w:sdtContent>
      </w:sdt>
      <w:r w:rsidRPr="00BF0851">
        <w:t xml:space="preserve"> That is where the politics comes in because you are working on that basis of trust that the pen will not</w:t>
      </w:r>
      <w:r w:rsidRPr="00BF0851" w:rsidR="006B476E">
        <w:t>—</w:t>
      </w:r>
    </w:p>
    <w:p w:rsidR="00624817" w:rsidRPr="00BF0851" w:rsidP="00624817">
      <w:pPr>
        <w:pStyle w:val="Answer"/>
      </w:pPr>
      <w:sdt>
        <w:sdtPr>
          <w:rPr>
            <w:i/>
            <w:iCs/>
          </w:rPr>
          <w:alias w:val="Witness"/>
          <w:id w:val="919683152"/>
          <w:placeholder>
            <w:docPart w:val="18791F2B1AAC4D959AA97D973A14CB67"/>
          </w:placeholder>
          <w:richText/>
        </w:sdtPr>
        <w:sdtContent>
          <w:r w:rsidRPr="00BF0851">
            <w:rPr>
              <w:rStyle w:val="PlaceholderText"/>
              <w:b/>
              <w:i/>
              <w:iCs/>
              <w:color w:val="auto"/>
            </w:rPr>
            <w:t>Philip Rycroft:</w:t>
          </w:r>
        </w:sdtContent>
      </w:sdt>
      <w:r w:rsidRPr="00BF0851">
        <w:t xml:space="preserve"> Yes. One of the things that I have argued for in the way that intergovernmental relations is transacted, in the </w:t>
      </w:r>
      <w:r w:rsidRPr="00BF0851" w:rsidR="004B4565">
        <w:t>Civil Service</w:t>
      </w:r>
      <w:r w:rsidRPr="00BF0851">
        <w:t xml:space="preserve"> as well as subsequently, is that it has to be done on the basis of respect and parity of esteem. Federalism would push you into that space whether you like</w:t>
      </w:r>
      <w:r w:rsidRPr="00BF0851" w:rsidR="006B476E">
        <w:t>d</w:t>
      </w:r>
      <w:r w:rsidRPr="00BF0851">
        <w:t xml:space="preserve"> it or not. It would oblige Whitehall to change in a way that Whitehall has not really changed since devolution.</w:t>
      </w:r>
    </w:p>
    <w:p w:rsidR="00624817" w:rsidRPr="00BF0851" w:rsidP="00624817">
      <w:pPr>
        <w:pStyle w:val="Answer"/>
      </w:pPr>
      <w:r w:rsidRPr="00BF0851">
        <w:t>Is it going to happen? No, not least because of the problem of sorting out England. England is the other dog that never barks in these debates, certainly not loud enough, but that is not your remit.</w:t>
      </w:r>
    </w:p>
    <w:p w:rsidR="00624817" w:rsidRPr="00BF0851" w:rsidP="00624817">
      <w:pPr>
        <w:pStyle w:val="Question"/>
      </w:pPr>
      <w:sdt>
        <w:sdtPr>
          <w:alias w:val="Member"/>
          <w:tag w:val="&lt;Member mnisId='4295' dodsId='107295'&gt;"/>
          <w:id w:val="-876542764"/>
          <w:placeholder>
            <w:docPart w:val="8DDC8540A9814CB6B64215770DCF1ABB"/>
          </w:placeholder>
          <w:richText/>
        </w:sdtPr>
        <w:sdtContent>
          <w:r w:rsidRPr="00BF0851">
            <w:rPr>
              <w:b/>
            </w:rPr>
            <w:t>Chair:</w:t>
          </w:r>
        </w:sdtContent>
      </w:sdt>
      <w:r w:rsidRPr="00BF0851">
        <w:t xml:space="preserve"> I wanted to let you gentlemen leave by 4</w:t>
      </w:r>
      <w:r w:rsidRPr="00BF0851" w:rsidR="006B476E">
        <w:t xml:space="preserve"> pm</w:t>
      </w:r>
      <w:r w:rsidRPr="00BF0851">
        <w:t xml:space="preserve">, but it has been quite a fascinating session even though there are only three </w:t>
      </w:r>
      <w:r w:rsidR="003231EF">
        <w:t>Members</w:t>
      </w:r>
      <w:r w:rsidRPr="00BF0851">
        <w:t xml:space="preserve"> here. There are a couple of quick questions that I want to ask as part of the inquiry. I will ask one of each of you, if that is okay.</w:t>
      </w:r>
    </w:p>
    <w:p w:rsidR="00624817" w:rsidRPr="00BF0851" w:rsidP="00624817">
      <w:pPr>
        <w:pStyle w:val="QuestionCont"/>
      </w:pPr>
      <w:r w:rsidRPr="00BF0851">
        <w:t xml:space="preserve">Mr Rycroft, the UK Government have relocated some 2,000 officials to Scotland under its Places for Growth scheme. What effect might this have on the </w:t>
      </w:r>
      <w:r w:rsidRPr="00BF0851" w:rsidR="004B4565">
        <w:t>Civil Service</w:t>
      </w:r>
      <w:r w:rsidRPr="00BF0851">
        <w:t xml:space="preserve"> and the operation and co-operation between the two Governments?</w:t>
      </w:r>
    </w:p>
    <w:p w:rsidR="00624817" w:rsidRPr="00BF0851" w:rsidP="00624817">
      <w:pPr>
        <w:pStyle w:val="Answer"/>
      </w:pPr>
      <w:sdt>
        <w:sdtPr>
          <w:rPr>
            <w:i/>
            <w:iCs/>
          </w:rPr>
          <w:alias w:val="Witness"/>
          <w:id w:val="-1959785595"/>
          <w:placeholder>
            <w:docPart w:val="6DF3B5FDE1D542FAA56325F35D91BFEE"/>
          </w:placeholder>
          <w:richText/>
        </w:sdtPr>
        <w:sdtContent>
          <w:r w:rsidRPr="00BF0851">
            <w:rPr>
              <w:rStyle w:val="PlaceholderText"/>
              <w:b/>
              <w:i/>
              <w:iCs/>
              <w:color w:val="auto"/>
            </w:rPr>
            <w:t>Philip Rycroft:</w:t>
          </w:r>
        </w:sdtContent>
      </w:sdt>
      <w:r w:rsidRPr="00BF0851">
        <w:t xml:space="preserve"> It is a good question. There always have been a lot of civil servants working for UK Government Departments located in Scotland, with HMRC and the rest of it, ditto in Wales. That is a good thing because those jobs should not be based here. People tend to forget that a relatively small proportion of the </w:t>
      </w:r>
      <w:r w:rsidRPr="00BF0851" w:rsidR="004B4565">
        <w:t>Civil Service</w:t>
      </w:r>
      <w:r w:rsidRPr="00BF0851">
        <w:t xml:space="preserve"> overall works out of Whitehall.</w:t>
      </w:r>
    </w:p>
    <w:p w:rsidR="00624817" w:rsidRPr="00BF0851" w:rsidP="00624817">
      <w:pPr>
        <w:pStyle w:val="Answer"/>
      </w:pPr>
      <w:r w:rsidRPr="00BF0851">
        <w:t xml:space="preserve">The important thing about those jobs going to Scotland, Darlington, Swansea or wherever it be is that senior jobs go with them. There are lots of operational jobs. They are hugely important jobs. They keep the country functioning. To be meaningful, you have to move senior policy jobs out </w:t>
      </w:r>
      <w:r w:rsidRPr="00BF0851" w:rsidR="006B476E">
        <w:t xml:space="preserve">of </w:t>
      </w:r>
      <w:r w:rsidRPr="00BF0851">
        <w:t>Whitehall and allow people to develop career structures out of Whitehall, whether that is in the north-east, Scotland or elsewhere. That is where you will get the real benefits. Do not forget that those folk are then talking to their colleagues back down here and saying, “It is not like that in Cumbernauld”.</w:t>
      </w:r>
    </w:p>
    <w:p w:rsidR="00624817" w:rsidRPr="00BF0851" w:rsidP="00624817">
      <w:pPr>
        <w:pStyle w:val="Question"/>
      </w:pPr>
      <w:sdt>
        <w:sdtPr>
          <w:alias w:val="Member"/>
          <w:tag w:val="&lt;Member mnisId='4295' dodsId='107295'&gt;"/>
          <w:id w:val="-2001726337"/>
          <w:placeholder>
            <w:docPart w:val="4A014A017F714DDAAFBC6E9F10627B6D"/>
          </w:placeholder>
          <w:richText/>
        </w:sdtPr>
        <w:sdtContent>
          <w:r w:rsidRPr="00BF0851">
            <w:rPr>
              <w:b/>
            </w:rPr>
            <w:t>Chair:</w:t>
          </w:r>
        </w:sdtContent>
      </w:sdt>
      <w:r w:rsidRPr="00BF0851">
        <w:t xml:space="preserve"> That does seem to be happening. We visited Queen Elizabeth House recently. We were really impressed by the place. There were UK civil servants from all the Whitehall Departments. There did seem to be senior managers coming with them.</w:t>
      </w:r>
    </w:p>
    <w:p w:rsidR="00624817" w:rsidRPr="00BF0851" w:rsidP="00624817">
      <w:pPr>
        <w:pStyle w:val="Answer"/>
      </w:pPr>
      <w:sdt>
        <w:sdtPr>
          <w:rPr>
            <w:i/>
            <w:iCs/>
          </w:rPr>
          <w:alias w:val="Witness"/>
          <w:id w:val="636145778"/>
          <w:placeholder>
            <w:docPart w:val="241B8882BF144693B0BECA8EAC473035"/>
          </w:placeholder>
          <w:richText/>
        </w:sdtPr>
        <w:sdtContent>
          <w:r w:rsidRPr="00BF0851">
            <w:rPr>
              <w:rStyle w:val="PlaceholderText"/>
              <w:b/>
              <w:i/>
              <w:iCs/>
              <w:color w:val="auto"/>
            </w:rPr>
            <w:t>Philip Rycroft:</w:t>
          </w:r>
        </w:sdtContent>
      </w:sdt>
      <w:r w:rsidRPr="00BF0851">
        <w:t xml:space="preserve"> Yes, it is good that we have that building. When I was looking after the Scotland Office, it was tucked away in Melville Crescent. It was not a building that you could put many more folk into. Having that very visible presence and giving people the sense </w:t>
      </w:r>
      <w:r w:rsidRPr="00BF0851" w:rsidR="00417B1D">
        <w:t>that</w:t>
      </w:r>
      <w:r w:rsidRPr="00BF0851">
        <w:t>, “Okay, there is a career structure. I can work for the Treasury, the Department for Business, the Home Office or wh</w:t>
      </w:r>
      <w:r w:rsidRPr="00BF0851" w:rsidR="00417B1D">
        <w:t>at</w:t>
      </w:r>
      <w:r w:rsidRPr="00BF0851">
        <w:t>ever it may be and I can make my mark as a policy civil servant and see a track for my career”</w:t>
      </w:r>
      <w:r w:rsidRPr="00BF0851" w:rsidR="00417B1D">
        <w:t>,</w:t>
      </w:r>
      <w:r w:rsidRPr="00BF0851">
        <w:t xml:space="preserve"> is a very good thing.</w:t>
      </w:r>
    </w:p>
    <w:p w:rsidR="00624817" w:rsidRPr="00BF0851" w:rsidP="00624817">
      <w:pPr>
        <w:pStyle w:val="Question"/>
      </w:pPr>
      <w:sdt>
        <w:sdtPr>
          <w:alias w:val="Member"/>
          <w:tag w:val="&lt;Member mnisId='4295' dodsId='107295'&gt;"/>
          <w:id w:val="-1270703745"/>
          <w:placeholder>
            <w:docPart w:val="B752133F84D745B8AC80B40873ED83A4"/>
          </w:placeholder>
          <w:richText/>
        </w:sdtPr>
        <w:sdtContent>
          <w:r w:rsidRPr="00BF0851">
            <w:rPr>
              <w:b/>
            </w:rPr>
            <w:t>Chair:</w:t>
          </w:r>
        </w:sdtContent>
      </w:sdt>
      <w:r w:rsidRPr="00BF0851">
        <w:t xml:space="preserve"> Mr Parry, there are a number of policy areas that are now devolved and reserved, such as social security and incre</w:t>
      </w:r>
      <w:r w:rsidRPr="00BF0851" w:rsidR="00417B1D">
        <w:t>asingly</w:t>
      </w:r>
      <w:r w:rsidRPr="00BF0851">
        <w:t xml:space="preserve"> issues to do with transport. Is this a good thing for working together across the Parliaments? Is it a good thing for civil servants to be able to work with colleagues on areas of mutual interest?</w:t>
      </w:r>
    </w:p>
    <w:p w:rsidR="00624817" w:rsidRPr="00BF0851" w:rsidP="00624817">
      <w:pPr>
        <w:pStyle w:val="Answer"/>
      </w:pPr>
      <w:sdt>
        <w:sdtPr>
          <w:rPr>
            <w:i/>
            <w:iCs/>
          </w:rPr>
          <w:alias w:val="Witness"/>
          <w:id w:val="925684729"/>
          <w:placeholder>
            <w:docPart w:val="E1D53847E89943448006C1432E149A40"/>
          </w:placeholder>
          <w:richText/>
        </w:sdtPr>
        <w:sdtContent>
          <w:r w:rsidRPr="00BF0851">
            <w:rPr>
              <w:rStyle w:val="PlaceholderText"/>
              <w:b/>
              <w:i/>
              <w:iCs/>
              <w:color w:val="auto"/>
            </w:rPr>
            <w:t>Richard Parry:</w:t>
          </w:r>
        </w:sdtContent>
      </w:sdt>
      <w:r w:rsidRPr="00BF0851">
        <w:t xml:space="preserve"> You can end up with a situation in which you find it no easier to draw the boundary between what is devolved and what is reserved within each area. It is of great significance that the Scottish Government have now moved into the social security area in a big way after the Smith Commission because it is handing out lots of money</w:t>
      </w:r>
      <w:r w:rsidRPr="00BF0851" w:rsidR="00417B1D">
        <w:t>. This</w:t>
      </w:r>
      <w:r w:rsidRPr="00BF0851">
        <w:t xml:space="preserve"> adds to </w:t>
      </w:r>
      <w:r w:rsidRPr="00BF0851" w:rsidR="00417B1D">
        <w:t>it.</w:t>
      </w:r>
      <w:r w:rsidRPr="00BF0851">
        <w:t xml:space="preserve"> </w:t>
      </w:r>
    </w:p>
    <w:p w:rsidR="00624817" w:rsidRPr="00BF0851" w:rsidP="00624817">
      <w:pPr>
        <w:pStyle w:val="Answer"/>
      </w:pPr>
      <w:r w:rsidRPr="00BF0851">
        <w:t>Devolution worked quite well because it was not in the taxing and benefits area for a long time. It kept away from that. It could do many other things. It is now into income tax hugely and it is now into social security. Generally speaking, the operationalisation of this after Smith, after the Scotland Act 2016, has gone quite well given the issues involved.</w:t>
      </w:r>
    </w:p>
    <w:p w:rsidR="00624817" w:rsidRPr="00BF0851" w:rsidP="00624817">
      <w:pPr>
        <w:pStyle w:val="Question"/>
      </w:pPr>
      <w:sdt>
        <w:sdtPr>
          <w:alias w:val="Member"/>
          <w:tag w:val="&lt;Member mnisId='4295' dodsId='107295'&gt;"/>
          <w:id w:val="763725299"/>
          <w:placeholder>
            <w:docPart w:val="0902310DB84D43D18776DAAB44B44841"/>
          </w:placeholder>
          <w:richText/>
        </w:sdtPr>
        <w:sdtContent>
          <w:r w:rsidRPr="00BF0851">
            <w:rPr>
              <w:b/>
            </w:rPr>
            <w:t>Chair:</w:t>
          </w:r>
        </w:sdtContent>
      </w:sdt>
      <w:r w:rsidRPr="00BF0851">
        <w:t xml:space="preserve"> Did the officials help with the friction?</w:t>
      </w:r>
    </w:p>
    <w:p w:rsidR="00624817" w:rsidRPr="00BF0851" w:rsidP="00624817">
      <w:pPr>
        <w:pStyle w:val="Answer"/>
      </w:pPr>
      <w:sdt>
        <w:sdtPr>
          <w:rPr>
            <w:i/>
            <w:iCs/>
          </w:rPr>
          <w:alias w:val="Witness"/>
          <w:id w:val="1925528816"/>
          <w:placeholder>
            <w:docPart w:val="2F2B7C76FB6945088CB0D7BE6C1AE23A"/>
          </w:placeholder>
          <w:richText/>
        </w:sdtPr>
        <w:sdtContent>
          <w:r w:rsidRPr="00BF0851">
            <w:rPr>
              <w:rStyle w:val="PlaceholderText"/>
              <w:b/>
              <w:i/>
              <w:iCs/>
              <w:color w:val="auto"/>
            </w:rPr>
            <w:t>Philip Rycroft:</w:t>
          </w:r>
        </w:sdtContent>
      </w:sdt>
      <w:r w:rsidRPr="00BF0851">
        <w:t xml:space="preserve"> Completely, yes. They need to work together. HMRC is now serving as a single delivery agency for income tax working for two </w:t>
      </w:r>
      <w:r w:rsidRPr="00BF0851" w:rsidR="00417B1D">
        <w:t>A</w:t>
      </w:r>
      <w:r w:rsidRPr="00BF0851">
        <w:t>dministrations. That route has not been adopted with work and pensions</w:t>
      </w:r>
      <w:r w:rsidRPr="00BF0851" w:rsidR="00417B1D">
        <w:t xml:space="preserve"> because,</w:t>
      </w:r>
      <w:r w:rsidRPr="00BF0851">
        <w:t xml:space="preserve"> frankly</w:t>
      </w:r>
      <w:r w:rsidRPr="00BF0851" w:rsidR="00417B1D">
        <w:t>,</w:t>
      </w:r>
      <w:r w:rsidRPr="00BF0851">
        <w:t xml:space="preserve"> of the attitudes towards social security in Conservative Administrations. That made it quite simple for the Scottish Government to say, “No, we do not really want them to be doing it. We want to do it our way, and we will have a distinctive way of working on it”.</w:t>
      </w:r>
    </w:p>
    <w:p w:rsidR="00624817" w:rsidRPr="00BF0851" w:rsidP="00624817">
      <w:pPr>
        <w:pStyle w:val="Answer"/>
      </w:pPr>
      <w:r w:rsidRPr="00BF0851">
        <w:t>There are many issues there about the generosity of benefits. If you have a lot of benefit payments, it pre-empts everything else to a certain degree. It is an example of devolution at work. What happened after 2016 is under-researched. The irony of the 2014 referendum was that a regime with much more devolution, which everyone thought should have been put to a referendum, was not even put to a referendum but happened.</w:t>
      </w:r>
    </w:p>
    <w:p w:rsidR="00624817" w:rsidRPr="00BF0851" w:rsidP="00624817">
      <w:pPr>
        <w:pStyle w:val="Question"/>
      </w:pPr>
      <w:sdt>
        <w:sdtPr>
          <w:alias w:val="Member"/>
          <w:tag w:val="&lt;Member mnisId='4627' dodsId='64597'&gt;"/>
          <w:id w:val="-1361892895"/>
          <w:placeholder>
            <w:docPart w:val="DA52BBB9CAC24067A320BF86985877B7"/>
          </w:placeholder>
          <w:richText/>
        </w:sdtPr>
        <w:sdtContent>
          <w:r w:rsidRPr="00BF0851">
            <w:rPr>
              <w:rStyle w:val="PlaceholderText"/>
              <w:b/>
              <w:color w:val="auto"/>
            </w:rPr>
            <w:t>Douglas Ross:</w:t>
          </w:r>
        </w:sdtContent>
      </w:sdt>
      <w:r w:rsidRPr="00BF0851">
        <w:t xml:space="preserve"> Just very briefly, some of the issues that exist with Social Security Scotland still have to be resolved. It is not all plain sailing as a result of that. The Scottish Government had to hand some of these powers back because they were not equipped and ready to introduce them when they envisaged. Just for clarity, it has not all been plain sailing and as effective as people would have wanted, given that some of the powers had to be returned.</w:t>
      </w:r>
    </w:p>
    <w:p w:rsidR="00624817" w:rsidRPr="00BF0851" w:rsidP="00624817">
      <w:pPr>
        <w:pStyle w:val="Answer"/>
      </w:pPr>
      <w:sdt>
        <w:sdtPr>
          <w:rPr>
            <w:i/>
            <w:iCs/>
          </w:rPr>
          <w:alias w:val="Witness"/>
          <w:id w:val="1682617140"/>
          <w:placeholder>
            <w:docPart w:val="3759B63901E9479D8ED6E262E03535BF"/>
          </w:placeholder>
          <w:richText/>
        </w:sdtPr>
        <w:sdtContent>
          <w:r w:rsidRPr="00BF0851">
            <w:rPr>
              <w:rStyle w:val="PlaceholderText"/>
              <w:b/>
              <w:i/>
              <w:iCs/>
              <w:color w:val="auto"/>
            </w:rPr>
            <w:t>Richard Parry:</w:t>
          </w:r>
        </w:sdtContent>
      </w:sdt>
      <w:r w:rsidRPr="00BF0851">
        <w:t xml:space="preserve"> I absolutely agree that it did not go very smoothly. To anyone who had done any research on social security, it was clear that it was not going to be easy. It was going to be very difficult with so many benefits in Scotland being administered from England and requiring to be assessed personally. It was always going to be very difficult.</w:t>
      </w:r>
    </w:p>
    <w:p w:rsidR="00624817" w:rsidRPr="00BF0851" w:rsidP="00624817">
      <w:pPr>
        <w:pStyle w:val="Answer"/>
      </w:pPr>
      <w:r w:rsidRPr="00BF0851">
        <w:t xml:space="preserve">I see the fact that it seems to have been happening and it was not just totally unworkable as a reasonable achievement, but that is simply because anyone who </w:t>
      </w:r>
      <w:r w:rsidRPr="00BF0851" w:rsidR="0027043C">
        <w:t>has</w:t>
      </w:r>
      <w:r w:rsidRPr="00BF0851">
        <w:t xml:space="preserve"> ever looked at social security knows what a hard area it is. It would make sense to have a single agency, but that was not the route that was chosen. </w:t>
      </w:r>
    </w:p>
    <w:p w:rsidR="00624817" w:rsidRPr="00BF0851" w:rsidP="00624817">
      <w:pPr>
        <w:pStyle w:val="Answer"/>
      </w:pPr>
      <w:sdt>
        <w:sdtPr>
          <w:rPr>
            <w:i/>
            <w:iCs/>
          </w:rPr>
          <w:alias w:val="Witness"/>
          <w:id w:val="-1236935513"/>
          <w:placeholder>
            <w:docPart w:val="DD27387914804DF1B0689EE24A183F71"/>
          </w:placeholder>
          <w:richText/>
        </w:sdtPr>
        <w:sdtContent>
          <w:r w:rsidRPr="00BF0851">
            <w:rPr>
              <w:rStyle w:val="PlaceholderText"/>
              <w:b/>
              <w:i/>
              <w:iCs/>
              <w:color w:val="auto"/>
            </w:rPr>
            <w:t>Philip Rycroft:</w:t>
          </w:r>
        </w:sdtContent>
      </w:sdt>
      <w:r w:rsidRPr="00BF0851">
        <w:t xml:space="preserve"> We came under quite a lot of pressure in 2016 after the Scotland Act went through to get these things pushed out to Scotland very quickly. It has taken a lot longer and it has been a lot more expensive to establish these arrangements than anybody predicted at the time.</w:t>
      </w:r>
    </w:p>
    <w:p w:rsidR="00624817" w:rsidRPr="00BF0851" w:rsidP="00624817">
      <w:pPr>
        <w:pStyle w:val="Answer"/>
      </w:pPr>
      <w:r w:rsidRPr="00BF0851">
        <w:t>It is worth going back to the rationale for what went into that Act both on tax and welfare. In the view of the Government at the time, they were very clearly almost trying to complete the devolution settlement. You had a Parliament that had a very constrained tax-raising power. It did not have any welfare powers but was very critical of welfare policy at UK level. They were giving it the powers to raise money and spend on welfare, if that is what it wished to do, subject to persuading the people of Scotland to keep voting for it.</w:t>
      </w:r>
    </w:p>
    <w:p w:rsidR="00624817" w:rsidRPr="00BF0851" w:rsidP="00624817">
      <w:pPr>
        <w:pStyle w:val="Answer"/>
      </w:pPr>
      <w:r w:rsidRPr="00BF0851">
        <w:t xml:space="preserve">From that point of view, as Richard said, this is now beginning to percolate through into political consciousness. Do not forget that soon after those powers came in we had the big distraction of Brexit. As we are getting through that, the political debate in Scotland should be enriched by the fact that the Scottish Government can now levy taxes. I am a Scottish taxpayer. It taxes me more than I would be taxed if I were living south of the border. By the same token, it can deliver those greater welfare benefits to people in Scotland. </w:t>
      </w:r>
    </w:p>
    <w:p w:rsidR="00624817" w:rsidRPr="00BF0851" w:rsidP="00624817">
      <w:pPr>
        <w:pStyle w:val="Answer"/>
      </w:pPr>
      <w:r w:rsidRPr="00BF0851">
        <w:t>It is absolutely right that the devolved Government and devolved Parliament should be able to do that. From that point of view, credit should go to the Smith Commission, the Government and the Government of Scotland for putting those powers in place.</w:t>
      </w:r>
    </w:p>
    <w:p w:rsidR="00624817" w:rsidRPr="00613131" w:rsidP="00624817">
      <w:pPr>
        <w:pStyle w:val="Remark"/>
      </w:pPr>
      <w:sdt>
        <w:sdtPr>
          <w:alias w:val="Member"/>
          <w:tag w:val="&lt;Member mnisId='4295' dodsId='107295'&gt;"/>
          <w:id w:val="-1652588294"/>
          <w:placeholder>
            <w:docPart w:val="D323FE83F9614C6B84FA3E9E82A02FA1"/>
          </w:placeholder>
          <w:richText/>
        </w:sdtPr>
        <w:sdtContent>
          <w:r w:rsidRPr="00BF0851">
            <w:rPr>
              <w:b/>
            </w:rPr>
            <w:t>Chair:</w:t>
          </w:r>
        </w:sdtContent>
      </w:sdt>
      <w:r w:rsidRPr="00BF0851">
        <w:t xml:space="preserve"> On that note, thank you both ever so much for helping us out today. We have got this inquiry off to a flying start. There is certainly lots for us to digest as we go forward in this inquiry. If there is anything else that you feel you could usefully contribute, please get in touch with th</w:t>
      </w:r>
      <w:r w:rsidR="003231EF">
        <w:t>e</w:t>
      </w:r>
      <w:r w:rsidRPr="00BF0851">
        <w:t xml:space="preserve"> Committee. For this afternoon, thank you for attending this </w:t>
      </w:r>
      <w:r w:rsidR="003231EF">
        <w:t>sitting</w:t>
      </w:r>
      <w:r w:rsidRPr="00BF0851">
        <w:t>.</w:t>
      </w:r>
      <w:r w:rsidRPr="00277C87">
        <w:t xml:space="preserve"> </w:t>
      </w:r>
    </w:p>
    <w:p w:rsidR="00624817" w:rsidRPr="00613131" w:rsidP="00D14884">
      <w:pPr>
        <w:pStyle w:val="Answer"/>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D983A5D9DF74C4699C45E55F343644E"/>
      </w:placeholder>
      <w:richText/>
    </w:sdtPr>
    <w:sdtContent>
      <w:p w:rsidR="003736A1" w:rsidP="009277D8">
        <w:pPr>
          <w:pStyle w:val="Para"/>
          <w:rPr>
            <w:color w:val="808080"/>
          </w:rPr>
        </w:pPr>
        <w:r w:rsidRPr="00666E13">
          <w:rPr>
            <w:noProof/>
            <w:color w:val="808080"/>
            <w:lang w:eastAsia="en-GB"/>
          </w:rPr>
          <w:drawing>
            <wp:inline distT="0" distB="0" distL="0" distR="0">
              <wp:extent cx="3053715" cy="499110"/>
              <wp:effectExtent l="0" t="0" r="0" b="0"/>
              <wp:docPr id="35498856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9BAB38F8CD14258B9A1CED70D3E427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66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austin\Documents\Jobs\20.05.24\Hansard\1611231\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983A5D9DF74C4699C45E55F343644E"/>
        <w:category>
          <w:name w:val="General"/>
          <w:gallery w:val="placeholder"/>
        </w:category>
        <w:types>
          <w:type w:val="bbPlcHdr"/>
        </w:types>
        <w:behaviors>
          <w:behavior w:val="content"/>
        </w:behaviors>
        <w:guid w:val="{4C166E32-29EF-4058-9B79-480C5666050E}"/>
      </w:docPartPr>
      <w:docPartBody>
        <w:p w:rsidR="00F51FDA" w:rsidP="004C449C">
          <w:pPr>
            <w:pStyle w:val="4D983A5D9DF74C4699C45E55F343644E"/>
          </w:pPr>
          <w:r w:rsidRPr="000753FC">
            <w:rPr>
              <w:rStyle w:val="PlaceholderText"/>
            </w:rPr>
            <w:t>Click here to enter text.</w:t>
          </w:r>
        </w:p>
      </w:docPartBody>
    </w:docPart>
    <w:docPart>
      <w:docPartPr>
        <w:name w:val="150663DCB5884479BD0560BA37EC0C07"/>
        <w:category>
          <w:name w:val="General"/>
          <w:gallery w:val="placeholder"/>
        </w:category>
        <w:types>
          <w:type w:val="bbPlcHdr"/>
        </w:types>
        <w:behaviors>
          <w:behavior w:val="content"/>
        </w:behaviors>
        <w:guid w:val="{1D804E5B-FD78-42F4-811A-20E735989DD1}"/>
      </w:docPartPr>
      <w:docPartBody>
        <w:p w:rsidR="00B92BE2" w:rsidRPr="00613131" w:rsidP="00CE3FF7">
          <w:pPr>
            <w:pStyle w:val="TitlePanel"/>
          </w:pPr>
          <w:r w:rsidRPr="00613131">
            <w:t>Examination of witnesses</w:t>
          </w:r>
        </w:p>
        <w:p w:rsidR="00F51FDA" w:rsidP="004C449C">
          <w:pPr>
            <w:pStyle w:val="150663DCB5884479BD0560BA37EC0C07"/>
          </w:pPr>
          <w:r w:rsidRPr="00613131">
            <w:t xml:space="preserve"> Philip Rycroft and Richard Parry.</w:t>
          </w:r>
        </w:p>
      </w:docPartBody>
    </w:docPart>
    <w:docPart>
      <w:docPartPr>
        <w:name w:val="F9BAB38F8CD14258B9A1CED70D3E4275"/>
        <w:category>
          <w:name w:val="General"/>
          <w:gallery w:val="placeholder"/>
        </w:category>
        <w:types>
          <w:type w:val="bbPlcHdr"/>
        </w:types>
        <w:behaviors>
          <w:behavior w:val="content"/>
        </w:behaviors>
        <w:guid w:val="{089F2F1F-88AC-46AF-9272-4D5C053E4CA9}"/>
      </w:docPartPr>
      <w:docPartBody>
        <w:p w:rsidR="00F51FDA" w:rsidP="004C449C">
          <w:pPr>
            <w:pStyle w:val="F9BAB38F8CD14258B9A1CED70D3E427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ADFFBF-1969-4F3F-BE9F-519E41389311}"/>
      </w:docPartPr>
      <w:docPartBody>
        <w:p w:rsidR="0014733A">
          <w:r w:rsidRPr="00607A0B">
            <w:rPr>
              <w:rStyle w:val="PlaceholderText"/>
            </w:rPr>
            <w:t>Click or tap here to enter text.</w:t>
          </w:r>
        </w:p>
      </w:docPartBody>
    </w:docPart>
    <w:docPart>
      <w:docPartPr>
        <w:name w:val="D5959E0A657C4CBBB5A5D4766F5CA795"/>
        <w:category>
          <w:name w:val="General"/>
          <w:gallery w:val="placeholder"/>
        </w:category>
        <w:types>
          <w:type w:val="bbPlcHdr"/>
        </w:types>
        <w:behaviors>
          <w:behavior w:val="content"/>
        </w:behaviors>
        <w:guid w:val="{69801E08-0510-4ABB-B99B-D92E7C398B6D}"/>
      </w:docPartPr>
      <w:docPartBody>
        <w:p w:rsidR="00CE3FF7" w:rsidP="00B92BE2">
          <w:pPr>
            <w:pStyle w:val="D5959E0A657C4CBBB5A5D4766F5CA795"/>
          </w:pPr>
          <w:r w:rsidRPr="00607A0B">
            <w:rPr>
              <w:rStyle w:val="PlaceholderText"/>
            </w:rPr>
            <w:t>Click or tap here to enter text.</w:t>
          </w:r>
        </w:p>
      </w:docPartBody>
    </w:docPart>
    <w:docPart>
      <w:docPartPr>
        <w:name w:val="AEE88470F5914194BF1DED7DE64D77A5"/>
        <w:category>
          <w:name w:val="General"/>
          <w:gallery w:val="placeholder"/>
        </w:category>
        <w:types>
          <w:type w:val="bbPlcHdr"/>
        </w:types>
        <w:behaviors>
          <w:behavior w:val="content"/>
        </w:behaviors>
        <w:guid w:val="{64A92224-129F-4DA6-9407-1A47FF5D794B}"/>
      </w:docPartPr>
      <w:docPartBody>
        <w:p w:rsidR="00CE3FF7" w:rsidP="00B92BE2">
          <w:pPr>
            <w:pStyle w:val="AEE88470F5914194BF1DED7DE64D77A5"/>
          </w:pPr>
          <w:r w:rsidRPr="00607A0B">
            <w:rPr>
              <w:rStyle w:val="PlaceholderText"/>
            </w:rPr>
            <w:t>Click or tap here to enter text.</w:t>
          </w:r>
        </w:p>
      </w:docPartBody>
    </w:docPart>
    <w:docPart>
      <w:docPartPr>
        <w:name w:val="BE8B3ED210BB420ABF23293233FE6CA3"/>
        <w:category>
          <w:name w:val="General"/>
          <w:gallery w:val="placeholder"/>
        </w:category>
        <w:types>
          <w:type w:val="bbPlcHdr"/>
        </w:types>
        <w:behaviors>
          <w:behavior w:val="content"/>
        </w:behaviors>
        <w:guid w:val="{E8D50D6E-4337-4913-A642-0EF6009585C1}"/>
      </w:docPartPr>
      <w:docPartBody>
        <w:p w:rsidR="00CE3FF7" w:rsidP="00B92BE2">
          <w:pPr>
            <w:pStyle w:val="BE8B3ED210BB420ABF23293233FE6CA3"/>
          </w:pPr>
          <w:r w:rsidRPr="00C43D6B">
            <w:rPr>
              <w:rStyle w:val="PlaceholderText"/>
            </w:rPr>
            <w:t>Click or tap here to enter text.</w:t>
          </w:r>
        </w:p>
      </w:docPartBody>
    </w:docPart>
    <w:docPart>
      <w:docPartPr>
        <w:name w:val="E2229880FABE46E9B51D4DE8EE7519F2"/>
        <w:category>
          <w:name w:val="General"/>
          <w:gallery w:val="placeholder"/>
        </w:category>
        <w:types>
          <w:type w:val="bbPlcHdr"/>
        </w:types>
        <w:behaviors>
          <w:behavior w:val="content"/>
        </w:behaviors>
        <w:guid w:val="{D329740F-4CA9-48BF-846E-C538466E10AF}"/>
      </w:docPartPr>
      <w:docPartBody>
        <w:p w:rsidR="00CE3FF7" w:rsidP="00B92BE2">
          <w:pPr>
            <w:pStyle w:val="E2229880FABE46E9B51D4DE8EE7519F2"/>
          </w:pPr>
          <w:r w:rsidRPr="00607A0B">
            <w:rPr>
              <w:rStyle w:val="PlaceholderText"/>
            </w:rPr>
            <w:t>Click or tap here to enter text.</w:t>
          </w:r>
        </w:p>
      </w:docPartBody>
    </w:docPart>
    <w:docPart>
      <w:docPartPr>
        <w:name w:val="40351FFBF2F443BE851F1E9563283FB3"/>
        <w:category>
          <w:name w:val="General"/>
          <w:gallery w:val="placeholder"/>
        </w:category>
        <w:types>
          <w:type w:val="bbPlcHdr"/>
        </w:types>
        <w:behaviors>
          <w:behavior w:val="content"/>
        </w:behaviors>
        <w:guid w:val="{756FABE8-3A6A-4957-9A17-5A0B944B79A5}"/>
      </w:docPartPr>
      <w:docPartBody>
        <w:p w:rsidR="00CE3FF7" w:rsidP="00B92BE2">
          <w:pPr>
            <w:pStyle w:val="40351FFBF2F443BE851F1E9563283FB3"/>
          </w:pPr>
          <w:r w:rsidRPr="00607A0B">
            <w:rPr>
              <w:rStyle w:val="PlaceholderText"/>
            </w:rPr>
            <w:t>Click or tap here to enter text.</w:t>
          </w:r>
        </w:p>
      </w:docPartBody>
    </w:docPart>
    <w:docPart>
      <w:docPartPr>
        <w:name w:val="A31D9B55880C4924A9F1092F75F0D90C"/>
        <w:category>
          <w:name w:val="General"/>
          <w:gallery w:val="placeholder"/>
        </w:category>
        <w:types>
          <w:type w:val="bbPlcHdr"/>
        </w:types>
        <w:behaviors>
          <w:behavior w:val="content"/>
        </w:behaviors>
        <w:guid w:val="{5885D730-E494-4FA6-A3A7-0DE8E877C08D}"/>
      </w:docPartPr>
      <w:docPartBody>
        <w:p w:rsidR="00CE3FF7" w:rsidP="00B92BE2">
          <w:pPr>
            <w:pStyle w:val="A31D9B55880C4924A9F1092F75F0D90C"/>
          </w:pPr>
          <w:r w:rsidRPr="00607A0B">
            <w:rPr>
              <w:rStyle w:val="PlaceholderText"/>
            </w:rPr>
            <w:t>Click or tap here to enter text.</w:t>
          </w:r>
        </w:p>
      </w:docPartBody>
    </w:docPart>
    <w:docPart>
      <w:docPartPr>
        <w:name w:val="9316DFFABBA94E1EA657971CF7112F15"/>
        <w:category>
          <w:name w:val="General"/>
          <w:gallery w:val="placeholder"/>
        </w:category>
        <w:types>
          <w:type w:val="bbPlcHdr"/>
        </w:types>
        <w:behaviors>
          <w:behavior w:val="content"/>
        </w:behaviors>
        <w:guid w:val="{FADF8BDA-DDC8-4378-8D1A-50C3A8FCCC57}"/>
      </w:docPartPr>
      <w:docPartBody>
        <w:p w:rsidR="00CE3FF7" w:rsidP="00B92BE2">
          <w:pPr>
            <w:pStyle w:val="9316DFFABBA94E1EA657971CF7112F15"/>
          </w:pPr>
          <w:r w:rsidRPr="00607A0B">
            <w:rPr>
              <w:rStyle w:val="PlaceholderText"/>
            </w:rPr>
            <w:t>Click or tap here to enter text.</w:t>
          </w:r>
        </w:p>
      </w:docPartBody>
    </w:docPart>
    <w:docPart>
      <w:docPartPr>
        <w:name w:val="F13963DABD3B449795A779A0760568D7"/>
        <w:category>
          <w:name w:val="General"/>
          <w:gallery w:val="placeholder"/>
        </w:category>
        <w:types>
          <w:type w:val="bbPlcHdr"/>
        </w:types>
        <w:behaviors>
          <w:behavior w:val="content"/>
        </w:behaviors>
        <w:guid w:val="{1FFEA9E4-FB6A-4B79-89E8-967AEAE2865E}"/>
      </w:docPartPr>
      <w:docPartBody>
        <w:p w:rsidR="00CE3FF7" w:rsidP="00B92BE2">
          <w:pPr>
            <w:pStyle w:val="F13963DABD3B449795A779A0760568D7"/>
          </w:pPr>
          <w:r w:rsidRPr="00607A0B">
            <w:rPr>
              <w:rStyle w:val="PlaceholderText"/>
            </w:rPr>
            <w:t>Click or tap here to enter text.</w:t>
          </w:r>
        </w:p>
      </w:docPartBody>
    </w:docPart>
    <w:docPart>
      <w:docPartPr>
        <w:name w:val="B1CB7EB9DD514A9982DF52EC150CF4D9"/>
        <w:category>
          <w:name w:val="General"/>
          <w:gallery w:val="placeholder"/>
        </w:category>
        <w:types>
          <w:type w:val="bbPlcHdr"/>
        </w:types>
        <w:behaviors>
          <w:behavior w:val="content"/>
        </w:behaviors>
        <w:guid w:val="{EC6DE2EC-8257-4399-8AE2-6731AA8C1024}"/>
      </w:docPartPr>
      <w:docPartBody>
        <w:p w:rsidR="00CE3FF7" w:rsidP="00B92BE2">
          <w:pPr>
            <w:pStyle w:val="B1CB7EB9DD514A9982DF52EC150CF4D9"/>
          </w:pPr>
          <w:r w:rsidRPr="00607A0B">
            <w:rPr>
              <w:rStyle w:val="PlaceholderText"/>
            </w:rPr>
            <w:t>Click or tap here to enter text.</w:t>
          </w:r>
        </w:p>
      </w:docPartBody>
    </w:docPart>
    <w:docPart>
      <w:docPartPr>
        <w:name w:val="C08F0847D24946A58CF94234BCA42DA4"/>
        <w:category>
          <w:name w:val="General"/>
          <w:gallery w:val="placeholder"/>
        </w:category>
        <w:types>
          <w:type w:val="bbPlcHdr"/>
        </w:types>
        <w:behaviors>
          <w:behavior w:val="content"/>
        </w:behaviors>
        <w:guid w:val="{63969C52-7A0B-4FFD-B8ED-15AF37143DFA}"/>
      </w:docPartPr>
      <w:docPartBody>
        <w:p w:rsidR="00CE3FF7" w:rsidP="00B92BE2">
          <w:pPr>
            <w:pStyle w:val="C08F0847D24946A58CF94234BCA42DA4"/>
          </w:pPr>
          <w:r w:rsidRPr="00607A0B">
            <w:rPr>
              <w:rStyle w:val="PlaceholderText"/>
            </w:rPr>
            <w:t>Click or tap here to enter text.</w:t>
          </w:r>
        </w:p>
      </w:docPartBody>
    </w:docPart>
    <w:docPart>
      <w:docPartPr>
        <w:name w:val="C89BC58AA4694987B08F9DA28CAE9264"/>
        <w:category>
          <w:name w:val="General"/>
          <w:gallery w:val="placeholder"/>
        </w:category>
        <w:types>
          <w:type w:val="bbPlcHdr"/>
        </w:types>
        <w:behaviors>
          <w:behavior w:val="content"/>
        </w:behaviors>
        <w:guid w:val="{28D42EB8-274D-4A1A-8BE4-2A793E20EFA8}"/>
      </w:docPartPr>
      <w:docPartBody>
        <w:p w:rsidR="00CE3FF7" w:rsidP="00B92BE2">
          <w:pPr>
            <w:pStyle w:val="C89BC58AA4694987B08F9DA28CAE9264"/>
          </w:pPr>
          <w:r w:rsidRPr="00C43D6B">
            <w:rPr>
              <w:rStyle w:val="PlaceholderText"/>
            </w:rPr>
            <w:t>Click or tap here to enter text.</w:t>
          </w:r>
        </w:p>
      </w:docPartBody>
    </w:docPart>
    <w:docPart>
      <w:docPartPr>
        <w:name w:val="06AB621298DD49D385139503CA9A6EB2"/>
        <w:category>
          <w:name w:val="General"/>
          <w:gallery w:val="placeholder"/>
        </w:category>
        <w:types>
          <w:type w:val="bbPlcHdr"/>
        </w:types>
        <w:behaviors>
          <w:behavior w:val="content"/>
        </w:behaviors>
        <w:guid w:val="{B6E3982F-0AE9-4C8F-9377-8E90795DDDF3}"/>
      </w:docPartPr>
      <w:docPartBody>
        <w:p w:rsidR="00CE3FF7" w:rsidP="00B92BE2">
          <w:pPr>
            <w:pStyle w:val="06AB621298DD49D385139503CA9A6EB2"/>
          </w:pPr>
          <w:r w:rsidRPr="00607A0B">
            <w:rPr>
              <w:rStyle w:val="PlaceholderText"/>
            </w:rPr>
            <w:t>Click or tap here to enter text.</w:t>
          </w:r>
        </w:p>
      </w:docPartBody>
    </w:docPart>
    <w:docPart>
      <w:docPartPr>
        <w:name w:val="1EE464B3062B4DC09113EAEA063EE6F8"/>
        <w:category>
          <w:name w:val="General"/>
          <w:gallery w:val="placeholder"/>
        </w:category>
        <w:types>
          <w:type w:val="bbPlcHdr"/>
        </w:types>
        <w:behaviors>
          <w:behavior w:val="content"/>
        </w:behaviors>
        <w:guid w:val="{FA861D58-F04B-445C-8542-A8C6CEC93C06}"/>
      </w:docPartPr>
      <w:docPartBody>
        <w:p w:rsidR="00CE3FF7" w:rsidP="00B92BE2">
          <w:pPr>
            <w:pStyle w:val="1EE464B3062B4DC09113EAEA063EE6F8"/>
          </w:pPr>
          <w:r w:rsidRPr="00607A0B">
            <w:rPr>
              <w:rStyle w:val="PlaceholderText"/>
            </w:rPr>
            <w:t>Click or tap here to enter text.</w:t>
          </w:r>
        </w:p>
      </w:docPartBody>
    </w:docPart>
    <w:docPart>
      <w:docPartPr>
        <w:name w:val="4EF5510BDD5F4EFFADB18F6A7456E244"/>
        <w:category>
          <w:name w:val="General"/>
          <w:gallery w:val="placeholder"/>
        </w:category>
        <w:types>
          <w:type w:val="bbPlcHdr"/>
        </w:types>
        <w:behaviors>
          <w:behavior w:val="content"/>
        </w:behaviors>
        <w:guid w:val="{47C070F6-2C25-4B07-B5E5-E77F267F87DE}"/>
      </w:docPartPr>
      <w:docPartBody>
        <w:p w:rsidR="00CE3FF7" w:rsidP="00B92BE2">
          <w:pPr>
            <w:pStyle w:val="4EF5510BDD5F4EFFADB18F6A7456E244"/>
          </w:pPr>
          <w:r>
            <w:rPr>
              <w:rStyle w:val="PlaceholderText"/>
            </w:rPr>
            <w:t>Click or tap here to enter text.</w:t>
          </w:r>
        </w:p>
      </w:docPartBody>
    </w:docPart>
    <w:docPart>
      <w:docPartPr>
        <w:name w:val="C638BF97F21045BDA893176DB22E5D35"/>
        <w:category>
          <w:name w:val="General"/>
          <w:gallery w:val="placeholder"/>
        </w:category>
        <w:types>
          <w:type w:val="bbPlcHdr"/>
        </w:types>
        <w:behaviors>
          <w:behavior w:val="content"/>
        </w:behaviors>
        <w:guid w:val="{7B9D77E1-AF75-47E4-BAE2-9A6FE845F1EF}"/>
      </w:docPartPr>
      <w:docPartBody>
        <w:p w:rsidR="00CE3FF7" w:rsidP="00B92BE2">
          <w:pPr>
            <w:pStyle w:val="C638BF97F21045BDA893176DB22E5D35"/>
          </w:pPr>
          <w:r w:rsidRPr="00607A0B">
            <w:rPr>
              <w:rStyle w:val="PlaceholderText"/>
            </w:rPr>
            <w:t>Click or tap here to enter text.</w:t>
          </w:r>
        </w:p>
      </w:docPartBody>
    </w:docPart>
    <w:docPart>
      <w:docPartPr>
        <w:name w:val="CE8A4A9402704F9EB8F808FA8E62487F"/>
        <w:category>
          <w:name w:val="General"/>
          <w:gallery w:val="placeholder"/>
        </w:category>
        <w:types>
          <w:type w:val="bbPlcHdr"/>
        </w:types>
        <w:behaviors>
          <w:behavior w:val="content"/>
        </w:behaviors>
        <w:guid w:val="{30A7FB39-6D17-4A53-BA8B-FF6D1E44A264}"/>
      </w:docPartPr>
      <w:docPartBody>
        <w:p w:rsidR="00CE3FF7" w:rsidP="00B92BE2">
          <w:pPr>
            <w:pStyle w:val="CE8A4A9402704F9EB8F808FA8E62487F"/>
          </w:pPr>
          <w:r>
            <w:rPr>
              <w:rStyle w:val="PlaceholderText"/>
            </w:rPr>
            <w:t>Click or tap here to enter text.</w:t>
          </w:r>
        </w:p>
      </w:docPartBody>
    </w:docPart>
    <w:docPart>
      <w:docPartPr>
        <w:name w:val="47924C83913C48579CD6D2FA24D6BA9E"/>
        <w:category>
          <w:name w:val="General"/>
          <w:gallery w:val="placeholder"/>
        </w:category>
        <w:types>
          <w:type w:val="bbPlcHdr"/>
        </w:types>
        <w:behaviors>
          <w:behavior w:val="content"/>
        </w:behaviors>
        <w:guid w:val="{1170B6D1-955E-44F8-B6E4-B0DE3F51BD27}"/>
      </w:docPartPr>
      <w:docPartBody>
        <w:p w:rsidR="00CE3FF7" w:rsidP="00B92BE2">
          <w:pPr>
            <w:pStyle w:val="47924C83913C48579CD6D2FA24D6BA9E"/>
          </w:pPr>
          <w:r w:rsidRPr="00607A0B">
            <w:rPr>
              <w:rStyle w:val="PlaceholderText"/>
            </w:rPr>
            <w:t>Click or tap here to enter text.</w:t>
          </w:r>
        </w:p>
      </w:docPartBody>
    </w:docPart>
    <w:docPart>
      <w:docPartPr>
        <w:name w:val="7B1020B396F8449BAD944E7B588DFD5A"/>
        <w:category>
          <w:name w:val="General"/>
          <w:gallery w:val="placeholder"/>
        </w:category>
        <w:types>
          <w:type w:val="bbPlcHdr"/>
        </w:types>
        <w:behaviors>
          <w:behavior w:val="content"/>
        </w:behaviors>
        <w:guid w:val="{2C95D0E0-D7C9-408D-A9B0-5A378078EF85}"/>
      </w:docPartPr>
      <w:docPartBody>
        <w:p w:rsidR="00CE3FF7" w:rsidP="00B92BE2">
          <w:pPr>
            <w:pStyle w:val="7B1020B396F8449BAD944E7B588DFD5A"/>
          </w:pPr>
          <w:r>
            <w:rPr>
              <w:rStyle w:val="PlaceholderText"/>
            </w:rPr>
            <w:t>Click or tap here to enter text.</w:t>
          </w:r>
        </w:p>
      </w:docPartBody>
    </w:docPart>
    <w:docPart>
      <w:docPartPr>
        <w:name w:val="EE1CC3874DC34B14863B1FE17D8DFA2B"/>
        <w:category>
          <w:name w:val="General"/>
          <w:gallery w:val="placeholder"/>
        </w:category>
        <w:types>
          <w:type w:val="bbPlcHdr"/>
        </w:types>
        <w:behaviors>
          <w:behavior w:val="content"/>
        </w:behaviors>
        <w:guid w:val="{97E9ED44-86A9-4078-99FC-E87BE8D637C1}"/>
      </w:docPartPr>
      <w:docPartBody>
        <w:p w:rsidR="00CE3FF7" w:rsidP="00B92BE2">
          <w:pPr>
            <w:pStyle w:val="EE1CC3874DC34B14863B1FE17D8DFA2B"/>
          </w:pPr>
          <w:r w:rsidRPr="00607A0B">
            <w:rPr>
              <w:rStyle w:val="PlaceholderText"/>
            </w:rPr>
            <w:t>Click or tap here to enter text.</w:t>
          </w:r>
        </w:p>
      </w:docPartBody>
    </w:docPart>
    <w:docPart>
      <w:docPartPr>
        <w:name w:val="C8926C43A3BD496B901FA68C7858D953"/>
        <w:category>
          <w:name w:val="General"/>
          <w:gallery w:val="placeholder"/>
        </w:category>
        <w:types>
          <w:type w:val="bbPlcHdr"/>
        </w:types>
        <w:behaviors>
          <w:behavior w:val="content"/>
        </w:behaviors>
        <w:guid w:val="{469B7BB9-9A46-4906-8B44-4B2F84C9B0DF}"/>
      </w:docPartPr>
      <w:docPartBody>
        <w:p w:rsidR="00CE3FF7" w:rsidP="00B92BE2">
          <w:pPr>
            <w:pStyle w:val="C8926C43A3BD496B901FA68C7858D953"/>
          </w:pPr>
          <w:r>
            <w:rPr>
              <w:rStyle w:val="PlaceholderText"/>
            </w:rPr>
            <w:t>Click or tap here to enter text.</w:t>
          </w:r>
        </w:p>
      </w:docPartBody>
    </w:docPart>
    <w:docPart>
      <w:docPartPr>
        <w:name w:val="35493E4DF516491CA4AF6ED196AAAB04"/>
        <w:category>
          <w:name w:val="General"/>
          <w:gallery w:val="placeholder"/>
        </w:category>
        <w:types>
          <w:type w:val="bbPlcHdr"/>
        </w:types>
        <w:behaviors>
          <w:behavior w:val="content"/>
        </w:behaviors>
        <w:guid w:val="{CF5964FE-70F2-476F-ADB0-C85B1F43126D}"/>
      </w:docPartPr>
      <w:docPartBody>
        <w:p w:rsidR="00CE3FF7" w:rsidP="00B92BE2">
          <w:pPr>
            <w:pStyle w:val="35493E4DF516491CA4AF6ED196AAAB04"/>
          </w:pPr>
          <w:r w:rsidRPr="00607A0B">
            <w:rPr>
              <w:rStyle w:val="PlaceholderText"/>
            </w:rPr>
            <w:t>Click or tap here to enter text.</w:t>
          </w:r>
        </w:p>
      </w:docPartBody>
    </w:docPart>
    <w:docPart>
      <w:docPartPr>
        <w:name w:val="BC8704324BF6459DBD9597337C509369"/>
        <w:category>
          <w:name w:val="General"/>
          <w:gallery w:val="placeholder"/>
        </w:category>
        <w:types>
          <w:type w:val="bbPlcHdr"/>
        </w:types>
        <w:behaviors>
          <w:behavior w:val="content"/>
        </w:behaviors>
        <w:guid w:val="{FA5B86B1-C623-4F74-92B6-9181FC4C1CFC}"/>
      </w:docPartPr>
      <w:docPartBody>
        <w:p w:rsidR="00CE3FF7" w:rsidP="00B92BE2">
          <w:pPr>
            <w:pStyle w:val="BC8704324BF6459DBD9597337C509369"/>
          </w:pPr>
          <w:r>
            <w:rPr>
              <w:rStyle w:val="PlaceholderText"/>
            </w:rPr>
            <w:t>Click or tap here to enter text.</w:t>
          </w:r>
        </w:p>
      </w:docPartBody>
    </w:docPart>
    <w:docPart>
      <w:docPartPr>
        <w:name w:val="F017A7AF3DE64BC28E5BD4123B387057"/>
        <w:category>
          <w:name w:val="General"/>
          <w:gallery w:val="placeholder"/>
        </w:category>
        <w:types>
          <w:type w:val="bbPlcHdr"/>
        </w:types>
        <w:behaviors>
          <w:behavior w:val="content"/>
        </w:behaviors>
        <w:guid w:val="{C0C427C7-D31D-4972-85E7-B276F442B4C1}"/>
      </w:docPartPr>
      <w:docPartBody>
        <w:p w:rsidR="00CE3FF7" w:rsidP="00B92BE2">
          <w:pPr>
            <w:pStyle w:val="F017A7AF3DE64BC28E5BD4123B387057"/>
          </w:pPr>
          <w:r w:rsidRPr="00607A0B">
            <w:rPr>
              <w:rStyle w:val="PlaceholderText"/>
            </w:rPr>
            <w:t>Click or tap here to enter text.</w:t>
          </w:r>
        </w:p>
      </w:docPartBody>
    </w:docPart>
    <w:docPart>
      <w:docPartPr>
        <w:name w:val="865F64D0A2414DB3A7919EB717EB68D8"/>
        <w:category>
          <w:name w:val="General"/>
          <w:gallery w:val="placeholder"/>
        </w:category>
        <w:types>
          <w:type w:val="bbPlcHdr"/>
        </w:types>
        <w:behaviors>
          <w:behavior w:val="content"/>
        </w:behaviors>
        <w:guid w:val="{B9F15512-FCF9-46CE-9E3C-AF846DD22522}"/>
      </w:docPartPr>
      <w:docPartBody>
        <w:p w:rsidR="00CE3FF7" w:rsidP="00B92BE2">
          <w:pPr>
            <w:pStyle w:val="865F64D0A2414DB3A7919EB717EB68D8"/>
          </w:pPr>
          <w:r>
            <w:rPr>
              <w:rStyle w:val="PlaceholderText"/>
            </w:rPr>
            <w:t>Click or tap here to enter text.</w:t>
          </w:r>
        </w:p>
      </w:docPartBody>
    </w:docPart>
    <w:docPart>
      <w:docPartPr>
        <w:name w:val="2008B1C0A37640D0BB946B47FC11DBE3"/>
        <w:category>
          <w:name w:val="General"/>
          <w:gallery w:val="placeholder"/>
        </w:category>
        <w:types>
          <w:type w:val="bbPlcHdr"/>
        </w:types>
        <w:behaviors>
          <w:behavior w:val="content"/>
        </w:behaviors>
        <w:guid w:val="{0C4F4D21-93D1-4C35-8244-A8218E69BBC2}"/>
      </w:docPartPr>
      <w:docPartBody>
        <w:p w:rsidR="00CE3FF7" w:rsidP="00B92BE2">
          <w:pPr>
            <w:pStyle w:val="2008B1C0A37640D0BB946B47FC11DBE3"/>
          </w:pPr>
          <w:r w:rsidRPr="00607A0B">
            <w:rPr>
              <w:rStyle w:val="PlaceholderText"/>
            </w:rPr>
            <w:t>Click or tap here to enter text.</w:t>
          </w:r>
        </w:p>
      </w:docPartBody>
    </w:docPart>
    <w:docPart>
      <w:docPartPr>
        <w:name w:val="973F0C65B30C4EAE89EA7A7D45527AC8"/>
        <w:category>
          <w:name w:val="General"/>
          <w:gallery w:val="placeholder"/>
        </w:category>
        <w:types>
          <w:type w:val="bbPlcHdr"/>
        </w:types>
        <w:behaviors>
          <w:behavior w:val="content"/>
        </w:behaviors>
        <w:guid w:val="{D353411A-F6B5-4F68-9D33-955E9F50DC75}"/>
      </w:docPartPr>
      <w:docPartBody>
        <w:p w:rsidR="00CE3FF7" w:rsidP="00B92BE2">
          <w:pPr>
            <w:pStyle w:val="973F0C65B30C4EAE89EA7A7D45527AC8"/>
          </w:pPr>
          <w:r>
            <w:rPr>
              <w:rStyle w:val="PlaceholderText"/>
            </w:rPr>
            <w:t>Click or tap here to enter text.</w:t>
          </w:r>
        </w:p>
      </w:docPartBody>
    </w:docPart>
    <w:docPart>
      <w:docPartPr>
        <w:name w:val="2D9BDA201C9241E1869779E37BEA957E"/>
        <w:category>
          <w:name w:val="General"/>
          <w:gallery w:val="placeholder"/>
        </w:category>
        <w:types>
          <w:type w:val="bbPlcHdr"/>
        </w:types>
        <w:behaviors>
          <w:behavior w:val="content"/>
        </w:behaviors>
        <w:guid w:val="{42F229D9-29D1-4F75-A0EB-30F1D4E6A94C}"/>
      </w:docPartPr>
      <w:docPartBody>
        <w:p w:rsidR="00CE3FF7" w:rsidP="00B92BE2">
          <w:pPr>
            <w:pStyle w:val="2D9BDA201C9241E1869779E37BEA957E"/>
          </w:pPr>
          <w:r w:rsidRPr="00607A0B">
            <w:rPr>
              <w:rStyle w:val="PlaceholderText"/>
            </w:rPr>
            <w:t>Click or tap here to enter text.</w:t>
          </w:r>
        </w:p>
      </w:docPartBody>
    </w:docPart>
    <w:docPart>
      <w:docPartPr>
        <w:name w:val="50ED0C78A72C40A8B53A6388C625BA91"/>
        <w:category>
          <w:name w:val="General"/>
          <w:gallery w:val="placeholder"/>
        </w:category>
        <w:types>
          <w:type w:val="bbPlcHdr"/>
        </w:types>
        <w:behaviors>
          <w:behavior w:val="content"/>
        </w:behaviors>
        <w:guid w:val="{A8A50BE6-A56C-4341-9B4B-7846505A4BE1}"/>
      </w:docPartPr>
      <w:docPartBody>
        <w:p w:rsidR="00CE3FF7" w:rsidP="00B92BE2">
          <w:pPr>
            <w:pStyle w:val="50ED0C78A72C40A8B53A6388C625BA91"/>
          </w:pPr>
          <w:r w:rsidRPr="00607A0B">
            <w:rPr>
              <w:rStyle w:val="PlaceholderText"/>
            </w:rPr>
            <w:t>Click or tap here to enter text.</w:t>
          </w:r>
        </w:p>
      </w:docPartBody>
    </w:docPart>
    <w:docPart>
      <w:docPartPr>
        <w:name w:val="004FA256E73845A5A03DBE5F43D528F6"/>
        <w:category>
          <w:name w:val="General"/>
          <w:gallery w:val="placeholder"/>
        </w:category>
        <w:types>
          <w:type w:val="bbPlcHdr"/>
        </w:types>
        <w:behaviors>
          <w:behavior w:val="content"/>
        </w:behaviors>
        <w:guid w:val="{AAD11162-0368-4534-915F-394BF83F70F6}"/>
      </w:docPartPr>
      <w:docPartBody>
        <w:p w:rsidR="00CE3FF7" w:rsidP="00B92BE2">
          <w:pPr>
            <w:pStyle w:val="004FA256E73845A5A03DBE5F43D528F6"/>
          </w:pPr>
          <w:r>
            <w:rPr>
              <w:rStyle w:val="PlaceholderText"/>
            </w:rPr>
            <w:t>Click or tap here to enter text.</w:t>
          </w:r>
        </w:p>
      </w:docPartBody>
    </w:docPart>
    <w:docPart>
      <w:docPartPr>
        <w:name w:val="C9A82FA8A2164D9FA4CA1A5DEB394BB5"/>
        <w:category>
          <w:name w:val="General"/>
          <w:gallery w:val="placeholder"/>
        </w:category>
        <w:types>
          <w:type w:val="bbPlcHdr"/>
        </w:types>
        <w:behaviors>
          <w:behavior w:val="content"/>
        </w:behaviors>
        <w:guid w:val="{671B54D7-6425-45F8-9F3D-5A5E375363C3}"/>
      </w:docPartPr>
      <w:docPartBody>
        <w:p w:rsidR="00CE3FF7" w:rsidP="00B92BE2">
          <w:pPr>
            <w:pStyle w:val="C9A82FA8A2164D9FA4CA1A5DEB394BB5"/>
          </w:pPr>
          <w:r w:rsidRPr="00607A0B">
            <w:rPr>
              <w:rStyle w:val="PlaceholderText"/>
            </w:rPr>
            <w:t>Click or tap here to enter text.</w:t>
          </w:r>
        </w:p>
      </w:docPartBody>
    </w:docPart>
    <w:docPart>
      <w:docPartPr>
        <w:name w:val="8E37FCF4F32A404D951640FFDD7C19E7"/>
        <w:category>
          <w:name w:val="General"/>
          <w:gallery w:val="placeholder"/>
        </w:category>
        <w:types>
          <w:type w:val="bbPlcHdr"/>
        </w:types>
        <w:behaviors>
          <w:behavior w:val="content"/>
        </w:behaviors>
        <w:guid w:val="{5FBC3694-2C22-4D09-8713-7DD0A056D961}"/>
      </w:docPartPr>
      <w:docPartBody>
        <w:p w:rsidR="00CE3FF7" w:rsidP="00B92BE2">
          <w:pPr>
            <w:pStyle w:val="8E37FCF4F32A404D951640FFDD7C19E7"/>
          </w:pPr>
          <w:r>
            <w:rPr>
              <w:rStyle w:val="PlaceholderText"/>
            </w:rPr>
            <w:t>Click or tap here to enter text.</w:t>
          </w:r>
        </w:p>
      </w:docPartBody>
    </w:docPart>
    <w:docPart>
      <w:docPartPr>
        <w:name w:val="27A3244D96B04096A4D4C5354F2A4D2B"/>
        <w:category>
          <w:name w:val="General"/>
          <w:gallery w:val="placeholder"/>
        </w:category>
        <w:types>
          <w:type w:val="bbPlcHdr"/>
        </w:types>
        <w:behaviors>
          <w:behavior w:val="content"/>
        </w:behaviors>
        <w:guid w:val="{77A20CBA-8B06-4E83-8DB2-7C55B6862D39}"/>
      </w:docPartPr>
      <w:docPartBody>
        <w:p w:rsidR="00CE3FF7" w:rsidP="00B92BE2">
          <w:pPr>
            <w:pStyle w:val="27A3244D96B04096A4D4C5354F2A4D2B"/>
          </w:pPr>
          <w:r w:rsidRPr="00607A0B">
            <w:rPr>
              <w:rStyle w:val="PlaceholderText"/>
            </w:rPr>
            <w:t>Click or tap here to enter text.</w:t>
          </w:r>
        </w:p>
      </w:docPartBody>
    </w:docPart>
    <w:docPart>
      <w:docPartPr>
        <w:name w:val="BB0CFB65F7C5497295F50D65A23115F2"/>
        <w:category>
          <w:name w:val="General"/>
          <w:gallery w:val="placeholder"/>
        </w:category>
        <w:types>
          <w:type w:val="bbPlcHdr"/>
        </w:types>
        <w:behaviors>
          <w:behavior w:val="content"/>
        </w:behaviors>
        <w:guid w:val="{F0F9A9EC-AD07-4BB0-B5EC-8527AC6ACA74}"/>
      </w:docPartPr>
      <w:docPartBody>
        <w:p w:rsidR="00CE3FF7" w:rsidP="00B92BE2">
          <w:pPr>
            <w:pStyle w:val="BB0CFB65F7C5497295F50D65A23115F2"/>
          </w:pPr>
          <w:r w:rsidRPr="00C43D6B">
            <w:rPr>
              <w:rStyle w:val="PlaceholderText"/>
            </w:rPr>
            <w:t>Click or tap here to enter text.</w:t>
          </w:r>
        </w:p>
      </w:docPartBody>
    </w:docPart>
    <w:docPart>
      <w:docPartPr>
        <w:name w:val="279AF13BA5874759B6049FD0B8DEB188"/>
        <w:category>
          <w:name w:val="General"/>
          <w:gallery w:val="placeholder"/>
        </w:category>
        <w:types>
          <w:type w:val="bbPlcHdr"/>
        </w:types>
        <w:behaviors>
          <w:behavior w:val="content"/>
        </w:behaviors>
        <w:guid w:val="{DD81C0CC-762B-4F4F-A6CB-98A38B739C9B}"/>
      </w:docPartPr>
      <w:docPartBody>
        <w:p w:rsidR="00CE3FF7" w:rsidP="00B92BE2">
          <w:pPr>
            <w:pStyle w:val="279AF13BA5874759B6049FD0B8DEB188"/>
          </w:pPr>
          <w:r w:rsidRPr="00607A0B">
            <w:rPr>
              <w:rStyle w:val="PlaceholderText"/>
            </w:rPr>
            <w:t>Click or tap here to enter text.</w:t>
          </w:r>
        </w:p>
      </w:docPartBody>
    </w:docPart>
    <w:docPart>
      <w:docPartPr>
        <w:name w:val="D409E216DE8B4353AAA9A9A986AF0F83"/>
        <w:category>
          <w:name w:val="General"/>
          <w:gallery w:val="placeholder"/>
        </w:category>
        <w:types>
          <w:type w:val="bbPlcHdr"/>
        </w:types>
        <w:behaviors>
          <w:behavior w:val="content"/>
        </w:behaviors>
        <w:guid w:val="{E62A382E-56E9-4CCA-87F4-4D9AD38A5EA1}"/>
      </w:docPartPr>
      <w:docPartBody>
        <w:p w:rsidR="00CE3FF7" w:rsidP="00B92BE2">
          <w:pPr>
            <w:pStyle w:val="D409E216DE8B4353AAA9A9A986AF0F83"/>
          </w:pPr>
          <w:r w:rsidRPr="00C43D6B">
            <w:rPr>
              <w:rStyle w:val="PlaceholderText"/>
            </w:rPr>
            <w:t>Click or tap here to enter text.</w:t>
          </w:r>
        </w:p>
      </w:docPartBody>
    </w:docPart>
    <w:docPart>
      <w:docPartPr>
        <w:name w:val="DF12C634ED1748EA9C1387178E0A3750"/>
        <w:category>
          <w:name w:val="General"/>
          <w:gallery w:val="placeholder"/>
        </w:category>
        <w:types>
          <w:type w:val="bbPlcHdr"/>
        </w:types>
        <w:behaviors>
          <w:behavior w:val="content"/>
        </w:behaviors>
        <w:guid w:val="{31AC3889-D1D5-43AA-A86D-93DBD4BB1A8D}"/>
      </w:docPartPr>
      <w:docPartBody>
        <w:p w:rsidR="00CE3FF7" w:rsidP="00B92BE2">
          <w:pPr>
            <w:pStyle w:val="DF12C634ED1748EA9C1387178E0A3750"/>
          </w:pPr>
          <w:r w:rsidRPr="00607A0B">
            <w:rPr>
              <w:rStyle w:val="PlaceholderText"/>
            </w:rPr>
            <w:t>Click or tap here to enter text.</w:t>
          </w:r>
        </w:p>
      </w:docPartBody>
    </w:docPart>
    <w:docPart>
      <w:docPartPr>
        <w:name w:val="FB14D2236992462B9535C62136DE3780"/>
        <w:category>
          <w:name w:val="General"/>
          <w:gallery w:val="placeholder"/>
        </w:category>
        <w:types>
          <w:type w:val="bbPlcHdr"/>
        </w:types>
        <w:behaviors>
          <w:behavior w:val="content"/>
        </w:behaviors>
        <w:guid w:val="{727212C9-2A95-4E94-B9B1-A661C47BCBA0}"/>
      </w:docPartPr>
      <w:docPartBody>
        <w:p w:rsidR="00CE3FF7" w:rsidP="00B92BE2">
          <w:pPr>
            <w:pStyle w:val="FB14D2236992462B9535C62136DE3780"/>
          </w:pPr>
          <w:r w:rsidRPr="00C43D6B">
            <w:rPr>
              <w:rStyle w:val="PlaceholderText"/>
            </w:rPr>
            <w:t>Click or tap here to enter text.</w:t>
          </w:r>
        </w:p>
      </w:docPartBody>
    </w:docPart>
    <w:docPart>
      <w:docPartPr>
        <w:name w:val="4CDEA855DCCF4D6493FED8F56E8F012E"/>
        <w:category>
          <w:name w:val="General"/>
          <w:gallery w:val="placeholder"/>
        </w:category>
        <w:types>
          <w:type w:val="bbPlcHdr"/>
        </w:types>
        <w:behaviors>
          <w:behavior w:val="content"/>
        </w:behaviors>
        <w:guid w:val="{D80A8732-A920-4752-9760-020D0B2E4FAD}"/>
      </w:docPartPr>
      <w:docPartBody>
        <w:p w:rsidR="00CE3FF7" w:rsidP="00B92BE2">
          <w:pPr>
            <w:pStyle w:val="4CDEA855DCCF4D6493FED8F56E8F012E"/>
          </w:pPr>
          <w:r w:rsidRPr="00607A0B">
            <w:rPr>
              <w:rStyle w:val="PlaceholderText"/>
            </w:rPr>
            <w:t>Click or tap here to enter text.</w:t>
          </w:r>
        </w:p>
      </w:docPartBody>
    </w:docPart>
    <w:docPart>
      <w:docPartPr>
        <w:name w:val="EEC69A8E71394C38B36C9F28C3441ACE"/>
        <w:category>
          <w:name w:val="General"/>
          <w:gallery w:val="placeholder"/>
        </w:category>
        <w:types>
          <w:type w:val="bbPlcHdr"/>
        </w:types>
        <w:behaviors>
          <w:behavior w:val="content"/>
        </w:behaviors>
        <w:guid w:val="{81C3F924-E0A9-4EEF-B42E-37C2FDFC6723}"/>
      </w:docPartPr>
      <w:docPartBody>
        <w:p w:rsidR="00CE3FF7" w:rsidP="00B92BE2">
          <w:pPr>
            <w:pStyle w:val="EEC69A8E71394C38B36C9F28C3441ACE"/>
          </w:pPr>
          <w:r w:rsidRPr="00607A0B">
            <w:rPr>
              <w:rStyle w:val="PlaceholderText"/>
            </w:rPr>
            <w:t>Click or tap here to enter text.</w:t>
          </w:r>
        </w:p>
      </w:docPartBody>
    </w:docPart>
    <w:docPart>
      <w:docPartPr>
        <w:name w:val="ECA3882334A040428615C5778FF3D607"/>
        <w:category>
          <w:name w:val="General"/>
          <w:gallery w:val="placeholder"/>
        </w:category>
        <w:types>
          <w:type w:val="bbPlcHdr"/>
        </w:types>
        <w:behaviors>
          <w:behavior w:val="content"/>
        </w:behaviors>
        <w:guid w:val="{7684B671-CFC2-4C42-B5B0-E0A5B7E24BC8}"/>
      </w:docPartPr>
      <w:docPartBody>
        <w:p w:rsidR="00CE3FF7" w:rsidP="00B92BE2">
          <w:pPr>
            <w:pStyle w:val="ECA3882334A040428615C5778FF3D607"/>
          </w:pPr>
          <w:r w:rsidRPr="00607A0B">
            <w:rPr>
              <w:rStyle w:val="PlaceholderText"/>
            </w:rPr>
            <w:t>Click or tap here to enter text.</w:t>
          </w:r>
        </w:p>
      </w:docPartBody>
    </w:docPart>
    <w:docPart>
      <w:docPartPr>
        <w:name w:val="04D07CD1ECB24A3BA8BAB96D4A39BB0A"/>
        <w:category>
          <w:name w:val="General"/>
          <w:gallery w:val="placeholder"/>
        </w:category>
        <w:types>
          <w:type w:val="bbPlcHdr"/>
        </w:types>
        <w:behaviors>
          <w:behavior w:val="content"/>
        </w:behaviors>
        <w:guid w:val="{EBE15ED9-3745-4DA7-889C-062719B3B5DD}"/>
      </w:docPartPr>
      <w:docPartBody>
        <w:p w:rsidR="00CE3FF7" w:rsidP="00B92BE2">
          <w:pPr>
            <w:pStyle w:val="04D07CD1ECB24A3BA8BAB96D4A39BB0A"/>
          </w:pPr>
          <w:r>
            <w:rPr>
              <w:rStyle w:val="PlaceholderText"/>
            </w:rPr>
            <w:t>Click or tap here to enter text.</w:t>
          </w:r>
        </w:p>
      </w:docPartBody>
    </w:docPart>
    <w:docPart>
      <w:docPartPr>
        <w:name w:val="3CA6E434D805456CA21CA9A40AD1F745"/>
        <w:category>
          <w:name w:val="General"/>
          <w:gallery w:val="placeholder"/>
        </w:category>
        <w:types>
          <w:type w:val="bbPlcHdr"/>
        </w:types>
        <w:behaviors>
          <w:behavior w:val="content"/>
        </w:behaviors>
        <w:guid w:val="{20B4C8A1-005D-45ED-8C96-1FF4D6A951DD}"/>
      </w:docPartPr>
      <w:docPartBody>
        <w:p w:rsidR="00CE3FF7" w:rsidP="00B92BE2">
          <w:pPr>
            <w:pStyle w:val="3CA6E434D805456CA21CA9A40AD1F745"/>
          </w:pPr>
          <w:r w:rsidRPr="00607A0B">
            <w:rPr>
              <w:rStyle w:val="PlaceholderText"/>
            </w:rPr>
            <w:t>Click or tap here to enter text.</w:t>
          </w:r>
        </w:p>
      </w:docPartBody>
    </w:docPart>
    <w:docPart>
      <w:docPartPr>
        <w:name w:val="5030FEFD505C479495A0CA4F669F565E"/>
        <w:category>
          <w:name w:val="General"/>
          <w:gallery w:val="placeholder"/>
        </w:category>
        <w:types>
          <w:type w:val="bbPlcHdr"/>
        </w:types>
        <w:behaviors>
          <w:behavior w:val="content"/>
        </w:behaviors>
        <w:guid w:val="{0B79E217-8D9C-4584-864D-5118F7997151}"/>
      </w:docPartPr>
      <w:docPartBody>
        <w:p w:rsidR="00CE3FF7" w:rsidP="00B92BE2">
          <w:pPr>
            <w:pStyle w:val="5030FEFD505C479495A0CA4F669F565E"/>
          </w:pPr>
          <w:r w:rsidRPr="00607A0B">
            <w:rPr>
              <w:rStyle w:val="PlaceholderText"/>
            </w:rPr>
            <w:t>Click or tap here to enter text.</w:t>
          </w:r>
        </w:p>
      </w:docPartBody>
    </w:docPart>
    <w:docPart>
      <w:docPartPr>
        <w:name w:val="4071F1CB54564497B328F341FE6D5466"/>
        <w:category>
          <w:name w:val="General"/>
          <w:gallery w:val="placeholder"/>
        </w:category>
        <w:types>
          <w:type w:val="bbPlcHdr"/>
        </w:types>
        <w:behaviors>
          <w:behavior w:val="content"/>
        </w:behaviors>
        <w:guid w:val="{91D91D41-7791-4D95-B02D-C0C9DA37F682}"/>
      </w:docPartPr>
      <w:docPartBody>
        <w:p w:rsidR="00CE3FF7" w:rsidP="00B92BE2">
          <w:pPr>
            <w:pStyle w:val="4071F1CB54564497B328F341FE6D5466"/>
          </w:pPr>
          <w:r>
            <w:rPr>
              <w:rStyle w:val="PlaceholderText"/>
            </w:rPr>
            <w:t>Click or tap here to enter text.</w:t>
          </w:r>
        </w:p>
      </w:docPartBody>
    </w:docPart>
    <w:docPart>
      <w:docPartPr>
        <w:name w:val="613AEA4BEA30477EBF38445057190F28"/>
        <w:category>
          <w:name w:val="General"/>
          <w:gallery w:val="placeholder"/>
        </w:category>
        <w:types>
          <w:type w:val="bbPlcHdr"/>
        </w:types>
        <w:behaviors>
          <w:behavior w:val="content"/>
        </w:behaviors>
        <w:guid w:val="{A8877601-9221-4B0B-86BD-799E1C2FD3C7}"/>
      </w:docPartPr>
      <w:docPartBody>
        <w:p w:rsidR="00CE3FF7" w:rsidP="00B92BE2">
          <w:pPr>
            <w:pStyle w:val="613AEA4BEA30477EBF38445057190F28"/>
          </w:pPr>
          <w:r w:rsidRPr="00607A0B">
            <w:rPr>
              <w:rStyle w:val="PlaceholderText"/>
            </w:rPr>
            <w:t>Click or tap here to enter text.</w:t>
          </w:r>
        </w:p>
      </w:docPartBody>
    </w:docPart>
    <w:docPart>
      <w:docPartPr>
        <w:name w:val="E0BF2FA9A345445D8D52639C3AE2B825"/>
        <w:category>
          <w:name w:val="General"/>
          <w:gallery w:val="placeholder"/>
        </w:category>
        <w:types>
          <w:type w:val="bbPlcHdr"/>
        </w:types>
        <w:behaviors>
          <w:behavior w:val="content"/>
        </w:behaviors>
        <w:guid w:val="{3A61AC2E-E971-41EF-BE67-F26E3F0DEA59}"/>
      </w:docPartPr>
      <w:docPartBody>
        <w:p w:rsidR="00CE3FF7" w:rsidP="00B92BE2">
          <w:pPr>
            <w:pStyle w:val="E0BF2FA9A345445D8D52639C3AE2B825"/>
          </w:pPr>
          <w:r>
            <w:rPr>
              <w:rStyle w:val="PlaceholderText"/>
            </w:rPr>
            <w:t>Click or tap here to enter text.</w:t>
          </w:r>
        </w:p>
      </w:docPartBody>
    </w:docPart>
    <w:docPart>
      <w:docPartPr>
        <w:name w:val="AD48A6CF1B2F4AD2A5F47204E89B24B4"/>
        <w:category>
          <w:name w:val="General"/>
          <w:gallery w:val="placeholder"/>
        </w:category>
        <w:types>
          <w:type w:val="bbPlcHdr"/>
        </w:types>
        <w:behaviors>
          <w:behavior w:val="content"/>
        </w:behaviors>
        <w:guid w:val="{6E68791C-E16A-4BEE-8522-27396B8FF512}"/>
      </w:docPartPr>
      <w:docPartBody>
        <w:p w:rsidR="00CE3FF7" w:rsidP="00B92BE2">
          <w:pPr>
            <w:pStyle w:val="AD48A6CF1B2F4AD2A5F47204E89B24B4"/>
          </w:pPr>
          <w:r w:rsidRPr="00607A0B">
            <w:rPr>
              <w:rStyle w:val="PlaceholderText"/>
            </w:rPr>
            <w:t>Click or tap here to enter text.</w:t>
          </w:r>
        </w:p>
      </w:docPartBody>
    </w:docPart>
    <w:docPart>
      <w:docPartPr>
        <w:name w:val="65531E3A9D524470A10B7F56CDE999FC"/>
        <w:category>
          <w:name w:val="General"/>
          <w:gallery w:val="placeholder"/>
        </w:category>
        <w:types>
          <w:type w:val="bbPlcHdr"/>
        </w:types>
        <w:behaviors>
          <w:behavior w:val="content"/>
        </w:behaviors>
        <w:guid w:val="{DDE37F47-AA4E-4C38-9675-9F8786F342FD}"/>
      </w:docPartPr>
      <w:docPartBody>
        <w:p w:rsidR="00CE3FF7" w:rsidP="00B92BE2">
          <w:pPr>
            <w:pStyle w:val="65531E3A9D524470A10B7F56CDE999FC"/>
          </w:pPr>
          <w:r w:rsidRPr="00607A0B">
            <w:rPr>
              <w:rStyle w:val="PlaceholderText"/>
            </w:rPr>
            <w:t>Click or tap here to enter text.</w:t>
          </w:r>
        </w:p>
      </w:docPartBody>
    </w:docPart>
    <w:docPart>
      <w:docPartPr>
        <w:name w:val="73C4FCD9C6CD419E9A0482119EBACD22"/>
        <w:category>
          <w:name w:val="General"/>
          <w:gallery w:val="placeholder"/>
        </w:category>
        <w:types>
          <w:type w:val="bbPlcHdr"/>
        </w:types>
        <w:behaviors>
          <w:behavior w:val="content"/>
        </w:behaviors>
        <w:guid w:val="{0C307C9C-0593-4A3E-8CB1-69B18ED42FD7}"/>
      </w:docPartPr>
      <w:docPartBody>
        <w:p w:rsidR="00CE3FF7" w:rsidP="00B92BE2">
          <w:pPr>
            <w:pStyle w:val="73C4FCD9C6CD419E9A0482119EBACD22"/>
          </w:pPr>
          <w:r w:rsidRPr="00607A0B">
            <w:rPr>
              <w:rStyle w:val="PlaceholderText"/>
            </w:rPr>
            <w:t>Click or tap here to enter text.</w:t>
          </w:r>
        </w:p>
      </w:docPartBody>
    </w:docPart>
    <w:docPart>
      <w:docPartPr>
        <w:name w:val="F8B86DBA98554D9A8B8B0CD1BD45AFD6"/>
        <w:category>
          <w:name w:val="General"/>
          <w:gallery w:val="placeholder"/>
        </w:category>
        <w:types>
          <w:type w:val="bbPlcHdr"/>
        </w:types>
        <w:behaviors>
          <w:behavior w:val="content"/>
        </w:behaviors>
        <w:guid w:val="{41DCE2CB-A4F3-4481-B839-7A3C24045D38}"/>
      </w:docPartPr>
      <w:docPartBody>
        <w:p w:rsidR="00CE3FF7" w:rsidP="00B92BE2">
          <w:pPr>
            <w:pStyle w:val="F8B86DBA98554D9A8B8B0CD1BD45AFD6"/>
          </w:pPr>
          <w:r>
            <w:rPr>
              <w:rStyle w:val="PlaceholderText"/>
            </w:rPr>
            <w:t>Click or tap here to enter text.</w:t>
          </w:r>
        </w:p>
      </w:docPartBody>
    </w:docPart>
    <w:docPart>
      <w:docPartPr>
        <w:name w:val="F187D97C551C4B3CB267720676F785FD"/>
        <w:category>
          <w:name w:val="General"/>
          <w:gallery w:val="placeholder"/>
        </w:category>
        <w:types>
          <w:type w:val="bbPlcHdr"/>
        </w:types>
        <w:behaviors>
          <w:behavior w:val="content"/>
        </w:behaviors>
        <w:guid w:val="{413AAD3E-984E-40D7-B614-2D399F8D2EC4}"/>
      </w:docPartPr>
      <w:docPartBody>
        <w:p w:rsidR="00CE3FF7" w:rsidP="00B92BE2">
          <w:pPr>
            <w:pStyle w:val="F187D97C551C4B3CB267720676F785FD"/>
          </w:pPr>
          <w:r w:rsidRPr="00607A0B">
            <w:rPr>
              <w:rStyle w:val="PlaceholderText"/>
            </w:rPr>
            <w:t>Click or tap here to enter text.</w:t>
          </w:r>
        </w:p>
      </w:docPartBody>
    </w:docPart>
    <w:docPart>
      <w:docPartPr>
        <w:name w:val="AE73422A143C4F898269DE78E4D82A25"/>
        <w:category>
          <w:name w:val="General"/>
          <w:gallery w:val="placeholder"/>
        </w:category>
        <w:types>
          <w:type w:val="bbPlcHdr"/>
        </w:types>
        <w:behaviors>
          <w:behavior w:val="content"/>
        </w:behaviors>
        <w:guid w:val="{875BA25C-2148-48EE-9231-7C82A93E85A1}"/>
      </w:docPartPr>
      <w:docPartBody>
        <w:p w:rsidR="00CE3FF7" w:rsidP="00B92BE2">
          <w:pPr>
            <w:pStyle w:val="AE73422A143C4F898269DE78E4D82A25"/>
          </w:pPr>
          <w:r>
            <w:rPr>
              <w:rStyle w:val="PlaceholderText"/>
            </w:rPr>
            <w:t>Click or tap here to enter text.</w:t>
          </w:r>
        </w:p>
      </w:docPartBody>
    </w:docPart>
    <w:docPart>
      <w:docPartPr>
        <w:name w:val="05314FD420B6421CB6B3BE117242B25C"/>
        <w:category>
          <w:name w:val="General"/>
          <w:gallery w:val="placeholder"/>
        </w:category>
        <w:types>
          <w:type w:val="bbPlcHdr"/>
        </w:types>
        <w:behaviors>
          <w:behavior w:val="content"/>
        </w:behaviors>
        <w:guid w:val="{63E788FA-9B62-4080-99FF-200FF85B2137}"/>
      </w:docPartPr>
      <w:docPartBody>
        <w:p w:rsidR="00CE3FF7" w:rsidP="00B92BE2">
          <w:pPr>
            <w:pStyle w:val="05314FD420B6421CB6B3BE117242B25C"/>
          </w:pPr>
          <w:r w:rsidRPr="00607A0B">
            <w:rPr>
              <w:rStyle w:val="PlaceholderText"/>
            </w:rPr>
            <w:t>Click or tap here to enter text.</w:t>
          </w:r>
        </w:p>
      </w:docPartBody>
    </w:docPart>
    <w:docPart>
      <w:docPartPr>
        <w:name w:val="A6B2F76A4C474BA98A6A75C469335C81"/>
        <w:category>
          <w:name w:val="General"/>
          <w:gallery w:val="placeholder"/>
        </w:category>
        <w:types>
          <w:type w:val="bbPlcHdr"/>
        </w:types>
        <w:behaviors>
          <w:behavior w:val="content"/>
        </w:behaviors>
        <w:guid w:val="{E54C01B8-E497-459F-B9D8-FF3EBAE5C93E}"/>
      </w:docPartPr>
      <w:docPartBody>
        <w:p w:rsidR="00CE3FF7" w:rsidP="00B92BE2">
          <w:pPr>
            <w:pStyle w:val="A6B2F76A4C474BA98A6A75C469335C81"/>
          </w:pPr>
          <w:r>
            <w:rPr>
              <w:rStyle w:val="PlaceholderText"/>
            </w:rPr>
            <w:t>Click or tap here to enter text.</w:t>
          </w:r>
        </w:p>
      </w:docPartBody>
    </w:docPart>
    <w:docPart>
      <w:docPartPr>
        <w:name w:val="99D5A691F804498ABC258A44937AA475"/>
        <w:category>
          <w:name w:val="General"/>
          <w:gallery w:val="placeholder"/>
        </w:category>
        <w:types>
          <w:type w:val="bbPlcHdr"/>
        </w:types>
        <w:behaviors>
          <w:behavior w:val="content"/>
        </w:behaviors>
        <w:guid w:val="{4DB342CB-B32B-4814-9A35-ADA61DEE0C6E}"/>
      </w:docPartPr>
      <w:docPartBody>
        <w:p w:rsidR="00CE3FF7" w:rsidP="00B92BE2">
          <w:pPr>
            <w:pStyle w:val="99D5A691F804498ABC258A44937AA475"/>
          </w:pPr>
          <w:r w:rsidRPr="00607A0B">
            <w:rPr>
              <w:rStyle w:val="PlaceholderText"/>
            </w:rPr>
            <w:t>Click or tap here to enter text.</w:t>
          </w:r>
        </w:p>
      </w:docPartBody>
    </w:docPart>
    <w:docPart>
      <w:docPartPr>
        <w:name w:val="93FC94CA5BB544458C949AEB6D49955D"/>
        <w:category>
          <w:name w:val="General"/>
          <w:gallery w:val="placeholder"/>
        </w:category>
        <w:types>
          <w:type w:val="bbPlcHdr"/>
        </w:types>
        <w:behaviors>
          <w:behavior w:val="content"/>
        </w:behaviors>
        <w:guid w:val="{EF89A2D7-FCC2-4383-985E-179ED5AB97B8}"/>
      </w:docPartPr>
      <w:docPartBody>
        <w:p w:rsidR="00CE3FF7" w:rsidP="00B92BE2">
          <w:pPr>
            <w:pStyle w:val="93FC94CA5BB544458C949AEB6D49955D"/>
          </w:pPr>
          <w:r>
            <w:rPr>
              <w:rStyle w:val="PlaceholderText"/>
            </w:rPr>
            <w:t>Click or tap here to enter text.</w:t>
          </w:r>
        </w:p>
      </w:docPartBody>
    </w:docPart>
    <w:docPart>
      <w:docPartPr>
        <w:name w:val="42FA4C5D7BF8402DADADB8779B693050"/>
        <w:category>
          <w:name w:val="General"/>
          <w:gallery w:val="placeholder"/>
        </w:category>
        <w:types>
          <w:type w:val="bbPlcHdr"/>
        </w:types>
        <w:behaviors>
          <w:behavior w:val="content"/>
        </w:behaviors>
        <w:guid w:val="{3CBE6715-BEA5-4FBD-99F7-00E8EC5BA6AA}"/>
      </w:docPartPr>
      <w:docPartBody>
        <w:p w:rsidR="00CE3FF7" w:rsidP="00B92BE2">
          <w:pPr>
            <w:pStyle w:val="42FA4C5D7BF8402DADADB8779B693050"/>
          </w:pPr>
          <w:r w:rsidRPr="00607A0B">
            <w:rPr>
              <w:rStyle w:val="PlaceholderText"/>
            </w:rPr>
            <w:t>Click or tap here to enter text.</w:t>
          </w:r>
        </w:p>
      </w:docPartBody>
    </w:docPart>
    <w:docPart>
      <w:docPartPr>
        <w:name w:val="D4FF734BE268447481E10EB8DE4CA027"/>
        <w:category>
          <w:name w:val="General"/>
          <w:gallery w:val="placeholder"/>
        </w:category>
        <w:types>
          <w:type w:val="bbPlcHdr"/>
        </w:types>
        <w:behaviors>
          <w:behavior w:val="content"/>
        </w:behaviors>
        <w:guid w:val="{EE31CAB2-FBF8-4E45-BA0B-40BC5502A054}"/>
      </w:docPartPr>
      <w:docPartBody>
        <w:p w:rsidR="00CE3FF7" w:rsidP="00B92BE2">
          <w:pPr>
            <w:pStyle w:val="D4FF734BE268447481E10EB8DE4CA027"/>
          </w:pPr>
          <w:r>
            <w:rPr>
              <w:rStyle w:val="PlaceholderText"/>
            </w:rPr>
            <w:t>Click or tap here to enter text.</w:t>
          </w:r>
        </w:p>
      </w:docPartBody>
    </w:docPart>
    <w:docPart>
      <w:docPartPr>
        <w:name w:val="23CD3B54C6BF47D5A37267B19072A01F"/>
        <w:category>
          <w:name w:val="General"/>
          <w:gallery w:val="placeholder"/>
        </w:category>
        <w:types>
          <w:type w:val="bbPlcHdr"/>
        </w:types>
        <w:behaviors>
          <w:behavior w:val="content"/>
        </w:behaviors>
        <w:guid w:val="{5455D516-B556-43D8-B2CA-69B73E5A26FA}"/>
      </w:docPartPr>
      <w:docPartBody>
        <w:p w:rsidR="00CE3FF7" w:rsidP="00B92BE2">
          <w:pPr>
            <w:pStyle w:val="23CD3B54C6BF47D5A37267B19072A01F"/>
          </w:pPr>
          <w:r w:rsidRPr="00607A0B">
            <w:rPr>
              <w:rStyle w:val="PlaceholderText"/>
            </w:rPr>
            <w:t>Click or tap here to enter text.</w:t>
          </w:r>
        </w:p>
      </w:docPartBody>
    </w:docPart>
    <w:docPart>
      <w:docPartPr>
        <w:name w:val="BB9EF6A2E4F44A839E07D1688332415B"/>
        <w:category>
          <w:name w:val="General"/>
          <w:gallery w:val="placeholder"/>
        </w:category>
        <w:types>
          <w:type w:val="bbPlcHdr"/>
        </w:types>
        <w:behaviors>
          <w:behavior w:val="content"/>
        </w:behaviors>
        <w:guid w:val="{03EDC39E-E196-42AD-89A3-D9CC13C0EA01}"/>
      </w:docPartPr>
      <w:docPartBody>
        <w:p w:rsidR="00CE3FF7" w:rsidP="00B92BE2">
          <w:pPr>
            <w:pStyle w:val="BB9EF6A2E4F44A839E07D1688332415B"/>
          </w:pPr>
          <w:r>
            <w:rPr>
              <w:rStyle w:val="PlaceholderText"/>
            </w:rPr>
            <w:t>Click or tap here to enter text.</w:t>
          </w:r>
        </w:p>
      </w:docPartBody>
    </w:docPart>
    <w:docPart>
      <w:docPartPr>
        <w:name w:val="5DE13A0C8A664774A152F24F052A772A"/>
        <w:category>
          <w:name w:val="General"/>
          <w:gallery w:val="placeholder"/>
        </w:category>
        <w:types>
          <w:type w:val="bbPlcHdr"/>
        </w:types>
        <w:behaviors>
          <w:behavior w:val="content"/>
        </w:behaviors>
        <w:guid w:val="{9388BBF0-CF88-4C8F-8A2E-5CBF2A16332D}"/>
      </w:docPartPr>
      <w:docPartBody>
        <w:p w:rsidR="00CE3FF7" w:rsidP="00B92BE2">
          <w:pPr>
            <w:pStyle w:val="5DE13A0C8A664774A152F24F052A772A"/>
          </w:pPr>
          <w:r w:rsidRPr="00607A0B">
            <w:rPr>
              <w:rStyle w:val="PlaceholderText"/>
            </w:rPr>
            <w:t>Click or tap here to enter text.</w:t>
          </w:r>
        </w:p>
      </w:docPartBody>
    </w:docPart>
    <w:docPart>
      <w:docPartPr>
        <w:name w:val="FFA709A348C84F1CBE8E3E7A5255B6AD"/>
        <w:category>
          <w:name w:val="General"/>
          <w:gallery w:val="placeholder"/>
        </w:category>
        <w:types>
          <w:type w:val="bbPlcHdr"/>
        </w:types>
        <w:behaviors>
          <w:behavior w:val="content"/>
        </w:behaviors>
        <w:guid w:val="{4D16CD34-F9F0-46FD-B32A-328C6D578578}"/>
      </w:docPartPr>
      <w:docPartBody>
        <w:p w:rsidR="00CE3FF7" w:rsidP="00B92BE2">
          <w:pPr>
            <w:pStyle w:val="FFA709A348C84F1CBE8E3E7A5255B6AD"/>
          </w:pPr>
          <w:r>
            <w:rPr>
              <w:rStyle w:val="PlaceholderText"/>
            </w:rPr>
            <w:t>Click or tap here to enter text.</w:t>
          </w:r>
        </w:p>
      </w:docPartBody>
    </w:docPart>
    <w:docPart>
      <w:docPartPr>
        <w:name w:val="32902AE294F642E69F358CB71B0C75AB"/>
        <w:category>
          <w:name w:val="General"/>
          <w:gallery w:val="placeholder"/>
        </w:category>
        <w:types>
          <w:type w:val="bbPlcHdr"/>
        </w:types>
        <w:behaviors>
          <w:behavior w:val="content"/>
        </w:behaviors>
        <w:guid w:val="{B9EA90FE-D6CF-486B-AB53-47767A29B804}"/>
      </w:docPartPr>
      <w:docPartBody>
        <w:p w:rsidR="00CE3FF7" w:rsidP="00B92BE2">
          <w:pPr>
            <w:pStyle w:val="32902AE294F642E69F358CB71B0C75AB"/>
          </w:pPr>
          <w:r w:rsidRPr="00607A0B">
            <w:rPr>
              <w:rStyle w:val="PlaceholderText"/>
            </w:rPr>
            <w:t>Click or tap here to enter text.</w:t>
          </w:r>
        </w:p>
      </w:docPartBody>
    </w:docPart>
    <w:docPart>
      <w:docPartPr>
        <w:name w:val="7F078B89A9A64CBABC7D4F8CB8312D24"/>
        <w:category>
          <w:name w:val="General"/>
          <w:gallery w:val="placeholder"/>
        </w:category>
        <w:types>
          <w:type w:val="bbPlcHdr"/>
        </w:types>
        <w:behaviors>
          <w:behavior w:val="content"/>
        </w:behaviors>
        <w:guid w:val="{F62A474B-B37E-4918-9E66-4E6494258D6C}"/>
      </w:docPartPr>
      <w:docPartBody>
        <w:p w:rsidR="00CE3FF7" w:rsidP="00B92BE2">
          <w:pPr>
            <w:pStyle w:val="7F078B89A9A64CBABC7D4F8CB8312D24"/>
          </w:pPr>
          <w:r>
            <w:rPr>
              <w:rStyle w:val="PlaceholderText"/>
            </w:rPr>
            <w:t>Click or tap here to enter text.</w:t>
          </w:r>
        </w:p>
      </w:docPartBody>
    </w:docPart>
    <w:docPart>
      <w:docPartPr>
        <w:name w:val="3027DF5BEB0144FD81AB416DB5E8B152"/>
        <w:category>
          <w:name w:val="General"/>
          <w:gallery w:val="placeholder"/>
        </w:category>
        <w:types>
          <w:type w:val="bbPlcHdr"/>
        </w:types>
        <w:behaviors>
          <w:behavior w:val="content"/>
        </w:behaviors>
        <w:guid w:val="{109356AA-84EE-458D-ABA8-79C47F8FAD00}"/>
      </w:docPartPr>
      <w:docPartBody>
        <w:p w:rsidR="00CE3FF7" w:rsidP="00B92BE2">
          <w:pPr>
            <w:pStyle w:val="3027DF5BEB0144FD81AB416DB5E8B152"/>
          </w:pPr>
          <w:r w:rsidRPr="00607A0B">
            <w:rPr>
              <w:rStyle w:val="PlaceholderText"/>
            </w:rPr>
            <w:t>Click or tap here to enter text.</w:t>
          </w:r>
        </w:p>
      </w:docPartBody>
    </w:docPart>
    <w:docPart>
      <w:docPartPr>
        <w:name w:val="5F6188CB3F674B6280C5C4CA1AF568FC"/>
        <w:category>
          <w:name w:val="General"/>
          <w:gallery w:val="placeholder"/>
        </w:category>
        <w:types>
          <w:type w:val="bbPlcHdr"/>
        </w:types>
        <w:behaviors>
          <w:behavior w:val="content"/>
        </w:behaviors>
        <w:guid w:val="{50D3A244-B14C-4D86-B849-59541F9E0F51}"/>
      </w:docPartPr>
      <w:docPartBody>
        <w:p w:rsidR="00CE3FF7" w:rsidP="00B92BE2">
          <w:pPr>
            <w:pStyle w:val="5F6188CB3F674B6280C5C4CA1AF568FC"/>
          </w:pPr>
          <w:r>
            <w:rPr>
              <w:rStyle w:val="PlaceholderText"/>
            </w:rPr>
            <w:t>Click or tap here to enter text.</w:t>
          </w:r>
        </w:p>
      </w:docPartBody>
    </w:docPart>
    <w:docPart>
      <w:docPartPr>
        <w:name w:val="855C1C3FFE314737A07A872BDAC8DD24"/>
        <w:category>
          <w:name w:val="General"/>
          <w:gallery w:val="placeholder"/>
        </w:category>
        <w:types>
          <w:type w:val="bbPlcHdr"/>
        </w:types>
        <w:behaviors>
          <w:behavior w:val="content"/>
        </w:behaviors>
        <w:guid w:val="{8D42307A-2534-435F-A251-C3A981DAC324}"/>
      </w:docPartPr>
      <w:docPartBody>
        <w:p w:rsidR="00CE3FF7" w:rsidP="00B92BE2">
          <w:pPr>
            <w:pStyle w:val="855C1C3FFE314737A07A872BDAC8DD24"/>
          </w:pPr>
          <w:r w:rsidRPr="00607A0B">
            <w:rPr>
              <w:rStyle w:val="PlaceholderText"/>
            </w:rPr>
            <w:t>Click or tap here to enter text.</w:t>
          </w:r>
        </w:p>
      </w:docPartBody>
    </w:docPart>
    <w:docPart>
      <w:docPartPr>
        <w:name w:val="56C4FC9FDF2545179D0A717357A7D253"/>
        <w:category>
          <w:name w:val="General"/>
          <w:gallery w:val="placeholder"/>
        </w:category>
        <w:types>
          <w:type w:val="bbPlcHdr"/>
        </w:types>
        <w:behaviors>
          <w:behavior w:val="content"/>
        </w:behaviors>
        <w:guid w:val="{B29DD9D9-542B-40F8-A14F-26112680CB4B}"/>
      </w:docPartPr>
      <w:docPartBody>
        <w:p w:rsidR="00CE3FF7" w:rsidP="00B92BE2">
          <w:pPr>
            <w:pStyle w:val="56C4FC9FDF2545179D0A717357A7D253"/>
          </w:pPr>
          <w:r>
            <w:rPr>
              <w:rStyle w:val="PlaceholderText"/>
            </w:rPr>
            <w:t>Click or tap here to enter text.</w:t>
          </w:r>
        </w:p>
      </w:docPartBody>
    </w:docPart>
    <w:docPart>
      <w:docPartPr>
        <w:name w:val="18791F2B1AAC4D959AA97D973A14CB67"/>
        <w:category>
          <w:name w:val="General"/>
          <w:gallery w:val="placeholder"/>
        </w:category>
        <w:types>
          <w:type w:val="bbPlcHdr"/>
        </w:types>
        <w:behaviors>
          <w:behavior w:val="content"/>
        </w:behaviors>
        <w:guid w:val="{5B0E6719-74E2-4997-ACB8-C9DE0FAA3BF0}"/>
      </w:docPartPr>
      <w:docPartBody>
        <w:p w:rsidR="00CE3FF7" w:rsidP="00B92BE2">
          <w:pPr>
            <w:pStyle w:val="18791F2B1AAC4D959AA97D973A14CB67"/>
          </w:pPr>
          <w:r w:rsidRPr="00607A0B">
            <w:rPr>
              <w:rStyle w:val="PlaceholderText"/>
            </w:rPr>
            <w:t>Click or tap here to enter text.</w:t>
          </w:r>
        </w:p>
      </w:docPartBody>
    </w:docPart>
    <w:docPart>
      <w:docPartPr>
        <w:name w:val="8DDC8540A9814CB6B64215770DCF1ABB"/>
        <w:category>
          <w:name w:val="General"/>
          <w:gallery w:val="placeholder"/>
        </w:category>
        <w:types>
          <w:type w:val="bbPlcHdr"/>
        </w:types>
        <w:behaviors>
          <w:behavior w:val="content"/>
        </w:behaviors>
        <w:guid w:val="{2744A5EC-88F1-4340-91AD-6061972E1F23}"/>
      </w:docPartPr>
      <w:docPartBody>
        <w:p w:rsidR="00CE3FF7" w:rsidP="00B92BE2">
          <w:pPr>
            <w:pStyle w:val="8DDC8540A9814CB6B64215770DCF1ABB"/>
          </w:pPr>
          <w:r w:rsidRPr="00C43D6B">
            <w:rPr>
              <w:rStyle w:val="PlaceholderText"/>
            </w:rPr>
            <w:t>Click or tap here to enter text.</w:t>
          </w:r>
        </w:p>
      </w:docPartBody>
    </w:docPart>
    <w:docPart>
      <w:docPartPr>
        <w:name w:val="6DF3B5FDE1D542FAA56325F35D91BFEE"/>
        <w:category>
          <w:name w:val="General"/>
          <w:gallery w:val="placeholder"/>
        </w:category>
        <w:types>
          <w:type w:val="bbPlcHdr"/>
        </w:types>
        <w:behaviors>
          <w:behavior w:val="content"/>
        </w:behaviors>
        <w:guid w:val="{E5713A05-4903-44DF-ACD1-BBFBC145240A}"/>
      </w:docPartPr>
      <w:docPartBody>
        <w:p w:rsidR="00CE3FF7" w:rsidP="00B92BE2">
          <w:pPr>
            <w:pStyle w:val="6DF3B5FDE1D542FAA56325F35D91BFEE"/>
          </w:pPr>
          <w:r w:rsidRPr="00607A0B">
            <w:rPr>
              <w:rStyle w:val="PlaceholderText"/>
            </w:rPr>
            <w:t>Click or tap here to enter text.</w:t>
          </w:r>
        </w:p>
      </w:docPartBody>
    </w:docPart>
    <w:docPart>
      <w:docPartPr>
        <w:name w:val="4A014A017F714DDAAFBC6E9F10627B6D"/>
        <w:category>
          <w:name w:val="General"/>
          <w:gallery w:val="placeholder"/>
        </w:category>
        <w:types>
          <w:type w:val="bbPlcHdr"/>
        </w:types>
        <w:behaviors>
          <w:behavior w:val="content"/>
        </w:behaviors>
        <w:guid w:val="{5FFE186F-98C6-45BF-9764-8FC981F2F220}"/>
      </w:docPartPr>
      <w:docPartBody>
        <w:p w:rsidR="00CE3FF7" w:rsidP="00B92BE2">
          <w:pPr>
            <w:pStyle w:val="4A014A017F714DDAAFBC6E9F10627B6D"/>
          </w:pPr>
          <w:r w:rsidRPr="00C43D6B">
            <w:rPr>
              <w:rStyle w:val="PlaceholderText"/>
            </w:rPr>
            <w:t>Click or tap here to enter text.</w:t>
          </w:r>
        </w:p>
      </w:docPartBody>
    </w:docPart>
    <w:docPart>
      <w:docPartPr>
        <w:name w:val="241B8882BF144693B0BECA8EAC473035"/>
        <w:category>
          <w:name w:val="General"/>
          <w:gallery w:val="placeholder"/>
        </w:category>
        <w:types>
          <w:type w:val="bbPlcHdr"/>
        </w:types>
        <w:behaviors>
          <w:behavior w:val="content"/>
        </w:behaviors>
        <w:guid w:val="{A1A0DD4B-0CC8-4D14-BB77-B38EB2D2D0F8}"/>
      </w:docPartPr>
      <w:docPartBody>
        <w:p w:rsidR="00CE3FF7" w:rsidP="00B92BE2">
          <w:pPr>
            <w:pStyle w:val="241B8882BF144693B0BECA8EAC473035"/>
          </w:pPr>
          <w:r w:rsidRPr="00607A0B">
            <w:rPr>
              <w:rStyle w:val="PlaceholderText"/>
            </w:rPr>
            <w:t>Click or tap here to enter text.</w:t>
          </w:r>
        </w:p>
      </w:docPartBody>
    </w:docPart>
    <w:docPart>
      <w:docPartPr>
        <w:name w:val="B752133F84D745B8AC80B40873ED83A4"/>
        <w:category>
          <w:name w:val="General"/>
          <w:gallery w:val="placeholder"/>
        </w:category>
        <w:types>
          <w:type w:val="bbPlcHdr"/>
        </w:types>
        <w:behaviors>
          <w:behavior w:val="content"/>
        </w:behaviors>
        <w:guid w:val="{FF95D5C4-3A4F-4E17-AD4E-1A13FE581A69}"/>
      </w:docPartPr>
      <w:docPartBody>
        <w:p w:rsidR="00CE3FF7" w:rsidP="00B92BE2">
          <w:pPr>
            <w:pStyle w:val="B752133F84D745B8AC80B40873ED83A4"/>
          </w:pPr>
          <w:r w:rsidRPr="00C43D6B">
            <w:rPr>
              <w:rStyle w:val="PlaceholderText"/>
            </w:rPr>
            <w:t>Click or tap here to enter text.</w:t>
          </w:r>
        </w:p>
      </w:docPartBody>
    </w:docPart>
    <w:docPart>
      <w:docPartPr>
        <w:name w:val="E1D53847E89943448006C1432E149A40"/>
        <w:category>
          <w:name w:val="General"/>
          <w:gallery w:val="placeholder"/>
        </w:category>
        <w:types>
          <w:type w:val="bbPlcHdr"/>
        </w:types>
        <w:behaviors>
          <w:behavior w:val="content"/>
        </w:behaviors>
        <w:guid w:val="{E3CC50EC-4C23-46C1-895B-CCC4E04FF2E4}"/>
      </w:docPartPr>
      <w:docPartBody>
        <w:p w:rsidR="00CE3FF7" w:rsidP="00B92BE2">
          <w:pPr>
            <w:pStyle w:val="E1D53847E89943448006C1432E149A40"/>
          </w:pPr>
          <w:r w:rsidRPr="00607A0B">
            <w:rPr>
              <w:rStyle w:val="PlaceholderText"/>
            </w:rPr>
            <w:t>Click or tap here to enter text.</w:t>
          </w:r>
        </w:p>
      </w:docPartBody>
    </w:docPart>
    <w:docPart>
      <w:docPartPr>
        <w:name w:val="0902310DB84D43D18776DAAB44B44841"/>
        <w:category>
          <w:name w:val="General"/>
          <w:gallery w:val="placeholder"/>
        </w:category>
        <w:types>
          <w:type w:val="bbPlcHdr"/>
        </w:types>
        <w:behaviors>
          <w:behavior w:val="content"/>
        </w:behaviors>
        <w:guid w:val="{48D5350E-7CE5-4E93-A70D-A24EA927B86B}"/>
      </w:docPartPr>
      <w:docPartBody>
        <w:p w:rsidR="00CE3FF7" w:rsidP="00B92BE2">
          <w:pPr>
            <w:pStyle w:val="0902310DB84D43D18776DAAB44B44841"/>
          </w:pPr>
          <w:r w:rsidRPr="00C43D6B">
            <w:rPr>
              <w:rStyle w:val="PlaceholderText"/>
            </w:rPr>
            <w:t>Click or tap here to enter text.</w:t>
          </w:r>
        </w:p>
      </w:docPartBody>
    </w:docPart>
    <w:docPart>
      <w:docPartPr>
        <w:name w:val="2F2B7C76FB6945088CB0D7BE6C1AE23A"/>
        <w:category>
          <w:name w:val="General"/>
          <w:gallery w:val="placeholder"/>
        </w:category>
        <w:types>
          <w:type w:val="bbPlcHdr"/>
        </w:types>
        <w:behaviors>
          <w:behavior w:val="content"/>
        </w:behaviors>
        <w:guid w:val="{AA4006AC-E888-4A18-89F4-0D3E5D62460E}"/>
      </w:docPartPr>
      <w:docPartBody>
        <w:p w:rsidR="00CE3FF7" w:rsidP="00B92BE2">
          <w:pPr>
            <w:pStyle w:val="2F2B7C76FB6945088CB0D7BE6C1AE23A"/>
          </w:pPr>
          <w:r w:rsidRPr="00607A0B">
            <w:rPr>
              <w:rStyle w:val="PlaceholderText"/>
            </w:rPr>
            <w:t>Click or tap here to enter text.</w:t>
          </w:r>
        </w:p>
      </w:docPartBody>
    </w:docPart>
    <w:docPart>
      <w:docPartPr>
        <w:name w:val="DA52BBB9CAC24067A320BF86985877B7"/>
        <w:category>
          <w:name w:val="General"/>
          <w:gallery w:val="placeholder"/>
        </w:category>
        <w:types>
          <w:type w:val="bbPlcHdr"/>
        </w:types>
        <w:behaviors>
          <w:behavior w:val="content"/>
        </w:behaviors>
        <w:guid w:val="{6795368A-DB1F-448B-B7BA-42DA1682DCAA}"/>
      </w:docPartPr>
      <w:docPartBody>
        <w:p w:rsidR="00CE3FF7" w:rsidP="00B92BE2">
          <w:pPr>
            <w:pStyle w:val="DA52BBB9CAC24067A320BF86985877B7"/>
          </w:pPr>
          <w:r>
            <w:rPr>
              <w:rStyle w:val="PlaceholderText"/>
            </w:rPr>
            <w:t>Click or tap here to enter text.</w:t>
          </w:r>
        </w:p>
      </w:docPartBody>
    </w:docPart>
    <w:docPart>
      <w:docPartPr>
        <w:name w:val="3759B63901E9479D8ED6E262E03535BF"/>
        <w:category>
          <w:name w:val="General"/>
          <w:gallery w:val="placeholder"/>
        </w:category>
        <w:types>
          <w:type w:val="bbPlcHdr"/>
        </w:types>
        <w:behaviors>
          <w:behavior w:val="content"/>
        </w:behaviors>
        <w:guid w:val="{C1B03407-835B-4CD4-B685-30F7BE34B0E2}"/>
      </w:docPartPr>
      <w:docPartBody>
        <w:p w:rsidR="00CE3FF7" w:rsidP="00B92BE2">
          <w:pPr>
            <w:pStyle w:val="3759B63901E9479D8ED6E262E03535BF"/>
          </w:pPr>
          <w:r w:rsidRPr="00607A0B">
            <w:rPr>
              <w:rStyle w:val="PlaceholderText"/>
            </w:rPr>
            <w:t>Click or tap here to enter text.</w:t>
          </w:r>
        </w:p>
      </w:docPartBody>
    </w:docPart>
    <w:docPart>
      <w:docPartPr>
        <w:name w:val="DD27387914804DF1B0689EE24A183F71"/>
        <w:category>
          <w:name w:val="General"/>
          <w:gallery w:val="placeholder"/>
        </w:category>
        <w:types>
          <w:type w:val="bbPlcHdr"/>
        </w:types>
        <w:behaviors>
          <w:behavior w:val="content"/>
        </w:behaviors>
        <w:guid w:val="{B9977FC3-29A7-49D6-B821-EBC14D50BE44}"/>
      </w:docPartPr>
      <w:docPartBody>
        <w:p w:rsidR="00CE3FF7" w:rsidP="00B92BE2">
          <w:pPr>
            <w:pStyle w:val="DD27387914804DF1B0689EE24A183F71"/>
          </w:pPr>
          <w:r w:rsidRPr="00607A0B">
            <w:rPr>
              <w:rStyle w:val="PlaceholderText"/>
            </w:rPr>
            <w:t>Click or tap here to enter text.</w:t>
          </w:r>
        </w:p>
      </w:docPartBody>
    </w:docPart>
    <w:docPart>
      <w:docPartPr>
        <w:name w:val="D323FE83F9614C6B84FA3E9E82A02FA1"/>
        <w:category>
          <w:name w:val="General"/>
          <w:gallery w:val="placeholder"/>
        </w:category>
        <w:types>
          <w:type w:val="bbPlcHdr"/>
        </w:types>
        <w:behaviors>
          <w:behavior w:val="content"/>
        </w:behaviors>
        <w:guid w:val="{C75D2623-9776-47DF-A250-C9777D339A92}"/>
      </w:docPartPr>
      <w:docPartBody>
        <w:p w:rsidR="00CE3FF7" w:rsidP="00B92BE2">
          <w:pPr>
            <w:pStyle w:val="D323FE83F9614C6B84FA3E9E82A02FA1"/>
          </w:pPr>
          <w:r w:rsidRPr="00C43D6B">
            <w:rPr>
              <w:rStyle w:val="PlaceholderText"/>
            </w:rPr>
            <w:t>Click or tap here to enter text.</w:t>
          </w:r>
        </w:p>
      </w:docPartBody>
    </w:docPart>
    <w:docPart>
      <w:docPartPr>
        <w:name w:val="EABD1C6EE360477595F424461B2A09B9"/>
        <w:category>
          <w:name w:val="General"/>
          <w:gallery w:val="placeholder"/>
        </w:category>
        <w:types>
          <w:type w:val="bbPlcHdr"/>
        </w:types>
        <w:behaviors>
          <w:behavior w:val="content"/>
        </w:behaviors>
        <w:guid w:val="{B5B2BEA2-CB01-4AFE-878D-C23B941DCBCA}"/>
      </w:docPartPr>
      <w:docPartBody>
        <w:p w:rsidR="00CE3FF7" w:rsidP="00B92BE2">
          <w:pPr>
            <w:pStyle w:val="EABD1C6EE360477595F424461B2A09B9"/>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next w:val="Normal"/>
    <w:link w:val="Heading3Char"/>
    <w:rsid w:val="00B92BE2"/>
    <w:pPr>
      <w:keepNext/>
      <w:spacing w:before="120" w:after="240" w:line="240" w:lineRule="auto"/>
      <w:jc w:val="both"/>
      <w:outlineLvl w:val="2"/>
    </w:pPr>
    <w:rPr>
      <w:rFonts w:ascii="Verdana" w:eastAsia="Times New Roman" w:hAnsi="Verdana" w:cs="Arial"/>
      <w:b/>
      <w:bCs/>
      <w:i/>
      <w:kern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BE2"/>
    <w:rPr>
      <w:color w:val="808080"/>
    </w:rPr>
  </w:style>
  <w:style w:type="paragraph" w:customStyle="1" w:styleId="4D983A5D9DF74C4699C45E55F343644E">
    <w:name w:val="4D983A5D9DF74C4699C45E55F343644E"/>
    <w:rsid w:val="004C449C"/>
  </w:style>
  <w:style w:type="paragraph" w:customStyle="1" w:styleId="150663DCB5884479BD0560BA37EC0C07">
    <w:name w:val="150663DCB5884479BD0560BA37EC0C07"/>
    <w:rsid w:val="004C449C"/>
  </w:style>
  <w:style w:type="paragraph" w:customStyle="1" w:styleId="F9BAB38F8CD14258B9A1CED70D3E4275">
    <w:name w:val="F9BAB38F8CD14258B9A1CED70D3E4275"/>
    <w:rsid w:val="004C449C"/>
  </w:style>
  <w:style w:type="character" w:customStyle="1" w:styleId="Heading3Char">
    <w:name w:val="Heading 3 Char"/>
    <w:basedOn w:val="DefaultParagraphFont"/>
    <w:link w:val="Heading3"/>
    <w:rsid w:val="00B92BE2"/>
    <w:rPr>
      <w:rFonts w:ascii="Verdana" w:eastAsia="Times New Roman" w:hAnsi="Verdana" w:cs="Arial"/>
      <w:b/>
      <w:bCs/>
      <w:i/>
      <w:kern w:val="0"/>
      <w:sz w:val="22"/>
      <w:szCs w:val="26"/>
    </w:rPr>
  </w:style>
  <w:style w:type="paragraph" w:customStyle="1" w:styleId="TitlePanel">
    <w:name w:val="Title: Panel"/>
    <w:basedOn w:val="Normal"/>
    <w:qFormat/>
    <w:rsid w:val="00B92BE2"/>
    <w:pPr>
      <w:spacing w:before="180" w:after="180" w:line="240" w:lineRule="auto"/>
      <w:jc w:val="center"/>
    </w:pPr>
    <w:rPr>
      <w:rFonts w:ascii="Verdana" w:hAnsi="Verdana" w:eastAsiaTheme="minorHAnsi"/>
      <w:kern w:val="0"/>
      <w:sz w:val="28"/>
      <w:szCs w:val="22"/>
      <w:lang w:eastAsia="en-US"/>
    </w:rPr>
  </w:style>
  <w:style w:type="paragraph" w:customStyle="1" w:styleId="D5959E0A657C4CBBB5A5D4766F5CA795">
    <w:name w:val="D5959E0A657C4CBBB5A5D4766F5CA795"/>
    <w:rsid w:val="00B92BE2"/>
  </w:style>
  <w:style w:type="paragraph" w:customStyle="1" w:styleId="AEE88470F5914194BF1DED7DE64D77A5">
    <w:name w:val="AEE88470F5914194BF1DED7DE64D77A5"/>
    <w:rsid w:val="00B92BE2"/>
  </w:style>
  <w:style w:type="paragraph" w:customStyle="1" w:styleId="BE8B3ED210BB420ABF23293233FE6CA3">
    <w:name w:val="BE8B3ED210BB420ABF23293233FE6CA3"/>
    <w:rsid w:val="00B92BE2"/>
  </w:style>
  <w:style w:type="paragraph" w:customStyle="1" w:styleId="E2229880FABE46E9B51D4DE8EE7519F2">
    <w:name w:val="E2229880FABE46E9B51D4DE8EE7519F2"/>
    <w:rsid w:val="00B92BE2"/>
  </w:style>
  <w:style w:type="paragraph" w:customStyle="1" w:styleId="40351FFBF2F443BE851F1E9563283FB3">
    <w:name w:val="40351FFBF2F443BE851F1E9563283FB3"/>
    <w:rsid w:val="00B92BE2"/>
  </w:style>
  <w:style w:type="paragraph" w:customStyle="1" w:styleId="A31D9B55880C4924A9F1092F75F0D90C">
    <w:name w:val="A31D9B55880C4924A9F1092F75F0D90C"/>
    <w:rsid w:val="00B92BE2"/>
  </w:style>
  <w:style w:type="paragraph" w:customStyle="1" w:styleId="9316DFFABBA94E1EA657971CF7112F15">
    <w:name w:val="9316DFFABBA94E1EA657971CF7112F15"/>
    <w:rsid w:val="00B92BE2"/>
  </w:style>
  <w:style w:type="paragraph" w:customStyle="1" w:styleId="F13963DABD3B449795A779A0760568D7">
    <w:name w:val="F13963DABD3B449795A779A0760568D7"/>
    <w:rsid w:val="00B92BE2"/>
  </w:style>
  <w:style w:type="paragraph" w:customStyle="1" w:styleId="B1CB7EB9DD514A9982DF52EC150CF4D9">
    <w:name w:val="B1CB7EB9DD514A9982DF52EC150CF4D9"/>
    <w:rsid w:val="00B92BE2"/>
  </w:style>
  <w:style w:type="paragraph" w:customStyle="1" w:styleId="C08F0847D24946A58CF94234BCA42DA4">
    <w:name w:val="C08F0847D24946A58CF94234BCA42DA4"/>
    <w:rsid w:val="00B92BE2"/>
  </w:style>
  <w:style w:type="paragraph" w:customStyle="1" w:styleId="C89BC58AA4694987B08F9DA28CAE9264">
    <w:name w:val="C89BC58AA4694987B08F9DA28CAE9264"/>
    <w:rsid w:val="00B92BE2"/>
  </w:style>
  <w:style w:type="paragraph" w:customStyle="1" w:styleId="075AE04D07044F8294452CE99BFC49A9">
    <w:name w:val="075AE04D07044F8294452CE99BFC49A9"/>
    <w:rsid w:val="00B92BE2"/>
  </w:style>
  <w:style w:type="paragraph" w:customStyle="1" w:styleId="4591358208244299A28EE2BAED876320">
    <w:name w:val="4591358208244299A28EE2BAED876320"/>
    <w:rsid w:val="00B92BE2"/>
  </w:style>
  <w:style w:type="paragraph" w:customStyle="1" w:styleId="06AB621298DD49D385139503CA9A6EB2">
    <w:name w:val="06AB621298DD49D385139503CA9A6EB2"/>
    <w:rsid w:val="00B92BE2"/>
  </w:style>
  <w:style w:type="paragraph" w:customStyle="1" w:styleId="1EE464B3062B4DC09113EAEA063EE6F8">
    <w:name w:val="1EE464B3062B4DC09113EAEA063EE6F8"/>
    <w:rsid w:val="00B92BE2"/>
  </w:style>
  <w:style w:type="paragraph" w:customStyle="1" w:styleId="4EF5510BDD5F4EFFADB18F6A7456E244">
    <w:name w:val="4EF5510BDD5F4EFFADB18F6A7456E244"/>
    <w:rsid w:val="00B92BE2"/>
  </w:style>
  <w:style w:type="paragraph" w:customStyle="1" w:styleId="C638BF97F21045BDA893176DB22E5D35">
    <w:name w:val="C638BF97F21045BDA893176DB22E5D35"/>
    <w:rsid w:val="00B92BE2"/>
  </w:style>
  <w:style w:type="paragraph" w:customStyle="1" w:styleId="CE8A4A9402704F9EB8F808FA8E62487F">
    <w:name w:val="CE8A4A9402704F9EB8F808FA8E62487F"/>
    <w:rsid w:val="00B92BE2"/>
  </w:style>
  <w:style w:type="paragraph" w:customStyle="1" w:styleId="47924C83913C48579CD6D2FA24D6BA9E">
    <w:name w:val="47924C83913C48579CD6D2FA24D6BA9E"/>
    <w:rsid w:val="00B92BE2"/>
  </w:style>
  <w:style w:type="paragraph" w:customStyle="1" w:styleId="7B1020B396F8449BAD944E7B588DFD5A">
    <w:name w:val="7B1020B396F8449BAD944E7B588DFD5A"/>
    <w:rsid w:val="00B92BE2"/>
  </w:style>
  <w:style w:type="paragraph" w:customStyle="1" w:styleId="EE1CC3874DC34B14863B1FE17D8DFA2B">
    <w:name w:val="EE1CC3874DC34B14863B1FE17D8DFA2B"/>
    <w:rsid w:val="00B92BE2"/>
  </w:style>
  <w:style w:type="paragraph" w:customStyle="1" w:styleId="C8926C43A3BD496B901FA68C7858D953">
    <w:name w:val="C8926C43A3BD496B901FA68C7858D953"/>
    <w:rsid w:val="00B92BE2"/>
  </w:style>
  <w:style w:type="paragraph" w:customStyle="1" w:styleId="35493E4DF516491CA4AF6ED196AAAB04">
    <w:name w:val="35493E4DF516491CA4AF6ED196AAAB04"/>
    <w:rsid w:val="00B92BE2"/>
  </w:style>
  <w:style w:type="paragraph" w:customStyle="1" w:styleId="BC8704324BF6459DBD9597337C509369">
    <w:name w:val="BC8704324BF6459DBD9597337C509369"/>
    <w:rsid w:val="00B92BE2"/>
  </w:style>
  <w:style w:type="paragraph" w:customStyle="1" w:styleId="F017A7AF3DE64BC28E5BD4123B387057">
    <w:name w:val="F017A7AF3DE64BC28E5BD4123B387057"/>
    <w:rsid w:val="00B92BE2"/>
  </w:style>
  <w:style w:type="paragraph" w:customStyle="1" w:styleId="865F64D0A2414DB3A7919EB717EB68D8">
    <w:name w:val="865F64D0A2414DB3A7919EB717EB68D8"/>
    <w:rsid w:val="00B92BE2"/>
  </w:style>
  <w:style w:type="paragraph" w:customStyle="1" w:styleId="2008B1C0A37640D0BB946B47FC11DBE3">
    <w:name w:val="2008B1C0A37640D0BB946B47FC11DBE3"/>
    <w:rsid w:val="00B92BE2"/>
  </w:style>
  <w:style w:type="paragraph" w:customStyle="1" w:styleId="973F0C65B30C4EAE89EA7A7D45527AC8">
    <w:name w:val="973F0C65B30C4EAE89EA7A7D45527AC8"/>
    <w:rsid w:val="00B92BE2"/>
  </w:style>
  <w:style w:type="paragraph" w:customStyle="1" w:styleId="2D9BDA201C9241E1869779E37BEA957E">
    <w:name w:val="2D9BDA201C9241E1869779E37BEA957E"/>
    <w:rsid w:val="00B92BE2"/>
  </w:style>
  <w:style w:type="paragraph" w:customStyle="1" w:styleId="50ED0C78A72C40A8B53A6388C625BA91">
    <w:name w:val="50ED0C78A72C40A8B53A6388C625BA91"/>
    <w:rsid w:val="00B92BE2"/>
  </w:style>
  <w:style w:type="paragraph" w:customStyle="1" w:styleId="004FA256E73845A5A03DBE5F43D528F6">
    <w:name w:val="004FA256E73845A5A03DBE5F43D528F6"/>
    <w:rsid w:val="00B92BE2"/>
  </w:style>
  <w:style w:type="paragraph" w:customStyle="1" w:styleId="C9A82FA8A2164D9FA4CA1A5DEB394BB5">
    <w:name w:val="C9A82FA8A2164D9FA4CA1A5DEB394BB5"/>
    <w:rsid w:val="00B92BE2"/>
  </w:style>
  <w:style w:type="paragraph" w:customStyle="1" w:styleId="8E37FCF4F32A404D951640FFDD7C19E7">
    <w:name w:val="8E37FCF4F32A404D951640FFDD7C19E7"/>
    <w:rsid w:val="00B92BE2"/>
  </w:style>
  <w:style w:type="paragraph" w:customStyle="1" w:styleId="27A3244D96B04096A4D4C5354F2A4D2B">
    <w:name w:val="27A3244D96B04096A4D4C5354F2A4D2B"/>
    <w:rsid w:val="00B92BE2"/>
  </w:style>
  <w:style w:type="paragraph" w:customStyle="1" w:styleId="BB0CFB65F7C5497295F50D65A23115F2">
    <w:name w:val="BB0CFB65F7C5497295F50D65A23115F2"/>
    <w:rsid w:val="00B92BE2"/>
  </w:style>
  <w:style w:type="paragraph" w:customStyle="1" w:styleId="279AF13BA5874759B6049FD0B8DEB188">
    <w:name w:val="279AF13BA5874759B6049FD0B8DEB188"/>
    <w:rsid w:val="00B92BE2"/>
  </w:style>
  <w:style w:type="paragraph" w:customStyle="1" w:styleId="D409E216DE8B4353AAA9A9A986AF0F83">
    <w:name w:val="D409E216DE8B4353AAA9A9A986AF0F83"/>
    <w:rsid w:val="00B92BE2"/>
  </w:style>
  <w:style w:type="paragraph" w:customStyle="1" w:styleId="DF12C634ED1748EA9C1387178E0A3750">
    <w:name w:val="DF12C634ED1748EA9C1387178E0A3750"/>
    <w:rsid w:val="00B92BE2"/>
  </w:style>
  <w:style w:type="paragraph" w:customStyle="1" w:styleId="FB14D2236992462B9535C62136DE3780">
    <w:name w:val="FB14D2236992462B9535C62136DE3780"/>
    <w:rsid w:val="00B92BE2"/>
  </w:style>
  <w:style w:type="paragraph" w:customStyle="1" w:styleId="4CDEA855DCCF4D6493FED8F56E8F012E">
    <w:name w:val="4CDEA855DCCF4D6493FED8F56E8F012E"/>
    <w:rsid w:val="00B92BE2"/>
  </w:style>
  <w:style w:type="paragraph" w:customStyle="1" w:styleId="455357954CB94D69BFA518A12D4895C3">
    <w:name w:val="455357954CB94D69BFA518A12D4895C3"/>
    <w:rsid w:val="00B92BE2"/>
  </w:style>
  <w:style w:type="paragraph" w:customStyle="1" w:styleId="D67D96926AD847088573DA2360EB111C">
    <w:name w:val="D67D96926AD847088573DA2360EB111C"/>
    <w:rsid w:val="00B92BE2"/>
  </w:style>
  <w:style w:type="paragraph" w:customStyle="1" w:styleId="EEC69A8E71394C38B36C9F28C3441ACE">
    <w:name w:val="EEC69A8E71394C38B36C9F28C3441ACE"/>
    <w:rsid w:val="00B92BE2"/>
  </w:style>
  <w:style w:type="paragraph" w:customStyle="1" w:styleId="ECA3882334A040428615C5778FF3D607">
    <w:name w:val="ECA3882334A040428615C5778FF3D607"/>
    <w:rsid w:val="00B92BE2"/>
  </w:style>
  <w:style w:type="paragraph" w:customStyle="1" w:styleId="04D07CD1ECB24A3BA8BAB96D4A39BB0A">
    <w:name w:val="04D07CD1ECB24A3BA8BAB96D4A39BB0A"/>
    <w:rsid w:val="00B92BE2"/>
  </w:style>
  <w:style w:type="paragraph" w:customStyle="1" w:styleId="3CA6E434D805456CA21CA9A40AD1F745">
    <w:name w:val="3CA6E434D805456CA21CA9A40AD1F745"/>
    <w:rsid w:val="00B92BE2"/>
  </w:style>
  <w:style w:type="paragraph" w:customStyle="1" w:styleId="5030FEFD505C479495A0CA4F669F565E">
    <w:name w:val="5030FEFD505C479495A0CA4F669F565E"/>
    <w:rsid w:val="00B92BE2"/>
  </w:style>
  <w:style w:type="paragraph" w:customStyle="1" w:styleId="4071F1CB54564497B328F341FE6D5466">
    <w:name w:val="4071F1CB54564497B328F341FE6D5466"/>
    <w:rsid w:val="00B92BE2"/>
  </w:style>
  <w:style w:type="paragraph" w:customStyle="1" w:styleId="613AEA4BEA30477EBF38445057190F28">
    <w:name w:val="613AEA4BEA30477EBF38445057190F28"/>
    <w:rsid w:val="00B92BE2"/>
  </w:style>
  <w:style w:type="paragraph" w:customStyle="1" w:styleId="E0BF2FA9A345445D8D52639C3AE2B825">
    <w:name w:val="E0BF2FA9A345445D8D52639C3AE2B825"/>
    <w:rsid w:val="00B92BE2"/>
  </w:style>
  <w:style w:type="paragraph" w:customStyle="1" w:styleId="AD48A6CF1B2F4AD2A5F47204E89B24B4">
    <w:name w:val="AD48A6CF1B2F4AD2A5F47204E89B24B4"/>
    <w:rsid w:val="00B92BE2"/>
  </w:style>
  <w:style w:type="paragraph" w:customStyle="1" w:styleId="65531E3A9D524470A10B7F56CDE999FC">
    <w:name w:val="65531E3A9D524470A10B7F56CDE999FC"/>
    <w:rsid w:val="00B92BE2"/>
  </w:style>
  <w:style w:type="paragraph" w:customStyle="1" w:styleId="73C4FCD9C6CD419E9A0482119EBACD22">
    <w:name w:val="73C4FCD9C6CD419E9A0482119EBACD22"/>
    <w:rsid w:val="00B92BE2"/>
  </w:style>
  <w:style w:type="paragraph" w:customStyle="1" w:styleId="F8B86DBA98554D9A8B8B0CD1BD45AFD6">
    <w:name w:val="F8B86DBA98554D9A8B8B0CD1BD45AFD6"/>
    <w:rsid w:val="00B92BE2"/>
  </w:style>
  <w:style w:type="paragraph" w:customStyle="1" w:styleId="F187D97C551C4B3CB267720676F785FD">
    <w:name w:val="F187D97C551C4B3CB267720676F785FD"/>
    <w:rsid w:val="00B92BE2"/>
  </w:style>
  <w:style w:type="paragraph" w:customStyle="1" w:styleId="AE73422A143C4F898269DE78E4D82A25">
    <w:name w:val="AE73422A143C4F898269DE78E4D82A25"/>
    <w:rsid w:val="00B92BE2"/>
  </w:style>
  <w:style w:type="paragraph" w:customStyle="1" w:styleId="05314FD420B6421CB6B3BE117242B25C">
    <w:name w:val="05314FD420B6421CB6B3BE117242B25C"/>
    <w:rsid w:val="00B92BE2"/>
  </w:style>
  <w:style w:type="paragraph" w:customStyle="1" w:styleId="A6B2F76A4C474BA98A6A75C469335C81">
    <w:name w:val="A6B2F76A4C474BA98A6A75C469335C81"/>
    <w:rsid w:val="00B92BE2"/>
  </w:style>
  <w:style w:type="paragraph" w:customStyle="1" w:styleId="99D5A691F804498ABC258A44937AA475">
    <w:name w:val="99D5A691F804498ABC258A44937AA475"/>
    <w:rsid w:val="00B92BE2"/>
  </w:style>
  <w:style w:type="paragraph" w:customStyle="1" w:styleId="93FC94CA5BB544458C949AEB6D49955D">
    <w:name w:val="93FC94CA5BB544458C949AEB6D49955D"/>
    <w:rsid w:val="00B92BE2"/>
  </w:style>
  <w:style w:type="paragraph" w:customStyle="1" w:styleId="42FA4C5D7BF8402DADADB8779B693050">
    <w:name w:val="42FA4C5D7BF8402DADADB8779B693050"/>
    <w:rsid w:val="00B92BE2"/>
  </w:style>
  <w:style w:type="paragraph" w:customStyle="1" w:styleId="D4FF734BE268447481E10EB8DE4CA027">
    <w:name w:val="D4FF734BE268447481E10EB8DE4CA027"/>
    <w:rsid w:val="00B92BE2"/>
  </w:style>
  <w:style w:type="paragraph" w:customStyle="1" w:styleId="23CD3B54C6BF47D5A37267B19072A01F">
    <w:name w:val="23CD3B54C6BF47D5A37267B19072A01F"/>
    <w:rsid w:val="00B92BE2"/>
  </w:style>
  <w:style w:type="paragraph" w:customStyle="1" w:styleId="BB9EF6A2E4F44A839E07D1688332415B">
    <w:name w:val="BB9EF6A2E4F44A839E07D1688332415B"/>
    <w:rsid w:val="00B92BE2"/>
  </w:style>
  <w:style w:type="paragraph" w:customStyle="1" w:styleId="5DE13A0C8A664774A152F24F052A772A">
    <w:name w:val="5DE13A0C8A664774A152F24F052A772A"/>
    <w:rsid w:val="00B92BE2"/>
  </w:style>
  <w:style w:type="paragraph" w:customStyle="1" w:styleId="FFA709A348C84F1CBE8E3E7A5255B6AD">
    <w:name w:val="FFA709A348C84F1CBE8E3E7A5255B6AD"/>
    <w:rsid w:val="00B92BE2"/>
  </w:style>
  <w:style w:type="paragraph" w:customStyle="1" w:styleId="32902AE294F642E69F358CB71B0C75AB">
    <w:name w:val="32902AE294F642E69F358CB71B0C75AB"/>
    <w:rsid w:val="00B92BE2"/>
  </w:style>
  <w:style w:type="paragraph" w:customStyle="1" w:styleId="7F078B89A9A64CBABC7D4F8CB8312D24">
    <w:name w:val="7F078B89A9A64CBABC7D4F8CB8312D24"/>
    <w:rsid w:val="00B92BE2"/>
  </w:style>
  <w:style w:type="paragraph" w:customStyle="1" w:styleId="3027DF5BEB0144FD81AB416DB5E8B152">
    <w:name w:val="3027DF5BEB0144FD81AB416DB5E8B152"/>
    <w:rsid w:val="00B92BE2"/>
  </w:style>
  <w:style w:type="paragraph" w:customStyle="1" w:styleId="5F6188CB3F674B6280C5C4CA1AF568FC">
    <w:name w:val="5F6188CB3F674B6280C5C4CA1AF568FC"/>
    <w:rsid w:val="00B92BE2"/>
  </w:style>
  <w:style w:type="paragraph" w:customStyle="1" w:styleId="855C1C3FFE314737A07A872BDAC8DD24">
    <w:name w:val="855C1C3FFE314737A07A872BDAC8DD24"/>
    <w:rsid w:val="00B92BE2"/>
  </w:style>
  <w:style w:type="paragraph" w:customStyle="1" w:styleId="56C4FC9FDF2545179D0A717357A7D253">
    <w:name w:val="56C4FC9FDF2545179D0A717357A7D253"/>
    <w:rsid w:val="00B92BE2"/>
  </w:style>
  <w:style w:type="paragraph" w:customStyle="1" w:styleId="18791F2B1AAC4D959AA97D973A14CB67">
    <w:name w:val="18791F2B1AAC4D959AA97D973A14CB67"/>
    <w:rsid w:val="00B92BE2"/>
  </w:style>
  <w:style w:type="paragraph" w:customStyle="1" w:styleId="8DDC8540A9814CB6B64215770DCF1ABB">
    <w:name w:val="8DDC8540A9814CB6B64215770DCF1ABB"/>
    <w:rsid w:val="00B92BE2"/>
  </w:style>
  <w:style w:type="paragraph" w:customStyle="1" w:styleId="6DF3B5FDE1D542FAA56325F35D91BFEE">
    <w:name w:val="6DF3B5FDE1D542FAA56325F35D91BFEE"/>
    <w:rsid w:val="00B92BE2"/>
  </w:style>
  <w:style w:type="paragraph" w:customStyle="1" w:styleId="4A014A017F714DDAAFBC6E9F10627B6D">
    <w:name w:val="4A014A017F714DDAAFBC6E9F10627B6D"/>
    <w:rsid w:val="00B92BE2"/>
  </w:style>
  <w:style w:type="paragraph" w:customStyle="1" w:styleId="241B8882BF144693B0BECA8EAC473035">
    <w:name w:val="241B8882BF144693B0BECA8EAC473035"/>
    <w:rsid w:val="00B92BE2"/>
  </w:style>
  <w:style w:type="paragraph" w:customStyle="1" w:styleId="B752133F84D745B8AC80B40873ED83A4">
    <w:name w:val="B752133F84D745B8AC80B40873ED83A4"/>
    <w:rsid w:val="00B92BE2"/>
  </w:style>
  <w:style w:type="paragraph" w:customStyle="1" w:styleId="E1D53847E89943448006C1432E149A40">
    <w:name w:val="E1D53847E89943448006C1432E149A40"/>
    <w:rsid w:val="00B92BE2"/>
  </w:style>
  <w:style w:type="paragraph" w:customStyle="1" w:styleId="0902310DB84D43D18776DAAB44B44841">
    <w:name w:val="0902310DB84D43D18776DAAB44B44841"/>
    <w:rsid w:val="00B92BE2"/>
  </w:style>
  <w:style w:type="paragraph" w:customStyle="1" w:styleId="2F2B7C76FB6945088CB0D7BE6C1AE23A">
    <w:name w:val="2F2B7C76FB6945088CB0D7BE6C1AE23A"/>
    <w:rsid w:val="00B92BE2"/>
  </w:style>
  <w:style w:type="paragraph" w:customStyle="1" w:styleId="DA52BBB9CAC24067A320BF86985877B7">
    <w:name w:val="DA52BBB9CAC24067A320BF86985877B7"/>
    <w:rsid w:val="00B92BE2"/>
  </w:style>
  <w:style w:type="paragraph" w:customStyle="1" w:styleId="3759B63901E9479D8ED6E262E03535BF">
    <w:name w:val="3759B63901E9479D8ED6E262E03535BF"/>
    <w:rsid w:val="00B92BE2"/>
  </w:style>
  <w:style w:type="paragraph" w:customStyle="1" w:styleId="DD27387914804DF1B0689EE24A183F71">
    <w:name w:val="DD27387914804DF1B0689EE24A183F71"/>
    <w:rsid w:val="00B92BE2"/>
  </w:style>
  <w:style w:type="paragraph" w:customStyle="1" w:styleId="D323FE83F9614C6B84FA3E9E82A02FA1">
    <w:name w:val="D323FE83F9614C6B84FA3E9E82A02FA1"/>
    <w:rsid w:val="00B92BE2"/>
  </w:style>
  <w:style w:type="paragraph" w:customStyle="1" w:styleId="44FC74871D134D00B3332844B0449048">
    <w:name w:val="44FC74871D134D00B3332844B0449048"/>
    <w:rsid w:val="00B92BE2"/>
  </w:style>
  <w:style w:type="paragraph" w:customStyle="1" w:styleId="E7841934006D4D7B97A50EB400B58E19">
    <w:name w:val="E7841934006D4D7B97A50EB400B58E19"/>
    <w:rsid w:val="00B92BE2"/>
  </w:style>
  <w:style w:type="paragraph" w:customStyle="1" w:styleId="16FC5980AF994E6F816FC3D74F7DEC34">
    <w:name w:val="16FC5980AF994E6F816FC3D74F7DEC34"/>
    <w:rsid w:val="00B92BE2"/>
  </w:style>
  <w:style w:type="paragraph" w:customStyle="1" w:styleId="6A1B98CFD212400EB6573411059D3026">
    <w:name w:val="6A1B98CFD212400EB6573411059D3026"/>
    <w:rsid w:val="00B92BE2"/>
  </w:style>
  <w:style w:type="paragraph" w:customStyle="1" w:styleId="EABD1C6EE360477595F424461B2A09B9">
    <w:name w:val="EABD1C6EE360477595F424461B2A09B9"/>
    <w:rsid w:val="00B92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xsi:nil="true"/>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2</Value>
      <Value>142</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lcf76f155ced4ddcb4097134ff3c332f xmlns="78a21a5f-a3ba-4cbf-9fd5-97a15faad296">
      <Terms xmlns="http://schemas.microsoft.com/office/infopath/2007/PartnerControls"/>
    </lcf76f155ced4ddcb4097134ff3c332f>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55" ma:contentTypeDescription="Create a new document." ma:contentTypeScope="" ma:versionID="91ea3f3468b382e3a7ab0994c13bd957">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7937413eb846e1899ae4fead6fc4c4eb"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74" nillable="true" ma:displayName="MediaLengthInSeconds" ma:hidden="true" ma:internalName="MediaLengthInSeconds" ma:readOnly="true">
      <xsd:simpleType>
        <xsd:restriction base="dms:Unknown"/>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98DA1-5AC9-4966-9344-A0A6B95F8E3F}">
  <ds:schemaRefs>
    <ds:schemaRef ds:uri="http://schemas.microsoft.com/office/2006/metadata/properties"/>
    <ds:schemaRef ds:uri="http://schemas.microsoft.com/office/infopath/2007/PartnerControls"/>
    <ds:schemaRef ds:uri="4600776d-0a3c-44b4-bff2-0ceaafb13046"/>
    <ds:schemaRef ds:uri="78a21a5f-a3ba-4cbf-9fd5-97a15faad296"/>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FCDE9CBF-C794-43DC-868F-04FD65F614A6}">
  <ds:schemaRefs>
    <ds:schemaRef ds:uri="http://schemas.microsoft.com/sharepoint/v3/contenttype/forms"/>
  </ds:schemaRefs>
</ds:datastoreItem>
</file>

<file path=customXml/itemProps4.xml><?xml version="1.0" encoding="utf-8"?>
<ds:datastoreItem xmlns:ds="http://schemas.openxmlformats.org/officeDocument/2006/customXml" ds:itemID="{DDDD9722-CB54-4D54-8D91-0B61D845855F}">
  <ds:schemaRefs>
    <ds:schemaRef ds:uri="http://schemas.microsoft.com/sharepoint/events"/>
  </ds:schemaRefs>
</ds:datastoreItem>
</file>

<file path=customXml/itemProps5.xml><?xml version="1.0" encoding="utf-8"?>
<ds:datastoreItem xmlns:ds="http://schemas.openxmlformats.org/officeDocument/2006/customXml" ds:itemID="{53C7D499-33C0-4D11-80D1-56CF64CE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