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5104" w:rsidP="00E04F6D">
      <w:pPr>
        <w:pStyle w:val="TitleCommittee0"/>
      </w:pPr>
      <w:sdt>
        <w:sdtPr>
          <w:alias w:val="CommitteeName"/>
          <w:tag w:val="CommitteeName"/>
          <w:id w:val="1869951332"/>
          <w:placeholder>
            <w:docPart w:val="3B85B3F29C1943B4A66CD5AF98D1956B"/>
          </w:placeholder>
          <w:richText/>
        </w:sdtPr>
        <w:sdtContent>
          <w:r>
            <w:t>Health and Social Care Committee</w:t>
          </w:r>
        </w:sdtContent>
      </w:sdt>
    </w:p>
    <w:p w:rsidR="003F5104" w:rsidP="00E04F6D">
      <w:pPr>
        <w:pStyle w:val="TitleInquiry0"/>
      </w:pPr>
      <w:r>
        <w:t xml:space="preserve">Oral evidence: </w:t>
      </w:r>
      <w:sdt>
        <w:sdtPr>
          <w:alias w:val="InquiryName"/>
          <w:tag w:val="InquiryName"/>
          <w:id w:val="377371847"/>
          <w:placeholder>
            <w:docPart w:val="3B85B3F29C1943B4A66CD5AF98D1956B"/>
          </w:placeholder>
          <w:richText/>
        </w:sdtPr>
        <w:sdtContent>
          <w:r>
            <w:t xml:space="preserve">Prevention in </w:t>
          </w:r>
          <w:r w:rsidR="00972F22">
            <w:t>H</w:t>
          </w:r>
          <w:r>
            <w:t xml:space="preserve">ealth and </w:t>
          </w:r>
          <w:r w:rsidR="00972F22">
            <w:t>S</w:t>
          </w:r>
          <w:r>
            <w:t xml:space="preserve">ocial </w:t>
          </w:r>
          <w:r w:rsidR="00972F22">
            <w:t>C</w:t>
          </w:r>
          <w:r>
            <w:t>are</w:t>
          </w:r>
        </w:sdtContent>
      </w:sdt>
      <w:r>
        <w:t xml:space="preserve">, HC </w:t>
      </w:r>
      <w:sdt>
        <w:sdtPr>
          <w:alias w:val="InquiryRefNo"/>
          <w:tag w:val="InquiryRefNo"/>
          <w:id w:val="-281725174"/>
          <w:placeholder>
            <w:docPart w:val="3B85B3F29C1943B4A66CD5AF98D1956B"/>
          </w:placeholder>
          <w:richText/>
        </w:sdtPr>
        <w:sdtContent>
          <w:r>
            <w:t>141</w:t>
          </w:r>
        </w:sdtContent>
      </w:sdt>
    </w:p>
    <w:sdt>
      <w:sdtPr>
        <w:alias w:val="SittingDate"/>
        <w:tag w:val="SittingDate"/>
        <w:id w:val="-1160222926"/>
        <w:placeholder>
          <w:docPart w:val="3B85B3F29C1943B4A66CD5AF98D1956B"/>
        </w:placeholder>
        <w:richText/>
      </w:sdtPr>
      <w:sdtContent>
        <w:p w:rsidR="003F5104" w:rsidP="00E04F6D">
          <w:pPr>
            <w:pStyle w:val="Para"/>
          </w:pPr>
          <w:r>
            <w:t>Monday 20 May 2024</w:t>
          </w:r>
        </w:p>
      </w:sdtContent>
    </w:sdt>
    <w:p w:rsidR="003F5104" w:rsidP="00E04F6D">
      <w:pPr>
        <w:pStyle w:val="Para"/>
      </w:pPr>
      <w:r>
        <w:t xml:space="preserve">Ordered by the House of </w:t>
      </w:r>
      <w:sdt>
        <w:sdtPr>
          <w:alias w:val="House"/>
          <w:tag w:val="House"/>
          <w:id w:val="809213435"/>
          <w:placeholder>
            <w:docPart w:val="3B85B3F29C1943B4A66CD5AF98D1956B"/>
          </w:placeholder>
          <w:richText/>
        </w:sdtPr>
        <w:sdtContent>
          <w:r w:rsidRPr="00615759">
            <w:t>Commons</w:t>
          </w:r>
        </w:sdtContent>
      </w:sdt>
      <w:r w:rsidRPr="00615759">
        <w:t xml:space="preserve"> to </w:t>
      </w:r>
      <w:r w:rsidRPr="00615759">
        <w:t>be published</w:t>
      </w:r>
      <w:r w:rsidRPr="00615759">
        <w:t xml:space="preserve"> on </w:t>
      </w:r>
      <w:sdt>
        <w:sdtPr>
          <w:alias w:val="PublishDate"/>
          <w:tag w:val="PublishDate"/>
          <w:id w:val="217021599"/>
          <w:placeholder>
            <w:docPart w:val="3B85B3F29C1943B4A66CD5AF98D1956B"/>
          </w:placeholder>
          <w:richText/>
        </w:sdtPr>
        <w:sdtContent>
          <w:r w:rsidR="00210D85">
            <w:t>20 May 2024</w:t>
          </w:r>
        </w:sdtContent>
      </w:sdt>
      <w:r w:rsidRPr="00615759">
        <w:t>.</w:t>
      </w:r>
    </w:p>
    <w:p w:rsidR="003F5104" w:rsidP="00E04F6D">
      <w:sdt>
        <w:sdtPr>
          <w:alias w:val="VideoHyperlink"/>
          <w:tag w:val="VideoHyperlink"/>
          <w:id w:val="703995351"/>
          <w:placeholder>
            <w:docPart w:val="3B85B3F29C1943B4A66CD5AF98D1956B"/>
          </w:placeholder>
          <w:richText/>
        </w:sdtPr>
        <w:sdtContent>
          <w:r>
            <w:t>Watch the meeting</w:t>
          </w:r>
        </w:sdtContent>
      </w:sdt>
    </w:p>
    <w:p w:rsidR="003F5104" w:rsidRPr="00A1567C" w:rsidP="00E04F6D">
      <w:r>
        <w:t xml:space="preserve">Members present: </w:t>
      </w:r>
      <w:sdt>
        <w:sdtPr>
          <w:alias w:val="MembersPresent"/>
          <w:tag w:val="MembersPresent"/>
          <w:id w:val="366340316"/>
          <w:placeholder>
            <w:docPart w:val="3B85B3F29C1943B4A66CD5AF98D1956B"/>
          </w:placeholder>
          <w:richText/>
        </w:sdtPr>
        <w:sdtContent>
          <w:r w:rsidRPr="00A1567C" w:rsidR="00210D85">
            <w:t>Steve Brine (Chair); Paul Blomfield; Paul Bristow; Mrs Paulette Hamilton; Rachael Maskell; James Morris.</w:t>
          </w:r>
        </w:sdtContent>
      </w:sdt>
    </w:p>
    <w:p w:rsidR="003F5104" w:rsidRPr="00A1567C" w:rsidP="00E04F6D">
      <w:pPr>
        <w:pStyle w:val="ParaCentre"/>
      </w:pPr>
      <w:r w:rsidRPr="00A1567C">
        <w:t xml:space="preserve">Questions </w:t>
      </w:r>
      <w:sdt>
        <w:sdtPr>
          <w:alias w:val="QuestionNumbers"/>
          <w:tag w:val="QuestionNumbers"/>
          <w:id w:val="-1223666168"/>
          <w:placeholder>
            <w:docPart w:val="3B85B3F29C1943B4A66CD5AF98D1956B"/>
          </w:placeholder>
          <w:richText/>
        </w:sdtPr>
        <w:sdtContent>
          <w:r w:rsidRPr="00A1567C">
            <w:t xml:space="preserve">413 </w:t>
          </w:r>
          <w:r w:rsidRPr="00A1567C" w:rsidR="00210D85">
            <w:t>–</w:t>
          </w:r>
          <w:r w:rsidRPr="00A1567C" w:rsidR="00360388">
            <w:t xml:space="preserve"> 45</w:t>
          </w:r>
          <w:r w:rsidR="00972F22">
            <w:t>0</w:t>
          </w:r>
        </w:sdtContent>
      </w:sdt>
    </w:p>
    <w:p w:rsidR="003F5104" w:rsidP="00E04F6D">
      <w:pPr>
        <w:pStyle w:val="TitleWitnesses0"/>
      </w:pPr>
      <w:r w:rsidRPr="00A1567C">
        <w:t>Witnesses</w:t>
      </w:r>
    </w:p>
    <w:sdt>
      <w:sdtPr>
        <w:alias w:val="WitnessSet"/>
        <w:tag w:val="WitnessSet"/>
        <w:id w:val="-368373484"/>
        <w:placeholder>
          <w:docPart w:val="8A438A98D570449882B9EA57972BAB8F"/>
        </w:placeholder>
        <w:richText/>
      </w:sdtPr>
      <w:sdtContent>
        <w:p w:rsidR="003F5104" w:rsidP="00E04F6D">
          <w:pPr>
            <w:pStyle w:val="Para"/>
          </w:pPr>
          <w:r>
            <w:t>I: Sir Ian Gilmore, Chair, Alcohol Health Alliance; Alice Wiseman, Vice</w:t>
          </w:r>
          <w:r w:rsidR="004C4348">
            <w:t>-</w:t>
          </w:r>
          <w:r>
            <w:t>President, Association of Directors of Public Health, and Director of Public Health for Gateshead and Newcastle; Ailsa Rutter OBE, Director, Fresh</w:t>
          </w:r>
          <w:r w:rsidR="008269D7">
            <w:t xml:space="preserve"> and</w:t>
          </w:r>
          <w:r>
            <w:t xml:space="preserve"> Balance.</w:t>
          </w:r>
        </w:p>
      </w:sdtContent>
    </w:sdt>
    <w:sdt>
      <w:sdtPr>
        <w:alias w:val="WitnessSet"/>
        <w:tag w:val="WitnessSet"/>
        <w:id w:val="1133066606"/>
        <w:placeholder>
          <w:docPart w:val="883A01DAACAA42BCB18CF75BA714E807"/>
        </w:placeholder>
        <w:richText/>
      </w:sdtPr>
      <w:sdtContent>
        <w:p w:rsidR="003F5104" w:rsidP="003F5104">
          <w:pPr>
            <w:pStyle w:val="Para"/>
          </w:pPr>
          <w:r>
            <w:t xml:space="preserve">II: Adrian Chiles, TV presenter and author of </w:t>
          </w:r>
          <w:r>
            <w:rPr>
              <w:i/>
              <w:iCs/>
            </w:rPr>
            <w:t>The Good Drinker</w:t>
          </w:r>
          <w:r>
            <w:t>.</w:t>
          </w:r>
        </w:p>
      </w:sdtContent>
    </w:sdt>
    <w:p w:rsidR="003F5104" w:rsidP="00E04F6D">
      <w:pPr>
        <w:pStyle w:val="Para"/>
      </w:pPr>
    </w:p>
    <w:p w:rsidR="003F5104" w:rsidP="00E04F6D">
      <w:pPr>
        <w:pStyle w:val="Para"/>
      </w:pPr>
      <w:r>
        <w:t>Written evidence from witnesses:</w:t>
      </w:r>
    </w:p>
    <w:p w:rsidR="003F5104" w:rsidP="00E04F6D">
      <w:pPr>
        <w:pStyle w:val="Witnesssubmission"/>
      </w:pPr>
      <w:r>
        <w:t>– [Add names of witnesses and hyperlink to submissions]</w:t>
      </w:r>
    </w:p>
    <w:p w:rsidR="003F5104" w:rsidP="00E04F6D">
      <w:pPr>
        <w:rPr>
          <w:rFonts w:eastAsia="Times New Roman"/>
          <w:szCs w:val="20"/>
        </w:rPr>
      </w:pPr>
      <w:r>
        <w:br w:type="page"/>
      </w:r>
    </w:p>
    <w:sdt>
      <w:sdtPr>
        <w:rPr>
          <w:sz w:val="22"/>
        </w:rPr>
        <w:alias w:val="WitnessExamination"/>
        <w:tag w:val="WitnessExamination"/>
        <w:id w:val="2003463402"/>
        <w:placeholder>
          <w:docPart w:val="8A438A98D570449882B9EA57972BAB8F"/>
        </w:placeholder>
        <w:richText/>
      </w:sdtPr>
      <w:sdtEndPr>
        <w:rPr>
          <w:sz w:val="28"/>
        </w:rPr>
      </w:sdtEndPr>
      <w:sdtContent>
        <w:p w:rsidR="003F5104" w:rsidRPr="00210D85" w:rsidP="00210D85">
          <w:pPr>
            <w:pStyle w:val="TitlePanel0"/>
            <w:rPr>
              <w:szCs w:val="28"/>
            </w:rPr>
          </w:pPr>
          <w:bookmarkStart w:id="0" w:name="Panel1"/>
          <w:r w:rsidRPr="00210D85">
            <w:rPr>
              <w:szCs w:val="28"/>
            </w:rPr>
            <w:t>Examination of witnesses</w:t>
          </w:r>
        </w:p>
        <w:p w:rsidR="00210D85" w:rsidP="00210D85">
          <w:pPr>
            <w:pStyle w:val="TitlePanel0"/>
            <w:jc w:val="both"/>
          </w:pPr>
          <w:r>
            <w:rPr>
              <w:sz w:val="22"/>
            </w:rPr>
            <w:t xml:space="preserve">Witnesses: </w:t>
          </w:r>
          <w:r>
            <w:rPr>
              <w:sz w:val="22"/>
            </w:rPr>
            <w:t xml:space="preserve">Sir Ian Gilmore, Alice </w:t>
          </w:r>
          <w:r>
            <w:rPr>
              <w:sz w:val="22"/>
            </w:rPr>
            <w:t>Wiseman</w:t>
          </w:r>
          <w:r>
            <w:rPr>
              <w:sz w:val="22"/>
            </w:rPr>
            <w:t xml:space="preserve"> and Ailsa Rutter.</w:t>
          </w:r>
        </w:p>
      </w:sdtContent>
    </w:sdt>
    <w:p w:rsidR="004C514B" w:rsidP="00360388">
      <w:pPr>
        <w:pStyle w:val="Question"/>
      </w:pPr>
      <w:bookmarkEnd w:id="0"/>
      <w:sdt>
        <w:sdtPr>
          <w:alias w:val="Member"/>
          <w:tag w:val="&lt;Member mnisId='4067' dodsId='62824'&gt;"/>
          <w:id w:val="-53629880"/>
          <w:placeholder>
            <w:docPart w:val="DefaultPlaceholder_-1854013440"/>
          </w:placeholder>
          <w:richText/>
        </w:sdtPr>
        <w:sdtContent>
          <w:r w:rsidRPr="008269D7" w:rsidR="00210D85">
            <w:rPr>
              <w:b/>
            </w:rPr>
            <w:t>Chair:</w:t>
          </w:r>
        </w:sdtContent>
      </w:sdt>
      <w:r w:rsidR="00210D85">
        <w:t xml:space="preserve"> </w:t>
      </w:r>
      <w:r w:rsidR="008269D7">
        <w:t>G</w:t>
      </w:r>
      <w:r w:rsidR="00210D85">
        <w:t xml:space="preserve">ood afternoon. This is the Health and Social Care Committee. </w:t>
      </w:r>
      <w:r w:rsidR="008269D7">
        <w:t>There is a s</w:t>
      </w:r>
      <w:r w:rsidR="00210D85">
        <w:t xml:space="preserve">light change to timing, because there is </w:t>
      </w:r>
      <w:r w:rsidR="00210D85">
        <w:t>a lot</w:t>
      </w:r>
      <w:r w:rsidR="00210D85">
        <w:t xml:space="preserve"> going on in the House of Commons today</w:t>
      </w:r>
      <w:r w:rsidR="008269D7">
        <w:t>,</w:t>
      </w:r>
      <w:r w:rsidR="00210D85">
        <w:t xml:space="preserve"> with a big statement from the Prime Minister downstairs. </w:t>
      </w:r>
      <w:r w:rsidR="008269D7">
        <w:t>T</w:t>
      </w:r>
      <w:r w:rsidR="00210D85">
        <w:t xml:space="preserve">hank you to our witnesses for being flexible and to those viewing slightly earlier than planned online. </w:t>
      </w:r>
    </w:p>
    <w:p w:rsidR="008269D7" w:rsidP="004C514B">
      <w:pPr>
        <w:pStyle w:val="Question"/>
        <w:numPr>
          <w:ilvl w:val="0"/>
          <w:numId w:val="0"/>
        </w:numPr>
        <w:ind w:left="794"/>
      </w:pPr>
      <w:r>
        <w:t xml:space="preserve">Today is Monday </w:t>
      </w:r>
      <w:r>
        <w:t xml:space="preserve">20 </w:t>
      </w:r>
      <w:r>
        <w:t xml:space="preserve">May </w:t>
      </w:r>
      <w:r w:rsidR="00F12331">
        <w:t>w</w:t>
      </w:r>
      <w:r>
        <w:t xml:space="preserve">e are in </w:t>
      </w:r>
      <w:r w:rsidR="00F12331">
        <w:t>C</w:t>
      </w:r>
      <w:r>
        <w:t xml:space="preserve">ommittee </w:t>
      </w:r>
      <w:r w:rsidR="00F12331">
        <w:t>R</w:t>
      </w:r>
      <w:r>
        <w:t xml:space="preserve">oom </w:t>
      </w:r>
      <w:r>
        <w:t xml:space="preserve">8 </w:t>
      </w:r>
      <w:r>
        <w:t xml:space="preserve">in the House of Commons. This is our third evidence session </w:t>
      </w:r>
      <w:r w:rsidR="00F12331">
        <w:t>i</w:t>
      </w:r>
      <w:r>
        <w:t xml:space="preserve">n our </w:t>
      </w:r>
      <w:r>
        <w:t>p</w:t>
      </w:r>
      <w:r>
        <w:t xml:space="preserve">revention </w:t>
      </w:r>
      <w:r>
        <w:t>i</w:t>
      </w:r>
      <w:r>
        <w:t xml:space="preserve">nquiry </w:t>
      </w:r>
      <w:r>
        <w:t>w</w:t>
      </w:r>
      <w:r>
        <w:t xml:space="preserve">orkstream looking at preventing harm caused by alcohol, drugs, </w:t>
      </w:r>
      <w:r>
        <w:t>gambling</w:t>
      </w:r>
      <w:r>
        <w:t xml:space="preserve"> and smoking. We have talked a fair bit about smoking in this </w:t>
      </w:r>
      <w:r>
        <w:t>C</w:t>
      </w:r>
      <w:r>
        <w:t>ommittee.</w:t>
      </w:r>
      <w:r>
        <w:t xml:space="preserve"> L</w:t>
      </w:r>
      <w:r>
        <w:t xml:space="preserve">ast week, </w:t>
      </w:r>
      <w:r w:rsidR="00F12331">
        <w:t>m</w:t>
      </w:r>
      <w:r>
        <w:t xml:space="preserve">embers of this </w:t>
      </w:r>
      <w:r>
        <w:t>C</w:t>
      </w:r>
      <w:r>
        <w:t>ommittee were in Sweden talking about their smoking policies</w:t>
      </w:r>
      <w:r>
        <w:t>,</w:t>
      </w:r>
      <w:r>
        <w:t xml:space="preserve"> and we were also talking about alcohol policy in Stockholm</w:t>
      </w:r>
      <w:r>
        <w:t>.</w:t>
      </w:r>
      <w:r>
        <w:t xml:space="preserve"> </w:t>
      </w:r>
      <w:r>
        <w:t>O</w:t>
      </w:r>
      <w:r>
        <w:t xml:space="preserve">ur guests are nodding, so I am guessing </w:t>
      </w:r>
      <w:r>
        <w:t xml:space="preserve">that </w:t>
      </w:r>
      <w:r>
        <w:t>they know a little bit about that world.</w:t>
      </w:r>
    </w:p>
    <w:p w:rsidR="00F12331" w:rsidP="008269D7">
      <w:pPr>
        <w:pStyle w:val="Question"/>
        <w:numPr>
          <w:ilvl w:val="0"/>
          <w:numId w:val="0"/>
        </w:numPr>
        <w:ind w:left="794"/>
      </w:pPr>
      <w:r>
        <w:t>T</w:t>
      </w:r>
      <w:r w:rsidR="00210D85">
        <w:t xml:space="preserve">his session is </w:t>
      </w:r>
      <w:r>
        <w:t xml:space="preserve">going to </w:t>
      </w:r>
      <w:r w:rsidR="00210D85">
        <w:t>focus on alcohol</w:t>
      </w:r>
      <w:r>
        <w:t xml:space="preserve">: </w:t>
      </w:r>
      <w:r w:rsidR="0001784B">
        <w:t xml:space="preserve">its </w:t>
      </w:r>
      <w:r w:rsidR="00210D85">
        <w:t>current use in England</w:t>
      </w:r>
      <w:r>
        <w:t xml:space="preserve">; </w:t>
      </w:r>
      <w:r w:rsidR="0001784B">
        <w:t xml:space="preserve">its </w:t>
      </w:r>
      <w:r w:rsidR="00210D85">
        <w:t>effects on health</w:t>
      </w:r>
      <w:r>
        <w:t xml:space="preserve">; </w:t>
      </w:r>
      <w:r w:rsidR="00210D85">
        <w:t xml:space="preserve">and </w:t>
      </w:r>
      <w:r>
        <w:t>s</w:t>
      </w:r>
      <w:r w:rsidR="00210D85">
        <w:t xml:space="preserve">trategies </w:t>
      </w:r>
      <w:r>
        <w:t>and i</w:t>
      </w:r>
      <w:r w:rsidR="00210D85">
        <w:t>nitiative</w:t>
      </w:r>
      <w:r>
        <w:t>s</w:t>
      </w:r>
      <w:r w:rsidR="00210D85">
        <w:t xml:space="preserve"> aimed at preventing harm caused by drinking alcohol. </w:t>
      </w:r>
      <w:r>
        <w:t>T</w:t>
      </w:r>
      <w:r w:rsidR="00210D85">
        <w:t xml:space="preserve">he broader inquiry is looking at harm caused by smoking, </w:t>
      </w:r>
      <w:r w:rsidR="00210D85">
        <w:t>drugs</w:t>
      </w:r>
      <w:r w:rsidR="00210D85">
        <w:t xml:space="preserve"> and gambling, as I said. This is the third evidence session of this </w:t>
      </w:r>
      <w:r w:rsidR="00210D85">
        <w:t>particular workstream</w:t>
      </w:r>
      <w:r w:rsidR="00210D85">
        <w:t xml:space="preserve">. As I said when we did the last one, </w:t>
      </w:r>
      <w:r w:rsidR="0001784B">
        <w:t>t</w:t>
      </w:r>
      <w:r w:rsidR="00210D85">
        <w:t>his was not the end</w:t>
      </w:r>
      <w:r>
        <w:t>.</w:t>
      </w:r>
      <w:r w:rsidR="00210D85">
        <w:t xml:space="preserve"> </w:t>
      </w:r>
      <w:r>
        <w:t>T</w:t>
      </w:r>
      <w:r w:rsidR="00210D85">
        <w:t>h</w:t>
      </w:r>
      <w:r>
        <w:t>at</w:t>
      </w:r>
      <w:r w:rsidR="00210D85">
        <w:t xml:space="preserve"> was merely the start</w:t>
      </w:r>
      <w:r>
        <w:t>; t</w:t>
      </w:r>
      <w:r w:rsidR="00210D85">
        <w:t>his is the continuation.</w:t>
      </w:r>
      <w:r>
        <w:t xml:space="preserve"> And n</w:t>
      </w:r>
      <w:r w:rsidR="00210D85">
        <w:t>ow here we are with another group of witnesses. Who knew?</w:t>
      </w:r>
    </w:p>
    <w:p w:rsidR="00210D85" w:rsidP="008269D7">
      <w:pPr>
        <w:pStyle w:val="Question"/>
        <w:numPr>
          <w:ilvl w:val="0"/>
          <w:numId w:val="0"/>
        </w:numPr>
        <w:ind w:left="794"/>
      </w:pPr>
      <w:r>
        <w:t>L</w:t>
      </w:r>
      <w:r>
        <w:t>et us introduce those witnesses. We have Sir Ian Gilmore</w:t>
      </w:r>
      <w:r>
        <w:t>,</w:t>
      </w:r>
      <w:r>
        <w:t xml:space="preserve"> </w:t>
      </w:r>
      <w:r>
        <w:t>c</w:t>
      </w:r>
      <w:r>
        <w:t xml:space="preserve">hair of </w:t>
      </w:r>
      <w:r w:rsidR="0001784B">
        <w:t xml:space="preserve">the </w:t>
      </w:r>
      <w:r>
        <w:t xml:space="preserve">Alcohol Health Alliance. </w:t>
      </w:r>
      <w:r>
        <w:t>It is nice to see you</w:t>
      </w:r>
      <w:r w:rsidR="004831D7">
        <w:t xml:space="preserve"> again</w:t>
      </w:r>
      <w:r>
        <w:t xml:space="preserve">. </w:t>
      </w:r>
      <w:r>
        <w:t xml:space="preserve">Alice Wiseman is </w:t>
      </w:r>
      <w:r>
        <w:t>v</w:t>
      </w:r>
      <w:r>
        <w:t>ice</w:t>
      </w:r>
      <w:r w:rsidR="004831D7">
        <w:t>-</w:t>
      </w:r>
      <w:r>
        <w:t>p</w:t>
      </w:r>
      <w:r>
        <w:t xml:space="preserve">resident of the Association of Directors of Public Health and the </w:t>
      </w:r>
      <w:r w:rsidR="004831D7">
        <w:t xml:space="preserve">director of public health </w:t>
      </w:r>
      <w:r>
        <w:t xml:space="preserve">for Gateshead and Newcastle. </w:t>
      </w:r>
      <w:r>
        <w:t xml:space="preserve">Ailsa </w:t>
      </w:r>
      <w:r>
        <w:t>Rutter OBE</w:t>
      </w:r>
      <w:r>
        <w:t xml:space="preserve"> is</w:t>
      </w:r>
      <w:r>
        <w:t xml:space="preserve"> </w:t>
      </w:r>
      <w:r>
        <w:t>d</w:t>
      </w:r>
      <w:r>
        <w:t xml:space="preserve">irector of Fresh </w:t>
      </w:r>
      <w:r>
        <w:t xml:space="preserve">and </w:t>
      </w:r>
      <w:r>
        <w:t>Balance.</w:t>
      </w:r>
      <w:r>
        <w:t xml:space="preserve"> Ailsa</w:t>
      </w:r>
      <w:r>
        <w:t xml:space="preserve">, do you want to just tell those watching what Fresh </w:t>
      </w:r>
      <w:r>
        <w:t xml:space="preserve">and </w:t>
      </w:r>
      <w:r>
        <w:t xml:space="preserve">Balance does? </w:t>
      </w:r>
      <w:r>
        <w:t>I</w:t>
      </w:r>
      <w:r>
        <w:t xml:space="preserve">t is not </w:t>
      </w:r>
      <w:r w:rsidR="0001784B">
        <w:t xml:space="preserve">as </w:t>
      </w:r>
      <w:r>
        <w:t>obvious as the last two I introduced.</w:t>
      </w:r>
    </w:p>
    <w:p w:rsidR="00210D85" w:rsidP="008269D7">
      <w:pPr>
        <w:pStyle w:val="Answer"/>
      </w:pPr>
      <w:sdt>
        <w:sdtPr>
          <w:alias w:val="Witness"/>
          <w:id w:val="-784962152"/>
          <w:placeholder>
            <w:docPart w:val="DefaultPlaceholder_-1854013440"/>
          </w:placeholder>
          <w:richText/>
        </w:sdtPr>
        <w:sdtContent>
          <w:r w:rsidRPr="0001784B" w:rsidR="0001784B">
            <w:rPr>
              <w:b/>
              <w:i/>
            </w:rPr>
            <w:t>Ailsa Rutter:</w:t>
          </w:r>
        </w:sdtContent>
      </w:sdt>
      <w:r w:rsidR="008269D7">
        <w:t xml:space="preserve"> T</w:t>
      </w:r>
      <w:r>
        <w:t xml:space="preserve">hank you for the honour of </w:t>
      </w:r>
      <w:r w:rsidR="00F12331">
        <w:t xml:space="preserve">our </w:t>
      </w:r>
      <w:r>
        <w:t xml:space="preserve">coming to the </w:t>
      </w:r>
      <w:r w:rsidR="008269D7">
        <w:t>C</w:t>
      </w:r>
      <w:r>
        <w:t xml:space="preserve">ommittee today. We really appreciate it. Fresh and Balance </w:t>
      </w:r>
      <w:r w:rsidR="008269D7">
        <w:t xml:space="preserve">is a </w:t>
      </w:r>
      <w:r>
        <w:t xml:space="preserve">regional tobacco and alcohol programme based in the north-east of England. The </w:t>
      </w:r>
      <w:r w:rsidR="004831D7">
        <w:t xml:space="preserve">Fresh </w:t>
      </w:r>
      <w:r>
        <w:t>bit concentrates on tobacco</w:t>
      </w:r>
      <w:r w:rsidR="008269D7">
        <w:t>—</w:t>
      </w:r>
      <w:r>
        <w:t>that</w:t>
      </w:r>
      <w:r w:rsidR="008269D7">
        <w:t xml:space="preserve"> </w:t>
      </w:r>
      <w:r>
        <w:t>launched in 2005</w:t>
      </w:r>
      <w:r w:rsidR="008269D7">
        <w:t>—</w:t>
      </w:r>
      <w:r>
        <w:t>and</w:t>
      </w:r>
      <w:r w:rsidR="008269D7">
        <w:t xml:space="preserve"> </w:t>
      </w:r>
      <w:r w:rsidR="004831D7">
        <w:t>Balance for alcohol</w:t>
      </w:r>
      <w:r>
        <w:t xml:space="preserve"> launched in 2009. </w:t>
      </w:r>
      <w:r w:rsidR="008269D7">
        <w:t>I</w:t>
      </w:r>
      <w:r>
        <w:t>t recognises the scale of harm of both tobacco and alcohol</w:t>
      </w:r>
      <w:r w:rsidR="0001784B">
        <w:t xml:space="preserve">. </w:t>
      </w:r>
      <w:r w:rsidR="008269D7">
        <w:t>M</w:t>
      </w:r>
      <w:r>
        <w:t>ore lat</w:t>
      </w:r>
      <w:r w:rsidR="008269D7">
        <w:t>te</w:t>
      </w:r>
      <w:r>
        <w:t xml:space="preserve">rly, </w:t>
      </w:r>
      <w:r w:rsidR="008269D7">
        <w:t xml:space="preserve">it is </w:t>
      </w:r>
      <w:r>
        <w:t xml:space="preserve">really positioning alcohol much more closely to tobacco, knowing </w:t>
      </w:r>
      <w:r w:rsidR="008269D7">
        <w:t xml:space="preserve">that </w:t>
      </w:r>
      <w:r>
        <w:t xml:space="preserve">it is a class </w:t>
      </w:r>
      <w:r w:rsidR="004831D7">
        <w:t>1</w:t>
      </w:r>
      <w:r>
        <w:t xml:space="preserve"> carcinogen. We </w:t>
      </w:r>
      <w:r>
        <w:t>are funded</w:t>
      </w:r>
      <w:r>
        <w:t xml:space="preserve"> by our local authorities in the north-east and are working at population level.</w:t>
      </w:r>
    </w:p>
    <w:p w:rsidR="00210D85" w:rsidP="00210D85">
      <w:pPr>
        <w:pStyle w:val="Question"/>
      </w:pPr>
      <w:sdt>
        <w:sdtPr>
          <w:alias w:val="Member"/>
          <w:tag w:val="&lt;Member mnisId='4067' dodsId='62824'&gt;"/>
          <w:id w:val="1145548933"/>
          <w:placeholder>
            <w:docPart w:val="DefaultPlaceholder_-1854013440"/>
          </w:placeholder>
          <w:richText/>
        </w:sdtPr>
        <w:sdtContent>
          <w:r w:rsidRPr="008269D7" w:rsidR="008269D7">
            <w:rPr>
              <w:b/>
            </w:rPr>
            <w:t>Chair:</w:t>
          </w:r>
        </w:sdtContent>
      </w:sdt>
      <w:r w:rsidR="008269D7">
        <w:t xml:space="preserve"> </w:t>
      </w:r>
      <w:r>
        <w:t xml:space="preserve">So you </w:t>
      </w:r>
      <w:r>
        <w:t>are partly funded</w:t>
      </w:r>
      <w:r>
        <w:t xml:space="preserve"> by the lady sitting to your right.</w:t>
      </w:r>
    </w:p>
    <w:p w:rsidR="00210D85" w:rsidP="008269D7">
      <w:pPr>
        <w:pStyle w:val="Answer"/>
      </w:pPr>
      <w:sdt>
        <w:sdtPr>
          <w:alias w:val="Witness"/>
          <w:id w:val="1303882946"/>
          <w:placeholder>
            <w:docPart w:val="DefaultPlaceholder_-1854013440"/>
          </w:placeholder>
          <w:richText/>
        </w:sdtPr>
        <w:sdtContent>
          <w:r w:rsidRPr="0001784B" w:rsidR="0001784B">
            <w:rPr>
              <w:b/>
              <w:i/>
            </w:rPr>
            <w:t>Ailsa Rutter:</w:t>
          </w:r>
        </w:sdtContent>
      </w:sdt>
      <w:r w:rsidR="008269D7">
        <w:t xml:space="preserve"> </w:t>
      </w:r>
      <w:r>
        <w:t>Yes, indeed.</w:t>
      </w:r>
    </w:p>
    <w:p w:rsidR="008269D7" w:rsidP="00210D85">
      <w:pPr>
        <w:pStyle w:val="Question"/>
      </w:pPr>
      <w:sdt>
        <w:sdtPr>
          <w:alias w:val="Member"/>
          <w:tag w:val="&lt;Member mnisId='4067' dodsId='62824'&gt;"/>
          <w:id w:val="393321866"/>
          <w:placeholder>
            <w:docPart w:val="DefaultPlaceholder_-1854013440"/>
          </w:placeholder>
          <w:richText/>
        </w:sdtPr>
        <w:sdtContent>
          <w:r w:rsidRPr="008269D7">
            <w:rPr>
              <w:b/>
            </w:rPr>
            <w:t>Chair:</w:t>
          </w:r>
        </w:sdtContent>
      </w:sdt>
      <w:r>
        <w:t xml:space="preserve"> That </w:t>
      </w:r>
      <w:r w:rsidR="00210D85">
        <w:t xml:space="preserve">is the accurate way of looking at it. </w:t>
      </w:r>
      <w:r>
        <w:t>T</w:t>
      </w:r>
      <w:r w:rsidR="00210D85">
        <w:t xml:space="preserve">his is the first session of today. </w:t>
      </w:r>
      <w:r w:rsidR="00F12331">
        <w:t xml:space="preserve">In our </w:t>
      </w:r>
      <w:r w:rsidR="00210D85">
        <w:t>second session</w:t>
      </w:r>
      <w:r>
        <w:t>,</w:t>
      </w:r>
      <w:r w:rsidR="00210D85">
        <w:t xml:space="preserve"> we will be talking to the broadcaster Adrian Chil</w:t>
      </w:r>
      <w:r>
        <w:t>e</w:t>
      </w:r>
      <w:r w:rsidR="00210D85">
        <w:t>s</w:t>
      </w:r>
      <w:r>
        <w:t>.</w:t>
      </w:r>
      <w:r w:rsidR="00210D85">
        <w:t xml:space="preserve"> </w:t>
      </w:r>
      <w:r>
        <w:t>M</w:t>
      </w:r>
      <w:r w:rsidR="00210D85">
        <w:t xml:space="preserve">any people will be </w:t>
      </w:r>
      <w:r w:rsidR="00210D85">
        <w:t>listening</w:t>
      </w:r>
      <w:r>
        <w:t xml:space="preserve"> and</w:t>
      </w:r>
      <w:r w:rsidR="00210D85">
        <w:t xml:space="preserve"> I hope </w:t>
      </w:r>
      <w:r>
        <w:t xml:space="preserve">that </w:t>
      </w:r>
      <w:r w:rsidR="00210D85">
        <w:t>you get a chance to listen to a little bit of that.</w:t>
      </w:r>
    </w:p>
    <w:p w:rsidR="00210D85" w:rsidP="008269D7">
      <w:pPr>
        <w:pStyle w:val="Question"/>
        <w:numPr>
          <w:ilvl w:val="0"/>
          <w:numId w:val="0"/>
        </w:numPr>
        <w:ind w:left="794"/>
      </w:pPr>
      <w:r>
        <w:t xml:space="preserve">Let us start with you, </w:t>
      </w:r>
      <w:r w:rsidR="008269D7">
        <w:t>Sir Ian</w:t>
      </w:r>
      <w:r>
        <w:t xml:space="preserve">, if I may. </w:t>
      </w:r>
      <w:r w:rsidR="008269D7">
        <w:t>W</w:t>
      </w:r>
      <w:r>
        <w:t xml:space="preserve">e had a little bit to do with each other back in the day when I was doing the public health job in </w:t>
      </w:r>
      <w:r w:rsidR="00F12331">
        <w:t>g</w:t>
      </w:r>
      <w:r>
        <w:t xml:space="preserve">overnment. I just wanted to touch on, </w:t>
      </w:r>
      <w:r>
        <w:t>first of all</w:t>
      </w:r>
      <w:r>
        <w:t xml:space="preserve">, the 2020 </w:t>
      </w:r>
      <w:r w:rsidR="004831D7">
        <w:t>Commission on Alcohol Harm</w:t>
      </w:r>
      <w:r>
        <w:t xml:space="preserve">. </w:t>
      </w:r>
      <w:r w:rsidR="008269D7">
        <w:t>W</w:t>
      </w:r>
      <w:r>
        <w:t xml:space="preserve">as </w:t>
      </w:r>
      <w:r w:rsidR="008269D7">
        <w:t xml:space="preserve">that </w:t>
      </w:r>
      <w:r>
        <w:t>somewhat overshadowed</w:t>
      </w:r>
      <w:r>
        <w:t xml:space="preserve"> by the pandemic</w:t>
      </w:r>
      <w:r w:rsidR="008269D7">
        <w:t>?</w:t>
      </w:r>
      <w:r>
        <w:t xml:space="preserve"> </w:t>
      </w:r>
      <w:r w:rsidR="008269D7">
        <w:t>H</w:t>
      </w:r>
      <w:r>
        <w:t>ow do you reflect on that commission now? How well has it aged?</w:t>
      </w:r>
    </w:p>
    <w:p w:rsidR="008269D7" w:rsidP="008269D7">
      <w:pPr>
        <w:pStyle w:val="Answer"/>
      </w:pPr>
      <w:sdt>
        <w:sdtPr>
          <w:alias w:val="Witness"/>
          <w:id w:val="-1372910972"/>
          <w:placeholder>
            <w:docPart w:val="DefaultPlaceholder_-1854013440"/>
          </w:placeholder>
          <w:richText/>
        </w:sdtPr>
        <w:sdtContent>
          <w:r w:rsidRPr="0001784B" w:rsidR="0001784B">
            <w:rPr>
              <w:b/>
              <w:i/>
            </w:rPr>
            <w:t>Sir Ian Gilmore:</w:t>
          </w:r>
        </w:sdtContent>
      </w:sdt>
      <w:r w:rsidR="00210D85">
        <w:t xml:space="preserve"> </w:t>
      </w:r>
      <w:r>
        <w:t xml:space="preserve">Factually, </w:t>
      </w:r>
      <w:r w:rsidR="00210D85">
        <w:t xml:space="preserve">it is still an incredibly useful source. As you say, it </w:t>
      </w:r>
      <w:r w:rsidR="00210D85">
        <w:t>was eclipsed</w:t>
      </w:r>
      <w:r w:rsidR="00210D85">
        <w:t xml:space="preserve"> at the time, but we learned a lot of lessons from it. We learned, for example, the importance of narrative in that report. </w:t>
      </w:r>
      <w:r>
        <w:t>S</w:t>
      </w:r>
      <w:r w:rsidR="00210D85">
        <w:t>ome</w:t>
      </w:r>
      <w:r w:rsidR="00210D85">
        <w:t xml:space="preserve"> really harrowing experiences </w:t>
      </w:r>
      <w:r>
        <w:t xml:space="preserve">were </w:t>
      </w:r>
      <w:r w:rsidR="00210D85">
        <w:t>reported</w:t>
      </w:r>
      <w:r>
        <w:t>.</w:t>
      </w:r>
      <w:r w:rsidR="00210D85">
        <w:t xml:space="preserve"> </w:t>
      </w:r>
      <w:r>
        <w:t xml:space="preserve">Statistics should not be the only way of </w:t>
      </w:r>
      <w:r w:rsidR="00210D85">
        <w:t xml:space="preserve">getting our messages over to the </w:t>
      </w:r>
      <w:r w:rsidR="00210D85">
        <w:t>general public</w:t>
      </w:r>
      <w:r w:rsidR="00210D85">
        <w:t xml:space="preserve">. </w:t>
      </w:r>
      <w:r>
        <w:t>W</w:t>
      </w:r>
      <w:r w:rsidR="00210D85">
        <w:t xml:space="preserve">e learned </w:t>
      </w:r>
      <w:r w:rsidR="00210D85">
        <w:t>a lot</w:t>
      </w:r>
      <w:r w:rsidR="00210D85">
        <w:t xml:space="preserve"> about the impact of alcohol in areas </w:t>
      </w:r>
      <w:r>
        <w:t xml:space="preserve">that </w:t>
      </w:r>
      <w:r w:rsidR="00210D85">
        <w:t xml:space="preserve">you would not necessarily think of at first, </w:t>
      </w:r>
      <w:r>
        <w:t xml:space="preserve">such as </w:t>
      </w:r>
      <w:r w:rsidR="00210D85">
        <w:t>domestic violence, f</w:t>
      </w:r>
      <w:r>
        <w:t>o</w:t>
      </w:r>
      <w:r w:rsidR="00210D85">
        <w:t xml:space="preserve">etal alcohol syndrome, </w:t>
      </w:r>
      <w:r>
        <w:t xml:space="preserve">or </w:t>
      </w:r>
      <w:r w:rsidR="00210D85">
        <w:t>homelessness</w:t>
      </w:r>
      <w:r>
        <w:t>.</w:t>
      </w:r>
    </w:p>
    <w:p w:rsidR="00210D85" w:rsidP="008269D7">
      <w:pPr>
        <w:pStyle w:val="Answer"/>
      </w:pPr>
      <w:r>
        <w:t>I</w:t>
      </w:r>
      <w:r>
        <w:t xml:space="preserve">t </w:t>
      </w:r>
      <w:r>
        <w:t xml:space="preserve">has </w:t>
      </w:r>
      <w:r>
        <w:t xml:space="preserve">not really </w:t>
      </w:r>
      <w:r>
        <w:t>been superseded</w:t>
      </w:r>
      <w:r>
        <w:t xml:space="preserve"> in any meaningful way. </w:t>
      </w:r>
      <w:r>
        <w:t>W</w:t>
      </w:r>
      <w:r>
        <w:t xml:space="preserve">e now </w:t>
      </w:r>
      <w:r>
        <w:t xml:space="preserve">have </w:t>
      </w:r>
      <w:r>
        <w:t xml:space="preserve">the Scottish </w:t>
      </w:r>
      <w:r>
        <w:t>G</w:t>
      </w:r>
      <w:r>
        <w:t>overnment</w:t>
      </w:r>
      <w:r>
        <w:t>’s</w:t>
      </w:r>
      <w:r>
        <w:t xml:space="preserve"> review of minimum unit price, which adds another dimension to it, but it is still a valuable source</w:t>
      </w:r>
      <w:r w:rsidR="0004159D">
        <w:t>.</w:t>
      </w:r>
      <w:r>
        <w:t xml:space="preserve"> </w:t>
      </w:r>
      <w:r w:rsidR="0004159D">
        <w:t>I</w:t>
      </w:r>
      <w:r>
        <w:t>nterestingly enough, the</w:t>
      </w:r>
      <w:r>
        <w:t xml:space="preserve"> </w:t>
      </w:r>
      <w:r w:rsidR="0004159D">
        <w:t xml:space="preserve">many </w:t>
      </w:r>
      <w:r w:rsidR="00B11A8A">
        <w:t xml:space="preserve">parliamentarians </w:t>
      </w:r>
      <w:r>
        <w:t>who were involved became so committed to it that the commission continues</w:t>
      </w:r>
      <w:r w:rsidR="0004159D">
        <w:t>.</w:t>
      </w:r>
      <w:r>
        <w:t xml:space="preserve"> </w:t>
      </w:r>
      <w:r w:rsidR="0004159D">
        <w:t xml:space="preserve">We are </w:t>
      </w:r>
      <w:r>
        <w:t>just thinking of the next little job for them to do.</w:t>
      </w:r>
    </w:p>
    <w:p w:rsidR="00210D85" w:rsidP="00210D85">
      <w:pPr>
        <w:pStyle w:val="Question"/>
      </w:pPr>
      <w:sdt>
        <w:sdtPr>
          <w:alias w:val="Member"/>
          <w:tag w:val="&lt;Member mnisId='4067' dodsId='62824'&gt;"/>
          <w:id w:val="69387617"/>
          <w:placeholder>
            <w:docPart w:val="DefaultPlaceholder_-1854013440"/>
          </w:placeholder>
          <w:richText/>
        </w:sdtPr>
        <w:sdtContent>
          <w:r w:rsidRPr="0004159D" w:rsidR="0004159D">
            <w:rPr>
              <w:b/>
            </w:rPr>
            <w:t>Chair:</w:t>
          </w:r>
        </w:sdtContent>
      </w:sdt>
      <w:r w:rsidR="0004159D">
        <w:t xml:space="preserve"> I</w:t>
      </w:r>
      <w:r>
        <w:t>f we look at ONS data published this month,</w:t>
      </w:r>
      <w:r w:rsidR="004F55C0">
        <w:t xml:space="preserve"> May 2024,</w:t>
      </w:r>
      <w:r>
        <w:t xml:space="preserve"> the highest number of deaths from alcohol-specific causes in the UK</w:t>
      </w:r>
      <w:r w:rsidR="0004159D">
        <w:t xml:space="preserve"> were in 2022</w:t>
      </w:r>
      <w:r>
        <w:t xml:space="preserve">. </w:t>
      </w:r>
      <w:r w:rsidR="0004159D">
        <w:t>T</w:t>
      </w:r>
      <w:r>
        <w:t>hose figures do not lie</w:t>
      </w:r>
      <w:r w:rsidR="0004159D">
        <w:t>.</w:t>
      </w:r>
      <w:r>
        <w:t xml:space="preserve"> </w:t>
      </w:r>
      <w:r w:rsidR="0004159D">
        <w:t>D</w:t>
      </w:r>
      <w:r>
        <w:t>oes this call for a renewed alcohol strategy?</w:t>
      </w:r>
    </w:p>
    <w:p w:rsidR="00210D85" w:rsidP="0004159D">
      <w:pPr>
        <w:pStyle w:val="Answer"/>
      </w:pPr>
      <w:sdt>
        <w:sdtPr>
          <w:alias w:val="Witness"/>
          <w:id w:val="1281530669"/>
          <w:placeholder>
            <w:docPart w:val="DefaultPlaceholder_-1854013440"/>
          </w:placeholder>
          <w:richText/>
        </w:sdtPr>
        <w:sdtContent>
          <w:r w:rsidRPr="0001784B" w:rsidR="0001784B">
            <w:rPr>
              <w:b/>
              <w:i/>
            </w:rPr>
            <w:t>Sir Ian Gilmore:</w:t>
          </w:r>
        </w:sdtContent>
      </w:sdt>
      <w:r w:rsidR="0004159D">
        <w:t xml:space="preserve"> It a</w:t>
      </w:r>
      <w:r>
        <w:t>bsolutely</w:t>
      </w:r>
      <w:r w:rsidR="0004159D">
        <w:t xml:space="preserve"> does</w:t>
      </w:r>
      <w:r>
        <w:t xml:space="preserve">. </w:t>
      </w:r>
      <w:r w:rsidR="0004159D">
        <w:t>T</w:t>
      </w:r>
      <w:r>
        <w:t xml:space="preserve">he last strategy </w:t>
      </w:r>
      <w:r w:rsidR="0004159D">
        <w:t xml:space="preserve">that </w:t>
      </w:r>
      <w:r>
        <w:t>we had</w:t>
      </w:r>
      <w:r w:rsidR="0004159D">
        <w:t xml:space="preserve"> was in 2012.</w:t>
      </w:r>
      <w:r>
        <w:t xml:space="preserve"> </w:t>
      </w:r>
      <w:r w:rsidR="0004159D">
        <w:t>I</w:t>
      </w:r>
      <w:r>
        <w:t>t was</w:t>
      </w:r>
      <w:r w:rsidR="0004159D">
        <w:t>,</w:t>
      </w:r>
      <w:r>
        <w:t xml:space="preserve"> sadly</w:t>
      </w:r>
      <w:r w:rsidR="0004159D">
        <w:t xml:space="preserve">, </w:t>
      </w:r>
      <w:r>
        <w:t xml:space="preserve">watered down considerably, including </w:t>
      </w:r>
      <w:r w:rsidR="00F12331">
        <w:t xml:space="preserve">with </w:t>
      </w:r>
      <w:r>
        <w:t xml:space="preserve">minimum unit price </w:t>
      </w:r>
      <w:r>
        <w:t>being dropped</w:t>
      </w:r>
      <w:r>
        <w:t xml:space="preserve"> out of it at the </w:t>
      </w:r>
      <w:r w:rsidR="00F12331">
        <w:t xml:space="preserve">11th </w:t>
      </w:r>
      <w:r>
        <w:t xml:space="preserve">hour. </w:t>
      </w:r>
      <w:r w:rsidR="0004159D">
        <w:t>W</w:t>
      </w:r>
      <w:r>
        <w:t xml:space="preserve">e desperately need a much clearer vision of where we want to go as a nation. </w:t>
      </w:r>
      <w:r w:rsidR="0004159D">
        <w:t>I</w:t>
      </w:r>
      <w:r>
        <w:t xml:space="preserve">t is </w:t>
      </w:r>
      <w:r>
        <w:t>a difficult time</w:t>
      </w:r>
      <w:r>
        <w:t xml:space="preserve"> politically with an election coming up, and we would see value in having an independent review</w:t>
      </w:r>
      <w:r w:rsidR="0004159D">
        <w:t>.</w:t>
      </w:r>
      <w:r>
        <w:t xml:space="preserve"> </w:t>
      </w:r>
      <w:r w:rsidR="0004159D">
        <w:t>I</w:t>
      </w:r>
      <w:r>
        <w:t xml:space="preserve">f one </w:t>
      </w:r>
      <w:r w:rsidR="0004159D">
        <w:t xml:space="preserve">were </w:t>
      </w:r>
      <w:r>
        <w:t xml:space="preserve">set up now, prior to the election, there might well be a </w:t>
      </w:r>
      <w:r>
        <w:t>really substantial</w:t>
      </w:r>
      <w:r>
        <w:t xml:space="preserve"> piece of work with appropriate advice waiting for the next </w:t>
      </w:r>
      <w:r w:rsidR="0004159D">
        <w:t>G</w:t>
      </w:r>
      <w:r>
        <w:t>overnment.</w:t>
      </w:r>
    </w:p>
    <w:p w:rsidR="00210D85" w:rsidP="00210D85">
      <w:pPr>
        <w:pStyle w:val="Question"/>
      </w:pPr>
      <w:sdt>
        <w:sdtPr>
          <w:alias w:val="Member"/>
          <w:tag w:val="&lt;Member mnisId='4067' dodsId='62824'&gt;"/>
          <w:id w:val="152035117"/>
          <w:placeholder>
            <w:docPart w:val="DefaultPlaceholder_-1854013440"/>
          </w:placeholder>
          <w:richText/>
        </w:sdtPr>
        <w:sdtContent>
          <w:r w:rsidRPr="0004159D" w:rsidR="0004159D">
            <w:rPr>
              <w:b/>
            </w:rPr>
            <w:t>Chair:</w:t>
          </w:r>
        </w:sdtContent>
      </w:sdt>
      <w:r w:rsidR="0004159D">
        <w:t xml:space="preserve"> </w:t>
      </w:r>
      <w:r>
        <w:t xml:space="preserve">Why do you think MUP </w:t>
      </w:r>
      <w:r>
        <w:t>was dropped</w:t>
      </w:r>
      <w:r>
        <w:t xml:space="preserve"> at the last minute in England?</w:t>
      </w:r>
      <w:r w:rsidR="0004159D">
        <w:t xml:space="preserve"> B</w:t>
      </w:r>
      <w:r>
        <w:t xml:space="preserve">y the time I was in the </w:t>
      </w:r>
      <w:r w:rsidR="00E05820">
        <w:t>Department</w:t>
      </w:r>
      <w:r>
        <w:t xml:space="preserve">, </w:t>
      </w:r>
      <w:r w:rsidR="004F55C0">
        <w:t>from</w:t>
      </w:r>
      <w:r>
        <w:t xml:space="preserve"> 2017</w:t>
      </w:r>
      <w:r w:rsidR="004F55C0">
        <w:t xml:space="preserve"> to </w:t>
      </w:r>
      <w:r w:rsidR="0004159D">
        <w:t>20</w:t>
      </w:r>
      <w:r>
        <w:t xml:space="preserve">19, it was not popular, but this argument goes </w:t>
      </w:r>
      <w:r>
        <w:t>way back</w:t>
      </w:r>
      <w:r>
        <w:t>.</w:t>
      </w:r>
    </w:p>
    <w:p w:rsidR="00210D85" w:rsidP="0004159D">
      <w:pPr>
        <w:pStyle w:val="Answer"/>
      </w:pPr>
      <w:sdt>
        <w:sdtPr>
          <w:alias w:val="Witness"/>
          <w:id w:val="-1934431659"/>
          <w:placeholder>
            <w:docPart w:val="DefaultPlaceholder_-1854013440"/>
          </w:placeholder>
          <w:richText/>
        </w:sdtPr>
        <w:sdtContent>
          <w:r w:rsidRPr="0001784B" w:rsidR="0001784B">
            <w:rPr>
              <w:b/>
              <w:i/>
            </w:rPr>
            <w:t>Sir Ian Gilmore:</w:t>
          </w:r>
        </w:sdtContent>
      </w:sdt>
      <w:r w:rsidR="0004159D">
        <w:t xml:space="preserve"> </w:t>
      </w:r>
      <w:r>
        <w:t>I cannot give you an evidence-based reason, but there is no doubt at all that the alcohol producers and retailers were not keen on it</w:t>
      </w:r>
      <w:r w:rsidR="00B14820">
        <w:t>.</w:t>
      </w:r>
      <w:r>
        <w:t xml:space="preserve"> </w:t>
      </w:r>
      <w:r w:rsidR="0004159D">
        <w:t xml:space="preserve">I am sure that </w:t>
      </w:r>
      <w:r>
        <w:t xml:space="preserve">there was </w:t>
      </w:r>
      <w:r>
        <w:t>a lot of</w:t>
      </w:r>
      <w:r>
        <w:t xml:space="preserve"> lobbying going on.</w:t>
      </w:r>
      <w:r w:rsidR="0004159D">
        <w:t xml:space="preserve"> </w:t>
      </w:r>
      <w:r>
        <w:t xml:space="preserve">David Cameron </w:t>
      </w:r>
      <w:r w:rsidR="0004159D">
        <w:t xml:space="preserve">made a U-turn on it when </w:t>
      </w:r>
      <w:r>
        <w:t xml:space="preserve">he stood up and said, </w:t>
      </w:r>
      <w:r w:rsidR="0004159D">
        <w:t>“S</w:t>
      </w:r>
      <w:r>
        <w:t>ometimes in life, it is important to do the right thing rather than the popular thing</w:t>
      </w:r>
      <w:r w:rsidR="0004159D">
        <w:t>”</w:t>
      </w:r>
      <w:r>
        <w:t xml:space="preserve"> specifically about MUP</w:t>
      </w:r>
      <w:r w:rsidR="0004159D">
        <w:t>.</w:t>
      </w:r>
      <w:r>
        <w:t xml:space="preserve"> I was just reflecting that the Secretary of State for Health at that time was not at all keen on MUP, and the responsibility for alcohol </w:t>
      </w:r>
      <w:r>
        <w:t>was moved</w:t>
      </w:r>
      <w:r>
        <w:t xml:space="preserve"> at the </w:t>
      </w:r>
      <w:r w:rsidR="00401FAF">
        <w:t>11</w:t>
      </w:r>
      <w:r>
        <w:t xml:space="preserve">th hour from the Department of Health to the Home Office. It still sits with the Home Office, and that is something that could </w:t>
      </w:r>
      <w:r>
        <w:t>be looked</w:t>
      </w:r>
      <w:r>
        <w:t xml:space="preserve"> at by any review.</w:t>
      </w:r>
    </w:p>
    <w:p w:rsidR="00210D85" w:rsidP="00210D85">
      <w:pPr>
        <w:pStyle w:val="Question"/>
      </w:pPr>
      <w:sdt>
        <w:sdtPr>
          <w:alias w:val="Member"/>
          <w:tag w:val="&lt;Member mnisId='4067' dodsId='62824'&gt;"/>
          <w:id w:val="58070016"/>
          <w:placeholder>
            <w:docPart w:val="DefaultPlaceholder_-1854013440"/>
          </w:placeholder>
          <w:richText/>
        </w:sdtPr>
        <w:sdtContent>
          <w:r w:rsidRPr="0004159D" w:rsidR="0004159D">
            <w:rPr>
              <w:b/>
            </w:rPr>
            <w:t>Chair:</w:t>
          </w:r>
        </w:sdtContent>
      </w:sdt>
      <w:r w:rsidR="0004159D">
        <w:t xml:space="preserve"> Do y</w:t>
      </w:r>
      <w:r>
        <w:t xml:space="preserve">ou think </w:t>
      </w:r>
      <w:r w:rsidR="0004159D">
        <w:t xml:space="preserve">that </w:t>
      </w:r>
      <w:r>
        <w:t>it should go back?</w:t>
      </w:r>
    </w:p>
    <w:p w:rsidR="0004159D" w:rsidP="0004159D">
      <w:pPr>
        <w:pStyle w:val="Answer"/>
      </w:pPr>
      <w:sdt>
        <w:sdtPr>
          <w:alias w:val="Witness"/>
          <w:id w:val="-13702854"/>
          <w:placeholder>
            <w:docPart w:val="DefaultPlaceholder_-1854013440"/>
          </w:placeholder>
          <w:richText/>
        </w:sdtPr>
        <w:sdtContent>
          <w:r w:rsidRPr="0001784B" w:rsidR="0001784B">
            <w:rPr>
              <w:b/>
              <w:i/>
            </w:rPr>
            <w:t>Sir Ian Gilmore:</w:t>
          </w:r>
        </w:sdtContent>
      </w:sdt>
      <w:r>
        <w:t xml:space="preserve"> O</w:t>
      </w:r>
      <w:r w:rsidR="00210D85">
        <w:t xml:space="preserve">n balance, </w:t>
      </w:r>
      <w:r w:rsidR="00401FAF">
        <w:t>yes</w:t>
      </w:r>
      <w:r w:rsidR="00210D85">
        <w:t>, but it is a cross-</w:t>
      </w:r>
      <w:r>
        <w:t>G</w:t>
      </w:r>
      <w:r w:rsidR="00210D85">
        <w:t>overnment issue</w:t>
      </w:r>
      <w:r>
        <w:t>.</w:t>
      </w:r>
      <w:r w:rsidR="00210D85">
        <w:t xml:space="preserve"> </w:t>
      </w:r>
      <w:r>
        <w:t xml:space="preserve">It </w:t>
      </w:r>
      <w:r w:rsidR="00210D85">
        <w:t>affects the Treasury</w:t>
      </w:r>
      <w:r>
        <w:t>.</w:t>
      </w:r>
      <w:r w:rsidR="00210D85">
        <w:t xml:space="preserve"> </w:t>
      </w:r>
      <w:r>
        <w:t>I</w:t>
      </w:r>
      <w:r w:rsidR="00210D85">
        <w:t xml:space="preserve">t affects transport, </w:t>
      </w:r>
      <w:r w:rsidR="00210D85">
        <w:t>crime</w:t>
      </w:r>
      <w:r w:rsidR="00210D85">
        <w:t xml:space="preserve"> and disorder, </w:t>
      </w:r>
      <w:r w:rsidR="007C770A">
        <w:t xml:space="preserve">as well as </w:t>
      </w:r>
      <w:r w:rsidR="00210D85">
        <w:t xml:space="preserve">health. There are so many </w:t>
      </w:r>
      <w:r w:rsidR="007C770A">
        <w:t>Departments</w:t>
      </w:r>
      <w:r w:rsidR="00210D85">
        <w:t>, but</w:t>
      </w:r>
      <w:r>
        <w:t>,</w:t>
      </w:r>
      <w:r w:rsidR="00210D85">
        <w:t xml:space="preserve"> if it </w:t>
      </w:r>
      <w:r>
        <w:t xml:space="preserve">were </w:t>
      </w:r>
      <w:r w:rsidR="00210D85">
        <w:t xml:space="preserve">to have one home, we would see benefits in </w:t>
      </w:r>
      <w:r>
        <w:t xml:space="preserve">it </w:t>
      </w:r>
      <w:r w:rsidR="00210D85">
        <w:t>moving back to health and social care.</w:t>
      </w:r>
    </w:p>
    <w:p w:rsidR="00210D85" w:rsidP="0004159D">
      <w:pPr>
        <w:pStyle w:val="Question"/>
      </w:pPr>
      <w:sdt>
        <w:sdtPr>
          <w:alias w:val="Member"/>
          <w:tag w:val="&lt;Member mnisId='4067' dodsId='62824'&gt;"/>
          <w:id w:val="1912574773"/>
          <w:placeholder>
            <w:docPart w:val="DefaultPlaceholder_-1854013440"/>
          </w:placeholder>
          <w:richText/>
        </w:sdtPr>
        <w:sdtContent>
          <w:r w:rsidRPr="0004159D" w:rsidR="0004159D">
            <w:rPr>
              <w:b/>
            </w:rPr>
            <w:t>Chair:</w:t>
          </w:r>
        </w:sdtContent>
      </w:sdt>
      <w:r w:rsidR="0004159D">
        <w:t xml:space="preserve"> That is interesting. T</w:t>
      </w:r>
      <w:r>
        <w:t xml:space="preserve">hank you for that. Alice Wiseman, </w:t>
      </w:r>
      <w:r w:rsidR="0004159D">
        <w:t>the G</w:t>
      </w:r>
      <w:r>
        <w:t>overnment</w:t>
      </w:r>
      <w:r w:rsidR="0004159D">
        <w:t>’s</w:t>
      </w:r>
      <w:r>
        <w:t xml:space="preserve"> statistics say that alcohol harm is especially prevalent in the most deprived local authority areas. </w:t>
      </w:r>
      <w:r w:rsidR="0004159D">
        <w:t>Y</w:t>
      </w:r>
      <w:r>
        <w:t xml:space="preserve">ou have deprived wards within your borough. </w:t>
      </w:r>
      <w:r w:rsidR="0004159D">
        <w:t>W</w:t>
      </w:r>
      <w:r>
        <w:t xml:space="preserve">hat are your thoughts on how preventative measures, </w:t>
      </w:r>
      <w:r w:rsidR="0004159D">
        <w:t xml:space="preserve">which is </w:t>
      </w:r>
      <w:r>
        <w:t>what this inquiry</w:t>
      </w:r>
      <w:r w:rsidR="0004159D">
        <w:t xml:space="preserve"> i</w:t>
      </w:r>
      <w:r>
        <w:t xml:space="preserve">s about, can </w:t>
      </w:r>
      <w:r>
        <w:t>be targeted</w:t>
      </w:r>
      <w:r>
        <w:t xml:space="preserve"> in Gateshead</w:t>
      </w:r>
      <w:r w:rsidR="0004159D">
        <w:t xml:space="preserve"> and</w:t>
      </w:r>
      <w:r>
        <w:t xml:space="preserve"> Newcastle to tackle the issue?</w:t>
      </w:r>
    </w:p>
    <w:p w:rsidR="0004159D" w:rsidP="0004159D">
      <w:pPr>
        <w:pStyle w:val="Answer"/>
      </w:pPr>
      <w:sdt>
        <w:sdtPr>
          <w:alias w:val="Witness"/>
          <w:id w:val="-515767310"/>
          <w:placeholder>
            <w:docPart w:val="DefaultPlaceholder_-1854013440"/>
          </w:placeholder>
          <w:richText/>
        </w:sdtPr>
        <w:sdtContent>
          <w:r w:rsidRPr="0001784B" w:rsidR="0001784B">
            <w:rPr>
              <w:b/>
              <w:i/>
            </w:rPr>
            <w:t>Alice Wiseman:</w:t>
          </w:r>
        </w:sdtContent>
      </w:sdt>
      <w:r>
        <w:t xml:space="preserve"> W</w:t>
      </w:r>
      <w:r w:rsidR="00210D85">
        <w:t xml:space="preserve">e know that </w:t>
      </w:r>
      <w:r w:rsidR="0001784B">
        <w:t xml:space="preserve">numbers of </w:t>
      </w:r>
      <w:r w:rsidR="00210D85">
        <w:t>deaths from alcohol are four times greater in more disadvantaged communities</w:t>
      </w:r>
      <w:r>
        <w:t>.</w:t>
      </w:r>
      <w:r w:rsidR="00210D85">
        <w:t xml:space="preserve"> </w:t>
      </w:r>
      <w:r>
        <w:t>W</w:t>
      </w:r>
      <w:r w:rsidR="00210D85">
        <w:t>hat is even more compelling in terms of needing to tackle this is that there is an alcohol paradox that those in the most disadvantaged areas do not necessarily consume above the levels of those in the most affluent communities, yet they experience greater levels of harm.</w:t>
      </w:r>
    </w:p>
    <w:p w:rsidR="0004159D" w:rsidP="0004159D">
      <w:pPr>
        <w:pStyle w:val="Answer"/>
      </w:pPr>
      <w:r>
        <w:t>You are right. I</w:t>
      </w:r>
      <w:r w:rsidR="00210D85">
        <w:t xml:space="preserve">f you look at the data that </w:t>
      </w:r>
      <w:r w:rsidR="00210D85">
        <w:t>was released</w:t>
      </w:r>
      <w:r w:rsidR="00210D85">
        <w:t xml:space="preserve"> earlier in the month, the rate across the UK is around 16.5 per 100,000</w:t>
      </w:r>
      <w:r>
        <w:t>.</w:t>
      </w:r>
      <w:r w:rsidR="00210D85">
        <w:t xml:space="preserve"> </w:t>
      </w:r>
      <w:r>
        <w:t>I</w:t>
      </w:r>
      <w:r w:rsidR="00210D85">
        <w:t xml:space="preserve">n the </w:t>
      </w:r>
      <w:r>
        <w:t>north-east</w:t>
      </w:r>
      <w:r w:rsidR="00210D85">
        <w:t xml:space="preserve">, it is </w:t>
      </w:r>
      <w:r w:rsidR="00210D85">
        <w:t>nearly 22</w:t>
      </w:r>
      <w:r w:rsidR="00210D85">
        <w:t xml:space="preserve"> per 100,000, so significantly higher </w:t>
      </w:r>
      <w:r>
        <w:t xml:space="preserve">than </w:t>
      </w:r>
      <w:r w:rsidR="00210D85">
        <w:t>in other parts of the country</w:t>
      </w:r>
      <w:r>
        <w:t>.</w:t>
      </w:r>
      <w:r w:rsidR="00210D85">
        <w:t xml:space="preserve"> I have no doubt that that </w:t>
      </w:r>
      <w:r w:rsidR="00210D85">
        <w:t>is linked</w:t>
      </w:r>
      <w:r w:rsidR="00210D85">
        <w:t xml:space="preserve"> to increased levels of deprivation.</w:t>
      </w:r>
    </w:p>
    <w:p w:rsidR="00210D85" w:rsidP="0004159D">
      <w:pPr>
        <w:pStyle w:val="Answer"/>
      </w:pPr>
      <w:r>
        <w:t>There is the opportunity</w:t>
      </w:r>
      <w:r w:rsidR="0004159D">
        <w:t>,</w:t>
      </w:r>
      <w:r>
        <w:t xml:space="preserve"> as </w:t>
      </w:r>
      <w:r w:rsidR="0004159D">
        <w:t>Sir Ian has mentioned</w:t>
      </w:r>
      <w:r>
        <w:t xml:space="preserve">, </w:t>
      </w:r>
      <w:r w:rsidR="0004159D">
        <w:t xml:space="preserve">to make </w:t>
      </w:r>
      <w:r>
        <w:t xml:space="preserve">a comprehensive strategy. There is so much work </w:t>
      </w:r>
      <w:r w:rsidR="0004159D">
        <w:t xml:space="preserve">that </w:t>
      </w:r>
      <w:r>
        <w:t>we can do at a local authority level</w:t>
      </w:r>
      <w:r w:rsidR="0004159D">
        <w:t>.</w:t>
      </w:r>
      <w:r>
        <w:t xml:space="preserve"> </w:t>
      </w:r>
      <w:r w:rsidR="0004159D">
        <w:t xml:space="preserve">The </w:t>
      </w:r>
      <w:r>
        <w:t xml:space="preserve">work that </w:t>
      </w:r>
      <w:r w:rsidR="0004159D">
        <w:t>ha</w:t>
      </w:r>
      <w:r>
        <w:t xml:space="preserve">s </w:t>
      </w:r>
      <w:r>
        <w:t>been done</w:t>
      </w:r>
      <w:r>
        <w:t xml:space="preserve"> with the Joint Combat</w:t>
      </w:r>
      <w:r w:rsidR="0004159D">
        <w:t>ing</w:t>
      </w:r>
      <w:r>
        <w:t xml:space="preserve"> Drugs Unit that has invested in treatment services has enabled us to provide treatment to those people who require it, but what we really need is population-level action, and this requires action at a national level.</w:t>
      </w:r>
    </w:p>
    <w:p w:rsidR="00670B12" w:rsidP="0004159D">
      <w:pPr>
        <w:pStyle w:val="Question"/>
      </w:pPr>
      <w:sdt>
        <w:sdtPr>
          <w:alias w:val="Member"/>
          <w:tag w:val="&lt;Member mnisId='4067' dodsId='62824'&gt;"/>
          <w:id w:val="-685139255"/>
          <w:placeholder>
            <w:docPart w:val="DefaultPlaceholder_-1854013440"/>
          </w:placeholder>
          <w:richText/>
        </w:sdtPr>
        <w:sdtContent>
          <w:r w:rsidRPr="0004159D" w:rsidR="0004159D">
            <w:rPr>
              <w:b/>
            </w:rPr>
            <w:t>Chair:</w:t>
          </w:r>
        </w:sdtContent>
      </w:sdt>
      <w:r w:rsidR="0004159D">
        <w:t xml:space="preserve"> W</w:t>
      </w:r>
      <w:r w:rsidR="00210D85">
        <w:t xml:space="preserve">e will come on to that in a minute </w:t>
      </w:r>
      <w:r w:rsidR="0004159D">
        <w:t xml:space="preserve">when </w:t>
      </w:r>
      <w:r w:rsidR="00210D85">
        <w:t>James Morris talk</w:t>
      </w:r>
      <w:r w:rsidR="0004159D">
        <w:t>s</w:t>
      </w:r>
      <w:r w:rsidR="00210D85">
        <w:t xml:space="preserve"> about population</w:t>
      </w:r>
      <w:r>
        <w:t>-</w:t>
      </w:r>
      <w:r w:rsidR="00210D85">
        <w:t>level</w:t>
      </w:r>
      <w:r>
        <w:t xml:space="preserve"> action.</w:t>
      </w:r>
      <w:r w:rsidR="00210D85">
        <w:t xml:space="preserve"> </w:t>
      </w:r>
      <w:r>
        <w:t>L</w:t>
      </w:r>
      <w:r w:rsidR="00210D85">
        <w:t xml:space="preserve">et me just bring in </w:t>
      </w:r>
      <w:r>
        <w:t xml:space="preserve">Ailsa, </w:t>
      </w:r>
      <w:r w:rsidR="00210D85">
        <w:t xml:space="preserve">so that she gets to kick off as well. You are the only regional alcohol harms programme, and you are up in the </w:t>
      </w:r>
      <w:r>
        <w:t>north-east</w:t>
      </w:r>
      <w:r w:rsidR="00210D85">
        <w:t xml:space="preserve">, so does that not contradict </w:t>
      </w:r>
      <w:r>
        <w:t xml:space="preserve">Sir Ian’s </w:t>
      </w:r>
      <w:r w:rsidR="00210D85">
        <w:t>point about the need for a national alcohol strategy</w:t>
      </w:r>
      <w:r>
        <w:t>?</w:t>
      </w:r>
      <w:r w:rsidR="00210D85">
        <w:t xml:space="preserve"> </w:t>
      </w:r>
      <w:r w:rsidR="0001784B">
        <w:t>A</w:t>
      </w:r>
      <w:r w:rsidR="00210D85">
        <w:t xml:space="preserve">reas are different, and that was the whole point, of course, of </w:t>
      </w:r>
      <w:r>
        <w:t>h</w:t>
      </w:r>
      <w:r w:rsidR="00210D85">
        <w:t xml:space="preserve">ealth </w:t>
      </w:r>
      <w:r>
        <w:t>de</w:t>
      </w:r>
      <w:r w:rsidR="00210D85">
        <w:t xml:space="preserve">volution and </w:t>
      </w:r>
      <w:r>
        <w:t>d</w:t>
      </w:r>
      <w:r w:rsidR="00210D85">
        <w:t xml:space="preserve">irectors of </w:t>
      </w:r>
      <w:r>
        <w:t>p</w:t>
      </w:r>
      <w:r w:rsidR="00210D85">
        <w:t xml:space="preserve">ublic </w:t>
      </w:r>
      <w:r>
        <w:t>h</w:t>
      </w:r>
      <w:r w:rsidR="00210D85">
        <w:t>ealth</w:t>
      </w:r>
      <w:r>
        <w:t>.</w:t>
      </w:r>
      <w:r w:rsidR="007C770A">
        <w:t xml:space="preserve"> Discuss.</w:t>
      </w:r>
    </w:p>
    <w:p w:rsidR="00670B12" w:rsidP="00670B12">
      <w:pPr>
        <w:pStyle w:val="Answer"/>
      </w:pPr>
      <w:sdt>
        <w:sdtPr>
          <w:alias w:val="Witness"/>
          <w:id w:val="128055731"/>
          <w:placeholder>
            <w:docPart w:val="DefaultPlaceholder_-1854013440"/>
          </w:placeholder>
          <w:richText/>
        </w:sdtPr>
        <w:sdtContent>
          <w:r w:rsidRPr="0001784B" w:rsidR="0001784B">
            <w:rPr>
              <w:b/>
              <w:i/>
            </w:rPr>
            <w:t>Ailsa Rutter:</w:t>
          </w:r>
        </w:sdtContent>
      </w:sdt>
      <w:r>
        <w:t xml:space="preserve"> </w:t>
      </w:r>
      <w:r w:rsidR="00210D85">
        <w:t xml:space="preserve">I absolutely </w:t>
      </w:r>
      <w:r>
        <w:t xml:space="preserve">and </w:t>
      </w:r>
      <w:r w:rsidR="00210D85">
        <w:t xml:space="preserve">firmly </w:t>
      </w:r>
      <w:r>
        <w:t>believe</w:t>
      </w:r>
      <w:r>
        <w:t xml:space="preserve"> </w:t>
      </w:r>
      <w:r w:rsidR="00210D85">
        <w:t>in the role of regional programmes</w:t>
      </w:r>
      <w:r>
        <w:t>.</w:t>
      </w:r>
      <w:r w:rsidR="00210D85">
        <w:t xml:space="preserve"> </w:t>
      </w:r>
      <w:r>
        <w:t>I</w:t>
      </w:r>
      <w:r w:rsidR="00210D85">
        <w:t xml:space="preserve">t adds </w:t>
      </w:r>
      <w:r w:rsidR="00210D85">
        <w:t>great value</w:t>
      </w:r>
      <w:r w:rsidR="00210D85">
        <w:t xml:space="preserve"> to the work that the local authority teams do, </w:t>
      </w:r>
      <w:r>
        <w:t xml:space="preserve">as well as the </w:t>
      </w:r>
      <w:r w:rsidR="00210D85">
        <w:t>really important work that our NHS trusts do</w:t>
      </w:r>
      <w:r>
        <w:t>.</w:t>
      </w:r>
      <w:r w:rsidR="00210D85">
        <w:t xml:space="preserve"> </w:t>
      </w:r>
      <w:r w:rsidR="007C770A">
        <w:t xml:space="preserve">The </w:t>
      </w:r>
      <w:r w:rsidR="00210D85">
        <w:t xml:space="preserve">missing link </w:t>
      </w:r>
      <w:r w:rsidR="00210D85">
        <w:t>at the moment</w:t>
      </w:r>
      <w:r w:rsidR="00210D85">
        <w:t xml:space="preserve"> in comparison </w:t>
      </w:r>
      <w:r w:rsidR="00F12331">
        <w:t>with</w:t>
      </w:r>
      <w:r w:rsidR="00210D85">
        <w:t xml:space="preserve"> tobacco is national action</w:t>
      </w:r>
      <w:r>
        <w:t xml:space="preserve"> and</w:t>
      </w:r>
      <w:r w:rsidR="00210D85">
        <w:t xml:space="preserve"> national regulation</w:t>
      </w:r>
      <w:r>
        <w:t>.</w:t>
      </w:r>
      <w:r w:rsidR="00210D85">
        <w:t xml:space="preserve"> </w:t>
      </w:r>
      <w:r>
        <w:t>T</w:t>
      </w:r>
      <w:r w:rsidR="00210D85">
        <w:t xml:space="preserve">hat would </w:t>
      </w:r>
      <w:r w:rsidR="00210D85">
        <w:t>greatly enhance</w:t>
      </w:r>
      <w:r w:rsidR="00210D85">
        <w:t xml:space="preserve"> the work that we do as a region</w:t>
      </w:r>
      <w:r>
        <w:t>.</w:t>
      </w:r>
    </w:p>
    <w:p w:rsidR="002446AE" w:rsidP="002446AE">
      <w:pPr>
        <w:pStyle w:val="Answer"/>
      </w:pPr>
      <w:r>
        <w:t>B</w:t>
      </w:r>
      <w:r w:rsidR="00210D85">
        <w:t>alance follows a very clear evidence base</w:t>
      </w:r>
      <w:r>
        <w:t xml:space="preserve"> and</w:t>
      </w:r>
      <w:r w:rsidR="00210D85">
        <w:t xml:space="preserve"> </w:t>
      </w:r>
      <w:r>
        <w:t xml:space="preserve">looks </w:t>
      </w:r>
      <w:r w:rsidR="00210D85">
        <w:t>very closely at what the WHO recommend</w:t>
      </w:r>
      <w:r>
        <w:t>s</w:t>
      </w:r>
      <w:r w:rsidR="00210D85">
        <w:t xml:space="preserve">, but one of the key things that we pride ourselves </w:t>
      </w:r>
      <w:r>
        <w:t xml:space="preserve">on </w:t>
      </w:r>
      <w:r w:rsidR="00210D85">
        <w:t>is the decades</w:t>
      </w:r>
      <w:r w:rsidR="007C770A">
        <w:t>’ worth</w:t>
      </w:r>
      <w:r w:rsidR="00210D85">
        <w:t xml:space="preserve"> of experience around the right to know, </w:t>
      </w:r>
      <w:r>
        <w:t>along with</w:t>
      </w:r>
      <w:r w:rsidR="00210D85">
        <w:t xml:space="preserve"> the fact that we are the only people </w:t>
      </w:r>
      <w:r w:rsidR="007C770A">
        <w:t>who</w:t>
      </w:r>
      <w:r w:rsidR="00210D85">
        <w:t xml:space="preserve"> are delivering any media campaigns</w:t>
      </w:r>
      <w:r>
        <w:t>,</w:t>
      </w:r>
      <w:r w:rsidR="00210D85">
        <w:t xml:space="preserve"> </w:t>
      </w:r>
      <w:r>
        <w:t>a recent example</w:t>
      </w:r>
      <w:r w:rsidR="00210D85">
        <w:t xml:space="preserve"> </w:t>
      </w:r>
      <w:r>
        <w:t>being A</w:t>
      </w:r>
      <w:r w:rsidR="00210D85">
        <w:t xml:space="preserve">lcohol is </w:t>
      </w:r>
      <w:r>
        <w:t>T</w:t>
      </w:r>
      <w:r w:rsidR="00210D85">
        <w:t>oxic</w:t>
      </w:r>
      <w:r>
        <w:t>. We are able to do that t</w:t>
      </w:r>
      <w:r w:rsidR="00210D85">
        <w:t xml:space="preserve">hrough the leadership of our funders, </w:t>
      </w:r>
      <w:r>
        <w:t>b</w:t>
      </w:r>
      <w:r w:rsidR="00210D85">
        <w:t>ut it is</w:t>
      </w:r>
      <w:r>
        <w:t>,</w:t>
      </w:r>
      <w:r w:rsidR="00210D85">
        <w:t xml:space="preserve"> understandably</w:t>
      </w:r>
      <w:r>
        <w:t>,</w:t>
      </w:r>
      <w:r w:rsidR="00210D85">
        <w:t xml:space="preserve"> a drop in the ocean when we think about the David and Goliath </w:t>
      </w:r>
      <w:r>
        <w:t xml:space="preserve">that </w:t>
      </w:r>
      <w:r w:rsidR="00210D85">
        <w:t xml:space="preserve">we are up against </w:t>
      </w:r>
      <w:r>
        <w:t>of the alcohol industry</w:t>
      </w:r>
      <w:r w:rsidR="0001784B">
        <w:t>’s</w:t>
      </w:r>
      <w:r>
        <w:t xml:space="preserve"> </w:t>
      </w:r>
      <w:r w:rsidR="00210D85">
        <w:t>multi-billion pound advertising</w:t>
      </w:r>
      <w:r>
        <w:t xml:space="preserve"> and </w:t>
      </w:r>
      <w:r w:rsidR="00210D85">
        <w:t>this sense of promotion</w:t>
      </w:r>
      <w:r>
        <w:t>, with</w:t>
      </w:r>
      <w:r w:rsidR="00210D85">
        <w:t xml:space="preserve"> alcohol </w:t>
      </w:r>
      <w:r>
        <w:t xml:space="preserve">being </w:t>
      </w:r>
      <w:r w:rsidR="00210D85">
        <w:t>so endemic in society</w:t>
      </w:r>
      <w:r>
        <w:t>.</w:t>
      </w:r>
      <w:r w:rsidR="00210D85">
        <w:t xml:space="preserve"> </w:t>
      </w:r>
    </w:p>
    <w:p w:rsidR="00210D85" w:rsidP="00670B12">
      <w:pPr>
        <w:pStyle w:val="Answer"/>
      </w:pPr>
      <w:r>
        <w:t xml:space="preserve">The </w:t>
      </w:r>
      <w:r>
        <w:t xml:space="preserve">impact that we can have would </w:t>
      </w:r>
      <w:r>
        <w:t>be much more greatly enhanced</w:t>
      </w:r>
      <w:r>
        <w:t xml:space="preserve"> if we had the level of regulation and the cross-party support that we have built up. The collective leadership around tobacco in the last 20</w:t>
      </w:r>
      <w:r w:rsidR="00670B12">
        <w:t xml:space="preserve"> to</w:t>
      </w:r>
      <w:r>
        <w:t xml:space="preserve"> 25 years is </w:t>
      </w:r>
      <w:r>
        <w:t>really why</w:t>
      </w:r>
      <w:r>
        <w:t xml:space="preserve"> I am here today</w:t>
      </w:r>
      <w:r w:rsidR="00670B12">
        <w:t xml:space="preserve">. </w:t>
      </w:r>
      <w:r>
        <w:t xml:space="preserve">If we are </w:t>
      </w:r>
      <w:r w:rsidR="00670B12">
        <w:t xml:space="preserve">going to </w:t>
      </w:r>
      <w:r>
        <w:t xml:space="preserve">end smoking, which I believe everybody in the room wants to, we must have </w:t>
      </w:r>
      <w:r>
        <w:t>much</w:t>
      </w:r>
      <w:r>
        <w:t xml:space="preserve"> more focus on alcohol</w:t>
      </w:r>
      <w:r>
        <w:t>.</w:t>
      </w:r>
      <w:r>
        <w:t xml:space="preserve"> </w:t>
      </w:r>
      <w:r>
        <w:t xml:space="preserve">The </w:t>
      </w:r>
      <w:r>
        <w:t>industries behave so similarly.</w:t>
      </w:r>
    </w:p>
    <w:p w:rsidR="00670B12" w:rsidP="00670B12">
      <w:pPr>
        <w:pStyle w:val="Question"/>
        <w:numPr>
          <w:ilvl w:val="0"/>
          <w:numId w:val="0"/>
        </w:numPr>
        <w:ind w:left="794"/>
      </w:pPr>
      <w:sdt>
        <w:sdtPr>
          <w:alias w:val="Member"/>
          <w:tag w:val="&lt;Member mnisId='4067' dodsId='62824'&gt;"/>
          <w:id w:val="-1953231594"/>
          <w:placeholder>
            <w:docPart w:val="DefaultPlaceholder_-1854013440"/>
          </w:placeholder>
          <w:richText/>
        </w:sdtPr>
        <w:sdtContent>
          <w:r w:rsidRPr="00670B12">
            <w:rPr>
              <w:b/>
            </w:rPr>
            <w:t>Chair:</w:t>
          </w:r>
        </w:sdtContent>
      </w:sdt>
      <w:r>
        <w:t xml:space="preserve"> So</w:t>
      </w:r>
      <w:r w:rsidR="00210D85">
        <w:t xml:space="preserve"> you would concur with us putting them together in this piece of work</w:t>
      </w:r>
      <w:r>
        <w:t>,</w:t>
      </w:r>
      <w:r w:rsidR="00210D85">
        <w:t xml:space="preserve"> and it is no coincidence. </w:t>
      </w:r>
      <w:r>
        <w:t>L</w:t>
      </w:r>
      <w:r w:rsidR="00210D85">
        <w:t xml:space="preserve">et us bring in James Morris </w:t>
      </w:r>
      <w:r>
        <w:t xml:space="preserve">to </w:t>
      </w:r>
      <w:r w:rsidR="00210D85">
        <w:t>talk population.</w:t>
      </w:r>
    </w:p>
    <w:p w:rsidR="00210D85" w:rsidP="00670B12">
      <w:pPr>
        <w:pStyle w:val="Question"/>
      </w:pPr>
      <w:sdt>
        <w:sdtPr>
          <w:alias w:val="Member"/>
          <w:tag w:val="&lt;Member mnisId='3992' dodsId='74640'&gt;"/>
          <w:id w:val="-1971427195"/>
          <w:placeholder>
            <w:docPart w:val="DefaultPlaceholder_-1854013440"/>
          </w:placeholder>
          <w:richText/>
        </w:sdtPr>
        <w:sdtContent>
          <w:r w:rsidRPr="00670B12" w:rsidR="00670B12">
            <w:rPr>
              <w:b/>
            </w:rPr>
            <w:t>James Morris:</w:t>
          </w:r>
        </w:sdtContent>
      </w:sdt>
      <w:r w:rsidR="00670B12">
        <w:t xml:space="preserve"> Sir Ian, t</w:t>
      </w:r>
      <w:r>
        <w:t>o my knowledge</w:t>
      </w:r>
      <w:r w:rsidR="00670B12">
        <w:t>—</w:t>
      </w:r>
      <w:r>
        <w:t xml:space="preserve">you </w:t>
      </w:r>
      <w:r>
        <w:t>probably know</w:t>
      </w:r>
      <w:r>
        <w:t xml:space="preserve"> more than </w:t>
      </w:r>
      <w:r w:rsidR="002446AE">
        <w:t>I do</w:t>
      </w:r>
      <w:r w:rsidR="00670B12">
        <w:t>—</w:t>
      </w:r>
      <w:r>
        <w:t>over</w:t>
      </w:r>
      <w:r w:rsidR="00670B12">
        <w:t xml:space="preserve"> </w:t>
      </w:r>
      <w:r>
        <w:t xml:space="preserve">the last 25 years, there </w:t>
      </w:r>
      <w:r w:rsidR="00670B12">
        <w:t xml:space="preserve">have </w:t>
      </w:r>
      <w:r>
        <w:t xml:space="preserve">been two main reviews of alcohol strategy in the UK. </w:t>
      </w:r>
      <w:r w:rsidR="00670B12">
        <w:t xml:space="preserve">One </w:t>
      </w:r>
      <w:r w:rsidR="00670B12">
        <w:t xml:space="preserve">was </w:t>
      </w:r>
      <w:r>
        <w:t>done</w:t>
      </w:r>
      <w:r>
        <w:t xml:space="preserve"> at the beginning of the </w:t>
      </w:r>
      <w:r w:rsidR="002446AE">
        <w:t>2000</w:t>
      </w:r>
      <w:r>
        <w:t xml:space="preserve">s. </w:t>
      </w:r>
      <w:r w:rsidR="00670B12">
        <w:t>B</w:t>
      </w:r>
      <w:r>
        <w:t>oth of them</w:t>
      </w:r>
      <w:r>
        <w:t xml:space="preserve"> focused on a harm reduction strategy</w:t>
      </w:r>
      <w:r w:rsidR="00670B12">
        <w:t>,</w:t>
      </w:r>
      <w:r>
        <w:t xml:space="preserve"> broadly. Has that had any traction in terms of improving the harms associated with alcohol?</w:t>
      </w:r>
    </w:p>
    <w:p w:rsidR="00210D85" w:rsidP="00670B12">
      <w:pPr>
        <w:pStyle w:val="Answer"/>
      </w:pPr>
      <w:sdt>
        <w:sdtPr>
          <w:alias w:val="Witness"/>
          <w:id w:val="-499886515"/>
          <w:placeholder>
            <w:docPart w:val="DefaultPlaceholder_-1854013440"/>
          </w:placeholder>
          <w:richText/>
        </w:sdtPr>
        <w:sdtContent>
          <w:r w:rsidRPr="0001784B" w:rsidR="0001784B">
            <w:rPr>
              <w:b/>
              <w:i/>
            </w:rPr>
            <w:t>Sir Ian Gilmore:</w:t>
          </w:r>
          <w:r w:rsidRPr="00670B12" w:rsidR="00670B12">
            <w:rPr>
              <w:b/>
            </w:rPr>
            <w:t xml:space="preserve"> </w:t>
          </w:r>
        </w:sdtContent>
      </w:sdt>
      <w:r>
        <w:t xml:space="preserve">I was involved with </w:t>
      </w:r>
      <w:r>
        <w:t>both of them</w:t>
      </w:r>
      <w:r>
        <w:t>. I have to say that they both studiously avoided the big evidence-based policies around price</w:t>
      </w:r>
      <w:r w:rsidR="00150C8E">
        <w:t xml:space="preserve"> and</w:t>
      </w:r>
      <w:r>
        <w:t xml:space="preserve"> marketing</w:t>
      </w:r>
      <w:r w:rsidR="00150C8E">
        <w:t>.</w:t>
      </w:r>
      <w:r>
        <w:t xml:space="preserve"> You could argue </w:t>
      </w:r>
      <w:r w:rsidR="00150C8E">
        <w:t xml:space="preserve">that </w:t>
      </w:r>
      <w:r>
        <w:t xml:space="preserve">they went for </w:t>
      </w:r>
      <w:r>
        <w:t>some</w:t>
      </w:r>
      <w:r>
        <w:t xml:space="preserve"> low-hanging fruit, </w:t>
      </w:r>
      <w:r w:rsidR="00150C8E">
        <w:t xml:space="preserve">such as </w:t>
      </w:r>
      <w:r>
        <w:t>abolishing closing time so that Londoners could have a glass of wine after the opera</w:t>
      </w:r>
      <w:r w:rsidR="00150C8E">
        <w:t>.</w:t>
      </w:r>
      <w:r>
        <w:t xml:space="preserve"> </w:t>
      </w:r>
      <w:r w:rsidR="00150C8E">
        <w:t>T</w:t>
      </w:r>
      <w:r>
        <w:t xml:space="preserve">he unforeseen consequences of that </w:t>
      </w:r>
      <w:r w:rsidR="00150C8E">
        <w:t xml:space="preserve">sort of </w:t>
      </w:r>
      <w:r>
        <w:t xml:space="preserve">policy </w:t>
      </w:r>
      <w:r w:rsidR="00150C8E">
        <w:t xml:space="preserve">were </w:t>
      </w:r>
      <w:r>
        <w:t>frightening.</w:t>
      </w:r>
      <w:r w:rsidR="00150C8E">
        <w:t xml:space="preserve"> W</w:t>
      </w:r>
      <w:r>
        <w:t xml:space="preserve">e </w:t>
      </w:r>
      <w:r>
        <w:t>have to</w:t>
      </w:r>
      <w:r>
        <w:t xml:space="preserve"> go back to availability, price and marketing, and neither of them really tackled those at all.</w:t>
      </w:r>
    </w:p>
    <w:p w:rsidR="00210D85" w:rsidP="00150C8E">
      <w:pPr>
        <w:pStyle w:val="Question"/>
      </w:pPr>
      <w:sdt>
        <w:sdtPr>
          <w:alias w:val="Member"/>
          <w:tag w:val="&lt;Member mnisId='3992' dodsId='74640'&gt;"/>
          <w:id w:val="651020806"/>
          <w:placeholder>
            <w:docPart w:val="DefaultPlaceholder_-1854013440"/>
          </w:placeholder>
          <w:richText/>
        </w:sdtPr>
        <w:sdtContent>
          <w:r w:rsidRPr="00150C8E" w:rsidR="00150C8E">
            <w:rPr>
              <w:b/>
            </w:rPr>
            <w:t>James Morris:</w:t>
          </w:r>
        </w:sdtContent>
      </w:sdt>
      <w:r w:rsidR="00150C8E">
        <w:t xml:space="preserve"> O</w:t>
      </w:r>
      <w:r>
        <w:t xml:space="preserve">n that basis, what is the evidence base </w:t>
      </w:r>
      <w:r w:rsidR="002446AE">
        <w:t>on</w:t>
      </w:r>
      <w:r>
        <w:t xml:space="preserve"> population-level intervention from around the world or from other areas</w:t>
      </w:r>
      <w:r w:rsidR="00150C8E">
        <w:t>?</w:t>
      </w:r>
      <w:r>
        <w:t xml:space="preserve"> </w:t>
      </w:r>
      <w:r w:rsidR="00150C8E">
        <w:t>I</w:t>
      </w:r>
      <w:r>
        <w:t xml:space="preserve">f we focus on the unit price, which we are </w:t>
      </w:r>
      <w:r w:rsidR="00150C8E">
        <w:t xml:space="preserve">going to </w:t>
      </w:r>
      <w:r>
        <w:t>come on to, and on availability, what is the evidence base in terms of reducing all the on</w:t>
      </w:r>
      <w:r w:rsidR="002446AE">
        <w:t>-</w:t>
      </w:r>
      <w:r>
        <w:t>effects around health</w:t>
      </w:r>
      <w:r w:rsidR="00150C8E">
        <w:t xml:space="preserve">, </w:t>
      </w:r>
      <w:r>
        <w:t xml:space="preserve">crime </w:t>
      </w:r>
      <w:r>
        <w:t>and so on</w:t>
      </w:r>
      <w:r>
        <w:t>?</w:t>
      </w:r>
    </w:p>
    <w:p w:rsidR="00150C8E" w:rsidP="00150C8E">
      <w:pPr>
        <w:pStyle w:val="Answer"/>
      </w:pPr>
      <w:sdt>
        <w:sdtPr>
          <w:alias w:val="Witness"/>
          <w:id w:val="-1419936663"/>
          <w:placeholder>
            <w:docPart w:val="DefaultPlaceholder_-1854013440"/>
          </w:placeholder>
          <w:richText/>
        </w:sdtPr>
        <w:sdtContent>
          <w:r w:rsidRPr="0001784B" w:rsidR="0001784B">
            <w:rPr>
              <w:b/>
              <w:i/>
            </w:rPr>
            <w:t>Sir Ian Gilmore:</w:t>
          </w:r>
        </w:sdtContent>
      </w:sdt>
      <w:r>
        <w:t xml:space="preserve"> </w:t>
      </w:r>
      <w:r w:rsidR="00210D85">
        <w:t>The evidence is overwhelming internationally</w:t>
      </w:r>
      <w:r>
        <w:t>.</w:t>
      </w:r>
      <w:r w:rsidR="00210D85">
        <w:t xml:space="preserve"> </w:t>
      </w:r>
      <w:r>
        <w:t>Y</w:t>
      </w:r>
      <w:r w:rsidR="00210D85">
        <w:t xml:space="preserve">ou do not have to look any further than Mediterranean countries </w:t>
      </w:r>
      <w:r>
        <w:t xml:space="preserve">such as </w:t>
      </w:r>
      <w:r w:rsidR="00210D85">
        <w:t xml:space="preserve">Italy, </w:t>
      </w:r>
      <w:r w:rsidR="00210D85">
        <w:t>France</w:t>
      </w:r>
      <w:r w:rsidR="00210D85">
        <w:t xml:space="preserve"> and Spain</w:t>
      </w:r>
      <w:r w:rsidR="009E5C6A">
        <w:t>,</w:t>
      </w:r>
      <w:r w:rsidR="00210D85">
        <w:t xml:space="preserve"> </w:t>
      </w:r>
      <w:r w:rsidR="009E5C6A">
        <w:t xml:space="preserve">which </w:t>
      </w:r>
      <w:r w:rsidR="00210D85">
        <w:t>used to be way above us in per capita consumption</w:t>
      </w:r>
      <w:r>
        <w:t>.</w:t>
      </w:r>
      <w:r w:rsidR="00210D85">
        <w:t xml:space="preserve"> </w:t>
      </w:r>
      <w:r>
        <w:t>T</w:t>
      </w:r>
      <w:r w:rsidR="00210D85">
        <w:t>hey have come right down over the last 20</w:t>
      </w:r>
      <w:r>
        <w:t xml:space="preserve"> to</w:t>
      </w:r>
      <w:r w:rsidR="00210D85">
        <w:t xml:space="preserve"> 30 years, and we are overtaking them in terms of harm. </w:t>
      </w:r>
      <w:r>
        <w:t>In e</w:t>
      </w:r>
      <w:r w:rsidR="00210D85">
        <w:t xml:space="preserve">very country </w:t>
      </w:r>
      <w:r>
        <w:t xml:space="preserve">that </w:t>
      </w:r>
      <w:r w:rsidR="00210D85">
        <w:t>you look at, these are the key drivers.</w:t>
      </w:r>
    </w:p>
    <w:p w:rsidR="00210D85" w:rsidP="00150C8E">
      <w:pPr>
        <w:pStyle w:val="Answer"/>
      </w:pPr>
      <w:r>
        <w:t>T</w:t>
      </w:r>
      <w:r>
        <w:t xml:space="preserve">here are other things that can </w:t>
      </w:r>
      <w:r>
        <w:t>be done</w:t>
      </w:r>
      <w:r w:rsidR="002446AE">
        <w:t>.</w:t>
      </w:r>
      <w:r>
        <w:t xml:space="preserve"> </w:t>
      </w:r>
      <w:r w:rsidR="002446AE">
        <w:t xml:space="preserve">The </w:t>
      </w:r>
      <w:r>
        <w:t>drinks industry will always say</w:t>
      </w:r>
      <w:r>
        <w:t xml:space="preserve"> that</w:t>
      </w:r>
      <w:r>
        <w:t xml:space="preserve"> it is nothing to do with price or availability</w:t>
      </w:r>
      <w:r w:rsidR="002446AE">
        <w:t>,</w:t>
      </w:r>
      <w:r>
        <w:t xml:space="preserve"> and</w:t>
      </w:r>
      <w:r>
        <w:t xml:space="preserve"> </w:t>
      </w:r>
      <w:r>
        <w:t xml:space="preserve">that </w:t>
      </w:r>
      <w:r>
        <w:t>we need to change the culture</w:t>
      </w:r>
      <w:r>
        <w:t>, b</w:t>
      </w:r>
      <w:r>
        <w:t>ut national policies can change culture</w:t>
      </w:r>
      <w:r>
        <w:t>.</w:t>
      </w:r>
      <w:r>
        <w:t xml:space="preserve"> </w:t>
      </w:r>
      <w:r>
        <w:t>B</w:t>
      </w:r>
      <w:r>
        <w:t>ecause alcohol</w:t>
      </w:r>
      <w:r>
        <w:t xml:space="preserve"> ha</w:t>
      </w:r>
      <w:r>
        <w:t xml:space="preserve">s </w:t>
      </w:r>
      <w:r w:rsidR="002446AE">
        <w:t xml:space="preserve">progressively </w:t>
      </w:r>
      <w:r>
        <w:t xml:space="preserve">become so </w:t>
      </w:r>
      <w:r w:rsidR="002446AE">
        <w:t xml:space="preserve">much </w:t>
      </w:r>
      <w:r>
        <w:t xml:space="preserve">cheaper in </w:t>
      </w:r>
      <w:r w:rsidR="005A1F1B">
        <w:t xml:space="preserve">off </w:t>
      </w:r>
      <w:r>
        <w:t>licen</w:t>
      </w:r>
      <w:r>
        <w:t>c</w:t>
      </w:r>
      <w:r>
        <w:t xml:space="preserve">e outlets, we have been turned into a nation that drinks </w:t>
      </w:r>
      <w:r>
        <w:t>mainly at</w:t>
      </w:r>
      <w:r>
        <w:t xml:space="preserve"> home.</w:t>
      </w:r>
      <w:r>
        <w:t xml:space="preserve"> T</w:t>
      </w:r>
      <w:r>
        <w:t xml:space="preserve">hat culture has </w:t>
      </w:r>
      <w:r>
        <w:t>been driven</w:t>
      </w:r>
      <w:r>
        <w:t xml:space="preserve"> by the cheap availability of supermarket drink.</w:t>
      </w:r>
    </w:p>
    <w:p w:rsidR="00210D85" w:rsidP="00150C8E">
      <w:pPr>
        <w:pStyle w:val="Question"/>
      </w:pPr>
      <w:sdt>
        <w:sdtPr>
          <w:alias w:val="Member"/>
          <w:tag w:val="&lt;Member mnisId='3992' dodsId='74640'&gt;"/>
          <w:id w:val="-468062114"/>
          <w:placeholder>
            <w:docPart w:val="DefaultPlaceholder_-1854013440"/>
          </w:placeholder>
          <w:richText/>
        </w:sdtPr>
        <w:sdtContent>
          <w:r w:rsidRPr="00150C8E" w:rsidR="00150C8E">
            <w:rPr>
              <w:b/>
            </w:rPr>
            <w:t>James Morris:</w:t>
          </w:r>
        </w:sdtContent>
      </w:sdt>
      <w:r w:rsidR="00150C8E">
        <w:t xml:space="preserve"> S</w:t>
      </w:r>
      <w:r>
        <w:t>o you think that</w:t>
      </w:r>
      <w:r w:rsidR="00150C8E">
        <w:t>,</w:t>
      </w:r>
      <w:r>
        <w:t xml:space="preserve"> in terms of targeted population intervention, it is in that area that </w:t>
      </w:r>
      <w:r w:rsidR="00150C8E">
        <w:t>we need to do things.</w:t>
      </w:r>
    </w:p>
    <w:p w:rsidR="00150C8E" w:rsidP="00150C8E">
      <w:pPr>
        <w:pStyle w:val="Answer"/>
      </w:pPr>
      <w:sdt>
        <w:sdtPr>
          <w:alias w:val="Witness"/>
          <w:id w:val="-1894694"/>
          <w:placeholder>
            <w:docPart w:val="DefaultPlaceholder_-1854013440"/>
          </w:placeholder>
          <w:richText/>
        </w:sdtPr>
        <w:sdtContent>
          <w:r w:rsidRPr="0001784B" w:rsidR="0001784B">
            <w:rPr>
              <w:b/>
              <w:i/>
            </w:rPr>
            <w:t>Sir Ian Gilmore:</w:t>
          </w:r>
        </w:sdtContent>
      </w:sdt>
      <w:r>
        <w:t xml:space="preserve"> I do. T</w:t>
      </w:r>
      <w:r w:rsidR="00210D85">
        <w:t xml:space="preserve">here </w:t>
      </w:r>
      <w:r>
        <w:t xml:space="preserve">are </w:t>
      </w:r>
      <w:r w:rsidR="00210D85">
        <w:t xml:space="preserve">still the WHO </w:t>
      </w:r>
      <w:r w:rsidR="002446AE">
        <w:t xml:space="preserve">best buys </w:t>
      </w:r>
      <w:r w:rsidR="00210D85">
        <w:t>to reduce alcohol harm and prevention</w:t>
      </w:r>
      <w:r>
        <w:t>.</w:t>
      </w:r>
      <w:r w:rsidR="00210D85">
        <w:t xml:space="preserve"> </w:t>
      </w:r>
      <w:r>
        <w:t>W</w:t>
      </w:r>
      <w:r w:rsidR="00210D85">
        <w:t xml:space="preserve">e are 100% behind those three. There are other things </w:t>
      </w:r>
      <w:r>
        <w:t xml:space="preserve">that </w:t>
      </w:r>
      <w:r w:rsidR="00210D85">
        <w:t>you can do</w:t>
      </w:r>
      <w:r>
        <w:t>.</w:t>
      </w:r>
      <w:r w:rsidR="00210D85">
        <w:t xml:space="preserve"> </w:t>
      </w:r>
      <w:r>
        <w:t xml:space="preserve">There are </w:t>
      </w:r>
      <w:r w:rsidR="00210D85">
        <w:t>simple</w:t>
      </w:r>
      <w:r>
        <w:t xml:space="preserve"> things</w:t>
      </w:r>
      <w:r w:rsidR="00210D85">
        <w:t xml:space="preserve"> </w:t>
      </w:r>
      <w:r>
        <w:t xml:space="preserve">such as </w:t>
      </w:r>
      <w:r w:rsidR="00210D85">
        <w:t xml:space="preserve">putting alcohol in a particular area of a supermarket, so </w:t>
      </w:r>
      <w:r>
        <w:t xml:space="preserve">that </w:t>
      </w:r>
      <w:r w:rsidR="00210D85">
        <w:t xml:space="preserve">you </w:t>
      </w:r>
      <w:r w:rsidR="00210D85">
        <w:t>have to</w:t>
      </w:r>
      <w:r w:rsidR="00210D85">
        <w:t xml:space="preserve"> make a conscious effort to go and get it, rather than having a special offer at the end of every aisle, as we have in England</w:t>
      </w:r>
      <w:r>
        <w:t>.</w:t>
      </w:r>
      <w:r w:rsidR="00210D85">
        <w:t xml:space="preserve"> Scotland </w:t>
      </w:r>
      <w:r w:rsidR="002446AE">
        <w:t>and Ireland have</w:t>
      </w:r>
      <w:r>
        <w:t xml:space="preserve"> </w:t>
      </w:r>
      <w:r w:rsidR="00210D85">
        <w:t>done that, for example</w:t>
      </w:r>
      <w:r>
        <w:t>.</w:t>
      </w:r>
      <w:r w:rsidR="00210D85">
        <w:t xml:space="preserve"> </w:t>
      </w:r>
    </w:p>
    <w:p w:rsidR="00210D85" w:rsidP="00150C8E">
      <w:pPr>
        <w:pStyle w:val="Answer"/>
      </w:pPr>
      <w:r>
        <w:t>T</w:t>
      </w:r>
      <w:r>
        <w:t xml:space="preserve">here are other things that can </w:t>
      </w:r>
      <w:r>
        <w:t>be done</w:t>
      </w:r>
      <w:r>
        <w:t>, and it all helps</w:t>
      </w:r>
      <w:r>
        <w:t>.</w:t>
      </w:r>
      <w:r>
        <w:t xml:space="preserve"> </w:t>
      </w:r>
      <w:r>
        <w:t>W</w:t>
      </w:r>
      <w:r>
        <w:t>e say repeatedly that minimum unit price is not a magic bullet on its own</w:t>
      </w:r>
      <w:r>
        <w:t>.</w:t>
      </w:r>
      <w:r>
        <w:t xml:space="preserve"> </w:t>
      </w:r>
      <w:r>
        <w:t>I</w:t>
      </w:r>
      <w:r>
        <w:t>t is one way of tackling price, and its benefit is that it preferentially targets heavier drinkers but works in a complementary way with duty, for example.</w:t>
      </w:r>
    </w:p>
    <w:p w:rsidR="00210D85" w:rsidP="00150C8E">
      <w:pPr>
        <w:pStyle w:val="Question"/>
      </w:pPr>
      <w:sdt>
        <w:sdtPr>
          <w:alias w:val="Member"/>
          <w:tag w:val="&lt;Member mnisId='3992' dodsId='74640'&gt;"/>
          <w:id w:val="258884626"/>
          <w:placeholder>
            <w:docPart w:val="DefaultPlaceholder_-1854013440"/>
          </w:placeholder>
          <w:richText/>
        </w:sdtPr>
        <w:sdtContent>
          <w:r w:rsidRPr="00150C8E" w:rsidR="00150C8E">
            <w:rPr>
              <w:b/>
            </w:rPr>
            <w:t>James Morris:</w:t>
          </w:r>
        </w:sdtContent>
      </w:sdt>
      <w:r w:rsidR="00150C8E">
        <w:t xml:space="preserve"> Ailsa</w:t>
      </w:r>
      <w:r>
        <w:t>, do you see this move towards home consumption and the impact on that</w:t>
      </w:r>
      <w:r w:rsidR="00150C8E">
        <w:t>?</w:t>
      </w:r>
      <w:r>
        <w:t xml:space="preserve"> </w:t>
      </w:r>
      <w:r w:rsidR="00150C8E">
        <w:t>W</w:t>
      </w:r>
      <w:r>
        <w:t xml:space="preserve">hat is your view about what needs to </w:t>
      </w:r>
      <w:r>
        <w:t>be done</w:t>
      </w:r>
      <w:r>
        <w:t>?</w:t>
      </w:r>
    </w:p>
    <w:p w:rsidR="00150C8E" w:rsidP="00150C8E">
      <w:pPr>
        <w:pStyle w:val="Answer"/>
      </w:pPr>
      <w:sdt>
        <w:sdtPr>
          <w:alias w:val="Witness"/>
          <w:id w:val="1622035138"/>
          <w:placeholder>
            <w:docPart w:val="DefaultPlaceholder_-1854013440"/>
          </w:placeholder>
          <w:richText/>
        </w:sdtPr>
        <w:sdtContent>
          <w:r w:rsidRPr="0001784B" w:rsidR="0001784B">
            <w:rPr>
              <w:b/>
              <w:i/>
            </w:rPr>
            <w:t>Ailsa Rutter:</w:t>
          </w:r>
        </w:sdtContent>
      </w:sdt>
      <w:r>
        <w:t xml:space="preserve"> </w:t>
      </w:r>
      <w:r w:rsidR="00210D85">
        <w:t>Yes, we do indeed</w:t>
      </w:r>
      <w:r>
        <w:t>.</w:t>
      </w:r>
      <w:r w:rsidR="00210D85">
        <w:t xml:space="preserve"> </w:t>
      </w:r>
      <w:r>
        <w:t>T</w:t>
      </w:r>
      <w:r w:rsidR="00210D85">
        <w:t xml:space="preserve">he fact of the matter is </w:t>
      </w:r>
      <w:r>
        <w:t xml:space="preserve">that </w:t>
      </w:r>
      <w:r w:rsidR="00210D85">
        <w:t xml:space="preserve">it is just so cheap </w:t>
      </w:r>
      <w:r>
        <w:t xml:space="preserve">for the younger generation </w:t>
      </w:r>
      <w:r w:rsidR="00210D85">
        <w:t xml:space="preserve">to be able to, for example, preload before </w:t>
      </w:r>
      <w:r>
        <w:t xml:space="preserve">they </w:t>
      </w:r>
      <w:r w:rsidR="00210D85">
        <w:t>go on a night out</w:t>
      </w:r>
      <w:r>
        <w:t xml:space="preserve">. What </w:t>
      </w:r>
      <w:r w:rsidR="00210D85">
        <w:t xml:space="preserve">just really strikes me now, with a young daughter, </w:t>
      </w:r>
      <w:r>
        <w:t xml:space="preserve">when </w:t>
      </w:r>
      <w:r w:rsidR="00210D85">
        <w:t xml:space="preserve">going into </w:t>
      </w:r>
      <w:r>
        <w:t xml:space="preserve">a </w:t>
      </w:r>
      <w:r w:rsidR="00210D85">
        <w:t xml:space="preserve">supermarket, </w:t>
      </w:r>
      <w:r>
        <w:t xml:space="preserve">is </w:t>
      </w:r>
      <w:r w:rsidR="00210D85">
        <w:t>the fact that</w:t>
      </w:r>
      <w:r>
        <w:t>,</w:t>
      </w:r>
      <w:r w:rsidR="00210D85">
        <w:t xml:space="preserve"> on so many aisles, alcohol is in your face</w:t>
      </w:r>
      <w:r>
        <w:t>.</w:t>
      </w:r>
      <w:r w:rsidR="00210D85">
        <w:t xml:space="preserve"> </w:t>
      </w:r>
      <w:r w:rsidR="00DD5AC0">
        <w:t>There are</w:t>
      </w:r>
      <w:r>
        <w:t xml:space="preserve"> </w:t>
      </w:r>
      <w:r w:rsidR="00210D85">
        <w:t>simple things</w:t>
      </w:r>
      <w:r w:rsidR="00DD5AC0">
        <w:t>.</w:t>
      </w:r>
      <w:r w:rsidR="00210D85">
        <w:t xml:space="preserve"> </w:t>
      </w:r>
      <w:r w:rsidR="00DD5AC0">
        <w:t>For</w:t>
      </w:r>
      <w:r>
        <w:t xml:space="preserve"> </w:t>
      </w:r>
      <w:r w:rsidR="00DD5AC0">
        <w:t>mother’s day</w:t>
      </w:r>
      <w:r>
        <w:t xml:space="preserve">—and </w:t>
      </w:r>
      <w:r w:rsidR="00DD5AC0">
        <w:t xml:space="preserve">father’s day </w:t>
      </w:r>
      <w:r>
        <w:t xml:space="preserve">is also coming up—it is </w:t>
      </w:r>
      <w:r w:rsidR="00210D85">
        <w:t>really difficult trying to find a gift or a card that does not have alcohol on the front of it</w:t>
      </w:r>
      <w:r>
        <w:t>. T</w:t>
      </w:r>
      <w:r w:rsidR="00210D85">
        <w:t>hese are all triggers</w:t>
      </w:r>
      <w:r>
        <w:t>.</w:t>
      </w:r>
    </w:p>
    <w:p w:rsidR="00150C8E" w:rsidP="00150C8E">
      <w:pPr>
        <w:pStyle w:val="Answer"/>
      </w:pPr>
      <w:r>
        <w:t>I</w:t>
      </w:r>
      <w:r w:rsidR="00210D85">
        <w:t xml:space="preserve">n the </w:t>
      </w:r>
      <w:r>
        <w:t>n</w:t>
      </w:r>
      <w:r w:rsidR="00210D85">
        <w:t>orth</w:t>
      </w:r>
      <w:r>
        <w:t>-</w:t>
      </w:r>
      <w:r w:rsidR="00210D85">
        <w:t>east</w:t>
      </w:r>
      <w:r>
        <w:t>,</w:t>
      </w:r>
      <w:r w:rsidR="00210D85">
        <w:t xml:space="preserve"> we have around half of our adult population drinking at levels of increasing</w:t>
      </w:r>
      <w:r w:rsidR="00F12331">
        <w:t>ly</w:t>
      </w:r>
      <w:r w:rsidR="00210D85">
        <w:t xml:space="preserve"> </w:t>
      </w:r>
      <w:r w:rsidR="00210D85">
        <w:t>high risk</w:t>
      </w:r>
      <w:r w:rsidR="00210D85">
        <w:t>.</w:t>
      </w:r>
      <w:r>
        <w:t xml:space="preserve"> If </w:t>
      </w:r>
      <w:r w:rsidR="00210D85">
        <w:t xml:space="preserve">you are trying to cut down, we are hearing from a lot of people in the </w:t>
      </w:r>
      <w:r>
        <w:t>n</w:t>
      </w:r>
      <w:r w:rsidR="00210D85">
        <w:t>orth</w:t>
      </w:r>
      <w:r>
        <w:t>-</w:t>
      </w:r>
      <w:r w:rsidR="00210D85">
        <w:t xml:space="preserve">east </w:t>
      </w:r>
      <w:r>
        <w:t xml:space="preserve">that </w:t>
      </w:r>
      <w:r w:rsidR="00210D85">
        <w:t xml:space="preserve">it is </w:t>
      </w:r>
      <w:r w:rsidR="00210D85">
        <w:t>really hard</w:t>
      </w:r>
      <w:r w:rsidR="00210D85">
        <w:t xml:space="preserve"> to cut down if you are in recovery. There are so many triggers, </w:t>
      </w:r>
      <w:r w:rsidR="00210D85">
        <w:t>every which way</w:t>
      </w:r>
      <w:r w:rsidR="00210D85">
        <w:t xml:space="preserve"> you look, that are almost screaming out to you</w:t>
      </w:r>
      <w:r>
        <w:t>,</w:t>
      </w:r>
      <w:r w:rsidR="00210D85">
        <w:t xml:space="preserve"> </w:t>
      </w:r>
      <w:r>
        <w:t>“H</w:t>
      </w:r>
      <w:r w:rsidR="00210D85">
        <w:t>ave another drink</w:t>
      </w:r>
      <w:r>
        <w:t>”</w:t>
      </w:r>
      <w:r w:rsidR="00210D85">
        <w:t>.</w:t>
      </w:r>
    </w:p>
    <w:p w:rsidR="00210D85" w:rsidP="00150C8E">
      <w:pPr>
        <w:pStyle w:val="Answer"/>
      </w:pPr>
      <w:r>
        <w:t>T</w:t>
      </w:r>
      <w:r>
        <w:t>hese measures are incredibly important</w:t>
      </w:r>
      <w:r>
        <w:t>.</w:t>
      </w:r>
      <w:r>
        <w:t xml:space="preserve"> </w:t>
      </w:r>
      <w:r>
        <w:t>T</w:t>
      </w:r>
      <w:r>
        <w:t xml:space="preserve">hings </w:t>
      </w:r>
      <w:r>
        <w:t xml:space="preserve">that </w:t>
      </w:r>
      <w:r>
        <w:t xml:space="preserve">we have done on tobacco, </w:t>
      </w:r>
      <w:r>
        <w:t xml:space="preserve">such as </w:t>
      </w:r>
      <w:r>
        <w:t xml:space="preserve">putting cigarette packs </w:t>
      </w:r>
      <w:r>
        <w:t xml:space="preserve">and </w:t>
      </w:r>
      <w:r>
        <w:t>point of sale displays, et cetera</w:t>
      </w:r>
      <w:r>
        <w:t>, out of sight,</w:t>
      </w:r>
      <w:r>
        <w:t xml:space="preserve"> are all important steps along the way in terms of reducing </w:t>
      </w:r>
      <w:r>
        <w:t xml:space="preserve">the </w:t>
      </w:r>
      <w:r>
        <w:t xml:space="preserve">social norm aspect. I would very much welcome what </w:t>
      </w:r>
      <w:r>
        <w:t xml:space="preserve">Sir </w:t>
      </w:r>
      <w:r>
        <w:t>Ian said.</w:t>
      </w:r>
    </w:p>
    <w:p w:rsidR="00210D85" w:rsidP="00150C8E">
      <w:pPr>
        <w:pStyle w:val="Question"/>
      </w:pPr>
      <w:sdt>
        <w:sdtPr>
          <w:alias w:val="Member"/>
          <w:tag w:val="&lt;Member mnisId='3992' dodsId='74640'&gt;"/>
          <w:id w:val="-568813850"/>
          <w:placeholder>
            <w:docPart w:val="DefaultPlaceholder_-1854013440"/>
          </w:placeholder>
          <w:richText/>
        </w:sdtPr>
        <w:sdtContent>
          <w:r w:rsidRPr="00150C8E" w:rsidR="00150C8E">
            <w:rPr>
              <w:b/>
            </w:rPr>
            <w:t>James Morris:</w:t>
          </w:r>
        </w:sdtContent>
      </w:sdt>
      <w:r w:rsidR="00150C8E">
        <w:t xml:space="preserve"> </w:t>
      </w:r>
      <w:r>
        <w:t xml:space="preserve">Alice, over the last </w:t>
      </w:r>
      <w:r>
        <w:t>period of time</w:t>
      </w:r>
      <w:r>
        <w:t xml:space="preserve">, </w:t>
      </w:r>
      <w:r w:rsidR="00150C8E">
        <w:t xml:space="preserve">Governments </w:t>
      </w:r>
      <w:r>
        <w:t>have separated alcohol from drug</w:t>
      </w:r>
      <w:r w:rsidR="009E5C6A">
        <w:t>s</w:t>
      </w:r>
      <w:r>
        <w:t xml:space="preserve"> strategy. </w:t>
      </w:r>
      <w:r w:rsidR="00150C8E">
        <w:t>I</w:t>
      </w:r>
      <w:r>
        <w:t xml:space="preserve">s </w:t>
      </w:r>
      <w:r w:rsidR="00150C8E">
        <w:t xml:space="preserve">there </w:t>
      </w:r>
      <w:r>
        <w:t xml:space="preserve">an argument for the two </w:t>
      </w:r>
      <w:r>
        <w:t>being seen</w:t>
      </w:r>
      <w:r>
        <w:t xml:space="preserve"> in the same strategic light?</w:t>
      </w:r>
    </w:p>
    <w:p w:rsidR="00210D85" w:rsidP="00150C8E">
      <w:pPr>
        <w:pStyle w:val="Answer"/>
      </w:pPr>
      <w:sdt>
        <w:sdtPr>
          <w:alias w:val="Witness"/>
          <w:id w:val="1343361610"/>
          <w:placeholder>
            <w:docPart w:val="DefaultPlaceholder_-1854013440"/>
          </w:placeholder>
          <w:richText/>
        </w:sdtPr>
        <w:sdtContent>
          <w:r w:rsidRPr="0001784B" w:rsidR="0001784B">
            <w:rPr>
              <w:b/>
              <w:i/>
            </w:rPr>
            <w:t>Alice Wiseman:</w:t>
          </w:r>
        </w:sdtContent>
      </w:sdt>
      <w:r w:rsidR="00150C8E">
        <w:t xml:space="preserve"> </w:t>
      </w:r>
      <w:r>
        <w:t>From an addiction perspective</w:t>
      </w:r>
      <w:r w:rsidR="00150C8E">
        <w:t>,</w:t>
      </w:r>
      <w:r>
        <w:t xml:space="preserve"> addiction cuts across both of those substances</w:t>
      </w:r>
      <w:r w:rsidR="00150C8E">
        <w:t xml:space="preserve"> but, for </w:t>
      </w:r>
      <w:r>
        <w:t xml:space="preserve">alcohol, you do need to have that broader approach </w:t>
      </w:r>
      <w:r w:rsidR="00150C8E">
        <w:t xml:space="preserve">that </w:t>
      </w:r>
      <w:r>
        <w:t>looks at population-level prevention measures</w:t>
      </w:r>
      <w:r w:rsidR="00150C8E">
        <w:t>, and</w:t>
      </w:r>
      <w:r>
        <w:t xml:space="preserve"> that </w:t>
      </w:r>
      <w:r>
        <w:t xml:space="preserve">makes </w:t>
      </w:r>
      <w:r w:rsidR="009E5C6A">
        <w:t>a difference</w:t>
      </w:r>
      <w:r>
        <w:t xml:space="preserve">. </w:t>
      </w:r>
      <w:r w:rsidR="00150C8E">
        <w:t>S</w:t>
      </w:r>
      <w:r>
        <w:t xml:space="preserve">ometimes when </w:t>
      </w:r>
      <w:r w:rsidR="001A3099">
        <w:t xml:space="preserve">we </w:t>
      </w:r>
      <w:r>
        <w:t xml:space="preserve">link it too closely to </w:t>
      </w:r>
      <w:r>
        <w:t>drugs</w:t>
      </w:r>
      <w:r>
        <w:t xml:space="preserve"> </w:t>
      </w:r>
      <w:r w:rsidR="00150C8E">
        <w:t xml:space="preserve">we </w:t>
      </w:r>
      <w:r>
        <w:t xml:space="preserve">lose the focus that we could have on alcohol. </w:t>
      </w:r>
      <w:r w:rsidR="001A3099">
        <w:t xml:space="preserve">There </w:t>
      </w:r>
      <w:r>
        <w:t xml:space="preserve">are opportunities. </w:t>
      </w:r>
      <w:r w:rsidR="00150C8E">
        <w:t>W</w:t>
      </w:r>
      <w:r>
        <w:t xml:space="preserve">e certainly would not have people who were selling drugs sat around the table in developing our policies. </w:t>
      </w:r>
      <w:r w:rsidR="00150C8E">
        <w:t>T</w:t>
      </w:r>
      <w:r>
        <w:t>here is something about thinking about alcohol and alcohol producers in the same way.</w:t>
      </w:r>
    </w:p>
    <w:p w:rsidR="00150C8E" w:rsidP="00150C8E">
      <w:pPr>
        <w:pStyle w:val="Question"/>
      </w:pPr>
      <w:sdt>
        <w:sdtPr>
          <w:alias w:val="Member"/>
          <w:tag w:val="&lt;Member mnisId='4471' dodsId='137703'&gt;"/>
          <w:id w:val="-2131151536"/>
          <w:placeholder>
            <w:docPart w:val="DefaultPlaceholder_-1854013440"/>
          </w:placeholder>
          <w:richText/>
        </w:sdtPr>
        <w:sdtContent>
          <w:r w:rsidRPr="00150C8E">
            <w:rPr>
              <w:b/>
            </w:rPr>
            <w:t>Rachael Maskell:</w:t>
          </w:r>
        </w:sdtContent>
      </w:sdt>
      <w:r>
        <w:t xml:space="preserve"> </w:t>
      </w:r>
      <w:r w:rsidR="00210D85">
        <w:t xml:space="preserve">Thank you ever so much for joining us today. I want to start by just taking </w:t>
      </w:r>
      <w:r>
        <w:t xml:space="preserve">a </w:t>
      </w:r>
      <w:r w:rsidR="00210D85">
        <w:t xml:space="preserve">broader look, particularly </w:t>
      </w:r>
      <w:r w:rsidR="001A3099">
        <w:t>at</w:t>
      </w:r>
      <w:r w:rsidR="00210D85">
        <w:t xml:space="preserve"> policy, because what we want to do is make </w:t>
      </w:r>
      <w:r w:rsidR="00210D85">
        <w:t>some</w:t>
      </w:r>
      <w:r w:rsidR="00210D85">
        <w:t xml:space="preserve"> recommendations to </w:t>
      </w:r>
      <w:r>
        <w:t>G</w:t>
      </w:r>
      <w:r w:rsidR="00210D85">
        <w:t xml:space="preserve">overnment, as well as </w:t>
      </w:r>
      <w:r>
        <w:t xml:space="preserve">to </w:t>
      </w:r>
      <w:r w:rsidR="00210D85">
        <w:t xml:space="preserve">get the incoming </w:t>
      </w:r>
      <w:r>
        <w:t>G</w:t>
      </w:r>
      <w:r w:rsidR="00210D85">
        <w:t>overnment thinking.</w:t>
      </w:r>
    </w:p>
    <w:p w:rsidR="00F1040E" w:rsidP="00150C8E">
      <w:pPr>
        <w:pStyle w:val="Question"/>
        <w:numPr>
          <w:ilvl w:val="0"/>
          <w:numId w:val="0"/>
        </w:numPr>
        <w:ind w:left="794"/>
      </w:pPr>
      <w:r>
        <w:t>I</w:t>
      </w:r>
      <w:r w:rsidR="00210D85">
        <w:t>n particular, a</w:t>
      </w:r>
      <w:r w:rsidR="00210D85">
        <w:t xml:space="preserve"> common theme has been advertising. </w:t>
      </w:r>
      <w:r>
        <w:t>W</w:t>
      </w:r>
      <w:r w:rsidR="00210D85">
        <w:t xml:space="preserve">e have seen the stringent measures that </w:t>
      </w:r>
      <w:r>
        <w:t>G</w:t>
      </w:r>
      <w:r w:rsidR="00210D85">
        <w:t>overnment have brought in around tobacco</w:t>
      </w:r>
      <w:r w:rsidR="001A3099">
        <w:t xml:space="preserve">, </w:t>
      </w:r>
      <w:r>
        <w:t>and w</w:t>
      </w:r>
      <w:r w:rsidR="00210D85">
        <w:t>e have been looking at vaping as well</w:t>
      </w:r>
      <w:r w:rsidR="001A3099">
        <w:t>, such as</w:t>
      </w:r>
      <w:r>
        <w:t xml:space="preserve"> p</w:t>
      </w:r>
      <w:r w:rsidR="00210D85">
        <w:t xml:space="preserve">lain packaging, health warnings, </w:t>
      </w:r>
      <w:r>
        <w:t xml:space="preserve">and </w:t>
      </w:r>
      <w:r w:rsidR="00210D85">
        <w:t>getting rid of colo</w:t>
      </w:r>
      <w:r>
        <w:t>u</w:t>
      </w:r>
      <w:r w:rsidR="00210D85">
        <w:t>rs</w:t>
      </w:r>
      <w:r>
        <w:t xml:space="preserve"> and</w:t>
      </w:r>
      <w:r w:rsidR="00210D85">
        <w:t xml:space="preserve"> descriptors.</w:t>
      </w:r>
    </w:p>
    <w:p w:rsidR="00F1040E" w:rsidP="00150C8E">
      <w:pPr>
        <w:pStyle w:val="Question"/>
        <w:numPr>
          <w:ilvl w:val="0"/>
          <w:numId w:val="0"/>
        </w:numPr>
        <w:ind w:left="794"/>
      </w:pPr>
      <w:r>
        <w:t xml:space="preserve">When we look at alcohol, it is </w:t>
      </w:r>
      <w:r>
        <w:t xml:space="preserve">increasingly </w:t>
      </w:r>
      <w:r>
        <w:t xml:space="preserve">following a pattern of targeting </w:t>
      </w:r>
      <w:r>
        <w:t xml:space="preserve">its </w:t>
      </w:r>
      <w:r>
        <w:t xml:space="preserve">marketing particularly at younger people as well. How far should we go </w:t>
      </w:r>
      <w:r>
        <w:t xml:space="preserve">in </w:t>
      </w:r>
      <w:r>
        <w:t xml:space="preserve">looking at the whole advertising industry </w:t>
      </w:r>
      <w:r>
        <w:t xml:space="preserve">in terms of </w:t>
      </w:r>
      <w:r>
        <w:t>regulating and</w:t>
      </w:r>
      <w:r>
        <w:t>,</w:t>
      </w:r>
      <w:r>
        <w:t xml:space="preserve"> indeed</w:t>
      </w:r>
      <w:r>
        <w:t>,</w:t>
      </w:r>
      <w:r>
        <w:t xml:space="preserve"> restraining what it does?</w:t>
      </w:r>
    </w:p>
    <w:p w:rsidR="00F1040E" w:rsidP="00F1040E">
      <w:pPr>
        <w:pStyle w:val="Answer"/>
      </w:pPr>
      <w:sdt>
        <w:sdtPr>
          <w:alias w:val="Witness"/>
          <w:id w:val="-437827899"/>
          <w:placeholder>
            <w:docPart w:val="DefaultPlaceholder_-1854013440"/>
          </w:placeholder>
          <w:richText/>
        </w:sdtPr>
        <w:sdtContent>
          <w:r w:rsidRPr="0001784B" w:rsidR="0001784B">
            <w:rPr>
              <w:b/>
              <w:i/>
            </w:rPr>
            <w:t>Sir Ian Gilmore:</w:t>
          </w:r>
        </w:sdtContent>
      </w:sdt>
      <w:r>
        <w:t xml:space="preserve"> </w:t>
      </w:r>
      <w:r w:rsidR="00210D85">
        <w:t>It just typifies how alcohol is around us every day</w:t>
      </w:r>
      <w:r>
        <w:t>.</w:t>
      </w:r>
      <w:r w:rsidR="00210D85">
        <w:t xml:space="preserve"> </w:t>
      </w:r>
      <w:r>
        <w:t>I</w:t>
      </w:r>
      <w:r w:rsidR="00210D85">
        <w:t>ndeed</w:t>
      </w:r>
      <w:r>
        <w:t>,</w:t>
      </w:r>
      <w:r w:rsidR="00210D85">
        <w:t xml:space="preserve"> it is a social inequalities issue. Those children brought up in poorer areas are exposed much more to billboards</w:t>
      </w:r>
      <w:r>
        <w:t>,</w:t>
      </w:r>
      <w:r w:rsidR="00210D85">
        <w:t xml:space="preserve"> </w:t>
      </w:r>
      <w:r w:rsidR="00210D85">
        <w:t>advertising</w:t>
      </w:r>
      <w:r>
        <w:t xml:space="preserve"> </w:t>
      </w:r>
      <w:r w:rsidR="00210D85">
        <w:t xml:space="preserve">and outlets for alcohol than children from better backgrounds. </w:t>
      </w:r>
      <w:r>
        <w:t>W</w:t>
      </w:r>
      <w:r w:rsidR="00210D85">
        <w:t xml:space="preserve">e </w:t>
      </w:r>
      <w:r w:rsidR="00210D85">
        <w:t>have to</w:t>
      </w:r>
      <w:r w:rsidR="00210D85">
        <w:t xml:space="preserve"> look at alcohol. It is part of driving the culture. The advertising really does </w:t>
      </w:r>
      <w:r w:rsidR="00210D85">
        <w:t>make a difference</w:t>
      </w:r>
      <w:r w:rsidR="00210D85">
        <w:t xml:space="preserve">. As you say, they focus it now </w:t>
      </w:r>
      <w:r w:rsidR="0042737C">
        <w:t xml:space="preserve">on </w:t>
      </w:r>
      <w:r w:rsidR="00210D85">
        <w:t>young people.</w:t>
      </w:r>
      <w:r>
        <w:t xml:space="preserve"> </w:t>
      </w:r>
      <w:r w:rsidR="00210D85">
        <w:t xml:space="preserve">They focus it </w:t>
      </w:r>
      <w:r w:rsidR="0042737C">
        <w:t xml:space="preserve">on </w:t>
      </w:r>
      <w:r w:rsidR="00210D85">
        <w:t>women</w:t>
      </w:r>
      <w:r>
        <w:t>.</w:t>
      </w:r>
      <w:r w:rsidR="00210D85">
        <w:t xml:space="preserve"> </w:t>
      </w:r>
      <w:r>
        <w:t>R</w:t>
      </w:r>
      <w:r w:rsidR="00210D85">
        <w:t>ather like</w:t>
      </w:r>
      <w:r w:rsidR="00210D85">
        <w:t xml:space="preserve"> smoking</w:t>
      </w:r>
      <w:r>
        <w:t>,</w:t>
      </w:r>
      <w:r w:rsidR="00210D85">
        <w:t xml:space="preserve"> women have been gradually catching up with men, although the harm is still probably about twice as great in men than </w:t>
      </w:r>
      <w:r w:rsidR="0042737C">
        <w:t xml:space="preserve">in </w:t>
      </w:r>
      <w:r w:rsidR="00210D85">
        <w:t>women.</w:t>
      </w:r>
    </w:p>
    <w:p w:rsidR="00210D85" w:rsidP="00F1040E">
      <w:pPr>
        <w:pStyle w:val="Answer"/>
      </w:pPr>
      <w:r>
        <w:t>L</w:t>
      </w:r>
      <w:r>
        <w:t>ike MUP, tackling advertising is not a magic bullet</w:t>
      </w:r>
      <w:r>
        <w:t>.</w:t>
      </w:r>
      <w:r>
        <w:t xml:space="preserve"> </w:t>
      </w:r>
      <w:r>
        <w:t>A</w:t>
      </w:r>
      <w:r>
        <w:t>t sports events</w:t>
      </w:r>
      <w:r>
        <w:t>,</w:t>
      </w:r>
      <w:r>
        <w:t xml:space="preserve"> </w:t>
      </w:r>
      <w:r>
        <w:t>individuals</w:t>
      </w:r>
      <w:r w:rsidR="0042737C">
        <w:t xml:space="preserve"> are just bombarded by it</w:t>
      </w:r>
      <w:r>
        <w:t xml:space="preserve">. </w:t>
      </w:r>
      <w:r>
        <w:t>I</w:t>
      </w:r>
      <w:r>
        <w:t>n France, there is a complete ban on broadcast advertising of alcohol</w:t>
      </w:r>
      <w:r>
        <w:t>.</w:t>
      </w:r>
      <w:r>
        <w:t xml:space="preserve"> </w:t>
      </w:r>
      <w:r>
        <w:t>T</w:t>
      </w:r>
      <w:r>
        <w:t>here is a complete ban on sports sponsorship</w:t>
      </w:r>
      <w:r>
        <w:t>.</w:t>
      </w:r>
      <w:r>
        <w:t xml:space="preserve"> </w:t>
      </w:r>
      <w:r>
        <w:t>W</w:t>
      </w:r>
      <w:r>
        <w:t xml:space="preserve">e really need to look </w:t>
      </w:r>
      <w:r>
        <w:t>very hard</w:t>
      </w:r>
      <w:r>
        <w:t xml:space="preserve"> at those international comparators.</w:t>
      </w:r>
    </w:p>
    <w:p w:rsidR="00210D85" w:rsidP="00F1040E">
      <w:pPr>
        <w:pStyle w:val="Question"/>
      </w:pPr>
      <w:sdt>
        <w:sdtPr>
          <w:alias w:val="Member"/>
          <w:tag w:val="&lt;Member mnisId='4471' dodsId='137703'&gt;"/>
          <w:id w:val="778604133"/>
          <w:placeholder>
            <w:docPart w:val="DefaultPlaceholder_-1854013440"/>
          </w:placeholder>
          <w:richText/>
        </w:sdtPr>
        <w:sdtContent>
          <w:r w:rsidRPr="00F1040E" w:rsidR="00F1040E">
            <w:rPr>
              <w:b/>
            </w:rPr>
            <w:t>Rachael Maskell:</w:t>
          </w:r>
        </w:sdtContent>
      </w:sdt>
      <w:r w:rsidR="00F1040E">
        <w:t xml:space="preserve"> </w:t>
      </w:r>
      <w:r>
        <w:t xml:space="preserve">Alice, </w:t>
      </w:r>
      <w:r w:rsidR="00F1040E">
        <w:t xml:space="preserve">could you </w:t>
      </w:r>
      <w:r>
        <w:t>particularly address the issue around the target audiences and how far we should be going with advertising restraints</w:t>
      </w:r>
      <w:r w:rsidR="00F1040E">
        <w:t>?</w:t>
      </w:r>
    </w:p>
    <w:p w:rsidR="00F1040E" w:rsidP="00F1040E">
      <w:pPr>
        <w:pStyle w:val="Answer"/>
      </w:pPr>
      <w:sdt>
        <w:sdtPr>
          <w:alias w:val="Witness"/>
          <w:id w:val="-250194214"/>
          <w:placeholder>
            <w:docPart w:val="DefaultPlaceholder_-1854013440"/>
          </w:placeholder>
          <w:richText/>
        </w:sdtPr>
        <w:sdtContent>
          <w:r w:rsidRPr="0001784B" w:rsidR="0001784B">
            <w:rPr>
              <w:b/>
              <w:i/>
            </w:rPr>
            <w:t>Alice Wiseman:</w:t>
          </w:r>
        </w:sdtContent>
      </w:sdt>
      <w:r>
        <w:t xml:space="preserve"> </w:t>
      </w:r>
      <w:r w:rsidR="00210D85">
        <w:t>I completely agree with Ian. Marketing normalises consumption and fosters positive attitudes towards alcohol. Just on our way here from King’s Cross, we walked through one of the tunnels on the tube</w:t>
      </w:r>
      <w:r w:rsidR="001A3099">
        <w:t>,</w:t>
      </w:r>
      <w:r w:rsidR="00210D85">
        <w:t xml:space="preserve"> which </w:t>
      </w:r>
      <w:r w:rsidR="00210D85">
        <w:t>is branded</w:t>
      </w:r>
      <w:r w:rsidR="00210D85">
        <w:t xml:space="preserve"> with Heineken, linked to the women’s football</w:t>
      </w:r>
      <w:r w:rsidR="001A3099">
        <w:t>.</w:t>
      </w:r>
      <w:r w:rsidR="00210D85">
        <w:t xml:space="preserve"> </w:t>
      </w:r>
      <w:r w:rsidR="001A3099">
        <w:t xml:space="preserve">What </w:t>
      </w:r>
      <w:r w:rsidR="00210D85">
        <w:t xml:space="preserve">it was telling women all the way through was </w:t>
      </w:r>
      <w:r>
        <w:t xml:space="preserve">that, </w:t>
      </w:r>
      <w:r w:rsidR="00210D85">
        <w:t>if you want to be part of this, you need to be drinking alcohol</w:t>
      </w:r>
      <w:r w:rsidR="001A3099">
        <w:t>,</w:t>
      </w:r>
      <w:r w:rsidR="00210D85">
        <w:t xml:space="preserve"> </w:t>
      </w:r>
      <w:r w:rsidR="001A3099">
        <w:t xml:space="preserve">particularly </w:t>
      </w:r>
      <w:r w:rsidR="00210D85">
        <w:t>Heineken in this context</w:t>
      </w:r>
      <w:r w:rsidR="001A3099">
        <w:t>.</w:t>
      </w:r>
      <w:r w:rsidR="00210D85">
        <w:t xml:space="preserve"> I would suggest </w:t>
      </w:r>
      <w:r>
        <w:t xml:space="preserve">that </w:t>
      </w:r>
      <w:r w:rsidR="00210D85">
        <w:t xml:space="preserve">you </w:t>
      </w:r>
      <w:r w:rsidR="00210D85">
        <w:t>go and have</w:t>
      </w:r>
      <w:r w:rsidR="00210D85">
        <w:t xml:space="preserve"> a look at that tunnel, because it was really quite mind-blowing as we got off the train.</w:t>
      </w:r>
    </w:p>
    <w:p w:rsidR="00F1040E" w:rsidP="00F1040E">
      <w:pPr>
        <w:pStyle w:val="Answer"/>
      </w:pPr>
      <w:r>
        <w:t>Alcohol appears in half of all TV broadcasts.</w:t>
      </w:r>
      <w:r>
        <w:t xml:space="preserve"> </w:t>
      </w:r>
      <w:r>
        <w:t>We know that</w:t>
      </w:r>
      <w:r w:rsidR="0042737C">
        <w:t xml:space="preserve"> 98% of </w:t>
      </w:r>
      <w:r>
        <w:t>UK popular reality TV</w:t>
      </w:r>
      <w:r>
        <w:t xml:space="preserve"> </w:t>
      </w:r>
      <w:r>
        <w:t>includes alcohol consumption</w:t>
      </w:r>
      <w:r>
        <w:t>.</w:t>
      </w:r>
      <w:r>
        <w:t xml:space="preserve"> </w:t>
      </w:r>
      <w:r>
        <w:t>W</w:t>
      </w:r>
      <w:r>
        <w:t>e know that exposure to marketing leads children to drink earlier</w:t>
      </w:r>
      <w:r>
        <w:t>.</w:t>
      </w:r>
      <w:r>
        <w:t xml:space="preserve"> </w:t>
      </w:r>
      <w:r>
        <w:t>M</w:t>
      </w:r>
      <w:r>
        <w:t>ore than 80% of 11</w:t>
      </w:r>
      <w:r w:rsidR="001A3099">
        <w:t xml:space="preserve"> </w:t>
      </w:r>
      <w:r>
        <w:t>to</w:t>
      </w:r>
      <w:r w:rsidR="001A3099">
        <w:t xml:space="preserve"> </w:t>
      </w:r>
      <w:r>
        <w:t xml:space="preserve">19-year-olds can recall exposure in the past month. These are </w:t>
      </w:r>
      <w:r>
        <w:t>really stark</w:t>
      </w:r>
      <w:r>
        <w:t xml:space="preserve"> figures.</w:t>
      </w:r>
    </w:p>
    <w:p w:rsidR="00F1040E" w:rsidP="00F1040E">
      <w:pPr>
        <w:pStyle w:val="Answer"/>
      </w:pPr>
      <w:r>
        <w:t>W</w:t>
      </w:r>
      <w:r w:rsidR="00210D85">
        <w:t xml:space="preserve">e also know that there is more marketing in more disadvantaged areas, </w:t>
      </w:r>
      <w:r>
        <w:t xml:space="preserve">and </w:t>
      </w:r>
      <w:r w:rsidR="00210D85">
        <w:t>so</w:t>
      </w:r>
      <w:r w:rsidR="001A3099">
        <w:t>,</w:t>
      </w:r>
      <w:r w:rsidR="00210D85">
        <w:t xml:space="preserve"> picking up your earlier point around inequalities, we know that this is normalised.</w:t>
      </w:r>
      <w:r>
        <w:t xml:space="preserve"> W</w:t>
      </w:r>
      <w:r w:rsidR="00210D85">
        <w:t xml:space="preserve">e know </w:t>
      </w:r>
      <w:r>
        <w:t xml:space="preserve">that </w:t>
      </w:r>
      <w:r w:rsidR="00210D85">
        <w:t xml:space="preserve">there is </w:t>
      </w:r>
      <w:r w:rsidR="00210D85">
        <w:t>lots of</w:t>
      </w:r>
      <w:r w:rsidR="00210D85">
        <w:t xml:space="preserve"> public support for restrictions on marketing</w:t>
      </w:r>
      <w:r>
        <w:t>.</w:t>
      </w:r>
      <w:r w:rsidR="00210D85">
        <w:t xml:space="preserve"> </w:t>
      </w:r>
      <w:r>
        <w:t>I</w:t>
      </w:r>
      <w:r w:rsidR="00210D85">
        <w:t xml:space="preserve">f we look at the work that </w:t>
      </w:r>
      <w:r>
        <w:t>ha</w:t>
      </w:r>
      <w:r w:rsidR="00210D85">
        <w:t xml:space="preserve">s </w:t>
      </w:r>
      <w:r w:rsidR="00210D85">
        <w:t>been done</w:t>
      </w:r>
      <w:r w:rsidR="00210D85">
        <w:t xml:space="preserve"> on tobacco over the last two decades, you can correlate action in the adult world </w:t>
      </w:r>
      <w:r w:rsidR="001A3099">
        <w:t>to</w:t>
      </w:r>
      <w:r w:rsidR="00210D85">
        <w:t xml:space="preserve"> young people and children smoking</w:t>
      </w:r>
      <w:r w:rsidR="001A3099">
        <w:t>,</w:t>
      </w:r>
      <w:r w:rsidR="00210D85">
        <w:t xml:space="preserve"> and</w:t>
      </w:r>
      <w:r w:rsidR="001A3099">
        <w:t xml:space="preserve"> to</w:t>
      </w:r>
      <w:r w:rsidR="00210D85">
        <w:t xml:space="preserve"> </w:t>
      </w:r>
      <w:r>
        <w:t xml:space="preserve">the </w:t>
      </w:r>
      <w:r w:rsidR="00210D85">
        <w:t>prevalence of smoking early</w:t>
      </w:r>
      <w:r>
        <w:t>.</w:t>
      </w:r>
      <w:r w:rsidR="00210D85">
        <w:t xml:space="preserve"> </w:t>
      </w:r>
      <w:r>
        <w:t>A</w:t>
      </w:r>
      <w:r w:rsidR="00210D85">
        <w:t>ction in the adult world protects children and young people from harm.</w:t>
      </w:r>
    </w:p>
    <w:p w:rsidR="00F1040E" w:rsidP="00F1040E">
      <w:pPr>
        <w:pStyle w:val="Answer"/>
      </w:pPr>
      <w:r>
        <w:t>W</w:t>
      </w:r>
      <w:r w:rsidR="00210D85">
        <w:t xml:space="preserve">e were looking at data that we have recently from the </w:t>
      </w:r>
      <w:r>
        <w:t>north-e</w:t>
      </w:r>
      <w:r w:rsidR="00210D85">
        <w:t xml:space="preserve">ast, and </w:t>
      </w:r>
      <w:r w:rsidR="00210D85">
        <w:t>a significant proportion</w:t>
      </w:r>
      <w:r w:rsidR="00210D85">
        <w:t xml:space="preserve"> of people who were interviewed through Balance supported pre-watershed bans</w:t>
      </w:r>
      <w:r>
        <w:t>.</w:t>
      </w:r>
      <w:r w:rsidR="00210D85">
        <w:t xml:space="preserve"> </w:t>
      </w:r>
      <w:r w:rsidR="001A3099">
        <w:t>Some</w:t>
      </w:r>
      <w:r w:rsidR="001A3099">
        <w:t xml:space="preserve"> </w:t>
      </w:r>
      <w:r w:rsidR="00210D85">
        <w:t>70% of Brits support that</w:t>
      </w:r>
      <w:r w:rsidR="001A3099">
        <w:t>;</w:t>
      </w:r>
      <w:r w:rsidR="00210D85">
        <w:t xml:space="preserve"> 77% support measures to protect kids. </w:t>
      </w:r>
      <w:r>
        <w:t>T</w:t>
      </w:r>
      <w:r w:rsidR="00210D85">
        <w:t>here is public support for this.</w:t>
      </w:r>
      <w:r>
        <w:t xml:space="preserve"> I</w:t>
      </w:r>
      <w:r w:rsidR="00210D85">
        <w:t xml:space="preserve">f people </w:t>
      </w:r>
      <w:r w:rsidR="00210D85">
        <w:t>have the opportunity to</w:t>
      </w:r>
      <w:r w:rsidR="00210D85">
        <w:t xml:space="preserve"> really make genuine choices without being influenced by marketing, that really could be quite significant for us.</w:t>
      </w:r>
    </w:p>
    <w:p w:rsidR="00F1040E" w:rsidP="00F1040E">
      <w:pPr>
        <w:pStyle w:val="Question"/>
      </w:pPr>
      <w:sdt>
        <w:sdtPr>
          <w:alias w:val="Member"/>
          <w:tag w:val="&lt;Member mnisId='4471' dodsId='137703'&gt;"/>
          <w:id w:val="1198134244"/>
          <w:placeholder>
            <w:docPart w:val="DefaultPlaceholder_-1854013440"/>
          </w:placeholder>
          <w:richText/>
        </w:sdtPr>
        <w:sdtContent>
          <w:r w:rsidRPr="00F1040E">
            <w:rPr>
              <w:b/>
            </w:rPr>
            <w:t>Rachael Maskell:</w:t>
          </w:r>
        </w:sdtContent>
      </w:sdt>
      <w:r>
        <w:t xml:space="preserve"> </w:t>
      </w:r>
      <w:r w:rsidR="00210D85">
        <w:t xml:space="preserve">I want to move on to the issue of availability as well. </w:t>
      </w:r>
      <w:r>
        <w:t xml:space="preserve">Having just returned </w:t>
      </w:r>
      <w:r w:rsidR="00210D85">
        <w:t xml:space="preserve">from Sweden, we know that alcohol products cannot just </w:t>
      </w:r>
      <w:r w:rsidR="00210D85">
        <w:t>be bought</w:t>
      </w:r>
      <w:r w:rsidR="00210D85">
        <w:t xml:space="preserve"> anywhere</w:t>
      </w:r>
      <w:r>
        <w:t>.</w:t>
      </w:r>
      <w:r w:rsidR="00210D85">
        <w:t xml:space="preserve"> </w:t>
      </w:r>
      <w:r w:rsidR="008A7CBB">
        <w:t>They</w:t>
      </w:r>
      <w:r>
        <w:t xml:space="preserve"> can </w:t>
      </w:r>
      <w:r w:rsidR="0042737C">
        <w:t xml:space="preserve">be </w:t>
      </w:r>
      <w:r w:rsidR="00210D85">
        <w:t>bought</w:t>
      </w:r>
      <w:r w:rsidR="00210D85">
        <w:t xml:space="preserve"> in a specific place at a specific time, so it does really restrict people’s choices</w:t>
      </w:r>
      <w:r>
        <w:t>.</w:t>
      </w:r>
      <w:r w:rsidR="00210D85">
        <w:t xml:space="preserve"> </w:t>
      </w:r>
      <w:r>
        <w:t>P</w:t>
      </w:r>
      <w:r w:rsidR="00210D85">
        <w:t xml:space="preserve">eople </w:t>
      </w:r>
      <w:r>
        <w:t xml:space="preserve">also </w:t>
      </w:r>
      <w:r w:rsidR="00210D85">
        <w:t xml:space="preserve">make a positive act </w:t>
      </w:r>
      <w:r>
        <w:t xml:space="preserve">to then </w:t>
      </w:r>
      <w:r w:rsidR="00210D85">
        <w:t xml:space="preserve">go and purchase what they choose. It </w:t>
      </w:r>
      <w:r w:rsidR="00210D85">
        <w:t>is not restrained</w:t>
      </w:r>
      <w:r w:rsidR="00210D85">
        <w:t xml:space="preserve"> in the quantum </w:t>
      </w:r>
      <w:r>
        <w:t xml:space="preserve">that </w:t>
      </w:r>
      <w:r w:rsidR="00210D85">
        <w:t>people can purchase. Would such a policy have an impact here?</w:t>
      </w:r>
    </w:p>
    <w:p w:rsidR="00210D85" w:rsidP="00F1040E">
      <w:pPr>
        <w:pStyle w:val="Question"/>
        <w:numPr>
          <w:ilvl w:val="0"/>
          <w:numId w:val="0"/>
        </w:numPr>
        <w:ind w:left="794"/>
      </w:pPr>
      <w:r>
        <w:t>S</w:t>
      </w:r>
      <w:r>
        <w:t xml:space="preserve">econdly, from visiting corner shops in my constituency, </w:t>
      </w:r>
      <w:r>
        <w:t xml:space="preserve">I know that </w:t>
      </w:r>
      <w:r>
        <w:t>many are now putting alcohol behind the shelf</w:t>
      </w:r>
      <w:r>
        <w:t>,</w:t>
      </w:r>
      <w:r>
        <w:t xml:space="preserve"> because they do not want people to steal </w:t>
      </w:r>
      <w:r>
        <w:t>it, basically</w:t>
      </w:r>
      <w:r>
        <w:t xml:space="preserve">. </w:t>
      </w:r>
      <w:r>
        <w:t>I</w:t>
      </w:r>
      <w:r>
        <w:t>t is for a different reason.</w:t>
      </w:r>
      <w:r>
        <w:t xml:space="preserve"> S</w:t>
      </w:r>
      <w:r>
        <w:t>hould we follow what we have done with tobacco products and put them out of sight and out of mind?</w:t>
      </w:r>
    </w:p>
    <w:p w:rsidR="00F1040E" w:rsidP="00F1040E">
      <w:pPr>
        <w:pStyle w:val="Answer"/>
      </w:pPr>
      <w:sdt>
        <w:sdtPr>
          <w:alias w:val="Witness"/>
          <w:id w:val="1266430478"/>
          <w:placeholder>
            <w:docPart w:val="DefaultPlaceholder_-1854013440"/>
          </w:placeholder>
          <w:richText/>
        </w:sdtPr>
        <w:sdtContent>
          <w:r w:rsidRPr="0001784B" w:rsidR="0001784B">
            <w:rPr>
              <w:b/>
              <w:i/>
            </w:rPr>
            <w:t>Ailsa Rutter:</w:t>
          </w:r>
        </w:sdtContent>
      </w:sdt>
      <w:r>
        <w:t xml:space="preserve"> </w:t>
      </w:r>
      <w:r w:rsidR="00210D85">
        <w:t xml:space="preserve">Yes. </w:t>
      </w:r>
      <w:r>
        <w:t xml:space="preserve">There is certainly </w:t>
      </w:r>
      <w:r w:rsidR="00210D85">
        <w:t xml:space="preserve">much more that we could do, and there is </w:t>
      </w:r>
      <w:r>
        <w:t xml:space="preserve">a </w:t>
      </w:r>
      <w:r w:rsidR="00210D85">
        <w:t>really strong</w:t>
      </w:r>
      <w:r w:rsidR="00210D85">
        <w:t xml:space="preserve"> correlation between alcohol availability, consumption</w:t>
      </w:r>
      <w:r>
        <w:t xml:space="preserve"> and </w:t>
      </w:r>
      <w:r w:rsidR="00210D85">
        <w:t>harm</w:t>
      </w:r>
      <w:r>
        <w:t>.</w:t>
      </w:r>
      <w:r w:rsidR="00210D85">
        <w:t xml:space="preserve"> </w:t>
      </w:r>
      <w:r>
        <w:t>T</w:t>
      </w:r>
      <w:r w:rsidR="00210D85">
        <w:t>he fact of the matter is</w:t>
      </w:r>
      <w:r>
        <w:t xml:space="preserve"> that</w:t>
      </w:r>
      <w:r w:rsidR="00210D85">
        <w:t xml:space="preserve">, as you </w:t>
      </w:r>
      <w:r w:rsidR="0042737C">
        <w:t>we</w:t>
      </w:r>
      <w:r w:rsidR="00210D85">
        <w:t>re saying, you can get it everywhere</w:t>
      </w:r>
      <w:r w:rsidR="00EC7083">
        <w:t xml:space="preserve">, </w:t>
      </w:r>
      <w:r w:rsidR="00210D85">
        <w:t>even</w:t>
      </w:r>
      <w:r>
        <w:t xml:space="preserve"> in </w:t>
      </w:r>
      <w:r w:rsidR="00210D85">
        <w:t>petrol stations, for example</w:t>
      </w:r>
      <w:r>
        <w:t>.</w:t>
      </w:r>
      <w:r w:rsidR="00210D85">
        <w:t xml:space="preserve"> </w:t>
      </w:r>
      <w:r>
        <w:t>I</w:t>
      </w:r>
      <w:r w:rsidR="00210D85">
        <w:t xml:space="preserve">t does seem </w:t>
      </w:r>
      <w:r w:rsidR="00210D85">
        <w:t>really quite</w:t>
      </w:r>
      <w:r w:rsidR="00210D85">
        <w:t xml:space="preserve"> bi</w:t>
      </w:r>
      <w:r>
        <w:t>z</w:t>
      </w:r>
      <w:r w:rsidR="00210D85">
        <w:t xml:space="preserve">arre how freely available we have made alcohol. </w:t>
      </w:r>
      <w:r>
        <w:t>W</w:t>
      </w:r>
      <w:r w:rsidR="00210D85">
        <w:t xml:space="preserve">e also know </w:t>
      </w:r>
      <w:r>
        <w:t xml:space="preserve">that the </w:t>
      </w:r>
      <w:r w:rsidR="00210D85">
        <w:t xml:space="preserve">availability </w:t>
      </w:r>
      <w:r>
        <w:t xml:space="preserve">of it </w:t>
      </w:r>
      <w:r w:rsidR="00210D85">
        <w:t>directly correlates with levels of crime</w:t>
      </w:r>
      <w:r>
        <w:t>.</w:t>
      </w:r>
      <w:r w:rsidR="00210D85">
        <w:t xml:space="preserve"> </w:t>
      </w:r>
      <w:r>
        <w:t>I</w:t>
      </w:r>
      <w:r w:rsidR="00210D85">
        <w:t>n Scotland, neighbourhoods with the most alcohol outlets had crime rates over four times higher than neighbourhoods with the least</w:t>
      </w:r>
      <w:r>
        <w:t>.</w:t>
      </w:r>
    </w:p>
    <w:p w:rsidR="00210D85" w:rsidP="00F1040E">
      <w:pPr>
        <w:pStyle w:val="Answer"/>
      </w:pPr>
      <w:r>
        <w:t xml:space="preserve">The </w:t>
      </w:r>
      <w:r>
        <w:t xml:space="preserve">hours of sale </w:t>
      </w:r>
      <w:r w:rsidR="0042737C">
        <w:t xml:space="preserve">also </w:t>
      </w:r>
      <w:r w:rsidR="00F1040E">
        <w:t>have an effect</w:t>
      </w:r>
      <w:r>
        <w:t>.</w:t>
      </w:r>
      <w:r w:rsidR="00F1040E">
        <w:t xml:space="preserve"> W</w:t>
      </w:r>
      <w:r>
        <w:t xml:space="preserve">e have seen positive measures taken in Queensland, </w:t>
      </w:r>
      <w:r w:rsidR="00F1040E">
        <w:t xml:space="preserve">Australia, </w:t>
      </w:r>
      <w:r>
        <w:t>for example</w:t>
      </w:r>
      <w:r w:rsidR="00F1040E">
        <w:t>.</w:t>
      </w:r>
      <w:r>
        <w:t xml:space="preserve"> </w:t>
      </w:r>
      <w:r w:rsidR="00F1040E">
        <w:t>B</w:t>
      </w:r>
      <w:r>
        <w:t xml:space="preserve">ringing forward some of the alcohol licensing earlier has seen a significant drop in crime from nightclubs opening </w:t>
      </w:r>
      <w:r>
        <w:t>later on</w:t>
      </w:r>
      <w:r>
        <w:t>, et</w:t>
      </w:r>
      <w:r w:rsidR="00F12331">
        <w:t>c.</w:t>
      </w:r>
      <w:r>
        <w:t xml:space="preserve"> </w:t>
      </w:r>
      <w:r w:rsidR="00F1040E">
        <w:t>I</w:t>
      </w:r>
      <w:r>
        <w:t>t just seem</w:t>
      </w:r>
      <w:r w:rsidR="00F1040E">
        <w:t>s</w:t>
      </w:r>
      <w:r>
        <w:t xml:space="preserve"> </w:t>
      </w:r>
      <w:r>
        <w:t>at the moment</w:t>
      </w:r>
      <w:r>
        <w:t xml:space="preserve"> that there is a presumption to grant alcohol licen</w:t>
      </w:r>
      <w:r w:rsidR="00F1040E">
        <w:t>c</w:t>
      </w:r>
      <w:r>
        <w:t xml:space="preserve">es. I will defer to </w:t>
      </w:r>
      <w:r w:rsidR="00F1040E">
        <w:t xml:space="preserve">Alice in </w:t>
      </w:r>
      <w:r>
        <w:t xml:space="preserve">a second, but it is </w:t>
      </w:r>
      <w:r>
        <w:t>really hard</w:t>
      </w:r>
      <w:r>
        <w:t xml:space="preserve"> to be able to say, </w:t>
      </w:r>
      <w:r w:rsidR="00F1040E">
        <w:t>“H</w:t>
      </w:r>
      <w:r>
        <w:t>ang on</w:t>
      </w:r>
      <w:r w:rsidR="00F1040E">
        <w:t>.</w:t>
      </w:r>
      <w:r>
        <w:t xml:space="preserve"> </w:t>
      </w:r>
      <w:r w:rsidR="00F1040E">
        <w:t>W</w:t>
      </w:r>
      <w:r>
        <w:t>e have enough alcohol licensing in our area</w:t>
      </w:r>
      <w:r w:rsidR="00F12331">
        <w:t>,</w:t>
      </w:r>
      <w:r w:rsidR="00F1040E">
        <w:t>”</w:t>
      </w:r>
      <w:r>
        <w:t xml:space="preserve"> because of </w:t>
      </w:r>
      <w:r>
        <w:t>some of</w:t>
      </w:r>
      <w:r>
        <w:t xml:space="preserve"> the weaknesses</w:t>
      </w:r>
      <w:r w:rsidR="00F1040E">
        <w:t xml:space="preserve"> in </w:t>
      </w:r>
      <w:r>
        <w:t xml:space="preserve">the Licensing Act. </w:t>
      </w:r>
      <w:r w:rsidR="00F1040E">
        <w:t xml:space="preserve">As Balance, we just believe that </w:t>
      </w:r>
      <w:r>
        <w:t>it is disproportionately available in too many places.</w:t>
      </w:r>
    </w:p>
    <w:p w:rsidR="005A1F1B" w:rsidP="00F1040E">
      <w:pPr>
        <w:pStyle w:val="Answer"/>
      </w:pPr>
      <w:sdt>
        <w:sdtPr>
          <w:alias w:val="Witness"/>
          <w:id w:val="53904257"/>
          <w:placeholder>
            <w:docPart w:val="DefaultPlaceholder_-1854013440"/>
          </w:placeholder>
          <w:richText/>
        </w:sdtPr>
        <w:sdtContent>
          <w:r w:rsidRPr="0001784B" w:rsidR="0001784B">
            <w:rPr>
              <w:b/>
              <w:i/>
            </w:rPr>
            <w:t>Alice Wiseman:</w:t>
          </w:r>
        </w:sdtContent>
      </w:sdt>
      <w:r w:rsidR="00F1040E">
        <w:t xml:space="preserve"> T</w:t>
      </w:r>
      <w:r w:rsidR="00210D85">
        <w:t>he Licensing Act is permissive.</w:t>
      </w:r>
      <w:r w:rsidR="00F1040E">
        <w:t xml:space="preserve"> W</w:t>
      </w:r>
      <w:r w:rsidR="00210D85">
        <w:t>hen we are looking at granting a licen</w:t>
      </w:r>
      <w:r w:rsidR="00F1040E">
        <w:t>c</w:t>
      </w:r>
      <w:r w:rsidR="00210D85">
        <w:t xml:space="preserve">e at a local authority level, </w:t>
      </w:r>
      <w:r w:rsidR="00F1040E">
        <w:t xml:space="preserve">we </w:t>
      </w:r>
      <w:r w:rsidR="00210D85">
        <w:t xml:space="preserve">are looking at proving that there is going to be some level of harm, which is </w:t>
      </w:r>
      <w:r w:rsidR="00210D85">
        <w:t>very difficult</w:t>
      </w:r>
      <w:r w:rsidR="00210D85">
        <w:t xml:space="preserve"> to do prospectively, especially as health is not one of the criteria that we have. </w:t>
      </w:r>
    </w:p>
    <w:p w:rsidR="005A1F1B" w:rsidP="00F1040E">
      <w:pPr>
        <w:pStyle w:val="Answer"/>
      </w:pPr>
      <w:r>
        <w:t>T</w:t>
      </w:r>
      <w:r w:rsidR="00210D85">
        <w:t>he Licensing Act was designed to tackle and address the pub culture</w:t>
      </w:r>
      <w:r w:rsidR="00780A3D">
        <w:t xml:space="preserve">, but </w:t>
      </w:r>
      <w:r w:rsidR="00210D85">
        <w:t xml:space="preserve">we have seen </w:t>
      </w:r>
      <w:r>
        <w:t xml:space="preserve">that </w:t>
      </w:r>
      <w:r w:rsidR="00210D85">
        <w:t>the harm is more about people who are drinking excessively</w:t>
      </w:r>
      <w:r>
        <w:t>,</w:t>
      </w:r>
      <w:r w:rsidR="00210D85">
        <w:t xml:space="preserve"> drinking at </w:t>
      </w:r>
      <w:r w:rsidR="00210D85">
        <w:t>home</w:t>
      </w:r>
      <w:r w:rsidR="00210D85">
        <w:t xml:space="preserve"> and buying from supermarkets.</w:t>
      </w:r>
      <w:r>
        <w:t xml:space="preserve"> </w:t>
      </w:r>
      <w:r w:rsidR="00187FEB">
        <w:t xml:space="preserve">It </w:t>
      </w:r>
      <w:r w:rsidR="00210D85">
        <w:t xml:space="preserve">does not allow us to </w:t>
      </w:r>
      <w:r>
        <w:t xml:space="preserve">tackle </w:t>
      </w:r>
      <w:r w:rsidR="00210D85">
        <w:t xml:space="preserve">that, because it is </w:t>
      </w:r>
      <w:r w:rsidR="00210D85">
        <w:t>very difficult</w:t>
      </w:r>
      <w:r w:rsidR="00210D85">
        <w:t xml:space="preserve"> to tie an </w:t>
      </w:r>
      <w:r>
        <w:t>off</w:t>
      </w:r>
      <w:r w:rsidR="00187FEB">
        <w:t>-</w:t>
      </w:r>
      <w:r w:rsidR="00210D85">
        <w:t xml:space="preserve">trade premises to a problem that </w:t>
      </w:r>
      <w:r>
        <w:t>ha</w:t>
      </w:r>
      <w:r w:rsidR="00210D85">
        <w:t>s happened in somebody’s home several hours later.</w:t>
      </w:r>
    </w:p>
    <w:p w:rsidR="005A1F1B" w:rsidP="00F1040E">
      <w:pPr>
        <w:pStyle w:val="Answer"/>
      </w:pPr>
      <w:r>
        <w:t>T</w:t>
      </w:r>
      <w:r w:rsidR="00210D85">
        <w:t xml:space="preserve">here is something about having a look at </w:t>
      </w:r>
      <w:r>
        <w:t xml:space="preserve">the </w:t>
      </w:r>
      <w:r w:rsidR="00210D85">
        <w:t>Licensing Act and potentially thinking about off and on</w:t>
      </w:r>
      <w:r w:rsidR="005208B5">
        <w:t>-</w:t>
      </w:r>
      <w:r w:rsidR="00210D85">
        <w:t xml:space="preserve">trade differently. </w:t>
      </w:r>
      <w:r>
        <w:t>T</w:t>
      </w:r>
      <w:r w:rsidR="00210D85">
        <w:t xml:space="preserve">here </w:t>
      </w:r>
      <w:r>
        <w:t xml:space="preserve">are </w:t>
      </w:r>
      <w:r w:rsidR="00210D85">
        <w:t xml:space="preserve">lots of people talking about the importance of hospitality for </w:t>
      </w:r>
      <w:r w:rsidR="00210D85">
        <w:t>various reasons</w:t>
      </w:r>
      <w:r w:rsidR="00210D85">
        <w:t>, but it does not have to be mutually exclusive in terms of availability of hospitality and tackling alcohol harm.</w:t>
      </w:r>
    </w:p>
    <w:p w:rsidR="00210D85" w:rsidP="00F1040E">
      <w:pPr>
        <w:pStyle w:val="Answer"/>
      </w:pPr>
      <w:r>
        <w:t xml:space="preserve">If we look at </w:t>
      </w:r>
      <w:r w:rsidR="005A1F1B">
        <w:t>off</w:t>
      </w:r>
      <w:r w:rsidR="005208B5">
        <w:t>-</w:t>
      </w:r>
      <w:r>
        <w:t xml:space="preserve">trade sales, we know that areas where there </w:t>
      </w:r>
      <w:r w:rsidR="005A1F1B">
        <w:t xml:space="preserve">are </w:t>
      </w:r>
      <w:r>
        <w:t>higher levels of density have higher correlations in terms of hospital admissions and death</w:t>
      </w:r>
      <w:r w:rsidR="005A1F1B">
        <w:t>.</w:t>
      </w:r>
      <w:r>
        <w:t xml:space="preserve"> </w:t>
      </w:r>
      <w:r w:rsidR="005A1F1B">
        <w:t>W</w:t>
      </w:r>
      <w:r>
        <w:t>e know that children in the most deprived communities are five times more likely to have off</w:t>
      </w:r>
      <w:r w:rsidR="005208B5">
        <w:t>-</w:t>
      </w:r>
      <w:r>
        <w:t xml:space="preserve">trade within their areas. </w:t>
      </w:r>
      <w:r w:rsidR="005A1F1B">
        <w:t>T</w:t>
      </w:r>
      <w:r>
        <w:t xml:space="preserve">here is something about whether the Licensing Act could </w:t>
      </w:r>
      <w:r>
        <w:t>be amended</w:t>
      </w:r>
      <w:r>
        <w:t xml:space="preserve"> at a future point so that it looks at off and on</w:t>
      </w:r>
      <w:r w:rsidR="005208B5">
        <w:t>-</w:t>
      </w:r>
      <w:r>
        <w:t>trade separately.</w:t>
      </w:r>
    </w:p>
    <w:p w:rsidR="00210D85" w:rsidP="005A1F1B">
      <w:pPr>
        <w:pStyle w:val="Question"/>
      </w:pPr>
      <w:sdt>
        <w:sdtPr>
          <w:alias w:val="Member"/>
          <w:tag w:val="&lt;Member mnisId='4471' dodsId='137703'&gt;"/>
          <w:id w:val="1426618808"/>
          <w:placeholder>
            <w:docPart w:val="DefaultPlaceholder_-1854013440"/>
          </w:placeholder>
          <w:richText/>
        </w:sdtPr>
        <w:sdtContent>
          <w:r w:rsidRPr="005A1F1B" w:rsidR="005A1F1B">
            <w:rPr>
              <w:b/>
            </w:rPr>
            <w:t>Rachael Maskell:</w:t>
          </w:r>
        </w:sdtContent>
      </w:sdt>
      <w:r w:rsidR="005A1F1B">
        <w:t xml:space="preserve"> Should </w:t>
      </w:r>
      <w:r>
        <w:t>DPHs have a role as a formal consultee within the licensing process</w:t>
      </w:r>
      <w:r w:rsidR="005A1F1B">
        <w:t>?</w:t>
      </w:r>
    </w:p>
    <w:p w:rsidR="005A1F1B" w:rsidP="005A1F1B">
      <w:pPr>
        <w:pStyle w:val="Answer"/>
      </w:pPr>
      <w:sdt>
        <w:sdtPr>
          <w:alias w:val="Witness"/>
          <w:id w:val="169155621"/>
          <w:placeholder>
            <w:docPart w:val="DefaultPlaceholder_-1854013440"/>
          </w:placeholder>
          <w:richText/>
        </w:sdtPr>
        <w:sdtContent>
          <w:r w:rsidRPr="0001784B" w:rsidR="0001784B">
            <w:rPr>
              <w:b/>
              <w:i/>
            </w:rPr>
            <w:t>Alice Wiseman:</w:t>
          </w:r>
        </w:sdtContent>
      </w:sdt>
      <w:r>
        <w:t xml:space="preserve"> </w:t>
      </w:r>
      <w:r w:rsidR="00210D85">
        <w:t>We already do</w:t>
      </w:r>
      <w:r>
        <w:t xml:space="preserve">. </w:t>
      </w:r>
      <w:r w:rsidR="00210D85">
        <w:t>I am a responsible authority</w:t>
      </w:r>
      <w:r>
        <w:t>. W</w:t>
      </w:r>
      <w:r w:rsidR="00210D85">
        <w:t xml:space="preserve">e have a way of looking </w:t>
      </w:r>
      <w:r>
        <w:t xml:space="preserve">at </w:t>
      </w:r>
      <w:r w:rsidR="00210D85">
        <w:t xml:space="preserve">where they are asking for it and at the harm, but we currently </w:t>
      </w:r>
      <w:r w:rsidR="00210D85">
        <w:t>have to</w:t>
      </w:r>
      <w:r w:rsidR="00210D85">
        <w:t xml:space="preserve"> tie it to the licensing objectives, which </w:t>
      </w:r>
      <w:r>
        <w:t xml:space="preserve">do </w:t>
      </w:r>
      <w:r w:rsidR="00210D85">
        <w:t xml:space="preserve">not include harm. </w:t>
      </w:r>
      <w:r>
        <w:t xml:space="preserve">While </w:t>
      </w:r>
      <w:r w:rsidR="00210D85">
        <w:t>I present my licensing committee with health data, the</w:t>
      </w:r>
      <w:r w:rsidR="005208B5">
        <w:t xml:space="preserve"> members</w:t>
      </w:r>
      <w:r w:rsidR="00210D85">
        <w:t xml:space="preserve"> cannot take that into account when they make the final decision.</w:t>
      </w:r>
    </w:p>
    <w:p w:rsidR="00210D85" w:rsidP="005A1F1B">
      <w:pPr>
        <w:pStyle w:val="Answer"/>
      </w:pPr>
      <w:r>
        <w:t xml:space="preserve">I can tie it to things </w:t>
      </w:r>
      <w:r w:rsidR="005A1F1B">
        <w:t xml:space="preserve">such as </w:t>
      </w:r>
      <w:r>
        <w:t>protecting children from harm</w:t>
      </w:r>
      <w:r w:rsidR="005208B5">
        <w:t>.</w:t>
      </w:r>
      <w:r>
        <w:t xml:space="preserve"> </w:t>
      </w:r>
      <w:r w:rsidR="005208B5">
        <w:t xml:space="preserve">The </w:t>
      </w:r>
      <w:r>
        <w:t xml:space="preserve">example that Ailsa gave before about extending hours of sale </w:t>
      </w:r>
      <w:r w:rsidR="005208B5">
        <w:t>is</w:t>
      </w:r>
      <w:r>
        <w:t xml:space="preserve"> one of the reasons why my local licensing committee in Gateshead has refused to </w:t>
      </w:r>
      <w:r w:rsidR="0042737C">
        <w:t xml:space="preserve">give </w:t>
      </w:r>
      <w:r>
        <w:t xml:space="preserve">a licence that sold alcohol from </w:t>
      </w:r>
      <w:r w:rsidR="005A1F1B">
        <w:t>8</w:t>
      </w:r>
      <w:r w:rsidR="005208B5">
        <w:t xml:space="preserve"> am</w:t>
      </w:r>
      <w:r>
        <w:t>, because we knew that the harm would be when children were coming home from school.</w:t>
      </w:r>
    </w:p>
    <w:p w:rsidR="00210D85" w:rsidP="005A1F1B">
      <w:pPr>
        <w:pStyle w:val="Question"/>
      </w:pPr>
      <w:sdt>
        <w:sdtPr>
          <w:alias w:val="Member"/>
          <w:tag w:val="&lt;Member mnisId='4471' dodsId='137703'&gt;"/>
          <w:id w:val="93604544"/>
          <w:placeholder>
            <w:docPart w:val="DefaultPlaceholder_-1854013440"/>
          </w:placeholder>
          <w:richText/>
        </w:sdtPr>
        <w:sdtContent>
          <w:r w:rsidRPr="005A1F1B" w:rsidR="005A1F1B">
            <w:rPr>
              <w:b/>
            </w:rPr>
            <w:t>Rachael Maskell:</w:t>
          </w:r>
        </w:sdtContent>
      </w:sdt>
      <w:r w:rsidR="005A1F1B">
        <w:t xml:space="preserve"> </w:t>
      </w:r>
      <w:r>
        <w:t xml:space="preserve">So </w:t>
      </w:r>
      <w:r w:rsidR="005A1F1B">
        <w:t xml:space="preserve">strengthening </w:t>
      </w:r>
      <w:r>
        <w:t xml:space="preserve">that role could be quite important. Sir Ian, </w:t>
      </w:r>
      <w:r w:rsidR="005A1F1B">
        <w:t xml:space="preserve">do you have </w:t>
      </w:r>
      <w:r>
        <w:t>anything to say about availability</w:t>
      </w:r>
      <w:r w:rsidR="005A1F1B">
        <w:t>?</w:t>
      </w:r>
    </w:p>
    <w:p w:rsidR="00210D85" w:rsidP="005A1F1B">
      <w:pPr>
        <w:pStyle w:val="Answer"/>
      </w:pPr>
      <w:sdt>
        <w:sdtPr>
          <w:alias w:val="Witness"/>
          <w:id w:val="2084411171"/>
          <w:placeholder>
            <w:docPart w:val="DefaultPlaceholder_-1854013440"/>
          </w:placeholder>
          <w:richText/>
        </w:sdtPr>
        <w:sdtContent>
          <w:r w:rsidRPr="0001784B" w:rsidR="0001784B">
            <w:rPr>
              <w:b/>
              <w:i/>
            </w:rPr>
            <w:t>Sir Ian Gilmore:</w:t>
          </w:r>
        </w:sdtContent>
      </w:sdt>
      <w:r w:rsidR="005A1F1B">
        <w:t xml:space="preserve"> </w:t>
      </w:r>
      <w:r>
        <w:t xml:space="preserve">As you may know, my background was </w:t>
      </w:r>
      <w:r w:rsidR="005A1F1B">
        <w:t xml:space="preserve">as </w:t>
      </w:r>
      <w:r>
        <w:t>a liver specialist</w:t>
      </w:r>
      <w:r w:rsidR="005A1F1B">
        <w:t>.</w:t>
      </w:r>
      <w:r>
        <w:t xml:space="preserve"> </w:t>
      </w:r>
      <w:r w:rsidR="005A1F1B">
        <w:t xml:space="preserve">When my </w:t>
      </w:r>
      <w:r>
        <w:t xml:space="preserve">patients at the Royal Liverpool Hospital with severe alcohol-related harm were well enough again to get their dressing gowns on, they would walk over the road to a corner shop and buy alcohol. I would just love to see public health and alcohol </w:t>
      </w:r>
      <w:r>
        <w:t>being allowed</w:t>
      </w:r>
      <w:r>
        <w:t xml:space="preserve"> as a licensing objective.</w:t>
      </w:r>
    </w:p>
    <w:p w:rsidR="00210D85" w:rsidP="005A1F1B">
      <w:pPr>
        <w:pStyle w:val="Question"/>
      </w:pPr>
      <w:sdt>
        <w:sdtPr>
          <w:alias w:val="Member"/>
          <w:tag w:val="&lt;Member mnisId='4058' dodsId='72247'&gt;"/>
          <w:id w:val="1684471537"/>
          <w:placeholder>
            <w:docPart w:val="DefaultPlaceholder_-1854013440"/>
          </w:placeholder>
          <w:richText/>
        </w:sdtPr>
        <w:sdtContent>
          <w:r w:rsidRPr="005A1F1B" w:rsidR="005A1F1B">
            <w:rPr>
              <w:b/>
            </w:rPr>
            <w:t>Paul Blomfield:</w:t>
          </w:r>
        </w:sdtContent>
      </w:sdt>
      <w:r w:rsidR="005A1F1B">
        <w:t xml:space="preserve"> </w:t>
      </w:r>
      <w:r>
        <w:t>I want to come to the issue of minimum unit pricing, but I wondered if I could just ask a couple of questions on advertising. Alice, you said that we should be concerned about home drinking rather than the hospitality sector</w:t>
      </w:r>
      <w:r w:rsidR="005A1F1B">
        <w:t>.</w:t>
      </w:r>
      <w:r>
        <w:t xml:space="preserve"> I take your point and argument there, but are there areas of the hospitality sector that we should be particularly concerned about</w:t>
      </w:r>
      <w:r w:rsidR="005208B5">
        <w:t>,</w:t>
      </w:r>
      <w:r w:rsidR="005A1F1B">
        <w:t xml:space="preserve"> </w:t>
      </w:r>
      <w:r w:rsidR="005208B5">
        <w:t>such as</w:t>
      </w:r>
      <w:r w:rsidR="005A1F1B">
        <w:t xml:space="preserve"> those that </w:t>
      </w:r>
      <w:r>
        <w:t xml:space="preserve">are encouraging </w:t>
      </w:r>
      <w:r>
        <w:t>high levels</w:t>
      </w:r>
      <w:r>
        <w:t xml:space="preserve"> of consumption over short periods</w:t>
      </w:r>
      <w:r w:rsidR="005A1F1B">
        <w:t>?</w:t>
      </w:r>
    </w:p>
    <w:p w:rsidR="005A1F1B" w:rsidP="005A1F1B">
      <w:pPr>
        <w:pStyle w:val="Answer"/>
      </w:pPr>
      <w:sdt>
        <w:sdtPr>
          <w:alias w:val="Witness"/>
          <w:id w:val="-2054449973"/>
          <w:placeholder>
            <w:docPart w:val="DefaultPlaceholder_-1854013440"/>
          </w:placeholder>
          <w:richText/>
        </w:sdtPr>
        <w:sdtContent>
          <w:r w:rsidRPr="0001784B" w:rsidR="0001784B">
            <w:rPr>
              <w:b/>
              <w:i/>
            </w:rPr>
            <w:t>Alice Wiseman:</w:t>
          </w:r>
        </w:sdtContent>
      </w:sdt>
      <w:r>
        <w:t xml:space="preserve"> </w:t>
      </w:r>
      <w:r w:rsidR="00210D85">
        <w:t>Yes.</w:t>
      </w:r>
      <w:r>
        <w:t xml:space="preserve"> T</w:t>
      </w:r>
      <w:r w:rsidR="00210D85">
        <w:t>here is something about thinking about those promotions that are encouraging harm</w:t>
      </w:r>
      <w:r>
        <w:t>.</w:t>
      </w:r>
      <w:r w:rsidR="00210D85">
        <w:t xml:space="preserve"> </w:t>
      </w:r>
      <w:r>
        <w:t>C</w:t>
      </w:r>
      <w:r w:rsidR="00210D85">
        <w:t>ertainly</w:t>
      </w:r>
      <w:r w:rsidR="00210D85">
        <w:t xml:space="preserve"> bottomless br</w:t>
      </w:r>
      <w:r>
        <w:t>u</w:t>
      </w:r>
      <w:r w:rsidR="00210D85">
        <w:t xml:space="preserve">nches and that type of activity could be looked at. </w:t>
      </w:r>
      <w:r>
        <w:t>W</w:t>
      </w:r>
      <w:r w:rsidR="00210D85">
        <w:t>ith hospitality</w:t>
      </w:r>
      <w:r>
        <w:t>,</w:t>
      </w:r>
      <w:r w:rsidR="00210D85">
        <w:t xml:space="preserve"> </w:t>
      </w:r>
      <w:r>
        <w:t xml:space="preserve">there are </w:t>
      </w:r>
      <w:r w:rsidR="00210D85">
        <w:t>some</w:t>
      </w:r>
      <w:r w:rsidR="00210D85">
        <w:t xml:space="preserve"> safeguards in place because</w:t>
      </w:r>
      <w:r>
        <w:t>,</w:t>
      </w:r>
      <w:r w:rsidR="00210D85">
        <w:t xml:space="preserve"> in theory</w:t>
      </w:r>
      <w:r>
        <w:t>,</w:t>
      </w:r>
      <w:r w:rsidR="00210D85">
        <w:t xml:space="preserve"> you can revoke somebody’s licen</w:t>
      </w:r>
      <w:r>
        <w:t>c</w:t>
      </w:r>
      <w:r w:rsidR="00210D85">
        <w:t>e if they serve somebody who is intoxicated.</w:t>
      </w:r>
    </w:p>
    <w:p w:rsidR="00210D85" w:rsidP="005A1F1B">
      <w:pPr>
        <w:pStyle w:val="Answer"/>
      </w:pPr>
      <w:r>
        <w:t>A</w:t>
      </w:r>
      <w:r>
        <w:t xml:space="preserve">s a local authority, with the right resources to be able to go in and manage those situations, you can </w:t>
      </w:r>
      <w:r>
        <w:t>take action</w:t>
      </w:r>
      <w:r>
        <w:t xml:space="preserve"> </w:t>
      </w:r>
      <w:r>
        <w:t xml:space="preserve">against </w:t>
      </w:r>
      <w:r>
        <w:t>those individual premises that are acting irresponsibly.</w:t>
      </w:r>
      <w:r>
        <w:t xml:space="preserve"> </w:t>
      </w:r>
      <w:r>
        <w:t xml:space="preserve">The issue that you have is </w:t>
      </w:r>
      <w:r>
        <w:t xml:space="preserve">that </w:t>
      </w:r>
      <w:r>
        <w:t xml:space="preserve">you cannot take that same action in terms of the </w:t>
      </w:r>
      <w:r>
        <w:t>off</w:t>
      </w:r>
      <w:r w:rsidR="005208B5">
        <w:t>-</w:t>
      </w:r>
      <w:r>
        <w:t>trade</w:t>
      </w:r>
      <w:r>
        <w:t xml:space="preserve"> because</w:t>
      </w:r>
      <w:r>
        <w:t>,</w:t>
      </w:r>
      <w:r>
        <w:t xml:space="preserve"> like I say, you could go into a shop and buy 10 bottles of wine</w:t>
      </w:r>
      <w:r>
        <w:t>,</w:t>
      </w:r>
      <w:r>
        <w:t xml:space="preserve"> and nobody would question what you </w:t>
      </w:r>
      <w:r w:rsidR="0042737C">
        <w:t>we</w:t>
      </w:r>
      <w:r>
        <w:t>re doing.</w:t>
      </w:r>
    </w:p>
    <w:p w:rsidR="00210D85" w:rsidP="005A1F1B">
      <w:pPr>
        <w:pStyle w:val="Question"/>
      </w:pPr>
      <w:sdt>
        <w:sdtPr>
          <w:alias w:val="Member"/>
          <w:tag w:val="&lt;Member mnisId='4058' dodsId='72247'&gt;"/>
          <w:id w:val="-441147549"/>
          <w:placeholder>
            <w:docPart w:val="DefaultPlaceholder_-1854013440"/>
          </w:placeholder>
          <w:richText/>
        </w:sdtPr>
        <w:sdtContent>
          <w:r w:rsidRPr="005A1F1B" w:rsidR="005A1F1B">
            <w:rPr>
              <w:b/>
            </w:rPr>
            <w:t>Paul Blomfield:</w:t>
          </w:r>
        </w:sdtContent>
      </w:sdt>
      <w:r w:rsidR="005A1F1B">
        <w:t xml:space="preserve"> Ailsa</w:t>
      </w:r>
      <w:r>
        <w:t xml:space="preserve">, I wonder if I could ask a question about advertising </w:t>
      </w:r>
      <w:r w:rsidR="005A1F1B">
        <w:t xml:space="preserve">and </w:t>
      </w:r>
      <w:r>
        <w:t xml:space="preserve">young people, </w:t>
      </w:r>
      <w:r w:rsidR="005A1F1B">
        <w:t xml:space="preserve">which </w:t>
      </w:r>
      <w:r>
        <w:t xml:space="preserve">you touched on. </w:t>
      </w:r>
      <w:r w:rsidR="005A1F1B">
        <w:t>I</w:t>
      </w:r>
      <w:r>
        <w:t>ntuitively, the case for the correlation between advertising and young people’s behaviour seems unarguable</w:t>
      </w:r>
      <w:r w:rsidR="005A1F1B">
        <w:t>,</w:t>
      </w:r>
      <w:r>
        <w:t xml:space="preserve"> </w:t>
      </w:r>
      <w:r w:rsidR="005A1F1B">
        <w:t>b</w:t>
      </w:r>
      <w:r>
        <w:t xml:space="preserve">ut there is </w:t>
      </w:r>
      <w:r>
        <w:t>some</w:t>
      </w:r>
      <w:r>
        <w:t xml:space="preserve"> evidence that young people are drinking less. How do you square that?</w:t>
      </w:r>
    </w:p>
    <w:p w:rsidR="005A1F1B" w:rsidP="005A1F1B">
      <w:pPr>
        <w:pStyle w:val="Answer"/>
      </w:pPr>
      <w:sdt>
        <w:sdtPr>
          <w:alias w:val="Witness"/>
          <w:id w:val="528140179"/>
          <w:placeholder>
            <w:docPart w:val="DefaultPlaceholder_-1854013440"/>
          </w:placeholder>
          <w:richText/>
        </w:sdtPr>
        <w:sdtContent>
          <w:r w:rsidRPr="0001784B" w:rsidR="0001784B">
            <w:rPr>
              <w:b/>
              <w:i/>
            </w:rPr>
            <w:t>Ailsa Rutter:</w:t>
          </w:r>
        </w:sdtContent>
      </w:sdt>
      <w:r>
        <w:t xml:space="preserve"> T</w:t>
      </w:r>
      <w:r w:rsidR="00210D85">
        <w:t>he jury</w:t>
      </w:r>
      <w:r>
        <w:t xml:space="preserve"> is</w:t>
      </w:r>
      <w:r w:rsidR="00210D85">
        <w:t xml:space="preserve"> still out</w:t>
      </w:r>
      <w:r>
        <w:t>.</w:t>
      </w:r>
      <w:r w:rsidR="00210D85">
        <w:t xml:space="preserve"> </w:t>
      </w:r>
      <w:r>
        <w:t>C</w:t>
      </w:r>
      <w:r w:rsidR="00210D85">
        <w:t xml:space="preserve">ertain cohorts of young people are quite possibly drinking less, and </w:t>
      </w:r>
      <w:r>
        <w:t>the</w:t>
      </w:r>
      <w:r w:rsidR="00F12331">
        <w:t>ir</w:t>
      </w:r>
      <w:r>
        <w:t xml:space="preserve"> </w:t>
      </w:r>
      <w:r w:rsidR="00210D85">
        <w:t xml:space="preserve">generation </w:t>
      </w:r>
      <w:r w:rsidR="00F12331">
        <w:t xml:space="preserve">is </w:t>
      </w:r>
      <w:r w:rsidR="00210D85">
        <w:t>probably more</w:t>
      </w:r>
      <w:r w:rsidR="00210D85">
        <w:t xml:space="preserve"> health-oriented</w:t>
      </w:r>
      <w:r>
        <w:t>,</w:t>
      </w:r>
      <w:r w:rsidR="00210D85">
        <w:t xml:space="preserve"> </w:t>
      </w:r>
      <w:r>
        <w:t>b</w:t>
      </w:r>
      <w:r w:rsidR="00210D85">
        <w:t>ut that does not mean that there are not still significan</w:t>
      </w:r>
      <w:r>
        <w:t xml:space="preserve">t numbers </w:t>
      </w:r>
      <w:r w:rsidR="00210D85">
        <w:t xml:space="preserve">of young people </w:t>
      </w:r>
      <w:r>
        <w:t xml:space="preserve">who </w:t>
      </w:r>
      <w:r w:rsidR="00210D85">
        <w:t>are drinking quite excessively, particularly when they are going off to university, et</w:t>
      </w:r>
      <w:r w:rsidR="00F12331">
        <w:t>c</w:t>
      </w:r>
      <w:r w:rsidR="00210D85">
        <w:t xml:space="preserve">. I know just </w:t>
      </w:r>
      <w:r>
        <w:t xml:space="preserve">how </w:t>
      </w:r>
      <w:r w:rsidR="00210D85">
        <w:t xml:space="preserve">inappropriate </w:t>
      </w:r>
      <w:r>
        <w:t xml:space="preserve">the </w:t>
      </w:r>
      <w:r w:rsidR="00210D85">
        <w:t xml:space="preserve">marketing is </w:t>
      </w:r>
      <w:r>
        <w:t xml:space="preserve">that is </w:t>
      </w:r>
      <w:r w:rsidR="00210D85">
        <w:t>happening to 18</w:t>
      </w:r>
      <w:r w:rsidR="005208B5">
        <w:t xml:space="preserve"> </w:t>
      </w:r>
      <w:r>
        <w:t>to</w:t>
      </w:r>
      <w:r w:rsidR="005208B5">
        <w:t xml:space="preserve"> </w:t>
      </w:r>
      <w:r w:rsidR="00210D85">
        <w:t>19-year-olds</w:t>
      </w:r>
      <w:r>
        <w:t xml:space="preserve"> with this norm </w:t>
      </w:r>
      <w:r w:rsidR="00210D85">
        <w:t>straightaway</w:t>
      </w:r>
      <w:r>
        <w:t xml:space="preserve"> around </w:t>
      </w:r>
      <w:r w:rsidR="00210D85">
        <w:t>alcohol.</w:t>
      </w:r>
    </w:p>
    <w:p w:rsidR="00DD3CE2" w:rsidP="005A1F1B">
      <w:pPr>
        <w:pStyle w:val="Answer"/>
      </w:pPr>
      <w:r>
        <w:t>T</w:t>
      </w:r>
      <w:r w:rsidR="00210D85">
        <w:t>hinking about the impact on the older generation</w:t>
      </w:r>
      <w:r>
        <w:t>,</w:t>
      </w:r>
      <w:r w:rsidR="00210D85">
        <w:t xml:space="preserve"> </w:t>
      </w:r>
      <w:r>
        <w:t>f</w:t>
      </w:r>
      <w:r w:rsidR="00210D85">
        <w:t xml:space="preserve">rom </w:t>
      </w:r>
      <w:r>
        <w:t>B</w:t>
      </w:r>
      <w:r w:rsidR="00210D85">
        <w:t>alance</w:t>
      </w:r>
      <w:r>
        <w:t>’s</w:t>
      </w:r>
      <w:r w:rsidR="00210D85">
        <w:t xml:space="preserve"> perceptions and alcohol studies that we are doing in the north</w:t>
      </w:r>
      <w:r>
        <w:t>-</w:t>
      </w:r>
      <w:r w:rsidR="00210D85">
        <w:t>east, it is our generation</w:t>
      </w:r>
      <w:r>
        <w:t>—45</w:t>
      </w:r>
      <w:r w:rsidR="005208B5">
        <w:t xml:space="preserve"> </w:t>
      </w:r>
      <w:r>
        <w:t>to</w:t>
      </w:r>
      <w:r w:rsidR="005208B5">
        <w:t xml:space="preserve"> </w:t>
      </w:r>
      <w:r w:rsidR="0042737C">
        <w:t>5</w:t>
      </w:r>
      <w:r>
        <w:t xml:space="preserve">4-year-olds—who </w:t>
      </w:r>
      <w:r w:rsidR="00210D85">
        <w:t>are drinking really at quite significant</w:t>
      </w:r>
      <w:r>
        <w:t xml:space="preserve"> and</w:t>
      </w:r>
      <w:r w:rsidR="00210D85">
        <w:t xml:space="preserve"> increasing levels </w:t>
      </w:r>
      <w:r>
        <w:t xml:space="preserve">of harm, which has an </w:t>
      </w:r>
      <w:r w:rsidR="00210D85">
        <w:t>impact on their family.</w:t>
      </w:r>
    </w:p>
    <w:p w:rsidR="00DD3CE2" w:rsidP="005A1F1B">
      <w:pPr>
        <w:pStyle w:val="Answer"/>
      </w:pPr>
      <w:r>
        <w:t>I</w:t>
      </w:r>
      <w:r w:rsidR="00210D85">
        <w:t xml:space="preserve">t is fair to </w:t>
      </w:r>
      <w:r w:rsidR="005208B5">
        <w:t xml:space="preserve">point out </w:t>
      </w:r>
      <w:r>
        <w:t xml:space="preserve">the </w:t>
      </w:r>
      <w:r w:rsidR="00210D85">
        <w:t>level of alcohol advertising and the lack of any awareness</w:t>
      </w:r>
      <w:r w:rsidR="005208B5">
        <w:t xml:space="preserve"> </w:t>
      </w:r>
      <w:r w:rsidR="00210D85">
        <w:t>raising</w:t>
      </w:r>
      <w:r w:rsidR="005208B5">
        <w:t>.</w:t>
      </w:r>
      <w:r w:rsidR="00210D85">
        <w:t xml:space="preserve"> </w:t>
      </w:r>
      <w:r w:rsidR="005208B5">
        <w:t xml:space="preserve">As </w:t>
      </w:r>
      <w:r w:rsidR="00210D85">
        <w:t xml:space="preserve">I mentioned earlier, </w:t>
      </w:r>
      <w:r>
        <w:t>B</w:t>
      </w:r>
      <w:r w:rsidR="00210D85">
        <w:t xml:space="preserve">alance is the only place that </w:t>
      </w:r>
      <w:r w:rsidR="00210D85">
        <w:t>is able to</w:t>
      </w:r>
      <w:r w:rsidR="00210D85">
        <w:t xml:space="preserve"> do the media campaigns</w:t>
      </w:r>
      <w:r>
        <w:t>.</w:t>
      </w:r>
      <w:r w:rsidR="00210D85">
        <w:t xml:space="preserve"> </w:t>
      </w:r>
      <w:r>
        <w:t>T</w:t>
      </w:r>
      <w:r w:rsidR="00210D85">
        <w:t>he</w:t>
      </w:r>
      <w:r>
        <w:t>re is a</w:t>
      </w:r>
      <w:r w:rsidR="00210D85">
        <w:t xml:space="preserve"> low level of awareness in the public that alcohol causes seven types of cancers.</w:t>
      </w:r>
    </w:p>
    <w:p w:rsidR="00DD3CE2" w:rsidP="005A1F1B">
      <w:pPr>
        <w:pStyle w:val="Answer"/>
      </w:pPr>
      <w:r>
        <w:t>J</w:t>
      </w:r>
      <w:r w:rsidR="00210D85">
        <w:t>ust recently</w:t>
      </w:r>
      <w:r>
        <w:t>,</w:t>
      </w:r>
      <w:r w:rsidR="00210D85">
        <w:t xml:space="preserve"> in our Alcohol is Toxic campaign, we had fantastic support from a breast cancer specialist nurse, Caroline Tweed</w:t>
      </w:r>
      <w:r>
        <w:t>ie</w:t>
      </w:r>
      <w:r w:rsidR="00210D85">
        <w:t xml:space="preserve">, who </w:t>
      </w:r>
      <w:r>
        <w:t xml:space="preserve">spoke about </w:t>
      </w:r>
      <w:r w:rsidR="00210D85">
        <w:t xml:space="preserve">the devastation of having to break the news to </w:t>
      </w:r>
      <w:r w:rsidR="00F12331">
        <w:t xml:space="preserve">a </w:t>
      </w:r>
      <w:r w:rsidR="00210D85">
        <w:t>woman</w:t>
      </w:r>
      <w:r>
        <w:t xml:space="preserve"> that</w:t>
      </w:r>
      <w:r w:rsidR="00210D85">
        <w:t xml:space="preserve"> </w:t>
      </w:r>
      <w:r>
        <w:t xml:space="preserve">she has </w:t>
      </w:r>
      <w:r w:rsidR="00210D85">
        <w:t>breast cancer</w:t>
      </w:r>
      <w:r w:rsidR="00F12331">
        <w:t xml:space="preserve"> and </w:t>
      </w:r>
      <w:r>
        <w:t xml:space="preserve">about </w:t>
      </w:r>
      <w:r w:rsidR="00210D85">
        <w:t xml:space="preserve">the minimal awareness that one in </w:t>
      </w:r>
      <w:r>
        <w:t xml:space="preserve">10 </w:t>
      </w:r>
      <w:r w:rsidR="00210D85">
        <w:t>breast cancers,</w:t>
      </w:r>
      <w:r>
        <w:t xml:space="preserve"> </w:t>
      </w:r>
      <w:r w:rsidR="00210D85">
        <w:t>sadly, are caused by alcohol</w:t>
      </w:r>
      <w:r w:rsidR="00F12331">
        <w:t xml:space="preserve">, and about </w:t>
      </w:r>
      <w:r w:rsidR="00210D85">
        <w:t>the right</w:t>
      </w:r>
      <w:r w:rsidR="00F12331">
        <w:t>-</w:t>
      </w:r>
      <w:r w:rsidR="00210D85">
        <w:t>to</w:t>
      </w:r>
      <w:r w:rsidR="00F12331">
        <w:t>-</w:t>
      </w:r>
      <w:r w:rsidR="00210D85">
        <w:t>know aspects.</w:t>
      </w:r>
    </w:p>
    <w:p w:rsidR="00210D85" w:rsidP="005A1F1B">
      <w:pPr>
        <w:pStyle w:val="Answer"/>
      </w:pPr>
      <w:r>
        <w:t>W</w:t>
      </w:r>
      <w:r>
        <w:t xml:space="preserve">hen we think about advertising, I would also like to say </w:t>
      </w:r>
      <w:r>
        <w:t xml:space="preserve">that </w:t>
      </w:r>
      <w:r>
        <w:t xml:space="preserve">there are </w:t>
      </w:r>
      <w:r>
        <w:t>some</w:t>
      </w:r>
      <w:r>
        <w:t xml:space="preserve"> minimal things </w:t>
      </w:r>
      <w:r>
        <w:t xml:space="preserve">that </w:t>
      </w:r>
      <w:r>
        <w:t xml:space="preserve">we should be doing, </w:t>
      </w:r>
      <w:r>
        <w:t xml:space="preserve">such as </w:t>
      </w:r>
      <w:r>
        <w:t xml:space="preserve">mandatory labelling on the bottle. There is no information on those bottles, unlike the </w:t>
      </w:r>
      <w:r>
        <w:t>very clear</w:t>
      </w:r>
      <w:r>
        <w:t xml:space="preserve"> information </w:t>
      </w:r>
      <w:r>
        <w:t xml:space="preserve">that </w:t>
      </w:r>
      <w:r>
        <w:t xml:space="preserve">we </w:t>
      </w:r>
      <w:r>
        <w:t xml:space="preserve">now </w:t>
      </w:r>
      <w:r>
        <w:t xml:space="preserve">have on cigarettes. </w:t>
      </w:r>
      <w:r>
        <w:t>T</w:t>
      </w:r>
      <w:r>
        <w:t>he public want to know.</w:t>
      </w:r>
      <w:r>
        <w:t xml:space="preserve"> </w:t>
      </w:r>
      <w:r>
        <w:t xml:space="preserve">The reception that we have had in the </w:t>
      </w:r>
      <w:r>
        <w:t xml:space="preserve">north-east </w:t>
      </w:r>
      <w:r>
        <w:t>from our Alcohol is Toxic campaign has been phenomenally high</w:t>
      </w:r>
      <w:r>
        <w:t>.</w:t>
      </w:r>
      <w:r>
        <w:t xml:space="preserve"> </w:t>
      </w:r>
      <w:r>
        <w:t>T</w:t>
      </w:r>
      <w:r>
        <w:t>hey want the truth</w:t>
      </w:r>
      <w:r>
        <w:t>,</w:t>
      </w:r>
      <w:r>
        <w:t xml:space="preserve"> </w:t>
      </w:r>
      <w:r>
        <w:t>and t</w:t>
      </w:r>
      <w:r>
        <w:t>he role that we have is to tell people the truth.</w:t>
      </w:r>
    </w:p>
    <w:p w:rsidR="00DD3CE2" w:rsidP="00DD3CE2">
      <w:pPr>
        <w:pStyle w:val="Answer"/>
      </w:pPr>
      <w:sdt>
        <w:sdtPr>
          <w:alias w:val="Witness"/>
          <w:id w:val="-717201663"/>
          <w:placeholder>
            <w:docPart w:val="DefaultPlaceholder_-1854013440"/>
          </w:placeholder>
          <w:richText/>
        </w:sdtPr>
        <w:sdtContent>
          <w:r w:rsidRPr="0001784B" w:rsidR="0001784B">
            <w:rPr>
              <w:b/>
              <w:i/>
            </w:rPr>
            <w:t>Sir Ian Gilmore:</w:t>
          </w:r>
        </w:sdtContent>
      </w:sdt>
      <w:r>
        <w:t xml:space="preserve"> </w:t>
      </w:r>
      <w:r w:rsidR="0042737C">
        <w:t xml:space="preserve">If I may add to </w:t>
      </w:r>
      <w:r w:rsidR="00210D85">
        <w:t>that point</w:t>
      </w:r>
      <w:r>
        <w:t>,</w:t>
      </w:r>
      <w:r w:rsidR="00210D85">
        <w:t xml:space="preserve"> </w:t>
      </w:r>
      <w:r>
        <w:t xml:space="preserve">I was reminded of the </w:t>
      </w:r>
      <w:r w:rsidR="00210D85">
        <w:t xml:space="preserve">recent WHO report </w:t>
      </w:r>
      <w:r>
        <w:t xml:space="preserve">in which </w:t>
      </w:r>
      <w:r w:rsidR="00210D85">
        <w:t xml:space="preserve">British children were top of the league </w:t>
      </w:r>
      <w:r>
        <w:t xml:space="preserve">of </w:t>
      </w:r>
      <w:r w:rsidR="00210D85">
        <w:t>44</w:t>
      </w:r>
      <w:r w:rsidR="00210D85">
        <w:t xml:space="preserve"> nations </w:t>
      </w:r>
      <w:r w:rsidR="005208B5">
        <w:t xml:space="preserve">for </w:t>
      </w:r>
      <w:r w:rsidR="00210D85">
        <w:t>drinking</w:t>
      </w:r>
      <w:r>
        <w:t xml:space="preserve">—a </w:t>
      </w:r>
      <w:r w:rsidR="00210D85">
        <w:t>third of 13-year-olds</w:t>
      </w:r>
      <w:r>
        <w:t xml:space="preserve"> and</w:t>
      </w:r>
      <w:r w:rsidR="00210D85">
        <w:t xml:space="preserve"> half of 15-year-olds.</w:t>
      </w:r>
    </w:p>
    <w:p w:rsidR="00DD3CE2" w:rsidP="00DD3CE2">
      <w:pPr>
        <w:pStyle w:val="Question"/>
        <w:numPr>
          <w:ilvl w:val="0"/>
          <w:numId w:val="0"/>
        </w:numPr>
        <w:ind w:left="794"/>
      </w:pPr>
      <w:sdt>
        <w:sdtPr>
          <w:alias w:val="Member"/>
          <w:tag w:val="&lt;Member mnisId='4058' dodsId='72247'&gt;"/>
          <w:id w:val="326559836"/>
          <w:placeholder>
            <w:docPart w:val="DefaultPlaceholder_-1854013440"/>
          </w:placeholder>
          <w:richText/>
        </w:sdtPr>
        <w:sdtContent>
          <w:r w:rsidRPr="00DD3CE2">
            <w:rPr>
              <w:b/>
            </w:rPr>
            <w:t>Paul Blomfield:</w:t>
          </w:r>
        </w:sdtContent>
      </w:sdt>
      <w:r>
        <w:t xml:space="preserve"> That is shocking.</w:t>
      </w:r>
    </w:p>
    <w:p w:rsidR="00DD3CE2" w:rsidP="00DD3CE2">
      <w:pPr>
        <w:pStyle w:val="Answer"/>
      </w:pPr>
      <w:sdt>
        <w:sdtPr>
          <w:alias w:val="Witness"/>
          <w:id w:val="1958829946"/>
          <w:placeholder>
            <w:docPart w:val="DefaultPlaceholder_-1854013440"/>
          </w:placeholder>
          <w:richText/>
        </w:sdtPr>
        <w:sdtContent>
          <w:r w:rsidRPr="0001784B" w:rsidR="0001784B">
            <w:rPr>
              <w:b/>
              <w:i/>
            </w:rPr>
            <w:t>Sir Ian Gilmore:</w:t>
          </w:r>
        </w:sdtContent>
      </w:sdt>
      <w:r w:rsidR="0042737C">
        <w:t xml:space="preserve"> </w:t>
      </w:r>
      <w:r>
        <w:t>I am sorry to interrupt.</w:t>
      </w:r>
    </w:p>
    <w:p w:rsidR="00210D85" w:rsidP="00DD3CE2">
      <w:pPr>
        <w:pStyle w:val="Question"/>
      </w:pPr>
      <w:sdt>
        <w:sdtPr>
          <w:alias w:val="Member"/>
          <w:tag w:val="&lt;Member mnisId='4058' dodsId='72247'&gt;"/>
          <w:id w:val="-728223934"/>
          <w:placeholder>
            <w:docPart w:val="DefaultPlaceholder_-1854013440"/>
          </w:placeholder>
          <w:richText/>
        </w:sdtPr>
        <w:sdtContent>
          <w:r w:rsidRPr="00DD3CE2" w:rsidR="00DD3CE2">
            <w:rPr>
              <w:b/>
            </w:rPr>
            <w:t>Paul Blomfield:</w:t>
          </w:r>
        </w:sdtContent>
      </w:sdt>
      <w:r w:rsidR="00DD3CE2">
        <w:t xml:space="preserve"> </w:t>
      </w:r>
      <w:r>
        <w:t xml:space="preserve">No, not at all. I was about to ask you a question. </w:t>
      </w:r>
      <w:r w:rsidR="00DD3CE2">
        <w:t>G</w:t>
      </w:r>
      <w:r>
        <w:t>oing to minimum unit pricing</w:t>
      </w:r>
      <w:r w:rsidR="00DD3CE2">
        <w:t>,</w:t>
      </w:r>
      <w:r>
        <w:t xml:space="preserve"> the evidence </w:t>
      </w:r>
      <w:r>
        <w:t>seems to be</w:t>
      </w:r>
      <w:r>
        <w:t xml:space="preserve"> fairly overwhelming</w:t>
      </w:r>
      <w:r w:rsidR="00DD3CE2">
        <w:t>.</w:t>
      </w:r>
      <w:r>
        <w:t xml:space="preserve"> Public Health Scotland </w:t>
      </w:r>
      <w:r w:rsidR="00DD3CE2">
        <w:t xml:space="preserve">has </w:t>
      </w:r>
      <w:r>
        <w:t xml:space="preserve">said </w:t>
      </w:r>
      <w:r w:rsidR="00DD3CE2">
        <w:t xml:space="preserve">that </w:t>
      </w:r>
      <w:r>
        <w:t xml:space="preserve">it </w:t>
      </w:r>
      <w:r w:rsidR="00DD3CE2">
        <w:t xml:space="preserve">has </w:t>
      </w:r>
      <w:r>
        <w:t xml:space="preserve">had a positive impact on health outcomes. There seemed to be a direct correlation in Wales when minimum unit pricing </w:t>
      </w:r>
      <w:r>
        <w:t>was introduced</w:t>
      </w:r>
      <w:r w:rsidR="00DD3CE2">
        <w:t>,</w:t>
      </w:r>
      <w:r>
        <w:t xml:space="preserve"> with sales falling. </w:t>
      </w:r>
      <w:r w:rsidR="00E05820">
        <w:t xml:space="preserve">Yet the Permanent Secretary </w:t>
      </w:r>
      <w:r>
        <w:t xml:space="preserve">of the </w:t>
      </w:r>
      <w:r w:rsidR="00E05820">
        <w:t xml:space="preserve">Department </w:t>
      </w:r>
      <w:r>
        <w:t>told the Public Accounts Committee last year</w:t>
      </w:r>
      <w:r w:rsidR="00E05820">
        <w:t xml:space="preserve"> that the </w:t>
      </w:r>
      <w:r>
        <w:t xml:space="preserve">results </w:t>
      </w:r>
      <w:r w:rsidR="00E05820">
        <w:t>“</w:t>
      </w:r>
      <w:r>
        <w:t>are currently unclear</w:t>
      </w:r>
      <w:r w:rsidR="00DD3CE2">
        <w:t>”</w:t>
      </w:r>
      <w:r>
        <w:t>.</w:t>
      </w:r>
      <w:r>
        <w:t xml:space="preserve"> How would you respond to that, Sir Ian?</w:t>
      </w:r>
    </w:p>
    <w:p w:rsidR="00210D85" w:rsidP="00DD3CE2">
      <w:pPr>
        <w:pStyle w:val="Answer"/>
      </w:pPr>
      <w:sdt>
        <w:sdtPr>
          <w:alias w:val="Witness"/>
          <w:id w:val="-265772371"/>
          <w:placeholder>
            <w:docPart w:val="DefaultPlaceholder_-1854013440"/>
          </w:placeholder>
          <w:richText/>
        </w:sdtPr>
        <w:sdtContent>
          <w:r w:rsidRPr="0001784B" w:rsidR="0001784B">
            <w:rPr>
              <w:b/>
              <w:i/>
            </w:rPr>
            <w:t>Sir Ian Gilmore:</w:t>
          </w:r>
        </w:sdtContent>
      </w:sdt>
      <w:r w:rsidR="00DD3CE2">
        <w:t xml:space="preserve"> </w:t>
      </w:r>
      <w:r w:rsidR="00E05820">
        <w:t>I think t</w:t>
      </w:r>
      <w:r>
        <w:t>hey</w:t>
      </w:r>
      <w:r>
        <w:t xml:space="preserve"> were unclear to him. Alice, you were there then</w:t>
      </w:r>
      <w:r w:rsidR="00DD3CE2">
        <w:t>,</w:t>
      </w:r>
      <w:r>
        <w:t xml:space="preserve"> and you were clear</w:t>
      </w:r>
      <w:r w:rsidR="00DD3CE2">
        <w:t>er</w:t>
      </w:r>
      <w:r>
        <w:t xml:space="preserve">. </w:t>
      </w:r>
      <w:r w:rsidR="00DD3CE2">
        <w:t>T</w:t>
      </w:r>
      <w:r>
        <w:t>he assessment of the policy changes in Scotland has been gold</w:t>
      </w:r>
      <w:r w:rsidR="00E05820">
        <w:t>-</w:t>
      </w:r>
      <w:r>
        <w:t>standard research, carefully peer-reviewed</w:t>
      </w:r>
      <w:r w:rsidR="00DD3CE2">
        <w:t>,</w:t>
      </w:r>
      <w:r>
        <w:t xml:space="preserve"> and has given </w:t>
      </w:r>
      <w:r>
        <w:t>a very clear</w:t>
      </w:r>
      <w:r>
        <w:t xml:space="preserve"> answer. </w:t>
      </w:r>
      <w:r w:rsidR="00DD3CE2">
        <w:t>I</w:t>
      </w:r>
      <w:r>
        <w:t xml:space="preserve">t was interesting </w:t>
      </w:r>
      <w:r w:rsidR="00DD3CE2">
        <w:t xml:space="preserve">that, </w:t>
      </w:r>
      <w:r>
        <w:t>when they were debating the elevation of the price</w:t>
      </w:r>
      <w:r w:rsidR="00DD3CE2">
        <w:t>,</w:t>
      </w:r>
      <w:r>
        <w:t xml:space="preserve"> </w:t>
      </w:r>
      <w:r w:rsidR="00DD3CE2">
        <w:t>t</w:t>
      </w:r>
      <w:r>
        <w:t xml:space="preserve">here was cross-party support. All </w:t>
      </w:r>
      <w:r w:rsidR="00DD3CE2">
        <w:t xml:space="preserve">the </w:t>
      </w:r>
      <w:r>
        <w:t>parties</w:t>
      </w:r>
      <w:r w:rsidR="00DD3CE2">
        <w:t>—</w:t>
      </w:r>
      <w:r>
        <w:t>SNP, Conservative</w:t>
      </w:r>
      <w:r w:rsidR="00DD3CE2">
        <w:t xml:space="preserve"> and</w:t>
      </w:r>
      <w:r>
        <w:t xml:space="preserve"> Labour</w:t>
      </w:r>
      <w:r w:rsidR="00DD3CE2">
        <w:t>—</w:t>
      </w:r>
      <w:r>
        <w:t>supported</w:t>
      </w:r>
      <w:r w:rsidR="00DD3CE2">
        <w:t xml:space="preserve"> </w:t>
      </w:r>
      <w:r>
        <w:t>that</w:t>
      </w:r>
      <w:r w:rsidR="00DD3CE2">
        <w:t>,</w:t>
      </w:r>
      <w:r>
        <w:t xml:space="preserve"> </w:t>
      </w:r>
      <w:r w:rsidR="00DD3CE2">
        <w:t>s</w:t>
      </w:r>
      <w:r>
        <w:t xml:space="preserve">o we have </w:t>
      </w:r>
      <w:r>
        <w:t>a very good</w:t>
      </w:r>
      <w:r>
        <w:t xml:space="preserve"> example on our doorstep.</w:t>
      </w:r>
    </w:p>
    <w:p w:rsidR="00210D85" w:rsidP="00DD3CE2">
      <w:pPr>
        <w:pStyle w:val="Question"/>
      </w:pPr>
      <w:sdt>
        <w:sdtPr>
          <w:alias w:val="Member"/>
          <w:tag w:val="&lt;Member mnisId='4058' dodsId='72247'&gt;"/>
          <w:id w:val="-2038498574"/>
          <w:placeholder>
            <w:docPart w:val="DefaultPlaceholder_-1854013440"/>
          </w:placeholder>
          <w:richText/>
        </w:sdtPr>
        <w:sdtContent>
          <w:r w:rsidRPr="00DD3CE2" w:rsidR="00DD3CE2">
            <w:rPr>
              <w:b/>
            </w:rPr>
            <w:t>Paul Blomfield:</w:t>
          </w:r>
        </w:sdtContent>
      </w:sdt>
      <w:r w:rsidR="00DD3CE2">
        <w:t xml:space="preserve"> W</w:t>
      </w:r>
      <w:r>
        <w:t xml:space="preserve">hat would you say to those who say </w:t>
      </w:r>
      <w:r w:rsidR="00DD3CE2">
        <w:t xml:space="preserve">that </w:t>
      </w:r>
      <w:r>
        <w:t xml:space="preserve">one of the problems with minimum unit pricing is </w:t>
      </w:r>
      <w:r w:rsidR="00DD3CE2">
        <w:t xml:space="preserve">that </w:t>
      </w:r>
      <w:r>
        <w:t>it might target heavy drinkers, but</w:t>
      </w:r>
      <w:r w:rsidR="00DD3CE2">
        <w:t>,</w:t>
      </w:r>
      <w:r>
        <w:t xml:space="preserve"> when we are talking about equality issues, it </w:t>
      </w:r>
      <w:r w:rsidR="00DD3CE2">
        <w:t xml:space="preserve">also </w:t>
      </w:r>
      <w:r>
        <w:t>impacts hardest on those who have lowest incomes?</w:t>
      </w:r>
    </w:p>
    <w:p w:rsidR="00210D85" w:rsidP="00DD3CE2">
      <w:pPr>
        <w:pStyle w:val="Answer"/>
      </w:pPr>
      <w:sdt>
        <w:sdtPr>
          <w:alias w:val="Witness"/>
          <w:id w:val="-1112662292"/>
          <w:placeholder>
            <w:docPart w:val="DefaultPlaceholder_-1854013440"/>
          </w:placeholder>
          <w:richText/>
        </w:sdtPr>
        <w:sdtContent>
          <w:r w:rsidRPr="0001784B" w:rsidR="0001784B">
            <w:rPr>
              <w:b/>
              <w:i/>
            </w:rPr>
            <w:t>Sir Ian Gilmore:</w:t>
          </w:r>
        </w:sdtContent>
      </w:sdt>
      <w:r w:rsidR="00DD3CE2">
        <w:t xml:space="preserve"> T</w:t>
      </w:r>
      <w:r>
        <w:t>hat was a source of concern in the Scottish data</w:t>
      </w:r>
      <w:r w:rsidR="00DD3CE2">
        <w:t>,</w:t>
      </w:r>
      <w:r>
        <w:t xml:space="preserve"> and one that the drinks industry jumped on with great alacrity. These were people at the severe</w:t>
      </w:r>
      <w:r w:rsidR="00DD3CE2">
        <w:t>st</w:t>
      </w:r>
      <w:r>
        <w:t xml:space="preserve"> end of alcohol dependence who were seeking access to treatment services. </w:t>
      </w:r>
      <w:r w:rsidR="00DD3CE2">
        <w:t>W</w:t>
      </w:r>
      <w:r>
        <w:t xml:space="preserve">hat they need are proper treatment </w:t>
      </w:r>
      <w:r>
        <w:t>services</w:t>
      </w:r>
      <w:r w:rsidR="00E05820">
        <w:t>,</w:t>
      </w:r>
      <w:r>
        <w:t xml:space="preserve"> </w:t>
      </w:r>
      <w:r w:rsidR="00E05820">
        <w:t>because</w:t>
      </w:r>
      <w:r w:rsidR="00E05820">
        <w:t xml:space="preserve"> those</w:t>
      </w:r>
      <w:r w:rsidR="00DD3CE2">
        <w:t xml:space="preserve"> </w:t>
      </w:r>
      <w:r>
        <w:t>are woefully inadequate</w:t>
      </w:r>
      <w:r w:rsidR="00DD3CE2">
        <w:t>,</w:t>
      </w:r>
      <w:r>
        <w:t xml:space="preserve"> </w:t>
      </w:r>
      <w:r w:rsidR="00DD3CE2">
        <w:t>b</w:t>
      </w:r>
      <w:r>
        <w:t xml:space="preserve">ut I know </w:t>
      </w:r>
      <w:r w:rsidR="00DD3CE2">
        <w:t xml:space="preserve">that </w:t>
      </w:r>
      <w:r>
        <w:t xml:space="preserve">that is not part of your brief here today. </w:t>
      </w:r>
      <w:r w:rsidR="00DD3CE2">
        <w:t>T</w:t>
      </w:r>
      <w:r>
        <w:t xml:space="preserve">o me, </w:t>
      </w:r>
      <w:r w:rsidR="00DD3CE2">
        <w:t xml:space="preserve">that </w:t>
      </w:r>
      <w:r>
        <w:t xml:space="preserve">means that certain groups need </w:t>
      </w:r>
      <w:r>
        <w:t>particular treatments</w:t>
      </w:r>
      <w:r>
        <w:t>, but it does not take away from the fact that alcohol targets the heavier end of the spectrum where the most benefit can be obtained.</w:t>
      </w:r>
      <w:r w:rsidR="00C92786">
        <w:t xml:space="preserve"> A</w:t>
      </w:r>
      <w:r>
        <w:t xml:space="preserve">bout 40% of alcohol is </w:t>
      </w:r>
      <w:r>
        <w:t>being drunk</w:t>
      </w:r>
      <w:r>
        <w:t xml:space="preserve"> by people who are drinking well above recommended limits.</w:t>
      </w:r>
    </w:p>
    <w:p w:rsidR="00210D85" w:rsidP="00C92786">
      <w:pPr>
        <w:pStyle w:val="Question"/>
      </w:pPr>
      <w:sdt>
        <w:sdtPr>
          <w:alias w:val="Member"/>
          <w:tag w:val="&lt;Member mnisId='4058' dodsId='72247'&gt;"/>
          <w:id w:val="-429964129"/>
          <w:placeholder>
            <w:docPart w:val="DefaultPlaceholder_-1854013440"/>
          </w:placeholder>
          <w:richText/>
        </w:sdtPr>
        <w:sdtContent>
          <w:r w:rsidRPr="00C92786" w:rsidR="00C92786">
            <w:rPr>
              <w:b/>
            </w:rPr>
            <w:t>Paul Blomfield:</w:t>
          </w:r>
        </w:sdtContent>
      </w:sdt>
      <w:r w:rsidR="00C92786">
        <w:t xml:space="preserve"> </w:t>
      </w:r>
      <w:r>
        <w:t xml:space="preserve">So you are </w:t>
      </w:r>
      <w:r>
        <w:t>absolutely clear</w:t>
      </w:r>
      <w:r>
        <w:t xml:space="preserve"> </w:t>
      </w:r>
      <w:r w:rsidR="00C92786">
        <w:t>that m</w:t>
      </w:r>
      <w:r>
        <w:t>inimum unit pricing is an important part</w:t>
      </w:r>
      <w:r w:rsidR="00C92786">
        <w:t>.</w:t>
      </w:r>
    </w:p>
    <w:p w:rsidR="00210D85" w:rsidP="00C92786">
      <w:pPr>
        <w:pStyle w:val="Answer"/>
      </w:pPr>
      <w:sdt>
        <w:sdtPr>
          <w:alias w:val="Witness"/>
          <w:id w:val="-1453622782"/>
          <w:placeholder>
            <w:docPart w:val="DefaultPlaceholder_-1854013440"/>
          </w:placeholder>
          <w:richText/>
        </w:sdtPr>
        <w:sdtContent>
          <w:r w:rsidRPr="0001784B" w:rsidR="0001784B">
            <w:rPr>
              <w:b/>
              <w:i/>
            </w:rPr>
            <w:t>Sir Ian Gilmore:</w:t>
          </w:r>
        </w:sdtContent>
      </w:sdt>
      <w:r w:rsidR="00C92786">
        <w:t xml:space="preserve"> </w:t>
      </w:r>
      <w:r>
        <w:t xml:space="preserve">It is an important part. It is not the only part. </w:t>
      </w:r>
      <w:r w:rsidR="00C92786">
        <w:t>I</w:t>
      </w:r>
      <w:r>
        <w:t>t really complements duty very well. I was looking at the data recently</w:t>
      </w:r>
      <w:r w:rsidR="00C92786">
        <w:t>,</w:t>
      </w:r>
      <w:r>
        <w:t xml:space="preserve"> and I remain impressed by the data. </w:t>
      </w:r>
      <w:r w:rsidR="00C92786">
        <w:t>W</w:t>
      </w:r>
      <w:r>
        <w:t xml:space="preserve">hen the Labour </w:t>
      </w:r>
      <w:r w:rsidR="00C92786">
        <w:t>G</w:t>
      </w:r>
      <w:r>
        <w:t>overnment</w:t>
      </w:r>
      <w:r w:rsidR="00C92786">
        <w:t xml:space="preserve"> brought</w:t>
      </w:r>
      <w:r>
        <w:t xml:space="preserve"> in a 2% increase in duty </w:t>
      </w:r>
      <w:r w:rsidR="00C92786">
        <w:t>in about 2008</w:t>
      </w:r>
      <w:r w:rsidR="0042737C">
        <w:t>,</w:t>
      </w:r>
      <w:r w:rsidR="00C92786">
        <w:t xml:space="preserve"> </w:t>
      </w:r>
      <w:r>
        <w:t>ahead of inflation, we saw deaths plateau for the very first time.</w:t>
      </w:r>
    </w:p>
    <w:p w:rsidR="00210D85" w:rsidP="00C92786">
      <w:pPr>
        <w:pStyle w:val="Question"/>
      </w:pPr>
      <w:sdt>
        <w:sdtPr>
          <w:alias w:val="Member"/>
          <w:tag w:val="&lt;Member mnisId='4058' dodsId='72247'&gt;"/>
          <w:id w:val="1018974481"/>
          <w:placeholder>
            <w:docPart w:val="DefaultPlaceholder_-1854013440"/>
          </w:placeholder>
          <w:richText/>
        </w:sdtPr>
        <w:sdtContent>
          <w:r w:rsidRPr="00C92786" w:rsidR="00C92786">
            <w:rPr>
              <w:b/>
            </w:rPr>
            <w:t>Paul Blomfield:</w:t>
          </w:r>
        </w:sdtContent>
      </w:sdt>
      <w:r w:rsidR="00C92786">
        <w:t xml:space="preserve"> </w:t>
      </w:r>
      <w:r>
        <w:t xml:space="preserve">Alice, it looks </w:t>
      </w:r>
      <w:r w:rsidR="00C92786">
        <w:t xml:space="preserve">as if </w:t>
      </w:r>
      <w:r>
        <w:t>you are bursting to come in on the issue.</w:t>
      </w:r>
    </w:p>
    <w:p w:rsidR="00C92786" w:rsidP="00C92786">
      <w:pPr>
        <w:pStyle w:val="Answer"/>
      </w:pPr>
      <w:sdt>
        <w:sdtPr>
          <w:alias w:val="Witness"/>
          <w:id w:val="-1425643123"/>
          <w:placeholder>
            <w:docPart w:val="DefaultPlaceholder_-1854013440"/>
          </w:placeholder>
          <w:richText/>
        </w:sdtPr>
        <w:sdtContent>
          <w:r w:rsidRPr="0001784B" w:rsidR="0001784B">
            <w:rPr>
              <w:b/>
              <w:i/>
            </w:rPr>
            <w:t>Alice Wiseman:</w:t>
          </w:r>
        </w:sdtContent>
      </w:sdt>
      <w:r>
        <w:t xml:space="preserve"> W</w:t>
      </w:r>
      <w:r w:rsidR="00210D85">
        <w:t xml:space="preserve">e need to learn from the story of tobacco. </w:t>
      </w:r>
      <w:r w:rsidR="0042737C">
        <w:t>M</w:t>
      </w:r>
      <w:r w:rsidR="00210D85">
        <w:t xml:space="preserve">inimum unit price is </w:t>
      </w:r>
      <w:r w:rsidR="00210D85">
        <w:t>really important</w:t>
      </w:r>
      <w:r w:rsidR="00210D85">
        <w:t xml:space="preserve">, but it is important as part of a coherent strategy. </w:t>
      </w:r>
      <w:r>
        <w:t>T</w:t>
      </w:r>
      <w:r w:rsidR="00210D85">
        <w:t xml:space="preserve">his is why we need action at a national level. It also focuses on reducing the availability of </w:t>
      </w:r>
      <w:r w:rsidR="00210D85">
        <w:t>really cheap</w:t>
      </w:r>
      <w:r w:rsidR="00210D85">
        <w:t xml:space="preserve">, high-strength alcohol </w:t>
      </w:r>
      <w:r>
        <w:t>and</w:t>
      </w:r>
      <w:r w:rsidR="00210D85">
        <w:t xml:space="preserve"> targets those </w:t>
      </w:r>
      <w:r w:rsidR="005A1F1B">
        <w:t>off</w:t>
      </w:r>
      <w:r w:rsidR="005208B5">
        <w:t>-</w:t>
      </w:r>
      <w:r w:rsidR="00210D85">
        <w:t xml:space="preserve">trade premises that are selling </w:t>
      </w:r>
      <w:r w:rsidR="0042737C">
        <w:t>it</w:t>
      </w:r>
      <w:r w:rsidR="00210D85">
        <w:t>.</w:t>
      </w:r>
    </w:p>
    <w:p w:rsidR="00C92786" w:rsidP="00C92786">
      <w:pPr>
        <w:pStyle w:val="Answer"/>
      </w:pPr>
      <w:r>
        <w:t>T</w:t>
      </w:r>
      <w:r w:rsidR="00210D85">
        <w:t xml:space="preserve">he other point </w:t>
      </w:r>
      <w:r>
        <w:t xml:space="preserve">that </w:t>
      </w:r>
      <w:r w:rsidR="00210D85">
        <w:t xml:space="preserve">I wanted to make was </w:t>
      </w:r>
      <w:r>
        <w:t xml:space="preserve">that, </w:t>
      </w:r>
      <w:r w:rsidR="00210D85">
        <w:t xml:space="preserve">for those who are moderately drinking, it does not make a great deal of difference in terms of their </w:t>
      </w:r>
      <w:r w:rsidR="00210D85">
        <w:t>financial impact</w:t>
      </w:r>
      <w:r w:rsidR="00210D85">
        <w:t xml:space="preserve">. It is a targeted measure for those who are in the most disadvantaged groups. </w:t>
      </w:r>
      <w:r>
        <w:t>M</w:t>
      </w:r>
      <w:r w:rsidR="00210D85">
        <w:t xml:space="preserve">ore lives </w:t>
      </w:r>
      <w:r w:rsidR="00210D85">
        <w:t>were saved</w:t>
      </w:r>
      <w:r w:rsidR="00210D85">
        <w:t xml:space="preserve"> in the bottom 40% for deprivation</w:t>
      </w:r>
      <w:r>
        <w:t>,</w:t>
      </w:r>
      <w:r w:rsidR="00210D85">
        <w:t xml:space="preserve"> </w:t>
      </w:r>
      <w:r>
        <w:t>a</w:t>
      </w:r>
      <w:r w:rsidR="00210D85">
        <w:t>nd it was that shifting of population</w:t>
      </w:r>
      <w:r>
        <w:t>-</w:t>
      </w:r>
      <w:r w:rsidR="00210D85">
        <w:t>level consumption</w:t>
      </w:r>
      <w:r>
        <w:t>, with a</w:t>
      </w:r>
      <w:r w:rsidR="00210D85">
        <w:t xml:space="preserve"> 3.5% reduction in sales </w:t>
      </w:r>
      <w:r w:rsidR="0042737C">
        <w:t xml:space="preserve">at a population level </w:t>
      </w:r>
      <w:r w:rsidR="00210D85">
        <w:t>in Scotland during the time of their evaluation.</w:t>
      </w:r>
    </w:p>
    <w:p w:rsidR="00210D85" w:rsidP="00C92786">
      <w:pPr>
        <w:pStyle w:val="Answer"/>
      </w:pPr>
      <w:r>
        <w:t xml:space="preserve">Adding </w:t>
      </w:r>
      <w:r>
        <w:t>all of</w:t>
      </w:r>
      <w:r>
        <w:t xml:space="preserve"> these things together</w:t>
      </w:r>
      <w:r w:rsidR="00E05820">
        <w:t>,</w:t>
      </w:r>
      <w:r>
        <w:t xml:space="preserve"> in the same way that we have with our journey on tobacco</w:t>
      </w:r>
      <w:r w:rsidR="00E05820">
        <w:t>,</w:t>
      </w:r>
      <w:r>
        <w:t xml:space="preserve"> will make a difference in terms of overall prevalence of harm at a population level. </w:t>
      </w:r>
      <w:r w:rsidR="00C92786">
        <w:t>I</w:t>
      </w:r>
      <w:r>
        <w:t>t is a whole range of measures that are needed</w:t>
      </w:r>
      <w:r w:rsidR="00C92786">
        <w:t xml:space="preserve"> and,</w:t>
      </w:r>
      <w:r>
        <w:t xml:space="preserve"> </w:t>
      </w:r>
      <w:r w:rsidR="00C92786">
        <w:t xml:space="preserve">as </w:t>
      </w:r>
      <w:r>
        <w:t xml:space="preserve">Sir Ian said, from an addiction perspective and </w:t>
      </w:r>
      <w:r w:rsidR="0042737C">
        <w:t xml:space="preserve">for </w:t>
      </w:r>
      <w:r>
        <w:t xml:space="preserve">those who are dependent drinkers, the work that we have been doing as part of the Joint </w:t>
      </w:r>
      <w:r w:rsidR="00C92786">
        <w:t xml:space="preserve">Combating </w:t>
      </w:r>
      <w:r>
        <w:t xml:space="preserve">Drugs Unit to make sure that we have robust treatment services for those who require addiction support means that we are able to support those at the end. </w:t>
      </w:r>
      <w:r w:rsidR="00C92786">
        <w:t>I</w:t>
      </w:r>
      <w:r>
        <w:t>f we could stop people from getting there in the first place, that would be even more important</w:t>
      </w:r>
      <w:r w:rsidR="00E05820">
        <w:t>.</w:t>
      </w:r>
      <w:r>
        <w:t xml:space="preserve"> </w:t>
      </w:r>
      <w:r w:rsidR="00E05820">
        <w:t xml:space="preserve">Minimum </w:t>
      </w:r>
      <w:r>
        <w:t xml:space="preserve">unit price </w:t>
      </w:r>
      <w:r>
        <w:t>has to</w:t>
      </w:r>
      <w:r>
        <w:t xml:space="preserve"> be one of those tools, if you like, in our toolbox.</w:t>
      </w:r>
    </w:p>
    <w:p w:rsidR="00210D85" w:rsidP="0042737C">
      <w:pPr>
        <w:pStyle w:val="Question"/>
        <w:numPr>
          <w:ilvl w:val="0"/>
          <w:numId w:val="0"/>
        </w:numPr>
        <w:ind w:left="794"/>
      </w:pPr>
      <w:sdt>
        <w:sdtPr>
          <w:alias w:val="Member"/>
          <w:tag w:val="&lt;Member mnisId='4058' dodsId='72247'&gt;"/>
          <w:id w:val="1739820356"/>
          <w:placeholder>
            <w:docPart w:val="DefaultPlaceholder_-1854013440"/>
          </w:placeholder>
          <w:richText/>
        </w:sdtPr>
        <w:sdtContent>
          <w:r w:rsidRPr="00A5370A" w:rsidR="00A5370A">
            <w:rPr>
              <w:b/>
            </w:rPr>
            <w:t>Paul Blomfield:</w:t>
          </w:r>
        </w:sdtContent>
      </w:sdt>
      <w:r w:rsidR="00A5370A">
        <w:t xml:space="preserve"> </w:t>
      </w:r>
      <w:r>
        <w:t>Thanks very much</w:t>
      </w:r>
      <w:r w:rsidR="00A5370A">
        <w:t>.</w:t>
      </w:r>
      <w:r>
        <w:t xml:space="preserve"> </w:t>
      </w:r>
      <w:r w:rsidR="00A5370A">
        <w:t>Ailsa,</w:t>
      </w:r>
      <w:r>
        <w:t xml:space="preserve"> I would love to bring you in, but </w:t>
      </w:r>
      <w:r w:rsidR="00E05820">
        <w:t xml:space="preserve">I think </w:t>
      </w:r>
      <w:r>
        <w:t>we</w:t>
      </w:r>
      <w:r>
        <w:t xml:space="preserve"> are probably running out of time.</w:t>
      </w:r>
    </w:p>
    <w:p w:rsidR="00F12331" w:rsidP="00A5370A">
      <w:pPr>
        <w:pStyle w:val="Question"/>
      </w:pPr>
      <w:sdt>
        <w:sdtPr>
          <w:alias w:val="Member"/>
          <w:tag w:val="&lt;Member mnisId='4067' dodsId='62824'&gt;"/>
          <w:id w:val="700746134"/>
          <w:placeholder>
            <w:docPart w:val="DefaultPlaceholder_-1854013440"/>
          </w:placeholder>
          <w:richText/>
        </w:sdtPr>
        <w:sdtContent>
          <w:r w:rsidRPr="00A5370A" w:rsidR="00A5370A">
            <w:rPr>
              <w:b/>
            </w:rPr>
            <w:t>Chair:</w:t>
          </w:r>
        </w:sdtContent>
      </w:sdt>
      <w:r w:rsidR="00A5370A">
        <w:t xml:space="preserve"> Y</w:t>
      </w:r>
      <w:r w:rsidR="00210D85">
        <w:t>ou think correctly.</w:t>
      </w:r>
    </w:p>
    <w:p w:rsidR="00210D85" w:rsidP="00F12331">
      <w:pPr>
        <w:pStyle w:val="Question"/>
        <w:numPr>
          <w:ilvl w:val="0"/>
          <w:numId w:val="0"/>
        </w:numPr>
        <w:ind w:left="794"/>
      </w:pPr>
      <w:r>
        <w:t>Ian, we</w:t>
      </w:r>
      <w:r w:rsidR="00A5370A">
        <w:t xml:space="preserve"> </w:t>
      </w:r>
      <w:r>
        <w:t xml:space="preserve">talk </w:t>
      </w:r>
      <w:r>
        <w:t>many</w:t>
      </w:r>
      <w:r>
        <w:t xml:space="preserve"> times about these issues</w:t>
      </w:r>
      <w:r w:rsidR="00A5370A">
        <w:t>.</w:t>
      </w:r>
      <w:r>
        <w:t xml:space="preserve"> </w:t>
      </w:r>
      <w:r w:rsidR="00A5370A">
        <w:t xml:space="preserve">We were </w:t>
      </w:r>
      <w:r>
        <w:t xml:space="preserve">talking about the holiday bore </w:t>
      </w:r>
      <w:r w:rsidR="00A5370A">
        <w:t xml:space="preserve">who </w:t>
      </w:r>
      <w:r>
        <w:t>goes on about where they were last week</w:t>
      </w:r>
      <w:r w:rsidR="00E05820">
        <w:t>. It</w:t>
      </w:r>
      <w:r w:rsidR="00A5370A">
        <w:t xml:space="preserve"> </w:t>
      </w:r>
      <w:r>
        <w:t>was not a holiday</w:t>
      </w:r>
      <w:r w:rsidR="00A5370A">
        <w:t>,</w:t>
      </w:r>
      <w:r>
        <w:t xml:space="preserve"> FYI</w:t>
      </w:r>
      <w:r w:rsidR="00F12331">
        <w:t>; i</w:t>
      </w:r>
      <w:r>
        <w:t xml:space="preserve">t was jolly </w:t>
      </w:r>
      <w:r>
        <w:t>hard work</w:t>
      </w:r>
      <w:r>
        <w:t xml:space="preserve"> </w:t>
      </w:r>
      <w:r w:rsidR="00A5370A">
        <w:t>a</w:t>
      </w:r>
      <w:r>
        <w:t xml:space="preserve">nd we found </w:t>
      </w:r>
      <w:r w:rsidR="00A5370A">
        <w:t xml:space="preserve">what is happening in Sweden </w:t>
      </w:r>
      <w:r>
        <w:t>fascinating</w:t>
      </w:r>
      <w:r w:rsidR="00A5370A">
        <w:t>.</w:t>
      </w:r>
      <w:r>
        <w:t xml:space="preserve"> </w:t>
      </w:r>
      <w:r w:rsidR="00A5370A">
        <w:t>T</w:t>
      </w:r>
      <w:r>
        <w:t xml:space="preserve">hey have </w:t>
      </w:r>
      <w:r w:rsidR="00A5370A">
        <w:t xml:space="preserve">a </w:t>
      </w:r>
      <w:r>
        <w:t>complete state monopoly of off</w:t>
      </w:r>
      <w:r w:rsidR="00E05820">
        <w:t>-</w:t>
      </w:r>
      <w:r>
        <w:t xml:space="preserve">sales and restrict behaviour by restricting availability. They admit that they could never start from here. They have had it since the </w:t>
      </w:r>
      <w:r w:rsidR="00E05820">
        <w:t>19</w:t>
      </w:r>
      <w:r>
        <w:t>50s. Would we have a prayer of starting such a thing here?</w:t>
      </w:r>
    </w:p>
    <w:p w:rsidR="00210D85" w:rsidP="00A5370A">
      <w:pPr>
        <w:pStyle w:val="Answer"/>
      </w:pPr>
      <w:sdt>
        <w:sdtPr>
          <w:alias w:val="Witness"/>
          <w:id w:val="-904759049"/>
          <w:placeholder>
            <w:docPart w:val="DefaultPlaceholder_-1854013440"/>
          </w:placeholder>
          <w:richText/>
        </w:sdtPr>
        <w:sdtContent>
          <w:r w:rsidRPr="0001784B" w:rsidR="0001784B">
            <w:rPr>
              <w:b/>
              <w:i/>
            </w:rPr>
            <w:t>Sir Ian Gilmore:</w:t>
          </w:r>
        </w:sdtContent>
      </w:sdt>
      <w:r w:rsidR="00A5370A">
        <w:t xml:space="preserve"> </w:t>
      </w:r>
      <w:r>
        <w:t>I would have to ask a politician that.</w:t>
      </w:r>
    </w:p>
    <w:p w:rsidR="00210D85" w:rsidP="00A5370A">
      <w:pPr>
        <w:pStyle w:val="Question"/>
        <w:numPr>
          <w:ilvl w:val="0"/>
          <w:numId w:val="0"/>
        </w:numPr>
        <w:ind w:left="794"/>
      </w:pPr>
      <w:sdt>
        <w:sdtPr>
          <w:alias w:val="Member"/>
          <w:tag w:val="&lt;Member mnisId='4067' dodsId='62824'&gt;"/>
          <w:id w:val="611717803"/>
          <w:placeholder>
            <w:docPart w:val="DefaultPlaceholder_-1854013440"/>
          </w:placeholder>
          <w:richText/>
        </w:sdtPr>
        <w:sdtContent>
          <w:r w:rsidRPr="00A5370A" w:rsidR="00A5370A">
            <w:rPr>
              <w:b/>
            </w:rPr>
            <w:t>Chair:</w:t>
          </w:r>
        </w:sdtContent>
      </w:sdt>
      <w:r w:rsidR="00A5370A">
        <w:t xml:space="preserve"> </w:t>
      </w:r>
      <w:r>
        <w:t>What a politician’s answer, if I may say</w:t>
      </w:r>
      <w:r w:rsidR="00A5370A">
        <w:t>,</w:t>
      </w:r>
      <w:r>
        <w:t xml:space="preserve"> </w:t>
      </w:r>
      <w:r w:rsidR="00A5370A">
        <w:t>b</w:t>
      </w:r>
      <w:r>
        <w:t xml:space="preserve">ut a good </w:t>
      </w:r>
      <w:r w:rsidR="00BF2FD6">
        <w:t>one</w:t>
      </w:r>
      <w:r>
        <w:t>.</w:t>
      </w:r>
    </w:p>
    <w:p w:rsidR="00210D85" w:rsidP="00A5370A">
      <w:pPr>
        <w:pStyle w:val="Answer"/>
      </w:pPr>
      <w:sdt>
        <w:sdtPr>
          <w:alias w:val="Witness"/>
          <w:id w:val="-786032194"/>
          <w:placeholder>
            <w:docPart w:val="DefaultPlaceholder_-1854013440"/>
          </w:placeholder>
          <w:richText/>
        </w:sdtPr>
        <w:sdtContent>
          <w:r w:rsidRPr="0001784B" w:rsidR="0001784B">
            <w:rPr>
              <w:b/>
              <w:i/>
            </w:rPr>
            <w:t>Sir Ian Gilmore:</w:t>
          </w:r>
        </w:sdtContent>
      </w:sdt>
      <w:r w:rsidR="00A5370A">
        <w:t xml:space="preserve"> </w:t>
      </w:r>
      <w:r>
        <w:t>It is fascinating that you found the visit so remarkable.</w:t>
      </w:r>
    </w:p>
    <w:p w:rsidR="00210D85" w:rsidP="00A5370A">
      <w:pPr>
        <w:pStyle w:val="Question"/>
      </w:pPr>
      <w:sdt>
        <w:sdtPr>
          <w:alias w:val="Member"/>
          <w:tag w:val="&lt;Member mnisId='4067' dodsId='62824'&gt;"/>
          <w:id w:val="-1567025590"/>
          <w:placeholder>
            <w:docPart w:val="DefaultPlaceholder_-1854013440"/>
          </w:placeholder>
          <w:richText/>
        </w:sdtPr>
        <w:sdtContent>
          <w:r w:rsidRPr="00A5370A" w:rsidR="00A5370A">
            <w:rPr>
              <w:b/>
            </w:rPr>
            <w:t>Chair:</w:t>
          </w:r>
        </w:sdtContent>
      </w:sdt>
      <w:r w:rsidR="00A5370A">
        <w:t xml:space="preserve"> </w:t>
      </w:r>
      <w:r>
        <w:t xml:space="preserve">I am all for channelling my </w:t>
      </w:r>
      <w:r w:rsidR="00A5370A">
        <w:t xml:space="preserve">inner </w:t>
      </w:r>
      <w:r>
        <w:t xml:space="preserve">nanny state and just trying to take on big health. How interventionalist could we be? </w:t>
      </w:r>
      <w:r w:rsidR="00A5370A">
        <w:t>In order to</w:t>
      </w:r>
      <w:r w:rsidR="00A5370A">
        <w:t xml:space="preserve"> </w:t>
      </w:r>
      <w:r>
        <w:t xml:space="preserve">really move the dial on smoking, we </w:t>
      </w:r>
      <w:r w:rsidR="00A5370A">
        <w:t xml:space="preserve">had to </w:t>
      </w:r>
      <w:r>
        <w:t>be very interventionalist to finish the job</w:t>
      </w:r>
      <w:r w:rsidR="00A5370A">
        <w:t>,</w:t>
      </w:r>
      <w:r>
        <w:t xml:space="preserve"> </w:t>
      </w:r>
      <w:r w:rsidR="00A5370A">
        <w:t>i</w:t>
      </w:r>
      <w:r>
        <w:t xml:space="preserve">n the words of the </w:t>
      </w:r>
      <w:r w:rsidR="00A5370A">
        <w:t xml:space="preserve">Khan </w:t>
      </w:r>
      <w:r>
        <w:t>report. How interventionalist should we be?</w:t>
      </w:r>
    </w:p>
    <w:p w:rsidR="00210D85" w:rsidP="00A5370A">
      <w:pPr>
        <w:pStyle w:val="Answer"/>
      </w:pPr>
      <w:sdt>
        <w:sdtPr>
          <w:alias w:val="Witness"/>
          <w:id w:val="838509757"/>
          <w:placeholder>
            <w:docPart w:val="DefaultPlaceholder_-1854013440"/>
          </w:placeholder>
          <w:richText/>
        </w:sdtPr>
        <w:sdtContent>
          <w:r w:rsidRPr="0001784B" w:rsidR="0001784B">
            <w:rPr>
              <w:b/>
              <w:i/>
            </w:rPr>
            <w:t>Sir Ian Gilmore:</w:t>
          </w:r>
        </w:sdtContent>
      </w:sdt>
      <w:r w:rsidR="00A5370A">
        <w:t xml:space="preserve"> </w:t>
      </w:r>
      <w:r>
        <w:t xml:space="preserve">There is no doubt </w:t>
      </w:r>
      <w:r w:rsidR="00A5370A">
        <w:t xml:space="preserve">that, </w:t>
      </w:r>
      <w:r>
        <w:t xml:space="preserve">if one went straight to the Swedish </w:t>
      </w:r>
      <w:r w:rsidR="00A5370A">
        <w:t xml:space="preserve">citizen, </w:t>
      </w:r>
      <w:r>
        <w:t>there would be all sorts of nanny state arguments and individual choices being interfered with</w:t>
      </w:r>
      <w:r w:rsidR="00A5370A">
        <w:t>,</w:t>
      </w:r>
      <w:r>
        <w:t xml:space="preserve"> </w:t>
      </w:r>
      <w:r w:rsidR="00A5370A">
        <w:t>b</w:t>
      </w:r>
      <w:r>
        <w:t xml:space="preserve">ut no one volunteers or chooses to become alcohol dependent. </w:t>
      </w:r>
      <w:r w:rsidR="00A5370A">
        <w:t>I</w:t>
      </w:r>
      <w:r>
        <w:t xml:space="preserve">t is such an awful disease. We are not talking about something that just affects </w:t>
      </w:r>
      <w:r>
        <w:t>a few</w:t>
      </w:r>
      <w:r>
        <w:t xml:space="preserve"> people in society. There is hardly a family that has not </w:t>
      </w:r>
      <w:r>
        <w:t>been touched</w:t>
      </w:r>
      <w:r>
        <w:t xml:space="preserve"> by alcohol harm in some way. </w:t>
      </w:r>
      <w:r w:rsidR="00A5370A">
        <w:t>T</w:t>
      </w:r>
      <w:r>
        <w:t xml:space="preserve">hat is </w:t>
      </w:r>
      <w:r>
        <w:t>probably why</w:t>
      </w:r>
      <w:r>
        <w:t xml:space="preserve"> we have been so surprised that the polls </w:t>
      </w:r>
      <w:r w:rsidR="00A5370A">
        <w:t xml:space="preserve">that </w:t>
      </w:r>
      <w:r>
        <w:t>we have done have been so positively behind action.</w:t>
      </w:r>
      <w:r w:rsidR="00A5370A">
        <w:t xml:space="preserve"> It may not be replicating Sweden on day one, but </w:t>
      </w:r>
      <w:r>
        <w:t>it might be easier than we imagine.</w:t>
      </w:r>
    </w:p>
    <w:p w:rsidR="00A5370A" w:rsidP="00F12331">
      <w:pPr>
        <w:pStyle w:val="Answer"/>
      </w:pPr>
      <w:sdt>
        <w:sdtPr>
          <w:alias w:val="Member"/>
          <w:tag w:val="&lt;Member mnisId='4067' dodsId='62824'&gt;"/>
          <w:id w:val="-724219886"/>
          <w:placeholder>
            <w:docPart w:val="DefaultPlaceholder_-1854013440"/>
          </w:placeholder>
          <w:richText/>
        </w:sdtPr>
        <w:sdtContent>
          <w:r w:rsidRPr="00A5370A">
            <w:rPr>
              <w:b/>
            </w:rPr>
            <w:t>Chair:</w:t>
          </w:r>
        </w:sdtContent>
      </w:sdt>
      <w:r>
        <w:t xml:space="preserve"> </w:t>
      </w:r>
      <w:r w:rsidR="00210D85">
        <w:t>There is a positive note to end</w:t>
      </w:r>
      <w:r>
        <w:t xml:space="preserve"> on</w:t>
      </w:r>
      <w:r w:rsidR="00210D85">
        <w:t>. Thank you very much for your time</w:t>
      </w:r>
      <w:r>
        <w:t xml:space="preserve">, Sir Ian Gilmore, Alice </w:t>
      </w:r>
      <w:r>
        <w:t>Wiseman</w:t>
      </w:r>
      <w:r>
        <w:t xml:space="preserve"> and Ailsa Rutter.</w:t>
      </w:r>
      <w:r w:rsidR="00210D85">
        <w:t xml:space="preserve"> We will switch over to our second panel and I will introduce as we do that. Thank you very much for your time. </w:t>
      </w:r>
      <w:r>
        <w:t>If you could exit stage right, y</w:t>
      </w:r>
      <w:r w:rsidR="00210D85">
        <w:t xml:space="preserve">ou are very welcome to take a seat behind you and listen to the second half. We will produce our report in due </w:t>
      </w:r>
      <w:r w:rsidR="00210D85">
        <w:t>course</w:t>
      </w:r>
      <w:r w:rsidR="00210D85">
        <w:t xml:space="preserve"> and I am sure </w:t>
      </w:r>
      <w:r>
        <w:t xml:space="preserve">that </w:t>
      </w:r>
      <w:r w:rsidR="00210D85">
        <w:t>you will be following that with great interest.</w:t>
      </w:r>
    </w:p>
    <w:p w:rsidR="00A5370A" w:rsidP="00A5370A">
      <w:pPr>
        <w:pStyle w:val="QuestionCont"/>
      </w:pPr>
    </w:p>
    <w:sdt>
      <w:sdtPr>
        <w:rPr>
          <w:sz w:val="22"/>
        </w:rPr>
        <w:alias w:val="WitnessExamination"/>
        <w:tag w:val="WitnessExamination"/>
        <w:id w:val="284778130"/>
        <w:placeholder>
          <w:docPart w:val="4AEC9FE660434ED0B31B7EF6714C11A4"/>
        </w:placeholder>
        <w:richText/>
      </w:sdtPr>
      <w:sdtEndPr>
        <w:rPr>
          <w:sz w:val="28"/>
        </w:rPr>
      </w:sdtEndPr>
      <w:sdtContent>
        <w:p w:rsidR="00A5370A" w:rsidRPr="00210D85" w:rsidP="00A5370A">
          <w:pPr>
            <w:pStyle w:val="TitlePanel0"/>
            <w:rPr>
              <w:szCs w:val="28"/>
            </w:rPr>
          </w:pPr>
          <w:r w:rsidRPr="00210D85">
            <w:rPr>
              <w:szCs w:val="28"/>
            </w:rPr>
            <w:t>Examination of witness</w:t>
          </w:r>
        </w:p>
        <w:p w:rsidR="00A5370A" w:rsidP="00A5370A">
          <w:pPr>
            <w:pStyle w:val="TitlePanel0"/>
            <w:jc w:val="both"/>
          </w:pPr>
          <w:r>
            <w:rPr>
              <w:sz w:val="22"/>
            </w:rPr>
            <w:t xml:space="preserve">Witness: </w:t>
          </w:r>
          <w:r>
            <w:rPr>
              <w:sz w:val="22"/>
            </w:rPr>
            <w:t>Adrian Chiles.</w:t>
          </w:r>
        </w:p>
      </w:sdtContent>
    </w:sdt>
    <w:p w:rsidR="00A5370A" w:rsidP="00A5370A">
      <w:pPr>
        <w:pStyle w:val="Question"/>
        <w:numPr>
          <w:ilvl w:val="0"/>
          <w:numId w:val="0"/>
        </w:numPr>
        <w:ind w:left="794"/>
      </w:pPr>
      <w:sdt>
        <w:sdtPr>
          <w:alias w:val="Member"/>
          <w:tag w:val="&lt;Member mnisId='4067' dodsId='62824'&gt;"/>
          <w:id w:val="1459844223"/>
          <w:placeholder>
            <w:docPart w:val="DefaultPlaceholder_-1854013440"/>
          </w:placeholder>
          <w:richText/>
        </w:sdtPr>
        <w:sdtContent>
          <w:r w:rsidRPr="00A5370A">
            <w:rPr>
              <w:b/>
            </w:rPr>
            <w:t>Chair:</w:t>
          </w:r>
        </w:sdtContent>
      </w:sdt>
      <w:r>
        <w:t xml:space="preserve"> </w:t>
      </w:r>
      <w:r w:rsidR="00210D85">
        <w:t xml:space="preserve">For the second half of this session, we have about half an hour or so to talk to Adrian </w:t>
      </w:r>
      <w:r>
        <w:t>Chiles</w:t>
      </w:r>
      <w:r w:rsidR="00210D85">
        <w:t xml:space="preserve">, who will be well known to </w:t>
      </w:r>
      <w:r>
        <w:t>M</w:t>
      </w:r>
      <w:r w:rsidR="00210D85">
        <w:t xml:space="preserve">embers and to people watching this web stream. </w:t>
      </w:r>
      <w:r>
        <w:t>He has been p</w:t>
      </w:r>
      <w:r w:rsidR="00210D85">
        <w:t xml:space="preserve">resenter of </w:t>
      </w:r>
      <w:r w:rsidR="00E05820">
        <w:t>“</w:t>
      </w:r>
      <w:r w:rsidRPr="00E05820">
        <w:t>T</w:t>
      </w:r>
      <w:r w:rsidRPr="00E05820" w:rsidR="00210D85">
        <w:t>he One Show</w:t>
      </w:r>
      <w:r w:rsidR="00E05820">
        <w:t>”</w:t>
      </w:r>
      <w:r w:rsidRPr="00E05820">
        <w:t xml:space="preserve"> and</w:t>
      </w:r>
      <w:r w:rsidRPr="00E05820" w:rsidR="00210D85">
        <w:t xml:space="preserve"> </w:t>
      </w:r>
      <w:r w:rsidR="00E05820">
        <w:t>“</w:t>
      </w:r>
      <w:r w:rsidRPr="00E05820" w:rsidR="00210D85">
        <w:t>Daybreak</w:t>
      </w:r>
      <w:r w:rsidR="00E05820">
        <w:t>”</w:t>
      </w:r>
      <w:r w:rsidRPr="00E05820" w:rsidR="00E05820">
        <w:t>,</w:t>
      </w:r>
      <w:r w:rsidRPr="00E05820">
        <w:t xml:space="preserve"> and</w:t>
      </w:r>
      <w:r w:rsidRPr="00E05820" w:rsidR="00210D85">
        <w:t xml:space="preserve"> </w:t>
      </w:r>
      <w:r w:rsidRPr="00E05820">
        <w:t>c</w:t>
      </w:r>
      <w:r w:rsidRPr="00E05820" w:rsidR="00210D85">
        <w:t xml:space="preserve">hief </w:t>
      </w:r>
      <w:r w:rsidRPr="00E05820">
        <w:t>p</w:t>
      </w:r>
      <w:r w:rsidRPr="00E05820" w:rsidR="00210D85">
        <w:t xml:space="preserve">resenter for </w:t>
      </w:r>
      <w:r w:rsidRPr="00E05820">
        <w:t>f</w:t>
      </w:r>
      <w:r w:rsidRPr="00E05820" w:rsidR="00210D85">
        <w:t xml:space="preserve">ootball </w:t>
      </w:r>
      <w:r w:rsidRPr="00E05820">
        <w:t>c</w:t>
      </w:r>
      <w:r w:rsidRPr="00E05820" w:rsidR="00210D85">
        <w:t>overage on ITV Sport</w:t>
      </w:r>
      <w:r w:rsidRPr="00E05820">
        <w:t>.</w:t>
      </w:r>
      <w:r w:rsidRPr="00E05820" w:rsidR="00210D85">
        <w:t xml:space="preserve"> </w:t>
      </w:r>
      <w:r w:rsidRPr="00E05820">
        <w:t xml:space="preserve">He has presented </w:t>
      </w:r>
      <w:r w:rsidR="00E05820">
        <w:t>“</w:t>
      </w:r>
      <w:r w:rsidRPr="00E05820">
        <w:t>W</w:t>
      </w:r>
      <w:r w:rsidRPr="00E05820" w:rsidR="00210D85">
        <w:t>orking Lunch</w:t>
      </w:r>
      <w:r w:rsidR="00E05820">
        <w:t>”</w:t>
      </w:r>
      <w:r w:rsidRPr="00E05820" w:rsidR="00210D85">
        <w:t>,</w:t>
      </w:r>
      <w:r w:rsidRPr="00E05820" w:rsidR="00210D85">
        <w:t xml:space="preserve"> </w:t>
      </w:r>
      <w:r w:rsidR="00E05820">
        <w:t>“</w:t>
      </w:r>
      <w:r w:rsidRPr="00E05820" w:rsidR="00210D85">
        <w:t>The Money Programme</w:t>
      </w:r>
      <w:r w:rsidR="00E05820">
        <w:t>”</w:t>
      </w:r>
      <w:r w:rsidRPr="00E05820">
        <w:t xml:space="preserve"> and</w:t>
      </w:r>
      <w:r w:rsidRPr="00E05820" w:rsidR="00210D85">
        <w:t xml:space="preserve"> </w:t>
      </w:r>
      <w:r w:rsidR="00E05820">
        <w:t>“</w:t>
      </w:r>
      <w:r w:rsidRPr="00E05820" w:rsidR="00210D85">
        <w:t>Match of the Day 2</w:t>
      </w:r>
      <w:r w:rsidR="00E05820">
        <w:t>”</w:t>
      </w:r>
      <w:r w:rsidRPr="00E05820" w:rsidR="00210D85">
        <w:t xml:space="preserve">, </w:t>
      </w:r>
      <w:r>
        <w:t xml:space="preserve">and </w:t>
      </w:r>
      <w:r w:rsidR="00210D85">
        <w:t>currently works for BBC Radio 5 Live.</w:t>
      </w:r>
      <w:r>
        <w:t xml:space="preserve"> </w:t>
      </w:r>
      <w:r w:rsidR="00210D85">
        <w:t>Adrian, it is lovely to see you. Thank you so much for coming in.</w:t>
      </w:r>
    </w:p>
    <w:p w:rsidR="00A5370A" w:rsidP="00A5370A">
      <w:pPr>
        <w:pStyle w:val="Answer"/>
      </w:pPr>
      <w:sdt>
        <w:sdtPr>
          <w:alias w:val="Witness"/>
          <w:id w:val="1345827374"/>
          <w:placeholder>
            <w:docPart w:val="DefaultPlaceholder_-1854013440"/>
          </w:placeholder>
          <w:richText/>
        </w:sdtPr>
        <w:sdtContent>
          <w:r w:rsidRPr="00BF2FD6" w:rsidR="00BF2FD6">
            <w:rPr>
              <w:b/>
              <w:i/>
            </w:rPr>
            <w:t>Adrian Chiles:</w:t>
          </w:r>
        </w:sdtContent>
      </w:sdt>
      <w:r>
        <w:t xml:space="preserve"> Not at all.</w:t>
      </w:r>
    </w:p>
    <w:p w:rsidR="00A5370A" w:rsidP="00A5370A">
      <w:pPr>
        <w:pStyle w:val="Question"/>
      </w:pPr>
      <w:sdt>
        <w:sdtPr>
          <w:alias w:val="Member"/>
          <w:tag w:val="&lt;Member mnisId='4067' dodsId='62824'&gt;"/>
          <w:id w:val="-1956788850"/>
          <w:placeholder>
            <w:docPart w:val="DefaultPlaceholder_-1854013440"/>
          </w:placeholder>
          <w:richText/>
        </w:sdtPr>
        <w:sdtContent>
          <w:r w:rsidRPr="00A5370A">
            <w:rPr>
              <w:b/>
            </w:rPr>
            <w:t>Chair:</w:t>
          </w:r>
        </w:sdtContent>
      </w:sdt>
      <w:r>
        <w:t xml:space="preserve"> </w:t>
      </w:r>
      <w:r w:rsidR="00210D85">
        <w:t xml:space="preserve">We first met shortly after I </w:t>
      </w:r>
      <w:r>
        <w:t xml:space="preserve">had </w:t>
      </w:r>
      <w:r w:rsidR="00210D85">
        <w:t xml:space="preserve">left office as Public Health Minister and </w:t>
      </w:r>
      <w:r w:rsidR="00E05820">
        <w:t xml:space="preserve">I </w:t>
      </w:r>
      <w:r w:rsidR="00210D85">
        <w:t xml:space="preserve">helped you with the documentary, </w:t>
      </w:r>
      <w:r w:rsidR="00E05820">
        <w:t>“</w:t>
      </w:r>
      <w:r w:rsidRPr="00E05820" w:rsidR="00210D85">
        <w:t>Drinkers Like Me</w:t>
      </w:r>
      <w:r w:rsidR="00E05820">
        <w:t>”</w:t>
      </w:r>
      <w:r w:rsidR="00210D85">
        <w:t>,</w:t>
      </w:r>
      <w:r w:rsidR="00210D85">
        <w:t xml:space="preserve"> which aired on the BBC in February 2021. You subsequently </w:t>
      </w:r>
      <w:r w:rsidR="00210D85">
        <w:t>wrote</w:t>
      </w:r>
      <w:r w:rsidR="00210D85">
        <w:t xml:space="preserve"> your book, </w:t>
      </w:r>
      <w:r w:rsidRPr="00A5370A" w:rsidR="00210D85">
        <w:rPr>
          <w:i/>
        </w:rPr>
        <w:t>The Good Drinker</w:t>
      </w:r>
      <w:r w:rsidRPr="00A5370A">
        <w:rPr>
          <w:i/>
          <w:iCs/>
        </w:rPr>
        <w:t>:</w:t>
      </w:r>
      <w:r w:rsidRPr="00A5370A" w:rsidR="00210D85">
        <w:rPr>
          <w:i/>
          <w:iCs/>
        </w:rPr>
        <w:t xml:space="preserve"> How I Learned to Love Drinking Less</w:t>
      </w:r>
      <w:r w:rsidR="00210D85">
        <w:t xml:space="preserve">, which came out in October 2022. You very kindly gave me a copy, which I read with great interest. That is why I was so interested to hear you come before the </w:t>
      </w:r>
      <w:r>
        <w:t>C</w:t>
      </w:r>
      <w:r w:rsidR="00210D85">
        <w:t>ommittee.</w:t>
      </w:r>
    </w:p>
    <w:p w:rsidR="000A7DFF" w:rsidP="00A5370A">
      <w:pPr>
        <w:pStyle w:val="Question"/>
        <w:numPr>
          <w:ilvl w:val="0"/>
          <w:numId w:val="0"/>
        </w:numPr>
        <w:ind w:left="794"/>
      </w:pPr>
      <w:r>
        <w:t>O</w:t>
      </w:r>
      <w:r w:rsidR="00210D85">
        <w:t>n the back of your book is a great quote</w:t>
      </w:r>
      <w:r>
        <w:t>—</w:t>
      </w:r>
      <w:r w:rsidR="00F12331">
        <w:t xml:space="preserve">that </w:t>
      </w:r>
      <w:r w:rsidR="00210D85">
        <w:t xml:space="preserve">is why it is on the back of the book, </w:t>
      </w:r>
      <w:r>
        <w:t>I guess—which says, “I</w:t>
      </w:r>
      <w:r w:rsidR="00210D85">
        <w:t>f I lined up all the drinks I</w:t>
      </w:r>
      <w:r>
        <w:t xml:space="preserve">’d drunk in a </w:t>
      </w:r>
      <w:r w:rsidR="00162F4D">
        <w:t>40</w:t>
      </w:r>
      <w:r>
        <w:t>-year</w:t>
      </w:r>
      <w:r w:rsidR="00210D85">
        <w:t xml:space="preserve"> drinking career</w:t>
      </w:r>
      <w:r>
        <w:t>,</w:t>
      </w:r>
      <w:r w:rsidR="00210D85">
        <w:t xml:space="preserve"> stretching back to my mid-teens, that line would be around </w:t>
      </w:r>
      <w:r>
        <w:t>three</w:t>
      </w:r>
      <w:r w:rsidR="00210D85">
        <w:t xml:space="preserve"> miles long. More shocking than that, though, was the figure I got to when I considered how </w:t>
      </w:r>
      <w:r w:rsidR="00210D85">
        <w:t>many</w:t>
      </w:r>
      <w:r w:rsidR="00210D85">
        <w:t xml:space="preserve"> of those drinks I could have done without. Or</w:t>
      </w:r>
      <w:r>
        <w:t>,</w:t>
      </w:r>
      <w:r w:rsidR="00210D85">
        <w:t xml:space="preserve"> put another way, how many of those had I really enjoyed, </w:t>
      </w:r>
      <w:r w:rsidR="00210D85">
        <w:t>wanted</w:t>
      </w:r>
      <w:r w:rsidR="00210D85">
        <w:t xml:space="preserve"> or needed? I reckoned it was no more than a third</w:t>
      </w:r>
      <w:r>
        <w:t xml:space="preserve"> of them</w:t>
      </w:r>
      <w:r w:rsidR="00210D85">
        <w:t>. What a waste</w:t>
      </w:r>
      <w:r>
        <w:t>”</w:t>
      </w:r>
      <w:r w:rsidR="00210D85">
        <w:t>.</w:t>
      </w:r>
    </w:p>
    <w:p w:rsidR="00210D85" w:rsidP="00A5370A">
      <w:pPr>
        <w:pStyle w:val="Question"/>
        <w:numPr>
          <w:ilvl w:val="0"/>
          <w:numId w:val="0"/>
        </w:numPr>
        <w:ind w:left="794"/>
      </w:pPr>
      <w:r>
        <w:t>What led you to speak so publicly about your drinking journey, Adrian?</w:t>
      </w:r>
    </w:p>
    <w:p w:rsidR="00BF2FD6" w:rsidP="000A7DFF">
      <w:pPr>
        <w:pStyle w:val="Answer"/>
      </w:pPr>
      <w:sdt>
        <w:sdtPr>
          <w:alias w:val="Witness"/>
          <w:id w:val="-55937553"/>
          <w:placeholder>
            <w:docPart w:val="DefaultPlaceholder_-1854013440"/>
          </w:placeholder>
          <w:richText/>
        </w:sdtPr>
        <w:sdtContent>
          <w:r w:rsidRPr="00BF2FD6">
            <w:rPr>
              <w:b/>
              <w:i/>
            </w:rPr>
            <w:t>Adrian Chiles:</w:t>
          </w:r>
        </w:sdtContent>
      </w:sdt>
      <w:r w:rsidR="000A7DFF">
        <w:t xml:space="preserve"> I</w:t>
      </w:r>
      <w:r w:rsidR="00210D85">
        <w:t xml:space="preserve">n short, </w:t>
      </w:r>
      <w:r w:rsidR="000A7DFF">
        <w:t xml:space="preserve">it was initially </w:t>
      </w:r>
      <w:r w:rsidR="00210D85">
        <w:t xml:space="preserve">in desperation to get somebody to let me make a documentary about something. I very quickly realised </w:t>
      </w:r>
      <w:r w:rsidR="000A7DFF">
        <w:t xml:space="preserve">that </w:t>
      </w:r>
      <w:r w:rsidR="00210D85">
        <w:t xml:space="preserve">I was on to something. </w:t>
      </w:r>
      <w:r w:rsidR="000A7DFF">
        <w:t xml:space="preserve">I just asked </w:t>
      </w:r>
      <w:r w:rsidR="00210D85">
        <w:t xml:space="preserve">myself </w:t>
      </w:r>
      <w:r w:rsidR="00210D85">
        <w:t>some</w:t>
      </w:r>
      <w:r w:rsidR="00210D85">
        <w:t xml:space="preserve"> searching questions, thinking, </w:t>
      </w:r>
      <w:r w:rsidR="000A7DFF">
        <w:t>“</w:t>
      </w:r>
      <w:r w:rsidR="00210D85">
        <w:t xml:space="preserve">I drink a lot, but I am not </w:t>
      </w:r>
      <w:r w:rsidR="000A7DFF">
        <w:t xml:space="preserve">like this image </w:t>
      </w:r>
      <w:r w:rsidR="00210D85">
        <w:t>that we all have of the alcoholic</w:t>
      </w:r>
      <w:r w:rsidR="00F12331">
        <w:t>.</w:t>
      </w:r>
      <w:r w:rsidR="000A7DFF">
        <w:t>”</w:t>
      </w:r>
      <w:r w:rsidR="00210D85">
        <w:t xml:space="preserve"> I was high</w:t>
      </w:r>
      <w:r w:rsidR="00162F4D">
        <w:t xml:space="preserve"> </w:t>
      </w:r>
      <w:r w:rsidR="00210D85">
        <w:t>functioning</w:t>
      </w:r>
      <w:r w:rsidR="000A7DFF">
        <w:t>.</w:t>
      </w:r>
      <w:r w:rsidR="00210D85">
        <w:t xml:space="preserve"> I was not waking up in a skip or a shop </w:t>
      </w:r>
      <w:r w:rsidR="00210D85">
        <w:t>doorway</w:t>
      </w:r>
      <w:r w:rsidR="000A7DFF">
        <w:t>,</w:t>
      </w:r>
      <w:r w:rsidR="00210D85">
        <w:t xml:space="preserve"> or</w:t>
      </w:r>
      <w:r w:rsidR="00210D85">
        <w:t xml:space="preserve"> fighting or doing anything bad.</w:t>
      </w:r>
    </w:p>
    <w:p w:rsidR="000A7DFF" w:rsidP="000A7DFF">
      <w:pPr>
        <w:pStyle w:val="Answer"/>
      </w:pPr>
      <w:r>
        <w:t>O</w:t>
      </w:r>
      <w:r w:rsidR="00210D85">
        <w:t xml:space="preserve">n the other hand, how could I say </w:t>
      </w:r>
      <w:r>
        <w:t xml:space="preserve">that </w:t>
      </w:r>
      <w:r w:rsidR="00210D85">
        <w:t>I was not</w:t>
      </w:r>
      <w:r>
        <w:t>,</w:t>
      </w:r>
      <w:r w:rsidR="00210D85">
        <w:t xml:space="preserve"> in </w:t>
      </w:r>
      <w:r w:rsidR="00210D85">
        <w:t>some</w:t>
      </w:r>
      <w:r w:rsidR="00210D85">
        <w:t xml:space="preserve"> way</w:t>
      </w:r>
      <w:r>
        <w:t>,</w:t>
      </w:r>
      <w:r w:rsidR="00210D85">
        <w:t xml:space="preserve"> dependent?</w:t>
      </w:r>
      <w:r>
        <w:t xml:space="preserve"> </w:t>
      </w:r>
      <w:r w:rsidR="00210D85">
        <w:t xml:space="preserve">I </w:t>
      </w:r>
      <w:r>
        <w:t xml:space="preserve">could not </w:t>
      </w:r>
      <w:r w:rsidR="00210D85">
        <w:t xml:space="preserve">remember the last time </w:t>
      </w:r>
      <w:r>
        <w:t xml:space="preserve">that </w:t>
      </w:r>
      <w:r w:rsidR="00210D85">
        <w:t xml:space="preserve">I had not had a drink during </w:t>
      </w:r>
      <w:r w:rsidR="00162F4D">
        <w:t>a</w:t>
      </w:r>
      <w:r w:rsidR="00210D85">
        <w:t xml:space="preserve"> day</w:t>
      </w:r>
      <w:r>
        <w:t>.</w:t>
      </w:r>
      <w:r w:rsidR="00210D85">
        <w:t xml:space="preserve"> </w:t>
      </w:r>
      <w:r>
        <w:t xml:space="preserve">I did </w:t>
      </w:r>
      <w:r w:rsidR="00210D85">
        <w:t xml:space="preserve">not </w:t>
      </w:r>
      <w:r>
        <w:t xml:space="preserve">have </w:t>
      </w:r>
      <w:r w:rsidR="00210D85">
        <w:t xml:space="preserve">a massive amount </w:t>
      </w:r>
      <w:r>
        <w:t>to drink.</w:t>
      </w:r>
      <w:r w:rsidR="00210D85">
        <w:t xml:space="preserve"> I never got drunk</w:t>
      </w:r>
      <w:r>
        <w:t>.</w:t>
      </w:r>
      <w:r w:rsidR="00210D85">
        <w:t xml:space="preserve"> </w:t>
      </w:r>
      <w:r>
        <w:t xml:space="preserve">I </w:t>
      </w:r>
      <w:r w:rsidR="00210D85">
        <w:t>never got ill</w:t>
      </w:r>
      <w:r>
        <w:t>.</w:t>
      </w:r>
      <w:r w:rsidR="00210D85">
        <w:t xml:space="preserve"> </w:t>
      </w:r>
      <w:r>
        <w:t xml:space="preserve">I </w:t>
      </w:r>
      <w:r w:rsidR="00210D85">
        <w:t>never misbehaved</w:t>
      </w:r>
      <w:r>
        <w:t xml:space="preserve">. I would </w:t>
      </w:r>
      <w:r w:rsidR="00210D85">
        <w:t>just drink something every day.</w:t>
      </w:r>
    </w:p>
    <w:p w:rsidR="000A7DFF" w:rsidP="000A7DFF">
      <w:pPr>
        <w:pStyle w:val="Answer"/>
      </w:pPr>
      <w:r>
        <w:t>I just realised</w:t>
      </w:r>
      <w:r>
        <w:t>—</w:t>
      </w:r>
      <w:r>
        <w:t>there is absolutely a place for this</w:t>
      </w:r>
      <w:r>
        <w:t xml:space="preserve">—that </w:t>
      </w:r>
      <w:r>
        <w:t xml:space="preserve">most coverage </w:t>
      </w:r>
      <w:r>
        <w:t xml:space="preserve">and </w:t>
      </w:r>
      <w:r>
        <w:t>TV documentaries</w:t>
      </w:r>
      <w:r>
        <w:t xml:space="preserve"> </w:t>
      </w:r>
      <w:r>
        <w:t>concern themselves with the money shots</w:t>
      </w:r>
      <w:r>
        <w:t xml:space="preserve"> </w:t>
      </w:r>
      <w:r w:rsidR="00162F4D">
        <w:t xml:space="preserve">and </w:t>
      </w:r>
      <w:r>
        <w:t>the blue lights</w:t>
      </w:r>
      <w:r>
        <w:t>.</w:t>
      </w:r>
      <w:r>
        <w:t xml:space="preserve"> </w:t>
      </w:r>
      <w:r>
        <w:t>T</w:t>
      </w:r>
      <w:r>
        <w:t xml:space="preserve">here is absolutely a place for that, and it is the </w:t>
      </w:r>
      <w:r>
        <w:t xml:space="preserve">kind of </w:t>
      </w:r>
      <w:r>
        <w:t xml:space="preserve">thing </w:t>
      </w:r>
      <w:r w:rsidR="00BF2FD6">
        <w:t xml:space="preserve">that </w:t>
      </w:r>
      <w:r>
        <w:t>Ian deals with</w:t>
      </w:r>
      <w:r w:rsidR="00F12331">
        <w:t>—</w:t>
      </w:r>
      <w:r>
        <w:t xml:space="preserve">alcoholic liver disease </w:t>
      </w:r>
      <w:r>
        <w:t>and so on</w:t>
      </w:r>
      <w:r>
        <w:t>. M</w:t>
      </w:r>
      <w:r>
        <w:t>ost problem drinkers do not fall into that category</w:t>
      </w:r>
      <w:r>
        <w:t>,</w:t>
      </w:r>
      <w:r>
        <w:t xml:space="preserve"> </w:t>
      </w:r>
      <w:r>
        <w:t>b</w:t>
      </w:r>
      <w:r>
        <w:t xml:space="preserve">ut that does not mean </w:t>
      </w:r>
      <w:r>
        <w:t xml:space="preserve">that </w:t>
      </w:r>
      <w:r>
        <w:t xml:space="preserve">they </w:t>
      </w:r>
      <w:r>
        <w:t xml:space="preserve">do not have </w:t>
      </w:r>
      <w:r>
        <w:t>a problem.</w:t>
      </w:r>
    </w:p>
    <w:p w:rsidR="000A7DFF" w:rsidP="000A7DFF">
      <w:pPr>
        <w:pStyle w:val="Answer"/>
      </w:pPr>
      <w:r>
        <w:t>T</w:t>
      </w:r>
      <w:r w:rsidR="00210D85">
        <w:t xml:space="preserve">he single biggest reason </w:t>
      </w:r>
      <w:r w:rsidR="00F12331">
        <w:t xml:space="preserve">why </w:t>
      </w:r>
      <w:r w:rsidR="00210D85">
        <w:t>I became passionate about it</w:t>
      </w:r>
      <w:r>
        <w:t>,</w:t>
      </w:r>
      <w:r w:rsidR="00210D85">
        <w:t xml:space="preserve"> or started to learn more about it</w:t>
      </w:r>
      <w:r>
        <w:t>,</w:t>
      </w:r>
      <w:r w:rsidR="00210D85">
        <w:t xml:space="preserve"> was the </w:t>
      </w:r>
      <w:r w:rsidR="00210D85">
        <w:t>first or second day’s</w:t>
      </w:r>
      <w:r w:rsidR="00210D85">
        <w:t xml:space="preserve"> filming. That was on a Sunday.</w:t>
      </w:r>
      <w:r>
        <w:t xml:space="preserve"> </w:t>
      </w:r>
      <w:r w:rsidR="00210D85">
        <w:t xml:space="preserve">On the Saturday, I </w:t>
      </w:r>
      <w:r>
        <w:t xml:space="preserve">had </w:t>
      </w:r>
      <w:r w:rsidR="00210D85">
        <w:t>been to see my football team, West Brom</w:t>
      </w:r>
      <w:r>
        <w:t>.</w:t>
      </w:r>
      <w:r w:rsidR="00210D85">
        <w:t xml:space="preserve"> </w:t>
      </w:r>
      <w:r>
        <w:t xml:space="preserve">I </w:t>
      </w:r>
      <w:r w:rsidR="00210D85">
        <w:t xml:space="preserve">had </w:t>
      </w:r>
      <w:r>
        <w:t xml:space="preserve">had </w:t>
      </w:r>
      <w:r w:rsidR="00210D85">
        <w:t>a few</w:t>
      </w:r>
      <w:r w:rsidR="00210D85">
        <w:t xml:space="preserve"> pints in the pub beforehand</w:t>
      </w:r>
      <w:r>
        <w:t>.</w:t>
      </w:r>
      <w:r w:rsidR="00210D85">
        <w:t xml:space="preserve"> </w:t>
      </w:r>
      <w:r>
        <w:t xml:space="preserve">I </w:t>
      </w:r>
      <w:r w:rsidR="00210D85">
        <w:t>did not drink anything that afternoon</w:t>
      </w:r>
      <w:r>
        <w:t>. I</w:t>
      </w:r>
      <w:r w:rsidR="00210D85">
        <w:t xml:space="preserve"> got the train back to London</w:t>
      </w:r>
      <w:r>
        <w:t xml:space="preserve"> and</w:t>
      </w:r>
      <w:r w:rsidR="00210D85">
        <w:t xml:space="preserve"> went to a 40th birthday</w:t>
      </w:r>
      <w:r w:rsidR="00162F4D">
        <w:t xml:space="preserve"> party</w:t>
      </w:r>
      <w:r>
        <w:t>.</w:t>
      </w:r>
      <w:r w:rsidR="00210D85">
        <w:t xml:space="preserve"> </w:t>
      </w:r>
      <w:r>
        <w:t xml:space="preserve">I </w:t>
      </w:r>
      <w:r w:rsidR="00210D85">
        <w:t xml:space="preserve">had </w:t>
      </w:r>
      <w:r w:rsidR="00210D85">
        <w:t>maybe a</w:t>
      </w:r>
      <w:r w:rsidR="00210D85">
        <w:t xml:space="preserve"> couple of pints</w:t>
      </w:r>
      <w:r>
        <w:t xml:space="preserve"> and</w:t>
      </w:r>
      <w:r w:rsidR="00210D85">
        <w:t xml:space="preserve"> </w:t>
      </w:r>
      <w:r>
        <w:t xml:space="preserve">some </w:t>
      </w:r>
      <w:r w:rsidR="00210D85">
        <w:t xml:space="preserve">wine </w:t>
      </w:r>
      <w:r w:rsidR="00BF2FD6">
        <w:t>o</w:t>
      </w:r>
      <w:r>
        <w:t>r p</w:t>
      </w:r>
      <w:r w:rsidR="00210D85">
        <w:t>rosecco</w:t>
      </w:r>
      <w:r w:rsidR="00162F4D">
        <w:t xml:space="preserve"> there</w:t>
      </w:r>
      <w:r>
        <w:t>,</w:t>
      </w:r>
      <w:r w:rsidR="00210D85">
        <w:t xml:space="preserve"> </w:t>
      </w:r>
      <w:r>
        <w:t xml:space="preserve">and </w:t>
      </w:r>
      <w:r w:rsidR="00210D85">
        <w:t>then another couple of drinks later on when I really should have gone home to bed, but it was fine</w:t>
      </w:r>
      <w:r>
        <w:t>.</w:t>
      </w:r>
      <w:r w:rsidR="00210D85">
        <w:t xml:space="preserve"> </w:t>
      </w:r>
      <w:r>
        <w:t>I</w:t>
      </w:r>
      <w:r w:rsidR="00210D85">
        <w:t xml:space="preserve">t did not feel like a heavy drinking day to me. </w:t>
      </w:r>
      <w:r>
        <w:t>W</w:t>
      </w:r>
      <w:r w:rsidR="00210D85">
        <w:t>ith the camera pointed at me for the first time in my life, I counted my units</w:t>
      </w:r>
      <w:r>
        <w:t>.</w:t>
      </w:r>
      <w:r w:rsidR="00210D85">
        <w:t xml:space="preserve"> </w:t>
      </w:r>
      <w:r>
        <w:t xml:space="preserve">I had drunk </w:t>
      </w:r>
      <w:r w:rsidR="00210D85">
        <w:t>38</w:t>
      </w:r>
      <w:r w:rsidR="00210D85">
        <w:t xml:space="preserve"> units in one day</w:t>
      </w:r>
      <w:r>
        <w:t>,</w:t>
      </w:r>
      <w:r w:rsidR="00210D85">
        <w:t xml:space="preserve"> and it did not even feel like a big drinking day to me. I just thought, </w:t>
      </w:r>
      <w:r>
        <w:t>“H</w:t>
      </w:r>
      <w:r w:rsidR="00210D85">
        <w:t>ang on</w:t>
      </w:r>
      <w:r>
        <w:t>.</w:t>
      </w:r>
      <w:r w:rsidR="00210D85">
        <w:t xml:space="preserve"> </w:t>
      </w:r>
      <w:r>
        <w:t>T</w:t>
      </w:r>
      <w:r w:rsidR="00210D85">
        <w:t>his is serious</w:t>
      </w:r>
      <w:r>
        <w:t>.</w:t>
      </w:r>
      <w:r w:rsidR="00210D85">
        <w:t xml:space="preserve"> I really am drinking a lot here</w:t>
      </w:r>
      <w:r>
        <w:t>”</w:t>
      </w:r>
      <w:r w:rsidR="00210D85">
        <w:t>.</w:t>
      </w:r>
    </w:p>
    <w:p w:rsidR="00210D85" w:rsidP="000A7DFF">
      <w:pPr>
        <w:pStyle w:val="Answer"/>
      </w:pPr>
      <w:r>
        <w:t>A</w:t>
      </w:r>
      <w:r>
        <w:t>s part of the programme, I went for a liver scan</w:t>
      </w:r>
      <w:r w:rsidR="00E373A8">
        <w:t>.</w:t>
      </w:r>
      <w:r>
        <w:t xml:space="preserve"> </w:t>
      </w:r>
      <w:r w:rsidR="00E373A8">
        <w:t xml:space="preserve">There </w:t>
      </w:r>
      <w:r>
        <w:t xml:space="preserve">was </w:t>
      </w:r>
      <w:r>
        <w:t>some</w:t>
      </w:r>
      <w:r>
        <w:t xml:space="preserve"> suggestion of fatty tissues around it</w:t>
      </w:r>
      <w:r>
        <w:t>,</w:t>
      </w:r>
      <w:r>
        <w:t xml:space="preserve"> and my numbers did not look good. </w:t>
      </w:r>
      <w:r>
        <w:t>T</w:t>
      </w:r>
      <w:r>
        <w:t xml:space="preserve">he hepatologist said to me, </w:t>
      </w:r>
      <w:r>
        <w:t>“S</w:t>
      </w:r>
      <w:r>
        <w:t>omething</w:t>
      </w:r>
      <w:r>
        <w:t xml:space="preserve"> has</w:t>
      </w:r>
      <w:r>
        <w:t xml:space="preserve"> to change here</w:t>
      </w:r>
      <w:r>
        <w:t>”,</w:t>
      </w:r>
      <w:r>
        <w:t xml:space="preserve"> </w:t>
      </w:r>
      <w:r>
        <w:t>s</w:t>
      </w:r>
      <w:r>
        <w:t>o that focused my mind somewhat.</w:t>
      </w:r>
    </w:p>
    <w:p w:rsidR="000A7DFF" w:rsidP="000A7DFF">
      <w:pPr>
        <w:pStyle w:val="Question"/>
      </w:pPr>
      <w:sdt>
        <w:sdtPr>
          <w:alias w:val="Member"/>
          <w:tag w:val="&lt;Member mnisId='4067' dodsId='62824'&gt;"/>
          <w:id w:val="160055486"/>
          <w:placeholder>
            <w:docPart w:val="DefaultPlaceholder_-1854013440"/>
          </w:placeholder>
          <w:richText/>
        </w:sdtPr>
        <w:sdtContent>
          <w:r w:rsidRPr="000A7DFF">
            <w:rPr>
              <w:b/>
            </w:rPr>
            <w:t>Chair:</w:t>
          </w:r>
        </w:sdtContent>
      </w:sdt>
      <w:r>
        <w:t xml:space="preserve"> Y</w:t>
      </w:r>
      <w:r w:rsidR="00210D85">
        <w:t xml:space="preserve">our work has helped </w:t>
      </w:r>
      <w:r w:rsidR="00210D85">
        <w:t>a lot of</w:t>
      </w:r>
      <w:r w:rsidR="00210D85">
        <w:t xml:space="preserve"> people focus their minds. </w:t>
      </w:r>
      <w:r>
        <w:t>Y</w:t>
      </w:r>
      <w:r w:rsidR="00210D85">
        <w:t>ou talk about the font si</w:t>
      </w:r>
      <w:r>
        <w:t>z</w:t>
      </w:r>
      <w:r w:rsidR="00210D85">
        <w:t>e on products. The smallest font si</w:t>
      </w:r>
      <w:r>
        <w:t>z</w:t>
      </w:r>
      <w:r w:rsidR="00210D85">
        <w:t xml:space="preserve">e is </w:t>
      </w:r>
      <w:r w:rsidR="00210D85">
        <w:t>8</w:t>
      </w:r>
      <w:r w:rsidR="00210D85">
        <w:t xml:space="preserve"> as opposed to the 10 or 11 that is considered optimal for being legible. You talk about that in the </w:t>
      </w:r>
      <w:r w:rsidR="004831D7">
        <w:t>Commission on Alcohol Harm</w:t>
      </w:r>
      <w:r w:rsidR="00210D85">
        <w:t xml:space="preserve">s that we were just talking to Sir Ian about. You </w:t>
      </w:r>
      <w:r>
        <w:t xml:space="preserve">talk about how </w:t>
      </w:r>
      <w:r w:rsidR="00210D85">
        <w:t xml:space="preserve">you did not realise </w:t>
      </w:r>
      <w:r>
        <w:t xml:space="preserve">that </w:t>
      </w:r>
      <w:r w:rsidR="00210D85">
        <w:t xml:space="preserve">you needed reading glasses until you were trying to read silver on white on the back of a lager can. They put this on there because they </w:t>
      </w:r>
      <w:r w:rsidR="00210D85">
        <w:t>have to</w:t>
      </w:r>
      <w:r w:rsidR="00210D85">
        <w:t>, but who on earth could see it? I wondered if you could expand on that.</w:t>
      </w:r>
    </w:p>
    <w:p w:rsidR="00210D85" w:rsidP="000A7DFF">
      <w:pPr>
        <w:pStyle w:val="Question"/>
        <w:numPr>
          <w:ilvl w:val="0"/>
          <w:numId w:val="0"/>
        </w:numPr>
        <w:ind w:left="794"/>
      </w:pPr>
      <w:r>
        <w:t xml:space="preserve">I </w:t>
      </w:r>
      <w:r w:rsidR="00EB75BA">
        <w:t xml:space="preserve">also </w:t>
      </w:r>
      <w:r>
        <w:t xml:space="preserve">love the way </w:t>
      </w:r>
      <w:r w:rsidR="00EB75BA">
        <w:t xml:space="preserve">that </w:t>
      </w:r>
      <w:r>
        <w:t xml:space="preserve">you speak about </w:t>
      </w:r>
      <w:r w:rsidR="00EB75BA">
        <w:t xml:space="preserve">how </w:t>
      </w:r>
      <w:r>
        <w:t xml:space="preserve">nobody goes into a pub and says, </w:t>
      </w:r>
      <w:r w:rsidR="00EB75BA">
        <w:t>“</w:t>
      </w:r>
      <w:r>
        <w:t>I need to go to drinkaware.co.uk</w:t>
      </w:r>
      <w:r w:rsidR="00E373A8">
        <w:t>;</w:t>
      </w:r>
      <w:r>
        <w:t xml:space="preserve"> </w:t>
      </w:r>
      <w:r w:rsidR="00E373A8">
        <w:t xml:space="preserve">I will </w:t>
      </w:r>
      <w:r>
        <w:t xml:space="preserve">just check that before I </w:t>
      </w:r>
      <w:r>
        <w:t>carry on</w:t>
      </w:r>
      <w:r>
        <w:t xml:space="preserve"> with the session</w:t>
      </w:r>
      <w:r w:rsidR="00EB75BA">
        <w:t>”</w:t>
      </w:r>
      <w:r>
        <w:t xml:space="preserve">. </w:t>
      </w:r>
      <w:r w:rsidR="00EB75BA">
        <w:t>T</w:t>
      </w:r>
      <w:r>
        <w:t>herefore</w:t>
      </w:r>
      <w:r w:rsidR="00EB75BA">
        <w:t>,</w:t>
      </w:r>
      <w:r>
        <w:t xml:space="preserve"> how effective is </w:t>
      </w:r>
      <w:r>
        <w:t>all of</w:t>
      </w:r>
      <w:r>
        <w:t xml:space="preserve"> that good work?</w:t>
      </w:r>
    </w:p>
    <w:p w:rsidR="00EB75BA" w:rsidP="00EB75BA">
      <w:pPr>
        <w:pStyle w:val="Answer"/>
      </w:pPr>
      <w:sdt>
        <w:sdtPr>
          <w:alias w:val="Witness"/>
          <w:id w:val="1894303647"/>
          <w:placeholder>
            <w:docPart w:val="DefaultPlaceholder_-1854013440"/>
          </w:placeholder>
          <w:richText/>
        </w:sdtPr>
        <w:sdtContent>
          <w:r w:rsidRPr="00BF2FD6" w:rsidR="00BF2FD6">
            <w:rPr>
              <w:b/>
              <w:i/>
            </w:rPr>
            <w:t>Adrian Chiles:</w:t>
          </w:r>
        </w:sdtContent>
      </w:sdt>
      <w:r>
        <w:t xml:space="preserve"> E</w:t>
      </w:r>
      <w:r w:rsidR="00210D85">
        <w:t xml:space="preserve">ven libertarians </w:t>
      </w:r>
      <w:r w:rsidR="00E373A8">
        <w:t>like</w:t>
      </w:r>
      <w:r>
        <w:t xml:space="preserve"> </w:t>
      </w:r>
      <w:r w:rsidR="00210D85">
        <w:t>Chris Snowd</w:t>
      </w:r>
      <w:r>
        <w:t>o</w:t>
      </w:r>
      <w:r w:rsidR="00210D85">
        <w:t>n will agree with me on this</w:t>
      </w:r>
      <w:r>
        <w:t>.</w:t>
      </w:r>
      <w:r w:rsidR="00210D85">
        <w:t xml:space="preserve"> </w:t>
      </w:r>
      <w:r>
        <w:t>H</w:t>
      </w:r>
      <w:r w:rsidR="00210D85">
        <w:t xml:space="preserve">e does not think </w:t>
      </w:r>
      <w:r>
        <w:t xml:space="preserve">that </w:t>
      </w:r>
      <w:r w:rsidR="00210D85">
        <w:t>we should legislate</w:t>
      </w:r>
      <w:r w:rsidR="00E373A8">
        <w:t xml:space="preserve"> or</w:t>
      </w:r>
      <w:r>
        <w:t xml:space="preserve"> </w:t>
      </w:r>
      <w:r w:rsidR="00210D85">
        <w:t>stop people drinking</w:t>
      </w:r>
      <w:r>
        <w:t>,</w:t>
      </w:r>
      <w:r w:rsidR="00210D85">
        <w:t xml:space="preserve"> but they should have complete information. </w:t>
      </w:r>
      <w:r>
        <w:t>T</w:t>
      </w:r>
      <w:r w:rsidR="00210D85">
        <w:t xml:space="preserve">here is </w:t>
      </w:r>
      <w:r>
        <w:t xml:space="preserve">no </w:t>
      </w:r>
      <w:r w:rsidR="00210D85">
        <w:t xml:space="preserve">complete information on there. </w:t>
      </w:r>
      <w:r>
        <w:t>I</w:t>
      </w:r>
      <w:r w:rsidR="00210D85">
        <w:t xml:space="preserve">f it is so small </w:t>
      </w:r>
      <w:r>
        <w:t xml:space="preserve">that </w:t>
      </w:r>
      <w:r w:rsidR="00210D85">
        <w:t xml:space="preserve">you can barely see it, it is not complete. </w:t>
      </w:r>
      <w:r>
        <w:t>I</w:t>
      </w:r>
      <w:r w:rsidR="00210D85">
        <w:t xml:space="preserve">f you have it on a can or a bottle, you should say how </w:t>
      </w:r>
      <w:r w:rsidR="00210D85">
        <w:t>many</w:t>
      </w:r>
      <w:r w:rsidR="00210D85">
        <w:t xml:space="preserve"> units are in there</w:t>
      </w:r>
      <w:r>
        <w:t>,</w:t>
      </w:r>
      <w:r w:rsidR="00210D85">
        <w:t xml:space="preserve"> in big letters</w:t>
      </w:r>
      <w:r>
        <w:t xml:space="preserve"> that </w:t>
      </w:r>
      <w:r w:rsidR="00210D85">
        <w:t xml:space="preserve">you can see. </w:t>
      </w:r>
      <w:r>
        <w:t>I</w:t>
      </w:r>
      <w:r w:rsidR="00210D85">
        <w:t xml:space="preserve">t should be on </w:t>
      </w:r>
      <w:r>
        <w:t>the</w:t>
      </w:r>
      <w:r w:rsidR="00210D85">
        <w:t xml:space="preserve"> pump</w:t>
      </w:r>
      <w:r>
        <w:t xml:space="preserve">s </w:t>
      </w:r>
      <w:r w:rsidR="00210D85">
        <w:t xml:space="preserve">in a pub where the lager or the bitter </w:t>
      </w:r>
      <w:r w:rsidR="00210D85">
        <w:t>is dispensed</w:t>
      </w:r>
      <w:r>
        <w:t>.</w:t>
      </w:r>
      <w:r w:rsidR="00210D85">
        <w:t xml:space="preserve"> </w:t>
      </w:r>
      <w:r>
        <w:t>I</w:t>
      </w:r>
      <w:r w:rsidR="00210D85">
        <w:t>t should say on there, not the alcohol content</w:t>
      </w:r>
      <w:r>
        <w:t>—</w:t>
      </w:r>
      <w:r w:rsidR="00210D85">
        <w:t>4.6% or whateve</w:t>
      </w:r>
      <w:r>
        <w:t>r—</w:t>
      </w:r>
      <w:r>
        <w:t>but,</w:t>
      </w:r>
      <w:r>
        <w:t xml:space="preserve"> “I</w:t>
      </w:r>
      <w:r w:rsidR="00210D85">
        <w:t>n half a pint</w:t>
      </w:r>
      <w:r>
        <w:t>,</w:t>
      </w:r>
      <w:r w:rsidR="00210D85">
        <w:t xml:space="preserve"> there </w:t>
      </w:r>
      <w:r>
        <w:t xml:space="preserve">are </w:t>
      </w:r>
      <w:r w:rsidR="00210D85">
        <w:t>this many units</w:t>
      </w:r>
      <w:r>
        <w:t>.</w:t>
      </w:r>
      <w:r w:rsidR="00210D85">
        <w:t xml:space="preserve"> </w:t>
      </w:r>
      <w:r>
        <w:t>I</w:t>
      </w:r>
      <w:r w:rsidR="00210D85">
        <w:t>n a pint</w:t>
      </w:r>
      <w:r>
        <w:t xml:space="preserve">, </w:t>
      </w:r>
      <w:r w:rsidR="00210D85">
        <w:t>there is twice that</w:t>
      </w:r>
      <w:r w:rsidR="0027737B">
        <w:t>.</w:t>
      </w:r>
      <w:r>
        <w:t>”</w:t>
      </w:r>
      <w:r w:rsidR="00210D85">
        <w:t xml:space="preserve"> </w:t>
      </w:r>
      <w:r>
        <w:t>I</w:t>
      </w:r>
      <w:r w:rsidR="00210D85">
        <w:t xml:space="preserve">t should also </w:t>
      </w:r>
      <w:r>
        <w:t xml:space="preserve">mention </w:t>
      </w:r>
      <w:r w:rsidR="00210D85">
        <w:t>the calories on there.</w:t>
      </w:r>
    </w:p>
    <w:p w:rsidR="00210D85" w:rsidP="00EB75BA">
      <w:pPr>
        <w:pStyle w:val="Answer"/>
      </w:pPr>
      <w:r>
        <w:t xml:space="preserve">There are </w:t>
      </w:r>
      <w:r>
        <w:t xml:space="preserve">all sorts of anomalies. </w:t>
      </w:r>
      <w:r>
        <w:t>T</w:t>
      </w:r>
      <w:r>
        <w:t>his might have changed, but I do not think it has</w:t>
      </w:r>
      <w:r>
        <w:t>.</w:t>
      </w:r>
      <w:r>
        <w:t xml:space="preserve"> </w:t>
      </w:r>
      <w:r>
        <w:t>I</w:t>
      </w:r>
      <w:r>
        <w:t xml:space="preserve">f you buy a bag of crisps to go with your pint of lager, it has to say how </w:t>
      </w:r>
      <w:r>
        <w:t>many</w:t>
      </w:r>
      <w:r>
        <w:t xml:space="preserve"> calories are in the bag of crisps</w:t>
      </w:r>
      <w:r>
        <w:t>,</w:t>
      </w:r>
      <w:r>
        <w:t xml:space="preserve"> </w:t>
      </w:r>
      <w:r>
        <w:t>b</w:t>
      </w:r>
      <w:r>
        <w:t xml:space="preserve">ut you do not have to put the </w:t>
      </w:r>
      <w:r w:rsidR="00E373A8">
        <w:t>number</w:t>
      </w:r>
      <w:r>
        <w:t xml:space="preserve"> of calories contained in </w:t>
      </w:r>
      <w:r>
        <w:t xml:space="preserve">a can of beer. </w:t>
      </w:r>
      <w:r>
        <w:t>Interestingly, if it is non-alcoholic beer, you do.</w:t>
      </w:r>
    </w:p>
    <w:p w:rsidR="00EB75BA" w:rsidP="00EB75BA">
      <w:pPr>
        <w:pStyle w:val="Question"/>
        <w:numPr>
          <w:ilvl w:val="0"/>
          <w:numId w:val="0"/>
        </w:numPr>
        <w:ind w:left="794"/>
      </w:pPr>
      <w:sdt>
        <w:sdtPr>
          <w:alias w:val="Member"/>
          <w:tag w:val="&lt;Member mnisId='4067' dodsId='62824'&gt;"/>
          <w:id w:val="397406647"/>
          <w:placeholder>
            <w:docPart w:val="DefaultPlaceholder_-1854013440"/>
          </w:placeholder>
          <w:richText/>
        </w:sdtPr>
        <w:sdtContent>
          <w:r w:rsidRPr="00EB75BA">
            <w:rPr>
              <w:b/>
            </w:rPr>
            <w:t>Chair:</w:t>
          </w:r>
        </w:sdtContent>
      </w:sdt>
      <w:r>
        <w:t xml:space="preserve"> So </w:t>
      </w:r>
      <w:r w:rsidR="00210D85">
        <w:t xml:space="preserve">we are saying </w:t>
      </w:r>
      <w:r>
        <w:t xml:space="preserve">that </w:t>
      </w:r>
      <w:r w:rsidR="00210D85">
        <w:t xml:space="preserve">you </w:t>
      </w:r>
      <w:r w:rsidR="00210D85">
        <w:t>have to</w:t>
      </w:r>
      <w:r w:rsidR="00210D85">
        <w:t xml:space="preserve"> put some things on there, but they are so small that they are </w:t>
      </w:r>
      <w:r w:rsidR="00BF2FD6">
        <w:t>illegible</w:t>
      </w:r>
      <w:r>
        <w:t>.</w:t>
      </w:r>
      <w:r w:rsidR="00210D85">
        <w:t xml:space="preserve"> </w:t>
      </w:r>
      <w:r>
        <w:t>T</w:t>
      </w:r>
      <w:r w:rsidR="00210D85">
        <w:t xml:space="preserve">here are </w:t>
      </w:r>
      <w:r>
        <w:t xml:space="preserve">then </w:t>
      </w:r>
      <w:r w:rsidR="00210D85">
        <w:t xml:space="preserve">things that are not on there that you are saying should be. </w:t>
      </w:r>
      <w:r>
        <w:t xml:space="preserve">That is </w:t>
      </w:r>
      <w:r w:rsidR="00210D85">
        <w:t xml:space="preserve">really </w:t>
      </w:r>
      <w:r w:rsidR="00210D85">
        <w:t>interesting, and</w:t>
      </w:r>
      <w:r w:rsidR="00210D85">
        <w:t xml:space="preserve"> thank you for speaking up </w:t>
      </w:r>
      <w:r>
        <w:t xml:space="preserve">in </w:t>
      </w:r>
      <w:r w:rsidR="00210D85">
        <w:t xml:space="preserve">the way </w:t>
      </w:r>
      <w:r>
        <w:t xml:space="preserve">that </w:t>
      </w:r>
      <w:r w:rsidR="00210D85">
        <w:t xml:space="preserve">you have. I am just going to bring in </w:t>
      </w:r>
      <w:r w:rsidR="00210D85">
        <w:t>some</w:t>
      </w:r>
      <w:r w:rsidR="00210D85">
        <w:t xml:space="preserve"> other </w:t>
      </w:r>
      <w:r>
        <w:t>M</w:t>
      </w:r>
      <w:r w:rsidR="00210D85">
        <w:t>embers and give them a chance to speak to you.</w:t>
      </w:r>
    </w:p>
    <w:p w:rsidR="00210D85" w:rsidP="00EB75BA">
      <w:pPr>
        <w:pStyle w:val="Question"/>
      </w:pPr>
      <w:sdt>
        <w:sdtPr>
          <w:alias w:val="Member"/>
          <w:tag w:val="&lt;Member mnisId='4058' dodsId='72247'&gt;"/>
          <w:id w:val="-530652795"/>
          <w:placeholder>
            <w:docPart w:val="DefaultPlaceholder_-1854013440"/>
          </w:placeholder>
          <w:richText/>
        </w:sdtPr>
        <w:sdtContent>
          <w:r w:rsidRPr="00EB75BA" w:rsidR="00EB75BA">
            <w:rPr>
              <w:b/>
            </w:rPr>
            <w:t>Paul Blomfield:</w:t>
          </w:r>
        </w:sdtContent>
      </w:sdt>
      <w:r w:rsidR="00EB75BA">
        <w:t xml:space="preserve"> </w:t>
      </w:r>
      <w:r>
        <w:t>I am really interested to follow this through</w:t>
      </w:r>
      <w:r w:rsidR="00EB75BA">
        <w:t>.</w:t>
      </w:r>
      <w:r>
        <w:t xml:space="preserve"> </w:t>
      </w:r>
      <w:r w:rsidR="00EB75BA">
        <w:t>W</w:t>
      </w:r>
      <w:r>
        <w:t>hen I go into a shop to buy a sandwich, I always look at the traffic lights</w:t>
      </w:r>
      <w:r w:rsidR="00EB75BA">
        <w:t>.</w:t>
      </w:r>
      <w:r>
        <w:t xml:space="preserve"> </w:t>
      </w:r>
      <w:r w:rsidR="00EB75BA">
        <w:t>F</w:t>
      </w:r>
      <w:r>
        <w:t xml:space="preserve">rankly, if there is a red traffic light, I </w:t>
      </w:r>
      <w:r w:rsidR="00EB75BA">
        <w:t xml:space="preserve">do not </w:t>
      </w:r>
      <w:r>
        <w:t xml:space="preserve">buy the sandwich. </w:t>
      </w:r>
      <w:r>
        <w:t>Clearly, I</w:t>
      </w:r>
      <w:r>
        <w:t xml:space="preserve"> am not going through that same process when I go into a pub.</w:t>
      </w:r>
      <w:r w:rsidR="00EB75BA">
        <w:t xml:space="preserve"> T</w:t>
      </w:r>
      <w:r>
        <w:t xml:space="preserve">o some degree, providing that </w:t>
      </w:r>
      <w:r w:rsidR="00EB75BA">
        <w:t xml:space="preserve">sort of </w:t>
      </w:r>
      <w:r>
        <w:t xml:space="preserve">information </w:t>
      </w:r>
      <w:r w:rsidR="00EB75BA">
        <w:t xml:space="preserve">that </w:t>
      </w:r>
      <w:r>
        <w:t xml:space="preserve">you describe might lead people to choose one product more than another, because less strong alcohol is </w:t>
      </w:r>
      <w:r w:rsidR="00BF2FD6">
        <w:t xml:space="preserve">not </w:t>
      </w:r>
      <w:r>
        <w:t>going to get flagged to the same degree, but is that the reason that you are making the case, or is it because it is part of a widening awareness of the levels of units consumed?</w:t>
      </w:r>
    </w:p>
    <w:p w:rsidR="00EB75BA" w:rsidP="00EB75BA">
      <w:pPr>
        <w:pStyle w:val="Answer"/>
      </w:pPr>
      <w:sdt>
        <w:sdtPr>
          <w:alias w:val="Witness"/>
          <w:id w:val="-684903673"/>
          <w:placeholder>
            <w:docPart w:val="DefaultPlaceholder_-1854013440"/>
          </w:placeholder>
          <w:richText/>
        </w:sdtPr>
        <w:sdtContent>
          <w:r w:rsidRPr="00BF2FD6" w:rsidR="00BF2FD6">
            <w:rPr>
              <w:b/>
              <w:i/>
            </w:rPr>
            <w:t>Adrian Chiles:</w:t>
          </w:r>
        </w:sdtContent>
      </w:sdt>
      <w:r>
        <w:t xml:space="preserve"> </w:t>
      </w:r>
      <w:r w:rsidR="00210D85">
        <w:t>It is a widening awareness</w:t>
      </w:r>
      <w:r>
        <w:t>.</w:t>
      </w:r>
      <w:r w:rsidR="00210D85">
        <w:t xml:space="preserve"> </w:t>
      </w:r>
      <w:r>
        <w:t>I</w:t>
      </w:r>
      <w:r w:rsidR="00210D85">
        <w:t>f you s</w:t>
      </w:r>
      <w:r w:rsidR="00E373A8">
        <w:t>aw</w:t>
      </w:r>
      <w:r w:rsidR="00210D85">
        <w:t xml:space="preserve"> the units expressed more widely, more people would be clear </w:t>
      </w:r>
      <w:r>
        <w:t xml:space="preserve">of </w:t>
      </w:r>
      <w:r w:rsidR="00210D85">
        <w:t xml:space="preserve">what a unit is. I know </w:t>
      </w:r>
      <w:r>
        <w:t xml:space="preserve">that </w:t>
      </w:r>
      <w:r w:rsidR="00210D85">
        <w:t xml:space="preserve">Steve is one of the people who would say, </w:t>
      </w:r>
      <w:r>
        <w:t>“N</w:t>
      </w:r>
      <w:r w:rsidR="00210D85">
        <w:t>obody talks in terms of units</w:t>
      </w:r>
      <w:r>
        <w:t>”</w:t>
      </w:r>
      <w:r w:rsidR="00210D85">
        <w:t>,</w:t>
      </w:r>
      <w:r w:rsidR="00210D85">
        <w:t xml:space="preserve"> and I get that, but </w:t>
      </w:r>
      <w:r>
        <w:t xml:space="preserve">I know </w:t>
      </w:r>
      <w:r w:rsidR="00210D85">
        <w:t xml:space="preserve">a lot of highly intelligent people who say, </w:t>
      </w:r>
      <w:r>
        <w:t>“</w:t>
      </w:r>
      <w:r w:rsidR="00BF2FD6">
        <w:t>U</w:t>
      </w:r>
      <w:r w:rsidR="00210D85">
        <w:t>nits</w:t>
      </w:r>
      <w:r w:rsidR="00E373A8">
        <w:t xml:space="preserve">—what </w:t>
      </w:r>
      <w:r w:rsidR="00210D85">
        <w:t xml:space="preserve">are they? It is </w:t>
      </w:r>
      <w:r>
        <w:t xml:space="preserve">so </w:t>
      </w:r>
      <w:r w:rsidR="00210D85">
        <w:t>complicated</w:t>
      </w:r>
      <w:r w:rsidR="0027737B">
        <w:t>.</w:t>
      </w:r>
      <w:r>
        <w:t>”</w:t>
      </w:r>
      <w:r w:rsidR="00210D85">
        <w:t xml:space="preserve"> </w:t>
      </w:r>
      <w:r>
        <w:t xml:space="preserve">It is not that complicated. </w:t>
      </w:r>
      <w:r w:rsidR="00210D85">
        <w:t xml:space="preserve">I know people who can split the atom </w:t>
      </w:r>
      <w:r>
        <w:t xml:space="preserve">but </w:t>
      </w:r>
      <w:r w:rsidR="00210D85">
        <w:t xml:space="preserve">who would still say, </w:t>
      </w:r>
      <w:r>
        <w:t>“</w:t>
      </w:r>
      <w:r w:rsidR="00210D85">
        <w:t>I do not really understand units</w:t>
      </w:r>
      <w:r w:rsidR="0027737B">
        <w:t>.</w:t>
      </w:r>
      <w:r>
        <w:t>”</w:t>
      </w:r>
      <w:r w:rsidR="00210D85">
        <w:t xml:space="preserve"> </w:t>
      </w:r>
      <w:r>
        <w:t>T</w:t>
      </w:r>
      <w:r w:rsidR="00210D85">
        <w:t xml:space="preserve">he more they are out there, the more people will be familiar with </w:t>
      </w:r>
      <w:r>
        <w:t>them</w:t>
      </w:r>
      <w:r w:rsidR="00210D85">
        <w:t>.</w:t>
      </w:r>
    </w:p>
    <w:p w:rsidR="00EB75BA" w:rsidP="00EB75BA">
      <w:pPr>
        <w:pStyle w:val="Answer"/>
      </w:pPr>
      <w:r>
        <w:t>I</w:t>
      </w:r>
      <w:r w:rsidR="00210D85">
        <w:t>n a way, it is not really my area.</w:t>
      </w:r>
      <w:r>
        <w:t xml:space="preserve"> </w:t>
      </w:r>
      <w:r w:rsidR="00210D85">
        <w:t xml:space="preserve">The longer I went on with it, </w:t>
      </w:r>
      <w:r w:rsidR="00E373A8">
        <w:t xml:space="preserve">the more </w:t>
      </w:r>
      <w:r w:rsidR="00210D85">
        <w:t xml:space="preserve">I realised </w:t>
      </w:r>
      <w:r w:rsidR="00BF2FD6">
        <w:t xml:space="preserve">that </w:t>
      </w:r>
      <w:r w:rsidR="00210D85">
        <w:t>it was about just changing</w:t>
      </w:r>
      <w:r>
        <w:t xml:space="preserve"> the way that you think about it.</w:t>
      </w:r>
      <w:r w:rsidR="00210D85">
        <w:t xml:space="preserve"> I get to speak to </w:t>
      </w:r>
      <w:r w:rsidR="00210D85">
        <w:t>a lot of</w:t>
      </w:r>
      <w:r w:rsidR="00210D85">
        <w:t xml:space="preserve"> people</w:t>
      </w:r>
      <w:r>
        <w:t>.</w:t>
      </w:r>
      <w:r w:rsidR="00210D85">
        <w:t xml:space="preserve"> </w:t>
      </w:r>
      <w:r>
        <w:t>P</w:t>
      </w:r>
      <w:r w:rsidR="00210D85">
        <w:t>eople will stop me in the street all the time and want to talk about drinking. Steve very kindly mentioned the line from the book</w:t>
      </w:r>
      <w:r>
        <w:t>.</w:t>
      </w:r>
      <w:r w:rsidR="00210D85">
        <w:t xml:space="preserve"> I lined up all the drinks </w:t>
      </w:r>
      <w:r>
        <w:t xml:space="preserve">that </w:t>
      </w:r>
      <w:r w:rsidR="00210D85">
        <w:t xml:space="preserve">I </w:t>
      </w:r>
      <w:r>
        <w:t xml:space="preserve">had </w:t>
      </w:r>
      <w:r w:rsidR="00210D85">
        <w:t>drunk in my life</w:t>
      </w:r>
      <w:r>
        <w:t xml:space="preserve">, and they were three or four </w:t>
      </w:r>
      <w:r w:rsidR="00210D85">
        <w:t xml:space="preserve">miles long. </w:t>
      </w:r>
      <w:r>
        <w:t>T</w:t>
      </w:r>
      <w:r w:rsidR="00210D85">
        <w:t>hat is too much alcohol to put through your system</w:t>
      </w:r>
      <w:r>
        <w:t>,</w:t>
      </w:r>
      <w:r w:rsidR="00210D85">
        <w:t xml:space="preserve"> </w:t>
      </w:r>
      <w:r>
        <w:t>u</w:t>
      </w:r>
      <w:r w:rsidR="00210D85">
        <w:t>ndoubtedly. The tragedy for me is that</w:t>
      </w:r>
      <w:r>
        <w:t>,</w:t>
      </w:r>
      <w:r w:rsidR="00210D85">
        <w:t xml:space="preserve"> if I ask myself how many of those drinks I really wanted</w:t>
      </w:r>
      <w:r>
        <w:t>,</w:t>
      </w:r>
      <w:r w:rsidR="00210D85">
        <w:t xml:space="preserve"> </w:t>
      </w:r>
      <w:r w:rsidR="00210D85">
        <w:t>needed</w:t>
      </w:r>
      <w:r w:rsidR="00210D85">
        <w:t xml:space="preserve"> or enjoyed, it is only about a third.</w:t>
      </w:r>
    </w:p>
    <w:p w:rsidR="00EB75BA" w:rsidP="00EB75BA">
      <w:pPr>
        <w:pStyle w:val="Answer"/>
      </w:pPr>
      <w:r>
        <w:t xml:space="preserve">I sometimes </w:t>
      </w:r>
      <w:r w:rsidR="00210D85">
        <w:t>say</w:t>
      </w:r>
      <w:r w:rsidR="00E373A8">
        <w:t xml:space="preserve"> this</w:t>
      </w:r>
      <w:r w:rsidR="00210D85">
        <w:t xml:space="preserve"> to people</w:t>
      </w:r>
      <w:r w:rsidR="00E373A8">
        <w:t xml:space="preserve">, and it </w:t>
      </w:r>
      <w:r w:rsidR="00210D85">
        <w:t xml:space="preserve">is </w:t>
      </w:r>
      <w:r w:rsidR="00210D85">
        <w:t>probably the</w:t>
      </w:r>
      <w:r w:rsidR="00210D85">
        <w:t xml:space="preserve"> wrong thing to say</w:t>
      </w:r>
      <w:r>
        <w:t xml:space="preserve">. I said it </w:t>
      </w:r>
      <w:r w:rsidR="00210D85">
        <w:t>to a guy at a West Brom match just after the programme came out</w:t>
      </w:r>
      <w:r>
        <w:t>.</w:t>
      </w:r>
      <w:r w:rsidR="00210D85">
        <w:t xml:space="preserve"> </w:t>
      </w:r>
      <w:r>
        <w:t>H</w:t>
      </w:r>
      <w:r w:rsidR="00210D85">
        <w:t>e said</w:t>
      </w:r>
      <w:r>
        <w:t xml:space="preserve"> to me</w:t>
      </w:r>
      <w:r w:rsidR="00210D85">
        <w:t xml:space="preserve">, </w:t>
      </w:r>
      <w:r>
        <w:t>“</w:t>
      </w:r>
      <w:r w:rsidR="00210D85">
        <w:t xml:space="preserve">I drink </w:t>
      </w:r>
      <w:r w:rsidR="00210D85">
        <w:t>50</w:t>
      </w:r>
      <w:r w:rsidR="00210D85">
        <w:t xml:space="preserve"> pints of lager a week. Do you think that </w:t>
      </w:r>
      <w:r>
        <w:t xml:space="preserve">that </w:t>
      </w:r>
      <w:r w:rsidR="00210D85">
        <w:t>is too much?</w:t>
      </w:r>
      <w:r>
        <w:t>”</w:t>
      </w:r>
      <w:r w:rsidR="00210D85">
        <w:t xml:space="preserve"> Absurdly, I started adopting the tone of the urbane modern doctor, going, </w:t>
      </w:r>
      <w:r>
        <w:t>“W</w:t>
      </w:r>
      <w:r w:rsidR="00210D85">
        <w:t>ell, you might consider cutting</w:t>
      </w:r>
      <w:r>
        <w:t xml:space="preserve"> down</w:t>
      </w:r>
      <w:r w:rsidR="0027737B">
        <w:t>.</w:t>
      </w:r>
      <w:r>
        <w:t>” W</w:t>
      </w:r>
      <w:r w:rsidR="00210D85">
        <w:t xml:space="preserve">hat I said to him was, </w:t>
      </w:r>
      <w:r>
        <w:t>“L</w:t>
      </w:r>
      <w:r w:rsidR="00210D85">
        <w:t xml:space="preserve">ook, if you are loving the bones of every one of those </w:t>
      </w:r>
      <w:r w:rsidR="00210D85">
        <w:t>50</w:t>
      </w:r>
      <w:r w:rsidR="00210D85">
        <w:t xml:space="preserve"> pints, who am I to tell you not to drink them? </w:t>
      </w:r>
      <w:r w:rsidR="00E373A8">
        <w:t xml:space="preserve">But are </w:t>
      </w:r>
      <w:r w:rsidR="00210D85">
        <w:t xml:space="preserve">you? </w:t>
      </w:r>
      <w:r>
        <w:t>R</w:t>
      </w:r>
      <w:r w:rsidR="00210D85">
        <w:t>eally, are you?</w:t>
      </w:r>
      <w:r>
        <w:t>”</w:t>
      </w:r>
      <w:r w:rsidR="00210D85">
        <w:t xml:space="preserve"> </w:t>
      </w:r>
      <w:r>
        <w:t>T</w:t>
      </w:r>
      <w:r w:rsidR="00210D85">
        <w:t xml:space="preserve">he answer </w:t>
      </w:r>
      <w:r>
        <w:t xml:space="preserve">that </w:t>
      </w:r>
      <w:r w:rsidR="00210D85">
        <w:t>you normally get i</w:t>
      </w:r>
      <w:r w:rsidR="00E373A8">
        <w:t>s</w:t>
      </w:r>
      <w:r w:rsidR="00210D85">
        <w:t xml:space="preserve"> </w:t>
      </w:r>
      <w:r w:rsidR="00E373A8">
        <w:t>no</w:t>
      </w:r>
      <w:r w:rsidR="00210D85">
        <w:t>.</w:t>
      </w:r>
      <w:r>
        <w:t xml:space="preserve"> </w:t>
      </w:r>
      <w:r w:rsidR="00210D85">
        <w:t xml:space="preserve">If </w:t>
      </w:r>
      <w:r>
        <w:t xml:space="preserve">you are </w:t>
      </w:r>
      <w:r w:rsidR="00210D85">
        <w:t>like me, you are just drinking for the sake of drinking.</w:t>
      </w:r>
    </w:p>
    <w:p w:rsidR="00BF2FD6" w:rsidP="00EB75BA">
      <w:pPr>
        <w:pStyle w:val="Answer"/>
      </w:pPr>
      <w:r>
        <w:t>T</w:t>
      </w:r>
      <w:r w:rsidR="00210D85">
        <w:t>he other revelation</w:t>
      </w:r>
      <w:r>
        <w:t xml:space="preserve">, </w:t>
      </w:r>
      <w:r w:rsidR="00210D85">
        <w:t xml:space="preserve">more through </w:t>
      </w:r>
      <w:r w:rsidR="00210D85">
        <w:t>writing</w:t>
      </w:r>
      <w:r w:rsidR="00210D85">
        <w:t xml:space="preserve"> the book</w:t>
      </w:r>
      <w:r>
        <w:t>,</w:t>
      </w:r>
      <w:r w:rsidR="00210D85">
        <w:t xml:space="preserve"> was </w:t>
      </w:r>
      <w:r>
        <w:t xml:space="preserve">that </w:t>
      </w:r>
      <w:r w:rsidR="00210D85">
        <w:t>I realised that the change of state is achieved by only the first drink. It is only the first drink that matters</w:t>
      </w:r>
      <w:r>
        <w:t>,</w:t>
      </w:r>
      <w:r w:rsidR="00210D85">
        <w:t xml:space="preserve"> </w:t>
      </w:r>
      <w:r>
        <w:t>a</w:t>
      </w:r>
      <w:r w:rsidR="00210D85">
        <w:t>nd that gives you a change of state. For whatever reason, whatever</w:t>
      </w:r>
      <w:r>
        <w:t xml:space="preserve"> i</w:t>
      </w:r>
      <w:r w:rsidR="00210D85">
        <w:t>s going on</w:t>
      </w:r>
      <w:r w:rsidR="00E373A8">
        <w:t xml:space="preserve">, </w:t>
      </w:r>
      <w:r w:rsidR="00E373A8">
        <w:t>whether or not</w:t>
      </w:r>
      <w:r w:rsidR="00E373A8">
        <w:t xml:space="preserve"> </w:t>
      </w:r>
      <w:r w:rsidR="00210D85">
        <w:t>you</w:t>
      </w:r>
      <w:r>
        <w:t xml:space="preserve"> </w:t>
      </w:r>
      <w:r w:rsidR="00210D85">
        <w:t>are slaking your addiction more than your thirst</w:t>
      </w:r>
      <w:r w:rsidR="00E373A8">
        <w:t xml:space="preserve">, </w:t>
      </w:r>
      <w:r w:rsidR="00210D85">
        <w:t>the first drink gives you a change of state</w:t>
      </w:r>
      <w:r w:rsidR="00E373A8">
        <w:t xml:space="preserve">—you </w:t>
      </w:r>
      <w:r>
        <w:t xml:space="preserve">may feel </w:t>
      </w:r>
      <w:r w:rsidR="00210D85">
        <w:t>better about things</w:t>
      </w:r>
      <w:r w:rsidR="00E373A8">
        <w:t xml:space="preserve">—but the </w:t>
      </w:r>
      <w:r w:rsidR="00210D85">
        <w:t>second drink less so</w:t>
      </w:r>
      <w:r w:rsidR="00E373A8">
        <w:t xml:space="preserve"> and the </w:t>
      </w:r>
      <w:r w:rsidR="00210D85">
        <w:t>third drink hardly at all.</w:t>
      </w:r>
    </w:p>
    <w:p w:rsidR="00EB75BA" w:rsidP="00EB75BA">
      <w:pPr>
        <w:pStyle w:val="Answer"/>
      </w:pPr>
      <w:r>
        <w:t>I</w:t>
      </w:r>
      <w:r w:rsidR="00210D85">
        <w:t xml:space="preserve">f you drink and drink, every drink </w:t>
      </w:r>
      <w:r>
        <w:t xml:space="preserve">that </w:t>
      </w:r>
      <w:r w:rsidR="00210D85">
        <w:t>you have is just a vain</w:t>
      </w:r>
      <w:r>
        <w:t xml:space="preserve">, </w:t>
      </w:r>
      <w:r w:rsidR="00210D85">
        <w:t>hopeful</w:t>
      </w:r>
      <w:r>
        <w:t>,</w:t>
      </w:r>
      <w:r w:rsidR="00210D85">
        <w:t xml:space="preserve"> </w:t>
      </w:r>
      <w:r w:rsidR="00210D85">
        <w:t>hopeless</w:t>
      </w:r>
      <w:r w:rsidR="00210D85">
        <w:t xml:space="preserve"> and doomed attempt to recreate the feeling that </w:t>
      </w:r>
      <w:r>
        <w:t xml:space="preserve">that </w:t>
      </w:r>
      <w:r w:rsidR="00210D85">
        <w:t xml:space="preserve">first drink gave you. </w:t>
      </w:r>
      <w:r w:rsidR="00E373A8">
        <w:t xml:space="preserve">First, </w:t>
      </w:r>
      <w:r w:rsidR="00210D85">
        <w:t xml:space="preserve">I believe </w:t>
      </w:r>
      <w:r w:rsidR="00BF2FD6">
        <w:t xml:space="preserve">that </w:t>
      </w:r>
      <w:r w:rsidR="00210D85">
        <w:t>that</w:t>
      </w:r>
      <w:r w:rsidR="00210D85">
        <w:t xml:space="preserve"> is true</w:t>
      </w:r>
      <w:r w:rsidR="00E373A8">
        <w:t xml:space="preserve"> and, secondly, </w:t>
      </w:r>
      <w:r w:rsidR="00210D85">
        <w:t xml:space="preserve">it </w:t>
      </w:r>
      <w:r>
        <w:t xml:space="preserve">has </w:t>
      </w:r>
      <w:r w:rsidR="00210D85">
        <w:t>really helped me</w:t>
      </w:r>
      <w:r>
        <w:t xml:space="preserve"> to think, “Do </w:t>
      </w:r>
      <w:r w:rsidR="00210D85">
        <w:t>I want another one now? How much better is that third drink going to make me feel than the second?</w:t>
      </w:r>
      <w:r>
        <w:t>”</w:t>
      </w:r>
      <w:r w:rsidR="00210D85">
        <w:t xml:space="preserve"> </w:t>
      </w:r>
      <w:r w:rsidR="00210D85">
        <w:t xml:space="preserve">I just think </w:t>
      </w:r>
      <w:r>
        <w:t>that that</w:t>
      </w:r>
      <w:r>
        <w:t xml:space="preserve"> </w:t>
      </w:r>
      <w:r w:rsidR="00210D85">
        <w:t>is an important thought to hold on to.</w:t>
      </w:r>
    </w:p>
    <w:p w:rsidR="00BC4BBD" w:rsidP="00EB75BA">
      <w:pPr>
        <w:pStyle w:val="Answer"/>
      </w:pPr>
      <w:r>
        <w:t>A</w:t>
      </w:r>
      <w:r w:rsidR="00210D85">
        <w:t xml:space="preserve"> therapist I spoke to for the book</w:t>
      </w:r>
      <w:r w:rsidR="0050366B">
        <w:t>,</w:t>
      </w:r>
      <w:r>
        <w:t xml:space="preserve"> </w:t>
      </w:r>
      <w:r w:rsidR="00210D85">
        <w:t>who talked me through this</w:t>
      </w:r>
      <w:r w:rsidR="0050366B">
        <w:t>,</w:t>
      </w:r>
      <w:r w:rsidR="00210D85">
        <w:t xml:space="preserve"> </w:t>
      </w:r>
      <w:r w:rsidR="00210D85">
        <w:t>rather undermined</w:t>
      </w:r>
      <w:r w:rsidR="00210D85">
        <w:t xml:space="preserve"> her own argument</w:t>
      </w:r>
      <w:r>
        <w:t xml:space="preserve"> and </w:t>
      </w:r>
      <w:r w:rsidR="0050366B">
        <w:t>asked</w:t>
      </w:r>
      <w:r w:rsidR="00210D85">
        <w:t xml:space="preserve">, </w:t>
      </w:r>
      <w:r>
        <w:t>“Y</w:t>
      </w:r>
      <w:r w:rsidR="00210D85">
        <w:t xml:space="preserve">es, but what about if you drink for oblivion? </w:t>
      </w:r>
      <w:r>
        <w:t>W</w:t>
      </w:r>
      <w:r w:rsidR="00210D85">
        <w:t>hat then?</w:t>
      </w:r>
      <w:r>
        <w:t>”</w:t>
      </w:r>
      <w:r w:rsidR="00210D85">
        <w:t xml:space="preserve"> I said, </w:t>
      </w:r>
      <w:r>
        <w:t>“I</w:t>
      </w:r>
      <w:r w:rsidR="00210D85">
        <w:t xml:space="preserve">f you are drinking for oblivion, </w:t>
      </w:r>
      <w:r w:rsidR="00210D85">
        <w:t>that</w:t>
      </w:r>
      <w:r w:rsidR="00210D85">
        <w:t xml:space="preserve"> is something different, and I do not really know what you do about that</w:t>
      </w:r>
      <w:r w:rsidR="0027737B">
        <w:t>.</w:t>
      </w:r>
      <w:r>
        <w:t>”</w:t>
      </w:r>
      <w:r w:rsidR="00210D85">
        <w:t xml:space="preserve"> I came to love drinking less. Moderation will give you </w:t>
      </w:r>
      <w:r w:rsidR="00210D85">
        <w:t>a lot of</w:t>
      </w:r>
      <w:r w:rsidR="00210D85">
        <w:t xml:space="preserve"> things, but it will not give you oblivion</w:t>
      </w:r>
      <w:r>
        <w:t>,</w:t>
      </w:r>
      <w:r w:rsidR="00210D85">
        <w:t xml:space="preserve"> unless something goes very wrong. </w:t>
      </w:r>
      <w:r>
        <w:t>T</w:t>
      </w:r>
      <w:r w:rsidR="00210D85">
        <w:t xml:space="preserve">hat is </w:t>
      </w:r>
      <w:r w:rsidR="00210D85">
        <w:t>probably something</w:t>
      </w:r>
      <w:r w:rsidR="00210D85">
        <w:t xml:space="preserve"> a bit different.</w:t>
      </w:r>
    </w:p>
    <w:p w:rsidR="00BC4BBD" w:rsidP="00EB75BA">
      <w:pPr>
        <w:pStyle w:val="Answer"/>
      </w:pPr>
      <w:r>
        <w:t>T</w:t>
      </w:r>
      <w:r w:rsidR="00210D85">
        <w:t xml:space="preserve">he other big thought </w:t>
      </w:r>
      <w:r>
        <w:t xml:space="preserve">that </w:t>
      </w:r>
      <w:r w:rsidR="00210D85">
        <w:t>I try to put into people’s minds</w:t>
      </w:r>
      <w:r>
        <w:t xml:space="preserve"> is that</w:t>
      </w:r>
      <w:r w:rsidR="00210D85">
        <w:t xml:space="preserve"> I found myself asking myself</w:t>
      </w:r>
      <w:r>
        <w:t xml:space="preserve"> </w:t>
      </w:r>
      <w:r>
        <w:t>more and more</w:t>
      </w:r>
      <w:r w:rsidR="00210D85">
        <w:t xml:space="preserve">, </w:t>
      </w:r>
      <w:r>
        <w:t>“W</w:t>
      </w:r>
      <w:r w:rsidR="00210D85">
        <w:t xml:space="preserve">hy do big drinkers think </w:t>
      </w:r>
      <w:r>
        <w:t xml:space="preserve">that </w:t>
      </w:r>
      <w:r w:rsidR="00210D85">
        <w:t>they can drink with impunity</w:t>
      </w:r>
      <w:r>
        <w:t>?</w:t>
      </w:r>
      <w:r w:rsidR="00210D85">
        <w:t xml:space="preserve"> Why do they </w:t>
      </w:r>
      <w:r>
        <w:t xml:space="preserve">not </w:t>
      </w:r>
      <w:r w:rsidR="00210D85">
        <w:t xml:space="preserve">think </w:t>
      </w:r>
      <w:r>
        <w:t xml:space="preserve">that </w:t>
      </w:r>
      <w:r w:rsidR="00210D85">
        <w:t>the rules or the guidance applies to them?</w:t>
      </w:r>
      <w:r>
        <w:t>”</w:t>
      </w:r>
      <w:r w:rsidR="00210D85">
        <w:t xml:space="preserve"> </w:t>
      </w:r>
      <w:r>
        <w:t>I</w:t>
      </w:r>
      <w:r w:rsidR="00210D85">
        <w:t xml:space="preserve">t just became clear to </w:t>
      </w:r>
      <w:r w:rsidR="00BF2FD6">
        <w:t xml:space="preserve">me </w:t>
      </w:r>
      <w:r>
        <w:t>that big drinkers</w:t>
      </w:r>
      <w:r>
        <w:t xml:space="preserve">, which is what I was, </w:t>
      </w:r>
      <w:r w:rsidR="00BF2FD6">
        <w:t xml:space="preserve">should be asked the simple question, </w:t>
      </w:r>
      <w:r>
        <w:t xml:space="preserve">“What percentage </w:t>
      </w:r>
      <w:r w:rsidR="00210D85">
        <w:t>of all drinkers do you think are drinking 14 units or less a week?</w:t>
      </w:r>
      <w:r>
        <w:t>”</w:t>
      </w:r>
      <w:r w:rsidR="00210D85">
        <w:t xml:space="preserve"> </w:t>
      </w:r>
      <w:r>
        <w:t>T</w:t>
      </w:r>
      <w:r w:rsidR="00210D85">
        <w:t xml:space="preserve">he answer </w:t>
      </w:r>
      <w:r>
        <w:t xml:space="preserve">that </w:t>
      </w:r>
      <w:r w:rsidR="00210D85">
        <w:t>you will get usually is</w:t>
      </w:r>
      <w:r>
        <w:t>,</w:t>
      </w:r>
      <w:r w:rsidR="00210D85">
        <w:t xml:space="preserve"> </w:t>
      </w:r>
      <w:r>
        <w:t>“N</w:t>
      </w:r>
      <w:r w:rsidR="00210D85">
        <w:t>one.</w:t>
      </w:r>
      <w:r>
        <w:t xml:space="preserve"> </w:t>
      </w:r>
      <w:r w:rsidR="00210D85">
        <w:t>Maybe 5%</w:t>
      </w:r>
      <w:r w:rsidR="0027737B">
        <w:t>.</w:t>
      </w:r>
      <w:r>
        <w:t>”</w:t>
      </w:r>
    </w:p>
    <w:p w:rsidR="00BC4BBD" w:rsidP="00EB75BA">
      <w:pPr>
        <w:pStyle w:val="Answer"/>
      </w:pPr>
      <w:r>
        <w:t>T</w:t>
      </w:r>
      <w:r w:rsidR="00210D85">
        <w:t xml:space="preserve">he answer, </w:t>
      </w:r>
      <w:r>
        <w:t xml:space="preserve">which </w:t>
      </w:r>
      <w:r w:rsidR="00210D85">
        <w:t xml:space="preserve">is </w:t>
      </w:r>
      <w:r w:rsidR="00210D85">
        <w:t>contested</w:t>
      </w:r>
      <w:r>
        <w:t>,</w:t>
      </w:r>
      <w:r w:rsidR="00210D85">
        <w:t xml:space="preserve"> because</w:t>
      </w:r>
      <w:r w:rsidR="00210D85">
        <w:t xml:space="preserve"> it is notoriously difficult to get the data, is 70%. </w:t>
      </w:r>
      <w:r>
        <w:t>E</w:t>
      </w:r>
      <w:r w:rsidR="00210D85">
        <w:t xml:space="preserve">ven if you look at the margin of error, we can agree </w:t>
      </w:r>
      <w:r w:rsidR="00210D85">
        <w:t>pretty safely</w:t>
      </w:r>
      <w:r w:rsidR="00210D85">
        <w:t xml:space="preserve"> </w:t>
      </w:r>
      <w:r>
        <w:t xml:space="preserve">that </w:t>
      </w:r>
      <w:r w:rsidR="00210D85">
        <w:t xml:space="preserve">more than half of all drinkers are drinking moderately. That is </w:t>
      </w:r>
      <w:r w:rsidR="00210D85">
        <w:t>a big thing</w:t>
      </w:r>
      <w:r w:rsidR="00210D85">
        <w:t xml:space="preserve"> to bear in mind</w:t>
      </w:r>
      <w:r>
        <w:t>,</w:t>
      </w:r>
      <w:r w:rsidR="00210D85">
        <w:t xml:space="preserve"> because most drinkers will sit there in a bar and say, </w:t>
      </w:r>
      <w:r>
        <w:t>“E</w:t>
      </w:r>
      <w:r w:rsidR="00210D85">
        <w:t>verybody drinks all the time</w:t>
      </w:r>
      <w:r>
        <w:t>.</w:t>
      </w:r>
      <w:r w:rsidR="00210D85">
        <w:t xml:space="preserve"> </w:t>
      </w:r>
      <w:r>
        <w:t>E</w:t>
      </w:r>
      <w:r w:rsidR="00210D85">
        <w:t>verybody drinks like me</w:t>
      </w:r>
      <w:r w:rsidR="0027737B">
        <w:t>.</w:t>
      </w:r>
      <w:r>
        <w:t>”</w:t>
      </w:r>
      <w:r w:rsidR="00210D85">
        <w:t xml:space="preserve"> It is that power of social norming</w:t>
      </w:r>
      <w:r>
        <w:t>.</w:t>
      </w:r>
      <w:r w:rsidR="00210D85">
        <w:t xml:space="preserve"> </w:t>
      </w:r>
      <w:r>
        <w:t>I</w:t>
      </w:r>
      <w:r w:rsidR="00210D85">
        <w:t xml:space="preserve">t is </w:t>
      </w:r>
      <w:r w:rsidR="00210D85">
        <w:t>very powerful</w:t>
      </w:r>
      <w:r w:rsidR="00210D85">
        <w:t xml:space="preserve">, compounded by the fact that most drinkers </w:t>
      </w:r>
      <w:r w:rsidR="0050366B">
        <w:t>like</w:t>
      </w:r>
      <w:r>
        <w:t xml:space="preserve"> </w:t>
      </w:r>
      <w:r w:rsidR="00210D85">
        <w:t>me would surround themselves with other drinkers.</w:t>
      </w:r>
    </w:p>
    <w:p w:rsidR="00210D85" w:rsidP="00EB75BA">
      <w:pPr>
        <w:pStyle w:val="Answer"/>
      </w:pPr>
      <w:r>
        <w:t>W</w:t>
      </w:r>
      <w:r>
        <w:t xml:space="preserve">hen I went to university, I came to London from the </w:t>
      </w:r>
      <w:r w:rsidR="0050366B">
        <w:t>midlands</w:t>
      </w:r>
      <w:r>
        <w:t>.</w:t>
      </w:r>
      <w:r>
        <w:t xml:space="preserve"> </w:t>
      </w:r>
      <w:r>
        <w:t>I</w:t>
      </w:r>
      <w:r>
        <w:t xml:space="preserve">n the four years </w:t>
      </w:r>
      <w:r>
        <w:t xml:space="preserve">that </w:t>
      </w:r>
      <w:r>
        <w:t xml:space="preserve">I was at university in London, I made </w:t>
      </w:r>
      <w:r>
        <w:t>roughly 30</w:t>
      </w:r>
      <w:r>
        <w:t xml:space="preserve"> friends and acquaintances. By an </w:t>
      </w:r>
      <w:r>
        <w:t>absolutely astounding</w:t>
      </w:r>
      <w:r>
        <w:t xml:space="preserve"> coincidence, every single one of them was a drinker. I sought those people out</w:t>
      </w:r>
      <w:r>
        <w:t>.</w:t>
      </w:r>
      <w:r>
        <w:t xml:space="preserve"> </w:t>
      </w:r>
      <w:r>
        <w:t>T</w:t>
      </w:r>
      <w:r>
        <w:t>hey sought me out</w:t>
      </w:r>
      <w:r>
        <w:t>.</w:t>
      </w:r>
      <w:r>
        <w:t xml:space="preserve"> </w:t>
      </w:r>
      <w:r>
        <w:t>T</w:t>
      </w:r>
      <w:r>
        <w:t>o this day</w:t>
      </w:r>
      <w:r>
        <w:t xml:space="preserve">, </w:t>
      </w:r>
      <w:r>
        <w:t>I will meet them</w:t>
      </w:r>
      <w:r>
        <w:t>.</w:t>
      </w:r>
      <w:r>
        <w:t xml:space="preserve"> </w:t>
      </w:r>
      <w:r>
        <w:t>W</w:t>
      </w:r>
      <w:r>
        <w:t>e meet for a drink</w:t>
      </w:r>
      <w:r>
        <w:t>.</w:t>
      </w:r>
      <w:r>
        <w:t xml:space="preserve"> </w:t>
      </w:r>
      <w:r>
        <w:t>T</w:t>
      </w:r>
      <w:r>
        <w:t xml:space="preserve">hat is what we do. </w:t>
      </w:r>
      <w:r>
        <w:t>W</w:t>
      </w:r>
      <w:r>
        <w:t xml:space="preserve">e think </w:t>
      </w:r>
      <w:r>
        <w:t xml:space="preserve">that </w:t>
      </w:r>
      <w:r>
        <w:t>everybody is like that</w:t>
      </w:r>
      <w:r w:rsidR="0050366B">
        <w:t>.</w:t>
      </w:r>
      <w:r>
        <w:t xml:space="preserve"> </w:t>
      </w:r>
      <w:r w:rsidR="0050366B">
        <w:t xml:space="preserve">That </w:t>
      </w:r>
      <w:r>
        <w:t xml:space="preserve">is the way to convince yourself that you are fine just to </w:t>
      </w:r>
      <w:r>
        <w:t>carry on</w:t>
      </w:r>
      <w:r>
        <w:t xml:space="preserve"> drinking.</w:t>
      </w:r>
    </w:p>
    <w:p w:rsidR="00BC4BBD" w:rsidP="00BC4BBD">
      <w:pPr>
        <w:pStyle w:val="Question"/>
      </w:pPr>
      <w:sdt>
        <w:sdtPr>
          <w:alias w:val="Member"/>
          <w:tag w:val="&lt;Member mnisId='4058' dodsId='72247'&gt;"/>
          <w:id w:val="-682591693"/>
          <w:placeholder>
            <w:docPart w:val="DefaultPlaceholder_-1854013440"/>
          </w:placeholder>
          <w:richText/>
        </w:sdtPr>
        <w:sdtContent>
          <w:r w:rsidRPr="00BC4BBD">
            <w:rPr>
              <w:b/>
            </w:rPr>
            <w:t>Paul Blomfield:</w:t>
          </w:r>
        </w:sdtContent>
      </w:sdt>
      <w:r>
        <w:t xml:space="preserve"> That was an i</w:t>
      </w:r>
      <w:r w:rsidR="00210D85">
        <w:t>nteresting point about positive social norming</w:t>
      </w:r>
      <w:r>
        <w:t>.</w:t>
      </w:r>
      <w:r w:rsidR="00210D85">
        <w:t xml:space="preserve"> </w:t>
      </w:r>
      <w:r>
        <w:t>T</w:t>
      </w:r>
      <w:r w:rsidR="00210D85">
        <w:t>hat is particularly true, or has traditionally been</w:t>
      </w:r>
      <w:r w:rsidR="0050366B">
        <w:t>, at</w:t>
      </w:r>
      <w:r w:rsidR="00210D85">
        <w:t xml:space="preserve"> the point </w:t>
      </w:r>
      <w:r>
        <w:t xml:space="preserve">that </w:t>
      </w:r>
      <w:r w:rsidR="00210D85">
        <w:t xml:space="preserve">people go to universities, </w:t>
      </w:r>
      <w:r>
        <w:t xml:space="preserve">as </w:t>
      </w:r>
      <w:r w:rsidR="00210D85">
        <w:t>you describe</w:t>
      </w:r>
      <w:r>
        <w:t>.</w:t>
      </w:r>
      <w:r w:rsidR="00210D85">
        <w:t xml:space="preserve"> </w:t>
      </w:r>
      <w:r>
        <w:t>T</w:t>
      </w:r>
      <w:r w:rsidR="00210D85">
        <w:t xml:space="preserve">his is what you do. There were </w:t>
      </w:r>
      <w:r w:rsidR="00210D85">
        <w:t>some</w:t>
      </w:r>
      <w:r w:rsidR="00210D85">
        <w:t xml:space="preserve"> American universities </w:t>
      </w:r>
      <w:r>
        <w:t xml:space="preserve">that </w:t>
      </w:r>
      <w:r w:rsidR="00210D85">
        <w:t xml:space="preserve">did some work </w:t>
      </w:r>
      <w:r>
        <w:t xml:space="preserve">on </w:t>
      </w:r>
      <w:r w:rsidR="00210D85">
        <w:t xml:space="preserve">positive social norming </w:t>
      </w:r>
      <w:r>
        <w:t xml:space="preserve">around the fact that </w:t>
      </w:r>
      <w:r w:rsidR="00210D85">
        <w:t xml:space="preserve">most people do not drink. </w:t>
      </w:r>
      <w:r>
        <w:t>I</w:t>
      </w:r>
      <w:r w:rsidR="00210D85">
        <w:t>t had a surprising</w:t>
      </w:r>
      <w:r>
        <w:t xml:space="preserve">ly </w:t>
      </w:r>
      <w:r>
        <w:t xml:space="preserve">good </w:t>
      </w:r>
      <w:r w:rsidR="00210D85">
        <w:t>effect</w:t>
      </w:r>
      <w:r w:rsidR="00210D85">
        <w:t>.</w:t>
      </w:r>
    </w:p>
    <w:p w:rsidR="00BC4BBD" w:rsidRPr="00BC4BBD" w:rsidP="00BC4BBD">
      <w:pPr>
        <w:pStyle w:val="Answer"/>
      </w:pPr>
      <w:sdt>
        <w:sdtPr>
          <w:alias w:val="Witness"/>
          <w:id w:val="1123190266"/>
          <w:placeholder>
            <w:docPart w:val="DefaultPlaceholder_-1854013440"/>
          </w:placeholder>
          <w:richText/>
        </w:sdtPr>
        <w:sdtContent>
          <w:r w:rsidRPr="00BF2FD6" w:rsidR="00BF2FD6">
            <w:rPr>
              <w:b/>
              <w:i/>
            </w:rPr>
            <w:t>Adrian Chiles:</w:t>
          </w:r>
        </w:sdtContent>
      </w:sdt>
      <w:r>
        <w:t xml:space="preserve"> That is </w:t>
      </w:r>
      <w:r>
        <w:t>really interesting</w:t>
      </w:r>
      <w:r>
        <w:t>.</w:t>
      </w:r>
    </w:p>
    <w:p w:rsidR="00210D85" w:rsidP="00BC4BBD">
      <w:pPr>
        <w:pStyle w:val="Question"/>
      </w:pPr>
      <w:sdt>
        <w:sdtPr>
          <w:alias w:val="Member"/>
          <w:tag w:val="&lt;Member mnisId='4058' dodsId='72247'&gt;"/>
          <w:id w:val="-420958718"/>
          <w:placeholder>
            <w:docPart w:val="DefaultPlaceholder_-1854013440"/>
          </w:placeholder>
          <w:richText/>
        </w:sdtPr>
        <w:sdtContent>
          <w:r w:rsidRPr="00BC4BBD" w:rsidR="00BC4BBD">
            <w:rPr>
              <w:b/>
            </w:rPr>
            <w:t>Paul Blomfield:</w:t>
          </w:r>
        </w:sdtContent>
      </w:sdt>
      <w:r w:rsidR="00BC4BBD">
        <w:t xml:space="preserve"> </w:t>
      </w:r>
      <w:r>
        <w:t>Can I push you on another issue? You have been in a unique position to come to terms with your drinking. One of your answers in terms of what we need to do is better understanding of units and</w:t>
      </w:r>
      <w:r w:rsidR="00BC4BBD">
        <w:t xml:space="preserve">, </w:t>
      </w:r>
      <w:r>
        <w:t>with that</w:t>
      </w:r>
      <w:r w:rsidR="00BC4BBD">
        <w:t>,</w:t>
      </w:r>
      <w:r>
        <w:t xml:space="preserve"> the consequences.</w:t>
      </w:r>
      <w:r w:rsidR="00BC4BBD">
        <w:t xml:space="preserve"> </w:t>
      </w:r>
      <w:r>
        <w:t xml:space="preserve">What else should </w:t>
      </w:r>
      <w:r>
        <w:t>be done</w:t>
      </w:r>
      <w:r>
        <w:t xml:space="preserve"> to change behaviour</w:t>
      </w:r>
      <w:r w:rsidR="00BC4BBD">
        <w:t>?</w:t>
      </w:r>
      <w:r>
        <w:t xml:space="preserve"> </w:t>
      </w:r>
      <w:r w:rsidR="00BC4BBD">
        <w:t>W</w:t>
      </w:r>
      <w:r>
        <w:t xml:space="preserve">hat </w:t>
      </w:r>
      <w:r w:rsidR="00BC4BBD">
        <w:t xml:space="preserve">sorts of </w:t>
      </w:r>
      <w:r>
        <w:t xml:space="preserve">interventions can </w:t>
      </w:r>
      <w:r w:rsidR="00BC4BBD">
        <w:t>G</w:t>
      </w:r>
      <w:r>
        <w:t>overnment make in particular? You have a big background in sport</w:t>
      </w:r>
      <w:r w:rsidR="00BC4BBD">
        <w:t>.</w:t>
      </w:r>
      <w:r>
        <w:t xml:space="preserve"> </w:t>
      </w:r>
      <w:r w:rsidR="00BC4BBD">
        <w:t>There is an</w:t>
      </w:r>
      <w:r>
        <w:t xml:space="preserve"> association between sport and alcohol, particularly with young people. Do you have any thoughts in that area?</w:t>
      </w:r>
    </w:p>
    <w:p w:rsidR="00BC4BBD" w:rsidP="00BC4BBD">
      <w:pPr>
        <w:pStyle w:val="Answer"/>
      </w:pPr>
      <w:sdt>
        <w:sdtPr>
          <w:alias w:val="Witness"/>
          <w:id w:val="-1310775944"/>
          <w:placeholder>
            <w:docPart w:val="DefaultPlaceholder_-1854013440"/>
          </w:placeholder>
          <w:richText/>
        </w:sdtPr>
        <w:sdtContent>
          <w:r w:rsidRPr="00BF2FD6" w:rsidR="00BF2FD6">
            <w:rPr>
              <w:b/>
              <w:i/>
            </w:rPr>
            <w:t>Adrian Chiles:</w:t>
          </w:r>
        </w:sdtContent>
      </w:sdt>
      <w:r>
        <w:t xml:space="preserve"> </w:t>
      </w:r>
      <w:r w:rsidR="00210D85">
        <w:t>It is not my field really, in terms of messaging</w:t>
      </w:r>
      <w:r>
        <w:t>. I</w:t>
      </w:r>
      <w:r w:rsidR="00210D85">
        <w:t xml:space="preserve">t is not </w:t>
      </w:r>
      <w:r w:rsidR="00210D85">
        <w:t>nudge</w:t>
      </w:r>
      <w:r w:rsidR="00210D85">
        <w:t xml:space="preserve"> economics, </w:t>
      </w:r>
      <w:r>
        <w:t xml:space="preserve">but </w:t>
      </w:r>
      <w:r w:rsidR="00210D85">
        <w:t xml:space="preserve">just nudging people into something. </w:t>
      </w:r>
      <w:r>
        <w:t>A</w:t>
      </w:r>
      <w:r w:rsidR="00210D85">
        <w:t xml:space="preserve"> better message</w:t>
      </w:r>
      <w:r w:rsidR="00BF2FD6">
        <w:t>,</w:t>
      </w:r>
      <w:r w:rsidR="00210D85">
        <w:t xml:space="preserve"> </w:t>
      </w:r>
      <w:r>
        <w:t xml:space="preserve">instead of, “You must </w:t>
      </w:r>
      <w:r w:rsidR="00210D85">
        <w:t>drink no more than 14 units a week</w:t>
      </w:r>
      <w:r>
        <w:t xml:space="preserve">”—and I know that that </w:t>
      </w:r>
      <w:r w:rsidR="00210D85">
        <w:t>is not exactly what the wording is</w:t>
      </w:r>
      <w:r>
        <w:t>—</w:t>
      </w:r>
      <w:r w:rsidR="0050366B">
        <w:t xml:space="preserve">would be </w:t>
      </w:r>
      <w:r w:rsidR="00BF2FD6">
        <w:t xml:space="preserve">more </w:t>
      </w:r>
      <w:r w:rsidR="00BF2FD6">
        <w:t>along the lines of</w:t>
      </w:r>
      <w:r w:rsidR="00BF2FD6">
        <w:t xml:space="preserve">, </w:t>
      </w:r>
      <w:r>
        <w:t xml:space="preserve">“Be like the vast </w:t>
      </w:r>
      <w:r w:rsidR="00210D85">
        <w:t>majority of drinkers</w:t>
      </w:r>
      <w:r>
        <w:t>.</w:t>
      </w:r>
      <w:r w:rsidR="00210D85">
        <w:t xml:space="preserve"> </w:t>
      </w:r>
      <w:r>
        <w:t>D</w:t>
      </w:r>
      <w:r w:rsidR="00210D85">
        <w:t xml:space="preserve">rink moderately, </w:t>
      </w:r>
      <w:r w:rsidR="00210D85">
        <w:t>14</w:t>
      </w:r>
      <w:r w:rsidR="00210D85">
        <w:t xml:space="preserve"> units or less a week</w:t>
      </w:r>
      <w:r w:rsidR="0027737B">
        <w:t>.</w:t>
      </w:r>
      <w:r>
        <w:t>”</w:t>
      </w:r>
      <w:r w:rsidR="00210D85">
        <w:t xml:space="preserve"> That would be a useful tool.</w:t>
      </w:r>
    </w:p>
    <w:p w:rsidR="00210D85" w:rsidP="00BC4BBD">
      <w:pPr>
        <w:pStyle w:val="Answer"/>
      </w:pPr>
      <w:r>
        <w:t>I notice</w:t>
      </w:r>
      <w:r w:rsidR="00BC4BBD">
        <w:t>d</w:t>
      </w:r>
      <w:r>
        <w:t xml:space="preserve"> </w:t>
      </w:r>
      <w:r w:rsidR="00BC4BBD">
        <w:t xml:space="preserve">that </w:t>
      </w:r>
      <w:r>
        <w:t>Sky</w:t>
      </w:r>
      <w:r w:rsidR="00BC4BBD">
        <w:t xml:space="preserve"> B</w:t>
      </w:r>
      <w:r>
        <w:t>et</w:t>
      </w:r>
      <w:r w:rsidR="00BC4BBD">
        <w:t>—I am no fan of the betting industry—</w:t>
      </w:r>
      <w:r>
        <w:t>do</w:t>
      </w:r>
      <w:r w:rsidR="00BC4BBD">
        <w:t>es</w:t>
      </w:r>
      <w:r>
        <w:t xml:space="preserve"> something similar on </w:t>
      </w:r>
      <w:r w:rsidR="00BC4BBD">
        <w:t xml:space="preserve">the </w:t>
      </w:r>
      <w:r>
        <w:t>hoardings around football grounds</w:t>
      </w:r>
      <w:r w:rsidR="00BC4BBD">
        <w:t>.</w:t>
      </w:r>
      <w:r>
        <w:t xml:space="preserve"> </w:t>
      </w:r>
      <w:r w:rsidR="00BC4BBD">
        <w:t xml:space="preserve">I think that </w:t>
      </w:r>
      <w:r>
        <w:t>I</w:t>
      </w:r>
      <w:r>
        <w:t xml:space="preserve"> am right in saying</w:t>
      </w:r>
      <w:r w:rsidR="00BC4BBD">
        <w:t xml:space="preserve"> that I have seen an advert saying</w:t>
      </w:r>
      <w:r>
        <w:t xml:space="preserve">, </w:t>
      </w:r>
      <w:r w:rsidR="00BC4BBD">
        <w:t>“B</w:t>
      </w:r>
      <w:r>
        <w:t>e like most of our gamblers and bet responsibly</w:t>
      </w:r>
      <w:r w:rsidR="00BC4BBD">
        <w:t>”</w:t>
      </w:r>
      <w:r>
        <w:t>.</w:t>
      </w:r>
    </w:p>
    <w:p w:rsidR="00210D85" w:rsidP="00BC4BBD">
      <w:pPr>
        <w:pStyle w:val="Question"/>
      </w:pPr>
      <w:sdt>
        <w:sdtPr>
          <w:alias w:val="Member"/>
          <w:tag w:val="&lt;Member mnisId='4058' dodsId='72247'&gt;"/>
          <w:id w:val="-593164031"/>
          <w:placeholder>
            <w:docPart w:val="93DA1470E9EA498CB94DDBADDA83687E"/>
          </w:placeholder>
          <w:richText/>
        </w:sdtPr>
        <w:sdtContent>
          <w:r w:rsidRPr="00BC4BBD" w:rsidR="0050366B">
            <w:rPr>
              <w:b/>
            </w:rPr>
            <w:t>Paul Blomfield:</w:t>
          </w:r>
        </w:sdtContent>
      </w:sdt>
      <w:r w:rsidR="0050366B">
        <w:t xml:space="preserve"> </w:t>
      </w:r>
      <w:r w:rsidR="00BC4BBD">
        <w:t>Tha</w:t>
      </w:r>
      <w:r>
        <w:t xml:space="preserve">t is </w:t>
      </w:r>
      <w:r>
        <w:t>an important point</w:t>
      </w:r>
      <w:r>
        <w:t xml:space="preserve">, because it is a subliminal way of encouraging betting. What about taking the association with sport and drinking </w:t>
      </w:r>
      <w:r w:rsidR="006407F7">
        <w:t xml:space="preserve">away </w:t>
      </w:r>
      <w:r>
        <w:t>altogether in terms of advertising and sponsorship?</w:t>
      </w:r>
    </w:p>
    <w:p w:rsidR="006407F7" w:rsidP="006407F7">
      <w:pPr>
        <w:pStyle w:val="Answer"/>
      </w:pPr>
      <w:sdt>
        <w:sdtPr>
          <w:alias w:val="Witness"/>
          <w:id w:val="-1252348425"/>
          <w:placeholder>
            <w:docPart w:val="DefaultPlaceholder_-1854013440"/>
          </w:placeholder>
          <w:richText/>
        </w:sdtPr>
        <w:sdtContent>
          <w:r w:rsidRPr="00BF2FD6" w:rsidR="00BF2FD6">
            <w:rPr>
              <w:b/>
              <w:i/>
            </w:rPr>
            <w:t>Adrian Chiles:</w:t>
          </w:r>
        </w:sdtContent>
      </w:sdt>
      <w:r>
        <w:t xml:space="preserve"> </w:t>
      </w:r>
      <w:r w:rsidR="00210D85">
        <w:t xml:space="preserve">I </w:t>
      </w:r>
      <w:r w:rsidR="00210D85">
        <w:t>probably would</w:t>
      </w:r>
      <w:r w:rsidR="00210D85">
        <w:t xml:space="preserve"> do that, but where do you stop? </w:t>
      </w:r>
      <w:r>
        <w:t>If y</w:t>
      </w:r>
      <w:r w:rsidR="00210D85">
        <w:t xml:space="preserve">ou take gambling away, most of the money going into football </w:t>
      </w:r>
      <w:r w:rsidR="00210D85">
        <w:t>disappears</w:t>
      </w:r>
      <w:r>
        <w:t>,</w:t>
      </w:r>
      <w:r w:rsidR="00210D85">
        <w:t xml:space="preserve"> as far as I can see</w:t>
      </w:r>
      <w:r w:rsidR="00210D85">
        <w:t xml:space="preserve">. In the end, I just do not think </w:t>
      </w:r>
      <w:r>
        <w:t xml:space="preserve">that </w:t>
      </w:r>
      <w:r w:rsidR="00210D85">
        <w:t xml:space="preserve">the toothpaste is going to go back in the tube on that one. </w:t>
      </w:r>
      <w:r>
        <w:t>W</w:t>
      </w:r>
      <w:r w:rsidR="00210D85">
        <w:t xml:space="preserve">e </w:t>
      </w:r>
      <w:r>
        <w:t xml:space="preserve">are stuck </w:t>
      </w:r>
      <w:r w:rsidR="00210D85">
        <w:t xml:space="preserve">with it. </w:t>
      </w:r>
      <w:r>
        <w:t>M</w:t>
      </w:r>
      <w:r w:rsidR="00210D85">
        <w:t>aybe there</w:t>
      </w:r>
      <w:r w:rsidR="00210D85">
        <w:t xml:space="preserve"> is a way of tackling it, but it is more about changing the mindset.</w:t>
      </w:r>
    </w:p>
    <w:p w:rsidR="006407F7" w:rsidP="006407F7">
      <w:pPr>
        <w:pStyle w:val="Answer"/>
      </w:pPr>
      <w:r>
        <w:t xml:space="preserve">I think </w:t>
      </w:r>
      <w:r w:rsidR="00210D85">
        <w:t xml:space="preserve">a lot about the term </w:t>
      </w:r>
      <w:r>
        <w:t>“</w:t>
      </w:r>
      <w:r w:rsidR="00210D85">
        <w:t>alcoholism</w:t>
      </w:r>
      <w:r>
        <w:t>”</w:t>
      </w:r>
      <w:r w:rsidR="00210D85">
        <w:t>,</w:t>
      </w:r>
      <w:r w:rsidR="00210D85">
        <w:t xml:space="preserve"> and I have almost given up railing against it.</w:t>
      </w:r>
      <w:r>
        <w:t xml:space="preserve"> </w:t>
      </w:r>
      <w:r w:rsidR="00210D85">
        <w:t xml:space="preserve">Looking at people who want to tackle their drinking and know </w:t>
      </w:r>
      <w:r>
        <w:t xml:space="preserve">that </w:t>
      </w:r>
      <w:r w:rsidR="00210D85">
        <w:t xml:space="preserve">they drink too much, there is this idea of extremely heavy addiction </w:t>
      </w:r>
      <w:r>
        <w:t xml:space="preserve">that </w:t>
      </w:r>
      <w:r w:rsidR="00210D85">
        <w:t xml:space="preserve">we know as alcoholism, because we call it an </w:t>
      </w:r>
      <w:r>
        <w:t>“</w:t>
      </w:r>
      <w:r w:rsidR="00210D85">
        <w:t>ism</w:t>
      </w:r>
      <w:r>
        <w:t>”</w:t>
      </w:r>
      <w:r w:rsidR="00210D85">
        <w:t>.</w:t>
      </w:r>
      <w:r w:rsidR="00210D85">
        <w:t xml:space="preserve"> You are not a </w:t>
      </w:r>
      <w:r>
        <w:t>“</w:t>
      </w:r>
      <w:r w:rsidR="00210D85">
        <w:t>heroinaholic</w:t>
      </w:r>
      <w:r>
        <w:t>”</w:t>
      </w:r>
      <w:r w:rsidR="00210D85">
        <w:t xml:space="preserve"> if you are a heroin addict. You are not a </w:t>
      </w:r>
      <w:r>
        <w:t>“</w:t>
      </w:r>
      <w:r w:rsidR="00210D85">
        <w:t>smok</w:t>
      </w:r>
      <w:r>
        <w:t>ea</w:t>
      </w:r>
      <w:r w:rsidR="00210D85">
        <w:t>holic</w:t>
      </w:r>
      <w:r>
        <w:t>”</w:t>
      </w:r>
      <w:r w:rsidR="00210D85">
        <w:t xml:space="preserve"> if you are a heavy smoker, but we call alcoholism an </w:t>
      </w:r>
      <w:r>
        <w:t>“</w:t>
      </w:r>
      <w:r w:rsidR="00210D85">
        <w:t>ism</w:t>
      </w:r>
      <w:r>
        <w:t>”</w:t>
      </w:r>
      <w:r w:rsidR="00210D85">
        <w:t>.</w:t>
      </w:r>
      <w:r w:rsidR="00210D85">
        <w:t xml:space="preserve"> There is </w:t>
      </w:r>
      <w:r w:rsidR="00210D85">
        <w:t>some</w:t>
      </w:r>
      <w:r w:rsidR="00210D85">
        <w:t xml:space="preserve"> evidence that it is a disease. I will not necessarily get into that. I doubt it, but there you go.</w:t>
      </w:r>
    </w:p>
    <w:p w:rsidR="006407F7" w:rsidP="006407F7">
      <w:pPr>
        <w:pStyle w:val="Answer"/>
      </w:pPr>
      <w:r>
        <w:t>I</w:t>
      </w:r>
      <w:r w:rsidR="00210D85">
        <w:t xml:space="preserve">t is just much more helpful to look at it </w:t>
      </w:r>
      <w:r w:rsidR="0050366B">
        <w:t>this way.</w:t>
      </w:r>
      <w:r>
        <w:t xml:space="preserve"> </w:t>
      </w:r>
      <w:r w:rsidR="0050366B">
        <w:t xml:space="preserve">If </w:t>
      </w:r>
      <w:r w:rsidR="00210D85">
        <w:t xml:space="preserve">you drink alcohol at all, you are taking an addictive drug. </w:t>
      </w:r>
      <w:r>
        <w:t>I</w:t>
      </w:r>
      <w:r w:rsidR="00210D85">
        <w:t>f you drink 14</w:t>
      </w:r>
      <w:r>
        <w:t xml:space="preserve"> to</w:t>
      </w:r>
      <w:r w:rsidR="00210D85">
        <w:t xml:space="preserve"> 20 units a week, you are a little bit addicted. </w:t>
      </w:r>
      <w:r>
        <w:t>If y</w:t>
      </w:r>
      <w:r w:rsidR="00210D85">
        <w:t xml:space="preserve">ou drink 50 </w:t>
      </w:r>
      <w:r w:rsidR="00702393">
        <w:t xml:space="preserve">to </w:t>
      </w:r>
      <w:r w:rsidR="00210D85">
        <w:t>100 units</w:t>
      </w:r>
      <w:r>
        <w:t>,</w:t>
      </w:r>
      <w:r w:rsidR="00210D85">
        <w:t xml:space="preserve"> like I </w:t>
      </w:r>
      <w:r>
        <w:t xml:space="preserve">did </w:t>
      </w:r>
      <w:r w:rsidR="00210D85">
        <w:t>some</w:t>
      </w:r>
      <w:r w:rsidR="00210D85">
        <w:t xml:space="preserve"> weeks, you are very addicted. </w:t>
      </w:r>
      <w:r>
        <w:t xml:space="preserve">If </w:t>
      </w:r>
      <w:r w:rsidR="00210D85">
        <w:t xml:space="preserve">you drink north of </w:t>
      </w:r>
      <w:r w:rsidR="00210D85">
        <w:t>100</w:t>
      </w:r>
      <w:r w:rsidR="00210D85">
        <w:t xml:space="preserve"> units a week</w:t>
      </w:r>
      <w:r>
        <w:t>,</w:t>
      </w:r>
      <w:r w:rsidR="00210D85">
        <w:t xml:space="preserve"> </w:t>
      </w:r>
      <w:r>
        <w:t>y</w:t>
      </w:r>
      <w:r w:rsidR="00210D85">
        <w:t>ou are dangerously addicted. You are on that spectrum.</w:t>
      </w:r>
    </w:p>
    <w:p w:rsidR="006407F7" w:rsidP="006407F7">
      <w:pPr>
        <w:pStyle w:val="Answer"/>
      </w:pPr>
      <w:r>
        <w:t xml:space="preserve">One of the issues with having it as an </w:t>
      </w:r>
      <w:r>
        <w:t>“</w:t>
      </w:r>
      <w:r>
        <w:t>ism</w:t>
      </w:r>
      <w:r>
        <w:t>”</w:t>
      </w:r>
      <w:r>
        <w:t xml:space="preserve"> is that an awful lot of time </w:t>
      </w:r>
      <w:r>
        <w:t>is wasted</w:t>
      </w:r>
      <w:r>
        <w:t xml:space="preserve">. I have </w:t>
      </w:r>
      <w:r>
        <w:t>been asked</w:t>
      </w:r>
      <w:r>
        <w:t xml:space="preserve"> this a million times. </w:t>
      </w:r>
      <w:r>
        <w:t>“</w:t>
      </w:r>
      <w:r>
        <w:t xml:space="preserve">What do you think? Am I an alcoholic? Do I have this </w:t>
      </w:r>
      <w:r>
        <w:t>‘</w:t>
      </w:r>
      <w:r>
        <w:t>ism</w:t>
      </w:r>
      <w:r>
        <w:t>’</w:t>
      </w:r>
      <w:r>
        <w:t>? Do I have this disease?</w:t>
      </w:r>
      <w:r>
        <w:t xml:space="preserve">” </w:t>
      </w:r>
      <w:r>
        <w:t>That came from a good place</w:t>
      </w:r>
      <w:r>
        <w:t>,</w:t>
      </w:r>
      <w:r>
        <w:t xml:space="preserve"> </w:t>
      </w:r>
      <w:r>
        <w:t>t</w:t>
      </w:r>
      <w:r>
        <w:t xml:space="preserve">aking the blame and the shame away from people saying </w:t>
      </w:r>
      <w:r>
        <w:t xml:space="preserve">that </w:t>
      </w:r>
      <w:r>
        <w:t>it is a disease. I get that</w:t>
      </w:r>
      <w:r>
        <w:t>,</w:t>
      </w:r>
      <w:r>
        <w:t xml:space="preserve"> </w:t>
      </w:r>
      <w:r>
        <w:t>b</w:t>
      </w:r>
      <w:r>
        <w:t xml:space="preserve">ut so much time </w:t>
      </w:r>
      <w:r>
        <w:t xml:space="preserve">is </w:t>
      </w:r>
      <w:r>
        <w:t>wasted</w:t>
      </w:r>
      <w:r>
        <w:t xml:space="preserve"> on trying to work out whether you have that </w:t>
      </w:r>
      <w:r>
        <w:t>“</w:t>
      </w:r>
      <w:r>
        <w:t>ism</w:t>
      </w:r>
      <w:r>
        <w:t>”</w:t>
      </w:r>
      <w:r>
        <w:t xml:space="preserve"> or not. </w:t>
      </w:r>
      <w:r>
        <w:t>T</w:t>
      </w:r>
      <w:r>
        <w:t>hat holds people back</w:t>
      </w:r>
      <w:r>
        <w:t>,</w:t>
      </w:r>
      <w:r>
        <w:t xml:space="preserve"> </w:t>
      </w:r>
      <w:r>
        <w:t>b</w:t>
      </w:r>
      <w:r>
        <w:t xml:space="preserve">ecause connected with the idea that it is an </w:t>
      </w:r>
      <w:r>
        <w:t>“</w:t>
      </w:r>
      <w:r>
        <w:t>ism</w:t>
      </w:r>
      <w:r>
        <w:t>”</w:t>
      </w:r>
      <w:r>
        <w:t xml:space="preserve"> is this idea that the only way </w:t>
      </w:r>
      <w:r>
        <w:t xml:space="preserve">that </w:t>
      </w:r>
      <w:r>
        <w:t>you can tackle it is to just stop completely</w:t>
      </w:r>
      <w:r w:rsidR="0050366B">
        <w:t xml:space="preserve">, because there </w:t>
      </w:r>
      <w:r>
        <w:t xml:space="preserve">is no other way of dealing with this </w:t>
      </w:r>
      <w:r>
        <w:t>e</w:t>
      </w:r>
      <w:r>
        <w:t xml:space="preserve">xcessive consumption or the </w:t>
      </w:r>
      <w:r>
        <w:t>“</w:t>
      </w:r>
      <w:r>
        <w:t>ism</w:t>
      </w:r>
      <w:r>
        <w:t>”</w:t>
      </w:r>
      <w:r>
        <w:t>.</w:t>
      </w:r>
    </w:p>
    <w:p w:rsidR="006407F7" w:rsidP="006407F7">
      <w:pPr>
        <w:pStyle w:val="Answer"/>
      </w:pPr>
      <w:r>
        <w:t>T</w:t>
      </w:r>
      <w:r w:rsidR="00210D85">
        <w:t>hat really does put people off</w:t>
      </w:r>
      <w:r w:rsidR="00702393">
        <w:t xml:space="preserve"> and</w:t>
      </w:r>
      <w:r w:rsidR="00210D85">
        <w:t xml:space="preserve"> frightens </w:t>
      </w:r>
      <w:r w:rsidR="00702393">
        <w:t xml:space="preserve">them </w:t>
      </w:r>
      <w:r w:rsidR="00210D85">
        <w:t>off from dealing with it.</w:t>
      </w:r>
      <w:r>
        <w:t xml:space="preserve"> Do not get me wrong</w:t>
      </w:r>
      <w:r w:rsidR="00E92353">
        <w:t xml:space="preserve">: </w:t>
      </w:r>
      <w:r>
        <w:t>f</w:t>
      </w:r>
      <w:r w:rsidR="00210D85">
        <w:t>or</w:t>
      </w:r>
      <w:r>
        <w:t xml:space="preserve"> </w:t>
      </w:r>
      <w:r w:rsidR="00210D85">
        <w:t xml:space="preserve">some drinkers, it is </w:t>
      </w:r>
      <w:r>
        <w:t xml:space="preserve">an </w:t>
      </w:r>
      <w:r w:rsidR="00210D85">
        <w:t>absolutely appropriate</w:t>
      </w:r>
      <w:r w:rsidR="00210D85">
        <w:t xml:space="preserve"> way to give up completely </w:t>
      </w:r>
      <w:r>
        <w:t>f</w:t>
      </w:r>
      <w:r w:rsidR="00210D85">
        <w:t>or several months or a year</w:t>
      </w:r>
      <w:r>
        <w:t>,</w:t>
      </w:r>
      <w:r w:rsidR="00210D85">
        <w:t xml:space="preserve"> or forever. I get that</w:t>
      </w:r>
      <w:r>
        <w:t>,</w:t>
      </w:r>
      <w:r w:rsidR="00210D85">
        <w:t xml:space="preserve"> </w:t>
      </w:r>
      <w:r>
        <w:t>b</w:t>
      </w:r>
      <w:r w:rsidR="00210D85">
        <w:t>ut there is another way.</w:t>
      </w:r>
    </w:p>
    <w:p w:rsidR="00210D85" w:rsidP="006407F7">
      <w:pPr>
        <w:pStyle w:val="Answer"/>
      </w:pPr>
      <w:r>
        <w:t>A</w:t>
      </w:r>
      <w:r>
        <w:t>lso</w:t>
      </w:r>
      <w:r>
        <w:t>,</w:t>
      </w:r>
      <w:r>
        <w:t xml:space="preserve"> people get hung up on the </w:t>
      </w:r>
      <w:r>
        <w:t>14</w:t>
      </w:r>
      <w:r>
        <w:t xml:space="preserve"> units. If you are drinking </w:t>
      </w:r>
      <w:r>
        <w:t xml:space="preserve">50 or 60 </w:t>
      </w:r>
      <w:r>
        <w:t xml:space="preserve">units a week, the truth is </w:t>
      </w:r>
      <w:r>
        <w:t xml:space="preserve">that </w:t>
      </w:r>
      <w:r>
        <w:t xml:space="preserve">you are going to struggle any time soon to get down to </w:t>
      </w:r>
      <w:r>
        <w:t>14</w:t>
      </w:r>
      <w:r>
        <w:t xml:space="preserve"> units a week</w:t>
      </w:r>
      <w:r>
        <w:t>,</w:t>
      </w:r>
      <w:r>
        <w:t xml:space="preserve"> </w:t>
      </w:r>
      <w:r>
        <w:t>b</w:t>
      </w:r>
      <w:r>
        <w:t xml:space="preserve">ut that is not to say </w:t>
      </w:r>
      <w:r>
        <w:t xml:space="preserve">that </w:t>
      </w:r>
      <w:r>
        <w:t xml:space="preserve">you should not try. As I understand </w:t>
      </w:r>
      <w:r>
        <w:t>it</w:t>
      </w:r>
      <w:r w:rsidR="00E92353">
        <w:t>,</w:t>
      </w:r>
      <w:r>
        <w:t xml:space="preserve"> in </w:t>
      </w:r>
      <w:r>
        <w:t xml:space="preserve">the way </w:t>
      </w:r>
      <w:r>
        <w:t xml:space="preserve">that </w:t>
      </w:r>
      <w:r>
        <w:t>the harm curve works, if you get down from 50 to 30</w:t>
      </w:r>
      <w:r>
        <w:t xml:space="preserve"> units a week</w:t>
      </w:r>
      <w:r>
        <w:t xml:space="preserve">, you are doing yourself </w:t>
      </w:r>
      <w:r>
        <w:t>more good</w:t>
      </w:r>
      <w:r>
        <w:t xml:space="preserve"> </w:t>
      </w:r>
      <w:r>
        <w:t xml:space="preserve">relatively </w:t>
      </w:r>
      <w:r>
        <w:t xml:space="preserve">than going from 30 to 10, </w:t>
      </w:r>
      <w:r>
        <w:t>b</w:t>
      </w:r>
      <w:r>
        <w:t>ecause the harm curve steepens.</w:t>
      </w:r>
    </w:p>
    <w:p w:rsidR="006407F7" w:rsidP="009E12A5">
      <w:pPr>
        <w:pStyle w:val="Question"/>
        <w:numPr>
          <w:ilvl w:val="0"/>
          <w:numId w:val="0"/>
        </w:numPr>
        <w:ind w:left="794"/>
      </w:pPr>
      <w:sdt>
        <w:sdtPr>
          <w:alias w:val="Member"/>
          <w:tag w:val="&lt;Member mnisId='4067' dodsId='62824'&gt;"/>
          <w:id w:val="-1758193980"/>
          <w:placeholder>
            <w:docPart w:val="DefaultPlaceholder_-1854013440"/>
          </w:placeholder>
          <w:richText/>
        </w:sdtPr>
        <w:sdtContent>
          <w:r w:rsidRPr="006407F7">
            <w:rPr>
              <w:b/>
            </w:rPr>
            <w:t>Chair:</w:t>
          </w:r>
        </w:sdtContent>
      </w:sdt>
      <w:r>
        <w:t xml:space="preserve"> It is a</w:t>
      </w:r>
      <w:r w:rsidR="00210D85">
        <w:t xml:space="preserve"> big day here, Adrian. </w:t>
      </w:r>
      <w:r>
        <w:t xml:space="preserve">With your </w:t>
      </w:r>
      <w:r w:rsidR="00210D85">
        <w:t xml:space="preserve">broadcasting head on, you </w:t>
      </w:r>
      <w:r>
        <w:t xml:space="preserve">will </w:t>
      </w:r>
      <w:r w:rsidR="00210D85">
        <w:t xml:space="preserve">recognise </w:t>
      </w:r>
      <w:r>
        <w:t xml:space="preserve">that </w:t>
      </w:r>
      <w:r w:rsidR="00210D85">
        <w:t xml:space="preserve">time is not on our side. We </w:t>
      </w:r>
      <w:r w:rsidR="00210D85">
        <w:t>have to</w:t>
      </w:r>
      <w:r w:rsidR="00210D85">
        <w:t xml:space="preserve"> try to finish </w:t>
      </w:r>
      <w:r>
        <w:t xml:space="preserve">at </w:t>
      </w:r>
      <w:r w:rsidR="00210D85">
        <w:t>about 5.10</w:t>
      </w:r>
      <w:r w:rsidR="00E92353">
        <w:t xml:space="preserve"> pm</w:t>
      </w:r>
      <w:r>
        <w:t xml:space="preserve"> </w:t>
      </w:r>
      <w:r w:rsidR="00210D85">
        <w:t xml:space="preserve">today </w:t>
      </w:r>
      <w:r>
        <w:t xml:space="preserve">in order to </w:t>
      </w:r>
      <w:r w:rsidR="00210D85">
        <w:t>get down to the Prime Minister for what I am sure you will be talking about on your programme</w:t>
      </w:r>
      <w:r>
        <w:t>,</w:t>
      </w:r>
      <w:r w:rsidR="00210D85">
        <w:t xml:space="preserve"> </w:t>
      </w:r>
      <w:r>
        <w:t xml:space="preserve">as </w:t>
      </w:r>
      <w:r w:rsidR="00210D85">
        <w:t xml:space="preserve">everyone is </w:t>
      </w:r>
      <w:r>
        <w:t xml:space="preserve">who is </w:t>
      </w:r>
      <w:r w:rsidR="00210D85">
        <w:t>broadcasting today.</w:t>
      </w:r>
    </w:p>
    <w:p w:rsidR="00702393" w:rsidP="006407F7">
      <w:pPr>
        <w:pStyle w:val="Question"/>
      </w:pPr>
      <w:sdt>
        <w:sdtPr>
          <w:alias w:val="Member"/>
          <w:tag w:val="&lt;Member mnisId='4471' dodsId='137703'&gt;"/>
          <w:id w:val="1237896424"/>
          <w:placeholder>
            <w:docPart w:val="DefaultPlaceholder_-1854013440"/>
          </w:placeholder>
          <w:richText/>
        </w:sdtPr>
        <w:sdtContent>
          <w:r w:rsidRPr="006407F7" w:rsidR="006407F7">
            <w:rPr>
              <w:b/>
            </w:rPr>
            <w:t>Rachael Maskell:</w:t>
          </w:r>
        </w:sdtContent>
      </w:sdt>
      <w:r w:rsidR="006407F7">
        <w:t xml:space="preserve"> W</w:t>
      </w:r>
      <w:r w:rsidR="00210D85">
        <w:t>hat you had to say there</w:t>
      </w:r>
      <w:r w:rsidR="006407F7">
        <w:t xml:space="preserve"> is </w:t>
      </w:r>
      <w:r w:rsidR="006407F7">
        <w:t>really interesting</w:t>
      </w:r>
      <w:r w:rsidR="00210D85">
        <w:t xml:space="preserve">. </w:t>
      </w:r>
      <w:r w:rsidR="006407F7">
        <w:t>T</w:t>
      </w:r>
      <w:r w:rsidR="00210D85">
        <w:t xml:space="preserve">here </w:t>
      </w:r>
      <w:r w:rsidR="006407F7">
        <w:t xml:space="preserve">are </w:t>
      </w:r>
      <w:r w:rsidR="00210D85">
        <w:t>two models. There is abstinence and harm reduction</w:t>
      </w:r>
      <w:r w:rsidR="006407F7">
        <w:t>,</w:t>
      </w:r>
      <w:r w:rsidR="00210D85">
        <w:t xml:space="preserve"> </w:t>
      </w:r>
      <w:r w:rsidR="006407F7">
        <w:t>a</w:t>
      </w:r>
      <w:r w:rsidR="00210D85">
        <w:t xml:space="preserve">nd you are very much in that harm reduction space. </w:t>
      </w:r>
      <w:r w:rsidR="006407F7">
        <w:t>T</w:t>
      </w:r>
      <w:r w:rsidR="00210D85">
        <w:t xml:space="preserve">he big question </w:t>
      </w:r>
      <w:r w:rsidR="006407F7">
        <w:t xml:space="preserve">that </w:t>
      </w:r>
      <w:r w:rsidR="00210D85">
        <w:t>we are looking at is how you get people to stop and think</w:t>
      </w:r>
      <w:r w:rsidR="006407F7">
        <w:t>,</w:t>
      </w:r>
      <w:r w:rsidR="00210D85">
        <w:t xml:space="preserve"> </w:t>
      </w:r>
      <w:r w:rsidR="006407F7">
        <w:t>“</w:t>
      </w:r>
      <w:r w:rsidR="00210D85">
        <w:t>What am I buying for?</w:t>
      </w:r>
      <w:r w:rsidR="006407F7">
        <w:t>”</w:t>
      </w:r>
      <w:r w:rsidR="00210D85">
        <w:t xml:space="preserve"> </w:t>
      </w:r>
      <w:r w:rsidR="006407F7">
        <w:t xml:space="preserve">It could be </w:t>
      </w:r>
      <w:r w:rsidR="00210D85">
        <w:t>just buying a bottle of wine on your way home every night</w:t>
      </w:r>
      <w:r w:rsidR="006407F7">
        <w:t>,</w:t>
      </w:r>
      <w:r w:rsidR="00210D85">
        <w:t xml:space="preserve"> and then you </w:t>
      </w:r>
      <w:r w:rsidR="006407F7">
        <w:t xml:space="preserve">get </w:t>
      </w:r>
      <w:r w:rsidR="00210D85">
        <w:t>home and drink that bottle.</w:t>
      </w:r>
    </w:p>
    <w:p w:rsidR="00210D85" w:rsidP="00702393">
      <w:pPr>
        <w:pStyle w:val="Question"/>
        <w:numPr>
          <w:ilvl w:val="0"/>
          <w:numId w:val="0"/>
        </w:numPr>
        <w:ind w:left="794"/>
      </w:pPr>
      <w:r>
        <w:t xml:space="preserve">How do you change those behaviours? From your own experiences, what </w:t>
      </w:r>
      <w:r w:rsidR="006407F7">
        <w:t xml:space="preserve">are </w:t>
      </w:r>
      <w:r>
        <w:t xml:space="preserve">those big interventions? Are they messages? Is it about public health, as we have heard? Is it about the amount of money </w:t>
      </w:r>
      <w:r w:rsidR="006407F7">
        <w:t xml:space="preserve">that </w:t>
      </w:r>
      <w:r>
        <w:t>you are spending?</w:t>
      </w:r>
      <w:r w:rsidR="006407F7">
        <w:t xml:space="preserve"> </w:t>
      </w:r>
      <w:r>
        <w:t xml:space="preserve">What are the interventions </w:t>
      </w:r>
      <w:r w:rsidR="009E12A5">
        <w:t xml:space="preserve">that </w:t>
      </w:r>
      <w:r>
        <w:t xml:space="preserve">could </w:t>
      </w:r>
      <w:r w:rsidR="009E12A5">
        <w:t xml:space="preserve">make you </w:t>
      </w:r>
      <w:r>
        <w:t>say</w:t>
      </w:r>
      <w:r w:rsidR="009E12A5">
        <w:t>,</w:t>
      </w:r>
      <w:r>
        <w:t xml:space="preserve"> </w:t>
      </w:r>
      <w:r w:rsidR="009E12A5">
        <w:t>“B</w:t>
      </w:r>
      <w:r>
        <w:t>efore I buy that bottle of wine again or have a couple of pints</w:t>
      </w:r>
      <w:r w:rsidR="009E12A5">
        <w:t xml:space="preserve">, this is going </w:t>
      </w:r>
      <w:r w:rsidR="00E92353">
        <w:t>through my mind</w:t>
      </w:r>
      <w:r w:rsidR="009E12A5">
        <w:t>”?</w:t>
      </w:r>
    </w:p>
    <w:p w:rsidR="009E12A5" w:rsidP="009E12A5">
      <w:pPr>
        <w:pStyle w:val="Answer"/>
      </w:pPr>
      <w:sdt>
        <w:sdtPr>
          <w:alias w:val="Witness"/>
          <w:id w:val="-29034319"/>
          <w:placeholder>
            <w:docPart w:val="DefaultPlaceholder_-1854013440"/>
          </w:placeholder>
          <w:richText/>
        </w:sdtPr>
        <w:sdtContent>
          <w:r w:rsidRPr="00BF2FD6" w:rsidR="00BF2FD6">
            <w:rPr>
              <w:b/>
              <w:i/>
            </w:rPr>
            <w:t>Adrian Chiles:</w:t>
          </w:r>
        </w:sdtContent>
      </w:sdt>
      <w:r>
        <w:t xml:space="preserve"> </w:t>
      </w:r>
      <w:r w:rsidR="00210D85">
        <w:t>In terms of the information on there, there is the price of it</w:t>
      </w:r>
      <w:r w:rsidR="00E92353">
        <w:t>,</w:t>
      </w:r>
      <w:r>
        <w:t xml:space="preserve"> and</w:t>
      </w:r>
      <w:r w:rsidR="00210D85">
        <w:t xml:space="preserve"> </w:t>
      </w:r>
      <w:r w:rsidR="00E92353">
        <w:t xml:space="preserve">perhaps </w:t>
      </w:r>
      <w:r w:rsidR="00210D85">
        <w:t>the</w:t>
      </w:r>
      <w:r w:rsidR="00210D85">
        <w:t xml:space="preserve"> calories therein. </w:t>
      </w:r>
      <w:r w:rsidR="00E92353">
        <w:t xml:space="preserve">Doing a job on yourself the </w:t>
      </w:r>
      <w:r w:rsidR="00210D85">
        <w:t xml:space="preserve">following morning is </w:t>
      </w:r>
      <w:r w:rsidR="00210D85">
        <w:t>really important</w:t>
      </w:r>
      <w:r w:rsidR="00E92353">
        <w:t xml:space="preserve">, and </w:t>
      </w:r>
      <w:r>
        <w:t>thinking, “Hang on.</w:t>
      </w:r>
      <w:r w:rsidR="00210D85">
        <w:t xml:space="preserve"> How much of that </w:t>
      </w:r>
      <w:r>
        <w:t xml:space="preserve">whole bottle of wine </w:t>
      </w:r>
      <w:r w:rsidR="00210D85">
        <w:t>did I really enjoy?</w:t>
      </w:r>
      <w:r>
        <w:t>”</w:t>
      </w:r>
      <w:r w:rsidR="00210D85">
        <w:t xml:space="preserve"> It is nudging people towards that sense.</w:t>
      </w:r>
    </w:p>
    <w:p w:rsidR="009E12A5" w:rsidP="009E12A5">
      <w:pPr>
        <w:pStyle w:val="Answer"/>
      </w:pPr>
      <w:r>
        <w:t>Also, it really did take me a long time to realise that less is more. The less you drink, the more you enjoy it.</w:t>
      </w:r>
      <w:r>
        <w:t xml:space="preserve"> </w:t>
      </w:r>
      <w:r>
        <w:t>It might sound obvious, but drumming that in is important</w:t>
      </w:r>
      <w:r>
        <w:t>,</w:t>
      </w:r>
      <w:r w:rsidR="00E92353">
        <w:t xml:space="preserve"> and</w:t>
      </w:r>
      <w:r>
        <w:t xml:space="preserve"> telling people</w:t>
      </w:r>
      <w:r>
        <w:t>,</w:t>
      </w:r>
      <w:r>
        <w:t xml:space="preserve"> </w:t>
      </w:r>
      <w:r>
        <w:t>“Y</w:t>
      </w:r>
      <w:r>
        <w:t>ou can drink less and</w:t>
      </w:r>
      <w:r>
        <w:t>,</w:t>
      </w:r>
      <w:r>
        <w:t xml:space="preserve"> if you do not get down to 14 units</w:t>
      </w:r>
      <w:r>
        <w:t>,</w:t>
      </w:r>
      <w:r>
        <w:t xml:space="preserve"> getting from 50 to 25 </w:t>
      </w:r>
      <w:r>
        <w:t xml:space="preserve">or 30 </w:t>
      </w:r>
      <w:r>
        <w:t>would be great</w:t>
      </w:r>
      <w:r>
        <w:t>”</w:t>
      </w:r>
      <w:r>
        <w:t>. Marginal gains are available here.</w:t>
      </w:r>
    </w:p>
    <w:p w:rsidR="009E12A5" w:rsidP="009E12A5">
      <w:pPr>
        <w:pStyle w:val="Answer"/>
      </w:pPr>
      <w:r>
        <w:t xml:space="preserve">Ther is one </w:t>
      </w:r>
      <w:r>
        <w:t xml:space="preserve">thing that </w:t>
      </w:r>
      <w:r w:rsidR="00210D85">
        <w:t xml:space="preserve">is </w:t>
      </w:r>
      <w:r w:rsidR="00210D85">
        <w:t>really important</w:t>
      </w:r>
      <w:r>
        <w:t>.</w:t>
      </w:r>
      <w:r w:rsidR="00210D85">
        <w:t xml:space="preserve"> I have never got to grips with what the truth is on this</w:t>
      </w:r>
      <w:r>
        <w:t>,</w:t>
      </w:r>
      <w:r w:rsidR="00210D85">
        <w:t xml:space="preserve"> </w:t>
      </w:r>
      <w:r>
        <w:t>b</w:t>
      </w:r>
      <w:r w:rsidR="00210D85">
        <w:t xml:space="preserve">ut </w:t>
      </w:r>
      <w:r w:rsidR="00210D85">
        <w:t>a number of</w:t>
      </w:r>
      <w:r w:rsidR="00210D85">
        <w:t xml:space="preserve"> people say to me</w:t>
      </w:r>
      <w:r>
        <w:t>,</w:t>
      </w:r>
      <w:r w:rsidR="00210D85">
        <w:t xml:space="preserve"> </w:t>
      </w:r>
      <w:r>
        <w:t>“I</w:t>
      </w:r>
      <w:r w:rsidR="00210D85">
        <w:t xml:space="preserve"> have an issue</w:t>
      </w:r>
      <w:r w:rsidR="0027737B">
        <w:t>.</w:t>
      </w:r>
      <w:r>
        <w:t>”</w:t>
      </w:r>
      <w:r w:rsidR="00210D85">
        <w:t xml:space="preserve"> </w:t>
      </w:r>
      <w:r>
        <w:t xml:space="preserve">I </w:t>
      </w:r>
      <w:r w:rsidR="00210D85">
        <w:t xml:space="preserve">say, </w:t>
      </w:r>
      <w:r>
        <w:t>“Go and see your doctor</w:t>
      </w:r>
      <w:r w:rsidR="0027737B">
        <w:t>,</w:t>
      </w:r>
      <w:r>
        <w:t xml:space="preserve">” and they say, “I </w:t>
      </w:r>
      <w:r w:rsidRPr="00F507FC">
        <w:t>don’t</w:t>
      </w:r>
      <w:r>
        <w:t xml:space="preserve"> want to</w:t>
      </w:r>
      <w:r w:rsidR="0027737B">
        <w:t>.</w:t>
      </w:r>
      <w:r>
        <w:t xml:space="preserve">” I ask why </w:t>
      </w:r>
      <w:r>
        <w:t>not</w:t>
      </w:r>
      <w:r>
        <w:t xml:space="preserve"> and they say, </w:t>
      </w:r>
      <w:r w:rsidR="00702393">
        <w:t>“</w:t>
      </w:r>
      <w:r>
        <w:t xml:space="preserve">Because I do not want it on </w:t>
      </w:r>
      <w:r w:rsidR="00210D85">
        <w:t>my medical records</w:t>
      </w:r>
      <w:r w:rsidR="0027737B">
        <w:t>.</w:t>
      </w:r>
      <w:r>
        <w:t>” I say, “That is confidential</w:t>
      </w:r>
      <w:r w:rsidR="0027737B">
        <w:t>,</w:t>
      </w:r>
      <w:r>
        <w:t xml:space="preserve">” but, </w:t>
      </w:r>
      <w:r w:rsidR="00210D85">
        <w:t>in a way, is it?</w:t>
      </w:r>
    </w:p>
    <w:p w:rsidR="00ED47EC" w:rsidP="00ED47EC">
      <w:pPr>
        <w:pStyle w:val="Question"/>
        <w:numPr>
          <w:ilvl w:val="0"/>
          <w:numId w:val="0"/>
        </w:numPr>
        <w:ind w:left="794"/>
      </w:pPr>
      <w:r>
        <w:t xml:space="preserve">Mothers, if they have a big problem, might say that they would be worried about getting their children taken off them or something unnecessarily. </w:t>
      </w:r>
      <w:r w:rsidR="0034662F">
        <w:t xml:space="preserve">As </w:t>
      </w:r>
      <w:r>
        <w:t xml:space="preserve">I understand it, life insurance can go to your GP and ask for your medical records, and I am asking you the question now, but </w:t>
      </w:r>
      <w:r>
        <w:t>I think that they</w:t>
      </w:r>
      <w:r>
        <w:t xml:space="preserve"> then have to divulge what is in your medical records.</w:t>
      </w:r>
    </w:p>
    <w:p w:rsidR="00ED47EC" w:rsidP="00ED47EC">
      <w:pPr>
        <w:pStyle w:val="Question"/>
        <w:numPr>
          <w:ilvl w:val="0"/>
          <w:numId w:val="0"/>
        </w:numPr>
        <w:ind w:left="794"/>
      </w:pPr>
      <w:sdt>
        <w:sdtPr>
          <w:alias w:val="Member"/>
          <w:tag w:val="&lt;Member mnisId='4471' dodsId='137703'&gt;"/>
          <w:id w:val="1527676321"/>
          <w:placeholder>
            <w:docPart w:val="C245F178B8B942938A7B673593359A90"/>
          </w:placeholder>
          <w:richText/>
        </w:sdtPr>
        <w:sdtContent>
          <w:r w:rsidRPr="0096061D">
            <w:rPr>
              <w:b/>
            </w:rPr>
            <w:t>Rachael Maskell:</w:t>
          </w:r>
        </w:sdtContent>
      </w:sdt>
      <w:r>
        <w:t xml:space="preserve"> It is a big debate here.</w:t>
      </w:r>
    </w:p>
    <w:p w:rsidR="00ED47EC" w:rsidP="00ED47EC">
      <w:pPr>
        <w:pStyle w:val="Answer"/>
      </w:pPr>
      <w:sdt>
        <w:sdtPr>
          <w:alias w:val="Witness"/>
          <w:id w:val="1765880168"/>
          <w:placeholder>
            <w:docPart w:val="C245F178B8B942938A7B673593359A90"/>
          </w:placeholder>
          <w:richText/>
        </w:sdtPr>
        <w:sdtContent>
          <w:r w:rsidRPr="008260F0">
            <w:rPr>
              <w:b/>
              <w:i/>
            </w:rPr>
            <w:t xml:space="preserve">Adrian Chiles: </w:t>
          </w:r>
        </w:sdtContent>
      </w:sdt>
      <w:r>
        <w:t xml:space="preserve">Okay, so I am sure that you have thought about this, but that is a real tragedy if that is in people’s minds. I have told enough people, “Oh, </w:t>
      </w:r>
      <w:r w:rsidRPr="00F507FC" w:rsidR="0034662F">
        <w:t>don’t</w:t>
      </w:r>
      <w:r>
        <w:t xml:space="preserve"> be silly. Just </w:t>
      </w:r>
      <w:r>
        <w:t>go and see</w:t>
      </w:r>
      <w:r>
        <w:t xml:space="preserve"> your doctor</w:t>
      </w:r>
      <w:r w:rsidR="0027737B">
        <w:t>,</w:t>
      </w:r>
      <w:r>
        <w:t>” and I thought, “Hang on, how silly were they being?”</w:t>
      </w:r>
    </w:p>
    <w:p w:rsidR="00ED47EC" w:rsidP="00ED47EC">
      <w:pPr>
        <w:pStyle w:val="Question"/>
        <w:numPr>
          <w:ilvl w:val="0"/>
          <w:numId w:val="0"/>
        </w:numPr>
        <w:ind w:left="794"/>
      </w:pPr>
      <w:sdt>
        <w:sdtPr>
          <w:alias w:val="Member"/>
          <w:tag w:val="&lt;Member mnisId='4067' dodsId='62824'&gt;"/>
          <w:id w:val="1220097564"/>
          <w:placeholder>
            <w:docPart w:val="C245F178B8B942938A7B673593359A90"/>
          </w:placeholder>
          <w:richText/>
        </w:sdtPr>
        <w:sdtContent>
          <w:r w:rsidRPr="0096061D">
            <w:rPr>
              <w:b/>
            </w:rPr>
            <w:t>Chair:</w:t>
          </w:r>
        </w:sdtContent>
      </w:sdt>
      <w:r>
        <w:t xml:space="preserve"> </w:t>
      </w:r>
      <w:r w:rsidR="0034662F">
        <w:t xml:space="preserve">That </w:t>
      </w:r>
      <w:r>
        <w:t xml:space="preserve">is </w:t>
      </w:r>
      <w:r>
        <w:t xml:space="preserve">a </w:t>
      </w:r>
      <w:r w:rsidR="0034662F">
        <w:t xml:space="preserve">very </w:t>
      </w:r>
      <w:r>
        <w:t>good</w:t>
      </w:r>
      <w:r>
        <w:t xml:space="preserve"> point. </w:t>
      </w:r>
    </w:p>
    <w:p w:rsidR="00ED47EC" w:rsidP="00ED47EC">
      <w:pPr>
        <w:pStyle w:val="Question"/>
        <w:numPr>
          <w:ilvl w:val="0"/>
          <w:numId w:val="9"/>
        </w:numPr>
      </w:pPr>
      <w:sdt>
        <w:sdtPr>
          <w:alias w:val="Member"/>
          <w:tag w:val="&lt;Member mnisId='3992' dodsId='74640'&gt;"/>
          <w:id w:val="-678345015"/>
          <w:placeholder>
            <w:docPart w:val="C245F178B8B942938A7B673593359A90"/>
          </w:placeholder>
          <w:richText/>
        </w:sdtPr>
        <w:sdtContent>
          <w:r w:rsidRPr="0096061D">
            <w:rPr>
              <w:b/>
            </w:rPr>
            <w:t>James Morris:</w:t>
          </w:r>
        </w:sdtContent>
      </w:sdt>
      <w:r>
        <w:t xml:space="preserve"> We obviously have a culture of drinking in this country</w:t>
      </w:r>
      <w:r w:rsidR="0027737B">
        <w:t xml:space="preserve">, </w:t>
      </w:r>
      <w:r>
        <w:t xml:space="preserve">20-odd years ago the licensing laws </w:t>
      </w:r>
      <w:r>
        <w:t>got deregulated</w:t>
      </w:r>
      <w:r w:rsidR="00C577BD">
        <w:t>.</w:t>
      </w:r>
      <w:r>
        <w:t xml:space="preserve"> </w:t>
      </w:r>
      <w:r w:rsidR="00C577BD">
        <w:t xml:space="preserve">The </w:t>
      </w:r>
      <w:r>
        <w:t xml:space="preserve">people who advocated for it painted this vision that the culture of our drinking would change to a more Mediterranean way, and we would all be sitting outside drinking wine and eating rather than going to the pub, </w:t>
      </w:r>
      <w:r>
        <w:t>drinking</w:t>
      </w:r>
      <w:r>
        <w:t xml:space="preserve"> and fighting. That was the </w:t>
      </w:r>
      <w:r w:rsidR="00C577BD">
        <w:t>broad caricature</w:t>
      </w:r>
      <w:r>
        <w:t>. Do you think we are anywhere near that?</w:t>
      </w:r>
    </w:p>
    <w:p w:rsidR="00C577BD" w:rsidP="00ED47EC">
      <w:pPr>
        <w:pStyle w:val="Answer"/>
      </w:pPr>
      <w:sdt>
        <w:sdtPr>
          <w:alias w:val="Witness"/>
          <w:id w:val="1227183195"/>
          <w:placeholder>
            <w:docPart w:val="C245F178B8B942938A7B673593359A90"/>
          </w:placeholder>
          <w:richText/>
        </w:sdtPr>
        <w:sdtContent>
          <w:r w:rsidRPr="008260F0" w:rsidR="00ED47EC">
            <w:rPr>
              <w:b/>
              <w:i/>
            </w:rPr>
            <w:t xml:space="preserve">Adrian Chiles: </w:t>
          </w:r>
        </w:sdtContent>
      </w:sdt>
      <w:r w:rsidR="00ED47EC">
        <w:t>No, I do not, but then</w:t>
      </w:r>
      <w:r>
        <w:t>,</w:t>
      </w:r>
      <w:r w:rsidR="00ED47EC">
        <w:t xml:space="preserve"> post-lockdown, very often you will find that pubs are closing before </w:t>
      </w:r>
      <w:r>
        <w:t>11 pm</w:t>
      </w:r>
      <w:r w:rsidR="00ED47EC">
        <w:t xml:space="preserve">. It used to be all the talk that we are living a 24/7 lifestyle, but you cannot get breakfast in </w:t>
      </w:r>
      <w:r w:rsidR="00ED47EC">
        <w:t>some</w:t>
      </w:r>
      <w:r w:rsidR="00ED47EC">
        <w:t xml:space="preserve"> places before 8</w:t>
      </w:r>
      <w:r>
        <w:t xml:space="preserve"> am</w:t>
      </w:r>
      <w:r w:rsidR="00ED47EC">
        <w:t xml:space="preserve"> and you cannot get a drink after </w:t>
      </w:r>
      <w:r>
        <w:t>10 pm</w:t>
      </w:r>
      <w:r w:rsidR="00ED47EC">
        <w:t>.</w:t>
      </w:r>
      <w:r>
        <w:t xml:space="preserve"> I am not sure that is happening.</w:t>
      </w:r>
      <w:r w:rsidR="00ED47EC">
        <w:t xml:space="preserve"> </w:t>
      </w:r>
    </w:p>
    <w:p w:rsidR="00ED47EC" w:rsidP="00ED47EC">
      <w:pPr>
        <w:pStyle w:val="Answer"/>
      </w:pPr>
      <w:r>
        <w:t xml:space="preserve">You began </w:t>
      </w:r>
      <w:r>
        <w:t>your question by saying that we have this big drinking culture in this country. I am always careful about saying that</w:t>
      </w:r>
      <w:r>
        <w:t>.</w:t>
      </w:r>
      <w:r>
        <w:t xml:space="preserve"> </w:t>
      </w:r>
      <w:r>
        <w:t>Yes</w:t>
      </w:r>
      <w:r>
        <w:t>, it is true. On the other hand, you can get into a social norm type thing where you say, “Well, everybody drinks. It is part of life</w:t>
      </w:r>
      <w:r w:rsidR="0027737B">
        <w:t>.</w:t>
      </w:r>
      <w:r>
        <w:t>”</w:t>
      </w:r>
      <w:r w:rsidR="0027737B">
        <w:t xml:space="preserve"> </w:t>
      </w:r>
      <w:r>
        <w:t xml:space="preserve">As </w:t>
      </w:r>
      <w:r>
        <w:t xml:space="preserve">I have said, 70% or more than half of all drinkers do drink moderately. Also, pubs and bars are a big part of our culture, but only half the population—I know that is </w:t>
      </w:r>
      <w:r>
        <w:t>a lot</w:t>
      </w:r>
      <w:r>
        <w:t xml:space="preserve">—ever see the inside of a pub or a bar at the same time. I am not saying that there is not an issue, </w:t>
      </w:r>
      <w:r>
        <w:t>as</w:t>
      </w:r>
      <w:r>
        <w:t xml:space="preserve"> clearly </w:t>
      </w:r>
      <w:r w:rsidR="0027737B">
        <w:t xml:space="preserve">there </w:t>
      </w:r>
      <w:r>
        <w:t xml:space="preserve">is, but I am just wary about </w:t>
      </w:r>
      <w:r>
        <w:t xml:space="preserve">this. It </w:t>
      </w:r>
      <w:r>
        <w:t xml:space="preserve">is a bit like the </w:t>
      </w:r>
      <w:r>
        <w:t>fella standing at the bar who says, “</w:t>
      </w:r>
      <w:r>
        <w:t xml:space="preserve">14 units </w:t>
      </w:r>
      <w:r>
        <w:t>is</w:t>
      </w:r>
      <w:r>
        <w:t xml:space="preserve"> nonsense. Everybody drinks more than that</w:t>
      </w:r>
      <w:r>
        <w:t>”</w:t>
      </w:r>
      <w:r>
        <w:t>.</w:t>
      </w:r>
      <w:r>
        <w:t xml:space="preserve"> </w:t>
      </w:r>
    </w:p>
    <w:p w:rsidR="00ED47EC" w:rsidP="00ED47EC">
      <w:pPr>
        <w:pStyle w:val="Question"/>
        <w:numPr>
          <w:ilvl w:val="0"/>
          <w:numId w:val="9"/>
        </w:numPr>
      </w:pPr>
      <w:sdt>
        <w:sdtPr>
          <w:alias w:val="Member"/>
          <w:tag w:val="&lt;Member mnisId='3992' dodsId='74640'&gt;"/>
          <w:id w:val="1509102742"/>
          <w:placeholder>
            <w:docPart w:val="C245F178B8B942938A7B673593359A90"/>
          </w:placeholder>
          <w:richText/>
        </w:sdtPr>
        <w:sdtContent>
          <w:r w:rsidRPr="00BD1DDC">
            <w:rPr>
              <w:b/>
            </w:rPr>
            <w:t>James Morris:</w:t>
          </w:r>
        </w:sdtContent>
      </w:sdt>
      <w:r>
        <w:t xml:space="preserve"> If you go into </w:t>
      </w:r>
      <w:r w:rsidR="00C577BD">
        <w:t xml:space="preserve">the </w:t>
      </w:r>
      <w:r>
        <w:t>centr</w:t>
      </w:r>
      <w:r w:rsidR="00C577BD">
        <w:t>e of</w:t>
      </w:r>
      <w:r>
        <w:t xml:space="preserve"> Birmingham, Manchester or whatever on a Friday or Saturday night, the consequences of vertical drinking are apparent.</w:t>
      </w:r>
    </w:p>
    <w:p w:rsidR="00ED47EC" w:rsidP="00ED47EC">
      <w:pPr>
        <w:pStyle w:val="Answer"/>
      </w:pPr>
      <w:sdt>
        <w:sdtPr>
          <w:alias w:val="Witness"/>
          <w:id w:val="-523934977"/>
          <w:placeholder>
            <w:docPart w:val="C245F178B8B942938A7B673593359A90"/>
          </w:placeholder>
          <w:richText/>
        </w:sdtPr>
        <w:sdtContent>
          <w:r w:rsidRPr="008260F0">
            <w:rPr>
              <w:b/>
              <w:i/>
            </w:rPr>
            <w:t xml:space="preserve">Adrian Chiles: </w:t>
          </w:r>
        </w:sdtContent>
      </w:sdt>
      <w:r>
        <w:t>Yes.</w:t>
      </w:r>
    </w:p>
    <w:p w:rsidR="00ED47EC" w:rsidP="00ED47EC">
      <w:pPr>
        <w:pStyle w:val="Question"/>
        <w:numPr>
          <w:ilvl w:val="0"/>
          <w:numId w:val="9"/>
        </w:numPr>
      </w:pPr>
      <w:sdt>
        <w:sdtPr>
          <w:alias w:val="Member"/>
          <w:tag w:val="&lt;Member mnisId='3992' dodsId='74640'&gt;"/>
          <w:id w:val="1153868759"/>
          <w:placeholder>
            <w:docPart w:val="C245F178B8B942938A7B673593359A90"/>
          </w:placeholder>
          <w:richText/>
        </w:sdtPr>
        <w:sdtContent>
          <w:r w:rsidRPr="00BD1DDC">
            <w:rPr>
              <w:b/>
            </w:rPr>
            <w:t>James Morris:</w:t>
          </w:r>
        </w:sdtContent>
      </w:sdt>
      <w:r>
        <w:t xml:space="preserve"> Do we have any chance of changing that culture over time, do you think, or what would we need to do?</w:t>
      </w:r>
    </w:p>
    <w:p w:rsidR="00226592" w:rsidP="00ED47EC">
      <w:pPr>
        <w:pStyle w:val="Answer"/>
      </w:pPr>
      <w:sdt>
        <w:sdtPr>
          <w:alias w:val="Witness"/>
          <w:id w:val="1322087811"/>
          <w:placeholder>
            <w:docPart w:val="C245F178B8B942938A7B673593359A90"/>
          </w:placeholder>
          <w:richText/>
        </w:sdtPr>
        <w:sdtContent>
          <w:r w:rsidRPr="008260F0" w:rsidR="00ED47EC">
            <w:rPr>
              <w:b/>
              <w:i/>
            </w:rPr>
            <w:t xml:space="preserve">Adrian Chiles: </w:t>
          </w:r>
        </w:sdtContent>
      </w:sdt>
      <w:r w:rsidR="00ED47EC">
        <w:t xml:space="preserve">As I understand it, </w:t>
      </w:r>
      <w:r w:rsidR="00C577BD">
        <w:t xml:space="preserve">the data tells us that </w:t>
      </w:r>
      <w:r w:rsidR="00ED47EC">
        <w:t>millennials or generation Z</w:t>
      </w:r>
      <w:r w:rsidR="00C577BD">
        <w:t>,</w:t>
      </w:r>
      <w:r w:rsidR="00ED47EC">
        <w:t xml:space="preserve"> or whatever we call them now, in their early </w:t>
      </w:r>
      <w:r w:rsidR="00C577BD">
        <w:t>20</w:t>
      </w:r>
      <w:r w:rsidR="00ED47EC">
        <w:t>s</w:t>
      </w:r>
      <w:r w:rsidR="00ED47EC">
        <w:t xml:space="preserve">, are drinking less, which makes me hopeful that things are slightly changing. Just on changing perception as well, it struck me that there are two types of adverts </w:t>
      </w:r>
      <w:r w:rsidR="008B1328">
        <w:t xml:space="preserve">you might see </w:t>
      </w:r>
      <w:r w:rsidR="00ED47EC">
        <w:t xml:space="preserve">about alcohol. </w:t>
      </w:r>
      <w:r>
        <w:t>You might see</w:t>
      </w:r>
      <w:r w:rsidR="00ED47EC">
        <w:t xml:space="preserve"> everybody having </w:t>
      </w:r>
      <w:r w:rsidR="00ED47EC">
        <w:t>an absolutely fantastic</w:t>
      </w:r>
      <w:r w:rsidR="00ED47EC">
        <w:t xml:space="preserve"> time, dancing around with Campari or whatever alcohol, the key to a good time</w:t>
      </w:r>
      <w:r>
        <w:t>.</w:t>
      </w:r>
      <w:r w:rsidR="00ED47EC">
        <w:t xml:space="preserve"> </w:t>
      </w:r>
      <w:r>
        <w:t xml:space="preserve">Then </w:t>
      </w:r>
      <w:r w:rsidR="00ED47EC">
        <w:t xml:space="preserve">you might see the health danger adverts, which might be </w:t>
      </w:r>
      <w:r w:rsidR="00ED47EC">
        <w:t>some</w:t>
      </w:r>
      <w:r w:rsidR="00ED47EC">
        <w:t xml:space="preserve"> sort of terrible accident with blood pouring out of their head, </w:t>
      </w:r>
      <w:r>
        <w:t xml:space="preserve">a </w:t>
      </w:r>
      <w:r w:rsidR="00ED47EC">
        <w:t xml:space="preserve">hospital bed and God knows what else, which goes to the extreme. </w:t>
      </w:r>
    </w:p>
    <w:p w:rsidR="00ED47EC" w:rsidP="00ED47EC">
      <w:pPr>
        <w:pStyle w:val="Answer"/>
      </w:pPr>
      <w:r>
        <w:t>If I won the lottery, I would get an ad campaign going out and it would be, “Drinking is boring</w:t>
      </w:r>
      <w:r w:rsidR="0027737B">
        <w:t>.</w:t>
      </w:r>
      <w:r w:rsidR="00226592">
        <w:t>”</w:t>
      </w:r>
      <w:r>
        <w:t xml:space="preserve"> </w:t>
      </w:r>
      <w:r>
        <w:t>Mainly, it</w:t>
      </w:r>
      <w:r>
        <w:t xml:space="preserve"> is boring. It makes you </w:t>
      </w:r>
      <w:r>
        <w:t>boring</w:t>
      </w:r>
      <w:r>
        <w:t xml:space="preserve"> and it becomes boring if you do too much of it. I have thought about doing a picture book, a book of photos or a newspaper article about shots of people drinking boringly. Unsurprisingly, I could not find any takers for this idea, but it is a way of communicating just how dreary it is.</w:t>
      </w:r>
    </w:p>
    <w:p w:rsidR="00ED47EC" w:rsidP="00ED47EC">
      <w:pPr>
        <w:pStyle w:val="Question"/>
        <w:numPr>
          <w:ilvl w:val="0"/>
          <w:numId w:val="9"/>
        </w:numPr>
      </w:pPr>
      <w:sdt>
        <w:sdtPr>
          <w:alias w:val="Member"/>
          <w:tag w:val="&lt;Member mnisId='4792' dodsId='77366'&gt;"/>
          <w:id w:val="-1751732513"/>
          <w:placeholder>
            <w:docPart w:val="C245F178B8B942938A7B673593359A90"/>
          </w:placeholder>
          <w:richText/>
        </w:sdtPr>
        <w:sdtContent>
          <w:r w:rsidRPr="00C21F0A">
            <w:rPr>
              <w:b/>
            </w:rPr>
            <w:t>Paul Bristow:</w:t>
          </w:r>
        </w:sdtContent>
      </w:sdt>
      <w:r>
        <w:t xml:space="preserve"> I hear what you are saying about social norms and I completely understand what you have said, but I would just be interested to know your views on to what extent you think problem drinking is associated with pubs or drinking at home. At least with pubs and social drinking, there is a moderating factor </w:t>
      </w:r>
      <w:r>
        <w:t>perhaps in</w:t>
      </w:r>
      <w:r>
        <w:t xml:space="preserve"> your friends</w:t>
      </w:r>
      <w:r w:rsidR="00226592">
        <w:t xml:space="preserve">, your </w:t>
      </w:r>
      <w:r>
        <w:t xml:space="preserve">family and those you drink with, and obviously a landlord who would, in theory, not want to serve someone who is drinking too much. </w:t>
      </w:r>
      <w:r w:rsidR="00226592">
        <w:t xml:space="preserve">The </w:t>
      </w:r>
      <w:r>
        <w:t>other factor, of course, is expense. It is much more expensive in pubs and bars</w:t>
      </w:r>
      <w:r w:rsidR="00226592">
        <w:t xml:space="preserve"> than</w:t>
      </w:r>
      <w:r>
        <w:t xml:space="preserve"> at home</w:t>
      </w:r>
      <w:r w:rsidR="00226592">
        <w:t>.</w:t>
      </w:r>
      <w:r>
        <w:t xml:space="preserve"> </w:t>
      </w:r>
      <w:r w:rsidR="00226592">
        <w:t xml:space="preserve">Especially </w:t>
      </w:r>
      <w:r>
        <w:t>since lockdown, is that not where we should focus, perhaps?</w:t>
      </w:r>
    </w:p>
    <w:p w:rsidR="00ED47EC" w:rsidP="00ED47EC">
      <w:pPr>
        <w:pStyle w:val="Answer"/>
      </w:pPr>
      <w:sdt>
        <w:sdtPr>
          <w:alias w:val="Witness"/>
          <w:id w:val="-844323031"/>
          <w:placeholder>
            <w:docPart w:val="C245F178B8B942938A7B673593359A90"/>
          </w:placeholder>
          <w:richText/>
        </w:sdtPr>
        <w:sdtContent>
          <w:r w:rsidRPr="008260F0">
            <w:rPr>
              <w:b/>
              <w:i/>
            </w:rPr>
            <w:t xml:space="preserve">Adrian Chiles: </w:t>
          </w:r>
        </w:sdtContent>
      </w:sdt>
      <w:r>
        <w:t xml:space="preserve">It is, but it depends what kind of drinker you are in the first place. The picture </w:t>
      </w:r>
      <w:r>
        <w:t>seemed to be</w:t>
      </w:r>
      <w:r>
        <w:t xml:space="preserve"> mixed during lockdown. </w:t>
      </w:r>
      <w:r>
        <w:t>Some</w:t>
      </w:r>
      <w:r>
        <w:t xml:space="preserve"> people </w:t>
      </w:r>
      <w:r w:rsidR="00226592">
        <w:t>we</w:t>
      </w:r>
      <w:r>
        <w:t>re drinking a lot more because they were drinking at home. Others—I was one of them—drank even less then</w:t>
      </w:r>
      <w:r w:rsidR="00F4452F">
        <w:t>.</w:t>
      </w:r>
      <w:r>
        <w:t xml:space="preserve"> I realised there is a social component to it. I am not beyond polishing off a bottle of wine</w:t>
      </w:r>
      <w:r w:rsidR="004C4348">
        <w:t>—</w:t>
      </w:r>
      <w:r>
        <w:t>do not get me wrong</w:t>
      </w:r>
      <w:r w:rsidR="004C4348">
        <w:t>—</w:t>
      </w:r>
      <w:r>
        <w:t>but generally, while</w:t>
      </w:r>
      <w:r>
        <w:t xml:space="preserve"> I was at home, it was not what it was about for me. But</w:t>
      </w:r>
      <w:r w:rsidR="00226592">
        <w:t>,</w:t>
      </w:r>
      <w:r>
        <w:t xml:space="preserve"> yes, both modes of drinking </w:t>
      </w:r>
      <w:r>
        <w:t>have to</w:t>
      </w:r>
      <w:r>
        <w:t xml:space="preserve"> be tackled. You are quite right.</w:t>
      </w:r>
    </w:p>
    <w:p w:rsidR="00226592" w:rsidP="00ED47EC">
      <w:pPr>
        <w:pStyle w:val="Question"/>
        <w:numPr>
          <w:ilvl w:val="0"/>
          <w:numId w:val="9"/>
        </w:numPr>
      </w:pPr>
      <w:sdt>
        <w:sdtPr>
          <w:alias w:val="Member"/>
          <w:tag w:val="&lt;Member mnisId='4792' dodsId='77366'&gt;"/>
          <w:id w:val="-33658659"/>
          <w:placeholder>
            <w:docPart w:val="C245F178B8B942938A7B673593359A90"/>
          </w:placeholder>
          <w:richText/>
        </w:sdtPr>
        <w:sdtContent>
          <w:r w:rsidRPr="005E206D" w:rsidR="00ED47EC">
            <w:rPr>
              <w:b/>
            </w:rPr>
            <w:t>Paul Bristow:</w:t>
          </w:r>
        </w:sdtContent>
      </w:sdt>
      <w:r w:rsidR="00ED47EC">
        <w:t xml:space="preserve"> Just to the point you have made already, </w:t>
      </w:r>
      <w:r w:rsidR="00ED47EC">
        <w:t>I think the battle</w:t>
      </w:r>
      <w:r w:rsidR="00ED47EC">
        <w:t xml:space="preserve"> is being won here </w:t>
      </w:r>
      <w:r>
        <w:t>among</w:t>
      </w:r>
      <w:r w:rsidR="00ED47EC">
        <w:t xml:space="preserve"> generation Z. It is not just about money</w:t>
      </w:r>
      <w:r w:rsidR="0027737B">
        <w:t xml:space="preserve">; </w:t>
      </w:r>
      <w:r w:rsidR="00ED47EC">
        <w:t>I also think there</w:t>
      </w:r>
      <w:r w:rsidR="00ED47EC">
        <w:t xml:space="preserve"> is a focus on their own fitness</w:t>
      </w:r>
      <w:r w:rsidR="0027737B">
        <w:t>—</w:t>
      </w:r>
      <w:r w:rsidR="00ED47EC">
        <w:t xml:space="preserve">wanting to be fit and wanting to do other things. You said drinking is boring. I completely understand that. </w:t>
      </w:r>
      <w:r w:rsidR="00ED47EC">
        <w:t>Is</w:t>
      </w:r>
      <w:r w:rsidR="00ED47EC">
        <w:t xml:space="preserve"> the real boring element people drinking at home because they are lonely, they are sad</w:t>
      </w:r>
      <w:r w:rsidR="0027737B">
        <w:t xml:space="preserve"> and </w:t>
      </w:r>
      <w:r w:rsidR="00ED47EC">
        <w:t xml:space="preserve">they do not have strong relationships? </w:t>
      </w:r>
    </w:p>
    <w:p w:rsidR="00ED47EC" w:rsidP="00226592">
      <w:pPr>
        <w:pStyle w:val="Question"/>
        <w:numPr>
          <w:ilvl w:val="0"/>
          <w:numId w:val="0"/>
        </w:numPr>
        <w:ind w:left="794"/>
      </w:pPr>
      <w:r>
        <w:t xml:space="preserve">As MPs, we </w:t>
      </w:r>
      <w:r>
        <w:t xml:space="preserve">see people </w:t>
      </w:r>
      <w:r>
        <w:t>probably at</w:t>
      </w:r>
      <w:r>
        <w:t xml:space="preserve"> the bottom of their experiences, and the one thing that unites those people I see </w:t>
      </w:r>
      <w:r>
        <w:t>who</w:t>
      </w:r>
      <w:r>
        <w:t xml:space="preserve"> are having a difficult time, a lot of the time, is a lack of strong personal relationships and a lack of sense of purpose. </w:t>
      </w:r>
      <w:r>
        <w:t>That is what leads people into problem drinking.</w:t>
      </w:r>
    </w:p>
    <w:p w:rsidR="00ED47EC" w:rsidP="00ED47EC">
      <w:pPr>
        <w:pStyle w:val="Answer"/>
      </w:pPr>
      <w:sdt>
        <w:sdtPr>
          <w:alias w:val="Witness"/>
          <w:id w:val="-1403523359"/>
          <w:placeholder>
            <w:docPart w:val="C245F178B8B942938A7B673593359A90"/>
          </w:placeholder>
          <w:richText/>
        </w:sdtPr>
        <w:sdtContent>
          <w:r w:rsidRPr="008260F0">
            <w:rPr>
              <w:b/>
              <w:i/>
            </w:rPr>
            <w:t xml:space="preserve">Adrian Chiles: </w:t>
          </w:r>
        </w:sdtContent>
      </w:sdt>
      <w:r>
        <w:t xml:space="preserve">For people in that situation, there </w:t>
      </w:r>
      <w:r w:rsidR="00226592">
        <w:t>are</w:t>
      </w:r>
      <w:r>
        <w:t xml:space="preserve"> a whole manner of mental health issues, and I think excessive alcohol consumption would be a cause and effect there, so</w:t>
      </w:r>
      <w:r w:rsidR="00226592">
        <w:t>,</w:t>
      </w:r>
      <w:r>
        <w:t xml:space="preserve"> yes, you are quite right.</w:t>
      </w:r>
    </w:p>
    <w:p w:rsidR="00ED47EC" w:rsidP="00ED47EC">
      <w:pPr>
        <w:pStyle w:val="Answer"/>
      </w:pPr>
      <w:sdt>
        <w:sdtPr>
          <w:alias w:val="Member"/>
          <w:tag w:val="&lt;Member mnisId='4067' dodsId='62824'&gt;"/>
          <w:id w:val="487063970"/>
          <w:placeholder>
            <w:docPart w:val="C245F178B8B942938A7B673593359A90"/>
          </w:placeholder>
          <w:richText/>
        </w:sdtPr>
        <w:sdtContent>
          <w:r w:rsidRPr="00EC203B">
            <w:rPr>
              <w:b/>
            </w:rPr>
            <w:t>Chair:</w:t>
          </w:r>
        </w:sdtContent>
      </w:sdt>
      <w:r>
        <w:t xml:space="preserve"> Adrian, thank you so much. You have been </w:t>
      </w:r>
      <w:r>
        <w:t>spot</w:t>
      </w:r>
      <w:r>
        <w:t xml:space="preserve"> on and the brevity is much appreciated</w:t>
      </w:r>
      <w:r w:rsidR="00226592">
        <w:t>.</w:t>
      </w:r>
      <w:r>
        <w:t xml:space="preserve"> </w:t>
      </w:r>
      <w:r w:rsidR="00226592">
        <w:t xml:space="preserve">You </w:t>
      </w:r>
      <w:r>
        <w:t xml:space="preserve">have got across some </w:t>
      </w:r>
      <w:r>
        <w:t>really good</w:t>
      </w:r>
      <w:r>
        <w:t xml:space="preserve"> messages. There are some </w:t>
      </w:r>
      <w:r>
        <w:t>great quotes</w:t>
      </w:r>
      <w:r>
        <w:t xml:space="preserve"> in there</w:t>
      </w:r>
      <w:r w:rsidR="00226592">
        <w:t>,</w:t>
      </w:r>
      <w:r>
        <w:t xml:space="preserve"> which I think may end up in our report as well, especially “drinking is boring”</w:t>
      </w:r>
      <w:r w:rsidR="00346EB6">
        <w:t xml:space="preserve">. </w:t>
      </w:r>
      <w:r>
        <w:t xml:space="preserve">I like that. Good luck with your new </w:t>
      </w:r>
      <w:r>
        <w:t>campaign, if</w:t>
      </w:r>
      <w:r>
        <w:t xml:space="preserve"> you are successful in the lottery. We will produce our report around this and produce recommendations </w:t>
      </w:r>
      <w:r w:rsidR="007A7414">
        <w:t xml:space="preserve">to Minister </w:t>
      </w:r>
      <w:r>
        <w:t>as part of this prevention inquiry, and I hope you will take an interest in that</w:t>
      </w:r>
      <w:r w:rsidR="007A7414">
        <w:t xml:space="preserve"> when that happens</w:t>
      </w:r>
      <w:r>
        <w:t>. I really appreciate your time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B85B3F29C1943B4A66CD5AF98D1956B"/>
      </w:placeholder>
      <w:richText/>
    </w:sdtPr>
    <w:sdtContent>
      <w:p w:rsidR="003736A1" w:rsidP="009277D8">
        <w:pPr>
          <w:pStyle w:val="Para"/>
          <w:rPr>
            <w:color w:val="808080"/>
          </w:rPr>
        </w:pPr>
        <w:r w:rsidRPr="003F510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72ED36A469C45A7AA2668D3636AC06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386BFBA"/>
    <w:lvl w:ilvl="0">
      <w:start w:val="41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F5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B85B3F29C1943B4A66CD5AF98D1956B"/>
        <w:category>
          <w:name w:val="General"/>
          <w:gallery w:val="placeholder"/>
        </w:category>
        <w:types>
          <w:type w:val="bbPlcHdr"/>
        </w:types>
        <w:behaviors>
          <w:behavior w:val="content"/>
        </w:behaviors>
        <w:guid w:val="{588D867C-158E-4D20-A0FB-23DCDC18C244}"/>
      </w:docPartPr>
      <w:docPartBody>
        <w:p w:rsidR="00EC6025" w:rsidP="001740FA">
          <w:pPr>
            <w:pStyle w:val="3B85B3F29C1943B4A66CD5AF98D1956B"/>
          </w:pPr>
          <w:r w:rsidRPr="000753FC">
            <w:rPr>
              <w:rStyle w:val="PlaceholderText"/>
            </w:rPr>
            <w:t>Click here to enter text.</w:t>
          </w:r>
        </w:p>
      </w:docPartBody>
    </w:docPart>
    <w:docPart>
      <w:docPartPr>
        <w:name w:val="8A438A98D570449882B9EA57972BAB8F"/>
        <w:category>
          <w:name w:val="General"/>
          <w:gallery w:val="placeholder"/>
        </w:category>
        <w:types>
          <w:type w:val="bbPlcHdr"/>
        </w:types>
        <w:behaviors>
          <w:behavior w:val="content"/>
        </w:behaviors>
        <w:guid w:val="{4C6BA3A8-3D11-49CF-84CD-0A7D6A36F3C3}"/>
      </w:docPartPr>
      <w:docPartBody>
        <w:p w:rsidR="00EC6025" w:rsidP="001740FA">
          <w:pPr>
            <w:pStyle w:val="8A438A98D570449882B9EA57972BAB8F"/>
          </w:pPr>
          <w:r w:rsidRPr="002B3926">
            <w:rPr>
              <w:rStyle w:val="PlaceholderText"/>
            </w:rPr>
            <w:t>Click here to enter text.</w:t>
          </w:r>
        </w:p>
      </w:docPartBody>
    </w:docPart>
    <w:docPart>
      <w:docPartPr>
        <w:name w:val="572ED36A469C45A7AA2668D3636AC06E"/>
        <w:category>
          <w:name w:val="General"/>
          <w:gallery w:val="placeholder"/>
        </w:category>
        <w:types>
          <w:type w:val="bbPlcHdr"/>
        </w:types>
        <w:behaviors>
          <w:behavior w:val="content"/>
        </w:behaviors>
        <w:guid w:val="{08CD5282-AB7E-4472-ABE4-8D7705004669}"/>
      </w:docPartPr>
      <w:docPartBody>
        <w:p w:rsidR="00EC6025" w:rsidP="001740FA">
          <w:pPr>
            <w:pStyle w:val="572ED36A469C45A7AA2668D3636AC06E"/>
          </w:pPr>
          <w:r w:rsidRPr="00D20745">
            <w:rPr>
              <w:rStyle w:val="PlaceholderText"/>
            </w:rPr>
            <w:t>Click here to enter text.</w:t>
          </w:r>
        </w:p>
      </w:docPartBody>
    </w:docPart>
    <w:docPart>
      <w:docPartPr>
        <w:name w:val="883A01DAACAA42BCB18CF75BA714E807"/>
        <w:category>
          <w:name w:val="General"/>
          <w:gallery w:val="placeholder"/>
        </w:category>
        <w:types>
          <w:type w:val="bbPlcHdr"/>
        </w:types>
        <w:behaviors>
          <w:behavior w:val="content"/>
        </w:behaviors>
        <w:guid w:val="{39431A93-F74D-4C12-BC0B-D304D076446E}"/>
      </w:docPartPr>
      <w:docPartBody>
        <w:p w:rsidR="00EC6025" w:rsidP="001740FA">
          <w:pPr>
            <w:pStyle w:val="883A01DAACAA42BCB18CF75BA714E807"/>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A715858-EFF6-440F-A312-AF568721E7DD}"/>
      </w:docPartPr>
      <w:docPartBody>
        <w:p w:rsidR="00EC6025">
          <w:r w:rsidRPr="002F5D5E">
            <w:rPr>
              <w:rStyle w:val="PlaceholderText"/>
            </w:rPr>
            <w:t>Click or tap here to enter text.</w:t>
          </w:r>
        </w:p>
      </w:docPartBody>
    </w:docPart>
    <w:docPart>
      <w:docPartPr>
        <w:name w:val="4AEC9FE660434ED0B31B7EF6714C11A4"/>
        <w:category>
          <w:name w:val="General"/>
          <w:gallery w:val="placeholder"/>
        </w:category>
        <w:types>
          <w:type w:val="bbPlcHdr"/>
        </w:types>
        <w:behaviors>
          <w:behavior w:val="content"/>
        </w:behaviors>
        <w:guid w:val="{65702A8F-867D-42B1-AAB5-E43CACAFA4CD}"/>
      </w:docPartPr>
      <w:docPartBody>
        <w:p w:rsidR="00EC6025" w:rsidP="001740FA">
          <w:pPr>
            <w:pStyle w:val="4AEC9FE660434ED0B31B7EF6714C11A4"/>
          </w:pPr>
          <w:r w:rsidRPr="002B3926">
            <w:rPr>
              <w:rStyle w:val="PlaceholderText"/>
            </w:rPr>
            <w:t>Click here to enter text.</w:t>
          </w:r>
        </w:p>
      </w:docPartBody>
    </w:docPart>
    <w:docPart>
      <w:docPartPr>
        <w:name w:val="C245F178B8B942938A7B673593359A90"/>
        <w:category>
          <w:name w:val="General"/>
          <w:gallery w:val="placeholder"/>
        </w:category>
        <w:types>
          <w:type w:val="bbPlcHdr"/>
        </w:types>
        <w:behaviors>
          <w:behavior w:val="content"/>
        </w:behaviors>
        <w:guid w:val="{4B822EF0-9427-4C82-9874-1A228469834C}"/>
      </w:docPartPr>
      <w:docPartBody>
        <w:p w:rsidR="006F4004" w:rsidP="00EC6025">
          <w:pPr>
            <w:pStyle w:val="C245F178B8B942938A7B673593359A90"/>
          </w:pPr>
          <w:r w:rsidRPr="006240E9">
            <w:rPr>
              <w:rStyle w:val="PlaceholderText"/>
            </w:rPr>
            <w:t>Click or tap here to enter text.</w:t>
          </w:r>
        </w:p>
      </w:docPartBody>
    </w:docPart>
    <w:docPart>
      <w:docPartPr>
        <w:name w:val="93DA1470E9EA498CB94DDBADDA83687E"/>
        <w:category>
          <w:name w:val="General"/>
          <w:gallery w:val="placeholder"/>
        </w:category>
        <w:types>
          <w:type w:val="bbPlcHdr"/>
        </w:types>
        <w:behaviors>
          <w:behavior w:val="content"/>
        </w:behaviors>
        <w:guid w:val="{34EEE38D-D9B8-4FA6-818A-5CA92094AE55}"/>
      </w:docPartPr>
      <w:docPartBody>
        <w:p w:rsidR="006F4004" w:rsidP="00EC6025">
          <w:pPr>
            <w:pStyle w:val="93DA1470E9EA498CB94DDBADDA83687E"/>
          </w:pPr>
          <w:r w:rsidRPr="002F5D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6025"/>
    <w:rPr>
      <w:color w:val="808080"/>
    </w:rPr>
  </w:style>
  <w:style w:type="paragraph" w:customStyle="1" w:styleId="3B85B3F29C1943B4A66CD5AF98D1956B">
    <w:name w:val="3B85B3F29C1943B4A66CD5AF98D1956B"/>
    <w:rsid w:val="001740FA"/>
  </w:style>
  <w:style w:type="paragraph" w:customStyle="1" w:styleId="8A438A98D570449882B9EA57972BAB8F">
    <w:name w:val="8A438A98D570449882B9EA57972BAB8F"/>
    <w:rsid w:val="001740FA"/>
  </w:style>
  <w:style w:type="paragraph" w:customStyle="1" w:styleId="572ED36A469C45A7AA2668D3636AC06E">
    <w:name w:val="572ED36A469C45A7AA2668D3636AC06E"/>
    <w:rsid w:val="001740FA"/>
  </w:style>
  <w:style w:type="paragraph" w:customStyle="1" w:styleId="C245F178B8B942938A7B673593359A90">
    <w:name w:val="C245F178B8B942938A7B673593359A90"/>
    <w:rsid w:val="00EC6025"/>
    <w:pPr>
      <w:spacing w:line="278" w:lineRule="auto"/>
    </w:pPr>
    <w:rPr>
      <w:sz w:val="24"/>
      <w:szCs w:val="24"/>
    </w:rPr>
  </w:style>
  <w:style w:type="paragraph" w:customStyle="1" w:styleId="93DA1470E9EA498CB94DDBADDA83687E">
    <w:name w:val="93DA1470E9EA498CB94DDBADDA83687E"/>
    <w:rsid w:val="00EC6025"/>
    <w:pPr>
      <w:spacing w:line="278" w:lineRule="auto"/>
    </w:pPr>
    <w:rPr>
      <w:sz w:val="24"/>
      <w:szCs w:val="24"/>
    </w:rPr>
  </w:style>
  <w:style w:type="paragraph" w:customStyle="1" w:styleId="883A01DAACAA42BCB18CF75BA714E807">
    <w:name w:val="883A01DAACAA42BCB18CF75BA714E807"/>
    <w:rsid w:val="001740FA"/>
  </w:style>
  <w:style w:type="paragraph" w:customStyle="1" w:styleId="4AEC9FE660434ED0B31B7EF6714C11A4">
    <w:name w:val="4AEC9FE660434ED0B31B7EF6714C11A4"/>
    <w:rsid w:val="001740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