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E63F8" w:rsidRPr="008D699D" w:rsidP="00E04F6D">
      <w:pPr>
        <w:pStyle w:val="TitleCommittee0"/>
      </w:pPr>
      <w:sdt>
        <w:sdtPr>
          <w:alias w:val="CommitteeName"/>
          <w:tag w:val="CommitteeName"/>
          <w:id w:val="1869951332"/>
          <w:placeholder>
            <w:docPart w:val="74C019E57FDD4B9DB372A01210508DC7"/>
          </w:placeholder>
          <w:richText/>
        </w:sdtPr>
        <w:sdtContent>
          <w:r w:rsidRPr="008D699D">
            <w:t>Energy Security and Net Zero Committee</w:t>
          </w:r>
        </w:sdtContent>
      </w:sdt>
    </w:p>
    <w:p w:rsidR="00FE63F8" w:rsidRPr="008D699D" w:rsidP="00E04F6D">
      <w:pPr>
        <w:pStyle w:val="TitleInquiry0"/>
      </w:pPr>
      <w:r w:rsidRPr="008D699D">
        <w:t xml:space="preserve">Oral evidence: </w:t>
      </w:r>
      <w:sdt>
        <w:sdtPr>
          <w:alias w:val="InquiryName"/>
          <w:tag w:val="InquiryName"/>
          <w:id w:val="377371847"/>
          <w:placeholder>
            <w:docPart w:val="74C019E57FDD4B9DB372A01210508DC7"/>
          </w:placeholder>
          <w:richText/>
        </w:sdtPr>
        <w:sdtContent>
          <w:r>
            <w:fldChar w:fldCharType="begin"/>
          </w:r>
          <w:r>
            <w:instrText xml:space="preserve"> HYPERLINK "https://committees.parliament.uk/work/8023/securing-the-domestic-supply-chain/" </w:instrText>
          </w:r>
          <w:r>
            <w:fldChar w:fldCharType="separate"/>
          </w:r>
          <w:r w:rsidRPr="00E04594" w:rsidR="002D79E8">
            <w:rPr>
              <w:rStyle w:val="Hyperlink"/>
            </w:rPr>
            <w:t>Securing the d</w:t>
          </w:r>
          <w:r w:rsidRPr="00E04594">
            <w:rPr>
              <w:rStyle w:val="Hyperlink"/>
            </w:rPr>
            <w:t>omestic supply chain</w:t>
          </w:r>
          <w:r>
            <w:fldChar w:fldCharType="end"/>
          </w:r>
        </w:sdtContent>
      </w:sdt>
      <w:r w:rsidRPr="008D699D">
        <w:t xml:space="preserve">, HC </w:t>
      </w:r>
      <w:sdt>
        <w:sdtPr>
          <w:alias w:val="InquiryRefNo"/>
          <w:tag w:val="InquiryRefNo"/>
          <w:id w:val="-281725174"/>
          <w:placeholder>
            <w:docPart w:val="74C019E57FDD4B9DB372A01210508DC7"/>
          </w:placeholder>
          <w:richText/>
        </w:sdtPr>
        <w:sdtContent>
          <w:r w:rsidRPr="008D699D">
            <w:t>298</w:t>
          </w:r>
        </w:sdtContent>
      </w:sdt>
    </w:p>
    <w:sdt>
      <w:sdtPr>
        <w:alias w:val="SittingDate"/>
        <w:tag w:val="SittingDate"/>
        <w:id w:val="-1160222926"/>
        <w:placeholder>
          <w:docPart w:val="74C019E57FDD4B9DB372A01210508DC7"/>
        </w:placeholder>
        <w:richText/>
      </w:sdtPr>
      <w:sdtContent>
        <w:p w:rsidR="00FE63F8" w:rsidRPr="008D699D" w:rsidP="00E04F6D">
          <w:pPr>
            <w:pStyle w:val="Para"/>
          </w:pPr>
          <w:r w:rsidRPr="008D699D">
            <w:t xml:space="preserve">Monday 15 </w:t>
          </w:r>
          <w:r w:rsidR="00E04594">
            <w:t>May</w:t>
          </w:r>
          <w:r w:rsidRPr="008D699D">
            <w:t xml:space="preserve"> 2024</w:t>
          </w:r>
        </w:p>
      </w:sdtContent>
    </w:sdt>
    <w:p w:rsidR="00FE63F8" w:rsidRPr="008D699D" w:rsidP="00E04F6D">
      <w:pPr>
        <w:pStyle w:val="Para"/>
      </w:pPr>
      <w:r w:rsidRPr="008D699D">
        <w:t xml:space="preserve">Ordered by the House of </w:t>
      </w:r>
      <w:sdt>
        <w:sdtPr>
          <w:alias w:val="House"/>
          <w:tag w:val="House"/>
          <w:id w:val="809213435"/>
          <w:placeholder>
            <w:docPart w:val="74C019E57FDD4B9DB372A01210508DC7"/>
          </w:placeholder>
          <w:richText/>
        </w:sdtPr>
        <w:sdtContent>
          <w:r w:rsidRPr="008D699D">
            <w:t>Commons</w:t>
          </w:r>
        </w:sdtContent>
      </w:sdt>
      <w:r w:rsidRPr="008D699D">
        <w:t xml:space="preserve"> to be published on </w:t>
      </w:r>
      <w:sdt>
        <w:sdtPr>
          <w:alias w:val="PublishDate"/>
          <w:tag w:val="PublishDate"/>
          <w:id w:val="217021599"/>
          <w:placeholder>
            <w:docPart w:val="74C019E57FDD4B9DB372A01210508DC7"/>
          </w:placeholder>
          <w:richText/>
        </w:sdtPr>
        <w:sdtContent>
          <w:r w:rsidRPr="008D699D">
            <w:t xml:space="preserve">15 </w:t>
          </w:r>
          <w:r w:rsidR="00E04594">
            <w:t>May</w:t>
          </w:r>
          <w:r w:rsidRPr="008D699D">
            <w:t xml:space="preserve"> 2024</w:t>
          </w:r>
        </w:sdtContent>
      </w:sdt>
      <w:r w:rsidRPr="008D699D">
        <w:t>.</w:t>
      </w:r>
    </w:p>
    <w:p w:rsidR="00FE63F8" w:rsidRPr="008D699D" w:rsidP="00E04F6D">
      <w:sdt>
        <w:sdtPr>
          <w:alias w:val="VideoHyperlink"/>
          <w:tag w:val="VideoHyperlink"/>
          <w:id w:val="703995351"/>
          <w:placeholder>
            <w:docPart w:val="74C019E57FDD4B9DB372A01210508DC7"/>
          </w:placeholder>
          <w:richText/>
        </w:sdtPr>
        <w:sdtContent>
          <w:r>
            <w:fldChar w:fldCharType="begin"/>
          </w:r>
          <w:r>
            <w:instrText xml:space="preserve"> HYPERLINK "https://parliamentlive.tv/Event/Index/2c7546f1-3a51-4cfb-8395-459dcce695ea" </w:instrText>
          </w:r>
          <w:r>
            <w:fldChar w:fldCharType="separate"/>
          </w:r>
          <w:r w:rsidRPr="00E04594">
            <w:rPr>
              <w:rStyle w:val="Hyperlink"/>
            </w:rPr>
            <w:t>Watch the meeting</w:t>
          </w:r>
          <w:r>
            <w:fldChar w:fldCharType="end"/>
          </w:r>
        </w:sdtContent>
      </w:sdt>
    </w:p>
    <w:p w:rsidR="00FE63F8" w:rsidRPr="008D699D" w:rsidP="00E04F6D">
      <w:r w:rsidRPr="008D699D">
        <w:t xml:space="preserve">Members present: </w:t>
      </w:r>
      <w:sdt>
        <w:sdtPr>
          <w:alias w:val="MembersPresent"/>
          <w:tag w:val="MembersPresent"/>
          <w:id w:val="366340316"/>
          <w:placeholder>
            <w:docPart w:val="74C019E57FDD4B9DB372A01210508DC7"/>
          </w:placeholder>
          <w:richText/>
        </w:sdtPr>
        <w:sdtContent>
          <w:r w:rsidRPr="008D699D">
            <w:t xml:space="preserve">Mark Garnier (Chair); Vicky Ford; </w:t>
          </w:r>
          <w:r w:rsidRPr="008D699D" w:rsidR="00824F75">
            <w:t xml:space="preserve">Barry Gardiner; </w:t>
          </w:r>
          <w:r w:rsidRPr="008D699D">
            <w:t xml:space="preserve">Lloyd Russell-Moyle; </w:t>
          </w:r>
          <w:r w:rsidRPr="008D699D" w:rsidR="00052B19">
            <w:t>Derek Thomas.</w:t>
          </w:r>
        </w:sdtContent>
      </w:sdt>
    </w:p>
    <w:p w:rsidR="00FE63F8" w:rsidRPr="008D699D" w:rsidP="00E04F6D">
      <w:pPr>
        <w:pStyle w:val="ParaCentre"/>
      </w:pPr>
      <w:r w:rsidRPr="008D699D">
        <w:t xml:space="preserve">Questions </w:t>
      </w:r>
      <w:sdt>
        <w:sdtPr>
          <w:alias w:val="QuestionNumbers"/>
          <w:tag w:val="QuestionNumbers"/>
          <w:id w:val="-1223666168"/>
          <w:placeholder>
            <w:docPart w:val="74C019E57FDD4B9DB372A01210508DC7"/>
          </w:placeholder>
          <w:richText/>
        </w:sdtPr>
        <w:sdtContent>
          <w:r w:rsidRPr="008D699D">
            <w:t xml:space="preserve">196 – </w:t>
          </w:r>
          <w:r w:rsidRPr="008D699D" w:rsidR="003825D2">
            <w:t>27</w:t>
          </w:r>
          <w:r w:rsidRPr="008D699D" w:rsidR="008F2D64">
            <w:t>3</w:t>
          </w:r>
        </w:sdtContent>
      </w:sdt>
    </w:p>
    <w:p w:rsidR="00FE63F8" w:rsidRPr="008D699D" w:rsidP="00E04F6D">
      <w:pPr>
        <w:pStyle w:val="TitleWitnesses0"/>
      </w:pPr>
      <w:r w:rsidRPr="008D699D">
        <w:t>Witnesses</w:t>
      </w:r>
    </w:p>
    <w:sdt>
      <w:sdtPr>
        <w:alias w:val="WitnessSet"/>
        <w:tag w:val="WitnessSet"/>
        <w:id w:val="-368373484"/>
        <w:placeholder>
          <w:docPart w:val="EC3E3A5A72EE4C948702BB93C47E8036"/>
        </w:placeholder>
        <w:richText/>
      </w:sdtPr>
      <w:sdtContent>
        <w:p w:rsidR="00FE63F8" w:rsidRPr="008D699D" w:rsidP="00FB410E">
          <w:pPr>
            <w:pStyle w:val="Para"/>
          </w:pPr>
          <w:r w:rsidRPr="008D699D">
            <w:t>I: Andrew Bowie</w:t>
          </w:r>
          <w:r w:rsidR="007626E2">
            <w:t xml:space="preserve"> MP</w:t>
          </w:r>
          <w:r w:rsidRPr="008D699D">
            <w:t>, Parliamentary Under Secretary of State</w:t>
          </w:r>
          <w:r w:rsidR="00974765">
            <w:t xml:space="preserve"> (</w:t>
          </w:r>
          <w:r w:rsidRPr="008D699D">
            <w:t>Minister for Nuclear and Renewables</w:t>
          </w:r>
          <w:r w:rsidR="00974765">
            <w:t>)</w:t>
          </w:r>
          <w:r w:rsidRPr="008D699D">
            <w:t>, Department for Energy Security and Net Zero; Ben Golding, Director of Strategy, Department for Energy Security and Net Zero.</w:t>
          </w:r>
        </w:p>
      </w:sdtContent>
    </w:sdt>
    <w:p w:rsidR="00FE63F8" w:rsidRPr="008D699D" w:rsidP="00E04F6D">
      <w:pPr>
        <w:pStyle w:val="Para"/>
      </w:pPr>
    </w:p>
    <w:p w:rsidR="00FE63F8" w:rsidRPr="008D699D" w:rsidP="00E04F6D">
      <w:pPr>
        <w:pStyle w:val="Para"/>
      </w:pPr>
      <w:r w:rsidRPr="008D699D">
        <w:t>Written evidence from witnesses:</w:t>
      </w:r>
    </w:p>
    <w:p w:rsidR="00FE63F8" w:rsidRPr="008D699D" w:rsidP="00E04F6D">
      <w:pPr>
        <w:pStyle w:val="Witnesssubmission"/>
      </w:pPr>
      <w:r w:rsidRPr="008D699D">
        <w:t xml:space="preserve">– </w:t>
      </w:r>
      <w:r>
        <w:fldChar w:fldCharType="begin"/>
      </w:r>
      <w:r>
        <w:instrText xml:space="preserve"> HYPERLINK "https://committees.parliament.uk/writtenevidence/127798/pdf/" </w:instrText>
      </w:r>
      <w:r>
        <w:fldChar w:fldCharType="separate"/>
      </w:r>
      <w:r w:rsidRPr="00E04594" w:rsidR="00E04594">
        <w:rPr>
          <w:rStyle w:val="Hyperlink"/>
        </w:rPr>
        <w:t>Department for Energy Security and Net Zero</w:t>
      </w:r>
      <w:r>
        <w:fldChar w:fldCharType="end"/>
      </w:r>
    </w:p>
    <w:p w:rsidR="00FE63F8" w:rsidRPr="008D699D" w:rsidP="00E04F6D">
      <w:pPr>
        <w:rPr>
          <w:rFonts w:eastAsia="Times New Roman"/>
          <w:szCs w:val="20"/>
        </w:rPr>
      </w:pPr>
      <w:r w:rsidRPr="008D699D">
        <w:br w:type="page"/>
      </w:r>
    </w:p>
    <w:sdt>
      <w:sdtPr>
        <w:rPr>
          <w:sz w:val="22"/>
        </w:rPr>
        <w:alias w:val="WitnessExamination"/>
        <w:tag w:val="WitnessExamination"/>
        <w:id w:val="2003463402"/>
        <w:placeholder>
          <w:docPart w:val="EC3E3A5A72EE4C948702BB93C47E8036"/>
        </w:placeholder>
        <w:richText/>
      </w:sdtPr>
      <w:sdtEndPr>
        <w:rPr>
          <w:sz w:val="28"/>
        </w:rPr>
      </w:sdtEndPr>
      <w:sdtContent>
        <w:p w:rsidR="00FB410E" w:rsidRPr="008D699D" w:rsidP="00FB410E">
          <w:pPr>
            <w:pStyle w:val="TitlePanel0"/>
            <w:rPr>
              <w:szCs w:val="28"/>
            </w:rPr>
          </w:pPr>
          <w:bookmarkStart w:id="0" w:name="Panel1"/>
          <w:r w:rsidRPr="008D699D">
            <w:rPr>
              <w:szCs w:val="28"/>
            </w:rPr>
            <w:t>Examination of witnesses</w:t>
          </w:r>
        </w:p>
        <w:p w:rsidR="00FE63F8" w:rsidRPr="008D699D" w:rsidP="00FB410E">
          <w:pPr>
            <w:pStyle w:val="TitlePanel0"/>
            <w:jc w:val="left"/>
          </w:pPr>
          <w:r w:rsidRPr="008D699D">
            <w:rPr>
              <w:sz w:val="22"/>
            </w:rPr>
            <w:t>Witnesses: Andrew Bowie and Ben Golding.</w:t>
          </w:r>
        </w:p>
      </w:sdtContent>
    </w:sdt>
    <w:p w:rsidR="006545E3" w:rsidRPr="008D699D" w:rsidP="006545E3">
      <w:pPr>
        <w:pStyle w:val="Question"/>
      </w:pPr>
      <w:bookmarkEnd w:id="0"/>
      <w:sdt>
        <w:sdtPr>
          <w:alias w:val="Member"/>
          <w:tag w:val="&lt;Member mnisId='4074' dodsId='35520'&gt;"/>
          <w:id w:val="-451396585"/>
          <w:placeholder>
            <w:docPart w:val="DefaultPlaceholder_-1854013440"/>
          </w:placeholder>
          <w:richText/>
        </w:sdtPr>
        <w:sdtContent>
          <w:r w:rsidRPr="008D699D" w:rsidR="00FB410E">
            <w:rPr>
              <w:b/>
            </w:rPr>
            <w:t>Chair:</w:t>
          </w:r>
        </w:sdtContent>
      </w:sdt>
      <w:r w:rsidRPr="008D699D" w:rsidR="00FB410E">
        <w:t xml:space="preserve"> </w:t>
      </w:r>
      <w:r w:rsidRPr="008D699D" w:rsidR="002D79E8">
        <w:t>G</w:t>
      </w:r>
      <w:r w:rsidRPr="008D699D" w:rsidR="009315AA">
        <w:t>ood morning</w:t>
      </w:r>
      <w:r w:rsidRPr="008D699D" w:rsidR="002D79E8">
        <w:t xml:space="preserve">. </w:t>
      </w:r>
      <w:r w:rsidRPr="008D699D" w:rsidR="003A4401">
        <w:t>T</w:t>
      </w:r>
      <w:r w:rsidRPr="008D699D" w:rsidR="009315AA">
        <w:t xml:space="preserve">hank you </w:t>
      </w:r>
      <w:r w:rsidRPr="008D699D" w:rsidR="00CB12CC">
        <w:t xml:space="preserve">for coming to this session </w:t>
      </w:r>
      <w:r w:rsidRPr="008D699D">
        <w:t xml:space="preserve">of </w:t>
      </w:r>
      <w:r w:rsidRPr="008D699D" w:rsidR="00CB12CC">
        <w:t>the domestic supply chain inquiry by the Energy Security and Net Zero S</w:t>
      </w:r>
      <w:r w:rsidRPr="008D699D">
        <w:t xml:space="preserve">elect </w:t>
      </w:r>
      <w:r w:rsidRPr="008D699D" w:rsidR="00CB12CC">
        <w:t xml:space="preserve">Committee. We have this morning Andrew Bowie, </w:t>
      </w:r>
      <w:r w:rsidRPr="008D699D">
        <w:t xml:space="preserve">the </w:t>
      </w:r>
      <w:r w:rsidRPr="008D699D" w:rsidR="00CB12CC">
        <w:t>Minister, and Ben Golding from the Department of Energy Security and Net Zero.</w:t>
      </w:r>
    </w:p>
    <w:p w:rsidR="00E2417E" w:rsidP="006F0847">
      <w:pPr>
        <w:pStyle w:val="QuestionCont"/>
      </w:pPr>
      <w:r w:rsidRPr="008D699D">
        <w:t>Minister, we have had a lot of evidence that has been coming in from people about the lack of necessary capacity and capabilit</w:t>
      </w:r>
      <w:r w:rsidR="0000330E">
        <w:t>ies</w:t>
      </w:r>
      <w:r w:rsidRPr="008D699D">
        <w:t xml:space="preserve"> within supply chains. What are the Government</w:t>
      </w:r>
      <w:r w:rsidRPr="008D699D" w:rsidR="006F0847">
        <w:t xml:space="preserve">’s </w:t>
      </w:r>
      <w:r w:rsidRPr="008D699D">
        <w:t>plans to do</w:t>
      </w:r>
      <w:r w:rsidR="0000330E">
        <w:t xml:space="preserve"> with</w:t>
      </w:r>
      <w:r w:rsidRPr="008D699D">
        <w:t xml:space="preserve"> this?</w:t>
      </w:r>
      <w:r w:rsidRPr="008D699D" w:rsidR="002D79E8">
        <w:t xml:space="preserve"> </w:t>
      </w:r>
    </w:p>
    <w:p w:rsidR="00CB12CC" w:rsidRPr="008D699D" w:rsidP="006F0847">
      <w:pPr>
        <w:pStyle w:val="QuestionCont"/>
      </w:pPr>
      <w:r w:rsidRPr="008D699D">
        <w:t>S</w:t>
      </w:r>
      <w:r w:rsidRPr="008D699D">
        <w:t>pecifically on this, there are a couple of interesting points</w:t>
      </w:r>
      <w:r w:rsidRPr="008D699D">
        <w:t xml:space="preserve">. We are </w:t>
      </w:r>
      <w:r w:rsidRPr="008D699D">
        <w:t xml:space="preserve">potentially looking at 15 </w:t>
      </w:r>
      <w:r w:rsidR="00045556">
        <w:t>GW</w:t>
      </w:r>
      <w:r w:rsidRPr="008D699D">
        <w:t xml:space="preserve"> of supply coming through every year for the next 10 years.</w:t>
      </w:r>
      <w:r w:rsidRPr="008D699D">
        <w:t xml:space="preserve"> </w:t>
      </w:r>
      <w:r w:rsidRPr="008D699D">
        <w:t>A report was written</w:t>
      </w:r>
      <w:r w:rsidRPr="008D699D">
        <w:t>—</w:t>
      </w:r>
      <w:r w:rsidRPr="008D699D">
        <w:t>I cannot remember who wrote it</w:t>
      </w:r>
      <w:r w:rsidRPr="008D699D">
        <w:t>—</w:t>
      </w:r>
      <w:r w:rsidRPr="008D699D" w:rsidR="0083356F">
        <w:t xml:space="preserve">indicating that we </w:t>
      </w:r>
      <w:r w:rsidRPr="008D699D">
        <w:t xml:space="preserve">will have </w:t>
      </w:r>
      <w:r w:rsidRPr="008D699D" w:rsidR="0083356F">
        <w:t xml:space="preserve">a </w:t>
      </w:r>
      <w:r w:rsidRPr="008D699D">
        <w:t>7.8</w:t>
      </w:r>
      <w:r w:rsidR="00045556">
        <w:t xml:space="preserve"> GW</w:t>
      </w:r>
      <w:r w:rsidRPr="008D699D">
        <w:t xml:space="preserve"> shortfall by the end of 2028. </w:t>
      </w:r>
      <w:r w:rsidRPr="008D699D" w:rsidR="0083356F">
        <w:t>T</w:t>
      </w:r>
      <w:r w:rsidRPr="008D699D">
        <w:t>here is a huge problem with getting access to the grid.</w:t>
      </w:r>
      <w:r w:rsidRPr="008D699D" w:rsidR="00AE76C0">
        <w:t xml:space="preserve"> </w:t>
      </w:r>
      <w:r w:rsidRPr="008D699D" w:rsidR="0083356F">
        <w:t>T</w:t>
      </w:r>
      <w:r w:rsidRPr="008D699D">
        <w:t>here is a conundrum. How are you going to fix it?</w:t>
      </w:r>
    </w:p>
    <w:p w:rsidR="00D610D1" w:rsidRPr="008D699D" w:rsidP="00CB12CC">
      <w:pPr>
        <w:pStyle w:val="Answer"/>
      </w:pPr>
      <w:sdt>
        <w:sdtPr>
          <w:alias w:val="Witness"/>
          <w:id w:val="-924032204"/>
          <w:placeholder>
            <w:docPart w:val="A1B3E5A65D584BB4A59DA7FC56131F76"/>
          </w:placeholder>
          <w:richText/>
        </w:sdtPr>
        <w:sdtContent>
          <w:r w:rsidRPr="008D699D" w:rsidR="0083356F">
            <w:rPr>
              <w:b/>
              <w:i/>
            </w:rPr>
            <w:t>Andrew Bowie:</w:t>
          </w:r>
        </w:sdtContent>
      </w:sdt>
      <w:r w:rsidRPr="008D699D" w:rsidR="0083356F">
        <w:t xml:space="preserve"> W</w:t>
      </w:r>
      <w:r w:rsidRPr="008D699D" w:rsidR="00CB12CC">
        <w:t>e are fully aware of the challenges</w:t>
      </w:r>
      <w:r w:rsidRPr="008D699D" w:rsidR="0083356F">
        <w:t xml:space="preserve">, </w:t>
      </w:r>
      <w:r w:rsidRPr="008D699D" w:rsidR="00CB12CC">
        <w:t>and we do have challenges. First, thank you very much for the invitation to appear before you again on what is a really important topic</w:t>
      </w:r>
      <w:r w:rsidRPr="008D699D">
        <w:t xml:space="preserve">. </w:t>
      </w:r>
      <w:r w:rsidRPr="008D699D" w:rsidR="00CB12CC">
        <w:t xml:space="preserve">I am very pleased that the </w:t>
      </w:r>
      <w:r w:rsidRPr="008D699D">
        <w:t>C</w:t>
      </w:r>
      <w:r w:rsidRPr="008D699D" w:rsidR="00CB12CC">
        <w:t xml:space="preserve">ommittee </w:t>
      </w:r>
      <w:r w:rsidRPr="008D699D">
        <w:t xml:space="preserve">is </w:t>
      </w:r>
      <w:r w:rsidRPr="008D699D" w:rsidR="00CB12CC">
        <w:t>taking an interest in this.</w:t>
      </w:r>
    </w:p>
    <w:p w:rsidR="00AE76C0" w:rsidRPr="008D699D" w:rsidP="00CB12CC">
      <w:pPr>
        <w:pStyle w:val="Answer"/>
      </w:pPr>
      <w:r w:rsidRPr="008D699D">
        <w:t>As I said, the Department is fully aware of the challenges. We are in a globally competitive race for a finite resource.</w:t>
      </w:r>
      <w:r w:rsidRPr="008D699D" w:rsidR="00D610D1">
        <w:t xml:space="preserve"> As</w:t>
      </w:r>
      <w:r w:rsidRPr="008D699D">
        <w:t xml:space="preserve"> we sit here right now, </w:t>
      </w:r>
      <w:r w:rsidRPr="008D699D" w:rsidR="00D610D1">
        <w:t xml:space="preserve">we do not have the </w:t>
      </w:r>
      <w:r w:rsidRPr="008D699D" w:rsidR="00FC676E">
        <w:t xml:space="preserve">necessary </w:t>
      </w:r>
      <w:r w:rsidRPr="008D699D">
        <w:t>manufacturing or supply chain capability within the United Kingdom to enable us to reach our targets, which is why the Government are determined that</w:t>
      </w:r>
      <w:r w:rsidRPr="008D699D" w:rsidR="00D610D1">
        <w:t xml:space="preserve">, </w:t>
      </w:r>
      <w:r w:rsidRPr="008D699D">
        <w:t xml:space="preserve">as we move forward with our ambitious targets for developing fixed-bottom offshore wind, floating offshore wind, solar, new nuclear and the other technologies that we are investing in, </w:t>
      </w:r>
      <w:r w:rsidRPr="008D699D" w:rsidR="00D610D1">
        <w:t xml:space="preserve">we </w:t>
      </w:r>
      <w:r w:rsidRPr="008D699D">
        <w:t>at the same time build up th</w:t>
      </w:r>
      <w:r w:rsidRPr="008D699D" w:rsidR="00D610D1">
        <w:t>e</w:t>
      </w:r>
      <w:r w:rsidRPr="008D699D">
        <w:t xml:space="preserve"> manufacturing base so we can have a supply chain within the UK without being beholden on foreign suppliers</w:t>
      </w:r>
      <w:r w:rsidRPr="008D699D" w:rsidR="00F026B6">
        <w:t xml:space="preserve">. </w:t>
      </w:r>
    </w:p>
    <w:p w:rsidR="00CB12CC" w:rsidRPr="008D699D" w:rsidP="00CB12CC">
      <w:pPr>
        <w:pStyle w:val="Answer"/>
      </w:pPr>
      <w:r w:rsidRPr="008D699D">
        <w:t xml:space="preserve">As I said, </w:t>
      </w:r>
      <w:r w:rsidRPr="008D699D">
        <w:t>we are all scrabbling for the same finite resource across the world</w:t>
      </w:r>
      <w:r w:rsidRPr="008D699D">
        <w:t xml:space="preserve">, </w:t>
      </w:r>
      <w:r w:rsidRPr="008D699D">
        <w:t xml:space="preserve">as every country seeks to decarbonise and </w:t>
      </w:r>
      <w:r w:rsidRPr="008D699D">
        <w:t xml:space="preserve">to </w:t>
      </w:r>
      <w:r w:rsidRPr="008D699D">
        <w:t>become more energy</w:t>
      </w:r>
      <w:r w:rsidRPr="008D699D" w:rsidR="002D79E8">
        <w:t>-</w:t>
      </w:r>
      <w:r w:rsidRPr="008D699D">
        <w:t>secure and independent.</w:t>
      </w:r>
    </w:p>
    <w:p w:rsidR="00A344ED" w:rsidRPr="008D699D" w:rsidP="00A344ED">
      <w:pPr>
        <w:pStyle w:val="Question"/>
      </w:pPr>
      <w:sdt>
        <w:sdtPr>
          <w:alias w:val="Member"/>
          <w:tag w:val="&lt;Member mnisId='4295' dodsId='107295'&gt;"/>
          <w:id w:val="553821990"/>
          <w:placeholder>
            <w:docPart w:val="BBFCA152A6B1452EBC5E8263B76D4FC0"/>
          </w:placeholder>
          <w:richText/>
        </w:sdtPr>
        <w:sdtContent>
          <w:r w:rsidRPr="008D699D" w:rsidR="00F026B6">
            <w:rPr>
              <w:b/>
            </w:rPr>
            <w:t>Chair:</w:t>
          </w:r>
        </w:sdtContent>
      </w:sdt>
      <w:r w:rsidRPr="008D699D" w:rsidR="00F026B6">
        <w:t xml:space="preserve"> </w:t>
      </w:r>
      <w:r w:rsidRPr="008D699D" w:rsidR="00CB12CC">
        <w:t xml:space="preserve">We have some questions more specifically on the supply chain, but I am particularly interested in </w:t>
      </w:r>
      <w:r w:rsidRPr="008D699D">
        <w:t>whether DESNZ</w:t>
      </w:r>
      <w:r w:rsidRPr="008D699D" w:rsidR="00CB12CC">
        <w:t xml:space="preserve"> </w:t>
      </w:r>
      <w:r w:rsidRPr="008D699D">
        <w:t xml:space="preserve">has </w:t>
      </w:r>
      <w:r w:rsidRPr="008D699D" w:rsidR="00CB12CC">
        <w:t>an analysis of the UK’s supply chain vulnerabilities</w:t>
      </w:r>
      <w:r w:rsidRPr="008D699D">
        <w:t>. A</w:t>
      </w:r>
      <w:r w:rsidRPr="008D699D" w:rsidR="00CB12CC">
        <w:t xml:space="preserve">re you on top of the details of where these problems are? </w:t>
      </w:r>
    </w:p>
    <w:p w:rsidR="00A344ED" w:rsidRPr="008D699D" w:rsidP="00A344ED">
      <w:pPr>
        <w:pStyle w:val="Answer"/>
      </w:pPr>
      <w:sdt>
        <w:sdtPr>
          <w:alias w:val="Witness"/>
          <w:id w:val="-1176101933"/>
          <w:placeholder>
            <w:docPart w:val="8EAEF14E13764BC699B7A168A53F0C8D"/>
          </w:placeholder>
          <w:richText/>
        </w:sdtPr>
        <w:sdtContent>
          <w:r w:rsidRPr="008D699D">
            <w:rPr>
              <w:b/>
              <w:i/>
            </w:rPr>
            <w:t>Andrew Bowie:</w:t>
          </w:r>
        </w:sdtContent>
      </w:sdt>
      <w:r w:rsidRPr="008D699D">
        <w:t xml:space="preserve"> Yes, a</w:t>
      </w:r>
      <w:r w:rsidRPr="008D699D" w:rsidR="00CB12CC">
        <w:t xml:space="preserve">bsolutely. </w:t>
      </w:r>
    </w:p>
    <w:p w:rsidR="00CB12CC" w:rsidRPr="008D699D" w:rsidP="00A344ED">
      <w:pPr>
        <w:pStyle w:val="Question"/>
      </w:pPr>
      <w:sdt>
        <w:sdtPr>
          <w:alias w:val="Member"/>
          <w:tag w:val="&lt;Member mnisId='4295' dodsId='107295'&gt;"/>
          <w:id w:val="-1394575666"/>
          <w:placeholder>
            <w:docPart w:val="D5B5F88317A14ED2B4B2C3EF8902075D"/>
          </w:placeholder>
          <w:richText/>
        </w:sdtPr>
        <w:sdtContent>
          <w:r w:rsidRPr="008D699D" w:rsidR="00A344ED">
            <w:rPr>
              <w:b/>
            </w:rPr>
            <w:t>Chair:</w:t>
          </w:r>
        </w:sdtContent>
      </w:sdt>
      <w:r w:rsidRPr="008D699D" w:rsidR="00A344ED">
        <w:t xml:space="preserve"> I</w:t>
      </w:r>
      <w:r w:rsidRPr="008D699D">
        <w:t>s that informing your policy?</w:t>
      </w:r>
    </w:p>
    <w:p w:rsidR="000423AB" w:rsidRPr="008D699D" w:rsidP="00CB12CC">
      <w:pPr>
        <w:pStyle w:val="Answer"/>
      </w:pPr>
      <w:sdt>
        <w:sdtPr>
          <w:alias w:val="Witness"/>
          <w:id w:val="-331529157"/>
          <w:placeholder>
            <w:docPart w:val="5545458257044A1B8DAB164798A1F048"/>
          </w:placeholder>
          <w:richText/>
        </w:sdtPr>
        <w:sdtContent>
          <w:r w:rsidRPr="008D699D" w:rsidR="00A344ED">
            <w:rPr>
              <w:b/>
              <w:i/>
            </w:rPr>
            <w:t>Andrew Bowie:</w:t>
          </w:r>
        </w:sdtContent>
      </w:sdt>
      <w:r w:rsidRPr="008D699D" w:rsidR="00A344ED">
        <w:t xml:space="preserve"> Yes, </w:t>
      </w:r>
      <w:r w:rsidRPr="008D699D" w:rsidR="00CB12CC">
        <w:t>100%</w:t>
      </w:r>
      <w:r w:rsidRPr="008D699D" w:rsidR="009A5048">
        <w:t xml:space="preserve">. That </w:t>
      </w:r>
      <w:r w:rsidRPr="008D699D" w:rsidR="00CB12CC">
        <w:t>is why we have announced the Green Industries Growth Accelerator</w:t>
      </w:r>
      <w:r w:rsidRPr="008D699D" w:rsidR="009A5048">
        <w:t xml:space="preserve"> and why </w:t>
      </w:r>
      <w:r w:rsidRPr="008D699D" w:rsidR="00CB12CC">
        <w:t xml:space="preserve">more detail will be forthcoming </w:t>
      </w:r>
      <w:r w:rsidRPr="008D699D" w:rsidR="009A5048">
        <w:t xml:space="preserve">on the </w:t>
      </w:r>
      <w:r w:rsidRPr="008D699D" w:rsidR="002D79E8">
        <w:t>s</w:t>
      </w:r>
      <w:r w:rsidRPr="008D699D" w:rsidR="00CB12CC">
        <w:t xml:space="preserve">ustainable </w:t>
      </w:r>
      <w:r w:rsidRPr="008D699D" w:rsidR="002D79E8">
        <w:t>i</w:t>
      </w:r>
      <w:r w:rsidRPr="008D699D" w:rsidR="00CB12CC">
        <w:t xml:space="preserve">ndustry </w:t>
      </w:r>
      <w:r w:rsidRPr="008D699D" w:rsidR="002D79E8">
        <w:t>r</w:t>
      </w:r>
      <w:r w:rsidRPr="008D699D" w:rsidR="00CB12CC">
        <w:t xml:space="preserve">ewards </w:t>
      </w:r>
      <w:r w:rsidRPr="008D699D">
        <w:t>s</w:t>
      </w:r>
      <w:r w:rsidRPr="008D699D" w:rsidR="00CB12CC">
        <w:t xml:space="preserve">cheme, which will be launched alongside </w:t>
      </w:r>
      <w:r w:rsidRPr="008D699D">
        <w:t>auction round 7</w:t>
      </w:r>
      <w:r w:rsidRPr="008D699D" w:rsidR="00CB12CC">
        <w:t xml:space="preserve">. That is why we are engaging with industry. For example, </w:t>
      </w:r>
      <w:r w:rsidRPr="008D699D">
        <w:t xml:space="preserve">in </w:t>
      </w:r>
      <w:r w:rsidRPr="008D699D" w:rsidR="00CB12CC">
        <w:t>our small modular reactor down</w:t>
      </w:r>
      <w:r w:rsidRPr="008D699D" w:rsidR="00F75DA9">
        <w:t>-</w:t>
      </w:r>
      <w:r w:rsidRPr="008D699D" w:rsidR="00CB12CC">
        <w:t>selection programme</w:t>
      </w:r>
      <w:r w:rsidRPr="008D699D">
        <w:t xml:space="preserve">, </w:t>
      </w:r>
      <w:r w:rsidRPr="008D699D" w:rsidR="00CB12CC">
        <w:t xml:space="preserve">a key factor in </w:t>
      </w:r>
      <w:r w:rsidRPr="008D699D" w:rsidR="00CB12CC">
        <w:t xml:space="preserve">terms of the decision to award to that vendor will be their commitment to building up a UK-based supply chain and manufacturing base to deliver that next generation of nuclear capacity. </w:t>
      </w:r>
    </w:p>
    <w:p w:rsidR="00CB12CC" w:rsidRPr="008D699D" w:rsidP="00CB12CC">
      <w:pPr>
        <w:pStyle w:val="Answer"/>
      </w:pPr>
      <w:r w:rsidRPr="008D699D">
        <w:t>W</w:t>
      </w:r>
      <w:r w:rsidRPr="008D699D">
        <w:t xml:space="preserve">e want to see </w:t>
      </w:r>
      <w:r w:rsidRPr="008D699D">
        <w:t xml:space="preserve">this </w:t>
      </w:r>
      <w:r w:rsidRPr="008D699D">
        <w:t>through the increase</w:t>
      </w:r>
      <w:r w:rsidRPr="008D699D" w:rsidR="00F75DA9">
        <w:t xml:space="preserve"> </w:t>
      </w:r>
      <w:r w:rsidRPr="008D699D">
        <w:t>in offshore wind</w:t>
      </w:r>
      <w:r w:rsidRPr="008D699D">
        <w:t xml:space="preserve">, for example. </w:t>
      </w:r>
      <w:r w:rsidRPr="008D699D" w:rsidR="00F75DA9">
        <w:t>W</w:t>
      </w:r>
      <w:r w:rsidRPr="008D699D">
        <w:t>e are really proud of what we have done so far</w:t>
      </w:r>
      <w:r w:rsidRPr="008D699D" w:rsidR="00F75DA9">
        <w:t xml:space="preserve">. We have the </w:t>
      </w:r>
      <w:r w:rsidRPr="008D699D">
        <w:t xml:space="preserve">first to </w:t>
      </w:r>
      <w:r w:rsidR="00DD5F72">
        <w:t xml:space="preserve">the </w:t>
      </w:r>
      <w:r w:rsidRPr="008D699D">
        <w:t>fifth</w:t>
      </w:r>
      <w:r w:rsidR="00DD5F72">
        <w:t>-</w:t>
      </w:r>
      <w:r w:rsidRPr="008D699D">
        <w:t>largest offshore wind farms in the world.</w:t>
      </w:r>
      <w:r w:rsidRPr="008D699D">
        <w:t xml:space="preserve"> </w:t>
      </w:r>
      <w:r w:rsidRPr="008D699D" w:rsidR="00F75DA9">
        <w:t>E</w:t>
      </w:r>
      <w:r w:rsidRPr="008D699D">
        <w:t xml:space="preserve">verybody would acknowledge that we do not have the jobs onshore to reflect the huge build that has been going on offshore. </w:t>
      </w:r>
      <w:r w:rsidRPr="008D699D" w:rsidR="00F75DA9">
        <w:t>W</w:t>
      </w:r>
      <w:r w:rsidRPr="008D699D">
        <w:t xml:space="preserve">e are still reliant on foreign manufacturing and supply chains to enable us to build. </w:t>
      </w:r>
      <w:r w:rsidRPr="008D699D" w:rsidR="00F75DA9">
        <w:t>W</w:t>
      </w:r>
      <w:r w:rsidRPr="008D699D">
        <w:t xml:space="preserve">e want to move away from that so </w:t>
      </w:r>
      <w:r w:rsidRPr="008D699D" w:rsidR="00F75DA9">
        <w:t xml:space="preserve">that </w:t>
      </w:r>
      <w:r w:rsidRPr="008D699D">
        <w:t xml:space="preserve">this next phase of development in the North </w:t>
      </w:r>
      <w:r w:rsidR="00DD5F72">
        <w:t>s</w:t>
      </w:r>
      <w:r w:rsidRPr="008D699D">
        <w:t xml:space="preserve">ea </w:t>
      </w:r>
      <w:r w:rsidRPr="008D699D" w:rsidR="00F75DA9">
        <w:t xml:space="preserve">has </w:t>
      </w:r>
      <w:r w:rsidRPr="008D699D">
        <w:t>a tangible impact onshore and less of a reliance on foreign imports.</w:t>
      </w:r>
    </w:p>
    <w:p w:rsidR="00177BD1" w:rsidRPr="008D699D" w:rsidP="00177BD1">
      <w:pPr>
        <w:pStyle w:val="Question"/>
      </w:pPr>
      <w:sdt>
        <w:sdtPr>
          <w:alias w:val="Member"/>
          <w:tag w:val="&lt;Member mnisId='4295' dodsId='107295'&gt;"/>
          <w:id w:val="-731003100"/>
          <w:placeholder>
            <w:docPart w:val="D7D26EEBA3E848D68752C66555E0BFBC"/>
          </w:placeholder>
          <w:richText/>
        </w:sdtPr>
        <w:sdtContent>
          <w:r w:rsidRPr="008D699D">
            <w:rPr>
              <w:b/>
            </w:rPr>
            <w:t>Chair:</w:t>
          </w:r>
        </w:sdtContent>
      </w:sdt>
      <w:r w:rsidRPr="008D699D">
        <w:t xml:space="preserve"> </w:t>
      </w:r>
      <w:r w:rsidRPr="008D699D" w:rsidR="00CB12CC">
        <w:t>There is a problem with the grid, is there</w:t>
      </w:r>
      <w:r w:rsidRPr="008D699D">
        <w:t xml:space="preserve"> not</w:t>
      </w:r>
      <w:r w:rsidRPr="008D699D" w:rsidR="00CB12CC">
        <w:t xml:space="preserve">? </w:t>
      </w:r>
    </w:p>
    <w:p w:rsidR="00177BD1" w:rsidRPr="008D699D" w:rsidP="00CB12CC">
      <w:pPr>
        <w:pStyle w:val="Answer"/>
      </w:pPr>
      <w:sdt>
        <w:sdtPr>
          <w:alias w:val="Witness"/>
          <w:id w:val="-205249309"/>
          <w:placeholder>
            <w:docPart w:val="FE1706C9C77C471F9A8BA4AEF557CD38"/>
          </w:placeholder>
          <w:richText/>
        </w:sdtPr>
        <w:sdtContent>
          <w:r w:rsidRPr="008D699D">
            <w:rPr>
              <w:b/>
              <w:i/>
            </w:rPr>
            <w:t>Andrew Bowie:</w:t>
          </w:r>
        </w:sdtContent>
      </w:sdt>
      <w:r w:rsidRPr="008D699D">
        <w:t xml:space="preserve"> </w:t>
      </w:r>
      <w:r w:rsidRPr="008D699D" w:rsidR="00CB12CC">
        <w:t xml:space="preserve">Yes. </w:t>
      </w:r>
    </w:p>
    <w:p w:rsidR="00CB12CC" w:rsidRPr="008D699D" w:rsidP="00177BD1">
      <w:pPr>
        <w:pStyle w:val="Question"/>
      </w:pPr>
      <w:sdt>
        <w:sdtPr>
          <w:alias w:val="Member"/>
          <w:tag w:val="&lt;Member mnisId='4295' dodsId='107295'&gt;"/>
          <w:id w:val="-57943766"/>
          <w:placeholder>
            <w:docPart w:val="7E834288F9D9491C8AD861B2DE134D67"/>
          </w:placeholder>
          <w:richText/>
        </w:sdtPr>
        <w:sdtContent>
          <w:r w:rsidRPr="008D699D" w:rsidR="00177BD1">
            <w:rPr>
              <w:b/>
            </w:rPr>
            <w:t>Chair:</w:t>
          </w:r>
        </w:sdtContent>
      </w:sdt>
      <w:r w:rsidRPr="008D699D" w:rsidR="00177BD1">
        <w:t xml:space="preserve"> </w:t>
      </w:r>
      <w:r w:rsidRPr="008D699D">
        <w:t xml:space="preserve">I gather </w:t>
      </w:r>
      <w:r w:rsidRPr="008D699D" w:rsidR="00177BD1">
        <w:t xml:space="preserve">that </w:t>
      </w:r>
      <w:r w:rsidRPr="008D699D">
        <w:t xml:space="preserve">there is a huge amount of potential capacity that would come in if they could get access to the grid. </w:t>
      </w:r>
      <w:r w:rsidRPr="008D699D" w:rsidR="00177BD1">
        <w:t>T</w:t>
      </w:r>
      <w:r w:rsidRPr="008D699D">
        <w:t xml:space="preserve">here are these problems with access to the grid. </w:t>
      </w:r>
      <w:r w:rsidRPr="008D699D" w:rsidR="00177BD1">
        <w:t>T</w:t>
      </w:r>
      <w:r w:rsidRPr="008D699D">
        <w:t xml:space="preserve">hat seems to be something </w:t>
      </w:r>
      <w:r w:rsidRPr="008D699D" w:rsidR="00177BD1">
        <w:t xml:space="preserve">that </w:t>
      </w:r>
      <w:r w:rsidRPr="008D699D">
        <w:t xml:space="preserve">is causing a huge </w:t>
      </w:r>
      <w:r w:rsidRPr="008D699D" w:rsidR="00177BD1">
        <w:t xml:space="preserve">number of </w:t>
      </w:r>
      <w:r w:rsidRPr="008D699D">
        <w:t>problems.</w:t>
      </w:r>
    </w:p>
    <w:p w:rsidR="00AC754A" w:rsidRPr="008D699D" w:rsidP="00B72748">
      <w:pPr>
        <w:pStyle w:val="Answer"/>
      </w:pPr>
      <w:sdt>
        <w:sdtPr>
          <w:alias w:val="Witness"/>
          <w:id w:val="411442076"/>
          <w:placeholder>
            <w:docPart w:val="0F649646B1D743DA9E40C6A62EB7B057"/>
          </w:placeholder>
          <w:richText/>
        </w:sdtPr>
        <w:sdtContent>
          <w:r w:rsidRPr="008D699D" w:rsidR="00177BD1">
            <w:rPr>
              <w:b/>
              <w:i/>
            </w:rPr>
            <w:t>Andrew Bowie:</w:t>
          </w:r>
        </w:sdtContent>
      </w:sdt>
      <w:r w:rsidRPr="008D699D" w:rsidR="00177BD1">
        <w:t xml:space="preserve"> On </w:t>
      </w:r>
      <w:r w:rsidRPr="008D699D" w:rsidR="00CB12CC">
        <w:t xml:space="preserve">the grid, </w:t>
      </w:r>
      <w:r w:rsidRPr="008D699D" w:rsidR="00177BD1">
        <w:t xml:space="preserve">last year </w:t>
      </w:r>
      <w:r w:rsidRPr="008D699D" w:rsidR="00CB12CC">
        <w:t>we commissioned Nick Win</w:t>
      </w:r>
      <w:r w:rsidRPr="008D699D">
        <w:t>ser</w:t>
      </w:r>
      <w:r w:rsidRPr="008D699D" w:rsidR="00CB12CC">
        <w:t xml:space="preserve"> to conduct a review into connectivity. </w:t>
      </w:r>
      <w:r w:rsidRPr="008D699D" w:rsidR="00177BD1">
        <w:t>A</w:t>
      </w:r>
      <w:r w:rsidRPr="008D699D" w:rsidR="00CB12CC">
        <w:t>t the same time the ESO and Ofgem are examining exactly what they need to do to bring the grid up to speed. It is frankly a disgrace that there are companies, organisations and individuals who are having to wait sometimes up to 14 years to get connected to the national grid. That is not sustainable</w:t>
      </w:r>
      <w:r w:rsidR="00B72748">
        <w:t>:</w:t>
      </w:r>
      <w:r w:rsidRPr="008D699D" w:rsidR="002D79E8">
        <w:t xml:space="preserve"> </w:t>
      </w:r>
      <w:r w:rsidRPr="008D699D" w:rsidR="00CB12CC">
        <w:t>it is bad for investment</w:t>
      </w:r>
      <w:r w:rsidRPr="008D699D">
        <w:t xml:space="preserve"> </w:t>
      </w:r>
      <w:r w:rsidRPr="008D699D" w:rsidR="00CB12CC">
        <w:t>and it is holding this country back.</w:t>
      </w:r>
    </w:p>
    <w:p w:rsidR="00570475" w:rsidRPr="008D699D" w:rsidP="00CB12CC">
      <w:pPr>
        <w:pStyle w:val="Answer"/>
      </w:pPr>
      <w:r w:rsidRPr="008D699D">
        <w:t xml:space="preserve">In his report, </w:t>
      </w:r>
      <w:r w:rsidRPr="008D699D" w:rsidR="00CB12CC">
        <w:t>Nick Win</w:t>
      </w:r>
      <w:r w:rsidRPr="008D699D" w:rsidR="00AC754A">
        <w:t>ser</w:t>
      </w:r>
      <w:r w:rsidRPr="008D699D" w:rsidR="00CB12CC">
        <w:t xml:space="preserve"> </w:t>
      </w:r>
      <w:r w:rsidRPr="008D699D" w:rsidR="00AC754A">
        <w:t xml:space="preserve">made </w:t>
      </w:r>
      <w:r w:rsidRPr="008D699D" w:rsidR="00CB12CC">
        <w:t xml:space="preserve">10 recommendations. The Government accepted and </w:t>
      </w:r>
      <w:r w:rsidRPr="008D699D" w:rsidR="00AC754A">
        <w:t xml:space="preserve">are </w:t>
      </w:r>
      <w:r w:rsidRPr="008D699D" w:rsidR="00CB12CC">
        <w:t xml:space="preserve">adopting all 10 points. We are engaging on one of the biggest improvements to the national grid in history. We are expecting to see a fourfold increase in demand </w:t>
      </w:r>
      <w:r w:rsidRPr="008D699D" w:rsidR="002D79E8">
        <w:t xml:space="preserve">in </w:t>
      </w:r>
      <w:r w:rsidRPr="008D699D" w:rsidR="00CB12CC">
        <w:t>electricity over the next 10 years alone.</w:t>
      </w:r>
      <w:r w:rsidRPr="008D699D">
        <w:t xml:space="preserve"> W</w:t>
      </w:r>
      <w:r w:rsidRPr="008D699D" w:rsidR="00CB12CC">
        <w:t>e need to build the infrastructure here in the UK to deliver that.</w:t>
      </w:r>
    </w:p>
    <w:p w:rsidR="00CB12CC" w:rsidRPr="008D699D" w:rsidP="00CB12CC">
      <w:pPr>
        <w:pStyle w:val="Answer"/>
      </w:pPr>
      <w:r w:rsidRPr="008D699D">
        <w:t>O</w:t>
      </w:r>
      <w:r w:rsidRPr="008D699D">
        <w:t xml:space="preserve">ur Great Grid Upgrade </w:t>
      </w:r>
      <w:r w:rsidRPr="008D699D">
        <w:t>s</w:t>
      </w:r>
      <w:r w:rsidRPr="008D699D">
        <w:t>cheme, the response to Nick Win</w:t>
      </w:r>
      <w:r w:rsidRPr="008D699D">
        <w:t>ser</w:t>
      </w:r>
      <w:r w:rsidRPr="008D699D">
        <w:t xml:space="preserve"> and the </w:t>
      </w:r>
      <w:r w:rsidRPr="008D699D">
        <w:t xml:space="preserve">build </w:t>
      </w:r>
      <w:r w:rsidRPr="008D699D">
        <w:t xml:space="preserve">that is going on across the UK </w:t>
      </w:r>
      <w:r w:rsidRPr="008D699D">
        <w:t xml:space="preserve">are </w:t>
      </w:r>
      <w:r w:rsidRPr="008D699D">
        <w:t>intended to deliver th</w:t>
      </w:r>
      <w:r w:rsidRPr="008D699D">
        <w:t>e</w:t>
      </w:r>
      <w:r w:rsidRPr="008D699D">
        <w:t xml:space="preserve"> capacity we need so </w:t>
      </w:r>
      <w:r w:rsidRPr="008D699D" w:rsidR="00247A1D">
        <w:t xml:space="preserve">that </w:t>
      </w:r>
      <w:r w:rsidRPr="008D699D">
        <w:t>we do not have th</w:t>
      </w:r>
      <w:r w:rsidRPr="008D699D">
        <w:t>e</w:t>
      </w:r>
      <w:r w:rsidRPr="008D699D">
        <w:t xml:space="preserve"> strain that we have at the minute and those ridiculous waiting periods that companies are having to wait just now.</w:t>
      </w:r>
    </w:p>
    <w:p w:rsidR="00CB12CC" w:rsidRPr="008D699D" w:rsidP="00570475">
      <w:pPr>
        <w:pStyle w:val="Question"/>
      </w:pPr>
      <w:sdt>
        <w:sdtPr>
          <w:alias w:val="Member"/>
          <w:tag w:val="&lt;Member mnisId='4295' dodsId='107295'&gt;"/>
          <w:id w:val="-256364993"/>
          <w:placeholder>
            <w:docPart w:val="641D81B7D88B4F8884E400954FC3238A"/>
          </w:placeholder>
          <w:richText/>
        </w:sdtPr>
        <w:sdtContent>
          <w:r w:rsidRPr="008D699D" w:rsidR="00570475">
            <w:rPr>
              <w:b/>
            </w:rPr>
            <w:t>Chair:</w:t>
          </w:r>
        </w:sdtContent>
      </w:sdt>
      <w:r w:rsidRPr="008D699D" w:rsidR="00570475">
        <w:t xml:space="preserve"> </w:t>
      </w:r>
      <w:r w:rsidRPr="008D699D">
        <w:t xml:space="preserve">I should </w:t>
      </w:r>
      <w:r w:rsidRPr="008D699D" w:rsidR="00570475">
        <w:t xml:space="preserve">know </w:t>
      </w:r>
      <w:r w:rsidRPr="008D699D">
        <w:t>who authored this report</w:t>
      </w:r>
      <w:r w:rsidR="00625799">
        <w:t>—</w:t>
      </w:r>
      <w:r w:rsidRPr="008D699D">
        <w:t xml:space="preserve">it came </w:t>
      </w:r>
      <w:r w:rsidRPr="008D699D" w:rsidR="00570475">
        <w:t xml:space="preserve">up in the </w:t>
      </w:r>
      <w:r w:rsidRPr="008D699D" w:rsidR="00570475">
        <w:rPr>
          <w:i/>
          <w:iCs/>
        </w:rPr>
        <w:t>New State</w:t>
      </w:r>
      <w:r w:rsidR="00625799">
        <w:rPr>
          <w:i/>
          <w:iCs/>
        </w:rPr>
        <w:t>s</w:t>
      </w:r>
      <w:r w:rsidRPr="008D699D" w:rsidR="00570475">
        <w:rPr>
          <w:i/>
          <w:iCs/>
        </w:rPr>
        <w:t>man</w:t>
      </w:r>
      <w:r w:rsidRPr="008D699D" w:rsidR="00570475">
        <w:t xml:space="preserve"> </w:t>
      </w:r>
      <w:r w:rsidRPr="008D699D">
        <w:t>yesterday</w:t>
      </w:r>
      <w:r w:rsidR="00625799">
        <w:t>—</w:t>
      </w:r>
      <w:r w:rsidRPr="008D699D">
        <w:t xml:space="preserve">but there is a suggestion in </w:t>
      </w:r>
      <w:r w:rsidR="00625799">
        <w:t xml:space="preserve">it </w:t>
      </w:r>
      <w:r w:rsidRPr="008D699D" w:rsidR="003908FB">
        <w:t xml:space="preserve">that this lack of capacity suggests that </w:t>
      </w:r>
      <w:r w:rsidRPr="008D699D">
        <w:t>by the end of 2028 we will be seeing brownouts and blackouts. Are you confident that we will not get brownouts and blackouts?</w:t>
      </w:r>
    </w:p>
    <w:p w:rsidR="00CB12CC" w:rsidRPr="008D699D" w:rsidP="00CB12CC">
      <w:pPr>
        <w:pStyle w:val="Answer"/>
      </w:pPr>
      <w:sdt>
        <w:sdtPr>
          <w:alias w:val="Witness"/>
          <w:id w:val="-2115973936"/>
          <w:placeholder>
            <w:docPart w:val="D581FDA73FC147659536E525636D86F5"/>
          </w:placeholder>
          <w:richText/>
        </w:sdtPr>
        <w:sdtContent>
          <w:r w:rsidRPr="008D699D" w:rsidR="003908FB">
            <w:rPr>
              <w:b/>
              <w:i/>
            </w:rPr>
            <w:t>Andrew Bowie:</w:t>
          </w:r>
        </w:sdtContent>
      </w:sdt>
      <w:r w:rsidRPr="008D699D" w:rsidR="003908FB">
        <w:t xml:space="preserve"> </w:t>
      </w:r>
      <w:r w:rsidRPr="008D699D">
        <w:t>Yes</w:t>
      </w:r>
      <w:r w:rsidRPr="008D699D" w:rsidR="002D79E8">
        <w:t>.</w:t>
      </w:r>
      <w:r w:rsidRPr="008D699D">
        <w:t xml:space="preserve"> </w:t>
      </w:r>
      <w:r w:rsidRPr="008D699D" w:rsidR="002D79E8">
        <w:t>W</w:t>
      </w:r>
      <w:r w:rsidRPr="008D699D">
        <w:t>e are all aware of the looming capacity gap</w:t>
      </w:r>
      <w:r w:rsidRPr="008D699D" w:rsidR="003908FB">
        <w:t>. T</w:t>
      </w:r>
      <w:r w:rsidRPr="008D699D">
        <w:t>hat is why we are taking the decision</w:t>
      </w:r>
      <w:r w:rsidRPr="008D699D" w:rsidR="003908FB">
        <w:t>s that</w:t>
      </w:r>
      <w:r w:rsidRPr="008D699D">
        <w:t xml:space="preserve"> we are taking right now</w:t>
      </w:r>
      <w:r w:rsidRPr="008D699D" w:rsidR="003908FB">
        <w:t xml:space="preserve">: </w:t>
      </w:r>
      <w:r w:rsidRPr="008D699D">
        <w:t>to ensure that does not happen.</w:t>
      </w:r>
    </w:p>
    <w:p w:rsidR="004D0C64" w:rsidRPr="008D699D" w:rsidP="004D0C64">
      <w:pPr>
        <w:pStyle w:val="Question"/>
      </w:pPr>
      <w:sdt>
        <w:sdtPr>
          <w:alias w:val="Member"/>
          <w:tag w:val="&lt;Member mnisId='146' dodsId='25651'&gt;"/>
          <w:id w:val="632285569"/>
          <w:placeholder>
            <w:docPart w:val="5C861EB81CF54BB28BADD9E4D7CD2FA4"/>
          </w:placeholder>
          <w:richText/>
        </w:sdtPr>
        <w:sdtContent>
          <w:r w:rsidRPr="008D699D">
            <w:rPr>
              <w:b/>
            </w:rPr>
            <w:t>Barry Gardiner:</w:t>
          </w:r>
        </w:sdtContent>
      </w:sdt>
      <w:r w:rsidRPr="008D699D">
        <w:t xml:space="preserve"> </w:t>
      </w:r>
      <w:r w:rsidRPr="008D699D" w:rsidR="00CB12CC">
        <w:t>When we are looking at the supply chain and the problems, there is a real issue about transmission infrastructure</w:t>
      </w:r>
      <w:r w:rsidRPr="008D699D">
        <w:t>. W</w:t>
      </w:r>
      <w:r w:rsidRPr="008D699D" w:rsidR="00CB12CC">
        <w:t xml:space="preserve">e know </w:t>
      </w:r>
      <w:r w:rsidRPr="008D699D" w:rsidR="00CB12CC">
        <w:t>that and we know the difficulties in tackling that</w:t>
      </w:r>
      <w:r w:rsidRPr="008D699D">
        <w:t>. W</w:t>
      </w:r>
      <w:r w:rsidRPr="008D699D" w:rsidR="00CB12CC">
        <w:t>hat industry ha</w:t>
      </w:r>
      <w:r w:rsidRPr="008D699D">
        <w:t>s</w:t>
      </w:r>
      <w:r w:rsidRPr="008D699D" w:rsidR="00CB12CC">
        <w:t xml:space="preserve"> told us in </w:t>
      </w:r>
      <w:r w:rsidRPr="008D699D">
        <w:t xml:space="preserve">its </w:t>
      </w:r>
      <w:r w:rsidRPr="008D699D" w:rsidR="00CB12CC">
        <w:t xml:space="preserve">submissions is that the top two are not </w:t>
      </w:r>
      <w:r w:rsidR="006E3A70">
        <w:t xml:space="preserve">about </w:t>
      </w:r>
      <w:r w:rsidRPr="008D699D" w:rsidR="00CB12CC">
        <w:t>transmission infrastructure</w:t>
      </w:r>
      <w:r w:rsidR="006E3A70">
        <w:t xml:space="preserve">; they are </w:t>
      </w:r>
      <w:r w:rsidRPr="008D699D" w:rsidR="00CB12CC">
        <w:t>about no visibility of the project pipeline and inconsistent policies</w:t>
      </w:r>
      <w:r w:rsidRPr="008D699D">
        <w:t>. T</w:t>
      </w:r>
      <w:r w:rsidRPr="008D699D" w:rsidR="00CB12CC">
        <w:t xml:space="preserve">hose things </w:t>
      </w:r>
      <w:r w:rsidRPr="008D699D" w:rsidR="006E3A70">
        <w:t xml:space="preserve">are </w:t>
      </w:r>
      <w:r w:rsidRPr="008D699D" w:rsidR="00CB12CC">
        <w:t xml:space="preserve">very much in your gift. </w:t>
      </w:r>
    </w:p>
    <w:p w:rsidR="00CB12CC" w:rsidRPr="008D699D" w:rsidP="004D0C64">
      <w:pPr>
        <w:pStyle w:val="QuestionCont"/>
      </w:pPr>
      <w:r w:rsidRPr="008D699D">
        <w:t>W</w:t>
      </w:r>
      <w:r w:rsidRPr="008D699D">
        <w:t>e have to accept that certain things are not in your power</w:t>
      </w:r>
      <w:r w:rsidRPr="008D699D">
        <w:t>,</w:t>
      </w:r>
      <w:r w:rsidRPr="008D699D">
        <w:t xml:space="preserve"> but there are things that are</w:t>
      </w:r>
      <w:r w:rsidRPr="008D699D">
        <w:t>. T</w:t>
      </w:r>
      <w:r w:rsidRPr="008D699D">
        <w:t xml:space="preserve">hose are the things that industry </w:t>
      </w:r>
      <w:r w:rsidR="00134FB5">
        <w:t xml:space="preserve">are </w:t>
      </w:r>
      <w:r w:rsidRPr="008D699D">
        <w:t xml:space="preserve">telling us are creating real problems for them to get </w:t>
      </w:r>
      <w:r w:rsidRPr="008D699D">
        <w:t xml:space="preserve">in </w:t>
      </w:r>
      <w:r w:rsidRPr="008D699D">
        <w:t>the investment that they need.</w:t>
      </w:r>
    </w:p>
    <w:p w:rsidR="004D0C64" w:rsidRPr="008D699D" w:rsidP="00CB12CC">
      <w:pPr>
        <w:pStyle w:val="Answer"/>
      </w:pPr>
      <w:sdt>
        <w:sdtPr>
          <w:alias w:val="Witness"/>
          <w:id w:val="417056540"/>
          <w:placeholder>
            <w:docPart w:val="0A2A4F6FDF5E4B20AD53953A8BCF27EF"/>
          </w:placeholder>
          <w:richText/>
        </w:sdtPr>
        <w:sdtContent>
          <w:r w:rsidRPr="008D699D">
            <w:rPr>
              <w:b/>
              <w:i/>
            </w:rPr>
            <w:t>Andrew Bowie:</w:t>
          </w:r>
        </w:sdtContent>
      </w:sdt>
      <w:r w:rsidRPr="008D699D">
        <w:t xml:space="preserve"> W</w:t>
      </w:r>
      <w:r w:rsidRPr="008D699D" w:rsidR="00CB12CC">
        <w:t>e hear the same concerns</w:t>
      </w:r>
      <w:r w:rsidRPr="008D699D">
        <w:t>. I</w:t>
      </w:r>
      <w:r w:rsidRPr="008D699D" w:rsidR="00CB12CC">
        <w:t xml:space="preserve">ndustry raise </w:t>
      </w:r>
      <w:r w:rsidRPr="008D699D">
        <w:t xml:space="preserve">those </w:t>
      </w:r>
      <w:r w:rsidRPr="008D699D" w:rsidR="00CB12CC">
        <w:t>with us</w:t>
      </w:r>
      <w:r w:rsidRPr="008D699D">
        <w:t>. W</w:t>
      </w:r>
      <w:r w:rsidRPr="008D699D" w:rsidR="00CB12CC">
        <w:t>hen it comes to the project pipeline</w:t>
      </w:r>
      <w:r w:rsidRPr="008D699D">
        <w:t xml:space="preserve">, </w:t>
      </w:r>
      <w:r w:rsidRPr="008D699D" w:rsidR="00CB12CC">
        <w:t>that is one of the reasons we have instigated annual auction rounds</w:t>
      </w:r>
      <w:r w:rsidRPr="008D699D">
        <w:t>. F</w:t>
      </w:r>
      <w:r w:rsidRPr="008D699D" w:rsidR="00CB12CC">
        <w:t>rom this year</w:t>
      </w:r>
      <w:r w:rsidR="00134FB5">
        <w:t>,</w:t>
      </w:r>
      <w:r w:rsidRPr="008D699D" w:rsidR="00CB12CC">
        <w:t xml:space="preserve"> there will be an auction round every year to give more certainty and visibility of what projects are coming downstream.</w:t>
      </w:r>
    </w:p>
    <w:p w:rsidR="00CB12CC" w:rsidRPr="008D699D" w:rsidP="00CB12CC">
      <w:pPr>
        <w:pStyle w:val="Answer"/>
      </w:pPr>
      <w:r w:rsidRPr="008D699D">
        <w:t xml:space="preserve">We have created taskforces with the solar industry, </w:t>
      </w:r>
      <w:r w:rsidRPr="008D699D" w:rsidR="004D0C64">
        <w:t xml:space="preserve">the </w:t>
      </w:r>
      <w:r w:rsidRPr="008D699D">
        <w:t xml:space="preserve">offshore wind industry, </w:t>
      </w:r>
      <w:r w:rsidRPr="008D699D" w:rsidR="004D0C64">
        <w:t xml:space="preserve">the </w:t>
      </w:r>
      <w:r w:rsidRPr="008D699D">
        <w:t xml:space="preserve">Carbon Capture and Storage Association, </w:t>
      </w:r>
      <w:r w:rsidRPr="008D699D" w:rsidR="004D0C64">
        <w:t xml:space="preserve">the </w:t>
      </w:r>
      <w:r w:rsidRPr="008D699D">
        <w:t>Hydrogen Delivery Council and the nuclear bodies to ensure there is this holistic view of what projects are coming downstream so the industry does have the confidence that there will be opportunities to bid in for and develop a manufacturing base to support all of these projects</w:t>
      </w:r>
      <w:r w:rsidRPr="008D699D" w:rsidR="00A72FF5">
        <w:t xml:space="preserve"> coming through</w:t>
      </w:r>
      <w:r w:rsidRPr="008D699D">
        <w:t>.</w:t>
      </w:r>
    </w:p>
    <w:p w:rsidR="00CB12CC" w:rsidRPr="008D699D" w:rsidP="00A72FF5">
      <w:pPr>
        <w:pStyle w:val="Question"/>
      </w:pPr>
      <w:sdt>
        <w:sdtPr>
          <w:alias w:val="Member"/>
          <w:tag w:val="&lt;Member mnisId='146' dodsId='25651'&gt;"/>
          <w:id w:val="-649590965"/>
          <w:placeholder>
            <w:docPart w:val="87C0F67216A5485A9B31E144D291230C"/>
          </w:placeholder>
          <w:richText/>
        </w:sdtPr>
        <w:sdtContent>
          <w:r w:rsidRPr="008D699D" w:rsidR="00A72FF5">
            <w:rPr>
              <w:b/>
            </w:rPr>
            <w:t>Barry Gardiner:</w:t>
          </w:r>
        </w:sdtContent>
      </w:sdt>
      <w:r w:rsidRPr="008D699D" w:rsidR="00A72FF5">
        <w:t xml:space="preserve"> </w:t>
      </w:r>
      <w:r w:rsidRPr="008D699D" w:rsidR="008C71DA">
        <w:t xml:space="preserve">They have </w:t>
      </w:r>
      <w:r w:rsidRPr="008D699D">
        <w:t>said</w:t>
      </w:r>
      <w:r w:rsidRPr="008D699D" w:rsidR="0091452F">
        <w:t xml:space="preserve"> that a</w:t>
      </w:r>
      <w:r w:rsidRPr="008D699D">
        <w:t xml:space="preserve"> project</w:t>
      </w:r>
      <w:r w:rsidRPr="008D699D" w:rsidR="00A72FF5">
        <w:t>-</w:t>
      </w:r>
      <w:r w:rsidRPr="008D699D">
        <w:t>by</w:t>
      </w:r>
      <w:r w:rsidRPr="008D699D" w:rsidR="00A72FF5">
        <w:t>-</w:t>
      </w:r>
      <w:r w:rsidRPr="008D699D">
        <w:t>project approach is not a pipeline and supply chain investments take more than a project to pay back</w:t>
      </w:r>
      <w:r w:rsidRPr="008D699D" w:rsidR="00A72FF5">
        <w:t>. T</w:t>
      </w:r>
      <w:r w:rsidRPr="008D699D">
        <w:t>hey are telling us</w:t>
      </w:r>
      <w:r w:rsidRPr="008D699D" w:rsidR="00A72FF5">
        <w:t xml:space="preserve"> that </w:t>
      </w:r>
      <w:r w:rsidRPr="008D699D">
        <w:t>they need something that is more comprehensive and more long term.</w:t>
      </w:r>
    </w:p>
    <w:p w:rsidR="00247A1D" w:rsidRPr="008D699D" w:rsidP="00CB12CC">
      <w:pPr>
        <w:pStyle w:val="Answer"/>
      </w:pPr>
      <w:sdt>
        <w:sdtPr>
          <w:alias w:val="Witness"/>
          <w:id w:val="1265883973"/>
          <w:placeholder>
            <w:docPart w:val="CB66E35EED5E418084A03636257A1A11"/>
          </w:placeholder>
          <w:richText/>
        </w:sdtPr>
        <w:sdtContent>
          <w:r w:rsidRPr="008D699D" w:rsidR="00A72FF5">
            <w:rPr>
              <w:b/>
              <w:i/>
            </w:rPr>
            <w:t>Andrew Bowie:</w:t>
          </w:r>
        </w:sdtContent>
      </w:sdt>
      <w:r w:rsidRPr="008D699D" w:rsidR="00A72FF5">
        <w:t xml:space="preserve"> W</w:t>
      </w:r>
      <w:r w:rsidRPr="008D699D" w:rsidR="00CB12CC">
        <w:t xml:space="preserve">e are very much open to taking any action recommended or asked for by industry to ensure we build up </w:t>
      </w:r>
      <w:r w:rsidRPr="008D699D" w:rsidR="008C71DA">
        <w:t xml:space="preserve">this </w:t>
      </w:r>
      <w:r w:rsidRPr="008D699D" w:rsidR="00CB12CC">
        <w:t>manufactur</w:t>
      </w:r>
      <w:r w:rsidRPr="008D699D" w:rsidR="008C71DA">
        <w:t>ing base</w:t>
      </w:r>
      <w:r w:rsidRPr="008D699D" w:rsidR="00CB12CC">
        <w:t xml:space="preserve">. We are aware of the huge challenges facing this country </w:t>
      </w:r>
      <w:r w:rsidRPr="008D699D" w:rsidR="008C71DA">
        <w:t xml:space="preserve">and </w:t>
      </w:r>
      <w:r w:rsidRPr="008D699D" w:rsidR="00CB12CC">
        <w:t xml:space="preserve">of the concerns being raised by industry </w:t>
      </w:r>
      <w:r w:rsidRPr="008D699D" w:rsidR="008C71DA">
        <w:t xml:space="preserve">and </w:t>
      </w:r>
      <w:r w:rsidRPr="008D699D" w:rsidR="00CB12CC">
        <w:t>others</w:t>
      </w:r>
      <w:r w:rsidRPr="008D699D" w:rsidR="008C71DA">
        <w:t xml:space="preserve">. </w:t>
      </w:r>
    </w:p>
    <w:p w:rsidR="00CB12CC" w:rsidRPr="008D699D" w:rsidP="00CB12CC">
      <w:pPr>
        <w:pStyle w:val="Answer"/>
      </w:pPr>
      <w:r w:rsidRPr="008D699D">
        <w:t>W</w:t>
      </w:r>
      <w:r w:rsidRPr="008D699D">
        <w:t>e will take whatever action</w:t>
      </w:r>
      <w:r w:rsidRPr="008D699D" w:rsidR="00D80224">
        <w:t xml:space="preserve"> is</w:t>
      </w:r>
      <w:r w:rsidRPr="008D699D">
        <w:t xml:space="preserve"> necessary to ensure we do not end up in </w:t>
      </w:r>
      <w:r w:rsidRPr="008D699D">
        <w:t xml:space="preserve">the </w:t>
      </w:r>
      <w:r w:rsidRPr="008D699D">
        <w:t>situation that we have done over the past 10 years</w:t>
      </w:r>
      <w:r w:rsidRPr="008D699D">
        <w:t xml:space="preserve">, </w:t>
      </w:r>
      <w:r w:rsidRPr="008D699D">
        <w:t>with huge success in building</w:t>
      </w:r>
      <w:r w:rsidRPr="008D699D">
        <w:t xml:space="preserve">—as I said, we have </w:t>
      </w:r>
      <w:r w:rsidRPr="008D699D">
        <w:t xml:space="preserve">the first </w:t>
      </w:r>
      <w:r w:rsidRPr="008D699D">
        <w:t xml:space="preserve">to </w:t>
      </w:r>
      <w:r w:rsidR="00A51CF0">
        <w:t xml:space="preserve">the </w:t>
      </w:r>
      <w:r w:rsidRPr="008D699D">
        <w:t>fifth-</w:t>
      </w:r>
      <w:r w:rsidRPr="008D699D">
        <w:t>largest offshore wind farms</w:t>
      </w:r>
      <w:r w:rsidRPr="008D699D">
        <w:t xml:space="preserve">—but </w:t>
      </w:r>
      <w:r w:rsidRPr="008D699D">
        <w:t>no tangible visible onshore legacy for that. Barry, we are listening and we will act in response.</w:t>
      </w:r>
    </w:p>
    <w:p w:rsidR="00CB12CC" w:rsidRPr="008D699D" w:rsidP="008C71DA">
      <w:pPr>
        <w:pStyle w:val="Question"/>
      </w:pPr>
      <w:sdt>
        <w:sdtPr>
          <w:alias w:val="Member"/>
          <w:tag w:val="&lt;Member mnisId='146' dodsId='25651'&gt;"/>
          <w:id w:val="844210108"/>
          <w:placeholder>
            <w:docPart w:val="E78424DCC7DF4708A72D11DA8EC875A6"/>
          </w:placeholder>
          <w:richText/>
        </w:sdtPr>
        <w:sdtContent>
          <w:r w:rsidRPr="008D699D" w:rsidR="008C71DA">
            <w:rPr>
              <w:b/>
            </w:rPr>
            <w:t>Barry Gardiner:</w:t>
          </w:r>
        </w:sdtContent>
      </w:sdt>
      <w:r w:rsidRPr="008D699D" w:rsidR="008C71DA">
        <w:t xml:space="preserve"> We a</w:t>
      </w:r>
      <w:r w:rsidRPr="008D699D">
        <w:t>re very pleased about the C</w:t>
      </w:r>
      <w:r w:rsidRPr="008D699D" w:rsidR="00247A1D">
        <w:t>f</w:t>
      </w:r>
      <w:r w:rsidRPr="008D699D">
        <w:t>D allocation round and making that annualised</w:t>
      </w:r>
      <w:r w:rsidRPr="008D699D" w:rsidR="008C71DA">
        <w:t>. T</w:t>
      </w:r>
      <w:r w:rsidRPr="008D699D">
        <w:t>hat is one element. What about the complaint about inconsistent policies</w:t>
      </w:r>
      <w:r w:rsidRPr="008D699D" w:rsidR="008C71DA">
        <w:t>? T</w:t>
      </w:r>
      <w:r w:rsidRPr="008D699D">
        <w:t>here is a disjunct between some things that are said and some things that are in place</w:t>
      </w:r>
      <w:r w:rsidR="00A51CF0">
        <w:t>—y</w:t>
      </w:r>
      <w:r w:rsidRPr="008D699D">
        <w:t>ou know what I am thinking of here</w:t>
      </w:r>
      <w:r w:rsidRPr="008D699D" w:rsidR="008C71DA">
        <w:t xml:space="preserve">. This is about the </w:t>
      </w:r>
      <w:r w:rsidRPr="008D699D">
        <w:t xml:space="preserve">lack of clarity that industry feels or the hesitancy </w:t>
      </w:r>
      <w:r w:rsidRPr="008D699D" w:rsidR="008C71DA">
        <w:t xml:space="preserve">that it </w:t>
      </w:r>
      <w:r w:rsidRPr="008D699D">
        <w:t>feel</w:t>
      </w:r>
      <w:r w:rsidRPr="008D699D" w:rsidR="008C71DA">
        <w:t>s</w:t>
      </w:r>
      <w:r w:rsidRPr="008D699D">
        <w:t xml:space="preserve"> to invest because </w:t>
      </w:r>
      <w:r w:rsidRPr="008D699D" w:rsidR="008C71DA">
        <w:t xml:space="preserve">it is </w:t>
      </w:r>
      <w:r w:rsidRPr="008D699D">
        <w:t>getting mixed signals from Government.</w:t>
      </w:r>
    </w:p>
    <w:p w:rsidR="00CB12CC" w:rsidRPr="008D699D" w:rsidP="00CB12CC">
      <w:pPr>
        <w:pStyle w:val="Answer"/>
      </w:pPr>
      <w:sdt>
        <w:sdtPr>
          <w:alias w:val="Witness"/>
          <w:id w:val="739754626"/>
          <w:placeholder>
            <w:docPart w:val="F0B768A985804BCE8D25FC516770DEC7"/>
          </w:placeholder>
          <w:richText/>
        </w:sdtPr>
        <w:sdtContent>
          <w:r w:rsidRPr="008D699D" w:rsidR="008C71DA">
            <w:rPr>
              <w:b/>
              <w:i/>
            </w:rPr>
            <w:t>Andrew Bowie:</w:t>
          </w:r>
        </w:sdtContent>
      </w:sdt>
      <w:r w:rsidRPr="008D699D" w:rsidR="008C71DA">
        <w:t xml:space="preserve"> </w:t>
      </w:r>
      <w:r w:rsidRPr="008D699D">
        <w:t>I hear that</w:t>
      </w:r>
      <w:r w:rsidRPr="008D699D" w:rsidR="008C71DA">
        <w:t xml:space="preserve">. </w:t>
      </w:r>
      <w:r w:rsidRPr="008D699D">
        <w:t>I understand their concerns</w:t>
      </w:r>
      <w:r w:rsidRPr="008D699D" w:rsidR="008C71DA">
        <w:t xml:space="preserve">, </w:t>
      </w:r>
      <w:r w:rsidRPr="008D699D">
        <w:t>but I would dispute their interpretation of there being inconsistent messages from Government or a lack of clarity</w:t>
      </w:r>
      <w:r w:rsidRPr="008D699D" w:rsidR="008C71DA">
        <w:t xml:space="preserve"> in what our position is.</w:t>
      </w:r>
    </w:p>
    <w:p w:rsidR="00CB12CC" w:rsidRPr="008D699D" w:rsidP="008C71DA">
      <w:pPr>
        <w:pStyle w:val="Question"/>
      </w:pPr>
      <w:sdt>
        <w:sdtPr>
          <w:alias w:val="Member"/>
          <w:tag w:val="&lt;Member mnisId='146' dodsId='25651'&gt;"/>
          <w:id w:val="1734816751"/>
          <w:placeholder>
            <w:docPart w:val="3BABE8A430874BBEA766AFA44C90FB61"/>
          </w:placeholder>
          <w:richText/>
        </w:sdtPr>
        <w:sdtContent>
          <w:r w:rsidRPr="008D699D" w:rsidR="008C71DA">
            <w:rPr>
              <w:b/>
            </w:rPr>
            <w:t>Barry Gardiner:</w:t>
          </w:r>
        </w:sdtContent>
      </w:sdt>
      <w:r w:rsidRPr="008D699D" w:rsidR="008C71DA">
        <w:t xml:space="preserve"> </w:t>
      </w:r>
      <w:r w:rsidRPr="008D699D">
        <w:t>Let me give you what is perhaps the most obvious example</w:t>
      </w:r>
      <w:r w:rsidR="00F92029">
        <w:t xml:space="preserve">: the </w:t>
      </w:r>
      <w:r w:rsidRPr="008D699D">
        <w:t>pushing back of new electric cars and vans to 2035</w:t>
      </w:r>
      <w:r w:rsidR="00F92029">
        <w:t xml:space="preserve">, </w:t>
      </w:r>
      <w:r w:rsidRPr="008D699D">
        <w:t xml:space="preserve">yet keeping in place the fact that 80% of those built by 2030 have to be </w:t>
      </w:r>
      <w:r w:rsidRPr="008D699D">
        <w:t xml:space="preserve">electric. </w:t>
      </w:r>
      <w:r w:rsidR="00F92029">
        <w:t>Industry</w:t>
      </w:r>
      <w:r w:rsidRPr="008D699D">
        <w:t xml:space="preserve"> are saying </w:t>
      </w:r>
      <w:r w:rsidRPr="008D699D" w:rsidR="000829F5">
        <w:t>that</w:t>
      </w:r>
      <w:r w:rsidRPr="008D699D" w:rsidR="00D80224">
        <w:t>,</w:t>
      </w:r>
      <w:r w:rsidRPr="008D699D" w:rsidR="000829F5">
        <w:t xml:space="preserve"> </w:t>
      </w:r>
      <w:r w:rsidRPr="008D699D">
        <w:t>on the one hand</w:t>
      </w:r>
      <w:r w:rsidRPr="008D699D" w:rsidR="00D80224">
        <w:t>,</w:t>
      </w:r>
      <w:r w:rsidRPr="008D699D">
        <w:t xml:space="preserve"> the message the Government</w:t>
      </w:r>
      <w:r w:rsidRPr="008D699D" w:rsidR="000829F5">
        <w:t xml:space="preserve"> are </w:t>
      </w:r>
      <w:r w:rsidRPr="008D699D">
        <w:t>giving to the public is</w:t>
      </w:r>
      <w:r w:rsidRPr="008D699D" w:rsidR="000829F5">
        <w:t>, “D</w:t>
      </w:r>
      <w:r w:rsidRPr="008D699D">
        <w:t>o not worry about this</w:t>
      </w:r>
      <w:r w:rsidRPr="008D699D" w:rsidR="000829F5">
        <w:t>. Y</w:t>
      </w:r>
      <w:r w:rsidRPr="008D699D">
        <w:t>ou have another five years to bother about it</w:t>
      </w:r>
      <w:r w:rsidR="00F0405E">
        <w:t>,</w:t>
      </w:r>
      <w:r w:rsidRPr="008D699D" w:rsidR="000829F5">
        <w:t xml:space="preserve">” </w:t>
      </w:r>
      <w:r w:rsidRPr="008D699D">
        <w:t>but the message they are giving to industry is</w:t>
      </w:r>
      <w:r w:rsidRPr="008D699D" w:rsidR="000829F5">
        <w:t xml:space="preserve">, “No, </w:t>
      </w:r>
      <w:r w:rsidRPr="008D699D">
        <w:t xml:space="preserve">you still </w:t>
      </w:r>
      <w:r w:rsidRPr="008D699D" w:rsidR="000829F5">
        <w:t xml:space="preserve">have </w:t>
      </w:r>
      <w:r w:rsidRPr="008D699D">
        <w:t>to be up there with 80% by 2030</w:t>
      </w:r>
      <w:r w:rsidR="00F0405E">
        <w:t>.</w:t>
      </w:r>
      <w:r w:rsidRPr="008D699D" w:rsidR="000829F5">
        <w:t>”</w:t>
      </w:r>
    </w:p>
    <w:p w:rsidR="00CB12CC" w:rsidRPr="008D699D" w:rsidP="00CB12CC">
      <w:pPr>
        <w:pStyle w:val="Answer"/>
      </w:pPr>
      <w:r w:rsidRPr="008D699D">
        <w:t xml:space="preserve">That gives </w:t>
      </w:r>
      <w:r w:rsidR="00F0405E">
        <w:t>the industry</w:t>
      </w:r>
      <w:r w:rsidRPr="008D699D">
        <w:t xml:space="preserve"> real problems</w:t>
      </w:r>
      <w:r w:rsidRPr="008D699D" w:rsidR="007E016D">
        <w:t xml:space="preserve">. </w:t>
      </w:r>
      <w:r w:rsidRPr="008D699D" w:rsidR="000829F5">
        <w:t>I</w:t>
      </w:r>
      <w:r w:rsidRPr="008D699D">
        <w:t xml:space="preserve">f 80% of </w:t>
      </w:r>
      <w:r w:rsidRPr="008D699D" w:rsidR="007E016D">
        <w:t xml:space="preserve">their </w:t>
      </w:r>
      <w:r w:rsidRPr="008D699D">
        <w:t xml:space="preserve">stuff </w:t>
      </w:r>
      <w:r w:rsidRPr="008D699D" w:rsidR="000829F5">
        <w:t xml:space="preserve">has to be </w:t>
      </w:r>
      <w:r w:rsidRPr="008D699D">
        <w:t>electri</w:t>
      </w:r>
      <w:r w:rsidRPr="008D699D" w:rsidR="007E016D">
        <w:t xml:space="preserve">c and yet they </w:t>
      </w:r>
      <w:r w:rsidRPr="008D699D">
        <w:t xml:space="preserve">do not have </w:t>
      </w:r>
      <w:r w:rsidRPr="008D699D" w:rsidR="00AA6943">
        <w:t xml:space="preserve">the </w:t>
      </w:r>
      <w:r w:rsidRPr="008D699D">
        <w:t>demand</w:t>
      </w:r>
      <w:r w:rsidRPr="008D699D" w:rsidR="00D80224">
        <w:t xml:space="preserve"> from the public for it,</w:t>
      </w:r>
      <w:r w:rsidRPr="008D699D">
        <w:t xml:space="preserve"> because </w:t>
      </w:r>
      <w:r w:rsidRPr="008D699D" w:rsidR="00424FED">
        <w:t xml:space="preserve">the public </w:t>
      </w:r>
      <w:r w:rsidRPr="008D699D" w:rsidR="00500C1B">
        <w:t xml:space="preserve">sit </w:t>
      </w:r>
      <w:r w:rsidRPr="008D699D">
        <w:t xml:space="preserve">back and </w:t>
      </w:r>
      <w:r w:rsidRPr="008D699D" w:rsidR="00500C1B">
        <w:t>say, “</w:t>
      </w:r>
      <w:r w:rsidRPr="008D699D">
        <w:t>I have more time to do this</w:t>
      </w:r>
      <w:r w:rsidR="00F0405E">
        <w:t>,</w:t>
      </w:r>
      <w:r w:rsidRPr="008D699D" w:rsidR="00500C1B">
        <w:t xml:space="preserve">” </w:t>
      </w:r>
      <w:r w:rsidRPr="008D699D">
        <w:t>that creates a problem for them not just in terms of their cash flow potentially but in terms of their willingness to invest.</w:t>
      </w:r>
    </w:p>
    <w:p w:rsidR="00E20A09" w:rsidRPr="008D699D" w:rsidP="00CB12CC">
      <w:pPr>
        <w:pStyle w:val="Answer"/>
      </w:pPr>
      <w:sdt>
        <w:sdtPr>
          <w:alias w:val="Witness"/>
          <w:id w:val="2115175219"/>
          <w:placeholder>
            <w:docPart w:val="7CFBA60FC39745EAAA2EC30ADB4C853E"/>
          </w:placeholder>
          <w:richText/>
        </w:sdtPr>
        <w:sdtContent>
          <w:r w:rsidRPr="008D699D" w:rsidR="00424FED">
            <w:rPr>
              <w:b/>
              <w:i/>
            </w:rPr>
            <w:t>Andrew Bowie:</w:t>
          </w:r>
        </w:sdtContent>
      </w:sdt>
      <w:r w:rsidRPr="008D699D" w:rsidR="00424FED">
        <w:t xml:space="preserve"> </w:t>
      </w:r>
      <w:r w:rsidRPr="008D699D" w:rsidR="00CB12CC">
        <w:t>I understand</w:t>
      </w:r>
      <w:r w:rsidRPr="008D699D" w:rsidR="00424FED">
        <w:t xml:space="preserve">. </w:t>
      </w:r>
      <w:r w:rsidRPr="008D699D" w:rsidR="00CB12CC">
        <w:t>I hear these criticisms all the time</w:t>
      </w:r>
      <w:r w:rsidRPr="008D699D" w:rsidR="00AA6943">
        <w:t xml:space="preserve">, </w:t>
      </w:r>
      <w:r w:rsidRPr="008D699D" w:rsidR="00CB12CC">
        <w:t>but the Prime Minister was very clear when he made that decision that</w:t>
      </w:r>
      <w:r w:rsidRPr="008D699D" w:rsidR="00AA6943">
        <w:t xml:space="preserve">, </w:t>
      </w:r>
      <w:r w:rsidRPr="008D699D" w:rsidR="00CB12CC">
        <w:t>whil</w:t>
      </w:r>
      <w:r w:rsidRPr="008D699D" w:rsidR="00D80224">
        <w:t>e</w:t>
      </w:r>
      <w:r w:rsidRPr="008D699D" w:rsidR="00CB12CC">
        <w:t xml:space="preserve"> we are resolutely committed to our net zero target of 2050 and decarboni</w:t>
      </w:r>
      <w:r w:rsidRPr="008D699D" w:rsidR="00AA6943">
        <w:t>s</w:t>
      </w:r>
      <w:r w:rsidRPr="008D699D" w:rsidR="00CB12CC">
        <w:t>ing the grid by 2035</w:t>
      </w:r>
      <w:r w:rsidRPr="008D699D" w:rsidR="00AA6943">
        <w:t xml:space="preserve">, </w:t>
      </w:r>
      <w:r w:rsidRPr="008D699D" w:rsidR="00CB12CC">
        <w:t>we have to take pragmatic and proportionate steps</w:t>
      </w:r>
      <w:r w:rsidRPr="008D699D" w:rsidR="00AA6943">
        <w:t>. W</w:t>
      </w:r>
      <w:r w:rsidRPr="008D699D" w:rsidR="00CB12CC">
        <w:t>e cannot do it at the cost of making people poorer in the process</w:t>
      </w:r>
      <w:r w:rsidRPr="008D699D">
        <w:t xml:space="preserve">. </w:t>
      </w:r>
    </w:p>
    <w:p w:rsidR="00CB12CC" w:rsidRPr="008D699D" w:rsidP="00CB12CC">
      <w:pPr>
        <w:pStyle w:val="Answer"/>
      </w:pPr>
      <w:r w:rsidRPr="008D699D">
        <w:rPr>
          <w:bCs/>
          <w:iCs/>
        </w:rPr>
        <w:t>H</w:t>
      </w:r>
      <w:r w:rsidRPr="008D699D">
        <w:t>owever</w:t>
      </w:r>
      <w:r w:rsidRPr="008D699D">
        <w:t xml:space="preserve">, </w:t>
      </w:r>
      <w:r w:rsidRPr="008D699D">
        <w:t xml:space="preserve">getting the industry to a place where it is ready to respond to </w:t>
      </w:r>
      <w:r w:rsidRPr="008D699D" w:rsidR="00D3614F">
        <w:t xml:space="preserve">the </w:t>
      </w:r>
      <w:r w:rsidRPr="008D699D" w:rsidR="00BF39D5">
        <w:t xml:space="preserve">expected </w:t>
      </w:r>
      <w:r w:rsidRPr="008D699D">
        <w:t>upsurge in demand for specifically electric vehicles by 2035 with that five-year gap is something that</w:t>
      </w:r>
      <w:r w:rsidRPr="008D699D" w:rsidR="00D80224">
        <w:t xml:space="preserve"> we think</w:t>
      </w:r>
      <w:r w:rsidRPr="008D699D">
        <w:t xml:space="preserve"> is eminently sensible</w:t>
      </w:r>
      <w:r w:rsidR="00A3247D">
        <w:t xml:space="preserve">. It </w:t>
      </w:r>
      <w:r w:rsidRPr="008D699D">
        <w:t>send</w:t>
      </w:r>
      <w:r w:rsidRPr="008D699D" w:rsidR="00BF39D5">
        <w:t>s</w:t>
      </w:r>
      <w:r w:rsidRPr="008D699D">
        <w:t xml:space="preserve"> a signal that the industry should be ready for the 2035 mandate to kick in</w:t>
      </w:r>
      <w:r w:rsidRPr="008D699D" w:rsidR="00BF39D5">
        <w:t xml:space="preserve">, </w:t>
      </w:r>
      <w:r w:rsidRPr="008D699D">
        <w:t>which</w:t>
      </w:r>
      <w:r w:rsidRPr="008D699D" w:rsidR="00BF39D5">
        <w:t xml:space="preserve">, </w:t>
      </w:r>
      <w:r w:rsidRPr="008D699D">
        <w:t>by the way</w:t>
      </w:r>
      <w:r w:rsidRPr="008D699D" w:rsidR="00BF39D5">
        <w:t xml:space="preserve">, </w:t>
      </w:r>
      <w:r w:rsidRPr="008D699D">
        <w:t>does bring us in line with most EU countries on this.</w:t>
      </w:r>
    </w:p>
    <w:p w:rsidR="00CB12CC" w:rsidRPr="008D699D" w:rsidP="00247A1D">
      <w:pPr>
        <w:pStyle w:val="Remark"/>
      </w:pPr>
      <w:sdt>
        <w:sdtPr>
          <w:alias w:val="Member"/>
          <w:tag w:val="&lt;Member mnisId='146' dodsId='25651'&gt;"/>
          <w:id w:val="-1567022492"/>
          <w:placeholder>
            <w:docPart w:val="6B7F0E98E0A9483AA17F91F57AF89D98"/>
          </w:placeholder>
          <w:richText/>
        </w:sdtPr>
        <w:sdtContent>
          <w:r w:rsidRPr="008D699D" w:rsidR="00BF39D5">
            <w:rPr>
              <w:b/>
            </w:rPr>
            <w:t>Barry Gardiner:</w:t>
          </w:r>
        </w:sdtContent>
      </w:sdt>
      <w:r w:rsidRPr="008D699D" w:rsidR="00BF39D5">
        <w:t xml:space="preserve"> </w:t>
      </w:r>
      <w:r w:rsidRPr="008D699D">
        <w:t xml:space="preserve">I am just passing on </w:t>
      </w:r>
      <w:r w:rsidRPr="008D699D" w:rsidR="00BF39D5">
        <w:t xml:space="preserve">what </w:t>
      </w:r>
      <w:r w:rsidRPr="008D699D">
        <w:t>industry</w:t>
      </w:r>
      <w:r w:rsidRPr="008D699D" w:rsidR="00BF39D5">
        <w:t xml:space="preserve"> is saying.</w:t>
      </w:r>
    </w:p>
    <w:p w:rsidR="00CB12CC" w:rsidRPr="008D699D" w:rsidP="00CB12CC">
      <w:pPr>
        <w:pStyle w:val="Answer"/>
      </w:pPr>
      <w:sdt>
        <w:sdtPr>
          <w:alias w:val="Witness"/>
          <w:id w:val="1658264555"/>
          <w:placeholder>
            <w:docPart w:val="39EF7B7F254B4F1A9AE26267A4068E33"/>
          </w:placeholder>
          <w:richText/>
        </w:sdtPr>
        <w:sdtContent>
          <w:r w:rsidRPr="008D699D" w:rsidR="00BF39D5">
            <w:rPr>
              <w:b/>
              <w:i/>
            </w:rPr>
            <w:t>Andrew Bowie:</w:t>
          </w:r>
        </w:sdtContent>
      </w:sdt>
      <w:r w:rsidRPr="008D699D" w:rsidR="00BF39D5">
        <w:t xml:space="preserve"> </w:t>
      </w:r>
      <w:r w:rsidRPr="008D699D">
        <w:t>I understand.</w:t>
      </w:r>
    </w:p>
    <w:p w:rsidR="00AB4D22" w:rsidRPr="008D699D" w:rsidP="00AB4D22">
      <w:pPr>
        <w:pStyle w:val="Question"/>
      </w:pPr>
      <w:sdt>
        <w:sdtPr>
          <w:alias w:val="Member"/>
          <w:tag w:val="&lt;Member mnisId='4615' dodsId='110173'&gt;"/>
          <w:id w:val="-1491709549"/>
          <w:placeholder>
            <w:docPart w:val="E0FAC02679474850AC91F37089C2F840"/>
          </w:placeholder>
          <w:richText/>
        </w:sdtPr>
        <w:sdtContent>
          <w:r w:rsidRPr="008D699D">
            <w:rPr>
              <w:b/>
            </w:rPr>
            <w:t>Lloyd Russell-Moyle:</w:t>
          </w:r>
        </w:sdtContent>
      </w:sdt>
      <w:r w:rsidRPr="008D699D">
        <w:t xml:space="preserve"> </w:t>
      </w:r>
      <w:r w:rsidRPr="008D699D" w:rsidR="00CB12CC">
        <w:t xml:space="preserve">One might </w:t>
      </w:r>
      <w:r w:rsidRPr="008D699D">
        <w:t xml:space="preserve">ask </w:t>
      </w:r>
      <w:r w:rsidRPr="008D699D" w:rsidR="00CB12CC">
        <w:t>why you do not put a requirement on fleet vehicle purchase</w:t>
      </w:r>
      <w:r w:rsidRPr="008D699D">
        <w:t>s. T</w:t>
      </w:r>
      <w:r w:rsidRPr="008D699D" w:rsidR="00CB12CC">
        <w:t>hat would be the thing that would drive down the second-hand market as well, which is really key for people to buy in.</w:t>
      </w:r>
    </w:p>
    <w:p w:rsidR="00CB12CC" w:rsidRPr="008D699D" w:rsidP="00AB4D22">
      <w:pPr>
        <w:pStyle w:val="QuestionCont"/>
      </w:pPr>
      <w:r w:rsidRPr="008D699D">
        <w:t>W</w:t>
      </w:r>
      <w:r w:rsidRPr="008D699D">
        <w:t>e have been told that the US Inflation Reduction Act and the EU Net</w:t>
      </w:r>
      <w:r w:rsidRPr="008D699D" w:rsidR="00DD6A24">
        <w:t>-</w:t>
      </w:r>
      <w:r w:rsidRPr="008D699D">
        <w:t xml:space="preserve">Zero Industry Act </w:t>
      </w:r>
      <w:r w:rsidRPr="008D699D">
        <w:t xml:space="preserve">are </w:t>
      </w:r>
      <w:r w:rsidRPr="008D699D">
        <w:t xml:space="preserve">driving investment away from the UK. How do the Government plan on responding to </w:t>
      </w:r>
      <w:r w:rsidRPr="008D699D">
        <w:t xml:space="preserve">the </w:t>
      </w:r>
      <w:r w:rsidRPr="008D699D">
        <w:t xml:space="preserve">measures set out in these </w:t>
      </w:r>
      <w:r w:rsidRPr="008D699D">
        <w:t>A</w:t>
      </w:r>
      <w:r w:rsidRPr="008D699D">
        <w:t>cts?</w:t>
      </w:r>
    </w:p>
    <w:p w:rsidR="00DD6A24" w:rsidRPr="008D699D" w:rsidP="00CB12CC">
      <w:pPr>
        <w:pStyle w:val="Answer"/>
      </w:pPr>
      <w:sdt>
        <w:sdtPr>
          <w:alias w:val="Witness"/>
          <w:id w:val="25690289"/>
          <w:placeholder>
            <w:docPart w:val="3179D26A8F124F008EBE13EAFF1068ED"/>
          </w:placeholder>
          <w:richText/>
        </w:sdtPr>
        <w:sdtContent>
          <w:r w:rsidRPr="008D699D" w:rsidR="00AB4D22">
            <w:rPr>
              <w:b/>
              <w:i/>
            </w:rPr>
            <w:t>Andrew Bowie:</w:t>
          </w:r>
        </w:sdtContent>
      </w:sdt>
      <w:r w:rsidRPr="008D699D" w:rsidR="00AB4D22">
        <w:t xml:space="preserve"> W</w:t>
      </w:r>
      <w:r w:rsidRPr="008D699D" w:rsidR="00CB12CC">
        <w:t xml:space="preserve">e have brought forward the </w:t>
      </w:r>
      <w:r w:rsidRPr="008D699D" w:rsidR="00247A1D">
        <w:t xml:space="preserve">£900 million </w:t>
      </w:r>
      <w:r w:rsidRPr="008D699D" w:rsidR="00AB4D22">
        <w:t>Green Industries Growth Accelerator</w:t>
      </w:r>
      <w:r w:rsidRPr="008D699D" w:rsidR="00247A1D">
        <w:t xml:space="preserve">, </w:t>
      </w:r>
      <w:r w:rsidRPr="008D699D" w:rsidR="00CB12CC">
        <w:t xml:space="preserve">which will give targeted support to investment coming into the United Kingdom. We will be giving more information on the </w:t>
      </w:r>
      <w:r w:rsidRPr="008D699D" w:rsidR="00D80224">
        <w:t>sustainable industry rewards</w:t>
      </w:r>
      <w:r w:rsidRPr="008D699D" w:rsidR="00CB12CC">
        <w:t xml:space="preserve"> </w:t>
      </w:r>
      <w:r w:rsidRPr="008D699D">
        <w:t>s</w:t>
      </w:r>
      <w:r w:rsidRPr="008D699D" w:rsidR="00CB12CC">
        <w:t>cheme, which will be launched in line with AR7, which will encourage and incentivise investment in mainly deprived areas in the United Kingdom, building up our green manufacturing base.</w:t>
      </w:r>
    </w:p>
    <w:p w:rsidR="00D351F8" w:rsidRPr="008D699D" w:rsidP="00CB12CC">
      <w:pPr>
        <w:pStyle w:val="Answer"/>
      </w:pPr>
      <w:r w:rsidRPr="008D699D">
        <w:t xml:space="preserve">We are still up </w:t>
      </w:r>
      <w:r w:rsidRPr="008D699D" w:rsidR="00DD6A24">
        <w:t xml:space="preserve">there in </w:t>
      </w:r>
      <w:r w:rsidRPr="008D699D">
        <w:t xml:space="preserve">the </w:t>
      </w:r>
      <w:r w:rsidRPr="008D699D" w:rsidR="00DD6A24">
        <w:t xml:space="preserve">three or four </w:t>
      </w:r>
      <w:r w:rsidRPr="008D699D">
        <w:t xml:space="preserve">best countries </w:t>
      </w:r>
      <w:r w:rsidRPr="008D699D" w:rsidR="0059642E">
        <w:t xml:space="preserve">in the world </w:t>
      </w:r>
      <w:r w:rsidRPr="008D699D">
        <w:t>in which to invest in green and clean technology. I am very proud of that fact.</w:t>
      </w:r>
      <w:r w:rsidRPr="008D699D" w:rsidR="00AF1204">
        <w:t xml:space="preserve"> </w:t>
      </w:r>
      <w:r w:rsidRPr="008D699D" w:rsidR="00D80224">
        <w:t>While w</w:t>
      </w:r>
      <w:r w:rsidRPr="008D699D">
        <w:t>e welcome what the United States of America and indeed the EU response</w:t>
      </w:r>
      <w:r w:rsidRPr="008D699D" w:rsidR="004E39C9">
        <w:t xml:space="preserve">s are </w:t>
      </w:r>
      <w:r w:rsidRPr="008D699D">
        <w:t xml:space="preserve">doing </w:t>
      </w:r>
      <w:r w:rsidRPr="008D699D" w:rsidR="004E39C9">
        <w:t xml:space="preserve">to drive </w:t>
      </w:r>
      <w:r w:rsidRPr="008D699D">
        <w:t>those countries towards their own net zero targets, which from a global perspective is something we want to see</w:t>
      </w:r>
      <w:r w:rsidRPr="008D699D" w:rsidR="00D80224">
        <w:t>, we still think, t</w:t>
      </w:r>
      <w:r w:rsidRPr="008D699D">
        <w:t xml:space="preserve">hrough our </w:t>
      </w:r>
      <w:r w:rsidRPr="008D699D" w:rsidR="004E39C9">
        <w:t xml:space="preserve">world-leading </w:t>
      </w:r>
      <w:r w:rsidRPr="008D699D">
        <w:t xml:space="preserve">contracts for difference, </w:t>
      </w:r>
      <w:r w:rsidRPr="008D699D" w:rsidR="004E39C9">
        <w:t xml:space="preserve">which are </w:t>
      </w:r>
      <w:r w:rsidRPr="008D699D">
        <w:t>recognised and championed by industry</w:t>
      </w:r>
      <w:r w:rsidRPr="008D699D" w:rsidR="00804E62">
        <w:t>, and</w:t>
      </w:r>
      <w:r w:rsidRPr="008D699D" w:rsidR="00D80224">
        <w:t xml:space="preserve"> through</w:t>
      </w:r>
      <w:r w:rsidRPr="008D699D" w:rsidR="00804E62">
        <w:t xml:space="preserve"> </w:t>
      </w:r>
      <w:r w:rsidRPr="008D699D">
        <w:t xml:space="preserve">what we have </w:t>
      </w:r>
      <w:r w:rsidRPr="008D699D">
        <w:t xml:space="preserve">achieved in the North </w:t>
      </w:r>
      <w:r w:rsidR="004F3C47">
        <w:t>s</w:t>
      </w:r>
      <w:r w:rsidRPr="008D699D">
        <w:t xml:space="preserve">ea and indeed in other technologies, the United Kingdom is </w:t>
      </w:r>
      <w:r w:rsidRPr="008D699D">
        <w:t xml:space="preserve">still </w:t>
      </w:r>
      <w:r w:rsidRPr="008D699D">
        <w:t>one of the most investable places in the world</w:t>
      </w:r>
      <w:r w:rsidRPr="008D699D" w:rsidR="00DB6E49">
        <w:t>.</w:t>
      </w:r>
    </w:p>
    <w:p w:rsidR="00CB12CC" w:rsidRPr="008D699D" w:rsidP="00CB12CC">
      <w:pPr>
        <w:pStyle w:val="Answer"/>
      </w:pPr>
      <w:r w:rsidRPr="008D699D">
        <w:t>People</w:t>
      </w:r>
      <w:r w:rsidRPr="008D699D" w:rsidR="00904C8A">
        <w:t xml:space="preserve"> can </w:t>
      </w:r>
      <w:r w:rsidRPr="008D699D">
        <w:t>come and invest</w:t>
      </w:r>
      <w:r w:rsidRPr="008D699D">
        <w:t xml:space="preserve"> in the UK</w:t>
      </w:r>
      <w:r w:rsidRPr="008D699D" w:rsidR="00904C8A">
        <w:t>,</w:t>
      </w:r>
      <w:r w:rsidRPr="008D699D" w:rsidR="00D351F8">
        <w:t xml:space="preserve"> </w:t>
      </w:r>
      <w:r w:rsidRPr="008D699D" w:rsidR="00904C8A">
        <w:t xml:space="preserve">knowing about the </w:t>
      </w:r>
      <w:r w:rsidRPr="008D699D">
        <w:t>certainty</w:t>
      </w:r>
      <w:r w:rsidRPr="008D699D" w:rsidR="00D351F8">
        <w:t xml:space="preserve">, </w:t>
      </w:r>
      <w:r w:rsidRPr="008D699D" w:rsidR="00BE55B2">
        <w:t xml:space="preserve">our </w:t>
      </w:r>
      <w:r w:rsidRPr="008D699D">
        <w:t>open markets</w:t>
      </w:r>
      <w:r w:rsidRPr="008D699D" w:rsidR="007B7168">
        <w:t xml:space="preserve"> </w:t>
      </w:r>
      <w:r w:rsidRPr="008D699D">
        <w:t xml:space="preserve">and </w:t>
      </w:r>
      <w:r w:rsidRPr="008D699D">
        <w:t xml:space="preserve">our </w:t>
      </w:r>
      <w:r w:rsidRPr="008D699D">
        <w:t>long</w:t>
      </w:r>
      <w:r w:rsidRPr="008D699D">
        <w:t>-</w:t>
      </w:r>
      <w:r w:rsidRPr="008D699D">
        <w:t xml:space="preserve">established </w:t>
      </w:r>
      <w:r w:rsidRPr="008D699D">
        <w:t>processes</w:t>
      </w:r>
      <w:r w:rsidRPr="008D699D" w:rsidR="00D351F8">
        <w:t xml:space="preserve">. That </w:t>
      </w:r>
      <w:r w:rsidRPr="008D699D">
        <w:t>put</w:t>
      </w:r>
      <w:r w:rsidRPr="008D699D" w:rsidR="00D351F8">
        <w:t>s</w:t>
      </w:r>
      <w:r w:rsidRPr="008D699D">
        <w:t xml:space="preserve"> us in a prime position</w:t>
      </w:r>
      <w:r w:rsidRPr="008D699D" w:rsidR="00D351F8">
        <w:t xml:space="preserve">. </w:t>
      </w:r>
      <w:r w:rsidRPr="008D699D">
        <w:t>We are not going to go toe</w:t>
      </w:r>
      <w:r w:rsidRPr="008D699D" w:rsidR="00BE55B2">
        <w:t xml:space="preserve"> </w:t>
      </w:r>
      <w:r w:rsidRPr="008D699D">
        <w:t>to</w:t>
      </w:r>
      <w:r w:rsidRPr="008D699D" w:rsidR="00BE55B2">
        <w:t xml:space="preserve"> </w:t>
      </w:r>
      <w:r w:rsidRPr="008D699D">
        <w:t>toe in a subsidy war with the United States of America, however.</w:t>
      </w:r>
    </w:p>
    <w:p w:rsidR="00BE55B2" w:rsidRPr="008D699D" w:rsidP="00BE55B2">
      <w:pPr>
        <w:pStyle w:val="Question"/>
      </w:pPr>
      <w:sdt>
        <w:sdtPr>
          <w:alias w:val="Member"/>
          <w:tag w:val="&lt;Member mnisId='4615' dodsId='110173'&gt;"/>
          <w:id w:val="296118580"/>
          <w:placeholder>
            <w:docPart w:val="7DB240846C464373B827D0BEE46D67F5"/>
          </w:placeholder>
          <w:richText/>
        </w:sdtPr>
        <w:sdtContent>
          <w:r w:rsidRPr="008D699D">
            <w:rPr>
              <w:b/>
            </w:rPr>
            <w:t>Lloyd Russell-Moyle:</w:t>
          </w:r>
        </w:sdtContent>
      </w:sdt>
      <w:r w:rsidRPr="008D699D">
        <w:t xml:space="preserve"> </w:t>
      </w:r>
      <w:r w:rsidRPr="008D699D" w:rsidR="00CB12CC">
        <w:t>The USA and the EU’s measures encourage inward investment within their countr</w:t>
      </w:r>
      <w:r w:rsidRPr="008D699D">
        <w:t xml:space="preserve">ies, which means that </w:t>
      </w:r>
      <w:r w:rsidRPr="008D699D" w:rsidR="00CB12CC">
        <w:t xml:space="preserve">cash is </w:t>
      </w:r>
      <w:r w:rsidRPr="008D699D">
        <w:t xml:space="preserve">then </w:t>
      </w:r>
      <w:r w:rsidRPr="008D699D" w:rsidR="00CB12CC">
        <w:t xml:space="preserve">less available to come to us. </w:t>
      </w:r>
      <w:r w:rsidRPr="008D699D">
        <w:t>A</w:t>
      </w:r>
      <w:r w:rsidRPr="008D699D" w:rsidR="00CB12CC">
        <w:t>re you not worried that we have relied for too long on external investment and we have not been investing enough</w:t>
      </w:r>
      <w:r w:rsidRPr="008D699D">
        <w:t xml:space="preserve"> internally</w:t>
      </w:r>
      <w:r w:rsidRPr="008D699D" w:rsidR="00CB12CC">
        <w:t xml:space="preserve">? </w:t>
      </w:r>
    </w:p>
    <w:p w:rsidR="00BF650A" w:rsidRPr="008D699D" w:rsidP="00BE55B2">
      <w:pPr>
        <w:pStyle w:val="QuestionCont"/>
      </w:pPr>
      <w:r w:rsidRPr="008D699D">
        <w:t>If you look at the offshore wind sector, in terms of public entities, including public pensions, the UK only owns 0.03% whereas the Government of Malaysia owns 0.1% of our offshore wind capability</w:t>
      </w:r>
      <w:r w:rsidR="004F3C47">
        <w:t>, t</w:t>
      </w:r>
      <w:r w:rsidRPr="008D699D">
        <w:t>he Government of Denmark owns 20.4%</w:t>
      </w:r>
      <w:r w:rsidR="007014F5">
        <w:t xml:space="preserve">, and </w:t>
      </w:r>
      <w:r w:rsidRPr="008D699D">
        <w:t xml:space="preserve">Norway </w:t>
      </w:r>
      <w:r w:rsidRPr="008D699D" w:rsidR="00BE55B2">
        <w:t xml:space="preserve">owns </w:t>
      </w:r>
      <w:r w:rsidRPr="008D699D">
        <w:t>9.2%</w:t>
      </w:r>
      <w:r w:rsidR="007014F5">
        <w:t>. Th</w:t>
      </w:r>
      <w:r w:rsidRPr="008D699D">
        <w:t xml:space="preserve">e city of Munich owns 0.8%, </w:t>
      </w:r>
      <w:r w:rsidRPr="008D699D">
        <w:t xml:space="preserve">which is </w:t>
      </w:r>
      <w:r w:rsidRPr="008D699D">
        <w:t>more than the UK Government ha</w:t>
      </w:r>
      <w:r w:rsidRPr="008D699D">
        <w:t xml:space="preserve">ve </w:t>
      </w:r>
      <w:r w:rsidRPr="008D699D">
        <w:t xml:space="preserve">invested in terms of ownership </w:t>
      </w:r>
      <w:r w:rsidRPr="008D699D">
        <w:t xml:space="preserve">and the </w:t>
      </w:r>
      <w:r w:rsidRPr="008D699D">
        <w:t xml:space="preserve">assets of offshore wind </w:t>
      </w:r>
      <w:r w:rsidRPr="008D699D" w:rsidR="00904C8A">
        <w:t>themselves</w:t>
      </w:r>
      <w:r w:rsidRPr="008D699D">
        <w:t xml:space="preserve">. </w:t>
      </w:r>
    </w:p>
    <w:p w:rsidR="00CB12CC" w:rsidRPr="008D699D" w:rsidP="00BE55B2">
      <w:pPr>
        <w:pStyle w:val="QuestionCont"/>
      </w:pPr>
      <w:r w:rsidRPr="008D699D">
        <w:t xml:space="preserve">I know you talk about security of energy supply. Is there not a danger that we have relied too much on external investment and have not built up an inward investment market where people want to invest and the Government </w:t>
      </w:r>
      <w:r w:rsidRPr="008D699D" w:rsidR="00BF650A">
        <w:t xml:space="preserve">are </w:t>
      </w:r>
      <w:r w:rsidRPr="008D699D">
        <w:t>willing to match that investment?</w:t>
      </w:r>
    </w:p>
    <w:p w:rsidR="00BF650A" w:rsidRPr="008D699D" w:rsidP="00CB12CC">
      <w:pPr>
        <w:pStyle w:val="Answer"/>
      </w:pPr>
      <w:sdt>
        <w:sdtPr>
          <w:alias w:val="Witness"/>
          <w:id w:val="-2139251632"/>
          <w:placeholder>
            <w:docPart w:val="EC13BFF706464666BB5A4E8FB78F2A6A"/>
          </w:placeholder>
          <w:richText/>
        </w:sdtPr>
        <w:sdtContent>
          <w:r w:rsidRPr="008D699D">
            <w:rPr>
              <w:b/>
              <w:i/>
            </w:rPr>
            <w:t>Andrew Bowie:</w:t>
          </w:r>
        </w:sdtContent>
      </w:sdt>
      <w:r w:rsidRPr="008D699D">
        <w:t xml:space="preserve"> </w:t>
      </w:r>
      <w:r w:rsidRPr="008D699D" w:rsidR="00CB12CC">
        <w:t>I would love to see more UK-based entities investing in our clean</w:t>
      </w:r>
      <w:r w:rsidRPr="008D699D">
        <w:t xml:space="preserve"> </w:t>
      </w:r>
      <w:r w:rsidRPr="008D699D" w:rsidR="00CB12CC">
        <w:t xml:space="preserve">green future. </w:t>
      </w:r>
    </w:p>
    <w:p w:rsidR="00BF650A" w:rsidRPr="008D699D" w:rsidP="00BE2758">
      <w:pPr>
        <w:pStyle w:val="Question"/>
      </w:pPr>
      <w:sdt>
        <w:sdtPr>
          <w:alias w:val="Member"/>
          <w:tag w:val="&lt;Member mnisId='4615' dodsId='110173'&gt;"/>
          <w:id w:val="737672695"/>
          <w:placeholder>
            <w:docPart w:val="B14837C8B6C5453FB9F71C5BD4135EE6"/>
          </w:placeholder>
          <w:richText/>
        </w:sdtPr>
        <w:sdtContent>
          <w:r w:rsidRPr="008D699D">
            <w:rPr>
              <w:b/>
            </w:rPr>
            <w:t>Lloyd Russell-Moyle:</w:t>
          </w:r>
        </w:sdtContent>
      </w:sdt>
      <w:r w:rsidRPr="008D699D">
        <w:t xml:space="preserve"> Why is </w:t>
      </w:r>
      <w:r w:rsidRPr="008D699D" w:rsidR="00BE2758">
        <w:t>that</w:t>
      </w:r>
      <w:r w:rsidRPr="008D699D">
        <w:t xml:space="preserve"> not happening?</w:t>
      </w:r>
    </w:p>
    <w:p w:rsidR="00CB12CC" w:rsidRPr="008D699D" w:rsidP="00CB12CC">
      <w:pPr>
        <w:pStyle w:val="Answer"/>
      </w:pPr>
      <w:sdt>
        <w:sdtPr>
          <w:alias w:val="Witness"/>
          <w:id w:val="-2034019049"/>
          <w:placeholder>
            <w:docPart w:val="729256B5348C46C0A0DEDF0302F6F932"/>
          </w:placeholder>
          <w:richText/>
        </w:sdtPr>
        <w:sdtContent>
          <w:r w:rsidRPr="008D699D" w:rsidR="00BF650A">
            <w:rPr>
              <w:b/>
              <w:i/>
            </w:rPr>
            <w:t>Andrew Bowie:</w:t>
          </w:r>
        </w:sdtContent>
      </w:sdt>
      <w:r w:rsidRPr="008D699D" w:rsidR="00BF650A">
        <w:t xml:space="preserve"> J</w:t>
      </w:r>
      <w:r w:rsidRPr="008D699D">
        <w:t xml:space="preserve">ust yesterday morning I had a roundtable with the Chancellor of the Exchequer and UK-based pension funds encouraging them to do just that. </w:t>
      </w:r>
      <w:r w:rsidRPr="008D699D" w:rsidR="00BF650A">
        <w:t>I</w:t>
      </w:r>
      <w:r w:rsidRPr="008D699D">
        <w:t>t is a mark of pride, frankly</w:t>
      </w:r>
      <w:r w:rsidRPr="008D699D" w:rsidR="00BF650A">
        <w:t>. T</w:t>
      </w:r>
      <w:r w:rsidRPr="008D699D">
        <w:t>he United Kingdom is such an attractive destination for inward investors from outside the United Kingdom to invest their money</w:t>
      </w:r>
      <w:r w:rsidRPr="008D699D" w:rsidR="00BF650A">
        <w:t xml:space="preserve">. It </w:t>
      </w:r>
      <w:r w:rsidRPr="008D699D">
        <w:t>shows the confidence that the rest of the world has in our ability to deliver this</w:t>
      </w:r>
      <w:r w:rsidR="00D96C00">
        <w:t xml:space="preserve">, as well as </w:t>
      </w:r>
      <w:r w:rsidRPr="008D699D">
        <w:t>the confidence that they have in the stability of the United Kingdom as a place in which to invest and the openness of the United Kingdom to inward investment. It is something that we should be very proud of.</w:t>
      </w:r>
    </w:p>
    <w:p w:rsidR="00CB12CC" w:rsidRPr="008D699D" w:rsidP="00CB12CC">
      <w:pPr>
        <w:pStyle w:val="Answer"/>
      </w:pPr>
      <w:r w:rsidRPr="008D699D">
        <w:t>I am certainly not going to try</w:t>
      </w:r>
      <w:r w:rsidRPr="008D699D" w:rsidR="00BF650A">
        <w:t xml:space="preserve"> </w:t>
      </w:r>
      <w:r w:rsidRPr="008D699D">
        <w:t xml:space="preserve">in any way </w:t>
      </w:r>
      <w:r w:rsidRPr="008D699D" w:rsidR="00BF650A">
        <w:t xml:space="preserve">to </w:t>
      </w:r>
      <w:r w:rsidRPr="008D699D">
        <w:t>put off anybody from wanting to invest in the United Kingdom. In fact, we should be very proud of the fact that they want to invest here.</w:t>
      </w:r>
    </w:p>
    <w:p w:rsidR="00BF650A" w:rsidRPr="008D699D" w:rsidP="00BF650A">
      <w:pPr>
        <w:pStyle w:val="Question"/>
      </w:pPr>
      <w:sdt>
        <w:sdtPr>
          <w:alias w:val="Member"/>
          <w:tag w:val="&lt;Member mnisId='4615' dodsId='110173'&gt;"/>
          <w:id w:val="1220412054"/>
          <w:placeholder>
            <w:docPart w:val="19AD92BF18FC4304B1BED67E814A956F"/>
          </w:placeholder>
          <w:richText/>
        </w:sdtPr>
        <w:sdtContent>
          <w:r w:rsidRPr="008D699D">
            <w:rPr>
              <w:b/>
            </w:rPr>
            <w:t>Lloyd Russell-Moyle:</w:t>
          </w:r>
        </w:sdtContent>
      </w:sdt>
      <w:r w:rsidRPr="008D699D">
        <w:t xml:space="preserve"> </w:t>
      </w:r>
      <w:r w:rsidRPr="008D699D" w:rsidR="00CB12CC">
        <w:t xml:space="preserve">Flash sales are always very popular </w:t>
      </w:r>
      <w:r w:rsidRPr="008D699D">
        <w:t xml:space="preserve">with </w:t>
      </w:r>
      <w:r w:rsidRPr="008D699D" w:rsidR="00CB12CC">
        <w:t>vultures. If our pension funds are not investing, it raises a moment of concern in my mind that home investment is not as buoyant as inward investment. What do</w:t>
      </w:r>
      <w:r w:rsidRPr="008D699D">
        <w:t xml:space="preserve">es </w:t>
      </w:r>
      <w:r w:rsidRPr="008D699D" w:rsidR="00CB12CC">
        <w:t>the home market know</w:t>
      </w:r>
      <w:r w:rsidRPr="008D699D">
        <w:t xml:space="preserve">? Why is it </w:t>
      </w:r>
      <w:r w:rsidRPr="008D699D" w:rsidR="00CB12CC">
        <w:t xml:space="preserve">not investing? </w:t>
      </w:r>
    </w:p>
    <w:p w:rsidR="00BF650A" w:rsidRPr="008D699D" w:rsidP="00BF650A">
      <w:pPr>
        <w:pStyle w:val="Answer"/>
      </w:pPr>
      <w:sdt>
        <w:sdtPr>
          <w:alias w:val="Witness"/>
          <w:id w:val="-2064314491"/>
          <w:placeholder>
            <w:docPart w:val="1F6753B8D80A4E5B88470208FAB10F4F"/>
          </w:placeholder>
          <w:richText/>
        </w:sdtPr>
        <w:sdtContent>
          <w:r w:rsidRPr="008D699D">
            <w:rPr>
              <w:b/>
              <w:i/>
            </w:rPr>
            <w:t>Andrew Bowie:</w:t>
          </w:r>
        </w:sdtContent>
      </w:sdt>
      <w:r w:rsidRPr="008D699D">
        <w:t xml:space="preserve"> </w:t>
      </w:r>
      <w:r w:rsidRPr="008D699D" w:rsidR="00CB12CC">
        <w:t xml:space="preserve">The idea that they are not investing is </w:t>
      </w:r>
      <w:r w:rsidRPr="008D699D" w:rsidR="00047C41">
        <w:t xml:space="preserve">just </w:t>
      </w:r>
      <w:r w:rsidRPr="008D699D" w:rsidR="00CB12CC">
        <w:t>not the case</w:t>
      </w:r>
      <w:r w:rsidR="00D96C00">
        <w:t>.</w:t>
      </w:r>
    </w:p>
    <w:p w:rsidR="00CB12CC" w:rsidRPr="008D699D" w:rsidP="00BF650A">
      <w:pPr>
        <w:pStyle w:val="Question"/>
      </w:pPr>
      <w:sdt>
        <w:sdtPr>
          <w:alias w:val="Member"/>
          <w:tag w:val="&lt;Member mnisId='4615' dodsId='110173'&gt;"/>
          <w:id w:val="-1228915303"/>
          <w:placeholder>
            <w:docPart w:val="A4238A05AC7F41F08BCEB77C6364169E"/>
          </w:placeholder>
          <w:richText/>
        </w:sdtPr>
        <w:sdtContent>
          <w:r w:rsidRPr="008D699D" w:rsidR="00BF650A">
            <w:rPr>
              <w:b/>
            </w:rPr>
            <w:t>Lloyd Russell-Moyle:</w:t>
          </w:r>
        </w:sdtContent>
      </w:sdt>
      <w:r w:rsidRPr="008D699D" w:rsidR="00BF650A">
        <w:t xml:space="preserve"> They are not investing </w:t>
      </w:r>
      <w:r w:rsidRPr="008D699D">
        <w:t xml:space="preserve">in the </w:t>
      </w:r>
      <w:r w:rsidRPr="008D699D" w:rsidR="00904C8A">
        <w:t xml:space="preserve">same </w:t>
      </w:r>
      <w:r w:rsidRPr="008D699D">
        <w:t>numbers</w:t>
      </w:r>
      <w:r w:rsidRPr="008D699D" w:rsidR="00904C8A">
        <w:t>.</w:t>
      </w:r>
    </w:p>
    <w:p w:rsidR="00CB12CC" w:rsidRPr="008D699D" w:rsidP="00CB12CC">
      <w:pPr>
        <w:pStyle w:val="Answer"/>
      </w:pPr>
      <w:sdt>
        <w:sdtPr>
          <w:alias w:val="Witness"/>
          <w:id w:val="-1654126871"/>
          <w:placeholder>
            <w:docPart w:val="11FB638E506F4D44A5D449753915D10D"/>
          </w:placeholder>
          <w:richText/>
        </w:sdtPr>
        <w:sdtContent>
          <w:r w:rsidRPr="008D699D" w:rsidR="00BF650A">
            <w:rPr>
              <w:b/>
              <w:i/>
            </w:rPr>
            <w:t>Andrew Bowie:</w:t>
          </w:r>
        </w:sdtContent>
      </w:sdt>
      <w:r w:rsidRPr="008D699D" w:rsidR="00BF650A">
        <w:t xml:space="preserve"> </w:t>
      </w:r>
      <w:r w:rsidRPr="008D699D">
        <w:t>I want to see more UK-based investors in this technology</w:t>
      </w:r>
      <w:r w:rsidR="00846AC8">
        <w:t>—o</w:t>
      </w:r>
      <w:r w:rsidRPr="008D699D">
        <w:t xml:space="preserve">f course I do. I also do not want to do anything that would put off inward investment from outside the United Kingdom. As I said, it is a point of pride that we are seen as such an investable destination by countries across the world. </w:t>
      </w:r>
      <w:r w:rsidRPr="008D699D" w:rsidR="00BF650A">
        <w:t>B</w:t>
      </w:r>
      <w:r w:rsidRPr="008D699D">
        <w:t>y the way, as an old-fashioned open and free marketeer, it is right and proper that we should be welcoming investment.</w:t>
      </w:r>
    </w:p>
    <w:p w:rsidR="002669AF" w:rsidRPr="008D699D" w:rsidP="00BF650A">
      <w:pPr>
        <w:pStyle w:val="Question"/>
      </w:pPr>
      <w:sdt>
        <w:sdtPr>
          <w:alias w:val="Member"/>
          <w:tag w:val="&lt;Member mnisId='4615' dodsId='110173'&gt;"/>
          <w:id w:val="729731637"/>
          <w:placeholder>
            <w:docPart w:val="B51A21B68254446888CDF03150F9EC1C"/>
          </w:placeholder>
          <w:richText/>
        </w:sdtPr>
        <w:sdtContent>
          <w:r w:rsidRPr="008D699D" w:rsidR="00BF650A">
            <w:rPr>
              <w:b/>
            </w:rPr>
            <w:t>Lloyd Russell-Moyle:</w:t>
          </w:r>
        </w:sdtContent>
      </w:sdt>
      <w:r w:rsidRPr="008D699D" w:rsidR="00BF650A">
        <w:t xml:space="preserve"> </w:t>
      </w:r>
      <w:r w:rsidRPr="008D699D" w:rsidR="00CB12CC">
        <w:t xml:space="preserve">In terms of </w:t>
      </w:r>
      <w:r w:rsidRPr="008D699D" w:rsidR="00BF650A">
        <w:t xml:space="preserve">the </w:t>
      </w:r>
      <w:r w:rsidRPr="008D699D" w:rsidR="00CB12CC">
        <w:t xml:space="preserve">procurement of long-term contracts like cables, we have heard how </w:t>
      </w:r>
      <w:r w:rsidRPr="008D699D" w:rsidR="00BF650A">
        <w:t>Germany</w:t>
      </w:r>
      <w:r w:rsidRPr="008D699D" w:rsidR="0018631A">
        <w:t xml:space="preserve">, for example, </w:t>
      </w:r>
      <w:r w:rsidRPr="008D699D" w:rsidR="00CB12CC">
        <w:t>has bundled all the contracts together</w:t>
      </w:r>
      <w:r w:rsidRPr="008D699D" w:rsidR="00BF650A">
        <w:t xml:space="preserve"> and </w:t>
      </w:r>
      <w:r w:rsidRPr="008D699D" w:rsidR="00CB12CC">
        <w:t>made long-term procurements to ensure those supply lines are secured</w:t>
      </w:r>
      <w:r w:rsidRPr="008D699D" w:rsidR="00BF650A">
        <w:t>. T</w:t>
      </w:r>
      <w:r w:rsidRPr="008D699D" w:rsidR="00CB12CC">
        <w:t xml:space="preserve">hen companies can invest in building the factories </w:t>
      </w:r>
      <w:r w:rsidRPr="008D699D">
        <w:t xml:space="preserve">at the necessary </w:t>
      </w:r>
      <w:r w:rsidRPr="008D699D" w:rsidR="00CB12CC">
        <w:t>scale in Germany.</w:t>
      </w:r>
    </w:p>
    <w:p w:rsidR="002669AF" w:rsidRPr="008D699D" w:rsidP="002669AF">
      <w:pPr>
        <w:pStyle w:val="QuestionCont"/>
      </w:pPr>
      <w:r w:rsidRPr="008D699D">
        <w:t xml:space="preserve">Why have we not been doing the same? </w:t>
      </w:r>
      <w:r w:rsidRPr="008D699D">
        <w:t>I</w:t>
      </w:r>
      <w:r w:rsidRPr="008D699D">
        <w:t xml:space="preserve">f you say we have, can you give examples of where we have been </w:t>
      </w:r>
      <w:r w:rsidRPr="008D699D">
        <w:t xml:space="preserve">bundling projects </w:t>
      </w:r>
      <w:r w:rsidRPr="008D699D">
        <w:t xml:space="preserve">for supply line goods? </w:t>
      </w:r>
    </w:p>
    <w:p w:rsidR="002669AF" w:rsidRPr="008D699D" w:rsidP="002669AF">
      <w:pPr>
        <w:pStyle w:val="QuestionCont"/>
      </w:pPr>
      <w:sdt>
        <w:sdtPr>
          <w:alias w:val="Witness"/>
          <w:id w:val="-868374727"/>
          <w:placeholder>
            <w:docPart w:val="4C6993664F6C4F3DAE798A341A3EEBAB"/>
          </w:placeholder>
          <w:richText/>
        </w:sdtPr>
        <w:sdtContent>
          <w:r w:rsidRPr="008D699D">
            <w:rPr>
              <w:b/>
              <w:i/>
            </w:rPr>
            <w:t>Andrew Bowie:</w:t>
          </w:r>
        </w:sdtContent>
      </w:sdt>
      <w:r w:rsidRPr="008D699D">
        <w:t xml:space="preserve"> </w:t>
      </w:r>
      <w:r w:rsidRPr="008D699D" w:rsidR="00CB12CC">
        <w:t xml:space="preserve">Yes, I can. </w:t>
      </w:r>
      <w:r w:rsidRPr="008D699D">
        <w:t>J</w:t>
      </w:r>
      <w:r w:rsidRPr="008D699D" w:rsidR="00CB12CC">
        <w:t xml:space="preserve">ust this morning it was reported in the </w:t>
      </w:r>
      <w:r w:rsidRPr="008D699D" w:rsidR="00CB12CC">
        <w:rPr>
          <w:i/>
          <w:iCs/>
        </w:rPr>
        <w:t>Financial Times</w:t>
      </w:r>
      <w:r w:rsidRPr="008D699D">
        <w:t>—</w:t>
      </w:r>
    </w:p>
    <w:p w:rsidR="002669AF" w:rsidRPr="008D699D" w:rsidP="00B02AEA">
      <w:pPr>
        <w:pStyle w:val="Remark"/>
      </w:pPr>
      <w:sdt>
        <w:sdtPr>
          <w:alias w:val="Member"/>
          <w:tag w:val="&lt;Member mnisId='4615' dodsId='110173'&gt;"/>
          <w:id w:val="212855817"/>
          <w:placeholder>
            <w:docPart w:val="EDE10C3F4B1E4C58A98EF3E105B1DC7F"/>
          </w:placeholder>
          <w:richText/>
        </w:sdtPr>
        <w:sdtContent>
          <w:r w:rsidRPr="008D699D">
            <w:rPr>
              <w:b/>
            </w:rPr>
            <w:t>Lloyd Russell-Moyle:</w:t>
          </w:r>
        </w:sdtContent>
      </w:sdt>
      <w:r w:rsidRPr="008D699D">
        <w:t xml:space="preserve"> I have not read my issue today. </w:t>
      </w:r>
    </w:p>
    <w:p w:rsidR="00CB12CC" w:rsidRPr="008D699D" w:rsidP="002669AF">
      <w:pPr>
        <w:pStyle w:val="QuestionCont"/>
      </w:pPr>
      <w:sdt>
        <w:sdtPr>
          <w:alias w:val="Witness"/>
          <w:id w:val="44189053"/>
          <w:placeholder>
            <w:docPart w:val="DFF852071F0141408D5B0C27D2D38C26"/>
          </w:placeholder>
          <w:richText/>
        </w:sdtPr>
        <w:sdtContent>
          <w:r w:rsidRPr="008D699D" w:rsidR="002669AF">
            <w:rPr>
              <w:b/>
              <w:i/>
            </w:rPr>
            <w:t>Andrew Bowie:</w:t>
          </w:r>
        </w:sdtContent>
      </w:sdt>
      <w:r w:rsidRPr="008D699D" w:rsidR="002669AF">
        <w:t xml:space="preserve"> A</w:t>
      </w:r>
      <w:r w:rsidRPr="008D699D">
        <w:t xml:space="preserve"> company that I have been engaged with for some time, Sumitomo, a Japanese company, will be opening a manufacturing plant in the Highlands to develop HVDC cables to support operations in the North </w:t>
      </w:r>
      <w:r w:rsidR="00822ED8">
        <w:t>s</w:t>
      </w:r>
      <w:r w:rsidRPr="008D699D">
        <w:t>ea. That is building up our domestic supply chain</w:t>
      </w:r>
      <w:r w:rsidR="005220FC">
        <w:t xml:space="preserve"> and </w:t>
      </w:r>
      <w:r w:rsidRPr="008D699D">
        <w:t>creating jobs in the United Kingdom to deliver cables for UK-based projects.</w:t>
      </w:r>
    </w:p>
    <w:p w:rsidR="00CB12CC" w:rsidRPr="008D699D" w:rsidP="00B02AEA">
      <w:pPr>
        <w:pStyle w:val="Question"/>
      </w:pPr>
      <w:sdt>
        <w:sdtPr>
          <w:alias w:val="Member"/>
          <w:tag w:val="&lt;Member mnisId='4615' dodsId='110173'&gt;"/>
          <w:id w:val="857551103"/>
          <w:placeholder>
            <w:docPart w:val="FBA234E94C834680B9C265A3F0A98577"/>
          </w:placeholder>
          <w:richText/>
        </w:sdtPr>
        <w:sdtContent>
          <w:r w:rsidRPr="008D699D" w:rsidR="00B02AEA">
            <w:rPr>
              <w:b/>
            </w:rPr>
            <w:t>Lloyd Russell-Moyle:</w:t>
          </w:r>
        </w:sdtContent>
      </w:sdt>
      <w:r w:rsidRPr="008D699D" w:rsidR="00B02AEA">
        <w:t xml:space="preserve"> </w:t>
      </w:r>
      <w:r w:rsidRPr="008D699D">
        <w:t xml:space="preserve">Will that secure enough cable capability for the next </w:t>
      </w:r>
      <w:r w:rsidRPr="008D699D" w:rsidR="00B02AEA">
        <w:t>10</w:t>
      </w:r>
      <w:r w:rsidRPr="008D699D">
        <w:t xml:space="preserve"> years?</w:t>
      </w:r>
    </w:p>
    <w:p w:rsidR="00CB12CC" w:rsidRPr="008D699D" w:rsidP="00CB12CC">
      <w:pPr>
        <w:pStyle w:val="Answer"/>
      </w:pPr>
      <w:sdt>
        <w:sdtPr>
          <w:alias w:val="Witness"/>
          <w:id w:val="-1750188511"/>
          <w:placeholder>
            <w:docPart w:val="A8FFA252B78E418DB229A2FF826169B8"/>
          </w:placeholder>
          <w:richText/>
        </w:sdtPr>
        <w:sdtContent>
          <w:r w:rsidRPr="008D699D" w:rsidR="00B02AEA">
            <w:rPr>
              <w:b/>
              <w:i/>
            </w:rPr>
            <w:t>Andrew Bowie:</w:t>
          </w:r>
        </w:sdtContent>
      </w:sdt>
      <w:r w:rsidRPr="008D699D" w:rsidR="00B02AEA">
        <w:t xml:space="preserve"> I</w:t>
      </w:r>
      <w:r w:rsidRPr="008D699D">
        <w:t>t is a commercial decision between the operators, the developers and the companies that are developing these factories.</w:t>
      </w:r>
    </w:p>
    <w:p w:rsidR="00CB12CC" w:rsidRPr="008D699D" w:rsidP="00C24BED">
      <w:pPr>
        <w:pStyle w:val="Question"/>
      </w:pPr>
      <w:sdt>
        <w:sdtPr>
          <w:alias w:val="Member"/>
          <w:tag w:val="&lt;Member mnisId='4615' dodsId='110173'&gt;"/>
          <w:id w:val="-1972280093"/>
          <w:placeholder>
            <w:docPart w:val="CE6903A922CE4D83997FF15147ADEC13"/>
          </w:placeholder>
          <w:richText/>
        </w:sdtPr>
        <w:sdtContent>
          <w:r w:rsidRPr="008D699D" w:rsidR="00B02AEA">
            <w:rPr>
              <w:b/>
            </w:rPr>
            <w:t>Lloyd Russell-Moyle:</w:t>
          </w:r>
        </w:sdtContent>
      </w:sdt>
      <w:r w:rsidRPr="008D699D" w:rsidR="00B02AEA">
        <w:t xml:space="preserve"> In other countries</w:t>
      </w:r>
      <w:r w:rsidR="005220FC">
        <w:t>,</w:t>
      </w:r>
      <w:r w:rsidRPr="008D699D" w:rsidR="00B02AEA">
        <w:t xml:space="preserve"> t</w:t>
      </w:r>
      <w:r w:rsidRPr="008D699D">
        <w:t>he Government ha</w:t>
      </w:r>
      <w:r w:rsidRPr="008D699D" w:rsidR="00B02AEA">
        <w:t xml:space="preserve">ve </w:t>
      </w:r>
      <w:r w:rsidRPr="008D699D">
        <w:t>a role in bringing those commercial decisions together</w:t>
      </w:r>
      <w:r w:rsidRPr="008D699D" w:rsidR="00C24BED">
        <w:t xml:space="preserve"> and</w:t>
      </w:r>
      <w:r w:rsidRPr="008D699D">
        <w:t xml:space="preserve"> having a long-term plan</w:t>
      </w:r>
      <w:r w:rsidRPr="008D699D" w:rsidR="00C24BED">
        <w:t>. T</w:t>
      </w:r>
      <w:r w:rsidRPr="008D699D">
        <w:t>hey say</w:t>
      </w:r>
      <w:r w:rsidRPr="008D699D" w:rsidR="00C24BED">
        <w:t>, “W</w:t>
      </w:r>
      <w:r w:rsidRPr="008D699D">
        <w:t xml:space="preserve">e need to ensure that the full capacity is </w:t>
      </w:r>
      <w:r w:rsidRPr="008D699D" w:rsidR="00C24BED">
        <w:t>onshored</w:t>
      </w:r>
      <w:r w:rsidR="005220FC">
        <w:t>.</w:t>
      </w:r>
      <w:r w:rsidRPr="008D699D" w:rsidR="00C24BED">
        <w:t>”</w:t>
      </w:r>
      <w:r w:rsidRPr="008D699D">
        <w:t xml:space="preserve"> Are we just relying on the good</w:t>
      </w:r>
      <w:r w:rsidR="008346FF">
        <w:t xml:space="preserve"> </w:t>
      </w:r>
      <w:r w:rsidRPr="008D699D">
        <w:t>will of clever investors or are we co</w:t>
      </w:r>
      <w:r w:rsidRPr="008D699D" w:rsidR="00C24BED">
        <w:t>-</w:t>
      </w:r>
      <w:r w:rsidRPr="008D699D">
        <w:t>ordinating and marshalling</w:t>
      </w:r>
      <w:r w:rsidRPr="008D699D" w:rsidR="00C24BED">
        <w:t xml:space="preserve"> those</w:t>
      </w:r>
      <w:r w:rsidRPr="008D699D">
        <w:t xml:space="preserve"> commercial decisions so we make sure our capability is being secured?</w:t>
      </w:r>
    </w:p>
    <w:p w:rsidR="00C24BED" w:rsidRPr="008D699D" w:rsidP="00CB12CC">
      <w:pPr>
        <w:pStyle w:val="Answer"/>
      </w:pPr>
      <w:sdt>
        <w:sdtPr>
          <w:alias w:val="Witness"/>
          <w:id w:val="1920369382"/>
          <w:placeholder>
            <w:docPart w:val="14D61DAC60CF43FBA8E33F9FA30382EB"/>
          </w:placeholder>
          <w:richText/>
        </w:sdtPr>
        <w:sdtContent>
          <w:r w:rsidRPr="008D699D">
            <w:rPr>
              <w:b/>
              <w:i/>
            </w:rPr>
            <w:t>Andrew Bowie:</w:t>
          </w:r>
        </w:sdtContent>
      </w:sdt>
      <w:r w:rsidRPr="008D699D">
        <w:t xml:space="preserve"> There </w:t>
      </w:r>
      <w:r w:rsidRPr="008D699D" w:rsidR="00CB12CC">
        <w:t xml:space="preserve">is </w:t>
      </w:r>
      <w:r w:rsidRPr="008D699D">
        <w:t xml:space="preserve">obviously </w:t>
      </w:r>
      <w:r w:rsidRPr="008D699D" w:rsidR="00CB12CC">
        <w:t>a Government role</w:t>
      </w:r>
      <w:r w:rsidRPr="008D699D">
        <w:t xml:space="preserve">. </w:t>
      </w:r>
    </w:p>
    <w:p w:rsidR="00C24BED" w:rsidRPr="008D699D" w:rsidP="00C24BED">
      <w:pPr>
        <w:pStyle w:val="Question"/>
      </w:pPr>
      <w:sdt>
        <w:sdtPr>
          <w:alias w:val="Member"/>
          <w:tag w:val="&lt;Member mnisId='4615' dodsId='110173'&gt;"/>
          <w:id w:val="1755936398"/>
          <w:placeholder>
            <w:docPart w:val="9A072F2B27974B2B81E4FAA6E3899108"/>
          </w:placeholder>
          <w:richText/>
        </w:sdtPr>
        <w:sdtContent>
          <w:r w:rsidRPr="008D699D">
            <w:rPr>
              <w:b/>
            </w:rPr>
            <w:t>Lloyd Russell-Moyle:</w:t>
          </w:r>
        </w:sdtContent>
      </w:sdt>
      <w:r w:rsidRPr="008D699D">
        <w:t xml:space="preserve"> What have you done?</w:t>
      </w:r>
    </w:p>
    <w:p w:rsidR="00AC375A" w:rsidRPr="008D699D" w:rsidP="00CB12CC">
      <w:pPr>
        <w:pStyle w:val="Answer"/>
      </w:pPr>
      <w:sdt>
        <w:sdtPr>
          <w:alias w:val="Witness"/>
          <w:id w:val="-692462451"/>
          <w:placeholder>
            <w:docPart w:val="DEEAACB9BEA44547AE65EF072AB76EBC"/>
          </w:placeholder>
          <w:richText/>
        </w:sdtPr>
        <w:sdtContent>
          <w:r w:rsidRPr="008D699D" w:rsidR="00C24BED">
            <w:rPr>
              <w:b/>
              <w:i/>
            </w:rPr>
            <w:t>Andrew Bowie:</w:t>
          </w:r>
        </w:sdtContent>
      </w:sdt>
      <w:r w:rsidRPr="008D699D" w:rsidR="00C24BED">
        <w:t xml:space="preserve"> In terms of bringing manufacturing onshore, </w:t>
      </w:r>
      <w:r w:rsidRPr="008D699D" w:rsidR="00CB12CC">
        <w:t>the</w:t>
      </w:r>
      <w:r w:rsidRPr="008D699D">
        <w:t>re is the</w:t>
      </w:r>
      <w:r w:rsidRPr="008D699D" w:rsidR="00CB12CC">
        <w:t xml:space="preserve"> company that I just referenced</w:t>
      </w:r>
      <w:r w:rsidRPr="008D699D">
        <w:t>. T</w:t>
      </w:r>
      <w:r w:rsidRPr="008D699D" w:rsidR="00CB12CC">
        <w:t>here ha</w:t>
      </w:r>
      <w:r w:rsidRPr="008D699D">
        <w:t xml:space="preserve">ve </w:t>
      </w:r>
      <w:r w:rsidRPr="008D699D" w:rsidR="00CB12CC">
        <w:t xml:space="preserve">been ongoing discussions between my Department, the Department for Business and Trade, the Scottish Government and others to ensure we start to build up this capacity. </w:t>
      </w:r>
    </w:p>
    <w:p w:rsidR="00AC375A" w:rsidRPr="008D699D" w:rsidP="00CB12CC">
      <w:pPr>
        <w:pStyle w:val="Answer"/>
      </w:pPr>
      <w:r w:rsidRPr="008D699D">
        <w:t>T</w:t>
      </w:r>
      <w:r w:rsidRPr="008D699D" w:rsidR="00CB12CC">
        <w:t xml:space="preserve">he </w:t>
      </w:r>
      <w:r w:rsidRPr="008D699D" w:rsidR="00D80224">
        <w:t>sustainable industry rewards</w:t>
      </w:r>
      <w:r w:rsidRPr="008D699D">
        <w:t>—</w:t>
      </w:r>
      <w:r w:rsidRPr="008D699D" w:rsidR="00CB12CC">
        <w:t>I cannot go into too much detail right now, but in the next few weeks more detail will be forthcoming</w:t>
      </w:r>
      <w:r w:rsidRPr="008D699D">
        <w:t>—</w:t>
      </w:r>
      <w:r w:rsidRPr="008D699D" w:rsidR="00CB12CC">
        <w:t xml:space="preserve">will be awarding support and assistance to those companies </w:t>
      </w:r>
      <w:r w:rsidRPr="008D699D">
        <w:t xml:space="preserve">that </w:t>
      </w:r>
      <w:r w:rsidRPr="008D699D" w:rsidR="00CB12CC">
        <w:t xml:space="preserve">are bidding </w:t>
      </w:r>
      <w:r w:rsidRPr="008D699D" w:rsidR="00CB12CC">
        <w:t xml:space="preserve">through the auction round processes to build up the manufacturing base right here. </w:t>
      </w:r>
    </w:p>
    <w:p w:rsidR="00CB12CC" w:rsidRPr="008D699D" w:rsidP="00CB12CC">
      <w:pPr>
        <w:pStyle w:val="Answer"/>
      </w:pPr>
      <w:r w:rsidRPr="008D699D">
        <w:t xml:space="preserve">Of course </w:t>
      </w:r>
      <w:r w:rsidRPr="008D699D">
        <w:t>Government ha</w:t>
      </w:r>
      <w:r w:rsidRPr="008D699D" w:rsidR="00AC375A">
        <w:t xml:space="preserve">ve </w:t>
      </w:r>
      <w:r w:rsidRPr="008D699D">
        <w:t>a role, but it is a commercial decision of those companies, the developers and indeed those operating the factories as to how they go about their business and how they secure contracts.</w:t>
      </w:r>
      <w:r w:rsidRPr="008D699D">
        <w:t xml:space="preserve"> </w:t>
      </w:r>
      <w:r w:rsidRPr="008D699D">
        <w:t xml:space="preserve">I do not believe </w:t>
      </w:r>
      <w:r w:rsidRPr="008D699D">
        <w:t xml:space="preserve">that </w:t>
      </w:r>
      <w:r w:rsidRPr="008D699D">
        <w:t>the Government ha</w:t>
      </w:r>
      <w:r w:rsidRPr="008D699D">
        <w:t xml:space="preserve">ve </w:t>
      </w:r>
      <w:r w:rsidRPr="008D699D">
        <w:t>a role in that, no, but we should have a role in terms of</w:t>
      </w:r>
      <w:r w:rsidRPr="008D699D">
        <w:t>—</w:t>
      </w:r>
    </w:p>
    <w:p w:rsidR="00CB12CC" w:rsidRPr="008D699D" w:rsidP="000533FB">
      <w:pPr>
        <w:pStyle w:val="Question"/>
      </w:pPr>
      <w:sdt>
        <w:sdtPr>
          <w:alias w:val="Member"/>
          <w:tag w:val="&lt;Member mnisId='4615' dodsId='110173'&gt;"/>
          <w:id w:val="-945001523"/>
          <w:placeholder>
            <w:docPart w:val="EF51F333FAD44F99B65659E242F2DDDF"/>
          </w:placeholder>
          <w:richText/>
        </w:sdtPr>
        <w:sdtContent>
          <w:r w:rsidRPr="008D699D" w:rsidR="000533FB">
            <w:rPr>
              <w:b/>
            </w:rPr>
            <w:t>Lloyd Russell-Moyle:</w:t>
          </w:r>
        </w:sdtContent>
      </w:sdt>
      <w:r w:rsidRPr="008D699D" w:rsidR="000533FB">
        <w:t xml:space="preserve"> </w:t>
      </w:r>
      <w:r w:rsidRPr="008D699D">
        <w:t>You do not believe the Government ha</w:t>
      </w:r>
      <w:r w:rsidRPr="008D699D" w:rsidR="000533FB">
        <w:t xml:space="preserve">ve </w:t>
      </w:r>
      <w:r w:rsidRPr="008D699D">
        <w:t>a role in co</w:t>
      </w:r>
      <w:r w:rsidRPr="008D699D" w:rsidR="000533FB">
        <w:t>-</w:t>
      </w:r>
      <w:r w:rsidRPr="008D699D">
        <w:t>ordinating those contracts so there is long-term security of supply in the UK</w:t>
      </w:r>
      <w:r w:rsidRPr="008D699D" w:rsidR="000533FB">
        <w:t>.</w:t>
      </w:r>
    </w:p>
    <w:p w:rsidR="000533FB" w:rsidRPr="008D699D" w:rsidP="00CB12CC">
      <w:pPr>
        <w:pStyle w:val="Answer"/>
      </w:pPr>
      <w:sdt>
        <w:sdtPr>
          <w:alias w:val="Witness"/>
          <w:id w:val="-1086532840"/>
          <w:placeholder>
            <w:docPart w:val="203A4D6CFF4844B190182E94081F766C"/>
          </w:placeholder>
          <w:richText/>
        </w:sdtPr>
        <w:sdtContent>
          <w:r w:rsidRPr="008D699D">
            <w:rPr>
              <w:b/>
              <w:i/>
            </w:rPr>
            <w:t>Andrew Bowie:</w:t>
          </w:r>
        </w:sdtContent>
      </w:sdt>
      <w:r w:rsidRPr="008D699D">
        <w:t xml:space="preserve"> We </w:t>
      </w:r>
      <w:r w:rsidRPr="008D699D" w:rsidR="00CB12CC">
        <w:t>have a role in attracting the investment, building up that manufacturing base</w:t>
      </w:r>
      <w:r w:rsidRPr="008D699D">
        <w:t xml:space="preserve"> and </w:t>
      </w:r>
      <w:r w:rsidRPr="008D699D" w:rsidR="00CB12CC">
        <w:t>making the UK the best place in the world in which to invest and develop a business</w:t>
      </w:r>
      <w:r w:rsidRPr="008D699D">
        <w:t>.</w:t>
      </w:r>
    </w:p>
    <w:p w:rsidR="000533FB" w:rsidRPr="008D699D" w:rsidP="000533FB">
      <w:pPr>
        <w:pStyle w:val="Question"/>
      </w:pPr>
      <w:sdt>
        <w:sdtPr>
          <w:alias w:val="Member"/>
          <w:tag w:val="&lt;Member mnisId='4615' dodsId='110173'&gt;"/>
          <w:id w:val="-331916712"/>
          <w:placeholder>
            <w:docPart w:val="8DE31A7AB5C943B4AC639E4B21310104"/>
          </w:placeholder>
          <w:richText/>
        </w:sdtPr>
        <w:sdtContent>
          <w:r w:rsidRPr="008D699D">
            <w:rPr>
              <w:b/>
            </w:rPr>
            <w:t>Lloyd Russell-Moyle:</w:t>
          </w:r>
        </w:sdtContent>
      </w:sdt>
      <w:r w:rsidRPr="008D699D">
        <w:t xml:space="preserve"> How </w:t>
      </w:r>
      <w:r w:rsidRPr="008D699D" w:rsidR="00FF4028">
        <w:t xml:space="preserve">do you do it, </w:t>
      </w:r>
      <w:r w:rsidRPr="008D699D">
        <w:t>apart from through osmosis?</w:t>
      </w:r>
    </w:p>
    <w:p w:rsidR="00CB12CC" w:rsidRPr="008D699D" w:rsidP="00CB12CC">
      <w:pPr>
        <w:pStyle w:val="Answer"/>
      </w:pPr>
      <w:sdt>
        <w:sdtPr>
          <w:alias w:val="Witness"/>
          <w:id w:val="-1115367374"/>
          <w:placeholder>
            <w:docPart w:val="55A8C42D7B7A48E3B6876F945BCCDCE9"/>
          </w:placeholder>
          <w:richText/>
        </w:sdtPr>
        <w:sdtContent>
          <w:r w:rsidRPr="008D699D" w:rsidR="000533FB">
            <w:rPr>
              <w:b/>
              <w:i/>
            </w:rPr>
            <w:t>Andrew Bowie:</w:t>
          </w:r>
        </w:sdtContent>
      </w:sdt>
      <w:r w:rsidRPr="008D699D" w:rsidR="000533FB">
        <w:t xml:space="preserve"> We</w:t>
      </w:r>
      <w:r w:rsidRPr="008D699D" w:rsidR="00FF4028">
        <w:t xml:space="preserve"> have to make </w:t>
      </w:r>
      <w:r w:rsidRPr="008D699D" w:rsidR="000533FB">
        <w:t xml:space="preserve">it </w:t>
      </w:r>
      <w:r w:rsidRPr="008D699D">
        <w:t>a very attractive option for those companies to buy the cables that are being developed here in the United Kingdom. I say cables</w:t>
      </w:r>
      <w:r w:rsidR="008346FF">
        <w:t xml:space="preserve">, but </w:t>
      </w:r>
      <w:r w:rsidR="00945525">
        <w:t xml:space="preserve">I also mean </w:t>
      </w:r>
      <w:r w:rsidRPr="008D699D">
        <w:t>other parts of energy infrastructure</w:t>
      </w:r>
      <w:r w:rsidRPr="008D699D" w:rsidR="006C317B">
        <w:t>.</w:t>
      </w:r>
    </w:p>
    <w:p w:rsidR="006C317B" w:rsidRPr="008D699D" w:rsidP="006C317B">
      <w:pPr>
        <w:pStyle w:val="Remark"/>
      </w:pPr>
      <w:sdt>
        <w:sdtPr>
          <w:alias w:val="Member"/>
          <w:tag w:val="&lt;Member mnisId='4615' dodsId='110173'&gt;"/>
          <w:id w:val="-179901438"/>
          <w:placeholder>
            <w:docPart w:val="0C27187D13C94F6C97CD13312AB994DA"/>
          </w:placeholder>
          <w:richText/>
        </w:sdtPr>
        <w:sdtContent>
          <w:r w:rsidRPr="008D699D">
            <w:rPr>
              <w:b/>
            </w:rPr>
            <w:t>Lloyd Russell-Moyle:</w:t>
          </w:r>
        </w:sdtContent>
      </w:sdt>
      <w:r w:rsidRPr="008D699D">
        <w:t xml:space="preserve"> </w:t>
      </w:r>
      <w:r w:rsidR="008346FF">
        <w:t>O</w:t>
      </w:r>
      <w:r w:rsidRPr="008D699D">
        <w:t xml:space="preserve">ther goods and services. </w:t>
      </w:r>
    </w:p>
    <w:p w:rsidR="006C317B" w:rsidRPr="008D699D" w:rsidP="00CB12CC">
      <w:pPr>
        <w:pStyle w:val="Answer"/>
      </w:pPr>
      <w:sdt>
        <w:sdtPr>
          <w:alias w:val="Witness"/>
          <w:id w:val="133460206"/>
          <w:placeholder>
            <w:docPart w:val="8685EE996BCA43F7A30DF2736128B064"/>
          </w:placeholder>
          <w:richText/>
        </w:sdtPr>
        <w:sdtContent>
          <w:r w:rsidRPr="008D699D">
            <w:rPr>
              <w:b/>
              <w:i/>
            </w:rPr>
            <w:t>Andrew Bowie:</w:t>
          </w:r>
        </w:sdtContent>
      </w:sdt>
      <w:r w:rsidRPr="008D699D">
        <w:t xml:space="preserve"> Yes, absolutely. </w:t>
      </w:r>
    </w:p>
    <w:p w:rsidR="006C317B" w:rsidRPr="008D699D" w:rsidP="00CB12CC">
      <w:pPr>
        <w:pStyle w:val="Question"/>
      </w:pPr>
      <w:sdt>
        <w:sdtPr>
          <w:alias w:val="Member"/>
          <w:tag w:val="&lt;Member mnisId='4615' dodsId='110173'&gt;"/>
          <w:id w:val="5173154"/>
          <w:placeholder>
            <w:docPart w:val="D9DF878BC4C747E9B5B658325ACF9D4F"/>
          </w:placeholder>
          <w:richText/>
        </w:sdtPr>
        <w:sdtContent>
          <w:r w:rsidRPr="008D699D">
            <w:rPr>
              <w:b/>
            </w:rPr>
            <w:t>Lloyd Russell-Moyle:</w:t>
          </w:r>
        </w:sdtContent>
      </w:sdt>
      <w:r w:rsidRPr="008D699D">
        <w:t xml:space="preserve"> Do </w:t>
      </w:r>
      <w:r w:rsidRPr="008D699D" w:rsidR="00CB12CC">
        <w:t xml:space="preserve">the Government have </w:t>
      </w:r>
      <w:r w:rsidRPr="008D699D" w:rsidR="006C135D">
        <w:t xml:space="preserve">a </w:t>
      </w:r>
      <w:r w:rsidRPr="008D699D" w:rsidR="00CB12CC">
        <w:t>percentage</w:t>
      </w:r>
      <w:r w:rsidRPr="008D699D" w:rsidR="006C135D">
        <w:t xml:space="preserve"> aim</w:t>
      </w:r>
      <w:r w:rsidRPr="008D699D" w:rsidR="00CB12CC">
        <w:t xml:space="preserve"> </w:t>
      </w:r>
      <w:r w:rsidRPr="008D699D">
        <w:t xml:space="preserve">for </w:t>
      </w:r>
      <w:r w:rsidRPr="008D699D" w:rsidR="00CB12CC">
        <w:t xml:space="preserve">what </w:t>
      </w:r>
      <w:r w:rsidR="00827DBD">
        <w:t xml:space="preserve">is secured </w:t>
      </w:r>
      <w:r w:rsidRPr="008D699D" w:rsidR="00CB12CC">
        <w:t xml:space="preserve">domestically on goods and services? </w:t>
      </w:r>
    </w:p>
    <w:p w:rsidR="00F16D55" w:rsidRPr="008D699D" w:rsidP="006C317B">
      <w:pPr>
        <w:pStyle w:val="Answer"/>
      </w:pPr>
      <w:sdt>
        <w:sdtPr>
          <w:alias w:val="Witness"/>
          <w:id w:val="-1267912763"/>
          <w:placeholder>
            <w:docPart w:val="F6D3286A9A554B059D25B1BF7EF36AA9"/>
          </w:placeholder>
          <w:richText/>
        </w:sdtPr>
        <w:sdtContent>
          <w:r w:rsidRPr="008D699D" w:rsidR="006C135D">
            <w:rPr>
              <w:b/>
              <w:i/>
            </w:rPr>
            <w:t>Andrew Bowie:</w:t>
          </w:r>
        </w:sdtContent>
      </w:sdt>
      <w:r w:rsidRPr="008D699D" w:rsidR="006C135D">
        <w:t xml:space="preserve"> </w:t>
      </w:r>
      <w:r w:rsidRPr="008D699D">
        <w:t>I do not think w</w:t>
      </w:r>
      <w:r w:rsidRPr="008D699D" w:rsidR="006C135D">
        <w:t xml:space="preserve">e </w:t>
      </w:r>
      <w:r w:rsidRPr="008D699D" w:rsidR="00CB12CC">
        <w:t>have</w:t>
      </w:r>
      <w:r w:rsidRPr="008D699D">
        <w:t xml:space="preserve"> one.</w:t>
      </w:r>
    </w:p>
    <w:p w:rsidR="006C135D" w:rsidRPr="008D699D" w:rsidP="006C317B">
      <w:pPr>
        <w:pStyle w:val="Answer"/>
      </w:pPr>
      <w:sdt>
        <w:sdtPr>
          <w:alias w:val="Witness"/>
          <w:id w:val="-331530358"/>
          <w:placeholder>
            <w:docPart w:val="59DAEBD2A7B8492D9E4EF72C09DAAE6C"/>
          </w:placeholder>
          <w:richText/>
        </w:sdtPr>
        <w:sdtContent>
          <w:r w:rsidRPr="008D699D" w:rsidR="00F16D55">
            <w:rPr>
              <w:b/>
              <w:i/>
            </w:rPr>
            <w:t>Ben Golding:</w:t>
          </w:r>
        </w:sdtContent>
      </w:sdt>
      <w:r w:rsidRPr="008D699D" w:rsidR="00F16D55">
        <w:t xml:space="preserve"> We do not have </w:t>
      </w:r>
      <w:r w:rsidRPr="008D699D" w:rsidR="00CB12CC">
        <w:t xml:space="preserve">a percentage estimate, no. </w:t>
      </w:r>
    </w:p>
    <w:p w:rsidR="00CB12CC" w:rsidRPr="008D699D" w:rsidP="00F16D55">
      <w:pPr>
        <w:pStyle w:val="Question"/>
      </w:pPr>
      <w:sdt>
        <w:sdtPr>
          <w:alias w:val="Member"/>
          <w:tag w:val="&lt;Member mnisId='4615' dodsId='110173'&gt;"/>
          <w:id w:val="574564059"/>
          <w:placeholder>
            <w:docPart w:val="7E15F8924F19414DB646C8C30645A2BB"/>
          </w:placeholder>
          <w:richText/>
        </w:sdtPr>
        <w:sdtContent>
          <w:r w:rsidRPr="008D699D" w:rsidR="00F16D55">
            <w:rPr>
              <w:b/>
            </w:rPr>
            <w:t>Lloyd Russell-Moyle:</w:t>
          </w:r>
        </w:sdtContent>
      </w:sdt>
      <w:r w:rsidRPr="008D699D" w:rsidR="00F16D55">
        <w:t xml:space="preserve"> I</w:t>
      </w:r>
      <w:r w:rsidRPr="008D699D">
        <w:t>f you do not set a target</w:t>
      </w:r>
      <w:r w:rsidRPr="008D699D" w:rsidR="00F16D55">
        <w:t xml:space="preserve">, if it </w:t>
      </w:r>
      <w:r w:rsidRPr="008D699D">
        <w:t xml:space="preserve">is an ambition </w:t>
      </w:r>
      <w:r w:rsidRPr="008D699D" w:rsidR="00F16D55">
        <w:t xml:space="preserve">and </w:t>
      </w:r>
      <w:r w:rsidRPr="008D699D">
        <w:t xml:space="preserve">you are saying to </w:t>
      </w:r>
      <w:r w:rsidRPr="008D699D" w:rsidR="00F16D55">
        <w:t xml:space="preserve">the </w:t>
      </w:r>
      <w:r w:rsidRPr="008D699D">
        <w:t xml:space="preserve">people </w:t>
      </w:r>
      <w:r w:rsidRPr="008D699D" w:rsidR="00F16D55">
        <w:t xml:space="preserve">who </w:t>
      </w:r>
      <w:r w:rsidRPr="008D699D">
        <w:t>are bidding for C</w:t>
      </w:r>
      <w:r w:rsidRPr="008D699D" w:rsidR="00F16D55">
        <w:t>f</w:t>
      </w:r>
      <w:r w:rsidRPr="008D699D">
        <w:t xml:space="preserve">Ds and others, </w:t>
      </w:r>
      <w:r w:rsidRPr="008D699D" w:rsidR="00F16D55">
        <w:t>“This</w:t>
      </w:r>
      <w:r w:rsidRPr="008D699D">
        <w:t xml:space="preserve"> is the ambition we would like to meet</w:t>
      </w:r>
      <w:r w:rsidRPr="008D699D" w:rsidR="00F16D55">
        <w:t>, but</w:t>
      </w:r>
      <w:r w:rsidRPr="008D699D">
        <w:t xml:space="preserve"> we are not going to bind you to it</w:t>
      </w:r>
      <w:r w:rsidR="008C42ED">
        <w:t>,</w:t>
      </w:r>
      <w:r w:rsidRPr="008D699D" w:rsidR="00F16D55">
        <w:t>” h</w:t>
      </w:r>
      <w:r w:rsidRPr="008D699D">
        <w:t>ow do you expect to be able to encourage companies to look at those options?</w:t>
      </w:r>
    </w:p>
    <w:p w:rsidR="00CB12CC" w:rsidRPr="008D699D" w:rsidP="00CB12CC">
      <w:pPr>
        <w:pStyle w:val="Answer"/>
      </w:pPr>
      <w:sdt>
        <w:sdtPr>
          <w:alias w:val="Witness"/>
          <w:id w:val="2020744076"/>
          <w:placeholder>
            <w:docPart w:val="9474BE2B39F54EAF9A3270DD0FCF6276"/>
          </w:placeholder>
          <w:richText/>
        </w:sdtPr>
        <w:sdtContent>
          <w:r w:rsidRPr="008D699D" w:rsidR="00F16D55">
            <w:rPr>
              <w:b/>
              <w:i/>
            </w:rPr>
            <w:t>Andrew Bowie:</w:t>
          </w:r>
        </w:sdtContent>
      </w:sdt>
      <w:r w:rsidRPr="008D699D" w:rsidR="00F16D55">
        <w:t xml:space="preserve"> </w:t>
      </w:r>
      <w:r w:rsidRPr="008D699D">
        <w:t>By making the UK the best place in which to invest and grow a manufacturing base in the world. That is my aim</w:t>
      </w:r>
      <w:r w:rsidRPr="008D699D" w:rsidR="00F16D55">
        <w:t xml:space="preserve">; </w:t>
      </w:r>
      <w:r w:rsidRPr="008D699D">
        <w:t>that is my ambition</w:t>
      </w:r>
      <w:r w:rsidRPr="008D699D" w:rsidR="00F16D55">
        <w:t xml:space="preserve">; </w:t>
      </w:r>
      <w:r w:rsidRPr="008D699D">
        <w:t>that is what we are doing.</w:t>
      </w:r>
    </w:p>
    <w:p w:rsidR="00CB12CC" w:rsidRPr="008D699D" w:rsidP="008A74CA">
      <w:pPr>
        <w:pStyle w:val="Question"/>
      </w:pPr>
      <w:sdt>
        <w:sdtPr>
          <w:alias w:val="Member"/>
          <w:tag w:val="&lt;Member mnisId='4615' dodsId='110173'&gt;"/>
          <w:id w:val="-1017153020"/>
          <w:placeholder>
            <w:docPart w:val="AEA25946E9C2406180688FE0A37DDB30"/>
          </w:placeholder>
          <w:richText/>
        </w:sdtPr>
        <w:sdtContent>
          <w:r w:rsidRPr="008D699D" w:rsidR="00F16D55">
            <w:rPr>
              <w:b/>
            </w:rPr>
            <w:t>Lloyd Russell-Moyle:</w:t>
          </w:r>
        </w:sdtContent>
      </w:sdt>
      <w:r w:rsidRPr="008D699D" w:rsidR="00F16D55">
        <w:t xml:space="preserve"> </w:t>
      </w:r>
      <w:r w:rsidRPr="008D699D" w:rsidR="005B6473">
        <w:t>Y</w:t>
      </w:r>
      <w:r w:rsidRPr="008D699D">
        <w:t>ou have no measurable target to achieve that</w:t>
      </w:r>
      <w:r w:rsidR="00906A22">
        <w:t>, so w</w:t>
      </w:r>
      <w:r w:rsidRPr="008D699D">
        <w:t xml:space="preserve">hat other steps are you </w:t>
      </w:r>
      <w:r w:rsidR="00906A22">
        <w:t xml:space="preserve">taking </w:t>
      </w:r>
      <w:r w:rsidRPr="008D699D">
        <w:t>to marshal companies to onshore</w:t>
      </w:r>
      <w:r w:rsidRPr="008D699D" w:rsidR="005B6473">
        <w:t xml:space="preserve"> here</w:t>
      </w:r>
      <w:r w:rsidRPr="008D699D">
        <w:t>?</w:t>
      </w:r>
    </w:p>
    <w:p w:rsidR="00CB12CC" w:rsidRPr="008D699D" w:rsidP="00CB12CC">
      <w:pPr>
        <w:pStyle w:val="Answer"/>
      </w:pPr>
      <w:sdt>
        <w:sdtPr>
          <w:alias w:val="Witness"/>
          <w:id w:val="1115720822"/>
          <w:placeholder>
            <w:docPart w:val="08A67ED1034D487D94A89D55CC3A758A"/>
          </w:placeholder>
          <w:richText/>
        </w:sdtPr>
        <w:sdtContent>
          <w:r w:rsidRPr="008D699D" w:rsidR="005B6473">
            <w:rPr>
              <w:b/>
              <w:i/>
            </w:rPr>
            <w:t>Ben Golding:</w:t>
          </w:r>
        </w:sdtContent>
      </w:sdt>
      <w:r w:rsidRPr="008D699D" w:rsidR="005B6473">
        <w:t xml:space="preserve"> </w:t>
      </w:r>
      <w:r w:rsidRPr="008D699D">
        <w:t>Just to expand, we do have measurable targets for generation capacity deployment</w:t>
      </w:r>
      <w:r w:rsidRPr="008D699D" w:rsidR="005B6473">
        <w:t>. T</w:t>
      </w:r>
      <w:r w:rsidRPr="008D699D">
        <w:t xml:space="preserve">o try to draw it together a bit more, we are looking at various things to set more of a long-term </w:t>
      </w:r>
      <w:r w:rsidRPr="008D699D" w:rsidR="00E3799E">
        <w:t>context</w:t>
      </w:r>
      <w:r w:rsidRPr="008D699D">
        <w:t xml:space="preserve">. </w:t>
      </w:r>
      <w:r w:rsidRPr="008D699D" w:rsidR="005B6473">
        <w:t>F</w:t>
      </w:r>
      <w:r w:rsidRPr="008D699D">
        <w:t xml:space="preserve">or instance, the commitment to a strategic spatial energy plan is trying to work with the energy system operator to set </w:t>
      </w:r>
      <w:r w:rsidRPr="008D699D" w:rsidR="00E3799E">
        <w:t xml:space="preserve">out the </w:t>
      </w:r>
      <w:r w:rsidRPr="008D699D">
        <w:t xml:space="preserve">long-term trajectory of what we need where across the UK to give certainty to industry </w:t>
      </w:r>
      <w:r w:rsidRPr="008D699D" w:rsidR="00E3799E">
        <w:t xml:space="preserve">and </w:t>
      </w:r>
      <w:r w:rsidRPr="008D699D">
        <w:t>that confidence to invest, including in the supply chain.</w:t>
      </w:r>
    </w:p>
    <w:p w:rsidR="000B3E8B" w:rsidRPr="008D699D" w:rsidP="003248AE">
      <w:pPr>
        <w:pStyle w:val="Question"/>
      </w:pPr>
      <w:sdt>
        <w:sdtPr>
          <w:alias w:val="Member"/>
          <w:tag w:val="&lt;Member mnisId='4532' dodsId='64775'&gt;"/>
          <w:id w:val="-716429393"/>
          <w:placeholder>
            <w:docPart w:val="F86C7235C9144318992D1A9C6DDC02A6"/>
          </w:placeholder>
          <w:richText/>
        </w:sdtPr>
        <w:sdtContent>
          <w:r w:rsidRPr="008D699D" w:rsidR="003248AE">
            <w:rPr>
              <w:b/>
            </w:rPr>
            <w:t>Derek Thomas:</w:t>
          </w:r>
        </w:sdtContent>
      </w:sdt>
      <w:r w:rsidRPr="008D699D" w:rsidR="003248AE">
        <w:t xml:space="preserve"> On </w:t>
      </w:r>
      <w:r w:rsidRPr="008D699D" w:rsidR="00CB12CC">
        <w:t xml:space="preserve">offshore wind, </w:t>
      </w:r>
      <w:r w:rsidR="00327868">
        <w:t>AR</w:t>
      </w:r>
      <w:r w:rsidRPr="008D699D" w:rsidR="00CB12CC">
        <w:t>6 and 7 are the last opportunit</w:t>
      </w:r>
      <w:r w:rsidRPr="008D699D" w:rsidR="003248AE">
        <w:t xml:space="preserve">ies </w:t>
      </w:r>
      <w:r w:rsidRPr="008D699D" w:rsidR="00CB12CC">
        <w:t xml:space="preserve">to award contracts for 21 </w:t>
      </w:r>
      <w:r w:rsidR="00327868">
        <w:t>GW</w:t>
      </w:r>
      <w:r w:rsidRPr="008D699D" w:rsidR="00CB12CC">
        <w:t xml:space="preserve">, which I understand is </w:t>
      </w:r>
      <w:r w:rsidRPr="008D699D">
        <w:t xml:space="preserve">how much </w:t>
      </w:r>
      <w:r w:rsidRPr="008D699D" w:rsidR="00CB12CC">
        <w:t xml:space="preserve">offshore wind </w:t>
      </w:r>
      <w:r w:rsidRPr="008D699D">
        <w:t xml:space="preserve">we need </w:t>
      </w:r>
      <w:r w:rsidRPr="008D699D" w:rsidR="00CB12CC">
        <w:t xml:space="preserve">to be operational by 2030. Is that still achievable? </w:t>
      </w:r>
    </w:p>
    <w:p w:rsidR="000B3E8B" w:rsidRPr="008D699D" w:rsidP="000B3E8B">
      <w:pPr>
        <w:pStyle w:val="Answer"/>
      </w:pPr>
      <w:sdt>
        <w:sdtPr>
          <w:alias w:val="Witness"/>
          <w:id w:val="-1705623202"/>
          <w:placeholder>
            <w:docPart w:val="377075F083464E888D07FB366B3F2065"/>
          </w:placeholder>
          <w:richText/>
        </w:sdtPr>
        <w:sdtContent>
          <w:r w:rsidRPr="008D699D">
            <w:rPr>
              <w:b/>
              <w:i/>
            </w:rPr>
            <w:t>Andrew Bowie:</w:t>
          </w:r>
        </w:sdtContent>
      </w:sdt>
      <w:r w:rsidRPr="008D699D">
        <w:t xml:space="preserve"> </w:t>
      </w:r>
      <w:r w:rsidRPr="008D699D" w:rsidR="00FF4028">
        <w:t>Yes, it</w:t>
      </w:r>
      <w:r w:rsidRPr="008D699D">
        <w:t xml:space="preserve"> is</w:t>
      </w:r>
      <w:r w:rsidRPr="008D699D" w:rsidR="00CB12CC">
        <w:t xml:space="preserve"> 100% achievable. </w:t>
      </w:r>
    </w:p>
    <w:p w:rsidR="00CB12CC" w:rsidRPr="008D699D" w:rsidP="000B3E8B">
      <w:pPr>
        <w:pStyle w:val="Question"/>
      </w:pPr>
      <w:sdt>
        <w:sdtPr>
          <w:alias w:val="Member"/>
          <w:tag w:val="&lt;Member mnisId='4532' dodsId='64775'&gt;"/>
          <w:id w:val="2147387138"/>
          <w:placeholder>
            <w:docPart w:val="1AB7699D37E742338DB91750DD269EEB"/>
          </w:placeholder>
          <w:richText/>
        </w:sdtPr>
        <w:sdtContent>
          <w:r w:rsidRPr="008D699D" w:rsidR="000B3E8B">
            <w:rPr>
              <w:b/>
            </w:rPr>
            <w:t>Derek Thomas:</w:t>
          </w:r>
        </w:sdtContent>
      </w:sdt>
      <w:r w:rsidRPr="008D699D" w:rsidR="000B3E8B">
        <w:t xml:space="preserve"> That is great. W</w:t>
      </w:r>
      <w:r w:rsidRPr="008D699D">
        <w:t>e have been told that the C</w:t>
      </w:r>
      <w:r w:rsidRPr="008D699D" w:rsidR="000B3E8B">
        <w:t>f</w:t>
      </w:r>
      <w:r w:rsidRPr="008D699D">
        <w:t xml:space="preserve">D </w:t>
      </w:r>
      <w:r w:rsidRPr="008D699D" w:rsidR="00D80224">
        <w:t>sustainable industry rewards</w:t>
      </w:r>
      <w:r w:rsidRPr="008D699D">
        <w:t xml:space="preserve"> will have little effect on growing the domestic supply chain</w:t>
      </w:r>
      <w:r w:rsidR="009B6842">
        <w:t>s</w:t>
      </w:r>
      <w:r w:rsidRPr="008D699D">
        <w:t xml:space="preserve">. Why does the </w:t>
      </w:r>
      <w:r w:rsidRPr="008D699D" w:rsidR="00D80224">
        <w:t>sustainable industry rewards</w:t>
      </w:r>
      <w:r w:rsidRPr="008D699D">
        <w:t xml:space="preserve"> </w:t>
      </w:r>
      <w:r w:rsidRPr="008D699D" w:rsidR="000B3E8B">
        <w:t xml:space="preserve">scheme </w:t>
      </w:r>
      <w:r w:rsidRPr="008D699D">
        <w:t xml:space="preserve">not include considerations on UK content? </w:t>
      </w:r>
      <w:r w:rsidRPr="008D699D" w:rsidR="000B3E8B">
        <w:t>W</w:t>
      </w:r>
      <w:r w:rsidRPr="008D699D">
        <w:t>hy does it only apply to the offshore wind sector?</w:t>
      </w:r>
    </w:p>
    <w:p w:rsidR="000B3E8B" w:rsidRPr="008D699D" w:rsidP="00CB12CC">
      <w:pPr>
        <w:pStyle w:val="Answer"/>
      </w:pPr>
      <w:sdt>
        <w:sdtPr>
          <w:alias w:val="Witness"/>
          <w:id w:val="-1132480373"/>
          <w:placeholder>
            <w:docPart w:val="9551864240F34DFEAB6E8C4500E5DC8B"/>
          </w:placeholder>
          <w:richText/>
        </w:sdtPr>
        <w:sdtContent>
          <w:r w:rsidRPr="008D699D">
            <w:rPr>
              <w:b/>
              <w:i/>
            </w:rPr>
            <w:t>Andrew Bowie:</w:t>
          </w:r>
        </w:sdtContent>
      </w:sdt>
      <w:r w:rsidRPr="008D699D">
        <w:t xml:space="preserve"> I</w:t>
      </w:r>
      <w:r w:rsidRPr="008D699D" w:rsidR="00CB12CC">
        <w:t xml:space="preserve">t does. </w:t>
      </w:r>
      <w:r w:rsidRPr="008D699D">
        <w:t>T</w:t>
      </w:r>
      <w:r w:rsidRPr="008D699D" w:rsidR="00CB12CC">
        <w:t xml:space="preserve">hese companies will be incentivised through </w:t>
      </w:r>
      <w:r w:rsidRPr="008D699D" w:rsidR="00D80224">
        <w:t>sustainable industry rewards</w:t>
      </w:r>
      <w:r w:rsidRPr="008D699D" w:rsidR="00CB12CC">
        <w:t xml:space="preserve"> to invest in deprived areas within the United Kingdom. That is the entire point of having the </w:t>
      </w:r>
      <w:r w:rsidRPr="008D699D" w:rsidR="00D80224">
        <w:t>sustainable industry rewards</w:t>
      </w:r>
      <w:r w:rsidRPr="008D699D" w:rsidR="00CB12CC">
        <w:t xml:space="preserve"> scheme.</w:t>
      </w:r>
    </w:p>
    <w:p w:rsidR="00CB12CC" w:rsidRPr="008D699D" w:rsidP="00CB12CC">
      <w:pPr>
        <w:pStyle w:val="Answer"/>
      </w:pPr>
      <w:r w:rsidRPr="008D699D">
        <w:t>T</w:t>
      </w:r>
      <w:r w:rsidRPr="008D699D">
        <w:t xml:space="preserve">he reason </w:t>
      </w:r>
      <w:r w:rsidRPr="008D699D">
        <w:t xml:space="preserve">that </w:t>
      </w:r>
      <w:r w:rsidRPr="008D699D">
        <w:t>we are focused on offshore wind is because that is the area we are going to see most growth in over the next few years</w:t>
      </w:r>
      <w:r w:rsidRPr="008D699D">
        <w:t xml:space="preserve">. I think </w:t>
      </w:r>
      <w:r w:rsidRPr="008D699D">
        <w:t>we all agree</w:t>
      </w:r>
      <w:r w:rsidRPr="008D699D">
        <w:t xml:space="preserve"> that </w:t>
      </w:r>
      <w:r w:rsidRPr="008D699D">
        <w:t xml:space="preserve">we need to do much more to build up </w:t>
      </w:r>
      <w:r w:rsidRPr="008D699D">
        <w:t xml:space="preserve">a </w:t>
      </w:r>
      <w:r w:rsidRPr="008D699D">
        <w:t xml:space="preserve">tangible legacy </w:t>
      </w:r>
      <w:r w:rsidRPr="008D699D">
        <w:t xml:space="preserve">from </w:t>
      </w:r>
      <w:r w:rsidRPr="008D699D">
        <w:t xml:space="preserve">the huge builds that are going </w:t>
      </w:r>
      <w:r w:rsidRPr="008D699D">
        <w:t xml:space="preserve">on </w:t>
      </w:r>
      <w:r w:rsidRPr="008D699D">
        <w:t xml:space="preserve">in the North </w:t>
      </w:r>
      <w:r w:rsidR="0059676E">
        <w:t>s</w:t>
      </w:r>
      <w:r w:rsidRPr="008D699D">
        <w:t>ea</w:t>
      </w:r>
      <w:r w:rsidRPr="008D699D">
        <w:t xml:space="preserve"> and are</w:t>
      </w:r>
      <w:r w:rsidRPr="008D699D">
        <w:t xml:space="preserve"> projected to </w:t>
      </w:r>
      <w:r w:rsidRPr="008D699D">
        <w:t xml:space="preserve">happen </w:t>
      </w:r>
      <w:r w:rsidRPr="008D699D">
        <w:t xml:space="preserve">in the Celtic </w:t>
      </w:r>
      <w:r w:rsidR="0059676E">
        <w:t>s</w:t>
      </w:r>
      <w:r w:rsidRPr="008D699D">
        <w:t>ea and indeed other waters off the UK.</w:t>
      </w:r>
    </w:p>
    <w:p w:rsidR="00CB7062" w:rsidP="00103C27">
      <w:pPr>
        <w:pStyle w:val="Question"/>
      </w:pPr>
      <w:sdt>
        <w:sdtPr>
          <w:alias w:val="Member"/>
          <w:tag w:val="&lt;Member mnisId='4532' dodsId='64775'&gt;"/>
          <w:id w:val="919218547"/>
          <w:placeholder>
            <w:docPart w:val="6AB8EFEB280445169B5D5A01F0AE8E3E"/>
          </w:placeholder>
          <w:richText/>
        </w:sdtPr>
        <w:sdtContent>
          <w:r w:rsidRPr="00CB7062" w:rsidR="000B3E8B">
            <w:rPr>
              <w:b/>
            </w:rPr>
            <w:t>Derek Thomas:</w:t>
          </w:r>
        </w:sdtContent>
      </w:sdt>
      <w:r w:rsidRPr="008D699D" w:rsidR="000B3E8B">
        <w:t xml:space="preserve"> As you know, I am a </w:t>
      </w:r>
      <w:r w:rsidRPr="008D699D" w:rsidR="00CB12CC">
        <w:t xml:space="preserve">West Cornwall MP. We got very engaged in </w:t>
      </w:r>
      <w:r w:rsidRPr="008D699D" w:rsidR="000B3E8B">
        <w:t xml:space="preserve">FLOW, </w:t>
      </w:r>
      <w:r w:rsidRPr="008D699D" w:rsidR="00CB12CC">
        <w:t xml:space="preserve">floating offshore wind. </w:t>
      </w:r>
      <w:r w:rsidRPr="008D699D" w:rsidR="000B3E8B">
        <w:t>We h</w:t>
      </w:r>
      <w:r w:rsidRPr="008D699D" w:rsidR="00CB12CC">
        <w:t>ad some disappointment in terms of what we ha</w:t>
      </w:r>
      <w:r>
        <w:t>d</w:t>
      </w:r>
      <w:r w:rsidRPr="008D699D" w:rsidR="00CB12CC">
        <w:t xml:space="preserve"> done locally to try to support development there. </w:t>
      </w:r>
    </w:p>
    <w:p w:rsidR="00CB12CC" w:rsidRPr="008D699D" w:rsidP="00CB7062">
      <w:pPr>
        <w:pStyle w:val="Question"/>
        <w:numPr>
          <w:ilvl w:val="0"/>
          <w:numId w:val="0"/>
        </w:numPr>
        <w:ind w:left="794"/>
      </w:pPr>
      <w:r w:rsidRPr="008D699D">
        <w:t>Y</w:t>
      </w:r>
      <w:r w:rsidRPr="008D699D">
        <w:t>ou have early awards</w:t>
      </w:r>
      <w:r w:rsidRPr="008D699D" w:rsidR="00C069E7">
        <w:t xml:space="preserve"> and </w:t>
      </w:r>
      <w:r w:rsidRPr="008D699D">
        <w:t>C</w:t>
      </w:r>
      <w:r w:rsidRPr="008D699D" w:rsidR="000B3E8B">
        <w:t>f</w:t>
      </w:r>
      <w:r w:rsidRPr="008D699D">
        <w:t>D things secured</w:t>
      </w:r>
      <w:r w:rsidR="00CB7062">
        <w:t>, but i</w:t>
      </w:r>
      <w:r w:rsidRPr="008D699D">
        <w:t xml:space="preserve">t is about certainty and how you plan ahead. </w:t>
      </w:r>
      <w:r w:rsidRPr="008D699D" w:rsidR="00C069E7">
        <w:t>I</w:t>
      </w:r>
      <w:r w:rsidRPr="008D699D">
        <w:t xml:space="preserve">nvestors in UK renewable energy supply chains continue to stress the </w:t>
      </w:r>
      <w:r w:rsidRPr="008D699D" w:rsidR="00103C27">
        <w:t>importance of having</w:t>
      </w:r>
      <w:r w:rsidRPr="008D699D">
        <w:t xml:space="preserve"> certainty in terms of</w:t>
      </w:r>
      <w:r w:rsidRPr="008D699D" w:rsidR="00103C27">
        <w:t xml:space="preserve"> </w:t>
      </w:r>
      <w:r w:rsidRPr="008D699D">
        <w:t xml:space="preserve">future </w:t>
      </w:r>
      <w:r w:rsidRPr="008D699D" w:rsidR="00103C27">
        <w:t xml:space="preserve">floating </w:t>
      </w:r>
      <w:r w:rsidRPr="008D699D">
        <w:t xml:space="preserve">offshore wind platforms. Given </w:t>
      </w:r>
      <w:r w:rsidRPr="008D699D" w:rsidR="00C069E7">
        <w:t>that</w:t>
      </w:r>
      <w:r w:rsidRPr="008D699D">
        <w:t>, why do the Government continue to have this short-term approach to floating offshore wind procurement</w:t>
      </w:r>
      <w:r w:rsidRPr="008D699D" w:rsidR="00C069E7">
        <w:t xml:space="preserve"> </w:t>
      </w:r>
      <w:r w:rsidRPr="008D699D">
        <w:t>with auction rounds only clearing a fraction of the eligible projects in allocation round</w:t>
      </w:r>
      <w:r w:rsidRPr="008D699D" w:rsidR="00103C27">
        <w:t>s</w:t>
      </w:r>
      <w:r w:rsidRPr="008D699D">
        <w:t>?</w:t>
      </w:r>
    </w:p>
    <w:p w:rsidR="00103C27" w:rsidRPr="008D699D" w:rsidP="00CB12CC">
      <w:pPr>
        <w:pStyle w:val="Answer"/>
      </w:pPr>
      <w:sdt>
        <w:sdtPr>
          <w:alias w:val="Witness"/>
          <w:id w:val="2075845708"/>
          <w:placeholder>
            <w:docPart w:val="5AEED077DCC94C46A0FEE00293C37941"/>
          </w:placeholder>
          <w:richText/>
        </w:sdtPr>
        <w:sdtContent>
          <w:r w:rsidRPr="008D699D" w:rsidR="000B3E8B">
            <w:rPr>
              <w:b/>
              <w:i/>
            </w:rPr>
            <w:t>Andrew Bowie:</w:t>
          </w:r>
        </w:sdtContent>
      </w:sdt>
      <w:r w:rsidRPr="008D699D" w:rsidR="000B3E8B">
        <w:t xml:space="preserve"> </w:t>
      </w:r>
      <w:r w:rsidRPr="008D699D" w:rsidR="00CB12CC">
        <w:t xml:space="preserve">I hear what you say. First, on the </w:t>
      </w:r>
      <w:r w:rsidRPr="008D699D" w:rsidR="00096671">
        <w:t>FLOWMIS</w:t>
      </w:r>
      <w:r w:rsidRPr="008D699D" w:rsidR="00CB12CC">
        <w:t xml:space="preserve"> procedure, I understand the disappointment</w:t>
      </w:r>
      <w:r w:rsidRPr="008D699D">
        <w:t>. O</w:t>
      </w:r>
      <w:r w:rsidRPr="008D699D" w:rsidR="00CB12CC">
        <w:t>fficials within the Department are engaging</w:t>
      </w:r>
      <w:r w:rsidRPr="008D699D">
        <w:t xml:space="preserve"> </w:t>
      </w:r>
      <w:r w:rsidRPr="008D699D" w:rsidR="00CB12CC">
        <w:t xml:space="preserve">right now with ports </w:t>
      </w:r>
      <w:r w:rsidRPr="008D699D">
        <w:t>that</w:t>
      </w:r>
      <w:r w:rsidRPr="008D699D" w:rsidR="00CB12CC">
        <w:t xml:space="preserve"> were not successful through the </w:t>
      </w:r>
      <w:r w:rsidRPr="008D699D" w:rsidR="00096671">
        <w:t>FLOWMIS</w:t>
      </w:r>
      <w:r w:rsidRPr="008D699D" w:rsidR="00CB12CC">
        <w:t xml:space="preserve"> project to work through how we can, as a Government</w:t>
      </w:r>
      <w:r w:rsidRPr="008D699D">
        <w:t xml:space="preserve"> and </w:t>
      </w:r>
      <w:r w:rsidRPr="008D699D" w:rsidR="00CB12CC">
        <w:t xml:space="preserve">as a country, support them moving forward to take advantage of the huge increase in floating offshore wind manufacturing that will happen over the next few years. </w:t>
      </w:r>
    </w:p>
    <w:p w:rsidR="00CB12CC" w:rsidRPr="008D699D" w:rsidP="00CB12CC">
      <w:pPr>
        <w:pStyle w:val="Answer"/>
      </w:pPr>
      <w:r w:rsidRPr="008D699D">
        <w:t xml:space="preserve">In terms of auction rounds and </w:t>
      </w:r>
      <w:r w:rsidRPr="008D699D" w:rsidR="00103C27">
        <w:t xml:space="preserve">the </w:t>
      </w:r>
      <w:r w:rsidRPr="008D699D">
        <w:t xml:space="preserve">budgets for floating, the Secretary of State has the opportunity, through the auction round process, to revise upwards the budget for any of the pots of money that are available for certain technologies. </w:t>
      </w:r>
      <w:r w:rsidRPr="008D699D" w:rsidR="00103C27">
        <w:t>W</w:t>
      </w:r>
      <w:r w:rsidRPr="008D699D">
        <w:t xml:space="preserve">hen it comes to having to take the decision, the Secretary of State will take a view as to whether or not that is required </w:t>
      </w:r>
      <w:r w:rsidRPr="008D699D" w:rsidR="00103C27">
        <w:t>for FLOW</w:t>
      </w:r>
      <w:r w:rsidRPr="008D699D">
        <w:t>. We hear the concerns from the industry</w:t>
      </w:r>
      <w:r w:rsidRPr="008D699D" w:rsidR="00103C27">
        <w:t xml:space="preserve">, </w:t>
      </w:r>
      <w:r w:rsidRPr="008D699D">
        <w:t>though.</w:t>
      </w:r>
    </w:p>
    <w:p w:rsidR="00CB12CC" w:rsidRPr="008D699D" w:rsidP="00103C27">
      <w:pPr>
        <w:pStyle w:val="Question"/>
      </w:pPr>
      <w:sdt>
        <w:sdtPr>
          <w:alias w:val="Member"/>
          <w:tag w:val="&lt;Member mnisId='4532' dodsId='64775'&gt;"/>
          <w:id w:val="-522238839"/>
          <w:placeholder>
            <w:docPart w:val="06811617689343C894006570017CEF29"/>
          </w:placeholder>
          <w:richText/>
        </w:sdtPr>
        <w:sdtContent>
          <w:r w:rsidRPr="008D699D" w:rsidR="00103C27">
            <w:rPr>
              <w:b/>
            </w:rPr>
            <w:t>Derek Thomas:</w:t>
          </w:r>
        </w:sdtContent>
      </w:sdt>
      <w:r w:rsidRPr="008D699D" w:rsidR="00103C27">
        <w:t xml:space="preserve"> W</w:t>
      </w:r>
      <w:r w:rsidRPr="008D699D">
        <w:t xml:space="preserve">e saw that </w:t>
      </w:r>
      <w:r w:rsidRPr="008D699D" w:rsidR="00103C27">
        <w:t xml:space="preserve">in </w:t>
      </w:r>
      <w:r w:rsidRPr="008D699D">
        <w:t>one round where no one secured any C</w:t>
      </w:r>
      <w:r w:rsidRPr="008D699D" w:rsidR="00103C27">
        <w:t>f</w:t>
      </w:r>
      <w:r w:rsidRPr="008D699D">
        <w:t>Ds</w:t>
      </w:r>
      <w:r w:rsidRPr="008D699D" w:rsidR="00103C27">
        <w:t xml:space="preserve">. In </w:t>
      </w:r>
      <w:r w:rsidRPr="008D699D">
        <w:t>the next one</w:t>
      </w:r>
      <w:r w:rsidRPr="008D699D" w:rsidR="00103C27">
        <w:t xml:space="preserve">, </w:t>
      </w:r>
      <w:r w:rsidRPr="008D699D">
        <w:t xml:space="preserve">we did not, where we wanted to. </w:t>
      </w:r>
    </w:p>
    <w:p w:rsidR="00CB12CC" w:rsidRPr="008D699D" w:rsidP="00CB12CC">
      <w:pPr>
        <w:pStyle w:val="Answer"/>
      </w:pPr>
      <w:sdt>
        <w:sdtPr>
          <w:alias w:val="Witness"/>
          <w:id w:val="473561824"/>
          <w:placeholder>
            <w:docPart w:val="EDFDB55062A94681B9502403E7F2D14C"/>
          </w:placeholder>
          <w:richText/>
        </w:sdtPr>
        <w:sdtContent>
          <w:r w:rsidRPr="008D699D" w:rsidR="00103C27">
            <w:rPr>
              <w:b/>
              <w:i/>
            </w:rPr>
            <w:t>Andrew Bowie:</w:t>
          </w:r>
        </w:sdtContent>
      </w:sdt>
      <w:r w:rsidRPr="008D699D" w:rsidR="00103C27">
        <w:t xml:space="preserve"> </w:t>
      </w:r>
      <w:r w:rsidRPr="008D699D">
        <w:t xml:space="preserve">Mr Thomas, that demonstrates </w:t>
      </w:r>
      <w:r w:rsidRPr="008D699D" w:rsidR="00103C27">
        <w:t xml:space="preserve">that </w:t>
      </w:r>
      <w:r w:rsidRPr="008D699D">
        <w:t xml:space="preserve">the Government </w:t>
      </w:r>
      <w:r w:rsidRPr="008D699D" w:rsidR="000D0309">
        <w:t xml:space="preserve">have </w:t>
      </w:r>
      <w:r w:rsidRPr="008D699D">
        <w:t>listen</w:t>
      </w:r>
      <w:r w:rsidRPr="008D699D" w:rsidR="000D0309">
        <w:t>ed</w:t>
      </w:r>
      <w:r w:rsidRPr="008D699D">
        <w:t>, learn</w:t>
      </w:r>
      <w:r w:rsidRPr="008D699D" w:rsidR="000D0309">
        <w:t>ed</w:t>
      </w:r>
      <w:r w:rsidRPr="008D699D">
        <w:t xml:space="preserve"> and take</w:t>
      </w:r>
      <w:r w:rsidRPr="008D699D" w:rsidR="000D0309">
        <w:t>n</w:t>
      </w:r>
      <w:r w:rsidRPr="008D699D">
        <w:t xml:space="preserve"> action by increasing the strike price for offshore</w:t>
      </w:r>
      <w:r w:rsidRPr="008D699D" w:rsidR="008D48B4">
        <w:t xml:space="preserve"> by 72%</w:t>
      </w:r>
      <w:r w:rsidRPr="008D699D">
        <w:t>.</w:t>
      </w:r>
    </w:p>
    <w:p w:rsidR="00CB12CC" w:rsidRPr="008D699D" w:rsidP="000D0309">
      <w:pPr>
        <w:pStyle w:val="Question"/>
      </w:pPr>
      <w:sdt>
        <w:sdtPr>
          <w:alias w:val="Member"/>
          <w:tag w:val="&lt;Member mnisId='4532' dodsId='64775'&gt;"/>
          <w:id w:val="837509523"/>
          <w:placeholder>
            <w:docPart w:val="8486A59B1BB14561A177BDD2D9EB521A"/>
          </w:placeholder>
          <w:richText/>
        </w:sdtPr>
        <w:sdtContent>
          <w:r w:rsidRPr="008D699D" w:rsidR="000D0309">
            <w:rPr>
              <w:b/>
            </w:rPr>
            <w:t>Derek Thomas:</w:t>
          </w:r>
        </w:sdtContent>
      </w:sdt>
      <w:r w:rsidRPr="008D699D" w:rsidR="000D0309">
        <w:t xml:space="preserve"> </w:t>
      </w:r>
      <w:r w:rsidRPr="008D699D">
        <w:t xml:space="preserve">We recognise the process. </w:t>
      </w:r>
      <w:r w:rsidRPr="008D699D" w:rsidR="000D0309">
        <w:t>I</w:t>
      </w:r>
      <w:r w:rsidRPr="008D699D">
        <w:t>n terms of security, certainty and the ambition that the Government ha</w:t>
      </w:r>
      <w:r w:rsidRPr="008D699D" w:rsidR="000D0309">
        <w:t>ve</w:t>
      </w:r>
      <w:r w:rsidRPr="008D699D">
        <w:t xml:space="preserve"> to deliver offshore wind, will the Government release a C</w:t>
      </w:r>
      <w:r w:rsidRPr="008D699D" w:rsidR="000D0309">
        <w:t>f</w:t>
      </w:r>
      <w:r w:rsidRPr="008D699D">
        <w:t>D auction plan with draft budgets and technology targets a few years in advance rather than this annual process?</w:t>
      </w:r>
    </w:p>
    <w:p w:rsidR="00CB12CC" w:rsidRPr="008D699D" w:rsidP="00CB12CC">
      <w:pPr>
        <w:pStyle w:val="Answer"/>
      </w:pPr>
      <w:sdt>
        <w:sdtPr>
          <w:alias w:val="Witness"/>
          <w:id w:val="-471755275"/>
          <w:placeholder>
            <w:docPart w:val="E300FE154F68417C873115F967E9EF8A"/>
          </w:placeholder>
          <w:richText/>
        </w:sdtPr>
        <w:sdtContent>
          <w:r w:rsidRPr="008D699D" w:rsidR="001F3525">
            <w:rPr>
              <w:b/>
              <w:i/>
            </w:rPr>
            <w:t>Ben Golding:</w:t>
          </w:r>
        </w:sdtContent>
      </w:sdt>
      <w:r w:rsidRPr="008D699D" w:rsidR="001F3525">
        <w:t xml:space="preserve"> T</w:t>
      </w:r>
      <w:r w:rsidRPr="008D699D">
        <w:t xml:space="preserve">he current intention is to stick to the annual process, but </w:t>
      </w:r>
      <w:r w:rsidRPr="008D699D" w:rsidR="001F3525">
        <w:t xml:space="preserve">we </w:t>
      </w:r>
      <w:r w:rsidRPr="008D699D">
        <w:t>absolutely hear the need for certainty as much as possible.</w:t>
      </w:r>
    </w:p>
    <w:p w:rsidR="00C628DF" w:rsidRPr="008D699D" w:rsidP="00C628DF">
      <w:pPr>
        <w:pStyle w:val="Question"/>
      </w:pPr>
      <w:sdt>
        <w:sdtPr>
          <w:alias w:val="Member"/>
          <w:tag w:val="&lt;Member mnisId='4674' dodsId='37672'&gt;"/>
          <w:id w:val="-1367205336"/>
          <w:placeholder>
            <w:docPart w:val="49900C2936D54480A8E3A295420879F4"/>
          </w:placeholder>
          <w:richText/>
        </w:sdtPr>
        <w:sdtContent>
          <w:r w:rsidRPr="008D699D">
            <w:rPr>
              <w:b/>
            </w:rPr>
            <w:t>Vicky Ford:</w:t>
          </w:r>
        </w:sdtContent>
      </w:sdt>
      <w:r w:rsidRPr="008D699D">
        <w:t xml:space="preserve"> </w:t>
      </w:r>
      <w:r w:rsidRPr="008D699D" w:rsidR="00CB12CC">
        <w:t>I am going to talk about critical minerals</w:t>
      </w:r>
      <w:r w:rsidRPr="008D699D">
        <w:t>. B</w:t>
      </w:r>
      <w:r w:rsidRPr="008D699D" w:rsidR="00CB12CC">
        <w:t xml:space="preserve">efore I start, Minister, some of us went to go and see a company called Geothermal Engineering in Cornwall, </w:t>
      </w:r>
      <w:r w:rsidRPr="008D699D">
        <w:t xml:space="preserve">which </w:t>
      </w:r>
      <w:r w:rsidRPr="008D699D" w:rsidR="00CB12CC">
        <w:t>have discovered the highest concentration of lithium brine in the world</w:t>
      </w:r>
      <w:r w:rsidRPr="008D699D">
        <w:t xml:space="preserve"> </w:t>
      </w:r>
      <w:r w:rsidRPr="008D699D" w:rsidR="00CB12CC">
        <w:t xml:space="preserve">with some of the lowest </w:t>
      </w:r>
      <w:r w:rsidRPr="008D699D">
        <w:t>cross-</w:t>
      </w:r>
      <w:r w:rsidRPr="008D699D" w:rsidR="00CB12CC">
        <w:t>contamination with magnesium.</w:t>
      </w:r>
      <w:r w:rsidRPr="008D699D">
        <w:t xml:space="preserve"> T</w:t>
      </w:r>
      <w:r w:rsidRPr="008D699D" w:rsidR="00CB12CC">
        <w:t xml:space="preserve">hinking about it, I am utterly surprised that that place is </w:t>
      </w:r>
      <w:r w:rsidRPr="008D699D">
        <w:t xml:space="preserve">not </w:t>
      </w:r>
      <w:r w:rsidRPr="008D699D" w:rsidR="00CB12CC">
        <w:t xml:space="preserve">absolutely swarming with help from Whitehall, thinking about how </w:t>
      </w:r>
      <w:r w:rsidRPr="008D699D">
        <w:t xml:space="preserve">to </w:t>
      </w:r>
      <w:r w:rsidRPr="008D699D" w:rsidR="00CB12CC">
        <w:t>get this through planning approvals quickly</w:t>
      </w:r>
      <w:r w:rsidRPr="008D699D">
        <w:t xml:space="preserve"> and </w:t>
      </w:r>
      <w:r w:rsidRPr="008D699D" w:rsidR="00CB12CC">
        <w:t>get it going</w:t>
      </w:r>
      <w:r w:rsidR="00CD2E1F">
        <w:t xml:space="preserve"> and so on</w:t>
      </w:r>
      <w:r w:rsidRPr="008D699D" w:rsidR="00CB12CC">
        <w:t>.</w:t>
      </w:r>
    </w:p>
    <w:p w:rsidR="00C628DF" w:rsidRPr="008D699D" w:rsidP="00C628DF">
      <w:pPr>
        <w:pStyle w:val="QuestionCont"/>
      </w:pPr>
      <w:r w:rsidRPr="008D699D">
        <w:t>T</w:t>
      </w:r>
      <w:r w:rsidRPr="008D699D" w:rsidR="00CB12CC">
        <w:t>hings are changing very rapidly. Last week, the Defence Secretary said we are on</w:t>
      </w:r>
      <w:r w:rsidR="00E60044">
        <w:t xml:space="preserve"> a</w:t>
      </w:r>
      <w:r w:rsidRPr="008D699D" w:rsidR="00CB12CC">
        <w:t xml:space="preserve"> war footing.</w:t>
      </w:r>
      <w:r w:rsidRPr="008D699D">
        <w:t xml:space="preserve"> </w:t>
      </w:r>
      <w:r w:rsidRPr="008D699D" w:rsidR="00CB12CC">
        <w:t xml:space="preserve">The Prime Minister has recently spoken about China being the greatest state threat to our economic security. </w:t>
      </w:r>
      <w:r w:rsidRPr="008D699D">
        <w:t>E</w:t>
      </w:r>
      <w:r w:rsidRPr="008D699D" w:rsidR="00CB12CC">
        <w:t xml:space="preserve">ven </w:t>
      </w:r>
      <w:r w:rsidRPr="008D699D">
        <w:t xml:space="preserve">from </w:t>
      </w:r>
      <w:r w:rsidRPr="008D699D" w:rsidR="00CB12CC">
        <w:t>what we saw last month</w:t>
      </w:r>
      <w:r w:rsidRPr="008D699D">
        <w:t xml:space="preserve">, </w:t>
      </w:r>
      <w:r w:rsidRPr="008D699D" w:rsidR="00CB12CC">
        <w:t xml:space="preserve">the world has changed since. </w:t>
      </w:r>
    </w:p>
    <w:p w:rsidR="00C628DF" w:rsidRPr="008D699D" w:rsidP="00C628DF">
      <w:pPr>
        <w:pStyle w:val="QuestionCont"/>
      </w:pPr>
      <w:r w:rsidRPr="008D699D">
        <w:t xml:space="preserve">This </w:t>
      </w:r>
      <w:r w:rsidRPr="008D699D" w:rsidR="00CB12CC">
        <w:t>is just my comment to you</w:t>
      </w:r>
      <w:r w:rsidRPr="008D699D">
        <w:t xml:space="preserve">. Where </w:t>
      </w:r>
      <w:r w:rsidRPr="008D699D" w:rsidR="00CB12CC">
        <w:t>we do find critical minerals in this country, we need to be massively faster about getting that into our defence and security. I am going to leave that with you.</w:t>
      </w:r>
    </w:p>
    <w:p w:rsidR="00A4138D" w:rsidRPr="008D699D" w:rsidP="00C628DF">
      <w:pPr>
        <w:pStyle w:val="QuestionCont"/>
      </w:pPr>
      <w:r w:rsidRPr="008D699D">
        <w:t>We have heard criticism that the critical mineral</w:t>
      </w:r>
      <w:r w:rsidRPr="008D699D" w:rsidR="00412554">
        <w:t>s</w:t>
      </w:r>
      <w:r w:rsidRPr="008D699D">
        <w:t xml:space="preserve"> strategy is vague. I have in front of </w:t>
      </w:r>
      <w:r w:rsidRPr="008D699D" w:rsidR="00412554">
        <w:t>m</w:t>
      </w:r>
      <w:r w:rsidRPr="008D699D" w:rsidR="00C628DF">
        <w:t xml:space="preserve">e </w:t>
      </w:r>
      <w:r w:rsidRPr="008D699D">
        <w:t xml:space="preserve">the task and finish group report, which is lovely but </w:t>
      </w:r>
      <w:r w:rsidRPr="008D699D" w:rsidR="005D0F53">
        <w:t xml:space="preserve">it is </w:t>
      </w:r>
      <w:r w:rsidRPr="008D699D">
        <w:t>written by industry.</w:t>
      </w:r>
      <w:r w:rsidRPr="008D699D" w:rsidR="00C628DF">
        <w:t xml:space="preserve"> </w:t>
      </w:r>
      <w:r w:rsidRPr="008D699D">
        <w:t xml:space="preserve">You do not get </w:t>
      </w:r>
      <w:r w:rsidRPr="008D699D">
        <w:t xml:space="preserve">to </w:t>
      </w:r>
      <w:r w:rsidRPr="008D699D" w:rsidR="00C628DF">
        <w:t xml:space="preserve">a </w:t>
      </w:r>
      <w:r w:rsidRPr="008D699D">
        <w:t xml:space="preserve">recommendation </w:t>
      </w:r>
      <w:r w:rsidRPr="008D699D" w:rsidR="00C628DF">
        <w:t xml:space="preserve">until </w:t>
      </w:r>
      <w:r w:rsidRPr="008D699D">
        <w:t>page 88 and the recommendations are pretty woolly</w:t>
      </w:r>
      <w:r w:rsidRPr="008D699D" w:rsidR="00C628DF">
        <w:t xml:space="preserve">. </w:t>
      </w:r>
      <w:r w:rsidRPr="008D699D">
        <w:t xml:space="preserve">The </w:t>
      </w:r>
      <w:r w:rsidRPr="008D699D">
        <w:t xml:space="preserve">key recommendation </w:t>
      </w:r>
      <w:r w:rsidRPr="008D699D">
        <w:t>is that</w:t>
      </w:r>
      <w:r w:rsidR="00EF0C61">
        <w:t>, “</w:t>
      </w:r>
      <w:r w:rsidRPr="00EF0C61" w:rsidR="00EF0C61">
        <w:t>Prioritising the mitigation of geopolitical risks with key producer countries should be central.</w:t>
      </w:r>
      <w:r w:rsidR="00EF0C61">
        <w:t>”</w:t>
      </w:r>
    </w:p>
    <w:p w:rsidR="00A4138D" w:rsidRPr="008D699D" w:rsidP="00C628DF">
      <w:pPr>
        <w:pStyle w:val="QuestionCont"/>
      </w:pPr>
      <w:sdt>
        <w:sdtPr>
          <w:alias w:val="Witness"/>
          <w:id w:val="-459183680"/>
          <w:placeholder>
            <w:docPart w:val="55AA304F4CBC47B59222CCDDB317B770"/>
          </w:placeholder>
          <w:richText/>
        </w:sdtPr>
        <w:sdtContent>
          <w:r w:rsidRPr="008D699D">
            <w:rPr>
              <w:b/>
              <w:i/>
            </w:rPr>
            <w:t>Andrew Bowie:</w:t>
          </w:r>
        </w:sdtContent>
      </w:sdt>
      <w:r w:rsidRPr="008D699D">
        <w:t xml:space="preserve"> That is a</w:t>
      </w:r>
      <w:r w:rsidRPr="008D699D" w:rsidR="00CB12CC">
        <w:t xml:space="preserve">bsolutely right. </w:t>
      </w:r>
    </w:p>
    <w:p w:rsidR="00CB12CC" w:rsidRPr="008D699D" w:rsidP="00A4138D">
      <w:pPr>
        <w:pStyle w:val="Question"/>
      </w:pPr>
      <w:sdt>
        <w:sdtPr>
          <w:alias w:val="Member"/>
          <w:tag w:val="&lt;Member mnisId='4674' dodsId='37672'&gt;"/>
          <w:id w:val="256873850"/>
          <w:placeholder>
            <w:docPart w:val="C6AE2B66873E454E9F7492EE0A9294CD"/>
          </w:placeholder>
          <w:richText/>
        </w:sdtPr>
        <w:sdtContent>
          <w:r w:rsidRPr="008D699D" w:rsidR="00A4138D">
            <w:rPr>
              <w:b/>
            </w:rPr>
            <w:t>Vicky Ford:</w:t>
          </w:r>
        </w:sdtContent>
      </w:sdt>
      <w:r w:rsidRPr="008D699D" w:rsidR="00A4138D">
        <w:t xml:space="preserve"> </w:t>
      </w:r>
      <w:r w:rsidRPr="008D699D">
        <w:t>Give me one country where you have changed our foreign policy strategy in the past 12 months because of critical minerals.</w:t>
      </w:r>
      <w:r w:rsidRPr="008D699D" w:rsidR="00A4138D">
        <w:t xml:space="preserve"> Can you give me one example?</w:t>
      </w:r>
    </w:p>
    <w:p w:rsidR="00A4138D" w:rsidRPr="008D699D" w:rsidP="00CB12CC">
      <w:pPr>
        <w:pStyle w:val="Answer"/>
      </w:pPr>
      <w:sdt>
        <w:sdtPr>
          <w:alias w:val="Witness"/>
          <w:id w:val="-1881545737"/>
          <w:placeholder>
            <w:docPart w:val="99CD3D12D7784BA2A578C27137FF706D"/>
          </w:placeholder>
          <w:richText/>
        </w:sdtPr>
        <w:sdtContent>
          <w:r w:rsidRPr="008D699D" w:rsidR="009828CA">
            <w:rPr>
              <w:b/>
              <w:i/>
            </w:rPr>
            <w:t>Andrew Bowie:</w:t>
          </w:r>
        </w:sdtContent>
      </w:sdt>
      <w:r w:rsidRPr="008D699D" w:rsidR="009828CA">
        <w:t xml:space="preserve"> </w:t>
      </w:r>
      <w:r w:rsidRPr="008D699D">
        <w:t>F</w:t>
      </w:r>
      <w:r w:rsidRPr="008D699D" w:rsidR="00CB12CC">
        <w:t xml:space="preserve">oreign policy is determined by the </w:t>
      </w:r>
      <w:r w:rsidRPr="008D699D">
        <w:t>F</w:t>
      </w:r>
      <w:r w:rsidRPr="008D699D" w:rsidR="00CB12CC">
        <w:t>CDO</w:t>
      </w:r>
      <w:r w:rsidRPr="008D699D">
        <w:t>. A</w:t>
      </w:r>
      <w:r w:rsidRPr="008D699D" w:rsidR="00CB12CC">
        <w:t>s a former Foreign Office Minister, I know you will appreciate that</w:t>
      </w:r>
      <w:r w:rsidRPr="008D699D">
        <w:t xml:space="preserve">. The </w:t>
      </w:r>
      <w:r w:rsidRPr="008D699D" w:rsidR="00CB12CC">
        <w:t xml:space="preserve">critical minerals brief is held across three different Departments, </w:t>
      </w:r>
      <w:r w:rsidRPr="008D699D">
        <w:t xml:space="preserve">the </w:t>
      </w:r>
      <w:r w:rsidRPr="008D699D" w:rsidR="00CB12CC">
        <w:t xml:space="preserve">lead Department being </w:t>
      </w:r>
      <w:r w:rsidRPr="008D699D">
        <w:t xml:space="preserve">the </w:t>
      </w:r>
      <w:r w:rsidRPr="008D699D" w:rsidR="00CB12CC">
        <w:t xml:space="preserve">Department for Business and Trade. </w:t>
      </w:r>
    </w:p>
    <w:p w:rsidR="00CB12CC" w:rsidRPr="008D699D" w:rsidP="00CB12CC">
      <w:pPr>
        <w:pStyle w:val="Answer"/>
      </w:pPr>
      <w:r w:rsidRPr="008D699D">
        <w:t>H</w:t>
      </w:r>
      <w:r w:rsidRPr="008D699D">
        <w:t>aving just adopted this into my portfolio</w:t>
      </w:r>
      <w:r w:rsidRPr="008D699D">
        <w:t xml:space="preserve">, </w:t>
      </w:r>
      <w:r w:rsidRPr="008D699D">
        <w:t xml:space="preserve">I have engaged already with the Government of Bolivia and have had discussions with international counterparts, including the United States and Canada, as to how we build up our capacity in what traditionally was called the </w:t>
      </w:r>
      <w:r w:rsidR="00C03351">
        <w:t>w</w:t>
      </w:r>
      <w:r w:rsidRPr="008D699D">
        <w:t>est to counter the increasingly unstable geopolitical world in which we are operating.</w:t>
      </w:r>
    </w:p>
    <w:p w:rsidR="00CB12CC" w:rsidRPr="008D699D" w:rsidP="00A4138D">
      <w:pPr>
        <w:pStyle w:val="Question"/>
      </w:pPr>
      <w:sdt>
        <w:sdtPr>
          <w:alias w:val="Member"/>
          <w:tag w:val="&lt;Member mnisId='4674' dodsId='37672'&gt;"/>
          <w:id w:val="783620282"/>
          <w:placeholder>
            <w:docPart w:val="F613F909CBD84C4A8B3275BE3CCA46F8"/>
          </w:placeholder>
          <w:richText/>
        </w:sdtPr>
        <w:sdtContent>
          <w:r w:rsidRPr="008D699D" w:rsidR="00A4138D">
            <w:rPr>
              <w:b/>
            </w:rPr>
            <w:t>Vicky Ford:</w:t>
          </w:r>
        </w:sdtContent>
      </w:sdt>
      <w:r w:rsidRPr="008D699D" w:rsidR="00A4138D">
        <w:t xml:space="preserve"> </w:t>
      </w:r>
      <w:r w:rsidRPr="008D699D">
        <w:t>With respect</w:t>
      </w:r>
      <w:r w:rsidRPr="008D699D" w:rsidR="00A4138D">
        <w:t xml:space="preserve">, </w:t>
      </w:r>
      <w:r w:rsidR="00C03351">
        <w:t>I was</w:t>
      </w:r>
      <w:r w:rsidRPr="008D699D" w:rsidR="00A4138D">
        <w:t xml:space="preserve"> </w:t>
      </w:r>
      <w:r w:rsidRPr="008D699D">
        <w:t xml:space="preserve">a senior </w:t>
      </w:r>
      <w:r w:rsidRPr="008D699D" w:rsidR="00A4138D">
        <w:t>M</w:t>
      </w:r>
      <w:r w:rsidRPr="008D699D">
        <w:t xml:space="preserve">inister in that Department 18 </w:t>
      </w:r>
      <w:r w:rsidRPr="008D699D">
        <w:t>months ago</w:t>
      </w:r>
      <w:r w:rsidR="00C03351">
        <w:t>. I</w:t>
      </w:r>
      <w:r w:rsidRPr="008D699D">
        <w:t xml:space="preserve">f the weight that we </w:t>
      </w:r>
      <w:r w:rsidRPr="008D699D" w:rsidR="00A4138D">
        <w:t>a</w:t>
      </w:r>
      <w:r w:rsidRPr="008D699D">
        <w:t xml:space="preserve">re putting on critical minerals is the same as it was 18 months ago, it </w:t>
      </w:r>
      <w:r w:rsidRPr="008D699D" w:rsidR="00A4138D">
        <w:t xml:space="preserve">is </w:t>
      </w:r>
      <w:r w:rsidRPr="008D699D">
        <w:t>not good enough for a war footing</w:t>
      </w:r>
      <w:r w:rsidRPr="008D699D" w:rsidR="00A4138D">
        <w:t xml:space="preserve">, </w:t>
      </w:r>
      <w:r w:rsidRPr="008D699D">
        <w:t>given the recommendations that have come out since from this task</w:t>
      </w:r>
      <w:r w:rsidRPr="008D699D" w:rsidR="00A4138D">
        <w:t xml:space="preserve"> and finish </w:t>
      </w:r>
      <w:r w:rsidRPr="008D699D">
        <w:t>group.</w:t>
      </w:r>
    </w:p>
    <w:p w:rsidR="00D07F5D" w:rsidRPr="008D699D" w:rsidP="00CB12CC">
      <w:pPr>
        <w:pStyle w:val="Answer"/>
      </w:pPr>
      <w:sdt>
        <w:sdtPr>
          <w:alias w:val="Witness"/>
          <w:id w:val="2086647692"/>
          <w:placeholder>
            <w:docPart w:val="CF989C88A3BE4B7E89B64D6DC48A1505"/>
          </w:placeholder>
          <w:richText/>
        </w:sdtPr>
        <w:sdtContent>
          <w:r w:rsidRPr="008D699D">
            <w:rPr>
              <w:b/>
              <w:i/>
            </w:rPr>
            <w:t>Andrew Bowie:</w:t>
          </w:r>
        </w:sdtContent>
      </w:sdt>
      <w:r w:rsidRPr="008D699D">
        <w:t xml:space="preserve"> </w:t>
      </w:r>
      <w:r w:rsidRPr="008D699D" w:rsidR="00CB12CC">
        <w:t xml:space="preserve">Ms Ford, I completely agree with you. </w:t>
      </w:r>
    </w:p>
    <w:p w:rsidR="00D07F5D" w:rsidRPr="008D699D" w:rsidP="00D07F5D">
      <w:pPr>
        <w:pStyle w:val="Question"/>
      </w:pPr>
      <w:sdt>
        <w:sdtPr>
          <w:alias w:val="Member"/>
          <w:tag w:val="&lt;Member mnisId='4674' dodsId='37672'&gt;"/>
          <w:id w:val="1200972054"/>
          <w:placeholder>
            <w:docPart w:val="3D25CE7D95FF44B79B933F2BCFFE04FC"/>
          </w:placeholder>
          <w:richText/>
        </w:sdtPr>
        <w:sdtContent>
          <w:r w:rsidRPr="008D699D">
            <w:rPr>
              <w:b/>
            </w:rPr>
            <w:t>Vicky Ford:</w:t>
          </w:r>
        </w:sdtContent>
      </w:sdt>
      <w:r w:rsidRPr="008D699D">
        <w:t xml:space="preserve"> Has it </w:t>
      </w:r>
      <w:r w:rsidRPr="008D699D" w:rsidR="00CB12CC">
        <w:t>changed</w:t>
      </w:r>
      <w:r w:rsidRPr="008D699D">
        <w:t>?</w:t>
      </w:r>
    </w:p>
    <w:p w:rsidR="00D07F5D" w:rsidRPr="008D699D" w:rsidP="00CB12CC">
      <w:pPr>
        <w:pStyle w:val="Answer"/>
      </w:pPr>
      <w:sdt>
        <w:sdtPr>
          <w:rPr>
            <w:b/>
          </w:rPr>
          <w:alias w:val="Witness"/>
          <w:id w:val="-27178117"/>
          <w:placeholder>
            <w:docPart w:val="BA70E8065DD1400CA61B13AA57FA5D5E"/>
          </w:placeholder>
          <w:richText/>
        </w:sdtPr>
        <w:sdtContent>
          <w:r w:rsidRPr="008D699D">
            <w:rPr>
              <w:b/>
              <w:i/>
            </w:rPr>
            <w:t>Andrew Bowie:</w:t>
          </w:r>
        </w:sdtContent>
      </w:sdt>
      <w:r w:rsidRPr="008D699D">
        <w:rPr>
          <w:b/>
        </w:rPr>
        <w:t xml:space="preserve"> </w:t>
      </w:r>
      <w:r w:rsidRPr="008D699D">
        <w:t>Ye</w:t>
      </w:r>
      <w:r w:rsidRPr="008D699D" w:rsidR="00CB12CC">
        <w:t>s, it has changed</w:t>
      </w:r>
      <w:r w:rsidRPr="008D699D">
        <w:t>. O</w:t>
      </w:r>
      <w:r w:rsidRPr="008D699D" w:rsidR="00CB12CC">
        <w:t xml:space="preserve">ne prime example </w:t>
      </w:r>
      <w:r w:rsidRPr="008D699D">
        <w:t xml:space="preserve">that </w:t>
      </w:r>
      <w:r w:rsidRPr="008D699D" w:rsidR="00CB12CC">
        <w:t xml:space="preserve">I can give </w:t>
      </w:r>
      <w:r w:rsidRPr="008D699D">
        <w:t xml:space="preserve">of that is </w:t>
      </w:r>
      <w:r w:rsidRPr="008D699D" w:rsidR="00CB12CC">
        <w:t xml:space="preserve">the fact that the critical minerals lead </w:t>
      </w:r>
      <w:r w:rsidRPr="008D699D">
        <w:t>M</w:t>
      </w:r>
      <w:r w:rsidRPr="008D699D" w:rsidR="00CB12CC">
        <w:t>inister, Nu</w:t>
      </w:r>
      <w:r w:rsidRPr="008D699D">
        <w:t>s Ghani</w:t>
      </w:r>
      <w:r w:rsidRPr="008D699D" w:rsidR="00CB12CC">
        <w:t xml:space="preserve">, has taken </w:t>
      </w:r>
      <w:r w:rsidRPr="008D699D" w:rsidR="00B93818">
        <w:t xml:space="preserve">the portfolio </w:t>
      </w:r>
      <w:r w:rsidRPr="008D699D" w:rsidR="00CB12CC">
        <w:t xml:space="preserve">with her from DBT into the Foreign Office. </w:t>
      </w:r>
      <w:r w:rsidRPr="008D699D">
        <w:t>T</w:t>
      </w:r>
      <w:r w:rsidRPr="008D699D" w:rsidR="00CB12CC">
        <w:t xml:space="preserve">here is </w:t>
      </w:r>
      <w:r w:rsidRPr="008D699D">
        <w:t xml:space="preserve">now </w:t>
      </w:r>
      <w:r w:rsidRPr="008D699D" w:rsidR="00CB12CC">
        <w:t xml:space="preserve">a </w:t>
      </w:r>
      <w:r w:rsidRPr="008D699D">
        <w:t>M</w:t>
      </w:r>
      <w:r w:rsidRPr="008D699D" w:rsidR="00CB12CC">
        <w:t>inister focused on this in the Foreign Office</w:t>
      </w:r>
      <w:r w:rsidRPr="008D699D">
        <w:t>. T</w:t>
      </w:r>
      <w:r w:rsidRPr="008D699D" w:rsidR="00CB12CC">
        <w:t>here is a genuine change of atmosphere and indeed intent around what we are doing in this field.</w:t>
      </w:r>
    </w:p>
    <w:p w:rsidR="00CB12CC" w:rsidRPr="008D699D" w:rsidP="00CB12CC">
      <w:pPr>
        <w:pStyle w:val="Answer"/>
      </w:pPr>
      <w:r w:rsidRPr="008D699D">
        <w:t>It will include working very strongly with allies</w:t>
      </w:r>
      <w:r w:rsidRPr="008D699D" w:rsidR="00CE2B69">
        <w:t xml:space="preserve"> because </w:t>
      </w:r>
      <w:r w:rsidRPr="008D699D">
        <w:t>we do not have</w:t>
      </w:r>
      <w:r w:rsidRPr="008D699D" w:rsidR="00CE2B69">
        <w:t xml:space="preserve">, for example, the </w:t>
      </w:r>
      <w:r w:rsidRPr="008D699D">
        <w:t>processing capability in the United Kingdom</w:t>
      </w:r>
      <w:r w:rsidRPr="008D699D" w:rsidR="00CE2B69">
        <w:t>. S</w:t>
      </w:r>
      <w:r w:rsidRPr="008D699D">
        <w:t xml:space="preserve">upporting those countries that have </w:t>
      </w:r>
      <w:r w:rsidRPr="008D699D" w:rsidR="00CE2B69">
        <w:t xml:space="preserve">that capability </w:t>
      </w:r>
      <w:r w:rsidRPr="008D699D">
        <w:t>and trying to edge out China’s influence in this field is really critically important.</w:t>
      </w:r>
    </w:p>
    <w:p w:rsidR="00CE2B69" w:rsidRPr="008D699D" w:rsidP="00CE2B69">
      <w:pPr>
        <w:pStyle w:val="Question"/>
      </w:pPr>
      <w:sdt>
        <w:sdtPr>
          <w:alias w:val="Member"/>
          <w:tag w:val="&lt;Member mnisId='4674' dodsId='37672'&gt;"/>
          <w:id w:val="-2060619018"/>
          <w:placeholder>
            <w:docPart w:val="196F459AECEC48B19ADCF8722749C5BE"/>
          </w:placeholder>
          <w:richText/>
        </w:sdtPr>
        <w:sdtContent>
          <w:r w:rsidRPr="008D699D">
            <w:rPr>
              <w:b/>
            </w:rPr>
            <w:t>Vicky Ford:</w:t>
          </w:r>
        </w:sdtContent>
      </w:sdt>
      <w:r w:rsidRPr="008D699D">
        <w:t xml:space="preserve"> T</w:t>
      </w:r>
      <w:r w:rsidRPr="008D699D" w:rsidR="00CB12CC">
        <w:t>his task</w:t>
      </w:r>
      <w:r w:rsidRPr="008D699D">
        <w:t xml:space="preserve"> </w:t>
      </w:r>
      <w:r w:rsidRPr="008D699D" w:rsidR="00CB12CC">
        <w:t>and</w:t>
      </w:r>
      <w:r w:rsidRPr="008D699D">
        <w:t xml:space="preserve"> </w:t>
      </w:r>
      <w:r w:rsidRPr="008D699D" w:rsidR="00CB12CC">
        <w:t>finish report came out last December</w:t>
      </w:r>
      <w:r w:rsidRPr="008D699D">
        <w:t>. C</w:t>
      </w:r>
      <w:r w:rsidRPr="008D699D" w:rsidR="00CB12CC">
        <w:t>ould we ask you to write to us with a list of what the Government ha</w:t>
      </w:r>
      <w:r w:rsidRPr="008D699D">
        <w:t xml:space="preserve">ve </w:t>
      </w:r>
      <w:r w:rsidRPr="008D699D" w:rsidR="00CB12CC">
        <w:t>done to implement the recommendations</w:t>
      </w:r>
      <w:r w:rsidRPr="008D699D" w:rsidR="00154C20">
        <w:t xml:space="preserve"> so that we can absolutely see this</w:t>
      </w:r>
      <w:r w:rsidRPr="008D699D" w:rsidR="00CB12CC">
        <w:t xml:space="preserve">? </w:t>
      </w:r>
    </w:p>
    <w:p w:rsidR="00CE2B69" w:rsidRPr="008D699D" w:rsidP="00CB12CC">
      <w:pPr>
        <w:pStyle w:val="Answer"/>
      </w:pPr>
      <w:sdt>
        <w:sdtPr>
          <w:alias w:val="Witness"/>
          <w:id w:val="-915780692"/>
          <w:placeholder>
            <w:docPart w:val="28AEE68DD2B64C8FA573A2FF2A12D668"/>
          </w:placeholder>
          <w:richText/>
        </w:sdtPr>
        <w:sdtContent>
          <w:r w:rsidRPr="008D699D">
            <w:rPr>
              <w:b/>
              <w:i/>
            </w:rPr>
            <w:t>Andrew Bowie:</w:t>
          </w:r>
        </w:sdtContent>
      </w:sdt>
      <w:r w:rsidRPr="008D699D">
        <w:t xml:space="preserve"> Yes, absolutely.</w:t>
      </w:r>
    </w:p>
    <w:p w:rsidR="00CB12CC" w:rsidRPr="008D699D" w:rsidP="00CE2B69">
      <w:pPr>
        <w:pStyle w:val="Question"/>
      </w:pPr>
      <w:sdt>
        <w:sdtPr>
          <w:alias w:val="Member"/>
          <w:tag w:val="&lt;Member mnisId='4674' dodsId='37672'&gt;"/>
          <w:id w:val="-11306332"/>
          <w:placeholder>
            <w:docPart w:val="99ED632765A6490BA52B6B8C3414CE45"/>
          </w:placeholder>
          <w:richText/>
        </w:sdtPr>
        <w:sdtContent>
          <w:r w:rsidRPr="008D699D" w:rsidR="00CE2B69">
            <w:rPr>
              <w:b/>
            </w:rPr>
            <w:t>Vicky Ford:</w:t>
          </w:r>
        </w:sdtContent>
      </w:sdt>
      <w:r w:rsidRPr="008D699D" w:rsidR="00CE2B69">
        <w:t xml:space="preserve"> G</w:t>
      </w:r>
      <w:r w:rsidRPr="008D699D">
        <w:t>iven what the Prime Minister has said about threats from China, is it right that the UK is still significantly relying on China for so many critical minerals</w:t>
      </w:r>
      <w:r w:rsidRPr="008D699D" w:rsidR="00CE2B69">
        <w:t>? H</w:t>
      </w:r>
      <w:r w:rsidRPr="008D699D">
        <w:t>ow are we mitigating that risk?</w:t>
      </w:r>
    </w:p>
    <w:p w:rsidR="00CE2B69" w:rsidRPr="008D699D" w:rsidP="00CB12CC">
      <w:pPr>
        <w:pStyle w:val="Answer"/>
      </w:pPr>
      <w:sdt>
        <w:sdtPr>
          <w:alias w:val="Witness"/>
          <w:id w:val="636235670"/>
          <w:placeholder>
            <w:docPart w:val="43F39AAD0D624F21944B8504AA18FB67"/>
          </w:placeholder>
          <w:richText/>
        </w:sdtPr>
        <w:sdtContent>
          <w:r w:rsidRPr="008D699D">
            <w:rPr>
              <w:b/>
              <w:i/>
            </w:rPr>
            <w:t>Andrew Bowie:</w:t>
          </w:r>
        </w:sdtContent>
      </w:sdt>
      <w:r w:rsidRPr="008D699D">
        <w:t xml:space="preserve"> </w:t>
      </w:r>
      <w:r w:rsidRPr="008D699D" w:rsidR="00CB12CC">
        <w:t>It is a concern</w:t>
      </w:r>
      <w:r w:rsidRPr="008D699D">
        <w:t>. T</w:t>
      </w:r>
      <w:r w:rsidRPr="008D699D" w:rsidR="00CB12CC">
        <w:t xml:space="preserve">hrough the actions recommended in the report, through the actions already being taken by the Department for Business and Trade and through the mitigations that we are discussing </w:t>
      </w:r>
      <w:r w:rsidRPr="008D699D">
        <w:t xml:space="preserve">with </w:t>
      </w:r>
      <w:r w:rsidRPr="008D699D" w:rsidR="00CB12CC">
        <w:t>our partners and allies in the United States</w:t>
      </w:r>
      <w:r w:rsidRPr="008D699D">
        <w:t xml:space="preserve">, </w:t>
      </w:r>
      <w:r w:rsidRPr="008D699D" w:rsidR="00CB12CC">
        <w:t>Canada and Europe, we are going to be taking significant action, including working with those countries that have processing capabilities to ensure we are less reliant moving forward on China.</w:t>
      </w:r>
    </w:p>
    <w:p w:rsidR="00CB12CC" w:rsidRPr="008D699D" w:rsidP="00CB12CC">
      <w:pPr>
        <w:pStyle w:val="Answer"/>
      </w:pPr>
      <w:r w:rsidRPr="008D699D">
        <w:t>T</w:t>
      </w:r>
      <w:r w:rsidRPr="008D699D">
        <w:t xml:space="preserve">his is not an overnight fix, as you are fully aware, Ms Ford. </w:t>
      </w:r>
      <w:r w:rsidRPr="008D699D">
        <w:t>I</w:t>
      </w:r>
      <w:r w:rsidRPr="008D699D">
        <w:t xml:space="preserve">t will take some time to feed through, but we are fully aware of this. Ben, I do not know </w:t>
      </w:r>
      <w:r w:rsidRPr="008D699D">
        <w:t xml:space="preserve">whether </w:t>
      </w:r>
      <w:r w:rsidRPr="008D699D">
        <w:t xml:space="preserve">you want to say anything more </w:t>
      </w:r>
      <w:r w:rsidRPr="008D699D" w:rsidR="00A57B05">
        <w:t xml:space="preserve">in </w:t>
      </w:r>
      <w:r w:rsidRPr="008D699D">
        <w:t>detail about that.</w:t>
      </w:r>
    </w:p>
    <w:p w:rsidR="00CB12CC" w:rsidRPr="008D699D" w:rsidP="00CB12CC">
      <w:pPr>
        <w:pStyle w:val="Answer"/>
      </w:pPr>
      <w:sdt>
        <w:sdtPr>
          <w:alias w:val="Witness"/>
          <w:id w:val="261804233"/>
          <w:placeholder>
            <w:docPart w:val="C23FD20819344D2595ECF789E4710C84"/>
          </w:placeholder>
          <w:richText/>
        </w:sdtPr>
        <w:sdtContent>
          <w:r w:rsidRPr="008D699D" w:rsidR="00CE2B69">
            <w:rPr>
              <w:b/>
              <w:i/>
            </w:rPr>
            <w:t>Ben Golding:</w:t>
          </w:r>
        </w:sdtContent>
      </w:sdt>
      <w:r w:rsidRPr="008D699D" w:rsidR="00CE2B69">
        <w:t xml:space="preserve"> W</w:t>
      </w:r>
      <w:r w:rsidRPr="008D699D">
        <w:t xml:space="preserve">e are continuing to look at bilateral agreements with lots of countries on exactly this. </w:t>
      </w:r>
      <w:r w:rsidRPr="008D699D" w:rsidR="00CE2B69">
        <w:t>W</w:t>
      </w:r>
      <w:r w:rsidRPr="008D699D">
        <w:t xml:space="preserve">e already </w:t>
      </w:r>
      <w:r w:rsidRPr="008D699D" w:rsidR="00CE2B69">
        <w:t xml:space="preserve">have </w:t>
      </w:r>
      <w:r w:rsidRPr="008D699D">
        <w:t>bilateral partnership agreements with, to give a few examples, South Africa, Canada, Kazakhstan, Australia</w:t>
      </w:r>
      <w:r w:rsidRPr="008D699D" w:rsidR="00CE2B69">
        <w:t xml:space="preserve"> and </w:t>
      </w:r>
      <w:r w:rsidRPr="008D699D">
        <w:t>Zambia</w:t>
      </w:r>
      <w:r w:rsidRPr="008D699D" w:rsidR="00CE2B69">
        <w:t>. M</w:t>
      </w:r>
      <w:r w:rsidRPr="008D699D">
        <w:t xml:space="preserve">ore </w:t>
      </w:r>
      <w:r w:rsidRPr="008D699D" w:rsidR="00CE2B69">
        <w:t xml:space="preserve">are </w:t>
      </w:r>
      <w:r w:rsidRPr="008D699D">
        <w:t xml:space="preserve">on the way. </w:t>
      </w:r>
      <w:r w:rsidRPr="008D699D" w:rsidR="00CE2B69">
        <w:t>T</w:t>
      </w:r>
      <w:r w:rsidRPr="008D699D">
        <w:t>his is something that is an ongoing effort.</w:t>
      </w:r>
    </w:p>
    <w:p w:rsidR="00CB12CC" w:rsidRPr="008D699D" w:rsidP="00CE2B69">
      <w:pPr>
        <w:pStyle w:val="Question"/>
      </w:pPr>
      <w:sdt>
        <w:sdtPr>
          <w:alias w:val="Member"/>
          <w:tag w:val="&lt;Member mnisId='4674' dodsId='37672'&gt;"/>
          <w:id w:val="1234198677"/>
          <w:placeholder>
            <w:docPart w:val="31F80A809C364F73BCFE5AD3C5396D77"/>
          </w:placeholder>
          <w:richText/>
        </w:sdtPr>
        <w:sdtContent>
          <w:r w:rsidRPr="008D699D" w:rsidR="00CE2B69">
            <w:rPr>
              <w:b/>
            </w:rPr>
            <w:t>Vicky Ford:</w:t>
          </w:r>
        </w:sdtContent>
      </w:sdt>
      <w:r w:rsidRPr="008D699D" w:rsidR="00CE2B69">
        <w:t xml:space="preserve"> </w:t>
      </w:r>
      <w:r w:rsidRPr="008D699D">
        <w:t>Given what the Foreign Affairs Committee said about needing to have a more specific strategy, can you now map different countries by priority, how you are increasing your priority</w:t>
      </w:r>
      <w:r w:rsidRPr="008D699D" w:rsidR="00CE2B69">
        <w:t xml:space="preserve"> and</w:t>
      </w:r>
      <w:r w:rsidRPr="008D699D">
        <w:t xml:space="preserve"> the relationship with those different countries</w:t>
      </w:r>
      <w:r w:rsidRPr="008D699D" w:rsidR="00CE2B69">
        <w:t xml:space="preserve"> </w:t>
      </w:r>
      <w:r w:rsidRPr="008D699D">
        <w:t>on each mineral?</w:t>
      </w:r>
    </w:p>
    <w:p w:rsidR="00CB12CC" w:rsidRPr="008D699D" w:rsidP="00CB12CC">
      <w:pPr>
        <w:pStyle w:val="Answer"/>
      </w:pPr>
      <w:sdt>
        <w:sdtPr>
          <w:alias w:val="Witness"/>
          <w:id w:val="-43055794"/>
          <w:placeholder>
            <w:docPart w:val="26D638CDFDE241DE999742D80D8A3579"/>
          </w:placeholder>
          <w:richText/>
        </w:sdtPr>
        <w:sdtContent>
          <w:r w:rsidRPr="008D699D" w:rsidR="00CE2B69">
            <w:rPr>
              <w:b/>
              <w:i/>
            </w:rPr>
            <w:t>Ben Golding:</w:t>
          </w:r>
        </w:sdtContent>
      </w:sdt>
      <w:r w:rsidRPr="008D699D" w:rsidR="00CE2B69">
        <w:t xml:space="preserve"> </w:t>
      </w:r>
      <w:r w:rsidRPr="008D699D">
        <w:t>We could maybe write on the detail of different countries, but</w:t>
      </w:r>
      <w:r w:rsidRPr="008D699D" w:rsidR="00CE2B69">
        <w:t>,</w:t>
      </w:r>
      <w:r w:rsidRPr="008D699D">
        <w:t xml:space="preserve"> yes, we are working through where there are critical supplies of each mineral</w:t>
      </w:r>
      <w:r w:rsidRPr="008D699D" w:rsidR="00CE2B69">
        <w:t>. T</w:t>
      </w:r>
      <w:r w:rsidRPr="008D699D">
        <w:t>hat is part of the process of signing those bilateral agreements.</w:t>
      </w:r>
    </w:p>
    <w:p w:rsidR="00CB12CC" w:rsidRPr="008D699D" w:rsidP="009569CD">
      <w:pPr>
        <w:pStyle w:val="Question"/>
      </w:pPr>
      <w:sdt>
        <w:sdtPr>
          <w:alias w:val="Member"/>
          <w:tag w:val="&lt;Member mnisId='4674' dodsId='37672'&gt;"/>
          <w:id w:val="1118262761"/>
          <w:placeholder>
            <w:docPart w:val="C75826E512CE46FE92F49DAE827DB846"/>
          </w:placeholder>
          <w:richText/>
        </w:sdtPr>
        <w:sdtContent>
          <w:r w:rsidRPr="008D699D" w:rsidR="00CE2B69">
            <w:rPr>
              <w:b/>
            </w:rPr>
            <w:t>Vicky Ford:</w:t>
          </w:r>
        </w:sdtContent>
      </w:sdt>
      <w:r w:rsidRPr="008D699D" w:rsidR="00CE2B69">
        <w:t xml:space="preserve"> </w:t>
      </w:r>
      <w:r w:rsidRPr="008D699D">
        <w:t xml:space="preserve">Minister, you mentioned Bolivia. I do not know how strong the environmental mining processes are in a country like Bolivia. </w:t>
      </w:r>
      <w:r w:rsidRPr="008D699D" w:rsidR="00A57B05">
        <w:t>I</w:t>
      </w:r>
      <w:r w:rsidRPr="008D699D">
        <w:t>n th</w:t>
      </w:r>
      <w:r w:rsidR="00B93818">
        <w:t>e</w:t>
      </w:r>
      <w:r w:rsidRPr="008D699D">
        <w:t xml:space="preserve"> conversation </w:t>
      </w:r>
      <w:r w:rsidRPr="008D699D" w:rsidR="00A57B05">
        <w:t xml:space="preserve">that </w:t>
      </w:r>
      <w:r w:rsidRPr="008D699D">
        <w:t>you have had, what weight do you put on environmental</w:t>
      </w:r>
      <w:r w:rsidRPr="008D699D" w:rsidR="00A57B05">
        <w:t xml:space="preserve"> and </w:t>
      </w:r>
      <w:r w:rsidRPr="008D699D">
        <w:t>social values</w:t>
      </w:r>
      <w:r w:rsidRPr="008D699D" w:rsidR="00A57B05">
        <w:t xml:space="preserve"> and</w:t>
      </w:r>
      <w:r w:rsidRPr="008D699D">
        <w:t xml:space="preserve"> safety standards in the manufacturing process?</w:t>
      </w:r>
    </w:p>
    <w:p w:rsidR="00CB12CC" w:rsidRPr="008D699D" w:rsidP="00CB12CC">
      <w:pPr>
        <w:pStyle w:val="Answer"/>
      </w:pPr>
      <w:sdt>
        <w:sdtPr>
          <w:alias w:val="Witness"/>
          <w:id w:val="-604504398"/>
          <w:placeholder>
            <w:docPart w:val="A6542A8FA8B0463A8D2A2E595EE426F1"/>
          </w:placeholder>
          <w:richText/>
        </w:sdtPr>
        <w:sdtContent>
          <w:r w:rsidRPr="008D699D" w:rsidR="00A57B05">
            <w:rPr>
              <w:b/>
              <w:i/>
            </w:rPr>
            <w:t>Andrew Bowie:</w:t>
          </w:r>
        </w:sdtContent>
      </w:sdt>
      <w:r w:rsidRPr="008D699D" w:rsidR="00A57B05">
        <w:t xml:space="preserve"> It is </w:t>
      </w:r>
      <w:r w:rsidRPr="008D699D">
        <w:t xml:space="preserve">huge. </w:t>
      </w:r>
      <w:r w:rsidRPr="008D699D" w:rsidR="00A57B05">
        <w:t>T</w:t>
      </w:r>
      <w:r w:rsidRPr="008D699D">
        <w:t>hat is where British companies and companies from Europe</w:t>
      </w:r>
      <w:r w:rsidR="00B93818">
        <w:t xml:space="preserve">, </w:t>
      </w:r>
      <w:r w:rsidRPr="008D699D">
        <w:t>North America and Australia can add significant value</w:t>
      </w:r>
      <w:r w:rsidRPr="008D699D" w:rsidR="00A57B05">
        <w:t xml:space="preserve">. Their </w:t>
      </w:r>
      <w:r w:rsidRPr="008D699D">
        <w:t xml:space="preserve">health and safety, certainty of investment and indeed history of success </w:t>
      </w:r>
      <w:r w:rsidRPr="008D699D" w:rsidR="00A57B05">
        <w:t xml:space="preserve">in </w:t>
      </w:r>
      <w:r w:rsidRPr="008D699D">
        <w:t>operating mines across the world</w:t>
      </w:r>
      <w:r w:rsidRPr="008D699D" w:rsidR="00A57B05">
        <w:t xml:space="preserve"> </w:t>
      </w:r>
      <w:r w:rsidRPr="008D699D">
        <w:t xml:space="preserve">lend </w:t>
      </w:r>
      <w:r w:rsidR="003746D0">
        <w:t>themselves</w:t>
      </w:r>
      <w:r w:rsidRPr="008D699D">
        <w:t xml:space="preserve"> to doing business in these countries in a far better way than they are being offered by, for example, a company from the People’s Republic of China.</w:t>
      </w:r>
    </w:p>
    <w:p w:rsidR="00CB12CC" w:rsidRPr="008D699D" w:rsidP="00EB76F5">
      <w:pPr>
        <w:pStyle w:val="Question"/>
      </w:pPr>
      <w:sdt>
        <w:sdtPr>
          <w:alias w:val="Member"/>
          <w:tag w:val="&lt;Member mnisId='4674' dodsId='37672'&gt;"/>
          <w:id w:val="-326449459"/>
          <w:placeholder>
            <w:docPart w:val="F1E26404C62D4AC48A9F69DDAB47D0CD"/>
          </w:placeholder>
          <w:richText/>
        </w:sdtPr>
        <w:sdtContent>
          <w:r w:rsidRPr="008D699D" w:rsidR="00A57B05">
            <w:rPr>
              <w:b/>
            </w:rPr>
            <w:t>Vicky Ford:</w:t>
          </w:r>
        </w:sdtContent>
      </w:sdt>
      <w:r w:rsidRPr="008D699D" w:rsidR="00A57B05">
        <w:t xml:space="preserve"> </w:t>
      </w:r>
      <w:r w:rsidRPr="008D699D" w:rsidR="00154C20">
        <w:t>How do</w:t>
      </w:r>
      <w:r w:rsidRPr="008D699D" w:rsidR="004B3DC4">
        <w:t xml:space="preserve"> you know </w:t>
      </w:r>
      <w:r w:rsidRPr="008D699D" w:rsidR="00EB76F5">
        <w:t xml:space="preserve">whether that </w:t>
      </w:r>
      <w:r w:rsidRPr="008D699D" w:rsidR="00A57B05">
        <w:t>“</w:t>
      </w:r>
      <w:r w:rsidRPr="008D699D">
        <w:t>British</w:t>
      </w:r>
      <w:r w:rsidRPr="008D699D" w:rsidR="00A57B05">
        <w:t>”</w:t>
      </w:r>
      <w:r w:rsidRPr="008D699D">
        <w:t xml:space="preserve"> company is just registered in the UK</w:t>
      </w:r>
      <w:r w:rsidRPr="008D699D" w:rsidR="00154C20">
        <w:t xml:space="preserve"> but</w:t>
      </w:r>
      <w:r w:rsidRPr="008D699D" w:rsidR="00EB76F5">
        <w:t xml:space="preserve"> not </w:t>
      </w:r>
      <w:r w:rsidRPr="008D699D" w:rsidR="00154C20">
        <w:t xml:space="preserve">actually </w:t>
      </w:r>
      <w:r w:rsidRPr="008D699D">
        <w:t>produc</w:t>
      </w:r>
      <w:r w:rsidRPr="008D699D" w:rsidR="00154C20">
        <w:t xml:space="preserve">ing </w:t>
      </w:r>
      <w:r w:rsidRPr="008D699D">
        <w:t xml:space="preserve">any benefits, jobs </w:t>
      </w:r>
      <w:r w:rsidR="005D3F74">
        <w:t>and so on</w:t>
      </w:r>
      <w:r w:rsidRPr="008D699D">
        <w:t xml:space="preserve"> in the UK?</w:t>
      </w:r>
    </w:p>
    <w:p w:rsidR="00CB12CC" w:rsidRPr="008D699D" w:rsidP="00CB12CC">
      <w:pPr>
        <w:pStyle w:val="Answer"/>
      </w:pPr>
      <w:sdt>
        <w:sdtPr>
          <w:alias w:val="Witness"/>
          <w:id w:val="1416360174"/>
          <w:placeholder>
            <w:docPart w:val="9514B64B761F4D34A29EFC05A5C6D9A0"/>
          </w:placeholder>
          <w:richText/>
        </w:sdtPr>
        <w:sdtContent>
          <w:r w:rsidRPr="008D699D" w:rsidR="00A92592">
            <w:rPr>
              <w:b/>
              <w:i/>
            </w:rPr>
            <w:t>Andrew Bowie:</w:t>
          </w:r>
        </w:sdtContent>
      </w:sdt>
      <w:r w:rsidRPr="008D699D" w:rsidR="00A92592">
        <w:t xml:space="preserve"> A</w:t>
      </w:r>
      <w:r w:rsidRPr="008D699D">
        <w:t>ll these factors are taken into consideration when we engage with the country.</w:t>
      </w:r>
    </w:p>
    <w:p w:rsidR="00CB12CC" w:rsidRPr="008D699D" w:rsidP="004B3DC4">
      <w:pPr>
        <w:pStyle w:val="Question"/>
      </w:pPr>
      <w:sdt>
        <w:sdtPr>
          <w:alias w:val="Member"/>
          <w:tag w:val="&lt;Member mnisId='4674' dodsId='37672'&gt;"/>
          <w:id w:val="2026359763"/>
          <w:placeholder>
            <w:docPart w:val="74449822BB8B43F3A62ABB6E5D58EAEA"/>
          </w:placeholder>
          <w:richText/>
        </w:sdtPr>
        <w:sdtContent>
          <w:r w:rsidRPr="008D699D" w:rsidR="004B3DC4">
            <w:rPr>
              <w:b/>
            </w:rPr>
            <w:t>Vicky Ford:</w:t>
          </w:r>
        </w:sdtContent>
      </w:sdt>
      <w:r w:rsidRPr="008D699D" w:rsidR="004B3DC4">
        <w:t xml:space="preserve"> </w:t>
      </w:r>
      <w:r w:rsidRPr="008D699D">
        <w:t xml:space="preserve">I spoke at the beginning about trying to ensure domestic alternatives. </w:t>
      </w:r>
      <w:r w:rsidRPr="008D699D" w:rsidR="004B3DC4">
        <w:t>G</w:t>
      </w:r>
      <w:r w:rsidRPr="008D699D">
        <w:t xml:space="preserve">iven what the </w:t>
      </w:r>
      <w:r w:rsidRPr="008D699D" w:rsidR="004B3DC4">
        <w:t xml:space="preserve">Defence Secretary </w:t>
      </w:r>
      <w:r w:rsidRPr="008D699D">
        <w:t>said just last week about shoring up our security, how are you going to react to what he has said and shore up our security of crucial</w:t>
      </w:r>
      <w:r w:rsidR="007F2C23">
        <w:t xml:space="preserve"> minerals?</w:t>
      </w:r>
    </w:p>
    <w:p w:rsidR="00CB12CC" w:rsidRPr="008D699D" w:rsidP="00CB12CC">
      <w:pPr>
        <w:pStyle w:val="Answer"/>
      </w:pPr>
      <w:sdt>
        <w:sdtPr>
          <w:alias w:val="Witness"/>
          <w:id w:val="890693863"/>
          <w:placeholder>
            <w:docPart w:val="560C9975D49443549796A3BBE56A5A17"/>
          </w:placeholder>
          <w:richText/>
        </w:sdtPr>
        <w:sdtContent>
          <w:r w:rsidRPr="008D699D" w:rsidR="004B3DC4">
            <w:rPr>
              <w:b/>
              <w:i/>
            </w:rPr>
            <w:t>Andrew Bowie:</w:t>
          </w:r>
        </w:sdtContent>
      </w:sdt>
      <w:r w:rsidRPr="008D699D" w:rsidR="004B3DC4">
        <w:t xml:space="preserve"> </w:t>
      </w:r>
      <w:r w:rsidRPr="008D699D">
        <w:t xml:space="preserve">We are very much aware of the situation in which we find ourselves in the world right now. </w:t>
      </w:r>
      <w:r w:rsidRPr="008D699D" w:rsidR="006B628E">
        <w:t>We are v</w:t>
      </w:r>
      <w:r w:rsidRPr="008D699D">
        <w:t xml:space="preserve">ery excited by the discovery in Cornwall. DBT </w:t>
      </w:r>
      <w:r w:rsidRPr="008D699D" w:rsidR="006B628E">
        <w:t xml:space="preserve">is </w:t>
      </w:r>
      <w:r w:rsidRPr="008D699D">
        <w:t xml:space="preserve">the lead Department. </w:t>
      </w:r>
      <w:r w:rsidRPr="008D699D" w:rsidR="006B628E">
        <w:t xml:space="preserve">It is </w:t>
      </w:r>
      <w:r w:rsidRPr="008D699D">
        <w:t xml:space="preserve">engaging extensively with that particular development. </w:t>
      </w:r>
      <w:r w:rsidRPr="008D699D" w:rsidR="006B628E">
        <w:t>W</w:t>
      </w:r>
      <w:r w:rsidRPr="008D699D">
        <w:t>hen it comes to energy supply, it is very crucially important.</w:t>
      </w:r>
    </w:p>
    <w:p w:rsidR="00CB12CC" w:rsidRPr="008D699D" w:rsidP="006B628E">
      <w:pPr>
        <w:pStyle w:val="Question"/>
      </w:pPr>
      <w:sdt>
        <w:sdtPr>
          <w:alias w:val="Member"/>
          <w:tag w:val="&lt;Member mnisId='4674' dodsId='37672'&gt;"/>
          <w:id w:val="-1797977603"/>
          <w:placeholder>
            <w:docPart w:val="C329AB595B5B4B7F8CC8568E030CE1C0"/>
          </w:placeholder>
          <w:richText/>
        </w:sdtPr>
        <w:sdtContent>
          <w:r w:rsidRPr="008D699D" w:rsidR="006B628E">
            <w:rPr>
              <w:b/>
            </w:rPr>
            <w:t>Vicky Ford:</w:t>
          </w:r>
        </w:sdtContent>
      </w:sdt>
      <w:r w:rsidRPr="008D699D" w:rsidR="006B628E">
        <w:t xml:space="preserve"> </w:t>
      </w:r>
      <w:r w:rsidRPr="008D699D">
        <w:t>If Derek went down there next month, he would hear them saying</w:t>
      </w:r>
      <w:r w:rsidRPr="008D699D" w:rsidR="006B628E">
        <w:t xml:space="preserve">, “A </w:t>
      </w:r>
      <w:r w:rsidRPr="008D699D">
        <w:t xml:space="preserve">man or woman from the Department </w:t>
      </w:r>
      <w:r w:rsidRPr="008D699D" w:rsidR="006B628E">
        <w:t xml:space="preserve">has been </w:t>
      </w:r>
      <w:r w:rsidRPr="008D699D">
        <w:t>down</w:t>
      </w:r>
      <w:r w:rsidRPr="008D699D" w:rsidR="006B628E">
        <w:t xml:space="preserve"> and</w:t>
      </w:r>
      <w:r w:rsidRPr="008D699D">
        <w:t xml:space="preserve"> they are going to help us to process this more quickly</w:t>
      </w:r>
      <w:r w:rsidRPr="008D699D" w:rsidR="006B628E">
        <w:t xml:space="preserve"> and </w:t>
      </w:r>
      <w:r w:rsidRPr="008D699D">
        <w:t>get through some of th</w:t>
      </w:r>
      <w:r w:rsidRPr="008D699D" w:rsidR="006B628E">
        <w:t>e</w:t>
      </w:r>
      <w:r w:rsidRPr="008D699D">
        <w:t xml:space="preserve"> bureaucratic barriers</w:t>
      </w:r>
      <w:r w:rsidR="00B51AA1">
        <w:t>.</w:t>
      </w:r>
      <w:r w:rsidRPr="008D699D" w:rsidR="009C4885">
        <w:t>”</w:t>
      </w:r>
      <w:r w:rsidRPr="008D699D">
        <w:t xml:space="preserve"> That conversation is going to be happening</w:t>
      </w:r>
      <w:r w:rsidRPr="008D699D" w:rsidR="009C4885">
        <w:t>. I</w:t>
      </w:r>
      <w:r w:rsidRPr="008D699D">
        <w:t>s that right?</w:t>
      </w:r>
    </w:p>
    <w:p w:rsidR="00CB12CC" w:rsidRPr="008D699D" w:rsidP="00CB12CC">
      <w:pPr>
        <w:pStyle w:val="Answer"/>
      </w:pPr>
      <w:sdt>
        <w:sdtPr>
          <w:alias w:val="Witness"/>
          <w:id w:val="-241643113"/>
          <w:placeholder>
            <w:docPart w:val="2B9799B508694458B46F02A915DAFD6F"/>
          </w:placeholder>
          <w:richText/>
        </w:sdtPr>
        <w:sdtContent>
          <w:r w:rsidRPr="008D699D" w:rsidR="009C4885">
            <w:rPr>
              <w:b/>
              <w:i/>
            </w:rPr>
            <w:t>Andrew Bowie:</w:t>
          </w:r>
        </w:sdtContent>
      </w:sdt>
      <w:r w:rsidRPr="008D699D" w:rsidR="009C4885">
        <w:t xml:space="preserve"> </w:t>
      </w:r>
      <w:r w:rsidRPr="008D699D">
        <w:t xml:space="preserve">I cannot speak for another Department, but I very much hope that </w:t>
      </w:r>
      <w:r w:rsidRPr="008D699D" w:rsidR="009C4885">
        <w:t xml:space="preserve">they </w:t>
      </w:r>
      <w:r w:rsidRPr="008D699D">
        <w:t>are listening and will be active.</w:t>
      </w:r>
    </w:p>
    <w:p w:rsidR="00CB12CC" w:rsidRPr="008D699D" w:rsidP="009C4885">
      <w:pPr>
        <w:pStyle w:val="Question"/>
      </w:pPr>
      <w:sdt>
        <w:sdtPr>
          <w:alias w:val="Member"/>
          <w:tag w:val="&lt;Member mnisId='4674' dodsId='37672'&gt;"/>
          <w:id w:val="-267163086"/>
          <w:placeholder>
            <w:docPart w:val="3BD2060AC9964A61A0B417CB14D9166F"/>
          </w:placeholder>
          <w:richText/>
        </w:sdtPr>
        <w:sdtContent>
          <w:r w:rsidRPr="008D699D" w:rsidR="009C4885">
            <w:rPr>
              <w:b/>
            </w:rPr>
            <w:t>Vicky Ford:</w:t>
          </w:r>
        </w:sdtContent>
      </w:sdt>
      <w:r w:rsidRPr="008D699D" w:rsidR="009C4885">
        <w:t xml:space="preserve"> </w:t>
      </w:r>
      <w:r w:rsidRPr="008D699D">
        <w:t>Ministers work across Departments</w:t>
      </w:r>
      <w:r w:rsidRPr="008D699D" w:rsidR="009C4885">
        <w:t>.</w:t>
      </w:r>
    </w:p>
    <w:p w:rsidR="00CB12CC" w:rsidRPr="008D699D" w:rsidP="00CB12CC">
      <w:pPr>
        <w:pStyle w:val="Answer"/>
      </w:pPr>
      <w:sdt>
        <w:sdtPr>
          <w:alias w:val="Witness"/>
          <w:id w:val="-451324577"/>
          <w:placeholder>
            <w:docPart w:val="416CFF71FF6245B2BC269355859388B5"/>
          </w:placeholder>
          <w:richText/>
        </w:sdtPr>
        <w:sdtContent>
          <w:r w:rsidRPr="008D699D" w:rsidR="009C4885">
            <w:rPr>
              <w:b/>
              <w:i/>
            </w:rPr>
            <w:t>Andrew Bowie:</w:t>
          </w:r>
        </w:sdtContent>
      </w:sdt>
      <w:r w:rsidRPr="008D699D" w:rsidR="009C4885">
        <w:t xml:space="preserve"> Y</w:t>
      </w:r>
      <w:r w:rsidRPr="008D699D">
        <w:t>es, indeed.</w:t>
      </w:r>
    </w:p>
    <w:p w:rsidR="00CB12CC" w:rsidRPr="008D699D" w:rsidP="009C4885">
      <w:pPr>
        <w:pStyle w:val="Remark"/>
      </w:pPr>
      <w:sdt>
        <w:sdtPr>
          <w:alias w:val="Member"/>
          <w:tag w:val="&lt;Member mnisId='4674' dodsId='37672'&gt;"/>
          <w:id w:val="-1037198804"/>
          <w:placeholder>
            <w:docPart w:val="BD6B484B619A4988AFECAEB2F1E06E92"/>
          </w:placeholder>
          <w:richText/>
        </w:sdtPr>
        <w:sdtContent>
          <w:r w:rsidRPr="008D699D" w:rsidR="009C4885">
            <w:rPr>
              <w:b/>
            </w:rPr>
            <w:t>Vicky Ford:</w:t>
          </w:r>
        </w:sdtContent>
      </w:sdt>
      <w:r w:rsidRPr="008D699D" w:rsidR="009C4885">
        <w:t xml:space="preserve"> </w:t>
      </w:r>
      <w:r w:rsidRPr="008D699D">
        <w:t>This is the point</w:t>
      </w:r>
      <w:r w:rsidRPr="008D699D" w:rsidR="009C4885">
        <w:t>.</w:t>
      </w:r>
    </w:p>
    <w:p w:rsidR="009C4885" w:rsidRPr="008D699D" w:rsidP="009C4885">
      <w:pPr>
        <w:pStyle w:val="Remark"/>
      </w:pPr>
      <w:sdt>
        <w:sdtPr>
          <w:alias w:val="Member"/>
          <w:tag w:val="&lt;Member mnisId='4532' dodsId='64775'&gt;"/>
          <w:id w:val="-2091153702"/>
          <w:placeholder>
            <w:docPart w:val="F4BB45CD20694DE58960288E41304D56"/>
          </w:placeholder>
          <w:richText/>
        </w:sdtPr>
        <w:sdtContent>
          <w:r w:rsidRPr="008D699D">
            <w:rPr>
              <w:b/>
            </w:rPr>
            <w:t>Derek Thomas:</w:t>
          </w:r>
        </w:sdtContent>
      </w:sdt>
      <w:r w:rsidRPr="008D699D">
        <w:t xml:space="preserve"> </w:t>
      </w:r>
      <w:r w:rsidRPr="008D699D" w:rsidR="00CB12CC">
        <w:t xml:space="preserve">I could ask for that meeting. </w:t>
      </w:r>
    </w:p>
    <w:p w:rsidR="00CB12CC" w:rsidRPr="008D699D" w:rsidP="00CB12CC">
      <w:pPr>
        <w:pStyle w:val="Answer"/>
      </w:pPr>
      <w:sdt>
        <w:sdtPr>
          <w:alias w:val="Witness"/>
          <w:id w:val="-601028295"/>
          <w:placeholder>
            <w:docPart w:val="50A2145E804A44BF8C57F5F173594A4A"/>
          </w:placeholder>
          <w:richText/>
        </w:sdtPr>
        <w:sdtContent>
          <w:r w:rsidRPr="008D699D" w:rsidR="009C4885">
            <w:rPr>
              <w:b/>
              <w:i/>
            </w:rPr>
            <w:t>Andrew Bowie:</w:t>
          </w:r>
        </w:sdtContent>
      </w:sdt>
      <w:r w:rsidRPr="008D699D" w:rsidR="009C4885">
        <w:t xml:space="preserve"> </w:t>
      </w:r>
      <w:r w:rsidRPr="008D699D">
        <w:t xml:space="preserve">Just </w:t>
      </w:r>
      <w:r w:rsidRPr="008D699D" w:rsidR="009C4885">
        <w:t xml:space="preserve">to </w:t>
      </w:r>
      <w:r w:rsidRPr="008D699D">
        <w:t>put your mind at ease</w:t>
      </w:r>
      <w:r w:rsidRPr="008D699D" w:rsidR="009C4885">
        <w:t xml:space="preserve">, we </w:t>
      </w:r>
      <w:r w:rsidRPr="008D699D">
        <w:t>do work across Department</w:t>
      </w:r>
      <w:r w:rsidRPr="008D699D" w:rsidR="009C4885">
        <w:t>s</w:t>
      </w:r>
      <w:r w:rsidRPr="008D699D">
        <w:t xml:space="preserve">. </w:t>
      </w:r>
      <w:r w:rsidRPr="008D699D" w:rsidR="009C4885">
        <w:t>A</w:t>
      </w:r>
      <w:r w:rsidRPr="008D699D">
        <w:t xml:space="preserve">s such, myself and the </w:t>
      </w:r>
      <w:r w:rsidRPr="008D699D" w:rsidR="009C4885">
        <w:t>relevant M</w:t>
      </w:r>
      <w:r w:rsidRPr="008D699D">
        <w:t xml:space="preserve">inisters from DBT and </w:t>
      </w:r>
      <w:r w:rsidRPr="008D699D" w:rsidR="009C4885">
        <w:t>F</w:t>
      </w:r>
      <w:r w:rsidRPr="008D699D">
        <w:t>CDO had a trilateral on this just two weeks ago.</w:t>
      </w:r>
    </w:p>
    <w:p w:rsidR="00CB12CC" w:rsidRPr="008D699D" w:rsidP="009C4885">
      <w:pPr>
        <w:pStyle w:val="Question"/>
      </w:pPr>
      <w:sdt>
        <w:sdtPr>
          <w:alias w:val="Member"/>
          <w:tag w:val="&lt;Member mnisId='4674' dodsId='37672'&gt;"/>
          <w:id w:val="1004097418"/>
          <w:placeholder>
            <w:docPart w:val="FB40297B72DD421AABD462D0DB487E49"/>
          </w:placeholder>
          <w:richText/>
        </w:sdtPr>
        <w:sdtContent>
          <w:r w:rsidRPr="008D699D" w:rsidR="009C4885">
            <w:rPr>
              <w:b/>
            </w:rPr>
            <w:t>Vicky Ford:</w:t>
          </w:r>
        </w:sdtContent>
      </w:sdt>
      <w:r w:rsidRPr="008D699D" w:rsidR="009C4885">
        <w:t xml:space="preserve"> </w:t>
      </w:r>
      <w:r w:rsidRPr="008D699D">
        <w:t xml:space="preserve">In that example, we heard </w:t>
      </w:r>
      <w:r w:rsidRPr="008D699D" w:rsidR="009C4885">
        <w:t xml:space="preserve">about </w:t>
      </w:r>
      <w:r w:rsidRPr="008D699D">
        <w:t xml:space="preserve">all sorts of bureaucratic barriers. </w:t>
      </w:r>
      <w:r w:rsidRPr="008D699D" w:rsidR="009C4885">
        <w:t>They were i</w:t>
      </w:r>
      <w:r w:rsidRPr="008D699D">
        <w:t>mportant ones</w:t>
      </w:r>
      <w:r w:rsidRPr="008D699D" w:rsidR="009C4885">
        <w:t xml:space="preserve">: </w:t>
      </w:r>
      <w:r w:rsidRPr="008D699D">
        <w:t>environmental, climate</w:t>
      </w:r>
      <w:r w:rsidR="00673E25">
        <w:t xml:space="preserve"> and so on</w:t>
      </w:r>
      <w:r w:rsidRPr="008D699D">
        <w:t>. I am going to leave with you how you speed it up</w:t>
      </w:r>
      <w:r w:rsidRPr="008D699D" w:rsidR="009C4885">
        <w:t>.</w:t>
      </w:r>
    </w:p>
    <w:p w:rsidR="00CB12CC" w:rsidRPr="008D699D" w:rsidP="00CB12CC">
      <w:pPr>
        <w:pStyle w:val="Answer"/>
      </w:pPr>
      <w:sdt>
        <w:sdtPr>
          <w:alias w:val="Witness"/>
          <w:id w:val="-1085998841"/>
          <w:placeholder>
            <w:docPart w:val="F11E6883F1944FB18E11EA25CD50F5EC"/>
          </w:placeholder>
          <w:richText/>
        </w:sdtPr>
        <w:sdtContent>
          <w:r w:rsidRPr="008D699D" w:rsidR="009C4885">
            <w:rPr>
              <w:b/>
              <w:i/>
            </w:rPr>
            <w:t>Andrew Bowie:</w:t>
          </w:r>
        </w:sdtContent>
      </w:sdt>
      <w:r w:rsidRPr="008D699D" w:rsidR="009C4885">
        <w:t xml:space="preserve"> A</w:t>
      </w:r>
      <w:r w:rsidRPr="008D699D">
        <w:t xml:space="preserve"> review of planning and consenting is essential if we are going to deliver even half of the projects that we are seeking to deliver across the country. To give an example not related to critical minerals but </w:t>
      </w:r>
      <w:r w:rsidRPr="008D699D" w:rsidR="00154C20">
        <w:t xml:space="preserve">related to </w:t>
      </w:r>
      <w:r w:rsidRPr="008D699D">
        <w:t>environmental consenting</w:t>
      </w:r>
      <w:r w:rsidRPr="008D699D" w:rsidR="001701BB">
        <w:t xml:space="preserve">, to </w:t>
      </w:r>
      <w:r w:rsidRPr="008D699D">
        <w:t xml:space="preserve">my mind it is absolutely absurd that </w:t>
      </w:r>
      <w:r w:rsidRPr="008D699D" w:rsidR="001701BB">
        <w:t>Sizewell C</w:t>
      </w:r>
      <w:r w:rsidRPr="008D699D">
        <w:t xml:space="preserve">, for example, have had to complete 40,000 pages of environmental consenting paperwork in order to get the first </w:t>
      </w:r>
      <w:r w:rsidRPr="008D699D" w:rsidR="001701BB">
        <w:t xml:space="preserve">spade </w:t>
      </w:r>
      <w:r w:rsidRPr="008D699D">
        <w:t>in the ground. That has to change. We have to overcome and reduce the barriers and red tape to deliver some of these projects.</w:t>
      </w:r>
    </w:p>
    <w:p w:rsidR="00CB12CC" w:rsidRPr="008D699D" w:rsidP="00324727">
      <w:pPr>
        <w:pStyle w:val="Question"/>
      </w:pPr>
      <w:sdt>
        <w:sdtPr>
          <w:alias w:val="Member"/>
          <w:tag w:val="&lt;Member mnisId='4615' dodsId='110173'&gt;"/>
          <w:id w:val="1280534137"/>
          <w:placeholder>
            <w:docPart w:val="B78BD87667C74E3D94A08F5D2C22E184"/>
          </w:placeholder>
          <w:richText/>
        </w:sdtPr>
        <w:sdtContent>
          <w:r w:rsidRPr="008D699D" w:rsidR="00324727">
            <w:rPr>
              <w:b/>
            </w:rPr>
            <w:t>Lloyd Russell-Moyle:</w:t>
          </w:r>
        </w:sdtContent>
      </w:sdt>
      <w:r w:rsidRPr="008D699D" w:rsidR="00324727">
        <w:t xml:space="preserve"> </w:t>
      </w:r>
      <w:r w:rsidRPr="008D699D">
        <w:t>You mentioned processing capabilities</w:t>
      </w:r>
      <w:r w:rsidRPr="008D699D" w:rsidR="00324727">
        <w:t xml:space="preserve">. </w:t>
      </w:r>
      <w:r w:rsidRPr="008D699D" w:rsidR="00154C20">
        <w:t xml:space="preserve">One of the things we saw in </w:t>
      </w:r>
      <w:r w:rsidRPr="008D699D">
        <w:t>Cornwall</w:t>
      </w:r>
      <w:r w:rsidRPr="008D699D" w:rsidR="00324727">
        <w:t>,</w:t>
      </w:r>
      <w:r w:rsidRPr="008D699D">
        <w:t xml:space="preserve"> </w:t>
      </w:r>
      <w:r w:rsidRPr="008D699D" w:rsidR="00154C20">
        <w:t xml:space="preserve">when </w:t>
      </w:r>
      <w:r w:rsidRPr="008D699D">
        <w:t>it was explained to us</w:t>
      </w:r>
      <w:r w:rsidRPr="008D699D" w:rsidR="00154C20">
        <w:t xml:space="preserve">, was </w:t>
      </w:r>
      <w:r w:rsidRPr="008D699D">
        <w:t xml:space="preserve">that the </w:t>
      </w:r>
      <w:r w:rsidRPr="008D699D" w:rsidR="002A6A00">
        <w:t xml:space="preserve">more </w:t>
      </w:r>
      <w:r w:rsidRPr="008D699D">
        <w:t>you process the lithium</w:t>
      </w:r>
      <w:r w:rsidRPr="008D699D" w:rsidR="002A6A00">
        <w:t>, the more value there is</w:t>
      </w:r>
      <w:r w:rsidRPr="008D699D">
        <w:t xml:space="preserve">. </w:t>
      </w:r>
      <w:r w:rsidRPr="008D699D" w:rsidR="00324727">
        <w:t>W</w:t>
      </w:r>
      <w:r w:rsidRPr="008D699D">
        <w:t xml:space="preserve">hile some projects just extract and send </w:t>
      </w:r>
      <w:r w:rsidRPr="008D699D" w:rsidR="002A6A00">
        <w:t xml:space="preserve">it </w:t>
      </w:r>
      <w:r w:rsidRPr="008D699D">
        <w:t xml:space="preserve">off </w:t>
      </w:r>
      <w:r w:rsidRPr="008D699D" w:rsidR="00324727">
        <w:t xml:space="preserve">for </w:t>
      </w:r>
      <w:r w:rsidRPr="008D699D">
        <w:t xml:space="preserve">processing, the value is not really retained in Cornwall or in Britain. </w:t>
      </w:r>
      <w:r w:rsidRPr="008D699D" w:rsidR="00324727">
        <w:t>Clearly, w</w:t>
      </w:r>
      <w:r w:rsidRPr="008D699D">
        <w:t>e need to develop</w:t>
      </w:r>
      <w:r w:rsidRPr="008D699D" w:rsidR="00324727">
        <w:t xml:space="preserve"> </w:t>
      </w:r>
      <w:r w:rsidRPr="008D699D">
        <w:t>mineral processing activities here</w:t>
      </w:r>
      <w:r w:rsidRPr="008D699D" w:rsidR="00324727">
        <w:t xml:space="preserve">, </w:t>
      </w:r>
      <w:r w:rsidRPr="008D699D">
        <w:t>where the value is added.</w:t>
      </w:r>
    </w:p>
    <w:p w:rsidR="00CB12CC" w:rsidRPr="008D699D" w:rsidP="00CB12CC">
      <w:pPr>
        <w:pStyle w:val="Answer"/>
      </w:pPr>
      <w:r w:rsidRPr="008D699D">
        <w:t xml:space="preserve">Lord Watson was clear in the House of Lords the other day that the UK is probably unique in many countries, </w:t>
      </w:r>
      <w:r w:rsidRPr="008D699D" w:rsidR="00324727">
        <w:t xml:space="preserve">in </w:t>
      </w:r>
      <w:r w:rsidRPr="008D699D">
        <w:t xml:space="preserve">that we do not really have an industrial strategy that is aligned with </w:t>
      </w:r>
      <w:r w:rsidRPr="008D699D" w:rsidR="001037FB">
        <w:t xml:space="preserve">the </w:t>
      </w:r>
      <w:r w:rsidRPr="008D699D">
        <w:t xml:space="preserve">development of our needs around new technologies and green energy. </w:t>
      </w:r>
      <w:r w:rsidRPr="008D699D" w:rsidR="00324727">
        <w:t>W</w:t>
      </w:r>
      <w:r w:rsidRPr="008D699D">
        <w:t xml:space="preserve">hy do the Government not have an industrial strategy that </w:t>
      </w:r>
      <w:r w:rsidR="00B40DA1">
        <w:t xml:space="preserve">leads </w:t>
      </w:r>
      <w:r w:rsidRPr="008D699D">
        <w:t>on this?</w:t>
      </w:r>
    </w:p>
    <w:p w:rsidR="00CB12CC" w:rsidRPr="008D699D" w:rsidP="00CB12CC">
      <w:pPr>
        <w:pStyle w:val="Answer"/>
      </w:pPr>
      <w:sdt>
        <w:sdtPr>
          <w:alias w:val="Witness"/>
          <w:id w:val="1283079998"/>
          <w:placeholder>
            <w:docPart w:val="7216CBD7924C4052BDD6C61F67CD0F72"/>
          </w:placeholder>
          <w:richText/>
        </w:sdtPr>
        <w:sdtContent>
          <w:r w:rsidRPr="008D699D" w:rsidR="00324727">
            <w:rPr>
              <w:b/>
              <w:i/>
            </w:rPr>
            <w:t>Andrew Bowie:</w:t>
          </w:r>
        </w:sdtContent>
      </w:sdt>
      <w:r w:rsidRPr="008D699D" w:rsidR="00324727">
        <w:t xml:space="preserve"> W</w:t>
      </w:r>
      <w:r w:rsidRPr="008D699D">
        <w:t>e take the situation regarding critical minerals</w:t>
      </w:r>
      <w:r w:rsidRPr="008D699D" w:rsidR="001037FB">
        <w:t xml:space="preserve"> and </w:t>
      </w:r>
      <w:r w:rsidRPr="008D699D">
        <w:t>the geopolitical situation</w:t>
      </w:r>
      <w:r w:rsidRPr="008D699D" w:rsidR="001037FB">
        <w:t xml:space="preserve"> in which we find ourselves </w:t>
      </w:r>
      <w:r w:rsidRPr="008D699D">
        <w:t>very seriously. We are working with partner countries across the world to help develop the processing capability within those countries that already have an established capability that we can work with and trust.</w:t>
      </w:r>
    </w:p>
    <w:p w:rsidR="00CB12CC" w:rsidRPr="008D699D" w:rsidP="001037FB">
      <w:pPr>
        <w:pStyle w:val="Question"/>
      </w:pPr>
      <w:sdt>
        <w:sdtPr>
          <w:alias w:val="Member"/>
          <w:tag w:val="&lt;Member mnisId='4615' dodsId='110173'&gt;"/>
          <w:id w:val="-1220202086"/>
          <w:placeholder>
            <w:docPart w:val="21A2ECC0B5EB4E73A386D5ADDEE53E1B"/>
          </w:placeholder>
          <w:richText/>
        </w:sdtPr>
        <w:sdtContent>
          <w:r w:rsidRPr="008D699D" w:rsidR="001037FB">
            <w:rPr>
              <w:b/>
            </w:rPr>
            <w:t>Lloyd Russell-Moyle:</w:t>
          </w:r>
        </w:sdtContent>
      </w:sdt>
      <w:r w:rsidRPr="008D699D" w:rsidR="001037FB">
        <w:t xml:space="preserve"> </w:t>
      </w:r>
      <w:r w:rsidRPr="008D699D">
        <w:t>All those other countries that you have mentioned have some form of industrial strategy</w:t>
      </w:r>
      <w:r w:rsidRPr="008D699D" w:rsidR="0075152D">
        <w:t xml:space="preserve">. That </w:t>
      </w:r>
      <w:r w:rsidRPr="008D699D">
        <w:t xml:space="preserve">strategy </w:t>
      </w:r>
      <w:r w:rsidRPr="008D699D" w:rsidR="0075152D">
        <w:t xml:space="preserve">says, “This is </w:t>
      </w:r>
      <w:r w:rsidRPr="008D699D">
        <w:t>how we are going to extract</w:t>
      </w:r>
      <w:r w:rsidRPr="008D699D" w:rsidR="0075152D">
        <w:t xml:space="preserve"> and </w:t>
      </w:r>
      <w:r w:rsidRPr="008D699D">
        <w:t xml:space="preserve">how we are going to develop and build up our industries. This is how we are going to do it. </w:t>
      </w:r>
      <w:r w:rsidRPr="008D699D" w:rsidR="0075152D">
        <w:t>T</w:t>
      </w:r>
      <w:r w:rsidRPr="008D699D">
        <w:t>his is how all the industries can align</w:t>
      </w:r>
      <w:r w:rsidR="00B40DA1">
        <w:t>.</w:t>
      </w:r>
      <w:r w:rsidRPr="008D699D" w:rsidR="0075152D">
        <w:t>”</w:t>
      </w:r>
      <w:r w:rsidRPr="008D699D">
        <w:t xml:space="preserve"> We </w:t>
      </w:r>
      <w:r w:rsidRPr="008D699D" w:rsidR="0075152D">
        <w:t>do not</w:t>
      </w:r>
      <w:r w:rsidRPr="008D699D">
        <w:t xml:space="preserve">. We have chosen to take a different path from almost every other country. Why </w:t>
      </w:r>
      <w:r w:rsidRPr="008D699D" w:rsidR="0075152D">
        <w:t xml:space="preserve">do we think that </w:t>
      </w:r>
      <w:r w:rsidRPr="008D699D">
        <w:t>path of not having a strategy</w:t>
      </w:r>
      <w:r w:rsidRPr="008D699D" w:rsidR="0075152D">
        <w:t xml:space="preserve"> and </w:t>
      </w:r>
      <w:r w:rsidRPr="008D699D">
        <w:t>not telling people or businesses</w:t>
      </w:r>
      <w:r w:rsidRPr="008D699D" w:rsidR="0075152D">
        <w:t>—</w:t>
      </w:r>
    </w:p>
    <w:p w:rsidR="00CB12CC" w:rsidRPr="008D699D" w:rsidP="00CB12CC">
      <w:pPr>
        <w:pStyle w:val="Answer"/>
      </w:pPr>
      <w:sdt>
        <w:sdtPr>
          <w:alias w:val="Witness"/>
          <w:id w:val="882841869"/>
          <w:placeholder>
            <w:docPart w:val="5A65FF5F7CED4F7180284E2CEBE17A71"/>
          </w:placeholder>
          <w:richText/>
        </w:sdtPr>
        <w:sdtContent>
          <w:r w:rsidRPr="008D699D" w:rsidR="0075152D">
            <w:rPr>
              <w:b/>
              <w:i/>
            </w:rPr>
            <w:t>Andrew Bowie:</w:t>
          </w:r>
        </w:sdtContent>
      </w:sdt>
      <w:r w:rsidRPr="008D699D" w:rsidR="0075152D">
        <w:t xml:space="preserve"> We </w:t>
      </w:r>
      <w:r w:rsidRPr="008D699D">
        <w:t>have a critical mineral</w:t>
      </w:r>
      <w:r w:rsidRPr="008D699D" w:rsidR="005009CB">
        <w:t>s</w:t>
      </w:r>
      <w:r w:rsidRPr="008D699D">
        <w:t xml:space="preserve"> strategy, but I hear </w:t>
      </w:r>
      <w:r w:rsidRPr="008D699D" w:rsidR="0075152D">
        <w:t xml:space="preserve">what </w:t>
      </w:r>
      <w:r w:rsidRPr="008D699D">
        <w:t xml:space="preserve">you </w:t>
      </w:r>
      <w:r w:rsidRPr="008D699D" w:rsidR="0075152D">
        <w:t xml:space="preserve">are </w:t>
      </w:r>
      <w:r w:rsidRPr="008D699D">
        <w:t>saying</w:t>
      </w:r>
      <w:r w:rsidRPr="008D699D" w:rsidR="0075152D">
        <w:t xml:space="preserve"> about an </w:t>
      </w:r>
      <w:r w:rsidRPr="008D699D">
        <w:t>industrial strategy.</w:t>
      </w:r>
    </w:p>
    <w:p w:rsidR="00CB12CC" w:rsidRPr="008D699D" w:rsidP="0075152D">
      <w:pPr>
        <w:pStyle w:val="Question"/>
      </w:pPr>
      <w:sdt>
        <w:sdtPr>
          <w:alias w:val="Member"/>
          <w:tag w:val="&lt;Member mnisId='4615' dodsId='110173'&gt;"/>
          <w:id w:val="1718168703"/>
          <w:placeholder>
            <w:docPart w:val="520347CEA23F4D71B731C9DFD933C36E"/>
          </w:placeholder>
          <w:richText/>
        </w:sdtPr>
        <w:sdtContent>
          <w:r w:rsidRPr="008D699D" w:rsidR="0075152D">
            <w:rPr>
              <w:b/>
            </w:rPr>
            <w:t>Lloyd Russell-Moyle:</w:t>
          </w:r>
        </w:sdtContent>
      </w:sdt>
      <w:r w:rsidRPr="008D699D" w:rsidR="0075152D">
        <w:t xml:space="preserve"> We </w:t>
      </w:r>
      <w:r w:rsidRPr="008D699D">
        <w:t>have a critical mineral</w:t>
      </w:r>
      <w:r w:rsidRPr="008D699D" w:rsidR="005009CB">
        <w:t>s</w:t>
      </w:r>
      <w:r w:rsidRPr="008D699D">
        <w:t xml:space="preserve"> strategy </w:t>
      </w:r>
      <w:r w:rsidRPr="008D699D" w:rsidR="0075152D">
        <w:t xml:space="preserve">for </w:t>
      </w:r>
      <w:r w:rsidRPr="008D699D">
        <w:t xml:space="preserve">how you are going to secure mineral extraction and secure minerals. </w:t>
      </w:r>
      <w:r w:rsidRPr="008D699D" w:rsidR="0075152D">
        <w:t>D</w:t>
      </w:r>
      <w:r w:rsidRPr="008D699D">
        <w:t xml:space="preserve">o </w:t>
      </w:r>
      <w:r w:rsidRPr="008D699D" w:rsidR="0075152D">
        <w:t xml:space="preserve">we </w:t>
      </w:r>
      <w:r w:rsidRPr="008D699D">
        <w:t xml:space="preserve">have the strategy </w:t>
      </w:r>
      <w:r w:rsidRPr="008D699D" w:rsidR="0075152D">
        <w:t xml:space="preserve">for </w:t>
      </w:r>
      <w:r w:rsidRPr="008D699D">
        <w:t xml:space="preserve">how we are going to process those minerals? Do we have a strategy </w:t>
      </w:r>
      <w:r w:rsidRPr="008D699D" w:rsidR="0075152D">
        <w:t xml:space="preserve">for </w:t>
      </w:r>
      <w:r w:rsidRPr="008D699D">
        <w:t>how we are going to build up capacity to use those minerals? That is the issue</w:t>
      </w:r>
      <w:r w:rsidRPr="008D699D" w:rsidR="0075152D">
        <w:t>. T</w:t>
      </w:r>
      <w:r w:rsidRPr="008D699D">
        <w:t>hat is where the value is.</w:t>
      </w:r>
    </w:p>
    <w:p w:rsidR="00CB12CC" w:rsidRPr="008D699D" w:rsidP="00CB12CC">
      <w:pPr>
        <w:pStyle w:val="Answer"/>
      </w:pPr>
      <w:sdt>
        <w:sdtPr>
          <w:alias w:val="Witness"/>
          <w:id w:val="-275097638"/>
          <w:placeholder>
            <w:docPart w:val="8CBDB6D6C87B43A0887EC1702749C86C"/>
          </w:placeholder>
          <w:richText/>
        </w:sdtPr>
        <w:sdtContent>
          <w:r w:rsidRPr="008D699D" w:rsidR="0075152D">
            <w:rPr>
              <w:b/>
              <w:i/>
            </w:rPr>
            <w:t>Andrew Bowie:</w:t>
          </w:r>
        </w:sdtContent>
      </w:sdt>
      <w:r w:rsidRPr="008D699D" w:rsidR="0075152D">
        <w:t xml:space="preserve"> </w:t>
      </w:r>
      <w:r w:rsidRPr="008D699D">
        <w:t>As a Government, we see value in supporting those countries with already established processing capabilities to ensure security of supply from trusted partners while supporting those who</w:t>
      </w:r>
      <w:r w:rsidRPr="008D699D" w:rsidR="0075152D">
        <w:t xml:space="preserve"> are, </w:t>
      </w:r>
      <w:r w:rsidRPr="008D699D">
        <w:t>at source, delivering those minerals to those processing capabilities. That is where we see the value added for the UK.</w:t>
      </w:r>
    </w:p>
    <w:p w:rsidR="00CB12CC" w:rsidRPr="008D699D" w:rsidP="0075152D">
      <w:pPr>
        <w:pStyle w:val="Question"/>
      </w:pPr>
      <w:sdt>
        <w:sdtPr>
          <w:alias w:val="Member"/>
          <w:tag w:val="&lt;Member mnisId='4615' dodsId='110173'&gt;"/>
          <w:id w:val="-476841484"/>
          <w:placeholder>
            <w:docPart w:val="6BFBA33B34A74E89BD7FF89DDCB096B9"/>
          </w:placeholder>
          <w:richText/>
        </w:sdtPr>
        <w:sdtContent>
          <w:r w:rsidRPr="008D699D" w:rsidR="0075152D">
            <w:rPr>
              <w:b/>
            </w:rPr>
            <w:t>Lloyd Russell-Moyle:</w:t>
          </w:r>
        </w:sdtContent>
      </w:sdt>
      <w:r w:rsidRPr="008D699D" w:rsidR="0075152D">
        <w:t xml:space="preserve"> T</w:t>
      </w:r>
      <w:r w:rsidRPr="008D699D">
        <w:t>he Government do not see a value added in building up processing capabilities for those minerals, which is where the value is.</w:t>
      </w:r>
    </w:p>
    <w:p w:rsidR="00CB12CC" w:rsidRPr="008D699D" w:rsidP="00CB12CC">
      <w:pPr>
        <w:pStyle w:val="Answer"/>
      </w:pPr>
      <w:sdt>
        <w:sdtPr>
          <w:alias w:val="Witness"/>
          <w:id w:val="-2013983055"/>
          <w:placeholder>
            <w:docPart w:val="8C00FAD96EE64E9E85EA85A8EBA63785"/>
          </w:placeholder>
          <w:richText/>
        </w:sdtPr>
        <w:sdtContent>
          <w:r w:rsidRPr="008D699D" w:rsidR="0075152D">
            <w:rPr>
              <w:b/>
              <w:i/>
            </w:rPr>
            <w:t>Andrew Bowie:</w:t>
          </w:r>
        </w:sdtContent>
      </w:sdt>
      <w:r w:rsidRPr="008D699D" w:rsidR="0075152D">
        <w:t xml:space="preserve"> T</w:t>
      </w:r>
      <w:r w:rsidRPr="008D699D">
        <w:t xml:space="preserve">he UK expertise in mining and delivery at source </w:t>
      </w:r>
      <w:r w:rsidRPr="008D699D" w:rsidR="0075152D">
        <w:t xml:space="preserve">is </w:t>
      </w:r>
      <w:r w:rsidRPr="008D699D">
        <w:t>where we can add value to the global supply chain.</w:t>
      </w:r>
    </w:p>
    <w:p w:rsidR="00CB12CC" w:rsidRPr="008D699D" w:rsidP="0075152D">
      <w:pPr>
        <w:pStyle w:val="Question"/>
      </w:pPr>
      <w:sdt>
        <w:sdtPr>
          <w:alias w:val="Member"/>
          <w:tag w:val="&lt;Member mnisId='4615' dodsId='110173'&gt;"/>
          <w:id w:val="-642126968"/>
          <w:placeholder>
            <w:docPart w:val="21238382264C4FBA830D7E845D502B0C"/>
          </w:placeholder>
          <w:richText/>
        </w:sdtPr>
        <w:sdtContent>
          <w:r w:rsidRPr="008D699D" w:rsidR="0075152D">
            <w:rPr>
              <w:b/>
            </w:rPr>
            <w:t>Lloyd Russell-Moyle:</w:t>
          </w:r>
        </w:sdtContent>
      </w:sdt>
      <w:r w:rsidRPr="008D699D" w:rsidR="0075152D">
        <w:t xml:space="preserve"> </w:t>
      </w:r>
      <w:r w:rsidRPr="008D699D">
        <w:t xml:space="preserve">The DBT supply chain strategy is focused on trade and supply chain resilience. </w:t>
      </w:r>
      <w:r w:rsidRPr="008D699D" w:rsidR="0075152D">
        <w:t>D</w:t>
      </w:r>
      <w:r w:rsidRPr="008D699D">
        <w:t xml:space="preserve">oes </w:t>
      </w:r>
      <w:r w:rsidRPr="008D699D" w:rsidR="00A344ED">
        <w:t>DESNZ</w:t>
      </w:r>
      <w:r w:rsidRPr="008D699D">
        <w:t xml:space="preserve"> have any plans to </w:t>
      </w:r>
      <w:r w:rsidRPr="008D699D" w:rsidR="0075152D">
        <w:t>p</w:t>
      </w:r>
      <w:r w:rsidRPr="008D699D">
        <w:t>roduce a domestic supply chain strategy specific to the energy sector?</w:t>
      </w:r>
    </w:p>
    <w:p w:rsidR="00CB12CC" w:rsidRPr="008D699D" w:rsidP="00CB12CC">
      <w:pPr>
        <w:pStyle w:val="Answer"/>
      </w:pPr>
      <w:sdt>
        <w:sdtPr>
          <w:alias w:val="Witness"/>
          <w:id w:val="1322549148"/>
          <w:placeholder>
            <w:docPart w:val="7F7B239066BB4C46A8ADBD2D527DDDC4"/>
          </w:placeholder>
          <w:richText/>
        </w:sdtPr>
        <w:sdtContent>
          <w:r w:rsidRPr="008D699D" w:rsidR="0075152D">
            <w:rPr>
              <w:b/>
              <w:i/>
            </w:rPr>
            <w:t>Ben Golding:</w:t>
          </w:r>
        </w:sdtContent>
      </w:sdt>
      <w:r w:rsidRPr="008D699D" w:rsidR="0075152D">
        <w:t xml:space="preserve"> </w:t>
      </w:r>
      <w:r w:rsidRPr="008D699D">
        <w:t>We do not have a particular plan announce</w:t>
      </w:r>
      <w:r w:rsidRPr="008D699D" w:rsidR="0075152D">
        <w:t>d</w:t>
      </w:r>
      <w:r w:rsidRPr="008D699D">
        <w:t xml:space="preserve"> to produce a supply chain strategy. </w:t>
      </w:r>
      <w:r w:rsidRPr="008D699D" w:rsidR="0075152D">
        <w:t>W</w:t>
      </w:r>
      <w:r w:rsidRPr="008D699D">
        <w:t xml:space="preserve">e are working with industry in each of the key sectors where we feel we have a domestic advantage to understand the supply chain constraints, to understand where there are opportunities to invest and to target investments such as </w:t>
      </w:r>
      <w:r w:rsidRPr="008D699D" w:rsidR="0075152D">
        <w:t xml:space="preserve">what we have done </w:t>
      </w:r>
      <w:r w:rsidRPr="008D699D">
        <w:t xml:space="preserve">through the </w:t>
      </w:r>
      <w:r w:rsidRPr="008D699D" w:rsidR="0075152D">
        <w:t>£</w:t>
      </w:r>
      <w:r w:rsidRPr="008D699D">
        <w:t xml:space="preserve">1.1 billion </w:t>
      </w:r>
      <w:r w:rsidRPr="008D699D" w:rsidR="0075152D">
        <w:t xml:space="preserve">that </w:t>
      </w:r>
      <w:r w:rsidRPr="008D699D">
        <w:t xml:space="preserve">we put into </w:t>
      </w:r>
      <w:r w:rsidRPr="008D699D" w:rsidR="0075152D">
        <w:t>GIGA</w:t>
      </w:r>
      <w:r w:rsidRPr="008D699D">
        <w:t>.</w:t>
      </w:r>
    </w:p>
    <w:p w:rsidR="00CB12CC" w:rsidRPr="008D699D" w:rsidP="007921D3">
      <w:pPr>
        <w:pStyle w:val="Question"/>
      </w:pPr>
      <w:sdt>
        <w:sdtPr>
          <w:alias w:val="Member"/>
          <w:tag w:val="&lt;Member mnisId='4615' dodsId='110173'&gt;"/>
          <w:id w:val="1471403211"/>
          <w:placeholder>
            <w:docPart w:val="878E43B579B64D78BEDE5EFFE306CC82"/>
          </w:placeholder>
          <w:richText/>
        </w:sdtPr>
        <w:sdtContent>
          <w:r w:rsidRPr="008D699D" w:rsidR="0075152D">
            <w:rPr>
              <w:b/>
            </w:rPr>
            <w:t>Lloyd Russell-Moyle:</w:t>
          </w:r>
        </w:sdtContent>
      </w:sdt>
      <w:r w:rsidRPr="008D699D" w:rsidR="0075152D">
        <w:t xml:space="preserve"> </w:t>
      </w:r>
      <w:r w:rsidRPr="008D699D">
        <w:t>I do not understand</w:t>
      </w:r>
      <w:r w:rsidRPr="008D699D" w:rsidR="0075152D">
        <w:t>—</w:t>
      </w:r>
      <w:r w:rsidRPr="008D699D">
        <w:t>maybe this is a point, not a question</w:t>
      </w:r>
      <w:r w:rsidRPr="008D699D" w:rsidR="0075152D">
        <w:t>—</w:t>
      </w:r>
      <w:r w:rsidRPr="008D699D">
        <w:t xml:space="preserve">why we are rejecting the idea of a strategy or the idea that you produce a set of aims that you are trying to reach. Instead, you are taking a very ad hoc approach </w:t>
      </w:r>
      <w:r w:rsidRPr="008D699D" w:rsidR="00B4315D">
        <w:t>by saying, “W</w:t>
      </w:r>
      <w:r w:rsidRPr="008D699D">
        <w:t>e will discuss with this industry</w:t>
      </w:r>
      <w:r w:rsidRPr="008D699D" w:rsidR="00B4315D">
        <w:t>. W</w:t>
      </w:r>
      <w:r w:rsidRPr="008D699D">
        <w:t>e will discuss with that company</w:t>
      </w:r>
      <w:r w:rsidR="00B40DA1">
        <w:t>.</w:t>
      </w:r>
      <w:r w:rsidRPr="008D699D" w:rsidR="00B4315D">
        <w:t>” Y</w:t>
      </w:r>
      <w:r w:rsidRPr="008D699D">
        <w:t>ou are not marshalling any of the activities together.</w:t>
      </w:r>
      <w:r w:rsidRPr="008D699D" w:rsidR="00B4315D">
        <w:t xml:space="preserve"> </w:t>
      </w:r>
      <w:r w:rsidRPr="008D699D">
        <w:t>Is that a conscious decision</w:t>
      </w:r>
      <w:r w:rsidRPr="008D699D" w:rsidR="00B4315D">
        <w:t xml:space="preserve">? Do </w:t>
      </w:r>
      <w:r w:rsidRPr="008D699D">
        <w:t xml:space="preserve">you think you will get more by doing </w:t>
      </w:r>
      <w:r w:rsidRPr="008D699D" w:rsidR="007921D3">
        <w:t xml:space="preserve">it </w:t>
      </w:r>
      <w:r w:rsidRPr="008D699D" w:rsidR="00B4315D">
        <w:t xml:space="preserve">with an </w:t>
      </w:r>
      <w:r w:rsidRPr="008D699D">
        <w:t>ad hoc approach</w:t>
      </w:r>
      <w:r w:rsidRPr="008D699D" w:rsidR="007921D3">
        <w:t>, or is</w:t>
      </w:r>
      <w:r w:rsidRPr="008D699D" w:rsidR="00B4315D">
        <w:t xml:space="preserve"> it </w:t>
      </w:r>
      <w:r w:rsidRPr="008D699D">
        <w:t>just that there is a lack of capability to produce something that every other country has produced?</w:t>
      </w:r>
    </w:p>
    <w:p w:rsidR="00B4315D" w:rsidRPr="008D699D" w:rsidP="00CB12CC">
      <w:pPr>
        <w:pStyle w:val="Answer"/>
      </w:pPr>
      <w:sdt>
        <w:sdtPr>
          <w:alias w:val="Witness"/>
          <w:id w:val="691275808"/>
          <w:placeholder>
            <w:docPart w:val="A9B48D379EFE4B88BE6CD9AE5B6ECFA6"/>
          </w:placeholder>
          <w:richText/>
        </w:sdtPr>
        <w:sdtContent>
          <w:r w:rsidRPr="008D699D">
            <w:rPr>
              <w:b/>
              <w:i/>
            </w:rPr>
            <w:t>Andrew Bowie:</w:t>
          </w:r>
        </w:sdtContent>
      </w:sdt>
      <w:r w:rsidRPr="008D699D">
        <w:t xml:space="preserve"> </w:t>
      </w:r>
      <w:r w:rsidRPr="008D699D" w:rsidR="00CB12CC">
        <w:t xml:space="preserve">I would not describe </w:t>
      </w:r>
      <w:r w:rsidRPr="008D699D">
        <w:t xml:space="preserve">the approach that we are taking </w:t>
      </w:r>
      <w:r w:rsidRPr="008D699D" w:rsidR="00CB12CC">
        <w:t>as an ad hoc approach. We are absolutely focused on what we need to do when it comes to securing critical minerals</w:t>
      </w:r>
      <w:r w:rsidR="003144D3">
        <w:t>—</w:t>
      </w:r>
      <w:r w:rsidRPr="008D699D" w:rsidR="00CB12CC">
        <w:t>ensuring that we do not become heavily reliant or any more reliant on one country or supplier than another</w:t>
      </w:r>
      <w:r w:rsidR="003144D3">
        <w:t>—and on</w:t>
      </w:r>
      <w:r w:rsidRPr="008D699D">
        <w:t xml:space="preserve"> </w:t>
      </w:r>
      <w:r w:rsidRPr="008D699D" w:rsidR="00CB12CC">
        <w:t xml:space="preserve">our duty to support those countries that are delivering the key critical minerals, the minerals that are key to delivering our net zero </w:t>
      </w:r>
      <w:r w:rsidRPr="008D699D">
        <w:t xml:space="preserve">and </w:t>
      </w:r>
      <w:r w:rsidRPr="008D699D" w:rsidR="00CB12CC">
        <w:t>more energy</w:t>
      </w:r>
      <w:r w:rsidRPr="008D699D">
        <w:t>-</w:t>
      </w:r>
      <w:r w:rsidRPr="008D699D" w:rsidR="00CB12CC">
        <w:t>secure future.</w:t>
      </w:r>
    </w:p>
    <w:p w:rsidR="00CB12CC" w:rsidRPr="008D699D" w:rsidP="00CB12CC">
      <w:pPr>
        <w:pStyle w:val="Answer"/>
      </w:pPr>
      <w:r w:rsidRPr="008D699D">
        <w:t>H</w:t>
      </w:r>
      <w:r w:rsidRPr="008D699D">
        <w:t xml:space="preserve">owever, </w:t>
      </w:r>
      <w:r w:rsidRPr="008D699D" w:rsidR="00E5127D">
        <w:t xml:space="preserve">it is in </w:t>
      </w:r>
      <w:r w:rsidRPr="008D699D">
        <w:t>supporting at the source</w:t>
      </w:r>
      <w:r w:rsidRPr="008D699D" w:rsidR="00E5127D">
        <w:t xml:space="preserve">, </w:t>
      </w:r>
      <w:r w:rsidRPr="008D699D">
        <w:t xml:space="preserve">with the mining capabilities and </w:t>
      </w:r>
      <w:r w:rsidRPr="008D699D" w:rsidR="00E5127D">
        <w:t xml:space="preserve">the </w:t>
      </w:r>
      <w:r w:rsidRPr="008D699D">
        <w:t>tradition of excellence in that field</w:t>
      </w:r>
      <w:r w:rsidRPr="008D699D" w:rsidR="00E5127D">
        <w:t xml:space="preserve">, </w:t>
      </w:r>
      <w:r w:rsidRPr="008D699D">
        <w:t>where we can add value whil</w:t>
      </w:r>
      <w:r w:rsidRPr="008D699D" w:rsidR="00E5127D">
        <w:t>e</w:t>
      </w:r>
      <w:r w:rsidRPr="008D699D">
        <w:t xml:space="preserve"> also supporting those countries with established processing capabilities to ramp those up </w:t>
      </w:r>
      <w:r w:rsidRPr="008D699D" w:rsidR="00E5127D">
        <w:t xml:space="preserve">so </w:t>
      </w:r>
      <w:r w:rsidRPr="008D699D">
        <w:t xml:space="preserve">we can take advantage of </w:t>
      </w:r>
      <w:r w:rsidRPr="008D699D" w:rsidR="00E5127D">
        <w:t xml:space="preserve">them with </w:t>
      </w:r>
      <w:r w:rsidRPr="008D699D">
        <w:t>our trusted allies across the world.</w:t>
      </w:r>
    </w:p>
    <w:p w:rsidR="00CB12CC" w:rsidRPr="008D699D" w:rsidP="00E5127D">
      <w:pPr>
        <w:pStyle w:val="Question"/>
      </w:pPr>
      <w:sdt>
        <w:sdtPr>
          <w:alias w:val="Member"/>
          <w:tag w:val="&lt;Member mnisId='4295' dodsId='107295'&gt;"/>
          <w:id w:val="1749150096"/>
          <w:placeholder>
            <w:docPart w:val="F7AA697041A441AEA100F953C087735A"/>
          </w:placeholder>
          <w:richText/>
        </w:sdtPr>
        <w:sdtContent>
          <w:r w:rsidRPr="008D699D" w:rsidR="00E5127D">
            <w:rPr>
              <w:b/>
            </w:rPr>
            <w:t>Chair:</w:t>
          </w:r>
        </w:sdtContent>
      </w:sdt>
      <w:r w:rsidRPr="008D699D" w:rsidR="00E5127D">
        <w:t xml:space="preserve"> </w:t>
      </w:r>
      <w:r w:rsidRPr="008D699D">
        <w:t xml:space="preserve">Can I turn to the </w:t>
      </w:r>
      <w:r w:rsidRPr="008D699D" w:rsidR="00E5127D">
        <w:t>GIGA f</w:t>
      </w:r>
      <w:r w:rsidRPr="008D699D">
        <w:t xml:space="preserve">und? </w:t>
      </w:r>
      <w:r w:rsidRPr="008D699D" w:rsidR="00E5127D">
        <w:t>In t</w:t>
      </w:r>
      <w:r w:rsidRPr="008D699D">
        <w:t xml:space="preserve">he </w:t>
      </w:r>
      <w:r w:rsidRPr="008D699D" w:rsidR="00E5127D">
        <w:t>Autumn Statement</w:t>
      </w:r>
      <w:r w:rsidRPr="008D699D">
        <w:t xml:space="preserve">, </w:t>
      </w:r>
      <w:r w:rsidRPr="008D699D" w:rsidR="00E5127D">
        <w:t xml:space="preserve">£4.5 billion was announced, </w:t>
      </w:r>
      <w:r w:rsidRPr="008D699D">
        <w:t xml:space="preserve">of which originally </w:t>
      </w:r>
      <w:r w:rsidRPr="008D699D" w:rsidR="00E5127D">
        <w:t>£</w:t>
      </w:r>
      <w:r w:rsidRPr="008D699D">
        <w:t xml:space="preserve">960 </w:t>
      </w:r>
      <w:r w:rsidRPr="008D699D" w:rsidR="00E5127D">
        <w:t xml:space="preserve">million </w:t>
      </w:r>
      <w:r w:rsidRPr="008D699D">
        <w:t xml:space="preserve">was going to </w:t>
      </w:r>
      <w:r w:rsidRPr="008D699D" w:rsidR="00E5127D">
        <w:t>the GIGA fund. That</w:t>
      </w:r>
      <w:r w:rsidRPr="008D699D">
        <w:t xml:space="preserve"> has </w:t>
      </w:r>
      <w:r w:rsidRPr="008D699D" w:rsidR="00E5127D">
        <w:t xml:space="preserve">now </w:t>
      </w:r>
      <w:r w:rsidRPr="008D699D">
        <w:t xml:space="preserve">been increased </w:t>
      </w:r>
      <w:r w:rsidRPr="008D699D" w:rsidR="00E5127D">
        <w:t>to £</w:t>
      </w:r>
      <w:r w:rsidRPr="008D699D">
        <w:t xml:space="preserve">1.1 billion, which is quite welcome. What </w:t>
      </w:r>
      <w:r w:rsidRPr="008D699D" w:rsidR="00E5127D">
        <w:t xml:space="preserve">are the </w:t>
      </w:r>
      <w:r w:rsidRPr="008D699D">
        <w:t xml:space="preserve">tangible outcomes in terms of jobs and factories going to be specifically from the </w:t>
      </w:r>
      <w:r w:rsidRPr="008D699D" w:rsidR="00E5127D">
        <w:t>GIGA fund</w:t>
      </w:r>
      <w:r w:rsidRPr="008D699D">
        <w:t>?</w:t>
      </w:r>
    </w:p>
    <w:p w:rsidR="0030166F" w:rsidRPr="008D699D" w:rsidP="00CB12CC">
      <w:pPr>
        <w:pStyle w:val="Answer"/>
      </w:pPr>
      <w:sdt>
        <w:sdtPr>
          <w:alias w:val="Witness"/>
          <w:id w:val="-1660380251"/>
          <w:placeholder>
            <w:docPart w:val="CF9A20C9B24746C19FCF16D77663D03A"/>
          </w:placeholder>
          <w:richText/>
        </w:sdtPr>
        <w:sdtContent>
          <w:r w:rsidRPr="008D699D" w:rsidR="00E5127D">
            <w:rPr>
              <w:b/>
              <w:i/>
            </w:rPr>
            <w:t>Andrew Bowie:</w:t>
          </w:r>
        </w:sdtContent>
      </w:sdt>
      <w:r w:rsidRPr="008D699D" w:rsidR="00E5127D">
        <w:t xml:space="preserve"> I</w:t>
      </w:r>
      <w:r w:rsidRPr="008D699D" w:rsidR="00CB12CC">
        <w:t xml:space="preserve">f we look specifically, </w:t>
      </w:r>
      <w:r w:rsidRPr="008D699D">
        <w:t>£</w:t>
      </w:r>
      <w:r w:rsidRPr="008D699D" w:rsidR="00CB12CC">
        <w:t xml:space="preserve">300 million of the </w:t>
      </w:r>
      <w:r w:rsidRPr="008D699D" w:rsidR="00E5127D">
        <w:t>GIGA fund</w:t>
      </w:r>
      <w:r w:rsidRPr="008D699D" w:rsidR="00CB12CC">
        <w:t xml:space="preserve"> </w:t>
      </w:r>
      <w:r w:rsidRPr="008D699D">
        <w:t xml:space="preserve">has already been </w:t>
      </w:r>
      <w:r w:rsidRPr="008D699D" w:rsidR="00CB12CC">
        <w:t xml:space="preserve">directed towards the development of new nuclear fuel capability in the UK, which will see jobs being created. </w:t>
      </w:r>
    </w:p>
    <w:p w:rsidR="0030166F" w:rsidRPr="008D699D" w:rsidP="0030166F">
      <w:pPr>
        <w:pStyle w:val="Question"/>
      </w:pPr>
      <w:sdt>
        <w:sdtPr>
          <w:alias w:val="Member"/>
          <w:tag w:val="&lt;Member mnisId='4295' dodsId='107295'&gt;"/>
          <w:id w:val="1387605067"/>
          <w:placeholder>
            <w:docPart w:val="622CCA7331B64257BB35C8D2ACEC3F96"/>
          </w:placeholder>
          <w:richText/>
        </w:sdtPr>
        <w:sdtContent>
          <w:r w:rsidRPr="008D699D">
            <w:rPr>
              <w:b/>
            </w:rPr>
            <w:t>Chair:</w:t>
          </w:r>
        </w:sdtContent>
      </w:sdt>
      <w:r w:rsidRPr="008D699D">
        <w:t xml:space="preserve"> </w:t>
      </w:r>
      <w:r w:rsidRPr="008D699D" w:rsidR="00CB12CC">
        <w:t>Is that fusion</w:t>
      </w:r>
      <w:r w:rsidRPr="008D699D">
        <w:t>?</w:t>
      </w:r>
    </w:p>
    <w:p w:rsidR="001E4732" w:rsidRPr="008D699D" w:rsidP="00CB12CC">
      <w:pPr>
        <w:pStyle w:val="Answer"/>
      </w:pPr>
      <w:sdt>
        <w:sdtPr>
          <w:alias w:val="Witness"/>
          <w:id w:val="1029605555"/>
          <w:placeholder>
            <w:docPart w:val="905F0F08508C49E68B2A0E31ACBCC2A4"/>
          </w:placeholder>
          <w:richText/>
        </w:sdtPr>
        <w:sdtContent>
          <w:r w:rsidRPr="008D699D" w:rsidR="0030166F">
            <w:rPr>
              <w:b/>
              <w:i/>
            </w:rPr>
            <w:t>Andrew Bowie:</w:t>
          </w:r>
        </w:sdtContent>
      </w:sdt>
      <w:r w:rsidRPr="008D699D" w:rsidR="0030166F">
        <w:t xml:space="preserve"> </w:t>
      </w:r>
      <w:r w:rsidRPr="008D699D" w:rsidR="00CB12CC">
        <w:t>It is advanced nuclear</w:t>
      </w:r>
      <w:r w:rsidRPr="008D699D" w:rsidR="0030166F">
        <w:t>. I</w:t>
      </w:r>
      <w:r w:rsidRPr="008D699D" w:rsidR="00CB12CC">
        <w:t>t is not fusion</w:t>
      </w:r>
      <w:r w:rsidRPr="008D699D" w:rsidR="0030166F">
        <w:t>. I</w:t>
      </w:r>
      <w:r w:rsidRPr="008D699D" w:rsidR="00CB12CC">
        <w:t>t is for traditional but advanced nuclear fuels, if you understand what I am trying to say.</w:t>
      </w:r>
    </w:p>
    <w:p w:rsidR="00CB12CC" w:rsidRPr="008D699D" w:rsidP="00CB12CC">
      <w:pPr>
        <w:pStyle w:val="Answer"/>
      </w:pPr>
      <w:r w:rsidRPr="008D699D">
        <w:t xml:space="preserve">That </w:t>
      </w:r>
      <w:r w:rsidRPr="008D699D">
        <w:t xml:space="preserve">money </w:t>
      </w:r>
      <w:r w:rsidRPr="008D699D">
        <w:t xml:space="preserve">will be </w:t>
      </w:r>
      <w:r w:rsidRPr="008D699D">
        <w:t xml:space="preserve">directed, along with private capital, </w:t>
      </w:r>
      <w:r w:rsidRPr="008D699D">
        <w:t xml:space="preserve">towards </w:t>
      </w:r>
      <w:r w:rsidRPr="008D699D">
        <w:t xml:space="preserve">the increasing of capacity </w:t>
      </w:r>
      <w:r w:rsidRPr="008D699D" w:rsidR="00D5382B">
        <w:t xml:space="preserve">in the </w:t>
      </w:r>
      <w:r w:rsidRPr="008D699D">
        <w:t xml:space="preserve">UK manufacturing base </w:t>
      </w:r>
      <w:r w:rsidRPr="008D699D" w:rsidR="00D5382B">
        <w:t xml:space="preserve">that has </w:t>
      </w:r>
      <w:r w:rsidRPr="008D699D">
        <w:t xml:space="preserve">already </w:t>
      </w:r>
      <w:r w:rsidRPr="008D699D" w:rsidR="00D5382B">
        <w:t xml:space="preserve">been </w:t>
      </w:r>
      <w:r w:rsidRPr="008D699D">
        <w:t xml:space="preserve">established and the creation of jobs in that field. </w:t>
      </w:r>
      <w:r w:rsidRPr="008D699D" w:rsidR="00D5382B">
        <w:t>T</w:t>
      </w:r>
      <w:r w:rsidRPr="008D699D">
        <w:t xml:space="preserve">hat is one example where </w:t>
      </w:r>
      <w:r w:rsidRPr="008D699D" w:rsidR="00D5382B">
        <w:t xml:space="preserve">GIGA </w:t>
      </w:r>
      <w:r w:rsidRPr="008D699D">
        <w:t xml:space="preserve">is </w:t>
      </w:r>
      <w:r w:rsidRPr="008D699D" w:rsidR="00D5382B">
        <w:t xml:space="preserve">already </w:t>
      </w:r>
      <w:r w:rsidRPr="008D699D">
        <w:t>delivering tangible benefits to the UK manufacturing base and indeed onshoring some of the expertise and capabilities that we need to see here in the UK.</w:t>
      </w:r>
    </w:p>
    <w:p w:rsidR="00CB12CC" w:rsidRPr="008D699D" w:rsidP="00D5382B">
      <w:pPr>
        <w:pStyle w:val="Question"/>
      </w:pPr>
      <w:sdt>
        <w:sdtPr>
          <w:alias w:val="Member"/>
          <w:tag w:val="&lt;Member mnisId='4295' dodsId='107295'&gt;"/>
          <w:id w:val="-1882387858"/>
          <w:placeholder>
            <w:docPart w:val="CD5EEABBFD17499FAB1E84181F6FE19A"/>
          </w:placeholder>
          <w:richText/>
        </w:sdtPr>
        <w:sdtContent>
          <w:r w:rsidRPr="008D699D" w:rsidR="00D5382B">
            <w:rPr>
              <w:b/>
            </w:rPr>
            <w:t>Chair:</w:t>
          </w:r>
        </w:sdtContent>
      </w:sdt>
      <w:r w:rsidRPr="008D699D" w:rsidR="00D5382B">
        <w:t xml:space="preserve"> </w:t>
      </w:r>
      <w:r w:rsidRPr="008D699D">
        <w:t>It is always great to get more jobs</w:t>
      </w:r>
      <w:r w:rsidRPr="008D699D" w:rsidR="00D5382B">
        <w:t>. W</w:t>
      </w:r>
      <w:r w:rsidRPr="008D699D">
        <w:t xml:space="preserve">e all love the opportunities </w:t>
      </w:r>
      <w:r w:rsidRPr="008D699D" w:rsidR="00D5382B">
        <w:t xml:space="preserve">that that </w:t>
      </w:r>
      <w:r w:rsidRPr="008D699D">
        <w:t xml:space="preserve">presents, but we have an underemployment problem in this country. Where </w:t>
      </w:r>
      <w:r w:rsidRPr="008D699D" w:rsidR="00D5382B">
        <w:t xml:space="preserve">are we </w:t>
      </w:r>
      <w:r w:rsidRPr="008D699D">
        <w:t>going to find the skills and the people to do the job</w:t>
      </w:r>
      <w:r w:rsidRPr="008D699D" w:rsidR="00D5382B">
        <w:t>s</w:t>
      </w:r>
      <w:r w:rsidRPr="008D699D">
        <w:t>?</w:t>
      </w:r>
    </w:p>
    <w:p w:rsidR="005A0427" w:rsidRPr="008D699D" w:rsidP="00CB12CC">
      <w:pPr>
        <w:pStyle w:val="Answer"/>
      </w:pPr>
      <w:sdt>
        <w:sdtPr>
          <w:alias w:val="Witness"/>
          <w:id w:val="1789314936"/>
          <w:placeholder>
            <w:docPart w:val="18143205444B4D8CB6DF81F8A0159E68"/>
          </w:placeholder>
          <w:richText/>
        </w:sdtPr>
        <w:sdtContent>
          <w:r w:rsidRPr="008D699D" w:rsidR="00D5382B">
            <w:rPr>
              <w:b/>
              <w:i/>
            </w:rPr>
            <w:t>Andrew Bowie:</w:t>
          </w:r>
        </w:sdtContent>
      </w:sdt>
      <w:r w:rsidRPr="008D699D" w:rsidR="00D5382B">
        <w:t xml:space="preserve"> </w:t>
      </w:r>
      <w:r w:rsidRPr="008D699D" w:rsidR="00CB12CC">
        <w:t>Skills is the biggest challenge facing us</w:t>
      </w:r>
      <w:r w:rsidRPr="008D699D">
        <w:t>, but it is not just facing us</w:t>
      </w:r>
      <w:r w:rsidRPr="008D699D" w:rsidR="00D5382B">
        <w:t xml:space="preserve">. </w:t>
      </w:r>
      <w:r w:rsidRPr="008D699D">
        <w:t>J</w:t>
      </w:r>
      <w:r w:rsidRPr="008D699D" w:rsidR="00CB12CC">
        <w:t xml:space="preserve">ust about every country in the world is engaging on a process similar to ours right now. The </w:t>
      </w:r>
      <w:r w:rsidR="00895BCA">
        <w:t>g</w:t>
      </w:r>
      <w:r w:rsidRPr="008D699D" w:rsidR="00CB12CC">
        <w:t xml:space="preserve">reen </w:t>
      </w:r>
      <w:r w:rsidR="00895BCA">
        <w:t>j</w:t>
      </w:r>
      <w:r w:rsidRPr="008D699D" w:rsidR="00CB12CC">
        <w:t xml:space="preserve">obs </w:t>
      </w:r>
      <w:r w:rsidR="00895BCA">
        <w:t>t</w:t>
      </w:r>
      <w:r w:rsidRPr="008D699D" w:rsidR="00CB12CC">
        <w:t>ask</w:t>
      </w:r>
      <w:r w:rsidRPr="008D699D" w:rsidR="00E83BD7">
        <w:t>f</w:t>
      </w:r>
      <w:r w:rsidRPr="008D699D" w:rsidR="00CB12CC">
        <w:t xml:space="preserve">orce will be delivering </w:t>
      </w:r>
      <w:r w:rsidRPr="008D699D">
        <w:t xml:space="preserve">its </w:t>
      </w:r>
      <w:r w:rsidRPr="008D699D" w:rsidR="00CB12CC">
        <w:t>report imminently, I am told</w:t>
      </w:r>
      <w:r w:rsidRPr="008D699D">
        <w:t>. T</w:t>
      </w:r>
      <w:r w:rsidRPr="008D699D" w:rsidR="00CB12CC">
        <w:t xml:space="preserve">hat will </w:t>
      </w:r>
      <w:r w:rsidRPr="008D699D">
        <w:t xml:space="preserve">set </w:t>
      </w:r>
      <w:r w:rsidRPr="008D699D" w:rsidR="00CB12CC">
        <w:t>out how we can take advantage of the huge opportunities in terms of reskilling, upskilling</w:t>
      </w:r>
      <w:r w:rsidRPr="008D699D">
        <w:t xml:space="preserve"> and </w:t>
      </w:r>
      <w:r w:rsidRPr="008D699D" w:rsidR="00CB12CC">
        <w:t>getting people interested in STEM subjects from a very young age.</w:t>
      </w:r>
    </w:p>
    <w:p w:rsidR="00FA7E73" w:rsidRPr="008D699D" w:rsidP="00CB12CC">
      <w:pPr>
        <w:pStyle w:val="Answer"/>
      </w:pPr>
      <w:r w:rsidRPr="008D699D">
        <w:t xml:space="preserve">In the nuclear field, </w:t>
      </w:r>
      <w:r w:rsidRPr="008D699D" w:rsidR="009A6C88">
        <w:t xml:space="preserve">I launched with </w:t>
      </w:r>
      <w:r w:rsidRPr="008D699D">
        <w:t>M</w:t>
      </w:r>
      <w:r w:rsidRPr="008D699D" w:rsidR="00E83BD7">
        <w:t>in</w:t>
      </w:r>
      <w:r w:rsidRPr="008D699D" w:rsidR="009A6C88">
        <w:t xml:space="preserve"> </w:t>
      </w:r>
      <w:r w:rsidRPr="008D699D">
        <w:t>DP</w:t>
      </w:r>
      <w:r w:rsidRPr="008D699D" w:rsidR="009A6C88">
        <w:t>—</w:t>
      </w:r>
      <w:r w:rsidRPr="008D699D" w:rsidR="007921D3">
        <w:t xml:space="preserve">in fact, </w:t>
      </w:r>
      <w:r w:rsidRPr="008D699D" w:rsidR="00055818">
        <w:t xml:space="preserve">we are </w:t>
      </w:r>
      <w:r w:rsidRPr="008D699D">
        <w:t>launching officially today, although I am unable to make the official launch</w:t>
      </w:r>
      <w:r w:rsidRPr="008D699D" w:rsidR="009A6C88">
        <w:t>—</w:t>
      </w:r>
      <w:r w:rsidRPr="008D699D">
        <w:t xml:space="preserve">our </w:t>
      </w:r>
      <w:r w:rsidR="00B65641">
        <w:t>n</w:t>
      </w:r>
      <w:r w:rsidRPr="008D699D">
        <w:t xml:space="preserve">uclear </w:t>
      </w:r>
      <w:r w:rsidR="00B65641">
        <w:t>s</w:t>
      </w:r>
      <w:r w:rsidRPr="008D699D">
        <w:t xml:space="preserve">kills </w:t>
      </w:r>
      <w:r w:rsidR="00B65641">
        <w:t>t</w:t>
      </w:r>
      <w:r w:rsidRPr="008D699D">
        <w:t>ask</w:t>
      </w:r>
      <w:r w:rsidRPr="008D699D" w:rsidR="00E83BD7">
        <w:t>f</w:t>
      </w:r>
      <w:r w:rsidRPr="008D699D">
        <w:t>orce.</w:t>
      </w:r>
      <w:r w:rsidRPr="008D699D" w:rsidR="009A6C88">
        <w:t xml:space="preserve"> </w:t>
      </w:r>
      <w:r w:rsidRPr="008D699D" w:rsidR="00155D36">
        <w:t xml:space="preserve">That </w:t>
      </w:r>
      <w:r w:rsidRPr="008D699D">
        <w:t>is working cross-sector, private and public</w:t>
      </w:r>
      <w:r w:rsidRPr="008D699D" w:rsidR="00F55706">
        <w:t xml:space="preserve">, and </w:t>
      </w:r>
      <w:r w:rsidRPr="008D699D">
        <w:t>with higher education institutions to make it much easier</w:t>
      </w:r>
      <w:r w:rsidRPr="008D699D" w:rsidR="00675C39">
        <w:t xml:space="preserve"> for young people</w:t>
      </w:r>
      <w:r w:rsidRPr="008D699D">
        <w:t xml:space="preserve"> to access </w:t>
      </w:r>
      <w:r w:rsidRPr="008D699D" w:rsidR="00675C39">
        <w:t xml:space="preserve">opportunities and </w:t>
      </w:r>
      <w:r w:rsidRPr="008D699D">
        <w:t xml:space="preserve">much more viable for </w:t>
      </w:r>
      <w:r w:rsidRPr="008D699D" w:rsidR="00675C39">
        <w:t xml:space="preserve">the </w:t>
      </w:r>
      <w:r w:rsidRPr="008D699D">
        <w:t xml:space="preserve">organisations taking part to deliver </w:t>
      </w:r>
      <w:r w:rsidRPr="008D699D" w:rsidR="00675C39">
        <w:t xml:space="preserve">those opportunities. </w:t>
      </w:r>
      <w:r w:rsidRPr="008D699D" w:rsidR="00155D36">
        <w:t xml:space="preserve">It is </w:t>
      </w:r>
      <w:r w:rsidRPr="008D699D">
        <w:t xml:space="preserve">not just </w:t>
      </w:r>
      <w:r w:rsidRPr="008D699D" w:rsidR="00155D36">
        <w:t xml:space="preserve">for </w:t>
      </w:r>
      <w:r w:rsidRPr="008D699D">
        <w:t>young people</w:t>
      </w:r>
      <w:r w:rsidRPr="008D699D" w:rsidR="00155D36">
        <w:t xml:space="preserve">; it is also for those </w:t>
      </w:r>
      <w:r w:rsidRPr="008D699D">
        <w:t>people who are in established energy industries.</w:t>
      </w:r>
      <w:r w:rsidRPr="008D699D" w:rsidR="00675C39">
        <w:t xml:space="preserve"> </w:t>
      </w:r>
      <w:r w:rsidRPr="008D699D">
        <w:t xml:space="preserve">For example, there are thousands upon thousands of energy workers in the North </w:t>
      </w:r>
      <w:r w:rsidR="001B1BF1">
        <w:t>s</w:t>
      </w:r>
      <w:r w:rsidRPr="008D699D">
        <w:t>ea who are seeing the opportunities in oil and gas decrease year on year. Retransitioning those workers</w:t>
      </w:r>
      <w:r w:rsidRPr="008D699D" w:rsidR="00675C39">
        <w:t xml:space="preserve"> and </w:t>
      </w:r>
      <w:r w:rsidRPr="008D699D">
        <w:t xml:space="preserve">retraining them </w:t>
      </w:r>
      <w:r w:rsidR="001B1BF1">
        <w:t>i</w:t>
      </w:r>
      <w:r w:rsidRPr="008D699D" w:rsidR="00675C39">
        <w:t xml:space="preserve">n </w:t>
      </w:r>
      <w:r w:rsidRPr="008D699D">
        <w:t>the energy of the future, taking the skills that they already have, will be vitally important to this effort.</w:t>
      </w:r>
    </w:p>
    <w:p w:rsidR="00CB12CC" w:rsidRPr="008D699D" w:rsidP="00CB12CC">
      <w:pPr>
        <w:pStyle w:val="Answer"/>
      </w:pPr>
      <w:r w:rsidRPr="008D699D">
        <w:t>W</w:t>
      </w:r>
      <w:r w:rsidRPr="008D699D">
        <w:t>e are open-eyed</w:t>
      </w:r>
      <w:r w:rsidRPr="008D699D">
        <w:t xml:space="preserve"> and </w:t>
      </w:r>
      <w:r w:rsidRPr="008D699D">
        <w:t>clear-headed about this.</w:t>
      </w:r>
      <w:r w:rsidRPr="008D699D">
        <w:t xml:space="preserve"> </w:t>
      </w:r>
      <w:r w:rsidRPr="008D699D">
        <w:t>It is a huge challenge</w:t>
      </w:r>
      <w:r w:rsidRPr="008D699D">
        <w:t>. N</w:t>
      </w:r>
      <w:r w:rsidRPr="008D699D">
        <w:t xml:space="preserve">otwithstanding all the other challenges that we have just spoken about today, the one thing </w:t>
      </w:r>
      <w:r w:rsidRPr="008D699D">
        <w:t xml:space="preserve">that </w:t>
      </w:r>
      <w:r w:rsidRPr="008D699D">
        <w:t>will prevent us delivering these projects will be the lack of skilled labour to build and operate</w:t>
      </w:r>
      <w:r w:rsidRPr="008D699D">
        <w:t>. T</w:t>
      </w:r>
      <w:r w:rsidRPr="008D699D">
        <w:t xml:space="preserve">hat is why we are taking action through the </w:t>
      </w:r>
      <w:r w:rsidR="004E4923">
        <w:t>g</w:t>
      </w:r>
      <w:r w:rsidRPr="008D699D">
        <w:t xml:space="preserve">reen </w:t>
      </w:r>
      <w:r w:rsidR="004E4923">
        <w:t>j</w:t>
      </w:r>
      <w:r w:rsidRPr="008D699D">
        <w:t xml:space="preserve">obs </w:t>
      </w:r>
      <w:r w:rsidR="004E4923">
        <w:t>t</w:t>
      </w:r>
      <w:r w:rsidRPr="008D699D">
        <w:t>ask</w:t>
      </w:r>
      <w:r w:rsidRPr="008D699D">
        <w:t>f</w:t>
      </w:r>
      <w:r w:rsidRPr="008D699D">
        <w:t xml:space="preserve">orce and indeed the </w:t>
      </w:r>
      <w:r w:rsidR="004E4923">
        <w:t>n</w:t>
      </w:r>
      <w:r w:rsidRPr="008D699D">
        <w:t xml:space="preserve">uclear </w:t>
      </w:r>
      <w:r w:rsidR="004E4923">
        <w:t>s</w:t>
      </w:r>
      <w:r w:rsidRPr="008D699D">
        <w:t xml:space="preserve">kills </w:t>
      </w:r>
      <w:r w:rsidR="004E4923">
        <w:t>t</w:t>
      </w:r>
      <w:r w:rsidRPr="008D699D">
        <w:t>ask</w:t>
      </w:r>
      <w:r w:rsidRPr="008D699D">
        <w:t>f</w:t>
      </w:r>
      <w:r w:rsidRPr="008D699D">
        <w:t>orce.</w:t>
      </w:r>
    </w:p>
    <w:p w:rsidR="00CB12CC" w:rsidRPr="008D699D" w:rsidP="00FA7E73">
      <w:pPr>
        <w:pStyle w:val="Question"/>
      </w:pPr>
      <w:sdt>
        <w:sdtPr>
          <w:alias w:val="Member"/>
          <w:tag w:val="&lt;Member mnisId='4295' dodsId='107295'&gt;"/>
          <w:id w:val="-1248960869"/>
          <w:placeholder>
            <w:docPart w:val="5472F1973DDF47D6BD3EF5BFE2F22C8D"/>
          </w:placeholder>
          <w:richText/>
        </w:sdtPr>
        <w:sdtContent>
          <w:r w:rsidRPr="008D699D" w:rsidR="00FA7E73">
            <w:rPr>
              <w:b/>
            </w:rPr>
            <w:t>Chair:</w:t>
          </w:r>
        </w:sdtContent>
      </w:sdt>
      <w:r w:rsidRPr="008D699D" w:rsidR="00FA7E73">
        <w:t xml:space="preserve"> T</w:t>
      </w:r>
      <w:r w:rsidRPr="008D699D">
        <w:t>here has been some criticism</w:t>
      </w:r>
      <w:r w:rsidRPr="008D699D" w:rsidR="007921D3">
        <w:t xml:space="preserve"> of</w:t>
      </w:r>
      <w:r w:rsidRPr="008D699D" w:rsidR="00FA7E73">
        <w:t xml:space="preserve"> </w:t>
      </w:r>
      <w:r w:rsidRPr="008D699D">
        <w:t xml:space="preserve">the delay in the announcement of how </w:t>
      </w:r>
      <w:r w:rsidRPr="008D699D" w:rsidR="00FA7E73">
        <w:t xml:space="preserve">GIGA </w:t>
      </w:r>
      <w:r w:rsidRPr="008D699D">
        <w:t>funding will be awarded to industry</w:t>
      </w:r>
      <w:r w:rsidRPr="008D699D" w:rsidR="007921D3">
        <w:t>,</w:t>
      </w:r>
      <w:r w:rsidRPr="008D699D" w:rsidR="00FA7E73">
        <w:t xml:space="preserve"> </w:t>
      </w:r>
      <w:r w:rsidRPr="008D699D">
        <w:t>and in fact some criticism that £1.1 billion</w:t>
      </w:r>
      <w:r w:rsidRPr="008D699D" w:rsidR="00FA7E73">
        <w:t xml:space="preserve"> is not enough </w:t>
      </w:r>
      <w:r w:rsidRPr="008D699D">
        <w:t>given the challenge ahead. How would you respond to that?</w:t>
      </w:r>
    </w:p>
    <w:p w:rsidR="00FA7E73" w:rsidRPr="008D699D" w:rsidP="00CB12CC">
      <w:pPr>
        <w:pStyle w:val="Answer"/>
      </w:pPr>
      <w:sdt>
        <w:sdtPr>
          <w:alias w:val="Witness"/>
          <w:id w:val="-2124673510"/>
          <w:placeholder>
            <w:docPart w:val="14F99216AD964AAA8E4EE6365FA66C6C"/>
          </w:placeholder>
          <w:richText/>
        </w:sdtPr>
        <w:sdtContent>
          <w:r w:rsidRPr="008D699D">
            <w:rPr>
              <w:b/>
              <w:i/>
            </w:rPr>
            <w:t>Andrew Bowie:</w:t>
          </w:r>
        </w:sdtContent>
      </w:sdt>
      <w:r w:rsidRPr="008D699D">
        <w:t xml:space="preserve"> T</w:t>
      </w:r>
      <w:r w:rsidRPr="008D699D" w:rsidR="00CB12CC">
        <w:t>here is always an opportunity to increase budgets</w:t>
      </w:r>
      <w:r w:rsidRPr="008D699D">
        <w:t>. T</w:t>
      </w:r>
      <w:r w:rsidRPr="008D699D" w:rsidR="00CB12CC">
        <w:t xml:space="preserve">hese discussions take place with Treasury on a regular basis as to whether or not there is enough money in the pot. We think </w:t>
      </w:r>
      <w:r w:rsidR="0067482C">
        <w:t xml:space="preserve">that </w:t>
      </w:r>
      <w:r w:rsidRPr="008D699D" w:rsidR="00CB12CC">
        <w:t xml:space="preserve">what we have through </w:t>
      </w:r>
      <w:r w:rsidRPr="008D699D">
        <w:t>GIGA—</w:t>
      </w:r>
    </w:p>
    <w:p w:rsidR="00CB12CC" w:rsidRPr="008D699D" w:rsidP="00EF5927">
      <w:pPr>
        <w:pStyle w:val="Question"/>
      </w:pPr>
      <w:sdt>
        <w:sdtPr>
          <w:alias w:val="Member"/>
          <w:tag w:val="&lt;Member mnisId='4295' dodsId='107295'&gt;"/>
          <w:id w:val="804132127"/>
          <w:placeholder>
            <w:docPart w:val="16FBB5C0F61B412188E0B8DF5A9C4502"/>
          </w:placeholder>
          <w:richText/>
        </w:sdtPr>
        <w:sdtContent>
          <w:r w:rsidRPr="008D699D" w:rsidR="00FA7E73">
            <w:rPr>
              <w:b/>
            </w:rPr>
            <w:t>Chair:</w:t>
          </w:r>
        </w:sdtContent>
      </w:sdt>
      <w:r w:rsidRPr="008D699D" w:rsidR="00FA7E73">
        <w:t xml:space="preserve"> </w:t>
      </w:r>
      <w:r w:rsidRPr="008D699D">
        <w:t xml:space="preserve">You </w:t>
      </w:r>
      <w:r w:rsidRPr="008D699D" w:rsidR="00FA7E73">
        <w:t xml:space="preserve">got </w:t>
      </w:r>
      <w:r w:rsidRPr="008D699D">
        <w:t>£1.1 billion. How much did you ask for?</w:t>
      </w:r>
    </w:p>
    <w:p w:rsidR="00CB12CC" w:rsidRPr="008D699D" w:rsidP="00CB12CC">
      <w:pPr>
        <w:pStyle w:val="Answer"/>
      </w:pPr>
      <w:sdt>
        <w:sdtPr>
          <w:alias w:val="Witness"/>
          <w:id w:val="1763105708"/>
          <w:placeholder>
            <w:docPart w:val="B06E9392667A47EFA28A7EAEB920720E"/>
          </w:placeholder>
          <w:richText/>
        </w:sdtPr>
        <w:sdtContent>
          <w:r w:rsidRPr="008D699D" w:rsidR="00EF5927">
            <w:rPr>
              <w:b/>
              <w:i/>
            </w:rPr>
            <w:t>Andrew Bowie:</w:t>
          </w:r>
        </w:sdtContent>
      </w:sdt>
      <w:r w:rsidRPr="008D699D" w:rsidR="00EF5927">
        <w:t xml:space="preserve"> A</w:t>
      </w:r>
      <w:r w:rsidRPr="008D699D">
        <w:t xml:space="preserve">s it is right now, we are very pleased with where we have </w:t>
      </w:r>
      <w:r w:rsidRPr="008D699D" w:rsidR="007921D3">
        <w:t xml:space="preserve">got </w:t>
      </w:r>
      <w:r w:rsidRPr="008D699D">
        <w:t xml:space="preserve">to with </w:t>
      </w:r>
      <w:r w:rsidRPr="008D699D" w:rsidR="00EF5927">
        <w:t>GIGA</w:t>
      </w:r>
      <w:r w:rsidRPr="008D699D">
        <w:t>. We think it is going to be transformative</w:t>
      </w:r>
      <w:r w:rsidRPr="008D699D" w:rsidR="00EF5927">
        <w:t>.</w:t>
      </w:r>
    </w:p>
    <w:p w:rsidR="00EF5927" w:rsidRPr="008D699D" w:rsidP="00EF5927">
      <w:pPr>
        <w:pStyle w:val="Question"/>
      </w:pPr>
      <w:sdt>
        <w:sdtPr>
          <w:alias w:val="Member"/>
          <w:tag w:val="&lt;Member mnisId='4295' dodsId='107295'&gt;"/>
          <w:id w:val="2097741133"/>
          <w:placeholder>
            <w:docPart w:val="7C33CFE03D914313AC971F386B92E358"/>
          </w:placeholder>
          <w:richText/>
        </w:sdtPr>
        <w:sdtContent>
          <w:r w:rsidRPr="008D699D">
            <w:rPr>
              <w:b/>
            </w:rPr>
            <w:t>Chair:</w:t>
          </w:r>
        </w:sdtContent>
      </w:sdt>
      <w:r w:rsidRPr="008D699D">
        <w:t xml:space="preserve"> How much did you ask for? S</w:t>
      </w:r>
      <w:r w:rsidRPr="008D699D" w:rsidR="00CB12CC">
        <w:t xml:space="preserve">eriously, Minister, it is a really important point. </w:t>
      </w:r>
    </w:p>
    <w:p w:rsidR="00EF5927" w:rsidRPr="008D699D" w:rsidP="00CB12CC">
      <w:pPr>
        <w:pStyle w:val="Answer"/>
      </w:pPr>
      <w:sdt>
        <w:sdtPr>
          <w:alias w:val="Witness"/>
          <w:id w:val="264736016"/>
          <w:placeholder>
            <w:docPart w:val="3503969FBD324FD6A8E676AFF785DA35"/>
          </w:placeholder>
          <w:richText/>
        </w:sdtPr>
        <w:sdtContent>
          <w:r w:rsidRPr="008D699D">
            <w:rPr>
              <w:b/>
              <w:i/>
            </w:rPr>
            <w:t>Andrew Bowie:</w:t>
          </w:r>
        </w:sdtContent>
      </w:sdt>
      <w:r w:rsidRPr="008D699D">
        <w:t xml:space="preserve"> </w:t>
      </w:r>
      <w:r w:rsidRPr="008D699D" w:rsidR="00CB12CC">
        <w:t>I know it is a very important point, Chair</w:t>
      </w:r>
      <w:r w:rsidRPr="008D699D">
        <w:t xml:space="preserve">, but you </w:t>
      </w:r>
      <w:r w:rsidR="004872A6">
        <w:t>will be</w:t>
      </w:r>
      <w:r w:rsidRPr="008D699D">
        <w:t>—</w:t>
      </w:r>
    </w:p>
    <w:p w:rsidR="00CB12CC" w:rsidRPr="008D699D" w:rsidP="00EF5927">
      <w:pPr>
        <w:pStyle w:val="Question"/>
      </w:pPr>
      <w:sdt>
        <w:sdtPr>
          <w:rPr>
            <w:b/>
            <w:iCs/>
          </w:rPr>
          <w:alias w:val="Member"/>
          <w:tag w:val="&lt;Member mnisId='4295' dodsId='107295'&gt;"/>
          <w:id w:val="-479231498"/>
          <w:placeholder>
            <w:docPart w:val="E72406A3FF7148BC8B437E7E91E53A26"/>
          </w:placeholder>
          <w:richText/>
        </w:sdtPr>
        <w:sdtContent>
          <w:r w:rsidRPr="008D699D" w:rsidR="00EF5927">
            <w:rPr>
              <w:b/>
              <w:iCs/>
            </w:rPr>
            <w:t>Chair:</w:t>
          </w:r>
        </w:sdtContent>
      </w:sdt>
      <w:r w:rsidRPr="008D699D" w:rsidR="00EF5927">
        <w:rPr>
          <w:b/>
          <w:iCs/>
        </w:rPr>
        <w:t xml:space="preserve"> </w:t>
      </w:r>
      <w:r w:rsidRPr="008D699D">
        <w:t>I am going to press you on this because we need to know how far we are falling behind</w:t>
      </w:r>
      <w:r w:rsidRPr="008D699D" w:rsidR="00EF5927">
        <w:t xml:space="preserve">. </w:t>
      </w:r>
      <w:r w:rsidRPr="008D699D" w:rsidR="00CC5EDB">
        <w:t>Y</w:t>
      </w:r>
      <w:r w:rsidRPr="008D699D">
        <w:t>ou and your Department plan</w:t>
      </w:r>
      <w:r w:rsidRPr="008D699D" w:rsidR="00CC5EDB">
        <w:t xml:space="preserve">, and </w:t>
      </w:r>
      <w:r w:rsidRPr="008D699D">
        <w:t xml:space="preserve">you have talked about how much you plan and all </w:t>
      </w:r>
      <w:r w:rsidRPr="008D699D" w:rsidR="00CC5EDB">
        <w:t>the rest of it.</w:t>
      </w:r>
      <w:r w:rsidRPr="008D699D">
        <w:t xml:space="preserve"> You must have a very good idea. This is a really important area. If the Treasury is underperforming, I want to know how much is underperforming</w:t>
      </w:r>
      <w:r w:rsidRPr="008D699D" w:rsidR="00CC5EDB">
        <w:t xml:space="preserve"> by</w:t>
      </w:r>
      <w:r w:rsidRPr="008D699D">
        <w:t>.</w:t>
      </w:r>
    </w:p>
    <w:p w:rsidR="00CC5EDB" w:rsidRPr="008D699D" w:rsidP="00CB12CC">
      <w:pPr>
        <w:pStyle w:val="Answer"/>
      </w:pPr>
      <w:sdt>
        <w:sdtPr>
          <w:alias w:val="Witness"/>
          <w:id w:val="-1826658242"/>
          <w:placeholder>
            <w:docPart w:val="21D8DFC00AE342199D18979D0BB26A90"/>
          </w:placeholder>
          <w:richText/>
        </w:sdtPr>
        <w:sdtContent>
          <w:r w:rsidRPr="008D699D">
            <w:rPr>
              <w:b/>
              <w:i/>
            </w:rPr>
            <w:t>Andrew Bowie:</w:t>
          </w:r>
        </w:sdtContent>
      </w:sdt>
      <w:r w:rsidRPr="008D699D">
        <w:t xml:space="preserve"> T</w:t>
      </w:r>
      <w:r w:rsidRPr="008D699D" w:rsidR="00CB12CC">
        <w:t xml:space="preserve">he Treasury </w:t>
      </w:r>
      <w:r w:rsidRPr="008D699D" w:rsidR="007921D3">
        <w:t>is</w:t>
      </w:r>
      <w:r w:rsidRPr="008D699D" w:rsidR="00CB12CC">
        <w:t xml:space="preserve"> absolutely not underperforming. </w:t>
      </w:r>
    </w:p>
    <w:p w:rsidR="00CC5EDB" w:rsidRPr="008D699D" w:rsidP="0073770E">
      <w:pPr>
        <w:pStyle w:val="Remark"/>
      </w:pPr>
      <w:sdt>
        <w:sdtPr>
          <w:alias w:val="Member"/>
          <w:tag w:val="&lt;Member mnisId='4295' dodsId='107295'&gt;"/>
          <w:id w:val="-69969334"/>
          <w:placeholder>
            <w:docPart w:val="0B6AD04FC17A4C44B5144711A4D45961"/>
          </w:placeholder>
          <w:richText/>
        </w:sdtPr>
        <w:sdtContent>
          <w:r w:rsidRPr="008D699D">
            <w:rPr>
              <w:b/>
            </w:rPr>
            <w:t>Chair:</w:t>
          </w:r>
        </w:sdtContent>
      </w:sdt>
      <w:r w:rsidRPr="008D699D">
        <w:t xml:space="preserve"> </w:t>
      </w:r>
      <w:r w:rsidRPr="008D699D" w:rsidR="00CB12CC">
        <w:t xml:space="preserve">You are brilliantly on message. </w:t>
      </w:r>
    </w:p>
    <w:p w:rsidR="00CC5EDB" w:rsidRPr="008D699D" w:rsidP="00CB12CC">
      <w:pPr>
        <w:pStyle w:val="Answer"/>
      </w:pPr>
      <w:sdt>
        <w:sdtPr>
          <w:alias w:val="Witness"/>
          <w:id w:val="264426455"/>
          <w:placeholder>
            <w:docPart w:val="83EF47F20A104D9CB91A469429169D19"/>
          </w:placeholder>
          <w:richText/>
        </w:sdtPr>
        <w:sdtContent>
          <w:r w:rsidRPr="008D699D">
            <w:rPr>
              <w:b/>
              <w:i/>
            </w:rPr>
            <w:t>Andrew Bowie:</w:t>
          </w:r>
        </w:sdtContent>
      </w:sdt>
      <w:r w:rsidRPr="008D699D">
        <w:t xml:space="preserve"> GIGA</w:t>
      </w:r>
      <w:r w:rsidRPr="008D699D" w:rsidR="00CB12CC">
        <w:t xml:space="preserve"> will be transformative when it comes to building up the supply chains</w:t>
      </w:r>
      <w:r w:rsidRPr="008D699D">
        <w:t xml:space="preserve"> and </w:t>
      </w:r>
      <w:r w:rsidRPr="008D699D" w:rsidR="00CB12CC">
        <w:t>the manufacturing base</w:t>
      </w:r>
      <w:r w:rsidR="00A15BF6">
        <w:t>,</w:t>
      </w:r>
      <w:r w:rsidRPr="008D699D" w:rsidR="00CB12CC">
        <w:t xml:space="preserve"> and attracting investment. In fact, when I engage with investors, they are very pleased with what </w:t>
      </w:r>
      <w:r w:rsidRPr="008D699D">
        <w:t>GIGA</w:t>
      </w:r>
      <w:r w:rsidRPr="008D699D" w:rsidR="00CB12CC">
        <w:t xml:space="preserve"> is going to be able to do</w:t>
      </w:r>
      <w:r w:rsidRPr="008D699D" w:rsidR="007921D3">
        <w:t xml:space="preserve"> in a </w:t>
      </w:r>
      <w:r w:rsidRPr="008D699D" w:rsidR="00CB12CC">
        <w:t>very focused</w:t>
      </w:r>
      <w:r w:rsidRPr="008D699D" w:rsidR="007921D3">
        <w:t xml:space="preserve"> and determined way.</w:t>
      </w:r>
    </w:p>
    <w:p w:rsidR="00CC5EDB" w:rsidRPr="008D699D" w:rsidP="0073770E">
      <w:pPr>
        <w:pStyle w:val="Question"/>
      </w:pPr>
      <w:sdt>
        <w:sdtPr>
          <w:alias w:val="Member"/>
          <w:tag w:val="&lt;Member mnisId='4295' dodsId='107295'&gt;"/>
          <w:id w:val="1399937289"/>
          <w:placeholder>
            <w:docPart w:val="738DF2C371934564BAB3ABA7C6CD8948"/>
          </w:placeholder>
          <w:richText/>
        </w:sdtPr>
        <w:sdtContent>
          <w:r w:rsidRPr="008D699D">
            <w:rPr>
              <w:b/>
            </w:rPr>
            <w:t>Chair:</w:t>
          </w:r>
        </w:sdtContent>
      </w:sdt>
      <w:r w:rsidRPr="008D699D">
        <w:t xml:space="preserve"> It will </w:t>
      </w:r>
      <w:r w:rsidRPr="008D699D" w:rsidR="00CB12CC">
        <w:t>de</w:t>
      </w:r>
      <w:r w:rsidRPr="008D699D" w:rsidR="007921D3">
        <w:t>-</w:t>
      </w:r>
      <w:r w:rsidRPr="008D699D" w:rsidR="00CB12CC">
        <w:t xml:space="preserve">risk investment for private investors. </w:t>
      </w:r>
    </w:p>
    <w:p w:rsidR="0073770E" w:rsidRPr="008D699D" w:rsidP="00CB12CC">
      <w:pPr>
        <w:pStyle w:val="Answer"/>
      </w:pPr>
      <w:sdt>
        <w:sdtPr>
          <w:alias w:val="Witness"/>
          <w:id w:val="379054949"/>
          <w:placeholder>
            <w:docPart w:val="6169C3154E094088B869183559E76C7B"/>
          </w:placeholder>
          <w:richText/>
        </w:sdtPr>
        <w:sdtContent>
          <w:r w:rsidRPr="008D699D" w:rsidR="00CC5EDB">
            <w:rPr>
              <w:b/>
              <w:i/>
            </w:rPr>
            <w:t>Andrew Bowie:</w:t>
          </w:r>
        </w:sdtContent>
      </w:sdt>
      <w:r w:rsidRPr="008D699D" w:rsidR="00CC5EDB">
        <w:t xml:space="preserve"> </w:t>
      </w:r>
      <w:r w:rsidRPr="008D699D">
        <w:t xml:space="preserve">Yes, absolutely. It will </w:t>
      </w:r>
      <w:r w:rsidRPr="008D699D" w:rsidR="00CB12CC">
        <w:t>bring in match</w:t>
      </w:r>
      <w:r w:rsidRPr="008D699D">
        <w:t xml:space="preserve">ed </w:t>
      </w:r>
      <w:r w:rsidRPr="008D699D" w:rsidR="00CB12CC">
        <w:t>funding from private investors into the United Kingdom to build up exactly what we have been speaking about right here.</w:t>
      </w:r>
    </w:p>
    <w:p w:rsidR="0073770E" w:rsidRPr="008D699D" w:rsidP="0073770E">
      <w:pPr>
        <w:pStyle w:val="Remark"/>
      </w:pPr>
      <w:sdt>
        <w:sdtPr>
          <w:rPr>
            <w:b/>
          </w:rPr>
          <w:alias w:val="Member"/>
          <w:tag w:val="&lt;Member mnisId='4295' dodsId='107295'&gt;"/>
          <w:id w:val="1882510069"/>
          <w:placeholder>
            <w:docPart w:val="FA5B1FBA15594648BB4F2852E841344C"/>
          </w:placeholder>
          <w:richText/>
        </w:sdtPr>
        <w:sdtContent>
          <w:r w:rsidRPr="008D699D">
            <w:rPr>
              <w:b/>
            </w:rPr>
            <w:t>Chair:</w:t>
          </w:r>
        </w:sdtContent>
      </w:sdt>
      <w:r w:rsidRPr="008D699D">
        <w:rPr>
          <w:b/>
        </w:rPr>
        <w:t xml:space="preserve"> </w:t>
      </w:r>
      <w:r w:rsidRPr="008D699D">
        <w:t>That is also a very important point.</w:t>
      </w:r>
    </w:p>
    <w:p w:rsidR="00CB12CC" w:rsidRPr="008D699D" w:rsidP="00CB12CC">
      <w:pPr>
        <w:pStyle w:val="Answer"/>
      </w:pPr>
      <w:sdt>
        <w:sdtPr>
          <w:alias w:val="Witness"/>
          <w:id w:val="912671385"/>
          <w:placeholder>
            <w:docPart w:val="01457C97EB3C4AE89441423CCCAC84D1"/>
          </w:placeholder>
          <w:richText/>
        </w:sdtPr>
        <w:sdtContent>
          <w:r w:rsidRPr="008D699D" w:rsidR="0073770E">
            <w:rPr>
              <w:b/>
              <w:i/>
            </w:rPr>
            <w:t>Andrew Bowie:</w:t>
          </w:r>
        </w:sdtContent>
      </w:sdt>
      <w:r w:rsidRPr="008D699D" w:rsidR="0073770E">
        <w:t xml:space="preserve"> </w:t>
      </w:r>
      <w:r w:rsidRPr="008D699D">
        <w:t>You would not expect me to get into private discussions between Secretar</w:t>
      </w:r>
      <w:r w:rsidRPr="008D699D" w:rsidR="0073770E">
        <w:t>ies</w:t>
      </w:r>
      <w:r w:rsidRPr="008D699D">
        <w:t xml:space="preserve"> of State</w:t>
      </w:r>
      <w:r w:rsidR="00286505">
        <w:t xml:space="preserve">, </w:t>
      </w:r>
      <w:r w:rsidRPr="008D699D">
        <w:t>Treasury</w:t>
      </w:r>
      <w:r w:rsidR="00BC7802">
        <w:t xml:space="preserve"> and elsewhere</w:t>
      </w:r>
      <w:r w:rsidRPr="008D699D" w:rsidR="0073770E">
        <w:t>.</w:t>
      </w:r>
    </w:p>
    <w:p w:rsidR="007C53B8" w:rsidRPr="008D699D" w:rsidP="007C53B8">
      <w:pPr>
        <w:pStyle w:val="Question"/>
      </w:pPr>
      <w:sdt>
        <w:sdtPr>
          <w:alias w:val="Member"/>
          <w:tag w:val="&lt;Member mnisId='4295' dodsId='107295'&gt;"/>
          <w:id w:val="2122798370"/>
          <w:placeholder>
            <w:docPart w:val="E61073725851470EB9B588B9980345B2"/>
          </w:placeholder>
          <w:richText/>
        </w:sdtPr>
        <w:sdtContent>
          <w:r w:rsidRPr="008D699D" w:rsidR="0073770E">
            <w:rPr>
              <w:b/>
            </w:rPr>
            <w:t>Chair:</w:t>
          </w:r>
        </w:sdtContent>
      </w:sdt>
      <w:r w:rsidRPr="008D699D" w:rsidR="0073770E">
        <w:t xml:space="preserve"> </w:t>
      </w:r>
      <w:r w:rsidRPr="008D699D">
        <w:t>Yes, we would. I</w:t>
      </w:r>
      <w:r w:rsidRPr="008D699D" w:rsidR="00CB12CC">
        <w:t xml:space="preserve">t is a very important point. </w:t>
      </w:r>
      <w:r w:rsidRPr="008D699D">
        <w:t>O</w:t>
      </w:r>
      <w:r w:rsidRPr="008D699D" w:rsidR="00CB12CC">
        <w:t>n this match</w:t>
      </w:r>
      <w:r w:rsidRPr="008D699D">
        <w:t>ed</w:t>
      </w:r>
      <w:r w:rsidRPr="008D699D" w:rsidR="00CB12CC">
        <w:t xml:space="preserve"> funding point, Lloyd Russell-Mo</w:t>
      </w:r>
      <w:r w:rsidRPr="008D699D">
        <w:t>yle</w:t>
      </w:r>
      <w:r w:rsidRPr="008D699D" w:rsidR="00CB12CC">
        <w:t xml:space="preserve"> did raise a very important point about foreign investors coming to the UK. Having been the Minister for Investment, my job back when I was in DIT was to encourage exactly that.</w:t>
      </w:r>
    </w:p>
    <w:p w:rsidR="00CB12CC" w:rsidRPr="008D699D" w:rsidP="007C53B8">
      <w:pPr>
        <w:pStyle w:val="QuestionCont"/>
      </w:pPr>
      <w:r w:rsidRPr="008D699D">
        <w:t>W</w:t>
      </w:r>
      <w:r w:rsidRPr="008D699D">
        <w:t xml:space="preserve">ith this </w:t>
      </w:r>
      <w:r w:rsidRPr="008D699D" w:rsidR="00CC5EDB">
        <w:t>GIGA</w:t>
      </w:r>
      <w:r w:rsidRPr="008D699D">
        <w:t xml:space="preserve"> fund, you are suggesting that you put a little bit in and then you get other money coming in. </w:t>
      </w:r>
      <w:r w:rsidRPr="008D699D">
        <w:t>I</w:t>
      </w:r>
      <w:r w:rsidRPr="008D699D">
        <w:t>f it is coming in from overseas, that benefits our balance of payments</w:t>
      </w:r>
      <w:r w:rsidRPr="008D699D">
        <w:t xml:space="preserve"> and </w:t>
      </w:r>
      <w:r w:rsidRPr="008D699D">
        <w:t>reduces our current account deficit</w:t>
      </w:r>
      <w:r w:rsidRPr="008D699D">
        <w:t>. I</w:t>
      </w:r>
      <w:r w:rsidRPr="008D699D">
        <w:t xml:space="preserve">t is only </w:t>
      </w:r>
      <w:r w:rsidRPr="008D699D">
        <w:t>£</w:t>
      </w:r>
      <w:r w:rsidRPr="008D699D">
        <w:t xml:space="preserve">1.1 billion. </w:t>
      </w:r>
      <w:r w:rsidRPr="008D699D">
        <w:t xml:space="preserve">If </w:t>
      </w:r>
      <w:r w:rsidRPr="008D699D">
        <w:t>it w</w:t>
      </w:r>
      <w:r w:rsidRPr="008D699D">
        <w:t>ere £</w:t>
      </w:r>
      <w:r w:rsidRPr="008D699D">
        <w:t xml:space="preserve">2.1 billion, that </w:t>
      </w:r>
      <w:r w:rsidR="00243A52">
        <w:t>would be</w:t>
      </w:r>
      <w:r w:rsidRPr="008D699D">
        <w:t xml:space="preserve"> </w:t>
      </w:r>
      <w:r w:rsidRPr="008D699D">
        <w:t>£</w:t>
      </w:r>
      <w:r w:rsidRPr="008D699D">
        <w:t xml:space="preserve">1 billion less that </w:t>
      </w:r>
      <w:r w:rsidR="00243A52">
        <w:t xml:space="preserve">could </w:t>
      </w:r>
      <w:r w:rsidRPr="008D699D">
        <w:t>go into schools</w:t>
      </w:r>
      <w:r w:rsidRPr="008D699D">
        <w:t xml:space="preserve">, </w:t>
      </w:r>
      <w:r w:rsidRPr="008D699D">
        <w:t>police or the NHS.</w:t>
      </w:r>
    </w:p>
    <w:p w:rsidR="00CB12CC" w:rsidRPr="008D699D" w:rsidP="00CB12CC">
      <w:pPr>
        <w:pStyle w:val="Answer"/>
      </w:pPr>
      <w:sdt>
        <w:sdtPr>
          <w:alias w:val="Witness"/>
          <w:id w:val="-1520156872"/>
          <w:placeholder>
            <w:docPart w:val="5030D8A9CB674439A97A5BBE57C49EC6"/>
          </w:placeholder>
          <w:richText/>
        </w:sdtPr>
        <w:sdtContent>
          <w:r w:rsidRPr="008D699D" w:rsidR="007C53B8">
            <w:rPr>
              <w:b/>
              <w:i/>
            </w:rPr>
            <w:t>Andrew Bowie:</w:t>
          </w:r>
        </w:sdtContent>
      </w:sdt>
      <w:r w:rsidRPr="008D699D" w:rsidR="007C53B8">
        <w:t xml:space="preserve"> </w:t>
      </w:r>
      <w:r w:rsidRPr="008D699D">
        <w:t>Exactly</w:t>
      </w:r>
      <w:r w:rsidRPr="008D699D" w:rsidR="007C53B8">
        <w:t xml:space="preserve">, yes. </w:t>
      </w:r>
      <w:r w:rsidRPr="008D699D">
        <w:t>The Government ha</w:t>
      </w:r>
      <w:r w:rsidRPr="008D699D" w:rsidR="007C53B8">
        <w:t xml:space="preserve">ve </w:t>
      </w:r>
      <w:r w:rsidRPr="008D699D">
        <w:t xml:space="preserve">to take a balanced approach to all of this. There are huge pressures, as we know, on the public </w:t>
      </w:r>
      <w:r w:rsidRPr="008D699D">
        <w:t xml:space="preserve">finances. </w:t>
      </w:r>
      <w:r w:rsidRPr="008D699D" w:rsidR="00CC5EDB">
        <w:t>GIGA</w:t>
      </w:r>
      <w:r w:rsidRPr="008D699D">
        <w:t xml:space="preserve"> is about giving certainty to private investors to come to the United Kingdom knowing that th</w:t>
      </w:r>
      <w:r w:rsidRPr="008D699D" w:rsidR="007C53B8">
        <w:t>e</w:t>
      </w:r>
      <w:r w:rsidRPr="008D699D">
        <w:t xml:space="preserve"> foundation will be laid and they can invest on top of that. </w:t>
      </w:r>
      <w:r w:rsidRPr="008D699D" w:rsidR="007C53B8">
        <w:t>I</w:t>
      </w:r>
      <w:r w:rsidRPr="008D699D">
        <w:t xml:space="preserve">ndeed, when I talk to investors, not just in the City of London but from around the world, they think </w:t>
      </w:r>
      <w:r w:rsidRPr="008D699D" w:rsidR="00CC5EDB">
        <w:t>GIGA</w:t>
      </w:r>
      <w:r w:rsidRPr="008D699D">
        <w:t xml:space="preserve"> is a great model, building on top of our established C</w:t>
      </w:r>
      <w:r w:rsidRPr="008D699D" w:rsidR="007C53B8">
        <w:t>f</w:t>
      </w:r>
      <w:r w:rsidRPr="008D699D">
        <w:t>D processes and everything else we have going for us too.</w:t>
      </w:r>
    </w:p>
    <w:p w:rsidR="00CB12CC" w:rsidRPr="008D699D" w:rsidP="00E45534">
      <w:pPr>
        <w:pStyle w:val="Question"/>
      </w:pPr>
      <w:sdt>
        <w:sdtPr>
          <w:alias w:val="Member"/>
          <w:tag w:val="&lt;Member mnisId='4295' dodsId='107295'&gt;"/>
          <w:id w:val="197122561"/>
          <w:placeholder>
            <w:docPart w:val="D1C428A8EEAD4C0DB5E709B28DBA222F"/>
          </w:placeholder>
          <w:richText/>
        </w:sdtPr>
        <w:sdtContent>
          <w:r w:rsidRPr="008D699D" w:rsidR="007C53B8">
            <w:rPr>
              <w:b/>
            </w:rPr>
            <w:t>Chair:</w:t>
          </w:r>
        </w:sdtContent>
      </w:sdt>
      <w:r w:rsidRPr="008D699D" w:rsidR="007C53B8">
        <w:t xml:space="preserve"> Again, t</w:t>
      </w:r>
      <w:r w:rsidRPr="008D699D">
        <w:t xml:space="preserve">here has been some criticism that it is slightly strangely targeted. </w:t>
      </w:r>
      <w:r w:rsidRPr="008D699D" w:rsidR="007C53B8">
        <w:t>I</w:t>
      </w:r>
      <w:r w:rsidRPr="008D699D">
        <w:t>n particular, we miss out on solar and tidal. I asked you about nuclear fusion.</w:t>
      </w:r>
      <w:r w:rsidRPr="008D699D" w:rsidR="00E45534">
        <w:t xml:space="preserve"> A</w:t>
      </w:r>
      <w:r w:rsidRPr="008D699D">
        <w:t>s you are aware, I have a non-financial declarable interest in the space energy industry. Is there any</w:t>
      </w:r>
      <w:r w:rsidRPr="008D699D" w:rsidR="00E45534">
        <w:t>thing</w:t>
      </w:r>
      <w:r w:rsidRPr="008D699D">
        <w:t xml:space="preserve"> available for things like fusion and the next generation of green energy production?</w:t>
      </w:r>
    </w:p>
    <w:p w:rsidR="00CB12CC" w:rsidRPr="008D699D" w:rsidP="00F239BF">
      <w:pPr>
        <w:pStyle w:val="Answer"/>
      </w:pPr>
      <w:sdt>
        <w:sdtPr>
          <w:alias w:val="Witness"/>
          <w:id w:val="1313981368"/>
          <w:placeholder>
            <w:docPart w:val="F31AAB064C2B4C7FA29159E7B89AC857"/>
          </w:placeholder>
          <w:richText/>
        </w:sdtPr>
        <w:sdtContent>
          <w:r w:rsidRPr="008D699D" w:rsidR="00E45534">
            <w:rPr>
              <w:b/>
              <w:i/>
            </w:rPr>
            <w:t>Andrew Bowie:</w:t>
          </w:r>
        </w:sdtContent>
      </w:sdt>
      <w:r w:rsidRPr="008D699D" w:rsidR="00E45534">
        <w:t xml:space="preserve"> </w:t>
      </w:r>
      <w:r w:rsidRPr="008D699D">
        <w:t xml:space="preserve">I cannot get drawn into what may or may not be decided in terms of further iterations of </w:t>
      </w:r>
      <w:r w:rsidRPr="008D699D" w:rsidR="00CC5EDB">
        <w:t>GIGA</w:t>
      </w:r>
      <w:r w:rsidRPr="008D699D">
        <w:t xml:space="preserve"> moving forwar</w:t>
      </w:r>
      <w:r w:rsidRPr="008D699D" w:rsidR="00E45534">
        <w:t>d.</w:t>
      </w:r>
      <w:r w:rsidRPr="008D699D" w:rsidR="00F239BF">
        <w:t xml:space="preserve"> </w:t>
      </w:r>
      <w:r w:rsidRPr="008D699D">
        <w:t xml:space="preserve">In terms of fusion, we were able to announce a £600 million investment in fusion alone just last year, </w:t>
      </w:r>
      <w:r w:rsidRPr="008D699D" w:rsidR="00E45534">
        <w:t xml:space="preserve">which was </w:t>
      </w:r>
      <w:r w:rsidRPr="008D699D">
        <w:t xml:space="preserve">made available by the decision not to reassociate with Euratom. </w:t>
      </w:r>
      <w:r w:rsidRPr="008D699D" w:rsidR="004D7FDE">
        <w:t>T</w:t>
      </w:r>
      <w:r w:rsidRPr="008D699D">
        <w:t xml:space="preserve">here are other ways of funding. </w:t>
      </w:r>
      <w:r w:rsidRPr="008D699D" w:rsidR="004D7FDE">
        <w:t xml:space="preserve">GIGA </w:t>
      </w:r>
      <w:r w:rsidRPr="008D699D">
        <w:t xml:space="preserve">is not the only thing in town. The </w:t>
      </w:r>
      <w:r w:rsidRPr="008D699D" w:rsidR="00F239BF">
        <w:t>F</w:t>
      </w:r>
      <w:r w:rsidRPr="008D699D">
        <w:t xml:space="preserve">usion </w:t>
      </w:r>
      <w:r w:rsidRPr="008D699D" w:rsidR="00F239BF">
        <w:t>F</w:t>
      </w:r>
      <w:r w:rsidRPr="008D699D">
        <w:t xml:space="preserve">utures </w:t>
      </w:r>
      <w:r w:rsidRPr="008D699D" w:rsidR="00F239BF">
        <w:t>p</w:t>
      </w:r>
      <w:r w:rsidRPr="008D699D" w:rsidR="000C77A5">
        <w:t>rogramme</w:t>
      </w:r>
      <w:r w:rsidRPr="008D699D" w:rsidR="00F239BF">
        <w:t xml:space="preserve"> </w:t>
      </w:r>
      <w:r w:rsidRPr="008D699D">
        <w:t>is one example of that.</w:t>
      </w:r>
    </w:p>
    <w:p w:rsidR="00CB12CC" w:rsidRPr="008D699D" w:rsidP="000C77A5">
      <w:pPr>
        <w:pStyle w:val="Question"/>
      </w:pPr>
      <w:sdt>
        <w:sdtPr>
          <w:alias w:val="Member"/>
          <w:tag w:val="&lt;Member mnisId='4295' dodsId='107295'&gt;"/>
          <w:id w:val="857319770"/>
          <w:placeholder>
            <w:docPart w:val="FE8B5264DBB64511949BE5D779E007FC"/>
          </w:placeholder>
          <w:richText/>
        </w:sdtPr>
        <w:sdtContent>
          <w:r w:rsidRPr="008D699D" w:rsidR="000C77A5">
            <w:rPr>
              <w:b/>
            </w:rPr>
            <w:t>Chair:</w:t>
          </w:r>
        </w:sdtContent>
      </w:sdt>
      <w:r w:rsidRPr="008D699D" w:rsidR="000C77A5">
        <w:t xml:space="preserve"> I have </w:t>
      </w:r>
      <w:r w:rsidRPr="008D699D">
        <w:t xml:space="preserve">one final question before we come to Derek Thomas. Again, there is an accusation </w:t>
      </w:r>
      <w:r w:rsidRPr="008D699D" w:rsidR="000C77A5">
        <w:t xml:space="preserve">that </w:t>
      </w:r>
      <w:r w:rsidRPr="008D699D">
        <w:t>there is a relatively modest amount of funding for CCUS and the hydrogen sector</w:t>
      </w:r>
      <w:r w:rsidRPr="008D699D" w:rsidR="000C77A5">
        <w:t xml:space="preserve"> at </w:t>
      </w:r>
      <w:r w:rsidRPr="008D699D">
        <w:t xml:space="preserve">£390 million. Are you convinced that the </w:t>
      </w:r>
      <w:r w:rsidRPr="008D699D" w:rsidR="000C77A5">
        <w:t>GIGA f</w:t>
      </w:r>
      <w:r w:rsidRPr="008D699D">
        <w:t>und will have a tangible impact on industry within these large infrastructure technologies?</w:t>
      </w:r>
    </w:p>
    <w:p w:rsidR="00CB12CC" w:rsidRPr="008D699D" w:rsidP="00CB12CC">
      <w:pPr>
        <w:pStyle w:val="Answer"/>
      </w:pPr>
      <w:sdt>
        <w:sdtPr>
          <w:alias w:val="Witness"/>
          <w:id w:val="1120495431"/>
          <w:placeholder>
            <w:docPart w:val="0551595F5AE5426E84A3BB3FEC0F0796"/>
          </w:placeholder>
          <w:richText/>
        </w:sdtPr>
        <w:sdtContent>
          <w:r w:rsidRPr="008D699D" w:rsidR="000C77A5">
            <w:rPr>
              <w:b/>
              <w:i/>
            </w:rPr>
            <w:t>Andrew Bowie:</w:t>
          </w:r>
        </w:sdtContent>
      </w:sdt>
      <w:r w:rsidRPr="008D699D" w:rsidR="000C77A5">
        <w:t xml:space="preserve"> </w:t>
      </w:r>
      <w:r w:rsidRPr="008D699D">
        <w:t xml:space="preserve">I am absolutely convinced of that and very buoyed by the interest in both those sectors </w:t>
      </w:r>
      <w:r w:rsidR="00B6788C">
        <w:t>from</w:t>
      </w:r>
      <w:r w:rsidRPr="008D699D">
        <w:t xml:space="preserve"> private finance</w:t>
      </w:r>
      <w:r w:rsidRPr="008D699D" w:rsidR="000C77A5">
        <w:t xml:space="preserve">, which is </w:t>
      </w:r>
      <w:r w:rsidRPr="008D699D">
        <w:t>looking to invest here in the UK.</w:t>
      </w:r>
    </w:p>
    <w:p w:rsidR="00CB12CC" w:rsidRPr="008D699D" w:rsidP="00F239BF">
      <w:pPr>
        <w:pStyle w:val="Question"/>
        <w:numPr>
          <w:ilvl w:val="0"/>
          <w:numId w:val="0"/>
        </w:numPr>
        <w:ind w:left="794"/>
      </w:pPr>
      <w:sdt>
        <w:sdtPr>
          <w:alias w:val="Member"/>
          <w:tag w:val="&lt;Member mnisId='4295' dodsId='107295'&gt;"/>
          <w:id w:val="218477453"/>
          <w:placeholder>
            <w:docPart w:val="A8AF2F8E37774815A255D7F6C806E69C"/>
          </w:placeholder>
          <w:richText/>
        </w:sdtPr>
        <w:sdtContent>
          <w:r w:rsidRPr="008D699D" w:rsidR="000C77A5">
            <w:rPr>
              <w:b/>
            </w:rPr>
            <w:t>Chair:</w:t>
          </w:r>
        </w:sdtContent>
      </w:sdt>
      <w:r w:rsidRPr="008D699D" w:rsidR="000C77A5">
        <w:t xml:space="preserve"> </w:t>
      </w:r>
      <w:r w:rsidRPr="008D699D">
        <w:t>You are happy</w:t>
      </w:r>
      <w:r w:rsidRPr="008D699D" w:rsidR="000C77A5">
        <w:t>.</w:t>
      </w:r>
    </w:p>
    <w:p w:rsidR="00CB12CC" w:rsidRPr="008D699D" w:rsidP="00CB12CC">
      <w:pPr>
        <w:pStyle w:val="Answer"/>
      </w:pPr>
      <w:sdt>
        <w:sdtPr>
          <w:alias w:val="Witness"/>
          <w:id w:val="-1338310962"/>
          <w:placeholder>
            <w:docPart w:val="6BE0CCB27DF84F85B6633ED46A9140AB"/>
          </w:placeholder>
          <w:richText/>
        </w:sdtPr>
        <w:sdtContent>
          <w:r w:rsidRPr="008D699D" w:rsidR="000C77A5">
            <w:rPr>
              <w:b/>
              <w:i/>
            </w:rPr>
            <w:t>Andrew Bowie:</w:t>
          </w:r>
        </w:sdtContent>
      </w:sdt>
      <w:r w:rsidRPr="008D699D" w:rsidR="000C77A5">
        <w:t xml:space="preserve"> </w:t>
      </w:r>
      <w:r w:rsidRPr="008D699D">
        <w:t>Yes.</w:t>
      </w:r>
    </w:p>
    <w:p w:rsidR="00CB12CC" w:rsidRPr="008D699D" w:rsidP="002B4DFA">
      <w:pPr>
        <w:pStyle w:val="Question"/>
      </w:pPr>
      <w:sdt>
        <w:sdtPr>
          <w:alias w:val="Member"/>
          <w:tag w:val="&lt;Member mnisId='4532' dodsId='64775'&gt;"/>
          <w:id w:val="-392122389"/>
          <w:placeholder>
            <w:docPart w:val="A10E2BC5C6754780A6187BB9AF2ECB7C"/>
          </w:placeholder>
          <w:richText/>
        </w:sdtPr>
        <w:sdtContent>
          <w:r w:rsidRPr="008D699D" w:rsidR="002B4DFA">
            <w:rPr>
              <w:b/>
            </w:rPr>
            <w:t>Derek Thomas:</w:t>
          </w:r>
        </w:sdtContent>
      </w:sdt>
      <w:r w:rsidRPr="008D699D" w:rsidR="002B4DFA">
        <w:t xml:space="preserve"> </w:t>
      </w:r>
      <w:r w:rsidRPr="008D699D" w:rsidR="00F239BF">
        <w:t>Who in</w:t>
      </w:r>
      <w:r w:rsidRPr="008D699D" w:rsidR="002B4DFA">
        <w:t xml:space="preserve"> </w:t>
      </w:r>
      <w:r w:rsidRPr="008D699D">
        <w:t>Government</w:t>
      </w:r>
      <w:r w:rsidRPr="008D699D" w:rsidR="00F239BF">
        <w:t xml:space="preserve">, Minister, </w:t>
      </w:r>
      <w:r w:rsidRPr="008D699D" w:rsidR="002B4DFA">
        <w:t xml:space="preserve">is </w:t>
      </w:r>
      <w:r w:rsidRPr="008D699D">
        <w:t>responsible for port infrastructure?</w:t>
      </w:r>
    </w:p>
    <w:p w:rsidR="00CB12CC" w:rsidRPr="008D699D" w:rsidP="00CB12CC">
      <w:pPr>
        <w:pStyle w:val="Answer"/>
      </w:pPr>
      <w:sdt>
        <w:sdtPr>
          <w:alias w:val="Witness"/>
          <w:id w:val="1323852444"/>
          <w:placeholder>
            <w:docPart w:val="344361157A4C47A68A6C05F18816BACB"/>
          </w:placeholder>
          <w:richText/>
        </w:sdtPr>
        <w:sdtContent>
          <w:r w:rsidRPr="008D699D" w:rsidR="002B4DFA">
            <w:rPr>
              <w:b/>
              <w:i/>
            </w:rPr>
            <w:t>Andrew Bowie:</w:t>
          </w:r>
        </w:sdtContent>
      </w:sdt>
      <w:r w:rsidRPr="008D699D" w:rsidR="002B4DFA">
        <w:t xml:space="preserve"> </w:t>
      </w:r>
      <w:r w:rsidRPr="008D699D">
        <w:t>That would be the Department for Transport Minister</w:t>
      </w:r>
      <w:r w:rsidRPr="008D699D" w:rsidR="002B4DFA">
        <w:t xml:space="preserve">. </w:t>
      </w:r>
      <w:r w:rsidRPr="008D699D">
        <w:t>I believe it is Lord Byron</w:t>
      </w:r>
      <w:r w:rsidRPr="008D699D" w:rsidR="00025CA2">
        <w:t xml:space="preserve"> </w:t>
      </w:r>
      <w:r w:rsidRPr="008D699D">
        <w:t>Davies.</w:t>
      </w:r>
    </w:p>
    <w:p w:rsidR="00CB12CC" w:rsidRPr="008D699D" w:rsidP="00F239BF">
      <w:pPr>
        <w:pStyle w:val="Question"/>
      </w:pPr>
      <w:sdt>
        <w:sdtPr>
          <w:alias w:val="Member"/>
          <w:tag w:val="&lt;Member mnisId='4532' dodsId='64775'&gt;"/>
          <w:id w:val="2127659283"/>
          <w:placeholder>
            <w:docPart w:val="7A41DDAFEDFB4C679F8941B0D26DC747"/>
          </w:placeholder>
          <w:richText/>
        </w:sdtPr>
        <w:sdtContent>
          <w:r w:rsidRPr="008D699D" w:rsidR="002B4DFA">
            <w:rPr>
              <w:b/>
            </w:rPr>
            <w:t>Derek Thomas:</w:t>
          </w:r>
        </w:sdtContent>
      </w:sdt>
      <w:r w:rsidRPr="008D699D" w:rsidR="002B4DFA">
        <w:t xml:space="preserve"> I</w:t>
      </w:r>
      <w:r w:rsidRPr="008D699D">
        <w:t>t is a bit of an unfair question because we have already talked about the problem of cross-</w:t>
      </w:r>
      <w:r w:rsidRPr="008D699D" w:rsidR="00025CA2">
        <w:t>W</w:t>
      </w:r>
      <w:r w:rsidRPr="008D699D">
        <w:t>hite</w:t>
      </w:r>
      <w:r w:rsidRPr="008D699D" w:rsidR="00025CA2">
        <w:t>h</w:t>
      </w:r>
      <w:r w:rsidRPr="008D699D">
        <w:t>all deliver</w:t>
      </w:r>
      <w:r w:rsidRPr="008D699D" w:rsidR="002B4DFA">
        <w:t>y and</w:t>
      </w:r>
      <w:r w:rsidRPr="008D699D">
        <w:t xml:space="preserve"> making sure you have the tools and environment to deliver what you need to deliver by the right deadlines. We have been told that investment in ports is an important bottleneck in </w:t>
      </w:r>
      <w:r w:rsidRPr="008D699D" w:rsidR="002B4DFA">
        <w:t xml:space="preserve">the </w:t>
      </w:r>
      <w:r w:rsidRPr="008D699D">
        <w:t>development of net zero supply chains. What is the Government’s plan for port infrastructure</w:t>
      </w:r>
      <w:r w:rsidRPr="008D699D" w:rsidR="002B4DFA">
        <w:t xml:space="preserve"> and </w:t>
      </w:r>
      <w:r w:rsidRPr="008D699D">
        <w:t>getting it in the right place?</w:t>
      </w:r>
    </w:p>
    <w:p w:rsidR="00F27561" w:rsidRPr="008D699D" w:rsidP="00CB12CC">
      <w:pPr>
        <w:pStyle w:val="Answer"/>
      </w:pPr>
      <w:sdt>
        <w:sdtPr>
          <w:alias w:val="Witness"/>
          <w:id w:val="-45138236"/>
          <w:placeholder>
            <w:docPart w:val="C28D18255C7143EC98B8DAE2A60A1B4B"/>
          </w:placeholder>
          <w:richText/>
        </w:sdtPr>
        <w:sdtContent>
          <w:r w:rsidRPr="008D699D" w:rsidR="002B4DFA">
            <w:rPr>
              <w:b/>
              <w:i/>
            </w:rPr>
            <w:t>Andrew Bowie:</w:t>
          </w:r>
        </w:sdtContent>
      </w:sdt>
      <w:r w:rsidRPr="008D699D" w:rsidR="002B4DFA">
        <w:t xml:space="preserve"> W</w:t>
      </w:r>
      <w:r w:rsidRPr="008D699D" w:rsidR="00CB12CC">
        <w:t>e are seeing huge investment in port infrastructure</w:t>
      </w:r>
      <w:r w:rsidRPr="008D699D" w:rsidR="002B4DFA">
        <w:t xml:space="preserve"> across the UK</w:t>
      </w:r>
      <w:r w:rsidRPr="008D699D" w:rsidR="00CB12CC">
        <w:t xml:space="preserve">. </w:t>
      </w:r>
      <w:r w:rsidRPr="008D699D" w:rsidR="002B4DFA">
        <w:t xml:space="preserve">For example, </w:t>
      </w:r>
      <w:r w:rsidRPr="008D699D" w:rsidR="00CB12CC">
        <w:t>I was at the opening</w:t>
      </w:r>
      <w:r w:rsidRPr="008D699D" w:rsidR="002B4DFA">
        <w:t xml:space="preserve"> </w:t>
      </w:r>
      <w:r w:rsidRPr="008D699D" w:rsidR="00CB12CC">
        <w:t xml:space="preserve">of Aberdeen South Harbour late last year with </w:t>
      </w:r>
      <w:r w:rsidRPr="008D699D" w:rsidR="002B4DFA">
        <w:t xml:space="preserve">Her </w:t>
      </w:r>
      <w:r w:rsidRPr="008D699D" w:rsidR="00CB12CC">
        <w:t xml:space="preserve">Royal Highness </w:t>
      </w:r>
      <w:r w:rsidRPr="008D699D" w:rsidR="00BE4218">
        <w:t xml:space="preserve">the </w:t>
      </w:r>
      <w:r w:rsidRPr="008D699D" w:rsidR="00CB12CC">
        <w:t>Princess Royal. That is a private initiative</w:t>
      </w:r>
      <w:r w:rsidRPr="008D699D" w:rsidR="00BE4218">
        <w:t xml:space="preserve">. </w:t>
      </w:r>
      <w:r w:rsidRPr="008D699D">
        <w:t xml:space="preserve">It was </w:t>
      </w:r>
      <w:r w:rsidRPr="008D699D" w:rsidR="00CB12CC">
        <w:t>one of the biggest expansions of any port infrastructure in the United Kingdom for about half a century.</w:t>
      </w:r>
    </w:p>
    <w:p w:rsidR="00CB12CC" w:rsidRPr="008D699D" w:rsidP="00CB12CC">
      <w:pPr>
        <w:pStyle w:val="Answer"/>
      </w:pPr>
      <w:r w:rsidRPr="008D699D">
        <w:t>T</w:t>
      </w:r>
      <w:r w:rsidRPr="008D699D">
        <w:t xml:space="preserve">hrough </w:t>
      </w:r>
      <w:r w:rsidRPr="008D699D" w:rsidR="00096671">
        <w:t>FLOWMIS</w:t>
      </w:r>
      <w:r w:rsidRPr="008D699D">
        <w:t xml:space="preserve">, </w:t>
      </w:r>
      <w:r w:rsidRPr="008D699D">
        <w:t xml:space="preserve">the successful ports at Port Talbot and Cromarty </w:t>
      </w:r>
      <w:r w:rsidRPr="008D699D">
        <w:t xml:space="preserve">have got </w:t>
      </w:r>
      <w:r w:rsidRPr="008D699D">
        <w:t xml:space="preserve">significant sums of </w:t>
      </w:r>
      <w:r w:rsidR="007A3D97">
        <w:t>G</w:t>
      </w:r>
      <w:r w:rsidRPr="008D699D">
        <w:t>overnment money to increase their capabilities to deliver the floating offshore wind build that we are expecting over the next few years</w:t>
      </w:r>
      <w:r w:rsidRPr="008D699D" w:rsidR="000B312D">
        <w:t>. T</w:t>
      </w:r>
      <w:r w:rsidRPr="008D699D">
        <w:t>he Department for Transport</w:t>
      </w:r>
      <w:r w:rsidRPr="008D699D" w:rsidR="000B312D">
        <w:t xml:space="preserve"> i</w:t>
      </w:r>
      <w:r w:rsidRPr="008D699D">
        <w:t>s engaging with ports up and down the country in terms of what else we can do to support them to deliver the fixed and floating opportunities that are out there.</w:t>
      </w:r>
    </w:p>
    <w:p w:rsidR="00CB12CC" w:rsidRPr="008D699D" w:rsidP="000B312D">
      <w:pPr>
        <w:pStyle w:val="Question"/>
      </w:pPr>
      <w:sdt>
        <w:sdtPr>
          <w:alias w:val="Member"/>
          <w:tag w:val="&lt;Member mnisId='4532' dodsId='64775'&gt;"/>
          <w:id w:val="-1215895703"/>
          <w:placeholder>
            <w:docPart w:val="F2BE3E7CCCA540CA8808A432FDA52728"/>
          </w:placeholder>
          <w:richText/>
        </w:sdtPr>
        <w:sdtContent>
          <w:r w:rsidRPr="008D699D" w:rsidR="000B312D">
            <w:rPr>
              <w:b/>
            </w:rPr>
            <w:t>Derek Thomas:</w:t>
          </w:r>
        </w:sdtContent>
      </w:sdt>
      <w:r w:rsidRPr="008D699D" w:rsidR="000B312D">
        <w:t xml:space="preserve"> </w:t>
      </w:r>
      <w:r w:rsidRPr="008D699D">
        <w:t xml:space="preserve">I am glad you mentioned </w:t>
      </w:r>
      <w:r w:rsidRPr="008D699D" w:rsidR="00096671">
        <w:t>FLOWMIS</w:t>
      </w:r>
      <w:r w:rsidRPr="008D699D" w:rsidR="000B312D">
        <w:t xml:space="preserve"> </w:t>
      </w:r>
      <w:r w:rsidRPr="008D699D">
        <w:t xml:space="preserve">and offshore wind. </w:t>
      </w:r>
      <w:r w:rsidRPr="008D699D" w:rsidR="000B312D">
        <w:t>O</w:t>
      </w:r>
      <w:r w:rsidRPr="008D699D">
        <w:t>ne-off schemes</w:t>
      </w:r>
      <w:r w:rsidRPr="008D699D" w:rsidR="00F239BF">
        <w:t xml:space="preserve"> </w:t>
      </w:r>
      <w:r w:rsidRPr="008D699D">
        <w:t>such as those that you have mentioned</w:t>
      </w:r>
      <w:r w:rsidRPr="008D699D" w:rsidR="000B312D">
        <w:t xml:space="preserve"> </w:t>
      </w:r>
      <w:r w:rsidRPr="008D699D">
        <w:t xml:space="preserve">cannot have a significant impact on port development. </w:t>
      </w:r>
      <w:r w:rsidRPr="008D699D" w:rsidR="000B312D">
        <w:t>I know you have touched on this already, but h</w:t>
      </w:r>
      <w:r w:rsidRPr="008D699D">
        <w:t xml:space="preserve">ow do you plan to make sure the ports are ready in time and not just </w:t>
      </w:r>
      <w:r w:rsidRPr="008D699D" w:rsidR="000B312D">
        <w:t xml:space="preserve">at </w:t>
      </w:r>
      <w:r w:rsidRPr="008D699D">
        <w:t>the tail end of the process of delivering net zero?</w:t>
      </w:r>
    </w:p>
    <w:p w:rsidR="000B312D" w:rsidRPr="008D699D" w:rsidP="00CB12CC">
      <w:pPr>
        <w:pStyle w:val="Answer"/>
      </w:pPr>
      <w:sdt>
        <w:sdtPr>
          <w:alias w:val="Witness"/>
          <w:id w:val="608711041"/>
          <w:placeholder>
            <w:docPart w:val="BB60FDC5F4A8451E9A6E5E86A4A4636A"/>
          </w:placeholder>
          <w:richText/>
        </w:sdtPr>
        <w:sdtContent>
          <w:r w:rsidRPr="008D699D">
            <w:rPr>
              <w:b/>
              <w:i/>
            </w:rPr>
            <w:t>Andrew Bowie:</w:t>
          </w:r>
        </w:sdtContent>
      </w:sdt>
      <w:r w:rsidRPr="008D699D">
        <w:t xml:space="preserve"> </w:t>
      </w:r>
      <w:r w:rsidRPr="008D699D" w:rsidR="00CB12CC">
        <w:t>Do not get me wrong</w:t>
      </w:r>
      <w:r w:rsidR="00EE3BC6">
        <w:t>: t</w:t>
      </w:r>
      <w:r w:rsidRPr="008D699D" w:rsidR="00CB12CC">
        <w:t xml:space="preserve">he opportunities for British ports to take advantage of the incredible build that we are expecting to see in both fixed and floating are </w:t>
      </w:r>
      <w:r w:rsidRPr="008D699D" w:rsidR="003228DE">
        <w:t xml:space="preserve">and </w:t>
      </w:r>
      <w:r w:rsidRPr="008D699D" w:rsidR="00CB12CC">
        <w:t xml:space="preserve">will be </w:t>
      </w:r>
      <w:r w:rsidRPr="008D699D" w:rsidR="005E4E6C">
        <w:t xml:space="preserve">transformative </w:t>
      </w:r>
      <w:r w:rsidRPr="008D699D" w:rsidR="00CB12CC">
        <w:t xml:space="preserve">for those ports that are engaging right now with Government and indeed with industry. </w:t>
      </w:r>
    </w:p>
    <w:p w:rsidR="00CB12CC" w:rsidRPr="008D699D" w:rsidP="00CB12CC">
      <w:pPr>
        <w:pStyle w:val="Answer"/>
      </w:pPr>
      <w:r w:rsidRPr="008D699D">
        <w:t>FLOWMIS</w:t>
      </w:r>
      <w:r w:rsidRPr="008D699D" w:rsidR="000B312D">
        <w:t xml:space="preserve"> </w:t>
      </w:r>
      <w:r w:rsidRPr="008D699D">
        <w:t xml:space="preserve">is not the end of the story. </w:t>
      </w:r>
      <w:r w:rsidRPr="008D699D">
        <w:t>FLOWMIS</w:t>
      </w:r>
      <w:r w:rsidRPr="008D699D">
        <w:t xml:space="preserve"> is significantly important</w:t>
      </w:r>
      <w:r w:rsidRPr="008D699D" w:rsidR="000B312D">
        <w:t xml:space="preserve">, </w:t>
      </w:r>
      <w:r w:rsidRPr="008D699D">
        <w:t>and Port Talbot and Cromarty will be taking full advantage of the money that has been made available to them. However, officials from the Department are engaging with other ports up and down the country</w:t>
      </w:r>
      <w:r w:rsidRPr="008D699D" w:rsidR="000B312D">
        <w:t>—</w:t>
      </w:r>
      <w:r w:rsidRPr="008D699D">
        <w:t>I know the D</w:t>
      </w:r>
      <w:r w:rsidR="00415538">
        <w:t>F</w:t>
      </w:r>
      <w:r w:rsidRPr="008D699D">
        <w:t xml:space="preserve">T </w:t>
      </w:r>
      <w:r w:rsidRPr="008D699D" w:rsidR="000B312D">
        <w:t>M</w:t>
      </w:r>
      <w:r w:rsidRPr="008D699D">
        <w:t>inisters are as well</w:t>
      </w:r>
      <w:r w:rsidRPr="008D699D" w:rsidR="000B312D">
        <w:t>—</w:t>
      </w:r>
      <w:r w:rsidRPr="008D699D">
        <w:t xml:space="preserve">to see how other forms of support can be generated, including attracting private and inward investment to port infrastructure around the UK to ensure that </w:t>
      </w:r>
      <w:r w:rsidRPr="008D699D" w:rsidR="000B312D">
        <w:t xml:space="preserve">ports </w:t>
      </w:r>
      <w:r w:rsidRPr="008D699D">
        <w:t>are in a place to deliver.</w:t>
      </w:r>
    </w:p>
    <w:p w:rsidR="00CB12CC" w:rsidRPr="008D699D" w:rsidP="00CB12CC">
      <w:pPr>
        <w:pStyle w:val="Answer"/>
      </w:pPr>
      <w:r w:rsidRPr="008D699D">
        <w:t>O</w:t>
      </w:r>
      <w:r w:rsidRPr="008D699D">
        <w:t>n floating specifically, the opportunities are not just for the build domestically here</w:t>
      </w:r>
      <w:r w:rsidRPr="008D699D" w:rsidR="00930B4A">
        <w:t>. T</w:t>
      </w:r>
      <w:r w:rsidRPr="008D699D">
        <w:t>he export opportunity of having first</w:t>
      </w:r>
      <w:r w:rsidRPr="008D699D" w:rsidR="00930B4A">
        <w:t>-</w:t>
      </w:r>
      <w:r w:rsidRPr="008D699D">
        <w:t>mover advantage in developing floating offshore wind will bring huge benefit</w:t>
      </w:r>
      <w:r w:rsidRPr="008D699D" w:rsidR="00930B4A">
        <w:t>s</w:t>
      </w:r>
      <w:r w:rsidRPr="008D699D">
        <w:t xml:space="preserve"> to the UK econom</w:t>
      </w:r>
      <w:r w:rsidR="00493740">
        <w:t>icall</w:t>
      </w:r>
      <w:r w:rsidRPr="008D699D">
        <w:t>y overall and indeed to the ports that are getting in there right now.</w:t>
      </w:r>
    </w:p>
    <w:p w:rsidR="00A869BD" w:rsidRPr="008D699D" w:rsidP="000361D8">
      <w:pPr>
        <w:pStyle w:val="Question"/>
      </w:pPr>
      <w:sdt>
        <w:sdtPr>
          <w:alias w:val="Member"/>
          <w:tag w:val="&lt;Member mnisId='4532' dodsId='64775'&gt;"/>
          <w:id w:val="587658854"/>
          <w:placeholder>
            <w:docPart w:val="B14602BE11094B9C8059CFC7D9D8CA7A"/>
          </w:placeholder>
          <w:richText/>
        </w:sdtPr>
        <w:sdtContent>
          <w:r w:rsidRPr="008D699D" w:rsidR="00930B4A">
            <w:rPr>
              <w:b/>
            </w:rPr>
            <w:t>Derek Thomas:</w:t>
          </w:r>
        </w:sdtContent>
      </w:sdt>
      <w:r w:rsidRPr="008D699D" w:rsidR="00930B4A">
        <w:t xml:space="preserve"> </w:t>
      </w:r>
      <w:r w:rsidRPr="008D699D" w:rsidR="00CB12CC">
        <w:t>I hear that, Minister</w:t>
      </w:r>
      <w:r w:rsidRPr="008D699D" w:rsidR="00930B4A">
        <w:t xml:space="preserve">. </w:t>
      </w:r>
      <w:r w:rsidRPr="008D699D" w:rsidR="00CB12CC">
        <w:t xml:space="preserve">I wonder </w:t>
      </w:r>
      <w:r w:rsidRPr="008D699D" w:rsidR="00930B4A">
        <w:t xml:space="preserve">whether </w:t>
      </w:r>
      <w:r w:rsidRPr="008D699D" w:rsidR="00CB12CC">
        <w:t xml:space="preserve">the experience on the ground is the same. </w:t>
      </w:r>
      <w:r w:rsidRPr="008D699D" w:rsidR="00930B4A">
        <w:t>B</w:t>
      </w:r>
      <w:r w:rsidRPr="008D699D" w:rsidR="00CB12CC">
        <w:t xml:space="preserve">y the time </w:t>
      </w:r>
      <w:r w:rsidRPr="008D699D" w:rsidR="00930B4A">
        <w:t xml:space="preserve">the </w:t>
      </w:r>
      <w:r w:rsidRPr="008D699D" w:rsidR="00CB12CC">
        <w:t>C</w:t>
      </w:r>
      <w:r w:rsidRPr="008D699D" w:rsidR="00930B4A">
        <w:t>f</w:t>
      </w:r>
      <w:r w:rsidRPr="008D699D" w:rsidR="00CB12CC">
        <w:t xml:space="preserve">Ds are allocated and </w:t>
      </w:r>
      <w:r w:rsidRPr="008D699D" w:rsidR="000361D8">
        <w:t xml:space="preserve">the </w:t>
      </w:r>
      <w:r w:rsidRPr="008D699D" w:rsidR="00CB12CC">
        <w:t xml:space="preserve">developers are ready to deploy, it is too late to start the work to construct </w:t>
      </w:r>
      <w:r w:rsidRPr="008D699D" w:rsidR="00F239BF">
        <w:t>the port infrastructure</w:t>
      </w:r>
      <w:r w:rsidRPr="008D699D" w:rsidR="00CB12CC">
        <w:t xml:space="preserve">. You talked about Hinkley Point C and how much work has to be done before anything hit the ground. </w:t>
      </w:r>
      <w:r w:rsidRPr="008D699D">
        <w:t xml:space="preserve">It is </w:t>
      </w:r>
      <w:r w:rsidRPr="008D699D" w:rsidR="00CB12CC">
        <w:t>exactly the same, potentially even more so</w:t>
      </w:r>
      <w:r w:rsidRPr="008D699D">
        <w:t>,</w:t>
      </w:r>
      <w:r w:rsidRPr="008D699D" w:rsidR="00CB12CC">
        <w:t xml:space="preserve"> when you start disturbing the seabed near ports. </w:t>
      </w:r>
    </w:p>
    <w:p w:rsidR="00CB12CC" w:rsidRPr="008D699D" w:rsidP="00A869BD">
      <w:pPr>
        <w:pStyle w:val="QuestionCont"/>
      </w:pPr>
      <w:r w:rsidRPr="008D699D">
        <w:t>H</w:t>
      </w:r>
      <w:r w:rsidRPr="008D699D">
        <w:t xml:space="preserve">ow confident can you be? </w:t>
      </w:r>
      <w:r w:rsidRPr="008D699D">
        <w:t>H</w:t>
      </w:r>
      <w:r w:rsidRPr="008D699D">
        <w:t>ow do you plan on bridging this gap between time and financing and making sure the ports are not almost the afterthought that is struggling to keep up with the need to get to net zero?</w:t>
      </w:r>
    </w:p>
    <w:p w:rsidR="004C2AA1" w:rsidRPr="008D699D" w:rsidP="00CB12CC">
      <w:pPr>
        <w:pStyle w:val="Answer"/>
      </w:pPr>
      <w:sdt>
        <w:sdtPr>
          <w:alias w:val="Witness"/>
          <w:id w:val="152806811"/>
          <w:placeholder>
            <w:docPart w:val="B6517DA28BE042E785AA06569BEC19BD"/>
          </w:placeholder>
          <w:richText/>
        </w:sdtPr>
        <w:sdtContent>
          <w:r w:rsidRPr="008D699D" w:rsidR="00A869BD">
            <w:rPr>
              <w:b/>
              <w:i/>
            </w:rPr>
            <w:t>Andrew Bowie:</w:t>
          </w:r>
        </w:sdtContent>
      </w:sdt>
      <w:r w:rsidRPr="008D699D" w:rsidR="00A869BD">
        <w:t xml:space="preserve"> </w:t>
      </w:r>
      <w:r w:rsidRPr="008D699D" w:rsidR="00CB12CC">
        <w:t xml:space="preserve">I have spoken about </w:t>
      </w:r>
      <w:r w:rsidRPr="008D699D" w:rsidR="00096671">
        <w:t>FLOWMIS</w:t>
      </w:r>
      <w:r w:rsidRPr="008D699D" w:rsidR="00CB12CC">
        <w:t xml:space="preserve">, but </w:t>
      </w:r>
      <w:r w:rsidRPr="008D699D" w:rsidR="000D197E">
        <w:t xml:space="preserve">we </w:t>
      </w:r>
      <w:r w:rsidRPr="008D699D" w:rsidR="00CB12CC">
        <w:t xml:space="preserve">cannot forget </w:t>
      </w:r>
      <w:r w:rsidRPr="008D699D" w:rsidR="00A869BD">
        <w:t>O</w:t>
      </w:r>
      <w:r w:rsidRPr="008D699D" w:rsidR="000D197E">
        <w:t>WMIS</w:t>
      </w:r>
      <w:r w:rsidRPr="008D699D" w:rsidR="00CB12CC">
        <w:t xml:space="preserve">, which was the precursor to </w:t>
      </w:r>
      <w:r w:rsidRPr="008D699D" w:rsidR="00096671">
        <w:t>FLOWMIS</w:t>
      </w:r>
      <w:r w:rsidRPr="008D699D" w:rsidR="00CB12CC">
        <w:t xml:space="preserve">. </w:t>
      </w:r>
      <w:r w:rsidRPr="008D699D" w:rsidR="000D197E">
        <w:t>W</w:t>
      </w:r>
      <w:r w:rsidRPr="008D699D" w:rsidR="00CB12CC">
        <w:t>e are expecting quite a bit of the infrastructure that was supported through that scheme to be delivered by the end of 2024</w:t>
      </w:r>
      <w:r w:rsidRPr="008D699D" w:rsidR="00F239BF">
        <w:t>,</w:t>
      </w:r>
      <w:r w:rsidRPr="008D699D" w:rsidR="000D197E">
        <w:t xml:space="preserve"> or </w:t>
      </w:r>
      <w:r w:rsidRPr="008D699D" w:rsidR="00CB12CC">
        <w:t xml:space="preserve">at least </w:t>
      </w:r>
      <w:r w:rsidRPr="008D699D">
        <w:t xml:space="preserve">to </w:t>
      </w:r>
      <w:r w:rsidRPr="008D699D" w:rsidR="00CB12CC">
        <w:t xml:space="preserve">be beginning to be delivered </w:t>
      </w:r>
      <w:r w:rsidRPr="008D699D">
        <w:t xml:space="preserve">by </w:t>
      </w:r>
      <w:r w:rsidRPr="008D699D" w:rsidR="00CB12CC">
        <w:t>the end of 2024.</w:t>
      </w:r>
      <w:r w:rsidRPr="008D699D">
        <w:t xml:space="preserve"> T</w:t>
      </w:r>
      <w:r w:rsidRPr="008D699D" w:rsidR="00CB12CC">
        <w:t>his work is ongoing already, Mr Thomas. We are absolutely committed to supporting ports</w:t>
      </w:r>
      <w:r w:rsidRPr="008D699D">
        <w:t xml:space="preserve"> to </w:t>
      </w:r>
      <w:r w:rsidRPr="008D699D" w:rsidR="00CB12CC">
        <w:t>get ahead of the curve so they can take advantage of the investment.</w:t>
      </w:r>
    </w:p>
    <w:p w:rsidR="00CB12CC" w:rsidRPr="008D699D" w:rsidP="00CB12CC">
      <w:pPr>
        <w:pStyle w:val="Answer"/>
      </w:pPr>
      <w:r w:rsidRPr="008D699D">
        <w:t>Y</w:t>
      </w:r>
      <w:r w:rsidRPr="008D699D">
        <w:t>ou are right</w:t>
      </w:r>
      <w:r w:rsidRPr="008D699D">
        <w:t>. A</w:t>
      </w:r>
      <w:r w:rsidRPr="008D699D">
        <w:t xml:space="preserve"> lot of work goes on</w:t>
      </w:r>
      <w:r w:rsidRPr="008D699D">
        <w:t>—</w:t>
      </w:r>
      <w:r w:rsidRPr="008D699D">
        <w:t xml:space="preserve">I suppose you do not put </w:t>
      </w:r>
      <w:r w:rsidRPr="008D699D">
        <w:t xml:space="preserve">a spade in the </w:t>
      </w:r>
      <w:r w:rsidRPr="008D699D">
        <w:t>ground at sea</w:t>
      </w:r>
      <w:r w:rsidRPr="008D699D">
        <w:t>—</w:t>
      </w:r>
      <w:r w:rsidRPr="008D699D">
        <w:t xml:space="preserve">before you drop down to the ocean bed. </w:t>
      </w:r>
      <w:r w:rsidRPr="008D699D">
        <w:t>W</w:t>
      </w:r>
      <w:r w:rsidRPr="008D699D">
        <w:t xml:space="preserve">e need to ensure that our port infrastructure is ready to take advantage of that. </w:t>
      </w:r>
      <w:r w:rsidRPr="008D699D">
        <w:t xml:space="preserve">Ben, </w:t>
      </w:r>
      <w:r w:rsidRPr="008D699D">
        <w:t xml:space="preserve">I do not know </w:t>
      </w:r>
      <w:r w:rsidRPr="008D699D">
        <w:t xml:space="preserve">whether </w:t>
      </w:r>
      <w:r w:rsidRPr="008D699D">
        <w:t>you want to</w:t>
      </w:r>
      <w:r w:rsidRPr="008D699D">
        <w:t xml:space="preserve"> come in. </w:t>
      </w:r>
    </w:p>
    <w:p w:rsidR="00CB12CC" w:rsidRPr="008D699D" w:rsidP="00CB12CC">
      <w:pPr>
        <w:pStyle w:val="Answer"/>
      </w:pPr>
      <w:sdt>
        <w:sdtPr>
          <w:alias w:val="Witness"/>
          <w:id w:val="1690571462"/>
          <w:placeholder>
            <w:docPart w:val="61CDABEFBDA240C78EA726D95604B65A"/>
          </w:placeholder>
          <w:richText/>
        </w:sdtPr>
        <w:sdtContent>
          <w:r w:rsidRPr="008D699D" w:rsidR="005D0FC6">
            <w:rPr>
              <w:b/>
              <w:i/>
            </w:rPr>
            <w:t>Ben Golding:</w:t>
          </w:r>
        </w:sdtContent>
      </w:sdt>
      <w:r w:rsidRPr="008D699D" w:rsidR="005D0FC6">
        <w:t xml:space="preserve"> T</w:t>
      </w:r>
      <w:r w:rsidRPr="008D699D">
        <w:t>o add a little</w:t>
      </w:r>
      <w:r w:rsidRPr="008D699D" w:rsidR="005D0FC6">
        <w:t xml:space="preserve">, </w:t>
      </w:r>
      <w:r w:rsidRPr="008D699D">
        <w:t>it is absolutely right that there is a much wider context here than the C</w:t>
      </w:r>
      <w:r w:rsidRPr="008D699D" w:rsidR="005D0FC6">
        <w:t>f</w:t>
      </w:r>
      <w:r w:rsidRPr="008D699D">
        <w:t>D</w:t>
      </w:r>
      <w:r w:rsidRPr="008D699D" w:rsidR="005D0FC6">
        <w:t>s</w:t>
      </w:r>
      <w:r w:rsidRPr="008D699D">
        <w:t xml:space="preserve">. </w:t>
      </w:r>
      <w:r w:rsidRPr="008D699D" w:rsidR="005D0FC6">
        <w:t>T</w:t>
      </w:r>
      <w:r w:rsidRPr="008D699D">
        <w:t xml:space="preserve">o take two other examples, there is the </w:t>
      </w:r>
      <w:r w:rsidRPr="008D699D" w:rsidR="00DE433E">
        <w:t>f</w:t>
      </w:r>
      <w:r w:rsidRPr="008D699D">
        <w:t xml:space="preserve">lexible </w:t>
      </w:r>
      <w:r w:rsidRPr="008D699D" w:rsidR="00F239BF">
        <w:t>i</w:t>
      </w:r>
      <w:r w:rsidRPr="008D699D">
        <w:t xml:space="preserve">nvestment </w:t>
      </w:r>
      <w:r w:rsidRPr="008D699D" w:rsidR="00F239BF">
        <w:t>o</w:t>
      </w:r>
      <w:r w:rsidRPr="008D699D">
        <w:t xml:space="preserve">pportunity </w:t>
      </w:r>
      <w:r w:rsidRPr="008D699D" w:rsidR="00F239BF">
        <w:t>f</w:t>
      </w:r>
      <w:r w:rsidRPr="008D699D">
        <w:t>und, which is there for freeports in particular</w:t>
      </w:r>
      <w:r w:rsidRPr="008D699D" w:rsidR="005D0FC6">
        <w:t>. T</w:t>
      </w:r>
      <w:r w:rsidRPr="008D699D">
        <w:t xml:space="preserve">hat is £150 million to </w:t>
      </w:r>
      <w:r w:rsidRPr="008D699D" w:rsidR="00794B28">
        <w:t>help them capitalise on</w:t>
      </w:r>
      <w:r w:rsidRPr="008D699D">
        <w:t xml:space="preserve"> investment opportunities. </w:t>
      </w:r>
      <w:r w:rsidRPr="008D699D" w:rsidR="00DE433E">
        <w:t>W</w:t>
      </w:r>
      <w:r w:rsidRPr="008D699D">
        <w:t>e mentioned earlier the importance of the grid and accelerating connections there</w:t>
      </w:r>
      <w:r w:rsidRPr="008D699D" w:rsidR="00DE433E">
        <w:t>. T</w:t>
      </w:r>
      <w:r w:rsidRPr="008D699D">
        <w:t xml:space="preserve">hat transmission infrastructure is part of what allows ports to expand. </w:t>
      </w:r>
      <w:r w:rsidRPr="008D699D" w:rsidR="00DE433E">
        <w:t>B</w:t>
      </w:r>
      <w:r w:rsidRPr="008D699D">
        <w:t>ringing that forward will help as well.</w:t>
      </w:r>
    </w:p>
    <w:p w:rsidR="00CB12CC" w:rsidRPr="008D699D" w:rsidP="00A259AD">
      <w:pPr>
        <w:pStyle w:val="Question"/>
      </w:pPr>
      <w:sdt>
        <w:sdtPr>
          <w:alias w:val="Member"/>
          <w:tag w:val="&lt;Member mnisId='4532' dodsId='64775'&gt;"/>
          <w:id w:val="-1062484662"/>
          <w:placeholder>
            <w:docPart w:val="D6D96298254B4F2A80F79AC9F9633BCA"/>
          </w:placeholder>
          <w:richText/>
        </w:sdtPr>
        <w:sdtContent>
          <w:r w:rsidRPr="008D699D" w:rsidR="00DE433E">
            <w:rPr>
              <w:b/>
            </w:rPr>
            <w:t>Derek Thomas:</w:t>
          </w:r>
        </w:sdtContent>
      </w:sdt>
      <w:r w:rsidRPr="008D699D" w:rsidR="00DE433E">
        <w:t xml:space="preserve"> T</w:t>
      </w:r>
      <w:r w:rsidRPr="008D699D">
        <w:t>here is definitely room to communicate some of that</w:t>
      </w:r>
      <w:r w:rsidRPr="008D699D" w:rsidR="00A259AD">
        <w:t xml:space="preserve">. </w:t>
      </w:r>
      <w:r w:rsidRPr="008D699D">
        <w:t xml:space="preserve">I certainly know from Cornwall </w:t>
      </w:r>
      <w:r w:rsidRPr="008D699D" w:rsidR="00DE433E">
        <w:t xml:space="preserve">that </w:t>
      </w:r>
      <w:r w:rsidRPr="008D699D">
        <w:t xml:space="preserve">all the work we did around </w:t>
      </w:r>
      <w:r w:rsidRPr="008D699D" w:rsidR="00DE433E">
        <w:t xml:space="preserve">FLOW </w:t>
      </w:r>
      <w:r w:rsidRPr="008D699D">
        <w:t xml:space="preserve">was </w:t>
      </w:r>
      <w:r w:rsidR="006978AC">
        <w:t>about</w:t>
      </w:r>
      <w:r w:rsidRPr="008D699D" w:rsidR="00DE433E">
        <w:t xml:space="preserve"> </w:t>
      </w:r>
      <w:r w:rsidRPr="008D699D" w:rsidR="00A259AD">
        <w:t xml:space="preserve">getting </w:t>
      </w:r>
      <w:r w:rsidRPr="008D699D">
        <w:t>ports in position</w:t>
      </w:r>
      <w:r w:rsidRPr="008D699D" w:rsidR="00DE433E">
        <w:t xml:space="preserve"> </w:t>
      </w:r>
      <w:r w:rsidRPr="008D699D" w:rsidR="00A259AD">
        <w:t xml:space="preserve">and </w:t>
      </w:r>
      <w:r w:rsidRPr="008D699D">
        <w:t>the really difficult task of trying to find any cash whatsoever.</w:t>
      </w:r>
      <w:r w:rsidRPr="008D699D" w:rsidR="00A259AD">
        <w:t xml:space="preserve"> </w:t>
      </w:r>
      <w:r w:rsidRPr="008D699D">
        <w:t>I attended a</w:t>
      </w:r>
      <w:r w:rsidRPr="008D699D" w:rsidR="00A259AD">
        <w:t xml:space="preserve"> National Infrastructure Commission </w:t>
      </w:r>
      <w:r w:rsidRPr="008D699D">
        <w:t xml:space="preserve">meeting this morning. </w:t>
      </w:r>
      <w:r w:rsidRPr="008D699D" w:rsidR="00A259AD">
        <w:t xml:space="preserve">It </w:t>
      </w:r>
      <w:r w:rsidRPr="008D699D">
        <w:t xml:space="preserve">said </w:t>
      </w:r>
      <w:r w:rsidRPr="008D699D" w:rsidR="00A259AD">
        <w:t xml:space="preserve">that it </w:t>
      </w:r>
      <w:r w:rsidRPr="008D699D">
        <w:t>ha</w:t>
      </w:r>
      <w:r w:rsidRPr="008D699D" w:rsidR="00A259AD">
        <w:t>s</w:t>
      </w:r>
      <w:r w:rsidRPr="008D699D">
        <w:t xml:space="preserve"> no responsibility for ports other than </w:t>
      </w:r>
      <w:r w:rsidRPr="008D699D" w:rsidR="00A259AD">
        <w:t xml:space="preserve">a vague </w:t>
      </w:r>
      <w:r w:rsidRPr="008D699D">
        <w:t xml:space="preserve">connection to energy delivery, for example. </w:t>
      </w:r>
      <w:r w:rsidRPr="008D699D" w:rsidR="00A259AD">
        <w:t>We need b</w:t>
      </w:r>
      <w:r w:rsidRPr="008D699D">
        <w:t>etter communication or maybe even better forward thinking about the role that ports play and the potential for them to be a drag on delivering the key issues that you are so ambitious about today.</w:t>
      </w:r>
    </w:p>
    <w:p w:rsidR="00CB12CC" w:rsidRPr="008D699D" w:rsidP="00CB12CC">
      <w:pPr>
        <w:pStyle w:val="Answer"/>
      </w:pPr>
      <w:sdt>
        <w:sdtPr>
          <w:alias w:val="Witness"/>
          <w:id w:val="-1522089459"/>
          <w:placeholder>
            <w:docPart w:val="113D7D8D68AC4BD99A8F4E3AF5574FF9"/>
          </w:placeholder>
          <w:richText/>
        </w:sdtPr>
        <w:sdtContent>
          <w:r w:rsidRPr="008D699D" w:rsidR="00A259AD">
            <w:rPr>
              <w:b/>
              <w:i/>
            </w:rPr>
            <w:t>Andrew Bowie:</w:t>
          </w:r>
        </w:sdtContent>
      </w:sdt>
      <w:r w:rsidRPr="008D699D" w:rsidR="00A259AD">
        <w:t xml:space="preserve"> Yes, a</w:t>
      </w:r>
      <w:r w:rsidRPr="008D699D">
        <w:t>bsolutely. I am determined to ensure that they are not. I engage with ports very regularly both in a constituency and ministerial capability</w:t>
      </w:r>
      <w:r w:rsidRPr="008D699D" w:rsidR="00A259AD">
        <w:t xml:space="preserve"> so </w:t>
      </w:r>
      <w:r w:rsidRPr="008D699D">
        <w:t xml:space="preserve">I understand very much the challenges that they face </w:t>
      </w:r>
      <w:r w:rsidRPr="008D699D" w:rsidR="00A259AD">
        <w:t xml:space="preserve">and that </w:t>
      </w:r>
      <w:r w:rsidRPr="008D699D">
        <w:t>they can be the key driver towards success in this field. Mr Thomas, I completely agree.</w:t>
      </w:r>
    </w:p>
    <w:p w:rsidR="00CB12CC" w:rsidRPr="008D699D" w:rsidP="00C13E68">
      <w:pPr>
        <w:pStyle w:val="Question"/>
      </w:pPr>
      <w:sdt>
        <w:sdtPr>
          <w:alias w:val="Member"/>
          <w:tag w:val="&lt;Member mnisId='4674' dodsId='37672'&gt;"/>
          <w:id w:val="560593218"/>
          <w:placeholder>
            <w:docPart w:val="9B4A10B1192E434B971CC1729F336304"/>
          </w:placeholder>
          <w:richText/>
        </w:sdtPr>
        <w:sdtContent>
          <w:r w:rsidRPr="008D699D" w:rsidR="00C13E68">
            <w:rPr>
              <w:b/>
            </w:rPr>
            <w:t>Vicky Ford:</w:t>
          </w:r>
        </w:sdtContent>
      </w:sdt>
      <w:r w:rsidRPr="008D699D" w:rsidR="00C13E68">
        <w:t xml:space="preserve"> Coming b</w:t>
      </w:r>
      <w:r w:rsidRPr="008D699D">
        <w:t>ack to critical minerals</w:t>
      </w:r>
      <w:r w:rsidRPr="008D699D" w:rsidR="00C13E68">
        <w:t>, w</w:t>
      </w:r>
      <w:r w:rsidRPr="008D699D">
        <w:t>hy ha</w:t>
      </w:r>
      <w:r w:rsidRPr="008D699D" w:rsidR="00C13E68">
        <w:t xml:space="preserve">ve </w:t>
      </w:r>
      <w:r w:rsidRPr="008D699D">
        <w:t xml:space="preserve">the Government abandoned the </w:t>
      </w:r>
      <w:r w:rsidRPr="008D699D" w:rsidR="00360BC2">
        <w:t>n</w:t>
      </w:r>
      <w:r w:rsidRPr="008D699D">
        <w:t xml:space="preserve">ational </w:t>
      </w:r>
      <w:r w:rsidRPr="008D699D" w:rsidR="00360BC2">
        <w:t>m</w:t>
      </w:r>
      <w:r w:rsidRPr="008D699D">
        <w:t xml:space="preserve">aterials </w:t>
      </w:r>
      <w:r w:rsidRPr="008D699D" w:rsidR="00360BC2">
        <w:t>d</w:t>
      </w:r>
      <w:r w:rsidRPr="008D699D">
        <w:t>ata</w:t>
      </w:r>
      <w:r w:rsidRPr="008D699D" w:rsidR="00360BC2">
        <w:t xml:space="preserve"> h</w:t>
      </w:r>
      <w:r w:rsidRPr="008D699D">
        <w:t>ub?</w:t>
      </w:r>
    </w:p>
    <w:p w:rsidR="00CB12CC" w:rsidRPr="008D699D" w:rsidP="00CB12CC">
      <w:pPr>
        <w:pStyle w:val="Answer"/>
      </w:pPr>
      <w:sdt>
        <w:sdtPr>
          <w:alias w:val="Witness"/>
          <w:id w:val="1927837916"/>
          <w:placeholder>
            <w:docPart w:val="9B16AC46376C4263856BBFB3299157E6"/>
          </w:placeholder>
          <w:richText/>
        </w:sdtPr>
        <w:sdtContent>
          <w:r w:rsidRPr="008D699D" w:rsidR="00C13E68">
            <w:rPr>
              <w:b/>
              <w:i/>
            </w:rPr>
            <w:t>Andrew Bowie:</w:t>
          </w:r>
        </w:sdtContent>
      </w:sdt>
      <w:r w:rsidRPr="008D699D" w:rsidR="00C13E68">
        <w:t xml:space="preserve"> </w:t>
      </w:r>
      <w:r w:rsidRPr="008D699D">
        <w:t>I do not know, but I will find out and I will get an answer to you.</w:t>
      </w:r>
    </w:p>
    <w:p w:rsidR="00CB12CC" w:rsidRPr="008D699D" w:rsidP="004C28F1">
      <w:pPr>
        <w:pStyle w:val="Question"/>
      </w:pPr>
      <w:sdt>
        <w:sdtPr>
          <w:alias w:val="Member"/>
          <w:tag w:val="&lt;Member mnisId='4674' dodsId='37672'&gt;"/>
          <w:id w:val="-855029135"/>
          <w:placeholder>
            <w:docPart w:val="596AEAE5E6804E5C96FBBB72C660B683"/>
          </w:placeholder>
          <w:richText/>
        </w:sdtPr>
        <w:sdtContent>
          <w:r w:rsidRPr="008D699D" w:rsidR="004C28F1">
            <w:rPr>
              <w:b/>
            </w:rPr>
            <w:t>Vicky Ford:</w:t>
          </w:r>
        </w:sdtContent>
      </w:sdt>
      <w:r w:rsidRPr="008D699D" w:rsidR="004C28F1">
        <w:t xml:space="preserve"> </w:t>
      </w:r>
      <w:r w:rsidRPr="008D699D">
        <w:t>I thought there was a requirement across each Government Department to help to deliver net zero.</w:t>
      </w:r>
    </w:p>
    <w:p w:rsidR="00CB12CC" w:rsidRPr="008D699D" w:rsidP="00CB12CC">
      <w:pPr>
        <w:pStyle w:val="Answer"/>
      </w:pPr>
      <w:sdt>
        <w:sdtPr>
          <w:alias w:val="Witness"/>
          <w:id w:val="-338705872"/>
          <w:placeholder>
            <w:docPart w:val="2E1BFFBCBF7040BAA91D88FCFFD6BFE7"/>
          </w:placeholder>
          <w:richText/>
        </w:sdtPr>
        <w:sdtContent>
          <w:r w:rsidRPr="008D699D" w:rsidR="004C28F1">
            <w:rPr>
              <w:b/>
              <w:i/>
            </w:rPr>
            <w:t>Andrew Bowie:</w:t>
          </w:r>
        </w:sdtContent>
      </w:sdt>
      <w:r w:rsidRPr="008D699D" w:rsidR="004C28F1">
        <w:t xml:space="preserve"> </w:t>
      </w:r>
      <w:r w:rsidRPr="008D699D">
        <w:t xml:space="preserve">Yes, there </w:t>
      </w:r>
      <w:r w:rsidRPr="008D699D" w:rsidR="004C28F1">
        <w:t>is</w:t>
      </w:r>
      <w:r w:rsidRPr="008D699D">
        <w:t>.</w:t>
      </w:r>
    </w:p>
    <w:p w:rsidR="00CB12CC" w:rsidRPr="008D699D" w:rsidP="00C370A4">
      <w:pPr>
        <w:pStyle w:val="Question"/>
      </w:pPr>
      <w:sdt>
        <w:sdtPr>
          <w:alias w:val="Member"/>
          <w:tag w:val="&lt;Member mnisId='4674' dodsId='37672'&gt;"/>
          <w:id w:val="1303037609"/>
          <w:placeholder>
            <w:docPart w:val="971CCA2DD01D4D9B942736BAD1221C34"/>
          </w:placeholder>
          <w:richText/>
        </w:sdtPr>
        <w:sdtContent>
          <w:r w:rsidRPr="008D699D" w:rsidR="004C28F1">
            <w:rPr>
              <w:b/>
            </w:rPr>
            <w:t>Vicky Ford:</w:t>
          </w:r>
        </w:sdtContent>
      </w:sdt>
      <w:r w:rsidRPr="008D699D" w:rsidR="004C28F1">
        <w:t xml:space="preserve"> </w:t>
      </w:r>
      <w:r w:rsidRPr="008D699D">
        <w:t>Is there now a requirement across each Government Department to help to deliver energy security and net zero?</w:t>
      </w:r>
    </w:p>
    <w:p w:rsidR="00CB12CC" w:rsidRPr="008D699D" w:rsidP="00CB12CC">
      <w:pPr>
        <w:pStyle w:val="Answer"/>
      </w:pPr>
      <w:sdt>
        <w:sdtPr>
          <w:alias w:val="Witness"/>
          <w:id w:val="-1622604794"/>
          <w:placeholder>
            <w:docPart w:val="8BD164C758904181BD7FFC66C9E86144"/>
          </w:placeholder>
          <w:richText/>
        </w:sdtPr>
        <w:sdtContent>
          <w:r w:rsidRPr="008D699D" w:rsidR="004C28F1">
            <w:rPr>
              <w:b/>
              <w:i/>
            </w:rPr>
            <w:t>Andrew Bowie:</w:t>
          </w:r>
        </w:sdtContent>
      </w:sdt>
      <w:r w:rsidRPr="008D699D" w:rsidR="004C28F1">
        <w:t xml:space="preserve"> </w:t>
      </w:r>
      <w:r w:rsidRPr="008D699D">
        <w:t>Not as yet</w:t>
      </w:r>
      <w:r w:rsidRPr="008D699D" w:rsidR="004C28F1">
        <w:t>, no</w:t>
      </w:r>
      <w:r w:rsidRPr="008D699D">
        <w:t xml:space="preserve">. We are the lead Department for this, but it is </w:t>
      </w:r>
      <w:r w:rsidRPr="008D699D" w:rsidR="004C28F1">
        <w:t xml:space="preserve">certainly </w:t>
      </w:r>
      <w:r w:rsidRPr="008D699D">
        <w:t>a very good suggestion</w:t>
      </w:r>
      <w:r w:rsidRPr="008D699D" w:rsidR="004C28F1">
        <w:t>, Ms Ford.</w:t>
      </w:r>
    </w:p>
    <w:p w:rsidR="004C28F1" w:rsidRPr="008D699D" w:rsidP="00360BC2">
      <w:pPr>
        <w:pStyle w:val="Question"/>
        <w:numPr>
          <w:ilvl w:val="0"/>
          <w:numId w:val="0"/>
        </w:numPr>
        <w:ind w:left="794"/>
      </w:pPr>
      <w:sdt>
        <w:sdtPr>
          <w:alias w:val="Member"/>
          <w:tag w:val="&lt;Member mnisId='4674' dodsId='37672'&gt;"/>
          <w:id w:val="-273253260"/>
          <w:placeholder>
            <w:docPart w:val="2A9E2B1B6BF24905B9404BB22FA47DE5"/>
          </w:placeholder>
          <w:richText/>
        </w:sdtPr>
        <w:sdtContent>
          <w:r w:rsidRPr="008D699D">
            <w:rPr>
              <w:b/>
            </w:rPr>
            <w:t>Vicky Ford:</w:t>
          </w:r>
        </w:sdtContent>
      </w:sdt>
      <w:r w:rsidRPr="008D699D">
        <w:t xml:space="preserve"> </w:t>
      </w:r>
      <w:r w:rsidRPr="008D699D" w:rsidR="00360BC2">
        <w:t xml:space="preserve">Thank you. </w:t>
      </w:r>
      <w:r w:rsidRPr="008D699D" w:rsidR="00CB12CC">
        <w:t>We will make that suggestion</w:t>
      </w:r>
      <w:r w:rsidRPr="008D699D">
        <w:t xml:space="preserve">. </w:t>
      </w:r>
    </w:p>
    <w:p w:rsidR="004C28F1" w:rsidRPr="008D699D" w:rsidP="00CB12CC">
      <w:pPr>
        <w:pStyle w:val="Answer"/>
      </w:pPr>
      <w:sdt>
        <w:sdtPr>
          <w:rPr>
            <w:b/>
          </w:rPr>
          <w:alias w:val="Witness"/>
          <w:id w:val="-1994941897"/>
          <w:placeholder>
            <w:docPart w:val="0EB7BDE2B5CD4096B638588027F7E1A2"/>
          </w:placeholder>
          <w:richText/>
        </w:sdtPr>
        <w:sdtContent>
          <w:r w:rsidRPr="008D699D">
            <w:rPr>
              <w:b/>
              <w:i/>
            </w:rPr>
            <w:t>Andrew Bowie:</w:t>
          </w:r>
        </w:sdtContent>
      </w:sdt>
      <w:r w:rsidRPr="008D699D">
        <w:rPr>
          <w:b/>
        </w:rPr>
        <w:t xml:space="preserve"> </w:t>
      </w:r>
      <w:r w:rsidRPr="008D699D">
        <w:t xml:space="preserve">Yes, please do. </w:t>
      </w:r>
    </w:p>
    <w:p w:rsidR="00C370A4" w:rsidRPr="008D699D" w:rsidP="00C370A4">
      <w:pPr>
        <w:pStyle w:val="Question"/>
      </w:pPr>
      <w:sdt>
        <w:sdtPr>
          <w:alias w:val="Member"/>
          <w:tag w:val="&lt;Member mnisId='4674' dodsId='37672'&gt;"/>
          <w:id w:val="-1163230369"/>
          <w:placeholder>
            <w:docPart w:val="654FDDE3FDA24F65922130B54DE065E4"/>
          </w:placeholder>
          <w:richText/>
        </w:sdtPr>
        <w:sdtContent>
          <w:r w:rsidRPr="008D699D" w:rsidR="004C28F1">
            <w:rPr>
              <w:b/>
            </w:rPr>
            <w:t>Vicky Ford:</w:t>
          </w:r>
        </w:sdtContent>
      </w:sdt>
      <w:r w:rsidRPr="008D699D" w:rsidR="004C28F1">
        <w:t xml:space="preserve"> W</w:t>
      </w:r>
      <w:r w:rsidRPr="008D699D" w:rsidR="00CB12CC">
        <w:t>e have spoken a lot about the difficulties.</w:t>
      </w:r>
      <w:r w:rsidRPr="008D699D" w:rsidR="004C28F1">
        <w:t xml:space="preserve"> T</w:t>
      </w:r>
      <w:r w:rsidRPr="008D699D" w:rsidR="00CB12CC">
        <w:t xml:space="preserve">his </w:t>
      </w:r>
      <w:r w:rsidRPr="008D699D" w:rsidR="00360BC2">
        <w:t>n</w:t>
      </w:r>
      <w:r w:rsidRPr="008D699D" w:rsidR="00CB12CC">
        <w:t xml:space="preserve">ational </w:t>
      </w:r>
      <w:r w:rsidRPr="008D699D" w:rsidR="00360BC2">
        <w:t>m</w:t>
      </w:r>
      <w:r w:rsidRPr="008D699D" w:rsidR="00CB12CC">
        <w:t xml:space="preserve">aterials </w:t>
      </w:r>
      <w:r w:rsidRPr="008D699D" w:rsidR="00360BC2">
        <w:t>d</w:t>
      </w:r>
      <w:r w:rsidRPr="008D699D" w:rsidR="00CB12CC">
        <w:t xml:space="preserve">ata </w:t>
      </w:r>
      <w:r w:rsidRPr="008D699D" w:rsidR="00360BC2">
        <w:t>h</w:t>
      </w:r>
      <w:r w:rsidRPr="008D699D" w:rsidR="00CB12CC">
        <w:t xml:space="preserve">ub was supposed to be helping you to tackle </w:t>
      </w:r>
      <w:r w:rsidRPr="008D699D">
        <w:t xml:space="preserve">the </w:t>
      </w:r>
      <w:r w:rsidRPr="008D699D" w:rsidR="00CB12CC">
        <w:t xml:space="preserve">availability of critical raw materials. We understand that it was dropped a few years ago. We have been told that </w:t>
      </w:r>
      <w:r w:rsidRPr="008D699D">
        <w:t xml:space="preserve">it </w:t>
      </w:r>
      <w:r w:rsidRPr="008D699D" w:rsidR="00CB12CC">
        <w:t xml:space="preserve">would be really helpful. We have also been </w:t>
      </w:r>
      <w:r w:rsidRPr="008D699D" w:rsidR="00CB12CC">
        <w:t>told that setting recycling targets for critical raw materials would be really helpful</w:t>
      </w:r>
      <w:r w:rsidRPr="008D699D">
        <w:t>. T</w:t>
      </w:r>
      <w:r w:rsidRPr="008D699D" w:rsidR="00CB12CC">
        <w:t xml:space="preserve">here are very low recycling targets. </w:t>
      </w:r>
    </w:p>
    <w:p w:rsidR="00CB12CC" w:rsidRPr="008D699D" w:rsidP="009D6873">
      <w:pPr>
        <w:pStyle w:val="QuestionCont"/>
      </w:pPr>
      <w:r w:rsidRPr="008D699D">
        <w:t>E</w:t>
      </w:r>
      <w:r w:rsidRPr="008D699D">
        <w:t xml:space="preserve">ven in your brief, by 2050 over 5,000 wind turbines will have reached the end of their lives. </w:t>
      </w:r>
      <w:r w:rsidRPr="008D699D" w:rsidR="009D6873">
        <w:t>They</w:t>
      </w:r>
      <w:r w:rsidRPr="008D699D" w:rsidR="009364AA">
        <w:t xml:space="preserve"> </w:t>
      </w:r>
      <w:r w:rsidRPr="008D699D" w:rsidR="00360BC2">
        <w:t xml:space="preserve">involve </w:t>
      </w:r>
      <w:r w:rsidRPr="008D699D" w:rsidR="009364AA">
        <w:t>massive</w:t>
      </w:r>
      <w:r w:rsidRPr="008D699D" w:rsidR="00360BC2">
        <w:t>ly</w:t>
      </w:r>
      <w:r w:rsidRPr="008D699D" w:rsidR="009364AA">
        <w:t xml:space="preserve"> </w:t>
      </w:r>
      <w:r w:rsidRPr="008D699D">
        <w:t>critical materials</w:t>
      </w:r>
      <w:r w:rsidRPr="008D699D" w:rsidR="00360BC2">
        <w:t>, but s</w:t>
      </w:r>
      <w:r w:rsidRPr="008D699D">
        <w:t>ome of the earlier wind turbines have</w:t>
      </w:r>
      <w:r w:rsidRPr="008D699D" w:rsidR="00386D6E">
        <w:t xml:space="preserve"> already reached the end of their lives</w:t>
      </w:r>
      <w:r w:rsidRPr="008D699D">
        <w:t>.</w:t>
      </w:r>
      <w:r w:rsidRPr="008D699D" w:rsidR="009D6873">
        <w:t xml:space="preserve"> H</w:t>
      </w:r>
      <w:r w:rsidRPr="008D699D">
        <w:t xml:space="preserve">ow are you </w:t>
      </w:r>
      <w:r w:rsidRPr="008D699D" w:rsidR="003743B1">
        <w:t xml:space="preserve">going to ensure </w:t>
      </w:r>
      <w:r w:rsidRPr="008D699D" w:rsidR="00386D6E">
        <w:t xml:space="preserve">that </w:t>
      </w:r>
      <w:r w:rsidRPr="008D699D" w:rsidR="003743B1">
        <w:t xml:space="preserve">we are </w:t>
      </w:r>
      <w:r w:rsidRPr="008D699D">
        <w:t>recycling materials</w:t>
      </w:r>
      <w:r w:rsidRPr="008D699D" w:rsidR="009D6873">
        <w:t xml:space="preserve"> and </w:t>
      </w:r>
      <w:r w:rsidRPr="008D699D">
        <w:t xml:space="preserve">not using virgin materials? Are you planning on setting national targets for </w:t>
      </w:r>
      <w:r w:rsidRPr="008D699D" w:rsidR="009D6873">
        <w:t xml:space="preserve">the </w:t>
      </w:r>
      <w:r w:rsidRPr="008D699D">
        <w:t>recycling of critical materials?</w:t>
      </w:r>
    </w:p>
    <w:p w:rsidR="0054795E" w:rsidRPr="008D699D" w:rsidP="00CB12CC">
      <w:pPr>
        <w:pStyle w:val="Answer"/>
      </w:pPr>
      <w:sdt>
        <w:sdtPr>
          <w:alias w:val="Witness"/>
          <w:id w:val="-833681500"/>
          <w:placeholder>
            <w:docPart w:val="3EE911D8A49D4D0B909EECCDD5CA4B5A"/>
          </w:placeholder>
          <w:richText/>
        </w:sdtPr>
        <w:sdtContent>
          <w:r w:rsidRPr="008D699D" w:rsidR="009D6873">
            <w:rPr>
              <w:b/>
              <w:i/>
            </w:rPr>
            <w:t>Andrew Bowie:</w:t>
          </w:r>
        </w:sdtContent>
      </w:sdt>
      <w:r w:rsidRPr="008D699D" w:rsidR="009D6873">
        <w:t xml:space="preserve"> </w:t>
      </w:r>
      <w:r w:rsidRPr="008D699D" w:rsidR="00CB12CC">
        <w:t xml:space="preserve">That is a consideration, yes. </w:t>
      </w:r>
      <w:r w:rsidRPr="008D699D" w:rsidR="003C3671">
        <w:t>O</w:t>
      </w:r>
      <w:r w:rsidRPr="008D699D" w:rsidR="00CB12CC">
        <w:t>n your first point about the database, I will engage with my DBT counterpart.</w:t>
      </w:r>
    </w:p>
    <w:p w:rsidR="0054795E" w:rsidRPr="008D699D" w:rsidP="00977090">
      <w:pPr>
        <w:pStyle w:val="Question"/>
      </w:pPr>
      <w:sdt>
        <w:sdtPr>
          <w:alias w:val="Member"/>
          <w:tag w:val="&lt;Member mnisId='4674' dodsId='37672'&gt;"/>
          <w:id w:val="-424575803"/>
          <w:placeholder>
            <w:docPart w:val="0D2304B38A3840FABBFB4A2E1BA81AA5"/>
          </w:placeholder>
          <w:richText/>
        </w:sdtPr>
        <w:sdtContent>
          <w:r w:rsidRPr="008D699D">
            <w:rPr>
              <w:b/>
            </w:rPr>
            <w:t>Vicky Ford:</w:t>
          </w:r>
        </w:sdtContent>
      </w:sdt>
      <w:r w:rsidRPr="008D699D">
        <w:t xml:space="preserve"> You are considering that. </w:t>
      </w:r>
    </w:p>
    <w:p w:rsidR="00CB12CC" w:rsidRPr="008D699D" w:rsidP="00CB12CC">
      <w:pPr>
        <w:pStyle w:val="Answer"/>
      </w:pPr>
      <w:sdt>
        <w:sdtPr>
          <w:rPr>
            <w:b/>
          </w:rPr>
          <w:alias w:val="Witness"/>
          <w:id w:val="1095599149"/>
          <w:placeholder>
            <w:docPart w:val="B7664FF6FB6348D6A51112F6DD672172"/>
          </w:placeholder>
          <w:richText/>
        </w:sdtPr>
        <w:sdtContent>
          <w:r w:rsidRPr="008D699D" w:rsidR="0054795E">
            <w:rPr>
              <w:b/>
              <w:i/>
            </w:rPr>
            <w:t>Andrew Bowie:</w:t>
          </w:r>
        </w:sdtContent>
      </w:sdt>
      <w:r w:rsidRPr="008D699D" w:rsidR="0054795E">
        <w:rPr>
          <w:b/>
        </w:rPr>
        <w:t xml:space="preserve"> </w:t>
      </w:r>
      <w:r w:rsidRPr="008D699D">
        <w:t>Yes, we are. I will engage with my DBT counterpart and get back to you with a fuller answer on what exactly is going on.</w:t>
      </w:r>
    </w:p>
    <w:p w:rsidR="00CB12CC" w:rsidRPr="008D699D" w:rsidP="00374BC4">
      <w:pPr>
        <w:pStyle w:val="Question"/>
      </w:pPr>
      <w:sdt>
        <w:sdtPr>
          <w:alias w:val="Member"/>
          <w:tag w:val="&lt;Member mnisId='4674' dodsId='37672'&gt;"/>
          <w:id w:val="581341695"/>
          <w:placeholder>
            <w:docPart w:val="5A0A8309B12B41BD87AAD246DBD26CAB"/>
          </w:placeholder>
          <w:richText/>
        </w:sdtPr>
        <w:sdtContent>
          <w:r w:rsidRPr="008D699D" w:rsidR="00977090">
            <w:rPr>
              <w:b/>
            </w:rPr>
            <w:t>Vicky Ford:</w:t>
          </w:r>
        </w:sdtContent>
      </w:sdt>
      <w:r w:rsidRPr="008D699D" w:rsidR="00977090">
        <w:t xml:space="preserve"> Should those targets </w:t>
      </w:r>
      <w:r w:rsidRPr="008D699D">
        <w:t>look at more specific materials</w:t>
      </w:r>
      <w:r w:rsidRPr="008D699D" w:rsidR="00977090">
        <w:t xml:space="preserve"> that are in </w:t>
      </w:r>
      <w:r w:rsidRPr="008D699D">
        <w:t>shorter supply</w:t>
      </w:r>
      <w:r w:rsidRPr="008D699D" w:rsidR="00977090">
        <w:t xml:space="preserve"> and </w:t>
      </w:r>
      <w:r w:rsidR="006177EF">
        <w:t xml:space="preserve">at </w:t>
      </w:r>
      <w:r w:rsidRPr="008D699D">
        <w:t xml:space="preserve">prioritising raw materials so that recyclers have a view </w:t>
      </w:r>
      <w:r w:rsidRPr="008D699D" w:rsidR="00374BC4">
        <w:t xml:space="preserve">of </w:t>
      </w:r>
      <w:r w:rsidRPr="008D699D">
        <w:t>which to prioritise?</w:t>
      </w:r>
    </w:p>
    <w:p w:rsidR="00CB12CC" w:rsidRPr="008D699D" w:rsidP="00CB12CC">
      <w:pPr>
        <w:pStyle w:val="Answer"/>
      </w:pPr>
      <w:sdt>
        <w:sdtPr>
          <w:alias w:val="Witness"/>
          <w:id w:val="-1835596592"/>
          <w:placeholder>
            <w:docPart w:val="82CD64F85E9346E481C23A51C06EA695"/>
          </w:placeholder>
          <w:richText/>
        </w:sdtPr>
        <w:sdtContent>
          <w:r w:rsidRPr="008D699D" w:rsidR="00374BC4">
            <w:rPr>
              <w:b/>
              <w:i/>
            </w:rPr>
            <w:t>Andrew Bowie:</w:t>
          </w:r>
        </w:sdtContent>
      </w:sdt>
      <w:r w:rsidRPr="008D699D" w:rsidR="00374BC4">
        <w:t xml:space="preserve"> </w:t>
      </w:r>
      <w:r w:rsidRPr="008D699D">
        <w:t>Yes, but we are not at th</w:t>
      </w:r>
      <w:r w:rsidRPr="008D699D" w:rsidR="00374BC4">
        <w:t>e</w:t>
      </w:r>
      <w:r w:rsidRPr="008D699D">
        <w:t xml:space="preserve"> point of developing a policy on this.</w:t>
      </w:r>
    </w:p>
    <w:p w:rsidR="00CB12CC" w:rsidRPr="008D699D" w:rsidP="00374BC4">
      <w:pPr>
        <w:pStyle w:val="Question"/>
      </w:pPr>
      <w:sdt>
        <w:sdtPr>
          <w:alias w:val="Member"/>
          <w:tag w:val="&lt;Member mnisId='4674' dodsId='37672'&gt;"/>
          <w:id w:val="-609352539"/>
          <w:placeholder>
            <w:docPart w:val="1D808860971146B6A5B786927C34B2FA"/>
          </w:placeholder>
          <w:richText/>
        </w:sdtPr>
        <w:sdtContent>
          <w:r w:rsidRPr="008D699D" w:rsidR="00374BC4">
            <w:rPr>
              <w:b/>
            </w:rPr>
            <w:t>Vicky Ford:</w:t>
          </w:r>
        </w:sdtContent>
      </w:sdt>
      <w:r w:rsidRPr="008D699D" w:rsidR="00374BC4">
        <w:t xml:space="preserve"> </w:t>
      </w:r>
      <w:r w:rsidRPr="008D699D" w:rsidR="00360BC2">
        <w:t>How quickly c</w:t>
      </w:r>
      <w:r w:rsidRPr="008D699D">
        <w:t>an you roll out those recycling targets?</w:t>
      </w:r>
    </w:p>
    <w:p w:rsidR="00CB12CC" w:rsidRPr="008D699D" w:rsidP="00CB12CC">
      <w:pPr>
        <w:pStyle w:val="Answer"/>
      </w:pPr>
      <w:sdt>
        <w:sdtPr>
          <w:alias w:val="Witness"/>
          <w:id w:val="193426050"/>
          <w:placeholder>
            <w:docPart w:val="F6B7B5442B2B49B4997FE6257D522464"/>
          </w:placeholder>
          <w:richText/>
        </w:sdtPr>
        <w:sdtContent>
          <w:r w:rsidRPr="008D699D" w:rsidR="00374BC4">
            <w:rPr>
              <w:b/>
              <w:i/>
            </w:rPr>
            <w:t>Andrew Bowie:</w:t>
          </w:r>
        </w:sdtContent>
      </w:sdt>
      <w:r w:rsidRPr="008D699D" w:rsidR="00374BC4">
        <w:t xml:space="preserve"> </w:t>
      </w:r>
      <w:r w:rsidRPr="008D699D">
        <w:t>I am unable to give you an answer to that question right now.</w:t>
      </w:r>
    </w:p>
    <w:p w:rsidR="00CB12CC" w:rsidRPr="008D699D" w:rsidP="00374BC4">
      <w:pPr>
        <w:pStyle w:val="Question"/>
      </w:pPr>
      <w:sdt>
        <w:sdtPr>
          <w:alias w:val="Member"/>
          <w:tag w:val="&lt;Member mnisId='4674' dodsId='37672'&gt;"/>
          <w:id w:val="516822007"/>
          <w:placeholder>
            <w:docPart w:val="53EEA74F28D84F29A154D3A0DF555533"/>
          </w:placeholder>
          <w:richText/>
        </w:sdtPr>
        <w:sdtContent>
          <w:r w:rsidRPr="008D699D" w:rsidR="00374BC4">
            <w:rPr>
              <w:b/>
            </w:rPr>
            <w:t>Vicky Ford:</w:t>
          </w:r>
        </w:sdtContent>
      </w:sdt>
      <w:r w:rsidRPr="008D699D" w:rsidR="00374BC4">
        <w:t xml:space="preserve"> </w:t>
      </w:r>
      <w:r w:rsidRPr="008D699D">
        <w:t>Will they be binding on local authorities?</w:t>
      </w:r>
    </w:p>
    <w:p w:rsidR="00CB12CC" w:rsidRPr="008D699D" w:rsidP="00CB12CC">
      <w:pPr>
        <w:pStyle w:val="Answer"/>
      </w:pPr>
      <w:sdt>
        <w:sdtPr>
          <w:alias w:val="Witness"/>
          <w:id w:val="-1949239195"/>
          <w:placeholder>
            <w:docPart w:val="A89BE3D5BF78479DAAEA5641C4D14AC0"/>
          </w:placeholder>
          <w:richText/>
        </w:sdtPr>
        <w:sdtContent>
          <w:r w:rsidRPr="008D699D" w:rsidR="00374BC4">
            <w:rPr>
              <w:b/>
              <w:i/>
            </w:rPr>
            <w:t>Andrew Bowie:</w:t>
          </w:r>
        </w:sdtContent>
      </w:sdt>
      <w:r w:rsidRPr="008D699D" w:rsidR="00374BC4">
        <w:t xml:space="preserve"> </w:t>
      </w:r>
      <w:r w:rsidRPr="008D699D">
        <w:t>Again, we are not quite at that stage yet.</w:t>
      </w:r>
    </w:p>
    <w:p w:rsidR="00CB12CC" w:rsidRPr="008D699D" w:rsidP="006B7FBC">
      <w:pPr>
        <w:pStyle w:val="Question"/>
      </w:pPr>
      <w:sdt>
        <w:sdtPr>
          <w:alias w:val="Member"/>
          <w:tag w:val="&lt;Member mnisId='4674' dodsId='37672'&gt;"/>
          <w:id w:val="344142025"/>
          <w:placeholder>
            <w:docPart w:val="3150DA414D574EC3BFAE8858F9762D2F"/>
          </w:placeholder>
          <w:richText/>
        </w:sdtPr>
        <w:sdtContent>
          <w:r w:rsidRPr="008D699D" w:rsidR="00374BC4">
            <w:rPr>
              <w:b/>
            </w:rPr>
            <w:t>Vicky Ford:</w:t>
          </w:r>
        </w:sdtContent>
      </w:sdt>
      <w:r w:rsidRPr="008D699D" w:rsidR="00374BC4">
        <w:t xml:space="preserve"> We know </w:t>
      </w:r>
      <w:r w:rsidRPr="008D699D">
        <w:t>local authorities only treated recycling seriously when they got penalties under the WE</w:t>
      </w:r>
      <w:r w:rsidRPr="008D699D" w:rsidR="00374BC4">
        <w:t>E</w:t>
      </w:r>
      <w:r w:rsidRPr="008D699D" w:rsidR="00EB0CFA">
        <w:t>E</w:t>
      </w:r>
      <w:r w:rsidRPr="008D699D">
        <w:t xml:space="preserve"> directive.</w:t>
      </w:r>
    </w:p>
    <w:p w:rsidR="00CB12CC" w:rsidRPr="008D699D" w:rsidP="00CB12CC">
      <w:pPr>
        <w:pStyle w:val="Answer"/>
      </w:pPr>
      <w:sdt>
        <w:sdtPr>
          <w:alias w:val="Witness"/>
          <w:id w:val="-1461024523"/>
          <w:placeholder>
            <w:docPart w:val="A11DDABDFDFC4FF988443D6276CBE524"/>
          </w:placeholder>
          <w:richText/>
        </w:sdtPr>
        <w:sdtContent>
          <w:r w:rsidRPr="008D699D" w:rsidR="00374BC4">
            <w:rPr>
              <w:b/>
              <w:i/>
            </w:rPr>
            <w:t>Andrew Bowie:</w:t>
          </w:r>
        </w:sdtContent>
      </w:sdt>
      <w:r w:rsidRPr="008D699D" w:rsidR="00374BC4">
        <w:t xml:space="preserve"> </w:t>
      </w:r>
      <w:r w:rsidRPr="008D699D" w:rsidR="006B7FBC">
        <w:t>A</w:t>
      </w:r>
      <w:r w:rsidRPr="008D699D">
        <w:t>ll of these are considerations as we move forward.</w:t>
      </w:r>
    </w:p>
    <w:p w:rsidR="00CB12CC" w:rsidRPr="008D699D" w:rsidP="006B7FBC">
      <w:pPr>
        <w:pStyle w:val="Question"/>
      </w:pPr>
      <w:sdt>
        <w:sdtPr>
          <w:alias w:val="Member"/>
          <w:tag w:val="&lt;Member mnisId='4674' dodsId='37672'&gt;"/>
          <w:id w:val="735824304"/>
          <w:placeholder>
            <w:docPart w:val="ABACD942585C428A8FFD9AABD5BA8EE8"/>
          </w:placeholder>
          <w:richText/>
        </w:sdtPr>
        <w:sdtContent>
          <w:r w:rsidRPr="008D699D" w:rsidR="006B7FBC">
            <w:rPr>
              <w:b/>
            </w:rPr>
            <w:t>Vicky Ford:</w:t>
          </w:r>
        </w:sdtContent>
      </w:sdt>
      <w:r w:rsidRPr="008D699D" w:rsidR="006B7FBC">
        <w:t xml:space="preserve"> W</w:t>
      </w:r>
      <w:r w:rsidRPr="008D699D">
        <w:t xml:space="preserve">ould you agree that we should learn from what </w:t>
      </w:r>
      <w:r w:rsidRPr="008D699D" w:rsidR="00360BC2">
        <w:t>has</w:t>
      </w:r>
      <w:r w:rsidRPr="008D699D">
        <w:t xml:space="preserve"> worked in the past to encourage local authorities to improve recycling?</w:t>
      </w:r>
    </w:p>
    <w:p w:rsidR="00CB12CC" w:rsidRPr="008D699D" w:rsidP="00CB12CC">
      <w:pPr>
        <w:pStyle w:val="Answer"/>
      </w:pPr>
      <w:sdt>
        <w:sdtPr>
          <w:alias w:val="Witness"/>
          <w:id w:val="1480261577"/>
          <w:placeholder>
            <w:docPart w:val="EDF0B6B5A5764440AB0F00739EEE3E9E"/>
          </w:placeholder>
          <w:richText/>
        </w:sdtPr>
        <w:sdtContent>
          <w:r w:rsidRPr="008D699D" w:rsidR="006B7FBC">
            <w:rPr>
              <w:b/>
              <w:i/>
            </w:rPr>
            <w:t>Andrew Bowie:</w:t>
          </w:r>
        </w:sdtContent>
      </w:sdt>
      <w:r w:rsidRPr="008D699D" w:rsidR="006B7FBC">
        <w:t xml:space="preserve"> </w:t>
      </w:r>
      <w:r w:rsidRPr="008D699D">
        <w:t>Yes, I would absolutely agree with that.</w:t>
      </w:r>
    </w:p>
    <w:p w:rsidR="00CB12CC" w:rsidRPr="008D699D" w:rsidP="006B7FBC">
      <w:pPr>
        <w:pStyle w:val="Question"/>
      </w:pPr>
      <w:sdt>
        <w:sdtPr>
          <w:alias w:val="Member"/>
          <w:tag w:val="&lt;Member mnisId='4674' dodsId='37672'&gt;"/>
          <w:id w:val="1922371862"/>
          <w:placeholder>
            <w:docPart w:val="E2CFC5214BD44341B6EB315CA624E0EF"/>
          </w:placeholder>
          <w:richText/>
        </w:sdtPr>
        <w:sdtContent>
          <w:r w:rsidRPr="008D699D" w:rsidR="006B7FBC">
            <w:rPr>
              <w:b/>
            </w:rPr>
            <w:t>Vicky Ford:</w:t>
          </w:r>
        </w:sdtContent>
      </w:sdt>
      <w:r w:rsidRPr="008D699D" w:rsidR="006B7FBC">
        <w:t xml:space="preserve"> That is</w:t>
      </w:r>
      <w:r w:rsidRPr="008D699D" w:rsidR="00360BC2">
        <w:t xml:space="preserve"> in terms of</w:t>
      </w:r>
      <w:r w:rsidRPr="008D699D" w:rsidR="006B7FBC">
        <w:t xml:space="preserve"> </w:t>
      </w:r>
      <w:r w:rsidRPr="008D699D">
        <w:t>both carrots and sticks</w:t>
      </w:r>
      <w:r w:rsidRPr="008D699D" w:rsidR="006B7FBC">
        <w:t>.</w:t>
      </w:r>
    </w:p>
    <w:p w:rsidR="00CB12CC" w:rsidRPr="008D699D" w:rsidP="00CB12CC">
      <w:pPr>
        <w:pStyle w:val="Answer"/>
      </w:pPr>
      <w:sdt>
        <w:sdtPr>
          <w:alias w:val="Witness"/>
          <w:id w:val="-1780015114"/>
          <w:placeholder>
            <w:docPart w:val="85F4AD2EC391442E8F3CB254F912C1E4"/>
          </w:placeholder>
          <w:richText/>
        </w:sdtPr>
        <w:sdtContent>
          <w:r w:rsidRPr="008D699D" w:rsidR="006B7FBC">
            <w:rPr>
              <w:b/>
              <w:i/>
            </w:rPr>
            <w:t>Andrew Bowie:</w:t>
          </w:r>
        </w:sdtContent>
      </w:sdt>
      <w:r w:rsidRPr="008D699D" w:rsidR="006B7FBC">
        <w:t xml:space="preserve"> </w:t>
      </w:r>
      <w:r w:rsidRPr="008D699D">
        <w:t>Yes, 100%.</w:t>
      </w:r>
    </w:p>
    <w:p w:rsidR="00CB12CC" w:rsidRPr="008D699D" w:rsidP="006B7FBC">
      <w:pPr>
        <w:pStyle w:val="Question"/>
      </w:pPr>
      <w:sdt>
        <w:sdtPr>
          <w:alias w:val="Member"/>
          <w:tag w:val="&lt;Member mnisId='4674' dodsId='37672'&gt;"/>
          <w:id w:val="1008802332"/>
          <w:placeholder>
            <w:docPart w:val="554DC3EE89634C37B8AE35C6D388BA4D"/>
          </w:placeholder>
          <w:richText/>
        </w:sdtPr>
        <w:sdtContent>
          <w:r w:rsidRPr="008D699D" w:rsidR="006B7FBC">
            <w:rPr>
              <w:b/>
            </w:rPr>
            <w:t>Vicky Ford:</w:t>
          </w:r>
        </w:sdtContent>
      </w:sdt>
      <w:r w:rsidRPr="008D699D" w:rsidR="006B7FBC">
        <w:t xml:space="preserve"> On p</w:t>
      </w:r>
      <w:r w:rsidRPr="008D699D">
        <w:t>roduct standards</w:t>
      </w:r>
      <w:r w:rsidRPr="008D699D" w:rsidR="006B7FBC">
        <w:t xml:space="preserve">, </w:t>
      </w:r>
      <w:r w:rsidRPr="008D699D">
        <w:t>clearly we want to try to make sure the products we buy are not wasteful in terms of the materials that are used. We have been told that voluntary product standards will not necessarily shift the market. Are you looking at mandatory product standards? We have been told the Government ha</w:t>
      </w:r>
      <w:r w:rsidRPr="008D699D" w:rsidR="006B7FBC">
        <w:t>ve</w:t>
      </w:r>
      <w:r w:rsidRPr="008D699D">
        <w:t xml:space="preserve"> ruled that out.</w:t>
      </w:r>
    </w:p>
    <w:p w:rsidR="006B7FBC" w:rsidRPr="008D699D" w:rsidP="00CB12CC">
      <w:pPr>
        <w:pStyle w:val="Answer"/>
      </w:pPr>
      <w:sdt>
        <w:sdtPr>
          <w:alias w:val="Witness"/>
          <w:id w:val="1933546202"/>
          <w:placeholder>
            <w:docPart w:val="202FDAC652D24CB9BAEABE95CD7E5553"/>
          </w:placeholder>
          <w:richText/>
        </w:sdtPr>
        <w:sdtContent>
          <w:r w:rsidRPr="008D699D">
            <w:rPr>
              <w:b/>
              <w:i/>
            </w:rPr>
            <w:t>Andrew Bowie:</w:t>
          </w:r>
        </w:sdtContent>
      </w:sdt>
      <w:r w:rsidRPr="008D699D">
        <w:t xml:space="preserve"> </w:t>
      </w:r>
      <w:r w:rsidRPr="008D699D" w:rsidR="00CB12CC">
        <w:t>I do not think we are</w:t>
      </w:r>
      <w:r w:rsidRPr="008D699D">
        <w:t xml:space="preserve">. </w:t>
      </w:r>
    </w:p>
    <w:p w:rsidR="00CB12CC" w:rsidRPr="008D699D" w:rsidP="00CB12CC">
      <w:pPr>
        <w:pStyle w:val="Answer"/>
      </w:pPr>
      <w:sdt>
        <w:sdtPr>
          <w:alias w:val="Witness"/>
          <w:id w:val="-2114423486"/>
          <w:placeholder>
            <w:docPart w:val="23CCED72A04B4315BE519D1B54DF0F2F"/>
          </w:placeholder>
          <w:richText/>
        </w:sdtPr>
        <w:sdtContent>
          <w:r w:rsidRPr="008D699D" w:rsidR="006B7FBC">
            <w:rPr>
              <w:b/>
              <w:i/>
            </w:rPr>
            <w:t>Ben Golding:</w:t>
          </w:r>
        </w:sdtContent>
      </w:sdt>
      <w:r w:rsidRPr="008D699D" w:rsidR="006B7FBC">
        <w:t xml:space="preserve"> </w:t>
      </w:r>
      <w:r w:rsidRPr="008D699D">
        <w:t xml:space="preserve">I do not think we are. </w:t>
      </w:r>
      <w:r w:rsidRPr="008D699D" w:rsidR="006B7FBC">
        <w:t>T</w:t>
      </w:r>
      <w:r w:rsidRPr="008D699D">
        <w:t xml:space="preserve">here </w:t>
      </w:r>
      <w:r w:rsidRPr="008D699D" w:rsidR="006B7FBC">
        <w:t xml:space="preserve">is </w:t>
      </w:r>
      <w:r w:rsidRPr="008D699D">
        <w:t xml:space="preserve">a range of product standards </w:t>
      </w:r>
      <w:r w:rsidRPr="008D699D" w:rsidR="006B7FBC">
        <w:t>that</w:t>
      </w:r>
      <w:r w:rsidRPr="008D699D">
        <w:t xml:space="preserve"> are </w:t>
      </w:r>
      <w:r w:rsidR="00627B1F">
        <w:t>man</w:t>
      </w:r>
      <w:r w:rsidR="004D0F00">
        <w:t>datory</w:t>
      </w:r>
      <w:r w:rsidRPr="008D699D">
        <w:t xml:space="preserve"> in the market through</w:t>
      </w:r>
      <w:r w:rsidRPr="008D699D" w:rsidR="00683D8F">
        <w:t xml:space="preserve"> </w:t>
      </w:r>
      <w:r w:rsidRPr="008D699D" w:rsidR="00360BC2">
        <w:t>e</w:t>
      </w:r>
      <w:r w:rsidRPr="008D699D" w:rsidR="00683D8F">
        <w:t>codesign</w:t>
      </w:r>
      <w:r w:rsidRPr="008D699D">
        <w:t xml:space="preserve">, for instance, but </w:t>
      </w:r>
      <w:r w:rsidRPr="008D699D" w:rsidR="009A13CC">
        <w:t>w</w:t>
      </w:r>
      <w:r w:rsidRPr="008D699D">
        <w:t xml:space="preserve">e </w:t>
      </w:r>
      <w:r w:rsidR="00954B2F">
        <w:t xml:space="preserve">I do not think we are. We </w:t>
      </w:r>
      <w:r w:rsidRPr="008D699D">
        <w:t xml:space="preserve">might have to </w:t>
      </w:r>
      <w:r w:rsidRPr="008D699D" w:rsidR="009A13CC">
        <w:t xml:space="preserve">write </w:t>
      </w:r>
      <w:r w:rsidRPr="008D699D">
        <w:t>on that point.</w:t>
      </w:r>
    </w:p>
    <w:p w:rsidR="00CB12CC" w:rsidRPr="008D699D" w:rsidP="00D82963">
      <w:pPr>
        <w:pStyle w:val="Question"/>
      </w:pPr>
      <w:sdt>
        <w:sdtPr>
          <w:alias w:val="Member"/>
          <w:tag w:val="&lt;Member mnisId='4674' dodsId='37672'&gt;"/>
          <w:id w:val="2024748398"/>
          <w:placeholder>
            <w:docPart w:val="2F4A8036B5CF4C158A860F9CB7FBDF5A"/>
          </w:placeholder>
          <w:richText/>
        </w:sdtPr>
        <w:sdtContent>
          <w:r w:rsidRPr="00D82963" w:rsidR="007D1BD0">
            <w:rPr>
              <w:b/>
            </w:rPr>
            <w:t>Vicky Ford:</w:t>
          </w:r>
        </w:sdtContent>
      </w:sdt>
      <w:r w:rsidRPr="008D699D" w:rsidR="007D1BD0">
        <w:t xml:space="preserve"> </w:t>
      </w:r>
      <w:r w:rsidR="004F5805">
        <w:t xml:space="preserve">The </w:t>
      </w:r>
      <w:r w:rsidRPr="008D699D">
        <w:t>summary report</w:t>
      </w:r>
      <w:r w:rsidR="004F5805">
        <w:t xml:space="preserve">, </w:t>
      </w:r>
      <w:r w:rsidRPr="008D699D">
        <w:t>based on the Government’s consultation last December</w:t>
      </w:r>
      <w:r w:rsidR="00C13E54">
        <w:t xml:space="preserve">, </w:t>
      </w:r>
      <w:r w:rsidRPr="008D699D" w:rsidR="008260A0">
        <w:t>concluded that</w:t>
      </w:r>
      <w:r w:rsidRPr="008D699D" w:rsidR="00360BC2">
        <w:t xml:space="preserve"> </w:t>
      </w:r>
      <w:r w:rsidRPr="008D699D" w:rsidR="008F2D64">
        <w:t>they</w:t>
      </w:r>
      <w:r w:rsidRPr="008D699D" w:rsidR="00360BC2">
        <w:t xml:space="preserve"> will </w:t>
      </w:r>
      <w:r w:rsidR="00BD74F1">
        <w:t>“</w:t>
      </w:r>
      <w:r w:rsidR="00D82963">
        <w:t>explore whether there is a role for…MPS…from the late 2020s or early 2030s”</w:t>
      </w:r>
      <w:r w:rsidRPr="008D699D" w:rsidR="00D82963">
        <w:t xml:space="preserve"> </w:t>
      </w:r>
      <w:r w:rsidRPr="008D699D">
        <w:t xml:space="preserve">but not any earlier. We have been told that in certain products mandatory product standards could really help reduce </w:t>
      </w:r>
      <w:r w:rsidRPr="008D699D" w:rsidR="008260A0">
        <w:t xml:space="preserve">the </w:t>
      </w:r>
      <w:r w:rsidRPr="008D699D">
        <w:t>overuse of critical products.</w:t>
      </w:r>
      <w:r w:rsidRPr="008D699D" w:rsidR="008260A0">
        <w:t xml:space="preserve"> </w:t>
      </w:r>
      <w:r w:rsidRPr="008D699D">
        <w:t>I suggest you look at that again.</w:t>
      </w:r>
    </w:p>
    <w:p w:rsidR="00CB12CC" w:rsidRPr="008D699D" w:rsidP="00CB12CC">
      <w:pPr>
        <w:pStyle w:val="Answer"/>
      </w:pPr>
      <w:sdt>
        <w:sdtPr>
          <w:alias w:val="Witness"/>
          <w:id w:val="-1995014290"/>
          <w:placeholder>
            <w:docPart w:val="FE795F1A1E444D83BB7F0B5B07F80511"/>
          </w:placeholder>
          <w:richText/>
        </w:sdtPr>
        <w:sdtContent>
          <w:r w:rsidRPr="008D699D" w:rsidR="007D1BD0">
            <w:rPr>
              <w:b/>
              <w:i/>
            </w:rPr>
            <w:t>Andrew Bowie:</w:t>
          </w:r>
        </w:sdtContent>
      </w:sdt>
      <w:r w:rsidRPr="008D699D" w:rsidR="007D1BD0">
        <w:t xml:space="preserve"> </w:t>
      </w:r>
      <w:r w:rsidRPr="008D699D">
        <w:t>I absolutely commit to doing that.</w:t>
      </w:r>
    </w:p>
    <w:p w:rsidR="00CB12CC" w:rsidRPr="008D699D" w:rsidP="008260A0">
      <w:pPr>
        <w:pStyle w:val="Question"/>
      </w:pPr>
      <w:sdt>
        <w:sdtPr>
          <w:alias w:val="Member"/>
          <w:tag w:val="&lt;Member mnisId='4674' dodsId='37672'&gt;"/>
          <w:id w:val="-734549880"/>
          <w:placeholder>
            <w:docPart w:val="0B5C6004E84C43A1BBB3935BE5F47E63"/>
          </w:placeholder>
          <w:richText/>
        </w:sdtPr>
        <w:sdtContent>
          <w:r w:rsidRPr="008D699D" w:rsidR="007D1BD0">
            <w:rPr>
              <w:b/>
            </w:rPr>
            <w:t>Vicky Ford:</w:t>
          </w:r>
        </w:sdtContent>
      </w:sdt>
      <w:r w:rsidRPr="008D699D" w:rsidR="007D1BD0">
        <w:t xml:space="preserve"> A</w:t>
      </w:r>
      <w:r w:rsidRPr="008D699D">
        <w:t xml:space="preserve"> large majority of respondents said, </w:t>
      </w:r>
      <w:r w:rsidRPr="008D699D" w:rsidR="007D1BD0">
        <w:t>“P</w:t>
      </w:r>
      <w:r w:rsidRPr="008D699D">
        <w:t>lease bring in mandatory product standards</w:t>
      </w:r>
      <w:r w:rsidR="00BE4DB0">
        <w:t>.</w:t>
      </w:r>
      <w:r w:rsidRPr="008D699D" w:rsidR="007D1BD0">
        <w:t xml:space="preserve">” </w:t>
      </w:r>
    </w:p>
    <w:p w:rsidR="00CB12CC" w:rsidRPr="008D699D" w:rsidP="00CB12CC">
      <w:pPr>
        <w:pStyle w:val="Answer"/>
      </w:pPr>
      <w:sdt>
        <w:sdtPr>
          <w:alias w:val="Witness"/>
          <w:id w:val="253715754"/>
          <w:placeholder>
            <w:docPart w:val="F0A3CA28A5954AA8A9912090DB31EEEF"/>
          </w:placeholder>
          <w:richText/>
        </w:sdtPr>
        <w:sdtContent>
          <w:r w:rsidRPr="008D699D" w:rsidR="007D1BD0">
            <w:rPr>
              <w:b/>
              <w:i/>
            </w:rPr>
            <w:t>Andrew Bowie:</w:t>
          </w:r>
        </w:sdtContent>
      </w:sdt>
      <w:r w:rsidRPr="008D699D" w:rsidR="007D1BD0">
        <w:t xml:space="preserve"> </w:t>
      </w:r>
      <w:r w:rsidRPr="008D699D">
        <w:t>I commit to looking at that</w:t>
      </w:r>
      <w:r w:rsidRPr="008D699D" w:rsidR="008260A0">
        <w:t xml:space="preserve">. I </w:t>
      </w:r>
      <w:r w:rsidRPr="008D699D">
        <w:t xml:space="preserve">also commit to looking at the report that you end up compiling </w:t>
      </w:r>
      <w:r w:rsidRPr="008D699D" w:rsidR="008F2D64">
        <w:t>at</w:t>
      </w:r>
      <w:r w:rsidRPr="008D699D">
        <w:t xml:space="preserve"> the end of this and taking away any of the recommendations.</w:t>
      </w:r>
    </w:p>
    <w:p w:rsidR="00CB12CC" w:rsidRPr="008D699D" w:rsidP="008260A0">
      <w:pPr>
        <w:pStyle w:val="Remark"/>
      </w:pPr>
      <w:sdt>
        <w:sdtPr>
          <w:alias w:val="Member"/>
          <w:tag w:val="&lt;Member mnisId='4674' dodsId='37672'&gt;"/>
          <w:id w:val="1339964377"/>
          <w:placeholder>
            <w:docPart w:val="566FC0BAAD074D1989BED9F79B5AB29D"/>
          </w:placeholder>
          <w:richText/>
        </w:sdtPr>
        <w:sdtContent>
          <w:r w:rsidRPr="008D699D" w:rsidR="007D1BD0">
            <w:rPr>
              <w:b/>
            </w:rPr>
            <w:t>Vicky Ford:</w:t>
          </w:r>
        </w:sdtContent>
      </w:sdt>
      <w:r w:rsidRPr="008D699D" w:rsidR="007D1BD0">
        <w:t xml:space="preserve"> </w:t>
      </w:r>
      <w:r w:rsidRPr="008D699D">
        <w:t>A large number of people suggested this.</w:t>
      </w:r>
      <w:r w:rsidR="00E70F14">
        <w:t xml:space="preserve"> Thank you very much.</w:t>
      </w:r>
    </w:p>
    <w:p w:rsidR="00CB12CC" w:rsidRPr="00CB12CC" w:rsidP="008260A0">
      <w:pPr>
        <w:pStyle w:val="Remark"/>
      </w:pPr>
      <w:sdt>
        <w:sdtPr>
          <w:alias w:val="Member"/>
          <w:tag w:val="&lt;Member mnisId='4295' dodsId='107295'&gt;"/>
          <w:id w:val="-50383574"/>
          <w:placeholder>
            <w:docPart w:val="2EF97B50EE2944D4BBB0DCD87EDED570"/>
          </w:placeholder>
          <w:richText/>
        </w:sdtPr>
        <w:sdtContent>
          <w:r w:rsidRPr="008D699D" w:rsidR="007D1BD0">
            <w:rPr>
              <w:b/>
            </w:rPr>
            <w:t>Chair:</w:t>
          </w:r>
        </w:sdtContent>
      </w:sdt>
      <w:r w:rsidRPr="008D699D" w:rsidR="007D1BD0">
        <w:t xml:space="preserve"> </w:t>
      </w:r>
      <w:r w:rsidRPr="008D699D">
        <w:t>Minister and Mr Gold</w:t>
      </w:r>
      <w:r w:rsidRPr="008D699D" w:rsidR="008260A0">
        <w:t>ing</w:t>
      </w:r>
      <w:r w:rsidRPr="008D699D">
        <w:t xml:space="preserve">, thank you very much indeed for coming </w:t>
      </w:r>
      <w:r w:rsidRPr="008D699D" w:rsidR="000A614D">
        <w:t xml:space="preserve">in front of us for </w:t>
      </w:r>
      <w:r w:rsidRPr="008D699D">
        <w:t>quite a quick session. Thank you very much for your candour.</w:t>
      </w:r>
      <w:r w:rsidRPr="00CB12CC">
        <w:t xml:space="preserve"> </w:t>
      </w:r>
    </w:p>
    <w:sectPr w:rsidSect="003B42B3">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C019E57FDD4B9DB372A01210508DC7"/>
      </w:placeholder>
      <w:richText/>
    </w:sdtPr>
    <w:sdtContent>
      <w:p w:rsidR="003736A1" w:rsidP="009277D8">
        <w:pPr>
          <w:pStyle w:val="Para"/>
          <w:rPr>
            <w:color w:val="808080"/>
          </w:rPr>
        </w:pPr>
        <w:r w:rsidRPr="00FE63F8">
          <w:rPr>
            <w:noProof/>
            <w:color w:val="808080"/>
            <w:lang w:eastAsia="en-GB"/>
          </w:rPr>
          <w:drawing>
            <wp:inline distT="0" distB="0" distL="0" distR="0">
              <wp:extent cx="3053715" cy="499110"/>
              <wp:effectExtent l="0" t="0" r="0" b="0"/>
              <wp:docPr id="106023107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1F132AD4EB4D7DBA2A0F7BF8F2073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BA6B4BA"/>
    <w:lvl w:ilvl="0">
      <w:start w:val="1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E6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C019E57FDD4B9DB372A01210508DC7"/>
        <w:category>
          <w:name w:val="General"/>
          <w:gallery w:val="placeholder"/>
        </w:category>
        <w:types>
          <w:type w:val="bbPlcHdr"/>
        </w:types>
        <w:behaviors>
          <w:behavior w:val="content"/>
        </w:behaviors>
        <w:guid w:val="{6ED24795-B70B-4DDC-8294-8CE62010732F}"/>
      </w:docPartPr>
      <w:docPartBody>
        <w:p w:rsidR="00B24226" w:rsidP="000A462F">
          <w:pPr>
            <w:pStyle w:val="74C019E57FDD4B9DB372A01210508DC7"/>
          </w:pPr>
          <w:r w:rsidRPr="000753FC">
            <w:rPr>
              <w:rStyle w:val="PlaceholderText"/>
            </w:rPr>
            <w:t>Click here to enter text.</w:t>
          </w:r>
        </w:p>
      </w:docPartBody>
    </w:docPart>
    <w:docPart>
      <w:docPartPr>
        <w:name w:val="EC3E3A5A72EE4C948702BB93C47E8036"/>
        <w:category>
          <w:name w:val="General"/>
          <w:gallery w:val="placeholder"/>
        </w:category>
        <w:types>
          <w:type w:val="bbPlcHdr"/>
        </w:types>
        <w:behaviors>
          <w:behavior w:val="content"/>
        </w:behaviors>
        <w:guid w:val="{6C098AF1-15D3-4CA7-93E6-1135EF3B321D}"/>
      </w:docPartPr>
      <w:docPartBody>
        <w:p w:rsidR="00B24226" w:rsidP="000A462F">
          <w:pPr>
            <w:pStyle w:val="EC3E3A5A72EE4C948702BB93C47E8036"/>
          </w:pPr>
          <w:r w:rsidRPr="002B3926">
            <w:rPr>
              <w:rStyle w:val="PlaceholderText"/>
            </w:rPr>
            <w:t>Click here to enter text.</w:t>
          </w:r>
        </w:p>
      </w:docPartBody>
    </w:docPart>
    <w:docPart>
      <w:docPartPr>
        <w:name w:val="001F132AD4EB4D7DBA2A0F7BF8F2073C"/>
        <w:category>
          <w:name w:val="General"/>
          <w:gallery w:val="placeholder"/>
        </w:category>
        <w:types>
          <w:type w:val="bbPlcHdr"/>
        </w:types>
        <w:behaviors>
          <w:behavior w:val="content"/>
        </w:behaviors>
        <w:guid w:val="{E515930F-3C4B-45F8-861D-5B0473E8D842}"/>
      </w:docPartPr>
      <w:docPartBody>
        <w:p w:rsidR="00B24226" w:rsidP="000A462F">
          <w:pPr>
            <w:pStyle w:val="001F132AD4EB4D7DBA2A0F7BF8F2073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9BD0F1C-E80F-40E6-A003-A2978392B812}"/>
      </w:docPartPr>
      <w:docPartBody>
        <w:p w:rsidR="00B24226">
          <w:r w:rsidRPr="005C009A">
            <w:rPr>
              <w:rStyle w:val="PlaceholderText"/>
            </w:rPr>
            <w:t>Click or tap here to enter text.</w:t>
          </w:r>
        </w:p>
      </w:docPartBody>
    </w:docPart>
    <w:docPart>
      <w:docPartPr>
        <w:name w:val="A1B3E5A65D584BB4A59DA7FC56131F76"/>
        <w:category>
          <w:name w:val="General"/>
          <w:gallery w:val="placeholder"/>
        </w:category>
        <w:types>
          <w:type w:val="bbPlcHdr"/>
        </w:types>
        <w:behaviors>
          <w:behavior w:val="content"/>
        </w:behaviors>
        <w:guid w:val="{E067F926-6501-4862-9EB5-62816AFFCF92}"/>
      </w:docPartPr>
      <w:docPartBody>
        <w:p w:rsidR="00B24226" w:rsidP="00B24226">
          <w:pPr>
            <w:pStyle w:val="A1B3E5A65D584BB4A59DA7FC56131F76"/>
          </w:pPr>
          <w:r w:rsidRPr="005C009A">
            <w:rPr>
              <w:rStyle w:val="PlaceholderText"/>
            </w:rPr>
            <w:t>Click or tap here to enter text.</w:t>
          </w:r>
        </w:p>
      </w:docPartBody>
    </w:docPart>
    <w:docPart>
      <w:docPartPr>
        <w:name w:val="BBFCA152A6B1452EBC5E8263B76D4FC0"/>
        <w:category>
          <w:name w:val="General"/>
          <w:gallery w:val="placeholder"/>
        </w:category>
        <w:types>
          <w:type w:val="bbPlcHdr"/>
        </w:types>
        <w:behaviors>
          <w:behavior w:val="content"/>
        </w:behaviors>
        <w:guid w:val="{807E78DE-91E5-4A57-A9F4-E028365FB878}"/>
      </w:docPartPr>
      <w:docPartBody>
        <w:p w:rsidR="00B24226" w:rsidP="00B24226">
          <w:pPr>
            <w:pStyle w:val="BBFCA152A6B1452EBC5E8263B76D4FC0"/>
          </w:pPr>
          <w:r w:rsidRPr="00C43D6B">
            <w:rPr>
              <w:rStyle w:val="PlaceholderText"/>
            </w:rPr>
            <w:t>Click or tap here to enter text.</w:t>
          </w:r>
        </w:p>
      </w:docPartBody>
    </w:docPart>
    <w:docPart>
      <w:docPartPr>
        <w:name w:val="8EAEF14E13764BC699B7A168A53F0C8D"/>
        <w:category>
          <w:name w:val="General"/>
          <w:gallery w:val="placeholder"/>
        </w:category>
        <w:types>
          <w:type w:val="bbPlcHdr"/>
        </w:types>
        <w:behaviors>
          <w:behavior w:val="content"/>
        </w:behaviors>
        <w:guid w:val="{AA47C0A9-6D09-45B1-8B85-D8189702F5B3}"/>
      </w:docPartPr>
      <w:docPartBody>
        <w:p w:rsidR="00B24226" w:rsidP="00B24226">
          <w:pPr>
            <w:pStyle w:val="8EAEF14E13764BC699B7A168A53F0C8D"/>
          </w:pPr>
          <w:r w:rsidRPr="005C009A">
            <w:rPr>
              <w:rStyle w:val="PlaceholderText"/>
            </w:rPr>
            <w:t>Click or tap here to enter text.</w:t>
          </w:r>
        </w:p>
      </w:docPartBody>
    </w:docPart>
    <w:docPart>
      <w:docPartPr>
        <w:name w:val="D5B5F88317A14ED2B4B2C3EF8902075D"/>
        <w:category>
          <w:name w:val="General"/>
          <w:gallery w:val="placeholder"/>
        </w:category>
        <w:types>
          <w:type w:val="bbPlcHdr"/>
        </w:types>
        <w:behaviors>
          <w:behavior w:val="content"/>
        </w:behaviors>
        <w:guid w:val="{83A69BAD-FCE5-413D-BB80-17BFC083B54D}"/>
      </w:docPartPr>
      <w:docPartBody>
        <w:p w:rsidR="00B24226" w:rsidP="00B24226">
          <w:pPr>
            <w:pStyle w:val="D5B5F88317A14ED2B4B2C3EF8902075D"/>
          </w:pPr>
          <w:r w:rsidRPr="00C43D6B">
            <w:rPr>
              <w:rStyle w:val="PlaceholderText"/>
            </w:rPr>
            <w:t>Click or tap here to enter text.</w:t>
          </w:r>
        </w:p>
      </w:docPartBody>
    </w:docPart>
    <w:docPart>
      <w:docPartPr>
        <w:name w:val="5545458257044A1B8DAB164798A1F048"/>
        <w:category>
          <w:name w:val="General"/>
          <w:gallery w:val="placeholder"/>
        </w:category>
        <w:types>
          <w:type w:val="bbPlcHdr"/>
        </w:types>
        <w:behaviors>
          <w:behavior w:val="content"/>
        </w:behaviors>
        <w:guid w:val="{E542CB95-E270-4E59-A7C1-5A9BECFB969A}"/>
      </w:docPartPr>
      <w:docPartBody>
        <w:p w:rsidR="00B24226" w:rsidP="00B24226">
          <w:pPr>
            <w:pStyle w:val="5545458257044A1B8DAB164798A1F048"/>
          </w:pPr>
          <w:r w:rsidRPr="005C009A">
            <w:rPr>
              <w:rStyle w:val="PlaceholderText"/>
            </w:rPr>
            <w:t>Click or tap here to enter text.</w:t>
          </w:r>
        </w:p>
      </w:docPartBody>
    </w:docPart>
    <w:docPart>
      <w:docPartPr>
        <w:name w:val="D7D26EEBA3E848D68752C66555E0BFBC"/>
        <w:category>
          <w:name w:val="General"/>
          <w:gallery w:val="placeholder"/>
        </w:category>
        <w:types>
          <w:type w:val="bbPlcHdr"/>
        </w:types>
        <w:behaviors>
          <w:behavior w:val="content"/>
        </w:behaviors>
        <w:guid w:val="{0175D9CB-BBE2-4965-ADA9-D357A3E2AEB5}"/>
      </w:docPartPr>
      <w:docPartBody>
        <w:p w:rsidR="00B24226" w:rsidP="00B24226">
          <w:pPr>
            <w:pStyle w:val="D7D26EEBA3E848D68752C66555E0BFBC"/>
          </w:pPr>
          <w:r w:rsidRPr="00C43D6B">
            <w:rPr>
              <w:rStyle w:val="PlaceholderText"/>
            </w:rPr>
            <w:t>Click or tap here to enter text.</w:t>
          </w:r>
        </w:p>
      </w:docPartBody>
    </w:docPart>
    <w:docPart>
      <w:docPartPr>
        <w:name w:val="7E834288F9D9491C8AD861B2DE134D67"/>
        <w:category>
          <w:name w:val="General"/>
          <w:gallery w:val="placeholder"/>
        </w:category>
        <w:types>
          <w:type w:val="bbPlcHdr"/>
        </w:types>
        <w:behaviors>
          <w:behavior w:val="content"/>
        </w:behaviors>
        <w:guid w:val="{9782E30A-0C26-4A37-B8EF-44ACF2F400A4}"/>
      </w:docPartPr>
      <w:docPartBody>
        <w:p w:rsidR="00B24226" w:rsidP="00B24226">
          <w:pPr>
            <w:pStyle w:val="7E834288F9D9491C8AD861B2DE134D67"/>
          </w:pPr>
          <w:r w:rsidRPr="00C43D6B">
            <w:rPr>
              <w:rStyle w:val="PlaceholderText"/>
            </w:rPr>
            <w:t>Click or tap here to enter text.</w:t>
          </w:r>
        </w:p>
      </w:docPartBody>
    </w:docPart>
    <w:docPart>
      <w:docPartPr>
        <w:name w:val="FE1706C9C77C471F9A8BA4AEF557CD38"/>
        <w:category>
          <w:name w:val="General"/>
          <w:gallery w:val="placeholder"/>
        </w:category>
        <w:types>
          <w:type w:val="bbPlcHdr"/>
        </w:types>
        <w:behaviors>
          <w:behavior w:val="content"/>
        </w:behaviors>
        <w:guid w:val="{581879CF-1CDD-4828-9E0F-5BA979A9EFD1}"/>
      </w:docPartPr>
      <w:docPartBody>
        <w:p w:rsidR="00B24226" w:rsidP="00B24226">
          <w:pPr>
            <w:pStyle w:val="FE1706C9C77C471F9A8BA4AEF557CD38"/>
          </w:pPr>
          <w:r w:rsidRPr="005C009A">
            <w:rPr>
              <w:rStyle w:val="PlaceholderText"/>
            </w:rPr>
            <w:t>Click or tap here to enter text.</w:t>
          </w:r>
        </w:p>
      </w:docPartBody>
    </w:docPart>
    <w:docPart>
      <w:docPartPr>
        <w:name w:val="0F649646B1D743DA9E40C6A62EB7B057"/>
        <w:category>
          <w:name w:val="General"/>
          <w:gallery w:val="placeholder"/>
        </w:category>
        <w:types>
          <w:type w:val="bbPlcHdr"/>
        </w:types>
        <w:behaviors>
          <w:behavior w:val="content"/>
        </w:behaviors>
        <w:guid w:val="{E381E7ED-D807-48E5-B3C4-E5D27C752AEC}"/>
      </w:docPartPr>
      <w:docPartBody>
        <w:p w:rsidR="00B24226" w:rsidP="00B24226">
          <w:pPr>
            <w:pStyle w:val="0F649646B1D743DA9E40C6A62EB7B057"/>
          </w:pPr>
          <w:r w:rsidRPr="005C009A">
            <w:rPr>
              <w:rStyle w:val="PlaceholderText"/>
            </w:rPr>
            <w:t>Click or tap here to enter text.</w:t>
          </w:r>
        </w:p>
      </w:docPartBody>
    </w:docPart>
    <w:docPart>
      <w:docPartPr>
        <w:name w:val="641D81B7D88B4F8884E400954FC3238A"/>
        <w:category>
          <w:name w:val="General"/>
          <w:gallery w:val="placeholder"/>
        </w:category>
        <w:types>
          <w:type w:val="bbPlcHdr"/>
        </w:types>
        <w:behaviors>
          <w:behavior w:val="content"/>
        </w:behaviors>
        <w:guid w:val="{4320C315-DB4A-40F5-B63A-E8BC1B1093A4}"/>
      </w:docPartPr>
      <w:docPartBody>
        <w:p w:rsidR="00B24226" w:rsidP="00B24226">
          <w:pPr>
            <w:pStyle w:val="641D81B7D88B4F8884E400954FC3238A"/>
          </w:pPr>
          <w:r w:rsidRPr="00C43D6B">
            <w:rPr>
              <w:rStyle w:val="PlaceholderText"/>
            </w:rPr>
            <w:t>Click or tap here to enter text.</w:t>
          </w:r>
        </w:p>
      </w:docPartBody>
    </w:docPart>
    <w:docPart>
      <w:docPartPr>
        <w:name w:val="D581FDA73FC147659536E525636D86F5"/>
        <w:category>
          <w:name w:val="General"/>
          <w:gallery w:val="placeholder"/>
        </w:category>
        <w:types>
          <w:type w:val="bbPlcHdr"/>
        </w:types>
        <w:behaviors>
          <w:behavior w:val="content"/>
        </w:behaviors>
        <w:guid w:val="{DED527A5-2DC6-40F5-A10D-7B2C3899F0AB}"/>
      </w:docPartPr>
      <w:docPartBody>
        <w:p w:rsidR="00B24226" w:rsidP="00B24226">
          <w:pPr>
            <w:pStyle w:val="D581FDA73FC147659536E525636D86F5"/>
          </w:pPr>
          <w:r w:rsidRPr="005C009A">
            <w:rPr>
              <w:rStyle w:val="PlaceholderText"/>
            </w:rPr>
            <w:t>Click or tap here to enter text.</w:t>
          </w:r>
        </w:p>
      </w:docPartBody>
    </w:docPart>
    <w:docPart>
      <w:docPartPr>
        <w:name w:val="5C861EB81CF54BB28BADD9E4D7CD2FA4"/>
        <w:category>
          <w:name w:val="General"/>
          <w:gallery w:val="placeholder"/>
        </w:category>
        <w:types>
          <w:type w:val="bbPlcHdr"/>
        </w:types>
        <w:behaviors>
          <w:behavior w:val="content"/>
        </w:behaviors>
        <w:guid w:val="{6034D6DA-DCC9-4E0B-BCCC-92080D8EE5D8}"/>
      </w:docPartPr>
      <w:docPartBody>
        <w:p w:rsidR="00B24226" w:rsidP="00B24226">
          <w:pPr>
            <w:pStyle w:val="5C861EB81CF54BB28BADD9E4D7CD2FA4"/>
          </w:pPr>
          <w:r w:rsidRPr="005C009A">
            <w:rPr>
              <w:rStyle w:val="PlaceholderText"/>
            </w:rPr>
            <w:t>Click or tap here to enter text.</w:t>
          </w:r>
        </w:p>
      </w:docPartBody>
    </w:docPart>
    <w:docPart>
      <w:docPartPr>
        <w:name w:val="0A2A4F6FDF5E4B20AD53953A8BCF27EF"/>
        <w:category>
          <w:name w:val="General"/>
          <w:gallery w:val="placeholder"/>
        </w:category>
        <w:types>
          <w:type w:val="bbPlcHdr"/>
        </w:types>
        <w:behaviors>
          <w:behavior w:val="content"/>
        </w:behaviors>
        <w:guid w:val="{87E07D59-4637-4D10-8D6D-EEF503D94045}"/>
      </w:docPartPr>
      <w:docPartBody>
        <w:p w:rsidR="00B24226" w:rsidP="00B24226">
          <w:pPr>
            <w:pStyle w:val="0A2A4F6FDF5E4B20AD53953A8BCF27EF"/>
          </w:pPr>
          <w:r w:rsidRPr="005C009A">
            <w:rPr>
              <w:rStyle w:val="PlaceholderText"/>
            </w:rPr>
            <w:t>Click or tap here to enter text.</w:t>
          </w:r>
        </w:p>
      </w:docPartBody>
    </w:docPart>
    <w:docPart>
      <w:docPartPr>
        <w:name w:val="87C0F67216A5485A9B31E144D291230C"/>
        <w:category>
          <w:name w:val="General"/>
          <w:gallery w:val="placeholder"/>
        </w:category>
        <w:types>
          <w:type w:val="bbPlcHdr"/>
        </w:types>
        <w:behaviors>
          <w:behavior w:val="content"/>
        </w:behaviors>
        <w:guid w:val="{93C31019-A22E-4BDC-B79A-81400C278B34}"/>
      </w:docPartPr>
      <w:docPartBody>
        <w:p w:rsidR="00B24226" w:rsidP="00B24226">
          <w:pPr>
            <w:pStyle w:val="87C0F67216A5485A9B31E144D291230C"/>
          </w:pPr>
          <w:r>
            <w:rPr>
              <w:rStyle w:val="PlaceholderText"/>
            </w:rPr>
            <w:t>Click or tap here to enter text.</w:t>
          </w:r>
        </w:p>
      </w:docPartBody>
    </w:docPart>
    <w:docPart>
      <w:docPartPr>
        <w:name w:val="CB66E35EED5E418084A03636257A1A11"/>
        <w:category>
          <w:name w:val="General"/>
          <w:gallery w:val="placeholder"/>
        </w:category>
        <w:types>
          <w:type w:val="bbPlcHdr"/>
        </w:types>
        <w:behaviors>
          <w:behavior w:val="content"/>
        </w:behaviors>
        <w:guid w:val="{5F78B900-3796-4C6E-83F6-9C067BD53F69}"/>
      </w:docPartPr>
      <w:docPartBody>
        <w:p w:rsidR="00B24226" w:rsidP="00B24226">
          <w:pPr>
            <w:pStyle w:val="CB66E35EED5E418084A03636257A1A11"/>
          </w:pPr>
          <w:r w:rsidRPr="005C009A">
            <w:rPr>
              <w:rStyle w:val="PlaceholderText"/>
            </w:rPr>
            <w:t>Click or tap here to enter text.</w:t>
          </w:r>
        </w:p>
      </w:docPartBody>
    </w:docPart>
    <w:docPart>
      <w:docPartPr>
        <w:name w:val="E78424DCC7DF4708A72D11DA8EC875A6"/>
        <w:category>
          <w:name w:val="General"/>
          <w:gallery w:val="placeholder"/>
        </w:category>
        <w:types>
          <w:type w:val="bbPlcHdr"/>
        </w:types>
        <w:behaviors>
          <w:behavior w:val="content"/>
        </w:behaviors>
        <w:guid w:val="{EB66B47E-6167-4D2E-BAA1-F31D5CC75BBA}"/>
      </w:docPartPr>
      <w:docPartBody>
        <w:p w:rsidR="00B24226" w:rsidP="00B24226">
          <w:pPr>
            <w:pStyle w:val="E78424DCC7DF4708A72D11DA8EC875A6"/>
          </w:pPr>
          <w:r>
            <w:rPr>
              <w:rStyle w:val="PlaceholderText"/>
            </w:rPr>
            <w:t>Click or tap here to enter text.</w:t>
          </w:r>
        </w:p>
      </w:docPartBody>
    </w:docPart>
    <w:docPart>
      <w:docPartPr>
        <w:name w:val="F0B768A985804BCE8D25FC516770DEC7"/>
        <w:category>
          <w:name w:val="General"/>
          <w:gallery w:val="placeholder"/>
        </w:category>
        <w:types>
          <w:type w:val="bbPlcHdr"/>
        </w:types>
        <w:behaviors>
          <w:behavior w:val="content"/>
        </w:behaviors>
        <w:guid w:val="{068B4648-B0AC-4EB6-9E96-B2019DCF39FF}"/>
      </w:docPartPr>
      <w:docPartBody>
        <w:p w:rsidR="00B24226" w:rsidP="00B24226">
          <w:pPr>
            <w:pStyle w:val="F0B768A985804BCE8D25FC516770DEC7"/>
          </w:pPr>
          <w:r w:rsidRPr="005C009A">
            <w:rPr>
              <w:rStyle w:val="PlaceholderText"/>
            </w:rPr>
            <w:t>Click or tap here to enter text.</w:t>
          </w:r>
        </w:p>
      </w:docPartBody>
    </w:docPart>
    <w:docPart>
      <w:docPartPr>
        <w:name w:val="3BABE8A430874BBEA766AFA44C90FB61"/>
        <w:category>
          <w:name w:val="General"/>
          <w:gallery w:val="placeholder"/>
        </w:category>
        <w:types>
          <w:type w:val="bbPlcHdr"/>
        </w:types>
        <w:behaviors>
          <w:behavior w:val="content"/>
        </w:behaviors>
        <w:guid w:val="{80D2A1DF-AC3A-4BE0-A7D0-4AF0656C64B2}"/>
      </w:docPartPr>
      <w:docPartBody>
        <w:p w:rsidR="00B24226" w:rsidP="00B24226">
          <w:pPr>
            <w:pStyle w:val="3BABE8A430874BBEA766AFA44C90FB61"/>
          </w:pPr>
          <w:r>
            <w:rPr>
              <w:rStyle w:val="PlaceholderText"/>
            </w:rPr>
            <w:t>Click or tap here to enter text.</w:t>
          </w:r>
        </w:p>
      </w:docPartBody>
    </w:docPart>
    <w:docPart>
      <w:docPartPr>
        <w:name w:val="7CFBA60FC39745EAAA2EC30ADB4C853E"/>
        <w:category>
          <w:name w:val="General"/>
          <w:gallery w:val="placeholder"/>
        </w:category>
        <w:types>
          <w:type w:val="bbPlcHdr"/>
        </w:types>
        <w:behaviors>
          <w:behavior w:val="content"/>
        </w:behaviors>
        <w:guid w:val="{C1C50AEF-B236-4C3F-AF3B-C68EC6C73929}"/>
      </w:docPartPr>
      <w:docPartBody>
        <w:p w:rsidR="00B24226" w:rsidP="00B24226">
          <w:pPr>
            <w:pStyle w:val="7CFBA60FC39745EAAA2EC30ADB4C853E"/>
          </w:pPr>
          <w:r w:rsidRPr="005C009A">
            <w:rPr>
              <w:rStyle w:val="PlaceholderText"/>
            </w:rPr>
            <w:t>Click or tap here to enter text.</w:t>
          </w:r>
        </w:p>
      </w:docPartBody>
    </w:docPart>
    <w:docPart>
      <w:docPartPr>
        <w:name w:val="6B7F0E98E0A9483AA17F91F57AF89D98"/>
        <w:category>
          <w:name w:val="General"/>
          <w:gallery w:val="placeholder"/>
        </w:category>
        <w:types>
          <w:type w:val="bbPlcHdr"/>
        </w:types>
        <w:behaviors>
          <w:behavior w:val="content"/>
        </w:behaviors>
        <w:guid w:val="{F4CB6E91-631B-4432-AE84-DA24735FF701}"/>
      </w:docPartPr>
      <w:docPartBody>
        <w:p w:rsidR="00B24226" w:rsidP="00B24226">
          <w:pPr>
            <w:pStyle w:val="6B7F0E98E0A9483AA17F91F57AF89D98"/>
          </w:pPr>
          <w:r>
            <w:rPr>
              <w:rStyle w:val="PlaceholderText"/>
            </w:rPr>
            <w:t>Click or tap here to enter text.</w:t>
          </w:r>
        </w:p>
      </w:docPartBody>
    </w:docPart>
    <w:docPart>
      <w:docPartPr>
        <w:name w:val="39EF7B7F254B4F1A9AE26267A4068E33"/>
        <w:category>
          <w:name w:val="General"/>
          <w:gallery w:val="placeholder"/>
        </w:category>
        <w:types>
          <w:type w:val="bbPlcHdr"/>
        </w:types>
        <w:behaviors>
          <w:behavior w:val="content"/>
        </w:behaviors>
        <w:guid w:val="{18C89672-3DFC-40B2-A776-8DAD6CF00420}"/>
      </w:docPartPr>
      <w:docPartBody>
        <w:p w:rsidR="00B24226" w:rsidP="00B24226">
          <w:pPr>
            <w:pStyle w:val="39EF7B7F254B4F1A9AE26267A4068E33"/>
          </w:pPr>
          <w:r w:rsidRPr="005C009A">
            <w:rPr>
              <w:rStyle w:val="PlaceholderText"/>
            </w:rPr>
            <w:t>Click or tap here to enter text.</w:t>
          </w:r>
        </w:p>
      </w:docPartBody>
    </w:docPart>
    <w:docPart>
      <w:docPartPr>
        <w:name w:val="E0FAC02679474850AC91F37089C2F840"/>
        <w:category>
          <w:name w:val="General"/>
          <w:gallery w:val="placeholder"/>
        </w:category>
        <w:types>
          <w:type w:val="bbPlcHdr"/>
        </w:types>
        <w:behaviors>
          <w:behavior w:val="content"/>
        </w:behaviors>
        <w:guid w:val="{0671C178-1C4E-469E-BBC1-927D6C1E9429}"/>
      </w:docPartPr>
      <w:docPartBody>
        <w:p w:rsidR="00B24226" w:rsidP="00B24226">
          <w:pPr>
            <w:pStyle w:val="E0FAC02679474850AC91F37089C2F840"/>
          </w:pPr>
          <w:r w:rsidRPr="005C009A">
            <w:rPr>
              <w:rStyle w:val="PlaceholderText"/>
            </w:rPr>
            <w:t>Click or tap here to enter text.</w:t>
          </w:r>
        </w:p>
      </w:docPartBody>
    </w:docPart>
    <w:docPart>
      <w:docPartPr>
        <w:name w:val="3179D26A8F124F008EBE13EAFF1068ED"/>
        <w:category>
          <w:name w:val="General"/>
          <w:gallery w:val="placeholder"/>
        </w:category>
        <w:types>
          <w:type w:val="bbPlcHdr"/>
        </w:types>
        <w:behaviors>
          <w:behavior w:val="content"/>
        </w:behaviors>
        <w:guid w:val="{394B9529-D581-4838-902D-04D007DE9C29}"/>
      </w:docPartPr>
      <w:docPartBody>
        <w:p w:rsidR="00B24226" w:rsidP="00B24226">
          <w:pPr>
            <w:pStyle w:val="3179D26A8F124F008EBE13EAFF1068ED"/>
          </w:pPr>
          <w:r w:rsidRPr="005C009A">
            <w:rPr>
              <w:rStyle w:val="PlaceholderText"/>
            </w:rPr>
            <w:t>Click or tap here to enter text.</w:t>
          </w:r>
        </w:p>
      </w:docPartBody>
    </w:docPart>
    <w:docPart>
      <w:docPartPr>
        <w:name w:val="7DB240846C464373B827D0BEE46D67F5"/>
        <w:category>
          <w:name w:val="General"/>
          <w:gallery w:val="placeholder"/>
        </w:category>
        <w:types>
          <w:type w:val="bbPlcHdr"/>
        </w:types>
        <w:behaviors>
          <w:behavior w:val="content"/>
        </w:behaviors>
        <w:guid w:val="{74B12C59-EDA1-4162-B512-2EBA3AAC064E}"/>
      </w:docPartPr>
      <w:docPartBody>
        <w:p w:rsidR="00B24226" w:rsidP="00B24226">
          <w:pPr>
            <w:pStyle w:val="7DB240846C464373B827D0BEE46D67F5"/>
          </w:pPr>
          <w:r>
            <w:rPr>
              <w:rStyle w:val="PlaceholderText"/>
            </w:rPr>
            <w:t>Click or tap here to enter text.</w:t>
          </w:r>
        </w:p>
      </w:docPartBody>
    </w:docPart>
    <w:docPart>
      <w:docPartPr>
        <w:name w:val="EC13BFF706464666BB5A4E8FB78F2A6A"/>
        <w:category>
          <w:name w:val="General"/>
          <w:gallery w:val="placeholder"/>
        </w:category>
        <w:types>
          <w:type w:val="bbPlcHdr"/>
        </w:types>
        <w:behaviors>
          <w:behavior w:val="content"/>
        </w:behaviors>
        <w:guid w:val="{04B49594-61F5-4ADC-8E07-C322DFB000A2}"/>
      </w:docPartPr>
      <w:docPartBody>
        <w:p w:rsidR="00B24226" w:rsidP="00B24226">
          <w:pPr>
            <w:pStyle w:val="EC13BFF706464666BB5A4E8FB78F2A6A"/>
          </w:pPr>
          <w:r w:rsidRPr="005C009A">
            <w:rPr>
              <w:rStyle w:val="PlaceholderText"/>
            </w:rPr>
            <w:t>Click or tap here to enter text.</w:t>
          </w:r>
        </w:p>
      </w:docPartBody>
    </w:docPart>
    <w:docPart>
      <w:docPartPr>
        <w:name w:val="729256B5348C46C0A0DEDF0302F6F932"/>
        <w:category>
          <w:name w:val="General"/>
          <w:gallery w:val="placeholder"/>
        </w:category>
        <w:types>
          <w:type w:val="bbPlcHdr"/>
        </w:types>
        <w:behaviors>
          <w:behavior w:val="content"/>
        </w:behaviors>
        <w:guid w:val="{D5CED5D0-DB51-48B1-BE9D-A8E1844D606D}"/>
      </w:docPartPr>
      <w:docPartBody>
        <w:p w:rsidR="00B24226" w:rsidP="00B24226">
          <w:pPr>
            <w:pStyle w:val="729256B5348C46C0A0DEDF0302F6F932"/>
          </w:pPr>
          <w:r w:rsidRPr="005C009A">
            <w:rPr>
              <w:rStyle w:val="PlaceholderText"/>
            </w:rPr>
            <w:t>Click or tap here to enter text.</w:t>
          </w:r>
        </w:p>
      </w:docPartBody>
    </w:docPart>
    <w:docPart>
      <w:docPartPr>
        <w:name w:val="B14837C8B6C5453FB9F71C5BD4135EE6"/>
        <w:category>
          <w:name w:val="General"/>
          <w:gallery w:val="placeholder"/>
        </w:category>
        <w:types>
          <w:type w:val="bbPlcHdr"/>
        </w:types>
        <w:behaviors>
          <w:behavior w:val="content"/>
        </w:behaviors>
        <w:guid w:val="{1A7E2EB6-767F-4B5E-A793-D5B940786231}"/>
      </w:docPartPr>
      <w:docPartBody>
        <w:p w:rsidR="00B24226" w:rsidP="00B24226">
          <w:pPr>
            <w:pStyle w:val="B14837C8B6C5453FB9F71C5BD4135EE6"/>
          </w:pPr>
          <w:r>
            <w:rPr>
              <w:rStyle w:val="PlaceholderText"/>
            </w:rPr>
            <w:t>Click or tap here to enter text.</w:t>
          </w:r>
        </w:p>
      </w:docPartBody>
    </w:docPart>
    <w:docPart>
      <w:docPartPr>
        <w:name w:val="19AD92BF18FC4304B1BED67E814A956F"/>
        <w:category>
          <w:name w:val="General"/>
          <w:gallery w:val="placeholder"/>
        </w:category>
        <w:types>
          <w:type w:val="bbPlcHdr"/>
        </w:types>
        <w:behaviors>
          <w:behavior w:val="content"/>
        </w:behaviors>
        <w:guid w:val="{9C23851B-6344-4CF5-95CC-644C4411C929}"/>
      </w:docPartPr>
      <w:docPartBody>
        <w:p w:rsidR="00B24226" w:rsidP="00B24226">
          <w:pPr>
            <w:pStyle w:val="19AD92BF18FC4304B1BED67E814A956F"/>
          </w:pPr>
          <w:r>
            <w:rPr>
              <w:rStyle w:val="PlaceholderText"/>
            </w:rPr>
            <w:t>Click or tap here to enter text.</w:t>
          </w:r>
        </w:p>
      </w:docPartBody>
    </w:docPart>
    <w:docPart>
      <w:docPartPr>
        <w:name w:val="A4238A05AC7F41F08BCEB77C6364169E"/>
        <w:category>
          <w:name w:val="General"/>
          <w:gallery w:val="placeholder"/>
        </w:category>
        <w:types>
          <w:type w:val="bbPlcHdr"/>
        </w:types>
        <w:behaviors>
          <w:behavior w:val="content"/>
        </w:behaviors>
        <w:guid w:val="{D9883D41-08F5-40A3-9DC6-180D592F58A9}"/>
      </w:docPartPr>
      <w:docPartBody>
        <w:p w:rsidR="00B24226" w:rsidP="00B24226">
          <w:pPr>
            <w:pStyle w:val="A4238A05AC7F41F08BCEB77C6364169E"/>
          </w:pPr>
          <w:r>
            <w:rPr>
              <w:rStyle w:val="PlaceholderText"/>
            </w:rPr>
            <w:t>Click or tap here to enter text.</w:t>
          </w:r>
        </w:p>
      </w:docPartBody>
    </w:docPart>
    <w:docPart>
      <w:docPartPr>
        <w:name w:val="11FB638E506F4D44A5D449753915D10D"/>
        <w:category>
          <w:name w:val="General"/>
          <w:gallery w:val="placeholder"/>
        </w:category>
        <w:types>
          <w:type w:val="bbPlcHdr"/>
        </w:types>
        <w:behaviors>
          <w:behavior w:val="content"/>
        </w:behaviors>
        <w:guid w:val="{C7FE6A29-5B26-47D5-BFA1-C3600E89B89F}"/>
      </w:docPartPr>
      <w:docPartBody>
        <w:p w:rsidR="00B24226" w:rsidP="00B24226">
          <w:pPr>
            <w:pStyle w:val="11FB638E506F4D44A5D449753915D10D"/>
          </w:pPr>
          <w:r w:rsidRPr="005C009A">
            <w:rPr>
              <w:rStyle w:val="PlaceholderText"/>
            </w:rPr>
            <w:t>Click or tap here to enter text.</w:t>
          </w:r>
        </w:p>
      </w:docPartBody>
    </w:docPart>
    <w:docPart>
      <w:docPartPr>
        <w:name w:val="1F6753B8D80A4E5B88470208FAB10F4F"/>
        <w:category>
          <w:name w:val="General"/>
          <w:gallery w:val="placeholder"/>
        </w:category>
        <w:types>
          <w:type w:val="bbPlcHdr"/>
        </w:types>
        <w:behaviors>
          <w:behavior w:val="content"/>
        </w:behaviors>
        <w:guid w:val="{1850C93E-0205-4722-9D8B-499394A0F94A}"/>
      </w:docPartPr>
      <w:docPartBody>
        <w:p w:rsidR="00B24226" w:rsidP="00B24226">
          <w:pPr>
            <w:pStyle w:val="1F6753B8D80A4E5B88470208FAB10F4F"/>
          </w:pPr>
          <w:r w:rsidRPr="005C009A">
            <w:rPr>
              <w:rStyle w:val="PlaceholderText"/>
            </w:rPr>
            <w:t>Click or tap here to enter text.</w:t>
          </w:r>
        </w:p>
      </w:docPartBody>
    </w:docPart>
    <w:docPart>
      <w:docPartPr>
        <w:name w:val="B51A21B68254446888CDF03150F9EC1C"/>
        <w:category>
          <w:name w:val="General"/>
          <w:gallery w:val="placeholder"/>
        </w:category>
        <w:types>
          <w:type w:val="bbPlcHdr"/>
        </w:types>
        <w:behaviors>
          <w:behavior w:val="content"/>
        </w:behaviors>
        <w:guid w:val="{7FEB96DC-0F12-45EE-A039-CA67CC249474}"/>
      </w:docPartPr>
      <w:docPartBody>
        <w:p w:rsidR="00B24226" w:rsidP="00B24226">
          <w:pPr>
            <w:pStyle w:val="B51A21B68254446888CDF03150F9EC1C"/>
          </w:pPr>
          <w:r>
            <w:rPr>
              <w:rStyle w:val="PlaceholderText"/>
            </w:rPr>
            <w:t>Click or tap here to enter text.</w:t>
          </w:r>
        </w:p>
      </w:docPartBody>
    </w:docPart>
    <w:docPart>
      <w:docPartPr>
        <w:name w:val="4C6993664F6C4F3DAE798A341A3EEBAB"/>
        <w:category>
          <w:name w:val="General"/>
          <w:gallery w:val="placeholder"/>
        </w:category>
        <w:types>
          <w:type w:val="bbPlcHdr"/>
        </w:types>
        <w:behaviors>
          <w:behavior w:val="content"/>
        </w:behaviors>
        <w:guid w:val="{4AFC48EC-6D24-4987-AFFB-AA4CE7A85FEE}"/>
      </w:docPartPr>
      <w:docPartBody>
        <w:p w:rsidR="00B24226" w:rsidP="00B24226">
          <w:pPr>
            <w:pStyle w:val="4C6993664F6C4F3DAE798A341A3EEBAB"/>
          </w:pPr>
          <w:r w:rsidRPr="005C009A">
            <w:rPr>
              <w:rStyle w:val="PlaceholderText"/>
            </w:rPr>
            <w:t>Click or tap here to enter text.</w:t>
          </w:r>
        </w:p>
      </w:docPartBody>
    </w:docPart>
    <w:docPart>
      <w:docPartPr>
        <w:name w:val="DFF852071F0141408D5B0C27D2D38C26"/>
        <w:category>
          <w:name w:val="General"/>
          <w:gallery w:val="placeholder"/>
        </w:category>
        <w:types>
          <w:type w:val="bbPlcHdr"/>
        </w:types>
        <w:behaviors>
          <w:behavior w:val="content"/>
        </w:behaviors>
        <w:guid w:val="{1A23288C-F1D2-4CB0-B014-7874A888266C}"/>
      </w:docPartPr>
      <w:docPartBody>
        <w:p w:rsidR="00B24226" w:rsidP="00B24226">
          <w:pPr>
            <w:pStyle w:val="DFF852071F0141408D5B0C27D2D38C26"/>
          </w:pPr>
          <w:r w:rsidRPr="005C009A">
            <w:rPr>
              <w:rStyle w:val="PlaceholderText"/>
            </w:rPr>
            <w:t>Click or tap here to enter text.</w:t>
          </w:r>
        </w:p>
      </w:docPartBody>
    </w:docPart>
    <w:docPart>
      <w:docPartPr>
        <w:name w:val="EDE10C3F4B1E4C58A98EF3E105B1DC7F"/>
        <w:category>
          <w:name w:val="General"/>
          <w:gallery w:val="placeholder"/>
        </w:category>
        <w:types>
          <w:type w:val="bbPlcHdr"/>
        </w:types>
        <w:behaviors>
          <w:behavior w:val="content"/>
        </w:behaviors>
        <w:guid w:val="{03373C68-16DE-4F21-AF64-D0E483F427E8}"/>
      </w:docPartPr>
      <w:docPartBody>
        <w:p w:rsidR="00B24226" w:rsidP="00B24226">
          <w:pPr>
            <w:pStyle w:val="EDE10C3F4B1E4C58A98EF3E105B1DC7F"/>
          </w:pPr>
          <w:r>
            <w:rPr>
              <w:rStyle w:val="PlaceholderText"/>
            </w:rPr>
            <w:t>Click or tap here to enter text.</w:t>
          </w:r>
        </w:p>
      </w:docPartBody>
    </w:docPart>
    <w:docPart>
      <w:docPartPr>
        <w:name w:val="FBA234E94C834680B9C265A3F0A98577"/>
        <w:category>
          <w:name w:val="General"/>
          <w:gallery w:val="placeholder"/>
        </w:category>
        <w:types>
          <w:type w:val="bbPlcHdr"/>
        </w:types>
        <w:behaviors>
          <w:behavior w:val="content"/>
        </w:behaviors>
        <w:guid w:val="{66FE3909-817E-4D33-B1A3-D5A8740031BD}"/>
      </w:docPartPr>
      <w:docPartBody>
        <w:p w:rsidR="00B24226" w:rsidP="00B24226">
          <w:pPr>
            <w:pStyle w:val="FBA234E94C834680B9C265A3F0A98577"/>
          </w:pPr>
          <w:r>
            <w:rPr>
              <w:rStyle w:val="PlaceholderText"/>
            </w:rPr>
            <w:t>Click or tap here to enter text.</w:t>
          </w:r>
        </w:p>
      </w:docPartBody>
    </w:docPart>
    <w:docPart>
      <w:docPartPr>
        <w:name w:val="A8FFA252B78E418DB229A2FF826169B8"/>
        <w:category>
          <w:name w:val="General"/>
          <w:gallery w:val="placeholder"/>
        </w:category>
        <w:types>
          <w:type w:val="bbPlcHdr"/>
        </w:types>
        <w:behaviors>
          <w:behavior w:val="content"/>
        </w:behaviors>
        <w:guid w:val="{197B95D7-F63E-4C39-B6B6-19169522971F}"/>
      </w:docPartPr>
      <w:docPartBody>
        <w:p w:rsidR="00B24226" w:rsidP="00B24226">
          <w:pPr>
            <w:pStyle w:val="A8FFA252B78E418DB229A2FF826169B8"/>
          </w:pPr>
          <w:r w:rsidRPr="005C009A">
            <w:rPr>
              <w:rStyle w:val="PlaceholderText"/>
            </w:rPr>
            <w:t>Click or tap here to enter text.</w:t>
          </w:r>
        </w:p>
      </w:docPartBody>
    </w:docPart>
    <w:docPart>
      <w:docPartPr>
        <w:name w:val="CE6903A922CE4D83997FF15147ADEC13"/>
        <w:category>
          <w:name w:val="General"/>
          <w:gallery w:val="placeholder"/>
        </w:category>
        <w:types>
          <w:type w:val="bbPlcHdr"/>
        </w:types>
        <w:behaviors>
          <w:behavior w:val="content"/>
        </w:behaviors>
        <w:guid w:val="{2D31126F-29F2-4E3A-B935-2F470697EC8A}"/>
      </w:docPartPr>
      <w:docPartBody>
        <w:p w:rsidR="00B24226" w:rsidP="00B24226">
          <w:pPr>
            <w:pStyle w:val="CE6903A922CE4D83997FF15147ADEC13"/>
          </w:pPr>
          <w:r>
            <w:rPr>
              <w:rStyle w:val="PlaceholderText"/>
            </w:rPr>
            <w:t>Click or tap here to enter text.</w:t>
          </w:r>
        </w:p>
      </w:docPartBody>
    </w:docPart>
    <w:docPart>
      <w:docPartPr>
        <w:name w:val="14D61DAC60CF43FBA8E33F9FA30382EB"/>
        <w:category>
          <w:name w:val="General"/>
          <w:gallery w:val="placeholder"/>
        </w:category>
        <w:types>
          <w:type w:val="bbPlcHdr"/>
        </w:types>
        <w:behaviors>
          <w:behavior w:val="content"/>
        </w:behaviors>
        <w:guid w:val="{601953C4-439F-460C-82DA-CE81F8786CE5}"/>
      </w:docPartPr>
      <w:docPartBody>
        <w:p w:rsidR="00B24226" w:rsidP="00B24226">
          <w:pPr>
            <w:pStyle w:val="14D61DAC60CF43FBA8E33F9FA30382EB"/>
          </w:pPr>
          <w:r w:rsidRPr="005C009A">
            <w:rPr>
              <w:rStyle w:val="PlaceholderText"/>
            </w:rPr>
            <w:t>Click or tap here to enter text.</w:t>
          </w:r>
        </w:p>
      </w:docPartBody>
    </w:docPart>
    <w:docPart>
      <w:docPartPr>
        <w:name w:val="9A072F2B27974B2B81E4FAA6E3899108"/>
        <w:category>
          <w:name w:val="General"/>
          <w:gallery w:val="placeholder"/>
        </w:category>
        <w:types>
          <w:type w:val="bbPlcHdr"/>
        </w:types>
        <w:behaviors>
          <w:behavior w:val="content"/>
        </w:behaviors>
        <w:guid w:val="{6590803C-6AEF-41D1-93F5-F2D5568CBF51}"/>
      </w:docPartPr>
      <w:docPartBody>
        <w:p w:rsidR="00B24226" w:rsidP="00B24226">
          <w:pPr>
            <w:pStyle w:val="9A072F2B27974B2B81E4FAA6E3899108"/>
          </w:pPr>
          <w:r>
            <w:rPr>
              <w:rStyle w:val="PlaceholderText"/>
            </w:rPr>
            <w:t>Click or tap here to enter text.</w:t>
          </w:r>
        </w:p>
      </w:docPartBody>
    </w:docPart>
    <w:docPart>
      <w:docPartPr>
        <w:name w:val="DEEAACB9BEA44547AE65EF072AB76EBC"/>
        <w:category>
          <w:name w:val="General"/>
          <w:gallery w:val="placeholder"/>
        </w:category>
        <w:types>
          <w:type w:val="bbPlcHdr"/>
        </w:types>
        <w:behaviors>
          <w:behavior w:val="content"/>
        </w:behaviors>
        <w:guid w:val="{7E7FB33C-6E85-4D1F-B14C-7FF5D406BE80}"/>
      </w:docPartPr>
      <w:docPartBody>
        <w:p w:rsidR="00B24226" w:rsidP="00B24226">
          <w:pPr>
            <w:pStyle w:val="DEEAACB9BEA44547AE65EF072AB76EBC"/>
          </w:pPr>
          <w:r w:rsidRPr="005C009A">
            <w:rPr>
              <w:rStyle w:val="PlaceholderText"/>
            </w:rPr>
            <w:t>Click or tap here to enter text.</w:t>
          </w:r>
        </w:p>
      </w:docPartBody>
    </w:docPart>
    <w:docPart>
      <w:docPartPr>
        <w:name w:val="EF51F333FAD44F99B65659E242F2DDDF"/>
        <w:category>
          <w:name w:val="General"/>
          <w:gallery w:val="placeholder"/>
        </w:category>
        <w:types>
          <w:type w:val="bbPlcHdr"/>
        </w:types>
        <w:behaviors>
          <w:behavior w:val="content"/>
        </w:behaviors>
        <w:guid w:val="{5677E9C6-62B7-424E-B569-22F39562EAE7}"/>
      </w:docPartPr>
      <w:docPartBody>
        <w:p w:rsidR="00B24226" w:rsidP="00B24226">
          <w:pPr>
            <w:pStyle w:val="EF51F333FAD44F99B65659E242F2DDDF"/>
          </w:pPr>
          <w:r>
            <w:rPr>
              <w:rStyle w:val="PlaceholderText"/>
            </w:rPr>
            <w:t>Click or tap here to enter text.</w:t>
          </w:r>
        </w:p>
      </w:docPartBody>
    </w:docPart>
    <w:docPart>
      <w:docPartPr>
        <w:name w:val="203A4D6CFF4844B190182E94081F766C"/>
        <w:category>
          <w:name w:val="General"/>
          <w:gallery w:val="placeholder"/>
        </w:category>
        <w:types>
          <w:type w:val="bbPlcHdr"/>
        </w:types>
        <w:behaviors>
          <w:behavior w:val="content"/>
        </w:behaviors>
        <w:guid w:val="{77E78497-A7AE-4EFD-88BA-6FA615D90782}"/>
      </w:docPartPr>
      <w:docPartBody>
        <w:p w:rsidR="00B24226" w:rsidP="00B24226">
          <w:pPr>
            <w:pStyle w:val="203A4D6CFF4844B190182E94081F766C"/>
          </w:pPr>
          <w:r w:rsidRPr="005C009A">
            <w:rPr>
              <w:rStyle w:val="PlaceholderText"/>
            </w:rPr>
            <w:t>Click or tap here to enter text.</w:t>
          </w:r>
        </w:p>
      </w:docPartBody>
    </w:docPart>
    <w:docPart>
      <w:docPartPr>
        <w:name w:val="8DE31A7AB5C943B4AC639E4B21310104"/>
        <w:category>
          <w:name w:val="General"/>
          <w:gallery w:val="placeholder"/>
        </w:category>
        <w:types>
          <w:type w:val="bbPlcHdr"/>
        </w:types>
        <w:behaviors>
          <w:behavior w:val="content"/>
        </w:behaviors>
        <w:guid w:val="{D38F95BE-6526-4013-973C-98C61963A190}"/>
      </w:docPartPr>
      <w:docPartBody>
        <w:p w:rsidR="00B24226" w:rsidP="00B24226">
          <w:pPr>
            <w:pStyle w:val="8DE31A7AB5C943B4AC639E4B21310104"/>
          </w:pPr>
          <w:r>
            <w:rPr>
              <w:rStyle w:val="PlaceholderText"/>
            </w:rPr>
            <w:t>Click or tap here to enter text.</w:t>
          </w:r>
        </w:p>
      </w:docPartBody>
    </w:docPart>
    <w:docPart>
      <w:docPartPr>
        <w:name w:val="55A8C42D7B7A48E3B6876F945BCCDCE9"/>
        <w:category>
          <w:name w:val="General"/>
          <w:gallery w:val="placeholder"/>
        </w:category>
        <w:types>
          <w:type w:val="bbPlcHdr"/>
        </w:types>
        <w:behaviors>
          <w:behavior w:val="content"/>
        </w:behaviors>
        <w:guid w:val="{F744568B-1240-4645-9D68-168AD8926C7C}"/>
      </w:docPartPr>
      <w:docPartBody>
        <w:p w:rsidR="00B24226" w:rsidP="00B24226">
          <w:pPr>
            <w:pStyle w:val="55A8C42D7B7A48E3B6876F945BCCDCE9"/>
          </w:pPr>
          <w:r w:rsidRPr="005C009A">
            <w:rPr>
              <w:rStyle w:val="PlaceholderText"/>
            </w:rPr>
            <w:t>Click or tap here to enter text.</w:t>
          </w:r>
        </w:p>
      </w:docPartBody>
    </w:docPart>
    <w:docPart>
      <w:docPartPr>
        <w:name w:val="D9DF878BC4C747E9B5B658325ACF9D4F"/>
        <w:category>
          <w:name w:val="General"/>
          <w:gallery w:val="placeholder"/>
        </w:category>
        <w:types>
          <w:type w:val="bbPlcHdr"/>
        </w:types>
        <w:behaviors>
          <w:behavior w:val="content"/>
        </w:behaviors>
        <w:guid w:val="{0C2B50A9-6A83-47F0-B198-953F143B5C14}"/>
      </w:docPartPr>
      <w:docPartBody>
        <w:p w:rsidR="00B24226" w:rsidP="00B24226">
          <w:pPr>
            <w:pStyle w:val="D9DF878BC4C747E9B5B658325ACF9D4F"/>
          </w:pPr>
          <w:r>
            <w:rPr>
              <w:rStyle w:val="PlaceholderText"/>
            </w:rPr>
            <w:t>Click or tap here to enter text.</w:t>
          </w:r>
        </w:p>
      </w:docPartBody>
    </w:docPart>
    <w:docPart>
      <w:docPartPr>
        <w:name w:val="0C27187D13C94F6C97CD13312AB994DA"/>
        <w:category>
          <w:name w:val="General"/>
          <w:gallery w:val="placeholder"/>
        </w:category>
        <w:types>
          <w:type w:val="bbPlcHdr"/>
        </w:types>
        <w:behaviors>
          <w:behavior w:val="content"/>
        </w:behaviors>
        <w:guid w:val="{7F0D7EC6-ACAB-4E4D-A757-11B51760D8F9}"/>
      </w:docPartPr>
      <w:docPartBody>
        <w:p w:rsidR="00B24226" w:rsidP="00B24226">
          <w:pPr>
            <w:pStyle w:val="0C27187D13C94F6C97CD13312AB994DA"/>
          </w:pPr>
          <w:r>
            <w:rPr>
              <w:rStyle w:val="PlaceholderText"/>
            </w:rPr>
            <w:t>Click or tap here to enter text.</w:t>
          </w:r>
        </w:p>
      </w:docPartBody>
    </w:docPart>
    <w:docPart>
      <w:docPartPr>
        <w:name w:val="8685EE996BCA43F7A30DF2736128B064"/>
        <w:category>
          <w:name w:val="General"/>
          <w:gallery w:val="placeholder"/>
        </w:category>
        <w:types>
          <w:type w:val="bbPlcHdr"/>
        </w:types>
        <w:behaviors>
          <w:behavior w:val="content"/>
        </w:behaviors>
        <w:guid w:val="{1CCDF15A-38A4-4500-A76E-A958ACAC362E}"/>
      </w:docPartPr>
      <w:docPartBody>
        <w:p w:rsidR="00B24226" w:rsidP="00B24226">
          <w:pPr>
            <w:pStyle w:val="8685EE996BCA43F7A30DF2736128B064"/>
          </w:pPr>
          <w:r w:rsidRPr="005C009A">
            <w:rPr>
              <w:rStyle w:val="PlaceholderText"/>
            </w:rPr>
            <w:t>Click or tap here to enter text.</w:t>
          </w:r>
        </w:p>
      </w:docPartBody>
    </w:docPart>
    <w:docPart>
      <w:docPartPr>
        <w:name w:val="F6D3286A9A554B059D25B1BF7EF36AA9"/>
        <w:category>
          <w:name w:val="General"/>
          <w:gallery w:val="placeholder"/>
        </w:category>
        <w:types>
          <w:type w:val="bbPlcHdr"/>
        </w:types>
        <w:behaviors>
          <w:behavior w:val="content"/>
        </w:behaviors>
        <w:guid w:val="{2DA31276-3C9B-4AD0-8533-FA40FBA8E376}"/>
      </w:docPartPr>
      <w:docPartBody>
        <w:p w:rsidR="00B24226" w:rsidP="00B24226">
          <w:pPr>
            <w:pStyle w:val="F6D3286A9A554B059D25B1BF7EF36AA9"/>
          </w:pPr>
          <w:r w:rsidRPr="005C009A">
            <w:rPr>
              <w:rStyle w:val="PlaceholderText"/>
            </w:rPr>
            <w:t>Click or tap here to enter text.</w:t>
          </w:r>
        </w:p>
      </w:docPartBody>
    </w:docPart>
    <w:docPart>
      <w:docPartPr>
        <w:name w:val="59DAEBD2A7B8492D9E4EF72C09DAAE6C"/>
        <w:category>
          <w:name w:val="General"/>
          <w:gallery w:val="placeholder"/>
        </w:category>
        <w:types>
          <w:type w:val="bbPlcHdr"/>
        </w:types>
        <w:behaviors>
          <w:behavior w:val="content"/>
        </w:behaviors>
        <w:guid w:val="{D779517E-08FC-428D-A7DE-04C53493E0F7}"/>
      </w:docPartPr>
      <w:docPartBody>
        <w:p w:rsidR="00B24226" w:rsidP="00B24226">
          <w:pPr>
            <w:pStyle w:val="59DAEBD2A7B8492D9E4EF72C09DAAE6C"/>
          </w:pPr>
          <w:r w:rsidRPr="005C009A">
            <w:rPr>
              <w:rStyle w:val="PlaceholderText"/>
            </w:rPr>
            <w:t>Click or tap here to enter text.</w:t>
          </w:r>
        </w:p>
      </w:docPartBody>
    </w:docPart>
    <w:docPart>
      <w:docPartPr>
        <w:name w:val="7E15F8924F19414DB646C8C30645A2BB"/>
        <w:category>
          <w:name w:val="General"/>
          <w:gallery w:val="placeholder"/>
        </w:category>
        <w:types>
          <w:type w:val="bbPlcHdr"/>
        </w:types>
        <w:behaviors>
          <w:behavior w:val="content"/>
        </w:behaviors>
        <w:guid w:val="{69AE78C3-83AD-4072-9F6D-11E0BEA69A34}"/>
      </w:docPartPr>
      <w:docPartBody>
        <w:p w:rsidR="00B24226" w:rsidP="00B24226">
          <w:pPr>
            <w:pStyle w:val="7E15F8924F19414DB646C8C30645A2BB"/>
          </w:pPr>
          <w:r>
            <w:rPr>
              <w:rStyle w:val="PlaceholderText"/>
            </w:rPr>
            <w:t>Click or tap here to enter text.</w:t>
          </w:r>
        </w:p>
      </w:docPartBody>
    </w:docPart>
    <w:docPart>
      <w:docPartPr>
        <w:name w:val="9474BE2B39F54EAF9A3270DD0FCF6276"/>
        <w:category>
          <w:name w:val="General"/>
          <w:gallery w:val="placeholder"/>
        </w:category>
        <w:types>
          <w:type w:val="bbPlcHdr"/>
        </w:types>
        <w:behaviors>
          <w:behavior w:val="content"/>
        </w:behaviors>
        <w:guid w:val="{5201F8C0-0B29-40EA-9DA1-5EDA7DD789DE}"/>
      </w:docPartPr>
      <w:docPartBody>
        <w:p w:rsidR="00B24226" w:rsidP="00B24226">
          <w:pPr>
            <w:pStyle w:val="9474BE2B39F54EAF9A3270DD0FCF6276"/>
          </w:pPr>
          <w:r w:rsidRPr="005C009A">
            <w:rPr>
              <w:rStyle w:val="PlaceholderText"/>
            </w:rPr>
            <w:t>Click or tap here to enter text.</w:t>
          </w:r>
        </w:p>
      </w:docPartBody>
    </w:docPart>
    <w:docPart>
      <w:docPartPr>
        <w:name w:val="AEA25946E9C2406180688FE0A37DDB30"/>
        <w:category>
          <w:name w:val="General"/>
          <w:gallery w:val="placeholder"/>
        </w:category>
        <w:types>
          <w:type w:val="bbPlcHdr"/>
        </w:types>
        <w:behaviors>
          <w:behavior w:val="content"/>
        </w:behaviors>
        <w:guid w:val="{1EDD7361-9E56-4A2D-A61A-0E9B5BE9E193}"/>
      </w:docPartPr>
      <w:docPartBody>
        <w:p w:rsidR="00B24226" w:rsidP="00B24226">
          <w:pPr>
            <w:pStyle w:val="AEA25946E9C2406180688FE0A37DDB30"/>
          </w:pPr>
          <w:r>
            <w:rPr>
              <w:rStyle w:val="PlaceholderText"/>
            </w:rPr>
            <w:t>Click or tap here to enter text.</w:t>
          </w:r>
        </w:p>
      </w:docPartBody>
    </w:docPart>
    <w:docPart>
      <w:docPartPr>
        <w:name w:val="08A67ED1034D487D94A89D55CC3A758A"/>
        <w:category>
          <w:name w:val="General"/>
          <w:gallery w:val="placeholder"/>
        </w:category>
        <w:types>
          <w:type w:val="bbPlcHdr"/>
        </w:types>
        <w:behaviors>
          <w:behavior w:val="content"/>
        </w:behaviors>
        <w:guid w:val="{7D69278D-6577-4B51-8EAC-9639BEF998F3}"/>
      </w:docPartPr>
      <w:docPartBody>
        <w:p w:rsidR="00B24226" w:rsidP="00B24226">
          <w:pPr>
            <w:pStyle w:val="08A67ED1034D487D94A89D55CC3A758A"/>
          </w:pPr>
          <w:r w:rsidRPr="005C009A">
            <w:rPr>
              <w:rStyle w:val="PlaceholderText"/>
            </w:rPr>
            <w:t>Click or tap here to enter text.</w:t>
          </w:r>
        </w:p>
      </w:docPartBody>
    </w:docPart>
    <w:docPart>
      <w:docPartPr>
        <w:name w:val="F86C7235C9144318992D1A9C6DDC02A6"/>
        <w:category>
          <w:name w:val="General"/>
          <w:gallery w:val="placeholder"/>
        </w:category>
        <w:types>
          <w:type w:val="bbPlcHdr"/>
        </w:types>
        <w:behaviors>
          <w:behavior w:val="content"/>
        </w:behaviors>
        <w:guid w:val="{2715007D-C4A6-4C7B-9D58-0C8567E8FC57}"/>
      </w:docPartPr>
      <w:docPartBody>
        <w:p w:rsidR="00B24226" w:rsidP="00B24226">
          <w:pPr>
            <w:pStyle w:val="F86C7235C9144318992D1A9C6DDC02A6"/>
          </w:pPr>
          <w:r w:rsidRPr="005C009A">
            <w:rPr>
              <w:rStyle w:val="PlaceholderText"/>
            </w:rPr>
            <w:t>Click or tap here to enter text.</w:t>
          </w:r>
        </w:p>
      </w:docPartBody>
    </w:docPart>
    <w:docPart>
      <w:docPartPr>
        <w:name w:val="377075F083464E888D07FB366B3F2065"/>
        <w:category>
          <w:name w:val="General"/>
          <w:gallery w:val="placeholder"/>
        </w:category>
        <w:types>
          <w:type w:val="bbPlcHdr"/>
        </w:types>
        <w:behaviors>
          <w:behavior w:val="content"/>
        </w:behaviors>
        <w:guid w:val="{4FAD3CF7-56D8-435D-B215-EFEE1F285D23}"/>
      </w:docPartPr>
      <w:docPartBody>
        <w:p w:rsidR="00B24226" w:rsidP="00B24226">
          <w:pPr>
            <w:pStyle w:val="377075F083464E888D07FB366B3F2065"/>
          </w:pPr>
          <w:r w:rsidRPr="005C009A">
            <w:rPr>
              <w:rStyle w:val="PlaceholderText"/>
            </w:rPr>
            <w:t>Click or tap here to enter text.</w:t>
          </w:r>
        </w:p>
      </w:docPartBody>
    </w:docPart>
    <w:docPart>
      <w:docPartPr>
        <w:name w:val="1AB7699D37E742338DB91750DD269EEB"/>
        <w:category>
          <w:name w:val="General"/>
          <w:gallery w:val="placeholder"/>
        </w:category>
        <w:types>
          <w:type w:val="bbPlcHdr"/>
        </w:types>
        <w:behaviors>
          <w:behavior w:val="content"/>
        </w:behaviors>
        <w:guid w:val="{0536C890-CE1B-4185-9BF5-DD63E9A2324B}"/>
      </w:docPartPr>
      <w:docPartBody>
        <w:p w:rsidR="00B24226" w:rsidP="00B24226">
          <w:pPr>
            <w:pStyle w:val="1AB7699D37E742338DB91750DD269EEB"/>
          </w:pPr>
          <w:r w:rsidRPr="005C009A">
            <w:rPr>
              <w:rStyle w:val="PlaceholderText"/>
            </w:rPr>
            <w:t>Click or tap here to enter text.</w:t>
          </w:r>
        </w:p>
      </w:docPartBody>
    </w:docPart>
    <w:docPart>
      <w:docPartPr>
        <w:name w:val="9551864240F34DFEAB6E8C4500E5DC8B"/>
        <w:category>
          <w:name w:val="General"/>
          <w:gallery w:val="placeholder"/>
        </w:category>
        <w:types>
          <w:type w:val="bbPlcHdr"/>
        </w:types>
        <w:behaviors>
          <w:behavior w:val="content"/>
        </w:behaviors>
        <w:guid w:val="{D740A001-B253-421D-856D-9822237229C8}"/>
      </w:docPartPr>
      <w:docPartBody>
        <w:p w:rsidR="00B24226" w:rsidP="00B24226">
          <w:pPr>
            <w:pStyle w:val="9551864240F34DFEAB6E8C4500E5DC8B"/>
          </w:pPr>
          <w:r w:rsidRPr="005C009A">
            <w:rPr>
              <w:rStyle w:val="PlaceholderText"/>
            </w:rPr>
            <w:t>Click or tap here to enter text.</w:t>
          </w:r>
        </w:p>
      </w:docPartBody>
    </w:docPart>
    <w:docPart>
      <w:docPartPr>
        <w:name w:val="6AB8EFEB280445169B5D5A01F0AE8E3E"/>
        <w:category>
          <w:name w:val="General"/>
          <w:gallery w:val="placeholder"/>
        </w:category>
        <w:types>
          <w:type w:val="bbPlcHdr"/>
        </w:types>
        <w:behaviors>
          <w:behavior w:val="content"/>
        </w:behaviors>
        <w:guid w:val="{38C30F74-8D1B-424A-AD79-ECB85EE89DDC}"/>
      </w:docPartPr>
      <w:docPartBody>
        <w:p w:rsidR="00B24226" w:rsidP="00B24226">
          <w:pPr>
            <w:pStyle w:val="6AB8EFEB280445169B5D5A01F0AE8E3E"/>
          </w:pPr>
          <w:r w:rsidRPr="005C009A">
            <w:rPr>
              <w:rStyle w:val="PlaceholderText"/>
            </w:rPr>
            <w:t>Click or tap here to enter text.</w:t>
          </w:r>
        </w:p>
      </w:docPartBody>
    </w:docPart>
    <w:docPart>
      <w:docPartPr>
        <w:name w:val="5AEED077DCC94C46A0FEE00293C37941"/>
        <w:category>
          <w:name w:val="General"/>
          <w:gallery w:val="placeholder"/>
        </w:category>
        <w:types>
          <w:type w:val="bbPlcHdr"/>
        </w:types>
        <w:behaviors>
          <w:behavior w:val="content"/>
        </w:behaviors>
        <w:guid w:val="{39824FBB-6286-4534-BCC4-DA558071D4B7}"/>
      </w:docPartPr>
      <w:docPartBody>
        <w:p w:rsidR="00B24226" w:rsidP="00B24226">
          <w:pPr>
            <w:pStyle w:val="5AEED077DCC94C46A0FEE00293C37941"/>
          </w:pPr>
          <w:r w:rsidRPr="005C009A">
            <w:rPr>
              <w:rStyle w:val="PlaceholderText"/>
            </w:rPr>
            <w:t>Click or tap here to enter text.</w:t>
          </w:r>
        </w:p>
      </w:docPartBody>
    </w:docPart>
    <w:docPart>
      <w:docPartPr>
        <w:name w:val="06811617689343C894006570017CEF29"/>
        <w:category>
          <w:name w:val="General"/>
          <w:gallery w:val="placeholder"/>
        </w:category>
        <w:types>
          <w:type w:val="bbPlcHdr"/>
        </w:types>
        <w:behaviors>
          <w:behavior w:val="content"/>
        </w:behaviors>
        <w:guid w:val="{F37A8D20-F1D7-494C-AB45-0D87D81F69A3}"/>
      </w:docPartPr>
      <w:docPartBody>
        <w:p w:rsidR="00B24226" w:rsidP="00B24226">
          <w:pPr>
            <w:pStyle w:val="06811617689343C894006570017CEF29"/>
          </w:pPr>
          <w:r w:rsidRPr="005C009A">
            <w:rPr>
              <w:rStyle w:val="PlaceholderText"/>
            </w:rPr>
            <w:t>Click or tap here to enter text.</w:t>
          </w:r>
        </w:p>
      </w:docPartBody>
    </w:docPart>
    <w:docPart>
      <w:docPartPr>
        <w:name w:val="EDFDB55062A94681B9502403E7F2D14C"/>
        <w:category>
          <w:name w:val="General"/>
          <w:gallery w:val="placeholder"/>
        </w:category>
        <w:types>
          <w:type w:val="bbPlcHdr"/>
        </w:types>
        <w:behaviors>
          <w:behavior w:val="content"/>
        </w:behaviors>
        <w:guid w:val="{9D2F55D2-C394-49DE-8BDD-D107B590162A}"/>
      </w:docPartPr>
      <w:docPartBody>
        <w:p w:rsidR="00B24226" w:rsidP="00B24226">
          <w:pPr>
            <w:pStyle w:val="EDFDB55062A94681B9502403E7F2D14C"/>
          </w:pPr>
          <w:r w:rsidRPr="005C009A">
            <w:rPr>
              <w:rStyle w:val="PlaceholderText"/>
            </w:rPr>
            <w:t>Click or tap here to enter text.</w:t>
          </w:r>
        </w:p>
      </w:docPartBody>
    </w:docPart>
    <w:docPart>
      <w:docPartPr>
        <w:name w:val="8486A59B1BB14561A177BDD2D9EB521A"/>
        <w:category>
          <w:name w:val="General"/>
          <w:gallery w:val="placeholder"/>
        </w:category>
        <w:types>
          <w:type w:val="bbPlcHdr"/>
        </w:types>
        <w:behaviors>
          <w:behavior w:val="content"/>
        </w:behaviors>
        <w:guid w:val="{E57B1E3E-FCC2-4016-9BD6-D8AF9366D4C7}"/>
      </w:docPartPr>
      <w:docPartBody>
        <w:p w:rsidR="00B24226" w:rsidP="00B24226">
          <w:pPr>
            <w:pStyle w:val="8486A59B1BB14561A177BDD2D9EB521A"/>
          </w:pPr>
          <w:r w:rsidRPr="005C009A">
            <w:rPr>
              <w:rStyle w:val="PlaceholderText"/>
            </w:rPr>
            <w:t>Click or tap here to enter text.</w:t>
          </w:r>
        </w:p>
      </w:docPartBody>
    </w:docPart>
    <w:docPart>
      <w:docPartPr>
        <w:name w:val="E300FE154F68417C873115F967E9EF8A"/>
        <w:category>
          <w:name w:val="General"/>
          <w:gallery w:val="placeholder"/>
        </w:category>
        <w:types>
          <w:type w:val="bbPlcHdr"/>
        </w:types>
        <w:behaviors>
          <w:behavior w:val="content"/>
        </w:behaviors>
        <w:guid w:val="{025534E0-1B35-4D67-86E7-875B3EC6EB2E}"/>
      </w:docPartPr>
      <w:docPartBody>
        <w:p w:rsidR="00B24226" w:rsidP="00B24226">
          <w:pPr>
            <w:pStyle w:val="E300FE154F68417C873115F967E9EF8A"/>
          </w:pPr>
          <w:r w:rsidRPr="005C009A">
            <w:rPr>
              <w:rStyle w:val="PlaceholderText"/>
            </w:rPr>
            <w:t>Click or tap here to enter text.</w:t>
          </w:r>
        </w:p>
      </w:docPartBody>
    </w:docPart>
    <w:docPart>
      <w:docPartPr>
        <w:name w:val="49900C2936D54480A8E3A295420879F4"/>
        <w:category>
          <w:name w:val="General"/>
          <w:gallery w:val="placeholder"/>
        </w:category>
        <w:types>
          <w:type w:val="bbPlcHdr"/>
        </w:types>
        <w:behaviors>
          <w:behavior w:val="content"/>
        </w:behaviors>
        <w:guid w:val="{D76F50E7-8765-4107-8B49-47701321E8FF}"/>
      </w:docPartPr>
      <w:docPartBody>
        <w:p w:rsidR="00B24226" w:rsidP="00B24226">
          <w:pPr>
            <w:pStyle w:val="49900C2936D54480A8E3A295420879F4"/>
          </w:pPr>
          <w:r w:rsidRPr="005C009A">
            <w:rPr>
              <w:rStyle w:val="PlaceholderText"/>
            </w:rPr>
            <w:t>Click or tap here to enter text.</w:t>
          </w:r>
        </w:p>
      </w:docPartBody>
    </w:docPart>
    <w:docPart>
      <w:docPartPr>
        <w:name w:val="99CD3D12D7784BA2A578C27137FF706D"/>
        <w:category>
          <w:name w:val="General"/>
          <w:gallery w:val="placeholder"/>
        </w:category>
        <w:types>
          <w:type w:val="bbPlcHdr"/>
        </w:types>
        <w:behaviors>
          <w:behavior w:val="content"/>
        </w:behaviors>
        <w:guid w:val="{3A06A512-B211-4E44-95BA-74CFBC6A7D4E}"/>
      </w:docPartPr>
      <w:docPartBody>
        <w:p w:rsidR="00B24226" w:rsidP="00B24226">
          <w:pPr>
            <w:pStyle w:val="99CD3D12D7784BA2A578C27137FF706D"/>
          </w:pPr>
          <w:r w:rsidRPr="005C009A">
            <w:rPr>
              <w:rStyle w:val="PlaceholderText"/>
            </w:rPr>
            <w:t>Click or tap here to enter text.</w:t>
          </w:r>
        </w:p>
      </w:docPartBody>
    </w:docPart>
    <w:docPart>
      <w:docPartPr>
        <w:name w:val="C6AE2B66873E454E9F7492EE0A9294CD"/>
        <w:category>
          <w:name w:val="General"/>
          <w:gallery w:val="placeholder"/>
        </w:category>
        <w:types>
          <w:type w:val="bbPlcHdr"/>
        </w:types>
        <w:behaviors>
          <w:behavior w:val="content"/>
        </w:behaviors>
        <w:guid w:val="{094A03F0-E53B-4CDC-B822-FDF2EAB6687B}"/>
      </w:docPartPr>
      <w:docPartBody>
        <w:p w:rsidR="00B24226" w:rsidP="00B24226">
          <w:pPr>
            <w:pStyle w:val="C6AE2B66873E454E9F7492EE0A9294CD"/>
          </w:pPr>
          <w:r>
            <w:rPr>
              <w:rStyle w:val="PlaceholderText"/>
            </w:rPr>
            <w:t>Click or tap here to enter text.</w:t>
          </w:r>
        </w:p>
      </w:docPartBody>
    </w:docPart>
    <w:docPart>
      <w:docPartPr>
        <w:name w:val="55AA304F4CBC47B59222CCDDB317B770"/>
        <w:category>
          <w:name w:val="General"/>
          <w:gallery w:val="placeholder"/>
        </w:category>
        <w:types>
          <w:type w:val="bbPlcHdr"/>
        </w:types>
        <w:behaviors>
          <w:behavior w:val="content"/>
        </w:behaviors>
        <w:guid w:val="{C3407AE9-4D29-4940-857B-68B9A2421A76}"/>
      </w:docPartPr>
      <w:docPartBody>
        <w:p w:rsidR="00B24226" w:rsidP="00B24226">
          <w:pPr>
            <w:pStyle w:val="55AA304F4CBC47B59222CCDDB317B770"/>
          </w:pPr>
          <w:r w:rsidRPr="005C009A">
            <w:rPr>
              <w:rStyle w:val="PlaceholderText"/>
            </w:rPr>
            <w:t>Click or tap here to enter text.</w:t>
          </w:r>
        </w:p>
      </w:docPartBody>
    </w:docPart>
    <w:docPart>
      <w:docPartPr>
        <w:name w:val="F613F909CBD84C4A8B3275BE3CCA46F8"/>
        <w:category>
          <w:name w:val="General"/>
          <w:gallery w:val="placeholder"/>
        </w:category>
        <w:types>
          <w:type w:val="bbPlcHdr"/>
        </w:types>
        <w:behaviors>
          <w:behavior w:val="content"/>
        </w:behaviors>
        <w:guid w:val="{B1955C34-3A3B-4E63-9E4C-4248B3505C6C}"/>
      </w:docPartPr>
      <w:docPartBody>
        <w:p w:rsidR="00B24226" w:rsidP="00B24226">
          <w:pPr>
            <w:pStyle w:val="F613F909CBD84C4A8B3275BE3CCA46F8"/>
          </w:pPr>
          <w:r>
            <w:rPr>
              <w:rStyle w:val="PlaceholderText"/>
            </w:rPr>
            <w:t>Click or tap here to enter text.</w:t>
          </w:r>
        </w:p>
      </w:docPartBody>
    </w:docPart>
    <w:docPart>
      <w:docPartPr>
        <w:name w:val="CF989C88A3BE4B7E89B64D6DC48A1505"/>
        <w:category>
          <w:name w:val="General"/>
          <w:gallery w:val="placeholder"/>
        </w:category>
        <w:types>
          <w:type w:val="bbPlcHdr"/>
        </w:types>
        <w:behaviors>
          <w:behavior w:val="content"/>
        </w:behaviors>
        <w:guid w:val="{005C0511-3FB8-47B6-BC57-BA1D98A7AA8D}"/>
      </w:docPartPr>
      <w:docPartBody>
        <w:p w:rsidR="00B24226" w:rsidP="00B24226">
          <w:pPr>
            <w:pStyle w:val="CF989C88A3BE4B7E89B64D6DC48A1505"/>
          </w:pPr>
          <w:r w:rsidRPr="005C009A">
            <w:rPr>
              <w:rStyle w:val="PlaceholderText"/>
            </w:rPr>
            <w:t>Click or tap here to enter text.</w:t>
          </w:r>
        </w:p>
      </w:docPartBody>
    </w:docPart>
    <w:docPart>
      <w:docPartPr>
        <w:name w:val="3D25CE7D95FF44B79B933F2BCFFE04FC"/>
        <w:category>
          <w:name w:val="General"/>
          <w:gallery w:val="placeholder"/>
        </w:category>
        <w:types>
          <w:type w:val="bbPlcHdr"/>
        </w:types>
        <w:behaviors>
          <w:behavior w:val="content"/>
        </w:behaviors>
        <w:guid w:val="{5670AF09-6C4E-4C97-89D3-AB55991C39CE}"/>
      </w:docPartPr>
      <w:docPartBody>
        <w:p w:rsidR="00B24226" w:rsidP="00B24226">
          <w:pPr>
            <w:pStyle w:val="3D25CE7D95FF44B79B933F2BCFFE04FC"/>
          </w:pPr>
          <w:r>
            <w:rPr>
              <w:rStyle w:val="PlaceholderText"/>
            </w:rPr>
            <w:t>Click or tap here to enter text.</w:t>
          </w:r>
        </w:p>
      </w:docPartBody>
    </w:docPart>
    <w:docPart>
      <w:docPartPr>
        <w:name w:val="BA70E8065DD1400CA61B13AA57FA5D5E"/>
        <w:category>
          <w:name w:val="General"/>
          <w:gallery w:val="placeholder"/>
        </w:category>
        <w:types>
          <w:type w:val="bbPlcHdr"/>
        </w:types>
        <w:behaviors>
          <w:behavior w:val="content"/>
        </w:behaviors>
        <w:guid w:val="{EA578D0A-62BB-4CAB-99F7-EF60B559EAB5}"/>
      </w:docPartPr>
      <w:docPartBody>
        <w:p w:rsidR="00B24226" w:rsidP="00B24226">
          <w:pPr>
            <w:pStyle w:val="BA70E8065DD1400CA61B13AA57FA5D5E"/>
          </w:pPr>
          <w:r w:rsidRPr="005C009A">
            <w:rPr>
              <w:rStyle w:val="PlaceholderText"/>
            </w:rPr>
            <w:t>Click or tap here to enter text.</w:t>
          </w:r>
        </w:p>
      </w:docPartBody>
    </w:docPart>
    <w:docPart>
      <w:docPartPr>
        <w:name w:val="196F459AECEC48B19ADCF8722749C5BE"/>
        <w:category>
          <w:name w:val="General"/>
          <w:gallery w:val="placeholder"/>
        </w:category>
        <w:types>
          <w:type w:val="bbPlcHdr"/>
        </w:types>
        <w:behaviors>
          <w:behavior w:val="content"/>
        </w:behaviors>
        <w:guid w:val="{046AC75C-DF70-42FC-ACA0-DA8BBE625922}"/>
      </w:docPartPr>
      <w:docPartBody>
        <w:p w:rsidR="00B24226" w:rsidP="00B24226">
          <w:pPr>
            <w:pStyle w:val="196F459AECEC48B19ADCF8722749C5BE"/>
          </w:pPr>
          <w:r>
            <w:rPr>
              <w:rStyle w:val="PlaceholderText"/>
            </w:rPr>
            <w:t>Click or tap here to enter text.</w:t>
          </w:r>
        </w:p>
      </w:docPartBody>
    </w:docPart>
    <w:docPart>
      <w:docPartPr>
        <w:name w:val="28AEE68DD2B64C8FA573A2FF2A12D668"/>
        <w:category>
          <w:name w:val="General"/>
          <w:gallery w:val="placeholder"/>
        </w:category>
        <w:types>
          <w:type w:val="bbPlcHdr"/>
        </w:types>
        <w:behaviors>
          <w:behavior w:val="content"/>
        </w:behaviors>
        <w:guid w:val="{CF1442FC-5BEE-4D2C-AA68-5689F3CFE1A3}"/>
      </w:docPartPr>
      <w:docPartBody>
        <w:p w:rsidR="00B24226" w:rsidP="00B24226">
          <w:pPr>
            <w:pStyle w:val="28AEE68DD2B64C8FA573A2FF2A12D668"/>
          </w:pPr>
          <w:r w:rsidRPr="005C009A">
            <w:rPr>
              <w:rStyle w:val="PlaceholderText"/>
            </w:rPr>
            <w:t>Click or tap here to enter text.</w:t>
          </w:r>
        </w:p>
      </w:docPartBody>
    </w:docPart>
    <w:docPart>
      <w:docPartPr>
        <w:name w:val="99ED632765A6490BA52B6B8C3414CE45"/>
        <w:category>
          <w:name w:val="General"/>
          <w:gallery w:val="placeholder"/>
        </w:category>
        <w:types>
          <w:type w:val="bbPlcHdr"/>
        </w:types>
        <w:behaviors>
          <w:behavior w:val="content"/>
        </w:behaviors>
        <w:guid w:val="{91695F30-9EB1-4B04-96E2-049C520D56E0}"/>
      </w:docPartPr>
      <w:docPartBody>
        <w:p w:rsidR="00B24226" w:rsidP="00B24226">
          <w:pPr>
            <w:pStyle w:val="99ED632765A6490BA52B6B8C3414CE45"/>
          </w:pPr>
          <w:r>
            <w:rPr>
              <w:rStyle w:val="PlaceholderText"/>
            </w:rPr>
            <w:t>Click or tap here to enter text.</w:t>
          </w:r>
        </w:p>
      </w:docPartBody>
    </w:docPart>
    <w:docPart>
      <w:docPartPr>
        <w:name w:val="43F39AAD0D624F21944B8504AA18FB67"/>
        <w:category>
          <w:name w:val="General"/>
          <w:gallery w:val="placeholder"/>
        </w:category>
        <w:types>
          <w:type w:val="bbPlcHdr"/>
        </w:types>
        <w:behaviors>
          <w:behavior w:val="content"/>
        </w:behaviors>
        <w:guid w:val="{C73B00A9-FA00-48E8-AC0D-F3E8E9EAF428}"/>
      </w:docPartPr>
      <w:docPartBody>
        <w:p w:rsidR="00B24226" w:rsidP="00B24226">
          <w:pPr>
            <w:pStyle w:val="43F39AAD0D624F21944B8504AA18FB67"/>
          </w:pPr>
          <w:r w:rsidRPr="005C009A">
            <w:rPr>
              <w:rStyle w:val="PlaceholderText"/>
            </w:rPr>
            <w:t>Click or tap here to enter text.</w:t>
          </w:r>
        </w:p>
      </w:docPartBody>
    </w:docPart>
    <w:docPart>
      <w:docPartPr>
        <w:name w:val="C23FD20819344D2595ECF789E4710C84"/>
        <w:category>
          <w:name w:val="General"/>
          <w:gallery w:val="placeholder"/>
        </w:category>
        <w:types>
          <w:type w:val="bbPlcHdr"/>
        </w:types>
        <w:behaviors>
          <w:behavior w:val="content"/>
        </w:behaviors>
        <w:guid w:val="{5F79FE0A-6A01-46D1-B812-4C2E61EDBCDC}"/>
      </w:docPartPr>
      <w:docPartBody>
        <w:p w:rsidR="00B24226" w:rsidP="00B24226">
          <w:pPr>
            <w:pStyle w:val="C23FD20819344D2595ECF789E4710C84"/>
          </w:pPr>
          <w:r w:rsidRPr="005C009A">
            <w:rPr>
              <w:rStyle w:val="PlaceholderText"/>
            </w:rPr>
            <w:t>Click or tap here to enter text.</w:t>
          </w:r>
        </w:p>
      </w:docPartBody>
    </w:docPart>
    <w:docPart>
      <w:docPartPr>
        <w:name w:val="31F80A809C364F73BCFE5AD3C5396D77"/>
        <w:category>
          <w:name w:val="General"/>
          <w:gallery w:val="placeholder"/>
        </w:category>
        <w:types>
          <w:type w:val="bbPlcHdr"/>
        </w:types>
        <w:behaviors>
          <w:behavior w:val="content"/>
        </w:behaviors>
        <w:guid w:val="{85B2FBC3-F2E4-494E-A2EE-DA0154472627}"/>
      </w:docPartPr>
      <w:docPartBody>
        <w:p w:rsidR="00B24226" w:rsidP="00B24226">
          <w:pPr>
            <w:pStyle w:val="31F80A809C364F73BCFE5AD3C5396D77"/>
          </w:pPr>
          <w:r>
            <w:rPr>
              <w:rStyle w:val="PlaceholderText"/>
            </w:rPr>
            <w:t>Click or tap here to enter text.</w:t>
          </w:r>
        </w:p>
      </w:docPartBody>
    </w:docPart>
    <w:docPart>
      <w:docPartPr>
        <w:name w:val="26D638CDFDE241DE999742D80D8A3579"/>
        <w:category>
          <w:name w:val="General"/>
          <w:gallery w:val="placeholder"/>
        </w:category>
        <w:types>
          <w:type w:val="bbPlcHdr"/>
        </w:types>
        <w:behaviors>
          <w:behavior w:val="content"/>
        </w:behaviors>
        <w:guid w:val="{35C0D708-B161-4190-987A-5DC20AED95D6}"/>
      </w:docPartPr>
      <w:docPartBody>
        <w:p w:rsidR="00B24226" w:rsidP="00B24226">
          <w:pPr>
            <w:pStyle w:val="26D638CDFDE241DE999742D80D8A3579"/>
          </w:pPr>
          <w:r w:rsidRPr="005C009A">
            <w:rPr>
              <w:rStyle w:val="PlaceholderText"/>
            </w:rPr>
            <w:t>Click or tap here to enter text.</w:t>
          </w:r>
        </w:p>
      </w:docPartBody>
    </w:docPart>
    <w:docPart>
      <w:docPartPr>
        <w:name w:val="C75826E512CE46FE92F49DAE827DB846"/>
        <w:category>
          <w:name w:val="General"/>
          <w:gallery w:val="placeholder"/>
        </w:category>
        <w:types>
          <w:type w:val="bbPlcHdr"/>
        </w:types>
        <w:behaviors>
          <w:behavior w:val="content"/>
        </w:behaviors>
        <w:guid w:val="{A50061F8-98DF-4557-A957-3FC08C768A94}"/>
      </w:docPartPr>
      <w:docPartBody>
        <w:p w:rsidR="00B24226" w:rsidP="00B24226">
          <w:pPr>
            <w:pStyle w:val="C75826E512CE46FE92F49DAE827DB846"/>
          </w:pPr>
          <w:r>
            <w:rPr>
              <w:rStyle w:val="PlaceholderText"/>
            </w:rPr>
            <w:t>Click or tap here to enter text.</w:t>
          </w:r>
        </w:p>
      </w:docPartBody>
    </w:docPart>
    <w:docPart>
      <w:docPartPr>
        <w:name w:val="A6542A8FA8B0463A8D2A2E595EE426F1"/>
        <w:category>
          <w:name w:val="General"/>
          <w:gallery w:val="placeholder"/>
        </w:category>
        <w:types>
          <w:type w:val="bbPlcHdr"/>
        </w:types>
        <w:behaviors>
          <w:behavior w:val="content"/>
        </w:behaviors>
        <w:guid w:val="{62280D2B-F1FD-460D-AA39-15A10D9F7DC8}"/>
      </w:docPartPr>
      <w:docPartBody>
        <w:p w:rsidR="00B24226" w:rsidP="00B24226">
          <w:pPr>
            <w:pStyle w:val="A6542A8FA8B0463A8D2A2E595EE426F1"/>
          </w:pPr>
          <w:r w:rsidRPr="005C009A">
            <w:rPr>
              <w:rStyle w:val="PlaceholderText"/>
            </w:rPr>
            <w:t>Click or tap here to enter text.</w:t>
          </w:r>
        </w:p>
      </w:docPartBody>
    </w:docPart>
    <w:docPart>
      <w:docPartPr>
        <w:name w:val="F1E26404C62D4AC48A9F69DDAB47D0CD"/>
        <w:category>
          <w:name w:val="General"/>
          <w:gallery w:val="placeholder"/>
        </w:category>
        <w:types>
          <w:type w:val="bbPlcHdr"/>
        </w:types>
        <w:behaviors>
          <w:behavior w:val="content"/>
        </w:behaviors>
        <w:guid w:val="{1A909A1A-C0B4-4BD9-B86F-730C7B33933A}"/>
      </w:docPartPr>
      <w:docPartBody>
        <w:p w:rsidR="00B24226" w:rsidP="00B24226">
          <w:pPr>
            <w:pStyle w:val="F1E26404C62D4AC48A9F69DDAB47D0CD"/>
          </w:pPr>
          <w:r>
            <w:rPr>
              <w:rStyle w:val="PlaceholderText"/>
            </w:rPr>
            <w:t>Click or tap here to enter text.</w:t>
          </w:r>
        </w:p>
      </w:docPartBody>
    </w:docPart>
    <w:docPart>
      <w:docPartPr>
        <w:name w:val="9514B64B761F4D34A29EFC05A5C6D9A0"/>
        <w:category>
          <w:name w:val="General"/>
          <w:gallery w:val="placeholder"/>
        </w:category>
        <w:types>
          <w:type w:val="bbPlcHdr"/>
        </w:types>
        <w:behaviors>
          <w:behavior w:val="content"/>
        </w:behaviors>
        <w:guid w:val="{36A6A629-647A-4032-935E-2962CA12CDA5}"/>
      </w:docPartPr>
      <w:docPartBody>
        <w:p w:rsidR="00B24226" w:rsidP="00B24226">
          <w:pPr>
            <w:pStyle w:val="9514B64B761F4D34A29EFC05A5C6D9A0"/>
          </w:pPr>
          <w:r w:rsidRPr="005C009A">
            <w:rPr>
              <w:rStyle w:val="PlaceholderText"/>
            </w:rPr>
            <w:t>Click or tap here to enter text.</w:t>
          </w:r>
        </w:p>
      </w:docPartBody>
    </w:docPart>
    <w:docPart>
      <w:docPartPr>
        <w:name w:val="74449822BB8B43F3A62ABB6E5D58EAEA"/>
        <w:category>
          <w:name w:val="General"/>
          <w:gallery w:val="placeholder"/>
        </w:category>
        <w:types>
          <w:type w:val="bbPlcHdr"/>
        </w:types>
        <w:behaviors>
          <w:behavior w:val="content"/>
        </w:behaviors>
        <w:guid w:val="{967B86CE-1BCC-47C8-845A-5F854CA99871}"/>
      </w:docPartPr>
      <w:docPartBody>
        <w:p w:rsidR="00B24226" w:rsidP="00B24226">
          <w:pPr>
            <w:pStyle w:val="74449822BB8B43F3A62ABB6E5D58EAEA"/>
          </w:pPr>
          <w:r>
            <w:rPr>
              <w:rStyle w:val="PlaceholderText"/>
            </w:rPr>
            <w:t>Click or tap here to enter text.</w:t>
          </w:r>
        </w:p>
      </w:docPartBody>
    </w:docPart>
    <w:docPart>
      <w:docPartPr>
        <w:name w:val="560C9975D49443549796A3BBE56A5A17"/>
        <w:category>
          <w:name w:val="General"/>
          <w:gallery w:val="placeholder"/>
        </w:category>
        <w:types>
          <w:type w:val="bbPlcHdr"/>
        </w:types>
        <w:behaviors>
          <w:behavior w:val="content"/>
        </w:behaviors>
        <w:guid w:val="{A2EF086D-02C3-4D4F-9858-8BA669D04D7D}"/>
      </w:docPartPr>
      <w:docPartBody>
        <w:p w:rsidR="00B24226" w:rsidP="00B24226">
          <w:pPr>
            <w:pStyle w:val="560C9975D49443549796A3BBE56A5A17"/>
          </w:pPr>
          <w:r w:rsidRPr="005C009A">
            <w:rPr>
              <w:rStyle w:val="PlaceholderText"/>
            </w:rPr>
            <w:t>Click or tap here to enter text.</w:t>
          </w:r>
        </w:p>
      </w:docPartBody>
    </w:docPart>
    <w:docPart>
      <w:docPartPr>
        <w:name w:val="C329AB595B5B4B7F8CC8568E030CE1C0"/>
        <w:category>
          <w:name w:val="General"/>
          <w:gallery w:val="placeholder"/>
        </w:category>
        <w:types>
          <w:type w:val="bbPlcHdr"/>
        </w:types>
        <w:behaviors>
          <w:behavior w:val="content"/>
        </w:behaviors>
        <w:guid w:val="{9E934481-5A34-4503-B9D6-F505544E0296}"/>
      </w:docPartPr>
      <w:docPartBody>
        <w:p w:rsidR="00B24226" w:rsidP="00B24226">
          <w:pPr>
            <w:pStyle w:val="C329AB595B5B4B7F8CC8568E030CE1C0"/>
          </w:pPr>
          <w:r>
            <w:rPr>
              <w:rStyle w:val="PlaceholderText"/>
            </w:rPr>
            <w:t>Click or tap here to enter text.</w:t>
          </w:r>
        </w:p>
      </w:docPartBody>
    </w:docPart>
    <w:docPart>
      <w:docPartPr>
        <w:name w:val="2B9799B508694458B46F02A915DAFD6F"/>
        <w:category>
          <w:name w:val="General"/>
          <w:gallery w:val="placeholder"/>
        </w:category>
        <w:types>
          <w:type w:val="bbPlcHdr"/>
        </w:types>
        <w:behaviors>
          <w:behavior w:val="content"/>
        </w:behaviors>
        <w:guid w:val="{EA07A90D-CCB6-4ECD-96B0-C93FD46C8D8E}"/>
      </w:docPartPr>
      <w:docPartBody>
        <w:p w:rsidR="00B24226" w:rsidP="00B24226">
          <w:pPr>
            <w:pStyle w:val="2B9799B508694458B46F02A915DAFD6F"/>
          </w:pPr>
          <w:r w:rsidRPr="005C009A">
            <w:rPr>
              <w:rStyle w:val="PlaceholderText"/>
            </w:rPr>
            <w:t>Click or tap here to enter text.</w:t>
          </w:r>
        </w:p>
      </w:docPartBody>
    </w:docPart>
    <w:docPart>
      <w:docPartPr>
        <w:name w:val="3BD2060AC9964A61A0B417CB14D9166F"/>
        <w:category>
          <w:name w:val="General"/>
          <w:gallery w:val="placeholder"/>
        </w:category>
        <w:types>
          <w:type w:val="bbPlcHdr"/>
        </w:types>
        <w:behaviors>
          <w:behavior w:val="content"/>
        </w:behaviors>
        <w:guid w:val="{CD156E28-F499-43AB-9BE3-2F85D576790A}"/>
      </w:docPartPr>
      <w:docPartBody>
        <w:p w:rsidR="00B24226" w:rsidP="00B24226">
          <w:pPr>
            <w:pStyle w:val="3BD2060AC9964A61A0B417CB14D9166F"/>
          </w:pPr>
          <w:r>
            <w:rPr>
              <w:rStyle w:val="PlaceholderText"/>
            </w:rPr>
            <w:t>Click or tap here to enter text.</w:t>
          </w:r>
        </w:p>
      </w:docPartBody>
    </w:docPart>
    <w:docPart>
      <w:docPartPr>
        <w:name w:val="416CFF71FF6245B2BC269355859388B5"/>
        <w:category>
          <w:name w:val="General"/>
          <w:gallery w:val="placeholder"/>
        </w:category>
        <w:types>
          <w:type w:val="bbPlcHdr"/>
        </w:types>
        <w:behaviors>
          <w:behavior w:val="content"/>
        </w:behaviors>
        <w:guid w:val="{3AB581A7-2902-4EF5-A9F8-9D6BD3E14334}"/>
      </w:docPartPr>
      <w:docPartBody>
        <w:p w:rsidR="00B24226" w:rsidP="00B24226">
          <w:pPr>
            <w:pStyle w:val="416CFF71FF6245B2BC269355859388B5"/>
          </w:pPr>
          <w:r w:rsidRPr="005C009A">
            <w:rPr>
              <w:rStyle w:val="PlaceholderText"/>
            </w:rPr>
            <w:t>Click or tap here to enter text.</w:t>
          </w:r>
        </w:p>
      </w:docPartBody>
    </w:docPart>
    <w:docPart>
      <w:docPartPr>
        <w:name w:val="BD6B484B619A4988AFECAEB2F1E06E92"/>
        <w:category>
          <w:name w:val="General"/>
          <w:gallery w:val="placeholder"/>
        </w:category>
        <w:types>
          <w:type w:val="bbPlcHdr"/>
        </w:types>
        <w:behaviors>
          <w:behavior w:val="content"/>
        </w:behaviors>
        <w:guid w:val="{63C81C5D-DEE5-444A-8C09-1B07FA338883}"/>
      </w:docPartPr>
      <w:docPartBody>
        <w:p w:rsidR="00B24226" w:rsidP="00B24226">
          <w:pPr>
            <w:pStyle w:val="BD6B484B619A4988AFECAEB2F1E06E92"/>
          </w:pPr>
          <w:r>
            <w:rPr>
              <w:rStyle w:val="PlaceholderText"/>
            </w:rPr>
            <w:t>Click or tap here to enter text.</w:t>
          </w:r>
        </w:p>
      </w:docPartBody>
    </w:docPart>
    <w:docPart>
      <w:docPartPr>
        <w:name w:val="F4BB45CD20694DE58960288E41304D56"/>
        <w:category>
          <w:name w:val="General"/>
          <w:gallery w:val="placeholder"/>
        </w:category>
        <w:types>
          <w:type w:val="bbPlcHdr"/>
        </w:types>
        <w:behaviors>
          <w:behavior w:val="content"/>
        </w:behaviors>
        <w:guid w:val="{E2E75E3B-D7B8-4842-AA42-651E1010C058}"/>
      </w:docPartPr>
      <w:docPartBody>
        <w:p w:rsidR="00B24226" w:rsidP="00B24226">
          <w:pPr>
            <w:pStyle w:val="F4BB45CD20694DE58960288E41304D56"/>
          </w:pPr>
          <w:r>
            <w:rPr>
              <w:rStyle w:val="PlaceholderText"/>
            </w:rPr>
            <w:t>Click or tap here to enter text.</w:t>
          </w:r>
        </w:p>
      </w:docPartBody>
    </w:docPart>
    <w:docPart>
      <w:docPartPr>
        <w:name w:val="50A2145E804A44BF8C57F5F173594A4A"/>
        <w:category>
          <w:name w:val="General"/>
          <w:gallery w:val="placeholder"/>
        </w:category>
        <w:types>
          <w:type w:val="bbPlcHdr"/>
        </w:types>
        <w:behaviors>
          <w:behavior w:val="content"/>
        </w:behaviors>
        <w:guid w:val="{3035CDA3-CE50-4CCB-9C59-1938F6949419}"/>
      </w:docPartPr>
      <w:docPartBody>
        <w:p w:rsidR="00B24226" w:rsidP="00B24226">
          <w:pPr>
            <w:pStyle w:val="50A2145E804A44BF8C57F5F173594A4A"/>
          </w:pPr>
          <w:r w:rsidRPr="005C009A">
            <w:rPr>
              <w:rStyle w:val="PlaceholderText"/>
            </w:rPr>
            <w:t>Click or tap here to enter text.</w:t>
          </w:r>
        </w:p>
      </w:docPartBody>
    </w:docPart>
    <w:docPart>
      <w:docPartPr>
        <w:name w:val="FB40297B72DD421AABD462D0DB487E49"/>
        <w:category>
          <w:name w:val="General"/>
          <w:gallery w:val="placeholder"/>
        </w:category>
        <w:types>
          <w:type w:val="bbPlcHdr"/>
        </w:types>
        <w:behaviors>
          <w:behavior w:val="content"/>
        </w:behaviors>
        <w:guid w:val="{47BF45D5-FB30-4484-BE49-BB564013A5BB}"/>
      </w:docPartPr>
      <w:docPartBody>
        <w:p w:rsidR="00B24226" w:rsidP="00B24226">
          <w:pPr>
            <w:pStyle w:val="FB40297B72DD421AABD462D0DB487E49"/>
          </w:pPr>
          <w:r>
            <w:rPr>
              <w:rStyle w:val="PlaceholderText"/>
            </w:rPr>
            <w:t>Click or tap here to enter text.</w:t>
          </w:r>
        </w:p>
      </w:docPartBody>
    </w:docPart>
    <w:docPart>
      <w:docPartPr>
        <w:name w:val="F11E6883F1944FB18E11EA25CD50F5EC"/>
        <w:category>
          <w:name w:val="General"/>
          <w:gallery w:val="placeholder"/>
        </w:category>
        <w:types>
          <w:type w:val="bbPlcHdr"/>
        </w:types>
        <w:behaviors>
          <w:behavior w:val="content"/>
        </w:behaviors>
        <w:guid w:val="{B44F1A78-FF03-4082-8F18-79A0E20115A4}"/>
      </w:docPartPr>
      <w:docPartBody>
        <w:p w:rsidR="00B24226" w:rsidP="00B24226">
          <w:pPr>
            <w:pStyle w:val="F11E6883F1944FB18E11EA25CD50F5EC"/>
          </w:pPr>
          <w:r w:rsidRPr="005C009A">
            <w:rPr>
              <w:rStyle w:val="PlaceholderText"/>
            </w:rPr>
            <w:t>Click or tap here to enter text.</w:t>
          </w:r>
        </w:p>
      </w:docPartBody>
    </w:docPart>
    <w:docPart>
      <w:docPartPr>
        <w:name w:val="B78BD87667C74E3D94A08F5D2C22E184"/>
        <w:category>
          <w:name w:val="General"/>
          <w:gallery w:val="placeholder"/>
        </w:category>
        <w:types>
          <w:type w:val="bbPlcHdr"/>
        </w:types>
        <w:behaviors>
          <w:behavior w:val="content"/>
        </w:behaviors>
        <w:guid w:val="{A77FFE7F-FB33-4951-A96A-628325B2CA1E}"/>
      </w:docPartPr>
      <w:docPartBody>
        <w:p w:rsidR="00B24226" w:rsidP="00B24226">
          <w:pPr>
            <w:pStyle w:val="B78BD87667C74E3D94A08F5D2C22E184"/>
          </w:pPr>
          <w:r>
            <w:rPr>
              <w:rStyle w:val="PlaceholderText"/>
            </w:rPr>
            <w:t>Click or tap here to enter text.</w:t>
          </w:r>
        </w:p>
      </w:docPartBody>
    </w:docPart>
    <w:docPart>
      <w:docPartPr>
        <w:name w:val="7216CBD7924C4052BDD6C61F67CD0F72"/>
        <w:category>
          <w:name w:val="General"/>
          <w:gallery w:val="placeholder"/>
        </w:category>
        <w:types>
          <w:type w:val="bbPlcHdr"/>
        </w:types>
        <w:behaviors>
          <w:behavior w:val="content"/>
        </w:behaviors>
        <w:guid w:val="{FEA6FA01-B224-43B6-ADA4-15F37574C66A}"/>
      </w:docPartPr>
      <w:docPartBody>
        <w:p w:rsidR="00B24226" w:rsidP="00B24226">
          <w:pPr>
            <w:pStyle w:val="7216CBD7924C4052BDD6C61F67CD0F72"/>
          </w:pPr>
          <w:r w:rsidRPr="005C009A">
            <w:rPr>
              <w:rStyle w:val="PlaceholderText"/>
            </w:rPr>
            <w:t>Click or tap here to enter text.</w:t>
          </w:r>
        </w:p>
      </w:docPartBody>
    </w:docPart>
    <w:docPart>
      <w:docPartPr>
        <w:name w:val="21A2ECC0B5EB4E73A386D5ADDEE53E1B"/>
        <w:category>
          <w:name w:val="General"/>
          <w:gallery w:val="placeholder"/>
        </w:category>
        <w:types>
          <w:type w:val="bbPlcHdr"/>
        </w:types>
        <w:behaviors>
          <w:behavior w:val="content"/>
        </w:behaviors>
        <w:guid w:val="{0C8E9608-6388-41B1-BF60-BE844E043B5C}"/>
      </w:docPartPr>
      <w:docPartBody>
        <w:p w:rsidR="00B24226" w:rsidP="00B24226">
          <w:pPr>
            <w:pStyle w:val="21A2ECC0B5EB4E73A386D5ADDEE53E1B"/>
          </w:pPr>
          <w:r>
            <w:rPr>
              <w:rStyle w:val="PlaceholderText"/>
            </w:rPr>
            <w:t>Click or tap here to enter text.</w:t>
          </w:r>
        </w:p>
      </w:docPartBody>
    </w:docPart>
    <w:docPart>
      <w:docPartPr>
        <w:name w:val="5A65FF5F7CED4F7180284E2CEBE17A71"/>
        <w:category>
          <w:name w:val="General"/>
          <w:gallery w:val="placeholder"/>
        </w:category>
        <w:types>
          <w:type w:val="bbPlcHdr"/>
        </w:types>
        <w:behaviors>
          <w:behavior w:val="content"/>
        </w:behaviors>
        <w:guid w:val="{F80C88F8-5990-4F9C-BB60-AA23F02FFF33}"/>
      </w:docPartPr>
      <w:docPartBody>
        <w:p w:rsidR="00B24226" w:rsidP="00B24226">
          <w:pPr>
            <w:pStyle w:val="5A65FF5F7CED4F7180284E2CEBE17A71"/>
          </w:pPr>
          <w:r w:rsidRPr="005C009A">
            <w:rPr>
              <w:rStyle w:val="PlaceholderText"/>
            </w:rPr>
            <w:t>Click or tap here to enter text.</w:t>
          </w:r>
        </w:p>
      </w:docPartBody>
    </w:docPart>
    <w:docPart>
      <w:docPartPr>
        <w:name w:val="520347CEA23F4D71B731C9DFD933C36E"/>
        <w:category>
          <w:name w:val="General"/>
          <w:gallery w:val="placeholder"/>
        </w:category>
        <w:types>
          <w:type w:val="bbPlcHdr"/>
        </w:types>
        <w:behaviors>
          <w:behavior w:val="content"/>
        </w:behaviors>
        <w:guid w:val="{6DC60DA0-C092-4CF9-B9EE-94F460357A6F}"/>
      </w:docPartPr>
      <w:docPartBody>
        <w:p w:rsidR="00B24226" w:rsidP="00B24226">
          <w:pPr>
            <w:pStyle w:val="520347CEA23F4D71B731C9DFD933C36E"/>
          </w:pPr>
          <w:r>
            <w:rPr>
              <w:rStyle w:val="PlaceholderText"/>
            </w:rPr>
            <w:t>Click or tap here to enter text.</w:t>
          </w:r>
        </w:p>
      </w:docPartBody>
    </w:docPart>
    <w:docPart>
      <w:docPartPr>
        <w:name w:val="8CBDB6D6C87B43A0887EC1702749C86C"/>
        <w:category>
          <w:name w:val="General"/>
          <w:gallery w:val="placeholder"/>
        </w:category>
        <w:types>
          <w:type w:val="bbPlcHdr"/>
        </w:types>
        <w:behaviors>
          <w:behavior w:val="content"/>
        </w:behaviors>
        <w:guid w:val="{9A0138D4-BE6C-4EBD-B7CE-2829B1EE8998}"/>
      </w:docPartPr>
      <w:docPartBody>
        <w:p w:rsidR="00B24226" w:rsidP="00B24226">
          <w:pPr>
            <w:pStyle w:val="8CBDB6D6C87B43A0887EC1702749C86C"/>
          </w:pPr>
          <w:r w:rsidRPr="005C009A">
            <w:rPr>
              <w:rStyle w:val="PlaceholderText"/>
            </w:rPr>
            <w:t>Click or tap here to enter text.</w:t>
          </w:r>
        </w:p>
      </w:docPartBody>
    </w:docPart>
    <w:docPart>
      <w:docPartPr>
        <w:name w:val="6BFBA33B34A74E89BD7FF89DDCB096B9"/>
        <w:category>
          <w:name w:val="General"/>
          <w:gallery w:val="placeholder"/>
        </w:category>
        <w:types>
          <w:type w:val="bbPlcHdr"/>
        </w:types>
        <w:behaviors>
          <w:behavior w:val="content"/>
        </w:behaviors>
        <w:guid w:val="{9A0A5F53-3BC5-4624-B199-EB0D229A923D}"/>
      </w:docPartPr>
      <w:docPartBody>
        <w:p w:rsidR="00B24226" w:rsidP="00B24226">
          <w:pPr>
            <w:pStyle w:val="6BFBA33B34A74E89BD7FF89DDCB096B9"/>
          </w:pPr>
          <w:r>
            <w:rPr>
              <w:rStyle w:val="PlaceholderText"/>
            </w:rPr>
            <w:t>Click or tap here to enter text.</w:t>
          </w:r>
        </w:p>
      </w:docPartBody>
    </w:docPart>
    <w:docPart>
      <w:docPartPr>
        <w:name w:val="8C00FAD96EE64E9E85EA85A8EBA63785"/>
        <w:category>
          <w:name w:val="General"/>
          <w:gallery w:val="placeholder"/>
        </w:category>
        <w:types>
          <w:type w:val="bbPlcHdr"/>
        </w:types>
        <w:behaviors>
          <w:behavior w:val="content"/>
        </w:behaviors>
        <w:guid w:val="{D795F749-567D-4276-8336-2FB6EF629894}"/>
      </w:docPartPr>
      <w:docPartBody>
        <w:p w:rsidR="00B24226" w:rsidP="00B24226">
          <w:pPr>
            <w:pStyle w:val="8C00FAD96EE64E9E85EA85A8EBA63785"/>
          </w:pPr>
          <w:r w:rsidRPr="005C009A">
            <w:rPr>
              <w:rStyle w:val="PlaceholderText"/>
            </w:rPr>
            <w:t>Click or tap here to enter text.</w:t>
          </w:r>
        </w:p>
      </w:docPartBody>
    </w:docPart>
    <w:docPart>
      <w:docPartPr>
        <w:name w:val="21238382264C4FBA830D7E845D502B0C"/>
        <w:category>
          <w:name w:val="General"/>
          <w:gallery w:val="placeholder"/>
        </w:category>
        <w:types>
          <w:type w:val="bbPlcHdr"/>
        </w:types>
        <w:behaviors>
          <w:behavior w:val="content"/>
        </w:behaviors>
        <w:guid w:val="{13980221-8665-4298-B4AE-9D608FDE2B50}"/>
      </w:docPartPr>
      <w:docPartBody>
        <w:p w:rsidR="00B24226" w:rsidP="00B24226">
          <w:pPr>
            <w:pStyle w:val="21238382264C4FBA830D7E845D502B0C"/>
          </w:pPr>
          <w:r>
            <w:rPr>
              <w:rStyle w:val="PlaceholderText"/>
            </w:rPr>
            <w:t>Click or tap here to enter text.</w:t>
          </w:r>
        </w:p>
      </w:docPartBody>
    </w:docPart>
    <w:docPart>
      <w:docPartPr>
        <w:name w:val="7F7B239066BB4C46A8ADBD2D527DDDC4"/>
        <w:category>
          <w:name w:val="General"/>
          <w:gallery w:val="placeholder"/>
        </w:category>
        <w:types>
          <w:type w:val="bbPlcHdr"/>
        </w:types>
        <w:behaviors>
          <w:behavior w:val="content"/>
        </w:behaviors>
        <w:guid w:val="{6292CFD4-AE6C-4652-A1F3-5D9836E00A08}"/>
      </w:docPartPr>
      <w:docPartBody>
        <w:p w:rsidR="00B24226" w:rsidP="00B24226">
          <w:pPr>
            <w:pStyle w:val="7F7B239066BB4C46A8ADBD2D527DDDC4"/>
          </w:pPr>
          <w:r w:rsidRPr="005C009A">
            <w:rPr>
              <w:rStyle w:val="PlaceholderText"/>
            </w:rPr>
            <w:t>Click or tap here to enter text.</w:t>
          </w:r>
        </w:p>
      </w:docPartBody>
    </w:docPart>
    <w:docPart>
      <w:docPartPr>
        <w:name w:val="878E43B579B64D78BEDE5EFFE306CC82"/>
        <w:category>
          <w:name w:val="General"/>
          <w:gallery w:val="placeholder"/>
        </w:category>
        <w:types>
          <w:type w:val="bbPlcHdr"/>
        </w:types>
        <w:behaviors>
          <w:behavior w:val="content"/>
        </w:behaviors>
        <w:guid w:val="{AD699BE1-AB98-45E6-8365-F497687D418A}"/>
      </w:docPartPr>
      <w:docPartBody>
        <w:p w:rsidR="00B24226" w:rsidP="00B24226">
          <w:pPr>
            <w:pStyle w:val="878E43B579B64D78BEDE5EFFE306CC82"/>
          </w:pPr>
          <w:r>
            <w:rPr>
              <w:rStyle w:val="PlaceholderText"/>
            </w:rPr>
            <w:t>Click or tap here to enter text.</w:t>
          </w:r>
        </w:p>
      </w:docPartBody>
    </w:docPart>
    <w:docPart>
      <w:docPartPr>
        <w:name w:val="A9B48D379EFE4B88BE6CD9AE5B6ECFA6"/>
        <w:category>
          <w:name w:val="General"/>
          <w:gallery w:val="placeholder"/>
        </w:category>
        <w:types>
          <w:type w:val="bbPlcHdr"/>
        </w:types>
        <w:behaviors>
          <w:behavior w:val="content"/>
        </w:behaviors>
        <w:guid w:val="{D45FC7EF-95B3-4E55-B6C3-9C90A62A61DC}"/>
      </w:docPartPr>
      <w:docPartBody>
        <w:p w:rsidR="00B24226" w:rsidP="00B24226">
          <w:pPr>
            <w:pStyle w:val="A9B48D379EFE4B88BE6CD9AE5B6ECFA6"/>
          </w:pPr>
          <w:r w:rsidRPr="005C009A">
            <w:rPr>
              <w:rStyle w:val="PlaceholderText"/>
            </w:rPr>
            <w:t>Click or tap here to enter text.</w:t>
          </w:r>
        </w:p>
      </w:docPartBody>
    </w:docPart>
    <w:docPart>
      <w:docPartPr>
        <w:name w:val="F7AA697041A441AEA100F953C087735A"/>
        <w:category>
          <w:name w:val="General"/>
          <w:gallery w:val="placeholder"/>
        </w:category>
        <w:types>
          <w:type w:val="bbPlcHdr"/>
        </w:types>
        <w:behaviors>
          <w:behavior w:val="content"/>
        </w:behaviors>
        <w:guid w:val="{A1C45C3C-6F53-4CEA-8A47-904E01813B9A}"/>
      </w:docPartPr>
      <w:docPartBody>
        <w:p w:rsidR="00B24226" w:rsidP="00B24226">
          <w:pPr>
            <w:pStyle w:val="F7AA697041A441AEA100F953C087735A"/>
          </w:pPr>
          <w:r w:rsidRPr="00C43D6B">
            <w:rPr>
              <w:rStyle w:val="PlaceholderText"/>
            </w:rPr>
            <w:t>Click or tap here to enter text.</w:t>
          </w:r>
        </w:p>
      </w:docPartBody>
    </w:docPart>
    <w:docPart>
      <w:docPartPr>
        <w:name w:val="CF9A20C9B24746C19FCF16D77663D03A"/>
        <w:category>
          <w:name w:val="General"/>
          <w:gallery w:val="placeholder"/>
        </w:category>
        <w:types>
          <w:type w:val="bbPlcHdr"/>
        </w:types>
        <w:behaviors>
          <w:behavior w:val="content"/>
        </w:behaviors>
        <w:guid w:val="{11F8B0B0-38D0-4428-A541-1F213E5866E2}"/>
      </w:docPartPr>
      <w:docPartBody>
        <w:p w:rsidR="00B24226" w:rsidP="00B24226">
          <w:pPr>
            <w:pStyle w:val="CF9A20C9B24746C19FCF16D77663D03A"/>
          </w:pPr>
          <w:r w:rsidRPr="005C009A">
            <w:rPr>
              <w:rStyle w:val="PlaceholderText"/>
            </w:rPr>
            <w:t>Click or tap here to enter text.</w:t>
          </w:r>
        </w:p>
      </w:docPartBody>
    </w:docPart>
    <w:docPart>
      <w:docPartPr>
        <w:name w:val="622CCA7331B64257BB35C8D2ACEC3F96"/>
        <w:category>
          <w:name w:val="General"/>
          <w:gallery w:val="placeholder"/>
        </w:category>
        <w:types>
          <w:type w:val="bbPlcHdr"/>
        </w:types>
        <w:behaviors>
          <w:behavior w:val="content"/>
        </w:behaviors>
        <w:guid w:val="{878C607A-D308-440D-A42D-D38D8DC7F1A5}"/>
      </w:docPartPr>
      <w:docPartBody>
        <w:p w:rsidR="00B24226" w:rsidP="00B24226">
          <w:pPr>
            <w:pStyle w:val="622CCA7331B64257BB35C8D2ACEC3F96"/>
          </w:pPr>
          <w:r w:rsidRPr="00C43D6B">
            <w:rPr>
              <w:rStyle w:val="PlaceholderText"/>
            </w:rPr>
            <w:t>Click or tap here to enter text.</w:t>
          </w:r>
        </w:p>
      </w:docPartBody>
    </w:docPart>
    <w:docPart>
      <w:docPartPr>
        <w:name w:val="905F0F08508C49E68B2A0E31ACBCC2A4"/>
        <w:category>
          <w:name w:val="General"/>
          <w:gallery w:val="placeholder"/>
        </w:category>
        <w:types>
          <w:type w:val="bbPlcHdr"/>
        </w:types>
        <w:behaviors>
          <w:behavior w:val="content"/>
        </w:behaviors>
        <w:guid w:val="{D9F86E55-6F9C-4AFB-9932-B221EC15D541}"/>
      </w:docPartPr>
      <w:docPartBody>
        <w:p w:rsidR="00B24226" w:rsidP="00B24226">
          <w:pPr>
            <w:pStyle w:val="905F0F08508C49E68B2A0E31ACBCC2A4"/>
          </w:pPr>
          <w:r w:rsidRPr="005C009A">
            <w:rPr>
              <w:rStyle w:val="PlaceholderText"/>
            </w:rPr>
            <w:t>Click or tap here to enter text.</w:t>
          </w:r>
        </w:p>
      </w:docPartBody>
    </w:docPart>
    <w:docPart>
      <w:docPartPr>
        <w:name w:val="CD5EEABBFD17499FAB1E84181F6FE19A"/>
        <w:category>
          <w:name w:val="General"/>
          <w:gallery w:val="placeholder"/>
        </w:category>
        <w:types>
          <w:type w:val="bbPlcHdr"/>
        </w:types>
        <w:behaviors>
          <w:behavior w:val="content"/>
        </w:behaviors>
        <w:guid w:val="{81220287-9EA1-4AC4-9B46-6A0C483BD113}"/>
      </w:docPartPr>
      <w:docPartBody>
        <w:p w:rsidR="00B24226" w:rsidP="00B24226">
          <w:pPr>
            <w:pStyle w:val="CD5EEABBFD17499FAB1E84181F6FE19A"/>
          </w:pPr>
          <w:r w:rsidRPr="00C43D6B">
            <w:rPr>
              <w:rStyle w:val="PlaceholderText"/>
            </w:rPr>
            <w:t>Click or tap here to enter text.</w:t>
          </w:r>
        </w:p>
      </w:docPartBody>
    </w:docPart>
    <w:docPart>
      <w:docPartPr>
        <w:name w:val="18143205444B4D8CB6DF81F8A0159E68"/>
        <w:category>
          <w:name w:val="General"/>
          <w:gallery w:val="placeholder"/>
        </w:category>
        <w:types>
          <w:type w:val="bbPlcHdr"/>
        </w:types>
        <w:behaviors>
          <w:behavior w:val="content"/>
        </w:behaviors>
        <w:guid w:val="{045BDA64-E052-47C6-B62B-464A19C61745}"/>
      </w:docPartPr>
      <w:docPartBody>
        <w:p w:rsidR="00B24226" w:rsidP="00B24226">
          <w:pPr>
            <w:pStyle w:val="18143205444B4D8CB6DF81F8A0159E68"/>
          </w:pPr>
          <w:r w:rsidRPr="005C009A">
            <w:rPr>
              <w:rStyle w:val="PlaceholderText"/>
            </w:rPr>
            <w:t>Click or tap here to enter text.</w:t>
          </w:r>
        </w:p>
      </w:docPartBody>
    </w:docPart>
    <w:docPart>
      <w:docPartPr>
        <w:name w:val="5472F1973DDF47D6BD3EF5BFE2F22C8D"/>
        <w:category>
          <w:name w:val="General"/>
          <w:gallery w:val="placeholder"/>
        </w:category>
        <w:types>
          <w:type w:val="bbPlcHdr"/>
        </w:types>
        <w:behaviors>
          <w:behavior w:val="content"/>
        </w:behaviors>
        <w:guid w:val="{7E1A7F61-AEEF-42AD-AF3B-27CC02234083}"/>
      </w:docPartPr>
      <w:docPartBody>
        <w:p w:rsidR="00B24226" w:rsidP="00B24226">
          <w:pPr>
            <w:pStyle w:val="5472F1973DDF47D6BD3EF5BFE2F22C8D"/>
          </w:pPr>
          <w:r w:rsidRPr="00C43D6B">
            <w:rPr>
              <w:rStyle w:val="PlaceholderText"/>
            </w:rPr>
            <w:t>Click or tap here to enter text.</w:t>
          </w:r>
        </w:p>
      </w:docPartBody>
    </w:docPart>
    <w:docPart>
      <w:docPartPr>
        <w:name w:val="14F99216AD964AAA8E4EE6365FA66C6C"/>
        <w:category>
          <w:name w:val="General"/>
          <w:gallery w:val="placeholder"/>
        </w:category>
        <w:types>
          <w:type w:val="bbPlcHdr"/>
        </w:types>
        <w:behaviors>
          <w:behavior w:val="content"/>
        </w:behaviors>
        <w:guid w:val="{69C3DD26-76F6-4964-B3AA-33F629E89996}"/>
      </w:docPartPr>
      <w:docPartBody>
        <w:p w:rsidR="00B24226" w:rsidP="00B24226">
          <w:pPr>
            <w:pStyle w:val="14F99216AD964AAA8E4EE6365FA66C6C"/>
          </w:pPr>
          <w:r w:rsidRPr="005C009A">
            <w:rPr>
              <w:rStyle w:val="PlaceholderText"/>
            </w:rPr>
            <w:t>Click or tap here to enter text.</w:t>
          </w:r>
        </w:p>
      </w:docPartBody>
    </w:docPart>
    <w:docPart>
      <w:docPartPr>
        <w:name w:val="16FBB5C0F61B412188E0B8DF5A9C4502"/>
        <w:category>
          <w:name w:val="General"/>
          <w:gallery w:val="placeholder"/>
        </w:category>
        <w:types>
          <w:type w:val="bbPlcHdr"/>
        </w:types>
        <w:behaviors>
          <w:behavior w:val="content"/>
        </w:behaviors>
        <w:guid w:val="{DA4092E1-01DF-4932-9467-7FA4F7E40427}"/>
      </w:docPartPr>
      <w:docPartBody>
        <w:p w:rsidR="00B24226" w:rsidP="00B24226">
          <w:pPr>
            <w:pStyle w:val="16FBB5C0F61B412188E0B8DF5A9C4502"/>
          </w:pPr>
          <w:r w:rsidRPr="00C43D6B">
            <w:rPr>
              <w:rStyle w:val="PlaceholderText"/>
            </w:rPr>
            <w:t>Click or tap here to enter text.</w:t>
          </w:r>
        </w:p>
      </w:docPartBody>
    </w:docPart>
    <w:docPart>
      <w:docPartPr>
        <w:name w:val="B06E9392667A47EFA28A7EAEB920720E"/>
        <w:category>
          <w:name w:val="General"/>
          <w:gallery w:val="placeholder"/>
        </w:category>
        <w:types>
          <w:type w:val="bbPlcHdr"/>
        </w:types>
        <w:behaviors>
          <w:behavior w:val="content"/>
        </w:behaviors>
        <w:guid w:val="{C755CC39-E478-4134-982A-6E21AEE2606F}"/>
      </w:docPartPr>
      <w:docPartBody>
        <w:p w:rsidR="00B24226" w:rsidP="00B24226">
          <w:pPr>
            <w:pStyle w:val="B06E9392667A47EFA28A7EAEB920720E"/>
          </w:pPr>
          <w:r w:rsidRPr="005C009A">
            <w:rPr>
              <w:rStyle w:val="PlaceholderText"/>
            </w:rPr>
            <w:t>Click or tap here to enter text.</w:t>
          </w:r>
        </w:p>
      </w:docPartBody>
    </w:docPart>
    <w:docPart>
      <w:docPartPr>
        <w:name w:val="7C33CFE03D914313AC971F386B92E358"/>
        <w:category>
          <w:name w:val="General"/>
          <w:gallery w:val="placeholder"/>
        </w:category>
        <w:types>
          <w:type w:val="bbPlcHdr"/>
        </w:types>
        <w:behaviors>
          <w:behavior w:val="content"/>
        </w:behaviors>
        <w:guid w:val="{3C56B138-6C1D-4C05-B8D9-0DACAADB0576}"/>
      </w:docPartPr>
      <w:docPartBody>
        <w:p w:rsidR="00B24226" w:rsidP="00B24226">
          <w:pPr>
            <w:pStyle w:val="7C33CFE03D914313AC971F386B92E358"/>
          </w:pPr>
          <w:r w:rsidRPr="00C43D6B">
            <w:rPr>
              <w:rStyle w:val="PlaceholderText"/>
            </w:rPr>
            <w:t>Click or tap here to enter text.</w:t>
          </w:r>
        </w:p>
      </w:docPartBody>
    </w:docPart>
    <w:docPart>
      <w:docPartPr>
        <w:name w:val="3503969FBD324FD6A8E676AFF785DA35"/>
        <w:category>
          <w:name w:val="General"/>
          <w:gallery w:val="placeholder"/>
        </w:category>
        <w:types>
          <w:type w:val="bbPlcHdr"/>
        </w:types>
        <w:behaviors>
          <w:behavior w:val="content"/>
        </w:behaviors>
        <w:guid w:val="{E576151C-4556-4ACD-BC15-DFBC8ADA5176}"/>
      </w:docPartPr>
      <w:docPartBody>
        <w:p w:rsidR="00B24226" w:rsidP="00B24226">
          <w:pPr>
            <w:pStyle w:val="3503969FBD324FD6A8E676AFF785DA35"/>
          </w:pPr>
          <w:r w:rsidRPr="005C009A">
            <w:rPr>
              <w:rStyle w:val="PlaceholderText"/>
            </w:rPr>
            <w:t>Click or tap here to enter text.</w:t>
          </w:r>
        </w:p>
      </w:docPartBody>
    </w:docPart>
    <w:docPart>
      <w:docPartPr>
        <w:name w:val="E72406A3FF7148BC8B437E7E91E53A26"/>
        <w:category>
          <w:name w:val="General"/>
          <w:gallery w:val="placeholder"/>
        </w:category>
        <w:types>
          <w:type w:val="bbPlcHdr"/>
        </w:types>
        <w:behaviors>
          <w:behavior w:val="content"/>
        </w:behaviors>
        <w:guid w:val="{EB42495B-9C7D-468A-B9AE-27C64C9E227C}"/>
      </w:docPartPr>
      <w:docPartBody>
        <w:p w:rsidR="00B24226" w:rsidP="00B24226">
          <w:pPr>
            <w:pStyle w:val="E72406A3FF7148BC8B437E7E91E53A26"/>
          </w:pPr>
          <w:r w:rsidRPr="00C43D6B">
            <w:rPr>
              <w:rStyle w:val="PlaceholderText"/>
            </w:rPr>
            <w:t>Click or tap here to enter text.</w:t>
          </w:r>
        </w:p>
      </w:docPartBody>
    </w:docPart>
    <w:docPart>
      <w:docPartPr>
        <w:name w:val="21D8DFC00AE342199D18979D0BB26A90"/>
        <w:category>
          <w:name w:val="General"/>
          <w:gallery w:val="placeholder"/>
        </w:category>
        <w:types>
          <w:type w:val="bbPlcHdr"/>
        </w:types>
        <w:behaviors>
          <w:behavior w:val="content"/>
        </w:behaviors>
        <w:guid w:val="{4EC7CEB1-A600-45F8-AA2F-25B65D2C6C81}"/>
      </w:docPartPr>
      <w:docPartBody>
        <w:p w:rsidR="00B24226" w:rsidP="00B24226">
          <w:pPr>
            <w:pStyle w:val="21D8DFC00AE342199D18979D0BB26A90"/>
          </w:pPr>
          <w:r w:rsidRPr="005C009A">
            <w:rPr>
              <w:rStyle w:val="PlaceholderText"/>
            </w:rPr>
            <w:t>Click or tap here to enter text.</w:t>
          </w:r>
        </w:p>
      </w:docPartBody>
    </w:docPart>
    <w:docPart>
      <w:docPartPr>
        <w:name w:val="0B6AD04FC17A4C44B5144711A4D45961"/>
        <w:category>
          <w:name w:val="General"/>
          <w:gallery w:val="placeholder"/>
        </w:category>
        <w:types>
          <w:type w:val="bbPlcHdr"/>
        </w:types>
        <w:behaviors>
          <w:behavior w:val="content"/>
        </w:behaviors>
        <w:guid w:val="{A1F43F7D-B66E-4863-95EB-28D7328704AB}"/>
      </w:docPartPr>
      <w:docPartBody>
        <w:p w:rsidR="00B24226" w:rsidP="00B24226">
          <w:pPr>
            <w:pStyle w:val="0B6AD04FC17A4C44B5144711A4D45961"/>
          </w:pPr>
          <w:r w:rsidRPr="00C43D6B">
            <w:rPr>
              <w:rStyle w:val="PlaceholderText"/>
            </w:rPr>
            <w:t>Click or tap here to enter text.</w:t>
          </w:r>
        </w:p>
      </w:docPartBody>
    </w:docPart>
    <w:docPart>
      <w:docPartPr>
        <w:name w:val="83EF47F20A104D9CB91A469429169D19"/>
        <w:category>
          <w:name w:val="General"/>
          <w:gallery w:val="placeholder"/>
        </w:category>
        <w:types>
          <w:type w:val="bbPlcHdr"/>
        </w:types>
        <w:behaviors>
          <w:behavior w:val="content"/>
        </w:behaviors>
        <w:guid w:val="{2E527820-100C-4C61-B366-104CDE1EE8FF}"/>
      </w:docPartPr>
      <w:docPartBody>
        <w:p w:rsidR="00B24226" w:rsidP="00B24226">
          <w:pPr>
            <w:pStyle w:val="83EF47F20A104D9CB91A469429169D19"/>
          </w:pPr>
          <w:r w:rsidRPr="005C009A">
            <w:rPr>
              <w:rStyle w:val="PlaceholderText"/>
            </w:rPr>
            <w:t>Click or tap here to enter text.</w:t>
          </w:r>
        </w:p>
      </w:docPartBody>
    </w:docPart>
    <w:docPart>
      <w:docPartPr>
        <w:name w:val="6169C3154E094088B869183559E76C7B"/>
        <w:category>
          <w:name w:val="General"/>
          <w:gallery w:val="placeholder"/>
        </w:category>
        <w:types>
          <w:type w:val="bbPlcHdr"/>
        </w:types>
        <w:behaviors>
          <w:behavior w:val="content"/>
        </w:behaviors>
        <w:guid w:val="{84203F00-68DC-440F-8CF2-ED2C148F9C59}"/>
      </w:docPartPr>
      <w:docPartBody>
        <w:p w:rsidR="00B24226" w:rsidP="00B24226">
          <w:pPr>
            <w:pStyle w:val="6169C3154E094088B869183559E76C7B"/>
          </w:pPr>
          <w:r w:rsidRPr="005C009A">
            <w:rPr>
              <w:rStyle w:val="PlaceholderText"/>
            </w:rPr>
            <w:t>Click or tap here to enter text.</w:t>
          </w:r>
        </w:p>
      </w:docPartBody>
    </w:docPart>
    <w:docPart>
      <w:docPartPr>
        <w:name w:val="738DF2C371934564BAB3ABA7C6CD8948"/>
        <w:category>
          <w:name w:val="General"/>
          <w:gallery w:val="placeholder"/>
        </w:category>
        <w:types>
          <w:type w:val="bbPlcHdr"/>
        </w:types>
        <w:behaviors>
          <w:behavior w:val="content"/>
        </w:behaviors>
        <w:guid w:val="{7EA19706-2B50-4905-BF1B-78D972A33578}"/>
      </w:docPartPr>
      <w:docPartBody>
        <w:p w:rsidR="00B24226" w:rsidP="00B24226">
          <w:pPr>
            <w:pStyle w:val="738DF2C371934564BAB3ABA7C6CD8948"/>
          </w:pPr>
          <w:r w:rsidRPr="00C43D6B">
            <w:rPr>
              <w:rStyle w:val="PlaceholderText"/>
            </w:rPr>
            <w:t>Click or tap here to enter text.</w:t>
          </w:r>
        </w:p>
      </w:docPartBody>
    </w:docPart>
    <w:docPart>
      <w:docPartPr>
        <w:name w:val="E61073725851470EB9B588B9980345B2"/>
        <w:category>
          <w:name w:val="General"/>
          <w:gallery w:val="placeholder"/>
        </w:category>
        <w:types>
          <w:type w:val="bbPlcHdr"/>
        </w:types>
        <w:behaviors>
          <w:behavior w:val="content"/>
        </w:behaviors>
        <w:guid w:val="{F9B2DA15-52CB-4B65-BA45-1FB3F9A2FC01}"/>
      </w:docPartPr>
      <w:docPartBody>
        <w:p w:rsidR="00B24226" w:rsidP="00B24226">
          <w:pPr>
            <w:pStyle w:val="E61073725851470EB9B588B9980345B2"/>
          </w:pPr>
          <w:r w:rsidRPr="00C43D6B">
            <w:rPr>
              <w:rStyle w:val="PlaceholderText"/>
            </w:rPr>
            <w:t>Click or tap here to enter text.</w:t>
          </w:r>
        </w:p>
      </w:docPartBody>
    </w:docPart>
    <w:docPart>
      <w:docPartPr>
        <w:name w:val="FA5B1FBA15594648BB4F2852E841344C"/>
        <w:category>
          <w:name w:val="General"/>
          <w:gallery w:val="placeholder"/>
        </w:category>
        <w:types>
          <w:type w:val="bbPlcHdr"/>
        </w:types>
        <w:behaviors>
          <w:behavior w:val="content"/>
        </w:behaviors>
        <w:guid w:val="{19760860-084E-49F1-BBCE-53BF439B1769}"/>
      </w:docPartPr>
      <w:docPartBody>
        <w:p w:rsidR="00B24226" w:rsidP="00B24226">
          <w:pPr>
            <w:pStyle w:val="FA5B1FBA15594648BB4F2852E841344C"/>
          </w:pPr>
          <w:r w:rsidRPr="00C43D6B">
            <w:rPr>
              <w:rStyle w:val="PlaceholderText"/>
            </w:rPr>
            <w:t>Click or tap here to enter text.</w:t>
          </w:r>
        </w:p>
      </w:docPartBody>
    </w:docPart>
    <w:docPart>
      <w:docPartPr>
        <w:name w:val="01457C97EB3C4AE89441423CCCAC84D1"/>
        <w:category>
          <w:name w:val="General"/>
          <w:gallery w:val="placeholder"/>
        </w:category>
        <w:types>
          <w:type w:val="bbPlcHdr"/>
        </w:types>
        <w:behaviors>
          <w:behavior w:val="content"/>
        </w:behaviors>
        <w:guid w:val="{B193AE1D-A2F9-4751-8731-AAB911244F25}"/>
      </w:docPartPr>
      <w:docPartBody>
        <w:p w:rsidR="00B24226" w:rsidP="00B24226">
          <w:pPr>
            <w:pStyle w:val="01457C97EB3C4AE89441423CCCAC84D1"/>
          </w:pPr>
          <w:r w:rsidRPr="005C009A">
            <w:rPr>
              <w:rStyle w:val="PlaceholderText"/>
            </w:rPr>
            <w:t>Click or tap here to enter text.</w:t>
          </w:r>
        </w:p>
      </w:docPartBody>
    </w:docPart>
    <w:docPart>
      <w:docPartPr>
        <w:name w:val="5030D8A9CB674439A97A5BBE57C49EC6"/>
        <w:category>
          <w:name w:val="General"/>
          <w:gallery w:val="placeholder"/>
        </w:category>
        <w:types>
          <w:type w:val="bbPlcHdr"/>
        </w:types>
        <w:behaviors>
          <w:behavior w:val="content"/>
        </w:behaviors>
        <w:guid w:val="{F4BF7917-8D7C-4F27-9AE3-B11D8EB72516}"/>
      </w:docPartPr>
      <w:docPartBody>
        <w:p w:rsidR="00B24226" w:rsidP="00B24226">
          <w:pPr>
            <w:pStyle w:val="5030D8A9CB674439A97A5BBE57C49EC6"/>
          </w:pPr>
          <w:r w:rsidRPr="005C009A">
            <w:rPr>
              <w:rStyle w:val="PlaceholderText"/>
            </w:rPr>
            <w:t>Click or tap here to enter text.</w:t>
          </w:r>
        </w:p>
      </w:docPartBody>
    </w:docPart>
    <w:docPart>
      <w:docPartPr>
        <w:name w:val="D1C428A8EEAD4C0DB5E709B28DBA222F"/>
        <w:category>
          <w:name w:val="General"/>
          <w:gallery w:val="placeholder"/>
        </w:category>
        <w:types>
          <w:type w:val="bbPlcHdr"/>
        </w:types>
        <w:behaviors>
          <w:behavior w:val="content"/>
        </w:behaviors>
        <w:guid w:val="{7B1FC9EE-C19B-4BB9-92D2-3A46E38C0993}"/>
      </w:docPartPr>
      <w:docPartBody>
        <w:p w:rsidR="00B24226" w:rsidP="00B24226">
          <w:pPr>
            <w:pStyle w:val="D1C428A8EEAD4C0DB5E709B28DBA222F"/>
          </w:pPr>
          <w:r w:rsidRPr="00C43D6B">
            <w:rPr>
              <w:rStyle w:val="PlaceholderText"/>
            </w:rPr>
            <w:t>Click or tap here to enter text.</w:t>
          </w:r>
        </w:p>
      </w:docPartBody>
    </w:docPart>
    <w:docPart>
      <w:docPartPr>
        <w:name w:val="F31AAB064C2B4C7FA29159E7B89AC857"/>
        <w:category>
          <w:name w:val="General"/>
          <w:gallery w:val="placeholder"/>
        </w:category>
        <w:types>
          <w:type w:val="bbPlcHdr"/>
        </w:types>
        <w:behaviors>
          <w:behavior w:val="content"/>
        </w:behaviors>
        <w:guid w:val="{37B97001-E566-499D-BE2E-05327FC742E5}"/>
      </w:docPartPr>
      <w:docPartBody>
        <w:p w:rsidR="00B24226" w:rsidP="00B24226">
          <w:pPr>
            <w:pStyle w:val="F31AAB064C2B4C7FA29159E7B89AC857"/>
          </w:pPr>
          <w:r w:rsidRPr="005C009A">
            <w:rPr>
              <w:rStyle w:val="PlaceholderText"/>
            </w:rPr>
            <w:t>Click or tap here to enter text.</w:t>
          </w:r>
        </w:p>
      </w:docPartBody>
    </w:docPart>
    <w:docPart>
      <w:docPartPr>
        <w:name w:val="FE8B5264DBB64511949BE5D779E007FC"/>
        <w:category>
          <w:name w:val="General"/>
          <w:gallery w:val="placeholder"/>
        </w:category>
        <w:types>
          <w:type w:val="bbPlcHdr"/>
        </w:types>
        <w:behaviors>
          <w:behavior w:val="content"/>
        </w:behaviors>
        <w:guid w:val="{34DAE958-29CC-4C3D-9FC3-7D4DDA979FD4}"/>
      </w:docPartPr>
      <w:docPartBody>
        <w:p w:rsidR="00B24226" w:rsidP="00B24226">
          <w:pPr>
            <w:pStyle w:val="FE8B5264DBB64511949BE5D779E007FC"/>
          </w:pPr>
          <w:r w:rsidRPr="00C43D6B">
            <w:rPr>
              <w:rStyle w:val="PlaceholderText"/>
            </w:rPr>
            <w:t>Click or tap here to enter text.</w:t>
          </w:r>
        </w:p>
      </w:docPartBody>
    </w:docPart>
    <w:docPart>
      <w:docPartPr>
        <w:name w:val="0551595F5AE5426E84A3BB3FEC0F0796"/>
        <w:category>
          <w:name w:val="General"/>
          <w:gallery w:val="placeholder"/>
        </w:category>
        <w:types>
          <w:type w:val="bbPlcHdr"/>
        </w:types>
        <w:behaviors>
          <w:behavior w:val="content"/>
        </w:behaviors>
        <w:guid w:val="{19E8E129-808B-49C6-950E-3046E2C82ED6}"/>
      </w:docPartPr>
      <w:docPartBody>
        <w:p w:rsidR="00B24226" w:rsidP="00B24226">
          <w:pPr>
            <w:pStyle w:val="0551595F5AE5426E84A3BB3FEC0F0796"/>
          </w:pPr>
          <w:r w:rsidRPr="005C009A">
            <w:rPr>
              <w:rStyle w:val="PlaceholderText"/>
            </w:rPr>
            <w:t>Click or tap here to enter text.</w:t>
          </w:r>
        </w:p>
      </w:docPartBody>
    </w:docPart>
    <w:docPart>
      <w:docPartPr>
        <w:name w:val="A8AF2F8E37774815A255D7F6C806E69C"/>
        <w:category>
          <w:name w:val="General"/>
          <w:gallery w:val="placeholder"/>
        </w:category>
        <w:types>
          <w:type w:val="bbPlcHdr"/>
        </w:types>
        <w:behaviors>
          <w:behavior w:val="content"/>
        </w:behaviors>
        <w:guid w:val="{2A6FB0CD-83B6-4984-ACBC-0DBA9F77E899}"/>
      </w:docPartPr>
      <w:docPartBody>
        <w:p w:rsidR="00B24226" w:rsidP="00B24226">
          <w:pPr>
            <w:pStyle w:val="A8AF2F8E37774815A255D7F6C806E69C"/>
          </w:pPr>
          <w:r w:rsidRPr="00C43D6B">
            <w:rPr>
              <w:rStyle w:val="PlaceholderText"/>
            </w:rPr>
            <w:t>Click or tap here to enter text.</w:t>
          </w:r>
        </w:p>
      </w:docPartBody>
    </w:docPart>
    <w:docPart>
      <w:docPartPr>
        <w:name w:val="6BE0CCB27DF84F85B6633ED46A9140AB"/>
        <w:category>
          <w:name w:val="General"/>
          <w:gallery w:val="placeholder"/>
        </w:category>
        <w:types>
          <w:type w:val="bbPlcHdr"/>
        </w:types>
        <w:behaviors>
          <w:behavior w:val="content"/>
        </w:behaviors>
        <w:guid w:val="{1269D224-CFFB-4CFB-97DA-AE00863F11F1}"/>
      </w:docPartPr>
      <w:docPartBody>
        <w:p w:rsidR="00B24226" w:rsidP="00B24226">
          <w:pPr>
            <w:pStyle w:val="6BE0CCB27DF84F85B6633ED46A9140AB"/>
          </w:pPr>
          <w:r w:rsidRPr="005C009A">
            <w:rPr>
              <w:rStyle w:val="PlaceholderText"/>
            </w:rPr>
            <w:t>Click or tap here to enter text.</w:t>
          </w:r>
        </w:p>
      </w:docPartBody>
    </w:docPart>
    <w:docPart>
      <w:docPartPr>
        <w:name w:val="A10E2BC5C6754780A6187BB9AF2ECB7C"/>
        <w:category>
          <w:name w:val="General"/>
          <w:gallery w:val="placeholder"/>
        </w:category>
        <w:types>
          <w:type w:val="bbPlcHdr"/>
        </w:types>
        <w:behaviors>
          <w:behavior w:val="content"/>
        </w:behaviors>
        <w:guid w:val="{4D106AFB-2658-427A-9B59-448A112481C1}"/>
      </w:docPartPr>
      <w:docPartBody>
        <w:p w:rsidR="00B24226" w:rsidP="00B24226">
          <w:pPr>
            <w:pStyle w:val="A10E2BC5C6754780A6187BB9AF2ECB7C"/>
          </w:pPr>
          <w:r>
            <w:rPr>
              <w:rStyle w:val="PlaceholderText"/>
            </w:rPr>
            <w:t>Click or tap here to enter text.</w:t>
          </w:r>
        </w:p>
      </w:docPartBody>
    </w:docPart>
    <w:docPart>
      <w:docPartPr>
        <w:name w:val="344361157A4C47A68A6C05F18816BACB"/>
        <w:category>
          <w:name w:val="General"/>
          <w:gallery w:val="placeholder"/>
        </w:category>
        <w:types>
          <w:type w:val="bbPlcHdr"/>
        </w:types>
        <w:behaviors>
          <w:behavior w:val="content"/>
        </w:behaviors>
        <w:guid w:val="{57CE6DDC-2D1C-48E4-AB41-7BE517E1332C}"/>
      </w:docPartPr>
      <w:docPartBody>
        <w:p w:rsidR="00B24226" w:rsidP="00B24226">
          <w:pPr>
            <w:pStyle w:val="344361157A4C47A68A6C05F18816BACB"/>
          </w:pPr>
          <w:r w:rsidRPr="005C009A">
            <w:rPr>
              <w:rStyle w:val="PlaceholderText"/>
            </w:rPr>
            <w:t>Click or tap here to enter text.</w:t>
          </w:r>
        </w:p>
      </w:docPartBody>
    </w:docPart>
    <w:docPart>
      <w:docPartPr>
        <w:name w:val="7A41DDAFEDFB4C679F8941B0D26DC747"/>
        <w:category>
          <w:name w:val="General"/>
          <w:gallery w:val="placeholder"/>
        </w:category>
        <w:types>
          <w:type w:val="bbPlcHdr"/>
        </w:types>
        <w:behaviors>
          <w:behavior w:val="content"/>
        </w:behaviors>
        <w:guid w:val="{EDAE0363-14D0-4E38-AD36-D11F50B467CC}"/>
      </w:docPartPr>
      <w:docPartBody>
        <w:p w:rsidR="00B24226" w:rsidP="00B24226">
          <w:pPr>
            <w:pStyle w:val="7A41DDAFEDFB4C679F8941B0D26DC747"/>
          </w:pPr>
          <w:r>
            <w:rPr>
              <w:rStyle w:val="PlaceholderText"/>
            </w:rPr>
            <w:t>Click or tap here to enter text.</w:t>
          </w:r>
        </w:p>
      </w:docPartBody>
    </w:docPart>
    <w:docPart>
      <w:docPartPr>
        <w:name w:val="C28D18255C7143EC98B8DAE2A60A1B4B"/>
        <w:category>
          <w:name w:val="General"/>
          <w:gallery w:val="placeholder"/>
        </w:category>
        <w:types>
          <w:type w:val="bbPlcHdr"/>
        </w:types>
        <w:behaviors>
          <w:behavior w:val="content"/>
        </w:behaviors>
        <w:guid w:val="{DAEF5539-89E7-45A0-A6DF-06BBFC7C1BE2}"/>
      </w:docPartPr>
      <w:docPartBody>
        <w:p w:rsidR="00B24226" w:rsidP="00B24226">
          <w:pPr>
            <w:pStyle w:val="C28D18255C7143EC98B8DAE2A60A1B4B"/>
          </w:pPr>
          <w:r w:rsidRPr="005C009A">
            <w:rPr>
              <w:rStyle w:val="PlaceholderText"/>
            </w:rPr>
            <w:t>Click or tap here to enter text.</w:t>
          </w:r>
        </w:p>
      </w:docPartBody>
    </w:docPart>
    <w:docPart>
      <w:docPartPr>
        <w:name w:val="F2BE3E7CCCA540CA8808A432FDA52728"/>
        <w:category>
          <w:name w:val="General"/>
          <w:gallery w:val="placeholder"/>
        </w:category>
        <w:types>
          <w:type w:val="bbPlcHdr"/>
        </w:types>
        <w:behaviors>
          <w:behavior w:val="content"/>
        </w:behaviors>
        <w:guid w:val="{540CF087-D6E3-4126-A0A1-36AFEF4A6168}"/>
      </w:docPartPr>
      <w:docPartBody>
        <w:p w:rsidR="00B24226" w:rsidP="00B24226">
          <w:pPr>
            <w:pStyle w:val="F2BE3E7CCCA540CA8808A432FDA52728"/>
          </w:pPr>
          <w:r>
            <w:rPr>
              <w:rStyle w:val="PlaceholderText"/>
            </w:rPr>
            <w:t>Click or tap here to enter text.</w:t>
          </w:r>
        </w:p>
      </w:docPartBody>
    </w:docPart>
    <w:docPart>
      <w:docPartPr>
        <w:name w:val="BB60FDC5F4A8451E9A6E5E86A4A4636A"/>
        <w:category>
          <w:name w:val="General"/>
          <w:gallery w:val="placeholder"/>
        </w:category>
        <w:types>
          <w:type w:val="bbPlcHdr"/>
        </w:types>
        <w:behaviors>
          <w:behavior w:val="content"/>
        </w:behaviors>
        <w:guid w:val="{1AD35E54-33B6-41E1-B7F3-CBE5CB07E973}"/>
      </w:docPartPr>
      <w:docPartBody>
        <w:p w:rsidR="00B24226" w:rsidP="00B24226">
          <w:pPr>
            <w:pStyle w:val="BB60FDC5F4A8451E9A6E5E86A4A4636A"/>
          </w:pPr>
          <w:r w:rsidRPr="005C009A">
            <w:rPr>
              <w:rStyle w:val="PlaceholderText"/>
            </w:rPr>
            <w:t>Click or tap here to enter text.</w:t>
          </w:r>
        </w:p>
      </w:docPartBody>
    </w:docPart>
    <w:docPart>
      <w:docPartPr>
        <w:name w:val="B14602BE11094B9C8059CFC7D9D8CA7A"/>
        <w:category>
          <w:name w:val="General"/>
          <w:gallery w:val="placeholder"/>
        </w:category>
        <w:types>
          <w:type w:val="bbPlcHdr"/>
        </w:types>
        <w:behaviors>
          <w:behavior w:val="content"/>
        </w:behaviors>
        <w:guid w:val="{838A2100-5532-4918-A926-FC31C0A733A7}"/>
      </w:docPartPr>
      <w:docPartBody>
        <w:p w:rsidR="00B24226" w:rsidP="00B24226">
          <w:pPr>
            <w:pStyle w:val="B14602BE11094B9C8059CFC7D9D8CA7A"/>
          </w:pPr>
          <w:r>
            <w:rPr>
              <w:rStyle w:val="PlaceholderText"/>
            </w:rPr>
            <w:t>Click or tap here to enter text.</w:t>
          </w:r>
        </w:p>
      </w:docPartBody>
    </w:docPart>
    <w:docPart>
      <w:docPartPr>
        <w:name w:val="B6517DA28BE042E785AA06569BEC19BD"/>
        <w:category>
          <w:name w:val="General"/>
          <w:gallery w:val="placeholder"/>
        </w:category>
        <w:types>
          <w:type w:val="bbPlcHdr"/>
        </w:types>
        <w:behaviors>
          <w:behavior w:val="content"/>
        </w:behaviors>
        <w:guid w:val="{9DFD025C-636B-4D5E-8CED-B1BA659DAD2A}"/>
      </w:docPartPr>
      <w:docPartBody>
        <w:p w:rsidR="00B24226" w:rsidP="00B24226">
          <w:pPr>
            <w:pStyle w:val="B6517DA28BE042E785AA06569BEC19BD"/>
          </w:pPr>
          <w:r w:rsidRPr="005C009A">
            <w:rPr>
              <w:rStyle w:val="PlaceholderText"/>
            </w:rPr>
            <w:t>Click or tap here to enter text.</w:t>
          </w:r>
        </w:p>
      </w:docPartBody>
    </w:docPart>
    <w:docPart>
      <w:docPartPr>
        <w:name w:val="61CDABEFBDA240C78EA726D95604B65A"/>
        <w:category>
          <w:name w:val="General"/>
          <w:gallery w:val="placeholder"/>
        </w:category>
        <w:types>
          <w:type w:val="bbPlcHdr"/>
        </w:types>
        <w:behaviors>
          <w:behavior w:val="content"/>
        </w:behaviors>
        <w:guid w:val="{9840A26C-78A1-42BA-AA32-037228E3D45C}"/>
      </w:docPartPr>
      <w:docPartBody>
        <w:p w:rsidR="00B24226" w:rsidP="00B24226">
          <w:pPr>
            <w:pStyle w:val="61CDABEFBDA240C78EA726D95604B65A"/>
          </w:pPr>
          <w:r w:rsidRPr="005C009A">
            <w:rPr>
              <w:rStyle w:val="PlaceholderText"/>
            </w:rPr>
            <w:t>Click or tap here to enter text.</w:t>
          </w:r>
        </w:p>
      </w:docPartBody>
    </w:docPart>
    <w:docPart>
      <w:docPartPr>
        <w:name w:val="D6D96298254B4F2A80F79AC9F9633BCA"/>
        <w:category>
          <w:name w:val="General"/>
          <w:gallery w:val="placeholder"/>
        </w:category>
        <w:types>
          <w:type w:val="bbPlcHdr"/>
        </w:types>
        <w:behaviors>
          <w:behavior w:val="content"/>
        </w:behaviors>
        <w:guid w:val="{CAE3815F-20EA-482C-9B50-12B53EEE9DDC}"/>
      </w:docPartPr>
      <w:docPartBody>
        <w:p w:rsidR="00B24226" w:rsidP="00B24226">
          <w:pPr>
            <w:pStyle w:val="D6D96298254B4F2A80F79AC9F9633BCA"/>
          </w:pPr>
          <w:r>
            <w:rPr>
              <w:rStyle w:val="PlaceholderText"/>
            </w:rPr>
            <w:t>Click or tap here to enter text.</w:t>
          </w:r>
        </w:p>
      </w:docPartBody>
    </w:docPart>
    <w:docPart>
      <w:docPartPr>
        <w:name w:val="113D7D8D68AC4BD99A8F4E3AF5574FF9"/>
        <w:category>
          <w:name w:val="General"/>
          <w:gallery w:val="placeholder"/>
        </w:category>
        <w:types>
          <w:type w:val="bbPlcHdr"/>
        </w:types>
        <w:behaviors>
          <w:behavior w:val="content"/>
        </w:behaviors>
        <w:guid w:val="{7A531907-F9D3-465F-8549-B3054EE5EA9B}"/>
      </w:docPartPr>
      <w:docPartBody>
        <w:p w:rsidR="00B24226" w:rsidP="00B24226">
          <w:pPr>
            <w:pStyle w:val="113D7D8D68AC4BD99A8F4E3AF5574FF9"/>
          </w:pPr>
          <w:r w:rsidRPr="005C009A">
            <w:rPr>
              <w:rStyle w:val="PlaceholderText"/>
            </w:rPr>
            <w:t>Click or tap here to enter text.</w:t>
          </w:r>
        </w:p>
      </w:docPartBody>
    </w:docPart>
    <w:docPart>
      <w:docPartPr>
        <w:name w:val="9B4A10B1192E434B971CC1729F336304"/>
        <w:category>
          <w:name w:val="General"/>
          <w:gallery w:val="placeholder"/>
        </w:category>
        <w:types>
          <w:type w:val="bbPlcHdr"/>
        </w:types>
        <w:behaviors>
          <w:behavior w:val="content"/>
        </w:behaviors>
        <w:guid w:val="{E124B690-8558-4A7C-9359-2514D71F1060}"/>
      </w:docPartPr>
      <w:docPartBody>
        <w:p w:rsidR="00B24226" w:rsidP="00B24226">
          <w:pPr>
            <w:pStyle w:val="9B4A10B1192E434B971CC1729F336304"/>
          </w:pPr>
          <w:r>
            <w:rPr>
              <w:rStyle w:val="PlaceholderText"/>
            </w:rPr>
            <w:t>Click or tap here to enter text.</w:t>
          </w:r>
        </w:p>
      </w:docPartBody>
    </w:docPart>
    <w:docPart>
      <w:docPartPr>
        <w:name w:val="9B16AC46376C4263856BBFB3299157E6"/>
        <w:category>
          <w:name w:val="General"/>
          <w:gallery w:val="placeholder"/>
        </w:category>
        <w:types>
          <w:type w:val="bbPlcHdr"/>
        </w:types>
        <w:behaviors>
          <w:behavior w:val="content"/>
        </w:behaviors>
        <w:guid w:val="{120E3B9B-5B81-46E0-BBF9-63FF46AC8CDE}"/>
      </w:docPartPr>
      <w:docPartBody>
        <w:p w:rsidR="00B24226" w:rsidP="00B24226">
          <w:pPr>
            <w:pStyle w:val="9B16AC46376C4263856BBFB3299157E6"/>
          </w:pPr>
          <w:r w:rsidRPr="005C009A">
            <w:rPr>
              <w:rStyle w:val="PlaceholderText"/>
            </w:rPr>
            <w:t>Click or tap here to enter text.</w:t>
          </w:r>
        </w:p>
      </w:docPartBody>
    </w:docPart>
    <w:docPart>
      <w:docPartPr>
        <w:name w:val="596AEAE5E6804E5C96FBBB72C660B683"/>
        <w:category>
          <w:name w:val="General"/>
          <w:gallery w:val="placeholder"/>
        </w:category>
        <w:types>
          <w:type w:val="bbPlcHdr"/>
        </w:types>
        <w:behaviors>
          <w:behavior w:val="content"/>
        </w:behaviors>
        <w:guid w:val="{7C0AD429-3879-4641-AE9E-61E705E21C22}"/>
      </w:docPartPr>
      <w:docPartBody>
        <w:p w:rsidR="00B24226" w:rsidP="00B24226">
          <w:pPr>
            <w:pStyle w:val="596AEAE5E6804E5C96FBBB72C660B683"/>
          </w:pPr>
          <w:r>
            <w:rPr>
              <w:rStyle w:val="PlaceholderText"/>
            </w:rPr>
            <w:t>Click or tap here to enter text.</w:t>
          </w:r>
        </w:p>
      </w:docPartBody>
    </w:docPart>
    <w:docPart>
      <w:docPartPr>
        <w:name w:val="2E1BFFBCBF7040BAA91D88FCFFD6BFE7"/>
        <w:category>
          <w:name w:val="General"/>
          <w:gallery w:val="placeholder"/>
        </w:category>
        <w:types>
          <w:type w:val="bbPlcHdr"/>
        </w:types>
        <w:behaviors>
          <w:behavior w:val="content"/>
        </w:behaviors>
        <w:guid w:val="{29A62D74-082A-4635-842A-AFF210B43CBD}"/>
      </w:docPartPr>
      <w:docPartBody>
        <w:p w:rsidR="00B24226" w:rsidP="00B24226">
          <w:pPr>
            <w:pStyle w:val="2E1BFFBCBF7040BAA91D88FCFFD6BFE7"/>
          </w:pPr>
          <w:r w:rsidRPr="005C009A">
            <w:rPr>
              <w:rStyle w:val="PlaceholderText"/>
            </w:rPr>
            <w:t>Click or tap here to enter text.</w:t>
          </w:r>
        </w:p>
      </w:docPartBody>
    </w:docPart>
    <w:docPart>
      <w:docPartPr>
        <w:name w:val="971CCA2DD01D4D9B942736BAD1221C34"/>
        <w:category>
          <w:name w:val="General"/>
          <w:gallery w:val="placeholder"/>
        </w:category>
        <w:types>
          <w:type w:val="bbPlcHdr"/>
        </w:types>
        <w:behaviors>
          <w:behavior w:val="content"/>
        </w:behaviors>
        <w:guid w:val="{A3E653D4-2CB9-4768-A870-8223068AA729}"/>
      </w:docPartPr>
      <w:docPartBody>
        <w:p w:rsidR="00B24226" w:rsidP="00B24226">
          <w:pPr>
            <w:pStyle w:val="971CCA2DD01D4D9B942736BAD1221C34"/>
          </w:pPr>
          <w:r>
            <w:rPr>
              <w:rStyle w:val="PlaceholderText"/>
            </w:rPr>
            <w:t>Click or tap here to enter text.</w:t>
          </w:r>
        </w:p>
      </w:docPartBody>
    </w:docPart>
    <w:docPart>
      <w:docPartPr>
        <w:name w:val="8BD164C758904181BD7FFC66C9E86144"/>
        <w:category>
          <w:name w:val="General"/>
          <w:gallery w:val="placeholder"/>
        </w:category>
        <w:types>
          <w:type w:val="bbPlcHdr"/>
        </w:types>
        <w:behaviors>
          <w:behavior w:val="content"/>
        </w:behaviors>
        <w:guid w:val="{048E8A78-9038-4C18-8F13-7FD503DF3416}"/>
      </w:docPartPr>
      <w:docPartBody>
        <w:p w:rsidR="00B24226" w:rsidP="00B24226">
          <w:pPr>
            <w:pStyle w:val="8BD164C758904181BD7FFC66C9E86144"/>
          </w:pPr>
          <w:r w:rsidRPr="005C009A">
            <w:rPr>
              <w:rStyle w:val="PlaceholderText"/>
            </w:rPr>
            <w:t>Click or tap here to enter text.</w:t>
          </w:r>
        </w:p>
      </w:docPartBody>
    </w:docPart>
    <w:docPart>
      <w:docPartPr>
        <w:name w:val="2A9E2B1B6BF24905B9404BB22FA47DE5"/>
        <w:category>
          <w:name w:val="General"/>
          <w:gallery w:val="placeholder"/>
        </w:category>
        <w:types>
          <w:type w:val="bbPlcHdr"/>
        </w:types>
        <w:behaviors>
          <w:behavior w:val="content"/>
        </w:behaviors>
        <w:guid w:val="{19B4B608-86FF-4774-9BDA-BADB96F920DE}"/>
      </w:docPartPr>
      <w:docPartBody>
        <w:p w:rsidR="00B24226" w:rsidP="00B24226">
          <w:pPr>
            <w:pStyle w:val="2A9E2B1B6BF24905B9404BB22FA47DE5"/>
          </w:pPr>
          <w:r>
            <w:rPr>
              <w:rStyle w:val="PlaceholderText"/>
            </w:rPr>
            <w:t>Click or tap here to enter text.</w:t>
          </w:r>
        </w:p>
      </w:docPartBody>
    </w:docPart>
    <w:docPart>
      <w:docPartPr>
        <w:name w:val="0EB7BDE2B5CD4096B638588027F7E1A2"/>
        <w:category>
          <w:name w:val="General"/>
          <w:gallery w:val="placeholder"/>
        </w:category>
        <w:types>
          <w:type w:val="bbPlcHdr"/>
        </w:types>
        <w:behaviors>
          <w:behavior w:val="content"/>
        </w:behaviors>
        <w:guid w:val="{A7669D32-AD68-41DB-998F-0A82780FC65D}"/>
      </w:docPartPr>
      <w:docPartBody>
        <w:p w:rsidR="00B24226" w:rsidP="00B24226">
          <w:pPr>
            <w:pStyle w:val="0EB7BDE2B5CD4096B638588027F7E1A2"/>
          </w:pPr>
          <w:r w:rsidRPr="005C009A">
            <w:rPr>
              <w:rStyle w:val="PlaceholderText"/>
            </w:rPr>
            <w:t>Click or tap here to enter text.</w:t>
          </w:r>
        </w:p>
      </w:docPartBody>
    </w:docPart>
    <w:docPart>
      <w:docPartPr>
        <w:name w:val="654FDDE3FDA24F65922130B54DE065E4"/>
        <w:category>
          <w:name w:val="General"/>
          <w:gallery w:val="placeholder"/>
        </w:category>
        <w:types>
          <w:type w:val="bbPlcHdr"/>
        </w:types>
        <w:behaviors>
          <w:behavior w:val="content"/>
        </w:behaviors>
        <w:guid w:val="{4BA75EAC-F632-4920-8A9C-C34D68E23771}"/>
      </w:docPartPr>
      <w:docPartBody>
        <w:p w:rsidR="00B24226" w:rsidP="00B24226">
          <w:pPr>
            <w:pStyle w:val="654FDDE3FDA24F65922130B54DE065E4"/>
          </w:pPr>
          <w:r>
            <w:rPr>
              <w:rStyle w:val="PlaceholderText"/>
            </w:rPr>
            <w:t>Click or tap here to enter text.</w:t>
          </w:r>
        </w:p>
      </w:docPartBody>
    </w:docPart>
    <w:docPart>
      <w:docPartPr>
        <w:name w:val="3EE911D8A49D4D0B909EECCDD5CA4B5A"/>
        <w:category>
          <w:name w:val="General"/>
          <w:gallery w:val="placeholder"/>
        </w:category>
        <w:types>
          <w:type w:val="bbPlcHdr"/>
        </w:types>
        <w:behaviors>
          <w:behavior w:val="content"/>
        </w:behaviors>
        <w:guid w:val="{5CC19C51-8915-403C-AC4A-964C87A7A1D7}"/>
      </w:docPartPr>
      <w:docPartBody>
        <w:p w:rsidR="00B24226" w:rsidP="00B24226">
          <w:pPr>
            <w:pStyle w:val="3EE911D8A49D4D0B909EECCDD5CA4B5A"/>
          </w:pPr>
          <w:r w:rsidRPr="005C009A">
            <w:rPr>
              <w:rStyle w:val="PlaceholderText"/>
            </w:rPr>
            <w:t>Click or tap here to enter text.</w:t>
          </w:r>
        </w:p>
      </w:docPartBody>
    </w:docPart>
    <w:docPart>
      <w:docPartPr>
        <w:name w:val="0D2304B38A3840FABBFB4A2E1BA81AA5"/>
        <w:category>
          <w:name w:val="General"/>
          <w:gallery w:val="placeholder"/>
        </w:category>
        <w:types>
          <w:type w:val="bbPlcHdr"/>
        </w:types>
        <w:behaviors>
          <w:behavior w:val="content"/>
        </w:behaviors>
        <w:guid w:val="{0A886B46-0787-49EC-9924-311D9B381B3B}"/>
      </w:docPartPr>
      <w:docPartBody>
        <w:p w:rsidR="00B24226" w:rsidP="00B24226">
          <w:pPr>
            <w:pStyle w:val="0D2304B38A3840FABBFB4A2E1BA81AA5"/>
          </w:pPr>
          <w:r>
            <w:rPr>
              <w:rStyle w:val="PlaceholderText"/>
            </w:rPr>
            <w:t>Click or tap here to enter text.</w:t>
          </w:r>
        </w:p>
      </w:docPartBody>
    </w:docPart>
    <w:docPart>
      <w:docPartPr>
        <w:name w:val="B7664FF6FB6348D6A51112F6DD672172"/>
        <w:category>
          <w:name w:val="General"/>
          <w:gallery w:val="placeholder"/>
        </w:category>
        <w:types>
          <w:type w:val="bbPlcHdr"/>
        </w:types>
        <w:behaviors>
          <w:behavior w:val="content"/>
        </w:behaviors>
        <w:guid w:val="{554CA59F-B766-49F3-A27A-2668CD5CD6DE}"/>
      </w:docPartPr>
      <w:docPartBody>
        <w:p w:rsidR="00B24226" w:rsidP="00B24226">
          <w:pPr>
            <w:pStyle w:val="B7664FF6FB6348D6A51112F6DD672172"/>
          </w:pPr>
          <w:r w:rsidRPr="005C009A">
            <w:rPr>
              <w:rStyle w:val="PlaceholderText"/>
            </w:rPr>
            <w:t>Click or tap here to enter text.</w:t>
          </w:r>
        </w:p>
      </w:docPartBody>
    </w:docPart>
    <w:docPart>
      <w:docPartPr>
        <w:name w:val="5A0A8309B12B41BD87AAD246DBD26CAB"/>
        <w:category>
          <w:name w:val="General"/>
          <w:gallery w:val="placeholder"/>
        </w:category>
        <w:types>
          <w:type w:val="bbPlcHdr"/>
        </w:types>
        <w:behaviors>
          <w:behavior w:val="content"/>
        </w:behaviors>
        <w:guid w:val="{2AF48903-EBA5-4013-9183-47BFBF776D14}"/>
      </w:docPartPr>
      <w:docPartBody>
        <w:p w:rsidR="00B24226" w:rsidP="00B24226">
          <w:pPr>
            <w:pStyle w:val="5A0A8309B12B41BD87AAD246DBD26CAB"/>
          </w:pPr>
          <w:r>
            <w:rPr>
              <w:rStyle w:val="PlaceholderText"/>
            </w:rPr>
            <w:t>Click or tap here to enter text.</w:t>
          </w:r>
        </w:p>
      </w:docPartBody>
    </w:docPart>
    <w:docPart>
      <w:docPartPr>
        <w:name w:val="82CD64F85E9346E481C23A51C06EA695"/>
        <w:category>
          <w:name w:val="General"/>
          <w:gallery w:val="placeholder"/>
        </w:category>
        <w:types>
          <w:type w:val="bbPlcHdr"/>
        </w:types>
        <w:behaviors>
          <w:behavior w:val="content"/>
        </w:behaviors>
        <w:guid w:val="{CD318123-0DEC-48AF-9540-E2B829D6419A}"/>
      </w:docPartPr>
      <w:docPartBody>
        <w:p w:rsidR="00B24226" w:rsidP="00B24226">
          <w:pPr>
            <w:pStyle w:val="82CD64F85E9346E481C23A51C06EA695"/>
          </w:pPr>
          <w:r w:rsidRPr="005C009A">
            <w:rPr>
              <w:rStyle w:val="PlaceholderText"/>
            </w:rPr>
            <w:t>Click or tap here to enter text.</w:t>
          </w:r>
        </w:p>
      </w:docPartBody>
    </w:docPart>
    <w:docPart>
      <w:docPartPr>
        <w:name w:val="1D808860971146B6A5B786927C34B2FA"/>
        <w:category>
          <w:name w:val="General"/>
          <w:gallery w:val="placeholder"/>
        </w:category>
        <w:types>
          <w:type w:val="bbPlcHdr"/>
        </w:types>
        <w:behaviors>
          <w:behavior w:val="content"/>
        </w:behaviors>
        <w:guid w:val="{C0BF609F-33B7-4120-9B5C-7A2779D8F129}"/>
      </w:docPartPr>
      <w:docPartBody>
        <w:p w:rsidR="00B24226" w:rsidP="00B24226">
          <w:pPr>
            <w:pStyle w:val="1D808860971146B6A5B786927C34B2FA"/>
          </w:pPr>
          <w:r>
            <w:rPr>
              <w:rStyle w:val="PlaceholderText"/>
            </w:rPr>
            <w:t>Click or tap here to enter text.</w:t>
          </w:r>
        </w:p>
      </w:docPartBody>
    </w:docPart>
    <w:docPart>
      <w:docPartPr>
        <w:name w:val="F6B7B5442B2B49B4997FE6257D522464"/>
        <w:category>
          <w:name w:val="General"/>
          <w:gallery w:val="placeholder"/>
        </w:category>
        <w:types>
          <w:type w:val="bbPlcHdr"/>
        </w:types>
        <w:behaviors>
          <w:behavior w:val="content"/>
        </w:behaviors>
        <w:guid w:val="{CC61EBC1-2E37-461B-99C2-100D7526CD11}"/>
      </w:docPartPr>
      <w:docPartBody>
        <w:p w:rsidR="00B24226" w:rsidP="00B24226">
          <w:pPr>
            <w:pStyle w:val="F6B7B5442B2B49B4997FE6257D522464"/>
          </w:pPr>
          <w:r w:rsidRPr="005C009A">
            <w:rPr>
              <w:rStyle w:val="PlaceholderText"/>
            </w:rPr>
            <w:t>Click or tap here to enter text.</w:t>
          </w:r>
        </w:p>
      </w:docPartBody>
    </w:docPart>
    <w:docPart>
      <w:docPartPr>
        <w:name w:val="53EEA74F28D84F29A154D3A0DF555533"/>
        <w:category>
          <w:name w:val="General"/>
          <w:gallery w:val="placeholder"/>
        </w:category>
        <w:types>
          <w:type w:val="bbPlcHdr"/>
        </w:types>
        <w:behaviors>
          <w:behavior w:val="content"/>
        </w:behaviors>
        <w:guid w:val="{6C0CBE45-3B3A-4675-9E24-FCE3EE3030E3}"/>
      </w:docPartPr>
      <w:docPartBody>
        <w:p w:rsidR="00B24226" w:rsidP="00B24226">
          <w:pPr>
            <w:pStyle w:val="53EEA74F28D84F29A154D3A0DF555533"/>
          </w:pPr>
          <w:r>
            <w:rPr>
              <w:rStyle w:val="PlaceholderText"/>
            </w:rPr>
            <w:t>Click or tap here to enter text.</w:t>
          </w:r>
        </w:p>
      </w:docPartBody>
    </w:docPart>
    <w:docPart>
      <w:docPartPr>
        <w:name w:val="A89BE3D5BF78479DAAEA5641C4D14AC0"/>
        <w:category>
          <w:name w:val="General"/>
          <w:gallery w:val="placeholder"/>
        </w:category>
        <w:types>
          <w:type w:val="bbPlcHdr"/>
        </w:types>
        <w:behaviors>
          <w:behavior w:val="content"/>
        </w:behaviors>
        <w:guid w:val="{DD364DE1-CAF4-4ED9-AF23-45B5FCE518FE}"/>
      </w:docPartPr>
      <w:docPartBody>
        <w:p w:rsidR="00B24226" w:rsidP="00B24226">
          <w:pPr>
            <w:pStyle w:val="A89BE3D5BF78479DAAEA5641C4D14AC0"/>
          </w:pPr>
          <w:r w:rsidRPr="005C009A">
            <w:rPr>
              <w:rStyle w:val="PlaceholderText"/>
            </w:rPr>
            <w:t>Click or tap here to enter text.</w:t>
          </w:r>
        </w:p>
      </w:docPartBody>
    </w:docPart>
    <w:docPart>
      <w:docPartPr>
        <w:name w:val="3150DA414D574EC3BFAE8858F9762D2F"/>
        <w:category>
          <w:name w:val="General"/>
          <w:gallery w:val="placeholder"/>
        </w:category>
        <w:types>
          <w:type w:val="bbPlcHdr"/>
        </w:types>
        <w:behaviors>
          <w:behavior w:val="content"/>
        </w:behaviors>
        <w:guid w:val="{80D5D883-E549-4EB6-BEE0-6954475790ED}"/>
      </w:docPartPr>
      <w:docPartBody>
        <w:p w:rsidR="00B24226" w:rsidP="00B24226">
          <w:pPr>
            <w:pStyle w:val="3150DA414D574EC3BFAE8858F9762D2F"/>
          </w:pPr>
          <w:r>
            <w:rPr>
              <w:rStyle w:val="PlaceholderText"/>
            </w:rPr>
            <w:t>Click or tap here to enter text.</w:t>
          </w:r>
        </w:p>
      </w:docPartBody>
    </w:docPart>
    <w:docPart>
      <w:docPartPr>
        <w:name w:val="A11DDABDFDFC4FF988443D6276CBE524"/>
        <w:category>
          <w:name w:val="General"/>
          <w:gallery w:val="placeholder"/>
        </w:category>
        <w:types>
          <w:type w:val="bbPlcHdr"/>
        </w:types>
        <w:behaviors>
          <w:behavior w:val="content"/>
        </w:behaviors>
        <w:guid w:val="{BCD0F6BC-5F9E-4E31-B86A-D00BD327284A}"/>
      </w:docPartPr>
      <w:docPartBody>
        <w:p w:rsidR="00B24226" w:rsidP="00B24226">
          <w:pPr>
            <w:pStyle w:val="A11DDABDFDFC4FF988443D6276CBE524"/>
          </w:pPr>
          <w:r w:rsidRPr="005C009A">
            <w:rPr>
              <w:rStyle w:val="PlaceholderText"/>
            </w:rPr>
            <w:t>Click or tap here to enter text.</w:t>
          </w:r>
        </w:p>
      </w:docPartBody>
    </w:docPart>
    <w:docPart>
      <w:docPartPr>
        <w:name w:val="ABACD942585C428A8FFD9AABD5BA8EE8"/>
        <w:category>
          <w:name w:val="General"/>
          <w:gallery w:val="placeholder"/>
        </w:category>
        <w:types>
          <w:type w:val="bbPlcHdr"/>
        </w:types>
        <w:behaviors>
          <w:behavior w:val="content"/>
        </w:behaviors>
        <w:guid w:val="{5DCBBD2B-3970-4890-8CC7-65993A4E6B93}"/>
      </w:docPartPr>
      <w:docPartBody>
        <w:p w:rsidR="00B24226" w:rsidP="00B24226">
          <w:pPr>
            <w:pStyle w:val="ABACD942585C428A8FFD9AABD5BA8EE8"/>
          </w:pPr>
          <w:r>
            <w:rPr>
              <w:rStyle w:val="PlaceholderText"/>
            </w:rPr>
            <w:t>Click or tap here to enter text.</w:t>
          </w:r>
        </w:p>
      </w:docPartBody>
    </w:docPart>
    <w:docPart>
      <w:docPartPr>
        <w:name w:val="EDF0B6B5A5764440AB0F00739EEE3E9E"/>
        <w:category>
          <w:name w:val="General"/>
          <w:gallery w:val="placeholder"/>
        </w:category>
        <w:types>
          <w:type w:val="bbPlcHdr"/>
        </w:types>
        <w:behaviors>
          <w:behavior w:val="content"/>
        </w:behaviors>
        <w:guid w:val="{78C072A0-7AFB-45F1-AFDE-3AE74B1036D8}"/>
      </w:docPartPr>
      <w:docPartBody>
        <w:p w:rsidR="00B24226" w:rsidP="00B24226">
          <w:pPr>
            <w:pStyle w:val="EDF0B6B5A5764440AB0F00739EEE3E9E"/>
          </w:pPr>
          <w:r w:rsidRPr="005C009A">
            <w:rPr>
              <w:rStyle w:val="PlaceholderText"/>
            </w:rPr>
            <w:t>Click or tap here to enter text.</w:t>
          </w:r>
        </w:p>
      </w:docPartBody>
    </w:docPart>
    <w:docPart>
      <w:docPartPr>
        <w:name w:val="E2CFC5214BD44341B6EB315CA624E0EF"/>
        <w:category>
          <w:name w:val="General"/>
          <w:gallery w:val="placeholder"/>
        </w:category>
        <w:types>
          <w:type w:val="bbPlcHdr"/>
        </w:types>
        <w:behaviors>
          <w:behavior w:val="content"/>
        </w:behaviors>
        <w:guid w:val="{A1D80F33-3FA7-4979-8DBB-F77E8DE88F31}"/>
      </w:docPartPr>
      <w:docPartBody>
        <w:p w:rsidR="00B24226" w:rsidP="00B24226">
          <w:pPr>
            <w:pStyle w:val="E2CFC5214BD44341B6EB315CA624E0EF"/>
          </w:pPr>
          <w:r>
            <w:rPr>
              <w:rStyle w:val="PlaceholderText"/>
            </w:rPr>
            <w:t>Click or tap here to enter text.</w:t>
          </w:r>
        </w:p>
      </w:docPartBody>
    </w:docPart>
    <w:docPart>
      <w:docPartPr>
        <w:name w:val="85F4AD2EC391442E8F3CB254F912C1E4"/>
        <w:category>
          <w:name w:val="General"/>
          <w:gallery w:val="placeholder"/>
        </w:category>
        <w:types>
          <w:type w:val="bbPlcHdr"/>
        </w:types>
        <w:behaviors>
          <w:behavior w:val="content"/>
        </w:behaviors>
        <w:guid w:val="{474C7B8E-3200-4F88-A088-B4A6896804BA}"/>
      </w:docPartPr>
      <w:docPartBody>
        <w:p w:rsidR="00B24226" w:rsidP="00B24226">
          <w:pPr>
            <w:pStyle w:val="85F4AD2EC391442E8F3CB254F912C1E4"/>
          </w:pPr>
          <w:r w:rsidRPr="005C009A">
            <w:rPr>
              <w:rStyle w:val="PlaceholderText"/>
            </w:rPr>
            <w:t>Click or tap here to enter text.</w:t>
          </w:r>
        </w:p>
      </w:docPartBody>
    </w:docPart>
    <w:docPart>
      <w:docPartPr>
        <w:name w:val="554DC3EE89634C37B8AE35C6D388BA4D"/>
        <w:category>
          <w:name w:val="General"/>
          <w:gallery w:val="placeholder"/>
        </w:category>
        <w:types>
          <w:type w:val="bbPlcHdr"/>
        </w:types>
        <w:behaviors>
          <w:behavior w:val="content"/>
        </w:behaviors>
        <w:guid w:val="{BFBFD064-9C54-4FBE-9951-51FBE540C3A6}"/>
      </w:docPartPr>
      <w:docPartBody>
        <w:p w:rsidR="00B24226" w:rsidP="00B24226">
          <w:pPr>
            <w:pStyle w:val="554DC3EE89634C37B8AE35C6D388BA4D"/>
          </w:pPr>
          <w:r>
            <w:rPr>
              <w:rStyle w:val="PlaceholderText"/>
            </w:rPr>
            <w:t>Click or tap here to enter text.</w:t>
          </w:r>
        </w:p>
      </w:docPartBody>
    </w:docPart>
    <w:docPart>
      <w:docPartPr>
        <w:name w:val="23CCED72A04B4315BE519D1B54DF0F2F"/>
        <w:category>
          <w:name w:val="General"/>
          <w:gallery w:val="placeholder"/>
        </w:category>
        <w:types>
          <w:type w:val="bbPlcHdr"/>
        </w:types>
        <w:behaviors>
          <w:behavior w:val="content"/>
        </w:behaviors>
        <w:guid w:val="{6FE66CBA-F802-4064-A405-5E7EEA198616}"/>
      </w:docPartPr>
      <w:docPartBody>
        <w:p w:rsidR="00B24226" w:rsidP="00B24226">
          <w:pPr>
            <w:pStyle w:val="23CCED72A04B4315BE519D1B54DF0F2F"/>
          </w:pPr>
          <w:r w:rsidRPr="005C009A">
            <w:rPr>
              <w:rStyle w:val="PlaceholderText"/>
            </w:rPr>
            <w:t>Click or tap here to enter text.</w:t>
          </w:r>
        </w:p>
      </w:docPartBody>
    </w:docPart>
    <w:docPart>
      <w:docPartPr>
        <w:name w:val="202FDAC652D24CB9BAEABE95CD7E5553"/>
        <w:category>
          <w:name w:val="General"/>
          <w:gallery w:val="placeholder"/>
        </w:category>
        <w:types>
          <w:type w:val="bbPlcHdr"/>
        </w:types>
        <w:behaviors>
          <w:behavior w:val="content"/>
        </w:behaviors>
        <w:guid w:val="{9970346A-B573-4ECD-B71C-E7D7F3188536}"/>
      </w:docPartPr>
      <w:docPartBody>
        <w:p w:rsidR="00B24226" w:rsidP="00B24226">
          <w:pPr>
            <w:pStyle w:val="202FDAC652D24CB9BAEABE95CD7E5553"/>
          </w:pPr>
          <w:r w:rsidRPr="005C009A">
            <w:rPr>
              <w:rStyle w:val="PlaceholderText"/>
            </w:rPr>
            <w:t>Click or tap here to enter text.</w:t>
          </w:r>
        </w:p>
      </w:docPartBody>
    </w:docPart>
    <w:docPart>
      <w:docPartPr>
        <w:name w:val="2F4A8036B5CF4C158A860F9CB7FBDF5A"/>
        <w:category>
          <w:name w:val="General"/>
          <w:gallery w:val="placeholder"/>
        </w:category>
        <w:types>
          <w:type w:val="bbPlcHdr"/>
        </w:types>
        <w:behaviors>
          <w:behavior w:val="content"/>
        </w:behaviors>
        <w:guid w:val="{25CD3078-E120-4230-AC0D-836AC059A51F}"/>
      </w:docPartPr>
      <w:docPartBody>
        <w:p w:rsidR="00B24226" w:rsidP="00B24226">
          <w:pPr>
            <w:pStyle w:val="2F4A8036B5CF4C158A860F9CB7FBDF5A"/>
          </w:pPr>
          <w:r>
            <w:rPr>
              <w:rStyle w:val="PlaceholderText"/>
            </w:rPr>
            <w:t>Click or tap here to enter text.</w:t>
          </w:r>
        </w:p>
      </w:docPartBody>
    </w:docPart>
    <w:docPart>
      <w:docPartPr>
        <w:name w:val="FE795F1A1E444D83BB7F0B5B07F80511"/>
        <w:category>
          <w:name w:val="General"/>
          <w:gallery w:val="placeholder"/>
        </w:category>
        <w:types>
          <w:type w:val="bbPlcHdr"/>
        </w:types>
        <w:behaviors>
          <w:behavior w:val="content"/>
        </w:behaviors>
        <w:guid w:val="{BDD518DA-C50A-4F32-BB4A-CC24500C6582}"/>
      </w:docPartPr>
      <w:docPartBody>
        <w:p w:rsidR="00B24226" w:rsidP="00B24226">
          <w:pPr>
            <w:pStyle w:val="FE795F1A1E444D83BB7F0B5B07F80511"/>
          </w:pPr>
          <w:r w:rsidRPr="005C009A">
            <w:rPr>
              <w:rStyle w:val="PlaceholderText"/>
            </w:rPr>
            <w:t>Click or tap here to enter text.</w:t>
          </w:r>
        </w:p>
      </w:docPartBody>
    </w:docPart>
    <w:docPart>
      <w:docPartPr>
        <w:name w:val="0B5C6004E84C43A1BBB3935BE5F47E63"/>
        <w:category>
          <w:name w:val="General"/>
          <w:gallery w:val="placeholder"/>
        </w:category>
        <w:types>
          <w:type w:val="bbPlcHdr"/>
        </w:types>
        <w:behaviors>
          <w:behavior w:val="content"/>
        </w:behaviors>
        <w:guid w:val="{AB9E10DB-C422-401B-815C-F0DAE60DBEFE}"/>
      </w:docPartPr>
      <w:docPartBody>
        <w:p w:rsidR="00B24226" w:rsidP="00B24226">
          <w:pPr>
            <w:pStyle w:val="0B5C6004E84C43A1BBB3935BE5F47E63"/>
          </w:pPr>
          <w:r>
            <w:rPr>
              <w:rStyle w:val="PlaceholderText"/>
            </w:rPr>
            <w:t>Click or tap here to enter text.</w:t>
          </w:r>
        </w:p>
      </w:docPartBody>
    </w:docPart>
    <w:docPart>
      <w:docPartPr>
        <w:name w:val="F0A3CA28A5954AA8A9912090DB31EEEF"/>
        <w:category>
          <w:name w:val="General"/>
          <w:gallery w:val="placeholder"/>
        </w:category>
        <w:types>
          <w:type w:val="bbPlcHdr"/>
        </w:types>
        <w:behaviors>
          <w:behavior w:val="content"/>
        </w:behaviors>
        <w:guid w:val="{C3408FA9-59CA-4132-AE62-BF08764FCA1F}"/>
      </w:docPartPr>
      <w:docPartBody>
        <w:p w:rsidR="00B24226" w:rsidP="00B24226">
          <w:pPr>
            <w:pStyle w:val="F0A3CA28A5954AA8A9912090DB31EEEF"/>
          </w:pPr>
          <w:r w:rsidRPr="005C009A">
            <w:rPr>
              <w:rStyle w:val="PlaceholderText"/>
            </w:rPr>
            <w:t>Click or tap here to enter text.</w:t>
          </w:r>
        </w:p>
      </w:docPartBody>
    </w:docPart>
    <w:docPart>
      <w:docPartPr>
        <w:name w:val="566FC0BAAD074D1989BED9F79B5AB29D"/>
        <w:category>
          <w:name w:val="General"/>
          <w:gallery w:val="placeholder"/>
        </w:category>
        <w:types>
          <w:type w:val="bbPlcHdr"/>
        </w:types>
        <w:behaviors>
          <w:behavior w:val="content"/>
        </w:behaviors>
        <w:guid w:val="{EAE6E65B-EAFC-46FD-855E-DB8755FA1C11}"/>
      </w:docPartPr>
      <w:docPartBody>
        <w:p w:rsidR="00B24226" w:rsidP="00B24226">
          <w:pPr>
            <w:pStyle w:val="566FC0BAAD074D1989BED9F79B5AB29D"/>
          </w:pPr>
          <w:r>
            <w:rPr>
              <w:rStyle w:val="PlaceholderText"/>
            </w:rPr>
            <w:t>Click or tap here to enter text.</w:t>
          </w:r>
        </w:p>
      </w:docPartBody>
    </w:docPart>
    <w:docPart>
      <w:docPartPr>
        <w:name w:val="2EF97B50EE2944D4BBB0DCD87EDED570"/>
        <w:category>
          <w:name w:val="General"/>
          <w:gallery w:val="placeholder"/>
        </w:category>
        <w:types>
          <w:type w:val="bbPlcHdr"/>
        </w:types>
        <w:behaviors>
          <w:behavior w:val="content"/>
        </w:behaviors>
        <w:guid w:val="{8DAD0498-418F-432D-B5FE-3B3B183C7C30}"/>
      </w:docPartPr>
      <w:docPartBody>
        <w:p w:rsidR="00B24226" w:rsidP="00B24226">
          <w:pPr>
            <w:pStyle w:val="2EF97B50EE2944D4BBB0DCD87EDED570"/>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4226"/>
    <w:rPr>
      <w:color w:val="808080"/>
    </w:rPr>
  </w:style>
  <w:style w:type="paragraph" w:customStyle="1" w:styleId="74C019E57FDD4B9DB372A01210508DC7">
    <w:name w:val="74C019E57FDD4B9DB372A01210508DC7"/>
    <w:rsid w:val="000A462F"/>
  </w:style>
  <w:style w:type="paragraph" w:customStyle="1" w:styleId="EC3E3A5A72EE4C948702BB93C47E8036">
    <w:name w:val="EC3E3A5A72EE4C948702BB93C47E8036"/>
    <w:rsid w:val="000A462F"/>
  </w:style>
  <w:style w:type="paragraph" w:customStyle="1" w:styleId="001F132AD4EB4D7DBA2A0F7BF8F2073C">
    <w:name w:val="001F132AD4EB4D7DBA2A0F7BF8F2073C"/>
    <w:rsid w:val="000A462F"/>
  </w:style>
  <w:style w:type="paragraph" w:customStyle="1" w:styleId="A1B3E5A65D584BB4A59DA7FC56131F76">
    <w:name w:val="A1B3E5A65D584BB4A59DA7FC56131F76"/>
    <w:rsid w:val="00B24226"/>
  </w:style>
  <w:style w:type="paragraph" w:customStyle="1" w:styleId="BBFCA152A6B1452EBC5E8263B76D4FC0">
    <w:name w:val="BBFCA152A6B1452EBC5E8263B76D4FC0"/>
    <w:rsid w:val="00B24226"/>
  </w:style>
  <w:style w:type="paragraph" w:customStyle="1" w:styleId="8EAEF14E13764BC699B7A168A53F0C8D">
    <w:name w:val="8EAEF14E13764BC699B7A168A53F0C8D"/>
    <w:rsid w:val="00B24226"/>
  </w:style>
  <w:style w:type="paragraph" w:customStyle="1" w:styleId="D5B5F88317A14ED2B4B2C3EF8902075D">
    <w:name w:val="D5B5F88317A14ED2B4B2C3EF8902075D"/>
    <w:rsid w:val="00B24226"/>
  </w:style>
  <w:style w:type="paragraph" w:customStyle="1" w:styleId="5545458257044A1B8DAB164798A1F048">
    <w:name w:val="5545458257044A1B8DAB164798A1F048"/>
    <w:rsid w:val="00B24226"/>
  </w:style>
  <w:style w:type="paragraph" w:customStyle="1" w:styleId="D7D26EEBA3E848D68752C66555E0BFBC">
    <w:name w:val="D7D26EEBA3E848D68752C66555E0BFBC"/>
    <w:rsid w:val="00B24226"/>
  </w:style>
  <w:style w:type="paragraph" w:customStyle="1" w:styleId="7E834288F9D9491C8AD861B2DE134D67">
    <w:name w:val="7E834288F9D9491C8AD861B2DE134D67"/>
    <w:rsid w:val="00B24226"/>
  </w:style>
  <w:style w:type="paragraph" w:customStyle="1" w:styleId="FE1706C9C77C471F9A8BA4AEF557CD38">
    <w:name w:val="FE1706C9C77C471F9A8BA4AEF557CD38"/>
    <w:rsid w:val="00B24226"/>
  </w:style>
  <w:style w:type="paragraph" w:customStyle="1" w:styleId="0F649646B1D743DA9E40C6A62EB7B057">
    <w:name w:val="0F649646B1D743DA9E40C6A62EB7B057"/>
    <w:rsid w:val="00B24226"/>
  </w:style>
  <w:style w:type="paragraph" w:customStyle="1" w:styleId="641D81B7D88B4F8884E400954FC3238A">
    <w:name w:val="641D81B7D88B4F8884E400954FC3238A"/>
    <w:rsid w:val="00B24226"/>
  </w:style>
  <w:style w:type="paragraph" w:customStyle="1" w:styleId="D581FDA73FC147659536E525636D86F5">
    <w:name w:val="D581FDA73FC147659536E525636D86F5"/>
    <w:rsid w:val="00B24226"/>
  </w:style>
  <w:style w:type="paragraph" w:customStyle="1" w:styleId="5C861EB81CF54BB28BADD9E4D7CD2FA4">
    <w:name w:val="5C861EB81CF54BB28BADD9E4D7CD2FA4"/>
    <w:rsid w:val="00B24226"/>
  </w:style>
  <w:style w:type="paragraph" w:customStyle="1" w:styleId="0A2A4F6FDF5E4B20AD53953A8BCF27EF">
    <w:name w:val="0A2A4F6FDF5E4B20AD53953A8BCF27EF"/>
    <w:rsid w:val="00B24226"/>
  </w:style>
  <w:style w:type="paragraph" w:customStyle="1" w:styleId="87C0F67216A5485A9B31E144D291230C">
    <w:name w:val="87C0F67216A5485A9B31E144D291230C"/>
    <w:rsid w:val="00B24226"/>
  </w:style>
  <w:style w:type="paragraph" w:customStyle="1" w:styleId="CB66E35EED5E418084A03636257A1A11">
    <w:name w:val="CB66E35EED5E418084A03636257A1A11"/>
    <w:rsid w:val="00B24226"/>
  </w:style>
  <w:style w:type="paragraph" w:customStyle="1" w:styleId="E78424DCC7DF4708A72D11DA8EC875A6">
    <w:name w:val="E78424DCC7DF4708A72D11DA8EC875A6"/>
    <w:rsid w:val="00B24226"/>
  </w:style>
  <w:style w:type="paragraph" w:customStyle="1" w:styleId="F0B768A985804BCE8D25FC516770DEC7">
    <w:name w:val="F0B768A985804BCE8D25FC516770DEC7"/>
    <w:rsid w:val="00B24226"/>
  </w:style>
  <w:style w:type="paragraph" w:customStyle="1" w:styleId="3BABE8A430874BBEA766AFA44C90FB61">
    <w:name w:val="3BABE8A430874BBEA766AFA44C90FB61"/>
    <w:rsid w:val="00B24226"/>
  </w:style>
  <w:style w:type="paragraph" w:customStyle="1" w:styleId="7CFBA60FC39745EAAA2EC30ADB4C853E">
    <w:name w:val="7CFBA60FC39745EAAA2EC30ADB4C853E"/>
    <w:rsid w:val="00B24226"/>
  </w:style>
  <w:style w:type="paragraph" w:customStyle="1" w:styleId="6B7F0E98E0A9483AA17F91F57AF89D98">
    <w:name w:val="6B7F0E98E0A9483AA17F91F57AF89D98"/>
    <w:rsid w:val="00B24226"/>
  </w:style>
  <w:style w:type="paragraph" w:customStyle="1" w:styleId="39EF7B7F254B4F1A9AE26267A4068E33">
    <w:name w:val="39EF7B7F254B4F1A9AE26267A4068E33"/>
    <w:rsid w:val="00B24226"/>
  </w:style>
  <w:style w:type="paragraph" w:customStyle="1" w:styleId="E0FAC02679474850AC91F37089C2F840">
    <w:name w:val="E0FAC02679474850AC91F37089C2F840"/>
    <w:rsid w:val="00B24226"/>
  </w:style>
  <w:style w:type="paragraph" w:customStyle="1" w:styleId="3179D26A8F124F008EBE13EAFF1068ED">
    <w:name w:val="3179D26A8F124F008EBE13EAFF1068ED"/>
    <w:rsid w:val="00B24226"/>
  </w:style>
  <w:style w:type="paragraph" w:customStyle="1" w:styleId="7DB240846C464373B827D0BEE46D67F5">
    <w:name w:val="7DB240846C464373B827D0BEE46D67F5"/>
    <w:rsid w:val="00B24226"/>
  </w:style>
  <w:style w:type="paragraph" w:customStyle="1" w:styleId="EC13BFF706464666BB5A4E8FB78F2A6A">
    <w:name w:val="EC13BFF706464666BB5A4E8FB78F2A6A"/>
    <w:rsid w:val="00B24226"/>
  </w:style>
  <w:style w:type="paragraph" w:customStyle="1" w:styleId="729256B5348C46C0A0DEDF0302F6F932">
    <w:name w:val="729256B5348C46C0A0DEDF0302F6F932"/>
    <w:rsid w:val="00B24226"/>
  </w:style>
  <w:style w:type="paragraph" w:customStyle="1" w:styleId="B14837C8B6C5453FB9F71C5BD4135EE6">
    <w:name w:val="B14837C8B6C5453FB9F71C5BD4135EE6"/>
    <w:rsid w:val="00B24226"/>
  </w:style>
  <w:style w:type="paragraph" w:customStyle="1" w:styleId="19AD92BF18FC4304B1BED67E814A956F">
    <w:name w:val="19AD92BF18FC4304B1BED67E814A956F"/>
    <w:rsid w:val="00B24226"/>
  </w:style>
  <w:style w:type="paragraph" w:customStyle="1" w:styleId="A4238A05AC7F41F08BCEB77C6364169E">
    <w:name w:val="A4238A05AC7F41F08BCEB77C6364169E"/>
    <w:rsid w:val="00B24226"/>
  </w:style>
  <w:style w:type="paragraph" w:customStyle="1" w:styleId="11FB638E506F4D44A5D449753915D10D">
    <w:name w:val="11FB638E506F4D44A5D449753915D10D"/>
    <w:rsid w:val="00B24226"/>
  </w:style>
  <w:style w:type="paragraph" w:customStyle="1" w:styleId="1F6753B8D80A4E5B88470208FAB10F4F">
    <w:name w:val="1F6753B8D80A4E5B88470208FAB10F4F"/>
    <w:rsid w:val="00B24226"/>
  </w:style>
  <w:style w:type="paragraph" w:customStyle="1" w:styleId="B51A21B68254446888CDF03150F9EC1C">
    <w:name w:val="B51A21B68254446888CDF03150F9EC1C"/>
    <w:rsid w:val="00B24226"/>
  </w:style>
  <w:style w:type="paragraph" w:customStyle="1" w:styleId="4C6993664F6C4F3DAE798A341A3EEBAB">
    <w:name w:val="4C6993664F6C4F3DAE798A341A3EEBAB"/>
    <w:rsid w:val="00B24226"/>
  </w:style>
  <w:style w:type="paragraph" w:customStyle="1" w:styleId="DFF852071F0141408D5B0C27D2D38C26">
    <w:name w:val="DFF852071F0141408D5B0C27D2D38C26"/>
    <w:rsid w:val="00B24226"/>
  </w:style>
  <w:style w:type="paragraph" w:customStyle="1" w:styleId="EDE10C3F4B1E4C58A98EF3E105B1DC7F">
    <w:name w:val="EDE10C3F4B1E4C58A98EF3E105B1DC7F"/>
    <w:rsid w:val="00B24226"/>
  </w:style>
  <w:style w:type="paragraph" w:customStyle="1" w:styleId="FBA234E94C834680B9C265A3F0A98577">
    <w:name w:val="FBA234E94C834680B9C265A3F0A98577"/>
    <w:rsid w:val="00B24226"/>
  </w:style>
  <w:style w:type="paragraph" w:customStyle="1" w:styleId="A8FFA252B78E418DB229A2FF826169B8">
    <w:name w:val="A8FFA252B78E418DB229A2FF826169B8"/>
    <w:rsid w:val="00B24226"/>
  </w:style>
  <w:style w:type="paragraph" w:customStyle="1" w:styleId="CE6903A922CE4D83997FF15147ADEC13">
    <w:name w:val="CE6903A922CE4D83997FF15147ADEC13"/>
    <w:rsid w:val="00B24226"/>
  </w:style>
  <w:style w:type="paragraph" w:customStyle="1" w:styleId="14D61DAC60CF43FBA8E33F9FA30382EB">
    <w:name w:val="14D61DAC60CF43FBA8E33F9FA30382EB"/>
    <w:rsid w:val="00B24226"/>
  </w:style>
  <w:style w:type="paragraph" w:customStyle="1" w:styleId="9A072F2B27974B2B81E4FAA6E3899108">
    <w:name w:val="9A072F2B27974B2B81E4FAA6E3899108"/>
    <w:rsid w:val="00B24226"/>
  </w:style>
  <w:style w:type="paragraph" w:customStyle="1" w:styleId="DEEAACB9BEA44547AE65EF072AB76EBC">
    <w:name w:val="DEEAACB9BEA44547AE65EF072AB76EBC"/>
    <w:rsid w:val="00B24226"/>
  </w:style>
  <w:style w:type="paragraph" w:customStyle="1" w:styleId="EF51F333FAD44F99B65659E242F2DDDF">
    <w:name w:val="EF51F333FAD44F99B65659E242F2DDDF"/>
    <w:rsid w:val="00B24226"/>
  </w:style>
  <w:style w:type="paragraph" w:customStyle="1" w:styleId="203A4D6CFF4844B190182E94081F766C">
    <w:name w:val="203A4D6CFF4844B190182E94081F766C"/>
    <w:rsid w:val="00B24226"/>
  </w:style>
  <w:style w:type="paragraph" w:customStyle="1" w:styleId="8DE31A7AB5C943B4AC639E4B21310104">
    <w:name w:val="8DE31A7AB5C943B4AC639E4B21310104"/>
    <w:rsid w:val="00B24226"/>
  </w:style>
  <w:style w:type="paragraph" w:customStyle="1" w:styleId="55A8C42D7B7A48E3B6876F945BCCDCE9">
    <w:name w:val="55A8C42D7B7A48E3B6876F945BCCDCE9"/>
    <w:rsid w:val="00B24226"/>
  </w:style>
  <w:style w:type="paragraph" w:customStyle="1" w:styleId="D9DF878BC4C747E9B5B658325ACF9D4F">
    <w:name w:val="D9DF878BC4C747E9B5B658325ACF9D4F"/>
    <w:rsid w:val="00B24226"/>
  </w:style>
  <w:style w:type="paragraph" w:customStyle="1" w:styleId="0C27187D13C94F6C97CD13312AB994DA">
    <w:name w:val="0C27187D13C94F6C97CD13312AB994DA"/>
    <w:rsid w:val="00B24226"/>
  </w:style>
  <w:style w:type="paragraph" w:customStyle="1" w:styleId="8685EE996BCA43F7A30DF2736128B064">
    <w:name w:val="8685EE996BCA43F7A30DF2736128B064"/>
    <w:rsid w:val="00B24226"/>
  </w:style>
  <w:style w:type="paragraph" w:customStyle="1" w:styleId="F6D3286A9A554B059D25B1BF7EF36AA9">
    <w:name w:val="F6D3286A9A554B059D25B1BF7EF36AA9"/>
    <w:rsid w:val="00B24226"/>
  </w:style>
  <w:style w:type="paragraph" w:customStyle="1" w:styleId="59DAEBD2A7B8492D9E4EF72C09DAAE6C">
    <w:name w:val="59DAEBD2A7B8492D9E4EF72C09DAAE6C"/>
    <w:rsid w:val="00B24226"/>
  </w:style>
  <w:style w:type="paragraph" w:customStyle="1" w:styleId="7E15F8924F19414DB646C8C30645A2BB">
    <w:name w:val="7E15F8924F19414DB646C8C30645A2BB"/>
    <w:rsid w:val="00B24226"/>
  </w:style>
  <w:style w:type="paragraph" w:customStyle="1" w:styleId="9474BE2B39F54EAF9A3270DD0FCF6276">
    <w:name w:val="9474BE2B39F54EAF9A3270DD0FCF6276"/>
    <w:rsid w:val="00B24226"/>
  </w:style>
  <w:style w:type="paragraph" w:customStyle="1" w:styleId="AEA25946E9C2406180688FE0A37DDB30">
    <w:name w:val="AEA25946E9C2406180688FE0A37DDB30"/>
    <w:rsid w:val="00B24226"/>
  </w:style>
  <w:style w:type="paragraph" w:customStyle="1" w:styleId="08A67ED1034D487D94A89D55CC3A758A">
    <w:name w:val="08A67ED1034D487D94A89D55CC3A758A"/>
    <w:rsid w:val="00B24226"/>
  </w:style>
  <w:style w:type="paragraph" w:customStyle="1" w:styleId="F86C7235C9144318992D1A9C6DDC02A6">
    <w:name w:val="F86C7235C9144318992D1A9C6DDC02A6"/>
    <w:rsid w:val="00B24226"/>
  </w:style>
  <w:style w:type="paragraph" w:customStyle="1" w:styleId="377075F083464E888D07FB366B3F2065">
    <w:name w:val="377075F083464E888D07FB366B3F2065"/>
    <w:rsid w:val="00B24226"/>
  </w:style>
  <w:style w:type="paragraph" w:customStyle="1" w:styleId="1AB7699D37E742338DB91750DD269EEB">
    <w:name w:val="1AB7699D37E742338DB91750DD269EEB"/>
    <w:rsid w:val="00B24226"/>
  </w:style>
  <w:style w:type="paragraph" w:customStyle="1" w:styleId="9551864240F34DFEAB6E8C4500E5DC8B">
    <w:name w:val="9551864240F34DFEAB6E8C4500E5DC8B"/>
    <w:rsid w:val="00B24226"/>
  </w:style>
  <w:style w:type="paragraph" w:customStyle="1" w:styleId="6AB8EFEB280445169B5D5A01F0AE8E3E">
    <w:name w:val="6AB8EFEB280445169B5D5A01F0AE8E3E"/>
    <w:rsid w:val="00B24226"/>
  </w:style>
  <w:style w:type="paragraph" w:customStyle="1" w:styleId="5AEED077DCC94C46A0FEE00293C37941">
    <w:name w:val="5AEED077DCC94C46A0FEE00293C37941"/>
    <w:rsid w:val="00B24226"/>
  </w:style>
  <w:style w:type="paragraph" w:customStyle="1" w:styleId="06811617689343C894006570017CEF29">
    <w:name w:val="06811617689343C894006570017CEF29"/>
    <w:rsid w:val="00B24226"/>
  </w:style>
  <w:style w:type="paragraph" w:customStyle="1" w:styleId="EDFDB55062A94681B9502403E7F2D14C">
    <w:name w:val="EDFDB55062A94681B9502403E7F2D14C"/>
    <w:rsid w:val="00B24226"/>
  </w:style>
  <w:style w:type="paragraph" w:customStyle="1" w:styleId="8486A59B1BB14561A177BDD2D9EB521A">
    <w:name w:val="8486A59B1BB14561A177BDD2D9EB521A"/>
    <w:rsid w:val="00B24226"/>
  </w:style>
  <w:style w:type="paragraph" w:customStyle="1" w:styleId="E300FE154F68417C873115F967E9EF8A">
    <w:name w:val="E300FE154F68417C873115F967E9EF8A"/>
    <w:rsid w:val="00B24226"/>
  </w:style>
  <w:style w:type="paragraph" w:customStyle="1" w:styleId="49900C2936D54480A8E3A295420879F4">
    <w:name w:val="49900C2936D54480A8E3A295420879F4"/>
    <w:rsid w:val="00B24226"/>
  </w:style>
  <w:style w:type="paragraph" w:customStyle="1" w:styleId="99CD3D12D7784BA2A578C27137FF706D">
    <w:name w:val="99CD3D12D7784BA2A578C27137FF706D"/>
    <w:rsid w:val="00B24226"/>
  </w:style>
  <w:style w:type="paragraph" w:customStyle="1" w:styleId="C6AE2B66873E454E9F7492EE0A9294CD">
    <w:name w:val="C6AE2B66873E454E9F7492EE0A9294CD"/>
    <w:rsid w:val="00B24226"/>
  </w:style>
  <w:style w:type="paragraph" w:customStyle="1" w:styleId="55AA304F4CBC47B59222CCDDB317B770">
    <w:name w:val="55AA304F4CBC47B59222CCDDB317B770"/>
    <w:rsid w:val="00B24226"/>
  </w:style>
  <w:style w:type="paragraph" w:customStyle="1" w:styleId="F613F909CBD84C4A8B3275BE3CCA46F8">
    <w:name w:val="F613F909CBD84C4A8B3275BE3CCA46F8"/>
    <w:rsid w:val="00B24226"/>
  </w:style>
  <w:style w:type="paragraph" w:customStyle="1" w:styleId="CF989C88A3BE4B7E89B64D6DC48A1505">
    <w:name w:val="CF989C88A3BE4B7E89B64D6DC48A1505"/>
    <w:rsid w:val="00B24226"/>
  </w:style>
  <w:style w:type="paragraph" w:customStyle="1" w:styleId="3D25CE7D95FF44B79B933F2BCFFE04FC">
    <w:name w:val="3D25CE7D95FF44B79B933F2BCFFE04FC"/>
    <w:rsid w:val="00B24226"/>
  </w:style>
  <w:style w:type="paragraph" w:customStyle="1" w:styleId="BA70E8065DD1400CA61B13AA57FA5D5E">
    <w:name w:val="BA70E8065DD1400CA61B13AA57FA5D5E"/>
    <w:rsid w:val="00B24226"/>
  </w:style>
  <w:style w:type="paragraph" w:customStyle="1" w:styleId="196F459AECEC48B19ADCF8722749C5BE">
    <w:name w:val="196F459AECEC48B19ADCF8722749C5BE"/>
    <w:rsid w:val="00B24226"/>
  </w:style>
  <w:style w:type="paragraph" w:customStyle="1" w:styleId="28AEE68DD2B64C8FA573A2FF2A12D668">
    <w:name w:val="28AEE68DD2B64C8FA573A2FF2A12D668"/>
    <w:rsid w:val="00B24226"/>
  </w:style>
  <w:style w:type="paragraph" w:customStyle="1" w:styleId="99ED632765A6490BA52B6B8C3414CE45">
    <w:name w:val="99ED632765A6490BA52B6B8C3414CE45"/>
    <w:rsid w:val="00B24226"/>
  </w:style>
  <w:style w:type="paragraph" w:customStyle="1" w:styleId="43F39AAD0D624F21944B8504AA18FB67">
    <w:name w:val="43F39AAD0D624F21944B8504AA18FB67"/>
    <w:rsid w:val="00B24226"/>
  </w:style>
  <w:style w:type="paragraph" w:customStyle="1" w:styleId="C23FD20819344D2595ECF789E4710C84">
    <w:name w:val="C23FD20819344D2595ECF789E4710C84"/>
    <w:rsid w:val="00B24226"/>
  </w:style>
  <w:style w:type="paragraph" w:customStyle="1" w:styleId="31F80A809C364F73BCFE5AD3C5396D77">
    <w:name w:val="31F80A809C364F73BCFE5AD3C5396D77"/>
    <w:rsid w:val="00B24226"/>
  </w:style>
  <w:style w:type="paragraph" w:customStyle="1" w:styleId="26D638CDFDE241DE999742D80D8A3579">
    <w:name w:val="26D638CDFDE241DE999742D80D8A3579"/>
    <w:rsid w:val="00B24226"/>
  </w:style>
  <w:style w:type="paragraph" w:customStyle="1" w:styleId="C75826E512CE46FE92F49DAE827DB846">
    <w:name w:val="C75826E512CE46FE92F49DAE827DB846"/>
    <w:rsid w:val="00B24226"/>
  </w:style>
  <w:style w:type="paragraph" w:customStyle="1" w:styleId="A6542A8FA8B0463A8D2A2E595EE426F1">
    <w:name w:val="A6542A8FA8B0463A8D2A2E595EE426F1"/>
    <w:rsid w:val="00B24226"/>
  </w:style>
  <w:style w:type="paragraph" w:customStyle="1" w:styleId="F1E26404C62D4AC48A9F69DDAB47D0CD">
    <w:name w:val="F1E26404C62D4AC48A9F69DDAB47D0CD"/>
    <w:rsid w:val="00B24226"/>
  </w:style>
  <w:style w:type="paragraph" w:customStyle="1" w:styleId="9514B64B761F4D34A29EFC05A5C6D9A0">
    <w:name w:val="9514B64B761F4D34A29EFC05A5C6D9A0"/>
    <w:rsid w:val="00B24226"/>
  </w:style>
  <w:style w:type="paragraph" w:customStyle="1" w:styleId="74449822BB8B43F3A62ABB6E5D58EAEA">
    <w:name w:val="74449822BB8B43F3A62ABB6E5D58EAEA"/>
    <w:rsid w:val="00B24226"/>
  </w:style>
  <w:style w:type="paragraph" w:customStyle="1" w:styleId="560C9975D49443549796A3BBE56A5A17">
    <w:name w:val="560C9975D49443549796A3BBE56A5A17"/>
    <w:rsid w:val="00B24226"/>
  </w:style>
  <w:style w:type="paragraph" w:customStyle="1" w:styleId="C329AB595B5B4B7F8CC8568E030CE1C0">
    <w:name w:val="C329AB595B5B4B7F8CC8568E030CE1C0"/>
    <w:rsid w:val="00B24226"/>
  </w:style>
  <w:style w:type="paragraph" w:customStyle="1" w:styleId="2B9799B508694458B46F02A915DAFD6F">
    <w:name w:val="2B9799B508694458B46F02A915DAFD6F"/>
    <w:rsid w:val="00B24226"/>
  </w:style>
  <w:style w:type="paragraph" w:customStyle="1" w:styleId="3BD2060AC9964A61A0B417CB14D9166F">
    <w:name w:val="3BD2060AC9964A61A0B417CB14D9166F"/>
    <w:rsid w:val="00B24226"/>
  </w:style>
  <w:style w:type="paragraph" w:customStyle="1" w:styleId="416CFF71FF6245B2BC269355859388B5">
    <w:name w:val="416CFF71FF6245B2BC269355859388B5"/>
    <w:rsid w:val="00B24226"/>
  </w:style>
  <w:style w:type="paragraph" w:customStyle="1" w:styleId="BD6B484B619A4988AFECAEB2F1E06E92">
    <w:name w:val="BD6B484B619A4988AFECAEB2F1E06E92"/>
    <w:rsid w:val="00B24226"/>
  </w:style>
  <w:style w:type="paragraph" w:customStyle="1" w:styleId="F4BB45CD20694DE58960288E41304D56">
    <w:name w:val="F4BB45CD20694DE58960288E41304D56"/>
    <w:rsid w:val="00B24226"/>
  </w:style>
  <w:style w:type="paragraph" w:customStyle="1" w:styleId="50A2145E804A44BF8C57F5F173594A4A">
    <w:name w:val="50A2145E804A44BF8C57F5F173594A4A"/>
    <w:rsid w:val="00B24226"/>
  </w:style>
  <w:style w:type="paragraph" w:customStyle="1" w:styleId="FB40297B72DD421AABD462D0DB487E49">
    <w:name w:val="FB40297B72DD421AABD462D0DB487E49"/>
    <w:rsid w:val="00B24226"/>
  </w:style>
  <w:style w:type="paragraph" w:customStyle="1" w:styleId="F11E6883F1944FB18E11EA25CD50F5EC">
    <w:name w:val="F11E6883F1944FB18E11EA25CD50F5EC"/>
    <w:rsid w:val="00B24226"/>
  </w:style>
  <w:style w:type="paragraph" w:customStyle="1" w:styleId="B78BD87667C74E3D94A08F5D2C22E184">
    <w:name w:val="B78BD87667C74E3D94A08F5D2C22E184"/>
    <w:rsid w:val="00B24226"/>
  </w:style>
  <w:style w:type="paragraph" w:customStyle="1" w:styleId="7216CBD7924C4052BDD6C61F67CD0F72">
    <w:name w:val="7216CBD7924C4052BDD6C61F67CD0F72"/>
    <w:rsid w:val="00B24226"/>
  </w:style>
  <w:style w:type="paragraph" w:customStyle="1" w:styleId="21A2ECC0B5EB4E73A386D5ADDEE53E1B">
    <w:name w:val="21A2ECC0B5EB4E73A386D5ADDEE53E1B"/>
    <w:rsid w:val="00B24226"/>
  </w:style>
  <w:style w:type="paragraph" w:customStyle="1" w:styleId="5A65FF5F7CED4F7180284E2CEBE17A71">
    <w:name w:val="5A65FF5F7CED4F7180284E2CEBE17A71"/>
    <w:rsid w:val="00B24226"/>
  </w:style>
  <w:style w:type="paragraph" w:customStyle="1" w:styleId="520347CEA23F4D71B731C9DFD933C36E">
    <w:name w:val="520347CEA23F4D71B731C9DFD933C36E"/>
    <w:rsid w:val="00B24226"/>
  </w:style>
  <w:style w:type="paragraph" w:customStyle="1" w:styleId="8CBDB6D6C87B43A0887EC1702749C86C">
    <w:name w:val="8CBDB6D6C87B43A0887EC1702749C86C"/>
    <w:rsid w:val="00B24226"/>
  </w:style>
  <w:style w:type="paragraph" w:customStyle="1" w:styleId="6BFBA33B34A74E89BD7FF89DDCB096B9">
    <w:name w:val="6BFBA33B34A74E89BD7FF89DDCB096B9"/>
    <w:rsid w:val="00B24226"/>
  </w:style>
  <w:style w:type="paragraph" w:customStyle="1" w:styleId="8C00FAD96EE64E9E85EA85A8EBA63785">
    <w:name w:val="8C00FAD96EE64E9E85EA85A8EBA63785"/>
    <w:rsid w:val="00B24226"/>
  </w:style>
  <w:style w:type="paragraph" w:customStyle="1" w:styleId="21238382264C4FBA830D7E845D502B0C">
    <w:name w:val="21238382264C4FBA830D7E845D502B0C"/>
    <w:rsid w:val="00B24226"/>
  </w:style>
  <w:style w:type="paragraph" w:customStyle="1" w:styleId="7F7B239066BB4C46A8ADBD2D527DDDC4">
    <w:name w:val="7F7B239066BB4C46A8ADBD2D527DDDC4"/>
    <w:rsid w:val="00B24226"/>
  </w:style>
  <w:style w:type="paragraph" w:customStyle="1" w:styleId="878E43B579B64D78BEDE5EFFE306CC82">
    <w:name w:val="878E43B579B64D78BEDE5EFFE306CC82"/>
    <w:rsid w:val="00B24226"/>
  </w:style>
  <w:style w:type="paragraph" w:customStyle="1" w:styleId="A9B48D379EFE4B88BE6CD9AE5B6ECFA6">
    <w:name w:val="A9B48D379EFE4B88BE6CD9AE5B6ECFA6"/>
    <w:rsid w:val="00B24226"/>
  </w:style>
  <w:style w:type="paragraph" w:customStyle="1" w:styleId="F7AA697041A441AEA100F953C087735A">
    <w:name w:val="F7AA697041A441AEA100F953C087735A"/>
    <w:rsid w:val="00B24226"/>
  </w:style>
  <w:style w:type="paragraph" w:customStyle="1" w:styleId="CF9A20C9B24746C19FCF16D77663D03A">
    <w:name w:val="CF9A20C9B24746C19FCF16D77663D03A"/>
    <w:rsid w:val="00B24226"/>
  </w:style>
  <w:style w:type="paragraph" w:customStyle="1" w:styleId="622CCA7331B64257BB35C8D2ACEC3F96">
    <w:name w:val="622CCA7331B64257BB35C8D2ACEC3F96"/>
    <w:rsid w:val="00B24226"/>
  </w:style>
  <w:style w:type="paragraph" w:customStyle="1" w:styleId="905F0F08508C49E68B2A0E31ACBCC2A4">
    <w:name w:val="905F0F08508C49E68B2A0E31ACBCC2A4"/>
    <w:rsid w:val="00B24226"/>
  </w:style>
  <w:style w:type="paragraph" w:customStyle="1" w:styleId="CD5EEABBFD17499FAB1E84181F6FE19A">
    <w:name w:val="CD5EEABBFD17499FAB1E84181F6FE19A"/>
    <w:rsid w:val="00B24226"/>
  </w:style>
  <w:style w:type="paragraph" w:customStyle="1" w:styleId="18143205444B4D8CB6DF81F8A0159E68">
    <w:name w:val="18143205444B4D8CB6DF81F8A0159E68"/>
    <w:rsid w:val="00B24226"/>
  </w:style>
  <w:style w:type="paragraph" w:customStyle="1" w:styleId="5472F1973DDF47D6BD3EF5BFE2F22C8D">
    <w:name w:val="5472F1973DDF47D6BD3EF5BFE2F22C8D"/>
    <w:rsid w:val="00B24226"/>
  </w:style>
  <w:style w:type="paragraph" w:customStyle="1" w:styleId="14F99216AD964AAA8E4EE6365FA66C6C">
    <w:name w:val="14F99216AD964AAA8E4EE6365FA66C6C"/>
    <w:rsid w:val="00B24226"/>
  </w:style>
  <w:style w:type="paragraph" w:customStyle="1" w:styleId="16FBB5C0F61B412188E0B8DF5A9C4502">
    <w:name w:val="16FBB5C0F61B412188E0B8DF5A9C4502"/>
    <w:rsid w:val="00B24226"/>
  </w:style>
  <w:style w:type="paragraph" w:customStyle="1" w:styleId="B06E9392667A47EFA28A7EAEB920720E">
    <w:name w:val="B06E9392667A47EFA28A7EAEB920720E"/>
    <w:rsid w:val="00B24226"/>
  </w:style>
  <w:style w:type="paragraph" w:customStyle="1" w:styleId="7C33CFE03D914313AC971F386B92E358">
    <w:name w:val="7C33CFE03D914313AC971F386B92E358"/>
    <w:rsid w:val="00B24226"/>
  </w:style>
  <w:style w:type="paragraph" w:customStyle="1" w:styleId="3503969FBD324FD6A8E676AFF785DA35">
    <w:name w:val="3503969FBD324FD6A8E676AFF785DA35"/>
    <w:rsid w:val="00B24226"/>
  </w:style>
  <w:style w:type="paragraph" w:customStyle="1" w:styleId="E72406A3FF7148BC8B437E7E91E53A26">
    <w:name w:val="E72406A3FF7148BC8B437E7E91E53A26"/>
    <w:rsid w:val="00B24226"/>
  </w:style>
  <w:style w:type="paragraph" w:customStyle="1" w:styleId="21D8DFC00AE342199D18979D0BB26A90">
    <w:name w:val="21D8DFC00AE342199D18979D0BB26A90"/>
    <w:rsid w:val="00B24226"/>
  </w:style>
  <w:style w:type="paragraph" w:customStyle="1" w:styleId="0B6AD04FC17A4C44B5144711A4D45961">
    <w:name w:val="0B6AD04FC17A4C44B5144711A4D45961"/>
    <w:rsid w:val="00B24226"/>
  </w:style>
  <w:style w:type="paragraph" w:customStyle="1" w:styleId="83EF47F20A104D9CB91A469429169D19">
    <w:name w:val="83EF47F20A104D9CB91A469429169D19"/>
    <w:rsid w:val="00B24226"/>
  </w:style>
  <w:style w:type="paragraph" w:customStyle="1" w:styleId="6169C3154E094088B869183559E76C7B">
    <w:name w:val="6169C3154E094088B869183559E76C7B"/>
    <w:rsid w:val="00B24226"/>
  </w:style>
  <w:style w:type="paragraph" w:customStyle="1" w:styleId="738DF2C371934564BAB3ABA7C6CD8948">
    <w:name w:val="738DF2C371934564BAB3ABA7C6CD8948"/>
    <w:rsid w:val="00B24226"/>
  </w:style>
  <w:style w:type="paragraph" w:customStyle="1" w:styleId="E61073725851470EB9B588B9980345B2">
    <w:name w:val="E61073725851470EB9B588B9980345B2"/>
    <w:rsid w:val="00B24226"/>
  </w:style>
  <w:style w:type="paragraph" w:customStyle="1" w:styleId="FA5B1FBA15594648BB4F2852E841344C">
    <w:name w:val="FA5B1FBA15594648BB4F2852E841344C"/>
    <w:rsid w:val="00B24226"/>
  </w:style>
  <w:style w:type="paragraph" w:customStyle="1" w:styleId="01457C97EB3C4AE89441423CCCAC84D1">
    <w:name w:val="01457C97EB3C4AE89441423CCCAC84D1"/>
    <w:rsid w:val="00B24226"/>
  </w:style>
  <w:style w:type="paragraph" w:customStyle="1" w:styleId="5030D8A9CB674439A97A5BBE57C49EC6">
    <w:name w:val="5030D8A9CB674439A97A5BBE57C49EC6"/>
    <w:rsid w:val="00B24226"/>
  </w:style>
  <w:style w:type="paragraph" w:customStyle="1" w:styleId="D1C428A8EEAD4C0DB5E709B28DBA222F">
    <w:name w:val="D1C428A8EEAD4C0DB5E709B28DBA222F"/>
    <w:rsid w:val="00B24226"/>
  </w:style>
  <w:style w:type="paragraph" w:customStyle="1" w:styleId="F31AAB064C2B4C7FA29159E7B89AC857">
    <w:name w:val="F31AAB064C2B4C7FA29159E7B89AC857"/>
    <w:rsid w:val="00B24226"/>
  </w:style>
  <w:style w:type="paragraph" w:customStyle="1" w:styleId="FE8B5264DBB64511949BE5D779E007FC">
    <w:name w:val="FE8B5264DBB64511949BE5D779E007FC"/>
    <w:rsid w:val="00B24226"/>
  </w:style>
  <w:style w:type="paragraph" w:customStyle="1" w:styleId="0551595F5AE5426E84A3BB3FEC0F0796">
    <w:name w:val="0551595F5AE5426E84A3BB3FEC0F0796"/>
    <w:rsid w:val="00B24226"/>
  </w:style>
  <w:style w:type="paragraph" w:customStyle="1" w:styleId="A8AF2F8E37774815A255D7F6C806E69C">
    <w:name w:val="A8AF2F8E37774815A255D7F6C806E69C"/>
    <w:rsid w:val="00B24226"/>
  </w:style>
  <w:style w:type="paragraph" w:customStyle="1" w:styleId="6BE0CCB27DF84F85B6633ED46A9140AB">
    <w:name w:val="6BE0CCB27DF84F85B6633ED46A9140AB"/>
    <w:rsid w:val="00B24226"/>
  </w:style>
  <w:style w:type="paragraph" w:customStyle="1" w:styleId="A10E2BC5C6754780A6187BB9AF2ECB7C">
    <w:name w:val="A10E2BC5C6754780A6187BB9AF2ECB7C"/>
    <w:rsid w:val="00B24226"/>
  </w:style>
  <w:style w:type="paragraph" w:customStyle="1" w:styleId="344361157A4C47A68A6C05F18816BACB">
    <w:name w:val="344361157A4C47A68A6C05F18816BACB"/>
    <w:rsid w:val="00B24226"/>
  </w:style>
  <w:style w:type="paragraph" w:customStyle="1" w:styleId="7A41DDAFEDFB4C679F8941B0D26DC747">
    <w:name w:val="7A41DDAFEDFB4C679F8941B0D26DC747"/>
    <w:rsid w:val="00B24226"/>
  </w:style>
  <w:style w:type="paragraph" w:customStyle="1" w:styleId="C28D18255C7143EC98B8DAE2A60A1B4B">
    <w:name w:val="C28D18255C7143EC98B8DAE2A60A1B4B"/>
    <w:rsid w:val="00B24226"/>
  </w:style>
  <w:style w:type="paragraph" w:customStyle="1" w:styleId="F2BE3E7CCCA540CA8808A432FDA52728">
    <w:name w:val="F2BE3E7CCCA540CA8808A432FDA52728"/>
    <w:rsid w:val="00B24226"/>
  </w:style>
  <w:style w:type="paragraph" w:customStyle="1" w:styleId="BB60FDC5F4A8451E9A6E5E86A4A4636A">
    <w:name w:val="BB60FDC5F4A8451E9A6E5E86A4A4636A"/>
    <w:rsid w:val="00B24226"/>
  </w:style>
  <w:style w:type="paragraph" w:customStyle="1" w:styleId="B14602BE11094B9C8059CFC7D9D8CA7A">
    <w:name w:val="B14602BE11094B9C8059CFC7D9D8CA7A"/>
    <w:rsid w:val="00B24226"/>
  </w:style>
  <w:style w:type="paragraph" w:customStyle="1" w:styleId="B6517DA28BE042E785AA06569BEC19BD">
    <w:name w:val="B6517DA28BE042E785AA06569BEC19BD"/>
    <w:rsid w:val="00B24226"/>
  </w:style>
  <w:style w:type="paragraph" w:customStyle="1" w:styleId="61CDABEFBDA240C78EA726D95604B65A">
    <w:name w:val="61CDABEFBDA240C78EA726D95604B65A"/>
    <w:rsid w:val="00B24226"/>
  </w:style>
  <w:style w:type="paragraph" w:customStyle="1" w:styleId="D6D96298254B4F2A80F79AC9F9633BCA">
    <w:name w:val="D6D96298254B4F2A80F79AC9F9633BCA"/>
    <w:rsid w:val="00B24226"/>
  </w:style>
  <w:style w:type="paragraph" w:customStyle="1" w:styleId="113D7D8D68AC4BD99A8F4E3AF5574FF9">
    <w:name w:val="113D7D8D68AC4BD99A8F4E3AF5574FF9"/>
    <w:rsid w:val="00B24226"/>
  </w:style>
  <w:style w:type="paragraph" w:customStyle="1" w:styleId="9B4A10B1192E434B971CC1729F336304">
    <w:name w:val="9B4A10B1192E434B971CC1729F336304"/>
    <w:rsid w:val="00B24226"/>
  </w:style>
  <w:style w:type="paragraph" w:customStyle="1" w:styleId="9B16AC46376C4263856BBFB3299157E6">
    <w:name w:val="9B16AC46376C4263856BBFB3299157E6"/>
    <w:rsid w:val="00B24226"/>
  </w:style>
  <w:style w:type="paragraph" w:customStyle="1" w:styleId="596AEAE5E6804E5C96FBBB72C660B683">
    <w:name w:val="596AEAE5E6804E5C96FBBB72C660B683"/>
    <w:rsid w:val="00B24226"/>
  </w:style>
  <w:style w:type="paragraph" w:customStyle="1" w:styleId="2E1BFFBCBF7040BAA91D88FCFFD6BFE7">
    <w:name w:val="2E1BFFBCBF7040BAA91D88FCFFD6BFE7"/>
    <w:rsid w:val="00B24226"/>
  </w:style>
  <w:style w:type="paragraph" w:customStyle="1" w:styleId="971CCA2DD01D4D9B942736BAD1221C34">
    <w:name w:val="971CCA2DD01D4D9B942736BAD1221C34"/>
    <w:rsid w:val="00B24226"/>
  </w:style>
  <w:style w:type="paragraph" w:customStyle="1" w:styleId="8BD164C758904181BD7FFC66C9E86144">
    <w:name w:val="8BD164C758904181BD7FFC66C9E86144"/>
    <w:rsid w:val="00B24226"/>
  </w:style>
  <w:style w:type="paragraph" w:customStyle="1" w:styleId="2A9E2B1B6BF24905B9404BB22FA47DE5">
    <w:name w:val="2A9E2B1B6BF24905B9404BB22FA47DE5"/>
    <w:rsid w:val="00B24226"/>
  </w:style>
  <w:style w:type="paragraph" w:customStyle="1" w:styleId="0EB7BDE2B5CD4096B638588027F7E1A2">
    <w:name w:val="0EB7BDE2B5CD4096B638588027F7E1A2"/>
    <w:rsid w:val="00B24226"/>
  </w:style>
  <w:style w:type="paragraph" w:customStyle="1" w:styleId="654FDDE3FDA24F65922130B54DE065E4">
    <w:name w:val="654FDDE3FDA24F65922130B54DE065E4"/>
    <w:rsid w:val="00B24226"/>
  </w:style>
  <w:style w:type="paragraph" w:customStyle="1" w:styleId="3EE911D8A49D4D0B909EECCDD5CA4B5A">
    <w:name w:val="3EE911D8A49D4D0B909EECCDD5CA4B5A"/>
    <w:rsid w:val="00B24226"/>
  </w:style>
  <w:style w:type="paragraph" w:customStyle="1" w:styleId="0D2304B38A3840FABBFB4A2E1BA81AA5">
    <w:name w:val="0D2304B38A3840FABBFB4A2E1BA81AA5"/>
    <w:rsid w:val="00B24226"/>
  </w:style>
  <w:style w:type="paragraph" w:customStyle="1" w:styleId="B7664FF6FB6348D6A51112F6DD672172">
    <w:name w:val="B7664FF6FB6348D6A51112F6DD672172"/>
    <w:rsid w:val="00B24226"/>
  </w:style>
  <w:style w:type="paragraph" w:customStyle="1" w:styleId="5A0A8309B12B41BD87AAD246DBD26CAB">
    <w:name w:val="5A0A8309B12B41BD87AAD246DBD26CAB"/>
    <w:rsid w:val="00B24226"/>
  </w:style>
  <w:style w:type="paragraph" w:customStyle="1" w:styleId="82CD64F85E9346E481C23A51C06EA695">
    <w:name w:val="82CD64F85E9346E481C23A51C06EA695"/>
    <w:rsid w:val="00B24226"/>
  </w:style>
  <w:style w:type="paragraph" w:customStyle="1" w:styleId="1D808860971146B6A5B786927C34B2FA">
    <w:name w:val="1D808860971146B6A5B786927C34B2FA"/>
    <w:rsid w:val="00B24226"/>
  </w:style>
  <w:style w:type="paragraph" w:customStyle="1" w:styleId="F6B7B5442B2B49B4997FE6257D522464">
    <w:name w:val="F6B7B5442B2B49B4997FE6257D522464"/>
    <w:rsid w:val="00B24226"/>
  </w:style>
  <w:style w:type="paragraph" w:customStyle="1" w:styleId="53EEA74F28D84F29A154D3A0DF555533">
    <w:name w:val="53EEA74F28D84F29A154D3A0DF555533"/>
    <w:rsid w:val="00B24226"/>
  </w:style>
  <w:style w:type="paragraph" w:customStyle="1" w:styleId="A89BE3D5BF78479DAAEA5641C4D14AC0">
    <w:name w:val="A89BE3D5BF78479DAAEA5641C4D14AC0"/>
    <w:rsid w:val="00B24226"/>
  </w:style>
  <w:style w:type="paragraph" w:customStyle="1" w:styleId="3150DA414D574EC3BFAE8858F9762D2F">
    <w:name w:val="3150DA414D574EC3BFAE8858F9762D2F"/>
    <w:rsid w:val="00B24226"/>
  </w:style>
  <w:style w:type="paragraph" w:customStyle="1" w:styleId="A11DDABDFDFC4FF988443D6276CBE524">
    <w:name w:val="A11DDABDFDFC4FF988443D6276CBE524"/>
    <w:rsid w:val="00B24226"/>
  </w:style>
  <w:style w:type="paragraph" w:customStyle="1" w:styleId="ABACD942585C428A8FFD9AABD5BA8EE8">
    <w:name w:val="ABACD942585C428A8FFD9AABD5BA8EE8"/>
    <w:rsid w:val="00B24226"/>
  </w:style>
  <w:style w:type="paragraph" w:customStyle="1" w:styleId="EDF0B6B5A5764440AB0F00739EEE3E9E">
    <w:name w:val="EDF0B6B5A5764440AB0F00739EEE3E9E"/>
    <w:rsid w:val="00B24226"/>
  </w:style>
  <w:style w:type="paragraph" w:customStyle="1" w:styleId="E2CFC5214BD44341B6EB315CA624E0EF">
    <w:name w:val="E2CFC5214BD44341B6EB315CA624E0EF"/>
    <w:rsid w:val="00B24226"/>
  </w:style>
  <w:style w:type="paragraph" w:customStyle="1" w:styleId="85F4AD2EC391442E8F3CB254F912C1E4">
    <w:name w:val="85F4AD2EC391442E8F3CB254F912C1E4"/>
    <w:rsid w:val="00B24226"/>
  </w:style>
  <w:style w:type="paragraph" w:customStyle="1" w:styleId="554DC3EE89634C37B8AE35C6D388BA4D">
    <w:name w:val="554DC3EE89634C37B8AE35C6D388BA4D"/>
    <w:rsid w:val="00B24226"/>
  </w:style>
  <w:style w:type="paragraph" w:customStyle="1" w:styleId="23CCED72A04B4315BE519D1B54DF0F2F">
    <w:name w:val="23CCED72A04B4315BE519D1B54DF0F2F"/>
    <w:rsid w:val="00B24226"/>
  </w:style>
  <w:style w:type="paragraph" w:customStyle="1" w:styleId="202FDAC652D24CB9BAEABE95CD7E5553">
    <w:name w:val="202FDAC652D24CB9BAEABE95CD7E5553"/>
    <w:rsid w:val="00B24226"/>
  </w:style>
  <w:style w:type="paragraph" w:customStyle="1" w:styleId="2F4A8036B5CF4C158A860F9CB7FBDF5A">
    <w:name w:val="2F4A8036B5CF4C158A860F9CB7FBDF5A"/>
    <w:rsid w:val="00B24226"/>
  </w:style>
  <w:style w:type="paragraph" w:customStyle="1" w:styleId="FE795F1A1E444D83BB7F0B5B07F80511">
    <w:name w:val="FE795F1A1E444D83BB7F0B5B07F80511"/>
    <w:rsid w:val="00B24226"/>
  </w:style>
  <w:style w:type="paragraph" w:customStyle="1" w:styleId="0B5C6004E84C43A1BBB3935BE5F47E63">
    <w:name w:val="0B5C6004E84C43A1BBB3935BE5F47E63"/>
    <w:rsid w:val="00B24226"/>
  </w:style>
  <w:style w:type="paragraph" w:customStyle="1" w:styleId="F0A3CA28A5954AA8A9912090DB31EEEF">
    <w:name w:val="F0A3CA28A5954AA8A9912090DB31EEEF"/>
    <w:rsid w:val="00B24226"/>
  </w:style>
  <w:style w:type="paragraph" w:customStyle="1" w:styleId="566FC0BAAD074D1989BED9F79B5AB29D">
    <w:name w:val="566FC0BAAD074D1989BED9F79B5AB29D"/>
    <w:rsid w:val="00B24226"/>
  </w:style>
  <w:style w:type="paragraph" w:customStyle="1" w:styleId="2EF97B50EE2944D4BBB0DCD87EDED570">
    <w:name w:val="2EF97B50EE2944D4BBB0DCD87EDED570"/>
    <w:rsid w:val="00B242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