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b5ada5">
    <v:background id="_x0000_s1025" filled="t" fillcolor="#b5ada5"/>
  </w:background>
  <w:body>
    <w:p w:rsidR="00034251" w:rsidP="00E04F6D">
      <w:pPr>
        <w:pStyle w:val="TitleCommittee0"/>
      </w:pPr>
      <w:sdt>
        <w:sdtPr>
          <w:alias w:val="CommitteeName"/>
          <w:tag w:val="CommitteeName"/>
          <w:id w:val="1869951332"/>
          <w:placeholder>
            <w:docPart w:val="5E1D42D7F0AA426FA625C92339017FD9"/>
          </w:placeholder>
          <w:richText/>
        </w:sdtPr>
        <w:sdtContent>
          <w:r>
            <w:t>Levelling Up, Housing and Communities Committee</w:t>
          </w:r>
        </w:sdtContent>
      </w:sdt>
    </w:p>
    <w:p w:rsidR="00034251" w:rsidP="00E04F6D">
      <w:pPr>
        <w:pStyle w:val="TitleInquiry0"/>
      </w:pPr>
      <w:r>
        <w:t xml:space="preserve">Oral evidence: </w:t>
      </w:r>
      <w:sdt>
        <w:sdtPr>
          <w:alias w:val="InquiryName"/>
          <w:tag w:val="InquiryName"/>
          <w:id w:val="377371847"/>
          <w:placeholder>
            <w:docPart w:val="5E1D42D7F0AA426FA625C92339017FD9"/>
          </w:placeholder>
          <w:richText/>
        </w:sdtPr>
        <w:sdtContent>
          <w:r>
            <w:t>Improving the home buying and selling process</w:t>
          </w:r>
        </w:sdtContent>
      </w:sdt>
      <w:r>
        <w:t xml:space="preserve">, HC </w:t>
      </w:r>
      <w:sdt>
        <w:sdtPr>
          <w:alias w:val="InquiryRefNo"/>
          <w:tag w:val="InquiryRefNo"/>
          <w:id w:val="-281725174"/>
          <w:placeholder>
            <w:docPart w:val="5E1D42D7F0AA426FA625C92339017FD9"/>
          </w:placeholder>
          <w:richText/>
        </w:sdtPr>
        <w:sdtContent>
          <w:r>
            <w:t>678</w:t>
          </w:r>
        </w:sdtContent>
      </w:sdt>
    </w:p>
    <w:sdt>
      <w:sdtPr>
        <w:alias w:val="SittingDate"/>
        <w:tag w:val="SittingDate"/>
        <w:id w:val="-1160222926"/>
        <w:placeholder>
          <w:docPart w:val="5E1D42D7F0AA426FA625C92339017FD9"/>
        </w:placeholder>
        <w:richText/>
      </w:sdtPr>
      <w:sdtContent>
        <w:p w:rsidR="00034251" w:rsidP="00E04F6D">
          <w:pPr>
            <w:pStyle w:val="Para"/>
          </w:pPr>
          <w:r>
            <w:t>Monday 13 May 2024</w:t>
          </w:r>
        </w:p>
      </w:sdtContent>
    </w:sdt>
    <w:p w:rsidR="00034251" w:rsidP="00E04F6D">
      <w:pPr>
        <w:pStyle w:val="Para"/>
      </w:pPr>
      <w:r>
        <w:t xml:space="preserve">Ordered by the House of </w:t>
      </w:r>
      <w:sdt>
        <w:sdtPr>
          <w:alias w:val="House"/>
          <w:tag w:val="House"/>
          <w:id w:val="809213435"/>
          <w:placeholder>
            <w:docPart w:val="5E1D42D7F0AA426FA625C92339017FD9"/>
          </w:placeholder>
          <w:richText/>
        </w:sdtPr>
        <w:sdtContent>
          <w:r w:rsidRPr="00615759">
            <w:t>Commons</w:t>
          </w:r>
        </w:sdtContent>
      </w:sdt>
      <w:r w:rsidRPr="00615759">
        <w:t xml:space="preserve"> to be published on </w:t>
      </w:r>
      <w:sdt>
        <w:sdtPr>
          <w:alias w:val="PublishDate"/>
          <w:tag w:val="PublishDate"/>
          <w:id w:val="217021599"/>
          <w:placeholder>
            <w:docPart w:val="5E1D42D7F0AA426FA625C92339017FD9"/>
          </w:placeholder>
          <w:richText/>
        </w:sdtPr>
        <w:sdtContent>
          <w:r>
            <w:t>13 May 2024</w:t>
          </w:r>
        </w:sdtContent>
      </w:sdt>
      <w:r w:rsidRPr="00615759">
        <w:t>.</w:t>
      </w:r>
    </w:p>
    <w:p w:rsidR="00034251" w:rsidRPr="001735A1" w:rsidP="00E04F6D">
      <w:pPr>
        <w:rPr>
          <w:b/>
          <w:bCs/>
        </w:rPr>
      </w:pPr>
      <w:sdt>
        <w:sdtPr>
          <w:alias w:val="VideoHyperlink"/>
          <w:tag w:val="VideoHyperlink"/>
          <w:id w:val="703995351"/>
          <w:placeholder>
            <w:docPart w:val="5E1D42D7F0AA426FA625C92339017FD9"/>
          </w:placeholder>
          <w:richText/>
        </w:sdtPr>
        <w:sdtEndPr>
          <w:rPr>
            <w:b/>
            <w:bCs/>
          </w:rPr>
        </w:sdtEndPr>
        <w:sdtContent>
          <w:r>
            <w:fldChar w:fldCharType="begin"/>
          </w:r>
          <w:r>
            <w:instrText xml:space="preserve"> HYPERLINK "https://parliamentlive.tv/Event/Index/2c793149-84f7-4d53-a4ab-103379e6a8b5" </w:instrText>
          </w:r>
          <w:r>
            <w:fldChar w:fldCharType="separate"/>
          </w:r>
          <w:r w:rsidRPr="001735A1">
            <w:rPr>
              <w:rStyle w:val="Hyperlink"/>
              <w:b/>
              <w:bCs/>
            </w:rPr>
            <w:t>Watch the meeting</w:t>
          </w:r>
          <w:r>
            <w:fldChar w:fldCharType="end"/>
          </w:r>
        </w:sdtContent>
      </w:sdt>
    </w:p>
    <w:p w:rsidR="00034251" w:rsidP="00E04F6D">
      <w:r>
        <w:t xml:space="preserve">Members present: </w:t>
      </w:r>
      <w:sdt>
        <w:sdtPr>
          <w:alias w:val="MembersPresent"/>
          <w:tag w:val="MembersPresent"/>
          <w:id w:val="366340316"/>
          <w:placeholder>
            <w:docPart w:val="5E1D42D7F0AA426FA625C92339017FD9"/>
          </w:placeholder>
          <w:richText/>
        </w:sdtPr>
        <w:sdtContent>
          <w:r>
            <w:t>Mr Clive Betts (Chair); Ian Byrne; Mrs Natalie Elphicke; Tom Hunt; Andrew Lewer; Mary Robinson; Nadia Whittome.</w:t>
          </w:r>
        </w:sdtContent>
      </w:sdt>
    </w:p>
    <w:p w:rsidR="00034251" w:rsidP="00E04F6D">
      <w:pPr>
        <w:pStyle w:val="ParaCentre"/>
      </w:pPr>
      <w:r w:rsidRPr="00156A60">
        <w:t xml:space="preserve">Questions </w:t>
      </w:r>
      <w:sdt>
        <w:sdtPr>
          <w:alias w:val="QuestionNumbers"/>
          <w:tag w:val="QuestionNumbers"/>
          <w:id w:val="-1223666168"/>
          <w:placeholder>
            <w:docPart w:val="5E1D42D7F0AA426FA625C92339017FD9"/>
          </w:placeholder>
          <w:richText/>
        </w:sdtPr>
        <w:sdtContent>
          <w:r>
            <w:t>1 -</w:t>
          </w:r>
          <w:r w:rsidR="00F35500">
            <w:t xml:space="preserve"> </w:t>
          </w:r>
          <w:r w:rsidR="006A0DA0">
            <w:t>64</w:t>
          </w:r>
        </w:sdtContent>
      </w:sdt>
    </w:p>
    <w:p w:rsidR="00034251" w:rsidP="00E04F6D">
      <w:pPr>
        <w:pStyle w:val="TitleWitnesses0"/>
      </w:pPr>
      <w:r>
        <w:t>Witnesses</w:t>
      </w:r>
    </w:p>
    <w:sdt>
      <w:sdtPr>
        <w:alias w:val="WitnessSet"/>
        <w:tag w:val="WitnessSet"/>
        <w:id w:val="-368373484"/>
        <w:placeholder>
          <w:docPart w:val="7AB3ABC69ECA459CA2C6A278F1B8F3C5"/>
        </w:placeholder>
        <w:richText/>
      </w:sdtPr>
      <w:sdtContent>
        <w:p w:rsidR="00034251" w:rsidP="00034251">
          <w:pPr>
            <w:pStyle w:val="Para"/>
          </w:pPr>
          <w:r>
            <w:fldChar w:fldCharType="begin"/>
          </w:r>
          <w:r>
            <w:instrText xml:space="preserve"> HYPERLINK \l "Panel1" </w:instrText>
          </w:r>
          <w:r>
            <w:fldChar w:fldCharType="separate"/>
          </w:r>
          <w:r w:rsidRPr="001735A1">
            <w:rPr>
              <w:rStyle w:val="Hyperlink"/>
              <w:b/>
              <w:bCs/>
            </w:rPr>
            <w:t>I:</w:t>
          </w:r>
          <w:r>
            <w:fldChar w:fldCharType="end"/>
          </w:r>
          <w:r>
            <w:t xml:space="preserve"> Kate Faulkner, Chair, Home Buying and Selling Group; Paula Higgins, Chief Executive, HomeOwners Alliance; Maria Harris, Chair, Open Property Data Association.</w:t>
          </w:r>
        </w:p>
      </w:sdtContent>
    </w:sdt>
    <w:sdt>
      <w:sdtPr>
        <w:alias w:val="WitnessSet"/>
        <w:tag w:val="WitnessSet"/>
        <w:id w:val="1061526367"/>
        <w:placeholder>
          <w:docPart w:val="00CA7588596B4CCD9EB0534032947323"/>
        </w:placeholder>
        <w:richText/>
      </w:sdtPr>
      <w:sdtContent>
        <w:p w:rsidR="00034251" w:rsidP="00034251">
          <w:pPr>
            <w:pStyle w:val="Para"/>
          </w:pPr>
          <w:r>
            <w:fldChar w:fldCharType="begin"/>
          </w:r>
          <w:r>
            <w:instrText xml:space="preserve"> HYPERLINK \l "Panel2" </w:instrText>
          </w:r>
          <w:r>
            <w:fldChar w:fldCharType="separate"/>
          </w:r>
          <w:r w:rsidRPr="001735A1">
            <w:rPr>
              <w:rStyle w:val="Hyperlink"/>
              <w:b/>
              <w:bCs/>
            </w:rPr>
            <w:t>I</w:t>
          </w:r>
          <w:r w:rsidRPr="001735A1">
            <w:rPr>
              <w:rStyle w:val="Hyperlink"/>
              <w:b/>
              <w:bCs/>
            </w:rPr>
            <w:t>I</w:t>
          </w:r>
          <w:r w:rsidRPr="001735A1">
            <w:rPr>
              <w:rStyle w:val="Hyperlink"/>
              <w:b/>
              <w:bCs/>
            </w:rPr>
            <w:t>:</w:t>
          </w:r>
          <w:r>
            <w:fldChar w:fldCharType="end"/>
          </w:r>
          <w:r>
            <w:t xml:space="preserve"> Mairead Carroll, Senior </w:t>
          </w:r>
          <w:r w:rsidR="001F2308">
            <w:t xml:space="preserve">Specialist, </w:t>
          </w:r>
          <w:r>
            <w:t xml:space="preserve">Property, Royal Institution of Chartered Surveyors; Timothy Douglas, Head of </w:t>
          </w:r>
          <w:r>
            <w:t>Policy</w:t>
          </w:r>
          <w:r>
            <w:t xml:space="preserve"> and Campaigns, Propertymark; Beth Rudolf, Director of Delivery, Conveyancing Association.</w:t>
          </w:r>
        </w:p>
      </w:sdtContent>
    </w:sdt>
    <w:p w:rsidR="00034251" w:rsidP="00E04F6D">
      <w:pPr>
        <w:rPr>
          <w:rFonts w:eastAsia="Times New Roman"/>
          <w:szCs w:val="20"/>
        </w:rPr>
      </w:pPr>
    </w:p>
    <w:sdt>
      <w:sdtPr>
        <w:rPr>
          <w:szCs w:val="28"/>
        </w:rPr>
        <w:alias w:val="WitnessExamination"/>
        <w:tag w:val="WitnessExamination"/>
        <w:id w:val="2003463402"/>
        <w:placeholder>
          <w:docPart w:val="7AB3ABC69ECA459CA2C6A278F1B8F3C5"/>
        </w:placeholder>
        <w:richText/>
      </w:sdtPr>
      <w:sdtEndPr>
        <w:rPr>
          <w:szCs w:val="22"/>
        </w:rPr>
      </w:sdtEndPr>
      <w:sdtContent>
        <w:p w:rsidR="00034251" w:rsidRPr="00034251" w:rsidP="00034251">
          <w:pPr>
            <w:pStyle w:val="TitlePanel0"/>
            <w:rPr>
              <w:szCs w:val="28"/>
            </w:rPr>
          </w:pPr>
          <w:bookmarkStart w:id="0" w:name="Panel1"/>
          <w:bookmarkEnd w:id="0"/>
          <w:r w:rsidRPr="00034251">
            <w:rPr>
              <w:szCs w:val="28"/>
            </w:rPr>
            <w:t xml:space="preserve">Examination </w:t>
          </w:r>
          <w:r w:rsidRPr="00034251" w:rsidR="00AE26AC">
            <w:rPr>
              <w:szCs w:val="28"/>
            </w:rPr>
            <w:t xml:space="preserve">of </w:t>
          </w:r>
          <w:r w:rsidRPr="00034251" w:rsidR="00807EE8">
            <w:rPr>
              <w:szCs w:val="28"/>
            </w:rPr>
            <w:t>Witnesses</w:t>
          </w:r>
        </w:p>
        <w:p w:rsidR="00034251" w:rsidP="00034251">
          <w:pPr>
            <w:pStyle w:val="TitlePanel0"/>
            <w:jc w:val="left"/>
          </w:pPr>
          <w:r>
            <w:rPr>
              <w:sz w:val="22"/>
            </w:rPr>
            <w:t xml:space="preserve">Witnesses: </w:t>
          </w:r>
          <w:r w:rsidRPr="00034251">
            <w:rPr>
              <w:sz w:val="22"/>
            </w:rPr>
            <w:t>Kate Faulkner,</w:t>
          </w:r>
          <w:r>
            <w:rPr>
              <w:sz w:val="22"/>
            </w:rPr>
            <w:t xml:space="preserve"> </w:t>
          </w:r>
          <w:r w:rsidRPr="00034251">
            <w:rPr>
              <w:sz w:val="22"/>
            </w:rPr>
            <w:t xml:space="preserve">Paula </w:t>
          </w:r>
          <w:r w:rsidRPr="00034251">
            <w:rPr>
              <w:sz w:val="22"/>
            </w:rPr>
            <w:t>Higgins</w:t>
          </w:r>
          <w:r>
            <w:rPr>
              <w:sz w:val="22"/>
            </w:rPr>
            <w:t xml:space="preserve"> and </w:t>
          </w:r>
          <w:r w:rsidRPr="00034251">
            <w:rPr>
              <w:sz w:val="22"/>
            </w:rPr>
            <w:t>Maria Harris</w:t>
          </w:r>
          <w:r>
            <w:rPr>
              <w:sz w:val="22"/>
            </w:rPr>
            <w:t>.</w:t>
          </w:r>
        </w:p>
      </w:sdtContent>
    </w:sdt>
    <w:p w:rsidR="007B5841" w:rsidRPr="007B5841" w:rsidP="001F2308">
      <w:pPr>
        <w:pStyle w:val="Question"/>
        <w:numPr>
          <w:ilvl w:val="0"/>
          <w:numId w:val="0"/>
        </w:numPr>
        <w:ind w:left="794"/>
      </w:pPr>
      <w:sdt>
        <w:sdtPr>
          <w:alias w:val="Member"/>
          <w:tag w:val="&lt;Member mnisId='394' dodsId='25722'&gt;"/>
          <w:id w:val="1453819848"/>
          <w:placeholder>
            <w:docPart w:val="DefaultPlaceholder_-1854013440"/>
          </w:placeholder>
          <w:richText/>
        </w:sdtPr>
        <w:sdtContent>
          <w:r w:rsidRPr="00380725" w:rsidR="00034251">
            <w:rPr>
              <w:b/>
            </w:rPr>
            <w:t>Chair:</w:t>
          </w:r>
        </w:sdtContent>
      </w:sdt>
      <w:r w:rsidR="00034251">
        <w:t xml:space="preserve"> </w:t>
      </w:r>
      <w:r w:rsidR="00DC228C">
        <w:t>Welcome</w:t>
      </w:r>
      <w:r w:rsidR="003D44C2">
        <w:t>, everyone,</w:t>
      </w:r>
      <w:r w:rsidR="00DC228C">
        <w:t xml:space="preserve"> to this afternoon’s session</w:t>
      </w:r>
      <w:r w:rsidR="003D44C2">
        <w:t xml:space="preserve"> of the Levelling Up, Housing and Communities Select Committee</w:t>
      </w:r>
      <w:r w:rsidR="00DC228C">
        <w:t xml:space="preserve">. </w:t>
      </w:r>
      <w:r w:rsidR="003D44C2">
        <w:t xml:space="preserve">This afternoon we have </w:t>
      </w:r>
      <w:r w:rsidR="00EC5F10">
        <w:t>the</w:t>
      </w:r>
      <w:r w:rsidR="00DC228C">
        <w:t xml:space="preserve"> first evidence session in our inquiry</w:t>
      </w:r>
      <w:r w:rsidR="003D44C2">
        <w:t xml:space="preserve"> into improving the home buying and selling process</w:t>
      </w:r>
      <w:r w:rsidR="00DC228C">
        <w:t>.</w:t>
      </w:r>
      <w:r w:rsidR="00380725">
        <w:t xml:space="preserve"> </w:t>
      </w:r>
      <w:r w:rsidRPr="007B5841">
        <w:t xml:space="preserve">There can hardly be many people who have been through the process of buying or selling a home </w:t>
      </w:r>
      <w:r w:rsidR="00380725">
        <w:t xml:space="preserve">who </w:t>
      </w:r>
      <w:r w:rsidRPr="007B5841">
        <w:t xml:space="preserve">do not have some ideas about the need for improvement. </w:t>
      </w:r>
      <w:r w:rsidR="00380725">
        <w:t>W</w:t>
      </w:r>
      <w:r w:rsidRPr="007B5841">
        <w:t>e are going to explore what those improvements might be, how we can bring them in and how we can make the process</w:t>
      </w:r>
      <w:r w:rsidR="00380725">
        <w:t xml:space="preserve">, </w:t>
      </w:r>
      <w:r w:rsidRPr="007B5841">
        <w:t>which often is very challenging and frustrating for people</w:t>
      </w:r>
      <w:r w:rsidR="00380725">
        <w:t xml:space="preserve">, </w:t>
      </w:r>
      <w:r w:rsidRPr="007B5841">
        <w:t>better in the future.</w:t>
      </w:r>
    </w:p>
    <w:p w:rsidR="007B5841" w:rsidRPr="007B5841" w:rsidP="00380725">
      <w:pPr>
        <w:pStyle w:val="QuestionCont"/>
      </w:pPr>
      <w:r w:rsidRPr="007B5841">
        <w:t xml:space="preserve">Before I come to our first panel of witnesses, I will ask </w:t>
      </w:r>
      <w:r w:rsidR="00380725">
        <w:t>C</w:t>
      </w:r>
      <w:r w:rsidRPr="007B5841">
        <w:t xml:space="preserve">ommittee members to put on record any interests </w:t>
      </w:r>
      <w:r w:rsidR="00380725">
        <w:t xml:space="preserve">that </w:t>
      </w:r>
      <w:r w:rsidRPr="007B5841">
        <w:t>they may have that may be relevant to this inquiry</w:t>
      </w:r>
      <w:r w:rsidR="00380725">
        <w:t xml:space="preserve">, </w:t>
      </w:r>
      <w:r w:rsidRPr="007B5841">
        <w:t xml:space="preserve">apart from having been frustrated by buying or selling a home themselves in the past. I am </w:t>
      </w:r>
      <w:r w:rsidR="00970A44">
        <w:t>a</w:t>
      </w:r>
      <w:r w:rsidRPr="007B5841">
        <w:t xml:space="preserve"> </w:t>
      </w:r>
      <w:r w:rsidRPr="007B5841" w:rsidR="00380725">
        <w:t>vice</w:t>
      </w:r>
      <w:r w:rsidR="00380725">
        <w:t>-</w:t>
      </w:r>
      <w:r w:rsidRPr="007B5841" w:rsidR="00380725">
        <w:t xml:space="preserve">chair </w:t>
      </w:r>
      <w:r w:rsidRPr="007B5841">
        <w:t xml:space="preserve">of the Local Government Association. I will just go around the table and ask </w:t>
      </w:r>
      <w:r w:rsidR="00380725">
        <w:t>C</w:t>
      </w:r>
      <w:r w:rsidRPr="007B5841">
        <w:t xml:space="preserve">ommittee members in order </w:t>
      </w:r>
      <w:r w:rsidR="00380725">
        <w:t xml:space="preserve">whether </w:t>
      </w:r>
      <w:r w:rsidRPr="007B5841">
        <w:t xml:space="preserve">they could put on record any interests </w:t>
      </w:r>
      <w:r w:rsidR="00380725">
        <w:t xml:space="preserve">that </w:t>
      </w:r>
      <w:r w:rsidRPr="007B5841">
        <w:t>they may have as well.</w:t>
      </w:r>
    </w:p>
    <w:p w:rsidR="00B46A12" w:rsidP="003D44C2">
      <w:pPr>
        <w:pStyle w:val="Remark"/>
      </w:pPr>
      <w:sdt>
        <w:sdtPr>
          <w:alias w:val="Member"/>
          <w:tag w:val="&lt;Member mnisId='4795' dodsId='157102'&gt;"/>
          <w:id w:val="1059602264"/>
          <w:placeholder>
            <w:docPart w:val="DefaultPlaceholder_-1854013440"/>
          </w:placeholder>
          <w:richText/>
        </w:sdtPr>
        <w:sdtContent>
          <w:r w:rsidRPr="001710B9" w:rsidR="001710B9">
            <w:rPr>
              <w:b/>
            </w:rPr>
            <w:t>Mrs Elphicke:</w:t>
          </w:r>
        </w:sdtContent>
      </w:sdt>
      <w:r w:rsidR="001710B9">
        <w:t xml:space="preserve"> </w:t>
      </w:r>
      <w:r w:rsidRPr="001F3E1A" w:rsidR="001F3E1A">
        <w:t xml:space="preserve">I am a </w:t>
      </w:r>
      <w:r w:rsidRPr="001F3E1A" w:rsidR="00380725">
        <w:t>vice</w:t>
      </w:r>
      <w:r w:rsidR="00380725">
        <w:t>-</w:t>
      </w:r>
      <w:r w:rsidRPr="001F3E1A" w:rsidR="00380725">
        <w:t xml:space="preserve">chair </w:t>
      </w:r>
      <w:r w:rsidRPr="001F3E1A" w:rsidR="001F3E1A">
        <w:t>of the Local Government Association. I have a councillor who works for my team in my office</w:t>
      </w:r>
      <w:r w:rsidR="00380725">
        <w:t xml:space="preserve">. </w:t>
      </w:r>
      <w:r w:rsidRPr="001F3E1A" w:rsidR="001F3E1A">
        <w:t xml:space="preserve">I have been involved in the New Homes Quality Board in relation to the new </w:t>
      </w:r>
      <w:r w:rsidRPr="001F3E1A" w:rsidR="001F3E1A">
        <w:t>home</w:t>
      </w:r>
      <w:r w:rsidR="00944649">
        <w:t>s</w:t>
      </w:r>
      <w:r w:rsidRPr="001F3E1A" w:rsidR="001F3E1A">
        <w:t xml:space="preserve"> standards</w:t>
      </w:r>
      <w:r w:rsidR="00380725">
        <w:t xml:space="preserve">, </w:t>
      </w:r>
      <w:r w:rsidRPr="001F3E1A" w:rsidR="001F3E1A">
        <w:t>which may come up during this inquiry.</w:t>
      </w:r>
    </w:p>
    <w:p w:rsidR="00B46A12" w:rsidP="003D44C2">
      <w:pPr>
        <w:pStyle w:val="Remark"/>
      </w:pPr>
      <w:sdt>
        <w:sdtPr>
          <w:rPr>
            <w:b/>
            <w:bCs/>
          </w:rPr>
          <w:alias w:val="Member"/>
          <w:tag w:val="&lt;Member mnisId='4839' dodsId='81146'&gt;"/>
          <w:id w:val="-194230141"/>
          <w:placeholder>
            <w:docPart w:val="DefaultPlaceholder_-1854013440"/>
          </w:placeholder>
          <w:richText/>
        </w:sdtPr>
        <w:sdtEndPr>
          <w:rPr>
            <w:b w:val="0"/>
            <w:bCs w:val="0"/>
          </w:rPr>
        </w:sdtEndPr>
        <w:sdtContent>
          <w:r w:rsidRPr="003D44C2">
            <w:rPr>
              <w:b/>
              <w:bCs/>
            </w:rPr>
            <w:t>Tom Hunt:</w:t>
          </w:r>
        </w:sdtContent>
      </w:sdt>
      <w:r>
        <w:t xml:space="preserve"> </w:t>
      </w:r>
      <w:r w:rsidRPr="001F3E1A" w:rsidR="001F3E1A">
        <w:t>I employ two councillors in my office.</w:t>
      </w:r>
    </w:p>
    <w:p w:rsidR="001F3E1A" w:rsidP="001F3E1A">
      <w:pPr>
        <w:pStyle w:val="Remark"/>
      </w:pPr>
      <w:sdt>
        <w:sdtPr>
          <w:rPr>
            <w:b/>
            <w:bCs/>
          </w:rPr>
          <w:alias w:val="Member"/>
          <w:tag w:val="&lt;Member mnisId='4659' dodsId='107202'&gt;"/>
          <w:id w:val="2019656105"/>
          <w:placeholder>
            <w:docPart w:val="DefaultPlaceholder_-1854013440"/>
          </w:placeholder>
          <w:richText/>
        </w:sdtPr>
        <w:sdtEndPr>
          <w:rPr>
            <w:b w:val="0"/>
            <w:bCs w:val="0"/>
          </w:rPr>
        </w:sdtEndPr>
        <w:sdtContent>
          <w:r w:rsidRPr="003D44C2" w:rsidR="00B46A12">
            <w:rPr>
              <w:b/>
              <w:bCs/>
            </w:rPr>
            <w:t>Andrew Lewer:</w:t>
          </w:r>
        </w:sdtContent>
      </w:sdt>
      <w:r w:rsidR="00B46A12">
        <w:t xml:space="preserve"> </w:t>
      </w:r>
      <w:r w:rsidR="003D44C2">
        <w:t xml:space="preserve">I </w:t>
      </w:r>
      <w:r w:rsidRPr="007B5841">
        <w:t xml:space="preserve">am a </w:t>
      </w:r>
      <w:r w:rsidRPr="007B5841" w:rsidR="00944649">
        <w:t>vice</w:t>
      </w:r>
      <w:r w:rsidR="00944649">
        <w:t>-</w:t>
      </w:r>
      <w:r w:rsidRPr="007B5841" w:rsidR="00944649">
        <w:t>president</w:t>
      </w:r>
      <w:r w:rsidRPr="007B5841">
        <w:t xml:space="preserve"> of the LGA.</w:t>
      </w:r>
    </w:p>
    <w:p w:rsidR="001F3E1A" w:rsidRPr="007B5841" w:rsidP="001F3E1A">
      <w:pPr>
        <w:pStyle w:val="Question"/>
      </w:pPr>
      <w:sdt>
        <w:sdtPr>
          <w:rPr>
            <w:b/>
            <w:bCs/>
          </w:rPr>
          <w:alias w:val="Member"/>
          <w:tag w:val="&lt;Member mnisId='4295' dodsId='107295'&gt;"/>
          <w:id w:val="553821990"/>
          <w:placeholder>
            <w:docPart w:val="A375182B097E4D70AF84775629986FD0"/>
          </w:placeholder>
          <w:richText/>
        </w:sdtPr>
        <w:sdtContent>
          <w:r w:rsidRPr="001F3E1A">
            <w:rPr>
              <w:b/>
              <w:bCs/>
            </w:rPr>
            <w:t>Chair:</w:t>
          </w:r>
        </w:sdtContent>
      </w:sdt>
      <w:r>
        <w:rPr>
          <w:b/>
          <w:bCs/>
        </w:rPr>
        <w:t xml:space="preserve"> </w:t>
      </w:r>
      <w:r w:rsidRPr="007B5841">
        <w:t>I will come over to our witness</w:t>
      </w:r>
      <w:r w:rsidR="00944649">
        <w:t>es</w:t>
      </w:r>
      <w:r w:rsidRPr="007B5841">
        <w:t xml:space="preserve">. Thank you very much for coming this afternoon. Can I just go around the table and ask you in turn to say who you are and the organisation </w:t>
      </w:r>
      <w:r w:rsidR="00944649">
        <w:t xml:space="preserve">that </w:t>
      </w:r>
      <w:r w:rsidRPr="007B5841">
        <w:t>you are here on behalf of</w:t>
      </w:r>
      <w:r w:rsidR="00944649">
        <w:t>?</w:t>
      </w:r>
    </w:p>
    <w:p w:rsidR="00B46A12" w:rsidP="00B46A12">
      <w:pPr>
        <w:pStyle w:val="Answer"/>
      </w:pPr>
      <w:sdt>
        <w:sdtPr>
          <w:alias w:val="Witness"/>
          <w:id w:val="2147151263"/>
          <w:placeholder>
            <w:docPart w:val="DefaultPlaceholder_-1854013440"/>
          </w:placeholder>
          <w:richText/>
        </w:sdtPr>
        <w:sdtContent>
          <w:r w:rsidRPr="00BB0462" w:rsidR="00BB0462">
            <w:rPr>
              <w:b/>
              <w:bCs/>
              <w:i/>
              <w:iCs/>
            </w:rPr>
            <w:t>Maria Harris:</w:t>
          </w:r>
        </w:sdtContent>
      </w:sdt>
      <w:r w:rsidR="001F3E1A">
        <w:t xml:space="preserve"> I am </w:t>
      </w:r>
      <w:r w:rsidRPr="001F3E1A" w:rsidR="001F3E1A">
        <w:t xml:space="preserve">Maria Harris, </w:t>
      </w:r>
      <w:r w:rsidR="00944649">
        <w:t>c</w:t>
      </w:r>
      <w:r w:rsidRPr="001F3E1A" w:rsidR="001F3E1A">
        <w:t>hair of the Open Property Data Association</w:t>
      </w:r>
      <w:r w:rsidR="00944649">
        <w:t>. M</w:t>
      </w:r>
      <w:r w:rsidRPr="001F3E1A" w:rsidR="001F3E1A">
        <w:t>y background is in mortgages.</w:t>
      </w:r>
      <w:r>
        <w:t xml:space="preserve"> </w:t>
      </w:r>
    </w:p>
    <w:p w:rsidR="00380725" w:rsidRPr="007B5841" w:rsidP="00380725">
      <w:pPr>
        <w:pStyle w:val="Answer"/>
      </w:pPr>
      <w:sdt>
        <w:sdtPr>
          <w:alias w:val="Witness"/>
          <w:id w:val="-2104091669"/>
          <w:placeholder>
            <w:docPart w:val="DefaultPlaceholder_-1854013440"/>
          </w:placeholder>
          <w:richText/>
        </w:sdtPr>
        <w:sdtContent>
          <w:r w:rsidRPr="00BB0462" w:rsidR="00BB0462">
            <w:rPr>
              <w:b/>
              <w:bCs/>
              <w:i/>
              <w:iCs/>
            </w:rPr>
            <w:t>Kate Faulkner:</w:t>
          </w:r>
        </w:sdtContent>
      </w:sdt>
      <w:r>
        <w:t xml:space="preserve"> I am </w:t>
      </w:r>
      <w:r w:rsidRPr="007B5841">
        <w:t xml:space="preserve">Kate Faulkner, </w:t>
      </w:r>
      <w:r w:rsidR="00944649">
        <w:t>c</w:t>
      </w:r>
      <w:r w:rsidRPr="007B5841">
        <w:t>hair of the Home Buying and Selling Group</w:t>
      </w:r>
      <w:r w:rsidR="00944649">
        <w:t xml:space="preserve">, </w:t>
      </w:r>
      <w:r w:rsidRPr="007B5841">
        <w:t>which works on behalf of buyers and sellers.</w:t>
      </w:r>
    </w:p>
    <w:p w:rsidR="007B5841" w:rsidRPr="007B5841" w:rsidP="007B5841">
      <w:pPr>
        <w:pStyle w:val="Answer"/>
      </w:pPr>
      <w:sdt>
        <w:sdtPr>
          <w:alias w:val="Witness"/>
          <w:id w:val="425305490"/>
          <w:placeholder>
            <w:docPart w:val="DefaultPlaceholder_-1854013440"/>
          </w:placeholder>
          <w:richText/>
        </w:sdtPr>
        <w:sdtContent>
          <w:r w:rsidRPr="00BB0462" w:rsidR="00BB0462">
            <w:rPr>
              <w:b/>
              <w:bCs/>
              <w:i/>
              <w:iCs/>
            </w:rPr>
            <w:t>Paula Higgins:</w:t>
          </w:r>
        </w:sdtContent>
      </w:sdt>
      <w:r w:rsidR="00380725">
        <w:t xml:space="preserve"> I am </w:t>
      </w:r>
      <w:r w:rsidRPr="007B5841">
        <w:t xml:space="preserve">Paula Higgins, </w:t>
      </w:r>
      <w:r w:rsidRPr="007B5841">
        <w:t>CEO</w:t>
      </w:r>
      <w:r w:rsidRPr="007B5841">
        <w:t xml:space="preserve"> and founder of the HomeOwners Alliance. </w:t>
      </w:r>
      <w:r w:rsidR="00944649">
        <w:t>W</w:t>
      </w:r>
      <w:r w:rsidRPr="007B5841">
        <w:t>e support and campaign on behalf of homeowners and those who aspire to own as well.</w:t>
      </w:r>
    </w:p>
    <w:p w:rsidR="00D77453" w:rsidP="00944649">
      <w:pPr>
        <w:pStyle w:val="Question"/>
      </w:pPr>
      <w:sdt>
        <w:sdtPr>
          <w:alias w:val="Member"/>
          <w:tag w:val="&lt;Member mnisId='4295' dodsId='107295'&gt;"/>
          <w:id w:val="93443066"/>
          <w:placeholder>
            <w:docPart w:val="54866ABC01784496B3A62A4B3AA5BB1A"/>
          </w:placeholder>
          <w:richText/>
        </w:sdtPr>
        <w:sdtContent>
          <w:r w:rsidRPr="00D77453" w:rsidR="00944649">
            <w:rPr>
              <w:b/>
            </w:rPr>
            <w:t>Chair:</w:t>
          </w:r>
        </w:sdtContent>
      </w:sdt>
      <w:r w:rsidR="00944649">
        <w:t xml:space="preserve"> T</w:t>
      </w:r>
      <w:r w:rsidRPr="007B5841" w:rsidR="007B5841">
        <w:t>hank you all for coming this afternoon</w:t>
      </w:r>
      <w:r w:rsidR="00944649">
        <w:t xml:space="preserve"> to talk about </w:t>
      </w:r>
      <w:r w:rsidRPr="007B5841" w:rsidR="007B5841">
        <w:t xml:space="preserve">an issue </w:t>
      </w:r>
      <w:r w:rsidR="00944649">
        <w:t xml:space="preserve">that </w:t>
      </w:r>
      <w:r w:rsidRPr="007B5841" w:rsidR="007B5841">
        <w:t>I am sure has an immediate relevance to so many people in this country.</w:t>
      </w:r>
      <w:r>
        <w:t xml:space="preserve"> S</w:t>
      </w:r>
      <w:r w:rsidRPr="007B5841" w:rsidR="007B5841">
        <w:t xml:space="preserve">o many people, particularly from the home buying side but also from the selling side, </w:t>
      </w:r>
      <w:r w:rsidR="00531349">
        <w:t xml:space="preserve">go through </w:t>
      </w:r>
      <w:r w:rsidRPr="007B5841" w:rsidR="007B5841">
        <w:t>what should be one of the happiest experiences of their li</w:t>
      </w:r>
      <w:r w:rsidR="00AF2112">
        <w:t>ves</w:t>
      </w:r>
      <w:r>
        <w:t xml:space="preserve"> </w:t>
      </w:r>
      <w:r w:rsidR="006B62A6">
        <w:t>think</w:t>
      </w:r>
      <w:r>
        <w:t>ing</w:t>
      </w:r>
      <w:r w:rsidR="00AF2112">
        <w:t>, “W</w:t>
      </w:r>
      <w:r w:rsidRPr="007B5841" w:rsidR="007B5841">
        <w:t xml:space="preserve">e are going to get a </w:t>
      </w:r>
      <w:r w:rsidRPr="007B5841" w:rsidR="007B5841">
        <w:t>brand new</w:t>
      </w:r>
      <w:r w:rsidRPr="007B5841" w:rsidR="007B5841">
        <w:t xml:space="preserve"> home</w:t>
      </w:r>
      <w:r w:rsidR="00AF2112">
        <w:t xml:space="preserve"> that </w:t>
      </w:r>
      <w:r w:rsidR="001F2308">
        <w:t>I</w:t>
      </w:r>
      <w:r w:rsidRPr="007B5841" w:rsidR="007B5841">
        <w:t xml:space="preserve"> and my family can live in</w:t>
      </w:r>
      <w:r w:rsidR="001C72E0">
        <w:t>. T</w:t>
      </w:r>
      <w:r>
        <w:t xml:space="preserve">his is somewhere that we </w:t>
      </w:r>
      <w:r w:rsidRPr="007B5841" w:rsidR="007B5841">
        <w:t>really want to purchase</w:t>
      </w:r>
      <w:r w:rsidR="001C72E0">
        <w:t>,</w:t>
      </w:r>
      <w:r w:rsidR="00DD4C2E">
        <w:t>”</w:t>
      </w:r>
      <w:r>
        <w:t xml:space="preserve"> </w:t>
      </w:r>
      <w:r w:rsidR="00DD4C2E">
        <w:t xml:space="preserve">but </w:t>
      </w:r>
      <w:r w:rsidR="00531349">
        <w:t xml:space="preserve">in </w:t>
      </w:r>
      <w:r w:rsidRPr="007B5841" w:rsidR="007B5841">
        <w:t xml:space="preserve">the end they come out </w:t>
      </w:r>
      <w:r w:rsidR="00531349">
        <w:t xml:space="preserve">of it </w:t>
      </w:r>
      <w:r w:rsidRPr="007B5841" w:rsidR="007B5841">
        <w:t xml:space="preserve">thinking, </w:t>
      </w:r>
      <w:r w:rsidR="00944649">
        <w:t>“</w:t>
      </w:r>
      <w:r w:rsidRPr="007B5841" w:rsidR="007B5841">
        <w:t>I will never do that again</w:t>
      </w:r>
      <w:r w:rsidR="001C72E0">
        <w:t>,</w:t>
      </w:r>
      <w:r w:rsidR="00944649">
        <w:t>” because t</w:t>
      </w:r>
      <w:r w:rsidRPr="007B5841" w:rsidR="007B5841">
        <w:t>he process has been so truly awful.</w:t>
      </w:r>
    </w:p>
    <w:p w:rsidR="007B5841" w:rsidRPr="007B5841" w:rsidP="00D77453">
      <w:pPr>
        <w:pStyle w:val="QuestionCont"/>
      </w:pPr>
      <w:r w:rsidRPr="007B5841">
        <w:t xml:space="preserve">How can we address those concerns? </w:t>
      </w:r>
      <w:r w:rsidR="00944649">
        <w:t>A</w:t>
      </w:r>
      <w:r w:rsidRPr="007B5841">
        <w:t>re they right to feel that frustrated by the process? Who would like to kick off?</w:t>
      </w:r>
      <w:r w:rsidR="001F2308">
        <w:t xml:space="preserve"> </w:t>
      </w:r>
    </w:p>
    <w:p w:rsidR="00D77453" w:rsidP="007B5841">
      <w:pPr>
        <w:pStyle w:val="Answer"/>
      </w:pPr>
      <w:sdt>
        <w:sdtPr>
          <w:alias w:val="Witness"/>
          <w:id w:val="1494297772"/>
          <w:placeholder>
            <w:docPart w:val="D6B49E8E4DF54AD3BC250B3F3D77ECE4"/>
          </w:placeholder>
          <w:richText/>
        </w:sdtPr>
        <w:sdtContent>
          <w:r w:rsidRPr="00B67343" w:rsidR="00944649">
            <w:rPr>
              <w:b/>
              <w:bCs/>
              <w:i/>
              <w:iCs/>
            </w:rPr>
            <w:t>Kate Faulkner:</w:t>
          </w:r>
        </w:sdtContent>
      </w:sdt>
      <w:r w:rsidR="00944649">
        <w:t xml:space="preserve"> </w:t>
      </w:r>
      <w:r w:rsidRPr="007B5841" w:rsidR="007B5841">
        <w:t>I will kick off first.</w:t>
      </w:r>
      <w:r>
        <w:t xml:space="preserve"> O</w:t>
      </w:r>
      <w:r w:rsidRPr="007B5841" w:rsidR="007B5841">
        <w:t xml:space="preserve">ne of the things to understand is that the home buying </w:t>
      </w:r>
      <w:r>
        <w:t xml:space="preserve">and </w:t>
      </w:r>
      <w:r w:rsidRPr="007B5841" w:rsidR="007B5841">
        <w:t xml:space="preserve">selling process is </w:t>
      </w:r>
      <w:r>
        <w:t xml:space="preserve">often </w:t>
      </w:r>
      <w:r w:rsidRPr="007B5841" w:rsidR="007B5841">
        <w:t>compared to lots of other things that you buy and sell. I have worked in lots of different markets. It is nothing like everything else.</w:t>
      </w:r>
    </w:p>
    <w:p w:rsidR="00D77453" w:rsidP="007B5841">
      <w:pPr>
        <w:pStyle w:val="Answer"/>
      </w:pPr>
      <w:r>
        <w:t xml:space="preserve">It </w:t>
      </w:r>
      <w:r w:rsidRPr="007B5841" w:rsidR="007B5841">
        <w:t>should be an enjoyable process, but</w:t>
      </w:r>
      <w:r>
        <w:t xml:space="preserve">, </w:t>
      </w:r>
      <w:r w:rsidRPr="007B5841" w:rsidR="007B5841">
        <w:t>because we have a shortage of homes, even if you have 10 million</w:t>
      </w:r>
      <w:r w:rsidR="00E46F15">
        <w:t xml:space="preserve"> quid</w:t>
      </w:r>
      <w:r w:rsidRPr="007B5841" w:rsidR="007B5841">
        <w:t xml:space="preserve">, you are going to have to compromise. </w:t>
      </w:r>
      <w:r>
        <w:t xml:space="preserve">If </w:t>
      </w:r>
      <w:r w:rsidRPr="007B5841" w:rsidR="007B5841">
        <w:t xml:space="preserve">you start </w:t>
      </w:r>
      <w:r>
        <w:t xml:space="preserve">the </w:t>
      </w:r>
      <w:r w:rsidRPr="007B5841" w:rsidR="007B5841">
        <w:t>process</w:t>
      </w:r>
      <w:r>
        <w:t xml:space="preserve"> to </w:t>
      </w:r>
      <w:r w:rsidRPr="007B5841" w:rsidR="007B5841">
        <w:t xml:space="preserve">buy a car, </w:t>
      </w:r>
      <w:r>
        <w:t xml:space="preserve">a </w:t>
      </w:r>
      <w:r w:rsidRPr="007B5841" w:rsidR="007B5841">
        <w:t>toast</w:t>
      </w:r>
      <w:r>
        <w:t>er</w:t>
      </w:r>
      <w:r w:rsidRPr="007B5841" w:rsidR="007B5841">
        <w:t xml:space="preserve"> or whatever it might be, you know you are going to be able to buy that. </w:t>
      </w:r>
      <w:r>
        <w:t>Y</w:t>
      </w:r>
      <w:r w:rsidRPr="007B5841" w:rsidR="007B5841">
        <w:t xml:space="preserve">ou will probably get one in your </w:t>
      </w:r>
      <w:r w:rsidRPr="007B5841" w:rsidR="007B5841">
        <w:t>budget</w:t>
      </w:r>
      <w:r w:rsidRPr="007B5841" w:rsidR="007B5841">
        <w:t xml:space="preserve"> and you will probably get one to a spec that you like</w:t>
      </w:r>
      <w:r>
        <w:t xml:space="preserve"> </w:t>
      </w:r>
      <w:r w:rsidRPr="007B5841" w:rsidR="007B5841">
        <w:t xml:space="preserve">or </w:t>
      </w:r>
      <w:r w:rsidRPr="007B5841" w:rsidR="001C72E0">
        <w:t xml:space="preserve">will </w:t>
      </w:r>
      <w:r w:rsidRPr="007B5841" w:rsidR="007B5841">
        <w:t xml:space="preserve">at least be able to enjoy. </w:t>
      </w:r>
      <w:r w:rsidR="00E46F15">
        <w:t>Here, y</w:t>
      </w:r>
      <w:r w:rsidRPr="007B5841" w:rsidR="00E46F15">
        <w:t xml:space="preserve">ou </w:t>
      </w:r>
      <w:r w:rsidRPr="007B5841" w:rsidR="007B5841">
        <w:t xml:space="preserve">have no idea if that is going to happen. </w:t>
      </w:r>
    </w:p>
    <w:p w:rsidR="00D77453" w:rsidP="007B5841">
      <w:pPr>
        <w:pStyle w:val="Answer"/>
      </w:pPr>
      <w:r>
        <w:t>I</w:t>
      </w:r>
      <w:r w:rsidRPr="007B5841" w:rsidR="007B5841">
        <w:t xml:space="preserve">f you are a seller and you put your home on the market, </w:t>
      </w:r>
      <w:r w:rsidRPr="007B5841" w:rsidR="001C72E0">
        <w:t xml:space="preserve">to some extent </w:t>
      </w:r>
      <w:r w:rsidRPr="007B5841" w:rsidR="007B5841">
        <w:t>you have no idea whether the price is right.</w:t>
      </w:r>
      <w:r>
        <w:t xml:space="preserve"> </w:t>
      </w:r>
      <w:r w:rsidRPr="007B5841" w:rsidR="007B5841">
        <w:t xml:space="preserve">You have no idea how long it is going to take you to sell your home. You have no idea of </w:t>
      </w:r>
      <w:r w:rsidRPr="007B5841" w:rsidR="007B5841">
        <w:t>all of</w:t>
      </w:r>
      <w:r w:rsidRPr="007B5841" w:rsidR="007B5841">
        <w:t xml:space="preserve"> the problems that might come</w:t>
      </w:r>
      <w:r>
        <w:t xml:space="preserve"> </w:t>
      </w:r>
      <w:r w:rsidRPr="007B5841" w:rsidR="007B5841">
        <w:t>after an offer is accepted</w:t>
      </w:r>
      <w:r>
        <w:t>, for example</w:t>
      </w:r>
      <w:r w:rsidRPr="007B5841" w:rsidR="007B5841">
        <w:t>.</w:t>
      </w:r>
      <w:r>
        <w:t xml:space="preserve"> O</w:t>
      </w:r>
      <w:r w:rsidRPr="007B5841" w:rsidR="007B5841">
        <w:t xml:space="preserve">n the buying side, you are in a position where you are seeing </w:t>
      </w:r>
      <w:r w:rsidRPr="007B5841" w:rsidR="007B5841">
        <w:t>all of</w:t>
      </w:r>
      <w:r w:rsidRPr="007B5841" w:rsidR="007B5841">
        <w:t xml:space="preserve"> these houses</w:t>
      </w:r>
      <w:r w:rsidR="001C72E0">
        <w:t>, but p</w:t>
      </w:r>
      <w:r w:rsidRPr="007B5841" w:rsidR="001C72E0">
        <w:t xml:space="preserve">erhaps </w:t>
      </w:r>
      <w:r w:rsidR="001C72E0">
        <w:t xml:space="preserve">you </w:t>
      </w:r>
      <w:r w:rsidRPr="007B5841" w:rsidR="007B5841">
        <w:t xml:space="preserve">have not even checked whether you as a buyer can afford those properties. </w:t>
      </w:r>
      <w:r>
        <w:t>A</w:t>
      </w:r>
      <w:r w:rsidRPr="007B5841" w:rsidR="007B5841">
        <w:t>s a result, you might be looking at properties</w:t>
      </w:r>
      <w:r>
        <w:t xml:space="preserve"> and </w:t>
      </w:r>
      <w:r w:rsidRPr="007B5841" w:rsidR="007B5841">
        <w:t>finding one that you absolutely love</w:t>
      </w:r>
      <w:r>
        <w:t xml:space="preserve"> </w:t>
      </w:r>
      <w:r w:rsidRPr="007B5841" w:rsidR="007B5841">
        <w:t>only then to find out later down the line that you cannot afford it</w:t>
      </w:r>
      <w:r w:rsidR="001C72E0">
        <w:t>,</w:t>
      </w:r>
      <w:r>
        <w:t xml:space="preserve"> or </w:t>
      </w:r>
      <w:r w:rsidRPr="007B5841" w:rsidR="007B5841">
        <w:t xml:space="preserve">that there is something wrong with it because you do not know what you do not know </w:t>
      </w:r>
      <w:r>
        <w:t xml:space="preserve">that </w:t>
      </w:r>
      <w:r w:rsidRPr="007B5841" w:rsidR="007B5841">
        <w:t>you do not know in this market.</w:t>
      </w:r>
    </w:p>
    <w:p w:rsidR="00D77453" w:rsidP="007B5841">
      <w:pPr>
        <w:pStyle w:val="Answer"/>
      </w:pPr>
      <w:r>
        <w:t>T</w:t>
      </w:r>
      <w:r w:rsidRPr="007B5841" w:rsidR="007B5841">
        <w:t>hat is one of the biggest problems</w:t>
      </w:r>
      <w:r>
        <w:t>. P</w:t>
      </w:r>
      <w:r w:rsidRPr="007B5841" w:rsidR="007B5841">
        <w:t xml:space="preserve">eople are not trained to buy and sell. </w:t>
      </w:r>
      <w:r>
        <w:t>E</w:t>
      </w:r>
      <w:r w:rsidRPr="007B5841" w:rsidR="007B5841">
        <w:t>ven if you buy and sell well for the first time, you have first time buyers trading up</w:t>
      </w:r>
      <w:r>
        <w:t xml:space="preserve"> and </w:t>
      </w:r>
      <w:r w:rsidRPr="007B5841" w:rsidR="007B5841">
        <w:t>trading down.</w:t>
      </w:r>
      <w:r>
        <w:t xml:space="preserve"> </w:t>
      </w:r>
      <w:r w:rsidRPr="007B5841" w:rsidR="007B5841">
        <w:t>You have people who are investing</w:t>
      </w:r>
      <w:r>
        <w:t xml:space="preserve"> and </w:t>
      </w:r>
      <w:r w:rsidRPr="007B5841" w:rsidR="007B5841">
        <w:t xml:space="preserve">people who want to renovate. You </w:t>
      </w:r>
      <w:r>
        <w:t xml:space="preserve">then have </w:t>
      </w:r>
      <w:r w:rsidRPr="007B5841" w:rsidR="007B5841">
        <w:t>shared ownership, leasehold</w:t>
      </w:r>
      <w:r>
        <w:t xml:space="preserve"> and </w:t>
      </w:r>
      <w:r w:rsidR="009523C1">
        <w:t>H</w:t>
      </w:r>
      <w:r w:rsidRPr="007B5841" w:rsidR="007B5841">
        <w:t xml:space="preserve">elp to </w:t>
      </w:r>
      <w:r w:rsidR="009523C1">
        <w:t>B</w:t>
      </w:r>
      <w:r w:rsidRPr="007B5841" w:rsidR="007B5841">
        <w:t>uy. It is incredibly complicated.</w:t>
      </w:r>
    </w:p>
    <w:p w:rsidR="007B5841" w:rsidRPr="007B5841" w:rsidP="007B5841">
      <w:pPr>
        <w:pStyle w:val="Answer"/>
      </w:pPr>
      <w:r>
        <w:t>E</w:t>
      </w:r>
      <w:r w:rsidRPr="007B5841">
        <w:t xml:space="preserve">ven if you </w:t>
      </w:r>
      <w:r>
        <w:t xml:space="preserve">just </w:t>
      </w:r>
      <w:r w:rsidRPr="007B5841">
        <w:t xml:space="preserve">have a simple purchase, you are looking at 15 companies being involved in that purchase as well as a buyer and seller. </w:t>
      </w:r>
      <w:r>
        <w:t>I</w:t>
      </w:r>
      <w:r w:rsidRPr="007B5841">
        <w:t>f both parties do not know what they are doing</w:t>
      </w:r>
      <w:r>
        <w:t xml:space="preserve"> and </w:t>
      </w:r>
      <w:r w:rsidRPr="007B5841">
        <w:t xml:space="preserve">they do not necessarily choose the quality services that are very much available, it becomes very frustrating. </w:t>
      </w:r>
      <w:r>
        <w:t>Y</w:t>
      </w:r>
      <w:r w:rsidRPr="007B5841">
        <w:t xml:space="preserve">ou do not know that you have not bought the right services until way too late down the line. </w:t>
      </w:r>
      <w:r>
        <w:t>O</w:t>
      </w:r>
      <w:r w:rsidRPr="007B5841">
        <w:t>ften at the end of it you are so exhausted that you also do not even want to complain because you are too tired.</w:t>
      </w:r>
    </w:p>
    <w:p w:rsidR="00FA25A7" w:rsidP="007B5841">
      <w:pPr>
        <w:pStyle w:val="Answer"/>
      </w:pPr>
      <w:r>
        <w:t>O</w:t>
      </w:r>
      <w:r w:rsidRPr="007B5841" w:rsidR="007B5841">
        <w:t>n behalf of the industry</w:t>
      </w:r>
      <w:r w:rsidR="00D77453">
        <w:t xml:space="preserve">, </w:t>
      </w:r>
      <w:r>
        <w:t xml:space="preserve">though, </w:t>
      </w:r>
      <w:r w:rsidR="00D77453">
        <w:t xml:space="preserve">we should </w:t>
      </w:r>
      <w:r w:rsidRPr="007B5841" w:rsidR="007B5841">
        <w:t xml:space="preserve">not forget </w:t>
      </w:r>
      <w:r w:rsidR="00D77453">
        <w:t xml:space="preserve">that </w:t>
      </w:r>
      <w:r w:rsidRPr="007B5841" w:rsidR="007B5841">
        <w:t>when people buy and sell</w:t>
      </w:r>
      <w:r w:rsidR="001C72E0">
        <w:t>,</w:t>
      </w:r>
      <w:r w:rsidRPr="007B5841" w:rsidR="007B5841">
        <w:t xml:space="preserve"> they are having a baby, getting divorced</w:t>
      </w:r>
      <w:r w:rsidR="00D77453">
        <w:t xml:space="preserve"> or </w:t>
      </w:r>
      <w:r w:rsidRPr="007B5841" w:rsidR="007B5841">
        <w:t>getting married</w:t>
      </w:r>
      <w:r w:rsidR="001C72E0">
        <w:t>,</w:t>
      </w:r>
      <w:r w:rsidR="00D77453">
        <w:t xml:space="preserve"> </w:t>
      </w:r>
      <w:r w:rsidRPr="007B5841" w:rsidR="007B5841">
        <w:t>somebody</w:t>
      </w:r>
      <w:r w:rsidR="00D77453">
        <w:t xml:space="preserve"> has</w:t>
      </w:r>
      <w:r w:rsidRPr="007B5841" w:rsidR="007B5841">
        <w:t xml:space="preserve"> died</w:t>
      </w:r>
      <w:r w:rsidR="001C72E0">
        <w:t>,</w:t>
      </w:r>
      <w:r w:rsidR="00D77453">
        <w:t xml:space="preserve"> or </w:t>
      </w:r>
      <w:r w:rsidRPr="007B5841" w:rsidR="007B5841">
        <w:t>they are in debt</w:t>
      </w:r>
      <w:r w:rsidR="001C72E0">
        <w:t>; t</w:t>
      </w:r>
      <w:r w:rsidRPr="007B5841" w:rsidR="007B5841">
        <w:t>hey are already in a highly stressed state</w:t>
      </w:r>
      <w:r w:rsidR="001C72E0">
        <w:t>, and now t</w:t>
      </w:r>
      <w:r>
        <w:t xml:space="preserve">hey are </w:t>
      </w:r>
      <w:r w:rsidRPr="007B5841" w:rsidR="007B5841">
        <w:t>trying to chuck all their goods in the air and move them to another place</w:t>
      </w:r>
      <w:r w:rsidR="001C72E0">
        <w:t>, and t</w:t>
      </w:r>
      <w:r w:rsidRPr="007B5841" w:rsidR="007B5841">
        <w:t xml:space="preserve">hey are trying to match that with two or three other purchases. </w:t>
      </w:r>
      <w:r>
        <w:t>T</w:t>
      </w:r>
      <w:r w:rsidRPr="007B5841" w:rsidR="007B5841">
        <w:t xml:space="preserve">he reality is </w:t>
      </w:r>
      <w:r>
        <w:t xml:space="preserve">that </w:t>
      </w:r>
      <w:r w:rsidRPr="007B5841" w:rsidR="007B5841">
        <w:t xml:space="preserve">it is </w:t>
      </w:r>
      <w:r w:rsidRPr="007B5841" w:rsidR="007B5841">
        <w:t>really difficult</w:t>
      </w:r>
      <w:r w:rsidRPr="007B5841" w:rsidR="007B5841">
        <w:t xml:space="preserve">. </w:t>
      </w:r>
    </w:p>
    <w:p w:rsidR="00F670F6" w:rsidP="007B5841">
      <w:pPr>
        <w:pStyle w:val="Answer"/>
      </w:pPr>
      <w:r>
        <w:t>On t</w:t>
      </w:r>
      <w:r w:rsidRPr="007B5841" w:rsidR="007B5841">
        <w:t>he other side of it</w:t>
      </w:r>
      <w:r>
        <w:t xml:space="preserve">—I </w:t>
      </w:r>
      <w:r w:rsidRPr="007B5841" w:rsidR="007B5841">
        <w:t>mentioned those 15 companies</w:t>
      </w:r>
      <w:r>
        <w:t>—</w:t>
      </w:r>
      <w:r w:rsidRPr="007B5841" w:rsidR="007B5841">
        <w:t>we have a lot of tremendous experts</w:t>
      </w:r>
      <w:r w:rsidR="001C72E0">
        <w:t>,</w:t>
      </w:r>
      <w:r w:rsidRPr="007B5841" w:rsidR="007B5841">
        <w:t xml:space="preserve"> </w:t>
      </w:r>
      <w:r>
        <w:t xml:space="preserve">from </w:t>
      </w:r>
      <w:r w:rsidRPr="007B5841" w:rsidR="007B5841">
        <w:t>lender</w:t>
      </w:r>
      <w:r>
        <w:t>s</w:t>
      </w:r>
      <w:r w:rsidRPr="007B5841" w:rsidR="007B5841">
        <w:t xml:space="preserve"> through to removal compan</w:t>
      </w:r>
      <w:r>
        <w:t>ies. Q</w:t>
      </w:r>
      <w:r w:rsidRPr="007B5841" w:rsidR="007B5841">
        <w:t xml:space="preserve">uite frankly, it is a miracle </w:t>
      </w:r>
      <w:r>
        <w:t xml:space="preserve">that </w:t>
      </w:r>
      <w:r w:rsidRPr="007B5841" w:rsidR="007B5841">
        <w:t>anybody ever moves</w:t>
      </w:r>
      <w:r w:rsidR="001C72E0">
        <w:t>; i</w:t>
      </w:r>
      <w:r w:rsidRPr="007B5841" w:rsidR="007B5841">
        <w:t xml:space="preserve">t is only because of the work ethic and the tenacity of the people in it that people do get moved. </w:t>
      </w:r>
      <w:r>
        <w:t xml:space="preserve">I think of it </w:t>
      </w:r>
      <w:r w:rsidRPr="007B5841" w:rsidR="007B5841">
        <w:t>as a relay race.</w:t>
      </w:r>
      <w:r>
        <w:t xml:space="preserve"> We </w:t>
      </w:r>
      <w:r w:rsidRPr="007B5841" w:rsidR="007B5841">
        <w:t>have fantastic runners in each sector, but we are not particularly good at passing th</w:t>
      </w:r>
      <w:r w:rsidR="001C72E0">
        <w:t>e</w:t>
      </w:r>
      <w:r w:rsidRPr="007B5841" w:rsidR="007B5841">
        <w:t xml:space="preserve"> baton to each other. </w:t>
      </w:r>
      <w:r>
        <w:t>S</w:t>
      </w:r>
      <w:r w:rsidRPr="007B5841" w:rsidR="007B5841">
        <w:t xml:space="preserve">ometimes you </w:t>
      </w:r>
      <w:r w:rsidRPr="007B5841" w:rsidR="007B5841">
        <w:t>have to</w:t>
      </w:r>
      <w:r w:rsidRPr="007B5841" w:rsidR="007B5841">
        <w:t xml:space="preserve"> pass it forward</w:t>
      </w:r>
      <w:r w:rsidR="00E46F15">
        <w:t>s</w:t>
      </w:r>
      <w:r>
        <w:t xml:space="preserve">; </w:t>
      </w:r>
      <w:r w:rsidRPr="007B5841" w:rsidR="007B5841">
        <w:t xml:space="preserve">sometimes you have to pass it backwards. </w:t>
      </w:r>
      <w:r>
        <w:t>Y</w:t>
      </w:r>
      <w:r w:rsidRPr="007B5841" w:rsidR="007B5841">
        <w:t>ou only need one or two poor</w:t>
      </w:r>
      <w:r>
        <w:t>-</w:t>
      </w:r>
      <w:r w:rsidRPr="007B5841" w:rsidR="007B5841">
        <w:t>quality services in the middle</w:t>
      </w:r>
      <w:r w:rsidR="00E46F15">
        <w:t>,</w:t>
      </w:r>
      <w:r w:rsidRPr="007B5841" w:rsidR="007B5841">
        <w:t xml:space="preserve"> or a buyer and seller </w:t>
      </w:r>
      <w:r w:rsidR="00E46F15">
        <w:t>who</w:t>
      </w:r>
      <w:r w:rsidRPr="007B5841" w:rsidR="007B5841">
        <w:t xml:space="preserve"> do not do the things </w:t>
      </w:r>
      <w:r>
        <w:t xml:space="preserve">that </w:t>
      </w:r>
      <w:r w:rsidRPr="007B5841" w:rsidR="007B5841">
        <w:t>they need to, and suddenly the whole thing collapses.</w:t>
      </w:r>
    </w:p>
    <w:p w:rsidR="007B5841" w:rsidRPr="007B5841" w:rsidP="00F670F6">
      <w:pPr>
        <w:pStyle w:val="Answer"/>
      </w:pPr>
      <w:r>
        <w:t>I</w:t>
      </w:r>
      <w:r w:rsidRPr="007B5841">
        <w:t>t is a complicated thing. We can sort it</w:t>
      </w:r>
      <w:r w:rsidR="00F670F6">
        <w:t xml:space="preserve">—I am </w:t>
      </w:r>
      <w:r w:rsidRPr="007B5841">
        <w:t>very confident of that</w:t>
      </w:r>
      <w:r w:rsidR="00F670F6">
        <w:t>; w</w:t>
      </w:r>
      <w:r w:rsidRPr="007B5841">
        <w:t>e have worked for that for five and a half years</w:t>
      </w:r>
      <w:r w:rsidR="00F670F6">
        <w:t xml:space="preserve">—but </w:t>
      </w:r>
      <w:r w:rsidRPr="007B5841">
        <w:t>it is not easy to do.</w:t>
      </w:r>
    </w:p>
    <w:p w:rsidR="00D3773C" w:rsidP="007B5841">
      <w:pPr>
        <w:pStyle w:val="Answer"/>
      </w:pPr>
      <w:sdt>
        <w:sdtPr>
          <w:alias w:val="Witness"/>
          <w:id w:val="1530991313"/>
          <w:placeholder>
            <w:docPart w:val="2324EBFAC7774F53A3AA18A163235F6B"/>
          </w:placeholder>
          <w:richText/>
        </w:sdtPr>
        <w:sdtContent>
          <w:r w:rsidRPr="00FA514C">
            <w:rPr>
              <w:b/>
              <w:bCs/>
              <w:i/>
              <w:iCs/>
            </w:rPr>
            <w:t>Paula Higgins:</w:t>
          </w:r>
        </w:sdtContent>
      </w:sdt>
      <w:r>
        <w:t xml:space="preserve"> </w:t>
      </w:r>
      <w:r w:rsidRPr="007B5841" w:rsidR="007B5841">
        <w:t>Kate covered it all</w:t>
      </w:r>
      <w:r w:rsidR="001C72E0">
        <w:t>. L</w:t>
      </w:r>
      <w:r>
        <w:t xml:space="preserve">ooking at </w:t>
      </w:r>
      <w:r w:rsidRPr="007B5841" w:rsidR="007B5841">
        <w:t>all my little notes here</w:t>
      </w:r>
      <w:r w:rsidR="001C72E0">
        <w:t>, t</w:t>
      </w:r>
      <w:r w:rsidRPr="007B5841" w:rsidR="007B5841">
        <w:t xml:space="preserve">he other thing </w:t>
      </w:r>
      <w:r>
        <w:t xml:space="preserve">I would say </w:t>
      </w:r>
      <w:r w:rsidRPr="007B5841" w:rsidR="007B5841">
        <w:t xml:space="preserve">is that other countries can do it very well. It is a very stressful situation. It is your biggest purchase. If you get it wrong, </w:t>
      </w:r>
      <w:r>
        <w:t xml:space="preserve">it can </w:t>
      </w:r>
      <w:r w:rsidRPr="007B5841" w:rsidR="007B5841">
        <w:t xml:space="preserve">go badly wrong. </w:t>
      </w:r>
      <w:r>
        <w:t>I</w:t>
      </w:r>
      <w:r w:rsidRPr="007B5841" w:rsidR="007B5841">
        <w:t xml:space="preserve">t is </w:t>
      </w:r>
      <w:r>
        <w:t xml:space="preserve">about </w:t>
      </w:r>
      <w:r w:rsidRPr="007B5841" w:rsidR="007B5841">
        <w:t xml:space="preserve">the lack of certainty in the process. </w:t>
      </w:r>
      <w:r>
        <w:t>Y</w:t>
      </w:r>
      <w:r w:rsidRPr="007B5841" w:rsidR="007B5841">
        <w:t>ou can go right up to the nth hour and pull out with no money off or whatever it is</w:t>
      </w:r>
      <w:r>
        <w:t>. Y</w:t>
      </w:r>
      <w:r w:rsidRPr="007B5841" w:rsidR="007B5841">
        <w:t>ou can change your mind</w:t>
      </w:r>
      <w:r>
        <w:t>. Y</w:t>
      </w:r>
      <w:r w:rsidRPr="007B5841" w:rsidR="007B5841">
        <w:t>ou can put the house on the market</w:t>
      </w:r>
      <w:r>
        <w:t xml:space="preserve"> and </w:t>
      </w:r>
      <w:r w:rsidRPr="007B5841" w:rsidR="007B5841">
        <w:t xml:space="preserve">change your mind, and you </w:t>
      </w:r>
      <w:r>
        <w:t xml:space="preserve">will have no </w:t>
      </w:r>
      <w:r w:rsidRPr="007B5841" w:rsidR="007B5841">
        <w:t>financial penalt</w:t>
      </w:r>
      <w:r>
        <w:t>ies</w:t>
      </w:r>
      <w:r w:rsidRPr="007B5841" w:rsidR="007B5841">
        <w:t xml:space="preserve">. </w:t>
      </w:r>
    </w:p>
    <w:p w:rsidR="00D3773C" w:rsidP="007B5841">
      <w:pPr>
        <w:pStyle w:val="Answer"/>
      </w:pPr>
      <w:r>
        <w:t>O</w:t>
      </w:r>
      <w:r w:rsidRPr="007B5841" w:rsidR="007B5841">
        <w:t xml:space="preserve">ne of the problems in this country is that it is so uncertain. </w:t>
      </w:r>
      <w:r>
        <w:t>Y</w:t>
      </w:r>
      <w:r w:rsidRPr="007B5841" w:rsidR="007B5841">
        <w:t>ou can go in without putting any money down</w:t>
      </w:r>
      <w:r>
        <w:t xml:space="preserve"> or </w:t>
      </w:r>
      <w:r w:rsidRPr="007B5841" w:rsidR="007B5841">
        <w:t>any commitment to the game</w:t>
      </w:r>
      <w:r>
        <w:t>. Y</w:t>
      </w:r>
      <w:r w:rsidRPr="007B5841" w:rsidR="007B5841">
        <w:t xml:space="preserve">ou can be </w:t>
      </w:r>
      <w:r>
        <w:t xml:space="preserve">a </w:t>
      </w:r>
      <w:r w:rsidRPr="007B5841" w:rsidR="007B5841">
        <w:t>time-waste</w:t>
      </w:r>
      <w:r>
        <w:t>r</w:t>
      </w:r>
      <w:r>
        <w:t xml:space="preserve"> </w:t>
      </w:r>
      <w:r w:rsidRPr="007B5841" w:rsidR="007B5841">
        <w:t>as a buyer or a seller. People do not do this very often.</w:t>
      </w:r>
      <w:r>
        <w:t xml:space="preserve"> </w:t>
      </w:r>
      <w:r w:rsidRPr="007B5841" w:rsidR="007B5841">
        <w:t>They are not property experts. They do not learn about it in school.</w:t>
      </w:r>
      <w:r>
        <w:t xml:space="preserve"> </w:t>
      </w:r>
      <w:r w:rsidRPr="007B5841" w:rsidR="007B5841">
        <w:t xml:space="preserve">We know that people </w:t>
      </w:r>
      <w:r>
        <w:t xml:space="preserve">do </w:t>
      </w:r>
      <w:r w:rsidRPr="007B5841" w:rsidR="007B5841">
        <w:t xml:space="preserve">not even understand leasehold. </w:t>
      </w:r>
      <w:r>
        <w:t xml:space="preserve">We are very </w:t>
      </w:r>
      <w:r w:rsidRPr="007B5841" w:rsidR="007B5841">
        <w:t xml:space="preserve">short </w:t>
      </w:r>
      <w:r>
        <w:t xml:space="preserve">on </w:t>
      </w:r>
      <w:r w:rsidRPr="007B5841" w:rsidR="007B5841">
        <w:t xml:space="preserve">education. </w:t>
      </w:r>
    </w:p>
    <w:p w:rsidR="007B5841" w:rsidRPr="007B5841" w:rsidP="007B5841">
      <w:pPr>
        <w:pStyle w:val="Answer"/>
      </w:pPr>
      <w:r>
        <w:t>T</w:t>
      </w:r>
      <w:r w:rsidRPr="007B5841">
        <w:t>he estate agents</w:t>
      </w:r>
      <w:r>
        <w:t xml:space="preserve"> are </w:t>
      </w:r>
      <w:r w:rsidRPr="007B5841">
        <w:t>the first port of call</w:t>
      </w:r>
      <w:r>
        <w:t xml:space="preserve">, </w:t>
      </w:r>
      <w:r w:rsidRPr="007B5841">
        <w:t xml:space="preserve">whether you are a seller or a buyer. </w:t>
      </w:r>
      <w:r>
        <w:t>T</w:t>
      </w:r>
      <w:r w:rsidRPr="007B5841">
        <w:t xml:space="preserve">hey </w:t>
      </w:r>
      <w:r>
        <w:t xml:space="preserve">are </w:t>
      </w:r>
      <w:r w:rsidRPr="007B5841">
        <w:t xml:space="preserve">not sure of the law themselves. </w:t>
      </w:r>
      <w:r>
        <w:t>A</w:t>
      </w:r>
      <w:r w:rsidRPr="007B5841">
        <w:t>ll the other bits of the industry are regulated and professional, but the estate agent</w:t>
      </w:r>
      <w:r>
        <w:t xml:space="preserve"> is</w:t>
      </w:r>
      <w:r w:rsidRPr="007B5841">
        <w:t xml:space="preserve"> the gatekeeper.</w:t>
      </w:r>
    </w:p>
    <w:p w:rsidR="00D3773C" w:rsidP="007B5841">
      <w:pPr>
        <w:pStyle w:val="Answer"/>
      </w:pPr>
      <w:sdt>
        <w:sdtPr>
          <w:alias w:val="Witness"/>
          <w:id w:val="232209244"/>
          <w:placeholder>
            <w:docPart w:val="34AC10C564A34054B0855DDC61DE3D6E"/>
          </w:placeholder>
          <w:richText/>
        </w:sdtPr>
        <w:sdtContent>
          <w:r w:rsidRPr="00DE03EB">
            <w:rPr>
              <w:b/>
              <w:bCs/>
              <w:i/>
              <w:iCs/>
            </w:rPr>
            <w:t>Maria Harris:</w:t>
          </w:r>
        </w:sdtContent>
      </w:sdt>
      <w:r>
        <w:t xml:space="preserve"> </w:t>
      </w:r>
      <w:r w:rsidRPr="007B5841" w:rsidR="007B5841">
        <w:t xml:space="preserve">Kate </w:t>
      </w:r>
      <w:r>
        <w:t xml:space="preserve">was </w:t>
      </w:r>
      <w:r w:rsidRPr="007B5841" w:rsidR="007B5841">
        <w:t>talking about having 15 batons that you are trying to get from one end of the race to the other</w:t>
      </w:r>
      <w:r>
        <w:t>. I</w:t>
      </w:r>
      <w:r w:rsidRPr="007B5841" w:rsidR="007B5841">
        <w:t>t is also not helpful that all those batons are based on paper and forms</w:t>
      </w:r>
      <w:r w:rsidR="001C72E0">
        <w:t>; t</w:t>
      </w:r>
      <w:r w:rsidRPr="007B5841" w:rsidR="007B5841">
        <w:t>hey are all slightly different</w:t>
      </w:r>
      <w:r>
        <w:t xml:space="preserve">; </w:t>
      </w:r>
      <w:r w:rsidRPr="007B5841" w:rsidR="007B5841">
        <w:t>they all need slightly different things</w:t>
      </w:r>
      <w:r>
        <w:t xml:space="preserve">; </w:t>
      </w:r>
      <w:r w:rsidRPr="007B5841" w:rsidR="007B5841">
        <w:t>and none of them talk</w:t>
      </w:r>
      <w:r w:rsidR="00E46F15">
        <w:t>s</w:t>
      </w:r>
      <w:r w:rsidRPr="007B5841" w:rsidR="007B5841">
        <w:t xml:space="preserve"> to </w:t>
      </w:r>
      <w:r w:rsidR="00E46F15">
        <w:t xml:space="preserve">the </w:t>
      </w:r>
      <w:r w:rsidRPr="007B5841" w:rsidR="007B5841">
        <w:t>other</w:t>
      </w:r>
      <w:r w:rsidR="00E46F15">
        <w:t>s</w:t>
      </w:r>
      <w:r w:rsidRPr="007B5841" w:rsidR="007B5841">
        <w:t xml:space="preserve">. </w:t>
      </w:r>
      <w:r>
        <w:t>T</w:t>
      </w:r>
      <w:r w:rsidRPr="007B5841" w:rsidR="007B5841">
        <w:t>he entire process is siloed and fragmented</w:t>
      </w:r>
      <w:r>
        <w:t>. I</w:t>
      </w:r>
      <w:r w:rsidRPr="007B5841" w:rsidR="007B5841">
        <w:t>t is based on pushing bits of paper and documents about</w:t>
      </w:r>
      <w:r w:rsidR="00E46F15">
        <w:t>,</w:t>
      </w:r>
      <w:r w:rsidRPr="007B5841" w:rsidR="007B5841">
        <w:t xml:space="preserve"> manually checking information</w:t>
      </w:r>
      <w:r w:rsidR="00E46F15">
        <w:t xml:space="preserve">, </w:t>
      </w:r>
      <w:r>
        <w:t xml:space="preserve">manually checking </w:t>
      </w:r>
      <w:r w:rsidRPr="007B5841" w:rsidR="007B5841">
        <w:t>identity or property details</w:t>
      </w:r>
      <w:r w:rsidR="00E46F15">
        <w:t>,</w:t>
      </w:r>
      <w:r w:rsidRPr="007B5841" w:rsidR="007B5841">
        <w:t xml:space="preserve"> or validating information between different systems that do not speak to each other.</w:t>
      </w:r>
    </w:p>
    <w:p w:rsidR="007B5841" w:rsidRPr="007B5841" w:rsidP="007B5841">
      <w:pPr>
        <w:pStyle w:val="Answer"/>
      </w:pPr>
      <w:r>
        <w:t>T</w:t>
      </w:r>
      <w:r w:rsidRPr="007B5841">
        <w:t xml:space="preserve">here is nothing that underpins it. It is not </w:t>
      </w:r>
      <w:r w:rsidRPr="007B5841">
        <w:t>data-driven</w:t>
      </w:r>
      <w:r>
        <w:t>. I</w:t>
      </w:r>
      <w:r w:rsidRPr="007B5841">
        <w:t xml:space="preserve">t is very </w:t>
      </w:r>
      <w:r>
        <w:t xml:space="preserve">much about </w:t>
      </w:r>
      <w:r w:rsidRPr="007B5841">
        <w:t>paper</w:t>
      </w:r>
      <w:r>
        <w:t xml:space="preserve"> and </w:t>
      </w:r>
      <w:r w:rsidRPr="007B5841">
        <w:t>document</w:t>
      </w:r>
      <w:r>
        <w:t xml:space="preserve">s. </w:t>
      </w:r>
      <w:r w:rsidRPr="007B5841">
        <w:t>We have lots of form-based thinking</w:t>
      </w:r>
      <w:r>
        <w:t>. I</w:t>
      </w:r>
      <w:r w:rsidRPr="007B5841">
        <w:t xml:space="preserve">t is </w:t>
      </w:r>
      <w:r w:rsidRPr="007B5841">
        <w:t>really difficult</w:t>
      </w:r>
      <w:r w:rsidRPr="007B5841">
        <w:t xml:space="preserve"> to get the process from point A to point B for anyone in the industry.</w:t>
      </w:r>
    </w:p>
    <w:p w:rsidR="007B5841" w:rsidRPr="007B5841" w:rsidP="00854151">
      <w:pPr>
        <w:pStyle w:val="Question"/>
      </w:pPr>
      <w:sdt>
        <w:sdtPr>
          <w:alias w:val="Member"/>
          <w:tag w:val="&lt;Member mnisId='4295' dodsId='107295'&gt;"/>
          <w:id w:val="-232238933"/>
          <w:placeholder>
            <w:docPart w:val="325EF61161F944809ABA8C427DFC7693"/>
          </w:placeholder>
          <w:richText/>
        </w:sdtPr>
        <w:sdtContent>
          <w:r w:rsidRPr="00D3059E" w:rsidR="00D3773C">
            <w:rPr>
              <w:b/>
            </w:rPr>
            <w:t>Chair:</w:t>
          </w:r>
        </w:sdtContent>
      </w:sdt>
      <w:r w:rsidR="00D3773C">
        <w:t xml:space="preserve"> S</w:t>
      </w:r>
      <w:r w:rsidRPr="007B5841">
        <w:t>omebody else is</w:t>
      </w:r>
      <w:r w:rsidR="00D3773C">
        <w:t xml:space="preserve"> going to come </w:t>
      </w:r>
      <w:r w:rsidR="00E46F15">
        <w:t>on to</w:t>
      </w:r>
      <w:r w:rsidR="00D3773C">
        <w:t xml:space="preserve"> the </w:t>
      </w:r>
      <w:r w:rsidRPr="007B5841">
        <w:t xml:space="preserve">issue of digitisation and </w:t>
      </w:r>
      <w:r w:rsidR="00D3773C">
        <w:t xml:space="preserve">the </w:t>
      </w:r>
      <w:r w:rsidRPr="007B5841">
        <w:t xml:space="preserve">potential for reservation agreements, </w:t>
      </w:r>
      <w:r w:rsidR="00D3773C">
        <w:t xml:space="preserve">which mean </w:t>
      </w:r>
      <w:r w:rsidR="00854151">
        <w:t xml:space="preserve">that </w:t>
      </w:r>
      <w:r w:rsidRPr="007B5841">
        <w:t xml:space="preserve">there will be a cost to pulling out. </w:t>
      </w:r>
      <w:r w:rsidR="00854151">
        <w:t>W</w:t>
      </w:r>
      <w:r w:rsidRPr="007B5841">
        <w:t xml:space="preserve">hat else should be done? Kate said it is fixable. </w:t>
      </w:r>
      <w:r w:rsidR="00A70BA6">
        <w:t>I</w:t>
      </w:r>
      <w:r w:rsidRPr="007B5841">
        <w:t>f it is so eas</w:t>
      </w:r>
      <w:r w:rsidR="00A70BA6">
        <w:t xml:space="preserve">ily </w:t>
      </w:r>
      <w:r w:rsidRPr="007B5841">
        <w:t xml:space="preserve">fixable, what fixes </w:t>
      </w:r>
      <w:r w:rsidR="00A70BA6">
        <w:t xml:space="preserve">should we </w:t>
      </w:r>
      <w:r w:rsidRPr="007B5841">
        <w:t>be introducing?</w:t>
      </w:r>
    </w:p>
    <w:p w:rsidR="00A70BA6" w:rsidP="007B5841">
      <w:pPr>
        <w:pStyle w:val="Answer"/>
      </w:pPr>
      <w:sdt>
        <w:sdtPr>
          <w:alias w:val="Witness"/>
          <w:id w:val="1385214654"/>
          <w:placeholder>
            <w:docPart w:val="34091C8BB29E483C8AB5B9564C03905D"/>
          </w:placeholder>
          <w:richText/>
        </w:sdtPr>
        <w:sdtContent>
          <w:r w:rsidRPr="00B67343">
            <w:rPr>
              <w:b/>
              <w:bCs/>
              <w:i/>
              <w:iCs/>
            </w:rPr>
            <w:t>Kate Faulkner:</w:t>
          </w:r>
        </w:sdtContent>
      </w:sdt>
      <w:r>
        <w:t xml:space="preserve"> </w:t>
      </w:r>
      <w:r w:rsidRPr="007B5841" w:rsidR="007B5841">
        <w:t xml:space="preserve">I did not say it was easy. </w:t>
      </w:r>
    </w:p>
    <w:p w:rsidR="00A70BA6" w:rsidP="00A70BA6">
      <w:pPr>
        <w:pStyle w:val="Remark"/>
      </w:pPr>
      <w:sdt>
        <w:sdtPr>
          <w:alias w:val="Member"/>
          <w:tag w:val="&lt;Member mnisId='4295' dodsId='107295'&gt;"/>
          <w:id w:val="1614940813"/>
          <w:placeholder>
            <w:docPart w:val="4E21782F2E4F46D59128601968051095"/>
          </w:placeholder>
          <w:richText/>
        </w:sdtPr>
        <w:sdtContent>
          <w:r w:rsidRPr="00D3059E">
            <w:rPr>
              <w:b/>
            </w:rPr>
            <w:t>Chair:</w:t>
          </w:r>
        </w:sdtContent>
      </w:sdt>
      <w:r>
        <w:t xml:space="preserve"> I am putting words in your mouth. </w:t>
      </w:r>
    </w:p>
    <w:p w:rsidR="00AF3C5D" w:rsidP="007B5841">
      <w:pPr>
        <w:pStyle w:val="Answer"/>
      </w:pPr>
      <w:sdt>
        <w:sdtPr>
          <w:alias w:val="Witness"/>
          <w:id w:val="-1897885859"/>
          <w:placeholder>
            <w:docPart w:val="13AA67860A4148198E591A8223579E68"/>
          </w:placeholder>
          <w:richText/>
        </w:sdtPr>
        <w:sdtContent>
          <w:r w:rsidRPr="00B67343" w:rsidR="00A70BA6">
            <w:rPr>
              <w:b/>
              <w:bCs/>
              <w:i/>
              <w:iCs/>
            </w:rPr>
            <w:t>Kate Faulkner:</w:t>
          </w:r>
        </w:sdtContent>
      </w:sdt>
      <w:r w:rsidR="00A70BA6">
        <w:t xml:space="preserve"> </w:t>
      </w:r>
      <w:r w:rsidRPr="007B5841" w:rsidR="007B5841">
        <w:t xml:space="preserve">I </w:t>
      </w:r>
      <w:r w:rsidRPr="007B5841" w:rsidR="007B5841">
        <w:t>definitely said</w:t>
      </w:r>
      <w:r w:rsidRPr="007B5841" w:rsidR="007B5841">
        <w:t xml:space="preserve"> </w:t>
      </w:r>
      <w:r w:rsidR="00A70BA6">
        <w:t xml:space="preserve">that </w:t>
      </w:r>
      <w:r w:rsidRPr="007B5841" w:rsidR="007B5841">
        <w:t>we can fix it</w:t>
      </w:r>
      <w:r w:rsidR="00A70BA6">
        <w:t>, though. T</w:t>
      </w:r>
      <w:r w:rsidRPr="007B5841" w:rsidR="007B5841">
        <w:t>hat is one of the things to understand</w:t>
      </w:r>
      <w:r w:rsidR="00A70BA6">
        <w:t>. O</w:t>
      </w:r>
      <w:r w:rsidRPr="007B5841" w:rsidR="007B5841">
        <w:t xml:space="preserve">ne of the difficulties that we have had with change is that, for example, </w:t>
      </w:r>
      <w:r w:rsidR="00A70BA6">
        <w:t xml:space="preserve">on </w:t>
      </w:r>
      <w:r w:rsidRPr="007B5841" w:rsidR="007B5841">
        <w:t xml:space="preserve">the Home Buying and Selling Group, which was brought together to get everybody involved </w:t>
      </w:r>
      <w:r w:rsidR="00197C33">
        <w:t>who</w:t>
      </w:r>
      <w:r w:rsidRPr="007B5841" w:rsidR="007B5841">
        <w:t xml:space="preserve"> we needed to</w:t>
      </w:r>
      <w:r w:rsidR="001C72E0">
        <w:t>—</w:t>
      </w:r>
      <w:r w:rsidRPr="007B5841" w:rsidR="007B5841">
        <w:t xml:space="preserve">the minimum number of people </w:t>
      </w:r>
      <w:r w:rsidR="00A70BA6">
        <w:t xml:space="preserve">who </w:t>
      </w:r>
      <w:r w:rsidRPr="007B5841" w:rsidR="007B5841">
        <w:t>have to</w:t>
      </w:r>
      <w:r w:rsidRPr="007B5841" w:rsidR="007B5841">
        <w:t xml:space="preserve"> be involved</w:t>
      </w:r>
      <w:r w:rsidR="001C72E0">
        <w:t>—</w:t>
      </w:r>
      <w:r w:rsidRPr="007B5841" w:rsidR="007B5841">
        <w:t>we have 180 people representing different organisations, consumer bodies</w:t>
      </w:r>
      <w:r w:rsidR="00A70BA6">
        <w:t xml:space="preserve"> and </w:t>
      </w:r>
      <w:r w:rsidRPr="007B5841" w:rsidR="007B5841">
        <w:t>the digitisation side.</w:t>
      </w:r>
    </w:p>
    <w:p w:rsidR="007B5841" w:rsidRPr="007B5841" w:rsidP="007B5841">
      <w:pPr>
        <w:pStyle w:val="Answer"/>
      </w:pPr>
      <w:r>
        <w:t>O</w:t>
      </w:r>
      <w:r w:rsidRPr="007B5841">
        <w:t xml:space="preserve">n the </w:t>
      </w:r>
      <w:r w:rsidRPr="007B5841">
        <w:t>steering group</w:t>
      </w:r>
      <w:r w:rsidRPr="007B5841">
        <w:t xml:space="preserve">, we have the minimum number we can have to try to say, </w:t>
      </w:r>
      <w:r>
        <w:t>“T</w:t>
      </w:r>
      <w:r w:rsidRPr="007B5841">
        <w:t>his is a recommendation that we want</w:t>
      </w:r>
      <w:r>
        <w:t xml:space="preserve"> to make</w:t>
      </w:r>
      <w:r w:rsidR="001C72E0">
        <w:t xml:space="preserve">.” </w:t>
      </w:r>
      <w:r w:rsidR="00AF3C5D">
        <w:t>A</w:t>
      </w:r>
      <w:r w:rsidR="00197C33">
        <w:t>s a</w:t>
      </w:r>
      <w:r w:rsidRPr="007B5841">
        <w:t xml:space="preserve"> good </w:t>
      </w:r>
      <w:r w:rsidR="00AF3C5D">
        <w:t>example of that</w:t>
      </w:r>
      <w:r w:rsidRPr="007B5841">
        <w:t xml:space="preserve">, rather than having multiple ID and fraud checks, it </w:t>
      </w:r>
      <w:r w:rsidR="00AF3C5D">
        <w:t xml:space="preserve">would </w:t>
      </w:r>
      <w:r w:rsidRPr="007B5841">
        <w:t>be great if we just had one</w:t>
      </w:r>
      <w:r w:rsidR="00AF3C5D">
        <w:t xml:space="preserve">. </w:t>
      </w:r>
      <w:r w:rsidRPr="007B5841">
        <w:t xml:space="preserve">That would be fantastic for everybody in the industry, especially the buyer and </w:t>
      </w:r>
      <w:r w:rsidR="00AF3C5D">
        <w:t xml:space="preserve">the </w:t>
      </w:r>
      <w:r w:rsidRPr="007B5841">
        <w:t xml:space="preserve">seller. </w:t>
      </w:r>
      <w:r w:rsidR="00AF3C5D">
        <w:t>W</w:t>
      </w:r>
      <w:r w:rsidRPr="007B5841">
        <w:t xml:space="preserve">e would take something like </w:t>
      </w:r>
      <w:r w:rsidRPr="007B5841">
        <w:t>that</w:t>
      </w:r>
      <w:r w:rsidRPr="007B5841">
        <w:t xml:space="preserve"> and we would make that recommendation, but we would check it with those 35 people</w:t>
      </w:r>
      <w:r w:rsidR="00AF3C5D">
        <w:t xml:space="preserve"> and say, “D</w:t>
      </w:r>
      <w:r w:rsidRPr="007B5841">
        <w:t>oes this work for you? Does this cross your regulations, your codes</w:t>
      </w:r>
      <w:r w:rsidR="00AF3C5D">
        <w:t xml:space="preserve"> or </w:t>
      </w:r>
      <w:r w:rsidRPr="007B5841">
        <w:t xml:space="preserve">anything like that? </w:t>
      </w:r>
      <w:r w:rsidR="00AF3C5D">
        <w:t>W</w:t>
      </w:r>
      <w:r w:rsidRPr="007B5841">
        <w:t>ould you support it?</w:t>
      </w:r>
      <w:r w:rsidR="00AF3C5D">
        <w:t xml:space="preserve">” </w:t>
      </w:r>
      <w:r w:rsidRPr="007B5841">
        <w:t xml:space="preserve">Once they support it, we then </w:t>
      </w:r>
      <w:r w:rsidRPr="007B5841">
        <w:t>have to</w:t>
      </w:r>
      <w:r w:rsidRPr="007B5841">
        <w:t xml:space="preserve"> take it out to the 150 people who are mostly representing </w:t>
      </w:r>
      <w:r w:rsidR="00197C33">
        <w:t xml:space="preserve">the </w:t>
      </w:r>
      <w:r w:rsidRPr="007B5841">
        <w:t>different agents</w:t>
      </w:r>
      <w:r w:rsidR="00AF3C5D">
        <w:t xml:space="preserve"> and </w:t>
      </w:r>
      <w:r w:rsidRPr="007B5841">
        <w:t xml:space="preserve">legal companies </w:t>
      </w:r>
      <w:r w:rsidR="00197C33">
        <w:t>that</w:t>
      </w:r>
      <w:r w:rsidRPr="007B5841">
        <w:t xml:space="preserve"> are specifically at the coalface.</w:t>
      </w:r>
    </w:p>
    <w:p w:rsidR="00234834" w:rsidP="007B5841">
      <w:pPr>
        <w:pStyle w:val="Answer"/>
      </w:pPr>
      <w:r>
        <w:t xml:space="preserve">As </w:t>
      </w:r>
      <w:r w:rsidRPr="007B5841" w:rsidR="007B5841">
        <w:t xml:space="preserve">much as we </w:t>
      </w:r>
      <w:r>
        <w:t xml:space="preserve">can </w:t>
      </w:r>
      <w:r w:rsidRPr="007B5841" w:rsidR="007B5841">
        <w:t xml:space="preserve">say, </w:t>
      </w:r>
      <w:r>
        <w:t>“Y</w:t>
      </w:r>
      <w:r w:rsidRPr="007B5841" w:rsidR="007B5841">
        <w:t>es, this is a fantastic idea</w:t>
      </w:r>
      <w:r w:rsidR="001C72E0">
        <w:t xml:space="preserve">,” </w:t>
      </w:r>
      <w:r w:rsidR="003534BB">
        <w:t xml:space="preserve">we </w:t>
      </w:r>
      <w:r w:rsidR="003534BB">
        <w:t>have to</w:t>
      </w:r>
      <w:r w:rsidR="003534BB">
        <w:t xml:space="preserve"> think about </w:t>
      </w:r>
      <w:r w:rsidRPr="007B5841" w:rsidR="007B5841">
        <w:t>the individual legal person</w:t>
      </w:r>
      <w:r w:rsidR="006D1ACC">
        <w:t xml:space="preserve"> doing this</w:t>
      </w:r>
      <w:r w:rsidR="003534BB">
        <w:t>. T</w:t>
      </w:r>
      <w:r w:rsidRPr="007B5841" w:rsidR="007B5841">
        <w:t>hat is all it is</w:t>
      </w:r>
      <w:r>
        <w:t xml:space="preserve">: it </w:t>
      </w:r>
      <w:r w:rsidRPr="007B5841" w:rsidR="007B5841">
        <w:t>is one person doing the legals on behalf of a buyer and seller</w:t>
      </w:r>
      <w:r w:rsidR="003534BB">
        <w:t xml:space="preserve">, </w:t>
      </w:r>
      <w:r w:rsidRPr="007B5841" w:rsidR="007B5841">
        <w:t>through to a corporate, a franchise</w:t>
      </w:r>
      <w:r w:rsidR="003534BB">
        <w:t xml:space="preserve"> or </w:t>
      </w:r>
      <w:r w:rsidRPr="007B5841" w:rsidR="007B5841">
        <w:t>a network</w:t>
      </w:r>
      <w:r w:rsidR="003534BB">
        <w:t>. W</w:t>
      </w:r>
      <w:r w:rsidRPr="007B5841" w:rsidR="007B5841">
        <w:t xml:space="preserve">hatever we recommend </w:t>
      </w:r>
      <w:r>
        <w:t xml:space="preserve">for </w:t>
      </w:r>
      <w:r w:rsidRPr="007B5841" w:rsidR="007B5841">
        <w:t xml:space="preserve">how </w:t>
      </w:r>
      <w:r w:rsidR="003534BB">
        <w:t xml:space="preserve">to </w:t>
      </w:r>
      <w:r w:rsidRPr="007B5841" w:rsidR="007B5841">
        <w:t xml:space="preserve">fix something, they all </w:t>
      </w:r>
      <w:r>
        <w:t xml:space="preserve">have </w:t>
      </w:r>
      <w:r w:rsidRPr="007B5841" w:rsidR="007B5841">
        <w:t xml:space="preserve">to say, </w:t>
      </w:r>
      <w:r>
        <w:t>“Y</w:t>
      </w:r>
      <w:r w:rsidRPr="007B5841" w:rsidR="007B5841">
        <w:t>es, we can do that</w:t>
      </w:r>
      <w:r w:rsidR="001C72E0">
        <w:t xml:space="preserve">.” </w:t>
      </w:r>
      <w:r>
        <w:t>W</w:t>
      </w:r>
      <w:r w:rsidRPr="007B5841" w:rsidR="007B5841">
        <w:t>hen you have a tremendous number of those transactions, which are carried out by individuals who are effectively running</w:t>
      </w:r>
      <w:r>
        <w:t xml:space="preserve"> compan</w:t>
      </w:r>
      <w:r w:rsidR="007310C0">
        <w:t xml:space="preserve">ies </w:t>
      </w:r>
      <w:r>
        <w:t xml:space="preserve">while also </w:t>
      </w:r>
      <w:r w:rsidR="007310C0">
        <w:t xml:space="preserve">being </w:t>
      </w:r>
      <w:r w:rsidRPr="007B5841" w:rsidR="007B5841">
        <w:t>legal experts, surveying experts</w:t>
      </w:r>
      <w:r w:rsidR="007310C0">
        <w:t xml:space="preserve"> or </w:t>
      </w:r>
      <w:r>
        <w:t xml:space="preserve">experts in </w:t>
      </w:r>
      <w:r w:rsidRPr="007B5841" w:rsidR="007B5841">
        <w:t xml:space="preserve">buying and selling a home, </w:t>
      </w:r>
      <w:r w:rsidR="006E736E">
        <w:t>i</w:t>
      </w:r>
      <w:r w:rsidRPr="007B5841" w:rsidR="007B5841">
        <w:t>t is a very difficult task if you want to change things.</w:t>
      </w:r>
      <w:r>
        <w:t xml:space="preserve"> We </w:t>
      </w:r>
      <w:r w:rsidRPr="007B5841" w:rsidR="007B5841">
        <w:t>think we know how to do that</w:t>
      </w:r>
      <w:r>
        <w:t>. W</w:t>
      </w:r>
      <w:r w:rsidRPr="007B5841" w:rsidR="007B5841">
        <w:t>e think we know how to work with everybody to get change and to trial and test things, which is very difficult to do.</w:t>
      </w:r>
    </w:p>
    <w:p w:rsidR="00B15436" w:rsidP="007B5841">
      <w:pPr>
        <w:pStyle w:val="Answer"/>
      </w:pPr>
      <w:r>
        <w:t xml:space="preserve">We have also </w:t>
      </w:r>
      <w:r w:rsidRPr="007B5841" w:rsidR="007B5841">
        <w:t>put forward</w:t>
      </w:r>
      <w:r>
        <w:t>—</w:t>
      </w:r>
      <w:r w:rsidRPr="007B5841" w:rsidR="007B5841">
        <w:t xml:space="preserve">I know </w:t>
      </w:r>
      <w:r>
        <w:t xml:space="preserve">that </w:t>
      </w:r>
      <w:r w:rsidRPr="007B5841" w:rsidR="007B5841">
        <w:t>you have</w:t>
      </w:r>
      <w:r>
        <w:t xml:space="preserve"> this—the </w:t>
      </w:r>
      <w:r w:rsidRPr="007B5841" w:rsidR="007B5841">
        <w:t xml:space="preserve">things </w:t>
      </w:r>
      <w:r>
        <w:t xml:space="preserve">that </w:t>
      </w:r>
      <w:r w:rsidRPr="007B5841" w:rsidR="007B5841">
        <w:t xml:space="preserve">we can do now, </w:t>
      </w:r>
      <w:r>
        <w:t xml:space="preserve">the </w:t>
      </w:r>
      <w:r w:rsidRPr="007B5841" w:rsidR="007B5841">
        <w:t xml:space="preserve">things we can do ourselves. </w:t>
      </w:r>
      <w:r w:rsidR="00035D09">
        <w:t xml:space="preserve">There are </w:t>
      </w:r>
      <w:r w:rsidRPr="007B5841" w:rsidR="007B5841">
        <w:t xml:space="preserve">things </w:t>
      </w:r>
      <w:r w:rsidR="00035D09">
        <w:t xml:space="preserve">that </w:t>
      </w:r>
      <w:r w:rsidRPr="007B5841" w:rsidR="007B5841">
        <w:t>we need some help from Government</w:t>
      </w:r>
      <w:r w:rsidR="00035D09">
        <w:t xml:space="preserve">. The </w:t>
      </w:r>
      <w:r w:rsidR="006E736E">
        <w:t>gov.uk</w:t>
      </w:r>
      <w:r>
        <w:t xml:space="preserve"> </w:t>
      </w:r>
      <w:r w:rsidRPr="007B5841" w:rsidR="007B5841">
        <w:t>guides are brilliant</w:t>
      </w:r>
      <w:r>
        <w:t>. C</w:t>
      </w:r>
      <w:r w:rsidRPr="007B5841" w:rsidR="007B5841">
        <w:t xml:space="preserve">redit to the civil servants </w:t>
      </w:r>
      <w:r>
        <w:t xml:space="preserve">who </w:t>
      </w:r>
      <w:r w:rsidRPr="007B5841" w:rsidR="007B5841">
        <w:t>produce the how</w:t>
      </w:r>
      <w:r w:rsidR="006E736E">
        <w:t xml:space="preserve"> </w:t>
      </w:r>
      <w:r w:rsidRPr="007B5841" w:rsidR="007B5841">
        <w:t>to</w:t>
      </w:r>
      <w:r w:rsidR="006E736E">
        <w:t xml:space="preserve"> </w:t>
      </w:r>
      <w:r w:rsidRPr="007B5841" w:rsidR="007B5841">
        <w:t>buy, how</w:t>
      </w:r>
      <w:r w:rsidR="006E736E">
        <w:t xml:space="preserve"> </w:t>
      </w:r>
      <w:r w:rsidRPr="007B5841" w:rsidR="007B5841">
        <w:t>to</w:t>
      </w:r>
      <w:r w:rsidR="006E736E">
        <w:t xml:space="preserve"> </w:t>
      </w:r>
      <w:r w:rsidRPr="007B5841" w:rsidR="007B5841">
        <w:t>sell</w:t>
      </w:r>
      <w:r>
        <w:t xml:space="preserve"> and </w:t>
      </w:r>
      <w:r w:rsidRPr="007B5841" w:rsidR="007B5841">
        <w:t>how</w:t>
      </w:r>
      <w:r w:rsidR="006E736E">
        <w:t xml:space="preserve"> </w:t>
      </w:r>
      <w:r w:rsidRPr="007B5841" w:rsidR="007B5841">
        <w:t>to</w:t>
      </w:r>
      <w:r w:rsidR="006E736E">
        <w:t xml:space="preserve"> </w:t>
      </w:r>
      <w:r w:rsidRPr="007B5841" w:rsidR="007B5841">
        <w:t xml:space="preserve">lease guides. We want to add a </w:t>
      </w:r>
      <w:r w:rsidRPr="007B5841">
        <w:t xml:space="preserve">Building Safety Act </w:t>
      </w:r>
      <w:r w:rsidRPr="007B5841" w:rsidR="007B5841">
        <w:t>guide in there as well</w:t>
      </w:r>
      <w:r w:rsidR="006E736E">
        <w:t>;</w:t>
      </w:r>
      <w:r w:rsidRPr="007B5841" w:rsidR="007B5841">
        <w:t xml:space="preserve"> </w:t>
      </w:r>
      <w:r w:rsidR="006E736E">
        <w:t>t</w:t>
      </w:r>
      <w:r w:rsidRPr="007B5841" w:rsidR="007B5841">
        <w:t>hat would be a big help to everybody.</w:t>
      </w:r>
      <w:r>
        <w:t xml:space="preserve"> </w:t>
      </w:r>
      <w:r w:rsidR="006E736E">
        <w:t>Then, as Paula mentioned, w</w:t>
      </w:r>
      <w:r>
        <w:t xml:space="preserve">e can </w:t>
      </w:r>
      <w:r w:rsidRPr="007B5841" w:rsidR="007B5841">
        <w:t xml:space="preserve">start educating the consumers </w:t>
      </w:r>
      <w:r w:rsidR="006E736E">
        <w:t>and</w:t>
      </w:r>
      <w:r w:rsidRPr="007B5841" w:rsidR="007B5841">
        <w:t xml:space="preserve"> the </w:t>
      </w:r>
      <w:r w:rsidRPr="007B5841" w:rsidR="007B5841">
        <w:t>industry</w:t>
      </w:r>
      <w:r w:rsidRPr="007B5841" w:rsidR="007B5841">
        <w:t xml:space="preserve"> so they understand everything from end to end, and indeed get the media on side, which is really important.</w:t>
      </w:r>
    </w:p>
    <w:p w:rsidR="007B5841" w:rsidRPr="007B5841" w:rsidP="007B5841">
      <w:pPr>
        <w:pStyle w:val="Answer"/>
      </w:pPr>
      <w:r>
        <w:t>F</w:t>
      </w:r>
      <w:r w:rsidRPr="007B5841">
        <w:t xml:space="preserve">or us, we have things we can do now, which are things like </w:t>
      </w:r>
      <w:r>
        <w:t xml:space="preserve">better </w:t>
      </w:r>
      <w:r w:rsidRPr="007B5841">
        <w:t>communication</w:t>
      </w:r>
      <w:r>
        <w:t xml:space="preserve"> and </w:t>
      </w:r>
      <w:r w:rsidRPr="007B5841">
        <w:t xml:space="preserve">working together better, and the other side of it is </w:t>
      </w:r>
      <w:r>
        <w:t xml:space="preserve">about </w:t>
      </w:r>
      <w:r w:rsidRPr="007B5841">
        <w:t>how we can really revolutionise the process, which is doing things like mandating upfront information</w:t>
      </w:r>
      <w:r w:rsidR="006E736E">
        <w:t>,</w:t>
      </w:r>
      <w:r>
        <w:t xml:space="preserve"> </w:t>
      </w:r>
      <w:r w:rsidRPr="007B5841">
        <w:t xml:space="preserve">so that when an offer is made that offer is made based on all the information </w:t>
      </w:r>
      <w:r>
        <w:t xml:space="preserve">that </w:t>
      </w:r>
      <w:r w:rsidRPr="007B5841">
        <w:t>they know and there is no second-guessing</w:t>
      </w:r>
      <w:r w:rsidR="006E736E">
        <w:t xml:space="preserve"> that</w:t>
      </w:r>
      <w:r w:rsidRPr="007B5841">
        <w:t xml:space="preserve"> happens afterwards, which typically collapses 25</w:t>
      </w:r>
      <w:r w:rsidR="00197C33">
        <w:t xml:space="preserve">% to </w:t>
      </w:r>
      <w:r w:rsidRPr="007B5841">
        <w:t>30%.</w:t>
      </w:r>
    </w:p>
    <w:p w:rsidR="00B15436" w:rsidP="00B15436">
      <w:pPr>
        <w:pStyle w:val="Remark"/>
      </w:pPr>
      <w:sdt>
        <w:sdtPr>
          <w:alias w:val="Member"/>
          <w:tag w:val="&lt;Member mnisId='4295' dodsId='107295'&gt;"/>
          <w:id w:val="1094971474"/>
          <w:placeholder>
            <w:docPart w:val="C3A8F46360A74132926DDA3B0F5D7CF5"/>
          </w:placeholder>
          <w:richText/>
        </w:sdtPr>
        <w:sdtContent>
          <w:r w:rsidRPr="00D3059E">
            <w:rPr>
              <w:b/>
            </w:rPr>
            <w:t>Chair:</w:t>
          </w:r>
        </w:sdtContent>
      </w:sdt>
      <w:r>
        <w:t xml:space="preserve"> We will come on to </w:t>
      </w:r>
      <w:r w:rsidR="00197C33">
        <w:t>the</w:t>
      </w:r>
      <w:r>
        <w:t xml:space="preserve"> information in just a second. </w:t>
      </w:r>
    </w:p>
    <w:p w:rsidR="00D4245C" w:rsidP="007B5841">
      <w:pPr>
        <w:pStyle w:val="Answer"/>
      </w:pPr>
      <w:sdt>
        <w:sdtPr>
          <w:alias w:val="Witness"/>
          <w:id w:val="-491409564"/>
          <w:placeholder>
            <w:docPart w:val="257C919DD1A644A88F15E490A84858F9"/>
          </w:placeholder>
          <w:richText/>
        </w:sdtPr>
        <w:sdtContent>
          <w:r w:rsidRPr="00FA514C" w:rsidR="00B15436">
            <w:rPr>
              <w:b/>
              <w:bCs/>
              <w:i/>
              <w:iCs/>
            </w:rPr>
            <w:t>Paula Higgins:</w:t>
          </w:r>
        </w:sdtContent>
      </w:sdt>
      <w:r w:rsidR="00B15436">
        <w:t xml:space="preserve"> </w:t>
      </w:r>
      <w:r w:rsidRPr="007B5841" w:rsidR="007B5841">
        <w:t xml:space="preserve">I agree with all that, but there is something </w:t>
      </w:r>
      <w:r w:rsidR="00B15436">
        <w:t>else. W</w:t>
      </w:r>
      <w:r w:rsidRPr="007B5841" w:rsidR="007B5841">
        <w:t>e have legislation in place</w:t>
      </w:r>
      <w:r w:rsidR="00822569">
        <w:t xml:space="preserve">, but it </w:t>
      </w:r>
      <w:r w:rsidRPr="007B5841" w:rsidR="007B5841">
        <w:t xml:space="preserve">is about </w:t>
      </w:r>
      <w:r w:rsidR="00B15436">
        <w:t xml:space="preserve">the </w:t>
      </w:r>
      <w:r w:rsidRPr="007B5841" w:rsidR="007B5841">
        <w:t xml:space="preserve">enforcement of </w:t>
      </w:r>
      <w:r w:rsidR="00B15436">
        <w:t xml:space="preserve">the </w:t>
      </w:r>
      <w:r w:rsidRPr="007B5841" w:rsidR="007B5841">
        <w:t xml:space="preserve">existing legislation. We </w:t>
      </w:r>
      <w:r w:rsidRPr="007B5841" w:rsidR="007B5841">
        <w:t>have to</w:t>
      </w:r>
      <w:r w:rsidRPr="007B5841" w:rsidR="007B5841">
        <w:t xml:space="preserve"> be really careful</w:t>
      </w:r>
      <w:r w:rsidR="00B15436">
        <w:t>. U</w:t>
      </w:r>
      <w:r w:rsidRPr="007B5841" w:rsidR="007B5841">
        <w:t>pfront information</w:t>
      </w:r>
      <w:r w:rsidR="00B15436">
        <w:t xml:space="preserve"> is a </w:t>
      </w:r>
      <w:r w:rsidRPr="007B5841" w:rsidR="007B5841">
        <w:t>really good idea</w:t>
      </w:r>
      <w:r w:rsidR="00B15436">
        <w:t xml:space="preserve">, but </w:t>
      </w:r>
      <w:r w:rsidRPr="007B5841" w:rsidR="007B5841">
        <w:t>we are getting examples</w:t>
      </w:r>
      <w:r w:rsidR="00B15436">
        <w:t xml:space="preserve">, </w:t>
      </w:r>
      <w:r w:rsidRPr="007B5841" w:rsidR="007B5841">
        <w:t>day in, day out</w:t>
      </w:r>
      <w:r w:rsidR="00683A3E">
        <w:t xml:space="preserve">, </w:t>
      </w:r>
      <w:r w:rsidR="004744D8">
        <w:t xml:space="preserve">of </w:t>
      </w:r>
      <w:r w:rsidRPr="007B5841" w:rsidR="007B5841">
        <w:t xml:space="preserve">estate agents </w:t>
      </w:r>
      <w:r w:rsidR="00871937">
        <w:t xml:space="preserve">charging </w:t>
      </w:r>
      <w:r w:rsidRPr="007B5841" w:rsidR="00683A3E">
        <w:t>£445 non-refundable reservation deposits</w:t>
      </w:r>
      <w:r w:rsidR="00683A3E">
        <w:t xml:space="preserve"> to </w:t>
      </w:r>
      <w:r w:rsidR="00871937">
        <w:t xml:space="preserve">people who </w:t>
      </w:r>
      <w:r w:rsidRPr="007B5841" w:rsidR="007B5841">
        <w:t xml:space="preserve">want to accept an offer </w:t>
      </w:r>
      <w:r w:rsidR="004744D8">
        <w:t xml:space="preserve">or </w:t>
      </w:r>
      <w:r w:rsidRPr="007B5841" w:rsidR="007B5841">
        <w:t xml:space="preserve">buy a place. </w:t>
      </w:r>
      <w:r>
        <w:t>G</w:t>
      </w:r>
      <w:r w:rsidRPr="007B5841" w:rsidR="007B5841">
        <w:t>ood ideas are being tested, but</w:t>
      </w:r>
      <w:r w:rsidR="00197C33">
        <w:t xml:space="preserve"> once they are in the market</w:t>
      </w:r>
      <w:r w:rsidR="004744D8">
        <w:t xml:space="preserve">, if </w:t>
      </w:r>
      <w:r>
        <w:t xml:space="preserve">there is no </w:t>
      </w:r>
      <w:r w:rsidRPr="007B5841" w:rsidR="007B5841">
        <w:t xml:space="preserve">regulation around </w:t>
      </w:r>
      <w:r>
        <w:t>them</w:t>
      </w:r>
      <w:r w:rsidRPr="007B5841" w:rsidR="007B5841">
        <w:t xml:space="preserve">, </w:t>
      </w:r>
      <w:r w:rsidR="00456044">
        <w:t xml:space="preserve">it is the </w:t>
      </w:r>
      <w:r w:rsidRPr="007B5841" w:rsidR="007B5841">
        <w:t xml:space="preserve">consumers </w:t>
      </w:r>
      <w:r w:rsidR="00456044">
        <w:t xml:space="preserve">who </w:t>
      </w:r>
      <w:r w:rsidR="004744D8">
        <w:t xml:space="preserve">get </w:t>
      </w:r>
      <w:r w:rsidRPr="007B5841" w:rsidR="007B5841">
        <w:t>shafted.</w:t>
      </w:r>
    </w:p>
    <w:p w:rsidR="007B5841" w:rsidRPr="007B5841" w:rsidP="007B5841">
      <w:pPr>
        <w:pStyle w:val="Answer"/>
      </w:pPr>
      <w:r>
        <w:t>O</w:t>
      </w:r>
      <w:r w:rsidRPr="007B5841">
        <w:t>ne thing that has been all over the papers of the week</w:t>
      </w:r>
      <w:r>
        <w:t xml:space="preserve"> is </w:t>
      </w:r>
      <w:r w:rsidRPr="007B5841">
        <w:t>conditional selling.</w:t>
      </w:r>
      <w:r w:rsidR="00D4245C">
        <w:t xml:space="preserve"> </w:t>
      </w:r>
      <w:r>
        <w:t xml:space="preserve">If you </w:t>
      </w:r>
      <w:r w:rsidRPr="007B5841">
        <w:t>get a</w:t>
      </w:r>
      <w:r w:rsidR="00197C33">
        <w:t>ny</w:t>
      </w:r>
      <w:r w:rsidRPr="007B5841">
        <w:t xml:space="preserve"> mortgage broker here, you will be told that buyers are refused from viewing properties</w:t>
      </w:r>
      <w:r>
        <w:t xml:space="preserve"> </w:t>
      </w:r>
      <w:r w:rsidRPr="007B5841">
        <w:t xml:space="preserve">or getting a mortgage because they </w:t>
      </w:r>
      <w:r w:rsidRPr="007B5841">
        <w:t>have to</w:t>
      </w:r>
      <w:r w:rsidRPr="007B5841">
        <w:t xml:space="preserve"> go to the in-house mortgage broker. </w:t>
      </w:r>
      <w:r>
        <w:t>T</w:t>
      </w:r>
      <w:r w:rsidRPr="007B5841">
        <w:t>hat is happening all the time now</w:t>
      </w:r>
      <w:r>
        <w:t>. I</w:t>
      </w:r>
      <w:r w:rsidRPr="007B5841">
        <w:t>t has been happening for years.</w:t>
      </w:r>
      <w:r w:rsidR="00456044">
        <w:t xml:space="preserve"> </w:t>
      </w:r>
      <w:r>
        <w:t>T</w:t>
      </w:r>
      <w:r w:rsidRPr="007B5841">
        <w:t xml:space="preserve">here </w:t>
      </w:r>
      <w:r>
        <w:t xml:space="preserve">also </w:t>
      </w:r>
      <w:r w:rsidRPr="007B5841">
        <w:t xml:space="preserve">needs to be enforcement of </w:t>
      </w:r>
      <w:r w:rsidR="00456044">
        <w:t xml:space="preserve">the </w:t>
      </w:r>
      <w:r w:rsidRPr="007B5841">
        <w:t>existing legislation</w:t>
      </w:r>
      <w:r>
        <w:t xml:space="preserve">. </w:t>
      </w:r>
      <w:r w:rsidR="00456044">
        <w:t xml:space="preserve">This </w:t>
      </w:r>
      <w:r w:rsidR="000C4C3D">
        <w:t xml:space="preserve">is not </w:t>
      </w:r>
      <w:r w:rsidR="006E736E">
        <w:t xml:space="preserve">about </w:t>
      </w:r>
      <w:r>
        <w:t>t</w:t>
      </w:r>
      <w:r w:rsidRPr="007B5841">
        <w:t>he vast majority of</w:t>
      </w:r>
      <w:r w:rsidRPr="007B5841">
        <w:t xml:space="preserve"> estate agents</w:t>
      </w:r>
      <w:r w:rsidR="006E736E">
        <w:t>—t</w:t>
      </w:r>
      <w:r w:rsidRPr="007B5841">
        <w:t xml:space="preserve">here </w:t>
      </w:r>
      <w:r w:rsidR="000C4C3D">
        <w:t xml:space="preserve">are </w:t>
      </w:r>
      <w:r w:rsidRPr="007B5841">
        <w:t>lots of professional people out there</w:t>
      </w:r>
      <w:r w:rsidR="00456044">
        <w:t xml:space="preserve">, </w:t>
      </w:r>
      <w:r w:rsidRPr="007B5841">
        <w:t xml:space="preserve">but there are </w:t>
      </w:r>
      <w:r w:rsidR="00456044">
        <w:t xml:space="preserve">also </w:t>
      </w:r>
      <w:r w:rsidRPr="007B5841">
        <w:t>some rogue traders</w:t>
      </w:r>
      <w:r w:rsidR="00B06791">
        <w:t>.</w:t>
      </w:r>
    </w:p>
    <w:p w:rsidR="007B5841" w:rsidRPr="007B5841" w:rsidP="000C4C3D">
      <w:pPr>
        <w:pStyle w:val="Question"/>
      </w:pPr>
      <w:sdt>
        <w:sdtPr>
          <w:alias w:val="Member"/>
          <w:tag w:val="&lt;Member mnisId='4295' dodsId='107295'&gt;"/>
          <w:id w:val="-1444835690"/>
          <w:placeholder>
            <w:docPart w:val="D7076724D21C452AB6F990763980C10E"/>
          </w:placeholder>
          <w:richText/>
        </w:sdtPr>
        <w:sdtContent>
          <w:r w:rsidRPr="00D3059E" w:rsidR="000C4C3D">
            <w:rPr>
              <w:b/>
            </w:rPr>
            <w:t>Chair:</w:t>
          </w:r>
        </w:sdtContent>
      </w:sdt>
      <w:r w:rsidR="000C4C3D">
        <w:t xml:space="preserve"> Should </w:t>
      </w:r>
      <w:r w:rsidRPr="007B5841">
        <w:t>they be regulated?</w:t>
      </w:r>
    </w:p>
    <w:p w:rsidR="00B06791" w:rsidP="007B5841">
      <w:pPr>
        <w:pStyle w:val="Answer"/>
      </w:pPr>
      <w:sdt>
        <w:sdtPr>
          <w:alias w:val="Witness"/>
          <w:id w:val="-62265670"/>
          <w:placeholder>
            <w:docPart w:val="3709D469B3F740858364FEA065725A67"/>
          </w:placeholder>
          <w:richText/>
        </w:sdtPr>
        <w:sdtContent>
          <w:r w:rsidRPr="00FA514C" w:rsidR="000C4C3D">
            <w:rPr>
              <w:b/>
              <w:bCs/>
              <w:i/>
              <w:iCs/>
            </w:rPr>
            <w:t>Paula Higgins:</w:t>
          </w:r>
        </w:sdtContent>
      </w:sdt>
      <w:r w:rsidR="000C4C3D">
        <w:t xml:space="preserve"> </w:t>
      </w:r>
      <w:r w:rsidRPr="007B5841" w:rsidR="007B5841">
        <w:t>They should be regulated, yes</w:t>
      </w:r>
      <w:r>
        <w:t xml:space="preserve">, </w:t>
      </w:r>
      <w:r w:rsidRPr="007B5841" w:rsidR="007B5841">
        <w:t>but there should also be enforcement</w:t>
      </w:r>
      <w:r>
        <w:t>. W</w:t>
      </w:r>
      <w:r w:rsidRPr="007B5841" w:rsidR="007B5841">
        <w:t xml:space="preserve">hat they are doing is illegal now, but there is no enforcement. It is </w:t>
      </w:r>
      <w:r w:rsidRPr="007B5841" w:rsidR="007B5841">
        <w:t>really hard</w:t>
      </w:r>
      <w:r w:rsidRPr="007B5841" w:rsidR="007B5841">
        <w:t xml:space="preserve"> as a buyer</w:t>
      </w:r>
      <w:r w:rsidR="00197C33">
        <w:t xml:space="preserve">. </w:t>
      </w:r>
      <w:r w:rsidRPr="007B5841" w:rsidR="00197C33">
        <w:t xml:space="preserve">You </w:t>
      </w:r>
      <w:r w:rsidRPr="007B5841" w:rsidR="007B5841">
        <w:t xml:space="preserve">end up </w:t>
      </w:r>
      <w:r w:rsidRPr="007B5841" w:rsidR="006E736E">
        <w:t xml:space="preserve">not </w:t>
      </w:r>
      <w:r w:rsidRPr="007B5841" w:rsidR="007B5841">
        <w:t>complain</w:t>
      </w:r>
      <w:r>
        <w:t>ing. If y</w:t>
      </w:r>
      <w:r w:rsidRPr="007B5841" w:rsidR="007B5841">
        <w:t>ou do not get the property in the end</w:t>
      </w:r>
      <w:r>
        <w:t xml:space="preserve">, </w:t>
      </w:r>
      <w:r w:rsidRPr="007B5841" w:rsidR="007B5841">
        <w:t>you just move on</w:t>
      </w:r>
      <w:r>
        <w:t xml:space="preserve">. You </w:t>
      </w:r>
      <w:r w:rsidRPr="007B5841" w:rsidR="007B5841">
        <w:t>do not want to complain about the estate agent because they are the gateway to the local properties in your area. It is incredibly hard</w:t>
      </w:r>
      <w:r>
        <w:t xml:space="preserve">. You can </w:t>
      </w:r>
      <w:r w:rsidRPr="007B5841" w:rsidR="007B5841">
        <w:t xml:space="preserve">try to complain to </w:t>
      </w:r>
      <w:r w:rsidRPr="007B5841" w:rsidR="00197C33">
        <w:t xml:space="preserve">trading standards </w:t>
      </w:r>
      <w:r w:rsidRPr="007B5841" w:rsidR="007B5841">
        <w:t xml:space="preserve">via </w:t>
      </w:r>
      <w:r w:rsidRPr="007B5841">
        <w:t>Citizens Advice</w:t>
      </w:r>
      <w:r w:rsidR="00197C33">
        <w:t>, but i</w:t>
      </w:r>
      <w:r w:rsidRPr="007B5841" w:rsidR="00197C33">
        <w:t xml:space="preserve">t </w:t>
      </w:r>
      <w:r w:rsidRPr="007B5841" w:rsidR="007B5841">
        <w:t>is a very convoluted system.</w:t>
      </w:r>
    </w:p>
    <w:p w:rsidR="00727509" w:rsidP="007B5841">
      <w:pPr>
        <w:pStyle w:val="Answer"/>
      </w:pPr>
      <w:r>
        <w:t>E</w:t>
      </w:r>
      <w:r w:rsidRPr="007B5841" w:rsidR="007B5841">
        <w:t>very week</w:t>
      </w:r>
      <w:r>
        <w:t xml:space="preserve">, we get </w:t>
      </w:r>
      <w:r w:rsidRPr="007B5841" w:rsidR="007B5841">
        <w:t xml:space="preserve">people emailing us saying, </w:t>
      </w:r>
      <w:r>
        <w:t>“</w:t>
      </w:r>
      <w:r w:rsidRPr="007B5841" w:rsidR="007B5841">
        <w:t xml:space="preserve">I have been charged </w:t>
      </w:r>
      <w:r>
        <w:t>£</w:t>
      </w:r>
      <w:r w:rsidRPr="007B5841" w:rsidR="007B5841">
        <w:t>450 to buy a property upfront</w:t>
      </w:r>
      <w:r w:rsidR="006E736E">
        <w:t>,</w:t>
      </w:r>
      <w:r>
        <w:t>”</w:t>
      </w:r>
      <w:r w:rsidR="006E736E">
        <w:t xml:space="preserve"> or</w:t>
      </w:r>
      <w:r>
        <w:t xml:space="preserve"> “T</w:t>
      </w:r>
      <w:r w:rsidRPr="007B5841" w:rsidR="007B5841">
        <w:t xml:space="preserve">here is a </w:t>
      </w:r>
      <w:r>
        <w:t>£</w:t>
      </w:r>
      <w:r w:rsidRPr="007B5841" w:rsidR="007B5841">
        <w:t>13,500 reservation fee that is non-refundable</w:t>
      </w:r>
      <w:r w:rsidR="001C72E0">
        <w:t xml:space="preserve">.” </w:t>
      </w:r>
      <w:r w:rsidR="00B748F0">
        <w:t>There is t</w:t>
      </w:r>
      <w:r w:rsidRPr="007B5841" w:rsidR="007B5841">
        <w:t>he modern method of auction</w:t>
      </w:r>
      <w:r>
        <w:t>.</w:t>
      </w:r>
      <w:r w:rsidR="00B748F0">
        <w:t xml:space="preserve"> </w:t>
      </w:r>
      <w:r>
        <w:t>W</w:t>
      </w:r>
      <w:r w:rsidRPr="007B5841" w:rsidR="007B5841">
        <w:t>e see all these sharp practices</w:t>
      </w:r>
      <w:r w:rsidR="00B748F0">
        <w:t xml:space="preserve">. </w:t>
      </w:r>
      <w:r w:rsidR="00D2149D">
        <w:t xml:space="preserve">Years ago it was </w:t>
      </w:r>
      <w:r w:rsidRPr="007B5841" w:rsidR="007B5841">
        <w:t xml:space="preserve">sale by tender, where they </w:t>
      </w:r>
      <w:r w:rsidR="00D2149D">
        <w:t xml:space="preserve">were putting a </w:t>
      </w:r>
      <w:r w:rsidRPr="007B5841" w:rsidR="007B5841">
        <w:t>2% commission on buyers</w:t>
      </w:r>
      <w:r>
        <w:t>. T</w:t>
      </w:r>
      <w:r w:rsidRPr="007B5841" w:rsidR="007B5841">
        <w:t>hese types of sharp practices need to be stamped out</w:t>
      </w:r>
      <w:r>
        <w:t xml:space="preserve">. If we could do </w:t>
      </w:r>
      <w:r w:rsidRPr="007B5841" w:rsidR="007B5841">
        <w:t xml:space="preserve">that, </w:t>
      </w:r>
      <w:r>
        <w:t xml:space="preserve">it </w:t>
      </w:r>
      <w:r w:rsidRPr="007B5841" w:rsidR="007B5841">
        <w:t>would make a huge difference to people buying and selling</w:t>
      </w:r>
      <w:r>
        <w:t>.</w:t>
      </w:r>
    </w:p>
    <w:p w:rsidR="007B5841" w:rsidRPr="007B5841" w:rsidP="007B5841">
      <w:pPr>
        <w:pStyle w:val="Answer"/>
      </w:pPr>
      <w:r>
        <w:t>T</w:t>
      </w:r>
      <w:r w:rsidRPr="007B5841">
        <w:t xml:space="preserve">hat is where </w:t>
      </w:r>
      <w:r w:rsidR="00E46AD9">
        <w:t xml:space="preserve">we need </w:t>
      </w:r>
      <w:r w:rsidRPr="007B5841">
        <w:t>regulation</w:t>
      </w:r>
      <w:r w:rsidR="00E46AD9">
        <w:t xml:space="preserve">. We need to have </w:t>
      </w:r>
      <w:r w:rsidRPr="007B5841">
        <w:t xml:space="preserve">something </w:t>
      </w:r>
      <w:r w:rsidR="00E46AD9">
        <w:t xml:space="preserve">for </w:t>
      </w:r>
      <w:r w:rsidRPr="007B5841">
        <w:t xml:space="preserve">estate </w:t>
      </w:r>
      <w:r w:rsidRPr="007B5841">
        <w:t>agents</w:t>
      </w:r>
      <w:r w:rsidR="00E46AD9">
        <w:t xml:space="preserve"> and we need </w:t>
      </w:r>
      <w:r w:rsidRPr="007B5841">
        <w:t xml:space="preserve">better enforcement of </w:t>
      </w:r>
      <w:r w:rsidR="00E46AD9">
        <w:t xml:space="preserve">the </w:t>
      </w:r>
      <w:r w:rsidRPr="007B5841">
        <w:t xml:space="preserve">existing regulation, </w:t>
      </w:r>
      <w:r w:rsidR="00E46AD9">
        <w:t xml:space="preserve">perhaps </w:t>
      </w:r>
      <w:r w:rsidRPr="007B5841">
        <w:t>with fines</w:t>
      </w:r>
      <w:r w:rsidR="00E46AD9">
        <w:t>. M</w:t>
      </w:r>
      <w:r w:rsidRPr="007B5841">
        <w:t>aybe the FCA needs to look at it</w:t>
      </w:r>
      <w:r>
        <w:t>.</w:t>
      </w:r>
      <w:r w:rsidR="00E46AD9">
        <w:t xml:space="preserve"> </w:t>
      </w:r>
      <w:r>
        <w:t>T</w:t>
      </w:r>
      <w:r w:rsidRPr="007B5841">
        <w:t>hat is what is happening now</w:t>
      </w:r>
      <w:r>
        <w:t>. E</w:t>
      </w:r>
      <w:r w:rsidRPr="007B5841">
        <w:t>ven though we have the legislation here, it is about enforcement of that legislation.</w:t>
      </w:r>
    </w:p>
    <w:p w:rsidR="007B5841" w:rsidRPr="007B5841" w:rsidP="007B5841">
      <w:pPr>
        <w:pStyle w:val="Answer"/>
      </w:pPr>
      <w:sdt>
        <w:sdtPr>
          <w:alias w:val="Witness"/>
          <w:id w:val="-18631012"/>
          <w:placeholder>
            <w:docPart w:val="C9F396A25A7443CE89A43822D0CDC3C5"/>
          </w:placeholder>
          <w:richText/>
        </w:sdtPr>
        <w:sdtContent>
          <w:r w:rsidRPr="00DE03EB" w:rsidR="00E46AD9">
            <w:rPr>
              <w:b/>
              <w:bCs/>
              <w:i/>
              <w:iCs/>
            </w:rPr>
            <w:t>Maria Harris:</w:t>
          </w:r>
        </w:sdtContent>
      </w:sdt>
      <w:r w:rsidR="00E46AD9">
        <w:t xml:space="preserve"> </w:t>
      </w:r>
      <w:r w:rsidRPr="007B5841">
        <w:t>Kate</w:t>
      </w:r>
      <w:r w:rsidR="00E46AD9">
        <w:t xml:space="preserve"> was </w:t>
      </w:r>
      <w:r w:rsidRPr="007B5841">
        <w:t>talking about collaboration</w:t>
      </w:r>
      <w:r w:rsidR="00E46AD9">
        <w:t xml:space="preserve"> and </w:t>
      </w:r>
      <w:r w:rsidRPr="007B5841">
        <w:t>trying to get that level of engagement and collaboration over quite a broad set of industry participants</w:t>
      </w:r>
      <w:r w:rsidR="00E46AD9">
        <w:t>. W</w:t>
      </w:r>
      <w:r w:rsidRPr="007B5841">
        <w:t xml:space="preserve">e </w:t>
      </w:r>
      <w:r w:rsidR="00E46AD9">
        <w:t xml:space="preserve">also </w:t>
      </w:r>
      <w:r w:rsidR="00E46AD9">
        <w:t>have to</w:t>
      </w:r>
      <w:r w:rsidR="00E46AD9">
        <w:t xml:space="preserve"> </w:t>
      </w:r>
      <w:r w:rsidRPr="007B5841">
        <w:t>add in that Government Departments</w:t>
      </w:r>
      <w:r w:rsidR="001B6007">
        <w:t xml:space="preserve"> are the custodians of lots of property data. </w:t>
      </w:r>
      <w:r w:rsidRPr="0013590B" w:rsidR="0013590B">
        <w:t>I</w:t>
      </w:r>
      <w:r w:rsidRPr="007B5841">
        <w:t>t is public data</w:t>
      </w:r>
      <w:r w:rsidR="001B6007">
        <w:t xml:space="preserve">, </w:t>
      </w:r>
      <w:r w:rsidRPr="007B5841">
        <w:t>local authority data or private</w:t>
      </w:r>
      <w:r w:rsidR="001B6007">
        <w:t xml:space="preserve">ly </w:t>
      </w:r>
      <w:r w:rsidRPr="007B5841">
        <w:t>source</w:t>
      </w:r>
      <w:r w:rsidR="001B6007">
        <w:t xml:space="preserve">d </w:t>
      </w:r>
      <w:r w:rsidRPr="007B5841">
        <w:t>data</w:t>
      </w:r>
      <w:r w:rsidR="001B6007">
        <w:t>. T</w:t>
      </w:r>
      <w:r w:rsidRPr="007B5841">
        <w:t xml:space="preserve">here is no collaboration across that full end-to-end </w:t>
      </w:r>
      <w:r w:rsidR="006E736E">
        <w:t xml:space="preserve">process </w:t>
      </w:r>
      <w:r w:rsidRPr="007B5841">
        <w:t>of everyone who touches the property transaction or property data in some way</w:t>
      </w:r>
      <w:r w:rsidR="001B6007">
        <w:t>.</w:t>
      </w:r>
      <w:r w:rsidR="006E736E">
        <w:t xml:space="preserve"> </w:t>
      </w:r>
      <w:r w:rsidR="001B6007">
        <w:t>T</w:t>
      </w:r>
      <w:r w:rsidRPr="007B5841">
        <w:t>here is no legislation that sits across all of that</w:t>
      </w:r>
      <w:r w:rsidR="001B6007">
        <w:t>. T</w:t>
      </w:r>
      <w:r w:rsidRPr="007B5841">
        <w:t>here is no one view of how the customer experience should work</w:t>
      </w:r>
      <w:r w:rsidR="001B6007">
        <w:t xml:space="preserve">, </w:t>
      </w:r>
      <w:r w:rsidRPr="007B5841">
        <w:t>what the customer journey should be</w:t>
      </w:r>
      <w:r w:rsidR="006E736E">
        <w:t>,</w:t>
      </w:r>
      <w:r w:rsidRPr="007B5841">
        <w:t xml:space="preserve"> or any standardisation of things like policy, legislation, </w:t>
      </w:r>
      <w:r w:rsidRPr="007B5841">
        <w:t>protocols</w:t>
      </w:r>
      <w:r w:rsidR="001B6007">
        <w:t xml:space="preserve"> or </w:t>
      </w:r>
      <w:r w:rsidRPr="007B5841">
        <w:t>guidance.</w:t>
      </w:r>
    </w:p>
    <w:p w:rsidR="007B5841" w:rsidRPr="007B5841" w:rsidP="001B6007">
      <w:pPr>
        <w:pStyle w:val="Question"/>
      </w:pPr>
      <w:sdt>
        <w:sdtPr>
          <w:alias w:val="Member"/>
          <w:tag w:val="&lt;Member mnisId='4295' dodsId='107295'&gt;"/>
          <w:id w:val="1832557109"/>
          <w:placeholder>
            <w:docPart w:val="D368028890D44C50A67C34C2E35A5A42"/>
          </w:placeholder>
          <w:richText/>
        </w:sdtPr>
        <w:sdtContent>
          <w:r w:rsidRPr="00D3059E" w:rsidR="001B6007">
            <w:rPr>
              <w:b/>
            </w:rPr>
            <w:t>Chair:</w:t>
          </w:r>
        </w:sdtContent>
      </w:sdt>
      <w:r w:rsidR="001B6007">
        <w:t xml:space="preserve"> </w:t>
      </w:r>
      <w:r w:rsidRPr="007B5841">
        <w:t xml:space="preserve">You have all these different bits of </w:t>
      </w:r>
      <w:r w:rsidR="001B6007">
        <w:t xml:space="preserve">the </w:t>
      </w:r>
      <w:r w:rsidRPr="007B5841">
        <w:t>process</w:t>
      </w:r>
      <w:r w:rsidR="001B6007">
        <w:t>. H</w:t>
      </w:r>
      <w:r w:rsidRPr="007B5841">
        <w:t>ow would you get overarching regulation</w:t>
      </w:r>
      <w:r w:rsidR="001B6007">
        <w:t xml:space="preserve"> or </w:t>
      </w:r>
      <w:r w:rsidRPr="007B5841">
        <w:t>co</w:t>
      </w:r>
      <w:r w:rsidR="001B6007">
        <w:t>-</w:t>
      </w:r>
      <w:r w:rsidRPr="007B5841">
        <w:t>ordination?</w:t>
      </w:r>
    </w:p>
    <w:p w:rsidR="007B5841" w:rsidRPr="007B5841" w:rsidP="007B5841">
      <w:pPr>
        <w:pStyle w:val="Answer"/>
      </w:pPr>
      <w:sdt>
        <w:sdtPr>
          <w:alias w:val="Witness"/>
          <w:id w:val="-571121761"/>
          <w:placeholder>
            <w:docPart w:val="2FD7F1D45AE744AB86D9709D61607320"/>
          </w:placeholder>
          <w:richText/>
        </w:sdtPr>
        <w:sdtContent>
          <w:r w:rsidRPr="00DE03EB" w:rsidR="00C558C2">
            <w:rPr>
              <w:b/>
              <w:bCs/>
              <w:i/>
              <w:iCs/>
            </w:rPr>
            <w:t>Maria Harris:</w:t>
          </w:r>
        </w:sdtContent>
      </w:sdt>
      <w:r w:rsidR="00C558C2">
        <w:t xml:space="preserve"> </w:t>
      </w:r>
      <w:r w:rsidRPr="007B5841">
        <w:t>We did it with open banking, but</w:t>
      </w:r>
      <w:r w:rsidR="00C558C2">
        <w:t xml:space="preserve"> </w:t>
      </w:r>
      <w:r w:rsidRPr="007B5841">
        <w:t xml:space="preserve">again, </w:t>
      </w:r>
      <w:r w:rsidR="00C558C2">
        <w:t xml:space="preserve">that </w:t>
      </w:r>
      <w:r w:rsidRPr="007B5841">
        <w:t>was Government</w:t>
      </w:r>
      <w:r w:rsidR="00C558C2">
        <w:t>-</w:t>
      </w:r>
      <w:r w:rsidRPr="007B5841">
        <w:t>driven</w:t>
      </w:r>
      <w:r w:rsidR="006E736E">
        <w:t>; i</w:t>
      </w:r>
      <w:r w:rsidR="00C558C2">
        <w:t>t</w:t>
      </w:r>
      <w:r w:rsidRPr="007B5841">
        <w:t xml:space="preserve"> was CMA</w:t>
      </w:r>
      <w:r w:rsidR="00C558C2">
        <w:t>-</w:t>
      </w:r>
      <w:r w:rsidRPr="007B5841">
        <w:t>driven</w:t>
      </w:r>
      <w:r w:rsidR="006E736E">
        <w:t>; i</w:t>
      </w:r>
      <w:r w:rsidR="00C558C2">
        <w:t xml:space="preserve">t was </w:t>
      </w:r>
      <w:r w:rsidRPr="007B5841">
        <w:t xml:space="preserve">forced </w:t>
      </w:r>
      <w:r w:rsidR="00C558C2">
        <w:t xml:space="preserve">upon </w:t>
      </w:r>
      <w:r w:rsidRPr="007B5841">
        <w:t>industry</w:t>
      </w:r>
      <w:r w:rsidR="00C558C2">
        <w:t xml:space="preserve"> and fintech. O</w:t>
      </w:r>
      <w:r w:rsidRPr="007B5841">
        <w:t xml:space="preserve">ther people </w:t>
      </w:r>
      <w:r w:rsidR="001E60ED">
        <w:t xml:space="preserve">had </w:t>
      </w:r>
      <w:r w:rsidRPr="007B5841">
        <w:t>to come in</w:t>
      </w:r>
      <w:r w:rsidR="001E60ED">
        <w:t xml:space="preserve"> to</w:t>
      </w:r>
      <w:r w:rsidRPr="007B5841">
        <w:t xml:space="preserve"> do that work for them and create a framework</w:t>
      </w:r>
      <w:r w:rsidR="00C558C2">
        <w:t xml:space="preserve">, </w:t>
      </w:r>
      <w:r w:rsidRPr="007B5841">
        <w:t>standards</w:t>
      </w:r>
      <w:r w:rsidRPr="007B5841">
        <w:t xml:space="preserve"> and guidance on how to do that</w:t>
      </w:r>
      <w:r w:rsidR="00C558C2">
        <w:t>. T</w:t>
      </w:r>
      <w:r w:rsidRPr="007B5841">
        <w:t xml:space="preserve">he UK led on </w:t>
      </w:r>
      <w:r w:rsidR="00C558C2">
        <w:t>open banking—i</w:t>
      </w:r>
      <w:r w:rsidRPr="007B5841">
        <w:t>t was such a phenomenal thing to do</w:t>
      </w:r>
      <w:r w:rsidR="00C558C2">
        <w:t>—</w:t>
      </w:r>
      <w:r w:rsidRPr="007B5841">
        <w:t xml:space="preserve">and now </w:t>
      </w:r>
      <w:r w:rsidR="00C558C2">
        <w:t xml:space="preserve">that has </w:t>
      </w:r>
      <w:r w:rsidRPr="007B5841">
        <w:t xml:space="preserve">gone around the world </w:t>
      </w:r>
      <w:r w:rsidR="00C558C2">
        <w:t xml:space="preserve">with </w:t>
      </w:r>
      <w:r w:rsidRPr="007B5841">
        <w:t>open finance and other open ecosystems</w:t>
      </w:r>
      <w:r w:rsidR="00C558C2">
        <w:t>. I</w:t>
      </w:r>
      <w:r w:rsidRPr="007B5841">
        <w:t>t is possible to do it, but yes, it is a big piece of work to do.</w:t>
      </w:r>
    </w:p>
    <w:p w:rsidR="007B5841" w:rsidRPr="007B5841" w:rsidP="007B5841">
      <w:pPr>
        <w:pStyle w:val="Answer"/>
      </w:pPr>
      <w:sdt>
        <w:sdtPr>
          <w:alias w:val="Witness"/>
          <w:id w:val="1262800854"/>
          <w:placeholder>
            <w:docPart w:val="317AA42932D24A76B3AFDD5888674CAC"/>
          </w:placeholder>
          <w:richText/>
        </w:sdtPr>
        <w:sdtContent>
          <w:r w:rsidRPr="00B67343" w:rsidR="00C558C2">
            <w:rPr>
              <w:b/>
              <w:bCs/>
              <w:i/>
              <w:iCs/>
            </w:rPr>
            <w:t>Kate Faulkner:</w:t>
          </w:r>
        </w:sdtContent>
      </w:sdt>
      <w:r w:rsidR="00C558C2">
        <w:t xml:space="preserve"> We </w:t>
      </w:r>
      <w:r w:rsidRPr="007B5841">
        <w:t>have already achieved it</w:t>
      </w:r>
      <w:r w:rsidR="00C558C2">
        <w:t>. T</w:t>
      </w:r>
      <w:r w:rsidRPr="007B5841">
        <w:t>he Covid guidance went out, again with amazing help from the civil servants we had. That Covid guidance</w:t>
      </w:r>
      <w:r w:rsidR="00A86931">
        <w:t xml:space="preserve">, </w:t>
      </w:r>
      <w:r w:rsidRPr="007B5841">
        <w:t xml:space="preserve">from start to finish, looked at </w:t>
      </w:r>
      <w:r w:rsidR="00A86931">
        <w:t xml:space="preserve">this </w:t>
      </w:r>
      <w:r w:rsidRPr="007B5841">
        <w:t>through the buyers’ and sellers’ eyes</w:t>
      </w:r>
      <w:r w:rsidR="00A86931">
        <w:t>. There were</w:t>
      </w:r>
      <w:r w:rsidRPr="007B5841">
        <w:t xml:space="preserve"> about 50 of us on the group talking that through to work out how we </w:t>
      </w:r>
      <w:r w:rsidR="00A86931">
        <w:t xml:space="preserve">could </w:t>
      </w:r>
      <w:r w:rsidRPr="007B5841">
        <w:t xml:space="preserve">do something that </w:t>
      </w:r>
      <w:r w:rsidR="00A11A32">
        <w:t xml:space="preserve">meant </w:t>
      </w:r>
      <w:r w:rsidR="001E60ED">
        <w:t>we</w:t>
      </w:r>
      <w:r w:rsidR="00A11A32">
        <w:t xml:space="preserve"> did not get </w:t>
      </w:r>
      <w:r w:rsidRPr="007B5841">
        <w:t>lenders saying</w:t>
      </w:r>
      <w:r w:rsidR="00A86931">
        <w:t>, “T</w:t>
      </w:r>
      <w:r w:rsidRPr="007B5841">
        <w:t>his is how to work during Covid</w:t>
      </w:r>
      <w:r w:rsidR="001C72E0">
        <w:t xml:space="preserve">,” </w:t>
      </w:r>
      <w:r w:rsidRPr="007B5841">
        <w:t>the brokers saying</w:t>
      </w:r>
      <w:r w:rsidR="00A86931">
        <w:t>, “T</w:t>
      </w:r>
      <w:r w:rsidRPr="007B5841">
        <w:t>his is how you should work</w:t>
      </w:r>
      <w:r w:rsidR="006E736E">
        <w:t>,</w:t>
      </w:r>
      <w:r w:rsidR="00A86931">
        <w:t xml:space="preserve">” and </w:t>
      </w:r>
      <w:r w:rsidRPr="007B5841">
        <w:t xml:space="preserve">the surveyors saying </w:t>
      </w:r>
      <w:r w:rsidR="00A86931">
        <w:t>something else.</w:t>
      </w:r>
      <w:r w:rsidR="00A11A32">
        <w:t xml:space="preserve"> </w:t>
      </w:r>
      <w:r w:rsidR="00A86931">
        <w:t xml:space="preserve">We </w:t>
      </w:r>
      <w:r w:rsidRPr="007B5841">
        <w:t>had absolute consisten</w:t>
      </w:r>
      <w:r w:rsidR="00A86931">
        <w:t xml:space="preserve">cy </w:t>
      </w:r>
      <w:r w:rsidR="00A11A32">
        <w:t xml:space="preserve">through working </w:t>
      </w:r>
      <w:r w:rsidRPr="007B5841">
        <w:t>together</w:t>
      </w:r>
      <w:r w:rsidR="00A11A32">
        <w:t xml:space="preserve"> </w:t>
      </w:r>
      <w:r w:rsidRPr="007B5841">
        <w:t xml:space="preserve">because we </w:t>
      </w:r>
      <w:r w:rsidR="00A86931">
        <w:t xml:space="preserve">got </w:t>
      </w:r>
      <w:r w:rsidRPr="007B5841">
        <w:t>the core people</w:t>
      </w:r>
      <w:r w:rsidR="001E60ED">
        <w:t xml:space="preserve"> who</w:t>
      </w:r>
      <w:r w:rsidRPr="007B5841">
        <w:t xml:space="preserve"> we need</w:t>
      </w:r>
      <w:r w:rsidR="00A86931">
        <w:t>ed</w:t>
      </w:r>
      <w:r w:rsidRPr="007B5841">
        <w:t xml:space="preserve"> to work together as well as the people at the coalface. </w:t>
      </w:r>
      <w:r w:rsidR="00A86931">
        <w:t>T</w:t>
      </w:r>
      <w:r w:rsidRPr="007B5841">
        <w:t xml:space="preserve">hat is how you start. </w:t>
      </w:r>
      <w:r w:rsidR="00A11A32">
        <w:t>I</w:t>
      </w:r>
      <w:r w:rsidRPr="007B5841">
        <w:t>t is possible.</w:t>
      </w:r>
    </w:p>
    <w:p w:rsidR="00457B63" w:rsidP="007B5841">
      <w:pPr>
        <w:pStyle w:val="Answer"/>
      </w:pPr>
      <w:r w:rsidRPr="007B5841">
        <w:t>We also did it on stamp duty</w:t>
      </w:r>
      <w:r w:rsidR="00A11A32">
        <w:t>. N</w:t>
      </w:r>
      <w:r w:rsidRPr="007B5841">
        <w:t>ormally there is a cliff edge as soon as you end a stamp duty holiday. We are grateful to Treasury</w:t>
      </w:r>
      <w:r w:rsidR="00A11A32">
        <w:t xml:space="preserve">, </w:t>
      </w:r>
      <w:r w:rsidR="001E60ED">
        <w:t>which</w:t>
      </w:r>
      <w:r w:rsidRPr="007B5841">
        <w:t xml:space="preserve"> kindly extended it for us because we knew there was a problem</w:t>
      </w:r>
      <w:r w:rsidR="00A11A32">
        <w:t>. I</w:t>
      </w:r>
      <w:r w:rsidRPr="007B5841">
        <w:t>n that case</w:t>
      </w:r>
      <w:r w:rsidR="00A11A32">
        <w:t xml:space="preserve">, </w:t>
      </w:r>
      <w:r w:rsidRPr="007B5841">
        <w:t>we had extra help</w:t>
      </w:r>
      <w:r>
        <w:t>. N</w:t>
      </w:r>
      <w:r w:rsidRPr="007B5841">
        <w:t>ot only was the industry saying</w:t>
      </w:r>
      <w:r>
        <w:t>, “H</w:t>
      </w:r>
      <w:r w:rsidRPr="007B5841">
        <w:t xml:space="preserve">elp, we cannot move this many people in this amount of time for the first </w:t>
      </w:r>
      <w:r>
        <w:t xml:space="preserve">stamp duty </w:t>
      </w:r>
      <w:r w:rsidRPr="007B5841">
        <w:t>ending at the end of March</w:t>
      </w:r>
      <w:r w:rsidR="001C72E0">
        <w:t xml:space="preserve">,” </w:t>
      </w:r>
      <w:r>
        <w:t xml:space="preserve">but </w:t>
      </w:r>
      <w:r w:rsidRPr="007B5841">
        <w:t>we had help from the media and letters went out to everybody</w:t>
      </w:r>
      <w:r w:rsidR="006E736E">
        <w:t>,</w:t>
      </w:r>
      <w:r w:rsidRPr="007B5841">
        <w:t xml:space="preserve"> so </w:t>
      </w:r>
      <w:r w:rsidR="00E21BCC">
        <w:t xml:space="preserve">that </w:t>
      </w:r>
      <w:r w:rsidRPr="007B5841">
        <w:t>the buyers knew there was a possibility we could not complete on that day</w:t>
      </w:r>
      <w:r>
        <w:t xml:space="preserve">. </w:t>
      </w:r>
    </w:p>
    <w:p w:rsidR="007B5841" w:rsidRPr="007B5841" w:rsidP="007B5841">
      <w:pPr>
        <w:pStyle w:val="Answer"/>
      </w:pPr>
      <w:r w:rsidRPr="007B5841">
        <w:t xml:space="preserve">Natalie mentioned the </w:t>
      </w:r>
      <w:r w:rsidRPr="007B5841" w:rsidR="00E21BCC">
        <w:t>New Homes Ombudsman</w:t>
      </w:r>
      <w:r w:rsidR="00E21BCC">
        <w:t xml:space="preserve">. We </w:t>
      </w:r>
      <w:r w:rsidRPr="007B5841">
        <w:t>produced the snagging survey that was agreed by everybody for that</w:t>
      </w:r>
      <w:r w:rsidR="00C74145">
        <w:t xml:space="preserve">. We </w:t>
      </w:r>
      <w:r w:rsidRPr="007B5841">
        <w:t>can do it</w:t>
      </w:r>
      <w:r w:rsidR="00C74145">
        <w:t>. W</w:t>
      </w:r>
      <w:r w:rsidRPr="007B5841">
        <w:t xml:space="preserve">e just </w:t>
      </w:r>
      <w:r w:rsidRPr="007B5841">
        <w:t>ha</w:t>
      </w:r>
      <w:r w:rsidR="008D3401">
        <w:t>ve</w:t>
      </w:r>
      <w:r w:rsidRPr="007B5841">
        <w:t xml:space="preserve"> to</w:t>
      </w:r>
      <w:r w:rsidRPr="007B5841">
        <w:t xml:space="preserve"> get everybody in a room</w:t>
      </w:r>
      <w:r w:rsidR="00C74145">
        <w:t>. W</w:t>
      </w:r>
      <w:r w:rsidRPr="007B5841">
        <w:t>e have cracked that part of it.</w:t>
      </w:r>
    </w:p>
    <w:p w:rsidR="007B5841" w:rsidRPr="007B5841" w:rsidP="00E24FB5">
      <w:pPr>
        <w:pStyle w:val="Question"/>
      </w:pPr>
      <w:sdt>
        <w:sdtPr>
          <w:alias w:val="Member"/>
          <w:tag w:val="&lt;Member mnisId='4406' dodsId='106168'&gt;"/>
          <w:id w:val="548498544"/>
          <w:placeholder>
            <w:docPart w:val="08A37D49B86C4DBEB0A48D0764B2323C"/>
          </w:placeholder>
          <w:richText/>
        </w:sdtPr>
        <w:sdtContent>
          <w:r w:rsidRPr="0087639C" w:rsidR="00E24FB5">
            <w:rPr>
              <w:b/>
            </w:rPr>
            <w:t>Mary Robinson:</w:t>
          </w:r>
        </w:sdtContent>
      </w:sdt>
      <w:r w:rsidRPr="007B5841" w:rsidR="00E24FB5">
        <w:t xml:space="preserve"> </w:t>
      </w:r>
      <w:r w:rsidR="00E24FB5">
        <w:t>J</w:t>
      </w:r>
      <w:r w:rsidRPr="007B5841">
        <w:t>ust for some clarity</w:t>
      </w:r>
      <w:r w:rsidR="00471B51">
        <w:t xml:space="preserve">, </w:t>
      </w:r>
      <w:r w:rsidRPr="007B5841">
        <w:t>we will be talking about conveyance</w:t>
      </w:r>
      <w:r w:rsidR="00E24FB5">
        <w:t>r</w:t>
      </w:r>
      <w:r w:rsidR="00471B51">
        <w:t>s</w:t>
      </w:r>
      <w:r w:rsidRPr="007B5841">
        <w:t xml:space="preserve"> quite a lot. </w:t>
      </w:r>
      <w:r w:rsidR="00471B51">
        <w:t>At o</w:t>
      </w:r>
      <w:r w:rsidRPr="007B5841">
        <w:t xml:space="preserve">ne time a solicitor would typically </w:t>
      </w:r>
      <w:r w:rsidR="00471B51">
        <w:t xml:space="preserve">be </w:t>
      </w:r>
      <w:r w:rsidRPr="007B5841">
        <w:t>the conveyancer</w:t>
      </w:r>
      <w:r w:rsidR="00471B51">
        <w:t xml:space="preserve">. Now it has </w:t>
      </w:r>
      <w:r w:rsidRPr="007B5841">
        <w:t xml:space="preserve">expanded out and there </w:t>
      </w:r>
      <w:r w:rsidR="00471B51">
        <w:t xml:space="preserve">are </w:t>
      </w:r>
      <w:r w:rsidRPr="007B5841">
        <w:t>licen</w:t>
      </w:r>
      <w:r w:rsidR="00E24FB5">
        <w:t>s</w:t>
      </w:r>
      <w:r w:rsidRPr="007B5841">
        <w:t>ed conveyance</w:t>
      </w:r>
      <w:r w:rsidR="00471B51">
        <w:t>r</w:t>
      </w:r>
      <w:r w:rsidRPr="007B5841">
        <w:t>s</w:t>
      </w:r>
      <w:r w:rsidR="00471B51">
        <w:t xml:space="preserve">, et cetera. How </w:t>
      </w:r>
      <w:r w:rsidRPr="007B5841">
        <w:t>do you complain about a conveyancer</w:t>
      </w:r>
      <w:r w:rsidR="00471B51">
        <w:t xml:space="preserve">? If </w:t>
      </w:r>
      <w:r w:rsidRPr="007B5841">
        <w:t xml:space="preserve">it </w:t>
      </w:r>
      <w:r w:rsidR="006E736E">
        <w:t>was</w:t>
      </w:r>
      <w:r w:rsidRPr="007B5841">
        <w:t xml:space="preserve"> a solicitor</w:t>
      </w:r>
      <w:r w:rsidR="00471B51">
        <w:t xml:space="preserve">, </w:t>
      </w:r>
      <w:r w:rsidRPr="007B5841">
        <w:t xml:space="preserve">presumably </w:t>
      </w:r>
      <w:r w:rsidR="006E736E">
        <w:t xml:space="preserve">you </w:t>
      </w:r>
      <w:r w:rsidRPr="007B5841">
        <w:t xml:space="preserve">would be able to go to </w:t>
      </w:r>
      <w:r w:rsidR="00471B51">
        <w:t xml:space="preserve">the </w:t>
      </w:r>
      <w:r w:rsidRPr="007B5841" w:rsidR="00E3523A">
        <w:t xml:space="preserve">Legal Ombudsman </w:t>
      </w:r>
      <w:r w:rsidRPr="007B5841">
        <w:t>or the Solicitors</w:t>
      </w:r>
      <w:r w:rsidR="00E3523A">
        <w:t xml:space="preserve"> </w:t>
      </w:r>
      <w:r w:rsidRPr="007B5841">
        <w:t>Regulation Authority</w:t>
      </w:r>
      <w:r w:rsidR="00E3523A">
        <w:t xml:space="preserve">. That </w:t>
      </w:r>
      <w:r w:rsidRPr="007B5841">
        <w:t>may be the wrong assumption</w:t>
      </w:r>
      <w:r w:rsidR="00E3523A">
        <w:t xml:space="preserve">. Is </w:t>
      </w:r>
      <w:r w:rsidRPr="007B5841">
        <w:t>there no place to complain about a licensed conveyancer or is it the same?</w:t>
      </w:r>
    </w:p>
    <w:p w:rsidR="00B244ED" w:rsidP="007B5841">
      <w:pPr>
        <w:pStyle w:val="Answer"/>
      </w:pPr>
      <w:sdt>
        <w:sdtPr>
          <w:alias w:val="Witness"/>
          <w:id w:val="-1638709344"/>
          <w:placeholder>
            <w:docPart w:val="CD873CA073A84F8AAE373B2DCCEBB13D"/>
          </w:placeholder>
          <w:richText/>
        </w:sdtPr>
        <w:sdtContent>
          <w:r w:rsidRPr="00FA514C" w:rsidR="00E24FB5">
            <w:rPr>
              <w:b/>
              <w:bCs/>
              <w:i/>
              <w:iCs/>
            </w:rPr>
            <w:t>Paula Higgins:</w:t>
          </w:r>
        </w:sdtContent>
      </w:sdt>
      <w:r w:rsidR="00E24FB5">
        <w:t xml:space="preserve"> </w:t>
      </w:r>
      <w:r w:rsidR="009D55AC">
        <w:t>You can complain</w:t>
      </w:r>
      <w:r w:rsidR="006E736E">
        <w:t xml:space="preserve"> to</w:t>
      </w:r>
      <w:r w:rsidRPr="007B5841" w:rsidR="007B5841">
        <w:t xml:space="preserve"> the Council </w:t>
      </w:r>
      <w:r w:rsidR="009D55AC">
        <w:t>for</w:t>
      </w:r>
      <w:r w:rsidRPr="007B5841" w:rsidR="007B5841">
        <w:t xml:space="preserve"> Licensed Conveyancers</w:t>
      </w:r>
      <w:r w:rsidR="009D55AC">
        <w:t>. C</w:t>
      </w:r>
      <w:r w:rsidRPr="007B5841" w:rsidR="007B5841">
        <w:t>onveyancers are also regulated</w:t>
      </w:r>
      <w:r w:rsidR="009D55AC">
        <w:t>.</w:t>
      </w:r>
    </w:p>
    <w:p w:rsidR="008B4CC8" w:rsidP="007B5841">
      <w:pPr>
        <w:pStyle w:val="Answer"/>
      </w:pPr>
      <w:r w:rsidRPr="007B5841">
        <w:t xml:space="preserve">I get over </w:t>
      </w:r>
      <w:r w:rsidR="00F70E0E">
        <w:t>4</w:t>
      </w:r>
      <w:r w:rsidRPr="007B5841">
        <w:t xml:space="preserve"> million home buyers and sellers every year to my website</w:t>
      </w:r>
      <w:r w:rsidR="00B244ED">
        <w:t>. T</w:t>
      </w:r>
      <w:r w:rsidR="002E573F">
        <w:t xml:space="preserve">he complaints are </w:t>
      </w:r>
      <w:r w:rsidRPr="007B5841">
        <w:t xml:space="preserve">usually to </w:t>
      </w:r>
      <w:r w:rsidR="006E736E">
        <w:t>do</w:t>
      </w:r>
      <w:r w:rsidRPr="007B5841">
        <w:t xml:space="preserve"> with newbuild</w:t>
      </w:r>
      <w:r w:rsidR="002E573F">
        <w:t xml:space="preserve">, </w:t>
      </w:r>
      <w:r w:rsidRPr="007B5841">
        <w:t>leasehold</w:t>
      </w:r>
      <w:r w:rsidR="00B244ED">
        <w:t xml:space="preserve"> and </w:t>
      </w:r>
      <w:r w:rsidRPr="007B5841">
        <w:t>estate agents</w:t>
      </w:r>
      <w:r w:rsidR="00B244ED">
        <w:t>.</w:t>
      </w:r>
      <w:r>
        <w:t xml:space="preserve"> </w:t>
      </w:r>
      <w:r w:rsidR="00B244ED">
        <w:t>For t</w:t>
      </w:r>
      <w:r w:rsidRPr="007B5841">
        <w:t>he solicitors and the conveyancers</w:t>
      </w:r>
      <w:r w:rsidR="00B244ED">
        <w:t xml:space="preserve">, there are </w:t>
      </w:r>
      <w:r w:rsidRPr="007B5841">
        <w:t>definitely routes</w:t>
      </w:r>
      <w:r w:rsidRPr="007B5841">
        <w:t xml:space="preserve"> through</w:t>
      </w:r>
      <w:r w:rsidR="00B244ED">
        <w:t xml:space="preserve">. It </w:t>
      </w:r>
      <w:r w:rsidRPr="007B5841">
        <w:t>is more difficult to complain about an estate agent</w:t>
      </w:r>
      <w:r w:rsidR="00B244ED">
        <w:t xml:space="preserve">, </w:t>
      </w:r>
      <w:r w:rsidRPr="007B5841">
        <w:t xml:space="preserve">particularly if you are a buyer </w:t>
      </w:r>
      <w:r w:rsidR="001E60ED">
        <w:t>and you feel</w:t>
      </w:r>
      <w:r w:rsidRPr="007B5841">
        <w:t xml:space="preserve"> you </w:t>
      </w:r>
      <w:r w:rsidR="00B244ED">
        <w:t xml:space="preserve">were </w:t>
      </w:r>
      <w:r w:rsidRPr="007B5841">
        <w:t xml:space="preserve">misled </w:t>
      </w:r>
      <w:r>
        <w:t xml:space="preserve">or you </w:t>
      </w:r>
      <w:r w:rsidRPr="007B5841">
        <w:t>did not have upfront information</w:t>
      </w:r>
      <w:r>
        <w:t xml:space="preserve">, </w:t>
      </w:r>
      <w:r w:rsidRPr="007B5841">
        <w:t xml:space="preserve">even though the legislation is there. </w:t>
      </w:r>
    </w:p>
    <w:p w:rsidR="007B5841" w:rsidRPr="007B5841" w:rsidP="008B4CC8">
      <w:pPr>
        <w:pStyle w:val="Remark"/>
      </w:pPr>
      <w:sdt>
        <w:sdtPr>
          <w:alias w:val="Member"/>
          <w:tag w:val="&lt;Member mnisId='4406' dodsId='106168'&gt;"/>
          <w:id w:val="-894347062"/>
          <w:placeholder>
            <w:docPart w:val="E48A60E03FEF4E928447A7B7C79576EF"/>
          </w:placeholder>
          <w:richText/>
        </w:sdtPr>
        <w:sdtContent>
          <w:r w:rsidR="008B4CC8">
            <w:rPr>
              <w:b/>
            </w:rPr>
            <w:t>Mary Robinson:</w:t>
          </w:r>
        </w:sdtContent>
      </w:sdt>
      <w:r w:rsidRPr="007B5841" w:rsidR="008B4CC8">
        <w:t xml:space="preserve"> </w:t>
      </w:r>
      <w:r w:rsidRPr="007B5841">
        <w:t>Thanks for the clarity.</w:t>
      </w:r>
    </w:p>
    <w:p w:rsidR="008B4CC8" w:rsidP="007B5841">
      <w:pPr>
        <w:pStyle w:val="Answer"/>
      </w:pPr>
      <w:sdt>
        <w:sdtPr>
          <w:alias w:val="Witness"/>
          <w:id w:val="287554365"/>
          <w:placeholder>
            <w:docPart w:val="01E95571C6344F0CBD7369EE315743CB"/>
          </w:placeholder>
          <w:richText/>
        </w:sdtPr>
        <w:sdtContent>
          <w:r w:rsidRPr="00B67343">
            <w:rPr>
              <w:b/>
              <w:bCs/>
              <w:i/>
              <w:iCs/>
            </w:rPr>
            <w:t>Kate Faulkner:</w:t>
          </w:r>
        </w:sdtContent>
      </w:sdt>
      <w:r>
        <w:t xml:space="preserve"> </w:t>
      </w:r>
      <w:r w:rsidR="00114727">
        <w:t xml:space="preserve">This is something that </w:t>
      </w:r>
      <w:r w:rsidRPr="007B5841" w:rsidR="007B5841">
        <w:t>I see in property time and time again</w:t>
      </w:r>
      <w:r w:rsidR="00114727">
        <w:t xml:space="preserve">. </w:t>
      </w:r>
      <w:r w:rsidRPr="007B5841" w:rsidR="007B5841">
        <w:t>I work in lettings</w:t>
      </w:r>
      <w:r>
        <w:t xml:space="preserve">, </w:t>
      </w:r>
      <w:r w:rsidRPr="007B5841" w:rsidR="007B5841">
        <w:t>and you can also s</w:t>
      </w:r>
      <w:r>
        <w:t xml:space="preserve">ee it </w:t>
      </w:r>
      <w:r w:rsidRPr="007B5841" w:rsidR="007B5841">
        <w:t>in property management</w:t>
      </w:r>
      <w:r w:rsidR="00114727">
        <w:t xml:space="preserve">. </w:t>
      </w:r>
      <w:r>
        <w:t xml:space="preserve">We need to start </w:t>
      </w:r>
      <w:r w:rsidRPr="007B5841" w:rsidR="007B5841">
        <w:t xml:space="preserve">thinking about how we stop those complaints in the first place. </w:t>
      </w:r>
      <w:r>
        <w:t>M</w:t>
      </w:r>
      <w:r w:rsidRPr="007B5841" w:rsidR="007B5841">
        <w:t>any of us do not feel there is enough protection at the start.</w:t>
      </w:r>
      <w:r>
        <w:t xml:space="preserve"> </w:t>
      </w:r>
      <w:r w:rsidRPr="007B5841" w:rsidR="007B5841">
        <w:t xml:space="preserve">You </w:t>
      </w:r>
      <w:r w:rsidRPr="007B5841" w:rsidR="007B5841">
        <w:t>have to</w:t>
      </w:r>
      <w:r w:rsidRPr="007B5841" w:rsidR="007B5841">
        <w:t xml:space="preserve"> stop bad agents, bad properties</w:t>
      </w:r>
      <w:r>
        <w:t xml:space="preserve"> </w:t>
      </w:r>
      <w:r w:rsidRPr="007B5841" w:rsidR="007B5841">
        <w:t>and indeed</w:t>
      </w:r>
      <w:r>
        <w:t xml:space="preserve">, </w:t>
      </w:r>
      <w:r w:rsidRPr="007B5841" w:rsidR="007B5841">
        <w:t>in the letting sector</w:t>
      </w:r>
      <w:r>
        <w:t>,</w:t>
      </w:r>
      <w:r w:rsidRPr="007B5841" w:rsidR="007B5841">
        <w:t xml:space="preserve"> bad landlords from ever being able to operate in the market.</w:t>
      </w:r>
    </w:p>
    <w:p w:rsidR="007B5841" w:rsidRPr="007B5841" w:rsidP="007B5841">
      <w:pPr>
        <w:pStyle w:val="Answer"/>
      </w:pPr>
      <w:r w:rsidRPr="007B5841">
        <w:t>We have a tight stock situation</w:t>
      </w:r>
      <w:r w:rsidR="00114727">
        <w:t>. W</w:t>
      </w:r>
      <w:r w:rsidRPr="007B5841">
        <w:t xml:space="preserve">hatever rights you give somebody, particularly </w:t>
      </w:r>
      <w:r w:rsidR="00114727">
        <w:t>given</w:t>
      </w:r>
      <w:r w:rsidRPr="007B5841">
        <w:t xml:space="preserve"> the stress of moving, they are not going to complain as they should </w:t>
      </w:r>
      <w:r w:rsidR="00114727">
        <w:t xml:space="preserve">because </w:t>
      </w:r>
      <w:r w:rsidRPr="007B5841">
        <w:t xml:space="preserve">it is too </w:t>
      </w:r>
      <w:r w:rsidRPr="007B5841">
        <w:t>late</w:t>
      </w:r>
      <w:r w:rsidR="00114727">
        <w:t xml:space="preserve"> and </w:t>
      </w:r>
      <w:r w:rsidRPr="007B5841">
        <w:t>they are too exhausted.</w:t>
      </w:r>
      <w:r w:rsidR="00114727">
        <w:t xml:space="preserve"> W</w:t>
      </w:r>
      <w:r w:rsidRPr="007B5841">
        <w:t xml:space="preserve">e </w:t>
      </w:r>
      <w:r w:rsidRPr="007B5841">
        <w:t>have to</w:t>
      </w:r>
      <w:r w:rsidRPr="007B5841">
        <w:t xml:space="preserve"> start putting fences at the top of the cliff rather than doing what happens a lot of the time</w:t>
      </w:r>
      <w:r w:rsidR="00114727">
        <w:t xml:space="preserve">, which is to </w:t>
      </w:r>
      <w:r w:rsidRPr="007B5841">
        <w:t>put more ambulances at the bottom</w:t>
      </w:r>
      <w:r w:rsidR="00114727">
        <w:t>.</w:t>
      </w:r>
      <w:r w:rsidR="00F40D08">
        <w:t xml:space="preserve"> </w:t>
      </w:r>
      <w:r w:rsidR="00114727">
        <w:t>T</w:t>
      </w:r>
      <w:r w:rsidRPr="007B5841">
        <w:t>hat is not helping us, hence why the regulation of agents is so essential to fix lettings, home buying and selling</w:t>
      </w:r>
      <w:r w:rsidR="001E60ED">
        <w:t>,</w:t>
      </w:r>
      <w:r w:rsidR="00114727">
        <w:t xml:space="preserve"> </w:t>
      </w:r>
      <w:r w:rsidR="001E60ED">
        <w:t>as well as</w:t>
      </w:r>
      <w:r w:rsidR="00114727">
        <w:t xml:space="preserve"> the </w:t>
      </w:r>
      <w:r w:rsidR="00F40D08">
        <w:t xml:space="preserve">block </w:t>
      </w:r>
      <w:r w:rsidRPr="007B5841">
        <w:t>management side of things.</w:t>
      </w:r>
    </w:p>
    <w:p w:rsidR="007B5841" w:rsidRPr="007B5841" w:rsidP="00F40D08">
      <w:pPr>
        <w:pStyle w:val="Question"/>
      </w:pPr>
      <w:sdt>
        <w:sdtPr>
          <w:alias w:val="Member"/>
          <w:tag w:val="&lt;Member mnisId='4295' dodsId='107295'&gt;"/>
          <w:id w:val="582428046"/>
          <w:placeholder>
            <w:docPart w:val="2DBA20DE29EA43A6BC5652876A628209"/>
          </w:placeholder>
          <w:richText/>
        </w:sdtPr>
        <w:sdtContent>
          <w:r w:rsidRPr="00D3059E" w:rsidR="00F40D08">
            <w:rPr>
              <w:b/>
            </w:rPr>
            <w:t>Chair:</w:t>
          </w:r>
        </w:sdtContent>
      </w:sdt>
      <w:r w:rsidR="00F40D08">
        <w:t xml:space="preserve"> I have one </w:t>
      </w:r>
      <w:r w:rsidRPr="007B5841">
        <w:t>follow-up</w:t>
      </w:r>
      <w:r w:rsidR="00F40D08">
        <w:t xml:space="preserve">. </w:t>
      </w:r>
      <w:r w:rsidRPr="007B5841">
        <w:t>Paul</w:t>
      </w:r>
      <w:r w:rsidR="00F40D08">
        <w:t xml:space="preserve">a, you </w:t>
      </w:r>
      <w:r w:rsidRPr="007B5841">
        <w:t xml:space="preserve">mentioned </w:t>
      </w:r>
      <w:r w:rsidR="00F40D08">
        <w:t xml:space="preserve">that </w:t>
      </w:r>
      <w:r w:rsidRPr="007B5841">
        <w:t>other countries do it better.</w:t>
      </w:r>
    </w:p>
    <w:p w:rsidR="007B5841" w:rsidRPr="007B5841" w:rsidP="007B5841">
      <w:pPr>
        <w:pStyle w:val="Answer"/>
      </w:pPr>
      <w:sdt>
        <w:sdtPr>
          <w:alias w:val="Witness"/>
          <w:id w:val="1576854442"/>
          <w:placeholder>
            <w:docPart w:val="035BDA4E83214537B4B69C743D28E696"/>
          </w:placeholder>
          <w:richText/>
        </w:sdtPr>
        <w:sdtContent>
          <w:r w:rsidRPr="00FA514C" w:rsidR="00F40D08">
            <w:rPr>
              <w:b/>
              <w:bCs/>
              <w:i/>
              <w:iCs/>
            </w:rPr>
            <w:t>Paula Higgins:</w:t>
          </w:r>
        </w:sdtContent>
      </w:sdt>
      <w:r w:rsidR="00F40D08">
        <w:t xml:space="preserve"> </w:t>
      </w:r>
      <w:r w:rsidRPr="007B5841">
        <w:t>Yes</w:t>
      </w:r>
      <w:r w:rsidR="00F40D08">
        <w:t xml:space="preserve">. </w:t>
      </w:r>
      <w:r w:rsidR="00A17721">
        <w:t xml:space="preserve">We can </w:t>
      </w:r>
      <w:r w:rsidRPr="007B5841">
        <w:t>look at the transaction times in other countries</w:t>
      </w:r>
      <w:r w:rsidR="00D02CA9">
        <w:t xml:space="preserve">. I have looked at </w:t>
      </w:r>
      <w:r w:rsidRPr="007B5841">
        <w:t>the Netherlands and Canada</w:t>
      </w:r>
      <w:r w:rsidR="00D02CA9">
        <w:t xml:space="preserve">, </w:t>
      </w:r>
      <w:r w:rsidRPr="007B5841">
        <w:t>for instance</w:t>
      </w:r>
      <w:r w:rsidR="00D02CA9">
        <w:t>. I</w:t>
      </w:r>
      <w:r w:rsidRPr="007B5841">
        <w:t>n Canada</w:t>
      </w:r>
      <w:r w:rsidR="00D02CA9">
        <w:t xml:space="preserve">, if </w:t>
      </w:r>
      <w:r w:rsidRPr="007B5841">
        <w:t>you put your house on the market to sell</w:t>
      </w:r>
      <w:r w:rsidR="00D02CA9">
        <w:t xml:space="preserve"> and </w:t>
      </w:r>
      <w:r w:rsidRPr="007B5841">
        <w:t>you agree an offer, you cannot pull out. I have chosen to put my house on the market</w:t>
      </w:r>
      <w:r w:rsidR="00D02CA9">
        <w:t>. T</w:t>
      </w:r>
      <w:r w:rsidRPr="007B5841">
        <w:t xml:space="preserve">here </w:t>
      </w:r>
      <w:r w:rsidR="00D02CA9">
        <w:t xml:space="preserve">are </w:t>
      </w:r>
      <w:r w:rsidRPr="007B5841">
        <w:t xml:space="preserve">some stats in the evidence </w:t>
      </w:r>
      <w:r w:rsidR="00D02CA9">
        <w:t xml:space="preserve">that </w:t>
      </w:r>
      <w:r w:rsidRPr="007B5841">
        <w:t>I gave</w:t>
      </w:r>
      <w:r w:rsidR="00D02CA9">
        <w:t xml:space="preserve">. Why, </w:t>
      </w:r>
      <w:r w:rsidRPr="007B5841">
        <w:t>at the last minute</w:t>
      </w:r>
      <w:r w:rsidR="00D02CA9">
        <w:t xml:space="preserve">, can </w:t>
      </w:r>
      <w:r w:rsidRPr="007B5841">
        <w:t xml:space="preserve">you decide, </w:t>
      </w:r>
      <w:r w:rsidR="00D02CA9">
        <w:t>“</w:t>
      </w:r>
      <w:r w:rsidRPr="007B5841">
        <w:t>I am not going to move now</w:t>
      </w:r>
      <w:r w:rsidR="00D02CA9">
        <w:t xml:space="preserve">”? You </w:t>
      </w:r>
      <w:r w:rsidRPr="007B5841">
        <w:t>have wasted everyone’s time</w:t>
      </w:r>
      <w:r w:rsidR="00D02CA9">
        <w:t>. Y</w:t>
      </w:r>
      <w:r w:rsidRPr="007B5841">
        <w:t>ou have not lost anything</w:t>
      </w:r>
      <w:r w:rsidR="00D02CA9">
        <w:t>;</w:t>
      </w:r>
      <w:r w:rsidRPr="007B5841">
        <w:t xml:space="preserve"> you have no skin in the game</w:t>
      </w:r>
      <w:r w:rsidR="00D02CA9">
        <w:t xml:space="preserve">. We </w:t>
      </w:r>
      <w:r w:rsidRPr="007B5841">
        <w:t xml:space="preserve">know about </w:t>
      </w:r>
      <w:r w:rsidR="00D02CA9">
        <w:t xml:space="preserve">Scotland. </w:t>
      </w:r>
    </w:p>
    <w:p w:rsidR="007B5841" w:rsidRPr="007B5841" w:rsidP="007B5841">
      <w:pPr>
        <w:pStyle w:val="Answer"/>
      </w:pPr>
      <w:r>
        <w:t xml:space="preserve">I </w:t>
      </w:r>
      <w:r w:rsidRPr="007B5841">
        <w:t xml:space="preserve">know </w:t>
      </w:r>
      <w:r>
        <w:t xml:space="preserve">that </w:t>
      </w:r>
      <w:r w:rsidRPr="007B5841">
        <w:t>a lot of people look at Norway and places like that</w:t>
      </w:r>
      <w:r>
        <w:t>. I</w:t>
      </w:r>
      <w:r w:rsidRPr="007B5841">
        <w:t xml:space="preserve">t is important to look at countries that are more </w:t>
      </w:r>
      <w:r w:rsidRPr="007B5841">
        <w:t>similar to</w:t>
      </w:r>
      <w:r w:rsidRPr="007B5841">
        <w:t xml:space="preserve"> the UK in terms of size</w:t>
      </w:r>
      <w:r>
        <w:t xml:space="preserve">, </w:t>
      </w:r>
      <w:r w:rsidRPr="007B5841">
        <w:t>complexity</w:t>
      </w:r>
      <w:r>
        <w:t xml:space="preserve">, </w:t>
      </w:r>
      <w:r w:rsidRPr="007B5841">
        <w:t xml:space="preserve">digitisation </w:t>
      </w:r>
      <w:r>
        <w:t xml:space="preserve">and the fact that </w:t>
      </w:r>
      <w:r w:rsidRPr="007B5841">
        <w:t xml:space="preserve">the land records are so old, as opposed to a small country </w:t>
      </w:r>
      <w:r>
        <w:t xml:space="preserve">that has </w:t>
      </w:r>
      <w:r w:rsidRPr="007B5841">
        <w:t>an awful lot of money</w:t>
      </w:r>
      <w:r>
        <w:t xml:space="preserve"> and </w:t>
      </w:r>
      <w:r w:rsidRPr="007B5841">
        <w:t xml:space="preserve">estate agents </w:t>
      </w:r>
      <w:r>
        <w:t xml:space="preserve">who </w:t>
      </w:r>
      <w:r w:rsidRPr="007B5841">
        <w:t>are university educated.</w:t>
      </w:r>
    </w:p>
    <w:p w:rsidR="007B5841" w:rsidRPr="007B5841" w:rsidP="005D26AF">
      <w:pPr>
        <w:pStyle w:val="Question"/>
      </w:pPr>
      <w:sdt>
        <w:sdtPr>
          <w:alias w:val="Member"/>
          <w:tag w:val="&lt;Member mnisId='4869' dodsId='157053'&gt;"/>
          <w:id w:val="-1029649880"/>
          <w:placeholder>
            <w:docPart w:val="D89FD228D0164A02BE20F341A0E95B2A"/>
          </w:placeholder>
          <w:richText/>
        </w:sdtPr>
        <w:sdtContent>
          <w:r w:rsidRPr="0026569F" w:rsidR="005D26AF">
            <w:rPr>
              <w:b/>
            </w:rPr>
            <w:t>Nadia Whittome:</w:t>
          </w:r>
        </w:sdtContent>
      </w:sdt>
      <w:r w:rsidRPr="007B5841" w:rsidR="005D26AF">
        <w:t xml:space="preserve"> </w:t>
      </w:r>
      <w:r w:rsidRPr="007B5841">
        <w:t>I have a few questions</w:t>
      </w:r>
      <w:r w:rsidR="005D26AF">
        <w:t xml:space="preserve"> so please </w:t>
      </w:r>
      <w:r w:rsidRPr="007B5841">
        <w:t>be as succinct as possible in your answers. Could you briefly explain what material information is in the home buying and selling process</w:t>
      </w:r>
      <w:r w:rsidR="008A5664">
        <w:t>?</w:t>
      </w:r>
      <w:r w:rsidRPr="007B5841">
        <w:t xml:space="preserve"> </w:t>
      </w:r>
      <w:r w:rsidRPr="007B5841" w:rsidR="008A5664">
        <w:t xml:space="preserve">How </w:t>
      </w:r>
      <w:r w:rsidRPr="007B5841">
        <w:t>important is</w:t>
      </w:r>
      <w:r w:rsidR="008A5664">
        <w:t xml:space="preserve"> it</w:t>
      </w:r>
      <w:r w:rsidRPr="007B5841">
        <w:t>?</w:t>
      </w:r>
    </w:p>
    <w:p w:rsidR="0094037C" w:rsidP="007B5841">
      <w:pPr>
        <w:pStyle w:val="Answer"/>
      </w:pPr>
      <w:sdt>
        <w:sdtPr>
          <w:alias w:val="Witness"/>
          <w:id w:val="-373855385"/>
          <w:placeholder>
            <w:docPart w:val="5CC76B8A03EF4EC6A611C915B3C5E9D1"/>
          </w:placeholder>
          <w:richText/>
        </w:sdtPr>
        <w:sdtContent>
          <w:r w:rsidRPr="00B67343" w:rsidR="005D26AF">
            <w:rPr>
              <w:b/>
              <w:bCs/>
              <w:i/>
              <w:iCs/>
            </w:rPr>
            <w:t>Kate Faulkner:</w:t>
          </w:r>
        </w:sdtContent>
      </w:sdt>
      <w:r w:rsidR="005D26AF">
        <w:t xml:space="preserve"> There are </w:t>
      </w:r>
      <w:r w:rsidRPr="007B5841" w:rsidR="007B5841">
        <w:t xml:space="preserve">two </w:t>
      </w:r>
      <w:r w:rsidR="005D26AF">
        <w:t xml:space="preserve">things </w:t>
      </w:r>
      <w:r w:rsidRPr="007B5841" w:rsidR="007B5841">
        <w:t xml:space="preserve">that we are talking about </w:t>
      </w:r>
      <w:r w:rsidRPr="007B5841" w:rsidR="007B5841">
        <w:t>at the moment</w:t>
      </w:r>
      <w:r w:rsidRPr="007B5841" w:rsidR="007B5841">
        <w:t>. One is specifically material information</w:t>
      </w:r>
      <w:r w:rsidR="005D26AF">
        <w:t>. T</w:t>
      </w:r>
      <w:r w:rsidRPr="007B5841" w:rsidR="007B5841">
        <w:t>hat typically refers to the latest requirements</w:t>
      </w:r>
      <w:r w:rsidR="005D26AF">
        <w:t xml:space="preserve"> </w:t>
      </w:r>
      <w:r w:rsidRPr="007B5841" w:rsidR="007B5841">
        <w:t xml:space="preserve">from </w:t>
      </w:r>
      <w:r>
        <w:t>N</w:t>
      </w:r>
      <w:r w:rsidRPr="007B5841" w:rsidR="007B5841">
        <w:t xml:space="preserve">ational </w:t>
      </w:r>
      <w:r w:rsidRPr="007B5841" w:rsidR="005D26AF">
        <w:t>Trading Standards</w:t>
      </w:r>
      <w:r w:rsidRPr="007B5841" w:rsidR="007B5841">
        <w:t xml:space="preserve">. </w:t>
      </w:r>
      <w:r w:rsidR="005D26AF">
        <w:t>T</w:t>
      </w:r>
      <w:r w:rsidRPr="007B5841" w:rsidR="007B5841">
        <w:t xml:space="preserve">here </w:t>
      </w:r>
      <w:r w:rsidR="005D26AF">
        <w:t xml:space="preserve">are </w:t>
      </w:r>
      <w:r w:rsidRPr="007B5841" w:rsidR="007B5841">
        <w:t>about 15 things</w:t>
      </w:r>
      <w:r w:rsidR="00457A96">
        <w:t xml:space="preserve">, </w:t>
      </w:r>
      <w:r w:rsidRPr="007B5841" w:rsidR="007B5841">
        <w:t xml:space="preserve">which are split into </w:t>
      </w:r>
      <w:r w:rsidR="00457A96">
        <w:t>p</w:t>
      </w:r>
      <w:r w:rsidRPr="007B5841" w:rsidR="00457A96">
        <w:t xml:space="preserve">art </w:t>
      </w:r>
      <w:r w:rsidRPr="007B5841" w:rsidR="007B5841">
        <w:t xml:space="preserve">A, </w:t>
      </w:r>
      <w:r w:rsidR="00457A96">
        <w:t>p</w:t>
      </w:r>
      <w:r w:rsidRPr="007B5841" w:rsidR="00457A96">
        <w:t xml:space="preserve">art </w:t>
      </w:r>
      <w:r w:rsidRPr="007B5841" w:rsidR="007B5841">
        <w:t xml:space="preserve">B and </w:t>
      </w:r>
      <w:r w:rsidR="00457A96">
        <w:t>p</w:t>
      </w:r>
      <w:r w:rsidRPr="007B5841" w:rsidR="00457A96">
        <w:t xml:space="preserve">art </w:t>
      </w:r>
      <w:r w:rsidRPr="007B5841" w:rsidR="007B5841">
        <w:t>C</w:t>
      </w:r>
      <w:r w:rsidR="00474796">
        <w:t>. N</w:t>
      </w:r>
      <w:r w:rsidRPr="007B5841" w:rsidR="007B5841">
        <w:t xml:space="preserve">ational </w:t>
      </w:r>
      <w:r w:rsidRPr="007B5841" w:rsidR="00474796">
        <w:t xml:space="preserve">Trading Standards </w:t>
      </w:r>
      <w:r w:rsidRPr="007B5841" w:rsidR="007B5841">
        <w:t>ha</w:t>
      </w:r>
      <w:r w:rsidR="00474796">
        <w:t>s</w:t>
      </w:r>
      <w:r w:rsidRPr="007B5841" w:rsidR="007B5841">
        <w:t xml:space="preserve"> now said </w:t>
      </w:r>
      <w:r>
        <w:t xml:space="preserve">to </w:t>
      </w:r>
      <w:r w:rsidRPr="007B5841" w:rsidR="007B5841">
        <w:t xml:space="preserve">agents, </w:t>
      </w:r>
      <w:r>
        <w:t>“W</w:t>
      </w:r>
      <w:r w:rsidRPr="007B5841" w:rsidR="007B5841">
        <w:t>hen you advertise a property, you must have this information available for buyers</w:t>
      </w:r>
      <w:r w:rsidR="001C72E0">
        <w:t xml:space="preserve">.” </w:t>
      </w:r>
      <w:r>
        <w:t>T</w:t>
      </w:r>
      <w:r w:rsidRPr="007B5841" w:rsidR="007B5841">
        <w:t>hat is the material information.</w:t>
      </w:r>
    </w:p>
    <w:p w:rsidR="0094037C" w:rsidP="007B5841">
      <w:pPr>
        <w:pStyle w:val="Answer"/>
      </w:pPr>
      <w:r w:rsidRPr="007B5841">
        <w:t xml:space="preserve">You </w:t>
      </w:r>
      <w:r>
        <w:t xml:space="preserve">then </w:t>
      </w:r>
      <w:r w:rsidRPr="007B5841">
        <w:t>have a wider remit of upfront information</w:t>
      </w:r>
      <w:r>
        <w:t xml:space="preserve">. In </w:t>
      </w:r>
      <w:r w:rsidRPr="007B5841">
        <w:t xml:space="preserve">the </w:t>
      </w:r>
      <w:r w:rsidRPr="007B5841">
        <w:t xml:space="preserve">Home Buying </w:t>
      </w:r>
      <w:r w:rsidRPr="007B5841">
        <w:t xml:space="preserve">and </w:t>
      </w:r>
      <w:r w:rsidRPr="007B5841">
        <w:t>Selling Group</w:t>
      </w:r>
      <w:r>
        <w:t xml:space="preserve">, people have </w:t>
      </w:r>
      <w:r w:rsidRPr="007B5841">
        <w:t>work</w:t>
      </w:r>
      <w:r>
        <w:t>ed</w:t>
      </w:r>
      <w:r w:rsidRPr="007B5841">
        <w:t xml:space="preserve"> very hard to identify</w:t>
      </w:r>
      <w:r w:rsidRPr="006E736E" w:rsidR="006E736E">
        <w:t xml:space="preserve"> </w:t>
      </w:r>
      <w:r w:rsidRPr="007B5841" w:rsidR="006E736E">
        <w:t>things</w:t>
      </w:r>
      <w:r w:rsidR="006E736E">
        <w:t xml:space="preserve"> </w:t>
      </w:r>
      <w:r w:rsidRPr="007B5841">
        <w:t>that a buyer</w:t>
      </w:r>
      <w:r w:rsidR="006E736E">
        <w:t>—and</w:t>
      </w:r>
      <w:r w:rsidR="00457A96">
        <w:t xml:space="preserve"> </w:t>
      </w:r>
      <w:r w:rsidRPr="007B5841">
        <w:t>not just the buyer, but the lender right through to th</w:t>
      </w:r>
      <w:r>
        <w:t xml:space="preserve">e </w:t>
      </w:r>
      <w:r w:rsidRPr="007B5841">
        <w:t>removal company</w:t>
      </w:r>
      <w:r w:rsidR="006E736E">
        <w:t>—</w:t>
      </w:r>
      <w:r w:rsidRPr="007B5841">
        <w:t xml:space="preserve">may need to know before they say, </w:t>
      </w:r>
      <w:r>
        <w:t>“Y</w:t>
      </w:r>
      <w:r w:rsidRPr="007B5841">
        <w:t>es, this is an offer</w:t>
      </w:r>
      <w:r w:rsidR="001C72E0">
        <w:t>.”</w:t>
      </w:r>
      <w:r w:rsidR="006E736E">
        <w:t xml:space="preserve"> We are up to 300 things. </w:t>
      </w:r>
      <w:r>
        <w:t>I</w:t>
      </w:r>
      <w:r w:rsidRPr="007B5841">
        <w:t>t is not 300 things for every property</w:t>
      </w:r>
      <w:r w:rsidR="006E736E">
        <w:t>; i</w:t>
      </w:r>
      <w:r w:rsidRPr="007B5841">
        <w:t>t is maybe 100 things</w:t>
      </w:r>
      <w:r w:rsidR="00457A96">
        <w:t>,</w:t>
      </w:r>
      <w:r>
        <w:t xml:space="preserve"> </w:t>
      </w:r>
      <w:r w:rsidRPr="007B5841">
        <w:t xml:space="preserve">50 of </w:t>
      </w:r>
      <w:r w:rsidR="00457A96">
        <w:t xml:space="preserve">which </w:t>
      </w:r>
      <w:r w:rsidRPr="007B5841">
        <w:t>might be the same, but 50</w:t>
      </w:r>
      <w:r>
        <w:t xml:space="preserve"> or </w:t>
      </w:r>
      <w:r w:rsidRPr="007B5841">
        <w:t xml:space="preserve">60 of </w:t>
      </w:r>
      <w:r w:rsidR="00BF4B4B">
        <w:t>them</w:t>
      </w:r>
      <w:r w:rsidRPr="007B5841">
        <w:t xml:space="preserve"> might be completely different</w:t>
      </w:r>
      <w:r w:rsidR="006E736E">
        <w:t>. T</w:t>
      </w:r>
      <w:r>
        <w:t xml:space="preserve">hink about </w:t>
      </w:r>
      <w:r w:rsidRPr="007B5841">
        <w:t>leasehold, shared ownership</w:t>
      </w:r>
      <w:r>
        <w:t xml:space="preserve"> and</w:t>
      </w:r>
      <w:r w:rsidRPr="007B5841">
        <w:t xml:space="preserve"> the differences that you might have</w:t>
      </w:r>
      <w:r w:rsidR="006E736E">
        <w:t xml:space="preserve"> there</w:t>
      </w:r>
      <w:r w:rsidRPr="007B5841">
        <w:t>.</w:t>
      </w:r>
    </w:p>
    <w:p w:rsidR="007B5841" w:rsidRPr="007B5841" w:rsidP="007B5841">
      <w:pPr>
        <w:pStyle w:val="Answer"/>
      </w:pPr>
      <w:r>
        <w:t>Y</w:t>
      </w:r>
      <w:r w:rsidRPr="007B5841">
        <w:t xml:space="preserve">ou have two parts of </w:t>
      </w:r>
      <w:r>
        <w:t xml:space="preserve">the </w:t>
      </w:r>
      <w:r w:rsidRPr="007B5841">
        <w:t>data</w:t>
      </w:r>
      <w:r>
        <w:t xml:space="preserve">: </w:t>
      </w:r>
      <w:r w:rsidRPr="007B5841">
        <w:t>the material information, which is the latest must</w:t>
      </w:r>
      <w:r>
        <w:t>-</w:t>
      </w:r>
      <w:r w:rsidRPr="007B5841">
        <w:t>have data, and then the upfront information.</w:t>
      </w:r>
      <w:r>
        <w:t xml:space="preserve"> A</w:t>
      </w:r>
      <w:r w:rsidRPr="007B5841">
        <w:t xml:space="preserve">ll </w:t>
      </w:r>
      <w:r w:rsidR="00457A96">
        <w:t xml:space="preserve">of </w:t>
      </w:r>
      <w:r w:rsidRPr="007B5841">
        <w:t xml:space="preserve">those need to be able to flow up and down that chain from lender through to removal company, and indeed </w:t>
      </w:r>
      <w:r>
        <w:t>the L</w:t>
      </w:r>
      <w:r w:rsidRPr="007B5841">
        <w:t xml:space="preserve">and </w:t>
      </w:r>
      <w:r>
        <w:t>R</w:t>
      </w:r>
      <w:r w:rsidRPr="007B5841">
        <w:t>egistry, Government, et cetera.</w:t>
      </w:r>
    </w:p>
    <w:p w:rsidR="007B5841" w:rsidRPr="007B5841" w:rsidP="007B5841">
      <w:pPr>
        <w:pStyle w:val="Answer"/>
      </w:pPr>
      <w:sdt>
        <w:sdtPr>
          <w:alias w:val="Witness"/>
          <w:id w:val="-2135857032"/>
          <w:placeholder>
            <w:docPart w:val="B64A8085B7214215838683E25DD0ED15"/>
          </w:placeholder>
          <w:richText/>
        </w:sdtPr>
        <w:sdtContent>
          <w:r w:rsidRPr="00FA514C" w:rsidR="0094037C">
            <w:rPr>
              <w:b/>
              <w:bCs/>
              <w:i/>
              <w:iCs/>
            </w:rPr>
            <w:t>Paula Higgins:</w:t>
          </w:r>
        </w:sdtContent>
      </w:sdt>
      <w:r w:rsidR="0094037C">
        <w:t xml:space="preserve"> </w:t>
      </w:r>
      <w:r w:rsidRPr="007B5841">
        <w:t xml:space="preserve">I would add that </w:t>
      </w:r>
      <w:r w:rsidR="0094037C">
        <w:t xml:space="preserve">that </w:t>
      </w:r>
      <w:r w:rsidRPr="007B5841">
        <w:t xml:space="preserve">is not happening. </w:t>
      </w:r>
      <w:r w:rsidR="0075157F">
        <w:t>The m</w:t>
      </w:r>
      <w:r w:rsidRPr="007B5841">
        <w:t>aterial information</w:t>
      </w:r>
      <w:r w:rsidR="002D01EA">
        <w:t xml:space="preserve"> </w:t>
      </w:r>
      <w:r w:rsidR="00457A96">
        <w:t>p</w:t>
      </w:r>
      <w:r w:rsidRPr="007B5841" w:rsidR="00457A96">
        <w:t xml:space="preserve">art </w:t>
      </w:r>
      <w:r w:rsidRPr="007B5841">
        <w:t xml:space="preserve">A, </w:t>
      </w:r>
      <w:r w:rsidR="00457A96">
        <w:t xml:space="preserve">part </w:t>
      </w:r>
      <w:r w:rsidRPr="007B5841">
        <w:t>B</w:t>
      </w:r>
      <w:r w:rsidR="0075157F">
        <w:t xml:space="preserve"> </w:t>
      </w:r>
      <w:r w:rsidRPr="007B5841">
        <w:t xml:space="preserve">and </w:t>
      </w:r>
      <w:r w:rsidR="00457A96">
        <w:t xml:space="preserve">part </w:t>
      </w:r>
      <w:r w:rsidRPr="007B5841">
        <w:t>C</w:t>
      </w:r>
      <w:r w:rsidR="002D01EA">
        <w:t xml:space="preserve"> </w:t>
      </w:r>
      <w:r w:rsidRPr="007B5841">
        <w:t>w</w:t>
      </w:r>
      <w:r w:rsidR="0075157F">
        <w:t xml:space="preserve">ere </w:t>
      </w:r>
      <w:r w:rsidRPr="007B5841">
        <w:t xml:space="preserve">only published late last year. They are now talking to </w:t>
      </w:r>
      <w:r w:rsidR="002D01EA">
        <w:t>e</w:t>
      </w:r>
      <w:r w:rsidRPr="007B5841">
        <w:t>state agents</w:t>
      </w:r>
      <w:r w:rsidR="0075157F">
        <w:t xml:space="preserve"> and </w:t>
      </w:r>
      <w:r w:rsidRPr="007B5841">
        <w:t>Rightmove, but</w:t>
      </w:r>
      <w:r w:rsidR="00BF7E3F">
        <w:t xml:space="preserve"> </w:t>
      </w:r>
      <w:r w:rsidR="008F25F3">
        <w:t xml:space="preserve">in </w:t>
      </w:r>
      <w:r w:rsidR="008F25F3">
        <w:t>reality</w:t>
      </w:r>
      <w:r w:rsidR="008F25F3">
        <w:t xml:space="preserve"> will </w:t>
      </w:r>
      <w:r w:rsidR="00BF7E3F">
        <w:t xml:space="preserve">we get that information, </w:t>
      </w:r>
      <w:r w:rsidRPr="007B5841">
        <w:t>even the basic stuff</w:t>
      </w:r>
      <w:r w:rsidR="008F25F3">
        <w:t>?</w:t>
      </w:r>
      <w:r w:rsidR="00BF7E3F">
        <w:t xml:space="preserve"> A</w:t>
      </w:r>
      <w:r w:rsidRPr="007B5841">
        <w:t xml:space="preserve">re we going to get there? </w:t>
      </w:r>
      <w:r w:rsidR="00BA6F9C">
        <w:t>W</w:t>
      </w:r>
      <w:r w:rsidRPr="007B5841">
        <w:t xml:space="preserve">hen we </w:t>
      </w:r>
      <w:r w:rsidR="00BA6F9C">
        <w:t xml:space="preserve">go </w:t>
      </w:r>
      <w:r w:rsidRPr="007B5841">
        <w:t xml:space="preserve">on Rightmove, </w:t>
      </w:r>
      <w:r w:rsidR="00BA6F9C">
        <w:t xml:space="preserve">will we be able to </w:t>
      </w:r>
      <w:r w:rsidRPr="007B5841">
        <w:t>see all that information upfront like an auction pack? I do not know.</w:t>
      </w:r>
    </w:p>
    <w:p w:rsidR="00BF7E3F" w:rsidP="00BF7E3F">
      <w:pPr>
        <w:pStyle w:val="Question"/>
      </w:pPr>
      <w:sdt>
        <w:sdtPr>
          <w:alias w:val="Member"/>
          <w:tag w:val="&lt;Member mnisId='4869' dodsId='157053'&gt;"/>
          <w:id w:val="363798516"/>
          <w:placeholder>
            <w:docPart w:val="23CE6D2E837B4DC1A8B01C1C75578A35"/>
          </w:placeholder>
          <w:richText/>
        </w:sdtPr>
        <w:sdtContent>
          <w:r>
            <w:rPr>
              <w:b/>
            </w:rPr>
            <w:t>Nadia Whittome:</w:t>
          </w:r>
        </w:sdtContent>
      </w:sdt>
      <w:r w:rsidRPr="007B5841">
        <w:t xml:space="preserve"> </w:t>
      </w:r>
      <w:r w:rsidRPr="007B5841" w:rsidR="007B5841">
        <w:t>How important is</w:t>
      </w:r>
      <w:r>
        <w:t xml:space="preserve"> it</w:t>
      </w:r>
      <w:r w:rsidRPr="007B5841" w:rsidR="007B5841">
        <w:t xml:space="preserve">? </w:t>
      </w:r>
    </w:p>
    <w:p w:rsidR="00BF7E3F" w:rsidP="00BF7E3F">
      <w:pPr>
        <w:pStyle w:val="Answer"/>
      </w:pPr>
      <w:sdt>
        <w:sdtPr>
          <w:alias w:val="Witness"/>
          <w:id w:val="1535923549"/>
          <w:placeholder>
            <w:docPart w:val="C4D0C2C72EDC457598D519B07CC074E3"/>
          </w:placeholder>
          <w:richText/>
        </w:sdtPr>
        <w:sdtContent>
          <w:r w:rsidRPr="00DE03EB">
            <w:rPr>
              <w:b/>
              <w:bCs/>
              <w:i/>
              <w:iCs/>
            </w:rPr>
            <w:t>Maria Harris:</w:t>
          </w:r>
        </w:sdtContent>
      </w:sdt>
      <w:r>
        <w:t xml:space="preserve"> </w:t>
      </w:r>
      <w:r w:rsidRPr="007B5841" w:rsidR="007B5841">
        <w:t xml:space="preserve">The material information was meant to make the process for the buyer more informed </w:t>
      </w:r>
      <w:r>
        <w:t xml:space="preserve">so that </w:t>
      </w:r>
      <w:r w:rsidRPr="007B5841" w:rsidR="007B5841">
        <w:t xml:space="preserve">before you go to view a property there is more information available and you can see some of the things that might be </w:t>
      </w:r>
      <w:r w:rsidRPr="007B5841" w:rsidR="007B5841">
        <w:t>really important</w:t>
      </w:r>
      <w:r w:rsidRPr="007B5841" w:rsidR="007B5841">
        <w:t xml:space="preserve"> to your buying decision. </w:t>
      </w:r>
      <w:r>
        <w:t>I</w:t>
      </w:r>
      <w:r w:rsidRPr="007B5841" w:rsidR="007B5841">
        <w:t xml:space="preserve">n terms of giving </w:t>
      </w:r>
      <w:r>
        <w:t xml:space="preserve">an </w:t>
      </w:r>
      <w:r w:rsidRPr="007B5841" w:rsidR="007B5841">
        <w:t xml:space="preserve">estate agent clarity around what needs to be on the listing, it is good. It is </w:t>
      </w:r>
      <w:r w:rsidRPr="007B5841" w:rsidR="007B5841">
        <w:t>really helpful</w:t>
      </w:r>
      <w:r w:rsidRPr="007B5841" w:rsidR="007B5841">
        <w:t xml:space="preserve"> because it is abundantly clear that this is the information you must include on the listing. </w:t>
      </w:r>
      <w:r>
        <w:t>T</w:t>
      </w:r>
      <w:r w:rsidRPr="007B5841" w:rsidR="007B5841">
        <w:t>hat is good for the estate agent and the buyer.</w:t>
      </w:r>
    </w:p>
    <w:p w:rsidR="007B5841" w:rsidRPr="007B5841" w:rsidP="00BF7E3F">
      <w:pPr>
        <w:pStyle w:val="Answer"/>
      </w:pPr>
      <w:r w:rsidRPr="00BF7E3F">
        <w:t xml:space="preserve">It does not </w:t>
      </w:r>
      <w:r w:rsidRPr="007B5841">
        <w:t xml:space="preserve">impact anything else to do with your home buying transaction because that is not the information that the mortgage lender </w:t>
      </w:r>
      <w:r w:rsidRPr="007B5841">
        <w:t>needs</w:t>
      </w:r>
      <w:r w:rsidRPr="007B5841">
        <w:t xml:space="preserve"> or the conveyancer needs to do the legal process</w:t>
      </w:r>
      <w:r w:rsidR="008F25F3">
        <w:t xml:space="preserve"> and</w:t>
      </w:r>
      <w:r>
        <w:t xml:space="preserve"> </w:t>
      </w:r>
      <w:r w:rsidRPr="007B5841">
        <w:t xml:space="preserve">the things that get you the keys to the house. </w:t>
      </w:r>
      <w:r>
        <w:t>I</w:t>
      </w:r>
      <w:r w:rsidRPr="007B5841">
        <w:t xml:space="preserve">t is </w:t>
      </w:r>
      <w:r w:rsidRPr="007B5841">
        <w:t>really important</w:t>
      </w:r>
      <w:r w:rsidRPr="007B5841">
        <w:t xml:space="preserve"> for the listing</w:t>
      </w:r>
      <w:r>
        <w:t xml:space="preserve"> </w:t>
      </w:r>
      <w:r w:rsidRPr="007B5841">
        <w:t>but not so much for the rest of the home buying process.</w:t>
      </w:r>
    </w:p>
    <w:p w:rsidR="007B5841" w:rsidRPr="007B5841" w:rsidP="007B5841">
      <w:pPr>
        <w:pStyle w:val="Answer"/>
      </w:pPr>
      <w:sdt>
        <w:sdtPr>
          <w:alias w:val="Witness"/>
          <w:id w:val="-1066641273"/>
          <w:placeholder>
            <w:docPart w:val="F7507ABFC41843E7B6D7CB825052BD94"/>
          </w:placeholder>
          <w:richText/>
        </w:sdtPr>
        <w:sdtContent>
          <w:r w:rsidRPr="00B67343" w:rsidR="008E27FB">
            <w:rPr>
              <w:b/>
              <w:bCs/>
              <w:i/>
              <w:iCs/>
            </w:rPr>
            <w:t>Kate Faulkner:</w:t>
          </w:r>
        </w:sdtContent>
      </w:sdt>
      <w:r w:rsidR="008E27FB">
        <w:t xml:space="preserve"> </w:t>
      </w:r>
      <w:r w:rsidRPr="007B5841">
        <w:t>Just to add</w:t>
      </w:r>
      <w:r w:rsidR="008E27FB">
        <w:t xml:space="preserve"> one critical thing, </w:t>
      </w:r>
      <w:r w:rsidRPr="007B5841">
        <w:t>if we can crack these 15 pieces of material information, if we can learn how to share and have that information trusted up and down the chain, delivering 300 pieces of information</w:t>
      </w:r>
      <w:r w:rsidR="008E27FB">
        <w:t xml:space="preserve">, </w:t>
      </w:r>
      <w:r w:rsidRPr="007B5841">
        <w:t>when required</w:t>
      </w:r>
      <w:r w:rsidR="008E27FB">
        <w:t xml:space="preserve">, will be </w:t>
      </w:r>
      <w:r w:rsidRPr="007B5841">
        <w:t xml:space="preserve">a lot easier. </w:t>
      </w:r>
      <w:r w:rsidR="008E27FB">
        <w:t>T</w:t>
      </w:r>
      <w:r w:rsidRPr="007B5841">
        <w:t xml:space="preserve">hat is the process that we are going through. </w:t>
      </w:r>
      <w:r w:rsidR="008E27FB">
        <w:t>I</w:t>
      </w:r>
      <w:r w:rsidRPr="007B5841">
        <w:t>t is critical to being able to revolutionise the process</w:t>
      </w:r>
      <w:r w:rsidR="008F25F3">
        <w:t>, as I would call it</w:t>
      </w:r>
      <w:r w:rsidRPr="007B5841">
        <w:t>. It is a start.</w:t>
      </w:r>
    </w:p>
    <w:p w:rsidR="007B5841" w:rsidRPr="007B5841" w:rsidP="00E2120F">
      <w:pPr>
        <w:pStyle w:val="Question"/>
      </w:pPr>
      <w:sdt>
        <w:sdtPr>
          <w:alias w:val="Member"/>
          <w:tag w:val="&lt;Member mnisId='4869' dodsId='157053'&gt;"/>
          <w:id w:val="701821582"/>
          <w:placeholder>
            <w:docPart w:val="55437B68D9FA4AA5AB3FDDAC432C4729"/>
          </w:placeholder>
          <w:richText/>
        </w:sdtPr>
        <w:sdtContent>
          <w:r w:rsidR="00E2120F">
            <w:rPr>
              <w:b/>
            </w:rPr>
            <w:t>Nadia Whittome:</w:t>
          </w:r>
        </w:sdtContent>
      </w:sdt>
      <w:r w:rsidRPr="007B5841" w:rsidR="00E2120F">
        <w:t xml:space="preserve"> </w:t>
      </w:r>
      <w:r w:rsidR="00E2120F">
        <w:t xml:space="preserve">Is </w:t>
      </w:r>
      <w:r w:rsidR="008F25F3">
        <w:t xml:space="preserve">the </w:t>
      </w:r>
      <w:r w:rsidRPr="007B5841" w:rsidR="00E2120F">
        <w:t>National Trading Standards</w:t>
      </w:r>
      <w:r w:rsidR="006F7334">
        <w:t xml:space="preserve"> </w:t>
      </w:r>
      <w:r w:rsidR="008F25F3">
        <w:t>estate and letting agency team</w:t>
      </w:r>
      <w:r w:rsidRPr="007B5841">
        <w:t>’s guidance on material information adequate to support the needs of consumers?</w:t>
      </w:r>
    </w:p>
    <w:p w:rsidR="007B5841" w:rsidRPr="007B5841" w:rsidP="007B5841">
      <w:pPr>
        <w:pStyle w:val="Answer"/>
      </w:pPr>
      <w:sdt>
        <w:sdtPr>
          <w:alias w:val="Witness"/>
          <w:id w:val="-151442929"/>
          <w:placeholder>
            <w:docPart w:val="28AFFAA6133345578BBC93CC900D30E5"/>
          </w:placeholder>
          <w:richText/>
        </w:sdtPr>
        <w:sdtContent>
          <w:r w:rsidRPr="00FA514C" w:rsidR="00E2120F">
            <w:rPr>
              <w:b/>
              <w:bCs/>
              <w:i/>
              <w:iCs/>
            </w:rPr>
            <w:t>Paula Higgins:</w:t>
          </w:r>
        </w:sdtContent>
      </w:sdt>
      <w:r w:rsidR="00E2120F">
        <w:t xml:space="preserve"> I</w:t>
      </w:r>
      <w:r w:rsidRPr="007B5841">
        <w:t xml:space="preserve">t </w:t>
      </w:r>
      <w:r w:rsidRPr="007B5841">
        <w:t>is, actually</w:t>
      </w:r>
      <w:r w:rsidRPr="007B5841">
        <w:t xml:space="preserve">. </w:t>
      </w:r>
      <w:r w:rsidR="00E2120F">
        <w:t>A</w:t>
      </w:r>
      <w:r w:rsidRPr="007B5841">
        <w:t xml:space="preserve"> lot of the information is what sellers would have to </w:t>
      </w:r>
      <w:r w:rsidR="00E2120F">
        <w:t xml:space="preserve">provide </w:t>
      </w:r>
      <w:r w:rsidRPr="007B5841">
        <w:t>as a part of th</w:t>
      </w:r>
      <w:r w:rsidR="00E2120F">
        <w:t xml:space="preserve">e </w:t>
      </w:r>
      <w:r w:rsidRPr="007B5841">
        <w:t xml:space="preserve">TA6 </w:t>
      </w:r>
      <w:r w:rsidR="00E2120F">
        <w:t>fo</w:t>
      </w:r>
      <w:r w:rsidRPr="007B5841">
        <w:t xml:space="preserve">rm. </w:t>
      </w:r>
      <w:r w:rsidR="00E2120F">
        <w:t>T</w:t>
      </w:r>
      <w:r w:rsidRPr="007B5841">
        <w:t xml:space="preserve">he only gap </w:t>
      </w:r>
      <w:r w:rsidRPr="007B5841">
        <w:t>at the moment</w:t>
      </w:r>
      <w:r w:rsidR="00E2120F">
        <w:t>—</w:t>
      </w:r>
      <w:r w:rsidRPr="007B5841">
        <w:t>it is more about making it happen</w:t>
      </w:r>
      <w:r w:rsidR="00E2120F">
        <w:t xml:space="preserve">—is that there is not </w:t>
      </w:r>
      <w:r w:rsidRPr="007B5841">
        <w:t xml:space="preserve">enough around newbuild estate charges, which is quite a live issue at the moment. </w:t>
      </w:r>
      <w:r w:rsidR="00E2120F">
        <w:t>P</w:t>
      </w:r>
      <w:r w:rsidRPr="007B5841">
        <w:t>eople buying newbuild</w:t>
      </w:r>
      <w:r w:rsidR="00B83ADF">
        <w:t>s</w:t>
      </w:r>
      <w:r w:rsidRPr="007B5841">
        <w:t xml:space="preserve"> are not aware</w:t>
      </w:r>
      <w:r w:rsidR="00E2120F">
        <w:t xml:space="preserve"> of the service charges and </w:t>
      </w:r>
      <w:r w:rsidRPr="007B5841">
        <w:t>the management structures.</w:t>
      </w:r>
    </w:p>
    <w:p w:rsidR="007B5841" w:rsidRPr="007B5841" w:rsidP="007B5841">
      <w:pPr>
        <w:pStyle w:val="Answer"/>
      </w:pPr>
      <w:sdt>
        <w:sdtPr>
          <w:alias w:val="Witness"/>
          <w:id w:val="-118149202"/>
          <w:placeholder>
            <w:docPart w:val="6279F27B41D84A7092547EBC4FC047E0"/>
          </w:placeholder>
          <w:richText/>
        </w:sdtPr>
        <w:sdtContent>
          <w:r w:rsidRPr="00DE03EB" w:rsidR="00B83ADF">
            <w:rPr>
              <w:b/>
              <w:bCs/>
              <w:i/>
              <w:iCs/>
            </w:rPr>
            <w:t>Maria Harris:</w:t>
          </w:r>
        </w:sdtContent>
      </w:sdt>
      <w:r w:rsidR="00B83ADF">
        <w:t xml:space="preserve"> </w:t>
      </w:r>
      <w:r w:rsidRPr="007B5841">
        <w:t>I would say the same for things like shared ownership or social housing</w:t>
      </w:r>
      <w:r w:rsidR="00B83ADF">
        <w:t>. T</w:t>
      </w:r>
      <w:r w:rsidRPr="007B5841">
        <w:t xml:space="preserve">here are clauses or restrictions around even what lender you can use. There are things in there that are </w:t>
      </w:r>
      <w:r w:rsidRPr="007B5841">
        <w:t>really important</w:t>
      </w:r>
      <w:r w:rsidRPr="007B5841">
        <w:t xml:space="preserve"> to somebody who is looking at that property </w:t>
      </w:r>
      <w:r w:rsidR="008F25F3">
        <w:t xml:space="preserve">but </w:t>
      </w:r>
      <w:r w:rsidRPr="007B5841">
        <w:t>that are not included.</w:t>
      </w:r>
    </w:p>
    <w:p w:rsidR="007B5841" w:rsidRPr="007B5841" w:rsidP="007B5841">
      <w:pPr>
        <w:pStyle w:val="Answer"/>
      </w:pPr>
      <w:sdt>
        <w:sdtPr>
          <w:alias w:val="Witness"/>
          <w:id w:val="935026311"/>
          <w:placeholder>
            <w:docPart w:val="7BFAE015EC0C4CB1ABF5727F4D2C8938"/>
          </w:placeholder>
          <w:richText/>
        </w:sdtPr>
        <w:sdtContent>
          <w:r w:rsidRPr="00B67343" w:rsidR="00B83ADF">
            <w:rPr>
              <w:b/>
              <w:bCs/>
              <w:i/>
              <w:iCs/>
            </w:rPr>
            <w:t>Kate Faulkner:</w:t>
          </w:r>
        </w:sdtContent>
      </w:sdt>
      <w:r w:rsidR="00B83ADF">
        <w:t xml:space="preserve"> On </w:t>
      </w:r>
      <w:r w:rsidRPr="007B5841">
        <w:t xml:space="preserve">the ground, </w:t>
      </w:r>
      <w:r w:rsidR="00B83ADF">
        <w:t xml:space="preserve">from </w:t>
      </w:r>
      <w:r w:rsidRPr="007B5841">
        <w:t xml:space="preserve">talking to agents and others, you have </w:t>
      </w:r>
      <w:r w:rsidRPr="007B5841" w:rsidR="00457A96">
        <w:t xml:space="preserve">parts </w:t>
      </w:r>
      <w:r w:rsidRPr="007B5841">
        <w:t xml:space="preserve">A, B and C. Parts A and B are </w:t>
      </w:r>
      <w:r w:rsidRPr="007B5841">
        <w:t>pretty okay</w:t>
      </w:r>
      <w:r w:rsidRPr="007B5841">
        <w:t xml:space="preserve"> to deliver. Part C </w:t>
      </w:r>
      <w:r w:rsidR="00B83ADF">
        <w:t xml:space="preserve">is </w:t>
      </w:r>
      <w:r w:rsidRPr="007B5841">
        <w:t xml:space="preserve">a little bit trickier. </w:t>
      </w:r>
      <w:r w:rsidR="00B83ADF">
        <w:t>T</w:t>
      </w:r>
      <w:r w:rsidRPr="007B5841">
        <w:t xml:space="preserve">he reason for that is </w:t>
      </w:r>
      <w:r w:rsidR="008F25F3">
        <w:t>that</w:t>
      </w:r>
      <w:r w:rsidRPr="007B5841">
        <w:t xml:space="preserve"> we </w:t>
      </w:r>
      <w:r w:rsidRPr="007B5841">
        <w:t>have to</w:t>
      </w:r>
      <w:r w:rsidRPr="007B5841">
        <w:t xml:space="preserve"> understand better </w:t>
      </w:r>
      <w:r w:rsidR="004516EC">
        <w:t xml:space="preserve">the </w:t>
      </w:r>
      <w:r w:rsidR="00490D2B">
        <w:t xml:space="preserve">limit of </w:t>
      </w:r>
      <w:r w:rsidR="004516EC">
        <w:t xml:space="preserve">what </w:t>
      </w:r>
      <w:r w:rsidRPr="007B5841">
        <w:t>an agent can deliver</w:t>
      </w:r>
      <w:r w:rsidR="00490D2B">
        <w:t xml:space="preserve">. </w:t>
      </w:r>
      <w:r w:rsidRPr="004516EC" w:rsidR="004516EC">
        <w:t>S</w:t>
      </w:r>
      <w:r w:rsidRPr="007B5841">
        <w:t xml:space="preserve">ome of those questions </w:t>
      </w:r>
      <w:r w:rsidR="004516EC">
        <w:t>could</w:t>
      </w:r>
      <w:r w:rsidRPr="007B5841">
        <w:t xml:space="preserve"> be classed as </w:t>
      </w:r>
      <w:r w:rsidR="004516EC">
        <w:t xml:space="preserve">needing </w:t>
      </w:r>
      <w:r w:rsidRPr="007B5841">
        <w:t xml:space="preserve">the expertise of a legal person and some of the answers to those questions </w:t>
      </w:r>
      <w:r w:rsidR="004516EC">
        <w:t xml:space="preserve">could </w:t>
      </w:r>
      <w:r w:rsidRPr="007B5841">
        <w:t xml:space="preserve">need a surveyor. </w:t>
      </w:r>
      <w:r w:rsidR="004516EC">
        <w:t>W</w:t>
      </w:r>
      <w:r w:rsidRPr="007B5841">
        <w:t xml:space="preserve">e need that clarity. </w:t>
      </w:r>
      <w:r w:rsidR="004516EC">
        <w:t>A</w:t>
      </w:r>
      <w:r w:rsidRPr="007B5841">
        <w:t xml:space="preserve">gain, this </w:t>
      </w:r>
      <w:r w:rsidR="004516EC">
        <w:t xml:space="preserve">will </w:t>
      </w:r>
      <w:r w:rsidRPr="007B5841">
        <w:t xml:space="preserve">help us </w:t>
      </w:r>
      <w:r w:rsidR="004516EC">
        <w:t xml:space="preserve">to </w:t>
      </w:r>
      <w:r w:rsidRPr="007B5841">
        <w:t>learn the process of how we get that baton crossed between us.</w:t>
      </w:r>
    </w:p>
    <w:p w:rsidR="007B5841" w:rsidRPr="007B5841" w:rsidP="007B5841">
      <w:pPr>
        <w:pStyle w:val="Answer"/>
      </w:pPr>
      <w:r>
        <w:t xml:space="preserve">Just </w:t>
      </w:r>
      <w:r w:rsidRPr="007B5841">
        <w:t>to reiterate, bear</w:t>
      </w:r>
      <w:r>
        <w:t xml:space="preserve">ing </w:t>
      </w:r>
      <w:r w:rsidRPr="007B5841">
        <w:t xml:space="preserve">in mind that </w:t>
      </w:r>
      <w:r>
        <w:t xml:space="preserve">this </w:t>
      </w:r>
      <w:r w:rsidRPr="007B5841">
        <w:t xml:space="preserve">is a real building block that we need to revolutionise things for the future, </w:t>
      </w:r>
      <w:r>
        <w:t xml:space="preserve">we need to get </w:t>
      </w:r>
      <w:r w:rsidRPr="007B5841">
        <w:t xml:space="preserve">agents </w:t>
      </w:r>
      <w:r>
        <w:t xml:space="preserve">to do that even though they </w:t>
      </w:r>
      <w:r w:rsidRPr="007B5841">
        <w:t xml:space="preserve">are not regulated. </w:t>
      </w:r>
      <w:r>
        <w:t>E</w:t>
      </w:r>
      <w:r w:rsidRPr="007B5841">
        <w:t xml:space="preserve">ven more scarily, </w:t>
      </w:r>
      <w:r w:rsidR="00431C58">
        <w:t xml:space="preserve">we say that they </w:t>
      </w:r>
      <w:r w:rsidRPr="007B5841">
        <w:t>do not need to be qualified. That is where it is difficult for us to completely get it over the line</w:t>
      </w:r>
      <w:r w:rsidR="00431C58">
        <w:t>. W</w:t>
      </w:r>
      <w:r w:rsidRPr="007B5841">
        <w:t>e need some help.</w:t>
      </w:r>
    </w:p>
    <w:p w:rsidR="007B5841" w:rsidRPr="007B5841" w:rsidP="007B5841">
      <w:pPr>
        <w:pStyle w:val="Answer"/>
      </w:pPr>
      <w:sdt>
        <w:sdtPr>
          <w:alias w:val="Witness"/>
          <w:id w:val="1612160351"/>
          <w:placeholder>
            <w:docPart w:val="67A3F8F0E43548148EB235F5D4FECAE0"/>
          </w:placeholder>
          <w:richText/>
        </w:sdtPr>
        <w:sdtContent>
          <w:r w:rsidRPr="00FA514C" w:rsidR="00431C58">
            <w:rPr>
              <w:b/>
              <w:bCs/>
              <w:i/>
              <w:iCs/>
            </w:rPr>
            <w:t>Paula Higgins:</w:t>
          </w:r>
        </w:sdtContent>
      </w:sdt>
      <w:r w:rsidR="00431C58">
        <w:t xml:space="preserve"> T</w:t>
      </w:r>
      <w:r w:rsidRPr="007B5841">
        <w:t>hey are selling property</w:t>
      </w:r>
      <w:r w:rsidR="00431C58">
        <w:t>. T</w:t>
      </w:r>
      <w:r w:rsidRPr="007B5841">
        <w:t xml:space="preserve">hey are not </w:t>
      </w:r>
      <w:r w:rsidR="00431C58">
        <w:t xml:space="preserve">really </w:t>
      </w:r>
      <w:r w:rsidRPr="007B5841">
        <w:t xml:space="preserve">going to want to show </w:t>
      </w:r>
      <w:r w:rsidR="00431C58">
        <w:t>you</w:t>
      </w:r>
      <w:r w:rsidR="006E736E">
        <w:t xml:space="preserve"> the</w:t>
      </w:r>
      <w:r w:rsidR="00431C58">
        <w:t xml:space="preserve"> </w:t>
      </w:r>
      <w:r w:rsidRPr="007B5841">
        <w:t xml:space="preserve">warts and all. </w:t>
      </w:r>
      <w:r w:rsidR="00431C58">
        <w:t>T</w:t>
      </w:r>
      <w:r w:rsidRPr="007B5841">
        <w:t>hat is why you want to have that upfront information for buyers</w:t>
      </w:r>
      <w:r w:rsidR="006E736E">
        <w:t>,</w:t>
      </w:r>
      <w:r w:rsidRPr="007B5841">
        <w:t xml:space="preserve"> so they can really make a choice </w:t>
      </w:r>
      <w:r w:rsidR="00431C58">
        <w:t xml:space="preserve">about </w:t>
      </w:r>
      <w:r w:rsidRPr="007B5841">
        <w:t>whether they want to view the property.</w:t>
      </w:r>
    </w:p>
    <w:p w:rsidR="007B5841" w:rsidRPr="007B5841" w:rsidP="007B5841">
      <w:pPr>
        <w:pStyle w:val="Answer"/>
      </w:pPr>
      <w:sdt>
        <w:sdtPr>
          <w:alias w:val="Witness"/>
          <w:id w:val="912584839"/>
          <w:placeholder>
            <w:docPart w:val="BA5F26192B7B4AFFB3655350AEE6EF7E"/>
          </w:placeholder>
          <w:richText/>
        </w:sdtPr>
        <w:sdtContent>
          <w:r w:rsidRPr="00B67343" w:rsidR="00431C58">
            <w:rPr>
              <w:b/>
              <w:bCs/>
              <w:i/>
              <w:iCs/>
            </w:rPr>
            <w:t>Kate Faulkner:</w:t>
          </w:r>
        </w:sdtContent>
      </w:sdt>
      <w:r w:rsidR="00431C58">
        <w:t xml:space="preserve"> We need </w:t>
      </w:r>
      <w:r w:rsidRPr="007B5841">
        <w:t>a cultural shift in the industry.</w:t>
      </w:r>
    </w:p>
    <w:p w:rsidR="006F7334" w:rsidP="006F7334">
      <w:pPr>
        <w:pStyle w:val="Question"/>
      </w:pPr>
      <w:sdt>
        <w:sdtPr>
          <w:alias w:val="Member"/>
          <w:tag w:val="&lt;Member mnisId='4869' dodsId='157053'&gt;"/>
          <w:id w:val="-384868774"/>
          <w:placeholder>
            <w:docPart w:val="4340D7724AF94435B5B6F395A18AD86D"/>
          </w:placeholder>
          <w:richText/>
        </w:sdtPr>
        <w:sdtContent>
          <w:r w:rsidRPr="000B2E80" w:rsidR="00431C58">
            <w:rPr>
              <w:b/>
            </w:rPr>
            <w:t>Nadia Whittome:</w:t>
          </w:r>
        </w:sdtContent>
      </w:sdt>
      <w:r w:rsidRPr="007B5841" w:rsidR="00431C58">
        <w:t xml:space="preserve"> </w:t>
      </w:r>
      <w:r>
        <w:t xml:space="preserve">Should the </w:t>
      </w:r>
      <w:r w:rsidRPr="007B5841" w:rsidR="007B5841">
        <w:t>guidance on material information from the NTSELAT</w:t>
      </w:r>
      <w:r w:rsidR="000B2E80">
        <w:t xml:space="preserve"> </w:t>
      </w:r>
      <w:r>
        <w:t xml:space="preserve">be </w:t>
      </w:r>
      <w:r w:rsidRPr="007B5841" w:rsidR="007B5841">
        <w:t xml:space="preserve">formally codified, for example, through legislation? </w:t>
      </w:r>
    </w:p>
    <w:p w:rsidR="007F18AF" w:rsidP="007B5841">
      <w:pPr>
        <w:pStyle w:val="Answer"/>
      </w:pPr>
      <w:sdt>
        <w:sdtPr>
          <w:alias w:val="Witness"/>
          <w:id w:val="-2094466049"/>
          <w:placeholder>
            <w:docPart w:val="F8C05C5A955A455CBB29C2FC3EF95FC2"/>
          </w:placeholder>
          <w:richText/>
        </w:sdtPr>
        <w:sdtContent>
          <w:r w:rsidRPr="00B67343" w:rsidR="006F7334">
            <w:rPr>
              <w:b/>
              <w:bCs/>
              <w:i/>
              <w:iCs/>
            </w:rPr>
            <w:t>Kate Faulkner:</w:t>
          </w:r>
        </w:sdtContent>
      </w:sdt>
      <w:r w:rsidR="006F7334">
        <w:t xml:space="preserve"> It </w:t>
      </w:r>
      <w:r w:rsidR="006F7334">
        <w:t xml:space="preserve">has </w:t>
      </w:r>
      <w:r w:rsidRPr="007B5841" w:rsidR="007B5841">
        <w:t>to</w:t>
      </w:r>
      <w:r w:rsidRPr="007B5841" w:rsidR="007B5841">
        <w:t xml:space="preserve"> be mandated. </w:t>
      </w:r>
      <w:r>
        <w:t xml:space="preserve">There is a </w:t>
      </w:r>
      <w:r w:rsidRPr="007B5841" w:rsidR="007B5841">
        <w:t>reason why we ask for things to be mandated.</w:t>
      </w:r>
      <w:r>
        <w:t xml:space="preserve"> I</w:t>
      </w:r>
      <w:r w:rsidRPr="007B5841" w:rsidR="007B5841">
        <w:t xml:space="preserve">n that relay race, we </w:t>
      </w:r>
      <w:r>
        <w:t xml:space="preserve">do not </w:t>
      </w:r>
      <w:r w:rsidRPr="007B5841" w:rsidR="007B5841">
        <w:t xml:space="preserve">only </w:t>
      </w:r>
      <w:r>
        <w:t xml:space="preserve">have </w:t>
      </w:r>
      <w:r w:rsidRPr="007B5841" w:rsidR="007B5841">
        <w:t xml:space="preserve">one relay race going </w:t>
      </w:r>
      <w:r>
        <w:t>a</w:t>
      </w:r>
      <w:r w:rsidRPr="007B5841" w:rsidR="007B5841">
        <w:t>round</w:t>
      </w:r>
      <w:r>
        <w:t>. I</w:t>
      </w:r>
      <w:r w:rsidRPr="007B5841" w:rsidR="007B5841">
        <w:t xml:space="preserve">f you are in a chain, </w:t>
      </w:r>
      <w:r>
        <w:t xml:space="preserve">we </w:t>
      </w:r>
      <w:r w:rsidRPr="007B5841" w:rsidR="007B5841">
        <w:t>have three</w:t>
      </w:r>
      <w:r>
        <w:t xml:space="preserve"> or </w:t>
      </w:r>
      <w:r w:rsidRPr="007B5841" w:rsidR="007B5841">
        <w:t xml:space="preserve">four relay races going </w:t>
      </w:r>
      <w:r>
        <w:t>a</w:t>
      </w:r>
      <w:r w:rsidRPr="007B5841" w:rsidR="007B5841">
        <w:t xml:space="preserve">round. If </w:t>
      </w:r>
      <w:r w:rsidR="0087672B">
        <w:t xml:space="preserve">only </w:t>
      </w:r>
      <w:r w:rsidRPr="007B5841" w:rsidR="007B5841">
        <w:t xml:space="preserve">one of the three homes in the chain </w:t>
      </w:r>
      <w:r w:rsidR="000B2E80">
        <w:t>is</w:t>
      </w:r>
      <w:r w:rsidRPr="007B5841" w:rsidR="007B5841">
        <w:t xml:space="preserve"> doing the work, it makes no difference. </w:t>
      </w:r>
    </w:p>
    <w:p w:rsidR="007B5841" w:rsidRPr="007B5841" w:rsidP="007B5841">
      <w:pPr>
        <w:pStyle w:val="Answer"/>
      </w:pPr>
      <w:r>
        <w:t>W</w:t>
      </w:r>
      <w:r w:rsidRPr="007B5841">
        <w:t xml:space="preserve">ithout mandating certain of the building blocks that we need to change the process </w:t>
      </w:r>
      <w:r>
        <w:t xml:space="preserve">and to </w:t>
      </w:r>
      <w:r w:rsidRPr="007B5841">
        <w:t>make it better for buyers and sellers, we are not able to change it for everybody</w:t>
      </w:r>
      <w:r>
        <w:t xml:space="preserve">. If </w:t>
      </w:r>
      <w:r w:rsidRPr="007B5841">
        <w:t>two out of three do not do it</w:t>
      </w:r>
      <w:r>
        <w:t>, t</w:t>
      </w:r>
      <w:r w:rsidRPr="007B5841">
        <w:t xml:space="preserve">he third one does not benefit, if you see what I mean. </w:t>
      </w:r>
      <w:r>
        <w:t>T</w:t>
      </w:r>
      <w:r w:rsidRPr="007B5841">
        <w:t>hat is one of the essential difference</w:t>
      </w:r>
      <w:r>
        <w:t>s</w:t>
      </w:r>
      <w:r w:rsidRPr="007B5841">
        <w:t xml:space="preserve"> with our industry.</w:t>
      </w:r>
    </w:p>
    <w:p w:rsidR="007B5841" w:rsidRPr="007B5841" w:rsidP="007B5841">
      <w:pPr>
        <w:pStyle w:val="Answer"/>
      </w:pPr>
      <w:sdt>
        <w:sdtPr>
          <w:alias w:val="Witness"/>
          <w:id w:val="-365749642"/>
          <w:placeholder>
            <w:docPart w:val="77E638234E6F42ADBB701F5574B95F68"/>
          </w:placeholder>
          <w:richText/>
        </w:sdtPr>
        <w:sdtContent>
          <w:r w:rsidRPr="00FA514C" w:rsidR="0087672B">
            <w:rPr>
              <w:b/>
              <w:bCs/>
              <w:i/>
              <w:iCs/>
            </w:rPr>
            <w:t>Paula Higgins:</w:t>
          </w:r>
        </w:sdtContent>
      </w:sdt>
      <w:r w:rsidR="0087672B">
        <w:t xml:space="preserve"> I</w:t>
      </w:r>
      <w:r w:rsidRPr="007B5841">
        <w:t xml:space="preserve">t has been around through the CPRs, but </w:t>
      </w:r>
      <w:r w:rsidR="00A02902">
        <w:t xml:space="preserve">we are not </w:t>
      </w:r>
      <w:r w:rsidRPr="007B5841">
        <w:t>enforc</w:t>
      </w:r>
      <w:r w:rsidR="00A02902">
        <w:t xml:space="preserve">ing </w:t>
      </w:r>
      <w:r w:rsidRPr="007B5841">
        <w:t xml:space="preserve">a lot of stuff that </w:t>
      </w:r>
      <w:r w:rsidR="00491177">
        <w:t>e</w:t>
      </w:r>
      <w:r w:rsidRPr="007B5841">
        <w:t>state agent</w:t>
      </w:r>
      <w:r w:rsidR="00491177">
        <w:t>s</w:t>
      </w:r>
      <w:r w:rsidRPr="007B5841">
        <w:t xml:space="preserve"> should be doing. </w:t>
      </w:r>
      <w:r w:rsidR="00A02902">
        <w:t>U</w:t>
      </w:r>
      <w:r w:rsidRPr="007B5841">
        <w:t xml:space="preserve">nfortunately, if you find that you </w:t>
      </w:r>
      <w:r w:rsidR="00491177">
        <w:t xml:space="preserve">have </w:t>
      </w:r>
      <w:r w:rsidRPr="007B5841">
        <w:t>bought a property that is not fit for purpose</w:t>
      </w:r>
      <w:r w:rsidR="00491177">
        <w:t xml:space="preserve"> and you feel </w:t>
      </w:r>
      <w:r w:rsidRPr="007B5841">
        <w:t xml:space="preserve">lied to, there is no redress and enforcement behind that. </w:t>
      </w:r>
      <w:r w:rsidR="00515583">
        <w:t xml:space="preserve">If </w:t>
      </w:r>
      <w:r w:rsidRPr="007B5841">
        <w:t xml:space="preserve">we had a code, that would </w:t>
      </w:r>
      <w:r w:rsidR="00515583">
        <w:t xml:space="preserve">at least </w:t>
      </w:r>
      <w:r w:rsidRPr="007B5841">
        <w:t xml:space="preserve">capture all the </w:t>
      </w:r>
      <w:r w:rsidR="00515583">
        <w:t>e</w:t>
      </w:r>
      <w:r w:rsidRPr="007B5841">
        <w:t xml:space="preserve">state agents and </w:t>
      </w:r>
      <w:r w:rsidR="00515583">
        <w:t xml:space="preserve">encourage them to </w:t>
      </w:r>
      <w:r w:rsidRPr="007B5841">
        <w:t>understand what they need to do.</w:t>
      </w:r>
    </w:p>
    <w:p w:rsidR="00A02902" w:rsidP="007B5841">
      <w:pPr>
        <w:pStyle w:val="Answer"/>
      </w:pPr>
      <w:sdt>
        <w:sdtPr>
          <w:alias w:val="Witness"/>
          <w:id w:val="-999732074"/>
          <w:placeholder>
            <w:docPart w:val="A95BC9A19DB64291ACD000F5BE2DA2EF"/>
          </w:placeholder>
          <w:richText/>
        </w:sdtPr>
        <w:sdtContent>
          <w:r w:rsidRPr="00DE03EB">
            <w:rPr>
              <w:b/>
              <w:bCs/>
              <w:i/>
              <w:iCs/>
            </w:rPr>
            <w:t>Maria Harris:</w:t>
          </w:r>
        </w:sdtContent>
      </w:sdt>
      <w:r>
        <w:t xml:space="preserve"> </w:t>
      </w:r>
      <w:r w:rsidRPr="007B5841" w:rsidR="007B5841">
        <w:t xml:space="preserve">It is </w:t>
      </w:r>
      <w:r w:rsidRPr="007B5841" w:rsidR="007B5841">
        <w:t>really important</w:t>
      </w:r>
      <w:r w:rsidRPr="007B5841" w:rsidR="007B5841">
        <w:t xml:space="preserve"> to make that distinction, though, about material information and the full property pack</w:t>
      </w:r>
      <w:r>
        <w:t>. C</w:t>
      </w:r>
      <w:r w:rsidRPr="007B5841" w:rsidR="007B5841">
        <w:t>odifying the material information</w:t>
      </w:r>
      <w:r>
        <w:t xml:space="preserve"> and </w:t>
      </w:r>
      <w:r w:rsidRPr="007B5841" w:rsidR="007B5841">
        <w:t xml:space="preserve">having </w:t>
      </w:r>
      <w:r w:rsidRPr="007B5841" w:rsidR="007B5841">
        <w:t>really solid</w:t>
      </w:r>
      <w:r w:rsidRPr="007B5841" w:rsidR="007B5841">
        <w:t xml:space="preserve"> listings is good and helpful</w:t>
      </w:r>
      <w:r>
        <w:t xml:space="preserve">, but </w:t>
      </w:r>
      <w:r w:rsidRPr="007B5841" w:rsidR="007B5841">
        <w:t xml:space="preserve">that </w:t>
      </w:r>
      <w:r>
        <w:t xml:space="preserve">does not have </w:t>
      </w:r>
      <w:r w:rsidRPr="007B5841" w:rsidR="007B5841">
        <w:t>the biggest impact on the rest of the home buying process</w:t>
      </w:r>
      <w:r>
        <w:t>. I</w:t>
      </w:r>
      <w:r w:rsidRPr="007B5841" w:rsidR="007B5841">
        <w:t xml:space="preserve">f you are not flushing out the things that a mortgage lender needs to do, </w:t>
      </w:r>
      <w:r>
        <w:t xml:space="preserve">you can </w:t>
      </w:r>
      <w:r w:rsidRPr="007B5841" w:rsidR="007B5841">
        <w:t xml:space="preserve">start a mortgage application process and then find that </w:t>
      </w:r>
      <w:r>
        <w:t xml:space="preserve">the </w:t>
      </w:r>
      <w:r w:rsidRPr="007B5841" w:rsidR="007B5841">
        <w:t>lender cannot lend on that property.</w:t>
      </w:r>
    </w:p>
    <w:p w:rsidR="007B5841" w:rsidRPr="007B5841" w:rsidP="007B5841">
      <w:pPr>
        <w:pStyle w:val="Answer"/>
      </w:pPr>
      <w:r>
        <w:t>I</w:t>
      </w:r>
      <w:r w:rsidRPr="007B5841">
        <w:t xml:space="preserve">f you were going to </w:t>
      </w:r>
      <w:r>
        <w:t xml:space="preserve">take this to </w:t>
      </w:r>
      <w:r w:rsidR="00025966">
        <w:t xml:space="preserve">what would </w:t>
      </w:r>
      <w:r>
        <w:t xml:space="preserve">be </w:t>
      </w:r>
      <w:r w:rsidRPr="007B5841">
        <w:t xml:space="preserve">most useful for consumers, you would mandate a full digital property pack </w:t>
      </w:r>
      <w:r w:rsidR="00025966">
        <w:t xml:space="preserve">for </w:t>
      </w:r>
      <w:r w:rsidRPr="007B5841">
        <w:t>every transaction because then the conveyance</w:t>
      </w:r>
      <w:r w:rsidR="00025966">
        <w:t xml:space="preserve">r, the </w:t>
      </w:r>
      <w:r w:rsidRPr="007B5841">
        <w:t>value</w:t>
      </w:r>
      <w:r w:rsidR="00025966">
        <w:t>r</w:t>
      </w:r>
      <w:r w:rsidRPr="007B5841">
        <w:t xml:space="preserve"> and everyone has what they need.</w:t>
      </w:r>
    </w:p>
    <w:p w:rsidR="007927C8" w:rsidP="00C70435">
      <w:pPr>
        <w:pStyle w:val="Question"/>
      </w:pPr>
      <w:sdt>
        <w:sdtPr>
          <w:alias w:val="Member"/>
          <w:tag w:val="&lt;Member mnisId='4869' dodsId='157053'&gt;"/>
          <w:id w:val="-1289818163"/>
          <w:placeholder>
            <w:docPart w:val="A8EE9C0AD26744B0B44344B106B190E9"/>
          </w:placeholder>
          <w:richText/>
        </w:sdtPr>
        <w:sdtContent>
          <w:r>
            <w:rPr>
              <w:b/>
            </w:rPr>
            <w:t>Nadia Whittome:</w:t>
          </w:r>
        </w:sdtContent>
      </w:sdt>
      <w:r w:rsidRPr="007B5841">
        <w:t xml:space="preserve"> </w:t>
      </w:r>
      <w:r>
        <w:t xml:space="preserve">Would </w:t>
      </w:r>
      <w:r w:rsidRPr="007B5841" w:rsidR="007B5841">
        <w:t>the digitisation of material information prevent the duplication of work by different parties, such as conveyance</w:t>
      </w:r>
      <w:r>
        <w:t>r</w:t>
      </w:r>
      <w:r w:rsidRPr="007B5841" w:rsidR="007B5841">
        <w:t xml:space="preserve">s? </w:t>
      </w:r>
    </w:p>
    <w:p w:rsidR="007927C8" w:rsidP="007B5841">
      <w:pPr>
        <w:pStyle w:val="Answer"/>
      </w:pPr>
      <w:sdt>
        <w:sdtPr>
          <w:alias w:val="Witness"/>
          <w:id w:val="1334580201"/>
          <w:placeholder>
            <w:docPart w:val="4772E7C4F40849CAB81F61797C75DB1A"/>
          </w:placeholder>
          <w:richText/>
        </w:sdtPr>
        <w:sdtContent>
          <w:r w:rsidRPr="00B67343">
            <w:rPr>
              <w:b/>
              <w:bCs/>
              <w:i/>
              <w:iCs/>
            </w:rPr>
            <w:t>Kate Faulkner:</w:t>
          </w:r>
        </w:sdtContent>
      </w:sdt>
      <w:r>
        <w:t xml:space="preserve"> </w:t>
      </w:r>
      <w:r w:rsidRPr="007B5841" w:rsidR="007B5841">
        <w:t>Yes</w:t>
      </w:r>
      <w:r>
        <w:t xml:space="preserve">. That is </w:t>
      </w:r>
      <w:r w:rsidRPr="007B5841" w:rsidR="007B5841">
        <w:t xml:space="preserve">my shortest answer ever. </w:t>
      </w:r>
    </w:p>
    <w:p w:rsidR="007B5841" w:rsidRPr="007B5841" w:rsidP="007927C8">
      <w:pPr>
        <w:pStyle w:val="Question"/>
      </w:pPr>
      <w:sdt>
        <w:sdtPr>
          <w:alias w:val="Member"/>
          <w:tag w:val="&lt;Member mnisId='4869' dodsId='157053'&gt;"/>
          <w:id w:val="-1592303821"/>
          <w:placeholder>
            <w:docPart w:val="9A1D165E1637404BBB77C5999AADA252"/>
          </w:placeholder>
          <w:richText/>
        </w:sdtPr>
        <w:sdtContent>
          <w:r w:rsidR="007927C8">
            <w:rPr>
              <w:b/>
            </w:rPr>
            <w:t>Nadia Whittome:</w:t>
          </w:r>
        </w:sdtContent>
      </w:sdt>
      <w:r w:rsidRPr="007B5841" w:rsidR="007927C8">
        <w:t xml:space="preserve"> </w:t>
      </w:r>
      <w:r w:rsidR="007927C8">
        <w:t>H</w:t>
      </w:r>
      <w:r w:rsidRPr="007B5841">
        <w:t xml:space="preserve">ow can the industry ensure that buyers interpret </w:t>
      </w:r>
      <w:r w:rsidR="007927C8">
        <w:t xml:space="preserve">the </w:t>
      </w:r>
      <w:r w:rsidRPr="007B5841">
        <w:t>material information provided by sellers accurately, given that buyers usually do not have legal advice at that stage?</w:t>
      </w:r>
    </w:p>
    <w:p w:rsidR="00E903B6" w:rsidP="007B5841">
      <w:pPr>
        <w:pStyle w:val="Answer"/>
      </w:pPr>
      <w:sdt>
        <w:sdtPr>
          <w:alias w:val="Witness"/>
          <w:id w:val="-996338855"/>
          <w:placeholder>
            <w:docPart w:val="87564449B4CD4BFCBC897030CA97E8AA"/>
          </w:placeholder>
          <w:richText/>
        </w:sdtPr>
        <w:sdtContent>
          <w:r w:rsidRPr="00DE03EB" w:rsidR="007927C8">
            <w:rPr>
              <w:b/>
              <w:bCs/>
              <w:i/>
              <w:iCs/>
            </w:rPr>
            <w:t>Maria Harris:</w:t>
          </w:r>
        </w:sdtContent>
      </w:sdt>
      <w:r w:rsidR="007927C8">
        <w:t xml:space="preserve"> P</w:t>
      </w:r>
      <w:r w:rsidRPr="007B5841" w:rsidR="007B5841">
        <w:t>art of the recommendation</w:t>
      </w:r>
      <w:r w:rsidR="007927C8">
        <w:t xml:space="preserve"> for </w:t>
      </w:r>
      <w:r w:rsidRPr="007B5841" w:rsidR="007B5841">
        <w:t>material information and a digital property pack is that the seller should have their conveyance</w:t>
      </w:r>
      <w:r w:rsidR="007927C8">
        <w:t>r</w:t>
      </w:r>
      <w:r w:rsidRPr="007B5841" w:rsidR="007B5841">
        <w:t xml:space="preserve"> instructed</w:t>
      </w:r>
      <w:r w:rsidR="00C70435">
        <w:t xml:space="preserve"> and </w:t>
      </w:r>
      <w:r>
        <w:t xml:space="preserve">should check </w:t>
      </w:r>
      <w:r w:rsidRPr="007B5841" w:rsidR="007B5841">
        <w:t xml:space="preserve">the title and all that information before the property is even listed. </w:t>
      </w:r>
      <w:r>
        <w:t>T</w:t>
      </w:r>
      <w:r w:rsidRPr="007B5841" w:rsidR="007B5841">
        <w:t>hat should be the first thing.</w:t>
      </w:r>
    </w:p>
    <w:p w:rsidR="007B5841" w:rsidRPr="007B5841" w:rsidP="007B5841">
      <w:pPr>
        <w:pStyle w:val="Answer"/>
      </w:pPr>
      <w:r w:rsidRPr="007B5841">
        <w:t>A buyer should know that somebody</w:t>
      </w:r>
      <w:r w:rsidR="00E903B6">
        <w:t xml:space="preserve"> has</w:t>
      </w:r>
      <w:r w:rsidRPr="007B5841">
        <w:t xml:space="preserve"> already started looking at the title</w:t>
      </w:r>
      <w:r w:rsidR="00E903B6">
        <w:t xml:space="preserve"> and </w:t>
      </w:r>
      <w:r w:rsidRPr="007B5841">
        <w:t>the deeds, has ordered the searches</w:t>
      </w:r>
      <w:r w:rsidR="00E903B6">
        <w:t xml:space="preserve"> and </w:t>
      </w:r>
      <w:r w:rsidRPr="007B5841">
        <w:t>has found out all the things that are going to impact</w:t>
      </w:r>
      <w:r w:rsidR="006E736E">
        <w:t xml:space="preserve">, </w:t>
      </w:r>
      <w:r w:rsidR="00E903B6">
        <w:t xml:space="preserve">so </w:t>
      </w:r>
      <w:r w:rsidRPr="007B5841">
        <w:t xml:space="preserve">when they instruct their </w:t>
      </w:r>
      <w:r w:rsidRPr="007B5841">
        <w:t>conveyance</w:t>
      </w:r>
      <w:r w:rsidR="00E903B6">
        <w:t>r</w:t>
      </w:r>
      <w:r w:rsidRPr="007B5841">
        <w:t xml:space="preserve"> they are not starting from the beginning of the race. </w:t>
      </w:r>
      <w:r w:rsidR="00E903B6">
        <w:t>T</w:t>
      </w:r>
      <w:r w:rsidRPr="007B5841">
        <w:t>hat is one of the things that need to be included in the mandation</w:t>
      </w:r>
      <w:r w:rsidR="00E903B6">
        <w:t xml:space="preserve">. A </w:t>
      </w:r>
      <w:r w:rsidRPr="007B5841">
        <w:t xml:space="preserve">seller should have to instruct </w:t>
      </w:r>
      <w:r w:rsidR="00E903B6">
        <w:t xml:space="preserve">a </w:t>
      </w:r>
      <w:r w:rsidRPr="007B5841">
        <w:t>conveyance</w:t>
      </w:r>
      <w:r w:rsidR="00E903B6">
        <w:t>r</w:t>
      </w:r>
      <w:r w:rsidRPr="007B5841">
        <w:t xml:space="preserve"> and have that legal work done pre-marketing.</w:t>
      </w:r>
    </w:p>
    <w:p w:rsidR="002C1F84" w:rsidP="007B5841">
      <w:pPr>
        <w:pStyle w:val="Answer"/>
      </w:pPr>
      <w:sdt>
        <w:sdtPr>
          <w:alias w:val="Witness"/>
          <w:id w:val="776985563"/>
          <w:placeholder>
            <w:docPart w:val="A033F5E465F045B490823BA99E06D401"/>
          </w:placeholder>
          <w:richText/>
        </w:sdtPr>
        <w:sdtContent>
          <w:r w:rsidRPr="00B67343" w:rsidR="00E903B6">
            <w:rPr>
              <w:b/>
              <w:bCs/>
              <w:i/>
              <w:iCs/>
            </w:rPr>
            <w:t>Kate Faulkner:</w:t>
          </w:r>
        </w:sdtContent>
      </w:sdt>
      <w:r w:rsidR="00E903B6">
        <w:t xml:space="preserve"> </w:t>
      </w:r>
      <w:r w:rsidR="00432A0B">
        <w:t xml:space="preserve">I do not know whether </w:t>
      </w:r>
      <w:r w:rsidRPr="007B5841" w:rsidR="007B5841">
        <w:t>you are familiar with the letting</w:t>
      </w:r>
      <w:r w:rsidR="00432A0B">
        <w:t>s</w:t>
      </w:r>
      <w:r w:rsidRPr="007B5841" w:rsidR="007B5841">
        <w:t xml:space="preserve"> side, but it is </w:t>
      </w:r>
      <w:r w:rsidR="00432A0B">
        <w:t xml:space="preserve">now </w:t>
      </w:r>
      <w:r w:rsidRPr="007B5841" w:rsidR="007B5841">
        <w:t xml:space="preserve">mandated that the </w:t>
      </w:r>
      <w:r w:rsidR="006E736E">
        <w:t>gov.uk</w:t>
      </w:r>
      <w:r w:rsidRPr="007B5841" w:rsidR="006E736E">
        <w:t xml:space="preserve"> </w:t>
      </w:r>
      <w:r w:rsidR="00B664E4">
        <w:t>h</w:t>
      </w:r>
      <w:r w:rsidRPr="007B5841" w:rsidR="007B5841">
        <w:t>ow</w:t>
      </w:r>
      <w:r w:rsidR="006E736E">
        <w:t xml:space="preserve"> </w:t>
      </w:r>
      <w:r w:rsidRPr="007B5841" w:rsidR="007B5841">
        <w:t>to</w:t>
      </w:r>
      <w:r w:rsidR="006E736E">
        <w:t xml:space="preserve"> </w:t>
      </w:r>
      <w:r w:rsidRPr="007B5841" w:rsidR="007B5841">
        <w:t xml:space="preserve">rent guide </w:t>
      </w:r>
      <w:r w:rsidRPr="007B5841" w:rsidR="007B5841">
        <w:t>has to</w:t>
      </w:r>
      <w:r w:rsidRPr="007B5841" w:rsidR="007B5841">
        <w:t xml:space="preserve"> be issued to tenant</w:t>
      </w:r>
      <w:r w:rsidR="00432A0B">
        <w:t>s</w:t>
      </w:r>
      <w:r w:rsidRPr="007B5841" w:rsidR="007B5841">
        <w:t>.</w:t>
      </w:r>
      <w:r w:rsidR="00B664E4">
        <w:t xml:space="preserve"> </w:t>
      </w:r>
      <w:r w:rsidRPr="007B5841" w:rsidR="007B5841">
        <w:t>We would like to see the same for the how</w:t>
      </w:r>
      <w:r w:rsidR="006E736E">
        <w:t xml:space="preserve"> </w:t>
      </w:r>
      <w:r w:rsidRPr="007B5841" w:rsidR="007B5841">
        <w:t>to</w:t>
      </w:r>
      <w:r w:rsidR="006E736E">
        <w:t xml:space="preserve"> </w:t>
      </w:r>
      <w:r w:rsidRPr="007B5841" w:rsidR="007B5841">
        <w:t>buy, how</w:t>
      </w:r>
      <w:r w:rsidR="006E736E">
        <w:t xml:space="preserve"> </w:t>
      </w:r>
      <w:r w:rsidRPr="007B5841" w:rsidR="007B5841">
        <w:t>to</w:t>
      </w:r>
      <w:r w:rsidR="006E736E">
        <w:t xml:space="preserve"> </w:t>
      </w:r>
      <w:r w:rsidRPr="007B5841" w:rsidR="007B5841">
        <w:t>sell</w:t>
      </w:r>
      <w:r w:rsidR="00B664E4">
        <w:t xml:space="preserve"> and </w:t>
      </w:r>
      <w:r w:rsidRPr="007B5841" w:rsidR="007B5841">
        <w:t>how</w:t>
      </w:r>
      <w:r w:rsidR="006E736E">
        <w:t xml:space="preserve"> </w:t>
      </w:r>
      <w:r w:rsidRPr="007B5841" w:rsidR="007B5841">
        <w:t>to</w:t>
      </w:r>
      <w:r w:rsidR="006E736E">
        <w:t xml:space="preserve"> </w:t>
      </w:r>
      <w:r w:rsidRPr="007B5841" w:rsidR="007B5841">
        <w:t>lease guide</w:t>
      </w:r>
      <w:r w:rsidR="00B664E4">
        <w:t>s,</w:t>
      </w:r>
      <w:r>
        <w:t xml:space="preserve"> </w:t>
      </w:r>
      <w:r w:rsidRPr="007B5841" w:rsidR="007B5841">
        <w:t xml:space="preserve">with </w:t>
      </w:r>
      <w:r>
        <w:t xml:space="preserve">an </w:t>
      </w:r>
      <w:r w:rsidRPr="007B5841" w:rsidR="007B5841">
        <w:t xml:space="preserve">additional </w:t>
      </w:r>
      <w:r>
        <w:t xml:space="preserve">guide on the </w:t>
      </w:r>
      <w:r w:rsidRPr="007B5841">
        <w:t>Building Safety</w:t>
      </w:r>
      <w:r>
        <w:t xml:space="preserve"> Act</w:t>
      </w:r>
      <w:r w:rsidRPr="007B5841" w:rsidR="007B5841">
        <w:t>.</w:t>
      </w:r>
      <w:r>
        <w:t xml:space="preserve"> T</w:t>
      </w:r>
      <w:r w:rsidRPr="007B5841" w:rsidR="007B5841">
        <w:t xml:space="preserve">hat sets out how buyers </w:t>
      </w:r>
      <w:r>
        <w:t>buy</w:t>
      </w:r>
      <w:r>
        <w:t xml:space="preserve"> </w:t>
      </w:r>
      <w:r w:rsidRPr="007B5841" w:rsidR="007B5841">
        <w:t>and sellers sell</w:t>
      </w:r>
      <w:r w:rsidR="006E736E">
        <w:t>, and i</w:t>
      </w:r>
      <w:r w:rsidRPr="007B5841" w:rsidR="007B5841">
        <w:t>t comes from an official source</w:t>
      </w:r>
      <w:r w:rsidR="006E736E">
        <w:t>,</w:t>
      </w:r>
      <w:r w:rsidRPr="007B5841" w:rsidR="007B5841">
        <w:t xml:space="preserve"> so it is trusted.</w:t>
      </w:r>
    </w:p>
    <w:p w:rsidR="003424AE" w:rsidP="007B5841">
      <w:pPr>
        <w:pStyle w:val="Answer"/>
      </w:pPr>
      <w:r>
        <w:t xml:space="preserve">We </w:t>
      </w:r>
      <w:r w:rsidRPr="007B5841" w:rsidR="007B5841">
        <w:t>are then looking to create individual consumer guides.</w:t>
      </w:r>
      <w:r>
        <w:t xml:space="preserve"> F</w:t>
      </w:r>
      <w:r w:rsidRPr="007B5841" w:rsidR="007B5841">
        <w:t xml:space="preserve">or example, we would have a guide for buyers to say, </w:t>
      </w:r>
      <w:r>
        <w:t>“H</w:t>
      </w:r>
      <w:r w:rsidRPr="007B5841" w:rsidR="007B5841">
        <w:t>ere</w:t>
      </w:r>
      <w:r>
        <w:t xml:space="preserve"> is</w:t>
      </w:r>
      <w:r w:rsidRPr="007B5841" w:rsidR="007B5841">
        <w:t xml:space="preserve"> what you need to be looking out for</w:t>
      </w:r>
      <w:r>
        <w:t>. Y</w:t>
      </w:r>
      <w:r w:rsidRPr="007B5841" w:rsidR="007B5841">
        <w:t>ou need to make sure the property you go and see has all this information prior to you going to see it</w:t>
      </w:r>
      <w:r w:rsidR="001C72E0">
        <w:t xml:space="preserve">,” </w:t>
      </w:r>
      <w:r w:rsidRPr="007B5841" w:rsidR="007B5841">
        <w:t xml:space="preserve">just like we would be asking them to make sure they are not visiting properties </w:t>
      </w:r>
      <w:r w:rsidR="00A8323C">
        <w:t xml:space="preserve">that </w:t>
      </w:r>
      <w:r w:rsidRPr="007B5841" w:rsidR="007B5841">
        <w:t xml:space="preserve">they </w:t>
      </w:r>
      <w:r>
        <w:t xml:space="preserve">are </w:t>
      </w:r>
      <w:r w:rsidRPr="007B5841" w:rsidR="007B5841">
        <w:t>not financially qualified for.</w:t>
      </w:r>
    </w:p>
    <w:p w:rsidR="007B5841" w:rsidRPr="007B5841" w:rsidP="007B5841">
      <w:pPr>
        <w:pStyle w:val="Answer"/>
      </w:pPr>
      <w:r>
        <w:t>B</w:t>
      </w:r>
      <w:r w:rsidRPr="007B5841">
        <w:t xml:space="preserve">y having those </w:t>
      </w:r>
      <w:r w:rsidR="006E736E">
        <w:t>gov.uk</w:t>
      </w:r>
      <w:r w:rsidRPr="007B5841" w:rsidR="006E736E">
        <w:t xml:space="preserve"> </w:t>
      </w:r>
      <w:r w:rsidRPr="007B5841">
        <w:t>guides, we can cascade the information to consumers</w:t>
      </w:r>
      <w:r w:rsidR="00A8323C">
        <w:t xml:space="preserve">, so that </w:t>
      </w:r>
      <w:r w:rsidRPr="007B5841" w:rsidR="00A8323C">
        <w:t xml:space="preserve">every </w:t>
      </w:r>
      <w:r w:rsidRPr="007B5841">
        <w:t>single thing</w:t>
      </w:r>
      <w:r w:rsidRPr="007B5841">
        <w:t xml:space="preserve"> that is signed off is signed off </w:t>
      </w:r>
      <w:r w:rsidR="00E7646D">
        <w:t xml:space="preserve">by everyone from </w:t>
      </w:r>
      <w:r w:rsidRPr="007B5841">
        <w:t>lender</w:t>
      </w:r>
      <w:r>
        <w:t>s</w:t>
      </w:r>
      <w:r w:rsidRPr="007B5841">
        <w:t xml:space="preserve"> through to removal companies</w:t>
      </w:r>
      <w:r w:rsidR="00A8323C">
        <w:t>, e</w:t>
      </w:r>
      <w:r w:rsidRPr="007B5841" w:rsidR="00A8323C">
        <w:t xml:space="preserve">verybody </w:t>
      </w:r>
      <w:r w:rsidRPr="007B5841">
        <w:t>agrees with it</w:t>
      </w:r>
      <w:r w:rsidR="00A8323C">
        <w:t>,</w:t>
      </w:r>
      <w:r>
        <w:t xml:space="preserve"> </w:t>
      </w:r>
      <w:r w:rsidRPr="007B5841">
        <w:t xml:space="preserve">and we are not giving </w:t>
      </w:r>
      <w:r>
        <w:t xml:space="preserve">out the </w:t>
      </w:r>
      <w:r w:rsidRPr="007B5841">
        <w:t>huge amount of inconsistent information that is being given out at the moment.</w:t>
      </w:r>
    </w:p>
    <w:p w:rsidR="007B5841" w:rsidRPr="007B5841" w:rsidP="007B5841">
      <w:pPr>
        <w:pStyle w:val="Answer"/>
      </w:pPr>
      <w:sdt>
        <w:sdtPr>
          <w:alias w:val="Witness"/>
          <w:id w:val="1183254862"/>
          <w:placeholder>
            <w:docPart w:val="03A599D084AA48E3821B7572B2575C3D"/>
          </w:placeholder>
          <w:richText/>
        </w:sdtPr>
        <w:sdtContent>
          <w:r w:rsidRPr="00FA514C" w:rsidR="00FF2F3B">
            <w:rPr>
              <w:b/>
              <w:bCs/>
              <w:i/>
              <w:iCs/>
            </w:rPr>
            <w:t>Paula Higgins:</w:t>
          </w:r>
        </w:sdtContent>
      </w:sdt>
      <w:r w:rsidR="00FF2F3B">
        <w:t xml:space="preserve"> </w:t>
      </w:r>
      <w:r w:rsidRPr="007B5841">
        <w:t>I would not expect consumers to read the full how</w:t>
      </w:r>
      <w:r w:rsidR="006E736E">
        <w:t xml:space="preserve"> </w:t>
      </w:r>
      <w:r w:rsidRPr="007B5841">
        <w:t>to</w:t>
      </w:r>
      <w:r w:rsidR="006E736E">
        <w:t xml:space="preserve"> </w:t>
      </w:r>
      <w:r w:rsidRPr="007B5841">
        <w:t>buy</w:t>
      </w:r>
      <w:r w:rsidR="00FF2F3B">
        <w:t xml:space="preserve"> and </w:t>
      </w:r>
      <w:r w:rsidRPr="007B5841">
        <w:t>how</w:t>
      </w:r>
      <w:r w:rsidR="006E736E">
        <w:t xml:space="preserve"> </w:t>
      </w:r>
      <w:r w:rsidRPr="007B5841">
        <w:t>to</w:t>
      </w:r>
      <w:r w:rsidR="006E736E">
        <w:t xml:space="preserve"> </w:t>
      </w:r>
      <w:r w:rsidRPr="007B5841">
        <w:t xml:space="preserve">sell guides. </w:t>
      </w:r>
      <w:r w:rsidR="00FF2F3B">
        <w:t>T</w:t>
      </w:r>
      <w:r w:rsidRPr="007B5841">
        <w:t xml:space="preserve">he important thing </w:t>
      </w:r>
      <w:r w:rsidR="00FF2F3B">
        <w:t xml:space="preserve">is that </w:t>
      </w:r>
      <w:r w:rsidRPr="007B5841">
        <w:t>others can interpret it</w:t>
      </w:r>
      <w:r w:rsidR="00FF2F3B">
        <w:t xml:space="preserve"> and it is </w:t>
      </w:r>
      <w:r w:rsidRPr="007B5841">
        <w:t xml:space="preserve">the </w:t>
      </w:r>
      <w:r w:rsidR="006E736E">
        <w:t>b</w:t>
      </w:r>
      <w:r w:rsidRPr="007B5841">
        <w:t xml:space="preserve">ible. </w:t>
      </w:r>
      <w:r w:rsidR="00FF2F3B">
        <w:t>T</w:t>
      </w:r>
      <w:r w:rsidRPr="007B5841">
        <w:t xml:space="preserve">he estate agents can do that. </w:t>
      </w:r>
      <w:r w:rsidR="00FF2F3B">
        <w:t>Y</w:t>
      </w:r>
      <w:r w:rsidRPr="007B5841">
        <w:t xml:space="preserve">ou want people to read what they should, but they do not. </w:t>
      </w:r>
      <w:r w:rsidR="00FF2F3B">
        <w:t>That is t</w:t>
      </w:r>
      <w:r w:rsidRPr="007B5841">
        <w:t xml:space="preserve">he reality. </w:t>
      </w:r>
      <w:r w:rsidR="00FF2F3B">
        <w:t>T</w:t>
      </w:r>
      <w:r w:rsidRPr="007B5841">
        <w:t xml:space="preserve">hat is why they </w:t>
      </w:r>
      <w:r w:rsidR="00FF2F3B">
        <w:t xml:space="preserve">look </w:t>
      </w:r>
      <w:r w:rsidRPr="007B5841">
        <w:t>to their estate agents</w:t>
      </w:r>
      <w:r w:rsidR="00FF2F3B">
        <w:t xml:space="preserve"> and their </w:t>
      </w:r>
      <w:r w:rsidRPr="007B5841">
        <w:t>conveyancers to make sure they ask the right questions.</w:t>
      </w:r>
    </w:p>
    <w:p w:rsidR="007B5841" w:rsidRPr="007B5841" w:rsidP="00EE2ED4">
      <w:pPr>
        <w:pStyle w:val="Question"/>
      </w:pPr>
      <w:sdt>
        <w:sdtPr>
          <w:alias w:val="Member"/>
          <w:tag w:val="&lt;Member mnisId='4869' dodsId='157053'&gt;"/>
          <w:id w:val="2107921586"/>
          <w:placeholder>
            <w:docPart w:val="721B4DB127BD4037A566B7827B18BFCF"/>
          </w:placeholder>
          <w:richText/>
        </w:sdtPr>
        <w:sdtContent>
          <w:r w:rsidR="00FF2F3B">
            <w:rPr>
              <w:b/>
            </w:rPr>
            <w:t>Nadia Whittome:</w:t>
          </w:r>
        </w:sdtContent>
      </w:sdt>
      <w:r w:rsidRPr="007B5841" w:rsidR="00FF2F3B">
        <w:t xml:space="preserve"> </w:t>
      </w:r>
      <w:r w:rsidR="006E736E">
        <w:t>O</w:t>
      </w:r>
      <w:r w:rsidR="00FF2F3B">
        <w:t>ne f</w:t>
      </w:r>
      <w:r w:rsidRPr="007B5841">
        <w:t>inal question for me</w:t>
      </w:r>
      <w:r w:rsidR="006E736E">
        <w:t>: w</w:t>
      </w:r>
      <w:r w:rsidRPr="007B5841">
        <w:t>hat lessons on providing material information upfront can be learn</w:t>
      </w:r>
      <w:r w:rsidR="00FF2F3B">
        <w:t xml:space="preserve">ed </w:t>
      </w:r>
      <w:r w:rsidRPr="007B5841">
        <w:t>from the previous attempt to introduce home information packs and Scotland’s use of home reports?</w:t>
      </w:r>
    </w:p>
    <w:p w:rsidR="00C00236" w:rsidP="007B5841">
      <w:pPr>
        <w:pStyle w:val="Answer"/>
      </w:pPr>
      <w:sdt>
        <w:sdtPr>
          <w:alias w:val="Witness"/>
          <w:id w:val="-328127801"/>
          <w:placeholder>
            <w:docPart w:val="08A28082146D45D485827EA60D5A9CB9"/>
          </w:placeholder>
          <w:richText/>
        </w:sdtPr>
        <w:sdtContent>
          <w:r w:rsidRPr="00B67343" w:rsidR="00EE2ED4">
            <w:rPr>
              <w:b/>
              <w:bCs/>
              <w:i/>
              <w:iCs/>
            </w:rPr>
            <w:t>Kate Faulkner:</w:t>
          </w:r>
        </w:sdtContent>
      </w:sdt>
      <w:r w:rsidR="00EE2ED4">
        <w:t xml:space="preserve"> O</w:t>
      </w:r>
      <w:r w:rsidRPr="007B5841" w:rsidR="007B5841">
        <w:t xml:space="preserve">n home information packs, you </w:t>
      </w:r>
      <w:r w:rsidR="000B7FED">
        <w:t xml:space="preserve">again </w:t>
      </w:r>
      <w:r w:rsidRPr="007B5841" w:rsidR="007B5841">
        <w:t xml:space="preserve">need those 35 organisations to agree and to flesh out </w:t>
      </w:r>
      <w:r w:rsidR="000B7FED">
        <w:t>among</w:t>
      </w:r>
      <w:r w:rsidRPr="007B5841" w:rsidR="007B5841">
        <w:t xml:space="preserve"> them</w:t>
      </w:r>
      <w:r w:rsidR="000B7FED">
        <w:t>selves</w:t>
      </w:r>
      <w:r w:rsidRPr="007B5841" w:rsidR="007B5841">
        <w:t xml:space="preserve"> how </w:t>
      </w:r>
      <w:r w:rsidRPr="000B7FED" w:rsidR="007B5841">
        <w:t xml:space="preserve">it would work. </w:t>
      </w:r>
      <w:r w:rsidRPr="000B7FED" w:rsidR="00EE2ED4">
        <w:t>I</w:t>
      </w:r>
      <w:r w:rsidRPr="000B7FED" w:rsidR="007B5841">
        <w:t xml:space="preserve">t was a </w:t>
      </w:r>
      <w:r w:rsidRPr="000B7FED" w:rsidR="007B5841">
        <w:t>Government</w:t>
      </w:r>
      <w:r w:rsidRPr="000B7FED" w:rsidR="007B5841">
        <w:t xml:space="preserve"> initiative,</w:t>
      </w:r>
      <w:r w:rsidRPr="000B7FED" w:rsidR="00EE2ED4">
        <w:t xml:space="preserve"> which is</w:t>
      </w:r>
      <w:r w:rsidRPr="000B7FED" w:rsidR="007B5841">
        <w:t xml:space="preserve"> always appreciated. </w:t>
      </w:r>
      <w:r w:rsidRPr="000B7FED" w:rsidR="00A9776D">
        <w:t>A</w:t>
      </w:r>
      <w:r w:rsidRPr="000B7FED" w:rsidR="007B5841">
        <w:t>round th</w:t>
      </w:r>
      <w:r w:rsidRPr="000B7FED" w:rsidR="00A9776D">
        <w:t xml:space="preserve">at </w:t>
      </w:r>
      <w:r w:rsidRPr="000B7FED" w:rsidR="007B5841">
        <w:t>time</w:t>
      </w:r>
      <w:r w:rsidRPr="000B7FED" w:rsidR="00A9776D">
        <w:t xml:space="preserve">, I was </w:t>
      </w:r>
      <w:r w:rsidRPr="000B7FED" w:rsidR="007B5841">
        <w:t xml:space="preserve">writing property books for </w:t>
      </w:r>
      <w:r w:rsidRPr="000B7FED" w:rsidR="00EE2ED4">
        <w:t>W</w:t>
      </w:r>
      <w:r w:rsidRPr="000B7FED" w:rsidR="007B5841">
        <w:t>hich</w:t>
      </w:r>
      <w:r w:rsidRPr="000B7FED" w:rsidR="00EE2ED4">
        <w:t>?</w:t>
      </w:r>
      <w:r w:rsidRPr="000B7FED" w:rsidR="00A9776D">
        <w:t xml:space="preserve"> and t</w:t>
      </w:r>
      <w:r w:rsidRPr="000B7FED" w:rsidR="007B5841">
        <w:t xml:space="preserve">he </w:t>
      </w:r>
      <w:r w:rsidRPr="000B7FED" w:rsidR="007B5841">
        <w:t>really sad</w:t>
      </w:r>
      <w:r w:rsidRPr="000B7FED" w:rsidR="007B5841">
        <w:t xml:space="preserve"> thing was</w:t>
      </w:r>
      <w:r w:rsidRPr="000B7FED" w:rsidR="00EE2ED4">
        <w:t xml:space="preserve"> that</w:t>
      </w:r>
      <w:r w:rsidRPr="000B7FED" w:rsidR="000B7FED">
        <w:t xml:space="preserve">, while </w:t>
      </w:r>
      <w:r w:rsidRPr="000B7FED" w:rsidR="007B5841">
        <w:t>the idea of doing it</w:t>
      </w:r>
      <w:r w:rsidRPr="000B7FED" w:rsidR="00E474F3">
        <w:t xml:space="preserve"> </w:t>
      </w:r>
      <w:r w:rsidRPr="000B7FED">
        <w:t xml:space="preserve">and a lot of the things in it </w:t>
      </w:r>
      <w:r w:rsidRPr="000B7FED" w:rsidR="00E474F3">
        <w:t xml:space="preserve">were </w:t>
      </w:r>
      <w:r w:rsidRPr="000B7FED" w:rsidR="000B7FED">
        <w:t>correct</w:t>
      </w:r>
      <w:r w:rsidRPr="000B7FED" w:rsidR="00750496">
        <w:t>, w</w:t>
      </w:r>
      <w:r w:rsidRPr="000B7FED" w:rsidR="007B5841">
        <w:t>e did not have the level of technology</w:t>
      </w:r>
      <w:r w:rsidRPr="007B5841" w:rsidR="007B5841">
        <w:t xml:space="preserve"> that we have today. </w:t>
      </w:r>
      <w:r w:rsidR="00750496">
        <w:t>W</w:t>
      </w:r>
      <w:r w:rsidRPr="007B5841" w:rsidR="007B5841">
        <w:t>e are much more capable of delivering</w:t>
      </w:r>
      <w:r w:rsidR="006E736E">
        <w:t xml:space="preserve"> now</w:t>
      </w:r>
      <w:r w:rsidRPr="007B5841" w:rsidR="007B5841">
        <w:t>.</w:t>
      </w:r>
    </w:p>
    <w:p w:rsidR="00C00236" w:rsidP="007B5841">
      <w:pPr>
        <w:pStyle w:val="Answer"/>
      </w:pPr>
      <w:r>
        <w:t>O</w:t>
      </w:r>
      <w:r w:rsidRPr="007B5841" w:rsidR="007B5841">
        <w:t xml:space="preserve">ne of the problems was </w:t>
      </w:r>
      <w:r w:rsidR="000B7FED">
        <w:t xml:space="preserve">that, because </w:t>
      </w:r>
      <w:r w:rsidRPr="007B5841" w:rsidR="007B5841">
        <w:t>it was an upfront charge</w:t>
      </w:r>
      <w:r w:rsidR="000B7FED">
        <w:t xml:space="preserve">, </w:t>
      </w:r>
      <w:r w:rsidRPr="007B5841" w:rsidR="000B7FED">
        <w:t xml:space="preserve">there </w:t>
      </w:r>
      <w:r w:rsidRPr="007B5841" w:rsidR="007B5841">
        <w:t>was not necessarily the quality of information that needed to be provided</w:t>
      </w:r>
      <w:r>
        <w:t>, so t</w:t>
      </w:r>
      <w:r w:rsidRPr="007B5841" w:rsidR="007B5841">
        <w:t>here were issues there.</w:t>
      </w:r>
      <w:r>
        <w:t xml:space="preserve"> That is </w:t>
      </w:r>
      <w:r w:rsidRPr="007B5841" w:rsidR="007B5841">
        <w:t xml:space="preserve">something that Maria and </w:t>
      </w:r>
      <w:r w:rsidR="000B7FED">
        <w:t>others</w:t>
      </w:r>
      <w:r>
        <w:t xml:space="preserve"> have</w:t>
      </w:r>
      <w:r w:rsidRPr="007B5841" w:rsidR="007B5841">
        <w:t xml:space="preserve"> been working on to make sure that does not happen again.</w:t>
      </w:r>
    </w:p>
    <w:p w:rsidR="00C00236" w:rsidP="007B5841">
      <w:pPr>
        <w:pStyle w:val="Answer"/>
      </w:pPr>
      <w:r>
        <w:t>T</w:t>
      </w:r>
      <w:r w:rsidRPr="007B5841" w:rsidR="007B5841">
        <w:t>he really big thing to understand is that all the material information</w:t>
      </w:r>
      <w:r>
        <w:t xml:space="preserve">, </w:t>
      </w:r>
      <w:r w:rsidRPr="007B5841" w:rsidR="007B5841">
        <w:t>the upfront information that is being recommended and the way we are doing it</w:t>
      </w:r>
      <w:r>
        <w:t xml:space="preserve"> has </w:t>
      </w:r>
      <w:r w:rsidRPr="007B5841" w:rsidR="007B5841">
        <w:t>been work</w:t>
      </w:r>
      <w:r>
        <w:t xml:space="preserve">ed </w:t>
      </w:r>
      <w:r w:rsidRPr="007B5841" w:rsidR="007B5841">
        <w:t>on for the last five and a half years</w:t>
      </w:r>
      <w:r w:rsidR="006E736E">
        <w:t>,</w:t>
      </w:r>
      <w:r w:rsidRPr="007B5841" w:rsidR="007B5841">
        <w:t xml:space="preserve"> to try to get it as right as </w:t>
      </w:r>
      <w:r>
        <w:t xml:space="preserve">it </w:t>
      </w:r>
      <w:r w:rsidRPr="007B5841" w:rsidR="007B5841">
        <w:t>can be.</w:t>
      </w:r>
      <w:r>
        <w:t xml:space="preserve"> W</w:t>
      </w:r>
      <w:r w:rsidRPr="007B5841" w:rsidR="007B5841">
        <w:t xml:space="preserve">e have done it the other way round. </w:t>
      </w:r>
      <w:r>
        <w:t xml:space="preserve">We </w:t>
      </w:r>
      <w:r>
        <w:t xml:space="preserve">have </w:t>
      </w:r>
      <w:r w:rsidRPr="007B5841" w:rsidR="007B5841">
        <w:t>to</w:t>
      </w:r>
      <w:r w:rsidRPr="007B5841" w:rsidR="007B5841">
        <w:t xml:space="preserve"> do things bottom up, not top down. </w:t>
      </w:r>
      <w:r>
        <w:t>T</w:t>
      </w:r>
      <w:r w:rsidRPr="007B5841" w:rsidR="007B5841">
        <w:t>hat is the first biggest lesson that we have learn</w:t>
      </w:r>
      <w:r>
        <w:t>ed</w:t>
      </w:r>
      <w:r w:rsidRPr="007B5841" w:rsidR="007B5841">
        <w:t>.</w:t>
      </w:r>
    </w:p>
    <w:p w:rsidR="00C00236" w:rsidP="007B5841">
      <w:pPr>
        <w:pStyle w:val="Answer"/>
      </w:pPr>
      <w:r>
        <w:t>W</w:t>
      </w:r>
      <w:r w:rsidRPr="007B5841" w:rsidR="007B5841">
        <w:t xml:space="preserve">ith those property logbooks that we are talking about, they </w:t>
      </w:r>
      <w:r w:rsidRPr="007B5841" w:rsidR="007B5841">
        <w:t>take into account</w:t>
      </w:r>
      <w:r w:rsidRPr="007B5841" w:rsidR="007B5841">
        <w:t xml:space="preserve"> the lettings industry </w:t>
      </w:r>
      <w:r>
        <w:t xml:space="preserve">and </w:t>
      </w:r>
      <w:r w:rsidRPr="007B5841" w:rsidR="007B5841">
        <w:t>block management.</w:t>
      </w:r>
      <w:r>
        <w:t xml:space="preserve"> F</w:t>
      </w:r>
      <w:r w:rsidRPr="007B5841" w:rsidR="007B5841">
        <w:t xml:space="preserve">or example, you cannot just look at something in isolation. </w:t>
      </w:r>
      <w:r>
        <w:t>Y</w:t>
      </w:r>
      <w:r w:rsidRPr="007B5841" w:rsidR="007B5841">
        <w:t xml:space="preserve">ou have the rent reform going through </w:t>
      </w:r>
      <w:r w:rsidRPr="007B5841" w:rsidR="007B5841">
        <w:t>at the moment</w:t>
      </w:r>
      <w:r w:rsidRPr="007B5841" w:rsidR="007B5841">
        <w:t>. That is recommending a property portal</w:t>
      </w:r>
      <w:r>
        <w:t>. T</w:t>
      </w:r>
      <w:r w:rsidRPr="007B5841" w:rsidR="007B5841">
        <w:t xml:space="preserve">hat needs to be done in line with the property logbooks that are being created for home buying and selling. </w:t>
      </w:r>
      <w:r>
        <w:t>Y</w:t>
      </w:r>
      <w:r w:rsidRPr="007B5841" w:rsidR="007B5841">
        <w:t xml:space="preserve">ou </w:t>
      </w:r>
      <w:r w:rsidRPr="007B5841" w:rsidR="007B5841">
        <w:t>have to</w:t>
      </w:r>
      <w:r w:rsidRPr="007B5841" w:rsidR="007B5841">
        <w:t xml:space="preserve"> have that joined</w:t>
      </w:r>
      <w:r>
        <w:t>-</w:t>
      </w:r>
      <w:r w:rsidRPr="007B5841" w:rsidR="007B5841">
        <w:t>up approach.</w:t>
      </w:r>
      <w:r>
        <w:t xml:space="preserve"> T</w:t>
      </w:r>
      <w:r w:rsidRPr="007B5841" w:rsidR="007B5841">
        <w:t xml:space="preserve">hose are the </w:t>
      </w:r>
      <w:r>
        <w:t xml:space="preserve">kinds of </w:t>
      </w:r>
      <w:r w:rsidRPr="007B5841" w:rsidR="007B5841">
        <w:t>things that we have learn</w:t>
      </w:r>
      <w:r>
        <w:t>ed</w:t>
      </w:r>
      <w:r w:rsidRPr="007B5841" w:rsidR="007B5841">
        <w:t>.</w:t>
      </w:r>
    </w:p>
    <w:p w:rsidR="00C00236" w:rsidP="007B5841">
      <w:pPr>
        <w:pStyle w:val="Answer"/>
      </w:pPr>
      <w:r>
        <w:t xml:space="preserve">On </w:t>
      </w:r>
      <w:r>
        <w:t xml:space="preserve">Scotland </w:t>
      </w:r>
      <w:r>
        <w:t xml:space="preserve">and </w:t>
      </w:r>
      <w:r>
        <w:t xml:space="preserve">the </w:t>
      </w:r>
      <w:r w:rsidRPr="007B5841" w:rsidR="007B5841">
        <w:t>home reports</w:t>
      </w:r>
      <w:r>
        <w:t>,</w:t>
      </w:r>
      <w:r>
        <w:t xml:space="preserve"> Scotland is</w:t>
      </w:r>
      <w:r w:rsidRPr="007B5841" w:rsidR="007B5841">
        <w:t xml:space="preserve"> very different. </w:t>
      </w:r>
      <w:r>
        <w:t>T</w:t>
      </w:r>
      <w:r w:rsidRPr="007B5841" w:rsidR="007B5841">
        <w:t xml:space="preserve">hey are used to paying upfront already. They typically pay for marketing packs, whereas it is typically free in England and Wales. </w:t>
      </w:r>
      <w:r>
        <w:t>B</w:t>
      </w:r>
      <w:r w:rsidRPr="007B5841" w:rsidR="007B5841">
        <w:t xml:space="preserve">ecause the home report </w:t>
      </w:r>
      <w:r>
        <w:t xml:space="preserve">was </w:t>
      </w:r>
      <w:r w:rsidRPr="007B5841" w:rsidR="007B5841">
        <w:t xml:space="preserve">mandated, </w:t>
      </w:r>
      <w:r>
        <w:t xml:space="preserve">it meant that </w:t>
      </w:r>
      <w:r w:rsidRPr="007B5841" w:rsidR="007B5841">
        <w:t xml:space="preserve">everybody did it. </w:t>
      </w:r>
      <w:r>
        <w:t>Y</w:t>
      </w:r>
      <w:r w:rsidRPr="007B5841" w:rsidR="007B5841">
        <w:t xml:space="preserve">ou are </w:t>
      </w:r>
      <w:r>
        <w:t xml:space="preserve">potentially </w:t>
      </w:r>
      <w:r w:rsidRPr="007B5841" w:rsidR="007B5841">
        <w:t xml:space="preserve">talking about </w:t>
      </w:r>
      <w:r>
        <w:t>£1,000</w:t>
      </w:r>
      <w:r w:rsidRPr="007B5841" w:rsidR="007B5841">
        <w:t xml:space="preserve"> upfront to put your property on the market</w:t>
      </w:r>
      <w:r>
        <w:t>, but p</w:t>
      </w:r>
      <w:r w:rsidRPr="007B5841">
        <w:t xml:space="preserve">eople </w:t>
      </w:r>
      <w:r w:rsidRPr="007B5841" w:rsidR="007B5841">
        <w:t xml:space="preserve">are </w:t>
      </w:r>
      <w:r>
        <w:t xml:space="preserve">more </w:t>
      </w:r>
      <w:r w:rsidRPr="007B5841" w:rsidR="007B5841">
        <w:t>used to that</w:t>
      </w:r>
      <w:r>
        <w:t xml:space="preserve"> there</w:t>
      </w:r>
      <w:r w:rsidRPr="007B5841" w:rsidR="007B5841">
        <w:t xml:space="preserve">. </w:t>
      </w:r>
      <w:r>
        <w:t xml:space="preserve">Here, </w:t>
      </w:r>
      <w:r w:rsidRPr="007B5841">
        <w:t xml:space="preserve">unless </w:t>
      </w:r>
      <w:r w:rsidRPr="007B5841" w:rsidR="007B5841">
        <w:t>it is mandated</w:t>
      </w:r>
      <w:r>
        <w:t xml:space="preserve">, </w:t>
      </w:r>
      <w:r w:rsidRPr="007B5841">
        <w:t xml:space="preserve">buyers </w:t>
      </w:r>
      <w:r w:rsidRPr="007B5841" w:rsidR="007B5841">
        <w:t xml:space="preserve">and sellers </w:t>
      </w:r>
      <w:r>
        <w:t xml:space="preserve">are resistant to putting in any </w:t>
      </w:r>
      <w:r w:rsidRPr="007B5841" w:rsidR="007B5841">
        <w:t>money</w:t>
      </w:r>
      <w:r>
        <w:t xml:space="preserve"> </w:t>
      </w:r>
      <w:r w:rsidRPr="007B5841" w:rsidR="007B5841">
        <w:t>because they are just not used to it. Everything</w:t>
      </w:r>
      <w:r>
        <w:t xml:space="preserve"> is </w:t>
      </w:r>
      <w:r w:rsidRPr="007B5841" w:rsidR="007B5841">
        <w:t>for free</w:t>
      </w:r>
      <w:r>
        <w:t xml:space="preserve">, </w:t>
      </w:r>
      <w:r w:rsidRPr="007B5841" w:rsidR="007B5841">
        <w:t xml:space="preserve">deferred or whatever. </w:t>
      </w:r>
      <w:r>
        <w:t>W</w:t>
      </w:r>
      <w:r w:rsidRPr="007B5841" w:rsidR="007B5841">
        <w:t xml:space="preserve">e </w:t>
      </w:r>
      <w:r w:rsidRPr="007B5841" w:rsidR="007B5841">
        <w:t>have to</w:t>
      </w:r>
      <w:r w:rsidRPr="007B5841" w:rsidR="007B5841">
        <w:t xml:space="preserve"> change that.</w:t>
      </w:r>
    </w:p>
    <w:p w:rsidR="00C00236" w:rsidP="007B5841">
      <w:pPr>
        <w:pStyle w:val="Answer"/>
      </w:pPr>
      <w:r>
        <w:t>O</w:t>
      </w:r>
      <w:r w:rsidRPr="007B5841" w:rsidR="007B5841">
        <w:t xml:space="preserve">ne of the benefits of </w:t>
      </w:r>
      <w:r>
        <w:t>the home report</w:t>
      </w:r>
      <w:r w:rsidRPr="007B5841" w:rsidR="007B5841">
        <w:t>, which almost means it is cost</w:t>
      </w:r>
      <w:r w:rsidR="009B019E">
        <w:t xml:space="preserve"> </w:t>
      </w:r>
      <w:r w:rsidRPr="007B5841" w:rsidR="007B5841">
        <w:t>neutral for buyers and sellers, is that</w:t>
      </w:r>
      <w:r>
        <w:t xml:space="preserve">, </w:t>
      </w:r>
      <w:r w:rsidRPr="007B5841" w:rsidR="007B5841">
        <w:t xml:space="preserve">when the pack goes out with the valuation on it, my understanding is that valuation is one that will be accepted by the lender. </w:t>
      </w:r>
      <w:r>
        <w:t xml:space="preserve">As </w:t>
      </w:r>
      <w:r w:rsidRPr="007B5841" w:rsidR="007B5841">
        <w:t xml:space="preserve">we </w:t>
      </w:r>
      <w:r>
        <w:t xml:space="preserve">said </w:t>
      </w:r>
      <w:r w:rsidRPr="007B5841" w:rsidR="007B5841">
        <w:t xml:space="preserve">earlier, </w:t>
      </w:r>
      <w:r w:rsidR="006E736E">
        <w:t xml:space="preserve">now, </w:t>
      </w:r>
      <w:r w:rsidRPr="007B5841" w:rsidR="007B5841">
        <w:t>I have no idea what I am going to get for my property</w:t>
      </w:r>
      <w:r>
        <w:t xml:space="preserve">; </w:t>
      </w:r>
      <w:r w:rsidRPr="007B5841" w:rsidR="007B5841">
        <w:t xml:space="preserve">I have no idea whether I am going to get a property. </w:t>
      </w:r>
      <w:r>
        <w:t xml:space="preserve">With a </w:t>
      </w:r>
      <w:r w:rsidRPr="007B5841" w:rsidR="007B5841">
        <w:t>home report</w:t>
      </w:r>
      <w:r>
        <w:t xml:space="preserve"> in Scotland, you </w:t>
      </w:r>
      <w:r w:rsidRPr="007B5841" w:rsidR="007B5841">
        <w:t>have the certainty</w:t>
      </w:r>
      <w:r>
        <w:t xml:space="preserve">, as </w:t>
      </w:r>
      <w:r w:rsidRPr="007B5841" w:rsidR="007B5841">
        <w:t>Paula mentioned</w:t>
      </w:r>
      <w:r>
        <w:t xml:space="preserve">, </w:t>
      </w:r>
      <w:r w:rsidRPr="007B5841" w:rsidR="007B5841">
        <w:t>that this is probably the right price to pay for that property because it has been pre-approved</w:t>
      </w:r>
      <w:r>
        <w:t>.</w:t>
      </w:r>
    </w:p>
    <w:p w:rsidR="007B5841" w:rsidRPr="007B5841" w:rsidP="007B5841">
      <w:pPr>
        <w:pStyle w:val="Answer"/>
      </w:pPr>
      <w:r>
        <w:t xml:space="preserve">You also have </w:t>
      </w:r>
      <w:r w:rsidRPr="007B5841">
        <w:t>the condition report, which lists all the things that may need to be corrected on that property</w:t>
      </w:r>
      <w:r w:rsidR="00851F96">
        <w:t>, so</w:t>
      </w:r>
      <w:r w:rsidRPr="007B5841">
        <w:t xml:space="preserve"> </w:t>
      </w:r>
      <w:r w:rsidR="00851F96">
        <w:t xml:space="preserve">you </w:t>
      </w:r>
      <w:r>
        <w:t xml:space="preserve">know </w:t>
      </w:r>
      <w:r w:rsidRPr="007B5841">
        <w:t>it is £30,000 or a couple of thousand pounds.</w:t>
      </w:r>
      <w:r>
        <w:t xml:space="preserve"> W</w:t>
      </w:r>
      <w:r w:rsidRPr="007B5841">
        <w:t xml:space="preserve">e have learned from that. </w:t>
      </w:r>
      <w:r>
        <w:t>A</w:t>
      </w:r>
      <w:r w:rsidRPr="007B5841">
        <w:t xml:space="preserve">gain, the way </w:t>
      </w:r>
      <w:r>
        <w:t xml:space="preserve">that </w:t>
      </w:r>
      <w:r w:rsidRPr="007B5841">
        <w:t>we are going to be looking at it</w:t>
      </w:r>
      <w:r>
        <w:t>—</w:t>
      </w:r>
      <w:r w:rsidRPr="007B5841">
        <w:t>we have a group working on this now</w:t>
      </w:r>
      <w:r>
        <w:t>—</w:t>
      </w:r>
      <w:r w:rsidRPr="007B5841">
        <w:t xml:space="preserve">is </w:t>
      </w:r>
      <w:r>
        <w:t xml:space="preserve">by </w:t>
      </w:r>
      <w:r w:rsidR="00851F96">
        <w:t>ask</w:t>
      </w:r>
      <w:r>
        <w:t>ing, “Does</w:t>
      </w:r>
      <w:r w:rsidRPr="007B5841">
        <w:t xml:space="preserve"> that suit the lettings side of things?</w:t>
      </w:r>
      <w:r>
        <w:t>” O</w:t>
      </w:r>
      <w:r w:rsidRPr="007B5841">
        <w:t xml:space="preserve">ne in three properties in lettings has a category </w:t>
      </w:r>
      <w:r>
        <w:t xml:space="preserve">1 </w:t>
      </w:r>
      <w:r w:rsidRPr="007B5841">
        <w:t xml:space="preserve">hazard. </w:t>
      </w:r>
      <w:r w:rsidRPr="007B5841" w:rsidR="006E736E">
        <w:t xml:space="preserve">I believe </w:t>
      </w:r>
      <w:r w:rsidR="006E736E">
        <w:t>that o</w:t>
      </w:r>
      <w:r w:rsidRPr="007B5841">
        <w:t xml:space="preserve">ne of the reasons </w:t>
      </w:r>
      <w:r>
        <w:t>that</w:t>
      </w:r>
      <w:r w:rsidRPr="007B5841">
        <w:t xml:space="preserve"> happens is </w:t>
      </w:r>
      <w:r w:rsidR="00851F96">
        <w:t>that</w:t>
      </w:r>
      <w:r>
        <w:t>,</w:t>
      </w:r>
      <w:r w:rsidRPr="007B5841">
        <w:t>when</w:t>
      </w:r>
      <w:r w:rsidRPr="007B5841">
        <w:t xml:space="preserve"> people are buying and selling, they do not have to check </w:t>
      </w:r>
      <w:r>
        <w:t xml:space="preserve">that </w:t>
      </w:r>
      <w:r w:rsidRPr="007B5841">
        <w:t>the property</w:t>
      </w:r>
      <w:r>
        <w:t xml:space="preserve"> is </w:t>
      </w:r>
      <w:r w:rsidRPr="007B5841">
        <w:t xml:space="preserve">safe from a lettings perspective. </w:t>
      </w:r>
      <w:r>
        <w:t>W</w:t>
      </w:r>
      <w:r w:rsidRPr="007B5841">
        <w:t>e need to solve both of those problems.</w:t>
      </w:r>
    </w:p>
    <w:p w:rsidR="00D03373" w:rsidP="007B5841">
      <w:pPr>
        <w:pStyle w:val="Answer"/>
      </w:pPr>
      <w:r>
        <w:t xml:space="preserve">We might well say that </w:t>
      </w:r>
      <w:r w:rsidRPr="007B5841" w:rsidR="007B5841">
        <w:t xml:space="preserve">electrical and gas safety checks are the most important thing, particularly with the age of our properties. </w:t>
      </w:r>
      <w:r>
        <w:t>Again, i</w:t>
      </w:r>
      <w:r w:rsidRPr="007B5841" w:rsidR="007B5841">
        <w:t xml:space="preserve">t is about looking at things holistically. I hope that helps. </w:t>
      </w:r>
    </w:p>
    <w:p w:rsidR="007B5841" w:rsidRPr="007B5841" w:rsidP="007B5841">
      <w:pPr>
        <w:pStyle w:val="Answer"/>
      </w:pPr>
      <w:sdt>
        <w:sdtPr>
          <w:alias w:val="Member"/>
          <w:tag w:val="&lt;Member mnisId='4869' dodsId='157053'&gt;"/>
          <w:id w:val="-1050149510"/>
          <w:placeholder>
            <w:docPart w:val="55657CF3FAF74A88BA00E2B98939E955"/>
          </w:placeholder>
          <w:richText/>
        </w:sdtPr>
        <w:sdtContent>
          <w:r w:rsidR="00D03373">
            <w:rPr>
              <w:b/>
            </w:rPr>
            <w:t>Nadia Whittome:</w:t>
          </w:r>
        </w:sdtContent>
      </w:sdt>
      <w:r w:rsidRPr="007B5841" w:rsidR="00D03373">
        <w:t xml:space="preserve"> </w:t>
      </w:r>
      <w:r w:rsidR="00D03373">
        <w:t xml:space="preserve">That is </w:t>
      </w:r>
      <w:r w:rsidR="00D03373">
        <w:t xml:space="preserve">really </w:t>
      </w:r>
      <w:r w:rsidRPr="007B5841">
        <w:t>helpful</w:t>
      </w:r>
      <w:r w:rsidRPr="007B5841">
        <w:t>. Thank you.</w:t>
      </w:r>
    </w:p>
    <w:p w:rsidR="007B5841" w:rsidRPr="007B5841" w:rsidP="00D4593C">
      <w:pPr>
        <w:pStyle w:val="Question"/>
      </w:pPr>
      <w:sdt>
        <w:sdtPr>
          <w:alias w:val="Member"/>
          <w:tag w:val="&lt;Member mnisId='4406' dodsId='106168'&gt;"/>
          <w:id w:val="275294010"/>
          <w:placeholder>
            <w:docPart w:val="05017FCADA4A4EC2B5D4321C4E8CDE4C"/>
          </w:placeholder>
          <w:richText/>
        </w:sdtPr>
        <w:sdtContent>
          <w:r w:rsidRPr="00E06BF5" w:rsidR="00D4593C">
            <w:rPr>
              <w:b/>
            </w:rPr>
            <w:t>Mary Robinson:</w:t>
          </w:r>
        </w:sdtContent>
      </w:sdt>
      <w:r w:rsidRPr="007B5841" w:rsidR="00D4593C">
        <w:t xml:space="preserve"> </w:t>
      </w:r>
      <w:r w:rsidRPr="007B5841">
        <w:t>As we have said, much of the material information is currently found by conveyance</w:t>
      </w:r>
      <w:r w:rsidR="00D4593C">
        <w:t>r</w:t>
      </w:r>
      <w:r w:rsidRPr="007B5841">
        <w:t xml:space="preserve">s on behalf of </w:t>
      </w:r>
      <w:r w:rsidR="00D4593C">
        <w:t xml:space="preserve">the </w:t>
      </w:r>
      <w:r w:rsidRPr="007B5841">
        <w:t xml:space="preserve">buyer. If sellers </w:t>
      </w:r>
      <w:r w:rsidR="00851F96">
        <w:t>we</w:t>
      </w:r>
      <w:r w:rsidR="00D4593C">
        <w:t xml:space="preserve">re </w:t>
      </w:r>
      <w:r w:rsidRPr="007B5841">
        <w:t xml:space="preserve">required to provide information at the point of listing, the burden of accessing information </w:t>
      </w:r>
      <w:r w:rsidR="00851F96">
        <w:t xml:space="preserve">would </w:t>
      </w:r>
      <w:r w:rsidRPr="007B5841">
        <w:t>shift from buyers</w:t>
      </w:r>
      <w:r w:rsidR="00D4593C">
        <w:t xml:space="preserve"> to sellers</w:t>
      </w:r>
      <w:r w:rsidRPr="007B5841">
        <w:t xml:space="preserve">. </w:t>
      </w:r>
      <w:r w:rsidR="00D4593C">
        <w:t>T</w:t>
      </w:r>
      <w:r w:rsidRPr="007B5841">
        <w:t xml:space="preserve">here </w:t>
      </w:r>
      <w:r w:rsidR="00851F96">
        <w:t xml:space="preserve">would </w:t>
      </w:r>
      <w:r w:rsidRPr="007B5841">
        <w:t xml:space="preserve">be an impact to that. </w:t>
      </w:r>
      <w:r w:rsidR="00D4593C">
        <w:t>I</w:t>
      </w:r>
      <w:r w:rsidRPr="007B5841">
        <w:t xml:space="preserve">n your view, </w:t>
      </w:r>
      <w:r w:rsidR="00851F96">
        <w:t xml:space="preserve">what </w:t>
      </w:r>
      <w:r w:rsidRPr="007B5841">
        <w:t xml:space="preserve">would be the impact financially or in terms of the legal burden on the seller </w:t>
      </w:r>
      <w:r w:rsidRPr="007B5841">
        <w:t>if and when</w:t>
      </w:r>
      <w:r w:rsidRPr="007B5841">
        <w:t xml:space="preserve"> this burden moves?</w:t>
      </w:r>
    </w:p>
    <w:p w:rsidR="00AF2C04" w:rsidP="007B5841">
      <w:pPr>
        <w:pStyle w:val="Answer"/>
      </w:pPr>
      <w:sdt>
        <w:sdtPr>
          <w:alias w:val="Witness"/>
          <w:id w:val="-632102624"/>
          <w:placeholder>
            <w:docPart w:val="FF5F4D014F1F4FF89DE8CADBE52F8EC5"/>
          </w:placeholder>
          <w:richText/>
        </w:sdtPr>
        <w:sdtContent>
          <w:r w:rsidRPr="00FA514C" w:rsidR="00D4593C">
            <w:rPr>
              <w:b/>
              <w:bCs/>
              <w:i/>
              <w:iCs/>
            </w:rPr>
            <w:t>Paula Higgins:</w:t>
          </w:r>
        </w:sdtContent>
      </w:sdt>
      <w:r w:rsidR="00D4593C">
        <w:t xml:space="preserve"> T</w:t>
      </w:r>
      <w:r w:rsidRPr="007B5841" w:rsidR="007B5841">
        <w:t>he main impact</w:t>
      </w:r>
      <w:r w:rsidR="00D4593C">
        <w:t xml:space="preserve">—it </w:t>
      </w:r>
      <w:r w:rsidRPr="007B5841" w:rsidR="007B5841">
        <w:t>will be a big impact</w:t>
      </w:r>
      <w:r w:rsidR="00D4593C">
        <w:t xml:space="preserve">—will be to </w:t>
      </w:r>
      <w:r w:rsidRPr="007B5841" w:rsidR="007B5841">
        <w:t>shorten the transaction time</w:t>
      </w:r>
      <w:r w:rsidR="00D4593C">
        <w:t xml:space="preserve"> </w:t>
      </w:r>
      <w:r w:rsidRPr="007B5841" w:rsidR="007B5841">
        <w:t>because you have more information</w:t>
      </w:r>
      <w:r>
        <w:t xml:space="preserve"> </w:t>
      </w:r>
      <w:r w:rsidRPr="007B5841" w:rsidR="007B5841">
        <w:t xml:space="preserve">in terms of </w:t>
      </w:r>
      <w:r w:rsidRPr="007B5841" w:rsidR="007B5841">
        <w:t>time</w:t>
      </w:r>
      <w:r w:rsidR="006E736E">
        <w:t>-</w:t>
      </w:r>
      <w:r w:rsidRPr="007B5841" w:rsidR="007B5841">
        <w:t>wasters</w:t>
      </w:r>
      <w:r w:rsidRPr="007B5841" w:rsidR="007B5841">
        <w:t xml:space="preserve"> and things like that. </w:t>
      </w:r>
      <w:r>
        <w:t>I</w:t>
      </w:r>
      <w:r w:rsidRPr="007B5841" w:rsidR="007B5841">
        <w:t>f you think about it, the person who is most able to pay for that legal work should be the seller</w:t>
      </w:r>
      <w:r>
        <w:t xml:space="preserve">, </w:t>
      </w:r>
      <w:r w:rsidRPr="007B5841" w:rsidR="007B5841">
        <w:t xml:space="preserve">if they are selling their home in the first place. </w:t>
      </w:r>
      <w:r w:rsidR="0099789F">
        <w:t xml:space="preserve">Buyers have </w:t>
      </w:r>
      <w:r w:rsidRPr="007B5841" w:rsidR="007B5841">
        <w:t>all the</w:t>
      </w:r>
      <w:r w:rsidR="0099789F">
        <w:t xml:space="preserve">se </w:t>
      </w:r>
      <w:r w:rsidRPr="007B5841" w:rsidR="007B5841">
        <w:t>different costs</w:t>
      </w:r>
      <w:r w:rsidR="0099789F">
        <w:t xml:space="preserve">. The sellers </w:t>
      </w:r>
      <w:r w:rsidRPr="007B5841" w:rsidR="007B5841">
        <w:t xml:space="preserve">are getting </w:t>
      </w:r>
      <w:r w:rsidR="0099789F">
        <w:t xml:space="preserve">the </w:t>
      </w:r>
      <w:r w:rsidRPr="007B5841" w:rsidR="007B5841">
        <w:t xml:space="preserve">house ready for sale. </w:t>
      </w:r>
    </w:p>
    <w:p w:rsidR="007B5841" w:rsidRPr="007B5841" w:rsidP="007B5841">
      <w:pPr>
        <w:pStyle w:val="Answer"/>
      </w:pPr>
      <w:r w:rsidRPr="007B5841">
        <w:t xml:space="preserve">I just want to </w:t>
      </w:r>
      <w:r w:rsidR="00E854F1">
        <w:t>comment on the HIPs</w:t>
      </w:r>
      <w:r w:rsidRPr="007B5841">
        <w:t xml:space="preserve">. I worked in </w:t>
      </w:r>
      <w:r w:rsidR="00851F96">
        <w:t>the</w:t>
      </w:r>
      <w:r w:rsidR="00E854F1">
        <w:t xml:space="preserve"> </w:t>
      </w:r>
      <w:r w:rsidRPr="007B5841">
        <w:t xml:space="preserve">housing </w:t>
      </w:r>
      <w:r w:rsidR="006E736E">
        <w:t>D</w:t>
      </w:r>
      <w:r w:rsidRPr="007B5841" w:rsidR="006E736E">
        <w:t xml:space="preserve">epartment </w:t>
      </w:r>
      <w:r w:rsidRPr="007B5841">
        <w:t>at the time</w:t>
      </w:r>
      <w:r w:rsidR="006E736E">
        <w:t xml:space="preserve">, although </w:t>
      </w:r>
      <w:r w:rsidRPr="007B5841">
        <w:t xml:space="preserve">I was not working on that. </w:t>
      </w:r>
      <w:r w:rsidR="00851F96">
        <w:t xml:space="preserve">Just because </w:t>
      </w:r>
      <w:r w:rsidRPr="007B5841">
        <w:t>it failed</w:t>
      </w:r>
      <w:r w:rsidR="00851F96">
        <w:t>, that</w:t>
      </w:r>
      <w:r w:rsidR="00E854F1">
        <w:t xml:space="preserve"> does not mean it</w:t>
      </w:r>
      <w:r w:rsidRPr="007B5841">
        <w:t xml:space="preserve"> was not a good idea. It failed because there </w:t>
      </w:r>
      <w:r w:rsidR="00E854F1">
        <w:t xml:space="preserve">were </w:t>
      </w:r>
      <w:r w:rsidRPr="007B5841">
        <w:t xml:space="preserve">lots of political wranglings there. </w:t>
      </w:r>
      <w:r w:rsidR="00E854F1">
        <w:t>T</w:t>
      </w:r>
      <w:r w:rsidRPr="007B5841">
        <w:t xml:space="preserve">here </w:t>
      </w:r>
      <w:r w:rsidR="00E854F1">
        <w:t xml:space="preserve">are also </w:t>
      </w:r>
      <w:r w:rsidRPr="007B5841">
        <w:t>a lot of vested interest</w:t>
      </w:r>
      <w:r w:rsidR="006E736E">
        <w:t>s</w:t>
      </w:r>
      <w:r w:rsidRPr="007B5841">
        <w:t>.</w:t>
      </w:r>
      <w:r w:rsidR="00E854F1">
        <w:t xml:space="preserve"> There are people like s</w:t>
      </w:r>
      <w:r w:rsidRPr="007B5841">
        <w:t>urveyors</w:t>
      </w:r>
      <w:r w:rsidR="00E854F1">
        <w:t xml:space="preserve"> and </w:t>
      </w:r>
      <w:r w:rsidRPr="007B5841">
        <w:t>valu</w:t>
      </w:r>
      <w:r w:rsidR="00E854F1">
        <w:t xml:space="preserve">ers who </w:t>
      </w:r>
      <w:r w:rsidRPr="007B5841">
        <w:t xml:space="preserve">get more money each time a transaction fails. </w:t>
      </w:r>
      <w:r w:rsidR="00E854F1">
        <w:t>B</w:t>
      </w:r>
      <w:r w:rsidRPr="007B5841">
        <w:t xml:space="preserve">e wary of certain types of industry that quite like the status quo </w:t>
      </w:r>
      <w:r w:rsidRPr="007B5841">
        <w:t>at the moment</w:t>
      </w:r>
      <w:r w:rsidRPr="007B5841">
        <w:t>.</w:t>
      </w:r>
    </w:p>
    <w:p w:rsidR="007B5841" w:rsidRPr="007B5841" w:rsidP="007B5841">
      <w:pPr>
        <w:pStyle w:val="Answer"/>
      </w:pPr>
      <w:sdt>
        <w:sdtPr>
          <w:alias w:val="Witness"/>
          <w:id w:val="-1982914089"/>
          <w:placeholder>
            <w:docPart w:val="FCEA26FD48EE4292939F5B786AECB464"/>
          </w:placeholder>
          <w:richText/>
        </w:sdtPr>
        <w:sdtContent>
          <w:r w:rsidRPr="00DE03EB" w:rsidR="00E854F1">
            <w:rPr>
              <w:b/>
              <w:bCs/>
              <w:i/>
              <w:iCs/>
            </w:rPr>
            <w:t>Maria Harris:</w:t>
          </w:r>
        </w:sdtContent>
      </w:sdt>
      <w:r w:rsidR="00E854F1">
        <w:t xml:space="preserve"> M</w:t>
      </w:r>
      <w:r w:rsidRPr="007B5841">
        <w:t xml:space="preserve">ost people who are selling a house are also buying a house at the same time. </w:t>
      </w:r>
      <w:r w:rsidR="00E854F1">
        <w:t>M</w:t>
      </w:r>
      <w:r w:rsidRPr="007B5841">
        <w:t xml:space="preserve">ost people who are sellers are buyers. </w:t>
      </w:r>
      <w:r w:rsidR="00E854F1">
        <w:t>A</w:t>
      </w:r>
      <w:r w:rsidRPr="007B5841">
        <w:t xml:space="preserve">ll we are doing is changing the point in time </w:t>
      </w:r>
      <w:r w:rsidR="00E854F1">
        <w:t xml:space="preserve">when </w:t>
      </w:r>
      <w:r w:rsidRPr="007B5841">
        <w:t>they pay and moving it to the beginning</w:t>
      </w:r>
      <w:r w:rsidR="00E854F1">
        <w:t xml:space="preserve">, </w:t>
      </w:r>
      <w:r w:rsidR="00851F96">
        <w:t xml:space="preserve">while </w:t>
      </w:r>
      <w:r w:rsidRPr="007B5841">
        <w:t>giving them the certainty that the</w:t>
      </w:r>
      <w:r w:rsidR="00E854F1">
        <w:t xml:space="preserve"> </w:t>
      </w:r>
      <w:r w:rsidRPr="007B5841">
        <w:t>transaction is much more likely to go ahead. They will have more transparency</w:t>
      </w:r>
      <w:r w:rsidR="00E854F1">
        <w:t xml:space="preserve"> and </w:t>
      </w:r>
      <w:r w:rsidRPr="007B5841">
        <w:t xml:space="preserve">more control over the timeframe and how long that </w:t>
      </w:r>
      <w:r w:rsidR="00E854F1">
        <w:t xml:space="preserve">relay </w:t>
      </w:r>
      <w:r w:rsidRPr="007B5841">
        <w:t xml:space="preserve">takes, which </w:t>
      </w:r>
      <w:r w:rsidR="00E854F1">
        <w:t xml:space="preserve">will enable </w:t>
      </w:r>
      <w:r w:rsidRPr="007B5841">
        <w:t xml:space="preserve">their buying process to be smoother. </w:t>
      </w:r>
      <w:r w:rsidR="00E854F1">
        <w:t>A</w:t>
      </w:r>
      <w:r w:rsidRPr="007B5841">
        <w:t>t the moment</w:t>
      </w:r>
      <w:r w:rsidRPr="007B5841">
        <w:t xml:space="preserve">, those things are so out of sync with each other. </w:t>
      </w:r>
      <w:r w:rsidR="00E854F1">
        <w:t>A</w:t>
      </w:r>
      <w:r w:rsidRPr="007B5841">
        <w:t>sking the seller to do it upfront is the right place to have it.</w:t>
      </w:r>
    </w:p>
    <w:p w:rsidR="00852DFA" w:rsidP="00852DFA">
      <w:pPr>
        <w:pStyle w:val="Answer"/>
      </w:pPr>
      <w:sdt>
        <w:sdtPr>
          <w:alias w:val="Witness"/>
          <w:id w:val="-1136102114"/>
          <w:placeholder>
            <w:docPart w:val="1292A6962FC64E45B1F2B1EBB59E4DFF"/>
          </w:placeholder>
          <w:richText/>
        </w:sdtPr>
        <w:sdtContent>
          <w:r w:rsidRPr="00B67343" w:rsidR="00E854F1">
            <w:rPr>
              <w:b/>
              <w:bCs/>
              <w:i/>
              <w:iCs/>
            </w:rPr>
            <w:t>Kate Faulkner:</w:t>
          </w:r>
        </w:sdtContent>
      </w:sdt>
      <w:r w:rsidR="00E854F1">
        <w:t xml:space="preserve"> I</w:t>
      </w:r>
      <w:r w:rsidRPr="007B5841" w:rsidR="007B5841">
        <w:t>n property</w:t>
      </w:r>
      <w:r w:rsidR="00E854F1">
        <w:t xml:space="preserve">, just doing </w:t>
      </w:r>
      <w:r w:rsidRPr="007B5841" w:rsidR="007B5841">
        <w:t xml:space="preserve">one thing does not work. You </w:t>
      </w:r>
      <w:r w:rsidRPr="007B5841" w:rsidR="007B5841">
        <w:t>have to</w:t>
      </w:r>
      <w:r w:rsidRPr="007B5841" w:rsidR="007B5841">
        <w:t xml:space="preserve"> do a multitude of th</w:t>
      </w:r>
      <w:r w:rsidR="00E854F1">
        <w:t>ings</w:t>
      </w:r>
      <w:r w:rsidRPr="007B5841" w:rsidR="007B5841">
        <w:t xml:space="preserve">. </w:t>
      </w:r>
      <w:r w:rsidR="00E854F1">
        <w:t>Y</w:t>
      </w:r>
      <w:r w:rsidRPr="007B5841" w:rsidR="007B5841">
        <w:t xml:space="preserve">ou are </w:t>
      </w:r>
      <w:r w:rsidRPr="007B5841" w:rsidR="007B5841">
        <w:t>absolutely right</w:t>
      </w:r>
      <w:r w:rsidR="008F6A9B">
        <w:t xml:space="preserve"> that t</w:t>
      </w:r>
      <w:r w:rsidRPr="007B5841" w:rsidR="008F6A9B">
        <w:t xml:space="preserve">he </w:t>
      </w:r>
      <w:r w:rsidRPr="007B5841" w:rsidR="007B5841">
        <w:t>burden now falls upon the seller to provide this information</w:t>
      </w:r>
      <w:r>
        <w:t xml:space="preserve">. </w:t>
      </w:r>
    </w:p>
    <w:p w:rsidR="006C7C97" w:rsidP="00852DFA">
      <w:pPr>
        <w:pStyle w:val="Answer"/>
      </w:pPr>
      <w:r>
        <w:t xml:space="preserve">The </w:t>
      </w:r>
      <w:r w:rsidR="008F6A9B">
        <w:t>first thing is</w:t>
      </w:r>
      <w:r w:rsidR="00E854F1">
        <w:t xml:space="preserve"> to </w:t>
      </w:r>
      <w:r w:rsidRPr="007B5841" w:rsidR="007B5841">
        <w:t>digiti</w:t>
      </w:r>
      <w:r w:rsidR="00E854F1">
        <w:t>s</w:t>
      </w:r>
      <w:r w:rsidRPr="007B5841" w:rsidR="007B5841">
        <w:t>e property data correctly</w:t>
      </w:r>
      <w:r w:rsidR="00CC34E2">
        <w:t>.</w:t>
      </w:r>
      <w:r w:rsidR="00851F96">
        <w:t xml:space="preserve"> </w:t>
      </w:r>
      <w:r w:rsidR="00CC34E2">
        <w:t>W</w:t>
      </w:r>
      <w:r w:rsidRPr="007B5841" w:rsidR="00CC34E2">
        <w:t xml:space="preserve">e </w:t>
      </w:r>
      <w:r w:rsidRPr="007B5841" w:rsidR="007B5841">
        <w:t xml:space="preserve">already </w:t>
      </w:r>
      <w:r w:rsidR="00E854F1">
        <w:t xml:space="preserve">have </w:t>
      </w:r>
      <w:r w:rsidRPr="007B5841" w:rsidR="007B5841">
        <w:t>agents and legal companies working together</w:t>
      </w:r>
      <w:r w:rsidR="00E854F1">
        <w:t xml:space="preserve">, </w:t>
      </w:r>
      <w:r w:rsidRPr="007B5841" w:rsidR="007B5841">
        <w:t>as well as proptech</w:t>
      </w:r>
      <w:r w:rsidR="00E854F1">
        <w:t xml:space="preserve">, </w:t>
      </w:r>
      <w:r w:rsidRPr="007B5841" w:rsidR="007B5841">
        <w:t xml:space="preserve">to come up with ways to </w:t>
      </w:r>
      <w:r w:rsidR="00E854F1">
        <w:t xml:space="preserve">make it so that you can </w:t>
      </w:r>
      <w:r w:rsidRPr="007B5841" w:rsidR="007B5841">
        <w:t xml:space="preserve">press a button and </w:t>
      </w:r>
      <w:r w:rsidR="00E854F1">
        <w:t xml:space="preserve">the </w:t>
      </w:r>
      <w:r w:rsidRPr="007B5841" w:rsidR="007B5841">
        <w:t>information is pretty much pulled into an inbox.</w:t>
      </w:r>
      <w:r w:rsidR="00CC34E2">
        <w:t xml:space="preserve"> </w:t>
      </w:r>
      <w:r w:rsidR="00E854F1">
        <w:t>T</w:t>
      </w:r>
      <w:r w:rsidRPr="007B5841" w:rsidR="007B5841">
        <w:t xml:space="preserve">here </w:t>
      </w:r>
      <w:r w:rsidR="00E854F1">
        <w:t xml:space="preserve">are </w:t>
      </w:r>
      <w:r w:rsidRPr="007B5841" w:rsidR="007B5841">
        <w:t xml:space="preserve">various ways of doing </w:t>
      </w:r>
      <w:r w:rsidR="00E854F1">
        <w:t>it</w:t>
      </w:r>
      <w:r w:rsidR="00CC34E2">
        <w:t>, but t</w:t>
      </w:r>
      <w:r w:rsidRPr="007B5841" w:rsidR="00CC34E2">
        <w:t xml:space="preserve">hat </w:t>
      </w:r>
      <w:r w:rsidRPr="007B5841" w:rsidR="007B5841">
        <w:t>is one. We have fantastic case studies where legal companies and agents have completely re</w:t>
      </w:r>
      <w:r w:rsidR="006E736E">
        <w:t>-</w:t>
      </w:r>
      <w:r w:rsidRPr="007B5841" w:rsidR="007B5841">
        <w:t xml:space="preserve">engineered the </w:t>
      </w:r>
      <w:r w:rsidR="00E854F1">
        <w:t xml:space="preserve">process of </w:t>
      </w:r>
      <w:r w:rsidRPr="007B5841" w:rsidR="007B5841">
        <w:t>putting a property on the market.</w:t>
      </w:r>
      <w:r w:rsidR="00E854F1">
        <w:t xml:space="preserve"> A</w:t>
      </w:r>
      <w:r w:rsidRPr="007B5841" w:rsidR="007B5841">
        <w:t>s a result of</w:t>
      </w:r>
      <w:r w:rsidR="00E854F1">
        <w:t xml:space="preserve"> that,</w:t>
      </w:r>
      <w:r w:rsidRPr="007B5841" w:rsidR="007B5841">
        <w:t xml:space="preserve"> the legal company is involved much earlier on.</w:t>
      </w:r>
    </w:p>
    <w:p w:rsidR="007B5841" w:rsidRPr="007B5841" w:rsidP="007B5841">
      <w:pPr>
        <w:pStyle w:val="Answer"/>
      </w:pPr>
      <w:r>
        <w:t>Y</w:t>
      </w:r>
      <w:r w:rsidRPr="007B5841">
        <w:t>es, some information is coming from the seller, but</w:t>
      </w:r>
      <w:r>
        <w:t xml:space="preserve">, </w:t>
      </w:r>
      <w:r w:rsidRPr="007B5841">
        <w:t xml:space="preserve">if we get it right, the burden </w:t>
      </w:r>
      <w:r>
        <w:t xml:space="preserve">will </w:t>
      </w:r>
      <w:r w:rsidRPr="007B5841">
        <w:t>not fall on that seller. We still need the expertise of the legal company and the surveying company.</w:t>
      </w:r>
      <w:r w:rsidR="006C7C97">
        <w:t xml:space="preserve"> W</w:t>
      </w:r>
      <w:r w:rsidRPr="007B5841">
        <w:t>e need to work out</w:t>
      </w:r>
      <w:r w:rsidR="006C7C97">
        <w:t xml:space="preserve"> </w:t>
      </w:r>
      <w:r w:rsidRPr="007B5841">
        <w:t xml:space="preserve">how much an agent and a seller </w:t>
      </w:r>
      <w:r w:rsidR="006C7C97">
        <w:t xml:space="preserve">can </w:t>
      </w:r>
      <w:r w:rsidRPr="007B5841">
        <w:t>do</w:t>
      </w:r>
      <w:r w:rsidR="00DC39D4">
        <w:t xml:space="preserve">, to what extent we need </w:t>
      </w:r>
      <w:r w:rsidRPr="007B5841">
        <w:t>to get the legal and surveying companies involved</w:t>
      </w:r>
      <w:r w:rsidR="00852DFA">
        <w:t xml:space="preserve"> and</w:t>
      </w:r>
      <w:r w:rsidR="006C7C97">
        <w:t xml:space="preserve"> </w:t>
      </w:r>
      <w:r w:rsidRPr="007B5841">
        <w:t>when</w:t>
      </w:r>
      <w:r w:rsidR="00852DFA">
        <w:t>,</w:t>
      </w:r>
      <w:r w:rsidRPr="007B5841">
        <w:t xml:space="preserve"> and </w:t>
      </w:r>
      <w:r w:rsidR="006C7C97">
        <w:t xml:space="preserve">whether </w:t>
      </w:r>
      <w:r w:rsidRPr="007B5841">
        <w:t xml:space="preserve">we </w:t>
      </w:r>
      <w:r w:rsidR="006C7C97">
        <w:t xml:space="preserve">have </w:t>
      </w:r>
      <w:r w:rsidRPr="007B5841">
        <w:t>the right services for them</w:t>
      </w:r>
      <w:r w:rsidR="006C7C97">
        <w:t xml:space="preserve">. </w:t>
      </w:r>
      <w:r w:rsidR="00DC39D4">
        <w:t>P</w:t>
      </w:r>
      <w:r w:rsidRPr="007B5841">
        <w:t>eople are already delivering this and doing it very successfully</w:t>
      </w:r>
      <w:r w:rsidR="00DC39D4">
        <w:t xml:space="preserve">, </w:t>
      </w:r>
      <w:r w:rsidRPr="007B5841">
        <w:t xml:space="preserve">and </w:t>
      </w:r>
      <w:r w:rsidR="00DC39D4">
        <w:t xml:space="preserve">it </w:t>
      </w:r>
      <w:r w:rsidRPr="007B5841">
        <w:t xml:space="preserve">is reducing the time and the </w:t>
      </w:r>
      <w:r w:rsidR="00852DFA">
        <w:t>un</w:t>
      </w:r>
      <w:r w:rsidRPr="007B5841">
        <w:t>certainty.</w:t>
      </w:r>
    </w:p>
    <w:p w:rsidR="007B5841" w:rsidRPr="007B5841" w:rsidP="007B5841">
      <w:pPr>
        <w:pStyle w:val="Answer"/>
      </w:pPr>
      <w:sdt>
        <w:sdtPr>
          <w:alias w:val="Witness"/>
          <w:id w:val="-107746244"/>
          <w:placeholder>
            <w:docPart w:val="196EAA2F0DA745539CD6E65FB94EE865"/>
          </w:placeholder>
          <w:richText/>
        </w:sdtPr>
        <w:sdtContent>
          <w:r w:rsidRPr="00FA514C" w:rsidR="00DC39D4">
            <w:rPr>
              <w:b/>
              <w:bCs/>
              <w:i/>
              <w:iCs/>
            </w:rPr>
            <w:t>Paula Higgins:</w:t>
          </w:r>
        </w:sdtContent>
      </w:sdt>
      <w:r w:rsidR="00DC39D4">
        <w:t xml:space="preserve"> W</w:t>
      </w:r>
      <w:r w:rsidRPr="007B5841">
        <w:t xml:space="preserve">e know that lots of people do not do surveys when </w:t>
      </w:r>
      <w:r w:rsidR="00DC39D4">
        <w:t xml:space="preserve">they </w:t>
      </w:r>
      <w:r w:rsidRPr="007B5841">
        <w:t>are buying</w:t>
      </w:r>
      <w:r w:rsidR="00DC39D4">
        <w:t xml:space="preserve">. It </w:t>
      </w:r>
      <w:r w:rsidRPr="007B5841">
        <w:t xml:space="preserve">is </w:t>
      </w:r>
      <w:r w:rsidRPr="007B5841">
        <w:t>absolutely tragic</w:t>
      </w:r>
      <w:r w:rsidRPr="007B5841">
        <w:t>. You have buyers who will be out of pocket</w:t>
      </w:r>
      <w:r w:rsidR="00DC39D4">
        <w:t xml:space="preserve"> </w:t>
      </w:r>
      <w:r w:rsidRPr="007B5841">
        <w:t xml:space="preserve">thousands of pounds because </w:t>
      </w:r>
      <w:r w:rsidR="00DC39D4">
        <w:t xml:space="preserve">the </w:t>
      </w:r>
      <w:r w:rsidRPr="007B5841">
        <w:t xml:space="preserve">seller pulled out last minute or could not find a house to move to. We offer something called home buyers protection insurance. </w:t>
      </w:r>
      <w:r w:rsidR="00DC39D4">
        <w:t>T</w:t>
      </w:r>
      <w:r w:rsidRPr="007B5841">
        <w:t xml:space="preserve">hat is incredibly popular. </w:t>
      </w:r>
      <w:r w:rsidR="00852DFA">
        <w:t>Imagine you are</w:t>
      </w:r>
      <w:r w:rsidRPr="007B5841">
        <w:t xml:space="preserve"> paying out </w:t>
      </w:r>
      <w:r w:rsidR="00DC39D4">
        <w:t xml:space="preserve">the </w:t>
      </w:r>
      <w:r w:rsidRPr="007B5841">
        <w:t xml:space="preserve">equivalent </w:t>
      </w:r>
      <w:r w:rsidR="00DC39D4">
        <w:t>of £1,500</w:t>
      </w:r>
      <w:r w:rsidRPr="007B5841">
        <w:t xml:space="preserve"> for a property</w:t>
      </w:r>
      <w:r w:rsidR="00DC39D4">
        <w:t xml:space="preserve">, but </w:t>
      </w:r>
      <w:r w:rsidRPr="007B5841">
        <w:t>you have nothing to show for</w:t>
      </w:r>
      <w:r w:rsidR="00DC39D4">
        <w:t xml:space="preserve"> it</w:t>
      </w:r>
      <w:r w:rsidRPr="007B5841">
        <w:t xml:space="preserve">. </w:t>
      </w:r>
      <w:r w:rsidR="00DC39D4">
        <w:t>T</w:t>
      </w:r>
      <w:r w:rsidRPr="007B5841">
        <w:t xml:space="preserve">hose types of costs </w:t>
      </w:r>
      <w:r w:rsidR="00DC39D4">
        <w:t xml:space="preserve">are </w:t>
      </w:r>
      <w:r w:rsidRPr="007B5841">
        <w:t>coming out</w:t>
      </w:r>
      <w:r w:rsidR="00DC39D4">
        <w:t xml:space="preserve">. For </w:t>
      </w:r>
      <w:r w:rsidRPr="007B5841">
        <w:t>someone who is desperately trying to buy property, that is just unfair.</w:t>
      </w:r>
    </w:p>
    <w:p w:rsidR="002C1BB6" w:rsidP="002C1BB6">
      <w:pPr>
        <w:pStyle w:val="Question"/>
      </w:pPr>
      <w:sdt>
        <w:sdtPr>
          <w:alias w:val="Member"/>
          <w:tag w:val="&lt;Member mnisId='4406' dodsId='106168'&gt;"/>
          <w:id w:val="-1147739847"/>
          <w:placeholder>
            <w:docPart w:val="9E6998BECED04DDF9B6B545C7AD79987"/>
          </w:placeholder>
          <w:richText/>
        </w:sdtPr>
        <w:sdtContent>
          <w:r>
            <w:rPr>
              <w:b/>
            </w:rPr>
            <w:t>Mary Robinson:</w:t>
          </w:r>
        </w:sdtContent>
      </w:sdt>
      <w:r w:rsidRPr="007B5841">
        <w:t xml:space="preserve"> </w:t>
      </w:r>
      <w:r>
        <w:t>N</w:t>
      </w:r>
      <w:r w:rsidRPr="007B5841" w:rsidR="007B5841">
        <w:t xml:space="preserve">ot all sellers pull out </w:t>
      </w:r>
      <w:r>
        <w:t xml:space="preserve">or have </w:t>
      </w:r>
      <w:r w:rsidRPr="007B5841" w:rsidR="007B5841">
        <w:t>bad motives.</w:t>
      </w:r>
    </w:p>
    <w:p w:rsidR="002C1BB6" w:rsidP="002C1BB6">
      <w:pPr>
        <w:pStyle w:val="Answer"/>
      </w:pPr>
      <w:sdt>
        <w:sdtPr>
          <w:alias w:val="Witness"/>
          <w:id w:val="2104682243"/>
          <w:placeholder>
            <w:docPart w:val="C6F1B5B006FB4EFA8819E7AD0B75DA70"/>
          </w:placeholder>
          <w:richText/>
        </w:sdtPr>
        <w:sdtContent>
          <w:r w:rsidRPr="00FA514C">
            <w:rPr>
              <w:b/>
              <w:bCs/>
              <w:i/>
              <w:iCs/>
            </w:rPr>
            <w:t>Paula Higgins:</w:t>
          </w:r>
        </w:sdtContent>
      </w:sdt>
      <w:r>
        <w:t xml:space="preserve"> Yes, of course. </w:t>
      </w:r>
    </w:p>
    <w:p w:rsidR="007B5841" w:rsidRPr="007B5841" w:rsidP="00852DFA">
      <w:pPr>
        <w:pStyle w:val="Question"/>
        <w:numPr>
          <w:ilvl w:val="0"/>
          <w:numId w:val="0"/>
        </w:numPr>
        <w:ind w:left="794"/>
      </w:pPr>
      <w:sdt>
        <w:sdtPr>
          <w:alias w:val="Member"/>
          <w:tag w:val="&lt;Member mnisId='4406' dodsId='106168'&gt;"/>
          <w:id w:val="1268584106"/>
          <w:placeholder>
            <w:docPart w:val="338950A756554141917035CBC1628DD6"/>
          </w:placeholder>
          <w:richText/>
        </w:sdtPr>
        <w:sdtContent>
          <w:r w:rsidR="002C1BB6">
            <w:rPr>
              <w:b/>
            </w:rPr>
            <w:t>Mary Robinson:</w:t>
          </w:r>
        </w:sdtContent>
      </w:sdt>
      <w:r w:rsidR="002C1BB6">
        <w:t xml:space="preserve"> T</w:t>
      </w:r>
      <w:r w:rsidRPr="007B5841">
        <w:t xml:space="preserve">here </w:t>
      </w:r>
      <w:r w:rsidRPr="007B5841">
        <w:t>are people who are</w:t>
      </w:r>
      <w:r w:rsidRPr="007B5841">
        <w:t xml:space="preserve"> speculative. They</w:t>
      </w:r>
      <w:r w:rsidR="006E736E">
        <w:t xml:space="preserve"> </w:t>
      </w:r>
      <w:r w:rsidRPr="007B5841">
        <w:t>put their property on the market because they are getting ready for a move</w:t>
      </w:r>
      <w:r w:rsidR="002C1BB6">
        <w:t xml:space="preserve"> and t</w:t>
      </w:r>
      <w:r w:rsidRPr="007B5841">
        <w:t>hey are not very bothered about it</w:t>
      </w:r>
      <w:r w:rsidR="002C1BB6">
        <w:t xml:space="preserve">, but </w:t>
      </w:r>
      <w:r w:rsidRPr="007B5841">
        <w:t>then they do go ahead and sell.</w:t>
      </w:r>
    </w:p>
    <w:p w:rsidR="007B5841" w:rsidRPr="007B5841" w:rsidP="007B5841">
      <w:pPr>
        <w:pStyle w:val="Answer"/>
      </w:pPr>
      <w:sdt>
        <w:sdtPr>
          <w:alias w:val="Witness"/>
          <w:id w:val="910588181"/>
          <w:placeholder>
            <w:docPart w:val="6EA19B6A81644C96A1BEB1FC7B3DA3BF"/>
          </w:placeholder>
          <w:richText/>
        </w:sdtPr>
        <w:sdtContent>
          <w:r w:rsidRPr="00FA514C" w:rsidR="002C1BB6">
            <w:rPr>
              <w:b/>
              <w:bCs/>
              <w:i/>
              <w:iCs/>
            </w:rPr>
            <w:t>Paula Higgins:</w:t>
          </w:r>
        </w:sdtContent>
      </w:sdt>
      <w:r w:rsidR="002C1BB6">
        <w:t xml:space="preserve"> I mean when </w:t>
      </w:r>
      <w:r w:rsidRPr="007B5841">
        <w:t xml:space="preserve">they accept an offer. </w:t>
      </w:r>
      <w:r w:rsidR="002C1BB6">
        <w:t xml:space="preserve">It </w:t>
      </w:r>
      <w:r w:rsidRPr="007B5841">
        <w:t xml:space="preserve">is fine if they want to do that. </w:t>
      </w:r>
      <w:r w:rsidR="002C1BB6">
        <w:t xml:space="preserve">You </w:t>
      </w:r>
      <w:r w:rsidRPr="007B5841">
        <w:t>feel sorry for the estate agents</w:t>
      </w:r>
      <w:r w:rsidR="002C1BB6">
        <w:t xml:space="preserve">, </w:t>
      </w:r>
      <w:r w:rsidRPr="007B5841">
        <w:t xml:space="preserve">who are doing all this work. </w:t>
      </w:r>
      <w:r w:rsidR="002C1BB6">
        <w:t>O</w:t>
      </w:r>
      <w:r w:rsidRPr="007B5841">
        <w:t xml:space="preserve">nce they accept that offer, they have chosen to accept the offer. </w:t>
      </w:r>
      <w:r w:rsidR="002C1BB6">
        <w:t xml:space="preserve">There </w:t>
      </w:r>
      <w:r w:rsidRPr="007B5841">
        <w:t xml:space="preserve">should </w:t>
      </w:r>
      <w:r w:rsidR="002C1BB6">
        <w:t xml:space="preserve">be </w:t>
      </w:r>
      <w:r w:rsidRPr="007B5841">
        <w:t xml:space="preserve">very few reasons </w:t>
      </w:r>
      <w:r w:rsidR="002C1BB6">
        <w:t xml:space="preserve">to allow them to </w:t>
      </w:r>
      <w:r w:rsidRPr="007B5841">
        <w:t>pull out without any financial penalty.</w:t>
      </w:r>
    </w:p>
    <w:p w:rsidR="007B5841" w:rsidRPr="007B5841" w:rsidP="002C1BB6">
      <w:pPr>
        <w:pStyle w:val="Question"/>
      </w:pPr>
      <w:sdt>
        <w:sdtPr>
          <w:alias w:val="Member"/>
          <w:tag w:val="&lt;Member mnisId='4406' dodsId='106168'&gt;"/>
          <w:id w:val="869347700"/>
          <w:placeholder>
            <w:docPart w:val="370A33F3984543E4A115EF657AA7E658"/>
          </w:placeholder>
          <w:richText/>
        </w:sdtPr>
        <w:sdtContent>
          <w:r w:rsidRPr="00490D8A" w:rsidR="002C1BB6">
            <w:rPr>
              <w:b/>
            </w:rPr>
            <w:t>Mary Robinson:</w:t>
          </w:r>
        </w:sdtContent>
      </w:sdt>
      <w:r w:rsidRPr="007B5841" w:rsidR="002C1BB6">
        <w:t xml:space="preserve"> </w:t>
      </w:r>
      <w:r w:rsidRPr="007B5841">
        <w:t>Just exploring this a little bit more</w:t>
      </w:r>
      <w:r w:rsidR="002C1BB6">
        <w:t xml:space="preserve">, </w:t>
      </w:r>
      <w:r w:rsidRPr="007B5841">
        <w:t>a person who was a bit speculative</w:t>
      </w:r>
      <w:r w:rsidR="0075269F">
        <w:t xml:space="preserve"> </w:t>
      </w:r>
      <w:r w:rsidR="00852DFA">
        <w:t xml:space="preserve">and </w:t>
      </w:r>
      <w:r w:rsidR="0075269F">
        <w:t xml:space="preserve">whose </w:t>
      </w:r>
      <w:r w:rsidRPr="007B5841">
        <w:t>children have left home</w:t>
      </w:r>
      <w:r w:rsidR="0075269F">
        <w:t xml:space="preserve"> might decide to </w:t>
      </w:r>
      <w:r w:rsidRPr="007B5841">
        <w:t xml:space="preserve">sell </w:t>
      </w:r>
      <w:r w:rsidR="0075269F">
        <w:t xml:space="preserve">their </w:t>
      </w:r>
      <w:r w:rsidRPr="007B5841">
        <w:t xml:space="preserve">house. </w:t>
      </w:r>
      <w:r w:rsidR="0075269F">
        <w:t xml:space="preserve">“Let me </w:t>
      </w:r>
      <w:r w:rsidRPr="007B5841">
        <w:t xml:space="preserve">put it on the market and see </w:t>
      </w:r>
      <w:r w:rsidR="002C1BB6">
        <w:t xml:space="preserve">whether </w:t>
      </w:r>
      <w:r w:rsidRPr="007B5841">
        <w:t>there is any interest</w:t>
      </w:r>
      <w:r w:rsidR="001C72E0">
        <w:t xml:space="preserve">.” </w:t>
      </w:r>
      <w:r w:rsidR="00852DFA">
        <w:t xml:space="preserve">Say </w:t>
      </w:r>
      <w:r w:rsidR="0075269F">
        <w:t xml:space="preserve">they </w:t>
      </w:r>
      <w:r w:rsidRPr="007B5841">
        <w:t xml:space="preserve">get somebody who wants to buy it. </w:t>
      </w:r>
      <w:r w:rsidR="002C1BB6">
        <w:t>F</w:t>
      </w:r>
      <w:r w:rsidRPr="007B5841">
        <w:t>rom their point of view, they are going to be taking on a burden in terms of the cost, et cetera</w:t>
      </w:r>
      <w:r w:rsidR="00490D8A">
        <w:t>. W</w:t>
      </w:r>
      <w:r w:rsidRPr="007B5841">
        <w:t>e do not want them to think</w:t>
      </w:r>
      <w:r w:rsidR="00490D8A">
        <w:t>, “</w:t>
      </w:r>
      <w:r w:rsidRPr="007B5841">
        <w:t xml:space="preserve">I am not going to </w:t>
      </w:r>
      <w:r w:rsidR="00490D8A">
        <w:t xml:space="preserve">be </w:t>
      </w:r>
      <w:r w:rsidRPr="007B5841">
        <w:t xml:space="preserve">speculative. I am not going to put it on the market because there will be a cost to doing </w:t>
      </w:r>
      <w:r w:rsidR="00490D8A">
        <w:t>that</w:t>
      </w:r>
      <w:r w:rsidR="001C72E0">
        <w:t xml:space="preserve">.” </w:t>
      </w:r>
      <w:r w:rsidR="002C1BB6">
        <w:t>I</w:t>
      </w:r>
      <w:r w:rsidRPr="007B5841">
        <w:t>t may tighten the market in a little bit. Is that a consideration?</w:t>
      </w:r>
    </w:p>
    <w:p w:rsidR="00813F36" w:rsidP="007B5841">
      <w:pPr>
        <w:pStyle w:val="Answer"/>
      </w:pPr>
      <w:sdt>
        <w:sdtPr>
          <w:alias w:val="Witness"/>
          <w:id w:val="80502519"/>
          <w:placeholder>
            <w:docPart w:val="54A5282DF5964E5C82DD4E1AD3000AAD"/>
          </w:placeholder>
          <w:richText/>
        </w:sdtPr>
        <w:sdtContent>
          <w:r w:rsidRPr="00FA514C" w:rsidR="002C1BB6">
            <w:rPr>
              <w:b/>
              <w:bCs/>
              <w:i/>
              <w:iCs/>
            </w:rPr>
            <w:t>Paula Higgins:</w:t>
          </w:r>
        </w:sdtContent>
      </w:sdt>
      <w:r w:rsidR="002C1BB6">
        <w:t xml:space="preserve"> </w:t>
      </w:r>
      <w:r w:rsidRPr="007B5841" w:rsidR="007B5841">
        <w:t xml:space="preserve">Yes. </w:t>
      </w:r>
      <w:r w:rsidR="00490D8A">
        <w:t xml:space="preserve">This is </w:t>
      </w:r>
      <w:r w:rsidRPr="007B5841" w:rsidR="007B5841">
        <w:t>why the</w:t>
      </w:r>
      <w:r w:rsidR="00490D8A">
        <w:t xml:space="preserve">re was the </w:t>
      </w:r>
      <w:r w:rsidRPr="007B5841" w:rsidR="007B5841">
        <w:t xml:space="preserve">original idea of </w:t>
      </w:r>
      <w:r w:rsidR="00490D8A">
        <w:t xml:space="preserve">a </w:t>
      </w:r>
      <w:r w:rsidRPr="007B5841" w:rsidR="007B5841">
        <w:t xml:space="preserve">reservation deposit. </w:t>
      </w:r>
      <w:r w:rsidR="00490D8A">
        <w:t>B</w:t>
      </w:r>
      <w:r w:rsidRPr="007B5841" w:rsidR="007B5841">
        <w:t xml:space="preserve">oth sides </w:t>
      </w:r>
      <w:r w:rsidR="00490D8A">
        <w:t xml:space="preserve">could put </w:t>
      </w:r>
      <w:r w:rsidRPr="007B5841" w:rsidR="007B5841">
        <w:t xml:space="preserve">in </w:t>
      </w:r>
      <w:r w:rsidR="00490D8A">
        <w:t xml:space="preserve">£1,000. That is </w:t>
      </w:r>
      <w:r w:rsidRPr="007B5841" w:rsidR="007B5841">
        <w:t xml:space="preserve">one of our suggestions. </w:t>
      </w:r>
      <w:r w:rsidR="00490D8A">
        <w:t xml:space="preserve">If the seller </w:t>
      </w:r>
      <w:r w:rsidRPr="007B5841" w:rsidR="007B5841">
        <w:t>pull</w:t>
      </w:r>
      <w:r w:rsidR="00490D8A">
        <w:t>s</w:t>
      </w:r>
      <w:r w:rsidRPr="007B5841" w:rsidR="007B5841">
        <w:t xml:space="preserve"> out, they lose </w:t>
      </w:r>
      <w:r w:rsidR="00490D8A">
        <w:t>£1,000. T</w:t>
      </w:r>
      <w:r w:rsidRPr="007B5841" w:rsidR="007B5841">
        <w:t>here could be something there.</w:t>
      </w:r>
    </w:p>
    <w:p w:rsidR="007B5841" w:rsidRPr="007B5841" w:rsidP="007B5841">
      <w:pPr>
        <w:pStyle w:val="Answer"/>
      </w:pPr>
      <w:r>
        <w:t>Y</w:t>
      </w:r>
      <w:r w:rsidRPr="007B5841">
        <w:t xml:space="preserve">ou </w:t>
      </w:r>
      <w:r w:rsidRPr="007B5841">
        <w:t>have to</w:t>
      </w:r>
      <w:r w:rsidRPr="007B5841">
        <w:t xml:space="preserve"> think about the wider costs of the seller deciding to pull</w:t>
      </w:r>
      <w:r w:rsidR="00813F36">
        <w:t xml:space="preserve"> out</w:t>
      </w:r>
      <w:r w:rsidRPr="007B5841">
        <w:t xml:space="preserve">. </w:t>
      </w:r>
      <w:r w:rsidR="00813F36">
        <w:t>A</w:t>
      </w:r>
      <w:r w:rsidRPr="007B5841">
        <w:t xml:space="preserve"> lot of </w:t>
      </w:r>
      <w:r w:rsidR="00813F36">
        <w:t xml:space="preserve">this </w:t>
      </w:r>
      <w:r w:rsidRPr="007B5841">
        <w:t>is the stress of gazumping</w:t>
      </w:r>
      <w:r>
        <w:t xml:space="preserve"> or</w:t>
      </w:r>
      <w:r w:rsidRPr="007B5841">
        <w:t xml:space="preserve"> gazundering. </w:t>
      </w:r>
      <w:r>
        <w:t>I</w:t>
      </w:r>
      <w:r w:rsidRPr="007B5841">
        <w:t xml:space="preserve">t does not happen as much as we like to think it </w:t>
      </w:r>
      <w:r w:rsidR="00813F36">
        <w:t>does</w:t>
      </w:r>
      <w:r>
        <w:t xml:space="preserve">, but </w:t>
      </w:r>
      <w:r w:rsidRPr="007B5841">
        <w:t xml:space="preserve">it is only in England that we talk about it. </w:t>
      </w:r>
      <w:r w:rsidR="00813F36">
        <w:t xml:space="preserve">This </w:t>
      </w:r>
      <w:r w:rsidRPr="007B5841">
        <w:t>does not happen</w:t>
      </w:r>
      <w:r w:rsidR="006E736E">
        <w:t xml:space="preserve"> if o</w:t>
      </w:r>
      <w:r w:rsidRPr="007B5841">
        <w:t>nce you have agreed the price, you have agreed the price.</w:t>
      </w:r>
    </w:p>
    <w:p w:rsidR="00931794" w:rsidRPr="00FB38DF" w:rsidP="0075269F">
      <w:pPr>
        <w:pStyle w:val="Question"/>
      </w:pPr>
      <w:sdt>
        <w:sdtPr>
          <w:alias w:val="Member"/>
          <w:tag w:val="&lt;Member mnisId='4406' dodsId='106168'&gt;"/>
          <w:id w:val="2125661398"/>
          <w:placeholder>
            <w:docPart w:val="94B5FC9A57CD4ACB9F0A4055436D9900"/>
          </w:placeholder>
          <w:richText/>
        </w:sdtPr>
        <w:sdtContent>
          <w:r w:rsidR="0075269F">
            <w:rPr>
              <w:b/>
            </w:rPr>
            <w:t>Mary Robinson:</w:t>
          </w:r>
        </w:sdtContent>
      </w:sdt>
      <w:r w:rsidRPr="007B5841" w:rsidR="0075269F">
        <w:t xml:space="preserve"> </w:t>
      </w:r>
      <w:r>
        <w:t xml:space="preserve">If we make </w:t>
      </w:r>
      <w:r w:rsidRPr="00FB38DF">
        <w:t xml:space="preserve">these changes, do </w:t>
      </w:r>
      <w:r w:rsidRPr="00FB38DF" w:rsidR="007B5841">
        <w:t xml:space="preserve">we have to consider giving some support to sellers? </w:t>
      </w:r>
    </w:p>
    <w:p w:rsidR="00FB38DF" w:rsidRPr="00FB38DF" w:rsidP="007B5841">
      <w:pPr>
        <w:pStyle w:val="Answer"/>
      </w:pPr>
      <w:sdt>
        <w:sdtPr>
          <w:alias w:val="Witness"/>
          <w:id w:val="-264150608"/>
          <w:placeholder>
            <w:docPart w:val="A780D6ECB31B486F842A8894BC2C9EA2"/>
          </w:placeholder>
          <w:richText/>
        </w:sdtPr>
        <w:sdtContent>
          <w:r w:rsidRPr="00FB38DF">
            <w:rPr>
              <w:b/>
              <w:bCs/>
              <w:i/>
              <w:iCs/>
            </w:rPr>
            <w:t>Kate Faulkner:</w:t>
          </w:r>
        </w:sdtContent>
      </w:sdt>
      <w:r w:rsidRPr="00FB38DF">
        <w:t xml:space="preserve"> </w:t>
      </w:r>
      <w:r w:rsidRPr="00FB38DF" w:rsidR="007B5841">
        <w:t>In what way</w:t>
      </w:r>
      <w:r w:rsidRPr="00FB38DF">
        <w:t>?</w:t>
      </w:r>
      <w:r w:rsidRPr="00FB38DF" w:rsidR="00931794">
        <w:t xml:space="preserve"> </w:t>
      </w:r>
    </w:p>
    <w:p w:rsidR="00931794" w:rsidP="007B5841">
      <w:pPr>
        <w:pStyle w:val="Answer"/>
      </w:pPr>
      <w:sdt>
        <w:sdtPr>
          <w:alias w:val="Witness"/>
          <w:id w:val="943036074"/>
          <w:placeholder>
            <w:docPart w:val="57EEFDAABCA5409FB71E23DEFA79596B"/>
          </w:placeholder>
          <w:richText/>
        </w:sdtPr>
        <w:sdtContent>
          <w:r w:rsidRPr="00FB38DF" w:rsidR="00FB38DF">
            <w:rPr>
              <w:b/>
              <w:bCs/>
              <w:i/>
              <w:iCs/>
            </w:rPr>
            <w:t>Paula Higgins:</w:t>
          </w:r>
        </w:sdtContent>
      </w:sdt>
      <w:r w:rsidRPr="00FB38DF" w:rsidR="00FB38DF">
        <w:t xml:space="preserve"> </w:t>
      </w:r>
      <w:r w:rsidRPr="00FB38DF" w:rsidR="007B5841">
        <w:t xml:space="preserve">You </w:t>
      </w:r>
      <w:r w:rsidRPr="00FB38DF">
        <w:t xml:space="preserve">could </w:t>
      </w:r>
      <w:r w:rsidRPr="00FB38DF" w:rsidR="007B5841">
        <w:t>as</w:t>
      </w:r>
      <w:r w:rsidRPr="007B5841" w:rsidR="007B5841">
        <w:t xml:space="preserve">k </w:t>
      </w:r>
      <w:r w:rsidR="00FF2F3C">
        <w:t xml:space="preserve">the same </w:t>
      </w:r>
      <w:r w:rsidRPr="007B5841" w:rsidR="007B5841">
        <w:t>for aspiring first</w:t>
      </w:r>
      <w:r w:rsidR="00FF2F3C">
        <w:t>-</w:t>
      </w:r>
      <w:r w:rsidRPr="007B5841" w:rsidR="007B5841">
        <w:t>time buyers.</w:t>
      </w:r>
    </w:p>
    <w:p w:rsidR="007B5841" w:rsidRPr="007B5841" w:rsidP="007B5841">
      <w:pPr>
        <w:pStyle w:val="Answer"/>
      </w:pPr>
      <w:sdt>
        <w:sdtPr>
          <w:alias w:val="Witness"/>
          <w:id w:val="1168829507"/>
          <w:placeholder>
            <w:docPart w:val="71AC28384618455FA7BC1E68B09DDC09"/>
          </w:placeholder>
          <w:richText/>
        </w:sdtPr>
        <w:sdtContent>
          <w:r w:rsidRPr="00B67343" w:rsidR="00931794">
            <w:rPr>
              <w:b/>
              <w:bCs/>
              <w:i/>
              <w:iCs/>
            </w:rPr>
            <w:t>Kate Faulkner:</w:t>
          </w:r>
        </w:sdtContent>
      </w:sdt>
      <w:r w:rsidR="00931794">
        <w:t xml:space="preserve"> It is </w:t>
      </w:r>
      <w:r w:rsidRPr="007B5841">
        <w:t>quite interesting</w:t>
      </w:r>
      <w:r w:rsidR="00FF2F3C">
        <w:t xml:space="preserve">. </w:t>
      </w:r>
      <w:r w:rsidR="009A6AD1">
        <w:t>S</w:t>
      </w:r>
      <w:r w:rsidRPr="007B5841">
        <w:t>ome of the people we speak to</w:t>
      </w:r>
      <w:r w:rsidR="00931794">
        <w:t xml:space="preserve"> </w:t>
      </w:r>
      <w:r w:rsidRPr="007B5841">
        <w:t xml:space="preserve">work in the English and </w:t>
      </w:r>
      <w:r w:rsidR="009A6AD1">
        <w:t xml:space="preserve">the </w:t>
      </w:r>
      <w:r w:rsidRPr="007B5841">
        <w:t>Scottish market</w:t>
      </w:r>
      <w:r w:rsidR="009A6AD1">
        <w:t>s</w:t>
      </w:r>
      <w:r w:rsidRPr="007B5841">
        <w:t xml:space="preserve">. </w:t>
      </w:r>
      <w:r w:rsidR="009A6AD1">
        <w:t>I</w:t>
      </w:r>
      <w:r w:rsidRPr="007B5841">
        <w:t>n terms of speculative sales</w:t>
      </w:r>
      <w:r w:rsidR="009A6AD1">
        <w:t xml:space="preserve">, </w:t>
      </w:r>
      <w:r w:rsidRPr="007B5841">
        <w:t xml:space="preserve">you </w:t>
      </w:r>
      <w:r w:rsidRPr="007B5841">
        <w:t>have to</w:t>
      </w:r>
      <w:r w:rsidRPr="007B5841">
        <w:t xml:space="preserve"> think of the actual cost of that sp</w:t>
      </w:r>
      <w:r w:rsidRPr="00072FE6">
        <w:t>eculative sale to everybody.</w:t>
      </w:r>
      <w:r w:rsidRPr="00072FE6" w:rsidR="00683EA2">
        <w:t xml:space="preserve"> </w:t>
      </w:r>
      <w:r w:rsidRPr="00072FE6">
        <w:t>This is somebody</w:t>
      </w:r>
      <w:r w:rsidRPr="00072FE6" w:rsidR="009A6AD1">
        <w:t xml:space="preserve"> </w:t>
      </w:r>
      <w:r w:rsidRPr="00072FE6" w:rsidR="00D918A8">
        <w:t xml:space="preserve">who is </w:t>
      </w:r>
      <w:r w:rsidRPr="00072FE6">
        <w:t xml:space="preserve">going out </w:t>
      </w:r>
      <w:r w:rsidRPr="00072FE6" w:rsidR="009A6AD1">
        <w:t xml:space="preserve">and </w:t>
      </w:r>
      <w:r w:rsidRPr="00072FE6">
        <w:t>buying</w:t>
      </w:r>
      <w:r w:rsidRPr="00072FE6" w:rsidR="00D918A8">
        <w:t>, and w</w:t>
      </w:r>
      <w:r w:rsidRPr="00072FE6">
        <w:t xml:space="preserve">e are putting a property in front of </w:t>
      </w:r>
      <w:r w:rsidRPr="00072FE6" w:rsidR="009A6AD1">
        <w:t>them.</w:t>
      </w:r>
      <w:r w:rsidRPr="00072FE6" w:rsidR="00683EA2">
        <w:t xml:space="preserve"> </w:t>
      </w:r>
      <w:r w:rsidRPr="00072FE6" w:rsidR="009A6AD1">
        <w:t xml:space="preserve">They are not </w:t>
      </w:r>
      <w:r w:rsidRPr="00072FE6">
        <w:t xml:space="preserve">sure </w:t>
      </w:r>
      <w:r w:rsidR="00072FE6">
        <w:t xml:space="preserve">what is the right offer to </w:t>
      </w:r>
      <w:r w:rsidRPr="00072FE6">
        <w:t>make</w:t>
      </w:r>
      <w:r w:rsidR="00683EA2">
        <w:t xml:space="preserve">. </w:t>
      </w:r>
      <w:r w:rsidR="009A6AD1">
        <w:t xml:space="preserve">It </w:t>
      </w:r>
      <w:r w:rsidRPr="007B5841">
        <w:t>is fine to look after the seller, but</w:t>
      </w:r>
      <w:r w:rsidR="00086B34">
        <w:t xml:space="preserve"> if we </w:t>
      </w:r>
      <w:r w:rsidR="00A07A64">
        <w:t xml:space="preserve">think about </w:t>
      </w:r>
      <w:r w:rsidRPr="007B5841">
        <w:t>the buyer and the agent</w:t>
      </w:r>
      <w:r w:rsidR="00A07A64">
        <w:t xml:space="preserve">, who is potentially </w:t>
      </w:r>
      <w:r w:rsidRPr="007B5841">
        <w:t>doing this free of charge</w:t>
      </w:r>
      <w:r w:rsidR="00086B34">
        <w:t>, i</w:t>
      </w:r>
      <w:r w:rsidRPr="007B5841">
        <w:t>s that the right way to look at it?</w:t>
      </w:r>
    </w:p>
    <w:p w:rsidR="00086B34" w:rsidP="007B5841">
      <w:pPr>
        <w:pStyle w:val="Answer"/>
      </w:pPr>
      <w:r>
        <w:t xml:space="preserve">We have </w:t>
      </w:r>
      <w:r w:rsidRPr="007B5841" w:rsidR="007B5841">
        <w:t>spoken to people</w:t>
      </w:r>
      <w:r>
        <w:t xml:space="preserve"> on </w:t>
      </w:r>
      <w:r w:rsidRPr="007B5841" w:rsidR="007B5841">
        <w:t>both sides</w:t>
      </w:r>
      <w:r>
        <w:t>. Y</w:t>
      </w:r>
      <w:r w:rsidRPr="007B5841" w:rsidR="007B5841">
        <w:t xml:space="preserve">ou pay </w:t>
      </w:r>
      <w:r w:rsidR="00683EA2">
        <w:t>£1,000</w:t>
      </w:r>
      <w:r w:rsidRPr="007B5841" w:rsidR="007B5841">
        <w:t xml:space="preserve"> </w:t>
      </w:r>
      <w:r>
        <w:t xml:space="preserve">to put </w:t>
      </w:r>
      <w:r w:rsidRPr="007B5841" w:rsidR="007B5841">
        <w:t xml:space="preserve">the property </w:t>
      </w:r>
      <w:r>
        <w:t xml:space="preserve">on </w:t>
      </w:r>
      <w:r w:rsidRPr="007B5841" w:rsidR="007B5841">
        <w:t>the market in Scotland.</w:t>
      </w:r>
      <w:r>
        <w:t xml:space="preserve"> We need to </w:t>
      </w:r>
      <w:r w:rsidRPr="007B5841" w:rsidR="007B5841">
        <w:t xml:space="preserve">get </w:t>
      </w:r>
      <w:r>
        <w:t xml:space="preserve">that </w:t>
      </w:r>
      <w:r w:rsidRPr="007B5841" w:rsidR="007B5841">
        <w:t>culture change</w:t>
      </w:r>
      <w:r>
        <w:t>. W</w:t>
      </w:r>
      <w:r w:rsidRPr="007B5841" w:rsidR="007B5841">
        <w:t xml:space="preserve">e cannot do it without the media. We need their help. </w:t>
      </w:r>
      <w:r>
        <w:t>W</w:t>
      </w:r>
      <w:r w:rsidRPr="007B5841" w:rsidR="007B5841">
        <w:t>e have had that before</w:t>
      </w:r>
      <w:r>
        <w:t xml:space="preserve">, and </w:t>
      </w:r>
      <w:r w:rsidRPr="007B5841" w:rsidR="007B5841">
        <w:t>it works</w:t>
      </w:r>
      <w:r>
        <w:t xml:space="preserve">. We have to </w:t>
      </w:r>
      <w:r w:rsidRPr="007B5841" w:rsidR="007B5841">
        <w:t xml:space="preserve">say, </w:t>
      </w:r>
      <w:r>
        <w:t>“You</w:t>
      </w:r>
      <w:r w:rsidRPr="007B5841" w:rsidR="007B5841">
        <w:t xml:space="preserve"> have to put some skin in the game</w:t>
      </w:r>
      <w:r>
        <w:t xml:space="preserve">, </w:t>
      </w:r>
      <w:r w:rsidRPr="007B5841" w:rsidR="007B5841">
        <w:t>and you have to be fair to everybody</w:t>
      </w:r>
      <w:r w:rsidR="001C72E0">
        <w:t xml:space="preserve">.” </w:t>
      </w:r>
    </w:p>
    <w:p w:rsidR="007B5841" w:rsidRPr="007B5841" w:rsidP="007B5841">
      <w:pPr>
        <w:pStyle w:val="Answer"/>
      </w:pPr>
      <w:r>
        <w:t xml:space="preserve">That might mean they do not </w:t>
      </w:r>
      <w:r w:rsidRPr="007B5841">
        <w:t xml:space="preserve">put </w:t>
      </w:r>
      <w:r>
        <w:t xml:space="preserve">it </w:t>
      </w:r>
      <w:r w:rsidRPr="007B5841">
        <w:t>on speculatively</w:t>
      </w:r>
      <w:r>
        <w:t xml:space="preserve">. We will </w:t>
      </w:r>
      <w:r w:rsidRPr="007B5841">
        <w:t>have to work with them more closely</w:t>
      </w:r>
      <w:r>
        <w:t xml:space="preserve"> and </w:t>
      </w:r>
      <w:r w:rsidRPr="007B5841">
        <w:t xml:space="preserve">try to understand </w:t>
      </w:r>
      <w:r>
        <w:t>what they want</w:t>
      </w:r>
      <w:r w:rsidRPr="007B5841">
        <w:t xml:space="preserve">. </w:t>
      </w:r>
      <w:r w:rsidR="000E22D9">
        <w:t>We will have to say, “</w:t>
      </w:r>
      <w:r w:rsidR="006E736E">
        <w:t>Y</w:t>
      </w:r>
      <w:r w:rsidR="000E22D9">
        <w:t xml:space="preserve">ou </w:t>
      </w:r>
      <w:r w:rsidRPr="007B5841">
        <w:t xml:space="preserve">want </w:t>
      </w:r>
      <w:r w:rsidR="00C0425E">
        <w:t>£</w:t>
      </w:r>
      <w:r w:rsidRPr="007B5841">
        <w:t>300</w:t>
      </w:r>
      <w:r w:rsidR="00C0425E">
        <w:t>,</w:t>
      </w:r>
      <w:r w:rsidRPr="007B5841">
        <w:t>000,</w:t>
      </w:r>
      <w:r w:rsidR="006E736E">
        <w:t xml:space="preserve"> but</w:t>
      </w:r>
      <w:r w:rsidRPr="007B5841">
        <w:t xml:space="preserve"> I am afraid </w:t>
      </w:r>
      <w:r w:rsidR="000E22D9">
        <w:t xml:space="preserve">there is </w:t>
      </w:r>
      <w:r w:rsidRPr="007B5841">
        <w:t xml:space="preserve">no chance of </w:t>
      </w:r>
      <w:r w:rsidR="000E22D9">
        <w:t xml:space="preserve">you </w:t>
      </w:r>
      <w:r w:rsidRPr="007B5841">
        <w:t xml:space="preserve">getting more than </w:t>
      </w:r>
      <w:r w:rsidR="00C0425E">
        <w:t>£</w:t>
      </w:r>
      <w:r w:rsidRPr="007B5841">
        <w:t>250,</w:t>
      </w:r>
      <w:r w:rsidR="00C0425E">
        <w:t>000</w:t>
      </w:r>
      <w:r w:rsidR="004B4AB1">
        <w:t>, so l</w:t>
      </w:r>
      <w:r w:rsidRPr="007B5841" w:rsidR="004B4AB1">
        <w:t>et</w:t>
      </w:r>
      <w:r w:rsidR="006E736E">
        <w:t>’</w:t>
      </w:r>
      <w:r w:rsidRPr="007B5841">
        <w:t xml:space="preserve">s wait </w:t>
      </w:r>
      <w:r w:rsidR="004B4AB1">
        <w:t xml:space="preserve">until </w:t>
      </w:r>
      <w:r w:rsidRPr="007B5841">
        <w:t>the market moves</w:t>
      </w:r>
      <w:r w:rsidR="006E736E">
        <w:t>,</w:t>
      </w:r>
      <w:r w:rsidR="000E22D9">
        <w:t>”</w:t>
      </w:r>
      <w:r w:rsidRPr="007B5841">
        <w:t xml:space="preserve"> or something like that.</w:t>
      </w:r>
      <w:r w:rsidR="000E22D9">
        <w:t xml:space="preserve"> W</w:t>
      </w:r>
      <w:r w:rsidRPr="007B5841">
        <w:t xml:space="preserve">e </w:t>
      </w:r>
      <w:r w:rsidRPr="007B5841">
        <w:t>have to</w:t>
      </w:r>
      <w:r w:rsidRPr="007B5841">
        <w:t xml:space="preserve"> think about a better way of dealing with </w:t>
      </w:r>
      <w:r w:rsidR="000E22D9">
        <w:t xml:space="preserve">a </w:t>
      </w:r>
      <w:r w:rsidRPr="007B5841">
        <w:t xml:space="preserve">speculative seller </w:t>
      </w:r>
      <w:r w:rsidR="000E22D9">
        <w:t xml:space="preserve">rather </w:t>
      </w:r>
      <w:r w:rsidRPr="007B5841">
        <w:t xml:space="preserve">than thinking, </w:t>
      </w:r>
      <w:r w:rsidR="000E22D9">
        <w:t>“Y</w:t>
      </w:r>
      <w:r w:rsidRPr="007B5841">
        <w:t>es, they should just go ahead</w:t>
      </w:r>
      <w:r w:rsidR="006E736E">
        <w:t>,</w:t>
      </w:r>
      <w:r w:rsidR="000E22D9">
        <w:t>”</w:t>
      </w:r>
      <w:r w:rsidRPr="007B5841">
        <w:t xml:space="preserve"> because the collapse after that is unfair </w:t>
      </w:r>
      <w:r w:rsidR="006E736E">
        <w:t>to</w:t>
      </w:r>
      <w:r w:rsidRPr="007B5841">
        <w:t xml:space="preserve"> everyone.</w:t>
      </w:r>
    </w:p>
    <w:p w:rsidR="007B5841" w:rsidRPr="007B5841" w:rsidP="007B5841">
      <w:pPr>
        <w:pStyle w:val="Answer"/>
      </w:pPr>
      <w:sdt>
        <w:sdtPr>
          <w:alias w:val="Witness"/>
          <w:id w:val="2063363166"/>
          <w:placeholder>
            <w:docPart w:val="E352FE3768B04ACEA3688823080A5FC8"/>
          </w:placeholder>
          <w:richText/>
        </w:sdtPr>
        <w:sdtContent>
          <w:r w:rsidRPr="00DE03EB" w:rsidR="001C7978">
            <w:rPr>
              <w:b/>
              <w:bCs/>
              <w:i/>
              <w:iCs/>
            </w:rPr>
            <w:t>Maria Harris:</w:t>
          </w:r>
        </w:sdtContent>
      </w:sdt>
      <w:r w:rsidR="001C7978">
        <w:t xml:space="preserve"> Taking </w:t>
      </w:r>
      <w:r w:rsidRPr="007B5841">
        <w:t>the Scottish example</w:t>
      </w:r>
      <w:r w:rsidR="001C7978">
        <w:t xml:space="preserve">, </w:t>
      </w:r>
      <w:r w:rsidRPr="007B5841">
        <w:t xml:space="preserve">after they did bring </w:t>
      </w:r>
      <w:r w:rsidR="001C7978">
        <w:t xml:space="preserve">in that </w:t>
      </w:r>
      <w:r w:rsidRPr="007B5841">
        <w:t xml:space="preserve">you had to have your property pack upfront, there was </w:t>
      </w:r>
      <w:r w:rsidR="001C7978">
        <w:t xml:space="preserve">no </w:t>
      </w:r>
      <w:r w:rsidRPr="007B5841">
        <w:t xml:space="preserve">restriction in the market </w:t>
      </w:r>
      <w:r w:rsidR="001C7978">
        <w:t xml:space="preserve">and </w:t>
      </w:r>
      <w:r w:rsidRPr="007B5841">
        <w:t xml:space="preserve">the transactions </w:t>
      </w:r>
      <w:r w:rsidR="001C7978">
        <w:t xml:space="preserve">did not fall </w:t>
      </w:r>
      <w:r w:rsidRPr="007B5841">
        <w:t xml:space="preserve">at all. </w:t>
      </w:r>
      <w:r w:rsidR="001C7978">
        <w:t>C</w:t>
      </w:r>
      <w:r w:rsidRPr="007B5841">
        <w:t>ertainly</w:t>
      </w:r>
      <w:r w:rsidR="001C7978">
        <w:t xml:space="preserve">, </w:t>
      </w:r>
      <w:r w:rsidRPr="007B5841">
        <w:t xml:space="preserve">other countries like Norway, where it is digital upfront, </w:t>
      </w:r>
      <w:r w:rsidR="001C7978">
        <w:t xml:space="preserve">have not </w:t>
      </w:r>
      <w:r w:rsidRPr="007B5841">
        <w:t>seen any of that drop</w:t>
      </w:r>
      <w:r w:rsidR="001C7978">
        <w:t>-</w:t>
      </w:r>
      <w:r w:rsidRPr="007B5841">
        <w:t>off either.</w:t>
      </w:r>
    </w:p>
    <w:p w:rsidR="001C7978" w:rsidP="007B5841">
      <w:pPr>
        <w:pStyle w:val="Answer"/>
      </w:pPr>
      <w:sdt>
        <w:sdtPr>
          <w:alias w:val="Witness"/>
          <w:id w:val="1358705955"/>
          <w:placeholder>
            <w:docPart w:val="7D44D60AB7134A3CB75C40F474B24F78"/>
          </w:placeholder>
          <w:richText/>
        </w:sdtPr>
        <w:sdtContent>
          <w:r w:rsidRPr="00B67343">
            <w:rPr>
              <w:b/>
              <w:bCs/>
              <w:i/>
              <w:iCs/>
            </w:rPr>
            <w:t>Kate Faulkner:</w:t>
          </w:r>
        </w:sdtContent>
      </w:sdt>
      <w:r>
        <w:t xml:space="preserve"> T</w:t>
      </w:r>
      <w:r w:rsidRPr="007B5841" w:rsidR="007B5841">
        <w:t>here might be a slightly different issue</w:t>
      </w:r>
      <w:r>
        <w:t xml:space="preserve">. From the </w:t>
      </w:r>
      <w:r w:rsidRPr="007B5841" w:rsidR="004B4AB1">
        <w:t xml:space="preserve">midlands </w:t>
      </w:r>
      <w:r w:rsidRPr="007B5841" w:rsidR="007B5841">
        <w:t xml:space="preserve">downwards, you will probably have </w:t>
      </w:r>
      <w:r>
        <w:t>£</w:t>
      </w:r>
      <w:r w:rsidRPr="007B5841" w:rsidR="007B5841">
        <w:t xml:space="preserve">500 or </w:t>
      </w:r>
      <w:r>
        <w:t>£</w:t>
      </w:r>
      <w:r w:rsidRPr="007B5841" w:rsidR="007B5841">
        <w:t>1</w:t>
      </w:r>
      <w:r>
        <w:t>,</w:t>
      </w:r>
      <w:r w:rsidRPr="007B5841" w:rsidR="007B5841">
        <w:t>000 to put your property on the market. However</w:t>
      </w:r>
      <w:r>
        <w:t>, where</w:t>
      </w:r>
      <w:r w:rsidR="006E736E">
        <w:t xml:space="preserve"> </w:t>
      </w:r>
      <w:r w:rsidRPr="007B5841" w:rsidR="007B5841">
        <w:t xml:space="preserve">you have a </w:t>
      </w:r>
      <w:r>
        <w:t>£</w:t>
      </w:r>
      <w:r w:rsidRPr="007B5841" w:rsidR="007B5841">
        <w:t>50,</w:t>
      </w:r>
      <w:r>
        <w:t>000, £</w:t>
      </w:r>
      <w:r w:rsidRPr="007B5841" w:rsidR="007B5841">
        <w:t>60,</w:t>
      </w:r>
      <w:r>
        <w:t>000 or £</w:t>
      </w:r>
      <w:r w:rsidRPr="007B5841" w:rsidR="007B5841">
        <w:t>70,000 property</w:t>
      </w:r>
      <w:r w:rsidR="006E736E">
        <w:t>—</w:t>
      </w:r>
      <w:r w:rsidRPr="007B5841" w:rsidR="006E736E">
        <w:t>this does exist</w:t>
      </w:r>
      <w:r w:rsidR="006E736E">
        <w:t>—</w:t>
      </w:r>
      <w:r>
        <w:t>y</w:t>
      </w:r>
      <w:r w:rsidRPr="007B5841" w:rsidR="007B5841">
        <w:t>ou may not have the funds available</w:t>
      </w:r>
      <w:r w:rsidR="004B4AB1">
        <w:t>.</w:t>
      </w:r>
      <w:r w:rsidRPr="007B5841" w:rsidR="007B5841">
        <w:t xml:space="preserve"> </w:t>
      </w:r>
      <w:r w:rsidRPr="007B5841" w:rsidR="004B4AB1">
        <w:t xml:space="preserve">In </w:t>
      </w:r>
      <w:r w:rsidR="004B4AB1">
        <w:t xml:space="preserve">those </w:t>
      </w:r>
      <w:r w:rsidRPr="007B5841" w:rsidR="007B5841">
        <w:t>case</w:t>
      </w:r>
      <w:r w:rsidR="004B4AB1">
        <w:t>s,</w:t>
      </w:r>
      <w:r w:rsidRPr="007B5841" w:rsidR="007B5841">
        <w:t xml:space="preserve"> </w:t>
      </w:r>
      <w:r>
        <w:t xml:space="preserve">is </w:t>
      </w:r>
      <w:r w:rsidR="004B4AB1">
        <w:t xml:space="preserve">it </w:t>
      </w:r>
      <w:r w:rsidRPr="007B5841" w:rsidR="007B5841">
        <w:t>possible to have deferred payment</w:t>
      </w:r>
      <w:r w:rsidR="004B4AB1">
        <w:t>?</w:t>
      </w:r>
      <w:r>
        <w:t xml:space="preserve"> </w:t>
      </w:r>
      <w:r w:rsidRPr="007B5841" w:rsidR="007B5841">
        <w:t xml:space="preserve">Those things can and have happened in the past. </w:t>
      </w:r>
    </w:p>
    <w:p w:rsidR="007B5841" w:rsidRPr="007B5841" w:rsidP="007B5841">
      <w:pPr>
        <w:pStyle w:val="Answer"/>
      </w:pPr>
      <w:r w:rsidRPr="007B5841">
        <w:t xml:space="preserve">This </w:t>
      </w:r>
      <w:r w:rsidRPr="007B5841">
        <w:t>is where it gets complicated</w:t>
      </w:r>
      <w:r w:rsidR="00807EF4">
        <w:t xml:space="preserve"> and w</w:t>
      </w:r>
      <w:r w:rsidRPr="007B5841">
        <w:t xml:space="preserve">hy you </w:t>
      </w:r>
      <w:r w:rsidRPr="007B5841">
        <w:t>have to</w:t>
      </w:r>
      <w:r w:rsidRPr="007B5841">
        <w:t xml:space="preserve"> work with people </w:t>
      </w:r>
      <w:r w:rsidR="00807EF4">
        <w:t xml:space="preserve">who </w:t>
      </w:r>
      <w:r w:rsidRPr="007B5841">
        <w:t>are doing this at the coalface all the time</w:t>
      </w:r>
      <w:r w:rsidR="00807EF4">
        <w:t>. Some</w:t>
      </w:r>
      <w:r w:rsidRPr="007B5841">
        <w:t xml:space="preserve"> people do not want to take the property off the market even though they know it is not going to sell because they do not want to have that cost attached. </w:t>
      </w:r>
      <w:r w:rsidR="00807EF4">
        <w:t>W</w:t>
      </w:r>
      <w:r w:rsidRPr="007B5841">
        <w:t>ith the expertise we have in the industry</w:t>
      </w:r>
      <w:r w:rsidR="002166E0">
        <w:t xml:space="preserve">, </w:t>
      </w:r>
      <w:r w:rsidR="00807EF4">
        <w:t xml:space="preserve">I </w:t>
      </w:r>
      <w:r w:rsidR="00D907AC">
        <w:t>cannot</w:t>
      </w:r>
      <w:r w:rsidR="00807EF4">
        <w:t xml:space="preserve"> believe </w:t>
      </w:r>
      <w:r w:rsidR="00D907AC">
        <w:t xml:space="preserve">that </w:t>
      </w:r>
      <w:r w:rsidRPr="007B5841">
        <w:t>we cannot find a way around that.</w:t>
      </w:r>
    </w:p>
    <w:p w:rsidR="007B5841" w:rsidRPr="007B5841" w:rsidP="002166E0">
      <w:pPr>
        <w:pStyle w:val="Question"/>
      </w:pPr>
      <w:sdt>
        <w:sdtPr>
          <w:alias w:val="Member"/>
          <w:tag w:val="&lt;Member mnisId='4771' dodsId='148283'&gt;"/>
          <w:id w:val="-135639897"/>
          <w:placeholder>
            <w:docPart w:val="39AB0B7E2DB145EF8CF44B2D80AED01C"/>
          </w:placeholder>
          <w:richText/>
        </w:sdtPr>
        <w:sdtContent>
          <w:r w:rsidRPr="00332F2A" w:rsidR="002166E0">
            <w:rPr>
              <w:b/>
            </w:rPr>
            <w:t>Tom Hunt:</w:t>
          </w:r>
        </w:sdtContent>
      </w:sdt>
      <w:r w:rsidRPr="007B5841" w:rsidR="002166E0">
        <w:t xml:space="preserve"> </w:t>
      </w:r>
      <w:r w:rsidR="00B57606">
        <w:t>W</w:t>
      </w:r>
      <w:r w:rsidRPr="007B5841">
        <w:t xml:space="preserve">hat </w:t>
      </w:r>
      <w:r w:rsidR="00B57606">
        <w:t xml:space="preserve">are </w:t>
      </w:r>
      <w:r w:rsidRPr="007B5841">
        <w:t xml:space="preserve">the main benefits and costs </w:t>
      </w:r>
      <w:r w:rsidR="006E736E">
        <w:t>of</w:t>
      </w:r>
      <w:r w:rsidRPr="007B5841">
        <w:t xml:space="preserve"> using reservation agreements?</w:t>
      </w:r>
    </w:p>
    <w:p w:rsidR="00B57606" w:rsidP="007B5841">
      <w:pPr>
        <w:pStyle w:val="Answer"/>
      </w:pPr>
      <w:sdt>
        <w:sdtPr>
          <w:alias w:val="Witness"/>
          <w:id w:val="-849489624"/>
          <w:placeholder>
            <w:docPart w:val="4C1564C19A51444B8FF2B475F3E1AADE"/>
          </w:placeholder>
          <w:richText/>
        </w:sdtPr>
        <w:sdtContent>
          <w:r w:rsidRPr="00B67343">
            <w:rPr>
              <w:b/>
              <w:bCs/>
              <w:i/>
              <w:iCs/>
            </w:rPr>
            <w:t>Kate Faulkner:</w:t>
          </w:r>
        </w:sdtContent>
      </w:sdt>
      <w:r>
        <w:t xml:space="preserve"> One of t</w:t>
      </w:r>
      <w:r w:rsidRPr="007B5841" w:rsidR="007B5841">
        <w:t>he companies that I have spoken to</w:t>
      </w:r>
      <w:r>
        <w:t xml:space="preserve"> does </w:t>
      </w:r>
      <w:r w:rsidRPr="007B5841" w:rsidR="007B5841">
        <w:t xml:space="preserve">not insist that a seller takes </w:t>
      </w:r>
      <w:r>
        <w:t>a reservation agreement</w:t>
      </w:r>
      <w:r w:rsidRPr="007B5841" w:rsidR="007B5841">
        <w:t>, but around 80% of sellers are choosing to do reservation agreements</w:t>
      </w:r>
      <w:r>
        <w:t>. T</w:t>
      </w:r>
      <w:r w:rsidRPr="007B5841" w:rsidR="007B5841">
        <w:t>he buyer comes with them.</w:t>
      </w:r>
      <w:r>
        <w:t xml:space="preserve"> </w:t>
      </w:r>
      <w:r w:rsidRPr="007B5841" w:rsidR="007B5841">
        <w:t xml:space="preserve">They pay </w:t>
      </w:r>
      <w:r>
        <w:t>£</w:t>
      </w:r>
      <w:r w:rsidRPr="007B5841" w:rsidR="007B5841">
        <w:t xml:space="preserve">300 each to enter into the reservation agreement. </w:t>
      </w:r>
      <w:r>
        <w:t>I</w:t>
      </w:r>
      <w:r w:rsidRPr="007B5841" w:rsidR="007B5841">
        <w:t>f the sale falls through because they are pulling out</w:t>
      </w:r>
      <w:r w:rsidR="007B73CC">
        <w:t xml:space="preserve">—this is </w:t>
      </w:r>
      <w:r w:rsidRPr="007B5841" w:rsidR="007B5841">
        <w:t xml:space="preserve">not </w:t>
      </w:r>
      <w:r w:rsidR="007B73CC">
        <w:t xml:space="preserve">when </w:t>
      </w:r>
      <w:r w:rsidRPr="007B5841" w:rsidR="007B5841">
        <w:t>somebody</w:t>
      </w:r>
      <w:r>
        <w:t xml:space="preserve"> has</w:t>
      </w:r>
      <w:r w:rsidRPr="007B5841" w:rsidR="007B5841">
        <w:t xml:space="preserve"> died or something like that happens</w:t>
      </w:r>
      <w:r w:rsidR="007B73CC">
        <w:t>—</w:t>
      </w:r>
      <w:r w:rsidRPr="007B5841" w:rsidR="007B5841">
        <w:t xml:space="preserve">typically the seller or the buyer would get </w:t>
      </w:r>
      <w:r w:rsidR="004B4AB1">
        <w:t>costs of</w:t>
      </w:r>
      <w:r w:rsidR="007B73CC">
        <w:t xml:space="preserve"> </w:t>
      </w:r>
      <w:r>
        <w:t>£</w:t>
      </w:r>
      <w:r w:rsidRPr="007B5841" w:rsidR="007B5841">
        <w:t>2</w:t>
      </w:r>
      <w:r>
        <w:t>,</w:t>
      </w:r>
      <w:r w:rsidRPr="007B5841" w:rsidR="007B5841">
        <w:t>000.</w:t>
      </w:r>
    </w:p>
    <w:p w:rsidR="007B5841" w:rsidRPr="007B5841" w:rsidP="007B5841">
      <w:pPr>
        <w:pStyle w:val="Answer"/>
      </w:pPr>
      <w:r>
        <w:t>I</w:t>
      </w:r>
      <w:r w:rsidRPr="007B5841">
        <w:t>n terms of benefits, the average fall</w:t>
      </w:r>
      <w:r>
        <w:t>-</w:t>
      </w:r>
      <w:r w:rsidRPr="007B5841">
        <w:t>through rate is about 25</w:t>
      </w:r>
      <w:r>
        <w:t>%</w:t>
      </w:r>
      <w:r w:rsidRPr="007B5841">
        <w:t xml:space="preserve"> to 30</w:t>
      </w:r>
      <w:r>
        <w:t>%</w:t>
      </w:r>
      <w:r w:rsidR="006E736E">
        <w:t>, but i</w:t>
      </w:r>
      <w:r w:rsidRPr="007B5841">
        <w:t xml:space="preserve">n this case, it is </w:t>
      </w:r>
      <w:r w:rsidR="007B73CC">
        <w:t>6%.</w:t>
      </w:r>
    </w:p>
    <w:p w:rsidR="007B5841" w:rsidRPr="007B5841" w:rsidP="004B4AB1">
      <w:pPr>
        <w:pStyle w:val="Question"/>
        <w:numPr>
          <w:ilvl w:val="0"/>
          <w:numId w:val="0"/>
        </w:numPr>
        <w:ind w:left="794"/>
      </w:pPr>
      <w:sdt>
        <w:sdtPr>
          <w:alias w:val="Member"/>
          <w:tag w:val="&lt;Member mnisId='4771' dodsId='148283'&gt;"/>
          <w:id w:val="-83308678"/>
          <w:placeholder>
            <w:docPart w:val="4B39F119359F470C9D9EB27E07694A94"/>
          </w:placeholder>
          <w:richText/>
        </w:sdtPr>
        <w:sdtContent>
          <w:r w:rsidRPr="00332F2A" w:rsidR="007B73CC">
            <w:rPr>
              <w:b/>
            </w:rPr>
            <w:t>Tom Hunt:</w:t>
          </w:r>
        </w:sdtContent>
      </w:sdt>
      <w:r w:rsidRPr="007B5841" w:rsidR="007B73CC">
        <w:t xml:space="preserve"> </w:t>
      </w:r>
      <w:r w:rsidR="007B73CC">
        <w:t>There is 6%</w:t>
      </w:r>
      <w:r w:rsidRPr="007B5841">
        <w:t xml:space="preserve"> fall</w:t>
      </w:r>
      <w:r w:rsidR="00C03868">
        <w:t>-</w:t>
      </w:r>
      <w:r w:rsidRPr="007B5841">
        <w:t>through.</w:t>
      </w:r>
    </w:p>
    <w:p w:rsidR="007B5841" w:rsidRPr="007B5841" w:rsidP="007B5841">
      <w:pPr>
        <w:pStyle w:val="Answer"/>
      </w:pPr>
      <w:sdt>
        <w:sdtPr>
          <w:alias w:val="Witness"/>
          <w:id w:val="484902056"/>
          <w:placeholder>
            <w:docPart w:val="A8C160BE24B344EFBD6443302CAEF312"/>
          </w:placeholder>
          <w:richText/>
        </w:sdtPr>
        <w:sdtContent>
          <w:r w:rsidRPr="00B67343" w:rsidR="00C03868">
            <w:rPr>
              <w:b/>
              <w:bCs/>
              <w:i/>
              <w:iCs/>
            </w:rPr>
            <w:t>Kate Faulkner:</w:t>
          </w:r>
        </w:sdtContent>
      </w:sdt>
      <w:r w:rsidR="00C03868">
        <w:t xml:space="preserve"> </w:t>
      </w:r>
      <w:r w:rsidRPr="007B5841">
        <w:t xml:space="preserve">Yes. </w:t>
      </w:r>
      <w:r w:rsidR="00C03868">
        <w:t>I</w:t>
      </w:r>
      <w:r w:rsidRPr="007B5841">
        <w:t xml:space="preserve">t speeds up the transaction as well. </w:t>
      </w:r>
      <w:r w:rsidR="00C03868">
        <w:t>T</w:t>
      </w:r>
      <w:r w:rsidRPr="007B5841">
        <w:t xml:space="preserve">hat is </w:t>
      </w:r>
      <w:r w:rsidR="006B34A4">
        <w:t>just</w:t>
      </w:r>
      <w:r w:rsidRPr="007B5841">
        <w:t xml:space="preserve"> one case. </w:t>
      </w:r>
      <w:r w:rsidR="00C03868">
        <w:t>T</w:t>
      </w:r>
      <w:r w:rsidRPr="007B5841">
        <w:t xml:space="preserve">hat is my best one. </w:t>
      </w:r>
      <w:r w:rsidR="00C03868">
        <w:t>T</w:t>
      </w:r>
      <w:r w:rsidRPr="007B5841">
        <w:t xml:space="preserve">here </w:t>
      </w:r>
      <w:r w:rsidR="006B34A4">
        <w:t xml:space="preserve">are </w:t>
      </w:r>
      <w:r w:rsidR="00C03868">
        <w:t xml:space="preserve">about 1,000 </w:t>
      </w:r>
      <w:r w:rsidRPr="007B5841">
        <w:t xml:space="preserve">agents that are doing it currently. </w:t>
      </w:r>
      <w:r w:rsidR="00C03868">
        <w:t>I</w:t>
      </w:r>
      <w:r w:rsidRPr="007B5841">
        <w:t>t is very normal in the newbuild market</w:t>
      </w:r>
      <w:r w:rsidR="00C03868">
        <w:t xml:space="preserve">, </w:t>
      </w:r>
      <w:r w:rsidRPr="007B5841">
        <w:t>where it works perfectly well.</w:t>
      </w:r>
    </w:p>
    <w:p w:rsidR="007B5841" w:rsidRPr="007B5841" w:rsidP="007B5841">
      <w:pPr>
        <w:pStyle w:val="Answer"/>
      </w:pPr>
      <w:sdt>
        <w:sdtPr>
          <w:alias w:val="Witness"/>
          <w:id w:val="1399484774"/>
          <w:placeholder>
            <w:docPart w:val="01D5A1A382E34F0FBD1A5D6C8FBE6771"/>
          </w:placeholder>
          <w:richText/>
        </w:sdtPr>
        <w:sdtContent>
          <w:r w:rsidRPr="00DE03EB" w:rsidR="00C03868">
            <w:rPr>
              <w:b/>
              <w:bCs/>
              <w:i/>
              <w:iCs/>
            </w:rPr>
            <w:t>Maria Harris:</w:t>
          </w:r>
        </w:sdtContent>
      </w:sdt>
      <w:r w:rsidR="00C03868">
        <w:t xml:space="preserve"> It </w:t>
      </w:r>
      <w:r w:rsidRPr="007B5841">
        <w:t xml:space="preserve">is how </w:t>
      </w:r>
      <w:r w:rsidR="00C03868">
        <w:t xml:space="preserve">they </w:t>
      </w:r>
      <w:r w:rsidRPr="007B5841">
        <w:t>do it in Spain. Everybody in Spain pay</w:t>
      </w:r>
      <w:r w:rsidR="00C03868">
        <w:t xml:space="preserve">s </w:t>
      </w:r>
      <w:r w:rsidRPr="007B5841">
        <w:t xml:space="preserve">a reservation agreement as soon as </w:t>
      </w:r>
      <w:r w:rsidR="00C03868">
        <w:t xml:space="preserve">their </w:t>
      </w:r>
      <w:r w:rsidRPr="007B5841">
        <w:t xml:space="preserve">offer </w:t>
      </w:r>
      <w:r w:rsidR="00C03868">
        <w:t xml:space="preserve">has been </w:t>
      </w:r>
      <w:r w:rsidRPr="007B5841">
        <w:t>accepted. That is standard practice.</w:t>
      </w:r>
    </w:p>
    <w:p w:rsidR="00C03868" w:rsidP="007B5841">
      <w:pPr>
        <w:pStyle w:val="Answer"/>
      </w:pPr>
      <w:sdt>
        <w:sdtPr>
          <w:alias w:val="Witness"/>
          <w:id w:val="-915928695"/>
          <w:placeholder>
            <w:docPart w:val="20B1E2A61678495A8DE02CF851D72CF4"/>
          </w:placeholder>
          <w:richText/>
        </w:sdtPr>
        <w:sdtContent>
          <w:r w:rsidRPr="00FA514C">
            <w:rPr>
              <w:b/>
              <w:bCs/>
              <w:i/>
              <w:iCs/>
            </w:rPr>
            <w:t>Paula Higgins:</w:t>
          </w:r>
        </w:sdtContent>
      </w:sdt>
      <w:r>
        <w:t xml:space="preserve"> </w:t>
      </w:r>
      <w:r w:rsidRPr="007B5841" w:rsidR="007B5841">
        <w:t>Yes</w:t>
      </w:r>
      <w:r>
        <w:t xml:space="preserve">, </w:t>
      </w:r>
      <w:r w:rsidRPr="007B5841" w:rsidR="007B5841">
        <w:t>I would say exactly that</w:t>
      </w:r>
      <w:r>
        <w:t xml:space="preserve">, but, if </w:t>
      </w:r>
      <w:r w:rsidRPr="007B5841" w:rsidR="007B5841">
        <w:t xml:space="preserve">you have this reservation agreement, </w:t>
      </w:r>
      <w:r>
        <w:t xml:space="preserve">you </w:t>
      </w:r>
      <w:r>
        <w:t>have to</w:t>
      </w:r>
      <w:r>
        <w:t xml:space="preserve"> make sure </w:t>
      </w:r>
      <w:r w:rsidRPr="007B5841" w:rsidR="007B5841">
        <w:t>there is some regulation</w:t>
      </w:r>
      <w:r>
        <w:t>. W</w:t>
      </w:r>
      <w:r w:rsidRPr="007B5841" w:rsidR="007B5841">
        <w:t xml:space="preserve">e are seeing </w:t>
      </w:r>
      <w:r w:rsidRPr="007B5841" w:rsidR="007B5841">
        <w:t>really sharp</w:t>
      </w:r>
      <w:r w:rsidRPr="007B5841" w:rsidR="007B5841">
        <w:t xml:space="preserve"> practices</w:t>
      </w:r>
      <w:r>
        <w:t>. M</w:t>
      </w:r>
      <w:r w:rsidRPr="007B5841" w:rsidR="007B5841">
        <w:t xml:space="preserve">ore unscrupulous estate agents are demanding reservation deposits and then keeping them. </w:t>
      </w:r>
      <w:r>
        <w:t>T</w:t>
      </w:r>
      <w:r w:rsidRPr="007B5841" w:rsidR="007B5841">
        <w:t>hey are quite substantial.</w:t>
      </w:r>
    </w:p>
    <w:p w:rsidR="007B5841" w:rsidRPr="007B5841" w:rsidP="007B5841">
      <w:pPr>
        <w:pStyle w:val="Answer"/>
      </w:pPr>
      <w:r>
        <w:t>T</w:t>
      </w:r>
      <w:r w:rsidRPr="007B5841">
        <w:t xml:space="preserve">he other areas </w:t>
      </w:r>
      <w:r>
        <w:t>is</w:t>
      </w:r>
      <w:r>
        <w:t xml:space="preserve"> </w:t>
      </w:r>
      <w:r w:rsidRPr="007B5841">
        <w:t>online auctions</w:t>
      </w:r>
      <w:r>
        <w:t>. T</w:t>
      </w:r>
      <w:r w:rsidRPr="007B5841">
        <w:t xml:space="preserve">here </w:t>
      </w:r>
      <w:r>
        <w:t xml:space="preserve">are </w:t>
      </w:r>
      <w:r w:rsidRPr="007B5841">
        <w:t xml:space="preserve">non-refundable reservation deposits from buyers of </w:t>
      </w:r>
      <w:r>
        <w:t>£6,500</w:t>
      </w:r>
      <w:r w:rsidRPr="007B5841">
        <w:t>.</w:t>
      </w:r>
      <w:r>
        <w:t xml:space="preserve"> This </w:t>
      </w:r>
      <w:r w:rsidRPr="007B5841">
        <w:t>could be a good idea</w:t>
      </w:r>
      <w:r>
        <w:t xml:space="preserve">, but, if </w:t>
      </w:r>
      <w:r w:rsidRPr="007B5841">
        <w:t>we do not have good regulation around it, it can be abused.</w:t>
      </w:r>
    </w:p>
    <w:p w:rsidR="007B5841" w:rsidRPr="004B4AB1" w:rsidP="00C03868">
      <w:pPr>
        <w:pStyle w:val="Question"/>
      </w:pPr>
      <w:sdt>
        <w:sdtPr>
          <w:alias w:val="Member"/>
          <w:tag w:val="&lt;Member mnisId='4771' dodsId='148283'&gt;"/>
          <w:id w:val="-791830032"/>
          <w:placeholder>
            <w:docPart w:val="59BC01F096324E1797D38A6361511957"/>
          </w:placeholder>
          <w:richText/>
        </w:sdtPr>
        <w:sdtContent>
          <w:r w:rsidRPr="00332F2A" w:rsidR="00C03868">
            <w:rPr>
              <w:b/>
            </w:rPr>
            <w:t>Tom Hunt:</w:t>
          </w:r>
        </w:sdtContent>
      </w:sdt>
      <w:r w:rsidRPr="007B5841" w:rsidR="00C03868">
        <w:t xml:space="preserve"> </w:t>
      </w:r>
      <w:r w:rsidRPr="007B5841">
        <w:t xml:space="preserve">How widespread in the UK are they? What percentage of </w:t>
      </w:r>
      <w:r w:rsidRPr="004B4AB1">
        <w:t>transactions involve reservation agreements?</w:t>
      </w:r>
    </w:p>
    <w:p w:rsidR="00C03868" w:rsidRPr="004B4AB1" w:rsidP="00C03868">
      <w:pPr>
        <w:pStyle w:val="QuestionCont"/>
      </w:pPr>
      <w:sdt>
        <w:sdtPr>
          <w:alias w:val="Witness"/>
          <w:id w:val="754938134"/>
          <w:placeholder>
            <w:docPart w:val="B04F700ACADC45E18FFB3C9FBAE47FA0"/>
          </w:placeholder>
          <w:richText/>
        </w:sdtPr>
        <w:sdtContent>
          <w:r w:rsidRPr="004B4AB1" w:rsidR="00CF5A69">
            <w:rPr>
              <w:b/>
              <w:bCs/>
              <w:i/>
              <w:iCs/>
            </w:rPr>
            <w:t>Paula Higgins:</w:t>
          </w:r>
        </w:sdtContent>
      </w:sdt>
      <w:r w:rsidRPr="004B4AB1" w:rsidR="00CF5A69">
        <w:t xml:space="preserve"> </w:t>
      </w:r>
      <w:r w:rsidRPr="004B4AB1" w:rsidR="00A128D6">
        <w:t>It is tiny</w:t>
      </w:r>
      <w:r w:rsidRPr="004B4AB1" w:rsidR="00CF5A69">
        <w:t>.</w:t>
      </w:r>
    </w:p>
    <w:p w:rsidR="00A37093" w:rsidP="007B5841">
      <w:pPr>
        <w:pStyle w:val="Answer"/>
      </w:pPr>
      <w:sdt>
        <w:sdtPr>
          <w:alias w:val="Witness"/>
          <w:id w:val="-154156160"/>
          <w:placeholder>
            <w:docPart w:val="921D03CA5A6B4AECA6490B7DD1AEF504"/>
          </w:placeholder>
          <w:richText/>
        </w:sdtPr>
        <w:sdtContent>
          <w:r w:rsidRPr="004B4AB1" w:rsidR="00CF5A69">
            <w:rPr>
              <w:b/>
              <w:bCs/>
              <w:i/>
              <w:iCs/>
            </w:rPr>
            <w:t>Maria Harris:</w:t>
          </w:r>
        </w:sdtContent>
      </w:sdt>
      <w:r w:rsidRPr="004B4AB1" w:rsidR="00CF5A69">
        <w:t xml:space="preserve"> </w:t>
      </w:r>
      <w:r w:rsidRPr="004B4AB1" w:rsidR="007B5841">
        <w:t xml:space="preserve">Yes, it is </w:t>
      </w:r>
      <w:r w:rsidRPr="004B4AB1" w:rsidR="007B5841">
        <w:t>really low</w:t>
      </w:r>
      <w:r w:rsidRPr="004B4AB1" w:rsidR="007B5841">
        <w:t xml:space="preserve"> here. </w:t>
      </w:r>
      <w:r w:rsidRPr="004B4AB1" w:rsidR="00CF5A69">
        <w:t>T</w:t>
      </w:r>
      <w:r w:rsidRPr="004B4AB1" w:rsidR="007B5841">
        <w:t xml:space="preserve">hat is partly </w:t>
      </w:r>
      <w:r w:rsidRPr="004B4AB1" w:rsidR="00A128D6">
        <w:t xml:space="preserve">due to the </w:t>
      </w:r>
      <w:r w:rsidRPr="004B4AB1" w:rsidR="007B5841">
        <w:t xml:space="preserve">information </w:t>
      </w:r>
      <w:r w:rsidRPr="004B4AB1" w:rsidR="00A128D6">
        <w:t xml:space="preserve">that </w:t>
      </w:r>
      <w:r w:rsidRPr="004B4AB1" w:rsidR="007B5841">
        <w:t>is available upfront. Why would you put a reservation</w:t>
      </w:r>
      <w:r w:rsidRPr="007B5841" w:rsidR="007B5841">
        <w:t xml:space="preserve"> agreement on something today when you do not have the full information about the property? You do not know what is in the searches. Nobody</w:t>
      </w:r>
      <w:r w:rsidR="00A128D6">
        <w:t xml:space="preserve"> has </w:t>
      </w:r>
      <w:r w:rsidRPr="007B5841" w:rsidR="007B5841">
        <w:t>checked the title o</w:t>
      </w:r>
      <w:r w:rsidR="00A128D6">
        <w:t xml:space="preserve">r </w:t>
      </w:r>
      <w:r w:rsidRPr="007B5841" w:rsidR="007B5841">
        <w:t xml:space="preserve">the deed. You do not even know </w:t>
      </w:r>
      <w:r>
        <w:t xml:space="preserve">whether </w:t>
      </w:r>
      <w:r w:rsidRPr="007B5841" w:rsidR="007B5841">
        <w:t xml:space="preserve">that property can get a mortgage. You do not know </w:t>
      </w:r>
      <w:r>
        <w:t xml:space="preserve">whether </w:t>
      </w:r>
      <w:r w:rsidRPr="007B5841" w:rsidR="007B5841">
        <w:t xml:space="preserve">it is insurable. </w:t>
      </w:r>
    </w:p>
    <w:p w:rsidR="007B5841" w:rsidRPr="007B5841" w:rsidP="007B5841">
      <w:pPr>
        <w:pStyle w:val="Answer"/>
      </w:pPr>
      <w:r w:rsidRPr="007B5841">
        <w:t xml:space="preserve">Why would you put a reservation on something like that today when you have no idea what you are buying? </w:t>
      </w:r>
      <w:r w:rsidR="00A37093">
        <w:t>U</w:t>
      </w:r>
      <w:r w:rsidRPr="007B5841">
        <w:t xml:space="preserve">nless we fix having the right information upfront, </w:t>
      </w:r>
      <w:r w:rsidR="00A37093">
        <w:t xml:space="preserve">a </w:t>
      </w:r>
      <w:r w:rsidRPr="007B5841">
        <w:t>reservation agreement</w:t>
      </w:r>
      <w:r w:rsidR="00A37093">
        <w:t xml:space="preserve"> is</w:t>
      </w:r>
      <w:r w:rsidRPr="007B5841">
        <w:t xml:space="preserve"> not something </w:t>
      </w:r>
      <w:r w:rsidR="00A37093">
        <w:t xml:space="preserve">that </w:t>
      </w:r>
      <w:r w:rsidRPr="007B5841">
        <w:t>you would ever use.</w:t>
      </w:r>
    </w:p>
    <w:p w:rsidR="007B5841" w:rsidRPr="007B5841" w:rsidP="007B5841">
      <w:pPr>
        <w:pStyle w:val="Answer"/>
      </w:pPr>
      <w:sdt>
        <w:sdtPr>
          <w:alias w:val="Witness"/>
          <w:id w:val="831193959"/>
          <w:placeholder>
            <w:docPart w:val="47EAC6D0D9B849D4A3F20F48D2ED0D42"/>
          </w:placeholder>
          <w:richText/>
        </w:sdtPr>
        <w:sdtContent>
          <w:r w:rsidRPr="00B67343" w:rsidR="00A37093">
            <w:rPr>
              <w:b/>
              <w:bCs/>
              <w:i/>
              <w:iCs/>
            </w:rPr>
            <w:t>Kate Faulkner:</w:t>
          </w:r>
        </w:sdtContent>
      </w:sdt>
      <w:r w:rsidR="00A37093">
        <w:t xml:space="preserve"> T</w:t>
      </w:r>
      <w:r w:rsidRPr="007B5841">
        <w:t xml:space="preserve">hat is backed up by the agents </w:t>
      </w:r>
      <w:r w:rsidR="00A37093">
        <w:t xml:space="preserve">who </w:t>
      </w:r>
      <w:r w:rsidRPr="007B5841">
        <w:t xml:space="preserve">I talk to. They are doing both. They have the upfront </w:t>
      </w:r>
      <w:r w:rsidRPr="007B5841">
        <w:t>information</w:t>
      </w:r>
      <w:r w:rsidRPr="007B5841">
        <w:t xml:space="preserve"> and they are doing the reservation agreements</w:t>
      </w:r>
      <w:r w:rsidR="00A37093">
        <w:t>. T</w:t>
      </w:r>
      <w:r w:rsidRPr="007B5841">
        <w:t xml:space="preserve">he two </w:t>
      </w:r>
      <w:r w:rsidRPr="007B5841">
        <w:t>have to</w:t>
      </w:r>
      <w:r w:rsidRPr="007B5841">
        <w:t xml:space="preserve"> go hand in hand.</w:t>
      </w:r>
    </w:p>
    <w:p w:rsidR="007B5841" w:rsidRPr="007B5841" w:rsidP="00A37093">
      <w:pPr>
        <w:pStyle w:val="Question"/>
      </w:pPr>
      <w:sdt>
        <w:sdtPr>
          <w:alias w:val="Member"/>
          <w:tag w:val="&lt;Member mnisId='4771' dodsId='148283'&gt;"/>
          <w:id w:val="451752314"/>
          <w:placeholder>
            <w:docPart w:val="03323688874D4241A02EE184C354CB5B"/>
          </w:placeholder>
          <w:richText/>
        </w:sdtPr>
        <w:sdtContent>
          <w:r w:rsidRPr="00332F2A" w:rsidR="00A37093">
            <w:rPr>
              <w:b/>
            </w:rPr>
            <w:t>Tom Hunt:</w:t>
          </w:r>
        </w:sdtContent>
      </w:sdt>
      <w:r w:rsidRPr="007B5841" w:rsidR="00A37093">
        <w:t xml:space="preserve"> </w:t>
      </w:r>
      <w:r w:rsidR="00A37093">
        <w:t>I</w:t>
      </w:r>
      <w:r w:rsidRPr="007B5841">
        <w:t>n Scotland, at the point a seller accepts an offer</w:t>
      </w:r>
      <w:r w:rsidR="004B4AB1">
        <w:t>,</w:t>
      </w:r>
      <w:r w:rsidRPr="007B5841">
        <w:t xml:space="preserve"> that of</w:t>
      </w:r>
      <w:r w:rsidR="00A37093">
        <w:t>fer</w:t>
      </w:r>
      <w:r w:rsidRPr="007B5841">
        <w:t xml:space="preserve"> becomes binding. I am just wondering </w:t>
      </w:r>
      <w:r w:rsidR="00A37093">
        <w:t xml:space="preserve">about </w:t>
      </w:r>
      <w:r w:rsidRPr="007B5841">
        <w:t xml:space="preserve">the difference between </w:t>
      </w:r>
      <w:r w:rsidR="00A37093">
        <w:t xml:space="preserve">how </w:t>
      </w:r>
      <w:r w:rsidRPr="007B5841">
        <w:t>the model in Scotland works and reservation agreements</w:t>
      </w:r>
      <w:r w:rsidR="00A37093">
        <w:t>. W</w:t>
      </w:r>
      <w:r w:rsidRPr="007B5841">
        <w:t>hat are the main differences between those two?</w:t>
      </w:r>
    </w:p>
    <w:p w:rsidR="007B5841" w:rsidRPr="007B5841" w:rsidP="007B5841">
      <w:pPr>
        <w:pStyle w:val="Answer"/>
      </w:pPr>
      <w:sdt>
        <w:sdtPr>
          <w:alias w:val="Witness"/>
          <w:id w:val="855155051"/>
          <w:placeholder>
            <w:docPart w:val="A3CEB245BF014E018BD9389C3C730F9D"/>
          </w:placeholder>
          <w:richText/>
        </w:sdtPr>
        <w:sdtContent>
          <w:r w:rsidRPr="00FA514C" w:rsidR="00A37093">
            <w:rPr>
              <w:b/>
              <w:bCs/>
              <w:i/>
              <w:iCs/>
            </w:rPr>
            <w:t>Paula Higgins:</w:t>
          </w:r>
        </w:sdtContent>
      </w:sdt>
      <w:r w:rsidR="00A37093">
        <w:t xml:space="preserve"> W</w:t>
      </w:r>
      <w:r w:rsidRPr="007B5841">
        <w:t>orking that back</w:t>
      </w:r>
      <w:r w:rsidR="00A37093">
        <w:t xml:space="preserve">wards, </w:t>
      </w:r>
      <w:r w:rsidRPr="007B5841">
        <w:t xml:space="preserve">from a seller’s perspective you have the information </w:t>
      </w:r>
      <w:r w:rsidRPr="007B5841">
        <w:t>upfront</w:t>
      </w:r>
      <w:r w:rsidRPr="007B5841">
        <w:t xml:space="preserve"> and you have the home report upfront already. </w:t>
      </w:r>
      <w:r w:rsidR="00A37093">
        <w:t>Y</w:t>
      </w:r>
      <w:r w:rsidRPr="007B5841">
        <w:t xml:space="preserve">ou have </w:t>
      </w:r>
      <w:r w:rsidR="00A37093">
        <w:t xml:space="preserve">that </w:t>
      </w:r>
      <w:r w:rsidRPr="007B5841">
        <w:t>upfront. They just do it in a different way.</w:t>
      </w:r>
      <w:r w:rsidR="00A37093">
        <w:t xml:space="preserve"> You</w:t>
      </w:r>
      <w:r w:rsidRPr="007B5841">
        <w:t xml:space="preserve"> could do </w:t>
      </w:r>
      <w:r w:rsidR="00A37093">
        <w:t xml:space="preserve">the </w:t>
      </w:r>
      <w:r w:rsidRPr="007B5841">
        <w:t xml:space="preserve">provision of the information. </w:t>
      </w:r>
      <w:r w:rsidR="00A37093">
        <w:t>If y</w:t>
      </w:r>
      <w:r w:rsidRPr="007B5841">
        <w:t>ou have the upfront information and the survey</w:t>
      </w:r>
      <w:r w:rsidR="00A37093">
        <w:t xml:space="preserve">, </w:t>
      </w:r>
      <w:r w:rsidRPr="007B5841">
        <w:t xml:space="preserve">you can enter into the agreement. </w:t>
      </w:r>
      <w:r w:rsidR="00A37093">
        <w:t xml:space="preserve">Here </w:t>
      </w:r>
      <w:r w:rsidRPr="007B5841">
        <w:t xml:space="preserve">we are doing reservation agreements because you </w:t>
      </w:r>
      <w:r w:rsidR="00A37093">
        <w:t xml:space="preserve">do not have </w:t>
      </w:r>
      <w:r w:rsidRPr="007B5841">
        <w:t>those two other things.</w:t>
      </w:r>
    </w:p>
    <w:p w:rsidR="007B5841" w:rsidRPr="007B5841" w:rsidP="00A37093">
      <w:pPr>
        <w:pStyle w:val="Question"/>
      </w:pPr>
      <w:sdt>
        <w:sdtPr>
          <w:alias w:val="Member"/>
          <w:tag w:val="&lt;Member mnisId='4771' dodsId='148283'&gt;"/>
          <w:id w:val="1069233617"/>
          <w:placeholder>
            <w:docPart w:val="80FE2E3D6B534589B2448362AA27F792"/>
          </w:placeholder>
          <w:richText/>
        </w:sdtPr>
        <w:sdtContent>
          <w:r w:rsidRPr="00332F2A" w:rsidR="00A37093">
            <w:rPr>
              <w:b/>
            </w:rPr>
            <w:t>Tom Hunt:</w:t>
          </w:r>
        </w:sdtContent>
      </w:sdt>
      <w:r w:rsidRPr="007B5841" w:rsidR="00A37093">
        <w:t xml:space="preserve"> </w:t>
      </w:r>
      <w:r w:rsidR="00A37093">
        <w:t xml:space="preserve">In the case of a </w:t>
      </w:r>
      <w:r w:rsidRPr="007B5841">
        <w:t>reservation agreement</w:t>
      </w:r>
      <w:r w:rsidR="00A37093">
        <w:t xml:space="preserve"> of £300</w:t>
      </w:r>
      <w:r w:rsidRPr="007B5841">
        <w:t xml:space="preserve">, </w:t>
      </w:r>
      <w:r w:rsidR="00A37093">
        <w:t xml:space="preserve">though, </w:t>
      </w:r>
      <w:r w:rsidRPr="007B5841">
        <w:t xml:space="preserve">you just lose </w:t>
      </w:r>
      <w:r w:rsidR="00A37093">
        <w:t xml:space="preserve">the £300 </w:t>
      </w:r>
      <w:r w:rsidRPr="007B5841">
        <w:t xml:space="preserve">if you pull out. </w:t>
      </w:r>
      <w:r w:rsidR="00A37093">
        <w:t>What</w:t>
      </w:r>
      <w:r w:rsidRPr="007B5841">
        <w:t xml:space="preserve"> is the penalty if you pull out</w:t>
      </w:r>
      <w:r w:rsidR="00A37093">
        <w:t xml:space="preserve"> in Scotland</w:t>
      </w:r>
      <w:r w:rsidRPr="007B5841">
        <w:t>?</w:t>
      </w:r>
    </w:p>
    <w:p w:rsidR="00A37093" w:rsidP="007B5841">
      <w:pPr>
        <w:pStyle w:val="Answer"/>
      </w:pPr>
      <w:sdt>
        <w:sdtPr>
          <w:alias w:val="Witness"/>
          <w:id w:val="-151446354"/>
          <w:placeholder>
            <w:docPart w:val="CE0520D5E9A1416FB55EDA0BE1FCD302"/>
          </w:placeholder>
          <w:richText/>
        </w:sdtPr>
        <w:sdtContent>
          <w:r w:rsidRPr="00FA514C">
            <w:rPr>
              <w:b/>
              <w:bCs/>
              <w:i/>
              <w:iCs/>
            </w:rPr>
            <w:t>Paula Higgins:</w:t>
          </w:r>
        </w:sdtContent>
      </w:sdt>
      <w:r>
        <w:t xml:space="preserve"> </w:t>
      </w:r>
      <w:r w:rsidRPr="007B5841" w:rsidR="007B5841">
        <w:t xml:space="preserve">I do not think you can. If you have agreed to an offer and you are selling your property, you cannot pull out. </w:t>
      </w:r>
    </w:p>
    <w:p w:rsidR="00A37093" w:rsidP="001B3575">
      <w:pPr>
        <w:pStyle w:val="Remark"/>
      </w:pPr>
      <w:sdt>
        <w:sdtPr>
          <w:alias w:val="Member"/>
          <w:tag w:val="&lt;Member mnisId='4771' dodsId='148283'&gt;"/>
          <w:id w:val="1171904976"/>
          <w:placeholder>
            <w:docPart w:val="C08328E3A35B4C1FB6C4BB41DFE375FA"/>
          </w:placeholder>
          <w:richText/>
        </w:sdtPr>
        <w:sdtContent>
          <w:r w:rsidRPr="00332F2A" w:rsidR="001B3575">
            <w:rPr>
              <w:b/>
            </w:rPr>
            <w:t>Tom Hunt:</w:t>
          </w:r>
        </w:sdtContent>
      </w:sdt>
      <w:r w:rsidR="001B3575">
        <w:t xml:space="preserve"> You just cannot. </w:t>
      </w:r>
    </w:p>
    <w:p w:rsidR="001B3575" w:rsidP="007B5841">
      <w:pPr>
        <w:pStyle w:val="Answer"/>
      </w:pPr>
      <w:sdt>
        <w:sdtPr>
          <w:alias w:val="Witness"/>
          <w:id w:val="-1066562247"/>
          <w:placeholder>
            <w:docPart w:val="C30947FC63D74F49B3F44900E299D659"/>
          </w:placeholder>
          <w:richText/>
        </w:sdtPr>
        <w:sdtContent>
          <w:r w:rsidRPr="00B67343">
            <w:rPr>
              <w:b/>
              <w:bCs/>
              <w:i/>
              <w:iCs/>
            </w:rPr>
            <w:t>Kate Faulkner:</w:t>
          </w:r>
        </w:sdtContent>
      </w:sdt>
      <w:r>
        <w:t xml:space="preserve"> Yes, you effectively </w:t>
      </w:r>
      <w:r>
        <w:t>enter into</w:t>
      </w:r>
      <w:r>
        <w:t xml:space="preserve"> an exchange—</w:t>
      </w:r>
    </w:p>
    <w:p w:rsidR="007B5841" w:rsidRPr="007B5841" w:rsidP="007B5841">
      <w:pPr>
        <w:pStyle w:val="Answer"/>
      </w:pPr>
      <w:sdt>
        <w:sdtPr>
          <w:alias w:val="Witness"/>
          <w:id w:val="-883860548"/>
          <w:placeholder>
            <w:docPart w:val="5A8586CBCD91432DA62626B37D2CC4E7"/>
          </w:placeholder>
          <w:richText/>
        </w:sdtPr>
        <w:sdtContent>
          <w:r w:rsidRPr="00FA514C" w:rsidR="001B3575">
            <w:rPr>
              <w:b/>
              <w:bCs/>
              <w:i/>
              <w:iCs/>
            </w:rPr>
            <w:t>Paula Higgins:</w:t>
          </w:r>
        </w:sdtContent>
      </w:sdt>
      <w:r w:rsidR="001B3575">
        <w:t xml:space="preserve"> If </w:t>
      </w:r>
      <w:r w:rsidRPr="007B5841">
        <w:t>a buyer put</w:t>
      </w:r>
      <w:r w:rsidR="001B3575">
        <w:t>s</w:t>
      </w:r>
      <w:r w:rsidRPr="007B5841">
        <w:t xml:space="preserve"> in an offer and </w:t>
      </w:r>
      <w:r w:rsidR="008E7E64">
        <w:t xml:space="preserve">then </w:t>
      </w:r>
      <w:r w:rsidRPr="007B5841">
        <w:t>decide</w:t>
      </w:r>
      <w:r w:rsidR="008E7E64">
        <w:t xml:space="preserve">s to pull out, </w:t>
      </w:r>
      <w:r w:rsidRPr="007B5841">
        <w:t xml:space="preserve">they will lose thousands. </w:t>
      </w:r>
      <w:r w:rsidR="001B3575">
        <w:t>I</w:t>
      </w:r>
      <w:r w:rsidRPr="007B5841">
        <w:t xml:space="preserve">t is a proper contract. </w:t>
      </w:r>
      <w:r w:rsidR="008E7E64">
        <w:t>At the moment</w:t>
      </w:r>
      <w:r w:rsidR="008E7E64">
        <w:t xml:space="preserve"> here </w:t>
      </w:r>
      <w:r w:rsidRPr="007B5841">
        <w:t xml:space="preserve">people do not have the right information to sign that contract. </w:t>
      </w:r>
      <w:r w:rsidR="008E7E64">
        <w:t xml:space="preserve">If </w:t>
      </w:r>
      <w:r w:rsidRPr="007B5841">
        <w:t>you put so much in the reservation agreement</w:t>
      </w:r>
      <w:r w:rsidR="008E7E64">
        <w:t xml:space="preserve"> without </w:t>
      </w:r>
      <w:r w:rsidRPr="007B5841">
        <w:t>the upfront information</w:t>
      </w:r>
      <w:r w:rsidR="008E7E64">
        <w:t xml:space="preserve">, there is a danger that it </w:t>
      </w:r>
      <w:r w:rsidRPr="007B5841">
        <w:t xml:space="preserve">becomes almost another stage before </w:t>
      </w:r>
      <w:r w:rsidR="008E7E64">
        <w:t>ex</w:t>
      </w:r>
      <w:r w:rsidRPr="007B5841">
        <w:t>change</w:t>
      </w:r>
      <w:r w:rsidR="008E7E64">
        <w:t xml:space="preserve"> </w:t>
      </w:r>
      <w:r w:rsidRPr="007B5841">
        <w:t xml:space="preserve">to completion. </w:t>
      </w:r>
      <w:r w:rsidR="008E7E64">
        <w:t>T</w:t>
      </w:r>
      <w:r w:rsidRPr="007B5841">
        <w:t xml:space="preserve">hat is why it </w:t>
      </w:r>
      <w:r w:rsidR="003446F0">
        <w:t xml:space="preserve">has </w:t>
      </w:r>
      <w:r w:rsidRPr="007B5841">
        <w:t>to</w:t>
      </w:r>
      <w:r w:rsidRPr="007B5841">
        <w:t xml:space="preserve"> be done properly.</w:t>
      </w:r>
    </w:p>
    <w:p w:rsidR="003446F0" w:rsidP="003446F0">
      <w:pPr>
        <w:pStyle w:val="Question"/>
      </w:pPr>
      <w:sdt>
        <w:sdtPr>
          <w:alias w:val="Member"/>
          <w:tag w:val="&lt;Member mnisId='4771' dodsId='148283'&gt;"/>
          <w:id w:val="-536743824"/>
          <w:placeholder>
            <w:docPart w:val="6F215E9DB6F74F27ACA70D38E01722E0"/>
          </w:placeholder>
          <w:richText/>
        </w:sdtPr>
        <w:sdtContent>
          <w:r w:rsidRPr="00332F2A">
            <w:rPr>
              <w:b/>
            </w:rPr>
            <w:t>Tom Hunt:</w:t>
          </w:r>
        </w:sdtContent>
      </w:sdt>
      <w:r w:rsidRPr="007B5841">
        <w:t xml:space="preserve"> </w:t>
      </w:r>
      <w:r w:rsidRPr="007B5841" w:rsidR="007B5841">
        <w:t xml:space="preserve">In Scotland you get that information upfront. </w:t>
      </w:r>
    </w:p>
    <w:p w:rsidR="007B5841" w:rsidRPr="007B5841" w:rsidP="007B5841">
      <w:pPr>
        <w:pStyle w:val="Answer"/>
      </w:pPr>
      <w:sdt>
        <w:sdtPr>
          <w:alias w:val="Witness"/>
          <w:id w:val="-1838604728"/>
          <w:placeholder>
            <w:docPart w:val="82C7469C9C92484291F59DD9637EE914"/>
          </w:placeholder>
          <w:richText/>
        </w:sdtPr>
        <w:sdtContent>
          <w:r w:rsidRPr="00FA514C" w:rsidR="003446F0">
            <w:rPr>
              <w:b/>
              <w:bCs/>
              <w:i/>
              <w:iCs/>
            </w:rPr>
            <w:t>Paula Higgins:</w:t>
          </w:r>
        </w:sdtContent>
      </w:sdt>
      <w:r w:rsidR="003446F0">
        <w:t xml:space="preserve"> </w:t>
      </w:r>
      <w:r w:rsidRPr="007B5841">
        <w:t>Exactly</w:t>
      </w:r>
      <w:r w:rsidR="003446F0">
        <w:t>, yes</w:t>
      </w:r>
      <w:r w:rsidRPr="007B5841">
        <w:t>.</w:t>
      </w:r>
    </w:p>
    <w:p w:rsidR="007B5841" w:rsidRPr="007B5841" w:rsidP="007B5841">
      <w:pPr>
        <w:pStyle w:val="Answer"/>
      </w:pPr>
      <w:sdt>
        <w:sdtPr>
          <w:alias w:val="Witness"/>
          <w:id w:val="-2145640915"/>
          <w:placeholder>
            <w:docPart w:val="18314F89B90A4EBEAA1CC41B22AA46DE"/>
          </w:placeholder>
          <w:richText/>
        </w:sdtPr>
        <w:sdtContent>
          <w:r w:rsidRPr="00B67343" w:rsidR="003446F0">
            <w:rPr>
              <w:b/>
              <w:bCs/>
              <w:i/>
              <w:iCs/>
            </w:rPr>
            <w:t>Kate Faulkner:</w:t>
          </w:r>
        </w:sdtContent>
      </w:sdt>
      <w:r w:rsidR="003446F0">
        <w:t xml:space="preserve"> You get e</w:t>
      </w:r>
      <w:r w:rsidRPr="007B5841">
        <w:t xml:space="preserve">verything. </w:t>
      </w:r>
      <w:r w:rsidR="003446F0">
        <w:t>E</w:t>
      </w:r>
      <w:r w:rsidRPr="007B5841">
        <w:t>verything</w:t>
      </w:r>
      <w:r w:rsidR="003446F0">
        <w:t xml:space="preserve"> is</w:t>
      </w:r>
      <w:r w:rsidRPr="007B5841">
        <w:t xml:space="preserve"> upfront. Your mortgage offer</w:t>
      </w:r>
      <w:r w:rsidR="003446F0">
        <w:t xml:space="preserve"> is</w:t>
      </w:r>
      <w:r w:rsidRPr="007B5841">
        <w:t xml:space="preserve"> upfront. All the legal checks have been done and the property</w:t>
      </w:r>
      <w:r w:rsidR="003446F0">
        <w:t xml:space="preserve"> has</w:t>
      </w:r>
      <w:r w:rsidRPr="007B5841">
        <w:t xml:space="preserve"> been surveyed.</w:t>
      </w:r>
    </w:p>
    <w:p w:rsidR="007B5841" w:rsidRPr="007B5841" w:rsidP="003446F0">
      <w:pPr>
        <w:pStyle w:val="Question"/>
      </w:pPr>
      <w:sdt>
        <w:sdtPr>
          <w:alias w:val="Member"/>
          <w:tag w:val="&lt;Member mnisId='4771' dodsId='148283'&gt;"/>
          <w:id w:val="-446239275"/>
          <w:placeholder>
            <w:docPart w:val="F343C2B2CD7D41E0A2B9FA1F1143746E"/>
          </w:placeholder>
          <w:richText/>
        </w:sdtPr>
        <w:sdtContent>
          <w:r w:rsidRPr="00332F2A" w:rsidR="003446F0">
            <w:rPr>
              <w:b/>
            </w:rPr>
            <w:t>Tom Hunt:</w:t>
          </w:r>
        </w:sdtContent>
      </w:sdt>
      <w:r w:rsidRPr="007B5841" w:rsidR="003446F0">
        <w:t xml:space="preserve"> </w:t>
      </w:r>
      <w:r w:rsidRPr="007B5841">
        <w:t>It is not really a fair comparison.</w:t>
      </w:r>
    </w:p>
    <w:p w:rsidR="007B5841" w:rsidRPr="007B5841" w:rsidP="007B5841">
      <w:pPr>
        <w:pStyle w:val="Answer"/>
      </w:pPr>
      <w:sdt>
        <w:sdtPr>
          <w:alias w:val="Witness"/>
          <w:id w:val="-1408919163"/>
          <w:placeholder>
            <w:docPart w:val="C4194576218743C8BE18FE38C26B4FAA"/>
          </w:placeholder>
          <w:richText/>
        </w:sdtPr>
        <w:sdtContent>
          <w:r w:rsidRPr="00FA514C" w:rsidR="003446F0">
            <w:rPr>
              <w:b/>
              <w:bCs/>
              <w:i/>
              <w:iCs/>
            </w:rPr>
            <w:t>Paula Higgins:</w:t>
          </w:r>
        </w:sdtContent>
      </w:sdt>
      <w:r w:rsidR="003446F0">
        <w:t xml:space="preserve"> No. T</w:t>
      </w:r>
      <w:r w:rsidRPr="007B5841">
        <w:t xml:space="preserve">he </w:t>
      </w:r>
      <w:r w:rsidR="003446F0">
        <w:t>e</w:t>
      </w:r>
      <w:r w:rsidRPr="007B5841">
        <w:t xml:space="preserve">state agents there generally work very much alongside the solicitors and legal teams. </w:t>
      </w:r>
      <w:r w:rsidR="003446F0">
        <w:t>I</w:t>
      </w:r>
      <w:r w:rsidRPr="007B5841">
        <w:t xml:space="preserve">f a buyer wants to look at </w:t>
      </w:r>
      <w:r w:rsidR="003446F0">
        <w:t>a property</w:t>
      </w:r>
      <w:r w:rsidRPr="007B5841">
        <w:t>, the</w:t>
      </w:r>
      <w:r w:rsidR="003446F0">
        <w:t xml:space="preserve"> seller </w:t>
      </w:r>
      <w:r w:rsidR="003446F0">
        <w:t xml:space="preserve">has </w:t>
      </w:r>
      <w:r w:rsidRPr="007B5841">
        <w:t>to</w:t>
      </w:r>
      <w:r w:rsidRPr="007B5841">
        <w:t xml:space="preserve"> give </w:t>
      </w:r>
      <w:r w:rsidR="003446F0">
        <w:t xml:space="preserve">them </w:t>
      </w:r>
      <w:r w:rsidRPr="007B5841">
        <w:t xml:space="preserve">the home report within nine days of </w:t>
      </w:r>
      <w:r w:rsidR="003446F0">
        <w:t xml:space="preserve">it </w:t>
      </w:r>
      <w:r w:rsidRPr="007B5841">
        <w:t xml:space="preserve">going </w:t>
      </w:r>
      <w:r w:rsidR="00E46F15">
        <w:t>on to</w:t>
      </w:r>
      <w:r w:rsidRPr="007B5841">
        <w:t xml:space="preserve"> the market.</w:t>
      </w:r>
    </w:p>
    <w:p w:rsidR="007B5841" w:rsidRPr="007B5841" w:rsidP="008B5A97">
      <w:pPr>
        <w:pStyle w:val="Question"/>
      </w:pPr>
      <w:sdt>
        <w:sdtPr>
          <w:alias w:val="Member"/>
          <w:tag w:val="&lt;Member mnisId='4771' dodsId='148283'&gt;"/>
          <w:id w:val="1328489899"/>
          <w:placeholder>
            <w:docPart w:val="C234CA05BB8C4F5785F383224BDF4CCE"/>
          </w:placeholder>
          <w:richText/>
        </w:sdtPr>
        <w:sdtContent>
          <w:r w:rsidRPr="00332F2A" w:rsidR="008B5A97">
            <w:rPr>
              <w:b/>
            </w:rPr>
            <w:t>Tom Hunt:</w:t>
          </w:r>
        </w:sdtContent>
      </w:sdt>
      <w:r w:rsidRPr="007B5841" w:rsidR="008B5A97">
        <w:t xml:space="preserve"> </w:t>
      </w:r>
      <w:r w:rsidR="00B33FD1">
        <w:t xml:space="preserve">We have </w:t>
      </w:r>
      <w:r w:rsidRPr="007B5841">
        <w:t>a few options here</w:t>
      </w:r>
      <w:r w:rsidR="00B33FD1">
        <w:t xml:space="preserve">. </w:t>
      </w:r>
      <w:r w:rsidR="00DA51BA">
        <w:t xml:space="preserve">Either we </w:t>
      </w:r>
      <w:r w:rsidR="00B33FD1">
        <w:t xml:space="preserve">could have </w:t>
      </w:r>
      <w:r w:rsidRPr="007B5841">
        <w:t xml:space="preserve">reservation agreements being </w:t>
      </w:r>
      <w:r w:rsidRPr="007B5841">
        <w:t>really widespread</w:t>
      </w:r>
      <w:r w:rsidR="00B33FD1">
        <w:t xml:space="preserve">, </w:t>
      </w:r>
      <w:r w:rsidRPr="007B5841">
        <w:t>with th</w:t>
      </w:r>
      <w:r w:rsidR="00B33FD1">
        <w:t>e</w:t>
      </w:r>
      <w:r w:rsidRPr="007B5841">
        <w:t xml:space="preserve"> regulation </w:t>
      </w:r>
      <w:r w:rsidR="008B5A97">
        <w:t xml:space="preserve">that </w:t>
      </w:r>
      <w:r w:rsidRPr="007B5841">
        <w:t>you were talking about</w:t>
      </w:r>
      <w:r w:rsidR="00DA51BA">
        <w:t>,</w:t>
      </w:r>
      <w:r w:rsidRPr="007B5841">
        <w:t xml:space="preserve"> more information being provided upfront</w:t>
      </w:r>
      <w:r w:rsidR="008B5A97">
        <w:t xml:space="preserve">, </w:t>
      </w:r>
      <w:r w:rsidR="00357186">
        <w:t xml:space="preserve">and </w:t>
      </w:r>
      <w:r w:rsidRPr="007B5841">
        <w:t>the penalty</w:t>
      </w:r>
      <w:r w:rsidR="008B5A97">
        <w:t xml:space="preserve"> </w:t>
      </w:r>
      <w:r w:rsidR="00DA51BA">
        <w:t xml:space="preserve">of </w:t>
      </w:r>
      <w:r w:rsidRPr="007B5841">
        <w:t>losing 300 or 400</w:t>
      </w:r>
      <w:r w:rsidR="00DA51BA">
        <w:t xml:space="preserve"> quid</w:t>
      </w:r>
      <w:r w:rsidRPr="006E736E" w:rsidR="006E736E">
        <w:t xml:space="preserve"> </w:t>
      </w:r>
      <w:r w:rsidR="006E736E">
        <w:t>if you pull out</w:t>
      </w:r>
      <w:r w:rsidR="00DA51BA">
        <w:t>;</w:t>
      </w:r>
      <w:r w:rsidRPr="007B5841">
        <w:t xml:space="preserve"> or </w:t>
      </w:r>
      <w:r w:rsidR="00357186">
        <w:t xml:space="preserve">we could have </w:t>
      </w:r>
      <w:r w:rsidRPr="007B5841">
        <w:t>the Scottish approach</w:t>
      </w:r>
      <w:r w:rsidR="00357186">
        <w:t xml:space="preserve">, </w:t>
      </w:r>
      <w:r w:rsidRPr="007B5841">
        <w:t xml:space="preserve">where it is very binding and the consequences of pulling out are a lot more significant. What would be better? </w:t>
      </w:r>
      <w:r w:rsidR="008B5A97">
        <w:t xml:space="preserve">Is </w:t>
      </w:r>
      <w:r w:rsidRPr="007B5841">
        <w:t xml:space="preserve">there a danger </w:t>
      </w:r>
      <w:r w:rsidR="008B5A97">
        <w:t xml:space="preserve">that </w:t>
      </w:r>
      <w:r w:rsidR="00DA51BA">
        <w:t>the</w:t>
      </w:r>
      <w:r w:rsidR="008B5A97">
        <w:t xml:space="preserve"> </w:t>
      </w:r>
      <w:r w:rsidRPr="007B5841">
        <w:t>Scottish approach perhaps goes too far?</w:t>
      </w:r>
    </w:p>
    <w:p w:rsidR="00357186" w:rsidP="007B5841">
      <w:pPr>
        <w:pStyle w:val="Answer"/>
      </w:pPr>
      <w:sdt>
        <w:sdtPr>
          <w:alias w:val="Witness"/>
          <w:id w:val="-60948355"/>
          <w:placeholder>
            <w:docPart w:val="60FA85ECC3E04B11A4721CCF7875F034"/>
          </w:placeholder>
          <w:richText/>
        </w:sdtPr>
        <w:sdtContent>
          <w:r w:rsidRPr="00FA514C" w:rsidR="008B5A97">
            <w:rPr>
              <w:b/>
              <w:bCs/>
              <w:i/>
              <w:iCs/>
            </w:rPr>
            <w:t>Paula Higgins:</w:t>
          </w:r>
        </w:sdtContent>
      </w:sdt>
      <w:r w:rsidR="008B5A97">
        <w:t xml:space="preserve"> It </w:t>
      </w:r>
      <w:r w:rsidRPr="007B5841" w:rsidR="007B5841">
        <w:t>is interesting</w:t>
      </w:r>
      <w:r w:rsidR="008B5A97">
        <w:t xml:space="preserve">. </w:t>
      </w:r>
      <w:r>
        <w:t>I</w:t>
      </w:r>
      <w:r w:rsidRPr="007B5841" w:rsidR="007B5841">
        <w:t xml:space="preserve">t could be </w:t>
      </w:r>
      <w:r>
        <w:t xml:space="preserve">that </w:t>
      </w:r>
      <w:r w:rsidRPr="007B5841" w:rsidR="007B5841">
        <w:t xml:space="preserve">you would be really scared because circumstances change. </w:t>
      </w:r>
      <w:r w:rsidR="007F10F8">
        <w:t xml:space="preserve">You have </w:t>
      </w:r>
      <w:r w:rsidRPr="007B5841" w:rsidR="007B5841">
        <w:t xml:space="preserve">a little bit of skin in the </w:t>
      </w:r>
      <w:r w:rsidRPr="007B5841" w:rsidR="007B5841">
        <w:t>game</w:t>
      </w:r>
      <w:r w:rsidR="007F10F8">
        <w:t xml:space="preserve"> and </w:t>
      </w:r>
      <w:r w:rsidRPr="007B5841" w:rsidR="007B5841">
        <w:t>you are covering</w:t>
      </w:r>
      <w:r>
        <w:t xml:space="preserve"> </w:t>
      </w:r>
      <w:r w:rsidRPr="007B5841" w:rsidR="007B5841">
        <w:t xml:space="preserve">the other person’s costs. </w:t>
      </w:r>
      <w:r>
        <w:t>H</w:t>
      </w:r>
      <w:r w:rsidRPr="007B5841" w:rsidR="007B5841">
        <w:t xml:space="preserve">aving some </w:t>
      </w:r>
      <w:r>
        <w:t xml:space="preserve">sort of </w:t>
      </w:r>
      <w:r w:rsidRPr="007B5841" w:rsidR="007B5841">
        <w:t>reservation agreement</w:t>
      </w:r>
      <w:r w:rsidR="00580EEF">
        <w:t xml:space="preserve"> </w:t>
      </w:r>
      <w:r w:rsidR="007F10F8">
        <w:t xml:space="preserve">would </w:t>
      </w:r>
      <w:r w:rsidRPr="007B5841" w:rsidR="007B5841">
        <w:t xml:space="preserve">give </w:t>
      </w:r>
      <w:r>
        <w:t xml:space="preserve">you </w:t>
      </w:r>
      <w:r w:rsidRPr="007B5841" w:rsidR="007B5841">
        <w:t xml:space="preserve">a bit more flexibility to say, </w:t>
      </w:r>
      <w:r>
        <w:t>“</w:t>
      </w:r>
      <w:r w:rsidRPr="007B5841" w:rsidR="007B5841">
        <w:t xml:space="preserve">I am going to pull out </w:t>
      </w:r>
      <w:r>
        <w:t xml:space="preserve">and </w:t>
      </w:r>
      <w:r w:rsidRPr="007B5841" w:rsidR="007B5841">
        <w:t>I am going to lose that amount of money</w:t>
      </w:r>
      <w:r w:rsidR="001C72E0">
        <w:t xml:space="preserve">.” </w:t>
      </w:r>
      <w:r>
        <w:t>M</w:t>
      </w:r>
      <w:r w:rsidRPr="007B5841" w:rsidR="007B5841">
        <w:t xml:space="preserve">aybe it is a step too far </w:t>
      </w:r>
      <w:r>
        <w:t xml:space="preserve">for it to be a </w:t>
      </w:r>
      <w:r w:rsidRPr="007B5841" w:rsidR="007B5841">
        <w:t xml:space="preserve">binding offer. </w:t>
      </w:r>
      <w:r>
        <w:t>I</w:t>
      </w:r>
      <w:r w:rsidRPr="007B5841" w:rsidR="007B5841">
        <w:t>t is very different</w:t>
      </w:r>
      <w:r>
        <w:t xml:space="preserve">. </w:t>
      </w:r>
    </w:p>
    <w:p w:rsidR="007B5841" w:rsidRPr="007B5841" w:rsidP="007B5841">
      <w:pPr>
        <w:pStyle w:val="Answer"/>
      </w:pPr>
      <w:r>
        <w:t>A</w:t>
      </w:r>
      <w:r w:rsidRPr="007B5841">
        <w:t xml:space="preserve"> lot of estate agents encourage people to put properties on the market speculative</w:t>
      </w:r>
      <w:r>
        <w:t>ly</w:t>
      </w:r>
      <w:r w:rsidRPr="007B5841">
        <w:t xml:space="preserve">. </w:t>
      </w:r>
      <w:r>
        <w:t>T</w:t>
      </w:r>
      <w:r w:rsidRPr="007B5841">
        <w:t xml:space="preserve">hey do a lot of </w:t>
      </w:r>
      <w:r w:rsidRPr="007B5841">
        <w:t>door</w:t>
      </w:r>
      <w:r w:rsidRPr="007B5841">
        <w:t xml:space="preserve"> knocking</w:t>
      </w:r>
      <w:r>
        <w:t xml:space="preserve"> and </w:t>
      </w:r>
      <w:r w:rsidRPr="007B5841">
        <w:t xml:space="preserve">things like that. </w:t>
      </w:r>
      <w:r>
        <w:t xml:space="preserve">It </w:t>
      </w:r>
      <w:r w:rsidR="007F10F8">
        <w:t xml:space="preserve">would be </w:t>
      </w:r>
      <w:r w:rsidRPr="007B5841">
        <w:t>a very different cultur</w:t>
      </w:r>
      <w:r w:rsidR="006E736E">
        <w:t>e</w:t>
      </w:r>
      <w:r w:rsidRPr="007B5841">
        <w:t xml:space="preserve"> if we are ma</w:t>
      </w:r>
      <w:r w:rsidR="006E736E">
        <w:t>d</w:t>
      </w:r>
      <w:r w:rsidRPr="007B5841">
        <w:t xml:space="preserve">e </w:t>
      </w:r>
      <w:r w:rsidR="00D63518">
        <w:t xml:space="preserve">offers </w:t>
      </w:r>
      <w:r w:rsidRPr="007B5841">
        <w:t>binding</w:t>
      </w:r>
      <w:r w:rsidR="00D63518">
        <w:t xml:space="preserve"> for buyers and sellers</w:t>
      </w:r>
      <w:r w:rsidRPr="007B5841">
        <w:t>.</w:t>
      </w:r>
    </w:p>
    <w:p w:rsidR="007F10F8" w:rsidP="007F10F8">
      <w:pPr>
        <w:pStyle w:val="Question"/>
      </w:pPr>
      <w:sdt>
        <w:sdtPr>
          <w:alias w:val="Member"/>
          <w:tag w:val="&lt;Member mnisId='4771' dodsId='148283'&gt;"/>
          <w:id w:val="942335965"/>
          <w:placeholder>
            <w:docPart w:val="C624D71785EE4119ACDAB5389CE7E283"/>
          </w:placeholder>
          <w:richText/>
        </w:sdtPr>
        <w:sdtContent>
          <w:r w:rsidRPr="00332F2A">
            <w:rPr>
              <w:b/>
            </w:rPr>
            <w:t>Tom Hunt:</w:t>
          </w:r>
        </w:sdtContent>
      </w:sdt>
      <w:r w:rsidRPr="007B5841">
        <w:t xml:space="preserve"> </w:t>
      </w:r>
      <w:r>
        <w:t>T</w:t>
      </w:r>
      <w:r w:rsidRPr="007B5841" w:rsidR="007B5841">
        <w:t xml:space="preserve">his is a slightly different question. </w:t>
      </w:r>
      <w:r>
        <w:t>A</w:t>
      </w:r>
      <w:r w:rsidRPr="007B5841" w:rsidR="007B5841">
        <w:t xml:space="preserve"> lot of people have </w:t>
      </w:r>
      <w:r>
        <w:t xml:space="preserve">had </w:t>
      </w:r>
      <w:r w:rsidRPr="007B5841" w:rsidR="007B5841">
        <w:t xml:space="preserve">experience of purchasing a home and it </w:t>
      </w:r>
      <w:r w:rsidRPr="007B5841" w:rsidR="007B5841">
        <w:t>drag</w:t>
      </w:r>
      <w:r>
        <w:t>ging</w:t>
      </w:r>
      <w:r>
        <w:t xml:space="preserve"> </w:t>
      </w:r>
      <w:r w:rsidRPr="007B5841" w:rsidR="007B5841">
        <w:t xml:space="preserve">on. </w:t>
      </w:r>
      <w:r>
        <w:t>In m</w:t>
      </w:r>
      <w:r w:rsidRPr="007B5841" w:rsidR="007B5841">
        <w:t>y last purchase</w:t>
      </w:r>
      <w:r>
        <w:t>,</w:t>
      </w:r>
      <w:r w:rsidRPr="007B5841" w:rsidR="007B5841">
        <w:t xml:space="preserve"> I made an offer </w:t>
      </w:r>
      <w:r>
        <w:t xml:space="preserve">in </w:t>
      </w:r>
      <w:r>
        <w:t>August</w:t>
      </w:r>
      <w:r>
        <w:t xml:space="preserve"> </w:t>
      </w:r>
      <w:r w:rsidRPr="007B5841" w:rsidR="007B5841">
        <w:t xml:space="preserve">and it was December by the time it had gone through. </w:t>
      </w:r>
    </w:p>
    <w:p w:rsidR="007F10F8" w:rsidP="007F10F8">
      <w:pPr>
        <w:pStyle w:val="Answer"/>
      </w:pPr>
      <w:sdt>
        <w:sdtPr>
          <w:alias w:val="Witness"/>
          <w:id w:val="2022975093"/>
          <w:placeholder>
            <w:docPart w:val="729E394B2DEF4E339E98A744F255C56C"/>
          </w:placeholder>
          <w:richText/>
        </w:sdtPr>
        <w:sdtContent>
          <w:r w:rsidRPr="00FA514C">
            <w:rPr>
              <w:b/>
              <w:bCs/>
              <w:i/>
              <w:iCs/>
            </w:rPr>
            <w:t>Paula Higgins:</w:t>
          </w:r>
        </w:sdtContent>
      </w:sdt>
      <w:r>
        <w:t xml:space="preserve"> That is not </w:t>
      </w:r>
      <w:r w:rsidRPr="007B5841" w:rsidR="007B5841">
        <w:t xml:space="preserve">too bad. </w:t>
      </w:r>
    </w:p>
    <w:p w:rsidR="007F10F8" w:rsidP="007F10F8">
      <w:pPr>
        <w:pStyle w:val="Answer"/>
      </w:pPr>
      <w:sdt>
        <w:sdtPr>
          <w:rPr>
            <w:b/>
            <w:bCs/>
            <w:i/>
            <w:iCs/>
          </w:rPr>
          <w:alias w:val="Witness"/>
          <w:id w:val="-1179660586"/>
          <w:placeholder>
            <w:docPart w:val="6486FB3687154D8DA406D3289DC56908"/>
          </w:placeholder>
          <w:richText/>
        </w:sdtPr>
        <w:sdtContent>
          <w:r w:rsidRPr="007F10F8">
            <w:rPr>
              <w:b/>
              <w:bCs/>
              <w:i/>
              <w:iCs/>
            </w:rPr>
            <w:t>Maria Harris:</w:t>
          </w:r>
        </w:sdtContent>
      </w:sdt>
      <w:r>
        <w:rPr>
          <w:b/>
          <w:bCs/>
          <w:i/>
          <w:iCs/>
        </w:rPr>
        <w:t xml:space="preserve"> </w:t>
      </w:r>
      <w:r w:rsidRPr="007F10F8">
        <w:t>Yes</w:t>
      </w:r>
      <w:r>
        <w:t xml:space="preserve">, that </w:t>
      </w:r>
      <w:r w:rsidR="00F7410D">
        <w:t>is quick.</w:t>
      </w:r>
    </w:p>
    <w:p w:rsidR="007B5841" w:rsidRPr="007B5841" w:rsidP="007B5841">
      <w:pPr>
        <w:pStyle w:val="Question"/>
      </w:pPr>
      <w:sdt>
        <w:sdtPr>
          <w:alias w:val="Member"/>
          <w:tag w:val="&lt;Member mnisId='4771' dodsId='148283'&gt;"/>
          <w:id w:val="621887821"/>
          <w:placeholder>
            <w:docPart w:val="B95AB43210934EF4B2ECD5776AB8B7E9"/>
          </w:placeholder>
          <w:richText/>
        </w:sdtPr>
        <w:sdtContent>
          <w:r w:rsidRPr="00F7410D" w:rsidR="007F10F8">
            <w:rPr>
              <w:b/>
            </w:rPr>
            <w:t>Tom Hunt:</w:t>
          </w:r>
        </w:sdtContent>
      </w:sdt>
      <w:r w:rsidRPr="007B5841" w:rsidR="007F10F8">
        <w:t xml:space="preserve"> </w:t>
      </w:r>
      <w:r w:rsidR="00F7410D">
        <w:t>I</w:t>
      </w:r>
      <w:r w:rsidRPr="007B5841">
        <w:t>t felt like a long time</w:t>
      </w:r>
      <w:r w:rsidR="00F7410D">
        <w:t xml:space="preserve">. It felt like </w:t>
      </w:r>
      <w:r w:rsidRPr="007B5841">
        <w:t>a lifetime.</w:t>
      </w:r>
      <w:r w:rsidR="00F7410D">
        <w:t xml:space="preserve"> It</w:t>
      </w:r>
      <w:r w:rsidRPr="007B5841">
        <w:t xml:space="preserve"> is a stressful period because you are always wondering </w:t>
      </w:r>
      <w:r w:rsidR="00F7410D">
        <w:t xml:space="preserve">whether someone is going to pull out at </w:t>
      </w:r>
      <w:r w:rsidRPr="007B5841">
        <w:t xml:space="preserve">the last minute, et cetera. </w:t>
      </w:r>
      <w:r w:rsidR="00F7410D">
        <w:t>A</w:t>
      </w:r>
      <w:r w:rsidRPr="007B5841">
        <w:t xml:space="preserve"> lot of people say </w:t>
      </w:r>
      <w:r w:rsidR="00F7410D">
        <w:t xml:space="preserve">that </w:t>
      </w:r>
      <w:r w:rsidRPr="007B5841">
        <w:t xml:space="preserve">the solicitors who are involved are to blame for taking too long to do things. </w:t>
      </w:r>
      <w:r w:rsidR="00F7410D">
        <w:t>T</w:t>
      </w:r>
      <w:r w:rsidRPr="007B5841">
        <w:t xml:space="preserve">hey often may say, </w:t>
      </w:r>
      <w:r w:rsidR="00F7410D">
        <w:t>“W</w:t>
      </w:r>
      <w:r w:rsidRPr="007B5841">
        <w:t xml:space="preserve">e have so </w:t>
      </w:r>
      <w:r w:rsidR="00F7410D">
        <w:t xml:space="preserve">many </w:t>
      </w:r>
      <w:r w:rsidRPr="007B5841">
        <w:t xml:space="preserve">different things on. We are working as </w:t>
      </w:r>
      <w:r w:rsidR="00CA5B4F">
        <w:t>quickly</w:t>
      </w:r>
      <w:r w:rsidRPr="007B5841">
        <w:t xml:space="preserve"> as we can</w:t>
      </w:r>
      <w:r w:rsidR="001C72E0">
        <w:t xml:space="preserve">.” </w:t>
      </w:r>
      <w:r w:rsidR="00F7410D">
        <w:t xml:space="preserve">Are </w:t>
      </w:r>
      <w:r w:rsidRPr="007B5841">
        <w:t>there enough law firms working in this area? Is there a shortage</w:t>
      </w:r>
      <w:r w:rsidR="00F7410D">
        <w:t xml:space="preserve">? Is that </w:t>
      </w:r>
      <w:r w:rsidRPr="007B5841">
        <w:t xml:space="preserve">why it is taking so long? </w:t>
      </w:r>
      <w:r w:rsidR="00F7410D">
        <w:t>D</w:t>
      </w:r>
      <w:r w:rsidRPr="007B5841">
        <w:t xml:space="preserve">oes </w:t>
      </w:r>
      <w:r w:rsidR="00F7410D">
        <w:t xml:space="preserve">there </w:t>
      </w:r>
      <w:r w:rsidRPr="007B5841">
        <w:t>need to be a bit of a cultural change in terms of expectations</w:t>
      </w:r>
      <w:r w:rsidR="00F7410D">
        <w:t xml:space="preserve"> for </w:t>
      </w:r>
      <w:r w:rsidRPr="007B5841">
        <w:t>how quickly these things get done? What is the truth of the matter?</w:t>
      </w:r>
    </w:p>
    <w:p w:rsidR="002D3BE4" w:rsidP="007B5841">
      <w:pPr>
        <w:pStyle w:val="Answer"/>
      </w:pPr>
      <w:sdt>
        <w:sdtPr>
          <w:alias w:val="Witness"/>
          <w:id w:val="-1906839367"/>
          <w:placeholder>
            <w:docPart w:val="C38575AAD9644C1EAE30C8B448426C75"/>
          </w:placeholder>
          <w:richText/>
        </w:sdtPr>
        <w:sdtContent>
          <w:r w:rsidRPr="00DE03EB" w:rsidR="00F7410D">
            <w:rPr>
              <w:b/>
              <w:bCs/>
              <w:i/>
              <w:iCs/>
            </w:rPr>
            <w:t>Maria Harris:</w:t>
          </w:r>
        </w:sdtContent>
      </w:sdt>
      <w:r w:rsidR="00F7410D">
        <w:t xml:space="preserve"> I</w:t>
      </w:r>
      <w:r w:rsidRPr="007B5841" w:rsidR="007B5841">
        <w:t xml:space="preserve">f you look at the home buying process today and the steps that you go through from </w:t>
      </w:r>
      <w:r w:rsidR="00CA5B4F">
        <w:t>1</w:t>
      </w:r>
      <w:r w:rsidRPr="007B5841" w:rsidR="007B5841">
        <w:t xml:space="preserve"> to </w:t>
      </w:r>
      <w:r w:rsidR="00F7410D">
        <w:t xml:space="preserve">10 </w:t>
      </w:r>
      <w:r w:rsidRPr="007B5841" w:rsidR="007B5841">
        <w:t xml:space="preserve">that you went through from August to December, it is backside forward. You literally do everything in the wrong order. </w:t>
      </w:r>
      <w:r w:rsidRPr="007B5841" w:rsidR="007B5841">
        <w:t>All of</w:t>
      </w:r>
      <w:r w:rsidRPr="007B5841" w:rsidR="007B5841">
        <w:t xml:space="preserve"> the things that you needed to know to get the process to completion happen at the end instead of at the beginning. </w:t>
      </w:r>
      <w:r w:rsidR="00F7410D">
        <w:t>T</w:t>
      </w:r>
      <w:r w:rsidRPr="007B5841" w:rsidR="007B5841">
        <w:t>hat is part of the reason it is so bad.</w:t>
      </w:r>
    </w:p>
    <w:p w:rsidR="002D3BE4" w:rsidP="007B5841">
      <w:pPr>
        <w:pStyle w:val="Answer"/>
      </w:pPr>
      <w:r>
        <w:t>Because e</w:t>
      </w:r>
      <w:r w:rsidRPr="007B5841" w:rsidR="007B5841">
        <w:t>verything is paper</w:t>
      </w:r>
      <w:r w:rsidR="00CA5B4F">
        <w:t>-</w:t>
      </w:r>
      <w:r w:rsidRPr="007B5841" w:rsidR="007B5841">
        <w:t xml:space="preserve">driven and </w:t>
      </w:r>
      <w:r>
        <w:t xml:space="preserve">uses </w:t>
      </w:r>
      <w:r w:rsidRPr="007B5841" w:rsidR="007B5841">
        <w:t>forms</w:t>
      </w:r>
      <w:r>
        <w:t>, y</w:t>
      </w:r>
      <w:r w:rsidRPr="007B5841" w:rsidR="007B5841">
        <w:t xml:space="preserve">ou </w:t>
      </w:r>
      <w:r>
        <w:t xml:space="preserve">are </w:t>
      </w:r>
      <w:r w:rsidRPr="007B5841" w:rsidR="007B5841">
        <w:t>multiplying th</w:t>
      </w:r>
      <w:r>
        <w:t>e</w:t>
      </w:r>
      <w:r w:rsidRPr="007B5841" w:rsidR="007B5841">
        <w:t xml:space="preserve"> effort</w:t>
      </w:r>
      <w:r>
        <w:t xml:space="preserve">. You are </w:t>
      </w:r>
      <w:r w:rsidRPr="007B5841" w:rsidR="007B5841">
        <w:t>having to fill in the same information multiple times in multiple formats. The person at the other end is then having to check what you have entered</w:t>
      </w:r>
      <w:r>
        <w:t>. T</w:t>
      </w:r>
      <w:r w:rsidRPr="007B5841" w:rsidR="007B5841">
        <w:t xml:space="preserve">hey are keying it into </w:t>
      </w:r>
      <w:r w:rsidRPr="007B5841" w:rsidR="007B5841">
        <w:t>systems</w:t>
      </w:r>
      <w:r w:rsidRPr="007B5841" w:rsidR="007B5841">
        <w:t xml:space="preserve"> or they are sharing it via email or via systems to other places. </w:t>
      </w:r>
    </w:p>
    <w:p w:rsidR="0003762E" w:rsidP="007B5841">
      <w:pPr>
        <w:pStyle w:val="Answer"/>
      </w:pPr>
      <w:r w:rsidRPr="007B5841">
        <w:t>It is not that we do not have enough people.</w:t>
      </w:r>
      <w:r w:rsidR="002D3BE4">
        <w:t xml:space="preserve"> </w:t>
      </w:r>
      <w:r w:rsidRPr="007B5841">
        <w:t xml:space="preserve">It is that the amount of time we are spending doing inefficient tasks and things that add no value in the wrong order </w:t>
      </w:r>
      <w:r>
        <w:t xml:space="preserve">is </w:t>
      </w:r>
      <w:r w:rsidRPr="007B5841">
        <w:t>tying the system up in knots.</w:t>
      </w:r>
    </w:p>
    <w:p w:rsidR="007B5841" w:rsidRPr="007B5841" w:rsidP="007B5841">
      <w:pPr>
        <w:pStyle w:val="Answer"/>
      </w:pPr>
      <w:r>
        <w:t>I</w:t>
      </w:r>
      <w:r w:rsidRPr="007B5841">
        <w:t xml:space="preserve">f you flipped the entire </w:t>
      </w:r>
      <w:r w:rsidRPr="00CA5B4F">
        <w:t>process on its head</w:t>
      </w:r>
      <w:r w:rsidRPr="00CA5B4F" w:rsidR="00FF4AED">
        <w:t xml:space="preserve">, </w:t>
      </w:r>
      <w:r w:rsidR="00CA5B4F">
        <w:t xml:space="preserve">so that </w:t>
      </w:r>
      <w:r w:rsidRPr="00CA5B4F">
        <w:t xml:space="preserve">your seller </w:t>
      </w:r>
      <w:r w:rsidR="00CA5B4F">
        <w:t>had</w:t>
      </w:r>
      <w:r w:rsidRPr="00CA5B4F" w:rsidR="00FF4AED">
        <w:t xml:space="preserve"> </w:t>
      </w:r>
      <w:r w:rsidRPr="00CA5B4F">
        <w:t>all their information available in a beautiful digital format at the beginning</w:t>
      </w:r>
      <w:r w:rsidR="00CA5B4F">
        <w:t>,</w:t>
      </w:r>
      <w:r w:rsidRPr="00CA5B4F" w:rsidR="00FF4AED">
        <w:t xml:space="preserve"> </w:t>
      </w:r>
      <w:r w:rsidRPr="00CA5B4F" w:rsidR="00CA5B4F">
        <w:t xml:space="preserve">it </w:t>
      </w:r>
      <w:r w:rsidR="00CA5B4F">
        <w:t>had been</w:t>
      </w:r>
      <w:r w:rsidRPr="00CA5B4F" w:rsidR="00FF4AED">
        <w:t xml:space="preserve"> </w:t>
      </w:r>
      <w:r w:rsidRPr="00CA5B4F">
        <w:t>checked by a property specialist, a lawyer</w:t>
      </w:r>
      <w:r w:rsidRPr="00CA5B4F">
        <w:t xml:space="preserve"> or a </w:t>
      </w:r>
      <w:r w:rsidRPr="00CA5B4F">
        <w:t>conveyance</w:t>
      </w:r>
      <w:r w:rsidRPr="00CA5B4F">
        <w:t>r</w:t>
      </w:r>
      <w:r w:rsidR="00CA5B4F">
        <w:t>,</w:t>
      </w:r>
      <w:r w:rsidRPr="00CA5B4F" w:rsidR="00CA5B4F">
        <w:t xml:space="preserve"> </w:t>
      </w:r>
      <w:r w:rsidR="00CA5B4F">
        <w:t xml:space="preserve">and </w:t>
      </w:r>
      <w:r w:rsidRPr="00CA5B4F" w:rsidR="00CA5B4F">
        <w:t xml:space="preserve">all </w:t>
      </w:r>
      <w:r w:rsidRPr="00CA5B4F">
        <w:t xml:space="preserve">that work </w:t>
      </w:r>
      <w:r w:rsidR="00CA5B4F">
        <w:t xml:space="preserve">had been </w:t>
      </w:r>
      <w:r w:rsidRPr="00CA5B4F">
        <w:t>done before that property was even listed</w:t>
      </w:r>
      <w:r w:rsidR="00CA5B4F">
        <w:t xml:space="preserve">, </w:t>
      </w:r>
      <w:r w:rsidRPr="00CA5B4F" w:rsidR="00CA5B4F">
        <w:t xml:space="preserve">there </w:t>
      </w:r>
      <w:r w:rsidRPr="00CA5B4F" w:rsidR="006A2867">
        <w:t xml:space="preserve">would be </w:t>
      </w:r>
      <w:r w:rsidRPr="00CA5B4F">
        <w:t>nothing to stop you going straight through that process</w:t>
      </w:r>
      <w:r w:rsidRPr="007B5841">
        <w:t xml:space="preserve"> in a reasonable amount of time</w:t>
      </w:r>
      <w:r w:rsidR="006A2867">
        <w:t xml:space="preserve">, </w:t>
      </w:r>
      <w:r w:rsidRPr="007B5841">
        <w:t xml:space="preserve">at least with the certainty and trust of knowing what is happening during the transaction. </w:t>
      </w:r>
      <w:r w:rsidR="006A2867">
        <w:t>R</w:t>
      </w:r>
      <w:r w:rsidRPr="007B5841">
        <w:t>ight now, everything</w:t>
      </w:r>
      <w:r w:rsidR="006A2867">
        <w:t xml:space="preserve"> is</w:t>
      </w:r>
      <w:r w:rsidRPr="007B5841">
        <w:t xml:space="preserve"> opaque and disjointed</w:t>
      </w:r>
      <w:r w:rsidR="00CA5B4F">
        <w:t>,</w:t>
      </w:r>
      <w:r w:rsidR="006A2867">
        <w:t xml:space="preserve"> and </w:t>
      </w:r>
      <w:r w:rsidRPr="007B5841">
        <w:t>you are repeatedly doing tasks that add no value.</w:t>
      </w:r>
    </w:p>
    <w:p w:rsidR="003D1F64" w:rsidP="007B5841">
      <w:pPr>
        <w:pStyle w:val="Answer"/>
      </w:pPr>
      <w:sdt>
        <w:sdtPr>
          <w:alias w:val="Witness"/>
          <w:id w:val="1173145877"/>
          <w:placeholder>
            <w:docPart w:val="80F016B5999C4300829F2CCE52B2B8B3"/>
          </w:placeholder>
          <w:richText/>
        </w:sdtPr>
        <w:sdtContent>
          <w:r w:rsidRPr="00FA514C" w:rsidR="006A2867">
            <w:rPr>
              <w:b/>
              <w:bCs/>
              <w:i/>
              <w:iCs/>
            </w:rPr>
            <w:t>Paula Higgins:</w:t>
          </w:r>
        </w:sdtContent>
      </w:sdt>
      <w:r w:rsidR="006A2867">
        <w:t xml:space="preserve"> It is also </w:t>
      </w:r>
      <w:r w:rsidRPr="007B5841" w:rsidR="007B5841">
        <w:t>the lack of communication</w:t>
      </w:r>
      <w:r w:rsidR="006625CC">
        <w:t xml:space="preserve">. There are </w:t>
      </w:r>
      <w:r w:rsidRPr="007B5841" w:rsidR="007B5841">
        <w:t>lots of Chinese whispers because no one</w:t>
      </w:r>
      <w:r w:rsidR="006625CC">
        <w:t xml:space="preserve"> is </w:t>
      </w:r>
      <w:r w:rsidRPr="007B5841" w:rsidR="007B5841">
        <w:t xml:space="preserve">speaking to each other. </w:t>
      </w:r>
      <w:r w:rsidR="006625CC">
        <w:t>W</w:t>
      </w:r>
      <w:r w:rsidRPr="007B5841" w:rsidR="007B5841">
        <w:t>e did research</w:t>
      </w:r>
      <w:r w:rsidR="006625CC">
        <w:t xml:space="preserve"> on this</w:t>
      </w:r>
      <w:r w:rsidR="00CA5B4F">
        <w:t>, and</w:t>
      </w:r>
      <w:r w:rsidR="006625CC">
        <w:t xml:space="preserve"> </w:t>
      </w:r>
      <w:r w:rsidRPr="007B5841" w:rsidR="007B5841">
        <w:t>55% of people who bought in the last two years</w:t>
      </w:r>
      <w:r w:rsidR="006625CC">
        <w:t xml:space="preserve"> say </w:t>
      </w:r>
      <w:r w:rsidRPr="007B5841" w:rsidR="007B5841">
        <w:t>they want more joined</w:t>
      </w:r>
      <w:r w:rsidR="006625CC">
        <w:t>-</w:t>
      </w:r>
      <w:r w:rsidRPr="007B5841" w:rsidR="007B5841">
        <w:t>up communication. They do not know what is happening up and down the chain</w:t>
      </w:r>
      <w:r w:rsidR="006625CC">
        <w:t xml:space="preserve">. I am not sure </w:t>
      </w:r>
      <w:r w:rsidRPr="007B5841" w:rsidR="007B5841">
        <w:t>how to crack that</w:t>
      </w:r>
      <w:r w:rsidR="006625CC">
        <w:t xml:space="preserve">, but that is </w:t>
      </w:r>
      <w:r w:rsidRPr="007B5841" w:rsidR="007B5841">
        <w:t>the problem</w:t>
      </w:r>
      <w:r w:rsidR="006625CC">
        <w:t>.</w:t>
      </w:r>
    </w:p>
    <w:p w:rsidR="007B5841" w:rsidRPr="007B5841" w:rsidP="007B5841">
      <w:pPr>
        <w:pStyle w:val="Answer"/>
      </w:pPr>
      <w:r>
        <w:t>You</w:t>
      </w:r>
      <w:r w:rsidRPr="007B5841">
        <w:t xml:space="preserve"> do not speak to the buyer who is trying to buy your property. You are speaking through estate agents</w:t>
      </w:r>
      <w:r>
        <w:t xml:space="preserve"> and </w:t>
      </w:r>
      <w:r w:rsidRPr="007B5841">
        <w:t>conveyancers. Everyone</w:t>
      </w:r>
      <w:r>
        <w:t xml:space="preserve"> is </w:t>
      </w:r>
      <w:r w:rsidRPr="007B5841">
        <w:t xml:space="preserve">rubbishing each other. </w:t>
      </w:r>
      <w:r w:rsidR="00CA5B4F">
        <w:t>It might be that</w:t>
      </w:r>
      <w:r w:rsidR="0046274D">
        <w:t xml:space="preserve"> </w:t>
      </w:r>
      <w:r w:rsidRPr="007B5841">
        <w:t>somebody is thinking of pulling out</w:t>
      </w:r>
      <w:r w:rsidR="00CA5B4F">
        <w:t xml:space="preserve"> and has </w:t>
      </w:r>
      <w:r w:rsidRPr="007B5841">
        <w:t>just go</w:t>
      </w:r>
      <w:r w:rsidR="00CA5B4F">
        <w:t>ne</w:t>
      </w:r>
      <w:r w:rsidRPr="007B5841">
        <w:t xml:space="preserve"> all quiet. </w:t>
      </w:r>
      <w:r>
        <w:t xml:space="preserve">Then </w:t>
      </w:r>
      <w:r w:rsidRPr="007B5841">
        <w:t>the conveyance</w:t>
      </w:r>
      <w:r w:rsidR="0046274D">
        <w:t>r</w:t>
      </w:r>
      <w:r w:rsidRPr="007B5841">
        <w:t xml:space="preserve"> </w:t>
      </w:r>
      <w:r w:rsidR="0046274D">
        <w:t xml:space="preserve">will </w:t>
      </w:r>
      <w:r>
        <w:t>say</w:t>
      </w:r>
      <w:r w:rsidRPr="007B5841">
        <w:t xml:space="preserve">, </w:t>
      </w:r>
      <w:r>
        <w:t>“The</w:t>
      </w:r>
      <w:r w:rsidR="0046274D">
        <w:t xml:space="preserve">ir </w:t>
      </w:r>
      <w:r w:rsidRPr="007B5841">
        <w:t>conveyance</w:t>
      </w:r>
      <w:r>
        <w:t xml:space="preserve">r is </w:t>
      </w:r>
      <w:r w:rsidRPr="007B5841">
        <w:t>really slow</w:t>
      </w:r>
      <w:r w:rsidR="006E736E">
        <w:t>,</w:t>
      </w:r>
      <w:r w:rsidR="001C72E0">
        <w:t xml:space="preserve">” </w:t>
      </w:r>
      <w:r w:rsidR="006E736E">
        <w:t>when a</w:t>
      </w:r>
      <w:r w:rsidRPr="007B5841">
        <w:t>ctually, the</w:t>
      </w:r>
      <w:r w:rsidRPr="007B5841">
        <w:t xml:space="preserve"> seller</w:t>
      </w:r>
      <w:r>
        <w:t xml:space="preserve"> has</w:t>
      </w:r>
      <w:r w:rsidRPr="007B5841">
        <w:t xml:space="preserve"> gone AWOL. </w:t>
      </w:r>
      <w:r w:rsidR="0046274D">
        <w:t>T</w:t>
      </w:r>
      <w:r w:rsidRPr="007B5841">
        <w:t xml:space="preserve">here is no transparency of information. </w:t>
      </w:r>
      <w:r w:rsidR="0046274D">
        <w:t>Y</w:t>
      </w:r>
      <w:r w:rsidRPr="007B5841">
        <w:t>ou really do not know what is happening, especially in chains.</w:t>
      </w:r>
    </w:p>
    <w:p w:rsidR="007B5841" w:rsidRPr="007B5841" w:rsidP="007B5841">
      <w:pPr>
        <w:pStyle w:val="Answer"/>
      </w:pPr>
      <w:sdt>
        <w:sdtPr>
          <w:alias w:val="Witness"/>
          <w:id w:val="568455581"/>
          <w:placeholder>
            <w:docPart w:val="8E87E57A1BF04EC2858DE29BB325E716"/>
          </w:placeholder>
          <w:richText/>
        </w:sdtPr>
        <w:sdtContent>
          <w:r w:rsidRPr="00DE03EB" w:rsidR="007A0A2D">
            <w:rPr>
              <w:b/>
              <w:bCs/>
              <w:i/>
              <w:iCs/>
            </w:rPr>
            <w:t>Maria Harris:</w:t>
          </w:r>
        </w:sdtContent>
      </w:sdt>
      <w:r w:rsidR="007A0A2D">
        <w:t xml:space="preserve"> </w:t>
      </w:r>
      <w:r w:rsidRPr="007B5841">
        <w:t>Lawtech UK did a report in 2022</w:t>
      </w:r>
      <w:r w:rsidR="007A0A2D">
        <w:t xml:space="preserve">. It </w:t>
      </w:r>
      <w:r w:rsidRPr="007B5841">
        <w:t>found that most transactions generate around 130 documents</w:t>
      </w:r>
      <w:r w:rsidR="00CA5B4F">
        <w:t xml:space="preserve"> and</w:t>
      </w:r>
      <w:r w:rsidR="007A0A2D">
        <w:t xml:space="preserve"> </w:t>
      </w:r>
      <w:r w:rsidRPr="007B5841">
        <w:t>around 300 email</w:t>
      </w:r>
      <w:r w:rsidR="007A0A2D">
        <w:t>s/</w:t>
      </w:r>
      <w:r w:rsidRPr="007B5841">
        <w:t>telephone calls between transaction parties to try to get th</w:t>
      </w:r>
      <w:r w:rsidR="007A0A2D">
        <w:t xml:space="preserve">e </w:t>
      </w:r>
      <w:r w:rsidRPr="007B5841">
        <w:t xml:space="preserve">transaction from August to December. </w:t>
      </w:r>
      <w:r w:rsidR="007A0A2D">
        <w:t>T</w:t>
      </w:r>
      <w:r w:rsidRPr="007B5841">
        <w:t>h</w:t>
      </w:r>
      <w:r w:rsidR="007A0A2D">
        <w:t>at is the</w:t>
      </w:r>
      <w:r w:rsidRPr="007B5841">
        <w:t xml:space="preserve"> amount of effort there</w:t>
      </w:r>
      <w:r w:rsidR="007A0A2D">
        <w:t xml:space="preserve">. It </w:t>
      </w:r>
      <w:r w:rsidRPr="007B5841">
        <w:t>is just dead time. It is just inefficient time in</w:t>
      </w:r>
      <w:r w:rsidR="007A0A2D">
        <w:t xml:space="preserve"> the</w:t>
      </w:r>
      <w:r w:rsidRPr="007B5841">
        <w:t xml:space="preserve"> process.</w:t>
      </w:r>
    </w:p>
    <w:p w:rsidR="007B5841" w:rsidRPr="007B5841" w:rsidP="007A0A2D">
      <w:pPr>
        <w:pStyle w:val="Question"/>
      </w:pPr>
      <w:sdt>
        <w:sdtPr>
          <w:alias w:val="Member"/>
          <w:tag w:val="&lt;Member mnisId='4771' dodsId='148283'&gt;"/>
          <w:id w:val="1411125641"/>
          <w:placeholder>
            <w:docPart w:val="305C7C06870D412D99A590580DD93A23"/>
          </w:placeholder>
          <w:richText/>
        </w:sdtPr>
        <w:sdtContent>
          <w:r w:rsidRPr="00332F2A" w:rsidR="007A0A2D">
            <w:rPr>
              <w:b/>
            </w:rPr>
            <w:t>Tom Hunt:</w:t>
          </w:r>
        </w:sdtContent>
      </w:sdt>
      <w:r w:rsidRPr="007B5841" w:rsidR="007A0A2D">
        <w:t xml:space="preserve"> </w:t>
      </w:r>
      <w:r w:rsidR="007A0A2D">
        <w:t xml:space="preserve">You were </w:t>
      </w:r>
      <w:r w:rsidRPr="007B5841">
        <w:t>talking about the system and how it is the wrong way around</w:t>
      </w:r>
      <w:r w:rsidR="007A0A2D">
        <w:t xml:space="preserve">. </w:t>
      </w:r>
      <w:r w:rsidRPr="007B5841">
        <w:t xml:space="preserve">Is there a country you have in mind where that is not the </w:t>
      </w:r>
      <w:r w:rsidRPr="007B5841">
        <w:t>case</w:t>
      </w:r>
      <w:r w:rsidR="007A0A2D">
        <w:t xml:space="preserve"> and </w:t>
      </w:r>
      <w:r w:rsidRPr="007B5841">
        <w:t>they are just in a much better place when it comes to the system</w:t>
      </w:r>
      <w:r w:rsidR="007A0A2D">
        <w:t>?</w:t>
      </w:r>
    </w:p>
    <w:p w:rsidR="007A0A2D" w:rsidP="007B5841">
      <w:pPr>
        <w:pStyle w:val="Answer"/>
      </w:pPr>
      <w:sdt>
        <w:sdtPr>
          <w:alias w:val="Witness"/>
          <w:id w:val="-291829084"/>
          <w:placeholder>
            <w:docPart w:val="B6C39A0D14134C6485C6B6D6A58D3C4A"/>
          </w:placeholder>
          <w:richText/>
        </w:sdtPr>
        <w:sdtContent>
          <w:r w:rsidRPr="00DE03EB">
            <w:rPr>
              <w:b/>
              <w:bCs/>
              <w:i/>
              <w:iCs/>
            </w:rPr>
            <w:t>Maria Harris:</w:t>
          </w:r>
        </w:sdtContent>
      </w:sdt>
      <w:r>
        <w:t xml:space="preserve"> W</w:t>
      </w:r>
      <w:r w:rsidRPr="007B5841" w:rsidR="007B5841">
        <w:t>e talked about Norway earlier</w:t>
      </w:r>
      <w:r>
        <w:t>. I</w:t>
      </w:r>
      <w:r w:rsidRPr="007B5841" w:rsidR="007B5841">
        <w:t>n Norway</w:t>
      </w:r>
      <w:r>
        <w:t>, a</w:t>
      </w:r>
      <w:r w:rsidRPr="007B5841" w:rsidR="007B5841">
        <w:t xml:space="preserve">ll that work is done </w:t>
      </w:r>
      <w:r w:rsidRPr="007B5841" w:rsidR="007B5841">
        <w:t>upfront</w:t>
      </w:r>
      <w:r>
        <w:t xml:space="preserve"> and </w:t>
      </w:r>
      <w:r w:rsidRPr="007B5841" w:rsidR="007B5841">
        <w:t>the data is open source and free</w:t>
      </w:r>
      <w:r>
        <w:t xml:space="preserve">. That </w:t>
      </w:r>
      <w:r w:rsidRPr="007B5841" w:rsidR="007B5841">
        <w:t>is hugely helpful</w:t>
      </w:r>
      <w:r>
        <w:t xml:space="preserve">. Their </w:t>
      </w:r>
      <w:r w:rsidRPr="007B5841" w:rsidR="007B5841">
        <w:t xml:space="preserve">land registry </w:t>
      </w:r>
      <w:r>
        <w:t xml:space="preserve">is </w:t>
      </w:r>
      <w:r w:rsidRPr="007B5841" w:rsidR="007B5841">
        <w:t>digiti</w:t>
      </w:r>
      <w:r>
        <w:t>s</w:t>
      </w:r>
      <w:r w:rsidRPr="007B5841" w:rsidR="007B5841">
        <w:t xml:space="preserve">ed. </w:t>
      </w:r>
      <w:r>
        <w:t>T</w:t>
      </w:r>
      <w:r w:rsidRPr="007B5841" w:rsidR="007B5841">
        <w:t xml:space="preserve">hat was much easier because </w:t>
      </w:r>
      <w:r>
        <w:t xml:space="preserve">they have a </w:t>
      </w:r>
      <w:r w:rsidRPr="007B5841" w:rsidR="007B5841">
        <w:t>smaller land registry</w:t>
      </w:r>
      <w:r>
        <w:t>. T</w:t>
      </w:r>
      <w:r w:rsidRPr="007B5841" w:rsidR="007B5841">
        <w:t>hey have six main lenders who worked together and collaborated to get that work done, which was helpful.</w:t>
      </w:r>
    </w:p>
    <w:p w:rsidR="000D2407" w:rsidP="007B5841">
      <w:pPr>
        <w:pStyle w:val="Answer"/>
      </w:pPr>
      <w:r>
        <w:t>E</w:t>
      </w:r>
      <w:r w:rsidRPr="007B5841" w:rsidR="007B5841">
        <w:t xml:space="preserve">ven in places like the States and Australia, it is </w:t>
      </w:r>
      <w:r w:rsidRPr="007B5841" w:rsidR="007B5841">
        <w:t>really common</w:t>
      </w:r>
      <w:r w:rsidRPr="007B5841" w:rsidR="007B5841">
        <w:t xml:space="preserve"> that all the property information is done at the beginning and is checked. </w:t>
      </w:r>
      <w:r>
        <w:t>A</w:t>
      </w:r>
      <w:r w:rsidRPr="007B5841" w:rsidR="007B5841">
        <w:t>s a buyer</w:t>
      </w:r>
      <w:r>
        <w:t xml:space="preserve">, you know </w:t>
      </w:r>
      <w:r w:rsidRPr="007B5841" w:rsidR="007B5841">
        <w:t>all that work</w:t>
      </w:r>
      <w:r>
        <w:t xml:space="preserve"> has been</w:t>
      </w:r>
      <w:r w:rsidRPr="007B5841" w:rsidR="007B5841">
        <w:t xml:space="preserve"> done before you submit a mortgage offer. I live in Spain</w:t>
      </w:r>
      <w:r>
        <w:t>. T</w:t>
      </w:r>
      <w:r w:rsidRPr="007B5841" w:rsidR="007B5841">
        <w:t>hat is how it is done in Spain. All the property information, all the title check and everything</w:t>
      </w:r>
      <w:r>
        <w:t>, is</w:t>
      </w:r>
      <w:r w:rsidRPr="007B5841" w:rsidR="007B5841">
        <w:t xml:space="preserve"> done before you accept an offer. </w:t>
      </w:r>
      <w:r>
        <w:t>O</w:t>
      </w:r>
      <w:r w:rsidRPr="007B5841" w:rsidR="007B5841">
        <w:t xml:space="preserve">nce you accept an offer, </w:t>
      </w:r>
      <w:r>
        <w:t xml:space="preserve">it is </w:t>
      </w:r>
      <w:r w:rsidRPr="007B5841" w:rsidR="007B5841">
        <w:t>binding</w:t>
      </w:r>
      <w:r>
        <w:t xml:space="preserve">; </w:t>
      </w:r>
      <w:r w:rsidRPr="007B5841" w:rsidR="007B5841">
        <w:t>you pay</w:t>
      </w:r>
      <w:r w:rsidR="006E736E">
        <w:t xml:space="preserve"> to have</w:t>
      </w:r>
      <w:r w:rsidRPr="007B5841" w:rsidR="007B5841">
        <w:t xml:space="preserve"> a reservation agreement.</w:t>
      </w:r>
      <w:r>
        <w:t xml:space="preserve"> I</w:t>
      </w:r>
      <w:r w:rsidRPr="007B5841" w:rsidR="007B5841">
        <w:t xml:space="preserve">t is </w:t>
      </w:r>
      <w:r w:rsidRPr="007B5841" w:rsidR="007B5841">
        <w:t>really common</w:t>
      </w:r>
      <w:r w:rsidRPr="007B5841" w:rsidR="007B5841">
        <w:t xml:space="preserve"> in lots of other countries. </w:t>
      </w:r>
    </w:p>
    <w:p w:rsidR="007B5841" w:rsidRPr="007B5841" w:rsidP="007B5841">
      <w:pPr>
        <w:pStyle w:val="Answer"/>
      </w:pPr>
      <w:sdt>
        <w:sdtPr>
          <w:alias w:val="Witness"/>
          <w:id w:val="-1389020176"/>
          <w:placeholder>
            <w:docPart w:val="52DF9142062F46A989523B9E4A4208CD"/>
          </w:placeholder>
          <w:richText/>
        </w:sdtPr>
        <w:sdtContent>
          <w:r w:rsidRPr="00FA514C" w:rsidR="007F2555">
            <w:rPr>
              <w:b/>
              <w:bCs/>
              <w:i/>
              <w:iCs/>
            </w:rPr>
            <w:t>Paula Higgins:</w:t>
          </w:r>
        </w:sdtContent>
      </w:sdt>
      <w:r w:rsidR="007F2555">
        <w:t xml:space="preserve"> It </w:t>
      </w:r>
      <w:r w:rsidR="00F27F20">
        <w:t xml:space="preserve">is </w:t>
      </w:r>
      <w:r w:rsidR="00C520F5">
        <w:t xml:space="preserve">like that </w:t>
      </w:r>
      <w:r w:rsidR="00F27F20">
        <w:t xml:space="preserve">in the </w:t>
      </w:r>
      <w:r w:rsidRPr="007B5841">
        <w:t>Netherlands as well.</w:t>
      </w:r>
    </w:p>
    <w:p w:rsidR="007B5841" w:rsidRPr="007B5841" w:rsidP="00F27F20">
      <w:pPr>
        <w:pStyle w:val="Question"/>
      </w:pPr>
      <w:sdt>
        <w:sdtPr>
          <w:alias w:val="Member"/>
          <w:tag w:val="&lt;Member mnisId='4659' dodsId='107202'&gt;"/>
          <w:id w:val="21373469"/>
          <w:placeholder>
            <w:docPart w:val="AE5DB7067DE3476C8E06F486DF584C75"/>
          </w:placeholder>
          <w:richText/>
        </w:sdtPr>
        <w:sdtContent>
          <w:r w:rsidRPr="00A05AAA" w:rsidR="00F27F20">
            <w:rPr>
              <w:b/>
            </w:rPr>
            <w:t>Andrew Lewer:</w:t>
          </w:r>
        </w:sdtContent>
      </w:sdt>
      <w:r w:rsidRPr="007B5841" w:rsidR="00F27F20">
        <w:t xml:space="preserve"> </w:t>
      </w:r>
      <w:r w:rsidRPr="007B5841">
        <w:t xml:space="preserve">We have heard of a lot of flat sales and exchanges in Spain going very badly wrong and people losing their money on flats. </w:t>
      </w:r>
      <w:r w:rsidR="00F27F20">
        <w:t>If t</w:t>
      </w:r>
      <w:r w:rsidRPr="007B5841">
        <w:t>his is a good system</w:t>
      </w:r>
      <w:r w:rsidR="00F27F20">
        <w:t xml:space="preserve">, how </w:t>
      </w:r>
      <w:r w:rsidRPr="007B5841">
        <w:t>did that happen?</w:t>
      </w:r>
    </w:p>
    <w:p w:rsidR="007B5841" w:rsidRPr="007B5841" w:rsidP="007B5841">
      <w:pPr>
        <w:pStyle w:val="Answer"/>
      </w:pPr>
      <w:sdt>
        <w:sdtPr>
          <w:alias w:val="Witness"/>
          <w:id w:val="502709717"/>
          <w:placeholder>
            <w:docPart w:val="2458E47DC1F3488EA083307D7700D164"/>
          </w:placeholder>
          <w:richText/>
        </w:sdtPr>
        <w:sdtContent>
          <w:r w:rsidRPr="00DE03EB" w:rsidR="00F27F20">
            <w:rPr>
              <w:b/>
              <w:bCs/>
              <w:i/>
              <w:iCs/>
            </w:rPr>
            <w:t>Maria Harris:</w:t>
          </w:r>
        </w:sdtContent>
      </w:sdt>
      <w:r w:rsidR="00F27F20">
        <w:t xml:space="preserve"> </w:t>
      </w:r>
      <w:r w:rsidRPr="007B5841">
        <w:t>I did not say it was all good, but they certainly have more information upfront. I do not know about the flats one, but I will have a look and I will email you afterwards.</w:t>
      </w:r>
    </w:p>
    <w:p w:rsidR="00422370" w:rsidP="007B5841">
      <w:pPr>
        <w:pStyle w:val="Answer"/>
      </w:pPr>
      <w:sdt>
        <w:sdtPr>
          <w:alias w:val="Witness"/>
          <w:id w:val="1538082140"/>
          <w:placeholder>
            <w:docPart w:val="531444D6B844416E99A5BE16B6D2E02E"/>
          </w:placeholder>
          <w:richText/>
        </w:sdtPr>
        <w:sdtContent>
          <w:r w:rsidRPr="00B67343" w:rsidR="00F27F20">
            <w:rPr>
              <w:b/>
              <w:bCs/>
              <w:i/>
              <w:iCs/>
            </w:rPr>
            <w:t>Kate Faulkner:</w:t>
          </w:r>
        </w:sdtContent>
      </w:sdt>
      <w:r w:rsidR="00F27F20">
        <w:t xml:space="preserve"> </w:t>
      </w:r>
      <w:r w:rsidRPr="00DC27C1" w:rsidR="00DC27C1">
        <w:t>W</w:t>
      </w:r>
      <w:r w:rsidRPr="007B5841" w:rsidR="007B5841">
        <w:t>e have a lot of amazing people in this industry.</w:t>
      </w:r>
      <w:r w:rsidRPr="00DC27C1" w:rsidR="00DC27C1">
        <w:t xml:space="preserve"> </w:t>
      </w:r>
      <w:r w:rsidR="00DC27C1">
        <w:t xml:space="preserve">On </w:t>
      </w:r>
      <w:r w:rsidRPr="007B5841" w:rsidR="00DC27C1">
        <w:t>the conveyancing side</w:t>
      </w:r>
      <w:r w:rsidR="00DC27C1">
        <w:t>—</w:t>
      </w:r>
      <w:r w:rsidRPr="007B5841" w:rsidR="00DC27C1">
        <w:t>this also goes for agents and surveyors</w:t>
      </w:r>
      <w:r w:rsidR="00DC27C1">
        <w:t>—</w:t>
      </w:r>
      <w:r w:rsidR="00FD4212">
        <w:t>o</w:t>
      </w:r>
      <w:r w:rsidRPr="007B5841" w:rsidR="007B5841">
        <w:t xml:space="preserve">ver the last few years </w:t>
      </w:r>
      <w:r w:rsidR="00FD4212">
        <w:t xml:space="preserve">so many </w:t>
      </w:r>
      <w:r w:rsidRPr="007B5841" w:rsidR="007B5841">
        <w:t>things out of their control suddenly landed on the</w:t>
      </w:r>
      <w:r w:rsidR="00B2533B">
        <w:t xml:space="preserve">ir </w:t>
      </w:r>
      <w:r w:rsidRPr="007B5841" w:rsidR="007B5841">
        <w:t>desk</w:t>
      </w:r>
      <w:r w:rsidR="00FD4212">
        <w:t>s</w:t>
      </w:r>
      <w:r w:rsidR="00B2533B">
        <w:t>, s</w:t>
      </w:r>
      <w:r w:rsidR="00FD4212">
        <w:t xml:space="preserve">uch as the </w:t>
      </w:r>
      <w:r w:rsidRPr="007B5841" w:rsidR="007B5841">
        <w:t xml:space="preserve">Building Safety Act. </w:t>
      </w:r>
      <w:r w:rsidR="00B2533B">
        <w:t xml:space="preserve"> I think back to </w:t>
      </w:r>
      <w:r w:rsidRPr="007B5841" w:rsidR="007B5841">
        <w:t xml:space="preserve">the stamp duty changes. </w:t>
      </w:r>
      <w:r w:rsidR="00B2533B">
        <w:t>In t</w:t>
      </w:r>
      <w:r w:rsidRPr="007B5841" w:rsidR="007B5841">
        <w:t>he old days, you could just go</w:t>
      </w:r>
      <w:r w:rsidR="00B2533B">
        <w:t>, “</w:t>
      </w:r>
      <w:r w:rsidR="00CA5B4F">
        <w:t>Tap</w:t>
      </w:r>
      <w:r w:rsidR="00C834A4">
        <w:t xml:space="preserve">, </w:t>
      </w:r>
      <w:r w:rsidR="00CA5B4F">
        <w:t>tap</w:t>
      </w:r>
      <w:r w:rsidR="00C834A4">
        <w:t xml:space="preserve">, </w:t>
      </w:r>
      <w:r w:rsidR="00CA5B4F">
        <w:t>tap</w:t>
      </w:r>
      <w:r w:rsidR="001C72E0">
        <w:t xml:space="preserve">,” </w:t>
      </w:r>
      <w:r w:rsidRPr="007B5841" w:rsidR="007B5841">
        <w:t xml:space="preserve">and this is what the stamp duty </w:t>
      </w:r>
      <w:r w:rsidR="00C834A4">
        <w:t>would be</w:t>
      </w:r>
      <w:r w:rsidRPr="007B5841" w:rsidR="007B5841">
        <w:t xml:space="preserve">. </w:t>
      </w:r>
      <w:r w:rsidR="00F27F20">
        <w:t xml:space="preserve">The guidance on that is </w:t>
      </w:r>
      <w:r w:rsidRPr="007B5841" w:rsidR="007B5841">
        <w:t xml:space="preserve">now </w:t>
      </w:r>
      <w:r w:rsidRPr="007B5841" w:rsidR="007B5841">
        <w:t>in excess of</w:t>
      </w:r>
      <w:r w:rsidRPr="007B5841" w:rsidR="007B5841">
        <w:t xml:space="preserve"> 30 pages. That landed on legal compan</w:t>
      </w:r>
      <w:r w:rsidR="00F27F20">
        <w:t>ies</w:t>
      </w:r>
      <w:r>
        <w:t>’</w:t>
      </w:r>
      <w:r w:rsidRPr="007B5841" w:rsidR="007B5841">
        <w:t xml:space="preserve"> desk</w:t>
      </w:r>
      <w:r>
        <w:t>s</w:t>
      </w:r>
      <w:r w:rsidRPr="007B5841" w:rsidR="007B5841">
        <w:t>. They cannot charge any more for it because it is a hugely competitive market</w:t>
      </w:r>
      <w:r w:rsidR="006E736E">
        <w:t>, but t</w:t>
      </w:r>
      <w:r w:rsidRPr="007B5841" w:rsidR="007B5841">
        <w:t>hey are not tax experts.</w:t>
      </w:r>
    </w:p>
    <w:p w:rsidR="002D692E" w:rsidP="007B5841">
      <w:pPr>
        <w:pStyle w:val="Answer"/>
      </w:pPr>
      <w:r>
        <w:t>T</w:t>
      </w:r>
      <w:r w:rsidRPr="007B5841" w:rsidR="007B5841">
        <w:t>he Building Safety Act is a huge amount of extra work.</w:t>
      </w:r>
      <w:r>
        <w:t xml:space="preserve"> </w:t>
      </w:r>
      <w:r w:rsidRPr="007B5841" w:rsidR="007B5841">
        <w:t xml:space="preserve">That is costing an extra £1,000 on the purchase of a property from a legal perspective because of the amount of extra work. </w:t>
      </w:r>
    </w:p>
    <w:p w:rsidR="007B5841" w:rsidRPr="007B5841" w:rsidP="007B5841">
      <w:pPr>
        <w:pStyle w:val="Answer"/>
      </w:pPr>
      <w:r>
        <w:t>W</w:t>
      </w:r>
      <w:r w:rsidRPr="007B5841">
        <w:t>henever we want to change something that is going to impact home buying and selling</w:t>
      </w:r>
      <w:r>
        <w:t>—</w:t>
      </w:r>
      <w:r w:rsidRPr="007B5841">
        <w:t>we tr</w:t>
      </w:r>
      <w:r>
        <w:t xml:space="preserve">ied </w:t>
      </w:r>
      <w:r w:rsidRPr="007B5841">
        <w:t xml:space="preserve">to do it with the </w:t>
      </w:r>
      <w:r w:rsidRPr="007B5841" w:rsidR="00CA5B4F">
        <w:t xml:space="preserve">leasehold </w:t>
      </w:r>
      <w:r w:rsidRPr="007B5841">
        <w:t>Bill</w:t>
      </w:r>
      <w:r>
        <w:t xml:space="preserve"> and we </w:t>
      </w:r>
      <w:r w:rsidRPr="007B5841">
        <w:t xml:space="preserve">are </w:t>
      </w:r>
      <w:r>
        <w:t>back-</w:t>
      </w:r>
      <w:r w:rsidRPr="007B5841">
        <w:t xml:space="preserve">engineering it </w:t>
      </w:r>
      <w:r>
        <w:t xml:space="preserve">for </w:t>
      </w:r>
      <w:r w:rsidRPr="007B5841">
        <w:t>the Building Safety Act</w:t>
      </w:r>
      <w:r>
        <w:t>—</w:t>
      </w:r>
      <w:r w:rsidRPr="007B5841">
        <w:t xml:space="preserve">we </w:t>
      </w:r>
      <w:r>
        <w:t xml:space="preserve">also </w:t>
      </w:r>
      <w:r w:rsidRPr="007B5841">
        <w:t xml:space="preserve">need to run it through </w:t>
      </w:r>
      <w:r>
        <w:t xml:space="preserve">the </w:t>
      </w:r>
      <w:r w:rsidRPr="007B5841">
        <w:t xml:space="preserve">system to say, </w:t>
      </w:r>
      <w:r w:rsidR="002D692E">
        <w:t>“W</w:t>
      </w:r>
      <w:r w:rsidRPr="007B5841">
        <w:t>hat is the role of the agent in this? How does that change? What is the role of the legal company? What is the role of surveying?</w:t>
      </w:r>
      <w:r w:rsidR="002D692E">
        <w:t>”</w:t>
      </w:r>
      <w:r>
        <w:t xml:space="preserve"> </w:t>
      </w:r>
      <w:r w:rsidR="002D692E">
        <w:t xml:space="preserve">Think about </w:t>
      </w:r>
      <w:r w:rsidRPr="007B5841">
        <w:t>Japanese knotweed</w:t>
      </w:r>
      <w:r w:rsidR="002D692E">
        <w:t xml:space="preserve">. </w:t>
      </w:r>
      <w:r w:rsidR="002D692E">
        <w:t>A</w:t>
      </w:r>
      <w:r w:rsidRPr="007B5841">
        <w:t>ll of</w:t>
      </w:r>
      <w:r w:rsidRPr="007B5841">
        <w:t xml:space="preserve"> these changes are put on the industry</w:t>
      </w:r>
      <w:r w:rsidR="002D692E">
        <w:t xml:space="preserve">, but it </w:t>
      </w:r>
      <w:r w:rsidRPr="007B5841">
        <w:t>is totally out of their control, as are the number of transactions.</w:t>
      </w:r>
      <w:r w:rsidR="002D692E">
        <w:t xml:space="preserve"> </w:t>
      </w:r>
      <w:r w:rsidRPr="007B5841">
        <w:t>This is one of the few industries I have worked in</w:t>
      </w:r>
      <w:r w:rsidR="006E736E">
        <w:t xml:space="preserve"> where that happens.</w:t>
      </w:r>
    </w:p>
    <w:p w:rsidR="007B5841" w:rsidRPr="007B5841" w:rsidP="002D692E">
      <w:pPr>
        <w:pStyle w:val="Question"/>
      </w:pPr>
      <w:sdt>
        <w:sdtPr>
          <w:alias w:val="Member"/>
          <w:tag w:val="&lt;Member mnisId='4771' dodsId='148283'&gt;"/>
          <w:id w:val="-886487791"/>
          <w:placeholder>
            <w:docPart w:val="2D73E9F2839B4B328FAF0AE7C5B1FC48"/>
          </w:placeholder>
          <w:richText/>
        </w:sdtPr>
        <w:sdtContent>
          <w:r w:rsidRPr="00846A32" w:rsidR="002D692E">
            <w:rPr>
              <w:b/>
            </w:rPr>
            <w:t>Tom Hunt:</w:t>
          </w:r>
        </w:sdtContent>
      </w:sdt>
      <w:r w:rsidR="002D692E">
        <w:t xml:space="preserve"> There is one </w:t>
      </w:r>
      <w:r w:rsidRPr="007B5841">
        <w:t>final question for me</w:t>
      </w:r>
      <w:r w:rsidR="002D692E">
        <w:t xml:space="preserve">. </w:t>
      </w:r>
      <w:r w:rsidR="00846A32">
        <w:t>I</w:t>
      </w:r>
      <w:r w:rsidRPr="007B5841">
        <w:t xml:space="preserve">n terms of information being provided upfront and information to the buyer, </w:t>
      </w:r>
      <w:r w:rsidR="00846A32">
        <w:t xml:space="preserve">I had </w:t>
      </w:r>
      <w:r w:rsidRPr="007B5841">
        <w:t>brought to my attention recently</w:t>
      </w:r>
      <w:r w:rsidR="00846A32">
        <w:t xml:space="preserve"> </w:t>
      </w:r>
      <w:r w:rsidRPr="007B5841">
        <w:t>an example where an individual was purchasing a flat in London</w:t>
      </w:r>
      <w:r w:rsidR="00846A32">
        <w:t>. T</w:t>
      </w:r>
      <w:r w:rsidRPr="007B5841">
        <w:t>hey thought the seller owned 100% of the flat</w:t>
      </w:r>
      <w:r w:rsidR="00846A32">
        <w:t xml:space="preserve">, and </w:t>
      </w:r>
      <w:r w:rsidRPr="007B5841">
        <w:t>it came out right at the end</w:t>
      </w:r>
      <w:r w:rsidR="00846A32">
        <w:t xml:space="preserve"> that they</w:t>
      </w:r>
      <w:r w:rsidRPr="007B5841">
        <w:t xml:space="preserve"> only owned a third of it</w:t>
      </w:r>
      <w:r w:rsidR="00846A32">
        <w:t xml:space="preserve"> and</w:t>
      </w:r>
      <w:r w:rsidRPr="007B5841">
        <w:t xml:space="preserve"> two</w:t>
      </w:r>
      <w:r w:rsidR="00846A32">
        <w:t>-</w:t>
      </w:r>
      <w:r w:rsidRPr="007B5841">
        <w:t>thirds of it was owned by the</w:t>
      </w:r>
      <w:r w:rsidRPr="007B5841" w:rsidR="00846A32">
        <w:t xml:space="preserve"> housing association</w:t>
      </w:r>
      <w:r w:rsidRPr="007B5841">
        <w:t xml:space="preserve">. </w:t>
      </w:r>
      <w:r w:rsidR="00846A32">
        <w:t>T</w:t>
      </w:r>
      <w:r w:rsidRPr="007B5841">
        <w:t xml:space="preserve">hat added another six weeks, apparently, because </w:t>
      </w:r>
      <w:r w:rsidR="00846A32">
        <w:t xml:space="preserve">they </w:t>
      </w:r>
      <w:r w:rsidRPr="007B5841">
        <w:t xml:space="preserve">had to do the staircasing, which they were not aware of when they purchased it. As it was, it was not a huge deal. It was a bit frustrating. </w:t>
      </w:r>
      <w:r w:rsidR="00846A32">
        <w:t>Y</w:t>
      </w:r>
      <w:r w:rsidRPr="007B5841">
        <w:t>ou would have thought that that information would have been provided upfront.</w:t>
      </w:r>
    </w:p>
    <w:p w:rsidR="00846A32" w:rsidP="007B5841">
      <w:pPr>
        <w:pStyle w:val="Answer"/>
      </w:pPr>
      <w:sdt>
        <w:sdtPr>
          <w:alias w:val="Witness"/>
          <w:id w:val="1725645589"/>
          <w:placeholder>
            <w:docPart w:val="612E934728FC4C6BABDC77DE6D6C1118"/>
          </w:placeholder>
          <w:richText/>
        </w:sdtPr>
        <w:sdtContent>
          <w:r w:rsidRPr="00FA514C">
            <w:rPr>
              <w:b/>
              <w:bCs/>
              <w:i/>
              <w:iCs/>
            </w:rPr>
            <w:t>Paula Higgins:</w:t>
          </w:r>
        </w:sdtContent>
      </w:sdt>
      <w:r>
        <w:t xml:space="preserve"> It should. </w:t>
      </w:r>
    </w:p>
    <w:p w:rsidR="00846A32" w:rsidP="007B5841">
      <w:pPr>
        <w:pStyle w:val="Answer"/>
      </w:pPr>
      <w:sdt>
        <w:sdtPr>
          <w:alias w:val="Witness"/>
          <w:id w:val="927308437"/>
          <w:placeholder>
            <w:docPart w:val="4ADFB7D2B95142C69C4EFE018CE71C58"/>
          </w:placeholder>
          <w:richText/>
        </w:sdtPr>
        <w:sdtContent>
          <w:r w:rsidRPr="00B67343">
            <w:rPr>
              <w:b/>
              <w:bCs/>
              <w:i/>
              <w:iCs/>
            </w:rPr>
            <w:t>Kate Faulkner:</w:t>
          </w:r>
        </w:sdtContent>
      </w:sdt>
      <w:r>
        <w:t xml:space="preserve"> It should. You are </w:t>
      </w:r>
      <w:r>
        <w:t>absolutely right</w:t>
      </w:r>
      <w:r>
        <w:t xml:space="preserve">. </w:t>
      </w:r>
    </w:p>
    <w:p w:rsidR="007B5841" w:rsidRPr="007B5841" w:rsidP="00426AE0">
      <w:pPr>
        <w:pStyle w:val="Question"/>
      </w:pPr>
      <w:sdt>
        <w:sdtPr>
          <w:alias w:val="Member"/>
          <w:tag w:val="&lt;Member mnisId='4295' dodsId='107295'&gt;"/>
          <w:id w:val="-816487030"/>
          <w:placeholder>
            <w:docPart w:val="1F26884B03C84EDFBCD9D2B495106D28"/>
          </w:placeholder>
          <w:richText/>
        </w:sdtPr>
        <w:sdtContent>
          <w:r w:rsidRPr="00D3059E" w:rsidR="00426AE0">
            <w:rPr>
              <w:b/>
            </w:rPr>
            <w:t>Chair:</w:t>
          </w:r>
        </w:sdtContent>
      </w:sdt>
      <w:r w:rsidR="00426AE0">
        <w:t xml:space="preserve"> The </w:t>
      </w:r>
      <w:r w:rsidRPr="007B5841">
        <w:t>next question</w:t>
      </w:r>
      <w:r w:rsidR="00426AE0">
        <w:t xml:space="preserve">s from me are </w:t>
      </w:r>
      <w:r w:rsidRPr="007B5841">
        <w:t xml:space="preserve">going to be </w:t>
      </w:r>
      <w:r w:rsidRPr="007B5841">
        <w:t>fairly easy</w:t>
      </w:r>
      <w:r w:rsidRPr="007B5841">
        <w:t xml:space="preserve"> to answer</w:t>
      </w:r>
      <w:r w:rsidR="00426AE0">
        <w:t xml:space="preserve"> and p</w:t>
      </w:r>
      <w:r w:rsidRPr="007B5841">
        <w:t xml:space="preserve">robably fairly quick. </w:t>
      </w:r>
      <w:r w:rsidR="00426AE0">
        <w:t xml:space="preserve">You </w:t>
      </w:r>
      <w:r w:rsidRPr="007B5841">
        <w:t xml:space="preserve">have already talked about </w:t>
      </w:r>
      <w:r w:rsidR="00426AE0">
        <w:t xml:space="preserve">digitalisation in your </w:t>
      </w:r>
      <w:r w:rsidRPr="007B5841">
        <w:t xml:space="preserve">responses to </w:t>
      </w:r>
      <w:r w:rsidRPr="007B5841">
        <w:t>a number of</w:t>
      </w:r>
      <w:r w:rsidRPr="007B5841">
        <w:t xml:space="preserve"> questions. </w:t>
      </w:r>
      <w:r w:rsidR="00426AE0">
        <w:t>Y</w:t>
      </w:r>
      <w:r w:rsidRPr="007B5841">
        <w:t>ou all think it should happen. Why is it taking such a long time to get it in place?</w:t>
      </w:r>
    </w:p>
    <w:p w:rsidR="00426AE0" w:rsidP="007B5841">
      <w:pPr>
        <w:pStyle w:val="Answer"/>
      </w:pPr>
      <w:sdt>
        <w:sdtPr>
          <w:alias w:val="Witness"/>
          <w:id w:val="-320894499"/>
          <w:placeholder>
            <w:docPart w:val="6930D81EB9644BA589D844AF46FCBDB7"/>
          </w:placeholder>
          <w:richText/>
        </w:sdtPr>
        <w:sdtContent>
          <w:r w:rsidRPr="00DE03EB">
            <w:rPr>
              <w:b/>
              <w:bCs/>
              <w:i/>
              <w:iCs/>
            </w:rPr>
            <w:t>Maria Harris:</w:t>
          </w:r>
        </w:sdtContent>
      </w:sdt>
      <w:r>
        <w:t xml:space="preserve"> If </w:t>
      </w:r>
      <w:r w:rsidRPr="007B5841" w:rsidR="007B5841">
        <w:t>you look at where all the property data currently sits</w:t>
      </w:r>
      <w:r>
        <w:t>—data from the L</w:t>
      </w:r>
      <w:r w:rsidRPr="007B5841" w:rsidR="007B5841">
        <w:t xml:space="preserve">and </w:t>
      </w:r>
      <w:r>
        <w:t>R</w:t>
      </w:r>
      <w:r w:rsidRPr="007B5841" w:rsidR="007B5841">
        <w:t>egistry</w:t>
      </w:r>
      <w:r>
        <w:t xml:space="preserve"> and </w:t>
      </w:r>
      <w:r w:rsidRPr="007B5841" w:rsidR="007B5841">
        <w:t>local authorities</w:t>
      </w:r>
      <w:r w:rsidR="00CA5B4F">
        <w:t>,</w:t>
      </w:r>
      <w:r>
        <w:t xml:space="preserve"> and </w:t>
      </w:r>
      <w:r w:rsidRPr="007B5841" w:rsidR="007B5841">
        <w:t>search data</w:t>
      </w:r>
      <w:r>
        <w:t>—i</w:t>
      </w:r>
      <w:r w:rsidRPr="007B5841" w:rsidR="007B5841">
        <w:t xml:space="preserve">t sits in lots and lots of different places. </w:t>
      </w:r>
      <w:r>
        <w:t>T</w:t>
      </w:r>
      <w:r w:rsidRPr="007B5841" w:rsidR="007B5841">
        <w:t xml:space="preserve">he reality </w:t>
      </w:r>
      <w:r>
        <w:t xml:space="preserve">today is </w:t>
      </w:r>
      <w:r w:rsidRPr="007B5841" w:rsidR="007B5841">
        <w:t>that none of that data at source is in a digital format. It is not structured to a common standard. It is not available over APIs. It is not machine</w:t>
      </w:r>
      <w:r>
        <w:t>-</w:t>
      </w:r>
      <w:r w:rsidRPr="007B5841" w:rsidR="007B5841">
        <w:t xml:space="preserve">readable. It is sitting in </w:t>
      </w:r>
      <w:r>
        <w:t>pdf</w:t>
      </w:r>
      <w:r w:rsidRPr="007B5841" w:rsidR="007B5841">
        <w:t xml:space="preserve">s, reports, documents, pictures, drawings, contracts, paper, </w:t>
      </w:r>
      <w:r w:rsidRPr="007B5841" w:rsidR="007B5841">
        <w:t>microfiche</w:t>
      </w:r>
      <w:r>
        <w:t xml:space="preserve"> and </w:t>
      </w:r>
      <w:r w:rsidRPr="007B5841" w:rsidR="007B5841">
        <w:t>everything you can imagine.</w:t>
      </w:r>
    </w:p>
    <w:p w:rsidR="00C02620" w:rsidP="007B5841">
      <w:pPr>
        <w:pStyle w:val="Answer"/>
      </w:pPr>
      <w:r>
        <w:t>T</w:t>
      </w:r>
      <w:r w:rsidRPr="007B5841" w:rsidR="007B5841">
        <w:t xml:space="preserve">he job to digitise that data has not really started in anger. </w:t>
      </w:r>
      <w:r>
        <w:t>I</w:t>
      </w:r>
      <w:r w:rsidRPr="007B5841" w:rsidR="007B5841">
        <w:t>t was one of the recommendations from the last levelling up inquiry in 2017.</w:t>
      </w:r>
      <w:r>
        <w:t xml:space="preserve"> W</w:t>
      </w:r>
      <w:r w:rsidRPr="007B5841" w:rsidR="007B5841">
        <w:t>e had promises from the Government in 2018 that public datasets would be released as open data</w:t>
      </w:r>
      <w:r>
        <w:t xml:space="preserve"> and that that </w:t>
      </w:r>
      <w:r w:rsidRPr="007B5841" w:rsidR="007B5841">
        <w:t xml:space="preserve">would include land registry searches, </w:t>
      </w:r>
      <w:r w:rsidRPr="007B5841">
        <w:t>CON</w:t>
      </w:r>
      <w:r w:rsidRPr="007B5841" w:rsidR="007B5841">
        <w:t>29</w:t>
      </w:r>
      <w:r w:rsidR="00CA5B4F">
        <w:t>,</w:t>
      </w:r>
      <w:r>
        <w:t xml:space="preserve"> and </w:t>
      </w:r>
      <w:r w:rsidRPr="007B5841" w:rsidR="007B5841">
        <w:t>planning</w:t>
      </w:r>
      <w:r>
        <w:t xml:space="preserve"> and</w:t>
      </w:r>
      <w:r w:rsidRPr="007B5841" w:rsidR="007B5841">
        <w:t xml:space="preserve"> building regulations. </w:t>
      </w:r>
      <w:r>
        <w:t>W</w:t>
      </w:r>
      <w:r w:rsidRPr="007B5841" w:rsidR="007B5841">
        <w:t xml:space="preserve">e are now in 2024 and none of that data is digital. </w:t>
      </w:r>
    </w:p>
    <w:p w:rsidR="007B5841" w:rsidRPr="007B5841" w:rsidP="007B5841">
      <w:pPr>
        <w:pStyle w:val="Answer"/>
      </w:pPr>
      <w:r>
        <w:t>W</w:t>
      </w:r>
      <w:r w:rsidRPr="007B5841">
        <w:t xml:space="preserve">hen we talk about the challenges that the industry is leaning into, it is very hard to digitalise a process when you are not starting with a digital foundation. </w:t>
      </w:r>
      <w:r>
        <w:t>W</w:t>
      </w:r>
      <w:r w:rsidRPr="007B5841">
        <w:t xml:space="preserve">e </w:t>
      </w:r>
      <w:r w:rsidRPr="007B5841">
        <w:t>have to</w:t>
      </w:r>
      <w:r w:rsidRPr="007B5841">
        <w:t xml:space="preserve"> fix that infrastructure. We have no ecosystem </w:t>
      </w:r>
      <w:r w:rsidR="006E736E">
        <w:t xml:space="preserve">that </w:t>
      </w:r>
      <w:r w:rsidRPr="007B5841" w:rsidR="006E736E">
        <w:t xml:space="preserve">data sits on </w:t>
      </w:r>
      <w:r w:rsidRPr="007B5841">
        <w:t xml:space="preserve">for the property industry at all. </w:t>
      </w:r>
      <w:r>
        <w:t>W</w:t>
      </w:r>
      <w:r w:rsidRPr="007B5841">
        <w:t>e have no trust framework for collecting and sharing the data.</w:t>
      </w:r>
    </w:p>
    <w:p w:rsidR="007B5841" w:rsidRPr="007B5841" w:rsidP="00C02620">
      <w:pPr>
        <w:pStyle w:val="Question"/>
      </w:pPr>
      <w:sdt>
        <w:sdtPr>
          <w:alias w:val="Member"/>
          <w:tag w:val="&lt;Member mnisId='4295' dodsId='107295'&gt;"/>
          <w:id w:val="-2098234660"/>
          <w:placeholder>
            <w:docPart w:val="47D46675F466426CB9DE54C48E3EC053"/>
          </w:placeholder>
          <w:richText/>
        </w:sdtPr>
        <w:sdtContent>
          <w:r w:rsidRPr="00D3059E" w:rsidR="00C02620">
            <w:rPr>
              <w:b/>
            </w:rPr>
            <w:t>Chair:</w:t>
          </w:r>
        </w:sdtContent>
      </w:sdt>
      <w:r w:rsidR="00C02620">
        <w:t xml:space="preserve"> </w:t>
      </w:r>
      <w:r w:rsidRPr="007B5841">
        <w:t>Where should we begin this process</w:t>
      </w:r>
      <w:r w:rsidR="00C02620">
        <w:t>, then</w:t>
      </w:r>
      <w:r w:rsidRPr="007B5841">
        <w:t>?</w:t>
      </w:r>
    </w:p>
    <w:p w:rsidR="007B5841" w:rsidRPr="007B5841" w:rsidP="007B5841">
      <w:pPr>
        <w:pStyle w:val="Answer"/>
      </w:pPr>
      <w:sdt>
        <w:sdtPr>
          <w:alias w:val="Witness"/>
          <w:id w:val="-1022247894"/>
          <w:placeholder>
            <w:docPart w:val="9536859F4E5546258C09EF36B72F0942"/>
          </w:placeholder>
          <w:richText/>
        </w:sdtPr>
        <w:sdtContent>
          <w:r w:rsidRPr="00DE03EB" w:rsidR="00C02620">
            <w:rPr>
              <w:b/>
              <w:bCs/>
              <w:i/>
              <w:iCs/>
            </w:rPr>
            <w:t>Maria Harris:</w:t>
          </w:r>
        </w:sdtContent>
      </w:sdt>
      <w:r w:rsidR="00C02620">
        <w:t xml:space="preserve"> </w:t>
      </w:r>
      <w:r w:rsidRPr="007B5841">
        <w:t xml:space="preserve">We have recommended several times that we need to start with titles, deeds and </w:t>
      </w:r>
      <w:r w:rsidR="00C02620">
        <w:t>CON</w:t>
      </w:r>
      <w:r w:rsidRPr="007B5841">
        <w:t>29</w:t>
      </w:r>
      <w:r w:rsidR="00C02620">
        <w:t>. T</w:t>
      </w:r>
      <w:r w:rsidRPr="007B5841">
        <w:t>hose are the three biggest impacts on transactions falling through, mortgages falling through or delays to the process</w:t>
      </w:r>
      <w:r w:rsidR="00C02620">
        <w:t xml:space="preserve">. They are </w:t>
      </w:r>
      <w:r w:rsidRPr="007B5841">
        <w:t>the three biggest impact areas.</w:t>
      </w:r>
    </w:p>
    <w:p w:rsidR="00C02620" w:rsidP="00C02620">
      <w:pPr>
        <w:pStyle w:val="Question"/>
      </w:pPr>
      <w:sdt>
        <w:sdtPr>
          <w:alias w:val="Member"/>
          <w:tag w:val="&lt;Member mnisId='4295' dodsId='107295'&gt;"/>
          <w:id w:val="812682942"/>
          <w:placeholder>
            <w:docPart w:val="0D16EA09574D4122A797A8C622B71DC7"/>
          </w:placeholder>
          <w:richText/>
        </w:sdtPr>
        <w:sdtContent>
          <w:r w:rsidRPr="00D3059E">
            <w:rPr>
              <w:b/>
            </w:rPr>
            <w:t>Chair:</w:t>
          </w:r>
        </w:sdtContent>
      </w:sdt>
      <w:r>
        <w:t xml:space="preserve"> </w:t>
      </w:r>
      <w:r w:rsidRPr="007B5841" w:rsidR="007B5841">
        <w:t xml:space="preserve">That is </w:t>
      </w:r>
      <w:r>
        <w:t xml:space="preserve">for the </w:t>
      </w:r>
      <w:r w:rsidRPr="007B5841" w:rsidR="007B5841">
        <w:t xml:space="preserve">Government, is it? </w:t>
      </w:r>
    </w:p>
    <w:p w:rsidR="00C02620" w:rsidP="007B5841">
      <w:pPr>
        <w:pStyle w:val="Answer"/>
      </w:pPr>
      <w:sdt>
        <w:sdtPr>
          <w:alias w:val="Witness"/>
          <w:id w:val="2056656307"/>
          <w:placeholder>
            <w:docPart w:val="5C8A7112BADE455CB0DF1D307F137CA0"/>
          </w:placeholder>
          <w:richText/>
        </w:sdtPr>
        <w:sdtContent>
          <w:r w:rsidRPr="00DE03EB">
            <w:rPr>
              <w:b/>
              <w:bCs/>
              <w:i/>
              <w:iCs/>
            </w:rPr>
            <w:t>Maria Harris:</w:t>
          </w:r>
        </w:sdtContent>
      </w:sdt>
      <w:r>
        <w:t xml:space="preserve"> </w:t>
      </w:r>
      <w:r w:rsidRPr="007B5841" w:rsidR="007B5841">
        <w:t xml:space="preserve">Yes. </w:t>
      </w:r>
    </w:p>
    <w:p w:rsidR="007B5841" w:rsidRPr="007B5841" w:rsidP="00C02620">
      <w:pPr>
        <w:pStyle w:val="Question"/>
      </w:pPr>
      <w:sdt>
        <w:sdtPr>
          <w:alias w:val="Member"/>
          <w:tag w:val="&lt;Member mnisId='4295' dodsId='107295'&gt;"/>
          <w:id w:val="-382483295"/>
          <w:placeholder>
            <w:docPart w:val="40EDA422EE0C47EA9D72DFF5789AE237"/>
          </w:placeholder>
          <w:richText/>
        </w:sdtPr>
        <w:sdtContent>
          <w:r w:rsidRPr="00D3059E" w:rsidR="00C02620">
            <w:rPr>
              <w:b/>
            </w:rPr>
            <w:t>Chair:</w:t>
          </w:r>
        </w:sdtContent>
      </w:sdt>
      <w:r w:rsidR="00C02620">
        <w:t xml:space="preserve"> H</w:t>
      </w:r>
      <w:r w:rsidRPr="007B5841">
        <w:t>ow long should that take to do?</w:t>
      </w:r>
    </w:p>
    <w:p w:rsidR="00C02620" w:rsidP="007B5841">
      <w:pPr>
        <w:pStyle w:val="Answer"/>
      </w:pPr>
      <w:sdt>
        <w:sdtPr>
          <w:alias w:val="Witness"/>
          <w:id w:val="-1119603393"/>
          <w:placeholder>
            <w:docPart w:val="DEE5027D1E834E3EBDCCDB94437F6237"/>
          </w:placeholder>
          <w:richText/>
        </w:sdtPr>
        <w:sdtContent>
          <w:r w:rsidRPr="00DE03EB">
            <w:rPr>
              <w:b/>
              <w:bCs/>
              <w:i/>
              <w:iCs/>
            </w:rPr>
            <w:t>Maria Harris:</w:t>
          </w:r>
        </w:sdtContent>
      </w:sdt>
      <w:r>
        <w:t xml:space="preserve"> T</w:t>
      </w:r>
      <w:r w:rsidRPr="007B5841" w:rsidR="007B5841">
        <w:t xml:space="preserve">he </w:t>
      </w:r>
      <w:r w:rsidRPr="007B5841" w:rsidR="00CA5B4F">
        <w:t xml:space="preserve">local land charges </w:t>
      </w:r>
      <w:r w:rsidR="00CA5B4F">
        <w:t xml:space="preserve">programme </w:t>
      </w:r>
      <w:r w:rsidRPr="007B5841" w:rsidR="007B5841">
        <w:t>ha</w:t>
      </w:r>
      <w:r>
        <w:t>s</w:t>
      </w:r>
      <w:r w:rsidRPr="007B5841" w:rsidR="007B5841">
        <w:t xml:space="preserve"> been running </w:t>
      </w:r>
      <w:r w:rsidR="00412D53">
        <w:t xml:space="preserve">for </w:t>
      </w:r>
      <w:r w:rsidRPr="007B5841" w:rsidR="007B5841">
        <w:t xml:space="preserve">six years now. </w:t>
      </w:r>
    </w:p>
    <w:p w:rsidR="00C57C4C" w:rsidP="007B5841">
      <w:pPr>
        <w:pStyle w:val="Answer"/>
      </w:pPr>
      <w:sdt>
        <w:sdtPr>
          <w:alias w:val="Witness"/>
          <w:id w:val="-1112826579"/>
          <w:placeholder>
            <w:docPart w:val="FD8E7EAD4A704D5392025705C0985B50"/>
          </w:placeholder>
          <w:richText/>
        </w:sdtPr>
        <w:sdtContent>
          <w:r w:rsidRPr="00FA514C">
            <w:rPr>
              <w:b/>
              <w:bCs/>
              <w:i/>
              <w:iCs/>
            </w:rPr>
            <w:t>Paula Higgins:</w:t>
          </w:r>
        </w:sdtContent>
      </w:sdt>
      <w:r>
        <w:t xml:space="preserve"> </w:t>
      </w:r>
      <w:r w:rsidR="00202FF2">
        <w:t xml:space="preserve">It has done about </w:t>
      </w:r>
      <w:r w:rsidRPr="00202FF2">
        <w:t>30%</w:t>
      </w:r>
      <w:r>
        <w:t>.</w:t>
      </w:r>
    </w:p>
    <w:p w:rsidR="00C57C4C" w:rsidRPr="00CA5B4F" w:rsidP="007B5841">
      <w:pPr>
        <w:pStyle w:val="Answer"/>
      </w:pPr>
      <w:sdt>
        <w:sdtPr>
          <w:alias w:val="Witness"/>
          <w:id w:val="1216929307"/>
          <w:placeholder>
            <w:docPart w:val="340D8A7084944FA18EA107DFB06EF7FE"/>
          </w:placeholder>
          <w:richText/>
        </w:sdtPr>
        <w:sdtContent>
          <w:r w:rsidRPr="00DE03EB">
            <w:rPr>
              <w:b/>
              <w:bCs/>
              <w:i/>
              <w:iCs/>
            </w:rPr>
            <w:t>Maria Harris:</w:t>
          </w:r>
        </w:sdtContent>
      </w:sdt>
      <w:r>
        <w:t xml:space="preserve"> W</w:t>
      </w:r>
      <w:r w:rsidRPr="007B5841" w:rsidR="007B5841">
        <w:t xml:space="preserve">e have managed to do </w:t>
      </w:r>
      <w:r w:rsidR="00CA5B4F">
        <w:t>eighty</w:t>
      </w:r>
      <w:r>
        <w:t>-</w:t>
      </w:r>
      <w:r w:rsidRPr="007B5841" w:rsidR="007B5841">
        <w:t xml:space="preserve">something local </w:t>
      </w:r>
      <w:r w:rsidRPr="00CA5B4F" w:rsidR="007B5841">
        <w:t xml:space="preserve">authorities </w:t>
      </w:r>
      <w:r w:rsidRPr="00CA5B4F" w:rsidR="00202FF2">
        <w:t>in</w:t>
      </w:r>
      <w:r w:rsidRPr="00CA5B4F" w:rsidR="007B5841">
        <w:t xml:space="preserve"> one local authority search. </w:t>
      </w:r>
      <w:r w:rsidRPr="00CA5B4F">
        <w:t>W</w:t>
      </w:r>
      <w:r w:rsidRPr="00CA5B4F" w:rsidR="007B5841">
        <w:t xml:space="preserve">e have a lot of work to do. </w:t>
      </w:r>
    </w:p>
    <w:p w:rsidR="00C57C4C" w:rsidRPr="00CA5B4F" w:rsidP="007B5841">
      <w:pPr>
        <w:pStyle w:val="Answer"/>
      </w:pPr>
      <w:sdt>
        <w:sdtPr>
          <w:alias w:val="Witness"/>
          <w:id w:val="-1302914876"/>
          <w:placeholder>
            <w:docPart w:val="D4FCE6BA47694F23BD2AE65EDC6C70D7"/>
          </w:placeholder>
          <w:richText/>
        </w:sdtPr>
        <w:sdtContent>
          <w:r w:rsidRPr="00CA5B4F" w:rsidR="000B5A33">
            <w:rPr>
              <w:b/>
              <w:bCs/>
              <w:i/>
              <w:iCs/>
            </w:rPr>
            <w:t>Kate Faulkner:</w:t>
          </w:r>
        </w:sdtContent>
      </w:sdt>
      <w:r w:rsidRPr="00CA5B4F" w:rsidR="000B5A33">
        <w:t xml:space="preserve"> </w:t>
      </w:r>
      <w:r w:rsidRPr="00CA5B4F" w:rsidR="00652D1E">
        <w:t>I</w:t>
      </w:r>
      <w:r w:rsidRPr="00CA5B4F" w:rsidR="007B5841">
        <w:t xml:space="preserve">t is possible. </w:t>
      </w:r>
    </w:p>
    <w:p w:rsidR="007B5841" w:rsidRPr="007B5841" w:rsidP="007B5841">
      <w:pPr>
        <w:pStyle w:val="Answer"/>
      </w:pPr>
      <w:sdt>
        <w:sdtPr>
          <w:alias w:val="Witness"/>
          <w:id w:val="1051347877"/>
          <w:placeholder>
            <w:docPart w:val="30148F1D9F7142E083912B5BDB3CD519"/>
          </w:placeholder>
          <w:richText/>
        </w:sdtPr>
        <w:sdtContent>
          <w:r w:rsidRPr="00CA5B4F" w:rsidR="00C57C4C">
            <w:rPr>
              <w:b/>
              <w:bCs/>
              <w:i/>
              <w:iCs/>
            </w:rPr>
            <w:t>Maria Harris:</w:t>
          </w:r>
        </w:sdtContent>
      </w:sdt>
      <w:r w:rsidRPr="00CA5B4F" w:rsidR="00C57C4C">
        <w:t xml:space="preserve"> </w:t>
      </w:r>
      <w:r w:rsidRPr="00CA5B4F" w:rsidR="00652D1E">
        <w:t>I</w:t>
      </w:r>
      <w:r w:rsidRPr="00CA5B4F">
        <w:t xml:space="preserve">t is possible. The technology has </w:t>
      </w:r>
      <w:r w:rsidRPr="00CA5B4F">
        <w:t>definitely moved</w:t>
      </w:r>
      <w:r w:rsidRPr="00CA5B4F">
        <w:t xml:space="preserve"> on. </w:t>
      </w:r>
      <w:r w:rsidRPr="00CA5B4F" w:rsidR="00652D1E">
        <w:t>I</w:t>
      </w:r>
      <w:r w:rsidRPr="00CA5B4F">
        <w:t>t needs to be done. We are not going to fix this unless we</w:t>
      </w:r>
      <w:r w:rsidRPr="007B5841">
        <w:t xml:space="preserve"> solve our infrastructure problem.</w:t>
      </w:r>
    </w:p>
    <w:p w:rsidR="007B5841" w:rsidRPr="007B5841" w:rsidP="00652D1E">
      <w:pPr>
        <w:pStyle w:val="Question"/>
      </w:pPr>
      <w:sdt>
        <w:sdtPr>
          <w:alias w:val="Member"/>
          <w:tag w:val="&lt;Member mnisId='4295' dodsId='107295'&gt;"/>
          <w:id w:val="1064067734"/>
          <w:placeholder>
            <w:docPart w:val="A1EE472CCABC4912A7AE63C8E93031C8"/>
          </w:placeholder>
          <w:richText/>
        </w:sdtPr>
        <w:sdtContent>
          <w:r w:rsidRPr="00D3059E" w:rsidR="00652D1E">
            <w:rPr>
              <w:b/>
            </w:rPr>
            <w:t>Chair:</w:t>
          </w:r>
        </w:sdtContent>
      </w:sdt>
      <w:r w:rsidR="00652D1E">
        <w:t xml:space="preserve"> Is there any estimate of</w:t>
      </w:r>
      <w:r w:rsidRPr="007B5841">
        <w:t xml:space="preserve"> how long it should take</w:t>
      </w:r>
      <w:r w:rsidR="00652D1E">
        <w:t xml:space="preserve">, </w:t>
      </w:r>
      <w:r w:rsidRPr="007B5841">
        <w:t>if there w</w:t>
      </w:r>
      <w:r w:rsidR="00652D1E">
        <w:t xml:space="preserve">ere </w:t>
      </w:r>
      <w:r w:rsidRPr="007B5841">
        <w:t>a will to do it</w:t>
      </w:r>
      <w:r w:rsidR="00652D1E">
        <w:t>?</w:t>
      </w:r>
    </w:p>
    <w:p w:rsidR="007B5841" w:rsidRPr="007B5841" w:rsidP="007B5841">
      <w:pPr>
        <w:pStyle w:val="Answer"/>
      </w:pPr>
      <w:sdt>
        <w:sdtPr>
          <w:alias w:val="Witness"/>
          <w:id w:val="-1677491910"/>
          <w:placeholder>
            <w:docPart w:val="E5E8DD7BF80444CCACAAA5DD75E95A1C"/>
          </w:placeholder>
          <w:richText/>
        </w:sdtPr>
        <w:sdtContent>
          <w:r w:rsidRPr="00DE03EB" w:rsidR="00652D1E">
            <w:rPr>
              <w:b/>
              <w:bCs/>
              <w:i/>
              <w:iCs/>
            </w:rPr>
            <w:t>Maria Harris:</w:t>
          </w:r>
        </w:sdtContent>
      </w:sdt>
      <w:r w:rsidR="00652D1E">
        <w:t xml:space="preserve"> </w:t>
      </w:r>
      <w:r w:rsidRPr="007B5841">
        <w:t xml:space="preserve">I would like it to be done within three years. </w:t>
      </w:r>
      <w:r w:rsidR="00652D1E">
        <w:t>I</w:t>
      </w:r>
      <w:r w:rsidRPr="007B5841">
        <w:t>t is achievable to have it done within three years based on the technology and the digit</w:t>
      </w:r>
      <w:r w:rsidR="00652D1E">
        <w:t>al</w:t>
      </w:r>
      <w:r w:rsidRPr="007B5841">
        <w:t>i</w:t>
      </w:r>
      <w:r w:rsidR="00652D1E">
        <w:t>s</w:t>
      </w:r>
      <w:r w:rsidRPr="007B5841">
        <w:t xml:space="preserve">ation that </w:t>
      </w:r>
      <w:r w:rsidR="00652D1E">
        <w:t xml:space="preserve">has </w:t>
      </w:r>
      <w:r w:rsidRPr="007B5841">
        <w:t xml:space="preserve">already been done </w:t>
      </w:r>
      <w:r w:rsidR="00367FD4">
        <w:t xml:space="preserve">in </w:t>
      </w:r>
      <w:r w:rsidRPr="007B5841">
        <w:t>finance</w:t>
      </w:r>
      <w:r w:rsidR="00652D1E">
        <w:t xml:space="preserve"> and </w:t>
      </w:r>
      <w:r w:rsidRPr="007B5841">
        <w:t>other industries</w:t>
      </w:r>
      <w:r w:rsidR="00CA5B4F">
        <w:t>,</w:t>
      </w:r>
      <w:r w:rsidR="00652D1E">
        <w:t xml:space="preserve"> and </w:t>
      </w:r>
      <w:r w:rsidR="00367FD4">
        <w:t xml:space="preserve">other </w:t>
      </w:r>
      <w:r w:rsidRPr="007B5841">
        <w:t>smart data initiatives.</w:t>
      </w:r>
    </w:p>
    <w:p w:rsidR="007B5841" w:rsidRPr="007B5841" w:rsidP="00367FD4">
      <w:pPr>
        <w:pStyle w:val="Question"/>
      </w:pPr>
      <w:sdt>
        <w:sdtPr>
          <w:alias w:val="Member"/>
          <w:tag w:val="&lt;Member mnisId='4295' dodsId='107295'&gt;"/>
          <w:id w:val="-1371445392"/>
          <w:placeholder>
            <w:docPart w:val="B4955FCACCC542158819FB7605B91DD7"/>
          </w:placeholder>
          <w:richText/>
        </w:sdtPr>
        <w:sdtContent>
          <w:r w:rsidRPr="00D3059E" w:rsidR="00367FD4">
            <w:rPr>
              <w:b/>
            </w:rPr>
            <w:t>Chair:</w:t>
          </w:r>
        </w:sdtContent>
      </w:sdt>
      <w:r w:rsidR="00367FD4">
        <w:t xml:space="preserve"> Should any </w:t>
      </w:r>
      <w:r w:rsidRPr="007B5841">
        <w:t>other organisation</w:t>
      </w:r>
      <w:r w:rsidR="00367FD4">
        <w:t>s</w:t>
      </w:r>
      <w:r w:rsidRPr="007B5841">
        <w:t xml:space="preserve"> be pushing</w:t>
      </w:r>
      <w:r w:rsidR="00367FD4">
        <w:t xml:space="preserve"> this? Should </w:t>
      </w:r>
      <w:r w:rsidRPr="007B5841">
        <w:t xml:space="preserve">the </w:t>
      </w:r>
      <w:r w:rsidRPr="007B5841" w:rsidR="00367FD4">
        <w:t>Law Society</w:t>
      </w:r>
      <w:r w:rsidR="00367FD4">
        <w:t xml:space="preserve"> </w:t>
      </w:r>
      <w:r w:rsidRPr="007B5841">
        <w:t>be doing more?</w:t>
      </w:r>
    </w:p>
    <w:p w:rsidR="00543EE2" w:rsidP="007B5841">
      <w:pPr>
        <w:pStyle w:val="Answer"/>
      </w:pPr>
      <w:sdt>
        <w:sdtPr>
          <w:alias w:val="Witness"/>
          <w:id w:val="-400295572"/>
          <w:placeholder>
            <w:docPart w:val="A8D0CFE7E7944BABB0DBE6F55A0B3292"/>
          </w:placeholder>
          <w:richText/>
        </w:sdtPr>
        <w:sdtContent>
          <w:r w:rsidRPr="00DE03EB">
            <w:rPr>
              <w:b/>
              <w:bCs/>
              <w:i/>
              <w:iCs/>
            </w:rPr>
            <w:t>Maria Harris:</w:t>
          </w:r>
        </w:sdtContent>
      </w:sdt>
      <w:r>
        <w:t xml:space="preserve"> W</w:t>
      </w:r>
      <w:r w:rsidRPr="007B5841" w:rsidR="007B5841">
        <w:t>hen we were talking before about paper</w:t>
      </w:r>
      <w:r>
        <w:t>-</w:t>
      </w:r>
      <w:r w:rsidRPr="007B5841" w:rsidR="007B5841">
        <w:t xml:space="preserve">driven processes and protocols that do not support digital services, that is probably a </w:t>
      </w:r>
      <w:r w:rsidRPr="007B5841" w:rsidR="007B5841">
        <w:t>really good</w:t>
      </w:r>
      <w:r w:rsidRPr="007B5841" w:rsidR="007B5841">
        <w:t xml:space="preserve"> example of forms</w:t>
      </w:r>
      <w:r>
        <w:t>-</w:t>
      </w:r>
      <w:r w:rsidRPr="007B5841" w:rsidR="007B5841">
        <w:t>based thinking</w:t>
      </w:r>
      <w:r>
        <w:t>.</w:t>
      </w:r>
    </w:p>
    <w:p w:rsidR="00543EE2" w:rsidP="007B5841">
      <w:pPr>
        <w:pStyle w:val="Answer"/>
      </w:pPr>
      <w:r>
        <w:t xml:space="preserve">There is </w:t>
      </w:r>
      <w:r w:rsidRPr="007B5841" w:rsidR="007B5841">
        <w:t>guidance that still references sending things by fax</w:t>
      </w:r>
      <w:r w:rsidR="00D7649B">
        <w:t xml:space="preserve"> or </w:t>
      </w:r>
      <w:r w:rsidRPr="007B5841" w:rsidR="007B5841">
        <w:t>doing completions by post</w:t>
      </w:r>
      <w:r w:rsidR="00D7649B">
        <w:t xml:space="preserve">. There are things </w:t>
      </w:r>
      <w:r w:rsidRPr="007B5841" w:rsidR="007B5841">
        <w:t xml:space="preserve">based on forms where the forms are licensed. </w:t>
      </w:r>
      <w:r w:rsidR="00FD3AA4">
        <w:t>T</w:t>
      </w:r>
      <w:r w:rsidRPr="007B5841" w:rsidR="007B5841">
        <w:t>he</w:t>
      </w:r>
      <w:r w:rsidR="0024747E">
        <w:t xml:space="preserve">re is </w:t>
      </w:r>
      <w:r w:rsidRPr="007B5841" w:rsidR="007B5841">
        <w:t xml:space="preserve">intellectual property on the way those forms are structured and the questions </w:t>
      </w:r>
      <w:r>
        <w:t>they ask</w:t>
      </w:r>
      <w:r w:rsidR="0024747E">
        <w:t xml:space="preserve">, which </w:t>
      </w:r>
      <w:r w:rsidR="00070E9C">
        <w:t xml:space="preserve">means they are not able </w:t>
      </w:r>
      <w:r w:rsidRPr="007B5841" w:rsidR="007B5841">
        <w:t xml:space="preserve">to be completed in a digital format with data. </w:t>
      </w:r>
    </w:p>
    <w:p w:rsidR="00070E9C" w:rsidP="007B5841">
      <w:pPr>
        <w:pStyle w:val="Answer"/>
      </w:pPr>
      <w:r>
        <w:t xml:space="preserve">The </w:t>
      </w:r>
      <w:r w:rsidRPr="007B5841">
        <w:t xml:space="preserve">Law Society </w:t>
      </w:r>
      <w:r w:rsidRPr="007B5841" w:rsidR="007B5841">
        <w:t>is a good example of forms</w:t>
      </w:r>
      <w:r>
        <w:t>-</w:t>
      </w:r>
      <w:r w:rsidRPr="007B5841" w:rsidR="007B5841">
        <w:t>based thinking, but it is not the only one. We have lender</w:t>
      </w:r>
      <w:r w:rsidR="0024747E">
        <w:t>s</w:t>
      </w:r>
      <w:r w:rsidR="00663C5D">
        <w:t>’</w:t>
      </w:r>
      <w:r w:rsidRPr="007B5841" w:rsidR="007B5841">
        <w:t xml:space="preserve"> handbooks </w:t>
      </w:r>
      <w:r w:rsidR="00F04D4F">
        <w:t>from</w:t>
      </w:r>
      <w:r w:rsidRPr="007B5841" w:rsidR="007B5841">
        <w:t xml:space="preserve"> UK Finance that do not support digital identity</w:t>
      </w:r>
      <w:r>
        <w:t xml:space="preserve"> and </w:t>
      </w:r>
      <w:r w:rsidRPr="007B5841" w:rsidR="007B5841">
        <w:t>digital signatures.</w:t>
      </w:r>
      <w:r>
        <w:t xml:space="preserve"> </w:t>
      </w:r>
      <w:r w:rsidRPr="007B5841" w:rsidR="007B5841">
        <w:t xml:space="preserve">Even </w:t>
      </w:r>
      <w:r>
        <w:t>the L</w:t>
      </w:r>
      <w:r w:rsidRPr="007B5841" w:rsidR="007B5841">
        <w:t xml:space="preserve">and </w:t>
      </w:r>
      <w:r>
        <w:t>R</w:t>
      </w:r>
      <w:r w:rsidRPr="007B5841" w:rsidR="007B5841">
        <w:t xml:space="preserve">egistry’s own guidance does not support electronic signatures. </w:t>
      </w:r>
      <w:r>
        <w:t>A</w:t>
      </w:r>
      <w:r w:rsidRPr="007B5841" w:rsidR="007B5841">
        <w:t>ll those things need to be aligned</w:t>
      </w:r>
      <w:r>
        <w:t xml:space="preserve"> and t</w:t>
      </w:r>
      <w:r w:rsidRPr="007B5841" w:rsidR="007B5841">
        <w:t>hey need to be commo</w:t>
      </w:r>
      <w:r>
        <w:t>n.</w:t>
      </w:r>
    </w:p>
    <w:p w:rsidR="007B5841" w:rsidRPr="007B5841" w:rsidP="00070E9C">
      <w:pPr>
        <w:pStyle w:val="Question"/>
      </w:pPr>
      <w:sdt>
        <w:sdtPr>
          <w:alias w:val="Member"/>
          <w:tag w:val="&lt;Member mnisId='4295' dodsId='107295'&gt;"/>
          <w:id w:val="-1031801780"/>
          <w:placeholder>
            <w:docPart w:val="ACF09D89AEE143FBB5A7096C1567FFF4"/>
          </w:placeholder>
          <w:richText/>
        </w:sdtPr>
        <w:sdtContent>
          <w:r w:rsidRPr="00D3059E" w:rsidR="00070E9C">
            <w:rPr>
              <w:b/>
            </w:rPr>
            <w:t>Chair:</w:t>
          </w:r>
        </w:sdtContent>
      </w:sdt>
      <w:r w:rsidR="00070E9C">
        <w:t xml:space="preserve"> They are all in the last century; they need </w:t>
      </w:r>
      <w:r w:rsidRPr="007B5841">
        <w:t>to move into this century.</w:t>
      </w:r>
    </w:p>
    <w:p w:rsidR="007B5841" w:rsidRPr="007B5841" w:rsidP="007B5841">
      <w:pPr>
        <w:pStyle w:val="Answer"/>
      </w:pPr>
      <w:sdt>
        <w:sdtPr>
          <w:alias w:val="Witness"/>
          <w:id w:val="-846173178"/>
          <w:placeholder>
            <w:docPart w:val="7228E4B171D348D7AC4F8F68EDCCF22D"/>
          </w:placeholder>
          <w:richText/>
        </w:sdtPr>
        <w:sdtContent>
          <w:r w:rsidRPr="00DE03EB" w:rsidR="00070E9C">
            <w:rPr>
              <w:b/>
              <w:bCs/>
              <w:i/>
              <w:iCs/>
            </w:rPr>
            <w:t>Maria Harris:</w:t>
          </w:r>
        </w:sdtContent>
      </w:sdt>
      <w:r w:rsidR="00070E9C">
        <w:t xml:space="preserve"> Yes, a</w:t>
      </w:r>
      <w:r w:rsidRPr="007B5841">
        <w:t>bsolutely.</w:t>
      </w:r>
    </w:p>
    <w:p w:rsidR="007B5841" w:rsidRPr="007B5841" w:rsidP="00E06430">
      <w:pPr>
        <w:pStyle w:val="Remark"/>
      </w:pPr>
      <w:sdt>
        <w:sdtPr>
          <w:alias w:val="Member"/>
          <w:tag w:val="&lt;Member mnisId='4295' dodsId='107295'&gt;"/>
          <w:id w:val="2121792678"/>
          <w:placeholder>
            <w:docPart w:val="0C3A770F2D214373A07E645E9517A099"/>
          </w:placeholder>
          <w:richText/>
        </w:sdtPr>
        <w:sdtContent>
          <w:r w:rsidRPr="00D3059E" w:rsidR="00070E9C">
            <w:rPr>
              <w:b/>
            </w:rPr>
            <w:t>Chair:</w:t>
          </w:r>
        </w:sdtContent>
      </w:sdt>
      <w:r w:rsidR="00070E9C">
        <w:t xml:space="preserve"> </w:t>
      </w:r>
      <w:r w:rsidRPr="007B5841">
        <w:t>Do you have any other comments to make on that?</w:t>
      </w:r>
    </w:p>
    <w:p w:rsidR="007B5841" w:rsidRPr="007B5841" w:rsidP="007B5841">
      <w:pPr>
        <w:pStyle w:val="Answer"/>
      </w:pPr>
      <w:sdt>
        <w:sdtPr>
          <w:alias w:val="Witness"/>
          <w:id w:val="-571359398"/>
          <w:placeholder>
            <w:docPart w:val="A81295F59BB346C18DF4761BE47DCFCA"/>
          </w:placeholder>
          <w:richText/>
        </w:sdtPr>
        <w:sdtContent>
          <w:r w:rsidRPr="00B67343" w:rsidR="00070E9C">
            <w:rPr>
              <w:b/>
              <w:bCs/>
              <w:i/>
              <w:iCs/>
            </w:rPr>
            <w:t>Kate Faulkner:</w:t>
          </w:r>
        </w:sdtContent>
      </w:sdt>
      <w:r w:rsidR="00070E9C">
        <w:t xml:space="preserve"> F</w:t>
      </w:r>
      <w:r w:rsidRPr="007B5841">
        <w:t>rom my side</w:t>
      </w:r>
      <w:r w:rsidR="00070E9C">
        <w:t xml:space="preserve">, </w:t>
      </w:r>
      <w:r w:rsidRPr="007B5841">
        <w:t xml:space="preserve">when you first hear about it, </w:t>
      </w:r>
      <w:r w:rsidR="00070E9C">
        <w:t xml:space="preserve">it feels like </w:t>
      </w:r>
      <w:r w:rsidRPr="007B5841">
        <w:t xml:space="preserve">a bit of an impossible task. </w:t>
      </w:r>
      <w:r w:rsidR="00070E9C">
        <w:t>T</w:t>
      </w:r>
      <w:r w:rsidRPr="007B5841">
        <w:t xml:space="preserve">he reality is that we know what we </w:t>
      </w:r>
      <w:r w:rsidRPr="007B5841">
        <w:t>have to</w:t>
      </w:r>
      <w:r w:rsidRPr="007B5841">
        <w:t xml:space="preserve"> do. We have everybody working together in a way that </w:t>
      </w:r>
      <w:r w:rsidR="00070E9C">
        <w:t xml:space="preserve">has </w:t>
      </w:r>
      <w:r w:rsidRPr="007B5841">
        <w:t xml:space="preserve">never been achieved in the last 30 years. </w:t>
      </w:r>
      <w:r w:rsidR="00070E9C">
        <w:t>W</w:t>
      </w:r>
      <w:r w:rsidRPr="007B5841">
        <w:t xml:space="preserve">ith Government help, we can deliver the best buying and selling service. I know I am being very brave </w:t>
      </w:r>
      <w:r w:rsidR="006B2113">
        <w:t xml:space="preserve">in </w:t>
      </w:r>
      <w:r w:rsidRPr="007B5841">
        <w:t>saying that, but I really believe it. We have an industry that can do it, but we need some help from Government.</w:t>
      </w:r>
    </w:p>
    <w:p w:rsidR="007B5841" w:rsidP="007B5841">
      <w:pPr>
        <w:pStyle w:val="Answer"/>
      </w:pPr>
      <w:sdt>
        <w:sdtPr>
          <w:alias w:val="Witness"/>
          <w:id w:val="1649855610"/>
          <w:placeholder>
            <w:docPart w:val="E1F0CA427D4449C091C97C44CCCD0D5C"/>
          </w:placeholder>
          <w:richText/>
        </w:sdtPr>
        <w:sdtContent>
          <w:r w:rsidRPr="00DE03EB" w:rsidR="00070E9C">
            <w:rPr>
              <w:b/>
              <w:bCs/>
              <w:i/>
              <w:iCs/>
            </w:rPr>
            <w:t>Maria Harris:</w:t>
          </w:r>
        </w:sdtContent>
      </w:sdt>
      <w:r w:rsidR="00070E9C">
        <w:t xml:space="preserve"> W</w:t>
      </w:r>
      <w:r w:rsidRPr="007B5841">
        <w:t xml:space="preserve">e need to move collectively. </w:t>
      </w:r>
      <w:r w:rsidR="00E06430">
        <w:t>W</w:t>
      </w:r>
      <w:r w:rsidRPr="007B5841">
        <w:t xml:space="preserve">e all </w:t>
      </w:r>
      <w:r w:rsidRPr="007B5841">
        <w:t>have to</w:t>
      </w:r>
      <w:r w:rsidRPr="007B5841">
        <w:t xml:space="preserve"> take the same step at the same time. Otherwise, the customer</w:t>
      </w:r>
      <w:r w:rsidR="00E06430">
        <w:t xml:space="preserve"> is </w:t>
      </w:r>
      <w:r w:rsidRPr="007B5841">
        <w:t>not any better off.</w:t>
      </w:r>
    </w:p>
    <w:p w:rsidR="00E06430" w:rsidRPr="00663C5D" w:rsidP="007B5841">
      <w:pPr>
        <w:pStyle w:val="Answer"/>
      </w:pPr>
      <w:sdt>
        <w:sdtPr>
          <w:alias w:val="Witness"/>
          <w:id w:val="-100272180"/>
          <w:placeholder>
            <w:docPart w:val="0CDD3B446B334EE19075E91D39FDD5D7"/>
          </w:placeholder>
          <w:richText/>
        </w:sdtPr>
        <w:sdtContent>
          <w:r w:rsidRPr="00B67343">
            <w:rPr>
              <w:b/>
              <w:bCs/>
              <w:i/>
              <w:iCs/>
            </w:rPr>
            <w:t>Kate Faulkner:</w:t>
          </w:r>
        </w:sdtContent>
      </w:sdt>
      <w:r>
        <w:t xml:space="preserve"> That </w:t>
      </w:r>
      <w:r w:rsidRPr="00663C5D">
        <w:t xml:space="preserve">is </w:t>
      </w:r>
      <w:r w:rsidR="006E736E">
        <w:t>correct</w:t>
      </w:r>
      <w:r w:rsidRPr="00663C5D">
        <w:t>.</w:t>
      </w:r>
    </w:p>
    <w:p w:rsidR="00C81835" w:rsidP="008327B6">
      <w:pPr>
        <w:pStyle w:val="Answer"/>
      </w:pPr>
      <w:sdt>
        <w:sdtPr>
          <w:alias w:val="Witness"/>
          <w:id w:val="1005779682"/>
          <w:placeholder>
            <w:docPart w:val="FA29F8817B304C6F856C9619F22A2EE0"/>
          </w:placeholder>
          <w:richText/>
        </w:sdtPr>
        <w:sdtContent>
          <w:r w:rsidRPr="00663C5D" w:rsidR="00070E9C">
            <w:rPr>
              <w:b/>
              <w:bCs/>
              <w:i/>
              <w:iCs/>
            </w:rPr>
            <w:t>Paula Higgins:</w:t>
          </w:r>
        </w:sdtContent>
      </w:sdt>
      <w:r w:rsidRPr="00663C5D" w:rsidR="00070E9C">
        <w:t xml:space="preserve"> </w:t>
      </w:r>
      <w:r w:rsidRPr="00663C5D" w:rsidR="007B5841">
        <w:t xml:space="preserve">I </w:t>
      </w:r>
      <w:r w:rsidRPr="00663C5D" w:rsidR="00E06430">
        <w:t xml:space="preserve">just looked </w:t>
      </w:r>
      <w:r w:rsidRPr="00663C5D" w:rsidR="007B5841">
        <w:t>this up</w:t>
      </w:r>
      <w:r w:rsidRPr="00663C5D" w:rsidR="00E06430">
        <w:t xml:space="preserve">. </w:t>
      </w:r>
      <w:r w:rsidRPr="00663C5D" w:rsidR="00663C5D">
        <w:t>Around</w:t>
      </w:r>
      <w:r w:rsidRPr="00663C5D" w:rsidR="00E06430">
        <w:t xml:space="preserve"> </w:t>
      </w:r>
      <w:r w:rsidRPr="00663C5D" w:rsidR="007B5841">
        <w:t>30</w:t>
      </w:r>
      <w:r w:rsidRPr="00663C5D" w:rsidR="00070E9C">
        <w:t>%</w:t>
      </w:r>
      <w:r w:rsidRPr="00663C5D" w:rsidR="00E06430">
        <w:t xml:space="preserve"> or</w:t>
      </w:r>
      <w:r w:rsidRPr="00663C5D" w:rsidR="007B5841">
        <w:t xml:space="preserve"> 96 of the 331 registers</w:t>
      </w:r>
      <w:r w:rsidRPr="00663C5D" w:rsidR="00E06430">
        <w:t xml:space="preserve"> of </w:t>
      </w:r>
      <w:r w:rsidRPr="00663C5D" w:rsidR="007B5841">
        <w:t>local land charges ha</w:t>
      </w:r>
      <w:r w:rsidRPr="00663C5D" w:rsidR="00E06430">
        <w:t xml:space="preserve">ve </w:t>
      </w:r>
      <w:r w:rsidRPr="00663C5D" w:rsidR="007B5841">
        <w:t>been digiti</w:t>
      </w:r>
      <w:r w:rsidRPr="00663C5D" w:rsidR="00070E9C">
        <w:t>s</w:t>
      </w:r>
      <w:r w:rsidRPr="00663C5D" w:rsidR="007B5841">
        <w:t xml:space="preserve">ed. </w:t>
      </w:r>
      <w:r w:rsidRPr="00663C5D" w:rsidR="00E06430">
        <w:t>T</w:t>
      </w:r>
      <w:r w:rsidRPr="00663C5D" w:rsidR="007B5841">
        <w:t xml:space="preserve">hey are putting more resource into it. </w:t>
      </w:r>
      <w:r w:rsidRPr="00663C5D" w:rsidR="00E06430">
        <w:t>Now that t</w:t>
      </w:r>
      <w:r w:rsidRPr="00663C5D" w:rsidR="007B5841">
        <w:t>hey have cracked</w:t>
      </w:r>
      <w:r w:rsidRPr="007B5841" w:rsidR="007B5841">
        <w:t xml:space="preserve"> it</w:t>
      </w:r>
      <w:r w:rsidR="00E06430">
        <w:t>, w</w:t>
      </w:r>
      <w:r w:rsidR="00663C5D">
        <w:t>hy</w:t>
      </w:r>
      <w:r w:rsidR="00E06430">
        <w:t xml:space="preserve"> can we not </w:t>
      </w:r>
      <w:r w:rsidRPr="007B5841" w:rsidR="007B5841">
        <w:t xml:space="preserve">accelerate that programme? </w:t>
      </w:r>
      <w:r w:rsidR="00E06430">
        <w:t>A</w:t>
      </w:r>
      <w:r w:rsidRPr="007B5841" w:rsidR="007B5841">
        <w:t>s a consumer</w:t>
      </w:r>
      <w:r w:rsidR="00E06430">
        <w:t xml:space="preserve">, </w:t>
      </w:r>
      <w:r w:rsidRPr="007B5841" w:rsidR="007B5841">
        <w:t xml:space="preserve">we </w:t>
      </w:r>
      <w:r w:rsidR="00E06430">
        <w:t xml:space="preserve">can </w:t>
      </w:r>
      <w:r w:rsidRPr="007B5841" w:rsidR="007B5841">
        <w:t xml:space="preserve">look at our taxes. We can do that. Why </w:t>
      </w:r>
      <w:r w:rsidR="00E06430">
        <w:t xml:space="preserve">can I not </w:t>
      </w:r>
      <w:r w:rsidRPr="007B5841" w:rsidR="007B5841">
        <w:t xml:space="preserve">log </w:t>
      </w:r>
      <w:r w:rsidR="00E06430">
        <w:t>in</w:t>
      </w:r>
      <w:r w:rsidRPr="007B5841" w:rsidR="007B5841">
        <w:t xml:space="preserve">to </w:t>
      </w:r>
      <w:r w:rsidR="00E06430">
        <w:t>the L</w:t>
      </w:r>
      <w:r w:rsidRPr="007B5841" w:rsidR="007B5841">
        <w:t xml:space="preserve">and </w:t>
      </w:r>
      <w:r w:rsidR="00E06430">
        <w:t>R</w:t>
      </w:r>
      <w:r w:rsidRPr="007B5841" w:rsidR="007B5841">
        <w:t>egistry</w:t>
      </w:r>
      <w:r w:rsidR="00E06430">
        <w:t xml:space="preserve">, </w:t>
      </w:r>
      <w:r w:rsidRPr="007B5841" w:rsidR="007B5841">
        <w:t xml:space="preserve">look up my property data and see it all there? </w:t>
      </w:r>
      <w:r w:rsidR="00E06430">
        <w:t>If I see that there are</w:t>
      </w:r>
      <w:r w:rsidRPr="007B5841" w:rsidR="007B5841">
        <w:t xml:space="preserve"> problems, whatever </w:t>
      </w:r>
      <w:r w:rsidR="00E06430">
        <w:t xml:space="preserve">it </w:t>
      </w:r>
      <w:r w:rsidRPr="007B5841" w:rsidR="007B5841">
        <w:t>is</w:t>
      </w:r>
      <w:r w:rsidR="00E06430">
        <w:t xml:space="preserve">, I can </w:t>
      </w:r>
      <w:r w:rsidRPr="007B5841" w:rsidR="007B5841">
        <w:t>take ownership of it</w:t>
      </w:r>
      <w:r w:rsidR="00E06430">
        <w:t>. T</w:t>
      </w:r>
      <w:r w:rsidRPr="007B5841" w:rsidR="007B5841">
        <w:t>his is my home.</w:t>
      </w:r>
      <w:r w:rsidR="007B5841">
        <w:t xml:space="preserve"> </w:t>
      </w:r>
    </w:p>
    <w:p w:rsidR="001F2308" w:rsidP="001F2308">
      <w:pPr>
        <w:pStyle w:val="Question"/>
      </w:pPr>
      <w:sdt>
        <w:sdtPr>
          <w:alias w:val="Member"/>
          <w:tag w:val="&lt;Member mnisId='394' dodsId='25722'&gt;"/>
          <w:id w:val="-110667079"/>
          <w:placeholder>
            <w:docPart w:val="5ED4DFA549694A43BC95447ED70C1D9C"/>
          </w:placeholder>
          <w:richText/>
        </w:sdtPr>
        <w:sdtContent>
          <w:r w:rsidRPr="00625CA2">
            <w:rPr>
              <w:b/>
            </w:rPr>
            <w:t>Chair:</w:t>
          </w:r>
        </w:sdtContent>
      </w:sdt>
      <w:r>
        <w:t xml:space="preserve"> I was going to ask if there are other sectors that have done this process of digit</w:t>
      </w:r>
      <w:r w:rsidR="006E736E">
        <w:t>ali</w:t>
      </w:r>
      <w:r>
        <w:t>sation, and done it well, that can be learned from.</w:t>
      </w:r>
    </w:p>
    <w:p w:rsidR="001F2308" w:rsidP="001F2308">
      <w:pPr>
        <w:pStyle w:val="Answer"/>
      </w:pPr>
      <w:sdt>
        <w:sdtPr>
          <w:alias w:val="Witness"/>
          <w:id w:val="-724305634"/>
          <w:placeholder>
            <w:docPart w:val="5ED4DFA549694A43BC95447ED70C1D9C"/>
          </w:placeholder>
          <w:richText/>
        </w:sdtPr>
        <w:sdtContent>
          <w:r w:rsidRPr="00BB0462">
            <w:rPr>
              <w:b/>
              <w:bCs/>
              <w:i/>
              <w:iCs/>
            </w:rPr>
            <w:t>Maria Harris:</w:t>
          </w:r>
          <w:r w:rsidRPr="00625CA2">
            <w:rPr>
              <w:b/>
            </w:rPr>
            <w:t xml:space="preserve"> </w:t>
          </w:r>
        </w:sdtContent>
      </w:sdt>
      <w:r>
        <w:t>It is interesting</w:t>
      </w:r>
      <w:r w:rsidR="00663C5D">
        <w:t>.</w:t>
      </w:r>
      <w:r>
        <w:t xml:space="preserve"> </w:t>
      </w:r>
      <w:r w:rsidR="00663C5D">
        <w:t xml:space="preserve">Before </w:t>
      </w:r>
      <w:r>
        <w:t>I started working in financial services, I work</w:t>
      </w:r>
      <w:r w:rsidR="006E736E">
        <w:t>ed</w:t>
      </w:r>
      <w:r>
        <w:t xml:space="preserve"> in the travel industry. </w:t>
      </w:r>
      <w:r w:rsidR="006E736E">
        <w:t>T</w:t>
      </w:r>
      <w:r>
        <w:t xml:space="preserve">hink about the last time you </w:t>
      </w:r>
      <w:r>
        <w:t>flew</w:t>
      </w:r>
      <w:r w:rsidR="006E736E">
        <w:t>:</w:t>
      </w:r>
      <w:r>
        <w:t xml:space="preserve"> it does not matter where you fly from or which airline you fly on</w:t>
      </w:r>
      <w:r w:rsidR="006E736E">
        <w:t>; e</w:t>
      </w:r>
      <w:r w:rsidR="00663C5D">
        <w:t xml:space="preserve">very </w:t>
      </w:r>
      <w:r>
        <w:t>airport uses the same three-letter code.</w:t>
      </w:r>
      <w:r w:rsidR="006E736E">
        <w:t>; y</w:t>
      </w:r>
      <w:r>
        <w:t>ou have the same scanning system for your baggage</w:t>
      </w:r>
      <w:r w:rsidR="006E736E">
        <w:t>; t</w:t>
      </w:r>
      <w:r>
        <w:t>icketing information is in exactly the same standard and structure</w:t>
      </w:r>
      <w:r w:rsidR="006E736E">
        <w:t>; e</w:t>
      </w:r>
      <w:r>
        <w:t>verybody has to connect to air traffic control and use the same identifiers</w:t>
      </w:r>
      <w:r w:rsidR="006E736E">
        <w:t>. I</w:t>
      </w:r>
      <w:r>
        <w:t xml:space="preserve">t is just normal. </w:t>
      </w:r>
    </w:p>
    <w:p w:rsidR="001F2308" w:rsidP="001F2308">
      <w:pPr>
        <w:pStyle w:val="Answer"/>
      </w:pPr>
      <w:r>
        <w:t>That standardisation underpins the internet. We have it for three-pin plugs. We literally have standards for everything, and we do not have that for the property industry. It is quite staggering that, for something that is such an important purchase and so complicated, we do not have that infrastructure, when we have it in so many other things that we just take it for granted.</w:t>
      </w:r>
    </w:p>
    <w:p w:rsidR="001F2308" w:rsidP="001F2308">
      <w:pPr>
        <w:pStyle w:val="Question"/>
      </w:pPr>
      <w:sdt>
        <w:sdtPr>
          <w:alias w:val="Member"/>
          <w:tag w:val="&lt;Member mnisId='394' dodsId='25722'&gt;"/>
          <w:id w:val="1355460294"/>
          <w:placeholder>
            <w:docPart w:val="5ED4DFA549694A43BC95447ED70C1D9C"/>
          </w:placeholder>
          <w:richText/>
        </w:sdtPr>
        <w:sdtContent>
          <w:r w:rsidRPr="00F22F59">
            <w:rPr>
              <w:b/>
            </w:rPr>
            <w:t>Chair:</w:t>
          </w:r>
        </w:sdtContent>
      </w:sdt>
      <w:r>
        <w:t xml:space="preserve"> Are the FAIR data principles laid down by the UK </w:t>
      </w:r>
      <w:r w:rsidR="00663C5D">
        <w:t xml:space="preserve">national data strategy </w:t>
      </w:r>
      <w:r>
        <w:t>easy to adopt?</w:t>
      </w:r>
    </w:p>
    <w:p w:rsidR="001F2308" w:rsidP="001F2308">
      <w:pPr>
        <w:pStyle w:val="Answer"/>
      </w:pPr>
      <w:sdt>
        <w:sdtPr>
          <w:alias w:val="Witness"/>
          <w:id w:val="887535792"/>
          <w:placeholder>
            <w:docPart w:val="5ED4DFA549694A43BC95447ED70C1D9C"/>
          </w:placeholder>
          <w:richText/>
        </w:sdtPr>
        <w:sdtContent>
          <w:r w:rsidRPr="00BB0462">
            <w:rPr>
              <w:b/>
              <w:bCs/>
              <w:i/>
              <w:iCs/>
            </w:rPr>
            <w:t>Maria Harris:</w:t>
          </w:r>
          <w:r w:rsidRPr="00F22F59">
            <w:rPr>
              <w:b/>
            </w:rPr>
            <w:t xml:space="preserve"> </w:t>
          </w:r>
        </w:sdtContent>
      </w:sdt>
      <w:r>
        <w:t xml:space="preserve">Yes, that is what we have written our data standards on. In 2020, the Government published the UK </w:t>
      </w:r>
      <w:r w:rsidR="00663C5D">
        <w:t>national data strategy</w:t>
      </w:r>
      <w:r>
        <w:t>, which said that all data should adopt FAIR data principles</w:t>
      </w:r>
      <w:r w:rsidR="00663C5D">
        <w:t>.</w:t>
      </w:r>
      <w:r>
        <w:t xml:space="preserve"> </w:t>
      </w:r>
      <w:r w:rsidR="00663C5D">
        <w:t xml:space="preserve">That </w:t>
      </w:r>
      <w:r>
        <w:t xml:space="preserve">just means that data should be digitised in a way that makes it findable, easy to access, interoperable and reusable, and that that data should be able to be trusted and flowing. </w:t>
      </w:r>
    </w:p>
    <w:p w:rsidR="001F2308" w:rsidP="001F2308">
      <w:pPr>
        <w:pStyle w:val="Answer"/>
      </w:pPr>
      <w:r>
        <w:t xml:space="preserve">Sadly, we have neither data flow, nor standards, nor trust, nor a way to share the data for property. We need to start with FAIR data principles. We have created a data standard for the digital property packs. We have companies that are using that today, and they are going from offer accepted to exchange of contracts in 15 days, with zero fall-throughs, zero fraud, a much better customer experience, more certainty around the moving date, and taking hundreds of hours out of the process because that waste of time is not there. </w:t>
      </w:r>
    </w:p>
    <w:p w:rsidR="001F2308" w:rsidP="001F2308">
      <w:pPr>
        <w:pStyle w:val="Answer"/>
      </w:pPr>
      <w:r>
        <w:t>Absolutely, if we had widespread adoption of standards and we digitised the data at source, we would reform this process dramatically.</w:t>
      </w:r>
    </w:p>
    <w:p w:rsidR="001F2308" w:rsidP="003E6D16">
      <w:pPr>
        <w:pStyle w:val="Question"/>
        <w:numPr>
          <w:ilvl w:val="0"/>
          <w:numId w:val="0"/>
        </w:numPr>
        <w:ind w:left="794"/>
      </w:pPr>
      <w:sdt>
        <w:sdtPr>
          <w:alias w:val="Member"/>
          <w:tag w:val="&lt;Member mnisId='394' dodsId='25722'&gt;"/>
          <w:id w:val="-208736266"/>
          <w:placeholder>
            <w:docPart w:val="5ED4DFA549694A43BC95447ED70C1D9C"/>
          </w:placeholder>
          <w:richText/>
        </w:sdtPr>
        <w:sdtContent>
          <w:r w:rsidRPr="00A41D30">
            <w:rPr>
              <w:b/>
            </w:rPr>
            <w:t>Chair:</w:t>
          </w:r>
        </w:sdtContent>
      </w:sdt>
      <w:r>
        <w:t xml:space="preserve"> What are you going to do with those fax machines?</w:t>
      </w:r>
    </w:p>
    <w:p w:rsidR="001F2308" w:rsidP="001F2308">
      <w:pPr>
        <w:pStyle w:val="Answer"/>
      </w:pPr>
      <w:sdt>
        <w:sdtPr>
          <w:alias w:val="Witness"/>
          <w:id w:val="188415831"/>
          <w:placeholder>
            <w:docPart w:val="5ED4DFA549694A43BC95447ED70C1D9C"/>
          </w:placeholder>
          <w:richText/>
        </w:sdtPr>
        <w:sdtContent>
          <w:r w:rsidRPr="00BB0462">
            <w:rPr>
              <w:b/>
              <w:bCs/>
              <w:i/>
              <w:iCs/>
            </w:rPr>
            <w:t>Maria Harris:</w:t>
          </w:r>
          <w:r w:rsidRPr="00A41D30">
            <w:rPr>
              <w:b/>
            </w:rPr>
            <w:t xml:space="preserve"> </w:t>
          </w:r>
        </w:sdtContent>
      </w:sdt>
      <w:r>
        <w:t>We will put them in a museum, I think.</w:t>
      </w:r>
    </w:p>
    <w:p w:rsidR="001F2308" w:rsidP="001F2308">
      <w:pPr>
        <w:pStyle w:val="Answer"/>
      </w:pPr>
      <w:sdt>
        <w:sdtPr>
          <w:alias w:val="Witness"/>
          <w:id w:val="-191074581"/>
          <w:placeholder>
            <w:docPart w:val="5ED4DFA549694A43BC95447ED70C1D9C"/>
          </w:placeholder>
          <w:richText/>
        </w:sdtPr>
        <w:sdtContent>
          <w:r w:rsidRPr="00BB0462">
            <w:rPr>
              <w:b/>
              <w:bCs/>
              <w:i/>
              <w:iCs/>
            </w:rPr>
            <w:t>Kate Faulkner:</w:t>
          </w:r>
          <w:r w:rsidRPr="00A41D30">
            <w:rPr>
              <w:b/>
            </w:rPr>
            <w:t xml:space="preserve"> </w:t>
          </w:r>
        </w:sdtContent>
      </w:sdt>
      <w:r>
        <w:t>You are not even allowed to throw them away now.</w:t>
      </w:r>
    </w:p>
    <w:p w:rsidR="001F2308" w:rsidP="001F2308">
      <w:pPr>
        <w:pStyle w:val="Question"/>
      </w:pPr>
      <w:sdt>
        <w:sdtPr>
          <w:alias w:val="Member"/>
          <w:tag w:val="&lt;Member mnisId='394' dodsId='25722'&gt;"/>
          <w:id w:val="-1021620011"/>
          <w:placeholder>
            <w:docPart w:val="5ED4DFA549694A43BC95447ED70C1D9C"/>
          </w:placeholder>
          <w:richText/>
        </w:sdtPr>
        <w:sdtContent>
          <w:r w:rsidRPr="00A41D30">
            <w:rPr>
              <w:b/>
            </w:rPr>
            <w:t>Chair:</w:t>
          </w:r>
        </w:sdtContent>
      </w:sdt>
      <w:r>
        <w:t xml:space="preserve"> It still amazes me. How can we </w:t>
      </w:r>
      <w:r w:rsidR="00663C5D">
        <w:t xml:space="preserve">be </w:t>
      </w:r>
      <w:r>
        <w:t>liv</w:t>
      </w:r>
      <w:r w:rsidR="00663C5D">
        <w:t>ing</w:t>
      </w:r>
      <w:r>
        <w:t xml:space="preserve"> in this age </w:t>
      </w:r>
      <w:r w:rsidR="00663C5D">
        <w:t>and still using fax machines for this</w:t>
      </w:r>
      <w:r>
        <w:t xml:space="preserve"> important process in people’s lives?</w:t>
      </w:r>
    </w:p>
    <w:p w:rsidR="001F2308" w:rsidP="001F2308">
      <w:pPr>
        <w:pStyle w:val="Answer"/>
      </w:pPr>
      <w:sdt>
        <w:sdtPr>
          <w:alias w:val="Witness"/>
          <w:id w:val="-529497711"/>
          <w:placeholder>
            <w:docPart w:val="5ED4DFA549694A43BC95447ED70C1D9C"/>
          </w:placeholder>
          <w:richText/>
        </w:sdtPr>
        <w:sdtContent>
          <w:r w:rsidRPr="00BB0462">
            <w:rPr>
              <w:b/>
              <w:bCs/>
              <w:i/>
              <w:iCs/>
            </w:rPr>
            <w:t>Maria Harris:</w:t>
          </w:r>
          <w:r w:rsidRPr="00782638">
            <w:rPr>
              <w:b/>
            </w:rPr>
            <w:t xml:space="preserve"> </w:t>
          </w:r>
        </w:sdtContent>
      </w:sdt>
      <w:r>
        <w:t xml:space="preserve">I worry about that from a security perspective. When we talk about standards, we do not have data standards or technology standards, but what about the cyber and security controls of our systems? We have people who are still working on Excel spreadsheets. Somebody can set up an estate agent with nothing more than a website. We absolutely </w:t>
      </w:r>
      <w:r>
        <w:t>have to</w:t>
      </w:r>
      <w:r>
        <w:t xml:space="preserve"> raise those standards across our industry and ditch fax machines.</w:t>
      </w:r>
    </w:p>
    <w:p w:rsidR="001F2308" w:rsidP="001F2308">
      <w:pPr>
        <w:pStyle w:val="Remark"/>
      </w:pPr>
      <w:sdt>
        <w:sdtPr>
          <w:alias w:val="Member"/>
          <w:tag w:val="&lt;Member mnisId='394' dodsId='25722'&gt;"/>
          <w:id w:val="1611311948"/>
          <w:placeholder>
            <w:docPart w:val="5ED4DFA549694A43BC95447ED70C1D9C"/>
          </w:placeholder>
          <w:richText/>
        </w:sdtPr>
        <w:sdtContent>
          <w:r w:rsidRPr="00782638">
            <w:rPr>
              <w:b/>
            </w:rPr>
            <w:t>Chair:</w:t>
          </w:r>
        </w:sdtContent>
      </w:sdt>
      <w:r>
        <w:t xml:space="preserve"> On that point, we will conclude this session. Thank you very much indeed for posing some challenges to us about how things could be improved for both the buyers and sellers in this process.</w:t>
      </w:r>
    </w:p>
    <w:p w:rsidR="001F2308" w:rsidP="001F2308">
      <w:pPr>
        <w:spacing w:line="276" w:lineRule="auto"/>
        <w:jc w:val="left"/>
        <w:rPr>
          <w:rFonts w:eastAsia="Times New Roman" w:cs="Times New Roman"/>
          <w:szCs w:val="20"/>
        </w:rPr>
      </w:pPr>
    </w:p>
    <w:sdt>
      <w:sdtPr>
        <w:rPr>
          <w:rFonts w:eastAsia="Calibri" w:cs="Times New Roman"/>
          <w:sz w:val="28"/>
          <w:szCs w:val="28"/>
        </w:rPr>
        <w:alias w:val="WitnessExamination"/>
        <w:tag w:val="WitnessExamination"/>
        <w:id w:val="1918900496"/>
        <w:placeholder>
          <w:docPart w:val="33EFBAECC8854195A968F3980825511A"/>
        </w:placeholder>
        <w:richText/>
      </w:sdtPr>
      <w:sdtEndPr>
        <w:rPr>
          <w:szCs w:val="22"/>
        </w:rPr>
      </w:sdtEndPr>
      <w:sdtContent>
        <w:p w:rsidR="001F2308" w:rsidRPr="008C6F1B" w:rsidP="001F2308">
          <w:pPr>
            <w:spacing w:before="180" w:after="180"/>
            <w:jc w:val="center"/>
            <w:rPr>
              <w:rFonts w:eastAsia="Calibri" w:cs="Times New Roman"/>
              <w:sz w:val="28"/>
              <w:szCs w:val="28"/>
            </w:rPr>
          </w:pPr>
          <w:bookmarkStart w:id="1" w:name="Panel2"/>
          <w:bookmarkEnd w:id="1"/>
          <w:r w:rsidRPr="008C6F1B">
            <w:rPr>
              <w:rFonts w:eastAsia="Calibri" w:cs="Times New Roman"/>
              <w:sz w:val="28"/>
              <w:szCs w:val="28"/>
            </w:rPr>
            <w:t xml:space="preserve">Examination </w:t>
          </w:r>
          <w:r w:rsidRPr="008C6F1B" w:rsidR="00AE26AC">
            <w:rPr>
              <w:rFonts w:eastAsia="Calibri" w:cs="Times New Roman"/>
              <w:sz w:val="28"/>
              <w:szCs w:val="28"/>
            </w:rPr>
            <w:t xml:space="preserve">of </w:t>
          </w:r>
          <w:r w:rsidRPr="008C6F1B" w:rsidR="006E736E">
            <w:rPr>
              <w:rFonts w:eastAsia="Calibri" w:cs="Times New Roman"/>
              <w:sz w:val="28"/>
              <w:szCs w:val="28"/>
            </w:rPr>
            <w:t>Witnesses</w:t>
          </w:r>
        </w:p>
        <w:p w:rsidR="001F2308" w:rsidRPr="008C6F1B" w:rsidP="003E6D16">
          <w:pPr>
            <w:spacing w:before="180" w:after="180"/>
            <w:rPr>
              <w:rFonts w:eastAsia="Calibri" w:cs="Times New Roman"/>
              <w:sz w:val="28"/>
            </w:rPr>
          </w:pPr>
          <w:r w:rsidRPr="008C6F1B">
            <w:rPr>
              <w:rFonts w:eastAsia="Calibri" w:cs="Times New Roman"/>
            </w:rPr>
            <w:t>Witnesses: Mairead Carroll, Timothy Douglas and Beth Rudolf.</w:t>
          </w:r>
        </w:p>
      </w:sdtContent>
    </w:sdt>
    <w:p w:rsidR="001F2308" w:rsidP="001F2308">
      <w:pPr>
        <w:pStyle w:val="Question"/>
      </w:pPr>
      <w:sdt>
        <w:sdtPr>
          <w:alias w:val="Member"/>
          <w:tag w:val="&lt;Member mnisId='394' dodsId='25722'&gt;"/>
          <w:id w:val="1605920967"/>
          <w:placeholder>
            <w:docPart w:val="5ED4DFA549694A43BC95447ED70C1D9C"/>
          </w:placeholder>
          <w:richText/>
        </w:sdtPr>
        <w:sdtContent>
          <w:r w:rsidRPr="008C6F1B">
            <w:rPr>
              <w:b/>
            </w:rPr>
            <w:t>Chair:</w:t>
          </w:r>
        </w:sdtContent>
      </w:sdt>
      <w:r>
        <w:t xml:space="preserve"> Thank you very much for coming. Could you say who you are and the organisation that you are here on behalf of today?</w:t>
      </w:r>
    </w:p>
    <w:p w:rsidR="001F2308" w:rsidP="001F2308">
      <w:pPr>
        <w:pStyle w:val="Answer"/>
      </w:pPr>
      <w:sdt>
        <w:sdtPr>
          <w:alias w:val="Witness"/>
          <w:id w:val="1361403080"/>
          <w:placeholder>
            <w:docPart w:val="5ED4DFA549694A43BC95447ED70C1D9C"/>
          </w:placeholder>
          <w:richText/>
        </w:sdtPr>
        <w:sdtContent>
          <w:r w:rsidRPr="00BB0462">
            <w:rPr>
              <w:b/>
              <w:bCs/>
              <w:i/>
              <w:iCs/>
            </w:rPr>
            <w:t>Mairead Carroll:</w:t>
          </w:r>
          <w:r w:rsidRPr="00936846">
            <w:rPr>
              <w:b/>
            </w:rPr>
            <w:t xml:space="preserve"> </w:t>
          </w:r>
        </w:sdtContent>
      </w:sdt>
      <w:r>
        <w:t xml:space="preserve">My name is Mairead </w:t>
      </w:r>
      <w:r>
        <w:t>Carroll</w:t>
      </w:r>
      <w:r>
        <w:t xml:space="preserve"> and I am here for the </w:t>
      </w:r>
      <w:r w:rsidRPr="00274E4F">
        <w:t>Royal Institution of Chartered Surveyors</w:t>
      </w:r>
      <w:r>
        <w:t>.</w:t>
      </w:r>
    </w:p>
    <w:p w:rsidR="001F2308" w:rsidP="001F2308">
      <w:pPr>
        <w:pStyle w:val="Answer"/>
      </w:pPr>
      <w:sdt>
        <w:sdtPr>
          <w:alias w:val="Witness"/>
          <w:id w:val="-1550447742"/>
          <w:placeholder>
            <w:docPart w:val="5ED4DFA549694A43BC95447ED70C1D9C"/>
          </w:placeholder>
          <w:richText/>
        </w:sdtPr>
        <w:sdtContent>
          <w:r w:rsidRPr="00BB0462">
            <w:rPr>
              <w:b/>
              <w:bCs/>
              <w:i/>
              <w:iCs/>
            </w:rPr>
            <w:t>Beth Rudolf:</w:t>
          </w:r>
          <w:r w:rsidRPr="00E06B9D">
            <w:rPr>
              <w:b/>
            </w:rPr>
            <w:t xml:space="preserve"> </w:t>
          </w:r>
        </w:sdtContent>
      </w:sdt>
      <w:r>
        <w:t>My name is Beth Rudolf. I am here for the Conveyancing Association, the Digital Property Market Steering Group, and I am co-chair of the Home Buying and Selling Group with Kate.</w:t>
      </w:r>
    </w:p>
    <w:p w:rsidR="001F2308" w:rsidP="001F2308">
      <w:pPr>
        <w:pStyle w:val="Answer"/>
      </w:pPr>
      <w:sdt>
        <w:sdtPr>
          <w:alias w:val="Witness"/>
          <w:id w:val="-1241946511"/>
          <w:placeholder>
            <w:docPart w:val="5ED4DFA549694A43BC95447ED70C1D9C"/>
          </w:placeholder>
          <w:richText/>
        </w:sdtPr>
        <w:sdtContent>
          <w:r w:rsidRPr="00BB0462">
            <w:rPr>
              <w:b/>
              <w:bCs/>
              <w:i/>
              <w:iCs/>
            </w:rPr>
            <w:t>Timothy Douglas:</w:t>
          </w:r>
          <w:r w:rsidRPr="00E06B9D">
            <w:rPr>
              <w:b/>
            </w:rPr>
            <w:t xml:space="preserve"> </w:t>
          </w:r>
        </w:sdtContent>
      </w:sdt>
      <w:r>
        <w:t>Good afternoon and thank you very much for the invitation today. I am Timothy Douglas. I am the head of policy and campaigns at Propertymark. Propertymark is a professional regulatory body for property agents.</w:t>
      </w:r>
    </w:p>
    <w:p w:rsidR="001F2308" w:rsidP="001F2308">
      <w:pPr>
        <w:pStyle w:val="Question"/>
      </w:pPr>
      <w:sdt>
        <w:sdtPr>
          <w:alias w:val="Member"/>
          <w:tag w:val="&lt;Member mnisId='394' dodsId='25722'&gt;"/>
          <w:id w:val="-2128457092"/>
          <w:placeholder>
            <w:docPart w:val="5ED4DFA549694A43BC95447ED70C1D9C"/>
          </w:placeholder>
          <w:richText/>
        </w:sdtPr>
        <w:sdtContent>
          <w:r w:rsidRPr="00E06B9D">
            <w:rPr>
              <w:b/>
            </w:rPr>
            <w:t>Chair:</w:t>
          </w:r>
        </w:sdtContent>
      </w:sdt>
      <w:r>
        <w:t xml:space="preserve"> Thank you very much for coming this afternoon. I will come to Beth Rudolf first. Clearly, conveyancing is a key part of the whole process of buying and selling</w:t>
      </w:r>
      <w:r w:rsidR="006E736E">
        <w:t>;</w:t>
      </w:r>
      <w:r>
        <w:t xml:space="preserve"> it is when the property transfers from one owner to another. What are the main challenges that you have at present, and what could you be doing better to meet them?</w:t>
      </w:r>
    </w:p>
    <w:p w:rsidR="001F2308" w:rsidP="001F2308">
      <w:pPr>
        <w:pStyle w:val="Answer"/>
      </w:pPr>
      <w:sdt>
        <w:sdtPr>
          <w:alias w:val="Witness"/>
          <w:id w:val="957455031"/>
          <w:placeholder>
            <w:docPart w:val="5ED4DFA549694A43BC95447ED70C1D9C"/>
          </w:placeholder>
          <w:richText/>
        </w:sdtPr>
        <w:sdtContent>
          <w:r w:rsidRPr="00BB0462">
            <w:rPr>
              <w:b/>
              <w:bCs/>
              <w:i/>
              <w:iCs/>
            </w:rPr>
            <w:t>Beth Rudolf:</w:t>
          </w:r>
          <w:r w:rsidRPr="0011005B">
            <w:rPr>
              <w:b/>
            </w:rPr>
            <w:t xml:space="preserve"> </w:t>
          </w:r>
        </w:sdtContent>
      </w:sdt>
      <w:r>
        <w:t xml:space="preserve">The important </w:t>
      </w:r>
      <w:r w:rsidR="006E736E">
        <w:t>phrase</w:t>
      </w:r>
      <w:r>
        <w:t xml:space="preserve"> there is “at present</w:t>
      </w:r>
      <w:r w:rsidR="001C72E0">
        <w:t xml:space="preserve">,” </w:t>
      </w:r>
      <w:r>
        <w:t xml:space="preserve">and that is the problem. Certainly, when I started conveyancing back in the 1990s, my fastest transaction was 45 minutes; now we are looking at 22 weeks. Of course, we did not have email then, so what on earth has changed? </w:t>
      </w:r>
    </w:p>
    <w:p w:rsidR="001F2308" w:rsidP="001F2308">
      <w:pPr>
        <w:pStyle w:val="Answer"/>
      </w:pPr>
      <w:r>
        <w:t xml:space="preserve">When you look at the way that we do all the transactions, we </w:t>
      </w:r>
      <w:r>
        <w:t>have to</w:t>
      </w:r>
      <w:r>
        <w:t xml:space="preserve"> now recreate the title and the information about the property every time. The difficulty is that, when you send information over to the buyer or the buyer collects some information, if that information conflicts with the previous information, it results in an additional inquiry. </w:t>
      </w:r>
    </w:p>
    <w:p w:rsidR="001F2308" w:rsidP="001F2308">
      <w:pPr>
        <w:pStyle w:val="Answer"/>
      </w:pPr>
      <w:r>
        <w:t>The reason that this has become a real problem is because of the complexity of titles that occurred after the financial crisis—leasehold houses, short leases, onerous terms</w:t>
      </w:r>
      <w:r w:rsidR="00AE26AC">
        <w:t>—</w:t>
      </w:r>
      <w:r>
        <w:t>and the lenders having to adjust their affordability</w:t>
      </w:r>
      <w:r w:rsidR="006E736E">
        <w:t xml:space="preserve"> criteria</w:t>
      </w:r>
      <w:r>
        <w:t xml:space="preserve">, so service charges and stuff like that would impact the ability to proceed. We also now have estate rent charges and managed freeholds since the Government’s announcement that leasehold houses were not going to be allowed. We </w:t>
      </w:r>
      <w:r>
        <w:t>have to</w:t>
      </w:r>
      <w:r>
        <w:t xml:space="preserve"> deal with all the management companies, the property agents and any tenants associations, but without any regulation of them.</w:t>
      </w:r>
    </w:p>
    <w:p w:rsidR="001F2308" w:rsidP="001F2308">
      <w:pPr>
        <w:pStyle w:val="Answer"/>
      </w:pPr>
      <w:r>
        <w:t>On top of that, the scope creep for conveyancers has increased hugely. When I started doing conveyancing, we had one search. We had all the information in the title deeds packet, which was stored in a fireproof safe either by the lender or by the solicitors, so that when the property was sold you would just take out the deeds packet, and in there you would have the deeds, but you would also have all the warranties and guarantees. You would also have any insurance policies</w:t>
      </w:r>
      <w:r w:rsidR="00AE26AC">
        <w:t>.</w:t>
      </w:r>
      <w:r>
        <w:t xml:space="preserve"> </w:t>
      </w:r>
      <w:r w:rsidR="00AE26AC">
        <w:t xml:space="preserve">You </w:t>
      </w:r>
      <w:r>
        <w:t>might even have a memo from the previous lawyer explaining the reason they were able to take a view on a particular element and deal with an issue.</w:t>
      </w:r>
    </w:p>
    <w:p w:rsidR="001F2308" w:rsidP="001F2308">
      <w:pPr>
        <w:pStyle w:val="Answer"/>
      </w:pPr>
      <w:r>
        <w:t xml:space="preserve">Since the dematerialisation of deeds by the Land Registry in 2002, all the deeds packets were returned to the clients. There was no reason to charge for fireproof safes anymore, and as a result they were lost, because they did not realise how important they were. Unless we get digital property packs and logbooks, we cannot recreate that. </w:t>
      </w:r>
    </w:p>
    <w:p w:rsidR="001F2308" w:rsidP="001F2308">
      <w:pPr>
        <w:pStyle w:val="Answer"/>
      </w:pPr>
      <w:r>
        <w:t xml:space="preserve">On top of that, as Kate mentioned, we have the scope creep </w:t>
      </w:r>
      <w:r w:rsidR="006E736E">
        <w:t>from</w:t>
      </w:r>
      <w:r>
        <w:t xml:space="preserve"> things like Japanese knotweed. We have environmental issues. Of course, we now </w:t>
      </w:r>
      <w:r>
        <w:t>have to</w:t>
      </w:r>
      <w:r>
        <w:t xml:space="preserve"> deal with leasehold estate rent charges and managed freeholds. It is a huge amount of work to do. It used to be that transactions for a sale would probably take seven working hours of a conveyancer, and a purchase would probably take about 10 working hours. If you think that each week, if you are doing manual progressing of a transaction, that takes half an hour, transactions taking 22 weeks means that you are taking 11 hours just to tell people that you are waiting for something. Where we have got to now is a huge problem.</w:t>
      </w:r>
    </w:p>
    <w:p w:rsidR="001F2308" w:rsidP="001F2308">
      <w:pPr>
        <w:pStyle w:val="Question"/>
      </w:pPr>
      <w:sdt>
        <w:sdtPr>
          <w:alias w:val="Member"/>
          <w:tag w:val="&lt;Member mnisId='394' dodsId='25722'&gt;"/>
          <w:id w:val="-1136333324"/>
          <w:placeholder>
            <w:docPart w:val="5ED4DFA549694A43BC95447ED70C1D9C"/>
          </w:placeholder>
          <w:richText/>
        </w:sdtPr>
        <w:sdtContent>
          <w:r w:rsidRPr="003013E6">
            <w:rPr>
              <w:b/>
            </w:rPr>
            <w:t>Chair:</w:t>
          </w:r>
        </w:sdtContent>
      </w:sdt>
      <w:r>
        <w:t xml:space="preserve"> You are almost making us feel sorry for you. Things have changed, but has the sector responded to those changes in the most effective way?</w:t>
      </w:r>
    </w:p>
    <w:p w:rsidR="001F2308" w:rsidP="001F2308">
      <w:pPr>
        <w:pStyle w:val="Answer"/>
      </w:pPr>
      <w:sdt>
        <w:sdtPr>
          <w:alias w:val="Witness"/>
          <w:id w:val="-1116588801"/>
          <w:placeholder>
            <w:docPart w:val="5ED4DFA549694A43BC95447ED70C1D9C"/>
          </w:placeholder>
          <w:richText/>
        </w:sdtPr>
        <w:sdtContent>
          <w:r w:rsidRPr="00BB0462">
            <w:rPr>
              <w:b/>
              <w:bCs/>
              <w:i/>
              <w:iCs/>
            </w:rPr>
            <w:t>Beth Rudolf:</w:t>
          </w:r>
          <w:r w:rsidRPr="003013E6">
            <w:rPr>
              <w:b/>
            </w:rPr>
            <w:t xml:space="preserve"> </w:t>
          </w:r>
        </w:sdtContent>
      </w:sdt>
      <w:r>
        <w:t xml:space="preserve">No, and the difficulty is that, because there is this misunderstanding of </w:t>
      </w:r>
      <w:r w:rsidR="00AE26AC">
        <w:t>“</w:t>
      </w:r>
      <w:r>
        <w:t>buyer beware</w:t>
      </w:r>
      <w:r w:rsidR="00AE26AC">
        <w:t>”</w:t>
      </w:r>
      <w:r>
        <w:t xml:space="preserve"> applying to all data, conveyancers have not been able to be proactive. Because we think </w:t>
      </w:r>
      <w:r w:rsidR="00AE26AC">
        <w:t>“</w:t>
      </w:r>
      <w:r>
        <w:t>buyer beware</w:t>
      </w:r>
      <w:r w:rsidR="00AE26AC">
        <w:t>”</w:t>
      </w:r>
      <w:r>
        <w:t xml:space="preserve"> means that, as a seller’s conveyancer, you do not want to tip them off that there might be a problem, you just do not review any of the documents when they come in at the beginning of a transaction if you are instructed before the property is sold, for example. </w:t>
      </w:r>
    </w:p>
    <w:p w:rsidR="001F2308" w:rsidP="001F2308">
      <w:pPr>
        <w:pStyle w:val="Answer"/>
      </w:pPr>
      <w:r>
        <w:t>This does not apply any</w:t>
      </w:r>
      <w:r w:rsidR="006E736E">
        <w:t xml:space="preserve"> </w:t>
      </w:r>
      <w:r>
        <w:t xml:space="preserve">more, but the difficulty is </w:t>
      </w:r>
      <w:r>
        <w:t>that,</w:t>
      </w:r>
      <w:r>
        <w:t xml:space="preserve"> every time these things change, the conveyancers have been encouraged to put a disclaimer in saying, “The seller does not know this information, so you cannot rely on what they have told you</w:t>
      </w:r>
      <w:r w:rsidR="001C72E0">
        <w:t xml:space="preserve">.” </w:t>
      </w:r>
      <w:r>
        <w:t>You have th</w:t>
      </w:r>
      <w:r w:rsidR="006E736E">
        <w:t>e</w:t>
      </w:r>
      <w:r>
        <w:t xml:space="preserve"> William Sindall case and things like that, which mean that </w:t>
      </w:r>
      <w:r>
        <w:t>all of</w:t>
      </w:r>
      <w:r>
        <w:t xml:space="preserve"> these disclaimers have grown. </w:t>
      </w:r>
    </w:p>
    <w:p w:rsidR="001F2308" w:rsidP="001F2308">
      <w:pPr>
        <w:pStyle w:val="Answer"/>
      </w:pPr>
      <w:r>
        <w:t xml:space="preserve">It was only last year that we had the Rossiter case, which again said that the sellers should be providing the information that the average consumer would need, and that </w:t>
      </w:r>
      <w:r w:rsidR="003D1F62">
        <w:t>“</w:t>
      </w:r>
      <w:r>
        <w:t>buyer beware</w:t>
      </w:r>
      <w:r w:rsidR="003D1F62">
        <w:t>”</w:t>
      </w:r>
      <w:r>
        <w:t xml:space="preserve"> only applies to the intended use and enjoyment of that buyer, </w:t>
      </w:r>
      <w:r w:rsidR="003D1F62">
        <w:t>so</w:t>
      </w:r>
      <w:r>
        <w:t xml:space="preserve"> that specific information, and does not apply to things that would impact the average person. </w:t>
      </w:r>
    </w:p>
    <w:p w:rsidR="001F2308" w:rsidP="001F2308">
      <w:pPr>
        <w:pStyle w:val="Answer"/>
      </w:pPr>
      <w:r>
        <w:t>A seller’s conveyancer is also a buyer’s conveyancer, so they know exactly what would impact the average consumer, and they can look at the lenders</w:t>
      </w:r>
      <w:r w:rsidR="003D1F62">
        <w:t>’</w:t>
      </w:r>
      <w:r>
        <w:t xml:space="preserve"> handbook to see what would impact the average lender. We can be proactive, but unfortunately the protocols that we work to currently do not encourage that.</w:t>
      </w:r>
    </w:p>
    <w:p w:rsidR="001F2308" w:rsidP="001F2308">
      <w:pPr>
        <w:pStyle w:val="Question"/>
      </w:pPr>
      <w:sdt>
        <w:sdtPr>
          <w:alias w:val="Member"/>
          <w:tag w:val="&lt;Member mnisId='394' dodsId='25722'&gt;"/>
          <w:id w:val="-395964624"/>
          <w:placeholder>
            <w:docPart w:val="5ED4DFA549694A43BC95447ED70C1D9C"/>
          </w:placeholder>
          <w:richText/>
        </w:sdtPr>
        <w:sdtContent>
          <w:r w:rsidRPr="00986469">
            <w:rPr>
              <w:b/>
            </w:rPr>
            <w:t>Chair:</w:t>
          </w:r>
        </w:sdtContent>
      </w:sdt>
      <w:r>
        <w:t xml:space="preserve"> One of the things that I often get complaints about from constituents—I am sure that colleagues do as well—is that sometimes the view of the conveyancer is so particular and restricted to the title of the plot on which the house sits that other things are missed. One thing that was referred to in the previous evidence session was managed freeholds, which are increasingly common, but often information does not seem to be given clearly to purchasers that that is the situation that they are buying into. </w:t>
      </w:r>
    </w:p>
    <w:p w:rsidR="001F2308" w:rsidRPr="002501E8" w:rsidP="001F2308">
      <w:pPr>
        <w:pStyle w:val="Question"/>
        <w:numPr>
          <w:ilvl w:val="0"/>
          <w:numId w:val="0"/>
        </w:numPr>
        <w:ind w:left="794"/>
      </w:pPr>
      <w:r>
        <w:t xml:space="preserve">I just had one the other day. I was talking to a constituent who clearly has understanding about the property he has bought in terms of the line around that </w:t>
      </w:r>
      <w:r>
        <w:t>particular land</w:t>
      </w:r>
      <w:r>
        <w:t xml:space="preserve">. There is a bit of land that he </w:t>
      </w:r>
      <w:r>
        <w:t>has to</w:t>
      </w:r>
      <w:r>
        <w:t xml:space="preserve"> go over to get to the front of his property, which is in ownership that is certainly very complex. It results in nobody maintaining that, but nobody drew his attention to that when the conveyance was done. Is that the sort of thing that should be picked up, or is it just, “Sorry, it is not the bit you are buying, so tough”?</w:t>
      </w:r>
    </w:p>
    <w:p w:rsidR="001F2308" w:rsidP="001F2308">
      <w:pPr>
        <w:pStyle w:val="Answer"/>
      </w:pPr>
      <w:sdt>
        <w:sdtPr>
          <w:alias w:val="Witness"/>
          <w:id w:val="321774865"/>
          <w:placeholder>
            <w:docPart w:val="5ED4DFA549694A43BC95447ED70C1D9C"/>
          </w:placeholder>
          <w:richText/>
        </w:sdtPr>
        <w:sdtContent>
          <w:r w:rsidRPr="00BB0462">
            <w:rPr>
              <w:b/>
              <w:bCs/>
              <w:i/>
              <w:iCs/>
            </w:rPr>
            <w:t>Beth Rudolf:</w:t>
          </w:r>
          <w:r w:rsidRPr="00BF5807">
            <w:rPr>
              <w:b/>
            </w:rPr>
            <w:t xml:space="preserve"> </w:t>
          </w:r>
        </w:sdtContent>
      </w:sdt>
      <w:r>
        <w:t xml:space="preserve">That should be on the advertisement of the property, full stop. There is a law. The </w:t>
      </w:r>
      <w:r w:rsidRPr="00BA185F">
        <w:t>Consumer Protection from Unfair Trading Regulations</w:t>
      </w:r>
      <w:r>
        <w:t xml:space="preserve"> came out in 2008 saying that anything that would impact the average consumer should be included in the advert. We would agree that a ransom strip, as you are describing, should have been explained to the buyer when they were thinking about buying it.</w:t>
      </w:r>
    </w:p>
    <w:p w:rsidR="001F2308" w:rsidP="001F2308">
      <w:pPr>
        <w:pStyle w:val="Answer"/>
      </w:pPr>
      <w:r>
        <w:t>I have done quite a lot of education in nudge mentality and psychology. What you realise is that the psychology of a buyer before they decide to buy a property is very different. When they are looking at a property, they will be much more likely to think, “Is this going to be alright for me?</w:t>
      </w:r>
      <w:r w:rsidR="003D1F62">
        <w:t>”</w:t>
      </w:r>
      <w:r>
        <w:t xml:space="preserve"> If I know the service charge is going to be huge, that there is a ransom strip that I will not be able to drive over</w:t>
      </w:r>
      <w:r w:rsidR="003D1F62">
        <w:t>,</w:t>
      </w:r>
      <w:r>
        <w:t xml:space="preserve"> and that I will have to sort </w:t>
      </w:r>
      <w:r w:rsidR="003D1F62">
        <w:t xml:space="preserve">that </w:t>
      </w:r>
      <w:r>
        <w:t xml:space="preserve">out, </w:t>
      </w:r>
      <w:r w:rsidR="003D1F62">
        <w:t>I</w:t>
      </w:r>
      <w:r>
        <w:t xml:space="preserve"> am probably going to make a different decision </w:t>
      </w:r>
      <w:r w:rsidR="006E736E">
        <w:t>from the one I make</w:t>
      </w:r>
      <w:r>
        <w:t xml:space="preserve"> when, instead, I have put my offer forward and it has been accepted. </w:t>
      </w:r>
    </w:p>
    <w:p w:rsidR="001F2308" w:rsidP="001F2308">
      <w:pPr>
        <w:pStyle w:val="Answer"/>
      </w:pPr>
      <w:r>
        <w:t>“Hurrah, I have fallen in love with the property. I know that my kids can go to the local school. Everything is brilliant</w:t>
      </w:r>
      <w:r w:rsidR="001C72E0">
        <w:t xml:space="preserve">.” </w:t>
      </w:r>
      <w:r>
        <w:t xml:space="preserve">Anything after that that comes back as being a problem is just a challenge or something I </w:t>
      </w:r>
      <w:r>
        <w:t>have to</w:t>
      </w:r>
      <w:r>
        <w:t xml:space="preserve"> overcome, and I will buy it anyway, or I am going to have to pull out because the lender says, “No, you cannot afford this property</w:t>
      </w:r>
      <w:r w:rsidR="001C72E0">
        <w:t xml:space="preserve">,” </w:t>
      </w:r>
      <w:r>
        <w:t xml:space="preserve">at which point the transaction falls through. </w:t>
      </w:r>
    </w:p>
    <w:p w:rsidR="001F2308" w:rsidP="001F2308">
      <w:pPr>
        <w:pStyle w:val="Question"/>
      </w:pPr>
      <w:sdt>
        <w:sdtPr>
          <w:alias w:val="Member"/>
          <w:tag w:val="&lt;Member mnisId='394' dodsId='25722'&gt;"/>
          <w:id w:val="1362708078"/>
          <w:placeholder>
            <w:docPart w:val="5ED4DFA549694A43BC95447ED70C1D9C"/>
          </w:placeholder>
          <w:richText/>
        </w:sdtPr>
        <w:sdtContent>
          <w:r w:rsidRPr="00EF7166">
            <w:rPr>
              <w:b/>
            </w:rPr>
            <w:t>Chair:</w:t>
          </w:r>
        </w:sdtContent>
      </w:sdt>
      <w:r>
        <w:t xml:space="preserve"> You mean that that information should be given upfront.</w:t>
      </w:r>
    </w:p>
    <w:p w:rsidR="001F2308" w:rsidP="001F2308">
      <w:pPr>
        <w:pStyle w:val="Answer"/>
      </w:pPr>
      <w:sdt>
        <w:sdtPr>
          <w:alias w:val="Witness"/>
          <w:id w:val="703905796"/>
          <w:placeholder>
            <w:docPart w:val="5ED4DFA549694A43BC95447ED70C1D9C"/>
          </w:placeholder>
          <w:richText/>
        </w:sdtPr>
        <w:sdtContent>
          <w:r w:rsidRPr="00BB0462">
            <w:rPr>
              <w:b/>
              <w:bCs/>
              <w:i/>
              <w:iCs/>
            </w:rPr>
            <w:t>Beth Rudolf:</w:t>
          </w:r>
          <w:r w:rsidRPr="00EF7166">
            <w:rPr>
              <w:b/>
            </w:rPr>
            <w:t xml:space="preserve"> </w:t>
          </w:r>
        </w:sdtContent>
      </w:sdt>
      <w:r>
        <w:t>It needs to be given upfront so that the buyer can digest it, and they can also understand then what it means to them</w:t>
      </w:r>
      <w:r w:rsidR="00F345AD">
        <w:t>.</w:t>
      </w:r>
      <w:r>
        <w:t xml:space="preserve"> </w:t>
      </w:r>
      <w:r w:rsidR="00F345AD">
        <w:t xml:space="preserve">In </w:t>
      </w:r>
      <w:r>
        <w:t>the same way, if you get a seller instructing on a property that they are putting on the market, before they find a buyer, if you say, “Fill in these forms</w:t>
      </w:r>
      <w:r w:rsidR="001C72E0">
        <w:t xml:space="preserve">,” </w:t>
      </w:r>
      <w:r>
        <w:t xml:space="preserve">they are absolutely all over it because they know their house is going to sell tomorrow and they just want to get it through. They want to get all the information up together. </w:t>
      </w:r>
    </w:p>
    <w:p w:rsidR="001F2308" w:rsidP="001F2308">
      <w:pPr>
        <w:pStyle w:val="Answer"/>
      </w:pPr>
      <w:r>
        <w:t>If, once you have a buyer who has put forward an offer that the seller has accepted, you then say to the seller, “Provide us with information that might put your buyer off or might cause the transaction to fall through</w:t>
      </w:r>
      <w:r w:rsidR="001C72E0">
        <w:t xml:space="preserve">,” </w:t>
      </w:r>
      <w:r>
        <w:t>they are either going to be much slower in providing this information, which is what we find, or they might just twist some of it and say, “I don’t know</w:t>
      </w:r>
      <w:r w:rsidR="001C72E0">
        <w:t xml:space="preserve">.” </w:t>
      </w:r>
      <w:r>
        <w:t>Then it is up to the buyer to discover that</w:t>
      </w:r>
      <w:r w:rsidR="00F345AD">
        <w:t>.</w:t>
      </w:r>
      <w:r>
        <w:t xml:space="preserve"> </w:t>
      </w:r>
      <w:r w:rsidR="00F345AD">
        <w:t xml:space="preserve">That </w:t>
      </w:r>
      <w:r>
        <w:t>then comes much later in the transaction, so you get people pulling out and the huge costs of waste to the whole industry and to the consumer.</w:t>
      </w:r>
    </w:p>
    <w:p w:rsidR="001F2308" w:rsidP="001F2308">
      <w:pPr>
        <w:pStyle w:val="Question"/>
      </w:pPr>
      <w:sdt>
        <w:sdtPr>
          <w:alias w:val="Member"/>
          <w:tag w:val="&lt;Member mnisId='394' dodsId='25722'&gt;"/>
          <w:id w:val="-306704151"/>
          <w:placeholder>
            <w:docPart w:val="5ED4DFA549694A43BC95447ED70C1D9C"/>
          </w:placeholder>
          <w:richText/>
        </w:sdtPr>
        <w:sdtContent>
          <w:r w:rsidRPr="00773905">
            <w:rPr>
              <w:b/>
            </w:rPr>
            <w:t>Chair:</w:t>
          </w:r>
        </w:sdtContent>
      </w:sdt>
      <w:r>
        <w:t xml:space="preserve"> Can I move on to the issue of referral fees? When we did our inquiry as a </w:t>
      </w:r>
      <w:r>
        <w:t>Committee</w:t>
      </w:r>
      <w:r>
        <w:t xml:space="preserve"> into leasehold properties—I appreciate that these are newbuild properties—we were shocked at the way that comfortable relationships exist between developers and conveyancers. Fees were paid over, and the </w:t>
      </w:r>
      <w:r w:rsidR="00F345AD">
        <w:t>prospective</w:t>
      </w:r>
      <w:r>
        <w:t xml:space="preserve"> purchaser was told, “You go and use that firm of solicitors or those conveyancers, and they will look after you. They know our property and the complications involved, so they will get it done </w:t>
      </w:r>
      <w:r w:rsidR="00F345AD">
        <w:t>more quickly</w:t>
      </w:r>
      <w:r w:rsidR="001C72E0">
        <w:t xml:space="preserve">.” </w:t>
      </w:r>
      <w:r>
        <w:t>Then the new carpet came out as an incentive to the purchaser, almost as part of the package. That is not right, is it?</w:t>
      </w:r>
    </w:p>
    <w:p w:rsidR="001F2308" w:rsidP="001F2308">
      <w:pPr>
        <w:pStyle w:val="Answer"/>
      </w:pPr>
      <w:sdt>
        <w:sdtPr>
          <w:alias w:val="Witness"/>
          <w:id w:val="786316347"/>
          <w:placeholder>
            <w:docPart w:val="5ED4DFA549694A43BC95447ED70C1D9C"/>
          </w:placeholder>
          <w:richText/>
        </w:sdtPr>
        <w:sdtContent>
          <w:r w:rsidRPr="00BB0462">
            <w:rPr>
              <w:b/>
              <w:bCs/>
              <w:i/>
              <w:iCs/>
            </w:rPr>
            <w:t>Beth Rudolf:</w:t>
          </w:r>
          <w:r w:rsidRPr="000A6344">
            <w:rPr>
              <w:b/>
            </w:rPr>
            <w:t xml:space="preserve"> </w:t>
          </w:r>
        </w:sdtContent>
      </w:sdt>
      <w:r>
        <w:t>No. If you are getting so much work from one place that you are not going to risk losing it, that is a huge problem. Certainly, we have seen the issues that arose out of that with the mis-selling of leasehold properties.</w:t>
      </w:r>
    </w:p>
    <w:p w:rsidR="001F2308" w:rsidP="001F2308">
      <w:pPr>
        <w:pStyle w:val="Answer"/>
      </w:pPr>
      <w:r>
        <w:t xml:space="preserve">Some of our members at the Conveyancing Association would point out, though, that if you have referral fees that means that you have SLAs—service level agreements—with referral panel managers. That means that you are going to provide a better service because you signed the service level agreement, but more importantly you know how much work you are going to get in, which means that you feel able to invest in technology and all the sorts of things that can improve the process for the consumer. </w:t>
      </w:r>
    </w:p>
    <w:p w:rsidR="001F2308" w:rsidP="001F2308">
      <w:pPr>
        <w:pStyle w:val="Question"/>
      </w:pPr>
      <w:sdt>
        <w:sdtPr>
          <w:alias w:val="Member"/>
          <w:tag w:val="&lt;Member mnisId='394' dodsId='25722'&gt;"/>
          <w:id w:val="1056594269"/>
          <w:placeholder>
            <w:docPart w:val="5ED4DFA549694A43BC95447ED70C1D9C"/>
          </w:placeholder>
          <w:richText/>
        </w:sdtPr>
        <w:sdtContent>
          <w:r w:rsidRPr="00DA7F3D">
            <w:rPr>
              <w:b/>
            </w:rPr>
            <w:t>Chair:</w:t>
          </w:r>
        </w:sdtContent>
      </w:sdt>
      <w:r>
        <w:t xml:space="preserve"> Should we have a review of referral fees and how they should or should not operate?</w:t>
      </w:r>
    </w:p>
    <w:p w:rsidR="001F2308" w:rsidP="001F2308">
      <w:pPr>
        <w:pStyle w:val="Answer"/>
      </w:pPr>
      <w:sdt>
        <w:sdtPr>
          <w:alias w:val="Witness"/>
          <w:id w:val="-32654807"/>
          <w:placeholder>
            <w:docPart w:val="5ED4DFA549694A43BC95447ED70C1D9C"/>
          </w:placeholder>
          <w:richText/>
        </w:sdtPr>
        <w:sdtContent>
          <w:r w:rsidRPr="00BB0462">
            <w:rPr>
              <w:b/>
              <w:bCs/>
              <w:i/>
              <w:iCs/>
            </w:rPr>
            <w:t>Beth Rudolf:</w:t>
          </w:r>
          <w:r w:rsidRPr="00DA7F3D">
            <w:rPr>
              <w:b/>
            </w:rPr>
            <w:t xml:space="preserve"> </w:t>
          </w:r>
        </w:sdtContent>
      </w:sdt>
      <w:r>
        <w:t>The important thing to note about referral fees is that you can tell a buyer that they are paying a referral fee, but</w:t>
      </w:r>
      <w:r w:rsidR="00F345AD">
        <w:t>,</w:t>
      </w:r>
      <w:r>
        <w:t xml:space="preserve"> unless they understand what it means to them, it will not make a difference. </w:t>
      </w:r>
    </w:p>
    <w:p w:rsidR="001F2308" w:rsidP="001F2308">
      <w:pPr>
        <w:pStyle w:val="Answer"/>
      </w:pPr>
      <w:r>
        <w:t>In terms of trying to find a better way to deal with referral fees, other members of ours would say you should cap referral fees. I do not think anybody would recommend banning referral fees, because then it would go back to what it was before they were allowed, which was money in envelopes being passed under the table, holidays being paid for and all sorts of bad behaviour.</w:t>
      </w:r>
    </w:p>
    <w:p w:rsidR="001F2308" w:rsidP="001F2308">
      <w:pPr>
        <w:pStyle w:val="Question"/>
      </w:pPr>
      <w:sdt>
        <w:sdtPr>
          <w:alias w:val="Member"/>
          <w:tag w:val="&lt;Member mnisId='394' dodsId='25722'&gt;"/>
          <w:id w:val="-761688752"/>
          <w:placeholder>
            <w:docPart w:val="5ED4DFA549694A43BC95447ED70C1D9C"/>
          </w:placeholder>
          <w:richText/>
        </w:sdtPr>
        <w:sdtContent>
          <w:r w:rsidRPr="00DD158C">
            <w:rPr>
              <w:b/>
            </w:rPr>
            <w:t>Chair:</w:t>
          </w:r>
        </w:sdtContent>
      </w:sdt>
      <w:r>
        <w:t xml:space="preserve"> Do we need to regulate them?</w:t>
      </w:r>
    </w:p>
    <w:p w:rsidR="001F2308" w:rsidP="001F2308">
      <w:pPr>
        <w:pStyle w:val="Answer"/>
      </w:pPr>
      <w:sdt>
        <w:sdtPr>
          <w:alias w:val="Witness"/>
          <w:id w:val="37328517"/>
          <w:placeholder>
            <w:docPart w:val="5ED4DFA549694A43BC95447ED70C1D9C"/>
          </w:placeholder>
          <w:richText/>
        </w:sdtPr>
        <w:sdtContent>
          <w:r w:rsidRPr="00BB0462">
            <w:rPr>
              <w:b/>
              <w:bCs/>
              <w:i/>
              <w:iCs/>
            </w:rPr>
            <w:t>Beth Rudolf:</w:t>
          </w:r>
          <w:r w:rsidRPr="00DD158C">
            <w:rPr>
              <w:b/>
            </w:rPr>
            <w:t xml:space="preserve"> </w:t>
          </w:r>
        </w:sdtContent>
      </w:sdt>
      <w:r>
        <w:t>Regulation is key.</w:t>
      </w:r>
    </w:p>
    <w:p w:rsidR="001F2308" w:rsidP="001F2308">
      <w:pPr>
        <w:pStyle w:val="Question"/>
      </w:pPr>
      <w:sdt>
        <w:sdtPr>
          <w:alias w:val="Member"/>
          <w:tag w:val="&lt;Member mnisId='4659' dodsId='107202'&gt;"/>
          <w:id w:val="1099676242"/>
          <w:placeholder>
            <w:docPart w:val="5ED4DFA549694A43BC95447ED70C1D9C"/>
          </w:placeholder>
          <w:richText/>
        </w:sdtPr>
        <w:sdtContent>
          <w:r w:rsidRPr="00DD158C">
            <w:rPr>
              <w:b/>
            </w:rPr>
            <w:t>Andrew Lewer:</w:t>
          </w:r>
        </w:sdtContent>
      </w:sdt>
      <w:r>
        <w:t xml:space="preserve"> Beth, are so-called conveyancing factories a problem within the industry? If they are a problem, why is that?</w:t>
      </w:r>
    </w:p>
    <w:p w:rsidR="001F2308" w:rsidP="001F2308">
      <w:pPr>
        <w:pStyle w:val="Answer"/>
      </w:pPr>
      <w:sdt>
        <w:sdtPr>
          <w:alias w:val="Witness"/>
          <w:id w:val="1959519999"/>
          <w:placeholder>
            <w:docPart w:val="5ED4DFA549694A43BC95447ED70C1D9C"/>
          </w:placeholder>
          <w:richText/>
        </w:sdtPr>
        <w:sdtContent>
          <w:r w:rsidRPr="00BB0462">
            <w:rPr>
              <w:b/>
              <w:bCs/>
              <w:i/>
              <w:iCs/>
            </w:rPr>
            <w:t>Beth Rudolf:</w:t>
          </w:r>
          <w:r w:rsidRPr="00062510">
            <w:rPr>
              <w:b/>
            </w:rPr>
            <w:t xml:space="preserve"> </w:t>
          </w:r>
        </w:sdtContent>
      </w:sdt>
      <w:r>
        <w:t xml:space="preserve">It </w:t>
      </w:r>
      <w:r>
        <w:t>depends</w:t>
      </w:r>
      <w:r>
        <w:t xml:space="preserve"> what you describe as a problem. When you look at the </w:t>
      </w:r>
      <w:r>
        <w:t>complaints</w:t>
      </w:r>
      <w:r>
        <w:t xml:space="preserve"> ratios at the Legal Ombudsman, about 0.1% of people who use conveyancers complain to the Legal Ombudsman. That does not change with volume conveyancing companies </w:t>
      </w:r>
      <w:r w:rsidR="00433402">
        <w:t>doing it</w:t>
      </w:r>
      <w:r>
        <w:t>.</w:t>
      </w:r>
    </w:p>
    <w:p w:rsidR="001F2308" w:rsidP="001F2308">
      <w:pPr>
        <w:pStyle w:val="Answer"/>
      </w:pPr>
      <w:r>
        <w:t>The difficulty is that, of course, they are dealing with 30,000 transactions. It might be that, for a conveyancer only dealing with 100 transactions, it seems that they are always coming across them, and they hear all these complaints about them.</w:t>
      </w:r>
    </w:p>
    <w:p w:rsidR="001F2308" w:rsidP="001F2308">
      <w:pPr>
        <w:pStyle w:val="Answer"/>
      </w:pPr>
      <w:r>
        <w:t>The benefit of those larger conveyancing companies is that they are specialist conveyancers. They invest in the technology and enable the consumer to have the service that they desire. However, of course high street conveyancers can and do also do that.</w:t>
      </w:r>
    </w:p>
    <w:p w:rsidR="001F2308" w:rsidP="001F2308">
      <w:pPr>
        <w:pStyle w:val="Question"/>
      </w:pPr>
      <w:sdt>
        <w:sdtPr>
          <w:alias w:val="Member"/>
          <w:tag w:val="&lt;Member mnisId='4659' dodsId='107202'&gt;"/>
          <w:id w:val="1035238337"/>
          <w:placeholder>
            <w:docPart w:val="5ED4DFA549694A43BC95447ED70C1D9C"/>
          </w:placeholder>
          <w:richText/>
        </w:sdtPr>
        <w:sdtContent>
          <w:r w:rsidRPr="00C11EED">
            <w:rPr>
              <w:b/>
            </w:rPr>
            <w:t>Andrew Lewer:</w:t>
          </w:r>
        </w:sdtContent>
      </w:sdt>
      <w:r>
        <w:t xml:space="preserve"> Do you think it is just a pejorative term in the same way that a small, high street insurance company might call Direct Line an insurance factory, or is there something more to it than that?</w:t>
      </w:r>
    </w:p>
    <w:p w:rsidR="001F2308" w:rsidP="001F2308">
      <w:pPr>
        <w:pStyle w:val="Answer"/>
      </w:pPr>
      <w:sdt>
        <w:sdtPr>
          <w:alias w:val="Witness"/>
          <w:id w:val="-995037283"/>
          <w:placeholder>
            <w:docPart w:val="5ED4DFA549694A43BC95447ED70C1D9C"/>
          </w:placeholder>
          <w:richText/>
        </w:sdtPr>
        <w:sdtContent>
          <w:r w:rsidRPr="00BB0462">
            <w:rPr>
              <w:b/>
              <w:bCs/>
              <w:i/>
              <w:iCs/>
            </w:rPr>
            <w:t>Beth Rudolf:</w:t>
          </w:r>
          <w:r w:rsidRPr="00844C12">
            <w:rPr>
              <w:b/>
            </w:rPr>
            <w:t xml:space="preserve"> </w:t>
          </w:r>
        </w:sdtContent>
      </w:sdt>
      <w:r>
        <w:t xml:space="preserve">No, it is </w:t>
      </w:r>
      <w:r>
        <w:t>definitely a</w:t>
      </w:r>
      <w:r>
        <w:t xml:space="preserve"> pejorative term. We are talking about volume conveyancers using technology and teams to enable the transaction to be dealt with efficiently.</w:t>
      </w:r>
    </w:p>
    <w:p w:rsidR="001F2308" w:rsidP="001F2308">
      <w:pPr>
        <w:pStyle w:val="Question"/>
      </w:pPr>
      <w:sdt>
        <w:sdtPr>
          <w:alias w:val="Member"/>
          <w:tag w:val="&lt;Member mnisId='4659' dodsId='107202'&gt;"/>
          <w:id w:val="-498892041"/>
          <w:placeholder>
            <w:docPart w:val="5ED4DFA549694A43BC95447ED70C1D9C"/>
          </w:placeholder>
          <w:richText/>
        </w:sdtPr>
        <w:sdtContent>
          <w:r w:rsidRPr="00844C12">
            <w:rPr>
              <w:b/>
            </w:rPr>
            <w:t>Andrew Lewer:</w:t>
          </w:r>
        </w:sdtContent>
      </w:sdt>
      <w:r>
        <w:t xml:space="preserve"> Do you think the Legal Ombudsman’s report in 2012 has been taken seriously by the sector?</w:t>
      </w:r>
    </w:p>
    <w:p w:rsidR="001F2308" w:rsidP="001F2308">
      <w:pPr>
        <w:pStyle w:val="Answer"/>
      </w:pPr>
      <w:sdt>
        <w:sdtPr>
          <w:alias w:val="Witness"/>
          <w:id w:val="1402641101"/>
          <w:placeholder>
            <w:docPart w:val="5ED4DFA549694A43BC95447ED70C1D9C"/>
          </w:placeholder>
          <w:richText/>
        </w:sdtPr>
        <w:sdtContent>
          <w:r w:rsidRPr="00BB0462">
            <w:rPr>
              <w:b/>
              <w:bCs/>
              <w:i/>
              <w:iCs/>
            </w:rPr>
            <w:t>Beth Rudolf:</w:t>
          </w:r>
          <w:r w:rsidRPr="00844C12">
            <w:rPr>
              <w:b/>
            </w:rPr>
            <w:t xml:space="preserve"> </w:t>
          </w:r>
        </w:sdtContent>
      </w:sdt>
      <w:r>
        <w:t xml:space="preserve">Yes. If you look at the reports in 2022 and 2023, the number of complaints about conveyancing is half that of the complaints about lawyers doing wills, </w:t>
      </w:r>
      <w:r>
        <w:t>probate</w:t>
      </w:r>
      <w:r>
        <w:t xml:space="preserve"> or divorces, yet 23% of the complaints are about delay. It does not matter what you do to try to provide a good service; if your property is in a chain of transactions, then you can only go as </w:t>
      </w:r>
      <w:r w:rsidR="00433402">
        <w:t>quickly</w:t>
      </w:r>
      <w:r>
        <w:t xml:space="preserve"> as the slowest person in the chain. Unless we mandate the improvements that the last panel were talking about, that is not going to make any difference to the number of complaints received.</w:t>
      </w:r>
    </w:p>
    <w:p w:rsidR="001F2308" w:rsidP="001F2308">
      <w:pPr>
        <w:pStyle w:val="Question"/>
      </w:pPr>
      <w:sdt>
        <w:sdtPr>
          <w:alias w:val="Member"/>
          <w:tag w:val="&lt;Member mnisId='4659' dodsId='107202'&gt;"/>
          <w:id w:val="-613127745"/>
          <w:placeholder>
            <w:docPart w:val="5ED4DFA549694A43BC95447ED70C1D9C"/>
          </w:placeholder>
          <w:richText/>
        </w:sdtPr>
        <w:sdtContent>
          <w:r w:rsidRPr="0088130B">
            <w:rPr>
              <w:b/>
            </w:rPr>
            <w:t>Andrew Lewer:</w:t>
          </w:r>
        </w:sdtContent>
      </w:sdt>
      <w:r>
        <w:t xml:space="preserve"> Quite often, the default in this Committee is a solution that whatever we are dealing with needs more regulation. We have got to the situation as a society of being breathtakingly overregulated, which is why things take 22 weeks instead of 45 minutes. How would you suggest that conveyancing moves forward in a way that may involve regulation, but that it is better regulation and not just more regulation?</w:t>
      </w:r>
    </w:p>
    <w:p w:rsidR="001F2308" w:rsidP="001F2308">
      <w:pPr>
        <w:pStyle w:val="Answer"/>
      </w:pPr>
      <w:sdt>
        <w:sdtPr>
          <w:alias w:val="Witness"/>
          <w:id w:val="530076380"/>
          <w:placeholder>
            <w:docPart w:val="5ED4DFA549694A43BC95447ED70C1D9C"/>
          </w:placeholder>
          <w:richText/>
        </w:sdtPr>
        <w:sdtContent>
          <w:r w:rsidRPr="00BB0462">
            <w:rPr>
              <w:b/>
              <w:bCs/>
              <w:i/>
              <w:iCs/>
            </w:rPr>
            <w:t>Beth Rudolf:</w:t>
          </w:r>
          <w:r w:rsidRPr="00AA4FB7">
            <w:rPr>
              <w:b/>
            </w:rPr>
            <w:t xml:space="preserve"> </w:t>
          </w:r>
        </w:sdtContent>
      </w:sdt>
      <w:r>
        <w:t xml:space="preserve">When you think about the current regulation of estate agents, if they are letting a </w:t>
      </w:r>
      <w:r>
        <w:t>property</w:t>
      </w:r>
      <w:r>
        <w:t xml:space="preserve"> they have to know 70 different bits of legislation. Certainly, those selling property need to know about the </w:t>
      </w:r>
      <w:r w:rsidRPr="00E11B7F">
        <w:t>Consumer Protection from Unfair Trading Regulations</w:t>
      </w:r>
      <w:r>
        <w:t xml:space="preserve">. </w:t>
      </w:r>
    </w:p>
    <w:p w:rsidR="001F2308" w:rsidP="001F2308">
      <w:pPr>
        <w:pStyle w:val="Answer"/>
      </w:pPr>
      <w:r>
        <w:t>The difficulty is that, because they are unregulated, they are also uneducated. They do not know about these things. You can produce as many laws as you like, but it will not make a difference.</w:t>
      </w:r>
    </w:p>
    <w:p w:rsidR="001F2308" w:rsidP="001F2308">
      <w:pPr>
        <w:pStyle w:val="Answer"/>
      </w:pPr>
      <w:r>
        <w:t>For example, my son is currently renting a property. He said to the landlord, “Where is the HMO licence?” Within a week, he had received a section 21 no fault eviction notice. He said, “You also need to note that your EPC is out of date by two years, and it is an F-rated EPC, so you are not allowed to let the property. You did not pay my deposit into a tenancy deposit scheme until late, so you are supposed to give that back to me</w:t>
      </w:r>
      <w:r w:rsidR="00433402">
        <w:t xml:space="preserve">. By </w:t>
      </w:r>
      <w:r>
        <w:t>the way</w:t>
      </w:r>
      <w:r w:rsidR="00433402">
        <w:t>,</w:t>
      </w:r>
      <w:r>
        <w:t xml:space="preserve"> I do</w:t>
      </w:r>
      <w:r w:rsidR="00433402">
        <w:t>n’t</w:t>
      </w:r>
      <w:r>
        <w:t xml:space="preserve"> think you have planning permission for the bit behind</w:t>
      </w:r>
      <w:r w:rsidR="00036572">
        <w:t>.</w:t>
      </w:r>
      <w:r>
        <w:t>”</w:t>
      </w:r>
    </w:p>
    <w:p w:rsidR="001F2308" w:rsidP="001F2308">
      <w:pPr>
        <w:pStyle w:val="Answer"/>
      </w:pPr>
      <w:r>
        <w:t>All those things are there, and the fines in total would have come to £12,000 if he was able and wanted to take it to court, but</w:t>
      </w:r>
      <w:r w:rsidR="002B012D">
        <w:t>,</w:t>
      </w:r>
      <w:r>
        <w:t xml:space="preserve"> without the regulation of that property agent when they let it out, how were they supposed to know? It is lucky that his mum knows a little bit about the law, although he did look up a lot of </w:t>
      </w:r>
      <w:r w:rsidR="002B012D">
        <w:t xml:space="preserve">it </w:t>
      </w:r>
      <w:r>
        <w:t xml:space="preserve">himself as well. As a result, he </w:t>
      </w:r>
      <w:r>
        <w:t>is able to</w:t>
      </w:r>
      <w:r>
        <w:t xml:space="preserve"> say that, but unless we are going to educate consumers—when I say “consumers” I mean estate agents and all stakeholders as well as the people who are buying, selling, renting and letting properties out—we are not going to improve the process.</w:t>
      </w:r>
    </w:p>
    <w:p w:rsidR="001F2308" w:rsidP="001F2308">
      <w:pPr>
        <w:pStyle w:val="Remark"/>
      </w:pPr>
      <w:sdt>
        <w:sdtPr>
          <w:alias w:val="Member"/>
          <w:tag w:val="&lt;Member mnisId='4659' dodsId='107202'&gt;"/>
          <w:id w:val="1225266021"/>
          <w:placeholder>
            <w:docPart w:val="5ED4DFA549694A43BC95447ED70C1D9C"/>
          </w:placeholder>
          <w:richText/>
        </w:sdtPr>
        <w:sdtContent>
          <w:r w:rsidRPr="00A2028D">
            <w:rPr>
              <w:b/>
            </w:rPr>
            <w:t>Andrew Lewer:</w:t>
          </w:r>
        </w:sdtContent>
      </w:sdt>
      <w:r>
        <w:t xml:space="preserve"> I often think that we do not get enough anecdotes on this Committee, and that was a particularly good one, so thank you very much.</w:t>
      </w:r>
    </w:p>
    <w:p w:rsidR="001F2308" w:rsidP="001F2308">
      <w:pPr>
        <w:pStyle w:val="Question"/>
      </w:pPr>
      <w:sdt>
        <w:sdtPr>
          <w:alias w:val="Member"/>
          <w:tag w:val="&lt;Member mnisId='4831' dodsId='157051'&gt;"/>
          <w:id w:val="-279726442"/>
          <w:placeholder>
            <w:docPart w:val="5ED4DFA549694A43BC95447ED70C1D9C"/>
          </w:placeholder>
          <w:richText/>
        </w:sdtPr>
        <w:sdtContent>
          <w:r w:rsidRPr="007C5B3A">
            <w:rPr>
              <w:b/>
            </w:rPr>
            <w:t>Ian Byrne:</w:t>
          </w:r>
        </w:sdtContent>
      </w:sdt>
      <w:r>
        <w:t xml:space="preserve"> Beth, </w:t>
      </w:r>
      <w:r w:rsidR="00DE4056">
        <w:t xml:space="preserve">I </w:t>
      </w:r>
      <w:r w:rsidR="00DE4056">
        <w:t>have to</w:t>
      </w:r>
      <w:r w:rsidR="00DE4056">
        <w:t xml:space="preserve"> know: </w:t>
      </w:r>
      <w:r>
        <w:t>did the landlord withdraw the section 21?</w:t>
      </w:r>
    </w:p>
    <w:p w:rsidR="001F2308" w:rsidP="001F2308">
      <w:pPr>
        <w:pStyle w:val="Answer"/>
      </w:pPr>
      <w:sdt>
        <w:sdtPr>
          <w:alias w:val="Witness"/>
          <w:id w:val="-1011300038"/>
          <w:placeholder>
            <w:docPart w:val="5ED4DFA549694A43BC95447ED70C1D9C"/>
          </w:placeholder>
          <w:richText/>
        </w:sdtPr>
        <w:sdtContent>
          <w:r w:rsidRPr="00BB0462">
            <w:rPr>
              <w:b/>
              <w:bCs/>
              <w:i/>
              <w:iCs/>
            </w:rPr>
            <w:t>Beth Rudolf:</w:t>
          </w:r>
          <w:r w:rsidRPr="007C5B3A">
            <w:rPr>
              <w:b/>
            </w:rPr>
            <w:t xml:space="preserve"> </w:t>
          </w:r>
        </w:sdtContent>
      </w:sdt>
      <w:r>
        <w:t xml:space="preserve">We do not know yet if he is going to. However, the email that my son is going to send will include a link to this </w:t>
      </w:r>
      <w:r w:rsidRPr="00C8402B">
        <w:t>Parliament TV</w:t>
      </w:r>
      <w:r>
        <w:t xml:space="preserve"> session, and we will see if that helps.</w:t>
      </w:r>
    </w:p>
    <w:p w:rsidR="001F2308" w:rsidP="001F2308">
      <w:pPr>
        <w:pStyle w:val="Question"/>
      </w:pPr>
      <w:sdt>
        <w:sdtPr>
          <w:alias w:val="Member"/>
          <w:tag w:val="&lt;Member mnisId='4831' dodsId='157051'&gt;"/>
          <w:id w:val="-1816019646"/>
          <w:placeholder>
            <w:docPart w:val="5ED4DFA549694A43BC95447ED70C1D9C"/>
          </w:placeholder>
          <w:richText/>
        </w:sdtPr>
        <w:sdtContent>
          <w:r w:rsidRPr="007C5B3A">
            <w:rPr>
              <w:b/>
            </w:rPr>
            <w:t>Ian Byrne:</w:t>
          </w:r>
        </w:sdtContent>
      </w:sdt>
      <w:r>
        <w:t xml:space="preserve"> You will have to keep us informed. </w:t>
      </w:r>
    </w:p>
    <w:p w:rsidR="001F2308" w:rsidP="001F2308">
      <w:pPr>
        <w:pStyle w:val="Question"/>
        <w:numPr>
          <w:ilvl w:val="0"/>
          <w:numId w:val="0"/>
        </w:numPr>
        <w:ind w:left="794"/>
      </w:pPr>
      <w:r>
        <w:t xml:space="preserve">Tim, are estate agents adequately regulated </w:t>
      </w:r>
      <w:r>
        <w:t>at the moment</w:t>
      </w:r>
      <w:r>
        <w:t>?</w:t>
      </w:r>
    </w:p>
    <w:p w:rsidR="001F2308" w:rsidP="001F2308">
      <w:pPr>
        <w:pStyle w:val="Answer"/>
      </w:pPr>
      <w:sdt>
        <w:sdtPr>
          <w:alias w:val="Witness"/>
          <w:id w:val="558445432"/>
          <w:placeholder>
            <w:docPart w:val="5ED4DFA549694A43BC95447ED70C1D9C"/>
          </w:placeholder>
          <w:richText/>
        </w:sdtPr>
        <w:sdtContent>
          <w:r w:rsidRPr="00BB0462">
            <w:rPr>
              <w:b/>
              <w:bCs/>
              <w:i/>
              <w:iCs/>
            </w:rPr>
            <w:t>Timothy Douglas:</w:t>
          </w:r>
          <w:r w:rsidRPr="002F13C2">
            <w:rPr>
              <w:b/>
            </w:rPr>
            <w:t xml:space="preserve"> </w:t>
          </w:r>
        </w:sdtContent>
      </w:sdt>
      <w:r>
        <w:t xml:space="preserve">If we are talking about qualification and licensing of property agents, we would say no. There are very limited barriers to operate in the sector. There is not even a minimum requirement to belong to a professional body where they are going to be interacting with the latest information, Government updates and legislation. </w:t>
      </w:r>
    </w:p>
    <w:p w:rsidR="001F2308" w:rsidP="001F2308">
      <w:pPr>
        <w:pStyle w:val="Answer"/>
      </w:pPr>
      <w:r>
        <w:t xml:space="preserve">What we do </w:t>
      </w:r>
      <w:r>
        <w:t xml:space="preserve">have </w:t>
      </w:r>
      <w:r>
        <w:t xml:space="preserve">is </w:t>
      </w:r>
      <w:r>
        <w:t xml:space="preserve">the </w:t>
      </w:r>
      <w:r w:rsidRPr="00D652C1">
        <w:t>Estate Agents Act 1979</w:t>
      </w:r>
      <w:r>
        <w:t xml:space="preserve">. That has not been reviewed or amended in any detail for over 40 years. The premise of that legislation is that it is providing a definition of estate agency work. That legislation is enforced by the </w:t>
      </w:r>
      <w:r w:rsidRPr="00871642">
        <w:t xml:space="preserve">National Trading Standards </w:t>
      </w:r>
      <w:r w:rsidR="008F25F3">
        <w:t>estate and letting agency team</w:t>
      </w:r>
      <w:r>
        <w:t>, but they are enforcing using a negative procedure. They are enforcing against what already should be happening, rather than regulating and licensing agents from the outset.</w:t>
      </w:r>
    </w:p>
    <w:p w:rsidR="001F2308" w:rsidP="001F2308">
      <w:pPr>
        <w:pStyle w:val="Question"/>
      </w:pPr>
      <w:sdt>
        <w:sdtPr>
          <w:alias w:val="Member"/>
          <w:tag w:val="&lt;Member mnisId='4831' dodsId='157051'&gt;"/>
          <w:id w:val="-1292280459"/>
          <w:placeholder>
            <w:docPart w:val="5ED4DFA549694A43BC95447ED70C1D9C"/>
          </w:placeholder>
          <w:richText/>
        </w:sdtPr>
        <w:sdtContent>
          <w:r w:rsidRPr="006B1108">
            <w:rPr>
              <w:b/>
            </w:rPr>
            <w:t>Ian Byrne:</w:t>
          </w:r>
        </w:sdtContent>
      </w:sdt>
      <w:r>
        <w:t xml:space="preserve"> How many rogue estate agents have been taken by that law?</w:t>
      </w:r>
    </w:p>
    <w:p w:rsidR="001F2308" w:rsidP="001F2308">
      <w:pPr>
        <w:pStyle w:val="Answer"/>
      </w:pPr>
      <w:sdt>
        <w:sdtPr>
          <w:alias w:val="Witness"/>
          <w:id w:val="1122106267"/>
          <w:placeholder>
            <w:docPart w:val="5ED4DFA549694A43BC95447ED70C1D9C"/>
          </w:placeholder>
          <w:richText/>
        </w:sdtPr>
        <w:sdtContent>
          <w:r w:rsidRPr="00BB0462">
            <w:rPr>
              <w:b/>
              <w:bCs/>
              <w:i/>
              <w:iCs/>
            </w:rPr>
            <w:t>Timothy Douglas:</w:t>
          </w:r>
          <w:r w:rsidRPr="006B1108">
            <w:rPr>
              <w:b/>
            </w:rPr>
            <w:t xml:space="preserve"> </w:t>
          </w:r>
        </w:sdtContent>
      </w:sdt>
      <w:r>
        <w:t xml:space="preserve">It is not a figure I have to hand. The national estate agents have a banning list, and that data would be on there. As an aside, what we also need to do through wider regulation is ensure that that banning list is joined up with the database of rogue landlords and property agents. Those two lists should be combined and are not </w:t>
      </w:r>
      <w:r>
        <w:t>at the moment</w:t>
      </w:r>
      <w:r>
        <w:t>.</w:t>
      </w:r>
    </w:p>
    <w:p w:rsidR="001F2308" w:rsidRPr="001E4C07" w:rsidP="001F2308">
      <w:pPr>
        <w:pStyle w:val="Question"/>
      </w:pPr>
      <w:sdt>
        <w:sdtPr>
          <w:alias w:val="Member"/>
          <w:tag w:val="&lt;Member mnisId='4831' dodsId='157051'&gt;"/>
          <w:id w:val="-1734536664"/>
          <w:placeholder>
            <w:docPart w:val="5ED4DFA549694A43BC95447ED70C1D9C"/>
          </w:placeholder>
          <w:richText/>
        </w:sdtPr>
        <w:sdtContent>
          <w:r w:rsidRPr="00D33888">
            <w:rPr>
              <w:b/>
            </w:rPr>
            <w:t>Ian Byrne:</w:t>
          </w:r>
        </w:sdtContent>
      </w:sdt>
      <w:r>
        <w:t xml:space="preserve"> Beth, would you agree that estate agents are not adequately regulated?</w:t>
      </w:r>
    </w:p>
    <w:p w:rsidR="001F2308" w:rsidP="001F2308">
      <w:pPr>
        <w:pStyle w:val="Answer"/>
      </w:pPr>
      <w:sdt>
        <w:sdtPr>
          <w:alias w:val="Witness"/>
          <w:id w:val="679539425"/>
          <w:placeholder>
            <w:docPart w:val="5ED4DFA549694A43BC95447ED70C1D9C"/>
          </w:placeholder>
          <w:richText/>
        </w:sdtPr>
        <w:sdtContent>
          <w:r w:rsidRPr="00BB0462">
            <w:rPr>
              <w:b/>
              <w:bCs/>
              <w:i/>
              <w:iCs/>
            </w:rPr>
            <w:t>Beth Rudolf:</w:t>
          </w:r>
          <w:r w:rsidRPr="00D33888">
            <w:rPr>
              <w:b/>
            </w:rPr>
            <w:t xml:space="preserve"> </w:t>
          </w:r>
        </w:sdtContent>
      </w:sdt>
      <w:r>
        <w:t>Yes, absolutely. Without the regulation of property agents, we are not going to solve this. That is very much something that we saw with the misinformation and the mis-selling of leasehold property</w:t>
      </w:r>
      <w:r w:rsidR="00E71DAE">
        <w:t>.</w:t>
      </w:r>
      <w:r>
        <w:t xml:space="preserve"> </w:t>
      </w:r>
      <w:r w:rsidR="000B04D5">
        <w:t>I cannot tell you how many</w:t>
      </w:r>
      <w:r>
        <w:t xml:space="preserve"> emails I get from the Conveyancing Association members absolutely gobsmacked by property agents, particularly on leasehold properties, requiring unreasonable fees to obtain a deed of covenant, which is on a lease dated after 1995 and so is not even required. The </w:t>
      </w:r>
      <w:r w:rsidRPr="003A28B3">
        <w:t xml:space="preserve">Landlord and Tenant (Covenants) Act </w:t>
      </w:r>
      <w:r>
        <w:t xml:space="preserve">says that these are enforceable covenants; you do not need a deed of covenant, yet people are being charged £1,000. </w:t>
      </w:r>
    </w:p>
    <w:p w:rsidR="001F2308" w:rsidP="001F2308">
      <w:pPr>
        <w:pStyle w:val="Answer"/>
      </w:pPr>
      <w:r>
        <w:t>Without the regulation of property agents, we are not going to be able to do this. The wonderful thing about the regulation of property agents is that it will deal with agents selling properties, agents managing properties, and agents letting properties. We are talking about the homes of everybody in the country.</w:t>
      </w:r>
    </w:p>
    <w:p w:rsidR="001F2308" w:rsidP="001F2308">
      <w:pPr>
        <w:pStyle w:val="Answer"/>
      </w:pPr>
      <w:sdt>
        <w:sdtPr>
          <w:alias w:val="Witness"/>
          <w:id w:val="-1343389281"/>
          <w:placeholder>
            <w:docPart w:val="5ED4DFA549694A43BC95447ED70C1D9C"/>
          </w:placeholder>
          <w:richText/>
        </w:sdtPr>
        <w:sdtContent>
          <w:r w:rsidRPr="00BB0462">
            <w:rPr>
              <w:b/>
              <w:bCs/>
              <w:i/>
              <w:iCs/>
            </w:rPr>
            <w:t>Mairead Carroll:</w:t>
          </w:r>
          <w:r w:rsidRPr="007E5A65">
            <w:rPr>
              <w:b/>
            </w:rPr>
            <w:t xml:space="preserve"> </w:t>
          </w:r>
        </w:sdtContent>
      </w:sdt>
      <w:r>
        <w:t xml:space="preserve">At RICS, we regulate our members, and so they are held to a set of standards or rules of conduct for their behaviour. They </w:t>
      </w:r>
      <w:r>
        <w:t>have to</w:t>
      </w:r>
      <w:r>
        <w:t xml:space="preserve"> undergo training and qualifications in order to be a member of RICS. We firmly believe that agents should be regulated and that professional bodies should be able to do that regulation in terms of oversight of their members, which they have been doing for many years. We have been around for over 150 years.</w:t>
      </w:r>
    </w:p>
    <w:p w:rsidR="001F2308" w:rsidP="001F2308">
      <w:pPr>
        <w:pStyle w:val="Answer"/>
      </w:pPr>
      <w:r>
        <w:t>We worked with the Property Ombudsman to develop an overarching code for property agents based on the work that Lord Best did.</w:t>
      </w:r>
    </w:p>
    <w:p w:rsidR="001F2308" w:rsidP="001F2308">
      <w:pPr>
        <w:pStyle w:val="Remark"/>
      </w:pPr>
      <w:sdt>
        <w:sdtPr>
          <w:alias w:val="Member"/>
          <w:tag w:val="&lt;Member mnisId='4831' dodsId='157051'&gt;"/>
          <w:id w:val="-286577899"/>
          <w:placeholder>
            <w:docPart w:val="5ED4DFA549694A43BC95447ED70C1D9C"/>
          </w:placeholder>
          <w:richText/>
        </w:sdtPr>
        <w:sdtContent>
          <w:r w:rsidRPr="00E9645E">
            <w:rPr>
              <w:b/>
            </w:rPr>
            <w:t>Ian Byrne:</w:t>
          </w:r>
        </w:sdtContent>
      </w:sdt>
      <w:r>
        <w:t xml:space="preserve"> We will touch on that in a minute.</w:t>
      </w:r>
    </w:p>
    <w:p w:rsidR="001F2308" w:rsidP="001F2308">
      <w:pPr>
        <w:pStyle w:val="Answer"/>
      </w:pPr>
      <w:sdt>
        <w:sdtPr>
          <w:alias w:val="Witness"/>
          <w:id w:val="-1909992948"/>
          <w:placeholder>
            <w:docPart w:val="5ED4DFA549694A43BC95447ED70C1D9C"/>
          </w:placeholder>
          <w:richText/>
        </w:sdtPr>
        <w:sdtContent>
          <w:r w:rsidRPr="00BB0462">
            <w:rPr>
              <w:b/>
              <w:bCs/>
              <w:i/>
              <w:iCs/>
            </w:rPr>
            <w:t>Mairead Carroll:</w:t>
          </w:r>
          <w:r w:rsidRPr="00E9645E">
            <w:rPr>
              <w:b/>
            </w:rPr>
            <w:t xml:space="preserve"> </w:t>
          </w:r>
        </w:sdtContent>
      </w:sdt>
      <w:r>
        <w:t>Sorry</w:t>
      </w:r>
      <w:r w:rsidR="000B04D5">
        <w:t xml:space="preserve">, shall </w:t>
      </w:r>
      <w:r>
        <w:t>I stop then? That is currently with the Department.</w:t>
      </w:r>
    </w:p>
    <w:p w:rsidR="001F2308" w:rsidP="001F2308">
      <w:pPr>
        <w:pStyle w:val="Question"/>
      </w:pPr>
      <w:sdt>
        <w:sdtPr>
          <w:alias w:val="Member"/>
          <w:tag w:val="&lt;Member mnisId='4831' dodsId='157051'&gt;"/>
          <w:id w:val="1110242494"/>
          <w:placeholder>
            <w:docPart w:val="5ED4DFA549694A43BC95447ED70C1D9C"/>
          </w:placeholder>
          <w:richText/>
        </w:sdtPr>
        <w:sdtContent>
          <w:r w:rsidRPr="00E9645E">
            <w:rPr>
              <w:b/>
            </w:rPr>
            <w:t>Ian Byrne:</w:t>
          </w:r>
        </w:sdtContent>
      </w:sdt>
      <w:r>
        <w:t xml:space="preserve"> The </w:t>
      </w:r>
      <w:r w:rsidRPr="00FD672B">
        <w:t>HomeOwners Alliance</w:t>
      </w:r>
      <w:r>
        <w:t xml:space="preserve"> has said that the current system of redress is confusing for consumers. What more needs to be done to support the consumer?</w:t>
      </w:r>
    </w:p>
    <w:p w:rsidR="001F2308" w:rsidP="001F2308">
      <w:pPr>
        <w:pStyle w:val="Answer"/>
      </w:pPr>
      <w:sdt>
        <w:sdtPr>
          <w:alias w:val="Witness"/>
          <w:id w:val="1593662505"/>
          <w:placeholder>
            <w:docPart w:val="5ED4DFA549694A43BC95447ED70C1D9C"/>
          </w:placeholder>
          <w:richText/>
        </w:sdtPr>
        <w:sdtContent>
          <w:r w:rsidRPr="00BB0462">
            <w:rPr>
              <w:b/>
              <w:bCs/>
              <w:i/>
              <w:iCs/>
            </w:rPr>
            <w:t>Mairead Carroll:</w:t>
          </w:r>
          <w:r w:rsidRPr="00E9645E">
            <w:rPr>
              <w:b/>
            </w:rPr>
            <w:t xml:space="preserve"> </w:t>
          </w:r>
        </w:sdtContent>
      </w:sdt>
      <w:r>
        <w:t xml:space="preserve">If we look at things like the overarching code, that would be a </w:t>
      </w:r>
      <w:r>
        <w:t>really good</w:t>
      </w:r>
      <w:r>
        <w:t xml:space="preserve"> start. That would provide a great deal of clarity to consumers about what they can expect from their estate agent and property agent. </w:t>
      </w:r>
    </w:p>
    <w:p w:rsidR="001F2308" w:rsidP="001F2308">
      <w:pPr>
        <w:pStyle w:val="Answer"/>
      </w:pPr>
      <w:r>
        <w:t xml:space="preserve">We would really like to see surveys done at an earlier stage. We see that about one in four people get a survey. The </w:t>
      </w:r>
      <w:r w:rsidRPr="00FD672B">
        <w:t>HomeOwners</w:t>
      </w:r>
      <w:r w:rsidRPr="00FD672B">
        <w:t xml:space="preserve"> Alliance</w:t>
      </w:r>
      <w:r>
        <w:t xml:space="preserve"> has done some great research on surveys recently. It showed that a third of people who got a survey were able to renegotiate on price or to get the work changed, because they realised that things needed to be done and improved. </w:t>
      </w:r>
    </w:p>
    <w:p w:rsidR="001F2308" w:rsidP="001F2308">
      <w:pPr>
        <w:pStyle w:val="Answer"/>
      </w:pPr>
      <w:r>
        <w:t>At the moment</w:t>
      </w:r>
      <w:r>
        <w:t xml:space="preserve">, so many people leave their survey to the very last minute. I completely understand why they do </w:t>
      </w:r>
      <w:r>
        <w:t>that, because</w:t>
      </w:r>
      <w:r>
        <w:t xml:space="preserve"> it is a big cost. If things go pear-shaped, it is a big cost to bear, so people do not do it. We need to think about finding a way and a system that encourages people to get that survey at an earlier stage, so that they fully understand the condition of the property.</w:t>
      </w:r>
    </w:p>
    <w:p w:rsidR="001F2308" w:rsidP="001F2308">
      <w:pPr>
        <w:pStyle w:val="Answer"/>
      </w:pPr>
      <w:sdt>
        <w:sdtPr>
          <w:alias w:val="Witness"/>
          <w:id w:val="23374492"/>
          <w:placeholder>
            <w:docPart w:val="5ED4DFA549694A43BC95447ED70C1D9C"/>
          </w:placeholder>
          <w:richText/>
        </w:sdtPr>
        <w:sdtContent>
          <w:r w:rsidRPr="00BB0462">
            <w:rPr>
              <w:b/>
              <w:bCs/>
              <w:i/>
              <w:iCs/>
            </w:rPr>
            <w:t>Beth Rudolf:</w:t>
          </w:r>
          <w:r w:rsidRPr="00D40B67">
            <w:rPr>
              <w:b/>
            </w:rPr>
            <w:t xml:space="preserve"> </w:t>
          </w:r>
        </w:sdtContent>
      </w:sdt>
      <w:r>
        <w:t>Can I just pick up on that and what was said in the earlier session? As you know, in Scotland, the home report includes the single survey and</w:t>
      </w:r>
      <w:r w:rsidR="000B04D5">
        <w:t>—this is the point—</w:t>
      </w:r>
      <w:r>
        <w:t>the seller pays for it. There was a comment from Kate that the culture is different in Scotland</w:t>
      </w:r>
      <w:r w:rsidR="000B04D5">
        <w:t>.</w:t>
      </w:r>
      <w:r>
        <w:t xml:space="preserve"> </w:t>
      </w:r>
      <w:r w:rsidR="000B04D5">
        <w:t xml:space="preserve">It </w:t>
      </w:r>
      <w:r>
        <w:t>was not when they brought it in, but it did not stop the properties going on the market. You have the same number of properties—the percentage is comparable to England—going on the market before, during and after the implementation of home reports.</w:t>
      </w:r>
    </w:p>
    <w:p w:rsidR="001F2308" w:rsidP="001F2308">
      <w:pPr>
        <w:pStyle w:val="Answer"/>
      </w:pPr>
      <w:r>
        <w:t>We did a survey of home movers and homeowners to ask them what they thought. We got 1,000 responses</w:t>
      </w:r>
      <w:r w:rsidR="000B04D5">
        <w:t>,</w:t>
      </w:r>
      <w:r>
        <w:t xml:space="preserve"> 80% of </w:t>
      </w:r>
      <w:r w:rsidR="000B04D5">
        <w:t>which</w:t>
      </w:r>
      <w:r>
        <w:t xml:space="preserve"> said the seller should be providing this information upfront. </w:t>
      </w:r>
      <w:r>
        <w:t>The majority of</w:t>
      </w:r>
      <w:r>
        <w:t xml:space="preserve"> them had already bought a property within the last 10 years, and so they were the sellers. The feeling was very much that it was down to the </w:t>
      </w:r>
      <w:r>
        <w:t>seller, because</w:t>
      </w:r>
      <w:r>
        <w:t xml:space="preserve"> the seller knows they are going to sell the property. The buyer does not know </w:t>
      </w:r>
      <w:r>
        <w:t>whether or not</w:t>
      </w:r>
      <w:r>
        <w:t xml:space="preserve"> they can buy the property. For </w:t>
      </w:r>
      <w:r>
        <w:t>the majority of</w:t>
      </w:r>
      <w:r>
        <w:t xml:space="preserve"> people, it is neutral cost, because you are now buying it on your sale instead of a purchase you do not even know if you are going to buy.</w:t>
      </w:r>
    </w:p>
    <w:p w:rsidR="001F2308" w:rsidP="001F2308">
      <w:pPr>
        <w:pStyle w:val="Answer"/>
      </w:pPr>
      <w:sdt>
        <w:sdtPr>
          <w:alias w:val="Witness"/>
          <w:id w:val="-100261260"/>
          <w:placeholder>
            <w:docPart w:val="5ED4DFA549694A43BC95447ED70C1D9C"/>
          </w:placeholder>
          <w:richText/>
        </w:sdtPr>
        <w:sdtContent>
          <w:r w:rsidRPr="00BB0462">
            <w:rPr>
              <w:b/>
              <w:bCs/>
              <w:i/>
              <w:iCs/>
            </w:rPr>
            <w:t>Timothy Douglas:</w:t>
          </w:r>
          <w:r w:rsidRPr="00DE27C5">
            <w:rPr>
              <w:b/>
            </w:rPr>
            <w:t xml:space="preserve"> </w:t>
          </w:r>
        </w:sdtContent>
      </w:sdt>
      <w:r>
        <w:t xml:space="preserve">We should not necessarily just brush over the regulation of property agents. It has a massively important part to play in terms of improving the home buying and selling process by levelling the playing field, improving the education and knowledge of the agent, and ensuring a greater level of consumer protection. </w:t>
      </w:r>
    </w:p>
    <w:p w:rsidR="001F2308" w:rsidP="001F2308">
      <w:pPr>
        <w:pStyle w:val="Answer"/>
      </w:pPr>
      <w:r>
        <w:t>However, there is a wider context here. Transparency International says that, since 2016, £6.7 billion of unsolicited or dirty money has been invested in property in the UK. Why is that? Essentially, it is because anybody can set up a property agency.</w:t>
      </w:r>
    </w:p>
    <w:p w:rsidR="001F2308" w:rsidP="001F2308">
      <w:pPr>
        <w:pStyle w:val="Answer"/>
      </w:pPr>
      <w:r>
        <w:t>We know from our members that, if they hold client money, then they need to have client money protection. They need to put that in pooled or undesignated client accounts. We are seeing the banking community not allowing these client accounts to be opened, or they are closing undesignated accounts with agents who have been with some of the big banks for 30 or 40 years. Ultimately, the agents are the only part of the home buying and selling process that is not regulated. That is where we could get greater trust and co-ordination going forward.</w:t>
      </w:r>
    </w:p>
    <w:p w:rsidR="001F2308" w:rsidP="001F2308">
      <w:pPr>
        <w:pStyle w:val="Question"/>
      </w:pPr>
      <w:sdt>
        <w:sdtPr>
          <w:alias w:val="Member"/>
          <w:tag w:val="&lt;Member mnisId='4831' dodsId='157051'&gt;"/>
          <w:id w:val="-106899843"/>
          <w:placeholder>
            <w:docPart w:val="5ED4DFA549694A43BC95447ED70C1D9C"/>
          </w:placeholder>
          <w:richText/>
        </w:sdtPr>
        <w:sdtContent>
          <w:r w:rsidRPr="00C434BD">
            <w:rPr>
              <w:b/>
            </w:rPr>
            <w:t>Ian Byrne:</w:t>
          </w:r>
        </w:sdtContent>
      </w:sdt>
      <w:r>
        <w:t xml:space="preserve"> In 2018, Lord Best chaired the </w:t>
      </w:r>
      <w:r w:rsidRPr="0059380D">
        <w:t>Regulation of Property Agents</w:t>
      </w:r>
      <w:r>
        <w:t xml:space="preserve"> </w:t>
      </w:r>
      <w:r w:rsidRPr="0059380D">
        <w:t>Working Group</w:t>
      </w:r>
      <w:r>
        <w:t xml:space="preserve">, and he made </w:t>
      </w:r>
      <w:r>
        <w:t>a number of</w:t>
      </w:r>
      <w:r>
        <w:t xml:space="preserve"> key recommendations, including creating a new independent regulatory body with powers to enforce a code of conduct. That was in 2018; we are in 2024 now. Should it have been implemented? </w:t>
      </w:r>
    </w:p>
    <w:p w:rsidR="000B04D5" w:rsidP="001F2308">
      <w:pPr>
        <w:pStyle w:val="Answer"/>
      </w:pPr>
      <w:sdt>
        <w:sdtPr>
          <w:alias w:val="Witness"/>
          <w:id w:val="-616302037"/>
          <w:placeholder>
            <w:docPart w:val="5ED4DFA549694A43BC95447ED70C1D9C"/>
          </w:placeholder>
          <w:richText/>
        </w:sdtPr>
        <w:sdtContent>
          <w:r w:rsidRPr="00BB0462" w:rsidR="001F2308">
            <w:rPr>
              <w:b/>
              <w:bCs/>
              <w:i/>
              <w:iCs/>
            </w:rPr>
            <w:t>Timothy Douglas:</w:t>
          </w:r>
          <w:r w:rsidRPr="00773694" w:rsidR="001F2308">
            <w:rPr>
              <w:b/>
            </w:rPr>
            <w:t xml:space="preserve"> </w:t>
          </w:r>
        </w:sdtContent>
      </w:sdt>
      <w:r w:rsidR="001F2308">
        <w:t xml:space="preserve">Yes, certainly. If you look at the legislation that has come in since then, such as the </w:t>
      </w:r>
      <w:r w:rsidRPr="003157B1" w:rsidR="001F2308">
        <w:t>Building Safety Act</w:t>
      </w:r>
      <w:r w:rsidR="001F2308">
        <w:t xml:space="preserve">, the changes we are going to see through the leasehold, and changes through </w:t>
      </w:r>
      <w:r w:rsidR="001F2308">
        <w:t>renters</w:t>
      </w:r>
      <w:r w:rsidR="001F2308">
        <w:t xml:space="preserve"> reform, it is absolute madness that we are not qualifying or licensing the competency of the individuals who are going to carry out this rather complicated legal and legislative work. We need to see it. </w:t>
      </w:r>
    </w:p>
    <w:p w:rsidR="001F2308" w:rsidP="001F2308">
      <w:pPr>
        <w:pStyle w:val="Answer"/>
      </w:pPr>
      <w:r>
        <w:t xml:space="preserve">It is understandable. We have had the pandemic in that process. We have probably had too many Housing Ministers and Secretaries of State in that process, but we need the political will from the UK Government to do it. Time is not an excuse. There is existing legislation going through the Houses on the leasehold side and the Renters (Reform) Bill that can be put in as triggers. We are not looking for it overnight, but those triggers should be in. The industry wants </w:t>
      </w:r>
      <w:r>
        <w:t>it</w:t>
      </w:r>
      <w:r>
        <w:t xml:space="preserve"> and the consumers need it.</w:t>
      </w:r>
    </w:p>
    <w:p w:rsidR="001F2308" w:rsidP="001F2308">
      <w:pPr>
        <w:pStyle w:val="Remark"/>
      </w:pPr>
      <w:sdt>
        <w:sdtPr>
          <w:alias w:val="Member"/>
          <w:tag w:val="&lt;Member mnisId='4831' dodsId='157051'&gt;"/>
          <w:id w:val="1348134381"/>
          <w:placeholder>
            <w:docPart w:val="5ED4DFA549694A43BC95447ED70C1D9C"/>
          </w:placeholder>
          <w:richText/>
        </w:sdtPr>
        <w:sdtContent>
          <w:r w:rsidRPr="007F0654">
            <w:rPr>
              <w:b/>
            </w:rPr>
            <w:t>Ian Byrne:</w:t>
          </w:r>
        </w:sdtContent>
      </w:sdt>
      <w:r>
        <w:t xml:space="preserve"> That is a </w:t>
      </w:r>
      <w:r>
        <w:t>really good</w:t>
      </w:r>
      <w:r>
        <w:t xml:space="preserve"> message.</w:t>
      </w:r>
    </w:p>
    <w:p w:rsidR="001F2308" w:rsidP="001F2308">
      <w:pPr>
        <w:pStyle w:val="Answer"/>
      </w:pPr>
      <w:sdt>
        <w:sdtPr>
          <w:alias w:val="Witness"/>
          <w:id w:val="1914814154"/>
          <w:placeholder>
            <w:docPart w:val="5ED4DFA549694A43BC95447ED70C1D9C"/>
          </w:placeholder>
          <w:richText/>
        </w:sdtPr>
        <w:sdtContent>
          <w:r w:rsidRPr="00BB0462">
            <w:rPr>
              <w:b/>
              <w:bCs/>
              <w:i/>
              <w:iCs/>
            </w:rPr>
            <w:t>Beth Rudolf:</w:t>
          </w:r>
          <w:r w:rsidRPr="005D15B4">
            <w:rPr>
              <w:b/>
            </w:rPr>
            <w:t xml:space="preserve"> </w:t>
          </w:r>
        </w:sdtContent>
      </w:sdt>
      <w:r>
        <w:t>The problem that you have also is that we are expecting the public purse to regulate estate agents through National Trading Standards. Of course, National Trading Standards is funded by local authorities, which have no money</w:t>
      </w:r>
      <w:r w:rsidR="000B04D5">
        <w:t>,</w:t>
      </w:r>
      <w:r>
        <w:t xml:space="preserve"> and therefore will rightly be looking at things that impact health and safety. </w:t>
      </w:r>
    </w:p>
    <w:p w:rsidR="001F2308" w:rsidP="001F2308">
      <w:pPr>
        <w:pStyle w:val="Answer"/>
      </w:pPr>
      <w:r>
        <w:t>If we have a regulator, as we do with the legal and financial industries, that is paid for by the people who are regulated, then that will ensure that we are taking it out of the public purse and putting it into the industry where it should be.</w:t>
      </w:r>
    </w:p>
    <w:p w:rsidR="001F2308" w:rsidP="001F2308">
      <w:pPr>
        <w:pStyle w:val="Answer"/>
      </w:pPr>
      <w:sdt>
        <w:sdtPr>
          <w:alias w:val="Witness"/>
          <w:id w:val="940728926"/>
          <w:placeholder>
            <w:docPart w:val="5ED4DFA549694A43BC95447ED70C1D9C"/>
          </w:placeholder>
          <w:richText/>
        </w:sdtPr>
        <w:sdtContent>
          <w:r w:rsidRPr="00BB0462">
            <w:rPr>
              <w:b/>
              <w:bCs/>
              <w:i/>
              <w:iCs/>
            </w:rPr>
            <w:t>Mairead Carroll:</w:t>
          </w:r>
          <w:r w:rsidRPr="005D15B4">
            <w:rPr>
              <w:b/>
            </w:rPr>
            <w:t xml:space="preserve"> </w:t>
          </w:r>
        </w:sdtContent>
      </w:sdt>
      <w:r>
        <w:t xml:space="preserve">National Trading Standards technically is not a regulator; it is an enforcement agency, and it can only enforce on the legislation that currently exists. </w:t>
      </w:r>
    </w:p>
    <w:p w:rsidR="001F2308" w:rsidP="001F2308">
      <w:pPr>
        <w:pStyle w:val="Answer"/>
      </w:pPr>
      <w:r>
        <w:t xml:space="preserve">If you introduce some form of regulation in the way that we regulate our members, you are not just looking at the legislation; you are looking at behaviour and conduct. You are looking at standards across the board, so you are changing the way that you deal with agents, and those agents who are not treating people in the way that they ought to. </w:t>
      </w:r>
    </w:p>
    <w:p w:rsidR="001F2308" w:rsidP="001F2308">
      <w:pPr>
        <w:pStyle w:val="Remark"/>
      </w:pPr>
      <w:sdt>
        <w:sdtPr>
          <w:alias w:val="Member"/>
          <w:tag w:val="&lt;Member mnisId='4831' dodsId='157051'&gt;"/>
          <w:id w:val="1170755457"/>
          <w:placeholder>
            <w:docPart w:val="5ED4DFA549694A43BC95447ED70C1D9C"/>
          </w:placeholder>
          <w:richText/>
        </w:sdtPr>
        <w:sdtContent>
          <w:r w:rsidRPr="00DA7AED">
            <w:rPr>
              <w:b/>
            </w:rPr>
            <w:t>Ian Byrne:</w:t>
          </w:r>
        </w:sdtContent>
      </w:sdt>
      <w:r>
        <w:t xml:space="preserve"> It is a </w:t>
      </w:r>
      <w:r>
        <w:t>really good</w:t>
      </w:r>
      <w:r>
        <w:t xml:space="preserve"> message for the current Government and any future Governments as well. </w:t>
      </w:r>
    </w:p>
    <w:p w:rsidR="001F2308" w:rsidP="001F2308">
      <w:pPr>
        <w:pStyle w:val="Answer"/>
      </w:pPr>
      <w:sdt>
        <w:sdtPr>
          <w:alias w:val="Witness"/>
          <w:id w:val="-1057779188"/>
          <w:placeholder>
            <w:docPart w:val="5ED4DFA549694A43BC95447ED70C1D9C"/>
          </w:placeholder>
          <w:richText/>
        </w:sdtPr>
        <w:sdtContent>
          <w:r w:rsidRPr="00BB0462">
            <w:rPr>
              <w:b/>
              <w:bCs/>
              <w:i/>
              <w:iCs/>
            </w:rPr>
            <w:t>Timothy Douglas:</w:t>
          </w:r>
          <w:r w:rsidRPr="00DA7AED">
            <w:rPr>
              <w:b/>
            </w:rPr>
            <w:t xml:space="preserve"> </w:t>
          </w:r>
        </w:sdtContent>
      </w:sdt>
      <w:r>
        <w:t xml:space="preserve">The wider issue is that, if you look at redress as well—we have touched on codes of practice—again, it is about that wider co-ordination of what is happening. As Mairead has just alluded to and as I said at the start, National Trading Standards is essentially enforcing a negative licensing regime against the legislation. We need a more proactive approach that licenses and qualifies. </w:t>
      </w:r>
    </w:p>
    <w:p w:rsidR="001F2308" w:rsidP="001F2308">
      <w:pPr>
        <w:pStyle w:val="Answer"/>
      </w:pPr>
      <w:r>
        <w:t xml:space="preserve">As Mairead has said, as an industry we have looked at an overarching code of practice, but there are other things within the sector that need greater co-ordination. We have redress schemes. All property agents need to belong to a </w:t>
      </w:r>
      <w:r>
        <w:t>Government</w:t>
      </w:r>
      <w:r>
        <w:t xml:space="preserve">-approved redress scheme. However, these redress schemes are not all operating or adjudicating in the same way. One works to a code of </w:t>
      </w:r>
      <w:r>
        <w:t>practice</w:t>
      </w:r>
      <w:r>
        <w:t xml:space="preserve"> and another does not. Therefore, there is a lack of co-ordination there. </w:t>
      </w:r>
    </w:p>
    <w:p w:rsidR="001F2308" w:rsidP="001F2308">
      <w:pPr>
        <w:pStyle w:val="Answer"/>
      </w:pPr>
      <w:r>
        <w:t>Through the Renters (Reform) Bill we are bringing in landlord redress, another private rented sector ombudsman. If the three ombudsman schemes are not working together in tandem, there are not adequate timescales for agents to deal with complaints, and communication processes are not set out</w:t>
      </w:r>
      <w:r w:rsidR="000B04D5">
        <w:t xml:space="preserve"> for landlords</w:t>
      </w:r>
      <w:r>
        <w:t>, it is going to be a complete mess.</w:t>
      </w:r>
    </w:p>
    <w:p w:rsidR="001F2308" w:rsidP="001F2308">
      <w:pPr>
        <w:pStyle w:val="Answer"/>
      </w:pPr>
      <w:r>
        <w:t xml:space="preserve">There are already things that they need to look at in order to co-ordinate that, which is a </w:t>
      </w:r>
      <w:r>
        <w:t>stepping stone</w:t>
      </w:r>
      <w:r>
        <w:t xml:space="preserve"> to regulation.</w:t>
      </w:r>
    </w:p>
    <w:p w:rsidR="001F2308" w:rsidRPr="00BB6054" w:rsidP="001F2308">
      <w:pPr>
        <w:pStyle w:val="Question"/>
      </w:pPr>
      <w:sdt>
        <w:sdtPr>
          <w:alias w:val="Member"/>
          <w:tag w:val="&lt;Member mnisId='4659' dodsId='107202'&gt;"/>
          <w:id w:val="-1067099616"/>
          <w:placeholder>
            <w:docPart w:val="5ED4DFA549694A43BC95447ED70C1D9C"/>
          </w:placeholder>
          <w:richText/>
        </w:sdtPr>
        <w:sdtContent>
          <w:r w:rsidRPr="007740D9">
            <w:rPr>
              <w:b/>
            </w:rPr>
            <w:t>Andrew Lewer:</w:t>
          </w:r>
        </w:sdtContent>
      </w:sdt>
      <w:r>
        <w:t xml:space="preserve"> What do you think is currently causing the provision of material information in transactions to take so long?</w:t>
      </w:r>
    </w:p>
    <w:p w:rsidR="001F2308" w:rsidP="001F2308">
      <w:pPr>
        <w:pStyle w:val="Answer"/>
      </w:pPr>
      <w:sdt>
        <w:sdtPr>
          <w:alias w:val="Witness"/>
          <w:id w:val="-742877775"/>
          <w:placeholder>
            <w:docPart w:val="5ED4DFA549694A43BC95447ED70C1D9C"/>
          </w:placeholder>
          <w:richText/>
        </w:sdtPr>
        <w:sdtContent>
          <w:r w:rsidRPr="00BB0462">
            <w:rPr>
              <w:b/>
              <w:bCs/>
              <w:i/>
              <w:iCs/>
            </w:rPr>
            <w:t>Mairead Carroll:</w:t>
          </w:r>
          <w:r w:rsidRPr="007740D9">
            <w:rPr>
              <w:b/>
            </w:rPr>
            <w:t xml:space="preserve"> </w:t>
          </w:r>
        </w:sdtContent>
      </w:sdt>
      <w:r>
        <w:t xml:space="preserve">There are </w:t>
      </w:r>
      <w:r>
        <w:t>a number of</w:t>
      </w:r>
      <w:r>
        <w:t xml:space="preserve"> challenges. Material information is some very specific guidance that has come through from Trading Standards based on the consumer protection regulations of 2008. </w:t>
      </w:r>
    </w:p>
    <w:p w:rsidR="001F2308" w:rsidP="001F2308">
      <w:pPr>
        <w:pStyle w:val="Answer"/>
      </w:pPr>
      <w:r>
        <w:t>The information within the material information guidance is not all the information that you need to buy a property. Not all the information that is within that is material. In the guidance, it will talk about something like deeds and rights</w:t>
      </w:r>
      <w:r w:rsidR="00B35EF1">
        <w:t>,</w:t>
      </w:r>
      <w:r>
        <w:t xml:space="preserve"> and construction of the property, but </w:t>
      </w:r>
      <w:r w:rsidR="00B35EF1">
        <w:t>some</w:t>
      </w:r>
      <w:r>
        <w:t xml:space="preserve">thing that could be equally material for you as a consumer is that it is on the flight path from Heathrow, or you are just above a tube </w:t>
      </w:r>
      <w:r>
        <w:t>station</w:t>
      </w:r>
      <w:r>
        <w:t xml:space="preserve"> and you are dealing with the rumble every morning. </w:t>
      </w:r>
    </w:p>
    <w:p w:rsidR="001F2308" w:rsidP="001F2308">
      <w:pPr>
        <w:pStyle w:val="Answer"/>
      </w:pPr>
      <w:r>
        <w:t xml:space="preserve">The challenge is that there is so much information that could be material to a consumer, depending on that consumer at that point in time. There is also so much other information coming through that people need to know about it in addition to the material information. The challenge is that it sits in so </w:t>
      </w:r>
      <w:r>
        <w:t>many different ways</w:t>
      </w:r>
      <w:r>
        <w:t xml:space="preserve">, which was alluded to earlier. There are </w:t>
      </w:r>
      <w:r>
        <w:t>a number of</w:t>
      </w:r>
      <w:r>
        <w:t xml:space="preserve"> different players who have all this information and are tackled with it.</w:t>
      </w:r>
    </w:p>
    <w:p w:rsidR="001F2308" w:rsidP="001F2308">
      <w:pPr>
        <w:pStyle w:val="Answer"/>
      </w:pPr>
      <w:r>
        <w:t>A</w:t>
      </w:r>
      <w:r>
        <w:t xml:space="preserve"> challenge for us in terms of material information</w:t>
      </w:r>
      <w:r>
        <w:t>,</w:t>
      </w:r>
      <w:r>
        <w:t xml:space="preserve"> as it is</w:t>
      </w:r>
      <w:r>
        <w:t>,</w:t>
      </w:r>
      <w:r>
        <w:t xml:space="preserve"> is that there is no legal mandating of an upfront survey or upfront conveyancing, so we are entirely dependent on the seller going out and doing that. The buyer then </w:t>
      </w:r>
      <w:r>
        <w:t>has to</w:t>
      </w:r>
      <w:r>
        <w:t xml:space="preserve"> do pretty much the same themselves, if they choose to go down the route of having a survey.</w:t>
      </w:r>
    </w:p>
    <w:p w:rsidR="001F2308" w:rsidP="001F2308">
      <w:pPr>
        <w:pStyle w:val="Answer"/>
      </w:pPr>
      <w:r>
        <w:t xml:space="preserve">One of the challenges is trying to bring everybody together to work through where that information sits. There is a lot about the digitisation of information. It is </w:t>
      </w:r>
      <w:r>
        <w:t>really difficult</w:t>
      </w:r>
      <w:r>
        <w:t xml:space="preserve">. </w:t>
      </w:r>
      <w:r>
        <w:t>At the moment</w:t>
      </w:r>
      <w:r>
        <w:t>, there are so many aspects to this that it becomes quite complicated. It is about how those people interact with each other.</w:t>
      </w:r>
    </w:p>
    <w:p w:rsidR="001F2308" w:rsidP="001F2308">
      <w:pPr>
        <w:pStyle w:val="Question"/>
      </w:pPr>
      <w:sdt>
        <w:sdtPr>
          <w:alias w:val="Member"/>
          <w:tag w:val="&lt;Member mnisId='4659' dodsId='107202'&gt;"/>
          <w:id w:val="-366991113"/>
          <w:placeholder>
            <w:docPart w:val="5ED4DFA549694A43BC95447ED70C1D9C"/>
          </w:placeholder>
          <w:richText/>
        </w:sdtPr>
        <w:sdtContent>
          <w:r w:rsidRPr="00AA7A27">
            <w:rPr>
              <w:b/>
            </w:rPr>
            <w:t>Andrew Lewer:</w:t>
          </w:r>
        </w:sdtContent>
      </w:sdt>
      <w:r>
        <w:t xml:space="preserve"> Is there a particular body that is holding things up or having some sort of process requirement that is particularly onerous or time-consuming relative to the others?</w:t>
      </w:r>
    </w:p>
    <w:p w:rsidR="001F2308" w:rsidP="001F2308">
      <w:pPr>
        <w:pStyle w:val="Answer"/>
      </w:pPr>
      <w:sdt>
        <w:sdtPr>
          <w:alias w:val="Witness"/>
          <w:id w:val="-972130602"/>
          <w:placeholder>
            <w:docPart w:val="5ED4DFA549694A43BC95447ED70C1D9C"/>
          </w:placeholder>
          <w:richText/>
        </w:sdtPr>
        <w:sdtContent>
          <w:r w:rsidRPr="00BB0462">
            <w:rPr>
              <w:b/>
              <w:bCs/>
              <w:i/>
              <w:iCs/>
            </w:rPr>
            <w:t>Mairead Carroll:</w:t>
          </w:r>
          <w:r w:rsidRPr="00AD3300">
            <w:rPr>
              <w:b/>
            </w:rPr>
            <w:t xml:space="preserve"> </w:t>
          </w:r>
        </w:sdtContent>
      </w:sdt>
      <w:r>
        <w:t xml:space="preserve">There is always the challenge of making sure you get the legals right. That is always going to be </w:t>
      </w:r>
      <w:r>
        <w:t>really important</w:t>
      </w:r>
      <w:r>
        <w:t>. Trying to get all that information can be quite difficult. It can take a long time to do local authority searches. There are so many things within this that are taking time</w:t>
      </w:r>
      <w:r w:rsidR="001D1221">
        <w:t xml:space="preserve"> but</w:t>
      </w:r>
      <w:r>
        <w:t xml:space="preserve"> that are not necessarily within the gift of an individual. It is within the gift of so many different people. This is where the role of Government has a place.</w:t>
      </w:r>
    </w:p>
    <w:p w:rsidR="001F2308" w:rsidP="001F2308">
      <w:pPr>
        <w:pStyle w:val="Question"/>
      </w:pPr>
      <w:sdt>
        <w:sdtPr>
          <w:alias w:val="Member"/>
          <w:tag w:val="&lt;Member mnisId='4659' dodsId='107202'&gt;"/>
          <w:id w:val="-1946146494"/>
          <w:placeholder>
            <w:docPart w:val="5ED4DFA549694A43BC95447ED70C1D9C"/>
          </w:placeholder>
          <w:richText/>
        </w:sdtPr>
        <w:sdtContent>
          <w:r w:rsidRPr="00AD3300">
            <w:rPr>
              <w:b/>
            </w:rPr>
            <w:t>Andrew Lewer:</w:t>
          </w:r>
        </w:sdtContent>
      </w:sdt>
      <w:r>
        <w:t xml:space="preserve"> Do you think that, in the risk culture that we live in, the incentive is always to just double check and make sure that no one can come back at you and trip you up, at the expense of things taking forever, because it is safer to cause everyone annoyance by taking 22 weeks than it is to potentially get something wrong? </w:t>
      </w:r>
    </w:p>
    <w:p w:rsidR="001F2308" w:rsidP="001F2308">
      <w:pPr>
        <w:pStyle w:val="Answer"/>
      </w:pPr>
      <w:sdt>
        <w:sdtPr>
          <w:alias w:val="Witness"/>
          <w:id w:val="-1137869010"/>
          <w:placeholder>
            <w:docPart w:val="5ED4DFA549694A43BC95447ED70C1D9C"/>
          </w:placeholder>
          <w:richText/>
        </w:sdtPr>
        <w:sdtContent>
          <w:r w:rsidRPr="00BB0462">
            <w:rPr>
              <w:b/>
              <w:bCs/>
              <w:i/>
              <w:iCs/>
            </w:rPr>
            <w:t>Mairead Carroll:</w:t>
          </w:r>
          <w:r w:rsidRPr="00B049F1">
            <w:rPr>
              <w:b/>
            </w:rPr>
            <w:t xml:space="preserve"> </w:t>
          </w:r>
        </w:sdtContent>
      </w:sdt>
      <w:r>
        <w:t xml:space="preserve">Working with surveyors, private indemnity insurance has been incredibly tough to get, especially looking at the highly complicated and complex buildings. There is </w:t>
      </w:r>
      <w:r>
        <w:t>definitely a</w:t>
      </w:r>
      <w:r>
        <w:t xml:space="preserve"> challenge for people who go down that route, whether they are doing the conveyancing or the surveying on those buildings, because you are taking on an additional risk that you have not had to face before. Insurers have become slightly nervous about the level of risk that is available. Also, premiums have increased.</w:t>
      </w:r>
    </w:p>
    <w:p w:rsidR="001F2308" w:rsidP="001F2308">
      <w:pPr>
        <w:pStyle w:val="Answer"/>
      </w:pPr>
      <w:r>
        <w:t>There is always going to be that challenge that we are dealing with, and we are in a situation where things have become much more complicated and complex, especially with some of the properties that are being bought and sold now.</w:t>
      </w:r>
    </w:p>
    <w:p w:rsidR="001F2308" w:rsidP="001F2308">
      <w:pPr>
        <w:pStyle w:val="Question"/>
      </w:pPr>
      <w:sdt>
        <w:sdtPr>
          <w:alias w:val="Member"/>
          <w:tag w:val="&lt;Member mnisId='4659' dodsId='107202'&gt;"/>
          <w:id w:val="-1070887662"/>
          <w:placeholder>
            <w:docPart w:val="5ED4DFA549694A43BC95447ED70C1D9C"/>
          </w:placeholder>
          <w:richText/>
        </w:sdtPr>
        <w:sdtContent>
          <w:r w:rsidRPr="0070296E">
            <w:rPr>
              <w:b/>
            </w:rPr>
            <w:t>Andrew Lewer:</w:t>
          </w:r>
        </w:sdtContent>
      </w:sdt>
      <w:r>
        <w:t xml:space="preserve"> Is there an incentive for surveyors to be vague? “Th</w:t>
      </w:r>
      <w:r w:rsidR="00CC448B">
        <w:t>ere</w:t>
      </w:r>
      <w:r>
        <w:t xml:space="preserve"> is a roof. There might be something wrong with it, but I </w:t>
      </w:r>
      <w:r w:rsidR="001D1221">
        <w:t>cannot</w:t>
      </w:r>
      <w:r>
        <w:t xml:space="preserve"> really say</w:t>
      </w:r>
      <w:r w:rsidR="00CC448B">
        <w:t>.</w:t>
      </w:r>
      <w:r>
        <w:t>”</w:t>
      </w:r>
    </w:p>
    <w:p w:rsidR="001F2308" w:rsidP="001F2308">
      <w:pPr>
        <w:pStyle w:val="Answer"/>
      </w:pPr>
      <w:sdt>
        <w:sdtPr>
          <w:alias w:val="Witness"/>
          <w:id w:val="1602455700"/>
          <w:placeholder>
            <w:docPart w:val="5ED4DFA549694A43BC95447ED70C1D9C"/>
          </w:placeholder>
          <w:richText/>
        </w:sdtPr>
        <w:sdtContent>
          <w:r w:rsidRPr="00BB0462">
            <w:rPr>
              <w:b/>
              <w:bCs/>
              <w:i/>
              <w:iCs/>
            </w:rPr>
            <w:t>Mairead Carroll:</w:t>
          </w:r>
          <w:r w:rsidRPr="00A83982">
            <w:rPr>
              <w:b/>
            </w:rPr>
            <w:t xml:space="preserve"> </w:t>
          </w:r>
        </w:sdtContent>
      </w:sdt>
      <w:r>
        <w:t xml:space="preserve">Potentially, it could be an incentive. However, in terms of the way we structure the home survey, there is a report on the home survey standard, and we are reviewing that this year to pick up on the feedback that we have had. </w:t>
      </w:r>
    </w:p>
    <w:p w:rsidR="001F2308" w:rsidP="001F2308">
      <w:pPr>
        <w:pStyle w:val="Answer"/>
      </w:pPr>
      <w:r>
        <w:t>The challenge is that</w:t>
      </w:r>
      <w:r w:rsidR="001D1221">
        <w:t>,</w:t>
      </w:r>
      <w:r>
        <w:t xml:space="preserve"> yes, there is that risk, but surveyors have rules on conduct. We have standards that they are expected to adhere to. They also </w:t>
      </w:r>
      <w:r>
        <w:t>have to</w:t>
      </w:r>
      <w:r>
        <w:t xml:space="preserve"> make sure that they are meeting their insurance liabilities.</w:t>
      </w:r>
    </w:p>
    <w:p w:rsidR="001F2308" w:rsidP="001F2308">
      <w:pPr>
        <w:pStyle w:val="Answer"/>
      </w:pPr>
      <w:sdt>
        <w:sdtPr>
          <w:alias w:val="Witness"/>
          <w:id w:val="278839166"/>
          <w:placeholder>
            <w:docPart w:val="5ED4DFA549694A43BC95447ED70C1D9C"/>
          </w:placeholder>
          <w:richText/>
        </w:sdtPr>
        <w:sdtContent>
          <w:r w:rsidRPr="00BB0462">
            <w:rPr>
              <w:b/>
              <w:bCs/>
              <w:i/>
              <w:iCs/>
            </w:rPr>
            <w:t>Beth Rudolf:</w:t>
          </w:r>
          <w:r w:rsidRPr="00A83982">
            <w:rPr>
              <w:b/>
            </w:rPr>
            <w:t xml:space="preserve"> </w:t>
          </w:r>
        </w:sdtContent>
      </w:sdt>
      <w:r>
        <w:t>From a conveyancer’s perspective, we have this belief in the unknown of liability and that</w:t>
      </w:r>
      <w:r w:rsidR="001D1221">
        <w:t>,</w:t>
      </w:r>
      <w:r>
        <w:t xml:space="preserve"> if you are providing upfront information, your liability increases, which of course is rubbish. The liability stays </w:t>
      </w:r>
      <w:r>
        <w:t>exactly the same</w:t>
      </w:r>
      <w:r>
        <w:t xml:space="preserve">. You </w:t>
      </w:r>
      <w:r>
        <w:t>have to</w:t>
      </w:r>
      <w:r>
        <w:t xml:space="preserve"> advise your client and you have to do it in the best interests of your client. What happens is that risk reduces. </w:t>
      </w:r>
    </w:p>
    <w:p w:rsidR="001F2308" w:rsidP="001F2308">
      <w:pPr>
        <w:pStyle w:val="Answer"/>
      </w:pPr>
      <w:r>
        <w:t>When we looked at creating the buying and selling property information dataset, we went and had a chat with the insurers and they said, “Yes, this would absolutely reduce the risk</w:t>
      </w:r>
      <w:r w:rsidR="001C72E0">
        <w:t xml:space="preserve">,” </w:t>
      </w:r>
      <w:r>
        <w:t>because the information is being provided upfront to the buyer. They get to see it. They get to make a decision that is right for them. If they complain about it later, you can evidence that they had that information, and everybody knows the basis on which the deal has been made.</w:t>
      </w:r>
    </w:p>
    <w:p w:rsidR="001F2308" w:rsidP="001F2308">
      <w:pPr>
        <w:pStyle w:val="Answer"/>
      </w:pPr>
      <w:r>
        <w:t xml:space="preserve">The difficulty that we have is </w:t>
      </w:r>
      <w:r>
        <w:t>that, because</w:t>
      </w:r>
      <w:r>
        <w:t xml:space="preserve"> estate agents are the only ones with a legal obligation to provide the information upfront in terms of material information, we are not getting conveyancers dealing with it when they should. I am also hearing </w:t>
      </w:r>
      <w:r>
        <w:t>that, when</w:t>
      </w:r>
      <w:r>
        <w:t xml:space="preserve"> estate agents say to sellers, “Go and instruct your conveyancer. Get them to complete the forms</w:t>
      </w:r>
      <w:r w:rsidR="001C72E0">
        <w:t xml:space="preserve">,” </w:t>
      </w:r>
      <w:r>
        <w:t>the solicitors are saying, “No, that is early doors. We will not do that until you have a buyer</w:t>
      </w:r>
      <w:r w:rsidR="001C72E0">
        <w:t xml:space="preserve">,” </w:t>
      </w:r>
      <w:r>
        <w:t>completely mucking it up.</w:t>
      </w:r>
    </w:p>
    <w:p w:rsidR="001F2308" w:rsidP="001F2308">
      <w:pPr>
        <w:pStyle w:val="Answer"/>
      </w:pPr>
      <w:r>
        <w:t>The reason for that is that there is one protocol, which is created by the Law Society. The unintended consequences of that are that it does not recognise that things have changed. Certainly, if you look at the Law Society’s conveyancing handbook, it referenced the CPRs back in 2008 and said, “Let us wait and see”.</w:t>
      </w:r>
    </w:p>
    <w:p w:rsidR="001F2308" w:rsidP="001F2308">
      <w:pPr>
        <w:pStyle w:val="Answer"/>
      </w:pPr>
      <w:r>
        <w:t>The reality is that what we need</w:t>
      </w:r>
      <w:r w:rsidR="00CC448B">
        <w:t xml:space="preserve"> </w:t>
      </w:r>
      <w:r>
        <w:t>is to create a protocol that goes across the entire industry</w:t>
      </w:r>
      <w:r w:rsidR="00CC448B">
        <w:t>;</w:t>
      </w:r>
      <w:r w:rsidRPr="00CC448B" w:rsidR="00CC448B">
        <w:t xml:space="preserve"> </w:t>
      </w:r>
      <w:r w:rsidR="00CC448B">
        <w:t xml:space="preserve">this is what we are doing in the </w:t>
      </w:r>
      <w:r w:rsidRPr="003E29A4" w:rsidR="00CC448B">
        <w:t>Digital Property Market Steering Group</w:t>
      </w:r>
      <w:r>
        <w:t xml:space="preserve">. As you have heard, the industry needs to collaborate. You are using the same information. The title document is currently obtained by the estate agent, the conveyancer, the mortgage </w:t>
      </w:r>
      <w:r>
        <w:t>broker</w:t>
      </w:r>
      <w:r>
        <w:t xml:space="preserve"> and the lender. That is the same document four times. With digital ID, you can double that. At the moment, people are expect</w:t>
      </w:r>
      <w:r w:rsidR="00CC448B">
        <w:t>ed</w:t>
      </w:r>
      <w:r>
        <w:t xml:space="preserve"> to trot in with a passport or a driving licence, whereas if it was </w:t>
      </w:r>
      <w:r>
        <w:t>digital</w:t>
      </w:r>
      <w:r>
        <w:t xml:space="preserve"> it would be so much easier because you could just share the certificate confirming that your ID has been verified across everybody. </w:t>
      </w:r>
    </w:p>
    <w:p w:rsidR="001F2308" w:rsidP="001F2308">
      <w:pPr>
        <w:pStyle w:val="Answer"/>
      </w:pPr>
      <w:r>
        <w:t xml:space="preserve">We need to create a protocol that tells the industry who is going to get what when, and how it is going to be shared. We did go out to industry, and we have 350 respondents in the </w:t>
      </w:r>
      <w:r w:rsidRPr="007F6A6B">
        <w:t xml:space="preserve">Digital Property Market Steering Group </w:t>
      </w:r>
      <w:r>
        <w:t>saying, “Yes, we want this</w:t>
      </w:r>
      <w:r w:rsidR="001C72E0">
        <w:t xml:space="preserve">,” </w:t>
      </w:r>
      <w:r w:rsidR="001D1221">
        <w:t>so</w:t>
      </w:r>
      <w:r>
        <w:t xml:space="preserve"> 80% said it would be very helpful to have it. That means that we are not reliant upon one entity to update the protocol when things change. </w:t>
      </w:r>
    </w:p>
    <w:p w:rsidR="001F2308" w:rsidP="001F2308">
      <w:pPr>
        <w:pStyle w:val="Answer"/>
      </w:pPr>
      <w:r>
        <w:t>Let us face it</w:t>
      </w:r>
      <w:r w:rsidR="00591B98">
        <w:t>:</w:t>
      </w:r>
      <w:r>
        <w:t xml:space="preserve"> </w:t>
      </w:r>
      <w:r w:rsidR="00591B98">
        <w:t xml:space="preserve">it </w:t>
      </w:r>
      <w:r>
        <w:t xml:space="preserve">needs to be iterative. We have the DSIT </w:t>
      </w:r>
      <w:r w:rsidR="00CC448B">
        <w:t xml:space="preserve">Bill </w:t>
      </w:r>
      <w:r>
        <w:t>going through on digital ID and digital assets</w:t>
      </w:r>
      <w:r w:rsidR="00AE173C">
        <w:t>.</w:t>
      </w:r>
      <w:r>
        <w:t xml:space="preserve"> </w:t>
      </w:r>
      <w:r w:rsidR="00AE173C">
        <w:t xml:space="preserve">We </w:t>
      </w:r>
      <w:r>
        <w:t xml:space="preserve">have other things like digital signatures and qualified electronic signatures going through. We need to keep flexing and improving, while at the same time looking after those people who are not able to deal digitally, and </w:t>
      </w:r>
      <w:r w:rsidR="00AE173C">
        <w:t xml:space="preserve">either </w:t>
      </w:r>
      <w:r>
        <w:t>enabling them to deal digitally or ensur</w:t>
      </w:r>
      <w:r w:rsidR="00AE173C">
        <w:t>ing</w:t>
      </w:r>
      <w:r>
        <w:t xml:space="preserve"> that the analogue process is just as speedy as the digital one. </w:t>
      </w:r>
    </w:p>
    <w:p w:rsidR="001F2308" w:rsidP="001F2308">
      <w:pPr>
        <w:pStyle w:val="Question"/>
      </w:pPr>
      <w:sdt>
        <w:sdtPr>
          <w:alias w:val="Member"/>
          <w:tag w:val="&lt;Member mnisId='4659' dodsId='107202'&gt;"/>
          <w:id w:val="-1826123978"/>
          <w:placeholder>
            <w:docPart w:val="5ED4DFA549694A43BC95447ED70C1D9C"/>
          </w:placeholder>
          <w:richText/>
        </w:sdtPr>
        <w:sdtContent>
          <w:r w:rsidRPr="00EC67D4">
            <w:rPr>
              <w:b/>
            </w:rPr>
            <w:t>Andrew Lewer:</w:t>
          </w:r>
        </w:sdtContent>
      </w:sdt>
      <w:r>
        <w:t xml:space="preserve"> We </w:t>
      </w:r>
      <w:r w:rsidR="00AE173C">
        <w:t xml:space="preserve">might look to </w:t>
      </w:r>
      <w:r>
        <w:t>get to the stage where someone can do that for them, given that that is going to be where it is at.</w:t>
      </w:r>
    </w:p>
    <w:p w:rsidR="001F2308" w:rsidP="001F2308">
      <w:pPr>
        <w:pStyle w:val="Answer"/>
      </w:pPr>
      <w:sdt>
        <w:sdtPr>
          <w:alias w:val="Witness"/>
          <w:id w:val="-1142426447"/>
          <w:placeholder>
            <w:docPart w:val="5ED4DFA549694A43BC95447ED70C1D9C"/>
          </w:placeholder>
          <w:richText/>
        </w:sdtPr>
        <w:sdtContent>
          <w:r w:rsidRPr="00BB0462">
            <w:rPr>
              <w:b/>
              <w:bCs/>
              <w:i/>
              <w:iCs/>
            </w:rPr>
            <w:t>Beth Rudolf:</w:t>
          </w:r>
          <w:r w:rsidRPr="00D877F9">
            <w:rPr>
              <w:b/>
            </w:rPr>
            <w:t xml:space="preserve"> </w:t>
          </w:r>
        </w:sdtContent>
      </w:sdt>
      <w:r>
        <w:t>Yes, that is the thing</w:t>
      </w:r>
      <w:r w:rsidR="00AE173C">
        <w:t>.</w:t>
      </w:r>
      <w:r>
        <w:t xml:space="preserve"> </w:t>
      </w:r>
      <w:r w:rsidR="00AE173C">
        <w:t xml:space="preserve">If you look at people under 30, </w:t>
      </w:r>
      <w:r>
        <w:t xml:space="preserve">98% have a smartphone; for over-65s, it is 80%. The other 20% may not own a property, but if they do own a </w:t>
      </w:r>
      <w:r>
        <w:t>property</w:t>
      </w:r>
      <w:r>
        <w:t xml:space="preserve"> they certainly know people with smart devices</w:t>
      </w:r>
      <w:r w:rsidR="009D22D4">
        <w:t>.</w:t>
      </w:r>
      <w:r>
        <w:t xml:space="preserve"> </w:t>
      </w:r>
      <w:r w:rsidR="009D22D4">
        <w:t xml:space="preserve">The </w:t>
      </w:r>
      <w:r>
        <w:t>estate agent could help them. Their sons and daughters could help them.</w:t>
      </w:r>
    </w:p>
    <w:p w:rsidR="001F2308" w:rsidP="001F2308">
      <w:pPr>
        <w:pStyle w:val="Answer"/>
      </w:pPr>
      <w:sdt>
        <w:sdtPr>
          <w:alias w:val="Witness"/>
          <w:id w:val="585897564"/>
          <w:placeholder>
            <w:docPart w:val="5ED4DFA549694A43BC95447ED70C1D9C"/>
          </w:placeholder>
          <w:richText/>
        </w:sdtPr>
        <w:sdtContent>
          <w:r w:rsidRPr="00BB0462">
            <w:rPr>
              <w:b/>
              <w:bCs/>
              <w:i/>
              <w:iCs/>
            </w:rPr>
            <w:t>Timothy Douglas:</w:t>
          </w:r>
          <w:r w:rsidRPr="004948CF">
            <w:rPr>
              <w:b/>
            </w:rPr>
            <w:t xml:space="preserve"> </w:t>
          </w:r>
        </w:sdtContent>
      </w:sdt>
      <w:r>
        <w:t xml:space="preserve">I </w:t>
      </w:r>
      <w:r>
        <w:t>definitely agree</w:t>
      </w:r>
      <w:r>
        <w:t xml:space="preserve"> with what Beth is saying. Greater collaboration and reducing duplication are key to all of this.</w:t>
      </w:r>
    </w:p>
    <w:p w:rsidR="001F2308" w:rsidP="001F2308">
      <w:pPr>
        <w:pStyle w:val="Answer"/>
      </w:pPr>
      <w:r>
        <w:t>From the perspective of Propertymark and our members, we know that upfront information is essential for home buyers and sellers to make informed decisions. We have asked members recently</w:t>
      </w:r>
      <w:r w:rsidR="00E86DEA">
        <w:t xml:space="preserve"> and 7</w:t>
      </w:r>
      <w:r>
        <w:t>3% said that providing that information upfront results in an increase in speed</w:t>
      </w:r>
      <w:r w:rsidR="00E86DEA">
        <w:t>;</w:t>
      </w:r>
      <w:r>
        <w:t xml:space="preserve"> 63% said that producing information upfront results in a reduction in the number of failed sales. We know that there is a positive reason for doing it.</w:t>
      </w:r>
    </w:p>
    <w:p w:rsidR="001F2308" w:rsidP="001F2308">
      <w:pPr>
        <w:pStyle w:val="Answer"/>
      </w:pPr>
      <w:r>
        <w:t xml:space="preserve">We need to understand that the recent changes through the National Trading Standards </w:t>
      </w:r>
      <w:r w:rsidR="008F25F3">
        <w:t>estate and letting agency team</w:t>
      </w:r>
      <w:r>
        <w:t xml:space="preserve">, parts A, B and C, are not new regulations; they are a new framework of working. That is partly because, as Beth has alluded to, the consumer protection regulations have been in place since 2008. New guidance was issued to the sector in 2020, which was trying to move towards presenting information that agents can use to help consumers understand. We would like to see it go a bit further and have more practical examples in there of what agents should and should not do. </w:t>
      </w:r>
    </w:p>
    <w:p w:rsidR="001F2308" w:rsidP="001F2308">
      <w:pPr>
        <w:pStyle w:val="Answer"/>
      </w:pPr>
      <w:r>
        <w:t xml:space="preserve">I was just looking at that guidance. Page 23 states that the CPRs define material information as the information that the average consumer needs, according to the context, to take an informed transactional decision. Within that, what does the average consumer need? What is the meaning of “according to the context” or “to take an informed transactional decision”? We are asking a lot, and there is ambiguity in terms of those CPRs. </w:t>
      </w:r>
    </w:p>
    <w:p w:rsidR="001F2308" w:rsidP="001F2308">
      <w:pPr>
        <w:pStyle w:val="Answer"/>
      </w:pPr>
      <w:r>
        <w:t>The move towards parts A, B and C is positive. It is a new framework for presenting that information. How it is then collected and the liability of it is a different matter, but it is moving things in the right direction.</w:t>
      </w:r>
    </w:p>
    <w:p w:rsidR="001F2308" w:rsidP="001F2308">
      <w:pPr>
        <w:pStyle w:val="Question"/>
      </w:pPr>
      <w:sdt>
        <w:sdtPr>
          <w:alias w:val="Member"/>
          <w:tag w:val="&lt;Member mnisId='394' dodsId='25722'&gt;"/>
          <w:id w:val="1106317601"/>
          <w:placeholder>
            <w:docPart w:val="5ED4DFA549694A43BC95447ED70C1D9C"/>
          </w:placeholder>
          <w:richText/>
        </w:sdtPr>
        <w:sdtContent>
          <w:r w:rsidRPr="004372BA">
            <w:rPr>
              <w:b/>
            </w:rPr>
            <w:t>Chair:</w:t>
          </w:r>
        </w:sdtContent>
      </w:sdt>
      <w:r>
        <w:t xml:space="preserve"> There are a lot of frustrated consumers out there thinking, “What is going to happen?” They will be thinking, “What are that lot down in Westminster going to do to improve this situation?” We are going to make recommendations to the Government. </w:t>
      </w:r>
      <w:r w:rsidR="00E86DEA">
        <w:t xml:space="preserve">What </w:t>
      </w:r>
      <w:r>
        <w:t>is the most important thing we should be recommending</w:t>
      </w:r>
      <w:r w:rsidR="00E86DEA">
        <w:t>—one each—</w:t>
      </w:r>
      <w:r>
        <w:t>as a change that should happen?</w:t>
      </w:r>
    </w:p>
    <w:p w:rsidR="001F2308" w:rsidP="001F2308">
      <w:pPr>
        <w:pStyle w:val="Answer"/>
      </w:pPr>
      <w:sdt>
        <w:sdtPr>
          <w:alias w:val="Witness"/>
          <w:id w:val="-1547839402"/>
          <w:placeholder>
            <w:docPart w:val="5ED4DFA549694A43BC95447ED70C1D9C"/>
          </w:placeholder>
          <w:richText/>
        </w:sdtPr>
        <w:sdtContent>
          <w:r w:rsidRPr="00BB0462">
            <w:rPr>
              <w:b/>
              <w:bCs/>
              <w:i/>
              <w:iCs/>
            </w:rPr>
            <w:t>Timothy Douglas:</w:t>
          </w:r>
          <w:r w:rsidRPr="00AA2747">
            <w:rPr>
              <w:b/>
            </w:rPr>
            <w:t xml:space="preserve"> </w:t>
          </w:r>
        </w:sdtContent>
      </w:sdt>
      <w:r>
        <w:t>We are only going to get one.</w:t>
      </w:r>
    </w:p>
    <w:p w:rsidR="001F2308" w:rsidP="001F2308">
      <w:pPr>
        <w:pStyle w:val="Remark"/>
      </w:pPr>
      <w:sdt>
        <w:sdtPr>
          <w:alias w:val="Member"/>
          <w:tag w:val="&lt;Member mnisId='394' dodsId='25722'&gt;"/>
          <w:id w:val="-296530590"/>
          <w:placeholder>
            <w:docPart w:val="5ED4DFA549694A43BC95447ED70C1D9C"/>
          </w:placeholder>
          <w:richText/>
        </w:sdtPr>
        <w:sdtContent>
          <w:r w:rsidRPr="000521D2">
            <w:rPr>
              <w:b/>
            </w:rPr>
            <w:t>Chair:</w:t>
          </w:r>
        </w:sdtContent>
      </w:sdt>
      <w:r>
        <w:t xml:space="preserve"> You do not have to agree with each other.</w:t>
      </w:r>
    </w:p>
    <w:p w:rsidR="001F2308" w:rsidRPr="000521D2" w:rsidP="001F2308">
      <w:pPr>
        <w:pStyle w:val="Answer"/>
      </w:pPr>
      <w:sdt>
        <w:sdtPr>
          <w:alias w:val="Witness"/>
          <w:id w:val="-863522975"/>
          <w:placeholder>
            <w:docPart w:val="5ED4DFA549694A43BC95447ED70C1D9C"/>
          </w:placeholder>
          <w:richText/>
        </w:sdtPr>
        <w:sdtContent>
          <w:r w:rsidRPr="00751259">
            <w:rPr>
              <w:b/>
              <w:i/>
              <w:iCs/>
            </w:rPr>
            <w:t>Timothy Douglas:</w:t>
          </w:r>
          <w:r w:rsidRPr="000521D2">
            <w:rPr>
              <w:b/>
            </w:rPr>
            <w:t xml:space="preserve"> </w:t>
          </w:r>
        </w:sdtContent>
      </w:sdt>
      <w:r>
        <w:t>Shall I go first?</w:t>
      </w:r>
    </w:p>
    <w:p w:rsidR="001F2308" w:rsidP="001F2308">
      <w:pPr>
        <w:pStyle w:val="Answer"/>
      </w:pPr>
      <w:sdt>
        <w:sdtPr>
          <w:alias w:val="Witness"/>
          <w:id w:val="-488329394"/>
          <w:placeholder>
            <w:docPart w:val="5ED4DFA549694A43BC95447ED70C1D9C"/>
          </w:placeholder>
          <w:richText/>
        </w:sdtPr>
        <w:sdtContent>
          <w:r w:rsidRPr="00BB0462">
            <w:rPr>
              <w:b/>
              <w:bCs/>
              <w:i/>
              <w:iCs/>
            </w:rPr>
            <w:t>Beth Rudolf:</w:t>
          </w:r>
          <w:r w:rsidRPr="00B65334">
            <w:rPr>
              <w:b/>
            </w:rPr>
            <w:t xml:space="preserve"> </w:t>
          </w:r>
        </w:sdtContent>
      </w:sdt>
      <w:r>
        <w:t>You go first, and then what you do not cover, I will cover.</w:t>
      </w:r>
    </w:p>
    <w:p w:rsidR="001F2308" w:rsidP="001F2308">
      <w:pPr>
        <w:pStyle w:val="Answer"/>
      </w:pPr>
      <w:sdt>
        <w:sdtPr>
          <w:alias w:val="Witness"/>
          <w:id w:val="610172497"/>
          <w:placeholder>
            <w:docPart w:val="5ED4DFA549694A43BC95447ED70C1D9C"/>
          </w:placeholder>
          <w:richText/>
        </w:sdtPr>
        <w:sdtContent>
          <w:r w:rsidRPr="00BB0462">
            <w:rPr>
              <w:b/>
              <w:bCs/>
              <w:i/>
              <w:iCs/>
            </w:rPr>
            <w:t>Timothy Douglas:</w:t>
          </w:r>
          <w:r w:rsidRPr="00B65334">
            <w:rPr>
              <w:b/>
            </w:rPr>
            <w:t xml:space="preserve"> </w:t>
          </w:r>
        </w:sdtContent>
      </w:sdt>
      <w:r>
        <w:t>Ultimately, for Propertymark, it is the regulation of property agents. As an aside to that, it is about an overarching strategy for housing and the property sector. Too much is done in isolation between the private rented sector, building safety, and home buying and selling. We need an overarching strategy that brings that all together.</w:t>
      </w:r>
    </w:p>
    <w:p w:rsidR="001F2308" w:rsidP="001F2308">
      <w:pPr>
        <w:pStyle w:val="Remark"/>
      </w:pPr>
      <w:sdt>
        <w:sdtPr>
          <w:alias w:val="Member"/>
          <w:tag w:val="&lt;Member mnisId='394' dodsId='25722'&gt;"/>
          <w:id w:val="-2124068388"/>
          <w:placeholder>
            <w:docPart w:val="5ED4DFA549694A43BC95447ED70C1D9C"/>
          </w:placeholder>
          <w:richText/>
        </w:sdtPr>
        <w:sdtContent>
          <w:r w:rsidRPr="00B65334">
            <w:rPr>
              <w:b/>
            </w:rPr>
            <w:t>Chair:</w:t>
          </w:r>
        </w:sdtContent>
      </w:sdt>
      <w:r>
        <w:t xml:space="preserve"> That is cheating; that is two, but we will let it go.</w:t>
      </w:r>
    </w:p>
    <w:p w:rsidR="001F2308" w:rsidP="001F2308">
      <w:pPr>
        <w:pStyle w:val="Answer"/>
      </w:pPr>
      <w:sdt>
        <w:sdtPr>
          <w:alias w:val="Witness"/>
          <w:id w:val="2044404303"/>
          <w:placeholder>
            <w:docPart w:val="5ED4DFA549694A43BC95447ED70C1D9C"/>
          </w:placeholder>
          <w:richText/>
        </w:sdtPr>
        <w:sdtContent>
          <w:r w:rsidRPr="00BB0462">
            <w:rPr>
              <w:b/>
              <w:bCs/>
              <w:i/>
              <w:iCs/>
            </w:rPr>
            <w:t>Beth Rudolf:</w:t>
          </w:r>
          <w:r w:rsidRPr="00B65334">
            <w:rPr>
              <w:b/>
            </w:rPr>
            <w:t xml:space="preserve"> </w:t>
          </w:r>
        </w:sdtContent>
      </w:sdt>
      <w:r w:rsidR="00E86DEA">
        <w:t>Oh dear,</w:t>
      </w:r>
      <w:r>
        <w:t xml:space="preserve"> you think that is cheating</w:t>
      </w:r>
      <w:r w:rsidR="00E86DEA">
        <w:t>.</w:t>
      </w:r>
      <w:r>
        <w:t xml:space="preserve"> I agree with all that. We have the </w:t>
      </w:r>
      <w:r w:rsidRPr="003A36CC">
        <w:t xml:space="preserve">Leasehold and Freehold Reform Bill </w:t>
      </w:r>
      <w:r>
        <w:t>at the moment</w:t>
      </w:r>
      <w:r>
        <w:t>. We have the opportunity</w:t>
      </w:r>
      <w:r w:rsidR="00E86DEA">
        <w:t>—please</w:t>
      </w:r>
      <w:r w:rsidR="00CC448B">
        <w:t xml:space="preserve"> take it</w:t>
      </w:r>
      <w:r w:rsidR="00E86DEA">
        <w:t>—</w:t>
      </w:r>
      <w:r>
        <w:t xml:space="preserve">to throw in a lot more. </w:t>
      </w:r>
    </w:p>
    <w:p w:rsidR="001F2308" w:rsidP="001F2308">
      <w:pPr>
        <w:pStyle w:val="Answer"/>
      </w:pPr>
      <w:r>
        <w:t xml:space="preserve">Property agents are not regulated or required to provide upfront information. They are not required to </w:t>
      </w:r>
      <w:r w:rsidR="00E86DEA">
        <w:t>respond to</w:t>
      </w:r>
      <w:r>
        <w:t xml:space="preserve"> leasehold property </w:t>
      </w:r>
      <w:r w:rsidR="00E86DEA">
        <w:t>i</w:t>
      </w:r>
      <w:r>
        <w:t>nquiries. In fact, a landlord can say, “I</w:t>
      </w:r>
      <w:r w:rsidR="00E86DEA">
        <w:t xml:space="preserve"> a</w:t>
      </w:r>
      <w:r>
        <w:t>m not going to give you this information</w:t>
      </w:r>
      <w:r w:rsidR="001C72E0">
        <w:t xml:space="preserve">,” </w:t>
      </w:r>
      <w:r>
        <w:t>so then we have a problem with building safety and everything else.</w:t>
      </w:r>
    </w:p>
    <w:p w:rsidR="001F2308" w:rsidP="001F2308">
      <w:pPr>
        <w:pStyle w:val="Answer"/>
      </w:pPr>
      <w:r>
        <w:t xml:space="preserve">We need to simplify titles. We have the perfect storm coming with the estate rent charges, the managed freeholds and the leaseholds, where </w:t>
      </w:r>
      <w:r>
        <w:t>all of</w:t>
      </w:r>
      <w:r>
        <w:t xml:space="preserve"> the councils no longer have the money to adopt roadways or public open spaces. We are having to have these complex titles, but because the community </w:t>
      </w:r>
      <w:r w:rsidR="00E86DEA">
        <w:t>have</w:t>
      </w:r>
      <w:r>
        <w:t xml:space="preserve"> no control over that</w:t>
      </w:r>
      <w:r w:rsidR="00CC448B">
        <w:t>,</w:t>
      </w:r>
      <w:r>
        <w:t xml:space="preserve"> </w:t>
      </w:r>
      <w:r w:rsidR="00E86DEA">
        <w:t>they</w:t>
      </w:r>
      <w:r>
        <w:t xml:space="preserve"> cannot enforce it and get the work done. We are hearing of roads not good enough for refuse lorries to drive down.</w:t>
      </w:r>
    </w:p>
    <w:p w:rsidR="001F2308" w:rsidP="001F2308">
      <w:pPr>
        <w:pStyle w:val="Answer"/>
      </w:pPr>
      <w:r>
        <w:t>It is the perfect storm coming. We need the regulation of property agents to ensure that people can get this work done and get the service charges at a sensible rate without being ripped off, but then on top of that, for the actual buying of those properties, we need to have that upfront information. I am sorry; I have given you at least three.</w:t>
      </w:r>
    </w:p>
    <w:p w:rsidR="001F2308" w:rsidP="001F2308">
      <w:pPr>
        <w:pStyle w:val="Answer"/>
      </w:pPr>
      <w:sdt>
        <w:sdtPr>
          <w:alias w:val="Witness"/>
          <w:id w:val="1448889572"/>
          <w:placeholder>
            <w:docPart w:val="5ED4DFA549694A43BC95447ED70C1D9C"/>
          </w:placeholder>
          <w:richText/>
        </w:sdtPr>
        <w:sdtContent>
          <w:r w:rsidRPr="00BB0462">
            <w:rPr>
              <w:b/>
              <w:bCs/>
              <w:i/>
              <w:iCs/>
            </w:rPr>
            <w:t>Mairead Carroll:</w:t>
          </w:r>
          <w:r w:rsidRPr="001B4367">
            <w:rPr>
              <w:b/>
            </w:rPr>
            <w:t xml:space="preserve"> </w:t>
          </w:r>
        </w:sdtContent>
      </w:sdt>
      <w:r>
        <w:t>Regulation of property agents is a universal recommendation, of course. Also, I would recommend some form of</w:t>
      </w:r>
      <w:r w:rsidR="00E86DEA">
        <w:t xml:space="preserve"> Secretary of State</w:t>
      </w:r>
      <w:r>
        <w:t xml:space="preserve"> adoption of the overarching code. A lot of work has gone into that. It would be a </w:t>
      </w:r>
      <w:r>
        <w:t>really good</w:t>
      </w:r>
      <w:r>
        <w:t xml:space="preserve"> framework to start providing clear guidance to the consumers about what they should expect from their property agents.</w:t>
      </w:r>
    </w:p>
    <w:p w:rsidR="001F2308" w:rsidP="001F2308">
      <w:pPr>
        <w:pStyle w:val="Answer"/>
      </w:pPr>
      <w:r>
        <w:t>We would like to talk to Government about more surveys and supporting consumers with understanding the condition of the property that they are going to buy so that they are not in a position where they end up finding there are some hidden nasties that they were not expecting.</w:t>
      </w:r>
    </w:p>
    <w:p w:rsidR="001F2308" w:rsidP="001F2308">
      <w:pPr>
        <w:pStyle w:val="Answer"/>
      </w:pPr>
      <w:sdt>
        <w:sdtPr>
          <w:alias w:val="Member"/>
          <w:tag w:val="&lt;Member mnisId='394' dodsId='25722'&gt;"/>
          <w:id w:val="307448176"/>
          <w:placeholder>
            <w:docPart w:val="5ED4DFA549694A43BC95447ED70C1D9C"/>
          </w:placeholder>
          <w:richText/>
        </w:sdtPr>
        <w:sdtContent>
          <w:r w:rsidRPr="003549DD">
            <w:rPr>
              <w:b/>
            </w:rPr>
            <w:t>Chair:</w:t>
          </w:r>
        </w:sdtContent>
      </w:sdt>
      <w:r>
        <w:t xml:space="preserve"> Thank you very much indeed for giving those suggestions to us, as well as all the other responses you have given to our questions. That has been very helpful to us in coming to our views eventually about recommendations we will make to the Government.</w:t>
      </w:r>
      <w:r w:rsidR="00E86DEA">
        <w:t xml:space="preserve"> </w:t>
      </w:r>
    </w:p>
    <w:sectPr w:rsidSect="00034251">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E1D42D7F0AA426FA625C92339017FD9"/>
      </w:placeholder>
      <w:richText/>
    </w:sdtPr>
    <w:sdtContent>
      <w:p w:rsidR="003736A1" w:rsidP="009277D8">
        <w:pPr>
          <w:pStyle w:val="Para"/>
          <w:rPr>
            <w:color w:val="808080"/>
          </w:rPr>
        </w:pPr>
        <w:r w:rsidRPr="00034251">
          <w:rPr>
            <w:noProof/>
            <w:color w:val="808080"/>
            <w:lang w:eastAsia="en-GB"/>
          </w:rPr>
          <w:drawing>
            <wp:inline distT="0" distB="0" distL="0" distR="0">
              <wp:extent cx="3053715" cy="499110"/>
              <wp:effectExtent l="0" t="0" r="0" b="0"/>
              <wp:docPr id="1994966508"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AA9F56D0F6A4E7F897C8BBF511895D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34251"/>
    <w:rPr>
      <w:color w:val="605E5C"/>
      <w:shd w:val="clear" w:color="auto" w:fill="E1DFDD"/>
    </w:rPr>
  </w:style>
  <w:style w:type="paragraph" w:styleId="Title">
    <w:name w:val="Title"/>
    <w:basedOn w:val="Normal"/>
    <w:next w:val="Normal"/>
    <w:link w:val="TitleChar"/>
    <w:uiPriority w:val="10"/>
    <w:qFormat/>
    <w:rsid w:val="007B584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7B584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B584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7B584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7B584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7B584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OneDrive%20-%20ACOLAD\Documents\May\Hansard\1610410\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E1D42D7F0AA426FA625C92339017FD9"/>
        <w:category>
          <w:name w:val="General"/>
          <w:gallery w:val="placeholder"/>
        </w:category>
        <w:types>
          <w:type w:val="bbPlcHdr"/>
        </w:types>
        <w:behaviors>
          <w:behavior w:val="content"/>
        </w:behaviors>
        <w:guid w:val="{EBB78A0F-796D-44E0-8BEF-60292766F79B}"/>
      </w:docPartPr>
      <w:docPartBody>
        <w:p w:rsidR="00F06F71" w:rsidP="00F06F71">
          <w:pPr>
            <w:pStyle w:val="5E1D42D7F0AA426FA625C92339017FD9"/>
          </w:pPr>
          <w:r w:rsidRPr="000753FC">
            <w:rPr>
              <w:rStyle w:val="PlaceholderText"/>
            </w:rPr>
            <w:t>Click here to enter text.</w:t>
          </w:r>
        </w:p>
      </w:docPartBody>
    </w:docPart>
    <w:docPart>
      <w:docPartPr>
        <w:name w:val="7AB3ABC69ECA459CA2C6A278F1B8F3C5"/>
        <w:category>
          <w:name w:val="General"/>
          <w:gallery w:val="placeholder"/>
        </w:category>
        <w:types>
          <w:type w:val="bbPlcHdr"/>
        </w:types>
        <w:behaviors>
          <w:behavior w:val="content"/>
        </w:behaviors>
        <w:guid w:val="{82781DDD-00D3-427F-B4DA-80C984802048}"/>
      </w:docPartPr>
      <w:docPartBody>
        <w:p w:rsidR="00F06F71" w:rsidP="00F06F71">
          <w:pPr>
            <w:pStyle w:val="7AB3ABC69ECA459CA2C6A278F1B8F3C5"/>
          </w:pPr>
          <w:r w:rsidRPr="002B3926">
            <w:rPr>
              <w:rStyle w:val="PlaceholderText"/>
            </w:rPr>
            <w:t>Click here to enter text.</w:t>
          </w:r>
        </w:p>
      </w:docPartBody>
    </w:docPart>
    <w:docPart>
      <w:docPartPr>
        <w:name w:val="7AA9F56D0F6A4E7F897C8BBF511895DC"/>
        <w:category>
          <w:name w:val="General"/>
          <w:gallery w:val="placeholder"/>
        </w:category>
        <w:types>
          <w:type w:val="bbPlcHdr"/>
        </w:types>
        <w:behaviors>
          <w:behavior w:val="content"/>
        </w:behaviors>
        <w:guid w:val="{75709EF1-29F0-40C8-81D5-5E2A5C1DF450}"/>
      </w:docPartPr>
      <w:docPartBody>
        <w:p w:rsidR="00F06F71" w:rsidP="00F06F71">
          <w:pPr>
            <w:pStyle w:val="7AA9F56D0F6A4E7F897C8BBF511895DC"/>
          </w:pPr>
          <w:r w:rsidRPr="00D20745">
            <w:rPr>
              <w:rStyle w:val="PlaceholderText"/>
            </w:rPr>
            <w:t>Click here to enter text.</w:t>
          </w:r>
        </w:p>
      </w:docPartBody>
    </w:docPart>
    <w:docPart>
      <w:docPartPr>
        <w:name w:val="00CA7588596B4CCD9EB0534032947323"/>
        <w:category>
          <w:name w:val="General"/>
          <w:gallery w:val="placeholder"/>
        </w:category>
        <w:types>
          <w:type w:val="bbPlcHdr"/>
        </w:types>
        <w:behaviors>
          <w:behavior w:val="content"/>
        </w:behaviors>
        <w:guid w:val="{EBB6790D-13A0-4C9B-A71E-2167227018B5}"/>
      </w:docPartPr>
      <w:docPartBody>
        <w:p w:rsidR="00F06F71" w:rsidP="00F06F71">
          <w:pPr>
            <w:pStyle w:val="00CA7588596B4CCD9EB0534032947323"/>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83E880C-1675-4EE5-A250-8EA2F95A23E4}"/>
      </w:docPartPr>
      <w:docPartBody>
        <w:p w:rsidR="00F06F71">
          <w:r w:rsidRPr="00A02F95">
            <w:rPr>
              <w:rStyle w:val="PlaceholderText"/>
            </w:rPr>
            <w:t>Click or tap here to enter text.</w:t>
          </w:r>
        </w:p>
      </w:docPartBody>
    </w:docPart>
    <w:docPart>
      <w:docPartPr>
        <w:name w:val="A375182B097E4D70AF84775629986FD0"/>
        <w:category>
          <w:name w:val="General"/>
          <w:gallery w:val="placeholder"/>
        </w:category>
        <w:types>
          <w:type w:val="bbPlcHdr"/>
        </w:types>
        <w:behaviors>
          <w:behavior w:val="content"/>
        </w:behaviors>
        <w:guid w:val="{6DC762B9-3221-4E83-B735-FD355E865470}"/>
      </w:docPartPr>
      <w:docPartBody>
        <w:p w:rsidR="007B6734" w:rsidP="007B6734">
          <w:pPr>
            <w:pStyle w:val="A375182B097E4D70AF84775629986FD0"/>
          </w:pPr>
          <w:r w:rsidRPr="00C43D6B">
            <w:rPr>
              <w:rStyle w:val="PlaceholderText"/>
            </w:rPr>
            <w:t>Click or tap here to enter text.</w:t>
          </w:r>
        </w:p>
      </w:docPartBody>
    </w:docPart>
    <w:docPart>
      <w:docPartPr>
        <w:name w:val="54866ABC01784496B3A62A4B3AA5BB1A"/>
        <w:category>
          <w:name w:val="General"/>
          <w:gallery w:val="placeholder"/>
        </w:category>
        <w:types>
          <w:type w:val="bbPlcHdr"/>
        </w:types>
        <w:behaviors>
          <w:behavior w:val="content"/>
        </w:behaviors>
        <w:guid w:val="{4B32DA55-6A29-4947-9F84-7697927DE865}"/>
      </w:docPartPr>
      <w:docPartBody>
        <w:p w:rsidR="007B6734" w:rsidP="007B6734">
          <w:pPr>
            <w:pStyle w:val="54866ABC01784496B3A62A4B3AA5BB1A"/>
          </w:pPr>
          <w:r w:rsidRPr="00C43D6B">
            <w:rPr>
              <w:rStyle w:val="PlaceholderText"/>
            </w:rPr>
            <w:t>Click or tap here to enter text.</w:t>
          </w:r>
        </w:p>
      </w:docPartBody>
    </w:docPart>
    <w:docPart>
      <w:docPartPr>
        <w:name w:val="D6B49E8E4DF54AD3BC250B3F3D77ECE4"/>
        <w:category>
          <w:name w:val="General"/>
          <w:gallery w:val="placeholder"/>
        </w:category>
        <w:types>
          <w:type w:val="bbPlcHdr"/>
        </w:types>
        <w:behaviors>
          <w:behavior w:val="content"/>
        </w:behaviors>
        <w:guid w:val="{D7746047-CB7A-43A3-9481-C35F8EC45336}"/>
      </w:docPartPr>
      <w:docPartBody>
        <w:p w:rsidR="007B6734" w:rsidP="007B6734">
          <w:pPr>
            <w:pStyle w:val="D6B49E8E4DF54AD3BC250B3F3D77ECE4"/>
          </w:pPr>
          <w:r w:rsidRPr="00A02F95">
            <w:rPr>
              <w:rStyle w:val="PlaceholderText"/>
            </w:rPr>
            <w:t>Click or tap here to enter text.</w:t>
          </w:r>
        </w:p>
      </w:docPartBody>
    </w:docPart>
    <w:docPart>
      <w:docPartPr>
        <w:name w:val="2324EBFAC7774F53A3AA18A163235F6B"/>
        <w:category>
          <w:name w:val="General"/>
          <w:gallery w:val="placeholder"/>
        </w:category>
        <w:types>
          <w:type w:val="bbPlcHdr"/>
        </w:types>
        <w:behaviors>
          <w:behavior w:val="content"/>
        </w:behaviors>
        <w:guid w:val="{3E3BC9C1-AC51-4726-B9E3-B86C50C6A430}"/>
      </w:docPartPr>
      <w:docPartBody>
        <w:p w:rsidR="007B6734" w:rsidP="007B6734">
          <w:pPr>
            <w:pStyle w:val="2324EBFAC7774F53A3AA18A163235F6B"/>
          </w:pPr>
          <w:r w:rsidRPr="00A02F95">
            <w:rPr>
              <w:rStyle w:val="PlaceholderText"/>
            </w:rPr>
            <w:t>Click or tap here to enter text.</w:t>
          </w:r>
        </w:p>
      </w:docPartBody>
    </w:docPart>
    <w:docPart>
      <w:docPartPr>
        <w:name w:val="34AC10C564A34054B0855DDC61DE3D6E"/>
        <w:category>
          <w:name w:val="General"/>
          <w:gallery w:val="placeholder"/>
        </w:category>
        <w:types>
          <w:type w:val="bbPlcHdr"/>
        </w:types>
        <w:behaviors>
          <w:behavior w:val="content"/>
        </w:behaviors>
        <w:guid w:val="{4F870D6E-4DB0-4716-9947-66CA1CA5962B}"/>
      </w:docPartPr>
      <w:docPartBody>
        <w:p w:rsidR="007B6734" w:rsidP="007B6734">
          <w:pPr>
            <w:pStyle w:val="34AC10C564A34054B0855DDC61DE3D6E"/>
          </w:pPr>
          <w:r w:rsidRPr="00A02F95">
            <w:rPr>
              <w:rStyle w:val="PlaceholderText"/>
            </w:rPr>
            <w:t>Click or tap here to enter text.</w:t>
          </w:r>
        </w:p>
      </w:docPartBody>
    </w:docPart>
    <w:docPart>
      <w:docPartPr>
        <w:name w:val="325EF61161F944809ABA8C427DFC7693"/>
        <w:category>
          <w:name w:val="General"/>
          <w:gallery w:val="placeholder"/>
        </w:category>
        <w:types>
          <w:type w:val="bbPlcHdr"/>
        </w:types>
        <w:behaviors>
          <w:behavior w:val="content"/>
        </w:behaviors>
        <w:guid w:val="{3084B8D6-B889-46F9-935E-B75154D07928}"/>
      </w:docPartPr>
      <w:docPartBody>
        <w:p w:rsidR="007B6734" w:rsidP="007B6734">
          <w:pPr>
            <w:pStyle w:val="325EF61161F944809ABA8C427DFC7693"/>
          </w:pPr>
          <w:r w:rsidRPr="00C43D6B">
            <w:rPr>
              <w:rStyle w:val="PlaceholderText"/>
            </w:rPr>
            <w:t>Click or tap here to enter text.</w:t>
          </w:r>
        </w:p>
      </w:docPartBody>
    </w:docPart>
    <w:docPart>
      <w:docPartPr>
        <w:name w:val="34091C8BB29E483C8AB5B9564C03905D"/>
        <w:category>
          <w:name w:val="General"/>
          <w:gallery w:val="placeholder"/>
        </w:category>
        <w:types>
          <w:type w:val="bbPlcHdr"/>
        </w:types>
        <w:behaviors>
          <w:behavior w:val="content"/>
        </w:behaviors>
        <w:guid w:val="{3B00817D-24A8-4045-A983-6604EF19CDE2}"/>
      </w:docPartPr>
      <w:docPartBody>
        <w:p w:rsidR="007B6734" w:rsidP="007B6734">
          <w:pPr>
            <w:pStyle w:val="34091C8BB29E483C8AB5B9564C03905D"/>
          </w:pPr>
          <w:r w:rsidRPr="00A02F95">
            <w:rPr>
              <w:rStyle w:val="PlaceholderText"/>
            </w:rPr>
            <w:t>Click or tap here to enter text.</w:t>
          </w:r>
        </w:p>
      </w:docPartBody>
    </w:docPart>
    <w:docPart>
      <w:docPartPr>
        <w:name w:val="13AA67860A4148198E591A8223579E68"/>
        <w:category>
          <w:name w:val="General"/>
          <w:gallery w:val="placeholder"/>
        </w:category>
        <w:types>
          <w:type w:val="bbPlcHdr"/>
        </w:types>
        <w:behaviors>
          <w:behavior w:val="content"/>
        </w:behaviors>
        <w:guid w:val="{7ED5AB8E-9B07-4812-BC6C-E885194146E4}"/>
      </w:docPartPr>
      <w:docPartBody>
        <w:p w:rsidR="007B6734" w:rsidP="007B6734">
          <w:pPr>
            <w:pStyle w:val="13AA67860A4148198E591A8223579E68"/>
          </w:pPr>
          <w:r w:rsidRPr="00A02F95">
            <w:rPr>
              <w:rStyle w:val="PlaceholderText"/>
            </w:rPr>
            <w:t>Click or tap here to enter text.</w:t>
          </w:r>
        </w:p>
      </w:docPartBody>
    </w:docPart>
    <w:docPart>
      <w:docPartPr>
        <w:name w:val="4E21782F2E4F46D59128601968051095"/>
        <w:category>
          <w:name w:val="General"/>
          <w:gallery w:val="placeholder"/>
        </w:category>
        <w:types>
          <w:type w:val="bbPlcHdr"/>
        </w:types>
        <w:behaviors>
          <w:behavior w:val="content"/>
        </w:behaviors>
        <w:guid w:val="{55F86551-D9CD-4F73-B840-019D6DB8EA86}"/>
      </w:docPartPr>
      <w:docPartBody>
        <w:p w:rsidR="007B6734" w:rsidP="007B6734">
          <w:pPr>
            <w:pStyle w:val="4E21782F2E4F46D59128601968051095"/>
          </w:pPr>
          <w:r w:rsidRPr="00C43D6B">
            <w:rPr>
              <w:rStyle w:val="PlaceholderText"/>
            </w:rPr>
            <w:t>Click or tap here to enter text.</w:t>
          </w:r>
        </w:p>
      </w:docPartBody>
    </w:docPart>
    <w:docPart>
      <w:docPartPr>
        <w:name w:val="C3A8F46360A74132926DDA3B0F5D7CF5"/>
        <w:category>
          <w:name w:val="General"/>
          <w:gallery w:val="placeholder"/>
        </w:category>
        <w:types>
          <w:type w:val="bbPlcHdr"/>
        </w:types>
        <w:behaviors>
          <w:behavior w:val="content"/>
        </w:behaviors>
        <w:guid w:val="{78B4AB8A-1761-40CB-8EF0-FA02E8478614}"/>
      </w:docPartPr>
      <w:docPartBody>
        <w:p w:rsidR="007B6734" w:rsidP="007B6734">
          <w:pPr>
            <w:pStyle w:val="C3A8F46360A74132926DDA3B0F5D7CF5"/>
          </w:pPr>
          <w:r w:rsidRPr="00C43D6B">
            <w:rPr>
              <w:rStyle w:val="PlaceholderText"/>
            </w:rPr>
            <w:t>Click or tap here to enter text.</w:t>
          </w:r>
        </w:p>
      </w:docPartBody>
    </w:docPart>
    <w:docPart>
      <w:docPartPr>
        <w:name w:val="257C919DD1A644A88F15E490A84858F9"/>
        <w:category>
          <w:name w:val="General"/>
          <w:gallery w:val="placeholder"/>
        </w:category>
        <w:types>
          <w:type w:val="bbPlcHdr"/>
        </w:types>
        <w:behaviors>
          <w:behavior w:val="content"/>
        </w:behaviors>
        <w:guid w:val="{DBB619CE-D6E5-4A0B-9BB8-8FE9313930BD}"/>
      </w:docPartPr>
      <w:docPartBody>
        <w:p w:rsidR="007B6734" w:rsidP="007B6734">
          <w:pPr>
            <w:pStyle w:val="257C919DD1A644A88F15E490A84858F9"/>
          </w:pPr>
          <w:r w:rsidRPr="00A02F95">
            <w:rPr>
              <w:rStyle w:val="PlaceholderText"/>
            </w:rPr>
            <w:t>Click or tap here to enter text.</w:t>
          </w:r>
        </w:p>
      </w:docPartBody>
    </w:docPart>
    <w:docPart>
      <w:docPartPr>
        <w:name w:val="D7076724D21C452AB6F990763980C10E"/>
        <w:category>
          <w:name w:val="General"/>
          <w:gallery w:val="placeholder"/>
        </w:category>
        <w:types>
          <w:type w:val="bbPlcHdr"/>
        </w:types>
        <w:behaviors>
          <w:behavior w:val="content"/>
        </w:behaviors>
        <w:guid w:val="{128B887A-BC02-4611-932B-938AB6E06773}"/>
      </w:docPartPr>
      <w:docPartBody>
        <w:p w:rsidR="007B6734" w:rsidP="007B6734">
          <w:pPr>
            <w:pStyle w:val="D7076724D21C452AB6F990763980C10E"/>
          </w:pPr>
          <w:r w:rsidRPr="00C43D6B">
            <w:rPr>
              <w:rStyle w:val="PlaceholderText"/>
            </w:rPr>
            <w:t>Click or tap here to enter text.</w:t>
          </w:r>
        </w:p>
      </w:docPartBody>
    </w:docPart>
    <w:docPart>
      <w:docPartPr>
        <w:name w:val="3709D469B3F740858364FEA065725A67"/>
        <w:category>
          <w:name w:val="General"/>
          <w:gallery w:val="placeholder"/>
        </w:category>
        <w:types>
          <w:type w:val="bbPlcHdr"/>
        </w:types>
        <w:behaviors>
          <w:behavior w:val="content"/>
        </w:behaviors>
        <w:guid w:val="{98573517-974E-4FB3-B70F-80951394200D}"/>
      </w:docPartPr>
      <w:docPartBody>
        <w:p w:rsidR="007B6734" w:rsidP="007B6734">
          <w:pPr>
            <w:pStyle w:val="3709D469B3F740858364FEA065725A67"/>
          </w:pPr>
          <w:r w:rsidRPr="00A02F95">
            <w:rPr>
              <w:rStyle w:val="PlaceholderText"/>
            </w:rPr>
            <w:t>Click or tap here to enter text.</w:t>
          </w:r>
        </w:p>
      </w:docPartBody>
    </w:docPart>
    <w:docPart>
      <w:docPartPr>
        <w:name w:val="C9F396A25A7443CE89A43822D0CDC3C5"/>
        <w:category>
          <w:name w:val="General"/>
          <w:gallery w:val="placeholder"/>
        </w:category>
        <w:types>
          <w:type w:val="bbPlcHdr"/>
        </w:types>
        <w:behaviors>
          <w:behavior w:val="content"/>
        </w:behaviors>
        <w:guid w:val="{45CEB9EF-AC84-4BE8-804A-3E5EB053F69D}"/>
      </w:docPartPr>
      <w:docPartBody>
        <w:p w:rsidR="007B6734" w:rsidP="007B6734">
          <w:pPr>
            <w:pStyle w:val="C9F396A25A7443CE89A43822D0CDC3C5"/>
          </w:pPr>
          <w:r w:rsidRPr="00A02F95">
            <w:rPr>
              <w:rStyle w:val="PlaceholderText"/>
            </w:rPr>
            <w:t>Click or tap here to enter text.</w:t>
          </w:r>
        </w:p>
      </w:docPartBody>
    </w:docPart>
    <w:docPart>
      <w:docPartPr>
        <w:name w:val="D368028890D44C50A67C34C2E35A5A42"/>
        <w:category>
          <w:name w:val="General"/>
          <w:gallery w:val="placeholder"/>
        </w:category>
        <w:types>
          <w:type w:val="bbPlcHdr"/>
        </w:types>
        <w:behaviors>
          <w:behavior w:val="content"/>
        </w:behaviors>
        <w:guid w:val="{FAD5572E-4C32-4A68-9544-D04E6D26FC8F}"/>
      </w:docPartPr>
      <w:docPartBody>
        <w:p w:rsidR="007B6734" w:rsidP="007B6734">
          <w:pPr>
            <w:pStyle w:val="D368028890D44C50A67C34C2E35A5A42"/>
          </w:pPr>
          <w:r w:rsidRPr="00C43D6B">
            <w:rPr>
              <w:rStyle w:val="PlaceholderText"/>
            </w:rPr>
            <w:t>Click or tap here to enter text.</w:t>
          </w:r>
        </w:p>
      </w:docPartBody>
    </w:docPart>
    <w:docPart>
      <w:docPartPr>
        <w:name w:val="2FD7F1D45AE744AB86D9709D61607320"/>
        <w:category>
          <w:name w:val="General"/>
          <w:gallery w:val="placeholder"/>
        </w:category>
        <w:types>
          <w:type w:val="bbPlcHdr"/>
        </w:types>
        <w:behaviors>
          <w:behavior w:val="content"/>
        </w:behaviors>
        <w:guid w:val="{023E4267-AAEE-40E0-A06F-526DD001221C}"/>
      </w:docPartPr>
      <w:docPartBody>
        <w:p w:rsidR="007B6734" w:rsidP="007B6734">
          <w:pPr>
            <w:pStyle w:val="2FD7F1D45AE744AB86D9709D61607320"/>
          </w:pPr>
          <w:r w:rsidRPr="00A02F95">
            <w:rPr>
              <w:rStyle w:val="PlaceholderText"/>
            </w:rPr>
            <w:t>Click or tap here to enter text.</w:t>
          </w:r>
        </w:p>
      </w:docPartBody>
    </w:docPart>
    <w:docPart>
      <w:docPartPr>
        <w:name w:val="317AA42932D24A76B3AFDD5888674CAC"/>
        <w:category>
          <w:name w:val="General"/>
          <w:gallery w:val="placeholder"/>
        </w:category>
        <w:types>
          <w:type w:val="bbPlcHdr"/>
        </w:types>
        <w:behaviors>
          <w:behavior w:val="content"/>
        </w:behaviors>
        <w:guid w:val="{F1F429D5-3B7D-4282-9597-203DA80475EA}"/>
      </w:docPartPr>
      <w:docPartBody>
        <w:p w:rsidR="007B6734" w:rsidP="007B6734">
          <w:pPr>
            <w:pStyle w:val="317AA42932D24A76B3AFDD5888674CAC"/>
          </w:pPr>
          <w:r w:rsidRPr="00A02F95">
            <w:rPr>
              <w:rStyle w:val="PlaceholderText"/>
            </w:rPr>
            <w:t>Click or tap here to enter text.</w:t>
          </w:r>
        </w:p>
      </w:docPartBody>
    </w:docPart>
    <w:docPart>
      <w:docPartPr>
        <w:name w:val="08A37D49B86C4DBEB0A48D0764B2323C"/>
        <w:category>
          <w:name w:val="General"/>
          <w:gallery w:val="placeholder"/>
        </w:category>
        <w:types>
          <w:type w:val="bbPlcHdr"/>
        </w:types>
        <w:behaviors>
          <w:behavior w:val="content"/>
        </w:behaviors>
        <w:guid w:val="{56CE1FA1-3C4D-40AD-BE33-423ECFA6579F}"/>
      </w:docPartPr>
      <w:docPartBody>
        <w:p w:rsidR="007B6734" w:rsidP="007B6734">
          <w:pPr>
            <w:pStyle w:val="08A37D49B86C4DBEB0A48D0764B2323C"/>
          </w:pPr>
          <w:r w:rsidRPr="00A02F95">
            <w:rPr>
              <w:rStyle w:val="PlaceholderText"/>
            </w:rPr>
            <w:t>Click or tap here to enter text.</w:t>
          </w:r>
        </w:p>
      </w:docPartBody>
    </w:docPart>
    <w:docPart>
      <w:docPartPr>
        <w:name w:val="CD873CA073A84F8AAE373B2DCCEBB13D"/>
        <w:category>
          <w:name w:val="General"/>
          <w:gallery w:val="placeholder"/>
        </w:category>
        <w:types>
          <w:type w:val="bbPlcHdr"/>
        </w:types>
        <w:behaviors>
          <w:behavior w:val="content"/>
        </w:behaviors>
        <w:guid w:val="{46C1D50B-EED0-4503-956C-D08152980B0B}"/>
      </w:docPartPr>
      <w:docPartBody>
        <w:p w:rsidR="007B6734" w:rsidP="007B6734">
          <w:pPr>
            <w:pStyle w:val="CD873CA073A84F8AAE373B2DCCEBB13D"/>
          </w:pPr>
          <w:r w:rsidRPr="00A02F95">
            <w:rPr>
              <w:rStyle w:val="PlaceholderText"/>
            </w:rPr>
            <w:t>Click or tap here to enter text.</w:t>
          </w:r>
        </w:p>
      </w:docPartBody>
    </w:docPart>
    <w:docPart>
      <w:docPartPr>
        <w:name w:val="E48A60E03FEF4E928447A7B7C79576EF"/>
        <w:category>
          <w:name w:val="General"/>
          <w:gallery w:val="placeholder"/>
        </w:category>
        <w:types>
          <w:type w:val="bbPlcHdr"/>
        </w:types>
        <w:behaviors>
          <w:behavior w:val="content"/>
        </w:behaviors>
        <w:guid w:val="{31EFC2D5-527D-4EF7-AB06-D683E51477D9}"/>
      </w:docPartPr>
      <w:docPartBody>
        <w:p w:rsidR="007B6734" w:rsidP="007B6734">
          <w:pPr>
            <w:pStyle w:val="E48A60E03FEF4E928447A7B7C79576EF"/>
          </w:pPr>
          <w:r>
            <w:rPr>
              <w:rStyle w:val="PlaceholderText"/>
            </w:rPr>
            <w:t>Click or tap here to enter text.</w:t>
          </w:r>
        </w:p>
      </w:docPartBody>
    </w:docPart>
    <w:docPart>
      <w:docPartPr>
        <w:name w:val="01E95571C6344F0CBD7369EE315743CB"/>
        <w:category>
          <w:name w:val="General"/>
          <w:gallery w:val="placeholder"/>
        </w:category>
        <w:types>
          <w:type w:val="bbPlcHdr"/>
        </w:types>
        <w:behaviors>
          <w:behavior w:val="content"/>
        </w:behaviors>
        <w:guid w:val="{6A02AD4C-CB75-46A2-8094-30B28BABEDA1}"/>
      </w:docPartPr>
      <w:docPartBody>
        <w:p w:rsidR="007B6734" w:rsidP="007B6734">
          <w:pPr>
            <w:pStyle w:val="01E95571C6344F0CBD7369EE315743CB"/>
          </w:pPr>
          <w:r w:rsidRPr="00A02F95">
            <w:rPr>
              <w:rStyle w:val="PlaceholderText"/>
            </w:rPr>
            <w:t>Click or tap here to enter text.</w:t>
          </w:r>
        </w:p>
      </w:docPartBody>
    </w:docPart>
    <w:docPart>
      <w:docPartPr>
        <w:name w:val="2DBA20DE29EA43A6BC5652876A628209"/>
        <w:category>
          <w:name w:val="General"/>
          <w:gallery w:val="placeholder"/>
        </w:category>
        <w:types>
          <w:type w:val="bbPlcHdr"/>
        </w:types>
        <w:behaviors>
          <w:behavior w:val="content"/>
        </w:behaviors>
        <w:guid w:val="{86ACE74F-92CB-4A7A-9CE9-B3A5DFFF7C92}"/>
      </w:docPartPr>
      <w:docPartBody>
        <w:p w:rsidR="007B6734" w:rsidP="007B6734">
          <w:pPr>
            <w:pStyle w:val="2DBA20DE29EA43A6BC5652876A628209"/>
          </w:pPr>
          <w:r w:rsidRPr="00C43D6B">
            <w:rPr>
              <w:rStyle w:val="PlaceholderText"/>
            </w:rPr>
            <w:t>Click or tap here to enter text.</w:t>
          </w:r>
        </w:p>
      </w:docPartBody>
    </w:docPart>
    <w:docPart>
      <w:docPartPr>
        <w:name w:val="035BDA4E83214537B4B69C743D28E696"/>
        <w:category>
          <w:name w:val="General"/>
          <w:gallery w:val="placeholder"/>
        </w:category>
        <w:types>
          <w:type w:val="bbPlcHdr"/>
        </w:types>
        <w:behaviors>
          <w:behavior w:val="content"/>
        </w:behaviors>
        <w:guid w:val="{9B79C9DA-57B4-4D00-ADE7-8DC75A022D89}"/>
      </w:docPartPr>
      <w:docPartBody>
        <w:p w:rsidR="007B6734" w:rsidP="007B6734">
          <w:pPr>
            <w:pStyle w:val="035BDA4E83214537B4B69C743D28E696"/>
          </w:pPr>
          <w:r w:rsidRPr="00A02F95">
            <w:rPr>
              <w:rStyle w:val="PlaceholderText"/>
            </w:rPr>
            <w:t>Click or tap here to enter text.</w:t>
          </w:r>
        </w:p>
      </w:docPartBody>
    </w:docPart>
    <w:docPart>
      <w:docPartPr>
        <w:name w:val="D89FD228D0164A02BE20F341A0E95B2A"/>
        <w:category>
          <w:name w:val="General"/>
          <w:gallery w:val="placeholder"/>
        </w:category>
        <w:types>
          <w:type w:val="bbPlcHdr"/>
        </w:types>
        <w:behaviors>
          <w:behavior w:val="content"/>
        </w:behaviors>
        <w:guid w:val="{7993A004-FE86-4011-BDEF-6D5C86FCCF12}"/>
      </w:docPartPr>
      <w:docPartBody>
        <w:p w:rsidR="007B6734" w:rsidP="007B6734">
          <w:pPr>
            <w:pStyle w:val="D89FD228D0164A02BE20F341A0E95B2A"/>
          </w:pPr>
          <w:r w:rsidRPr="00A02F95">
            <w:rPr>
              <w:rStyle w:val="PlaceholderText"/>
            </w:rPr>
            <w:t>Click or tap here to enter text.</w:t>
          </w:r>
        </w:p>
      </w:docPartBody>
    </w:docPart>
    <w:docPart>
      <w:docPartPr>
        <w:name w:val="5CC76B8A03EF4EC6A611C915B3C5E9D1"/>
        <w:category>
          <w:name w:val="General"/>
          <w:gallery w:val="placeholder"/>
        </w:category>
        <w:types>
          <w:type w:val="bbPlcHdr"/>
        </w:types>
        <w:behaviors>
          <w:behavior w:val="content"/>
        </w:behaviors>
        <w:guid w:val="{3ED42DB5-2196-405F-B973-3FF728C7FCAE}"/>
      </w:docPartPr>
      <w:docPartBody>
        <w:p w:rsidR="007B6734" w:rsidP="007B6734">
          <w:pPr>
            <w:pStyle w:val="5CC76B8A03EF4EC6A611C915B3C5E9D1"/>
          </w:pPr>
          <w:r w:rsidRPr="00A02F95">
            <w:rPr>
              <w:rStyle w:val="PlaceholderText"/>
            </w:rPr>
            <w:t>Click or tap here to enter text.</w:t>
          </w:r>
        </w:p>
      </w:docPartBody>
    </w:docPart>
    <w:docPart>
      <w:docPartPr>
        <w:name w:val="B64A8085B7214215838683E25DD0ED15"/>
        <w:category>
          <w:name w:val="General"/>
          <w:gallery w:val="placeholder"/>
        </w:category>
        <w:types>
          <w:type w:val="bbPlcHdr"/>
        </w:types>
        <w:behaviors>
          <w:behavior w:val="content"/>
        </w:behaviors>
        <w:guid w:val="{67E888AE-B953-4191-9D92-D42B6557B9C9}"/>
      </w:docPartPr>
      <w:docPartBody>
        <w:p w:rsidR="007B6734" w:rsidP="007B6734">
          <w:pPr>
            <w:pStyle w:val="B64A8085B7214215838683E25DD0ED15"/>
          </w:pPr>
          <w:r w:rsidRPr="00A02F95">
            <w:rPr>
              <w:rStyle w:val="PlaceholderText"/>
            </w:rPr>
            <w:t>Click or tap here to enter text.</w:t>
          </w:r>
        </w:p>
      </w:docPartBody>
    </w:docPart>
    <w:docPart>
      <w:docPartPr>
        <w:name w:val="23CE6D2E837B4DC1A8B01C1C75578A35"/>
        <w:category>
          <w:name w:val="General"/>
          <w:gallery w:val="placeholder"/>
        </w:category>
        <w:types>
          <w:type w:val="bbPlcHdr"/>
        </w:types>
        <w:behaviors>
          <w:behavior w:val="content"/>
        </w:behaviors>
        <w:guid w:val="{C91DCB6C-AA6F-41A7-A0B9-CBD8D28F87B9}"/>
      </w:docPartPr>
      <w:docPartBody>
        <w:p w:rsidR="007B6734" w:rsidP="007B6734">
          <w:pPr>
            <w:pStyle w:val="23CE6D2E837B4DC1A8B01C1C75578A35"/>
          </w:pPr>
          <w:r>
            <w:rPr>
              <w:rStyle w:val="PlaceholderText"/>
            </w:rPr>
            <w:t>Click or tap here to enter text.</w:t>
          </w:r>
        </w:p>
      </w:docPartBody>
    </w:docPart>
    <w:docPart>
      <w:docPartPr>
        <w:name w:val="C4D0C2C72EDC457598D519B07CC074E3"/>
        <w:category>
          <w:name w:val="General"/>
          <w:gallery w:val="placeholder"/>
        </w:category>
        <w:types>
          <w:type w:val="bbPlcHdr"/>
        </w:types>
        <w:behaviors>
          <w:behavior w:val="content"/>
        </w:behaviors>
        <w:guid w:val="{FCC90CEC-EF31-4933-8B6B-7353611D1FFC}"/>
      </w:docPartPr>
      <w:docPartBody>
        <w:p w:rsidR="007B6734" w:rsidP="007B6734">
          <w:pPr>
            <w:pStyle w:val="C4D0C2C72EDC457598D519B07CC074E3"/>
          </w:pPr>
          <w:r w:rsidRPr="00A02F95">
            <w:rPr>
              <w:rStyle w:val="PlaceholderText"/>
            </w:rPr>
            <w:t>Click or tap here to enter text.</w:t>
          </w:r>
        </w:p>
      </w:docPartBody>
    </w:docPart>
    <w:docPart>
      <w:docPartPr>
        <w:name w:val="F7507ABFC41843E7B6D7CB825052BD94"/>
        <w:category>
          <w:name w:val="General"/>
          <w:gallery w:val="placeholder"/>
        </w:category>
        <w:types>
          <w:type w:val="bbPlcHdr"/>
        </w:types>
        <w:behaviors>
          <w:behavior w:val="content"/>
        </w:behaviors>
        <w:guid w:val="{85D1CA62-70C0-425E-9020-3815484D1DD5}"/>
      </w:docPartPr>
      <w:docPartBody>
        <w:p w:rsidR="007B6734" w:rsidP="007B6734">
          <w:pPr>
            <w:pStyle w:val="F7507ABFC41843E7B6D7CB825052BD94"/>
          </w:pPr>
          <w:r w:rsidRPr="00A02F95">
            <w:rPr>
              <w:rStyle w:val="PlaceholderText"/>
            </w:rPr>
            <w:t>Click or tap here to enter text.</w:t>
          </w:r>
        </w:p>
      </w:docPartBody>
    </w:docPart>
    <w:docPart>
      <w:docPartPr>
        <w:name w:val="55437B68D9FA4AA5AB3FDDAC432C4729"/>
        <w:category>
          <w:name w:val="General"/>
          <w:gallery w:val="placeholder"/>
        </w:category>
        <w:types>
          <w:type w:val="bbPlcHdr"/>
        </w:types>
        <w:behaviors>
          <w:behavior w:val="content"/>
        </w:behaviors>
        <w:guid w:val="{A0704631-AD2E-4908-910E-A927ABC45F6A}"/>
      </w:docPartPr>
      <w:docPartBody>
        <w:p w:rsidR="007B6734" w:rsidP="007B6734">
          <w:pPr>
            <w:pStyle w:val="55437B68D9FA4AA5AB3FDDAC432C4729"/>
          </w:pPr>
          <w:r>
            <w:rPr>
              <w:rStyle w:val="PlaceholderText"/>
            </w:rPr>
            <w:t>Click or tap here to enter text.</w:t>
          </w:r>
        </w:p>
      </w:docPartBody>
    </w:docPart>
    <w:docPart>
      <w:docPartPr>
        <w:name w:val="28AFFAA6133345578BBC93CC900D30E5"/>
        <w:category>
          <w:name w:val="General"/>
          <w:gallery w:val="placeholder"/>
        </w:category>
        <w:types>
          <w:type w:val="bbPlcHdr"/>
        </w:types>
        <w:behaviors>
          <w:behavior w:val="content"/>
        </w:behaviors>
        <w:guid w:val="{4DC3DC5D-E97A-4E4E-B059-F20B74774B27}"/>
      </w:docPartPr>
      <w:docPartBody>
        <w:p w:rsidR="007B6734" w:rsidP="007B6734">
          <w:pPr>
            <w:pStyle w:val="28AFFAA6133345578BBC93CC900D30E5"/>
          </w:pPr>
          <w:r w:rsidRPr="00A02F95">
            <w:rPr>
              <w:rStyle w:val="PlaceholderText"/>
            </w:rPr>
            <w:t>Click or tap here to enter text.</w:t>
          </w:r>
        </w:p>
      </w:docPartBody>
    </w:docPart>
    <w:docPart>
      <w:docPartPr>
        <w:name w:val="6279F27B41D84A7092547EBC4FC047E0"/>
        <w:category>
          <w:name w:val="General"/>
          <w:gallery w:val="placeholder"/>
        </w:category>
        <w:types>
          <w:type w:val="bbPlcHdr"/>
        </w:types>
        <w:behaviors>
          <w:behavior w:val="content"/>
        </w:behaviors>
        <w:guid w:val="{1222092B-44EB-4476-B806-B239620020BF}"/>
      </w:docPartPr>
      <w:docPartBody>
        <w:p w:rsidR="007B6734" w:rsidP="007B6734">
          <w:pPr>
            <w:pStyle w:val="6279F27B41D84A7092547EBC4FC047E0"/>
          </w:pPr>
          <w:r w:rsidRPr="00A02F95">
            <w:rPr>
              <w:rStyle w:val="PlaceholderText"/>
            </w:rPr>
            <w:t>Click or tap here to enter text.</w:t>
          </w:r>
        </w:p>
      </w:docPartBody>
    </w:docPart>
    <w:docPart>
      <w:docPartPr>
        <w:name w:val="7BFAE015EC0C4CB1ABF5727F4D2C8938"/>
        <w:category>
          <w:name w:val="General"/>
          <w:gallery w:val="placeholder"/>
        </w:category>
        <w:types>
          <w:type w:val="bbPlcHdr"/>
        </w:types>
        <w:behaviors>
          <w:behavior w:val="content"/>
        </w:behaviors>
        <w:guid w:val="{17F9B64A-3323-4ED0-B6A3-FEFD4039E34B}"/>
      </w:docPartPr>
      <w:docPartBody>
        <w:p w:rsidR="007B6734" w:rsidP="007B6734">
          <w:pPr>
            <w:pStyle w:val="7BFAE015EC0C4CB1ABF5727F4D2C8938"/>
          </w:pPr>
          <w:r w:rsidRPr="00A02F95">
            <w:rPr>
              <w:rStyle w:val="PlaceholderText"/>
            </w:rPr>
            <w:t>Click or tap here to enter text.</w:t>
          </w:r>
        </w:p>
      </w:docPartBody>
    </w:docPart>
    <w:docPart>
      <w:docPartPr>
        <w:name w:val="67A3F8F0E43548148EB235F5D4FECAE0"/>
        <w:category>
          <w:name w:val="General"/>
          <w:gallery w:val="placeholder"/>
        </w:category>
        <w:types>
          <w:type w:val="bbPlcHdr"/>
        </w:types>
        <w:behaviors>
          <w:behavior w:val="content"/>
        </w:behaviors>
        <w:guid w:val="{2CCA54C2-F2F5-469B-B931-ECEBB4C6CB6F}"/>
      </w:docPartPr>
      <w:docPartBody>
        <w:p w:rsidR="007B6734" w:rsidP="007B6734">
          <w:pPr>
            <w:pStyle w:val="67A3F8F0E43548148EB235F5D4FECAE0"/>
          </w:pPr>
          <w:r w:rsidRPr="00A02F95">
            <w:rPr>
              <w:rStyle w:val="PlaceholderText"/>
            </w:rPr>
            <w:t>Click or tap here to enter text.</w:t>
          </w:r>
        </w:p>
      </w:docPartBody>
    </w:docPart>
    <w:docPart>
      <w:docPartPr>
        <w:name w:val="BA5F26192B7B4AFFB3655350AEE6EF7E"/>
        <w:category>
          <w:name w:val="General"/>
          <w:gallery w:val="placeholder"/>
        </w:category>
        <w:types>
          <w:type w:val="bbPlcHdr"/>
        </w:types>
        <w:behaviors>
          <w:behavior w:val="content"/>
        </w:behaviors>
        <w:guid w:val="{25870E9E-1F0F-466B-88A0-8CF238188EE3}"/>
      </w:docPartPr>
      <w:docPartBody>
        <w:p w:rsidR="007B6734" w:rsidP="007B6734">
          <w:pPr>
            <w:pStyle w:val="BA5F26192B7B4AFFB3655350AEE6EF7E"/>
          </w:pPr>
          <w:r w:rsidRPr="00A02F95">
            <w:rPr>
              <w:rStyle w:val="PlaceholderText"/>
            </w:rPr>
            <w:t>Click or tap here to enter text.</w:t>
          </w:r>
        </w:p>
      </w:docPartBody>
    </w:docPart>
    <w:docPart>
      <w:docPartPr>
        <w:name w:val="4340D7724AF94435B5B6F395A18AD86D"/>
        <w:category>
          <w:name w:val="General"/>
          <w:gallery w:val="placeholder"/>
        </w:category>
        <w:types>
          <w:type w:val="bbPlcHdr"/>
        </w:types>
        <w:behaviors>
          <w:behavior w:val="content"/>
        </w:behaviors>
        <w:guid w:val="{8A72A1B5-B724-456B-9F55-364CAD25F360}"/>
      </w:docPartPr>
      <w:docPartBody>
        <w:p w:rsidR="007B6734" w:rsidP="007B6734">
          <w:pPr>
            <w:pStyle w:val="4340D7724AF94435B5B6F395A18AD86D"/>
          </w:pPr>
          <w:r>
            <w:rPr>
              <w:rStyle w:val="PlaceholderText"/>
            </w:rPr>
            <w:t>Click or tap here to enter text.</w:t>
          </w:r>
        </w:p>
      </w:docPartBody>
    </w:docPart>
    <w:docPart>
      <w:docPartPr>
        <w:name w:val="F8C05C5A955A455CBB29C2FC3EF95FC2"/>
        <w:category>
          <w:name w:val="General"/>
          <w:gallery w:val="placeholder"/>
        </w:category>
        <w:types>
          <w:type w:val="bbPlcHdr"/>
        </w:types>
        <w:behaviors>
          <w:behavior w:val="content"/>
        </w:behaviors>
        <w:guid w:val="{005E27B1-4265-4F14-924F-EF0C630AA050}"/>
      </w:docPartPr>
      <w:docPartBody>
        <w:p w:rsidR="007B6734" w:rsidP="007B6734">
          <w:pPr>
            <w:pStyle w:val="F8C05C5A955A455CBB29C2FC3EF95FC2"/>
          </w:pPr>
          <w:r w:rsidRPr="00A02F95">
            <w:rPr>
              <w:rStyle w:val="PlaceholderText"/>
            </w:rPr>
            <w:t>Click or tap here to enter text.</w:t>
          </w:r>
        </w:p>
      </w:docPartBody>
    </w:docPart>
    <w:docPart>
      <w:docPartPr>
        <w:name w:val="77E638234E6F42ADBB701F5574B95F68"/>
        <w:category>
          <w:name w:val="General"/>
          <w:gallery w:val="placeholder"/>
        </w:category>
        <w:types>
          <w:type w:val="bbPlcHdr"/>
        </w:types>
        <w:behaviors>
          <w:behavior w:val="content"/>
        </w:behaviors>
        <w:guid w:val="{1E130F16-49A0-4307-A24D-CF44FD58DB52}"/>
      </w:docPartPr>
      <w:docPartBody>
        <w:p w:rsidR="007B6734" w:rsidP="007B6734">
          <w:pPr>
            <w:pStyle w:val="77E638234E6F42ADBB701F5574B95F68"/>
          </w:pPr>
          <w:r w:rsidRPr="00A02F95">
            <w:rPr>
              <w:rStyle w:val="PlaceholderText"/>
            </w:rPr>
            <w:t>Click or tap here to enter text.</w:t>
          </w:r>
        </w:p>
      </w:docPartBody>
    </w:docPart>
    <w:docPart>
      <w:docPartPr>
        <w:name w:val="A95BC9A19DB64291ACD000F5BE2DA2EF"/>
        <w:category>
          <w:name w:val="General"/>
          <w:gallery w:val="placeholder"/>
        </w:category>
        <w:types>
          <w:type w:val="bbPlcHdr"/>
        </w:types>
        <w:behaviors>
          <w:behavior w:val="content"/>
        </w:behaviors>
        <w:guid w:val="{0E950131-B7C1-44D5-A959-E4A61F74417B}"/>
      </w:docPartPr>
      <w:docPartBody>
        <w:p w:rsidR="007B6734" w:rsidP="007B6734">
          <w:pPr>
            <w:pStyle w:val="A95BC9A19DB64291ACD000F5BE2DA2EF"/>
          </w:pPr>
          <w:r w:rsidRPr="00A02F95">
            <w:rPr>
              <w:rStyle w:val="PlaceholderText"/>
            </w:rPr>
            <w:t>Click or tap here to enter text.</w:t>
          </w:r>
        </w:p>
      </w:docPartBody>
    </w:docPart>
    <w:docPart>
      <w:docPartPr>
        <w:name w:val="A8EE9C0AD26744B0B44344B106B190E9"/>
        <w:category>
          <w:name w:val="General"/>
          <w:gallery w:val="placeholder"/>
        </w:category>
        <w:types>
          <w:type w:val="bbPlcHdr"/>
        </w:types>
        <w:behaviors>
          <w:behavior w:val="content"/>
        </w:behaviors>
        <w:guid w:val="{FAF3AF03-320C-4D2A-9C77-D39B3BDE6C5F}"/>
      </w:docPartPr>
      <w:docPartBody>
        <w:p w:rsidR="007B6734" w:rsidP="007B6734">
          <w:pPr>
            <w:pStyle w:val="A8EE9C0AD26744B0B44344B106B190E9"/>
          </w:pPr>
          <w:r>
            <w:rPr>
              <w:rStyle w:val="PlaceholderText"/>
            </w:rPr>
            <w:t>Click or tap here to enter text.</w:t>
          </w:r>
        </w:p>
      </w:docPartBody>
    </w:docPart>
    <w:docPart>
      <w:docPartPr>
        <w:name w:val="4772E7C4F40849CAB81F61797C75DB1A"/>
        <w:category>
          <w:name w:val="General"/>
          <w:gallery w:val="placeholder"/>
        </w:category>
        <w:types>
          <w:type w:val="bbPlcHdr"/>
        </w:types>
        <w:behaviors>
          <w:behavior w:val="content"/>
        </w:behaviors>
        <w:guid w:val="{C81C9D64-FD32-4F79-B8A8-328A3F224EF4}"/>
      </w:docPartPr>
      <w:docPartBody>
        <w:p w:rsidR="007B6734" w:rsidP="007B6734">
          <w:pPr>
            <w:pStyle w:val="4772E7C4F40849CAB81F61797C75DB1A"/>
          </w:pPr>
          <w:r w:rsidRPr="00A02F95">
            <w:rPr>
              <w:rStyle w:val="PlaceholderText"/>
            </w:rPr>
            <w:t>Click or tap here to enter text.</w:t>
          </w:r>
        </w:p>
      </w:docPartBody>
    </w:docPart>
    <w:docPart>
      <w:docPartPr>
        <w:name w:val="9A1D165E1637404BBB77C5999AADA252"/>
        <w:category>
          <w:name w:val="General"/>
          <w:gallery w:val="placeholder"/>
        </w:category>
        <w:types>
          <w:type w:val="bbPlcHdr"/>
        </w:types>
        <w:behaviors>
          <w:behavior w:val="content"/>
        </w:behaviors>
        <w:guid w:val="{CB5D6D86-DDFB-4D6C-B280-94F44DC0CD63}"/>
      </w:docPartPr>
      <w:docPartBody>
        <w:p w:rsidR="007B6734" w:rsidP="007B6734">
          <w:pPr>
            <w:pStyle w:val="9A1D165E1637404BBB77C5999AADA252"/>
          </w:pPr>
          <w:r>
            <w:rPr>
              <w:rStyle w:val="PlaceholderText"/>
            </w:rPr>
            <w:t>Click or tap here to enter text.</w:t>
          </w:r>
        </w:p>
      </w:docPartBody>
    </w:docPart>
    <w:docPart>
      <w:docPartPr>
        <w:name w:val="87564449B4CD4BFCBC897030CA97E8AA"/>
        <w:category>
          <w:name w:val="General"/>
          <w:gallery w:val="placeholder"/>
        </w:category>
        <w:types>
          <w:type w:val="bbPlcHdr"/>
        </w:types>
        <w:behaviors>
          <w:behavior w:val="content"/>
        </w:behaviors>
        <w:guid w:val="{BBEA530A-853F-4811-AB74-BD7CD6D7D7B6}"/>
      </w:docPartPr>
      <w:docPartBody>
        <w:p w:rsidR="007B6734" w:rsidP="007B6734">
          <w:pPr>
            <w:pStyle w:val="87564449B4CD4BFCBC897030CA97E8AA"/>
          </w:pPr>
          <w:r w:rsidRPr="00A02F95">
            <w:rPr>
              <w:rStyle w:val="PlaceholderText"/>
            </w:rPr>
            <w:t>Click or tap here to enter text.</w:t>
          </w:r>
        </w:p>
      </w:docPartBody>
    </w:docPart>
    <w:docPart>
      <w:docPartPr>
        <w:name w:val="A033F5E465F045B490823BA99E06D401"/>
        <w:category>
          <w:name w:val="General"/>
          <w:gallery w:val="placeholder"/>
        </w:category>
        <w:types>
          <w:type w:val="bbPlcHdr"/>
        </w:types>
        <w:behaviors>
          <w:behavior w:val="content"/>
        </w:behaviors>
        <w:guid w:val="{4D922B7E-32EE-4B6C-9190-B191DBD1F5BC}"/>
      </w:docPartPr>
      <w:docPartBody>
        <w:p w:rsidR="007B6734" w:rsidP="007B6734">
          <w:pPr>
            <w:pStyle w:val="A033F5E465F045B490823BA99E06D401"/>
          </w:pPr>
          <w:r w:rsidRPr="00A02F95">
            <w:rPr>
              <w:rStyle w:val="PlaceholderText"/>
            </w:rPr>
            <w:t>Click or tap here to enter text.</w:t>
          </w:r>
        </w:p>
      </w:docPartBody>
    </w:docPart>
    <w:docPart>
      <w:docPartPr>
        <w:name w:val="03A599D084AA48E3821B7572B2575C3D"/>
        <w:category>
          <w:name w:val="General"/>
          <w:gallery w:val="placeholder"/>
        </w:category>
        <w:types>
          <w:type w:val="bbPlcHdr"/>
        </w:types>
        <w:behaviors>
          <w:behavior w:val="content"/>
        </w:behaviors>
        <w:guid w:val="{A531D2F4-4F84-4282-A7C9-AFDDB0861FB9}"/>
      </w:docPartPr>
      <w:docPartBody>
        <w:p w:rsidR="007B6734" w:rsidP="007B6734">
          <w:pPr>
            <w:pStyle w:val="03A599D084AA48E3821B7572B2575C3D"/>
          </w:pPr>
          <w:r w:rsidRPr="00A02F95">
            <w:rPr>
              <w:rStyle w:val="PlaceholderText"/>
            </w:rPr>
            <w:t>Click or tap here to enter text.</w:t>
          </w:r>
        </w:p>
      </w:docPartBody>
    </w:docPart>
    <w:docPart>
      <w:docPartPr>
        <w:name w:val="721B4DB127BD4037A566B7827B18BFCF"/>
        <w:category>
          <w:name w:val="General"/>
          <w:gallery w:val="placeholder"/>
        </w:category>
        <w:types>
          <w:type w:val="bbPlcHdr"/>
        </w:types>
        <w:behaviors>
          <w:behavior w:val="content"/>
        </w:behaviors>
        <w:guid w:val="{1FAF0835-83C1-498E-9D1E-20D34809DE3C}"/>
      </w:docPartPr>
      <w:docPartBody>
        <w:p w:rsidR="007B6734" w:rsidP="007B6734">
          <w:pPr>
            <w:pStyle w:val="721B4DB127BD4037A566B7827B18BFCF"/>
          </w:pPr>
          <w:r>
            <w:rPr>
              <w:rStyle w:val="PlaceholderText"/>
            </w:rPr>
            <w:t>Click or tap here to enter text.</w:t>
          </w:r>
        </w:p>
      </w:docPartBody>
    </w:docPart>
    <w:docPart>
      <w:docPartPr>
        <w:name w:val="08A28082146D45D485827EA60D5A9CB9"/>
        <w:category>
          <w:name w:val="General"/>
          <w:gallery w:val="placeholder"/>
        </w:category>
        <w:types>
          <w:type w:val="bbPlcHdr"/>
        </w:types>
        <w:behaviors>
          <w:behavior w:val="content"/>
        </w:behaviors>
        <w:guid w:val="{034D471F-A7B5-415A-986F-0112F2D2BC94}"/>
      </w:docPartPr>
      <w:docPartBody>
        <w:p w:rsidR="007B6734" w:rsidP="007B6734">
          <w:pPr>
            <w:pStyle w:val="08A28082146D45D485827EA60D5A9CB9"/>
          </w:pPr>
          <w:r w:rsidRPr="00A02F95">
            <w:rPr>
              <w:rStyle w:val="PlaceholderText"/>
            </w:rPr>
            <w:t>Click or tap here to enter text.</w:t>
          </w:r>
        </w:p>
      </w:docPartBody>
    </w:docPart>
    <w:docPart>
      <w:docPartPr>
        <w:name w:val="55657CF3FAF74A88BA00E2B98939E955"/>
        <w:category>
          <w:name w:val="General"/>
          <w:gallery w:val="placeholder"/>
        </w:category>
        <w:types>
          <w:type w:val="bbPlcHdr"/>
        </w:types>
        <w:behaviors>
          <w:behavior w:val="content"/>
        </w:behaviors>
        <w:guid w:val="{56BE7D08-3868-4772-888F-6D6979263775}"/>
      </w:docPartPr>
      <w:docPartBody>
        <w:p w:rsidR="007B6734" w:rsidP="007B6734">
          <w:pPr>
            <w:pStyle w:val="55657CF3FAF74A88BA00E2B98939E955"/>
          </w:pPr>
          <w:r>
            <w:rPr>
              <w:rStyle w:val="PlaceholderText"/>
            </w:rPr>
            <w:t>Click or tap here to enter text.</w:t>
          </w:r>
        </w:p>
      </w:docPartBody>
    </w:docPart>
    <w:docPart>
      <w:docPartPr>
        <w:name w:val="05017FCADA4A4EC2B5D4321C4E8CDE4C"/>
        <w:category>
          <w:name w:val="General"/>
          <w:gallery w:val="placeholder"/>
        </w:category>
        <w:types>
          <w:type w:val="bbPlcHdr"/>
        </w:types>
        <w:behaviors>
          <w:behavior w:val="content"/>
        </w:behaviors>
        <w:guid w:val="{CF25DDBE-C4ED-4DBA-87A0-67FC633C767E}"/>
      </w:docPartPr>
      <w:docPartBody>
        <w:p w:rsidR="007B6734" w:rsidP="007B6734">
          <w:pPr>
            <w:pStyle w:val="05017FCADA4A4EC2B5D4321C4E8CDE4C"/>
          </w:pPr>
          <w:r w:rsidRPr="00A02F95">
            <w:rPr>
              <w:rStyle w:val="PlaceholderText"/>
            </w:rPr>
            <w:t>Click or tap here to enter text.</w:t>
          </w:r>
        </w:p>
      </w:docPartBody>
    </w:docPart>
    <w:docPart>
      <w:docPartPr>
        <w:name w:val="FF5F4D014F1F4FF89DE8CADBE52F8EC5"/>
        <w:category>
          <w:name w:val="General"/>
          <w:gallery w:val="placeholder"/>
        </w:category>
        <w:types>
          <w:type w:val="bbPlcHdr"/>
        </w:types>
        <w:behaviors>
          <w:behavior w:val="content"/>
        </w:behaviors>
        <w:guid w:val="{399697DE-5CA2-418A-A648-F9E90FACE0AF}"/>
      </w:docPartPr>
      <w:docPartBody>
        <w:p w:rsidR="007B6734" w:rsidP="007B6734">
          <w:pPr>
            <w:pStyle w:val="FF5F4D014F1F4FF89DE8CADBE52F8EC5"/>
          </w:pPr>
          <w:r w:rsidRPr="00A02F95">
            <w:rPr>
              <w:rStyle w:val="PlaceholderText"/>
            </w:rPr>
            <w:t>Click or tap here to enter text.</w:t>
          </w:r>
        </w:p>
      </w:docPartBody>
    </w:docPart>
    <w:docPart>
      <w:docPartPr>
        <w:name w:val="FCEA26FD48EE4292939F5B786AECB464"/>
        <w:category>
          <w:name w:val="General"/>
          <w:gallery w:val="placeholder"/>
        </w:category>
        <w:types>
          <w:type w:val="bbPlcHdr"/>
        </w:types>
        <w:behaviors>
          <w:behavior w:val="content"/>
        </w:behaviors>
        <w:guid w:val="{2E5869DB-25A2-449D-BB3E-11D17D6AFB7A}"/>
      </w:docPartPr>
      <w:docPartBody>
        <w:p w:rsidR="007B6734" w:rsidP="007B6734">
          <w:pPr>
            <w:pStyle w:val="FCEA26FD48EE4292939F5B786AECB464"/>
          </w:pPr>
          <w:r w:rsidRPr="00A02F95">
            <w:rPr>
              <w:rStyle w:val="PlaceholderText"/>
            </w:rPr>
            <w:t>Click or tap here to enter text.</w:t>
          </w:r>
        </w:p>
      </w:docPartBody>
    </w:docPart>
    <w:docPart>
      <w:docPartPr>
        <w:name w:val="1292A6962FC64E45B1F2B1EBB59E4DFF"/>
        <w:category>
          <w:name w:val="General"/>
          <w:gallery w:val="placeholder"/>
        </w:category>
        <w:types>
          <w:type w:val="bbPlcHdr"/>
        </w:types>
        <w:behaviors>
          <w:behavior w:val="content"/>
        </w:behaviors>
        <w:guid w:val="{BBF91503-680C-4AFB-BB3E-F3BAB7EC54FD}"/>
      </w:docPartPr>
      <w:docPartBody>
        <w:p w:rsidR="007B6734" w:rsidP="007B6734">
          <w:pPr>
            <w:pStyle w:val="1292A6962FC64E45B1F2B1EBB59E4DFF"/>
          </w:pPr>
          <w:r w:rsidRPr="00A02F95">
            <w:rPr>
              <w:rStyle w:val="PlaceholderText"/>
            </w:rPr>
            <w:t>Click or tap here to enter text.</w:t>
          </w:r>
        </w:p>
      </w:docPartBody>
    </w:docPart>
    <w:docPart>
      <w:docPartPr>
        <w:name w:val="196EAA2F0DA745539CD6E65FB94EE865"/>
        <w:category>
          <w:name w:val="General"/>
          <w:gallery w:val="placeholder"/>
        </w:category>
        <w:types>
          <w:type w:val="bbPlcHdr"/>
        </w:types>
        <w:behaviors>
          <w:behavior w:val="content"/>
        </w:behaviors>
        <w:guid w:val="{292D23F7-8A91-47F0-B098-CF1D530C1037}"/>
      </w:docPartPr>
      <w:docPartBody>
        <w:p w:rsidR="007B6734" w:rsidP="007B6734">
          <w:pPr>
            <w:pStyle w:val="196EAA2F0DA745539CD6E65FB94EE865"/>
          </w:pPr>
          <w:r w:rsidRPr="00A02F95">
            <w:rPr>
              <w:rStyle w:val="PlaceholderText"/>
            </w:rPr>
            <w:t>Click or tap here to enter text.</w:t>
          </w:r>
        </w:p>
      </w:docPartBody>
    </w:docPart>
    <w:docPart>
      <w:docPartPr>
        <w:name w:val="9E6998BECED04DDF9B6B545C7AD79987"/>
        <w:category>
          <w:name w:val="General"/>
          <w:gallery w:val="placeholder"/>
        </w:category>
        <w:types>
          <w:type w:val="bbPlcHdr"/>
        </w:types>
        <w:behaviors>
          <w:behavior w:val="content"/>
        </w:behaviors>
        <w:guid w:val="{D13CD319-6796-4802-BFB6-071FBAF084AA}"/>
      </w:docPartPr>
      <w:docPartBody>
        <w:p w:rsidR="007B6734" w:rsidP="007B6734">
          <w:pPr>
            <w:pStyle w:val="9E6998BECED04DDF9B6B545C7AD79987"/>
          </w:pPr>
          <w:r>
            <w:rPr>
              <w:rStyle w:val="PlaceholderText"/>
            </w:rPr>
            <w:t>Click or tap here to enter text.</w:t>
          </w:r>
        </w:p>
      </w:docPartBody>
    </w:docPart>
    <w:docPart>
      <w:docPartPr>
        <w:name w:val="6EA19B6A81644C96A1BEB1FC7B3DA3BF"/>
        <w:category>
          <w:name w:val="General"/>
          <w:gallery w:val="placeholder"/>
        </w:category>
        <w:types>
          <w:type w:val="bbPlcHdr"/>
        </w:types>
        <w:behaviors>
          <w:behavior w:val="content"/>
        </w:behaviors>
        <w:guid w:val="{BA1B3DFA-7A23-4BF2-A169-F5A0104EE6D6}"/>
      </w:docPartPr>
      <w:docPartBody>
        <w:p w:rsidR="007B6734" w:rsidP="007B6734">
          <w:pPr>
            <w:pStyle w:val="6EA19B6A81644C96A1BEB1FC7B3DA3BF"/>
          </w:pPr>
          <w:r w:rsidRPr="00A02F95">
            <w:rPr>
              <w:rStyle w:val="PlaceholderText"/>
            </w:rPr>
            <w:t>Click or tap here to enter text.</w:t>
          </w:r>
        </w:p>
      </w:docPartBody>
    </w:docPart>
    <w:docPart>
      <w:docPartPr>
        <w:name w:val="370A33F3984543E4A115EF657AA7E658"/>
        <w:category>
          <w:name w:val="General"/>
          <w:gallery w:val="placeholder"/>
        </w:category>
        <w:types>
          <w:type w:val="bbPlcHdr"/>
        </w:types>
        <w:behaviors>
          <w:behavior w:val="content"/>
        </w:behaviors>
        <w:guid w:val="{4849DC3B-5C23-4FCB-A74C-630690D63C1A}"/>
      </w:docPartPr>
      <w:docPartBody>
        <w:p w:rsidR="007B6734" w:rsidP="007B6734">
          <w:pPr>
            <w:pStyle w:val="370A33F3984543E4A115EF657AA7E658"/>
          </w:pPr>
          <w:r>
            <w:rPr>
              <w:rStyle w:val="PlaceholderText"/>
            </w:rPr>
            <w:t>Click or tap here to enter text.</w:t>
          </w:r>
        </w:p>
      </w:docPartBody>
    </w:docPart>
    <w:docPart>
      <w:docPartPr>
        <w:name w:val="338950A756554141917035CBC1628DD6"/>
        <w:category>
          <w:name w:val="General"/>
          <w:gallery w:val="placeholder"/>
        </w:category>
        <w:types>
          <w:type w:val="bbPlcHdr"/>
        </w:types>
        <w:behaviors>
          <w:behavior w:val="content"/>
        </w:behaviors>
        <w:guid w:val="{F61150BF-D3E0-4E2D-B5CD-B4C931463F29}"/>
      </w:docPartPr>
      <w:docPartBody>
        <w:p w:rsidR="007B6734" w:rsidP="007B6734">
          <w:pPr>
            <w:pStyle w:val="338950A756554141917035CBC1628DD6"/>
          </w:pPr>
          <w:r>
            <w:rPr>
              <w:rStyle w:val="PlaceholderText"/>
            </w:rPr>
            <w:t>Click or tap here to enter text.</w:t>
          </w:r>
        </w:p>
      </w:docPartBody>
    </w:docPart>
    <w:docPart>
      <w:docPartPr>
        <w:name w:val="C6F1B5B006FB4EFA8819E7AD0B75DA70"/>
        <w:category>
          <w:name w:val="General"/>
          <w:gallery w:val="placeholder"/>
        </w:category>
        <w:types>
          <w:type w:val="bbPlcHdr"/>
        </w:types>
        <w:behaviors>
          <w:behavior w:val="content"/>
        </w:behaviors>
        <w:guid w:val="{3F81B1CF-1ADA-449D-BEA5-BA2CEB6D46B8}"/>
      </w:docPartPr>
      <w:docPartBody>
        <w:p w:rsidR="007B6734" w:rsidP="007B6734">
          <w:pPr>
            <w:pStyle w:val="C6F1B5B006FB4EFA8819E7AD0B75DA70"/>
          </w:pPr>
          <w:r w:rsidRPr="00A02F95">
            <w:rPr>
              <w:rStyle w:val="PlaceholderText"/>
            </w:rPr>
            <w:t>Click or tap here to enter text.</w:t>
          </w:r>
        </w:p>
      </w:docPartBody>
    </w:docPart>
    <w:docPart>
      <w:docPartPr>
        <w:name w:val="54A5282DF5964E5C82DD4E1AD3000AAD"/>
        <w:category>
          <w:name w:val="General"/>
          <w:gallery w:val="placeholder"/>
        </w:category>
        <w:types>
          <w:type w:val="bbPlcHdr"/>
        </w:types>
        <w:behaviors>
          <w:behavior w:val="content"/>
        </w:behaviors>
        <w:guid w:val="{666E8BB3-8C5B-453D-96C1-E76F5501DDDF}"/>
      </w:docPartPr>
      <w:docPartBody>
        <w:p w:rsidR="007B6734" w:rsidP="007B6734">
          <w:pPr>
            <w:pStyle w:val="54A5282DF5964E5C82DD4E1AD3000AAD"/>
          </w:pPr>
          <w:r w:rsidRPr="00A02F95">
            <w:rPr>
              <w:rStyle w:val="PlaceholderText"/>
            </w:rPr>
            <w:t>Click or tap here to enter text.</w:t>
          </w:r>
        </w:p>
      </w:docPartBody>
    </w:docPart>
    <w:docPart>
      <w:docPartPr>
        <w:name w:val="94B5FC9A57CD4ACB9F0A4055436D9900"/>
        <w:category>
          <w:name w:val="General"/>
          <w:gallery w:val="placeholder"/>
        </w:category>
        <w:types>
          <w:type w:val="bbPlcHdr"/>
        </w:types>
        <w:behaviors>
          <w:behavior w:val="content"/>
        </w:behaviors>
        <w:guid w:val="{346B9B2D-947B-4208-8875-61B88EC30002}"/>
      </w:docPartPr>
      <w:docPartBody>
        <w:p w:rsidR="007B6734" w:rsidP="007B6734">
          <w:pPr>
            <w:pStyle w:val="94B5FC9A57CD4ACB9F0A4055436D9900"/>
          </w:pPr>
          <w:r>
            <w:rPr>
              <w:rStyle w:val="PlaceholderText"/>
            </w:rPr>
            <w:t>Click or tap here to enter text.</w:t>
          </w:r>
        </w:p>
      </w:docPartBody>
    </w:docPart>
    <w:docPart>
      <w:docPartPr>
        <w:name w:val="71AC28384618455FA7BC1E68B09DDC09"/>
        <w:category>
          <w:name w:val="General"/>
          <w:gallery w:val="placeholder"/>
        </w:category>
        <w:types>
          <w:type w:val="bbPlcHdr"/>
        </w:types>
        <w:behaviors>
          <w:behavior w:val="content"/>
        </w:behaviors>
        <w:guid w:val="{F8A36122-6D43-4A61-8056-89419D3DA910}"/>
      </w:docPartPr>
      <w:docPartBody>
        <w:p w:rsidR="007B6734" w:rsidP="007B6734">
          <w:pPr>
            <w:pStyle w:val="71AC28384618455FA7BC1E68B09DDC09"/>
          </w:pPr>
          <w:r w:rsidRPr="00A02F95">
            <w:rPr>
              <w:rStyle w:val="PlaceholderText"/>
            </w:rPr>
            <w:t>Click or tap here to enter text.</w:t>
          </w:r>
        </w:p>
      </w:docPartBody>
    </w:docPart>
    <w:docPart>
      <w:docPartPr>
        <w:name w:val="E352FE3768B04ACEA3688823080A5FC8"/>
        <w:category>
          <w:name w:val="General"/>
          <w:gallery w:val="placeholder"/>
        </w:category>
        <w:types>
          <w:type w:val="bbPlcHdr"/>
        </w:types>
        <w:behaviors>
          <w:behavior w:val="content"/>
        </w:behaviors>
        <w:guid w:val="{2808301B-3407-469C-A01A-14297524801A}"/>
      </w:docPartPr>
      <w:docPartBody>
        <w:p w:rsidR="007B6734" w:rsidP="007B6734">
          <w:pPr>
            <w:pStyle w:val="E352FE3768B04ACEA3688823080A5FC8"/>
          </w:pPr>
          <w:r w:rsidRPr="00A02F95">
            <w:rPr>
              <w:rStyle w:val="PlaceholderText"/>
            </w:rPr>
            <w:t>Click or tap here to enter text.</w:t>
          </w:r>
        </w:p>
      </w:docPartBody>
    </w:docPart>
    <w:docPart>
      <w:docPartPr>
        <w:name w:val="7D44D60AB7134A3CB75C40F474B24F78"/>
        <w:category>
          <w:name w:val="General"/>
          <w:gallery w:val="placeholder"/>
        </w:category>
        <w:types>
          <w:type w:val="bbPlcHdr"/>
        </w:types>
        <w:behaviors>
          <w:behavior w:val="content"/>
        </w:behaviors>
        <w:guid w:val="{1B4E2CE4-A302-4FC7-B79E-72D870453F53}"/>
      </w:docPartPr>
      <w:docPartBody>
        <w:p w:rsidR="007B6734" w:rsidP="007B6734">
          <w:pPr>
            <w:pStyle w:val="7D44D60AB7134A3CB75C40F474B24F78"/>
          </w:pPr>
          <w:r w:rsidRPr="00A02F95">
            <w:rPr>
              <w:rStyle w:val="PlaceholderText"/>
            </w:rPr>
            <w:t>Click or tap here to enter text.</w:t>
          </w:r>
        </w:p>
      </w:docPartBody>
    </w:docPart>
    <w:docPart>
      <w:docPartPr>
        <w:name w:val="39AB0B7E2DB145EF8CF44B2D80AED01C"/>
        <w:category>
          <w:name w:val="General"/>
          <w:gallery w:val="placeholder"/>
        </w:category>
        <w:types>
          <w:type w:val="bbPlcHdr"/>
        </w:types>
        <w:behaviors>
          <w:behavior w:val="content"/>
        </w:behaviors>
        <w:guid w:val="{EBB3A893-FDD9-4A0A-AE82-ADD6728832CD}"/>
      </w:docPartPr>
      <w:docPartBody>
        <w:p w:rsidR="007B6734" w:rsidP="007B6734">
          <w:pPr>
            <w:pStyle w:val="39AB0B7E2DB145EF8CF44B2D80AED01C"/>
          </w:pPr>
          <w:r w:rsidRPr="00A02F95">
            <w:rPr>
              <w:rStyle w:val="PlaceholderText"/>
            </w:rPr>
            <w:t>Click or tap here to enter text.</w:t>
          </w:r>
        </w:p>
      </w:docPartBody>
    </w:docPart>
    <w:docPart>
      <w:docPartPr>
        <w:name w:val="4C1564C19A51444B8FF2B475F3E1AADE"/>
        <w:category>
          <w:name w:val="General"/>
          <w:gallery w:val="placeholder"/>
        </w:category>
        <w:types>
          <w:type w:val="bbPlcHdr"/>
        </w:types>
        <w:behaviors>
          <w:behavior w:val="content"/>
        </w:behaviors>
        <w:guid w:val="{49B52171-5D99-448F-A7D2-8025E0AA1E91}"/>
      </w:docPartPr>
      <w:docPartBody>
        <w:p w:rsidR="007B6734" w:rsidP="007B6734">
          <w:pPr>
            <w:pStyle w:val="4C1564C19A51444B8FF2B475F3E1AADE"/>
          </w:pPr>
          <w:r w:rsidRPr="00A02F95">
            <w:rPr>
              <w:rStyle w:val="PlaceholderText"/>
            </w:rPr>
            <w:t>Click or tap here to enter text.</w:t>
          </w:r>
        </w:p>
      </w:docPartBody>
    </w:docPart>
    <w:docPart>
      <w:docPartPr>
        <w:name w:val="4B39F119359F470C9D9EB27E07694A94"/>
        <w:category>
          <w:name w:val="General"/>
          <w:gallery w:val="placeholder"/>
        </w:category>
        <w:types>
          <w:type w:val="bbPlcHdr"/>
        </w:types>
        <w:behaviors>
          <w:behavior w:val="content"/>
        </w:behaviors>
        <w:guid w:val="{0751A0BD-D4AA-4336-920D-CA148F84E737}"/>
      </w:docPartPr>
      <w:docPartBody>
        <w:p w:rsidR="007B6734" w:rsidP="007B6734">
          <w:pPr>
            <w:pStyle w:val="4B39F119359F470C9D9EB27E07694A94"/>
          </w:pPr>
          <w:r w:rsidRPr="00A02F95">
            <w:rPr>
              <w:rStyle w:val="PlaceholderText"/>
            </w:rPr>
            <w:t>Click or tap here to enter text.</w:t>
          </w:r>
        </w:p>
      </w:docPartBody>
    </w:docPart>
    <w:docPart>
      <w:docPartPr>
        <w:name w:val="A8C160BE24B344EFBD6443302CAEF312"/>
        <w:category>
          <w:name w:val="General"/>
          <w:gallery w:val="placeholder"/>
        </w:category>
        <w:types>
          <w:type w:val="bbPlcHdr"/>
        </w:types>
        <w:behaviors>
          <w:behavior w:val="content"/>
        </w:behaviors>
        <w:guid w:val="{3647E44C-C4F1-4321-9E44-BDDB2E0C21BD}"/>
      </w:docPartPr>
      <w:docPartBody>
        <w:p w:rsidR="007B6734" w:rsidP="007B6734">
          <w:pPr>
            <w:pStyle w:val="A8C160BE24B344EFBD6443302CAEF312"/>
          </w:pPr>
          <w:r w:rsidRPr="00A02F95">
            <w:rPr>
              <w:rStyle w:val="PlaceholderText"/>
            </w:rPr>
            <w:t>Click or tap here to enter text.</w:t>
          </w:r>
        </w:p>
      </w:docPartBody>
    </w:docPart>
    <w:docPart>
      <w:docPartPr>
        <w:name w:val="01D5A1A382E34F0FBD1A5D6C8FBE6771"/>
        <w:category>
          <w:name w:val="General"/>
          <w:gallery w:val="placeholder"/>
        </w:category>
        <w:types>
          <w:type w:val="bbPlcHdr"/>
        </w:types>
        <w:behaviors>
          <w:behavior w:val="content"/>
        </w:behaviors>
        <w:guid w:val="{FCADFDA3-7455-4449-8E70-1CE2E87194E9}"/>
      </w:docPartPr>
      <w:docPartBody>
        <w:p w:rsidR="007B6734" w:rsidP="007B6734">
          <w:pPr>
            <w:pStyle w:val="01D5A1A382E34F0FBD1A5D6C8FBE6771"/>
          </w:pPr>
          <w:r w:rsidRPr="00A02F95">
            <w:rPr>
              <w:rStyle w:val="PlaceholderText"/>
            </w:rPr>
            <w:t>Click or tap here to enter text.</w:t>
          </w:r>
        </w:p>
      </w:docPartBody>
    </w:docPart>
    <w:docPart>
      <w:docPartPr>
        <w:name w:val="20B1E2A61678495A8DE02CF851D72CF4"/>
        <w:category>
          <w:name w:val="General"/>
          <w:gallery w:val="placeholder"/>
        </w:category>
        <w:types>
          <w:type w:val="bbPlcHdr"/>
        </w:types>
        <w:behaviors>
          <w:behavior w:val="content"/>
        </w:behaviors>
        <w:guid w:val="{29941B6E-26E6-4C9F-9D3A-CCBA0905B5D5}"/>
      </w:docPartPr>
      <w:docPartBody>
        <w:p w:rsidR="007B6734" w:rsidP="007B6734">
          <w:pPr>
            <w:pStyle w:val="20B1E2A61678495A8DE02CF851D72CF4"/>
          </w:pPr>
          <w:r w:rsidRPr="00A02F95">
            <w:rPr>
              <w:rStyle w:val="PlaceholderText"/>
            </w:rPr>
            <w:t>Click or tap here to enter text.</w:t>
          </w:r>
        </w:p>
      </w:docPartBody>
    </w:docPart>
    <w:docPart>
      <w:docPartPr>
        <w:name w:val="59BC01F096324E1797D38A6361511957"/>
        <w:category>
          <w:name w:val="General"/>
          <w:gallery w:val="placeholder"/>
        </w:category>
        <w:types>
          <w:type w:val="bbPlcHdr"/>
        </w:types>
        <w:behaviors>
          <w:behavior w:val="content"/>
        </w:behaviors>
        <w:guid w:val="{277E6468-FD70-476E-A64F-769BA8A7E082}"/>
      </w:docPartPr>
      <w:docPartBody>
        <w:p w:rsidR="007B6734" w:rsidP="007B6734">
          <w:pPr>
            <w:pStyle w:val="59BC01F096324E1797D38A6361511957"/>
          </w:pPr>
          <w:r w:rsidRPr="00A02F95">
            <w:rPr>
              <w:rStyle w:val="PlaceholderText"/>
            </w:rPr>
            <w:t>Click or tap here to enter text.</w:t>
          </w:r>
        </w:p>
      </w:docPartBody>
    </w:docPart>
    <w:docPart>
      <w:docPartPr>
        <w:name w:val="B04F700ACADC45E18FFB3C9FBAE47FA0"/>
        <w:category>
          <w:name w:val="General"/>
          <w:gallery w:val="placeholder"/>
        </w:category>
        <w:types>
          <w:type w:val="bbPlcHdr"/>
        </w:types>
        <w:behaviors>
          <w:behavior w:val="content"/>
        </w:behaviors>
        <w:guid w:val="{83278967-568C-4E2A-B6B2-229943EDBCE1}"/>
      </w:docPartPr>
      <w:docPartBody>
        <w:p w:rsidR="007B6734" w:rsidP="007B6734">
          <w:pPr>
            <w:pStyle w:val="B04F700ACADC45E18FFB3C9FBAE47FA0"/>
          </w:pPr>
          <w:r w:rsidRPr="00A02F95">
            <w:rPr>
              <w:rStyle w:val="PlaceholderText"/>
            </w:rPr>
            <w:t>Click or tap here to enter text.</w:t>
          </w:r>
        </w:p>
      </w:docPartBody>
    </w:docPart>
    <w:docPart>
      <w:docPartPr>
        <w:name w:val="921D03CA5A6B4AECA6490B7DD1AEF504"/>
        <w:category>
          <w:name w:val="General"/>
          <w:gallery w:val="placeholder"/>
        </w:category>
        <w:types>
          <w:type w:val="bbPlcHdr"/>
        </w:types>
        <w:behaviors>
          <w:behavior w:val="content"/>
        </w:behaviors>
        <w:guid w:val="{FB13AA75-EB90-4265-828D-6FA09711DDAB}"/>
      </w:docPartPr>
      <w:docPartBody>
        <w:p w:rsidR="007B6734" w:rsidP="007B6734">
          <w:pPr>
            <w:pStyle w:val="921D03CA5A6B4AECA6490B7DD1AEF504"/>
          </w:pPr>
          <w:r w:rsidRPr="00A02F95">
            <w:rPr>
              <w:rStyle w:val="PlaceholderText"/>
            </w:rPr>
            <w:t>Click or tap here to enter text.</w:t>
          </w:r>
        </w:p>
      </w:docPartBody>
    </w:docPart>
    <w:docPart>
      <w:docPartPr>
        <w:name w:val="47EAC6D0D9B849D4A3F20F48D2ED0D42"/>
        <w:category>
          <w:name w:val="General"/>
          <w:gallery w:val="placeholder"/>
        </w:category>
        <w:types>
          <w:type w:val="bbPlcHdr"/>
        </w:types>
        <w:behaviors>
          <w:behavior w:val="content"/>
        </w:behaviors>
        <w:guid w:val="{558D2896-00F3-41CC-B475-CDEDBC2A3522}"/>
      </w:docPartPr>
      <w:docPartBody>
        <w:p w:rsidR="007B6734" w:rsidP="007B6734">
          <w:pPr>
            <w:pStyle w:val="47EAC6D0D9B849D4A3F20F48D2ED0D42"/>
          </w:pPr>
          <w:r w:rsidRPr="00A02F95">
            <w:rPr>
              <w:rStyle w:val="PlaceholderText"/>
            </w:rPr>
            <w:t>Click or tap here to enter text.</w:t>
          </w:r>
        </w:p>
      </w:docPartBody>
    </w:docPart>
    <w:docPart>
      <w:docPartPr>
        <w:name w:val="03323688874D4241A02EE184C354CB5B"/>
        <w:category>
          <w:name w:val="General"/>
          <w:gallery w:val="placeholder"/>
        </w:category>
        <w:types>
          <w:type w:val="bbPlcHdr"/>
        </w:types>
        <w:behaviors>
          <w:behavior w:val="content"/>
        </w:behaviors>
        <w:guid w:val="{4614B3E6-0CCA-4B77-AD71-A023883852E0}"/>
      </w:docPartPr>
      <w:docPartBody>
        <w:p w:rsidR="007B6734" w:rsidP="007B6734">
          <w:pPr>
            <w:pStyle w:val="03323688874D4241A02EE184C354CB5B"/>
          </w:pPr>
          <w:r w:rsidRPr="00A02F95">
            <w:rPr>
              <w:rStyle w:val="PlaceholderText"/>
            </w:rPr>
            <w:t>Click or tap here to enter text.</w:t>
          </w:r>
        </w:p>
      </w:docPartBody>
    </w:docPart>
    <w:docPart>
      <w:docPartPr>
        <w:name w:val="A3CEB245BF014E018BD9389C3C730F9D"/>
        <w:category>
          <w:name w:val="General"/>
          <w:gallery w:val="placeholder"/>
        </w:category>
        <w:types>
          <w:type w:val="bbPlcHdr"/>
        </w:types>
        <w:behaviors>
          <w:behavior w:val="content"/>
        </w:behaviors>
        <w:guid w:val="{DA4FC178-4AED-4EE4-A220-7CD7FAFDE455}"/>
      </w:docPartPr>
      <w:docPartBody>
        <w:p w:rsidR="007B6734" w:rsidP="007B6734">
          <w:pPr>
            <w:pStyle w:val="A3CEB245BF014E018BD9389C3C730F9D"/>
          </w:pPr>
          <w:r w:rsidRPr="00A02F95">
            <w:rPr>
              <w:rStyle w:val="PlaceholderText"/>
            </w:rPr>
            <w:t>Click or tap here to enter text.</w:t>
          </w:r>
        </w:p>
      </w:docPartBody>
    </w:docPart>
    <w:docPart>
      <w:docPartPr>
        <w:name w:val="80FE2E3D6B534589B2448362AA27F792"/>
        <w:category>
          <w:name w:val="General"/>
          <w:gallery w:val="placeholder"/>
        </w:category>
        <w:types>
          <w:type w:val="bbPlcHdr"/>
        </w:types>
        <w:behaviors>
          <w:behavior w:val="content"/>
        </w:behaviors>
        <w:guid w:val="{60492967-7715-46FF-BE32-494B85692F18}"/>
      </w:docPartPr>
      <w:docPartBody>
        <w:p w:rsidR="007B6734" w:rsidP="007B6734">
          <w:pPr>
            <w:pStyle w:val="80FE2E3D6B534589B2448362AA27F792"/>
          </w:pPr>
          <w:r w:rsidRPr="00A02F95">
            <w:rPr>
              <w:rStyle w:val="PlaceholderText"/>
            </w:rPr>
            <w:t>Click or tap here to enter text.</w:t>
          </w:r>
        </w:p>
      </w:docPartBody>
    </w:docPart>
    <w:docPart>
      <w:docPartPr>
        <w:name w:val="CE0520D5E9A1416FB55EDA0BE1FCD302"/>
        <w:category>
          <w:name w:val="General"/>
          <w:gallery w:val="placeholder"/>
        </w:category>
        <w:types>
          <w:type w:val="bbPlcHdr"/>
        </w:types>
        <w:behaviors>
          <w:behavior w:val="content"/>
        </w:behaviors>
        <w:guid w:val="{140D018D-3F84-44DA-9D77-7DF5915BAB4A}"/>
      </w:docPartPr>
      <w:docPartBody>
        <w:p w:rsidR="007B6734" w:rsidP="007B6734">
          <w:pPr>
            <w:pStyle w:val="CE0520D5E9A1416FB55EDA0BE1FCD302"/>
          </w:pPr>
          <w:r w:rsidRPr="00A02F95">
            <w:rPr>
              <w:rStyle w:val="PlaceholderText"/>
            </w:rPr>
            <w:t>Click or tap here to enter text.</w:t>
          </w:r>
        </w:p>
      </w:docPartBody>
    </w:docPart>
    <w:docPart>
      <w:docPartPr>
        <w:name w:val="C08328E3A35B4C1FB6C4BB41DFE375FA"/>
        <w:category>
          <w:name w:val="General"/>
          <w:gallery w:val="placeholder"/>
        </w:category>
        <w:types>
          <w:type w:val="bbPlcHdr"/>
        </w:types>
        <w:behaviors>
          <w:behavior w:val="content"/>
        </w:behaviors>
        <w:guid w:val="{C319CE03-75CD-422E-8E43-23742AF65DA7}"/>
      </w:docPartPr>
      <w:docPartBody>
        <w:p w:rsidR="007B6734" w:rsidP="007B6734">
          <w:pPr>
            <w:pStyle w:val="C08328E3A35B4C1FB6C4BB41DFE375FA"/>
          </w:pPr>
          <w:r w:rsidRPr="00A02F95">
            <w:rPr>
              <w:rStyle w:val="PlaceholderText"/>
            </w:rPr>
            <w:t>Click or tap here to enter text.</w:t>
          </w:r>
        </w:p>
      </w:docPartBody>
    </w:docPart>
    <w:docPart>
      <w:docPartPr>
        <w:name w:val="C30947FC63D74F49B3F44900E299D659"/>
        <w:category>
          <w:name w:val="General"/>
          <w:gallery w:val="placeholder"/>
        </w:category>
        <w:types>
          <w:type w:val="bbPlcHdr"/>
        </w:types>
        <w:behaviors>
          <w:behavior w:val="content"/>
        </w:behaviors>
        <w:guid w:val="{FCB5C2A4-1A33-4949-A91F-03F4C591A6CB}"/>
      </w:docPartPr>
      <w:docPartBody>
        <w:p w:rsidR="007B6734" w:rsidP="007B6734">
          <w:pPr>
            <w:pStyle w:val="C30947FC63D74F49B3F44900E299D659"/>
          </w:pPr>
          <w:r w:rsidRPr="00A02F95">
            <w:rPr>
              <w:rStyle w:val="PlaceholderText"/>
            </w:rPr>
            <w:t>Click or tap here to enter text.</w:t>
          </w:r>
        </w:p>
      </w:docPartBody>
    </w:docPart>
    <w:docPart>
      <w:docPartPr>
        <w:name w:val="5A8586CBCD91432DA62626B37D2CC4E7"/>
        <w:category>
          <w:name w:val="General"/>
          <w:gallery w:val="placeholder"/>
        </w:category>
        <w:types>
          <w:type w:val="bbPlcHdr"/>
        </w:types>
        <w:behaviors>
          <w:behavior w:val="content"/>
        </w:behaviors>
        <w:guid w:val="{145DA56C-FE9C-4CCB-AF9D-22499282A493}"/>
      </w:docPartPr>
      <w:docPartBody>
        <w:p w:rsidR="007B6734" w:rsidP="007B6734">
          <w:pPr>
            <w:pStyle w:val="5A8586CBCD91432DA62626B37D2CC4E7"/>
          </w:pPr>
          <w:r w:rsidRPr="00A02F95">
            <w:rPr>
              <w:rStyle w:val="PlaceholderText"/>
            </w:rPr>
            <w:t>Click or tap here to enter text.</w:t>
          </w:r>
        </w:p>
      </w:docPartBody>
    </w:docPart>
    <w:docPart>
      <w:docPartPr>
        <w:name w:val="6F215E9DB6F74F27ACA70D38E01722E0"/>
        <w:category>
          <w:name w:val="General"/>
          <w:gallery w:val="placeholder"/>
        </w:category>
        <w:types>
          <w:type w:val="bbPlcHdr"/>
        </w:types>
        <w:behaviors>
          <w:behavior w:val="content"/>
        </w:behaviors>
        <w:guid w:val="{276E5C2B-DAB2-457A-BC08-6A88DA1171FF}"/>
      </w:docPartPr>
      <w:docPartBody>
        <w:p w:rsidR="007B6734" w:rsidP="007B6734">
          <w:pPr>
            <w:pStyle w:val="6F215E9DB6F74F27ACA70D38E01722E0"/>
          </w:pPr>
          <w:r w:rsidRPr="00A02F95">
            <w:rPr>
              <w:rStyle w:val="PlaceholderText"/>
            </w:rPr>
            <w:t>Click or tap here to enter text.</w:t>
          </w:r>
        </w:p>
      </w:docPartBody>
    </w:docPart>
    <w:docPart>
      <w:docPartPr>
        <w:name w:val="82C7469C9C92484291F59DD9637EE914"/>
        <w:category>
          <w:name w:val="General"/>
          <w:gallery w:val="placeholder"/>
        </w:category>
        <w:types>
          <w:type w:val="bbPlcHdr"/>
        </w:types>
        <w:behaviors>
          <w:behavior w:val="content"/>
        </w:behaviors>
        <w:guid w:val="{0F59245A-4F9E-4FC4-9B4A-72B8D9F25BB9}"/>
      </w:docPartPr>
      <w:docPartBody>
        <w:p w:rsidR="007B6734" w:rsidP="007B6734">
          <w:pPr>
            <w:pStyle w:val="82C7469C9C92484291F59DD9637EE914"/>
          </w:pPr>
          <w:r w:rsidRPr="00A02F95">
            <w:rPr>
              <w:rStyle w:val="PlaceholderText"/>
            </w:rPr>
            <w:t>Click or tap here to enter text.</w:t>
          </w:r>
        </w:p>
      </w:docPartBody>
    </w:docPart>
    <w:docPart>
      <w:docPartPr>
        <w:name w:val="18314F89B90A4EBEAA1CC41B22AA46DE"/>
        <w:category>
          <w:name w:val="General"/>
          <w:gallery w:val="placeholder"/>
        </w:category>
        <w:types>
          <w:type w:val="bbPlcHdr"/>
        </w:types>
        <w:behaviors>
          <w:behavior w:val="content"/>
        </w:behaviors>
        <w:guid w:val="{CAE66E82-0BD7-4CEE-B3C8-20C68317D48F}"/>
      </w:docPartPr>
      <w:docPartBody>
        <w:p w:rsidR="007B6734" w:rsidP="007B6734">
          <w:pPr>
            <w:pStyle w:val="18314F89B90A4EBEAA1CC41B22AA46DE"/>
          </w:pPr>
          <w:r w:rsidRPr="00A02F95">
            <w:rPr>
              <w:rStyle w:val="PlaceholderText"/>
            </w:rPr>
            <w:t>Click or tap here to enter text.</w:t>
          </w:r>
        </w:p>
      </w:docPartBody>
    </w:docPart>
    <w:docPart>
      <w:docPartPr>
        <w:name w:val="F343C2B2CD7D41E0A2B9FA1F1143746E"/>
        <w:category>
          <w:name w:val="General"/>
          <w:gallery w:val="placeholder"/>
        </w:category>
        <w:types>
          <w:type w:val="bbPlcHdr"/>
        </w:types>
        <w:behaviors>
          <w:behavior w:val="content"/>
        </w:behaviors>
        <w:guid w:val="{2E8A4076-0EE0-4921-B264-1D12BAC8E562}"/>
      </w:docPartPr>
      <w:docPartBody>
        <w:p w:rsidR="007B6734" w:rsidP="007B6734">
          <w:pPr>
            <w:pStyle w:val="F343C2B2CD7D41E0A2B9FA1F1143746E"/>
          </w:pPr>
          <w:r w:rsidRPr="00A02F95">
            <w:rPr>
              <w:rStyle w:val="PlaceholderText"/>
            </w:rPr>
            <w:t>Click or tap here to enter text.</w:t>
          </w:r>
        </w:p>
      </w:docPartBody>
    </w:docPart>
    <w:docPart>
      <w:docPartPr>
        <w:name w:val="C4194576218743C8BE18FE38C26B4FAA"/>
        <w:category>
          <w:name w:val="General"/>
          <w:gallery w:val="placeholder"/>
        </w:category>
        <w:types>
          <w:type w:val="bbPlcHdr"/>
        </w:types>
        <w:behaviors>
          <w:behavior w:val="content"/>
        </w:behaviors>
        <w:guid w:val="{7FD6D8AD-B3D8-4B5B-B8EC-17DBBD36667C}"/>
      </w:docPartPr>
      <w:docPartBody>
        <w:p w:rsidR="007B6734" w:rsidP="007B6734">
          <w:pPr>
            <w:pStyle w:val="C4194576218743C8BE18FE38C26B4FAA"/>
          </w:pPr>
          <w:r w:rsidRPr="00A02F95">
            <w:rPr>
              <w:rStyle w:val="PlaceholderText"/>
            </w:rPr>
            <w:t>Click or tap here to enter text.</w:t>
          </w:r>
        </w:p>
      </w:docPartBody>
    </w:docPart>
    <w:docPart>
      <w:docPartPr>
        <w:name w:val="C234CA05BB8C4F5785F383224BDF4CCE"/>
        <w:category>
          <w:name w:val="General"/>
          <w:gallery w:val="placeholder"/>
        </w:category>
        <w:types>
          <w:type w:val="bbPlcHdr"/>
        </w:types>
        <w:behaviors>
          <w:behavior w:val="content"/>
        </w:behaviors>
        <w:guid w:val="{81016868-C28A-49CA-8636-00B273BD4EA0}"/>
      </w:docPartPr>
      <w:docPartBody>
        <w:p w:rsidR="007B6734" w:rsidP="007B6734">
          <w:pPr>
            <w:pStyle w:val="C234CA05BB8C4F5785F383224BDF4CCE"/>
          </w:pPr>
          <w:r w:rsidRPr="00A02F95">
            <w:rPr>
              <w:rStyle w:val="PlaceholderText"/>
            </w:rPr>
            <w:t>Click or tap here to enter text.</w:t>
          </w:r>
        </w:p>
      </w:docPartBody>
    </w:docPart>
    <w:docPart>
      <w:docPartPr>
        <w:name w:val="60FA85ECC3E04B11A4721CCF7875F034"/>
        <w:category>
          <w:name w:val="General"/>
          <w:gallery w:val="placeholder"/>
        </w:category>
        <w:types>
          <w:type w:val="bbPlcHdr"/>
        </w:types>
        <w:behaviors>
          <w:behavior w:val="content"/>
        </w:behaviors>
        <w:guid w:val="{3EB8F7AB-65C5-4163-99F0-36C348FB3694}"/>
      </w:docPartPr>
      <w:docPartBody>
        <w:p w:rsidR="007B6734" w:rsidP="007B6734">
          <w:pPr>
            <w:pStyle w:val="60FA85ECC3E04B11A4721CCF7875F034"/>
          </w:pPr>
          <w:r w:rsidRPr="00A02F95">
            <w:rPr>
              <w:rStyle w:val="PlaceholderText"/>
            </w:rPr>
            <w:t>Click or tap here to enter text.</w:t>
          </w:r>
        </w:p>
      </w:docPartBody>
    </w:docPart>
    <w:docPart>
      <w:docPartPr>
        <w:name w:val="C624D71785EE4119ACDAB5389CE7E283"/>
        <w:category>
          <w:name w:val="General"/>
          <w:gallery w:val="placeholder"/>
        </w:category>
        <w:types>
          <w:type w:val="bbPlcHdr"/>
        </w:types>
        <w:behaviors>
          <w:behavior w:val="content"/>
        </w:behaviors>
        <w:guid w:val="{42E397BD-4F1B-4A35-A3BA-F9DA22AF1B44}"/>
      </w:docPartPr>
      <w:docPartBody>
        <w:p w:rsidR="007B6734" w:rsidP="007B6734">
          <w:pPr>
            <w:pStyle w:val="C624D71785EE4119ACDAB5389CE7E283"/>
          </w:pPr>
          <w:r w:rsidRPr="00A02F95">
            <w:rPr>
              <w:rStyle w:val="PlaceholderText"/>
            </w:rPr>
            <w:t>Click or tap here to enter text.</w:t>
          </w:r>
        </w:p>
      </w:docPartBody>
    </w:docPart>
    <w:docPart>
      <w:docPartPr>
        <w:name w:val="729E394B2DEF4E339E98A744F255C56C"/>
        <w:category>
          <w:name w:val="General"/>
          <w:gallery w:val="placeholder"/>
        </w:category>
        <w:types>
          <w:type w:val="bbPlcHdr"/>
        </w:types>
        <w:behaviors>
          <w:behavior w:val="content"/>
        </w:behaviors>
        <w:guid w:val="{FE38404C-7DF9-4BFC-89DD-FF9E083FA1F4}"/>
      </w:docPartPr>
      <w:docPartBody>
        <w:p w:rsidR="007B6734" w:rsidP="007B6734">
          <w:pPr>
            <w:pStyle w:val="729E394B2DEF4E339E98A744F255C56C"/>
          </w:pPr>
          <w:r w:rsidRPr="00A02F95">
            <w:rPr>
              <w:rStyle w:val="PlaceholderText"/>
            </w:rPr>
            <w:t>Click or tap here to enter text.</w:t>
          </w:r>
        </w:p>
      </w:docPartBody>
    </w:docPart>
    <w:docPart>
      <w:docPartPr>
        <w:name w:val="B95AB43210934EF4B2ECD5776AB8B7E9"/>
        <w:category>
          <w:name w:val="General"/>
          <w:gallery w:val="placeholder"/>
        </w:category>
        <w:types>
          <w:type w:val="bbPlcHdr"/>
        </w:types>
        <w:behaviors>
          <w:behavior w:val="content"/>
        </w:behaviors>
        <w:guid w:val="{61210780-6E9D-46A2-8379-F6E9AF320D90}"/>
      </w:docPartPr>
      <w:docPartBody>
        <w:p w:rsidR="007B6734" w:rsidP="007B6734">
          <w:pPr>
            <w:pStyle w:val="B95AB43210934EF4B2ECD5776AB8B7E9"/>
          </w:pPr>
          <w:r w:rsidRPr="00A02F95">
            <w:rPr>
              <w:rStyle w:val="PlaceholderText"/>
            </w:rPr>
            <w:t>Click or tap here to enter text.</w:t>
          </w:r>
        </w:p>
      </w:docPartBody>
    </w:docPart>
    <w:docPart>
      <w:docPartPr>
        <w:name w:val="6486FB3687154D8DA406D3289DC56908"/>
        <w:category>
          <w:name w:val="General"/>
          <w:gallery w:val="placeholder"/>
        </w:category>
        <w:types>
          <w:type w:val="bbPlcHdr"/>
        </w:types>
        <w:behaviors>
          <w:behavior w:val="content"/>
        </w:behaviors>
        <w:guid w:val="{E3BC71E4-5E55-47F1-B3A2-088820374459}"/>
      </w:docPartPr>
      <w:docPartBody>
        <w:p w:rsidR="007B6734" w:rsidP="007B6734">
          <w:pPr>
            <w:pStyle w:val="6486FB3687154D8DA406D3289DC56908"/>
          </w:pPr>
          <w:r w:rsidRPr="00A02F95">
            <w:rPr>
              <w:rStyle w:val="PlaceholderText"/>
            </w:rPr>
            <w:t>Click or tap here to enter text.</w:t>
          </w:r>
        </w:p>
      </w:docPartBody>
    </w:docPart>
    <w:docPart>
      <w:docPartPr>
        <w:name w:val="C38575AAD9644C1EAE30C8B448426C75"/>
        <w:category>
          <w:name w:val="General"/>
          <w:gallery w:val="placeholder"/>
        </w:category>
        <w:types>
          <w:type w:val="bbPlcHdr"/>
        </w:types>
        <w:behaviors>
          <w:behavior w:val="content"/>
        </w:behaviors>
        <w:guid w:val="{1CB8B2D7-AC31-4C80-AF4C-1023D9FFCECF}"/>
      </w:docPartPr>
      <w:docPartBody>
        <w:p w:rsidR="007B6734" w:rsidP="007B6734">
          <w:pPr>
            <w:pStyle w:val="C38575AAD9644C1EAE30C8B448426C75"/>
          </w:pPr>
          <w:r w:rsidRPr="00A02F95">
            <w:rPr>
              <w:rStyle w:val="PlaceholderText"/>
            </w:rPr>
            <w:t>Click or tap here to enter text.</w:t>
          </w:r>
        </w:p>
      </w:docPartBody>
    </w:docPart>
    <w:docPart>
      <w:docPartPr>
        <w:name w:val="80F016B5999C4300829F2CCE52B2B8B3"/>
        <w:category>
          <w:name w:val="General"/>
          <w:gallery w:val="placeholder"/>
        </w:category>
        <w:types>
          <w:type w:val="bbPlcHdr"/>
        </w:types>
        <w:behaviors>
          <w:behavior w:val="content"/>
        </w:behaviors>
        <w:guid w:val="{5F312AE0-3CC8-4471-8F12-3C90A414B572}"/>
      </w:docPartPr>
      <w:docPartBody>
        <w:p w:rsidR="007B6734" w:rsidP="007B6734">
          <w:pPr>
            <w:pStyle w:val="80F016B5999C4300829F2CCE52B2B8B3"/>
          </w:pPr>
          <w:r w:rsidRPr="00A02F95">
            <w:rPr>
              <w:rStyle w:val="PlaceholderText"/>
            </w:rPr>
            <w:t>Click or tap here to enter text.</w:t>
          </w:r>
        </w:p>
      </w:docPartBody>
    </w:docPart>
    <w:docPart>
      <w:docPartPr>
        <w:name w:val="8E87E57A1BF04EC2858DE29BB325E716"/>
        <w:category>
          <w:name w:val="General"/>
          <w:gallery w:val="placeholder"/>
        </w:category>
        <w:types>
          <w:type w:val="bbPlcHdr"/>
        </w:types>
        <w:behaviors>
          <w:behavior w:val="content"/>
        </w:behaviors>
        <w:guid w:val="{2ADE65DF-A288-411F-A11A-8994DFF03650}"/>
      </w:docPartPr>
      <w:docPartBody>
        <w:p w:rsidR="007B6734" w:rsidP="007B6734">
          <w:pPr>
            <w:pStyle w:val="8E87E57A1BF04EC2858DE29BB325E716"/>
          </w:pPr>
          <w:r w:rsidRPr="00A02F95">
            <w:rPr>
              <w:rStyle w:val="PlaceholderText"/>
            </w:rPr>
            <w:t>Click or tap here to enter text.</w:t>
          </w:r>
        </w:p>
      </w:docPartBody>
    </w:docPart>
    <w:docPart>
      <w:docPartPr>
        <w:name w:val="305C7C06870D412D99A590580DD93A23"/>
        <w:category>
          <w:name w:val="General"/>
          <w:gallery w:val="placeholder"/>
        </w:category>
        <w:types>
          <w:type w:val="bbPlcHdr"/>
        </w:types>
        <w:behaviors>
          <w:behavior w:val="content"/>
        </w:behaviors>
        <w:guid w:val="{95217422-1A9E-4D5E-9BF3-4565511EE54A}"/>
      </w:docPartPr>
      <w:docPartBody>
        <w:p w:rsidR="007B6734" w:rsidP="007B6734">
          <w:pPr>
            <w:pStyle w:val="305C7C06870D412D99A590580DD93A23"/>
          </w:pPr>
          <w:r w:rsidRPr="00A02F95">
            <w:rPr>
              <w:rStyle w:val="PlaceholderText"/>
            </w:rPr>
            <w:t>Click or tap here to enter text.</w:t>
          </w:r>
        </w:p>
      </w:docPartBody>
    </w:docPart>
    <w:docPart>
      <w:docPartPr>
        <w:name w:val="B6C39A0D14134C6485C6B6D6A58D3C4A"/>
        <w:category>
          <w:name w:val="General"/>
          <w:gallery w:val="placeholder"/>
        </w:category>
        <w:types>
          <w:type w:val="bbPlcHdr"/>
        </w:types>
        <w:behaviors>
          <w:behavior w:val="content"/>
        </w:behaviors>
        <w:guid w:val="{8898A2F4-EE96-40F4-91DC-A04C94087937}"/>
      </w:docPartPr>
      <w:docPartBody>
        <w:p w:rsidR="007B6734" w:rsidP="007B6734">
          <w:pPr>
            <w:pStyle w:val="B6C39A0D14134C6485C6B6D6A58D3C4A"/>
          </w:pPr>
          <w:r w:rsidRPr="00A02F95">
            <w:rPr>
              <w:rStyle w:val="PlaceholderText"/>
            </w:rPr>
            <w:t>Click or tap here to enter text.</w:t>
          </w:r>
        </w:p>
      </w:docPartBody>
    </w:docPart>
    <w:docPart>
      <w:docPartPr>
        <w:name w:val="52DF9142062F46A989523B9E4A4208CD"/>
        <w:category>
          <w:name w:val="General"/>
          <w:gallery w:val="placeholder"/>
        </w:category>
        <w:types>
          <w:type w:val="bbPlcHdr"/>
        </w:types>
        <w:behaviors>
          <w:behavior w:val="content"/>
        </w:behaviors>
        <w:guid w:val="{B012F52D-FFA2-4522-B9A2-757DFCC58ECD}"/>
      </w:docPartPr>
      <w:docPartBody>
        <w:p w:rsidR="007B6734" w:rsidP="007B6734">
          <w:pPr>
            <w:pStyle w:val="52DF9142062F46A989523B9E4A4208CD"/>
          </w:pPr>
          <w:r w:rsidRPr="00A02F95">
            <w:rPr>
              <w:rStyle w:val="PlaceholderText"/>
            </w:rPr>
            <w:t>Click or tap here to enter text.</w:t>
          </w:r>
        </w:p>
      </w:docPartBody>
    </w:docPart>
    <w:docPart>
      <w:docPartPr>
        <w:name w:val="AE5DB7067DE3476C8E06F486DF584C75"/>
        <w:category>
          <w:name w:val="General"/>
          <w:gallery w:val="placeholder"/>
        </w:category>
        <w:types>
          <w:type w:val="bbPlcHdr"/>
        </w:types>
        <w:behaviors>
          <w:behavior w:val="content"/>
        </w:behaviors>
        <w:guid w:val="{D84E7033-5599-4F48-8450-C5652E2FAC87}"/>
      </w:docPartPr>
      <w:docPartBody>
        <w:p w:rsidR="007B6734" w:rsidP="007B6734">
          <w:pPr>
            <w:pStyle w:val="AE5DB7067DE3476C8E06F486DF584C75"/>
          </w:pPr>
          <w:r w:rsidRPr="00A02F95">
            <w:rPr>
              <w:rStyle w:val="PlaceholderText"/>
            </w:rPr>
            <w:t>Click or tap here to enter text.</w:t>
          </w:r>
        </w:p>
      </w:docPartBody>
    </w:docPart>
    <w:docPart>
      <w:docPartPr>
        <w:name w:val="2458E47DC1F3488EA083307D7700D164"/>
        <w:category>
          <w:name w:val="General"/>
          <w:gallery w:val="placeholder"/>
        </w:category>
        <w:types>
          <w:type w:val="bbPlcHdr"/>
        </w:types>
        <w:behaviors>
          <w:behavior w:val="content"/>
        </w:behaviors>
        <w:guid w:val="{276FD70A-A5A3-4C53-8996-52C47D6DD8DC}"/>
      </w:docPartPr>
      <w:docPartBody>
        <w:p w:rsidR="007B6734" w:rsidP="007B6734">
          <w:pPr>
            <w:pStyle w:val="2458E47DC1F3488EA083307D7700D164"/>
          </w:pPr>
          <w:r w:rsidRPr="00A02F95">
            <w:rPr>
              <w:rStyle w:val="PlaceholderText"/>
            </w:rPr>
            <w:t>Click or tap here to enter text.</w:t>
          </w:r>
        </w:p>
      </w:docPartBody>
    </w:docPart>
    <w:docPart>
      <w:docPartPr>
        <w:name w:val="531444D6B844416E99A5BE16B6D2E02E"/>
        <w:category>
          <w:name w:val="General"/>
          <w:gallery w:val="placeholder"/>
        </w:category>
        <w:types>
          <w:type w:val="bbPlcHdr"/>
        </w:types>
        <w:behaviors>
          <w:behavior w:val="content"/>
        </w:behaviors>
        <w:guid w:val="{8E8A4A9A-632E-449D-B75F-68441D03C127}"/>
      </w:docPartPr>
      <w:docPartBody>
        <w:p w:rsidR="007B6734" w:rsidP="007B6734">
          <w:pPr>
            <w:pStyle w:val="531444D6B844416E99A5BE16B6D2E02E"/>
          </w:pPr>
          <w:r w:rsidRPr="00A02F95">
            <w:rPr>
              <w:rStyle w:val="PlaceholderText"/>
            </w:rPr>
            <w:t>Click or tap here to enter text.</w:t>
          </w:r>
        </w:p>
      </w:docPartBody>
    </w:docPart>
    <w:docPart>
      <w:docPartPr>
        <w:name w:val="2D73E9F2839B4B328FAF0AE7C5B1FC48"/>
        <w:category>
          <w:name w:val="General"/>
          <w:gallery w:val="placeholder"/>
        </w:category>
        <w:types>
          <w:type w:val="bbPlcHdr"/>
        </w:types>
        <w:behaviors>
          <w:behavior w:val="content"/>
        </w:behaviors>
        <w:guid w:val="{CF2C0F94-5DAA-4013-AB67-77F7A36F3109}"/>
      </w:docPartPr>
      <w:docPartBody>
        <w:p w:rsidR="007B6734" w:rsidP="007B6734">
          <w:pPr>
            <w:pStyle w:val="2D73E9F2839B4B328FAF0AE7C5B1FC48"/>
          </w:pPr>
          <w:r>
            <w:rPr>
              <w:rStyle w:val="PlaceholderText"/>
            </w:rPr>
            <w:t>Click or tap here to enter text.</w:t>
          </w:r>
        </w:p>
      </w:docPartBody>
    </w:docPart>
    <w:docPart>
      <w:docPartPr>
        <w:name w:val="612E934728FC4C6BABDC77DE6D6C1118"/>
        <w:category>
          <w:name w:val="General"/>
          <w:gallery w:val="placeholder"/>
        </w:category>
        <w:types>
          <w:type w:val="bbPlcHdr"/>
        </w:types>
        <w:behaviors>
          <w:behavior w:val="content"/>
        </w:behaviors>
        <w:guid w:val="{957DEDDC-E255-42C0-8C48-C293FE9DD084}"/>
      </w:docPartPr>
      <w:docPartBody>
        <w:p w:rsidR="007B6734" w:rsidP="007B6734">
          <w:pPr>
            <w:pStyle w:val="612E934728FC4C6BABDC77DE6D6C1118"/>
          </w:pPr>
          <w:r w:rsidRPr="00A02F95">
            <w:rPr>
              <w:rStyle w:val="PlaceholderText"/>
            </w:rPr>
            <w:t>Click or tap here to enter text.</w:t>
          </w:r>
        </w:p>
      </w:docPartBody>
    </w:docPart>
    <w:docPart>
      <w:docPartPr>
        <w:name w:val="4ADFB7D2B95142C69C4EFE018CE71C58"/>
        <w:category>
          <w:name w:val="General"/>
          <w:gallery w:val="placeholder"/>
        </w:category>
        <w:types>
          <w:type w:val="bbPlcHdr"/>
        </w:types>
        <w:behaviors>
          <w:behavior w:val="content"/>
        </w:behaviors>
        <w:guid w:val="{38A084FC-E1CF-45ED-828E-9D5710797913}"/>
      </w:docPartPr>
      <w:docPartBody>
        <w:p w:rsidR="007B6734" w:rsidP="007B6734">
          <w:pPr>
            <w:pStyle w:val="4ADFB7D2B95142C69C4EFE018CE71C58"/>
          </w:pPr>
          <w:r w:rsidRPr="00A02F95">
            <w:rPr>
              <w:rStyle w:val="PlaceholderText"/>
            </w:rPr>
            <w:t>Click or tap here to enter text.</w:t>
          </w:r>
        </w:p>
      </w:docPartBody>
    </w:docPart>
    <w:docPart>
      <w:docPartPr>
        <w:name w:val="1F26884B03C84EDFBCD9D2B495106D28"/>
        <w:category>
          <w:name w:val="General"/>
          <w:gallery w:val="placeholder"/>
        </w:category>
        <w:types>
          <w:type w:val="bbPlcHdr"/>
        </w:types>
        <w:behaviors>
          <w:behavior w:val="content"/>
        </w:behaviors>
        <w:guid w:val="{A731619B-C95C-4281-81B7-C443C4083A93}"/>
      </w:docPartPr>
      <w:docPartBody>
        <w:p w:rsidR="007B6734" w:rsidP="007B6734">
          <w:pPr>
            <w:pStyle w:val="1F26884B03C84EDFBCD9D2B495106D28"/>
          </w:pPr>
          <w:r w:rsidRPr="00C43D6B">
            <w:rPr>
              <w:rStyle w:val="PlaceholderText"/>
            </w:rPr>
            <w:t>Click or tap here to enter text.</w:t>
          </w:r>
        </w:p>
      </w:docPartBody>
    </w:docPart>
    <w:docPart>
      <w:docPartPr>
        <w:name w:val="6930D81EB9644BA589D844AF46FCBDB7"/>
        <w:category>
          <w:name w:val="General"/>
          <w:gallery w:val="placeholder"/>
        </w:category>
        <w:types>
          <w:type w:val="bbPlcHdr"/>
        </w:types>
        <w:behaviors>
          <w:behavior w:val="content"/>
        </w:behaviors>
        <w:guid w:val="{110DFFD5-7226-4E49-A082-15BEB7D00AA1}"/>
      </w:docPartPr>
      <w:docPartBody>
        <w:p w:rsidR="007B6734" w:rsidP="007B6734">
          <w:pPr>
            <w:pStyle w:val="6930D81EB9644BA589D844AF46FCBDB7"/>
          </w:pPr>
          <w:r w:rsidRPr="00A02F95">
            <w:rPr>
              <w:rStyle w:val="PlaceholderText"/>
            </w:rPr>
            <w:t>Click or tap here to enter text.</w:t>
          </w:r>
        </w:p>
      </w:docPartBody>
    </w:docPart>
    <w:docPart>
      <w:docPartPr>
        <w:name w:val="47D46675F466426CB9DE54C48E3EC053"/>
        <w:category>
          <w:name w:val="General"/>
          <w:gallery w:val="placeholder"/>
        </w:category>
        <w:types>
          <w:type w:val="bbPlcHdr"/>
        </w:types>
        <w:behaviors>
          <w:behavior w:val="content"/>
        </w:behaviors>
        <w:guid w:val="{811DB93E-3E4F-4F03-9620-A0776EDA55C5}"/>
      </w:docPartPr>
      <w:docPartBody>
        <w:p w:rsidR="007B6734" w:rsidP="007B6734">
          <w:pPr>
            <w:pStyle w:val="47D46675F466426CB9DE54C48E3EC053"/>
          </w:pPr>
          <w:r w:rsidRPr="00C43D6B">
            <w:rPr>
              <w:rStyle w:val="PlaceholderText"/>
            </w:rPr>
            <w:t>Click or tap here to enter text.</w:t>
          </w:r>
        </w:p>
      </w:docPartBody>
    </w:docPart>
    <w:docPart>
      <w:docPartPr>
        <w:name w:val="9536859F4E5546258C09EF36B72F0942"/>
        <w:category>
          <w:name w:val="General"/>
          <w:gallery w:val="placeholder"/>
        </w:category>
        <w:types>
          <w:type w:val="bbPlcHdr"/>
        </w:types>
        <w:behaviors>
          <w:behavior w:val="content"/>
        </w:behaviors>
        <w:guid w:val="{D520BEDD-C533-4C11-A071-734C09A65895}"/>
      </w:docPartPr>
      <w:docPartBody>
        <w:p w:rsidR="007B6734" w:rsidP="007B6734">
          <w:pPr>
            <w:pStyle w:val="9536859F4E5546258C09EF36B72F0942"/>
          </w:pPr>
          <w:r w:rsidRPr="00A02F95">
            <w:rPr>
              <w:rStyle w:val="PlaceholderText"/>
            </w:rPr>
            <w:t>Click or tap here to enter text.</w:t>
          </w:r>
        </w:p>
      </w:docPartBody>
    </w:docPart>
    <w:docPart>
      <w:docPartPr>
        <w:name w:val="0D16EA09574D4122A797A8C622B71DC7"/>
        <w:category>
          <w:name w:val="General"/>
          <w:gallery w:val="placeholder"/>
        </w:category>
        <w:types>
          <w:type w:val="bbPlcHdr"/>
        </w:types>
        <w:behaviors>
          <w:behavior w:val="content"/>
        </w:behaviors>
        <w:guid w:val="{69F54F78-ACC1-4AC2-8838-ED8A898F2B87}"/>
      </w:docPartPr>
      <w:docPartBody>
        <w:p w:rsidR="007B6734" w:rsidP="007B6734">
          <w:pPr>
            <w:pStyle w:val="0D16EA09574D4122A797A8C622B71DC7"/>
          </w:pPr>
          <w:r w:rsidRPr="00C43D6B">
            <w:rPr>
              <w:rStyle w:val="PlaceholderText"/>
            </w:rPr>
            <w:t>Click or tap here to enter text.</w:t>
          </w:r>
        </w:p>
      </w:docPartBody>
    </w:docPart>
    <w:docPart>
      <w:docPartPr>
        <w:name w:val="5C8A7112BADE455CB0DF1D307F137CA0"/>
        <w:category>
          <w:name w:val="General"/>
          <w:gallery w:val="placeholder"/>
        </w:category>
        <w:types>
          <w:type w:val="bbPlcHdr"/>
        </w:types>
        <w:behaviors>
          <w:behavior w:val="content"/>
        </w:behaviors>
        <w:guid w:val="{DAF8E312-4598-40EC-A4C1-8EA1B50D3318}"/>
      </w:docPartPr>
      <w:docPartBody>
        <w:p w:rsidR="007B6734" w:rsidP="007B6734">
          <w:pPr>
            <w:pStyle w:val="5C8A7112BADE455CB0DF1D307F137CA0"/>
          </w:pPr>
          <w:r w:rsidRPr="00A02F95">
            <w:rPr>
              <w:rStyle w:val="PlaceholderText"/>
            </w:rPr>
            <w:t>Click or tap here to enter text.</w:t>
          </w:r>
        </w:p>
      </w:docPartBody>
    </w:docPart>
    <w:docPart>
      <w:docPartPr>
        <w:name w:val="40EDA422EE0C47EA9D72DFF5789AE237"/>
        <w:category>
          <w:name w:val="General"/>
          <w:gallery w:val="placeholder"/>
        </w:category>
        <w:types>
          <w:type w:val="bbPlcHdr"/>
        </w:types>
        <w:behaviors>
          <w:behavior w:val="content"/>
        </w:behaviors>
        <w:guid w:val="{3196D3D9-E692-42E8-A511-D34377AC3A51}"/>
      </w:docPartPr>
      <w:docPartBody>
        <w:p w:rsidR="007B6734" w:rsidP="007B6734">
          <w:pPr>
            <w:pStyle w:val="40EDA422EE0C47EA9D72DFF5789AE237"/>
          </w:pPr>
          <w:r w:rsidRPr="00C43D6B">
            <w:rPr>
              <w:rStyle w:val="PlaceholderText"/>
            </w:rPr>
            <w:t>Click or tap here to enter text.</w:t>
          </w:r>
        </w:p>
      </w:docPartBody>
    </w:docPart>
    <w:docPart>
      <w:docPartPr>
        <w:name w:val="DEE5027D1E834E3EBDCCDB94437F6237"/>
        <w:category>
          <w:name w:val="General"/>
          <w:gallery w:val="placeholder"/>
        </w:category>
        <w:types>
          <w:type w:val="bbPlcHdr"/>
        </w:types>
        <w:behaviors>
          <w:behavior w:val="content"/>
        </w:behaviors>
        <w:guid w:val="{4C6A59A5-9F32-4252-B34D-DAC32244CAF1}"/>
      </w:docPartPr>
      <w:docPartBody>
        <w:p w:rsidR="007B6734" w:rsidP="007B6734">
          <w:pPr>
            <w:pStyle w:val="DEE5027D1E834E3EBDCCDB94437F6237"/>
          </w:pPr>
          <w:r w:rsidRPr="00A02F95">
            <w:rPr>
              <w:rStyle w:val="PlaceholderText"/>
            </w:rPr>
            <w:t>Click or tap here to enter text.</w:t>
          </w:r>
        </w:p>
      </w:docPartBody>
    </w:docPart>
    <w:docPart>
      <w:docPartPr>
        <w:name w:val="340D8A7084944FA18EA107DFB06EF7FE"/>
        <w:category>
          <w:name w:val="General"/>
          <w:gallery w:val="placeholder"/>
        </w:category>
        <w:types>
          <w:type w:val="bbPlcHdr"/>
        </w:types>
        <w:behaviors>
          <w:behavior w:val="content"/>
        </w:behaviors>
        <w:guid w:val="{2AD7CF75-3B11-481C-8ED6-72C77C7977FC}"/>
      </w:docPartPr>
      <w:docPartBody>
        <w:p w:rsidR="007B6734" w:rsidP="007B6734">
          <w:pPr>
            <w:pStyle w:val="340D8A7084944FA18EA107DFB06EF7FE"/>
          </w:pPr>
          <w:r w:rsidRPr="00A02F95">
            <w:rPr>
              <w:rStyle w:val="PlaceholderText"/>
            </w:rPr>
            <w:t>Click or tap here to enter text.</w:t>
          </w:r>
        </w:p>
      </w:docPartBody>
    </w:docPart>
    <w:docPart>
      <w:docPartPr>
        <w:name w:val="FD8E7EAD4A704D5392025705C0985B50"/>
        <w:category>
          <w:name w:val="General"/>
          <w:gallery w:val="placeholder"/>
        </w:category>
        <w:types>
          <w:type w:val="bbPlcHdr"/>
        </w:types>
        <w:behaviors>
          <w:behavior w:val="content"/>
        </w:behaviors>
        <w:guid w:val="{961F99BD-C225-48A1-9BBC-4543845AB0E8}"/>
      </w:docPartPr>
      <w:docPartBody>
        <w:p w:rsidR="007B6734" w:rsidP="007B6734">
          <w:pPr>
            <w:pStyle w:val="FD8E7EAD4A704D5392025705C0985B50"/>
          </w:pPr>
          <w:r w:rsidRPr="00A02F95">
            <w:rPr>
              <w:rStyle w:val="PlaceholderText"/>
            </w:rPr>
            <w:t>Click or tap here to enter text.</w:t>
          </w:r>
        </w:p>
      </w:docPartBody>
    </w:docPart>
    <w:docPart>
      <w:docPartPr>
        <w:name w:val="30148F1D9F7142E083912B5BDB3CD519"/>
        <w:category>
          <w:name w:val="General"/>
          <w:gallery w:val="placeholder"/>
        </w:category>
        <w:types>
          <w:type w:val="bbPlcHdr"/>
        </w:types>
        <w:behaviors>
          <w:behavior w:val="content"/>
        </w:behaviors>
        <w:guid w:val="{152B515A-C42D-457A-B234-A3F57D6560C8}"/>
      </w:docPartPr>
      <w:docPartBody>
        <w:p w:rsidR="007B6734" w:rsidP="007B6734">
          <w:pPr>
            <w:pStyle w:val="30148F1D9F7142E083912B5BDB3CD519"/>
          </w:pPr>
          <w:r w:rsidRPr="00A02F95">
            <w:rPr>
              <w:rStyle w:val="PlaceholderText"/>
            </w:rPr>
            <w:t>Click or tap here to enter text.</w:t>
          </w:r>
        </w:p>
      </w:docPartBody>
    </w:docPart>
    <w:docPart>
      <w:docPartPr>
        <w:name w:val="D4FCE6BA47694F23BD2AE65EDC6C70D7"/>
        <w:category>
          <w:name w:val="General"/>
          <w:gallery w:val="placeholder"/>
        </w:category>
        <w:types>
          <w:type w:val="bbPlcHdr"/>
        </w:types>
        <w:behaviors>
          <w:behavior w:val="content"/>
        </w:behaviors>
        <w:guid w:val="{7A3F16D1-BA51-460A-9817-7C868DC72DC5}"/>
      </w:docPartPr>
      <w:docPartBody>
        <w:p w:rsidR="007B6734" w:rsidP="007B6734">
          <w:pPr>
            <w:pStyle w:val="D4FCE6BA47694F23BD2AE65EDC6C70D7"/>
          </w:pPr>
          <w:r w:rsidRPr="00A02F95">
            <w:rPr>
              <w:rStyle w:val="PlaceholderText"/>
            </w:rPr>
            <w:t>Click or tap here to enter text.</w:t>
          </w:r>
        </w:p>
      </w:docPartBody>
    </w:docPart>
    <w:docPart>
      <w:docPartPr>
        <w:name w:val="A1EE472CCABC4912A7AE63C8E93031C8"/>
        <w:category>
          <w:name w:val="General"/>
          <w:gallery w:val="placeholder"/>
        </w:category>
        <w:types>
          <w:type w:val="bbPlcHdr"/>
        </w:types>
        <w:behaviors>
          <w:behavior w:val="content"/>
        </w:behaviors>
        <w:guid w:val="{B546AB25-5CE3-4F82-83DB-D58C8B816F99}"/>
      </w:docPartPr>
      <w:docPartBody>
        <w:p w:rsidR="007B6734" w:rsidP="007B6734">
          <w:pPr>
            <w:pStyle w:val="A1EE472CCABC4912A7AE63C8E93031C8"/>
          </w:pPr>
          <w:r w:rsidRPr="00C43D6B">
            <w:rPr>
              <w:rStyle w:val="PlaceholderText"/>
            </w:rPr>
            <w:t>Click or tap here to enter text.</w:t>
          </w:r>
        </w:p>
      </w:docPartBody>
    </w:docPart>
    <w:docPart>
      <w:docPartPr>
        <w:name w:val="E5E8DD7BF80444CCACAAA5DD75E95A1C"/>
        <w:category>
          <w:name w:val="General"/>
          <w:gallery w:val="placeholder"/>
        </w:category>
        <w:types>
          <w:type w:val="bbPlcHdr"/>
        </w:types>
        <w:behaviors>
          <w:behavior w:val="content"/>
        </w:behaviors>
        <w:guid w:val="{C496C6BF-E87E-4B2D-AE85-6BA43CE77C74}"/>
      </w:docPartPr>
      <w:docPartBody>
        <w:p w:rsidR="007B6734" w:rsidP="007B6734">
          <w:pPr>
            <w:pStyle w:val="E5E8DD7BF80444CCACAAA5DD75E95A1C"/>
          </w:pPr>
          <w:r w:rsidRPr="00A02F95">
            <w:rPr>
              <w:rStyle w:val="PlaceholderText"/>
            </w:rPr>
            <w:t>Click or tap here to enter text.</w:t>
          </w:r>
        </w:p>
      </w:docPartBody>
    </w:docPart>
    <w:docPart>
      <w:docPartPr>
        <w:name w:val="B4955FCACCC542158819FB7605B91DD7"/>
        <w:category>
          <w:name w:val="General"/>
          <w:gallery w:val="placeholder"/>
        </w:category>
        <w:types>
          <w:type w:val="bbPlcHdr"/>
        </w:types>
        <w:behaviors>
          <w:behavior w:val="content"/>
        </w:behaviors>
        <w:guid w:val="{E4358B75-9BA6-4FAC-BA1E-BFE000F301A7}"/>
      </w:docPartPr>
      <w:docPartBody>
        <w:p w:rsidR="007B6734" w:rsidP="007B6734">
          <w:pPr>
            <w:pStyle w:val="B4955FCACCC542158819FB7605B91DD7"/>
          </w:pPr>
          <w:r w:rsidRPr="00C43D6B">
            <w:rPr>
              <w:rStyle w:val="PlaceholderText"/>
            </w:rPr>
            <w:t>Click or tap here to enter text.</w:t>
          </w:r>
        </w:p>
      </w:docPartBody>
    </w:docPart>
    <w:docPart>
      <w:docPartPr>
        <w:name w:val="A8D0CFE7E7944BABB0DBE6F55A0B3292"/>
        <w:category>
          <w:name w:val="General"/>
          <w:gallery w:val="placeholder"/>
        </w:category>
        <w:types>
          <w:type w:val="bbPlcHdr"/>
        </w:types>
        <w:behaviors>
          <w:behavior w:val="content"/>
        </w:behaviors>
        <w:guid w:val="{1E6D77C8-C952-4573-B494-F3C9834BC0B7}"/>
      </w:docPartPr>
      <w:docPartBody>
        <w:p w:rsidR="007B6734" w:rsidP="007B6734">
          <w:pPr>
            <w:pStyle w:val="A8D0CFE7E7944BABB0DBE6F55A0B3292"/>
          </w:pPr>
          <w:r w:rsidRPr="00A02F95">
            <w:rPr>
              <w:rStyle w:val="PlaceholderText"/>
            </w:rPr>
            <w:t>Click or tap here to enter text.</w:t>
          </w:r>
        </w:p>
      </w:docPartBody>
    </w:docPart>
    <w:docPart>
      <w:docPartPr>
        <w:name w:val="ACF09D89AEE143FBB5A7096C1567FFF4"/>
        <w:category>
          <w:name w:val="General"/>
          <w:gallery w:val="placeholder"/>
        </w:category>
        <w:types>
          <w:type w:val="bbPlcHdr"/>
        </w:types>
        <w:behaviors>
          <w:behavior w:val="content"/>
        </w:behaviors>
        <w:guid w:val="{EDAD6512-A4B5-4302-A7BB-EE6974420C28}"/>
      </w:docPartPr>
      <w:docPartBody>
        <w:p w:rsidR="007B6734" w:rsidP="007B6734">
          <w:pPr>
            <w:pStyle w:val="ACF09D89AEE143FBB5A7096C1567FFF4"/>
          </w:pPr>
          <w:r w:rsidRPr="00C43D6B">
            <w:rPr>
              <w:rStyle w:val="PlaceholderText"/>
            </w:rPr>
            <w:t>Click or tap here to enter text.</w:t>
          </w:r>
        </w:p>
      </w:docPartBody>
    </w:docPart>
    <w:docPart>
      <w:docPartPr>
        <w:name w:val="7228E4B171D348D7AC4F8F68EDCCF22D"/>
        <w:category>
          <w:name w:val="General"/>
          <w:gallery w:val="placeholder"/>
        </w:category>
        <w:types>
          <w:type w:val="bbPlcHdr"/>
        </w:types>
        <w:behaviors>
          <w:behavior w:val="content"/>
        </w:behaviors>
        <w:guid w:val="{E84EA467-8F19-4DC6-971F-D98E54BDFD06}"/>
      </w:docPartPr>
      <w:docPartBody>
        <w:p w:rsidR="007B6734" w:rsidP="007B6734">
          <w:pPr>
            <w:pStyle w:val="7228E4B171D348D7AC4F8F68EDCCF22D"/>
          </w:pPr>
          <w:r w:rsidRPr="00A02F95">
            <w:rPr>
              <w:rStyle w:val="PlaceholderText"/>
            </w:rPr>
            <w:t>Click or tap here to enter text.</w:t>
          </w:r>
        </w:p>
      </w:docPartBody>
    </w:docPart>
    <w:docPart>
      <w:docPartPr>
        <w:name w:val="0C3A770F2D214373A07E645E9517A099"/>
        <w:category>
          <w:name w:val="General"/>
          <w:gallery w:val="placeholder"/>
        </w:category>
        <w:types>
          <w:type w:val="bbPlcHdr"/>
        </w:types>
        <w:behaviors>
          <w:behavior w:val="content"/>
        </w:behaviors>
        <w:guid w:val="{94F2C7B8-F1B1-426F-B6C9-DA089263BAA5}"/>
      </w:docPartPr>
      <w:docPartBody>
        <w:p w:rsidR="007B6734" w:rsidP="007B6734">
          <w:pPr>
            <w:pStyle w:val="0C3A770F2D214373A07E645E9517A099"/>
          </w:pPr>
          <w:r w:rsidRPr="00C43D6B">
            <w:rPr>
              <w:rStyle w:val="PlaceholderText"/>
            </w:rPr>
            <w:t>Click or tap here to enter text.</w:t>
          </w:r>
        </w:p>
      </w:docPartBody>
    </w:docPart>
    <w:docPart>
      <w:docPartPr>
        <w:name w:val="A81295F59BB346C18DF4761BE47DCFCA"/>
        <w:category>
          <w:name w:val="General"/>
          <w:gallery w:val="placeholder"/>
        </w:category>
        <w:types>
          <w:type w:val="bbPlcHdr"/>
        </w:types>
        <w:behaviors>
          <w:behavior w:val="content"/>
        </w:behaviors>
        <w:guid w:val="{EED2F06D-7806-4557-A756-3A85029715D5}"/>
      </w:docPartPr>
      <w:docPartBody>
        <w:p w:rsidR="007B6734" w:rsidP="007B6734">
          <w:pPr>
            <w:pStyle w:val="A81295F59BB346C18DF4761BE47DCFCA"/>
          </w:pPr>
          <w:r w:rsidRPr="00A02F95">
            <w:rPr>
              <w:rStyle w:val="PlaceholderText"/>
            </w:rPr>
            <w:t>Click or tap here to enter text.</w:t>
          </w:r>
        </w:p>
      </w:docPartBody>
    </w:docPart>
    <w:docPart>
      <w:docPartPr>
        <w:name w:val="E1F0CA427D4449C091C97C44CCCD0D5C"/>
        <w:category>
          <w:name w:val="General"/>
          <w:gallery w:val="placeholder"/>
        </w:category>
        <w:types>
          <w:type w:val="bbPlcHdr"/>
        </w:types>
        <w:behaviors>
          <w:behavior w:val="content"/>
        </w:behaviors>
        <w:guid w:val="{344E19A9-E55C-4283-AB81-5333326C2607}"/>
      </w:docPartPr>
      <w:docPartBody>
        <w:p w:rsidR="007B6734" w:rsidP="007B6734">
          <w:pPr>
            <w:pStyle w:val="E1F0CA427D4449C091C97C44CCCD0D5C"/>
          </w:pPr>
          <w:r w:rsidRPr="00A02F95">
            <w:rPr>
              <w:rStyle w:val="PlaceholderText"/>
            </w:rPr>
            <w:t>Click or tap here to enter text.</w:t>
          </w:r>
        </w:p>
      </w:docPartBody>
    </w:docPart>
    <w:docPart>
      <w:docPartPr>
        <w:name w:val="FA29F8817B304C6F856C9619F22A2EE0"/>
        <w:category>
          <w:name w:val="General"/>
          <w:gallery w:val="placeholder"/>
        </w:category>
        <w:types>
          <w:type w:val="bbPlcHdr"/>
        </w:types>
        <w:behaviors>
          <w:behavior w:val="content"/>
        </w:behaviors>
        <w:guid w:val="{660A065F-1436-43D0-9D77-2911917866BA}"/>
      </w:docPartPr>
      <w:docPartBody>
        <w:p w:rsidR="007B6734" w:rsidP="007B6734">
          <w:pPr>
            <w:pStyle w:val="FA29F8817B304C6F856C9619F22A2EE0"/>
          </w:pPr>
          <w:r w:rsidRPr="00A02F95">
            <w:rPr>
              <w:rStyle w:val="PlaceholderText"/>
            </w:rPr>
            <w:t>Click or tap here to enter text.</w:t>
          </w:r>
        </w:p>
      </w:docPartBody>
    </w:docPart>
    <w:docPart>
      <w:docPartPr>
        <w:name w:val="0CDD3B446B334EE19075E91D39FDD5D7"/>
        <w:category>
          <w:name w:val="General"/>
          <w:gallery w:val="placeholder"/>
        </w:category>
        <w:types>
          <w:type w:val="bbPlcHdr"/>
        </w:types>
        <w:behaviors>
          <w:behavior w:val="content"/>
        </w:behaviors>
        <w:guid w:val="{9C97ED1C-8EDD-49EF-A17F-898D5B6B6D47}"/>
      </w:docPartPr>
      <w:docPartBody>
        <w:p w:rsidR="007B6734" w:rsidP="007B6734">
          <w:pPr>
            <w:pStyle w:val="0CDD3B446B334EE19075E91D39FDD5D7"/>
          </w:pPr>
          <w:r w:rsidRPr="00A02F95">
            <w:rPr>
              <w:rStyle w:val="PlaceholderText"/>
            </w:rPr>
            <w:t>Click or tap here to enter text.</w:t>
          </w:r>
        </w:p>
      </w:docPartBody>
    </w:docPart>
    <w:docPart>
      <w:docPartPr>
        <w:name w:val="5ED4DFA549694A43BC95447ED70C1D9C"/>
        <w:category>
          <w:name w:val="General"/>
          <w:gallery w:val="placeholder"/>
        </w:category>
        <w:types>
          <w:type w:val="bbPlcHdr"/>
        </w:types>
        <w:behaviors>
          <w:behavior w:val="content"/>
        </w:behaviors>
        <w:guid w:val="{CF39D32B-8CBC-4CB6-8FEF-D3BA6168682D}"/>
      </w:docPartPr>
      <w:docPartBody>
        <w:p w:rsidR="00C52056" w:rsidP="00C52056">
          <w:pPr>
            <w:pStyle w:val="5ED4DFA549694A43BC95447ED70C1D9C"/>
          </w:pPr>
          <w:r w:rsidRPr="00A02F95">
            <w:rPr>
              <w:rStyle w:val="PlaceholderText"/>
            </w:rPr>
            <w:t>Click or tap here to enter text.</w:t>
          </w:r>
        </w:p>
      </w:docPartBody>
    </w:docPart>
    <w:docPart>
      <w:docPartPr>
        <w:name w:val="33EFBAECC8854195A968F3980825511A"/>
        <w:category>
          <w:name w:val="General"/>
          <w:gallery w:val="placeholder"/>
        </w:category>
        <w:types>
          <w:type w:val="bbPlcHdr"/>
        </w:types>
        <w:behaviors>
          <w:behavior w:val="content"/>
        </w:behaviors>
        <w:guid w:val="{1B560E72-DB07-4F8F-BDC5-4DEF2FA990C4}"/>
      </w:docPartPr>
      <w:docPartBody>
        <w:p w:rsidR="00C52056" w:rsidP="00C52056">
          <w:pPr>
            <w:pStyle w:val="33EFBAECC8854195A968F3980825511A"/>
          </w:pPr>
          <w:r w:rsidRPr="002B3926">
            <w:rPr>
              <w:rStyle w:val="PlaceholderText"/>
            </w:rPr>
            <w:t>Click here to enter text.</w:t>
          </w:r>
        </w:p>
      </w:docPartBody>
    </w:docPart>
    <w:docPart>
      <w:docPartPr>
        <w:name w:val="57EEFDAABCA5409FB71E23DEFA79596B"/>
        <w:category>
          <w:name w:val="General"/>
          <w:gallery w:val="placeholder"/>
        </w:category>
        <w:types>
          <w:type w:val="bbPlcHdr"/>
        </w:types>
        <w:behaviors>
          <w:behavior w:val="content"/>
        </w:behaviors>
        <w:guid w:val="{BEEA7DD5-2169-4295-8995-DF344AEC7273}"/>
      </w:docPartPr>
      <w:docPartBody>
        <w:p w:rsidR="00C52056" w:rsidP="00C52056">
          <w:pPr>
            <w:pStyle w:val="57EEFDAABCA5409FB71E23DEFA79596B"/>
          </w:pPr>
          <w:r w:rsidRPr="00A02F95">
            <w:rPr>
              <w:rStyle w:val="PlaceholderText"/>
            </w:rPr>
            <w:t>Click or tap here to enter text.</w:t>
          </w:r>
        </w:p>
      </w:docPartBody>
    </w:docPart>
    <w:docPart>
      <w:docPartPr>
        <w:name w:val="A780D6ECB31B486F842A8894BC2C9EA2"/>
        <w:category>
          <w:name w:val="General"/>
          <w:gallery w:val="placeholder"/>
        </w:category>
        <w:types>
          <w:type w:val="bbPlcHdr"/>
        </w:types>
        <w:behaviors>
          <w:behavior w:val="content"/>
        </w:behaviors>
        <w:guid w:val="{7A9BF1E8-07DD-4D95-A169-6A17C9532F7A}"/>
      </w:docPartPr>
      <w:docPartBody>
        <w:p w:rsidR="00C52056" w:rsidP="00C52056">
          <w:pPr>
            <w:pStyle w:val="A780D6ECB31B486F842A8894BC2C9EA2"/>
          </w:pPr>
          <w:r w:rsidRPr="00A02F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056"/>
    <w:rPr>
      <w:color w:val="808080"/>
    </w:rPr>
  </w:style>
  <w:style w:type="paragraph" w:customStyle="1" w:styleId="5E1D42D7F0AA426FA625C92339017FD9">
    <w:name w:val="5E1D42D7F0AA426FA625C92339017FD9"/>
    <w:rsid w:val="00F06F71"/>
  </w:style>
  <w:style w:type="paragraph" w:customStyle="1" w:styleId="7AB3ABC69ECA459CA2C6A278F1B8F3C5">
    <w:name w:val="7AB3ABC69ECA459CA2C6A278F1B8F3C5"/>
    <w:rsid w:val="00F06F71"/>
  </w:style>
  <w:style w:type="paragraph" w:customStyle="1" w:styleId="7AA9F56D0F6A4E7F897C8BBF511895DC">
    <w:name w:val="7AA9F56D0F6A4E7F897C8BBF511895DC"/>
    <w:rsid w:val="00F06F71"/>
  </w:style>
  <w:style w:type="paragraph" w:customStyle="1" w:styleId="00CA7588596B4CCD9EB0534032947323">
    <w:name w:val="00CA7588596B4CCD9EB0534032947323"/>
    <w:rsid w:val="00F06F71"/>
  </w:style>
  <w:style w:type="paragraph" w:customStyle="1" w:styleId="5ED4DFA549694A43BC95447ED70C1D9C">
    <w:name w:val="5ED4DFA549694A43BC95447ED70C1D9C"/>
    <w:rsid w:val="00C52056"/>
  </w:style>
  <w:style w:type="paragraph" w:customStyle="1" w:styleId="A375182B097E4D70AF84775629986FD0">
    <w:name w:val="A375182B097E4D70AF84775629986FD0"/>
    <w:rsid w:val="007B6734"/>
  </w:style>
  <w:style w:type="paragraph" w:customStyle="1" w:styleId="54866ABC01784496B3A62A4B3AA5BB1A">
    <w:name w:val="54866ABC01784496B3A62A4B3AA5BB1A"/>
    <w:rsid w:val="007B6734"/>
  </w:style>
  <w:style w:type="paragraph" w:customStyle="1" w:styleId="D6B49E8E4DF54AD3BC250B3F3D77ECE4">
    <w:name w:val="D6B49E8E4DF54AD3BC250B3F3D77ECE4"/>
    <w:rsid w:val="007B6734"/>
  </w:style>
  <w:style w:type="paragraph" w:customStyle="1" w:styleId="2324EBFAC7774F53A3AA18A163235F6B">
    <w:name w:val="2324EBFAC7774F53A3AA18A163235F6B"/>
    <w:rsid w:val="007B6734"/>
  </w:style>
  <w:style w:type="paragraph" w:customStyle="1" w:styleId="34AC10C564A34054B0855DDC61DE3D6E">
    <w:name w:val="34AC10C564A34054B0855DDC61DE3D6E"/>
    <w:rsid w:val="007B6734"/>
  </w:style>
  <w:style w:type="paragraph" w:customStyle="1" w:styleId="325EF61161F944809ABA8C427DFC7693">
    <w:name w:val="325EF61161F944809ABA8C427DFC7693"/>
    <w:rsid w:val="007B6734"/>
  </w:style>
  <w:style w:type="paragraph" w:customStyle="1" w:styleId="34091C8BB29E483C8AB5B9564C03905D">
    <w:name w:val="34091C8BB29E483C8AB5B9564C03905D"/>
    <w:rsid w:val="007B6734"/>
  </w:style>
  <w:style w:type="paragraph" w:customStyle="1" w:styleId="13AA67860A4148198E591A8223579E68">
    <w:name w:val="13AA67860A4148198E591A8223579E68"/>
    <w:rsid w:val="007B6734"/>
  </w:style>
  <w:style w:type="paragraph" w:customStyle="1" w:styleId="4E21782F2E4F46D59128601968051095">
    <w:name w:val="4E21782F2E4F46D59128601968051095"/>
    <w:rsid w:val="007B6734"/>
  </w:style>
  <w:style w:type="paragraph" w:customStyle="1" w:styleId="C3A8F46360A74132926DDA3B0F5D7CF5">
    <w:name w:val="C3A8F46360A74132926DDA3B0F5D7CF5"/>
    <w:rsid w:val="007B6734"/>
  </w:style>
  <w:style w:type="paragraph" w:customStyle="1" w:styleId="257C919DD1A644A88F15E490A84858F9">
    <w:name w:val="257C919DD1A644A88F15E490A84858F9"/>
    <w:rsid w:val="007B6734"/>
  </w:style>
  <w:style w:type="paragraph" w:customStyle="1" w:styleId="D7076724D21C452AB6F990763980C10E">
    <w:name w:val="D7076724D21C452AB6F990763980C10E"/>
    <w:rsid w:val="007B6734"/>
  </w:style>
  <w:style w:type="paragraph" w:customStyle="1" w:styleId="3709D469B3F740858364FEA065725A67">
    <w:name w:val="3709D469B3F740858364FEA065725A67"/>
    <w:rsid w:val="007B6734"/>
  </w:style>
  <w:style w:type="paragraph" w:customStyle="1" w:styleId="C9F396A25A7443CE89A43822D0CDC3C5">
    <w:name w:val="C9F396A25A7443CE89A43822D0CDC3C5"/>
    <w:rsid w:val="007B6734"/>
  </w:style>
  <w:style w:type="paragraph" w:customStyle="1" w:styleId="D368028890D44C50A67C34C2E35A5A42">
    <w:name w:val="D368028890D44C50A67C34C2E35A5A42"/>
    <w:rsid w:val="007B6734"/>
  </w:style>
  <w:style w:type="paragraph" w:customStyle="1" w:styleId="2FD7F1D45AE744AB86D9709D61607320">
    <w:name w:val="2FD7F1D45AE744AB86D9709D61607320"/>
    <w:rsid w:val="007B6734"/>
  </w:style>
  <w:style w:type="paragraph" w:customStyle="1" w:styleId="317AA42932D24A76B3AFDD5888674CAC">
    <w:name w:val="317AA42932D24A76B3AFDD5888674CAC"/>
    <w:rsid w:val="007B6734"/>
  </w:style>
  <w:style w:type="paragraph" w:customStyle="1" w:styleId="08A37D49B86C4DBEB0A48D0764B2323C">
    <w:name w:val="08A37D49B86C4DBEB0A48D0764B2323C"/>
    <w:rsid w:val="007B6734"/>
  </w:style>
  <w:style w:type="paragraph" w:customStyle="1" w:styleId="CD873CA073A84F8AAE373B2DCCEBB13D">
    <w:name w:val="CD873CA073A84F8AAE373B2DCCEBB13D"/>
    <w:rsid w:val="007B6734"/>
  </w:style>
  <w:style w:type="paragraph" w:customStyle="1" w:styleId="E48A60E03FEF4E928447A7B7C79576EF">
    <w:name w:val="E48A60E03FEF4E928447A7B7C79576EF"/>
    <w:rsid w:val="007B6734"/>
  </w:style>
  <w:style w:type="paragraph" w:customStyle="1" w:styleId="01E95571C6344F0CBD7369EE315743CB">
    <w:name w:val="01E95571C6344F0CBD7369EE315743CB"/>
    <w:rsid w:val="007B6734"/>
  </w:style>
  <w:style w:type="paragraph" w:customStyle="1" w:styleId="2DBA20DE29EA43A6BC5652876A628209">
    <w:name w:val="2DBA20DE29EA43A6BC5652876A628209"/>
    <w:rsid w:val="007B6734"/>
  </w:style>
  <w:style w:type="paragraph" w:customStyle="1" w:styleId="035BDA4E83214537B4B69C743D28E696">
    <w:name w:val="035BDA4E83214537B4B69C743D28E696"/>
    <w:rsid w:val="007B6734"/>
  </w:style>
  <w:style w:type="paragraph" w:customStyle="1" w:styleId="D89FD228D0164A02BE20F341A0E95B2A">
    <w:name w:val="D89FD228D0164A02BE20F341A0E95B2A"/>
    <w:rsid w:val="007B6734"/>
  </w:style>
  <w:style w:type="paragraph" w:customStyle="1" w:styleId="5CC76B8A03EF4EC6A611C915B3C5E9D1">
    <w:name w:val="5CC76B8A03EF4EC6A611C915B3C5E9D1"/>
    <w:rsid w:val="007B6734"/>
  </w:style>
  <w:style w:type="paragraph" w:customStyle="1" w:styleId="B64A8085B7214215838683E25DD0ED15">
    <w:name w:val="B64A8085B7214215838683E25DD0ED15"/>
    <w:rsid w:val="007B6734"/>
  </w:style>
  <w:style w:type="paragraph" w:customStyle="1" w:styleId="23CE6D2E837B4DC1A8B01C1C75578A35">
    <w:name w:val="23CE6D2E837B4DC1A8B01C1C75578A35"/>
    <w:rsid w:val="007B6734"/>
  </w:style>
  <w:style w:type="paragraph" w:customStyle="1" w:styleId="C4D0C2C72EDC457598D519B07CC074E3">
    <w:name w:val="C4D0C2C72EDC457598D519B07CC074E3"/>
    <w:rsid w:val="007B6734"/>
  </w:style>
  <w:style w:type="paragraph" w:customStyle="1" w:styleId="F7507ABFC41843E7B6D7CB825052BD94">
    <w:name w:val="F7507ABFC41843E7B6D7CB825052BD94"/>
    <w:rsid w:val="007B6734"/>
  </w:style>
  <w:style w:type="paragraph" w:customStyle="1" w:styleId="55437B68D9FA4AA5AB3FDDAC432C4729">
    <w:name w:val="55437B68D9FA4AA5AB3FDDAC432C4729"/>
    <w:rsid w:val="007B6734"/>
  </w:style>
  <w:style w:type="paragraph" w:customStyle="1" w:styleId="28AFFAA6133345578BBC93CC900D30E5">
    <w:name w:val="28AFFAA6133345578BBC93CC900D30E5"/>
    <w:rsid w:val="007B6734"/>
  </w:style>
  <w:style w:type="paragraph" w:customStyle="1" w:styleId="6279F27B41D84A7092547EBC4FC047E0">
    <w:name w:val="6279F27B41D84A7092547EBC4FC047E0"/>
    <w:rsid w:val="007B6734"/>
  </w:style>
  <w:style w:type="paragraph" w:customStyle="1" w:styleId="7BFAE015EC0C4CB1ABF5727F4D2C8938">
    <w:name w:val="7BFAE015EC0C4CB1ABF5727F4D2C8938"/>
    <w:rsid w:val="007B6734"/>
  </w:style>
  <w:style w:type="paragraph" w:customStyle="1" w:styleId="67A3F8F0E43548148EB235F5D4FECAE0">
    <w:name w:val="67A3F8F0E43548148EB235F5D4FECAE0"/>
    <w:rsid w:val="007B6734"/>
  </w:style>
  <w:style w:type="paragraph" w:customStyle="1" w:styleId="BA5F26192B7B4AFFB3655350AEE6EF7E">
    <w:name w:val="BA5F26192B7B4AFFB3655350AEE6EF7E"/>
    <w:rsid w:val="007B6734"/>
  </w:style>
  <w:style w:type="paragraph" w:customStyle="1" w:styleId="4340D7724AF94435B5B6F395A18AD86D">
    <w:name w:val="4340D7724AF94435B5B6F395A18AD86D"/>
    <w:rsid w:val="007B6734"/>
  </w:style>
  <w:style w:type="paragraph" w:customStyle="1" w:styleId="F8C05C5A955A455CBB29C2FC3EF95FC2">
    <w:name w:val="F8C05C5A955A455CBB29C2FC3EF95FC2"/>
    <w:rsid w:val="007B6734"/>
  </w:style>
  <w:style w:type="paragraph" w:customStyle="1" w:styleId="33EFBAECC8854195A968F3980825511A">
    <w:name w:val="33EFBAECC8854195A968F3980825511A"/>
    <w:rsid w:val="00C52056"/>
  </w:style>
  <w:style w:type="paragraph" w:customStyle="1" w:styleId="77E638234E6F42ADBB701F5574B95F68">
    <w:name w:val="77E638234E6F42ADBB701F5574B95F68"/>
    <w:rsid w:val="007B6734"/>
  </w:style>
  <w:style w:type="paragraph" w:customStyle="1" w:styleId="A95BC9A19DB64291ACD000F5BE2DA2EF">
    <w:name w:val="A95BC9A19DB64291ACD000F5BE2DA2EF"/>
    <w:rsid w:val="007B6734"/>
  </w:style>
  <w:style w:type="paragraph" w:customStyle="1" w:styleId="A8EE9C0AD26744B0B44344B106B190E9">
    <w:name w:val="A8EE9C0AD26744B0B44344B106B190E9"/>
    <w:rsid w:val="007B6734"/>
  </w:style>
  <w:style w:type="paragraph" w:customStyle="1" w:styleId="4772E7C4F40849CAB81F61797C75DB1A">
    <w:name w:val="4772E7C4F40849CAB81F61797C75DB1A"/>
    <w:rsid w:val="007B6734"/>
  </w:style>
  <w:style w:type="paragraph" w:customStyle="1" w:styleId="9A1D165E1637404BBB77C5999AADA252">
    <w:name w:val="9A1D165E1637404BBB77C5999AADA252"/>
    <w:rsid w:val="007B6734"/>
  </w:style>
  <w:style w:type="paragraph" w:customStyle="1" w:styleId="87564449B4CD4BFCBC897030CA97E8AA">
    <w:name w:val="87564449B4CD4BFCBC897030CA97E8AA"/>
    <w:rsid w:val="007B6734"/>
  </w:style>
  <w:style w:type="paragraph" w:customStyle="1" w:styleId="A033F5E465F045B490823BA99E06D401">
    <w:name w:val="A033F5E465F045B490823BA99E06D401"/>
    <w:rsid w:val="007B6734"/>
  </w:style>
  <w:style w:type="paragraph" w:customStyle="1" w:styleId="03A599D084AA48E3821B7572B2575C3D">
    <w:name w:val="03A599D084AA48E3821B7572B2575C3D"/>
    <w:rsid w:val="007B6734"/>
  </w:style>
  <w:style w:type="paragraph" w:customStyle="1" w:styleId="721B4DB127BD4037A566B7827B18BFCF">
    <w:name w:val="721B4DB127BD4037A566B7827B18BFCF"/>
    <w:rsid w:val="007B6734"/>
  </w:style>
  <w:style w:type="paragraph" w:customStyle="1" w:styleId="08A28082146D45D485827EA60D5A9CB9">
    <w:name w:val="08A28082146D45D485827EA60D5A9CB9"/>
    <w:rsid w:val="007B6734"/>
  </w:style>
  <w:style w:type="paragraph" w:customStyle="1" w:styleId="55657CF3FAF74A88BA00E2B98939E955">
    <w:name w:val="55657CF3FAF74A88BA00E2B98939E955"/>
    <w:rsid w:val="007B6734"/>
  </w:style>
  <w:style w:type="paragraph" w:customStyle="1" w:styleId="05017FCADA4A4EC2B5D4321C4E8CDE4C">
    <w:name w:val="05017FCADA4A4EC2B5D4321C4E8CDE4C"/>
    <w:rsid w:val="007B6734"/>
  </w:style>
  <w:style w:type="paragraph" w:customStyle="1" w:styleId="FF5F4D014F1F4FF89DE8CADBE52F8EC5">
    <w:name w:val="FF5F4D014F1F4FF89DE8CADBE52F8EC5"/>
    <w:rsid w:val="007B6734"/>
  </w:style>
  <w:style w:type="paragraph" w:customStyle="1" w:styleId="FCEA26FD48EE4292939F5B786AECB464">
    <w:name w:val="FCEA26FD48EE4292939F5B786AECB464"/>
    <w:rsid w:val="007B6734"/>
  </w:style>
  <w:style w:type="paragraph" w:customStyle="1" w:styleId="1292A6962FC64E45B1F2B1EBB59E4DFF">
    <w:name w:val="1292A6962FC64E45B1F2B1EBB59E4DFF"/>
    <w:rsid w:val="007B6734"/>
  </w:style>
  <w:style w:type="paragraph" w:customStyle="1" w:styleId="196EAA2F0DA745539CD6E65FB94EE865">
    <w:name w:val="196EAA2F0DA745539CD6E65FB94EE865"/>
    <w:rsid w:val="007B6734"/>
  </w:style>
  <w:style w:type="paragraph" w:customStyle="1" w:styleId="9E6998BECED04DDF9B6B545C7AD79987">
    <w:name w:val="9E6998BECED04DDF9B6B545C7AD79987"/>
    <w:rsid w:val="007B6734"/>
  </w:style>
  <w:style w:type="paragraph" w:customStyle="1" w:styleId="6EA19B6A81644C96A1BEB1FC7B3DA3BF">
    <w:name w:val="6EA19B6A81644C96A1BEB1FC7B3DA3BF"/>
    <w:rsid w:val="007B6734"/>
  </w:style>
  <w:style w:type="paragraph" w:customStyle="1" w:styleId="370A33F3984543E4A115EF657AA7E658">
    <w:name w:val="370A33F3984543E4A115EF657AA7E658"/>
    <w:rsid w:val="007B6734"/>
  </w:style>
  <w:style w:type="paragraph" w:customStyle="1" w:styleId="338950A756554141917035CBC1628DD6">
    <w:name w:val="338950A756554141917035CBC1628DD6"/>
    <w:rsid w:val="007B6734"/>
  </w:style>
  <w:style w:type="paragraph" w:customStyle="1" w:styleId="C6F1B5B006FB4EFA8819E7AD0B75DA70">
    <w:name w:val="C6F1B5B006FB4EFA8819E7AD0B75DA70"/>
    <w:rsid w:val="007B6734"/>
  </w:style>
  <w:style w:type="paragraph" w:customStyle="1" w:styleId="54A5282DF5964E5C82DD4E1AD3000AAD">
    <w:name w:val="54A5282DF5964E5C82DD4E1AD3000AAD"/>
    <w:rsid w:val="007B6734"/>
  </w:style>
  <w:style w:type="paragraph" w:customStyle="1" w:styleId="94B5FC9A57CD4ACB9F0A4055436D9900">
    <w:name w:val="94B5FC9A57CD4ACB9F0A4055436D9900"/>
    <w:rsid w:val="007B6734"/>
  </w:style>
  <w:style w:type="paragraph" w:customStyle="1" w:styleId="71AC28384618455FA7BC1E68B09DDC09">
    <w:name w:val="71AC28384618455FA7BC1E68B09DDC09"/>
    <w:rsid w:val="007B6734"/>
  </w:style>
  <w:style w:type="paragraph" w:customStyle="1" w:styleId="E352FE3768B04ACEA3688823080A5FC8">
    <w:name w:val="E352FE3768B04ACEA3688823080A5FC8"/>
    <w:rsid w:val="007B6734"/>
  </w:style>
  <w:style w:type="paragraph" w:customStyle="1" w:styleId="7D44D60AB7134A3CB75C40F474B24F78">
    <w:name w:val="7D44D60AB7134A3CB75C40F474B24F78"/>
    <w:rsid w:val="007B6734"/>
  </w:style>
  <w:style w:type="paragraph" w:customStyle="1" w:styleId="39AB0B7E2DB145EF8CF44B2D80AED01C">
    <w:name w:val="39AB0B7E2DB145EF8CF44B2D80AED01C"/>
    <w:rsid w:val="007B6734"/>
  </w:style>
  <w:style w:type="paragraph" w:customStyle="1" w:styleId="4C1564C19A51444B8FF2B475F3E1AADE">
    <w:name w:val="4C1564C19A51444B8FF2B475F3E1AADE"/>
    <w:rsid w:val="007B6734"/>
  </w:style>
  <w:style w:type="paragraph" w:customStyle="1" w:styleId="4B39F119359F470C9D9EB27E07694A94">
    <w:name w:val="4B39F119359F470C9D9EB27E07694A94"/>
    <w:rsid w:val="007B6734"/>
  </w:style>
  <w:style w:type="paragraph" w:customStyle="1" w:styleId="A8C160BE24B344EFBD6443302CAEF312">
    <w:name w:val="A8C160BE24B344EFBD6443302CAEF312"/>
    <w:rsid w:val="007B6734"/>
  </w:style>
  <w:style w:type="paragraph" w:customStyle="1" w:styleId="01D5A1A382E34F0FBD1A5D6C8FBE6771">
    <w:name w:val="01D5A1A382E34F0FBD1A5D6C8FBE6771"/>
    <w:rsid w:val="007B6734"/>
  </w:style>
  <w:style w:type="paragraph" w:customStyle="1" w:styleId="20B1E2A61678495A8DE02CF851D72CF4">
    <w:name w:val="20B1E2A61678495A8DE02CF851D72CF4"/>
    <w:rsid w:val="007B6734"/>
  </w:style>
  <w:style w:type="paragraph" w:customStyle="1" w:styleId="59BC01F096324E1797D38A6361511957">
    <w:name w:val="59BC01F096324E1797D38A6361511957"/>
    <w:rsid w:val="007B6734"/>
  </w:style>
  <w:style w:type="paragraph" w:customStyle="1" w:styleId="B04F700ACADC45E18FFB3C9FBAE47FA0">
    <w:name w:val="B04F700ACADC45E18FFB3C9FBAE47FA0"/>
    <w:rsid w:val="007B6734"/>
  </w:style>
  <w:style w:type="paragraph" w:customStyle="1" w:styleId="921D03CA5A6B4AECA6490B7DD1AEF504">
    <w:name w:val="921D03CA5A6B4AECA6490B7DD1AEF504"/>
    <w:rsid w:val="007B6734"/>
  </w:style>
  <w:style w:type="paragraph" w:customStyle="1" w:styleId="57EEFDAABCA5409FB71E23DEFA79596B">
    <w:name w:val="57EEFDAABCA5409FB71E23DEFA79596B"/>
    <w:rsid w:val="00C52056"/>
  </w:style>
  <w:style w:type="paragraph" w:customStyle="1" w:styleId="47EAC6D0D9B849D4A3F20F48D2ED0D42">
    <w:name w:val="47EAC6D0D9B849D4A3F20F48D2ED0D42"/>
    <w:rsid w:val="007B6734"/>
  </w:style>
  <w:style w:type="paragraph" w:customStyle="1" w:styleId="03323688874D4241A02EE184C354CB5B">
    <w:name w:val="03323688874D4241A02EE184C354CB5B"/>
    <w:rsid w:val="007B6734"/>
  </w:style>
  <w:style w:type="paragraph" w:customStyle="1" w:styleId="A3CEB245BF014E018BD9389C3C730F9D">
    <w:name w:val="A3CEB245BF014E018BD9389C3C730F9D"/>
    <w:rsid w:val="007B6734"/>
  </w:style>
  <w:style w:type="paragraph" w:customStyle="1" w:styleId="80FE2E3D6B534589B2448362AA27F792">
    <w:name w:val="80FE2E3D6B534589B2448362AA27F792"/>
    <w:rsid w:val="007B6734"/>
  </w:style>
  <w:style w:type="paragraph" w:customStyle="1" w:styleId="CE0520D5E9A1416FB55EDA0BE1FCD302">
    <w:name w:val="CE0520D5E9A1416FB55EDA0BE1FCD302"/>
    <w:rsid w:val="007B6734"/>
  </w:style>
  <w:style w:type="paragraph" w:customStyle="1" w:styleId="C08328E3A35B4C1FB6C4BB41DFE375FA">
    <w:name w:val="C08328E3A35B4C1FB6C4BB41DFE375FA"/>
    <w:rsid w:val="007B6734"/>
  </w:style>
  <w:style w:type="paragraph" w:customStyle="1" w:styleId="C30947FC63D74F49B3F44900E299D659">
    <w:name w:val="C30947FC63D74F49B3F44900E299D659"/>
    <w:rsid w:val="007B6734"/>
  </w:style>
  <w:style w:type="paragraph" w:customStyle="1" w:styleId="5A8586CBCD91432DA62626B37D2CC4E7">
    <w:name w:val="5A8586CBCD91432DA62626B37D2CC4E7"/>
    <w:rsid w:val="007B6734"/>
  </w:style>
  <w:style w:type="paragraph" w:customStyle="1" w:styleId="6F215E9DB6F74F27ACA70D38E01722E0">
    <w:name w:val="6F215E9DB6F74F27ACA70D38E01722E0"/>
    <w:rsid w:val="007B6734"/>
  </w:style>
  <w:style w:type="paragraph" w:customStyle="1" w:styleId="82C7469C9C92484291F59DD9637EE914">
    <w:name w:val="82C7469C9C92484291F59DD9637EE914"/>
    <w:rsid w:val="007B6734"/>
  </w:style>
  <w:style w:type="paragraph" w:customStyle="1" w:styleId="18314F89B90A4EBEAA1CC41B22AA46DE">
    <w:name w:val="18314F89B90A4EBEAA1CC41B22AA46DE"/>
    <w:rsid w:val="007B6734"/>
  </w:style>
  <w:style w:type="paragraph" w:customStyle="1" w:styleId="F343C2B2CD7D41E0A2B9FA1F1143746E">
    <w:name w:val="F343C2B2CD7D41E0A2B9FA1F1143746E"/>
    <w:rsid w:val="007B6734"/>
  </w:style>
  <w:style w:type="paragraph" w:customStyle="1" w:styleId="C4194576218743C8BE18FE38C26B4FAA">
    <w:name w:val="C4194576218743C8BE18FE38C26B4FAA"/>
    <w:rsid w:val="007B6734"/>
  </w:style>
  <w:style w:type="paragraph" w:customStyle="1" w:styleId="C234CA05BB8C4F5785F383224BDF4CCE">
    <w:name w:val="C234CA05BB8C4F5785F383224BDF4CCE"/>
    <w:rsid w:val="007B6734"/>
  </w:style>
  <w:style w:type="paragraph" w:customStyle="1" w:styleId="60FA85ECC3E04B11A4721CCF7875F034">
    <w:name w:val="60FA85ECC3E04B11A4721CCF7875F034"/>
    <w:rsid w:val="007B6734"/>
  </w:style>
  <w:style w:type="paragraph" w:customStyle="1" w:styleId="C624D71785EE4119ACDAB5389CE7E283">
    <w:name w:val="C624D71785EE4119ACDAB5389CE7E283"/>
    <w:rsid w:val="007B6734"/>
  </w:style>
  <w:style w:type="paragraph" w:customStyle="1" w:styleId="729E394B2DEF4E339E98A744F255C56C">
    <w:name w:val="729E394B2DEF4E339E98A744F255C56C"/>
    <w:rsid w:val="007B6734"/>
  </w:style>
  <w:style w:type="paragraph" w:customStyle="1" w:styleId="B95AB43210934EF4B2ECD5776AB8B7E9">
    <w:name w:val="B95AB43210934EF4B2ECD5776AB8B7E9"/>
    <w:rsid w:val="007B6734"/>
  </w:style>
  <w:style w:type="paragraph" w:customStyle="1" w:styleId="6486FB3687154D8DA406D3289DC56908">
    <w:name w:val="6486FB3687154D8DA406D3289DC56908"/>
    <w:rsid w:val="007B6734"/>
  </w:style>
  <w:style w:type="paragraph" w:customStyle="1" w:styleId="C38575AAD9644C1EAE30C8B448426C75">
    <w:name w:val="C38575AAD9644C1EAE30C8B448426C75"/>
    <w:rsid w:val="007B6734"/>
  </w:style>
  <w:style w:type="paragraph" w:customStyle="1" w:styleId="80F016B5999C4300829F2CCE52B2B8B3">
    <w:name w:val="80F016B5999C4300829F2CCE52B2B8B3"/>
    <w:rsid w:val="007B6734"/>
  </w:style>
  <w:style w:type="paragraph" w:customStyle="1" w:styleId="8E87E57A1BF04EC2858DE29BB325E716">
    <w:name w:val="8E87E57A1BF04EC2858DE29BB325E716"/>
    <w:rsid w:val="007B6734"/>
  </w:style>
  <w:style w:type="paragraph" w:customStyle="1" w:styleId="305C7C06870D412D99A590580DD93A23">
    <w:name w:val="305C7C06870D412D99A590580DD93A23"/>
    <w:rsid w:val="007B6734"/>
  </w:style>
  <w:style w:type="paragraph" w:customStyle="1" w:styleId="B6C39A0D14134C6485C6B6D6A58D3C4A">
    <w:name w:val="B6C39A0D14134C6485C6B6D6A58D3C4A"/>
    <w:rsid w:val="007B6734"/>
  </w:style>
  <w:style w:type="paragraph" w:customStyle="1" w:styleId="52DF9142062F46A989523B9E4A4208CD">
    <w:name w:val="52DF9142062F46A989523B9E4A4208CD"/>
    <w:rsid w:val="007B6734"/>
  </w:style>
  <w:style w:type="paragraph" w:customStyle="1" w:styleId="AE5DB7067DE3476C8E06F486DF584C75">
    <w:name w:val="AE5DB7067DE3476C8E06F486DF584C75"/>
    <w:rsid w:val="007B6734"/>
  </w:style>
  <w:style w:type="paragraph" w:customStyle="1" w:styleId="2458E47DC1F3488EA083307D7700D164">
    <w:name w:val="2458E47DC1F3488EA083307D7700D164"/>
    <w:rsid w:val="007B6734"/>
  </w:style>
  <w:style w:type="paragraph" w:customStyle="1" w:styleId="531444D6B844416E99A5BE16B6D2E02E">
    <w:name w:val="531444D6B844416E99A5BE16B6D2E02E"/>
    <w:rsid w:val="007B6734"/>
  </w:style>
  <w:style w:type="paragraph" w:customStyle="1" w:styleId="A780D6ECB31B486F842A8894BC2C9EA2">
    <w:name w:val="A780D6ECB31B486F842A8894BC2C9EA2"/>
    <w:rsid w:val="00C52056"/>
  </w:style>
  <w:style w:type="paragraph" w:customStyle="1" w:styleId="2D73E9F2839B4B328FAF0AE7C5B1FC48">
    <w:name w:val="2D73E9F2839B4B328FAF0AE7C5B1FC48"/>
    <w:rsid w:val="007B6734"/>
  </w:style>
  <w:style w:type="paragraph" w:customStyle="1" w:styleId="612E934728FC4C6BABDC77DE6D6C1118">
    <w:name w:val="612E934728FC4C6BABDC77DE6D6C1118"/>
    <w:rsid w:val="007B6734"/>
  </w:style>
  <w:style w:type="paragraph" w:customStyle="1" w:styleId="4ADFB7D2B95142C69C4EFE018CE71C58">
    <w:name w:val="4ADFB7D2B95142C69C4EFE018CE71C58"/>
    <w:rsid w:val="007B6734"/>
  </w:style>
  <w:style w:type="paragraph" w:customStyle="1" w:styleId="1F26884B03C84EDFBCD9D2B495106D28">
    <w:name w:val="1F26884B03C84EDFBCD9D2B495106D28"/>
    <w:rsid w:val="007B6734"/>
  </w:style>
  <w:style w:type="paragraph" w:customStyle="1" w:styleId="6930D81EB9644BA589D844AF46FCBDB7">
    <w:name w:val="6930D81EB9644BA589D844AF46FCBDB7"/>
    <w:rsid w:val="007B6734"/>
  </w:style>
  <w:style w:type="paragraph" w:customStyle="1" w:styleId="47D46675F466426CB9DE54C48E3EC053">
    <w:name w:val="47D46675F466426CB9DE54C48E3EC053"/>
    <w:rsid w:val="007B6734"/>
  </w:style>
  <w:style w:type="paragraph" w:customStyle="1" w:styleId="9536859F4E5546258C09EF36B72F0942">
    <w:name w:val="9536859F4E5546258C09EF36B72F0942"/>
    <w:rsid w:val="007B6734"/>
  </w:style>
  <w:style w:type="paragraph" w:customStyle="1" w:styleId="0D16EA09574D4122A797A8C622B71DC7">
    <w:name w:val="0D16EA09574D4122A797A8C622B71DC7"/>
    <w:rsid w:val="007B6734"/>
  </w:style>
  <w:style w:type="paragraph" w:customStyle="1" w:styleId="5C8A7112BADE455CB0DF1D307F137CA0">
    <w:name w:val="5C8A7112BADE455CB0DF1D307F137CA0"/>
    <w:rsid w:val="007B6734"/>
  </w:style>
  <w:style w:type="paragraph" w:customStyle="1" w:styleId="40EDA422EE0C47EA9D72DFF5789AE237">
    <w:name w:val="40EDA422EE0C47EA9D72DFF5789AE237"/>
    <w:rsid w:val="007B6734"/>
  </w:style>
  <w:style w:type="paragraph" w:customStyle="1" w:styleId="DEE5027D1E834E3EBDCCDB94437F6237">
    <w:name w:val="DEE5027D1E834E3EBDCCDB94437F6237"/>
    <w:rsid w:val="007B6734"/>
  </w:style>
  <w:style w:type="paragraph" w:customStyle="1" w:styleId="340D8A7084944FA18EA107DFB06EF7FE">
    <w:name w:val="340D8A7084944FA18EA107DFB06EF7FE"/>
    <w:rsid w:val="007B6734"/>
  </w:style>
  <w:style w:type="paragraph" w:customStyle="1" w:styleId="FD8E7EAD4A704D5392025705C0985B50">
    <w:name w:val="FD8E7EAD4A704D5392025705C0985B50"/>
    <w:rsid w:val="007B6734"/>
  </w:style>
  <w:style w:type="paragraph" w:customStyle="1" w:styleId="30148F1D9F7142E083912B5BDB3CD519">
    <w:name w:val="30148F1D9F7142E083912B5BDB3CD519"/>
    <w:rsid w:val="007B6734"/>
  </w:style>
  <w:style w:type="paragraph" w:customStyle="1" w:styleId="D4FCE6BA47694F23BD2AE65EDC6C70D7">
    <w:name w:val="D4FCE6BA47694F23BD2AE65EDC6C70D7"/>
    <w:rsid w:val="007B6734"/>
  </w:style>
  <w:style w:type="paragraph" w:customStyle="1" w:styleId="A1EE472CCABC4912A7AE63C8E93031C8">
    <w:name w:val="A1EE472CCABC4912A7AE63C8E93031C8"/>
    <w:rsid w:val="007B6734"/>
  </w:style>
  <w:style w:type="paragraph" w:customStyle="1" w:styleId="E5E8DD7BF80444CCACAAA5DD75E95A1C">
    <w:name w:val="E5E8DD7BF80444CCACAAA5DD75E95A1C"/>
    <w:rsid w:val="007B6734"/>
  </w:style>
  <w:style w:type="paragraph" w:customStyle="1" w:styleId="B4955FCACCC542158819FB7605B91DD7">
    <w:name w:val="B4955FCACCC542158819FB7605B91DD7"/>
    <w:rsid w:val="007B6734"/>
  </w:style>
  <w:style w:type="paragraph" w:customStyle="1" w:styleId="A8D0CFE7E7944BABB0DBE6F55A0B3292">
    <w:name w:val="A8D0CFE7E7944BABB0DBE6F55A0B3292"/>
    <w:rsid w:val="007B6734"/>
  </w:style>
  <w:style w:type="paragraph" w:customStyle="1" w:styleId="ACF09D89AEE143FBB5A7096C1567FFF4">
    <w:name w:val="ACF09D89AEE143FBB5A7096C1567FFF4"/>
    <w:rsid w:val="007B6734"/>
  </w:style>
  <w:style w:type="paragraph" w:customStyle="1" w:styleId="7228E4B171D348D7AC4F8F68EDCCF22D">
    <w:name w:val="7228E4B171D348D7AC4F8F68EDCCF22D"/>
    <w:rsid w:val="007B6734"/>
  </w:style>
  <w:style w:type="paragraph" w:customStyle="1" w:styleId="0C3A770F2D214373A07E645E9517A099">
    <w:name w:val="0C3A770F2D214373A07E645E9517A099"/>
    <w:rsid w:val="007B6734"/>
  </w:style>
  <w:style w:type="paragraph" w:customStyle="1" w:styleId="A81295F59BB346C18DF4761BE47DCFCA">
    <w:name w:val="A81295F59BB346C18DF4761BE47DCFCA"/>
    <w:rsid w:val="007B6734"/>
  </w:style>
  <w:style w:type="paragraph" w:customStyle="1" w:styleId="E1F0CA427D4449C091C97C44CCCD0D5C">
    <w:name w:val="E1F0CA427D4449C091C97C44CCCD0D5C"/>
    <w:rsid w:val="007B6734"/>
  </w:style>
  <w:style w:type="paragraph" w:customStyle="1" w:styleId="FA29F8817B304C6F856C9619F22A2EE0">
    <w:name w:val="FA29F8817B304C6F856C9619F22A2EE0"/>
    <w:rsid w:val="007B6734"/>
  </w:style>
  <w:style w:type="paragraph" w:customStyle="1" w:styleId="0CDD3B446B334EE19075E91D39FDD5D7">
    <w:name w:val="0CDD3B446B334EE19075E91D39FDD5D7"/>
    <w:rsid w:val="007B67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c47a976e349125799a20754d65dd8c8">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9f8b65fa1d54308bab5560644b866f00"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190;#Session 2023-24|7f5e075e-2e61-4ad4-b927-9e1a1614bc44" ma:fieldId="{3a5e4d00-0da4-4b54-90ce-6b4249309924}" ma:sspId="eb37f91c-4bb8-4ab3-bc5a-cd8753815459" ma:termSetId="e92b6cb5-89aa-4b85-8d83-b805cf84055d" ma:anchorId="111d1057-b1cb-490c-98a5-b3d8756895a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16</Value>
      <Value>2</Value>
      <Value>182</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186F53AD-4160-457D-A87C-A2A053892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13AC1-93FA-4715-AA8A-3E71E39AFF2B}">
  <ds:schemaRefs>
    <ds:schemaRef ds:uri="http://schemas.microsoft.com/sharepoint/events"/>
  </ds:schemaRefs>
</ds:datastoreItem>
</file>

<file path=customXml/itemProps4.xml><?xml version="1.0" encoding="utf-8"?>
<ds:datastoreItem xmlns:ds="http://schemas.openxmlformats.org/officeDocument/2006/customXml" ds:itemID="{EFF09FD8-6038-4E34-94FA-C1AEF4363F78}">
  <ds:schemaRefs>
    <ds:schemaRef ds:uri="http://schemas.microsoft.com/sharepoint/v3/contenttype/forms"/>
  </ds:schemaRefs>
</ds:datastoreItem>
</file>

<file path=customXml/itemProps5.xml><?xml version="1.0" encoding="utf-8"?>
<ds:datastoreItem xmlns:ds="http://schemas.openxmlformats.org/officeDocument/2006/customXml" ds:itemID="{B9D48809-017F-4BD3-9C79-C2873FAFD172}">
  <ds:schemaRefs>
    <ds:schemaRef ds:uri="c86d72e2-090a-4e7d-987e-218d8a0db591"/>
    <ds:schemaRef ds:uri="http://purl.org/dc/terms/"/>
    <ds:schemaRef ds:uri="4600776d-0a3c-44b4-bff2-0ceaafb13046"/>
    <ds:schemaRef ds:uri="http://schemas.openxmlformats.org/package/2006/metadata/core-propertie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6ab18433-7710-49bd-9bb4-0bb85747556a"/>
    <ds:schemaRef ds:uri="ca160097-f9a4-47a2-9b12-b18df77a0be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