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D2D92" w:rsidRPr="00061DB4" w:rsidP="00E04F6D">
      <w:pPr>
        <w:pStyle w:val="TitleCommittee0"/>
      </w:pPr>
      <w:sdt>
        <w:sdtPr>
          <w:alias w:val="CommitteeName"/>
          <w:tag w:val="CommitteeName"/>
          <w:id w:val="1869951332"/>
          <w:placeholder>
            <w:docPart w:val="D122B3C9F8DB44ABA7E6EB727B8DF78E"/>
          </w:placeholder>
          <w:richText/>
        </w:sdtPr>
        <w:sdtContent>
          <w:r w:rsidRPr="00061DB4">
            <w:t>International Development Committee</w:t>
          </w:r>
        </w:sdtContent>
      </w:sdt>
    </w:p>
    <w:p w:rsidR="00ED2D92" w:rsidRPr="00061DB4" w:rsidP="00E04F6D">
      <w:pPr>
        <w:pStyle w:val="TitleInquiry0"/>
      </w:pPr>
      <w:r w:rsidRPr="00061DB4">
        <w:t xml:space="preserve">Oral evidence: </w:t>
      </w:r>
      <w:sdt>
        <w:sdtPr>
          <w:alias w:val="InquiryName"/>
          <w:tag w:val="InquiryName"/>
          <w:id w:val="377371847"/>
          <w:placeholder>
            <w:docPart w:val="D122B3C9F8DB44ABA7E6EB727B8DF78E"/>
          </w:placeholder>
          <w:richText/>
        </w:sdtPr>
        <w:sdtContent>
          <w:r w:rsidRPr="00061DB4">
            <w:t>FCDO and civil societies</w:t>
          </w:r>
        </w:sdtContent>
      </w:sdt>
      <w:r w:rsidRPr="00061DB4">
        <w:t xml:space="preserve">, HC </w:t>
      </w:r>
      <w:sdt>
        <w:sdtPr>
          <w:alias w:val="InquiryRefNo"/>
          <w:tag w:val="InquiryRefNo"/>
          <w:id w:val="-281725174"/>
          <w:placeholder>
            <w:docPart w:val="D122B3C9F8DB44ABA7E6EB727B8DF78E"/>
          </w:placeholder>
          <w:richText/>
        </w:sdtPr>
        <w:sdtContent>
          <w:r w:rsidRPr="00061DB4">
            <w:t>613</w:t>
          </w:r>
        </w:sdtContent>
      </w:sdt>
    </w:p>
    <w:sdt>
      <w:sdtPr>
        <w:alias w:val="SittingDate"/>
        <w:tag w:val="SittingDate"/>
        <w:id w:val="-1160222926"/>
        <w:placeholder>
          <w:docPart w:val="D122B3C9F8DB44ABA7E6EB727B8DF78E"/>
        </w:placeholder>
        <w:richText/>
      </w:sdtPr>
      <w:sdtContent>
        <w:p w:rsidR="00ED2D92" w:rsidRPr="00061DB4" w:rsidP="00E04F6D">
          <w:pPr>
            <w:pStyle w:val="Para"/>
          </w:pPr>
          <w:r w:rsidRPr="00061DB4">
            <w:t>Tuesday 7 May 2024</w:t>
          </w:r>
        </w:p>
      </w:sdtContent>
    </w:sdt>
    <w:p w:rsidR="00ED2D92" w:rsidRPr="00061DB4" w:rsidP="00E04F6D">
      <w:pPr>
        <w:pStyle w:val="Para"/>
      </w:pPr>
      <w:r w:rsidRPr="00061DB4">
        <w:t xml:space="preserve">Ordered by the House of </w:t>
      </w:r>
      <w:sdt>
        <w:sdtPr>
          <w:alias w:val="House"/>
          <w:tag w:val="House"/>
          <w:id w:val="809213435"/>
          <w:placeholder>
            <w:docPart w:val="D122B3C9F8DB44ABA7E6EB727B8DF78E"/>
          </w:placeholder>
          <w:richText/>
        </w:sdtPr>
        <w:sdtContent>
          <w:r w:rsidRPr="00061DB4">
            <w:t>Commons</w:t>
          </w:r>
        </w:sdtContent>
      </w:sdt>
      <w:r w:rsidRPr="00061DB4">
        <w:t xml:space="preserve"> to be published on </w:t>
      </w:r>
      <w:sdt>
        <w:sdtPr>
          <w:alias w:val="PublishDate"/>
          <w:tag w:val="PublishDate"/>
          <w:id w:val="217021599"/>
          <w:placeholder>
            <w:docPart w:val="D122B3C9F8DB44ABA7E6EB727B8DF78E"/>
          </w:placeholder>
          <w:richText/>
        </w:sdtPr>
        <w:sdtContent>
          <w:r w:rsidRPr="00061DB4">
            <w:t>7 May 2024</w:t>
          </w:r>
        </w:sdtContent>
      </w:sdt>
      <w:r w:rsidRPr="00061DB4">
        <w:t>.</w:t>
      </w:r>
    </w:p>
    <w:p w:rsidR="00ED2D92" w:rsidRPr="00061DB4" w:rsidP="00E04F6D">
      <w:sdt>
        <w:sdtPr>
          <w:alias w:val="VideoHyperlink"/>
          <w:tag w:val="VideoHyperlink"/>
          <w:id w:val="703995351"/>
          <w:placeholder>
            <w:docPart w:val="D122B3C9F8DB44ABA7E6EB727B8DF78E"/>
          </w:placeholder>
          <w:richText/>
        </w:sdtPr>
        <w:sdtContent>
          <w:r w:rsidRPr="00061DB4">
            <w:t>Watch the meeting</w:t>
          </w:r>
        </w:sdtContent>
      </w:sdt>
    </w:p>
    <w:p w:rsidR="00ED2D92" w:rsidRPr="00061DB4" w:rsidP="00E04F6D">
      <w:r w:rsidRPr="00061DB4">
        <w:t xml:space="preserve">Members present: </w:t>
      </w:r>
      <w:sdt>
        <w:sdtPr>
          <w:alias w:val="MembersPresent"/>
          <w:tag w:val="MembersPresent"/>
          <w:id w:val="366340316"/>
          <w:placeholder>
            <w:docPart w:val="D122B3C9F8DB44ABA7E6EB727B8DF78E"/>
          </w:placeholder>
          <w:richText/>
        </w:sdtPr>
        <w:sdtContent>
          <w:r w:rsidRPr="00061DB4">
            <w:t xml:space="preserve">Sarah Champion (Chair); Theo Clarke; Mrs Pauline Latham; David Mundell; </w:t>
          </w:r>
          <w:r w:rsidRPr="00061DB4" w:rsidR="00A279AA">
            <w:t xml:space="preserve">Mr </w:t>
          </w:r>
          <w:r w:rsidRPr="00061DB4">
            <w:t>Virendra Sharma.</w:t>
          </w:r>
        </w:sdtContent>
      </w:sdt>
    </w:p>
    <w:p w:rsidR="00ED2D92" w:rsidRPr="00061DB4" w:rsidP="00E04F6D">
      <w:pPr>
        <w:pStyle w:val="ParaCentre"/>
      </w:pPr>
      <w:r w:rsidRPr="00061DB4">
        <w:t xml:space="preserve">Questions </w:t>
      </w:r>
      <w:sdt>
        <w:sdtPr>
          <w:alias w:val="QuestionNumbers"/>
          <w:tag w:val="QuestionNumbers"/>
          <w:id w:val="-1223666168"/>
          <w:placeholder>
            <w:docPart w:val="D122B3C9F8DB44ABA7E6EB727B8DF78E"/>
          </w:placeholder>
          <w:richText/>
        </w:sdtPr>
        <w:sdtContent>
          <w:r w:rsidRPr="00061DB4">
            <w:t>1 -</w:t>
          </w:r>
          <w:r w:rsidRPr="00061DB4" w:rsidR="00061DB4">
            <w:t xml:space="preserve"> 21</w:t>
          </w:r>
        </w:sdtContent>
      </w:sdt>
    </w:p>
    <w:p w:rsidR="00ED2D92" w:rsidRPr="00061DB4" w:rsidP="00E04F6D">
      <w:pPr>
        <w:pStyle w:val="TitleWitnesses0"/>
      </w:pPr>
      <w:r w:rsidRPr="00061DB4">
        <w:t>Witnesses</w:t>
      </w:r>
    </w:p>
    <w:sdt>
      <w:sdtPr>
        <w:alias w:val="WitnessSet"/>
        <w:tag w:val="WitnessSet"/>
        <w:id w:val="-368373484"/>
        <w:placeholder>
          <w:docPart w:val="B1C58048659E4DBC91F7C361ED3BA162"/>
        </w:placeholder>
        <w:richText/>
      </w:sdtPr>
      <w:sdtContent>
        <w:p w:rsidR="00ED2D92" w:rsidRPr="00061DB4" w:rsidP="00E04F6D">
          <w:pPr>
            <w:pStyle w:val="Para"/>
          </w:pPr>
          <w:r w:rsidRPr="00061DB4">
            <w:t>I: Nadine Tunasi, Survivor Champion</w:t>
          </w:r>
          <w:r w:rsidRPr="00061DB4" w:rsidR="006D181F">
            <w:t xml:space="preserve">, </w:t>
          </w:r>
          <w:r w:rsidRPr="00061DB4">
            <w:t xml:space="preserve">Preventing Sexual Violence in Conflict Initiative and Coordinator, Survivors Speak OUT Network, Freedom </w:t>
          </w:r>
          <w:r w:rsidRPr="00061DB4" w:rsidR="00057069">
            <w:t>f</w:t>
          </w:r>
          <w:r w:rsidRPr="00061DB4">
            <w:t>rom Torture; Ibrahim-Tanko Amidu, Executive Director, STAR Ghana Foundation; Channsitha Mark, Country Director Cambodia, ActionAid.</w:t>
          </w:r>
        </w:p>
      </w:sdtContent>
    </w:sdt>
    <w:sdt>
      <w:sdtPr>
        <w:alias w:val="WitnessSet"/>
        <w:tag w:val="WitnessSet"/>
        <w:id w:val="82581688"/>
        <w:placeholder>
          <w:docPart w:val="CD1BE9F25BF44200BB782A40F8EE4ED3"/>
        </w:placeholder>
        <w:richText/>
      </w:sdtPr>
      <w:sdtContent>
        <w:p w:rsidR="00ED2D92" w:rsidRPr="00061DB4" w:rsidP="00ED2D92">
          <w:pPr>
            <w:pStyle w:val="Para"/>
          </w:pPr>
          <w:r w:rsidRPr="00061DB4">
            <w:t xml:space="preserve">II: Andrew Firmin, Editor-in-chief &amp; co-author of </w:t>
          </w:r>
          <w:r w:rsidRPr="00061DB4">
            <w:rPr>
              <w:i/>
              <w:iCs/>
            </w:rPr>
            <w:t xml:space="preserve">State of Civil Society </w:t>
          </w:r>
          <w:r w:rsidRPr="00061DB4" w:rsidR="006D181F">
            <w:rPr>
              <w:i/>
              <w:iCs/>
            </w:rPr>
            <w:t>R</w:t>
          </w:r>
          <w:r w:rsidRPr="00061DB4">
            <w:rPr>
              <w:i/>
              <w:iCs/>
            </w:rPr>
            <w:t>eport</w:t>
          </w:r>
          <w:r w:rsidRPr="00061DB4">
            <w:t>, CIVICUS Lens; Nana Afadzinu, Executive Director, West Africa Civil Society Institute; Rowan Popplewell, Policy Manager</w:t>
          </w:r>
          <w:r w:rsidRPr="00061DB4" w:rsidR="006D181F">
            <w:t>,</w:t>
          </w:r>
          <w:r w:rsidRPr="00061DB4">
            <w:t xml:space="preserve"> Civic Space, Bond UK.</w:t>
          </w:r>
        </w:p>
      </w:sdtContent>
    </w:sdt>
    <w:p w:rsidR="00ED2D92" w:rsidRPr="00061DB4" w:rsidP="00E04F6D">
      <w:pPr>
        <w:pStyle w:val="Para"/>
      </w:pPr>
    </w:p>
    <w:p w:rsidR="00ED2D92" w:rsidRPr="00061DB4" w:rsidP="00E04F6D">
      <w:pPr>
        <w:pStyle w:val="Para"/>
      </w:pPr>
      <w:r w:rsidRPr="00061DB4">
        <w:t>Written evidence from witnesses:</w:t>
      </w:r>
    </w:p>
    <w:p w:rsidR="00ED2D92" w:rsidRPr="00061DB4" w:rsidP="00E04F6D">
      <w:pPr>
        <w:pStyle w:val="Witnesssubmission"/>
      </w:pPr>
      <w:r w:rsidRPr="00061DB4">
        <w:t>– [Add names of witnesses and hyperlink to submissions]</w:t>
      </w:r>
    </w:p>
    <w:p w:rsidR="00ED2D92" w:rsidRPr="00061DB4" w:rsidP="00E04F6D">
      <w:pPr>
        <w:rPr>
          <w:rFonts w:eastAsia="Times New Roman"/>
          <w:szCs w:val="20"/>
        </w:rPr>
      </w:pPr>
      <w:r w:rsidRPr="00061DB4">
        <w:br w:type="page"/>
      </w:r>
    </w:p>
    <w:sdt>
      <w:sdtPr>
        <w:rPr>
          <w:szCs w:val="28"/>
        </w:rPr>
        <w:alias w:val="WitnessExamination"/>
        <w:tag w:val="WitnessExamination"/>
        <w:id w:val="2003463402"/>
        <w:placeholder>
          <w:docPart w:val="B1C58048659E4DBC91F7C361ED3BA162"/>
        </w:placeholder>
        <w:richText/>
      </w:sdtPr>
      <w:sdtEndPr>
        <w:rPr>
          <w:szCs w:val="22"/>
        </w:rPr>
      </w:sdtEndPr>
      <w:sdtContent>
        <w:p w:rsidR="00ED2D92" w:rsidRPr="00061DB4" w:rsidP="00ED2D92">
          <w:pPr>
            <w:pStyle w:val="TitlePanel0"/>
            <w:rPr>
              <w:szCs w:val="28"/>
            </w:rPr>
          </w:pPr>
          <w:bookmarkStart w:id="0" w:name="Panel1"/>
          <w:r w:rsidRPr="00061DB4">
            <w:rPr>
              <w:szCs w:val="28"/>
            </w:rPr>
            <w:t xml:space="preserve">Examination of </w:t>
          </w:r>
          <w:r w:rsidRPr="00061DB4" w:rsidR="00714438">
            <w:rPr>
              <w:szCs w:val="28"/>
            </w:rPr>
            <w:t>w</w:t>
          </w:r>
          <w:r w:rsidRPr="00061DB4">
            <w:rPr>
              <w:szCs w:val="28"/>
            </w:rPr>
            <w:t>itnesses</w:t>
          </w:r>
        </w:p>
        <w:p w:rsidR="00ED2D92" w:rsidRPr="00061DB4" w:rsidP="00ED2D92">
          <w:pPr>
            <w:pStyle w:val="TitlePanel0"/>
            <w:jc w:val="left"/>
          </w:pPr>
          <w:r w:rsidRPr="00061DB4">
            <w:rPr>
              <w:sz w:val="22"/>
            </w:rPr>
            <w:t>Witnesses: Nadine Tunasi, Ibrahim-Tanko Amidu</w:t>
          </w:r>
          <w:r w:rsidRPr="00061DB4" w:rsidR="00547D32">
            <w:rPr>
              <w:sz w:val="22"/>
            </w:rPr>
            <w:t xml:space="preserve"> and </w:t>
          </w:r>
          <w:r w:rsidRPr="00061DB4">
            <w:rPr>
              <w:sz w:val="22"/>
            </w:rPr>
            <w:t>Channsitha Mark.</w:t>
          </w:r>
        </w:p>
      </w:sdtContent>
    </w:sdt>
    <w:p w:rsidR="004A7EAF" w:rsidRPr="00061DB4" w:rsidP="00843303">
      <w:pPr>
        <w:pStyle w:val="Question"/>
      </w:pPr>
      <w:bookmarkEnd w:id="0"/>
      <w:sdt>
        <w:sdtPr>
          <w:alias w:val="Member"/>
          <w:tag w:val="&lt;Member mnisId='4267' dodsId='101347'&gt;"/>
          <w:id w:val="-1733993911"/>
          <w:placeholder>
            <w:docPart w:val="DefaultPlaceholder_-1854013440"/>
          </w:placeholder>
          <w:richText/>
        </w:sdtPr>
        <w:sdtContent>
          <w:r w:rsidRPr="00843303" w:rsidR="00ED2D92">
            <w:rPr>
              <w:b/>
            </w:rPr>
            <w:t>Chair:</w:t>
          </w:r>
        </w:sdtContent>
      </w:sdt>
      <w:r w:rsidRPr="00061DB4" w:rsidR="00ED2D92">
        <w:t xml:space="preserve"> </w:t>
      </w:r>
      <w:r w:rsidRPr="00061DB4" w:rsidR="00892A36">
        <w:t xml:space="preserve">I would like to start this first session of the </w:t>
      </w:r>
      <w:r w:rsidRPr="00061DB4" w:rsidR="00ED171A">
        <w:t>International Development Select Committee on the</w:t>
      </w:r>
      <w:r w:rsidRPr="00061DB4" w:rsidR="00EA6CD6">
        <w:t xml:space="preserve"> FCDO </w:t>
      </w:r>
      <w:r w:rsidRPr="00061DB4" w:rsidR="00ED171A">
        <w:t>and civil societies. We all have an understanding of what civil societies are and we are all very grateful for the work that they do in our</w:t>
      </w:r>
      <w:r w:rsidRPr="00061DB4" w:rsidR="00521F44">
        <w:t xml:space="preserve"> </w:t>
      </w:r>
      <w:r w:rsidRPr="00061DB4" w:rsidR="00ED171A">
        <w:t>communities.</w:t>
      </w:r>
      <w:r w:rsidR="00843303">
        <w:t xml:space="preserve"> T</w:t>
      </w:r>
      <w:r w:rsidRPr="00061DB4" w:rsidR="00ED171A">
        <w:t xml:space="preserve">he FCDO </w:t>
      </w:r>
      <w:r w:rsidRPr="00061DB4" w:rsidR="00EA6CD6">
        <w:t xml:space="preserve">defines civil society </w:t>
      </w:r>
      <w:r w:rsidRPr="00061DB4" w:rsidR="00ED171A">
        <w:t>as “</w:t>
      </w:r>
      <w:r w:rsidRPr="00061DB4" w:rsidR="006D181F">
        <w:t>u</w:t>
      </w:r>
      <w:r w:rsidRPr="00061DB4" w:rsidR="00ED171A">
        <w:t xml:space="preserve">ncoerced </w:t>
      </w:r>
      <w:r w:rsidRPr="00061DB4" w:rsidR="0054324A">
        <w:t>human association or interaction by which individuals implement individual or collective action to</w:t>
      </w:r>
      <w:r w:rsidRPr="00061DB4" w:rsidR="00EA6CD6">
        <w:t xml:space="preserve"> address shared needs, </w:t>
      </w:r>
      <w:r w:rsidRPr="00061DB4" w:rsidR="0054324A">
        <w:t xml:space="preserve">ideas, </w:t>
      </w:r>
      <w:r w:rsidRPr="00061DB4" w:rsidR="00EA6CD6">
        <w:t>interests, values, faiths and beliefs that they have identified in common</w:t>
      </w:r>
      <w:r w:rsidRPr="00061DB4" w:rsidR="0054324A">
        <w:t>, as well as the formal, semi or non-formal forms of association and the individuals involved in them</w:t>
      </w:r>
      <w:r w:rsidRPr="00061DB4" w:rsidR="00CE57C3">
        <w:t>. Civil society is distinct from states</w:t>
      </w:r>
      <w:r w:rsidRPr="00061DB4" w:rsidR="0054324A">
        <w:t>, private for-profit enterprises and the family”</w:t>
      </w:r>
      <w:r w:rsidRPr="00061DB4" w:rsidR="00CE57C3">
        <w:t xml:space="preserve">. </w:t>
      </w:r>
      <w:r w:rsidRPr="00061DB4" w:rsidR="0054324A">
        <w:t>It is quite a clunky definition, but it gets us in the space that we want to be</w:t>
      </w:r>
      <w:r w:rsidRPr="00061DB4" w:rsidR="00EC47EE">
        <w:t>.</w:t>
      </w:r>
    </w:p>
    <w:p w:rsidR="00CE57C3" w:rsidRPr="00061DB4" w:rsidP="00CE57C3">
      <w:pPr>
        <w:pStyle w:val="QuestionCont"/>
      </w:pPr>
      <w:r w:rsidRPr="00061DB4">
        <w:t xml:space="preserve">We are having two sessions today. </w:t>
      </w:r>
      <w:r w:rsidRPr="00061DB4" w:rsidR="0054324A">
        <w:t xml:space="preserve">Could I </w:t>
      </w:r>
      <w:r w:rsidRPr="00061DB4">
        <w:t xml:space="preserve">ask the panellists </w:t>
      </w:r>
      <w:r w:rsidRPr="00061DB4" w:rsidR="0054324A">
        <w:t xml:space="preserve">in our first session </w:t>
      </w:r>
      <w:r w:rsidRPr="00061DB4">
        <w:t>to introduce themselves</w:t>
      </w:r>
      <w:r w:rsidRPr="00061DB4" w:rsidR="00057069">
        <w:t xml:space="preserve"> and their organisations</w:t>
      </w:r>
      <w:r w:rsidRPr="00061DB4" w:rsidR="0054324A">
        <w:t>?</w:t>
      </w:r>
    </w:p>
    <w:p w:rsidR="00C468C1" w:rsidRPr="00061DB4" w:rsidP="00C468C1">
      <w:pPr>
        <w:pStyle w:val="Answer"/>
      </w:pPr>
      <w:sdt>
        <w:sdtPr>
          <w:alias w:val="Witness"/>
          <w:id w:val="319095823"/>
          <w:placeholder>
            <w:docPart w:val="DefaultPlaceholder_-1854013440"/>
          </w:placeholder>
          <w:richText/>
        </w:sdtPr>
        <w:sdtContent>
          <w:r w:rsidRPr="00061DB4" w:rsidR="00B04A71">
            <w:rPr>
              <w:b/>
              <w:bCs/>
              <w:i/>
              <w:iCs/>
            </w:rPr>
            <w:t>Ibrahim-Tanko Amidu:</w:t>
          </w:r>
          <w:r w:rsidRPr="00061DB4">
            <w:rPr>
              <w:b/>
            </w:rPr>
            <w:t xml:space="preserve"> </w:t>
          </w:r>
        </w:sdtContent>
      </w:sdt>
      <w:r w:rsidRPr="00061DB4">
        <w:t>My name is Ibrahim-Tanko</w:t>
      </w:r>
      <w:r w:rsidRPr="00061DB4" w:rsidR="00057069">
        <w:t xml:space="preserve"> Amidu</w:t>
      </w:r>
      <w:r w:rsidRPr="00061DB4">
        <w:t xml:space="preserve">. I am the executive director of </w:t>
      </w:r>
      <w:r w:rsidRPr="00061DB4" w:rsidR="00CB5663">
        <w:t xml:space="preserve">the </w:t>
      </w:r>
      <w:r w:rsidRPr="00061DB4">
        <w:t xml:space="preserve">STAR </w:t>
      </w:r>
      <w:r w:rsidRPr="00061DB4" w:rsidR="0054324A">
        <w:t xml:space="preserve">Ghana </w:t>
      </w:r>
      <w:r w:rsidRPr="00061DB4">
        <w:t>Foundation</w:t>
      </w:r>
      <w:r w:rsidR="00843303">
        <w:t>, which is</w:t>
      </w:r>
      <w:r w:rsidRPr="00061DB4" w:rsidR="0054324A">
        <w:t xml:space="preserve"> </w:t>
      </w:r>
      <w:r w:rsidRPr="00061DB4" w:rsidR="0054324A">
        <w:t>is</w:t>
      </w:r>
      <w:r w:rsidRPr="00061DB4" w:rsidR="0054324A">
        <w:t xml:space="preserve"> a national centre for the promotion of active citizenship and philanthropy to achieve transformational change in Ghana. It transitioned out of a 10-year programme of support </w:t>
      </w:r>
      <w:r w:rsidRPr="00061DB4">
        <w:t>funded by a number of donors</w:t>
      </w:r>
      <w:r w:rsidRPr="00061DB4" w:rsidR="00CB5663">
        <w:t xml:space="preserve">, </w:t>
      </w:r>
      <w:r w:rsidRPr="00061DB4" w:rsidR="0054324A">
        <w:t>led by DFID</w:t>
      </w:r>
      <w:r w:rsidRPr="00061DB4" w:rsidR="00CB5663">
        <w:t>,</w:t>
      </w:r>
      <w:r w:rsidRPr="00061DB4" w:rsidR="0054324A">
        <w:t xml:space="preserve"> as it then was, and then at the end of the 10 years, w</w:t>
      </w:r>
      <w:r w:rsidRPr="00061DB4">
        <w:t>e transitioned the programme into the STAR Ghana Foundation</w:t>
      </w:r>
      <w:r w:rsidRPr="00061DB4" w:rsidR="0054324A">
        <w:t xml:space="preserve"> to continue to support civil society in Ghana in achieving good governance and access to services for all citizens</w:t>
      </w:r>
      <w:r w:rsidRPr="00061DB4">
        <w:t xml:space="preserve">. </w:t>
      </w:r>
    </w:p>
    <w:p w:rsidR="00CB5663" w:rsidRPr="00061DB4" w:rsidP="00E3541D">
      <w:pPr>
        <w:pStyle w:val="Answer"/>
      </w:pPr>
      <w:sdt>
        <w:sdtPr>
          <w:alias w:val="Witness"/>
          <w:id w:val="270604696"/>
          <w:placeholder>
            <w:docPart w:val="DefaultPlaceholder_-1854013440"/>
          </w:placeholder>
          <w:richText/>
        </w:sdtPr>
        <w:sdtContent>
          <w:r w:rsidRPr="00061DB4" w:rsidR="00B04A71">
            <w:rPr>
              <w:b/>
              <w:bCs/>
              <w:i/>
              <w:iCs/>
            </w:rPr>
            <w:t>Nadine Tunasi:</w:t>
          </w:r>
          <w:r w:rsidRPr="00061DB4" w:rsidR="00D42CD6">
            <w:rPr>
              <w:b/>
            </w:rPr>
            <w:t xml:space="preserve"> </w:t>
          </w:r>
        </w:sdtContent>
      </w:sdt>
      <w:r w:rsidRPr="00061DB4" w:rsidR="0054324A">
        <w:t xml:space="preserve">Thank you very much for having me. </w:t>
      </w:r>
      <w:r w:rsidRPr="00061DB4" w:rsidR="00D42CD6">
        <w:t xml:space="preserve">My name is Nadine Tunasi. I am originally from the DRC and came to the UK 20 years ago as a refugee. </w:t>
      </w:r>
      <w:r w:rsidRPr="00061DB4" w:rsidR="0054324A">
        <w:t>Now</w:t>
      </w:r>
      <w:r w:rsidRPr="00061DB4">
        <w:t xml:space="preserve"> I </w:t>
      </w:r>
      <w:r w:rsidRPr="00061DB4" w:rsidR="0054324A">
        <w:t xml:space="preserve">live here, </w:t>
      </w:r>
      <w:r w:rsidRPr="00061DB4">
        <w:t xml:space="preserve">and I </w:t>
      </w:r>
      <w:r w:rsidRPr="00061DB4" w:rsidR="0054324A">
        <w:t xml:space="preserve">have </w:t>
      </w:r>
      <w:r w:rsidRPr="00061DB4">
        <w:t>re</w:t>
      </w:r>
      <w:r w:rsidRPr="00061DB4" w:rsidR="0054324A">
        <w:t xml:space="preserve">built my life </w:t>
      </w:r>
      <w:r w:rsidRPr="00061DB4">
        <w:t xml:space="preserve">in this country. </w:t>
      </w:r>
    </w:p>
    <w:p w:rsidR="00CB5663" w:rsidRPr="00061DB4" w:rsidP="00E3541D">
      <w:pPr>
        <w:pStyle w:val="Answer"/>
      </w:pPr>
      <w:r w:rsidRPr="00061DB4">
        <w:t xml:space="preserve">I work for an organisation called </w:t>
      </w:r>
      <w:r w:rsidRPr="00061DB4" w:rsidR="00E3541D">
        <w:t xml:space="preserve">Freedom </w:t>
      </w:r>
      <w:r w:rsidRPr="00061DB4" w:rsidR="00057069">
        <w:t>f</w:t>
      </w:r>
      <w:r w:rsidRPr="00061DB4" w:rsidR="00E3541D">
        <w:t>rom Torture</w:t>
      </w:r>
      <w:r w:rsidRPr="00061DB4">
        <w:t>, which is an organisation that helped me receive therapy and rehabilitation</w:t>
      </w:r>
      <w:r w:rsidRPr="00061DB4" w:rsidR="00E3541D">
        <w:t xml:space="preserve">. </w:t>
      </w:r>
      <w:r w:rsidRPr="00061DB4">
        <w:t xml:space="preserve">I work there currently managing the survival activism network in this organisation. </w:t>
      </w:r>
      <w:r w:rsidRPr="00061DB4" w:rsidR="00E3541D">
        <w:t>We</w:t>
      </w:r>
      <w:r w:rsidRPr="00061DB4">
        <w:t xml:space="preserve"> </w:t>
      </w:r>
      <w:r w:rsidRPr="00061DB4" w:rsidR="00E3541D">
        <w:t xml:space="preserve">are a </w:t>
      </w:r>
      <w:r w:rsidRPr="00061DB4">
        <w:t xml:space="preserve">campaigning </w:t>
      </w:r>
      <w:r w:rsidRPr="00061DB4" w:rsidR="00E3541D">
        <w:t xml:space="preserve">organisation. </w:t>
      </w:r>
      <w:r w:rsidRPr="00061DB4">
        <w:t>We speak about torture and the impact of torture, but we also ensure that torture survivors receive rehabilitation.</w:t>
      </w:r>
    </w:p>
    <w:p w:rsidR="00D42CD6" w:rsidRPr="00061DB4" w:rsidP="00E3541D">
      <w:pPr>
        <w:pStyle w:val="Answer"/>
      </w:pPr>
      <w:r w:rsidRPr="00061DB4">
        <w:t>As a result of my campaign</w:t>
      </w:r>
      <w:r w:rsidRPr="00061DB4" w:rsidR="00CB5663">
        <w:t xml:space="preserve">ing </w:t>
      </w:r>
      <w:r w:rsidRPr="00061DB4">
        <w:t xml:space="preserve">work, I was appointed </w:t>
      </w:r>
      <w:r w:rsidRPr="00061DB4" w:rsidR="00CB5663">
        <w:t xml:space="preserve">in 2019 </w:t>
      </w:r>
      <w:r w:rsidRPr="00061DB4">
        <w:t xml:space="preserve">by the UK Government as a </w:t>
      </w:r>
      <w:r w:rsidRPr="00061DB4" w:rsidR="00CB5663">
        <w:t xml:space="preserve">survivor </w:t>
      </w:r>
      <w:r w:rsidRPr="00061DB4">
        <w:t>champion</w:t>
      </w:r>
      <w:r w:rsidRPr="00061DB4" w:rsidR="00CB5663">
        <w:t xml:space="preserve"> of the Preventing Sexual Violence in Conflict Initiative, hence </w:t>
      </w:r>
      <w:r w:rsidRPr="00061DB4">
        <w:t>my connection with</w:t>
      </w:r>
      <w:r w:rsidRPr="00061DB4" w:rsidR="00CB5663">
        <w:t xml:space="preserve"> the</w:t>
      </w:r>
      <w:r w:rsidRPr="00061DB4">
        <w:t xml:space="preserve"> FCDO.</w:t>
      </w:r>
    </w:p>
    <w:p w:rsidR="00CB7F15" w:rsidRPr="00061DB4" w:rsidP="003A0045">
      <w:pPr>
        <w:pStyle w:val="Answer"/>
      </w:pPr>
      <w:sdt>
        <w:sdtPr>
          <w:alias w:val="Witness"/>
          <w:id w:val="423844829"/>
          <w:placeholder>
            <w:docPart w:val="DefaultPlaceholder_-1854013440"/>
          </w:placeholder>
          <w:richText/>
        </w:sdtPr>
        <w:sdtContent>
          <w:r w:rsidRPr="00061DB4" w:rsidR="00B04A71">
            <w:rPr>
              <w:b/>
              <w:bCs/>
              <w:i/>
              <w:iCs/>
            </w:rPr>
            <w:t>Channsitha Mark:</w:t>
          </w:r>
          <w:r w:rsidRPr="00061DB4" w:rsidR="003A0045">
            <w:rPr>
              <w:b/>
            </w:rPr>
            <w:t xml:space="preserve"> </w:t>
          </w:r>
        </w:sdtContent>
      </w:sdt>
      <w:r w:rsidRPr="00061DB4" w:rsidR="003A0045">
        <w:t xml:space="preserve">I am Channsitha Mark. </w:t>
      </w:r>
      <w:r w:rsidRPr="00061DB4" w:rsidR="00CB5663">
        <w:t xml:space="preserve">I am working with </w:t>
      </w:r>
      <w:r w:rsidRPr="00061DB4" w:rsidR="00057069">
        <w:t>ActionAid</w:t>
      </w:r>
      <w:r w:rsidRPr="00061DB4" w:rsidR="003A0045">
        <w:t xml:space="preserve"> </w:t>
      </w:r>
      <w:r w:rsidRPr="00061DB4" w:rsidR="00CB5663">
        <w:t xml:space="preserve">Cambodia as a country director. </w:t>
      </w:r>
      <w:r w:rsidRPr="00061DB4" w:rsidR="00057069">
        <w:t>ActionAid</w:t>
      </w:r>
      <w:r w:rsidRPr="00061DB4" w:rsidR="00CB5663">
        <w:t xml:space="preserve"> </w:t>
      </w:r>
      <w:r w:rsidRPr="00061DB4" w:rsidR="003A0045">
        <w:t>is an international organisation</w:t>
      </w:r>
      <w:r w:rsidRPr="00061DB4" w:rsidR="00CB5663">
        <w:t xml:space="preserve"> that works with women and girls living in poverty</w:t>
      </w:r>
      <w:r w:rsidRPr="00061DB4" w:rsidR="003A0045">
        <w:t>. We are dedicated to ending violence against women and girls</w:t>
      </w:r>
      <w:r w:rsidRPr="00061DB4" w:rsidR="00CB5663">
        <w:t xml:space="preserve"> and changing lives</w:t>
      </w:r>
      <w:r w:rsidRPr="00061DB4" w:rsidR="003A0045">
        <w:t xml:space="preserve">. </w:t>
      </w:r>
      <w:r w:rsidRPr="00061DB4">
        <w:t xml:space="preserve">Our vision is </w:t>
      </w:r>
      <w:r w:rsidRPr="00061DB4" w:rsidR="00CB5663">
        <w:t xml:space="preserve">for </w:t>
      </w:r>
      <w:r w:rsidRPr="00061DB4">
        <w:t>a world free from poverty and injustice</w:t>
      </w:r>
      <w:r w:rsidRPr="00061DB4" w:rsidR="00CB5663">
        <w:t>, in which everyone enjoys the right to a life with dignity.</w:t>
      </w:r>
    </w:p>
    <w:p w:rsidR="00CB5663" w:rsidRPr="00061DB4" w:rsidP="00CB5663">
      <w:pPr>
        <w:pStyle w:val="Remark"/>
      </w:pPr>
      <w:sdt>
        <w:sdtPr>
          <w:alias w:val="Member"/>
          <w:tag w:val="&lt;Member mnisId='4267' dodsId='101347'&gt;"/>
          <w:id w:val="-354888007"/>
          <w:placeholder>
            <w:docPart w:val="DefaultPlaceholder_-1854013440"/>
          </w:placeholder>
          <w:richText/>
        </w:sdtPr>
        <w:sdtContent>
          <w:r w:rsidRPr="00061DB4" w:rsidR="00CB7F15">
            <w:rPr>
              <w:b/>
            </w:rPr>
            <w:t>Chair:</w:t>
          </w:r>
        </w:sdtContent>
      </w:sdt>
      <w:r w:rsidRPr="00061DB4" w:rsidR="00CB7F15">
        <w:t xml:space="preserve"> Thank you all for the work </w:t>
      </w:r>
      <w:r w:rsidRPr="00061DB4">
        <w:t xml:space="preserve">that </w:t>
      </w:r>
      <w:r w:rsidRPr="00061DB4" w:rsidR="00CB7F15">
        <w:t>you are doing.</w:t>
      </w:r>
      <w:r w:rsidRPr="00061DB4">
        <w:t xml:space="preserve"> We admire what you do hugely.</w:t>
      </w:r>
    </w:p>
    <w:p w:rsidR="003A0045" w:rsidRPr="00061DB4" w:rsidP="00CB7F15">
      <w:pPr>
        <w:pStyle w:val="Question"/>
      </w:pPr>
      <w:sdt>
        <w:sdtPr>
          <w:alias w:val="Member"/>
          <w:tag w:val="&lt;Member mnisId='1604' dodsId='61606'&gt;"/>
          <w:id w:val="1730116481"/>
          <w:placeholder>
            <w:docPart w:val="DefaultPlaceholder_-1854013440"/>
          </w:placeholder>
          <w:richText/>
        </w:sdtPr>
        <w:sdtContent>
          <w:r w:rsidRPr="00061DB4" w:rsidR="00CB7F15">
            <w:rPr>
              <w:b/>
            </w:rPr>
            <w:t>Mr Sharma:</w:t>
          </w:r>
        </w:sdtContent>
      </w:sdt>
      <w:r w:rsidRPr="00061DB4" w:rsidR="00CB7F15">
        <w:t xml:space="preserve"> </w:t>
      </w:r>
      <w:r w:rsidRPr="00061DB4" w:rsidR="00CB5663">
        <w:t>Nadine, w</w:t>
      </w:r>
      <w:r w:rsidRPr="00061DB4" w:rsidR="00CB7F15">
        <w:t>hy is FCDO’s support for civil society organisations important?</w:t>
      </w:r>
    </w:p>
    <w:p w:rsidR="002D5126" w:rsidRPr="00061DB4" w:rsidP="0092695D">
      <w:pPr>
        <w:pStyle w:val="Answer"/>
      </w:pPr>
      <w:sdt>
        <w:sdtPr>
          <w:alias w:val="Witness"/>
          <w:id w:val="-691688529"/>
          <w:placeholder>
            <w:docPart w:val="DefaultPlaceholder_-1854013440"/>
          </w:placeholder>
          <w:richText/>
        </w:sdtPr>
        <w:sdtContent>
          <w:r w:rsidRPr="00061DB4" w:rsidR="00B04A71">
            <w:rPr>
              <w:b/>
              <w:bCs/>
              <w:i/>
              <w:iCs/>
            </w:rPr>
            <w:t>Nadine Tunasi:</w:t>
          </w:r>
          <w:r w:rsidRPr="00061DB4" w:rsidR="0092695D">
            <w:rPr>
              <w:b/>
            </w:rPr>
            <w:t xml:space="preserve"> </w:t>
          </w:r>
        </w:sdtContent>
      </w:sdt>
      <w:r w:rsidRPr="00061DB4" w:rsidR="0092695D">
        <w:t xml:space="preserve">The work is </w:t>
      </w:r>
      <w:r w:rsidRPr="00061DB4" w:rsidR="00CB5663">
        <w:t xml:space="preserve">very </w:t>
      </w:r>
      <w:r w:rsidRPr="00061DB4" w:rsidR="0092695D">
        <w:t xml:space="preserve">important </w:t>
      </w:r>
      <w:r w:rsidRPr="00061DB4" w:rsidR="00CB5663">
        <w:t xml:space="preserve">because civil society organisations are on the ground and really </w:t>
      </w:r>
      <w:r w:rsidRPr="00061DB4" w:rsidR="0092695D">
        <w:t>understand the impact</w:t>
      </w:r>
      <w:r w:rsidRPr="00061DB4" w:rsidR="00CB5663">
        <w:t>s</w:t>
      </w:r>
      <w:r w:rsidRPr="00061DB4" w:rsidR="0092695D">
        <w:t xml:space="preserve"> of what is going on in </w:t>
      </w:r>
      <w:r w:rsidRPr="00061DB4" w:rsidR="00CB5663">
        <w:t xml:space="preserve">a </w:t>
      </w:r>
      <w:r w:rsidRPr="00061DB4" w:rsidR="0092695D">
        <w:t xml:space="preserve">conflict zone. </w:t>
      </w:r>
    </w:p>
    <w:p w:rsidR="006748B3" w:rsidRPr="00061DB4" w:rsidP="0092695D">
      <w:pPr>
        <w:pStyle w:val="Answer"/>
      </w:pPr>
      <w:r w:rsidRPr="00061DB4">
        <w:t xml:space="preserve">As I said in my introduction, I am from the DRC. </w:t>
      </w:r>
      <w:r w:rsidRPr="00061DB4" w:rsidR="0092695D">
        <w:t>My country has been at war for many years</w:t>
      </w:r>
      <w:r w:rsidRPr="00061DB4" w:rsidR="002D5126">
        <w:t>. A</w:t>
      </w:r>
      <w:r w:rsidRPr="00061DB4">
        <w:t>s far as I can remember, I have always seen an organisation in my country doing some sort of work</w:t>
      </w:r>
      <w:r w:rsidRPr="00061DB4" w:rsidR="0092695D">
        <w:t>.</w:t>
      </w:r>
      <w:r w:rsidRPr="00061DB4">
        <w:t xml:space="preserve"> It is </w:t>
      </w:r>
      <w:r w:rsidRPr="00061DB4">
        <w:t xml:space="preserve">really </w:t>
      </w:r>
      <w:r w:rsidRPr="00061DB4">
        <w:t xml:space="preserve">important to have civil society organisations </w:t>
      </w:r>
      <w:r w:rsidRPr="00061DB4">
        <w:t xml:space="preserve">getting </w:t>
      </w:r>
      <w:r w:rsidRPr="00061DB4">
        <w:t>to see the impact of what is going on, because they are able to also link with the population at the heart of what is going on</w:t>
      </w:r>
      <w:r w:rsidRPr="00061DB4" w:rsidR="002D5126">
        <w:t>, s</w:t>
      </w:r>
      <w:r w:rsidRPr="00061DB4">
        <w:t>ometimes even in rural examples.</w:t>
      </w:r>
    </w:p>
    <w:p w:rsidR="005C4CF2" w:rsidRPr="00061DB4" w:rsidP="002D5126">
      <w:pPr>
        <w:pStyle w:val="Answer"/>
      </w:pPr>
      <w:r w:rsidRPr="00061DB4">
        <w:t>The FCDO is very important because</w:t>
      </w:r>
      <w:r w:rsidRPr="00061DB4" w:rsidR="00A10376">
        <w:t xml:space="preserve"> it is</w:t>
      </w:r>
      <w:r w:rsidRPr="00061DB4">
        <w:t xml:space="preserve"> part of the UK Government</w:t>
      </w:r>
      <w:r w:rsidRPr="00061DB4" w:rsidR="00A10376">
        <w:t xml:space="preserve">, and </w:t>
      </w:r>
      <w:r w:rsidRPr="00061DB4">
        <w:t xml:space="preserve">the UK is perceived to be </w:t>
      </w:r>
      <w:r w:rsidRPr="00061DB4" w:rsidR="00CB5663">
        <w:t>a leading country</w:t>
      </w:r>
      <w:r w:rsidRPr="00061DB4" w:rsidR="002D5126">
        <w:t>. P</w:t>
      </w:r>
      <w:r w:rsidRPr="00061DB4">
        <w:t xml:space="preserve">eople do not </w:t>
      </w:r>
      <w:r w:rsidRPr="00061DB4" w:rsidR="002D5126">
        <w:t xml:space="preserve">just </w:t>
      </w:r>
      <w:r w:rsidRPr="00061DB4">
        <w:t>admire the leadership</w:t>
      </w:r>
      <w:r w:rsidRPr="00061DB4" w:rsidR="00CB5663">
        <w:t xml:space="preserve"> because a country has a better system, but also because a</w:t>
      </w:r>
      <w:r w:rsidRPr="00061DB4" w:rsidR="00A81626">
        <w:t xml:space="preserve"> country can set an example of how to conduct certain things</w:t>
      </w:r>
      <w:r w:rsidRPr="00061DB4" w:rsidR="002D5126">
        <w:t>. W</w:t>
      </w:r>
      <w:r w:rsidRPr="00061DB4" w:rsidR="00CB5663">
        <w:t xml:space="preserve">orking </w:t>
      </w:r>
      <w:r w:rsidRPr="00061DB4" w:rsidR="00A81626">
        <w:t xml:space="preserve">with civil society organisations is </w:t>
      </w:r>
      <w:r w:rsidRPr="00061DB4" w:rsidR="00CB5663">
        <w:t xml:space="preserve">really </w:t>
      </w:r>
      <w:r w:rsidRPr="00061DB4" w:rsidR="00A81626">
        <w:t xml:space="preserve">important because civil society </w:t>
      </w:r>
      <w:r w:rsidRPr="00061DB4" w:rsidR="00CB5663">
        <w:t xml:space="preserve">organisations that are doing work on behalf of the FCDO </w:t>
      </w:r>
      <w:r w:rsidRPr="00061DB4" w:rsidR="00A81626">
        <w:t xml:space="preserve">can be inspired by the model. </w:t>
      </w:r>
      <w:r w:rsidRPr="00061DB4" w:rsidR="00CB5663">
        <w:t xml:space="preserve">As a leader, people have high expectations. They expect not </w:t>
      </w:r>
      <w:r w:rsidRPr="00061DB4" w:rsidR="002D5126">
        <w:t xml:space="preserve">only </w:t>
      </w:r>
      <w:r w:rsidRPr="00061DB4" w:rsidR="00CB5663">
        <w:t xml:space="preserve">to get funding, but also to learn from </w:t>
      </w:r>
      <w:r w:rsidRPr="00061DB4" w:rsidR="00A81626">
        <w:t xml:space="preserve">that country. </w:t>
      </w:r>
      <w:r w:rsidRPr="00061DB4" w:rsidR="00A10376">
        <w:t>W</w:t>
      </w:r>
      <w:r w:rsidRPr="00061DB4" w:rsidR="00CB5663">
        <w:t xml:space="preserve">hat I have seen over the years is the leadership that </w:t>
      </w:r>
      <w:r w:rsidRPr="00061DB4" w:rsidR="00A81626">
        <w:t xml:space="preserve">is </w:t>
      </w:r>
      <w:r w:rsidRPr="00061DB4" w:rsidR="00A10376">
        <w:t xml:space="preserve">very </w:t>
      </w:r>
      <w:r w:rsidRPr="00061DB4" w:rsidR="00A81626">
        <w:t>important.</w:t>
      </w:r>
      <w:r w:rsidRPr="00061DB4" w:rsidR="00CB5663">
        <w:t xml:space="preserve"> Countries feel that they can be inspired</w:t>
      </w:r>
      <w:r w:rsidR="00843303">
        <w:t>, be part of,</w:t>
      </w:r>
      <w:r w:rsidRPr="00061DB4" w:rsidR="00CB5663">
        <w:t xml:space="preserve"> and learn from that.</w:t>
      </w:r>
    </w:p>
    <w:p w:rsidR="0092695D" w:rsidRPr="00061DB4" w:rsidP="005C4CF2">
      <w:pPr>
        <w:pStyle w:val="Question"/>
      </w:pPr>
      <w:sdt>
        <w:sdtPr>
          <w:alias w:val="Member"/>
          <w:tag w:val="&lt;Member mnisId='1604' dodsId='61606'&gt;"/>
          <w:id w:val="-1787505598"/>
          <w:placeholder>
            <w:docPart w:val="DefaultPlaceholder_-1854013440"/>
          </w:placeholder>
          <w:richText/>
        </w:sdtPr>
        <w:sdtContent>
          <w:r w:rsidRPr="00061DB4" w:rsidR="005C4CF2">
            <w:rPr>
              <w:b/>
            </w:rPr>
            <w:t>Mr Sharma:</w:t>
          </w:r>
        </w:sdtContent>
      </w:sdt>
      <w:r w:rsidRPr="00061DB4" w:rsidR="005C4CF2">
        <w:t xml:space="preserve"> </w:t>
      </w:r>
      <w:r w:rsidRPr="00061DB4" w:rsidR="002D5126">
        <w:t>Tanko, h</w:t>
      </w:r>
      <w:r w:rsidRPr="00061DB4" w:rsidR="005C4CF2">
        <w:t>ow could the FCDO better place civil society organisations at the centre of decision</w:t>
      </w:r>
      <w:r w:rsidR="00843303">
        <w:t xml:space="preserve"> </w:t>
      </w:r>
      <w:r w:rsidRPr="00061DB4" w:rsidR="005C4CF2">
        <w:t>making?</w:t>
      </w:r>
    </w:p>
    <w:p w:rsidR="002D5126" w:rsidRPr="00061DB4" w:rsidP="005C4CF2">
      <w:pPr>
        <w:pStyle w:val="Answer"/>
      </w:pPr>
      <w:sdt>
        <w:sdtPr>
          <w:alias w:val="Witness"/>
          <w:id w:val="1584252493"/>
          <w:placeholder>
            <w:docPart w:val="DefaultPlaceholder_-1854013440"/>
          </w:placeholder>
          <w:richText/>
        </w:sdtPr>
        <w:sdtContent>
          <w:r w:rsidRPr="00061DB4" w:rsidR="00B04A71">
            <w:rPr>
              <w:b/>
              <w:bCs/>
              <w:i/>
              <w:iCs/>
            </w:rPr>
            <w:t>Ibrahim-Tanko Amidu:</w:t>
          </w:r>
          <w:r w:rsidRPr="00061DB4" w:rsidR="005C4CF2">
            <w:rPr>
              <w:b/>
            </w:rPr>
            <w:t xml:space="preserve"> </w:t>
          </w:r>
        </w:sdtContent>
      </w:sdt>
      <w:r w:rsidRPr="00061DB4">
        <w:t xml:space="preserve">In Ghana, I have seen moves towards putting civil society at the centre of the work of the FCDO. </w:t>
      </w:r>
      <w:r w:rsidRPr="00061DB4" w:rsidR="005C4CF2">
        <w:t xml:space="preserve">Much has been achieved, but there is still more to be done. </w:t>
      </w:r>
    </w:p>
    <w:p w:rsidR="002D5126" w:rsidRPr="00061DB4" w:rsidP="005C4CF2">
      <w:pPr>
        <w:pStyle w:val="Answer"/>
      </w:pPr>
      <w:r w:rsidRPr="00061DB4">
        <w:t>I mentioned in my introduction that t</w:t>
      </w:r>
      <w:r w:rsidRPr="00061DB4" w:rsidR="005C4CF2">
        <w:t>he STAR Ghana Foundation came out of a 10-year programme of support that DFID</w:t>
      </w:r>
      <w:r w:rsidRPr="00061DB4">
        <w:t xml:space="preserve">, as it then was, </w:t>
      </w:r>
      <w:r w:rsidRPr="00061DB4" w:rsidR="005C4CF2">
        <w:t>and other donors put together to strengthen civil society in Ghana</w:t>
      </w:r>
      <w:r w:rsidRPr="00061DB4">
        <w:t xml:space="preserve">, </w:t>
      </w:r>
      <w:r w:rsidRPr="00061DB4" w:rsidR="005C4CF2">
        <w:t>to achieve good governance</w:t>
      </w:r>
      <w:r w:rsidRPr="00061DB4">
        <w:t xml:space="preserve"> and better delivery of public goods and services</w:t>
      </w:r>
      <w:r w:rsidRPr="00061DB4" w:rsidR="005C4CF2">
        <w:t xml:space="preserve">. </w:t>
      </w:r>
    </w:p>
    <w:p w:rsidR="005C4CF2" w:rsidRPr="00061DB4" w:rsidP="005C4CF2">
      <w:pPr>
        <w:pStyle w:val="Answer"/>
      </w:pPr>
      <w:r w:rsidRPr="00061DB4">
        <w:t xml:space="preserve">That highlights one of the ways </w:t>
      </w:r>
      <w:r w:rsidRPr="00061DB4" w:rsidR="002D5126">
        <w:t xml:space="preserve">of </w:t>
      </w:r>
      <w:r w:rsidRPr="00061DB4">
        <w:t>doing this</w:t>
      </w:r>
      <w:r w:rsidRPr="00061DB4" w:rsidR="002D5126">
        <w:t xml:space="preserve">: </w:t>
      </w:r>
      <w:r w:rsidRPr="00061DB4">
        <w:t xml:space="preserve">long-term engagement and support </w:t>
      </w:r>
      <w:r w:rsidRPr="00061DB4" w:rsidR="002D5126">
        <w:t xml:space="preserve">for </w:t>
      </w:r>
      <w:r w:rsidRPr="00061DB4">
        <w:t>civil society organisations. Very short</w:t>
      </w:r>
      <w:r w:rsidRPr="00061DB4" w:rsidR="002D5126">
        <w:t>-</w:t>
      </w:r>
      <w:r w:rsidRPr="00061DB4">
        <w:t>term support, while it may achieve some results, do</w:t>
      </w:r>
      <w:r w:rsidRPr="00061DB4" w:rsidR="002D5126">
        <w:t xml:space="preserve">es </w:t>
      </w:r>
      <w:r w:rsidRPr="00061DB4">
        <w:t>not lead to sustainable results</w:t>
      </w:r>
      <w:r w:rsidRPr="00061DB4" w:rsidR="002D5126">
        <w:t xml:space="preserve"> or</w:t>
      </w:r>
      <w:r w:rsidRPr="00061DB4">
        <w:t xml:space="preserve"> build the </w:t>
      </w:r>
      <w:r w:rsidRPr="00061DB4" w:rsidR="002D5126">
        <w:t xml:space="preserve">kinds of </w:t>
      </w:r>
      <w:r w:rsidRPr="00061DB4">
        <w:t xml:space="preserve">relationships that enable civil society organisations to work </w:t>
      </w:r>
      <w:r w:rsidRPr="00061DB4" w:rsidR="002D5126">
        <w:t xml:space="preserve">with their stakeholders </w:t>
      </w:r>
      <w:r w:rsidRPr="00061DB4">
        <w:t>to achieve sustainable results.</w:t>
      </w:r>
    </w:p>
    <w:p w:rsidR="005C4CF2" w:rsidRPr="00061DB4" w:rsidP="005C4CF2">
      <w:pPr>
        <w:pStyle w:val="Answer"/>
      </w:pPr>
      <w:r w:rsidRPr="00061DB4">
        <w:t>Beyond the provision of grants, important</w:t>
      </w:r>
      <w:r w:rsidRPr="00061DB4" w:rsidR="002D5126">
        <w:t xml:space="preserve"> as it is</w:t>
      </w:r>
      <w:r w:rsidRPr="00061DB4">
        <w:t>, FCDO can also help to broker relationships</w:t>
      </w:r>
      <w:r w:rsidRPr="00061DB4" w:rsidR="00501E63">
        <w:t xml:space="preserve">, </w:t>
      </w:r>
      <w:r w:rsidRPr="00061DB4">
        <w:t xml:space="preserve">both internally </w:t>
      </w:r>
      <w:r w:rsidRPr="00061DB4" w:rsidR="002D5126">
        <w:t xml:space="preserve">within the country, </w:t>
      </w:r>
      <w:r w:rsidR="00843303">
        <w:t>and</w:t>
      </w:r>
      <w:r w:rsidRPr="00061DB4">
        <w:t xml:space="preserve"> also externally </w:t>
      </w:r>
      <w:r w:rsidRPr="00061DB4" w:rsidR="002D5126">
        <w:t>between civil society and other stakeholders</w:t>
      </w:r>
      <w:r w:rsidRPr="00061DB4" w:rsidR="00501E63">
        <w:t xml:space="preserve">, </w:t>
      </w:r>
      <w:r w:rsidRPr="00061DB4" w:rsidR="002D5126">
        <w:t xml:space="preserve">towards </w:t>
      </w:r>
      <w:r w:rsidRPr="00061DB4">
        <w:t xml:space="preserve">addressing the drivers of </w:t>
      </w:r>
      <w:r w:rsidRPr="00061DB4" w:rsidR="002D5126">
        <w:t xml:space="preserve">poverty, exclusion and </w:t>
      </w:r>
      <w:r w:rsidRPr="00061DB4">
        <w:t>inequality</w:t>
      </w:r>
      <w:r w:rsidRPr="00061DB4" w:rsidR="002D5126">
        <w:t xml:space="preserve"> in countries</w:t>
      </w:r>
      <w:r w:rsidRPr="00061DB4">
        <w:t>. That is something that</w:t>
      </w:r>
      <w:r w:rsidRPr="00061DB4" w:rsidR="002D5126">
        <w:t>,</w:t>
      </w:r>
      <w:r w:rsidRPr="00061DB4">
        <w:t xml:space="preserve"> in Ghana</w:t>
      </w:r>
      <w:r w:rsidRPr="00061DB4" w:rsidR="002D5126">
        <w:t xml:space="preserve">, </w:t>
      </w:r>
      <w:r w:rsidRPr="00061DB4">
        <w:t xml:space="preserve">FCDO has done quite well, providing spaces and fora for civil society engagement with </w:t>
      </w:r>
      <w:r w:rsidRPr="00061DB4" w:rsidR="00501E63">
        <w:t>G</w:t>
      </w:r>
      <w:r w:rsidRPr="00061DB4" w:rsidR="002D5126">
        <w:t xml:space="preserve">overnment, </w:t>
      </w:r>
      <w:r w:rsidRPr="00061DB4" w:rsidR="00501E63">
        <w:t>G</w:t>
      </w:r>
      <w:r w:rsidRPr="00061DB4">
        <w:t xml:space="preserve">overnment agencies, </w:t>
      </w:r>
      <w:r w:rsidRPr="00061DB4" w:rsidR="002D5126">
        <w:t xml:space="preserve">the private sector, </w:t>
      </w:r>
      <w:r w:rsidRPr="00061DB4">
        <w:t>and other development partners. That is quite important.</w:t>
      </w:r>
    </w:p>
    <w:p w:rsidR="002D5126" w:rsidRPr="00061DB4" w:rsidP="005C4CF2">
      <w:pPr>
        <w:pStyle w:val="Answer"/>
      </w:pPr>
      <w:r w:rsidRPr="00061DB4">
        <w:t>The t</w:t>
      </w:r>
      <w:r w:rsidRPr="00061DB4" w:rsidR="005C4CF2">
        <w:t>hird</w:t>
      </w:r>
      <w:r w:rsidRPr="00061DB4">
        <w:t xml:space="preserve"> point is around </w:t>
      </w:r>
      <w:r w:rsidRPr="00061DB4" w:rsidR="005C4CF2">
        <w:t xml:space="preserve">the whole issue of capacity strengthening in terms of bringing in expertise, access to information, </w:t>
      </w:r>
      <w:r w:rsidRPr="00061DB4">
        <w:t xml:space="preserve">and </w:t>
      </w:r>
      <w:r w:rsidRPr="00061DB4" w:rsidR="005C4CF2">
        <w:t xml:space="preserve">also in terms of </w:t>
      </w:r>
      <w:r w:rsidRPr="00061DB4">
        <w:t xml:space="preserve">the </w:t>
      </w:r>
      <w:r w:rsidRPr="00061DB4" w:rsidR="005C4CF2">
        <w:t xml:space="preserve">involvement </w:t>
      </w:r>
      <w:r w:rsidRPr="00061DB4">
        <w:t xml:space="preserve">of civil society </w:t>
      </w:r>
      <w:r w:rsidRPr="00061DB4" w:rsidR="005C4CF2">
        <w:t xml:space="preserve">in </w:t>
      </w:r>
      <w:r w:rsidRPr="00061DB4">
        <w:t xml:space="preserve">strategic thinking, </w:t>
      </w:r>
      <w:r w:rsidRPr="00061DB4" w:rsidR="005C4CF2">
        <w:t xml:space="preserve">planning and implementation. </w:t>
      </w:r>
      <w:r w:rsidRPr="00061DB4">
        <w:t xml:space="preserve">Involvement strengthens capacity, and that is one of the ways in which this can be done. </w:t>
      </w:r>
    </w:p>
    <w:p w:rsidR="005C4CF2" w:rsidRPr="00061DB4" w:rsidP="005C4CF2">
      <w:pPr>
        <w:pStyle w:val="Answer"/>
      </w:pPr>
      <w:r w:rsidRPr="00061DB4">
        <w:t xml:space="preserve">Overall, it is about grants, the </w:t>
      </w:r>
      <w:r w:rsidRPr="00061DB4" w:rsidR="00254640">
        <w:t>brokering of relationships</w:t>
      </w:r>
      <w:r w:rsidRPr="00061DB4">
        <w:t xml:space="preserve"> and the provision of spaces</w:t>
      </w:r>
      <w:r w:rsidRPr="00061DB4" w:rsidR="00254640">
        <w:t xml:space="preserve">, </w:t>
      </w:r>
      <w:r w:rsidRPr="00061DB4">
        <w:t xml:space="preserve">civil society engagement with other stakeholders, and </w:t>
      </w:r>
      <w:r w:rsidRPr="00061DB4" w:rsidR="00254640">
        <w:t>capacity strengthening.</w:t>
      </w:r>
    </w:p>
    <w:p w:rsidR="00B33054" w:rsidRPr="00061DB4" w:rsidP="005C4CF2">
      <w:pPr>
        <w:pStyle w:val="Answer"/>
      </w:pPr>
      <w:r w:rsidRPr="00061DB4">
        <w:t>A</w:t>
      </w:r>
      <w:r w:rsidRPr="00061DB4" w:rsidR="002D5126">
        <w:t xml:space="preserve"> quite important </w:t>
      </w:r>
      <w:r w:rsidRPr="00061DB4">
        <w:t>area that is beginning to emerge is</w:t>
      </w:r>
      <w:r w:rsidRPr="00061DB4" w:rsidR="00501E63">
        <w:t xml:space="preserve"> about</w:t>
      </w:r>
      <w:r w:rsidRPr="00061DB4">
        <w:t xml:space="preserve"> how FCDO supports human rights defenders within the country who may be at risk of being targeted as individuals</w:t>
      </w:r>
      <w:r w:rsidRPr="00061DB4" w:rsidR="002D5126">
        <w:t xml:space="preserve"> or as individual organisations because they raise controversial issues or go against </w:t>
      </w:r>
      <w:r w:rsidRPr="00061DB4" w:rsidR="00501E63">
        <w:t>G</w:t>
      </w:r>
      <w:r w:rsidRPr="00061DB4" w:rsidR="002D5126">
        <w:t>overnment policy</w:t>
      </w:r>
      <w:r w:rsidRPr="00061DB4">
        <w:t xml:space="preserve">. </w:t>
      </w:r>
    </w:p>
    <w:p w:rsidR="002D5126" w:rsidRPr="00061DB4" w:rsidP="00FE4957">
      <w:pPr>
        <w:pStyle w:val="Question"/>
      </w:pPr>
      <w:sdt>
        <w:sdtPr>
          <w:alias w:val="Member"/>
          <w:tag w:val="&lt;Member mnisId='1604' dodsId='61606'&gt;"/>
          <w:id w:val="-825512340"/>
          <w:placeholder>
            <w:docPart w:val="DefaultPlaceholder_-1854013440"/>
          </w:placeholder>
          <w:richText/>
        </w:sdtPr>
        <w:sdtContent>
          <w:r w:rsidRPr="00061DB4" w:rsidR="00B33054">
            <w:rPr>
              <w:b/>
            </w:rPr>
            <w:t>Mr Sharma:</w:t>
          </w:r>
        </w:sdtContent>
      </w:sdt>
      <w:r w:rsidRPr="00061DB4" w:rsidR="00B33054">
        <w:t xml:space="preserve"> </w:t>
      </w:r>
      <w:r w:rsidRPr="00061DB4">
        <w:t>Sitha, ho</w:t>
      </w:r>
      <w:r w:rsidRPr="00061DB4" w:rsidR="00B33054">
        <w:t>w regular is your engagement with the FCDO, and what form does it take?</w:t>
      </w:r>
    </w:p>
    <w:p w:rsidR="00780F87" w:rsidRPr="00061DB4" w:rsidP="00B33054">
      <w:pPr>
        <w:pStyle w:val="Answer"/>
      </w:pPr>
      <w:sdt>
        <w:sdtPr>
          <w:alias w:val="Witness"/>
          <w:id w:val="-1657838691"/>
          <w:placeholder>
            <w:docPart w:val="DefaultPlaceholder_-1854013440"/>
          </w:placeholder>
          <w:richText/>
        </w:sdtPr>
        <w:sdtContent>
          <w:r w:rsidRPr="00061DB4" w:rsidR="00B04A71">
            <w:rPr>
              <w:b/>
              <w:bCs/>
              <w:i/>
              <w:iCs/>
            </w:rPr>
            <w:t>Channsitha Mark:</w:t>
          </w:r>
          <w:r w:rsidRPr="00061DB4" w:rsidR="00B33054">
            <w:rPr>
              <w:b/>
            </w:rPr>
            <w:t xml:space="preserve"> </w:t>
          </w:r>
        </w:sdtContent>
      </w:sdt>
      <w:r w:rsidRPr="00061DB4" w:rsidR="002D5126">
        <w:t>Cambodia got project</w:t>
      </w:r>
      <w:r w:rsidRPr="00061DB4" w:rsidR="00FE4957">
        <w:t xml:space="preserve"> </w:t>
      </w:r>
      <w:r w:rsidRPr="00061DB4" w:rsidR="002D5126">
        <w:t xml:space="preserve">implementations funded </w:t>
      </w:r>
      <w:r w:rsidRPr="00061DB4" w:rsidR="00FE4957">
        <w:t xml:space="preserve">by </w:t>
      </w:r>
      <w:r w:rsidRPr="00061DB4" w:rsidR="002D5126">
        <w:t>FCDO through our working relationship</w:t>
      </w:r>
      <w:r w:rsidRPr="00061DB4" w:rsidR="00FE4957">
        <w:t xml:space="preserve"> </w:t>
      </w:r>
      <w:r w:rsidRPr="00061DB4" w:rsidR="002D5126">
        <w:t xml:space="preserve">with </w:t>
      </w:r>
      <w:r w:rsidRPr="00061DB4" w:rsidR="00057069">
        <w:t>ActionAid</w:t>
      </w:r>
      <w:r w:rsidRPr="00061DB4" w:rsidR="002D5126">
        <w:t xml:space="preserve"> UK. </w:t>
      </w:r>
      <w:r w:rsidRPr="00061DB4" w:rsidR="009979A1">
        <w:t xml:space="preserve">We got funding for </w:t>
      </w:r>
      <w:r w:rsidRPr="00061DB4" w:rsidR="002D5126">
        <w:t xml:space="preserve">the </w:t>
      </w:r>
      <w:r w:rsidRPr="00061DB4" w:rsidR="009979A1">
        <w:t>women</w:t>
      </w:r>
      <w:r w:rsidRPr="00061DB4">
        <w:t>-</w:t>
      </w:r>
      <w:r w:rsidRPr="00061DB4" w:rsidR="009979A1">
        <w:t xml:space="preserve">led </w:t>
      </w:r>
      <w:r w:rsidRPr="00061DB4">
        <w:t xml:space="preserve">alternative </w:t>
      </w:r>
      <w:r w:rsidRPr="00061DB4" w:rsidR="00501E63">
        <w:t xml:space="preserve">that is </w:t>
      </w:r>
      <w:r w:rsidRPr="00061DB4" w:rsidR="002706B3">
        <w:t xml:space="preserve">responding to </w:t>
      </w:r>
      <w:r w:rsidRPr="00061DB4" w:rsidR="009979A1">
        <w:t>climate change in Cambodia. With this project, we worked closely</w:t>
      </w:r>
      <w:r w:rsidRPr="00061DB4">
        <w:t xml:space="preserve"> with </w:t>
      </w:r>
      <w:r w:rsidRPr="00061DB4" w:rsidR="00057069">
        <w:t>ActionAid</w:t>
      </w:r>
      <w:r w:rsidRPr="00061DB4">
        <w:t xml:space="preserve"> UK and FCDO</w:t>
      </w:r>
      <w:r w:rsidRPr="00061DB4" w:rsidR="009979A1">
        <w:t xml:space="preserve">. We have </w:t>
      </w:r>
      <w:r w:rsidRPr="00061DB4" w:rsidR="00FE4957">
        <w:t>monthly</w:t>
      </w:r>
      <w:r w:rsidRPr="00061DB4" w:rsidR="009979A1">
        <w:t xml:space="preserve"> meetings</w:t>
      </w:r>
      <w:r w:rsidRPr="00061DB4" w:rsidR="00FE4957">
        <w:t xml:space="preserve"> and have </w:t>
      </w:r>
      <w:r w:rsidRPr="00061DB4">
        <w:t>start</w:t>
      </w:r>
      <w:r w:rsidRPr="00061DB4" w:rsidR="00FE4957">
        <w:t xml:space="preserve">ed </w:t>
      </w:r>
      <w:r w:rsidRPr="00061DB4">
        <w:t>implementation of the project</w:t>
      </w:r>
      <w:r w:rsidRPr="00061DB4" w:rsidR="00FE4957">
        <w:t>. We work very</w:t>
      </w:r>
      <w:r w:rsidRPr="00061DB4">
        <w:t xml:space="preserve"> closely with </w:t>
      </w:r>
      <w:r w:rsidRPr="00061DB4" w:rsidR="00057069">
        <w:t>ActionAid</w:t>
      </w:r>
      <w:r w:rsidRPr="00061DB4">
        <w:t xml:space="preserve"> UK and </w:t>
      </w:r>
      <w:r w:rsidRPr="00061DB4" w:rsidR="00FE4957">
        <w:t xml:space="preserve">communicate </w:t>
      </w:r>
      <w:r w:rsidRPr="00061DB4" w:rsidR="009979A1">
        <w:t xml:space="preserve">on the implementation of the work. </w:t>
      </w:r>
    </w:p>
    <w:p w:rsidR="009979A1" w:rsidRPr="00061DB4" w:rsidP="00B33054">
      <w:pPr>
        <w:pStyle w:val="Answer"/>
      </w:pPr>
      <w:r w:rsidRPr="00061DB4">
        <w:t>ActionAid</w:t>
      </w:r>
      <w:r w:rsidRPr="00061DB4">
        <w:t xml:space="preserve"> Cambodia worked closely </w:t>
      </w:r>
      <w:r w:rsidRPr="00061DB4" w:rsidR="00FE4957">
        <w:t xml:space="preserve">on </w:t>
      </w:r>
      <w:r w:rsidRPr="00061DB4">
        <w:t>designing the project</w:t>
      </w:r>
      <w:r w:rsidRPr="00061DB4" w:rsidR="00FE4957">
        <w:t>. I</w:t>
      </w:r>
      <w:r w:rsidRPr="00061DB4">
        <w:t xml:space="preserve">t is </w:t>
      </w:r>
      <w:r w:rsidRPr="00061DB4" w:rsidR="00780F87">
        <w:t xml:space="preserve">a </w:t>
      </w:r>
      <w:r w:rsidRPr="00061DB4">
        <w:t>very collaborative process</w:t>
      </w:r>
      <w:r w:rsidRPr="00061DB4" w:rsidR="00FE4957">
        <w:t>. W</w:t>
      </w:r>
      <w:r w:rsidRPr="00061DB4">
        <w:t>e work with the UK office</w:t>
      </w:r>
      <w:r w:rsidRPr="00061DB4" w:rsidR="00FE4957">
        <w:t xml:space="preserve">, </w:t>
      </w:r>
      <w:r w:rsidRPr="00061DB4">
        <w:t>our partners on the ground</w:t>
      </w:r>
      <w:r w:rsidRPr="00061DB4" w:rsidR="00FE4957">
        <w:t xml:space="preserve"> </w:t>
      </w:r>
      <w:r w:rsidRPr="00061DB4">
        <w:t>and also the community</w:t>
      </w:r>
      <w:r w:rsidRPr="00061DB4" w:rsidR="00FE4957">
        <w:t xml:space="preserve"> </w:t>
      </w:r>
      <w:r w:rsidRPr="00061DB4">
        <w:t>to design and develop the actions</w:t>
      </w:r>
      <w:r w:rsidRPr="00061DB4" w:rsidR="00FE4957">
        <w:t>. O</w:t>
      </w:r>
      <w:r w:rsidRPr="00061DB4">
        <w:t xml:space="preserve">ur work is to ensure that the support from FCDO funding is strengthening </w:t>
      </w:r>
      <w:r w:rsidRPr="00061DB4" w:rsidR="00780F87">
        <w:t xml:space="preserve">and </w:t>
      </w:r>
      <w:r w:rsidRPr="00061DB4">
        <w:t>support</w:t>
      </w:r>
      <w:r w:rsidRPr="00061DB4" w:rsidR="00780F87">
        <w:t xml:space="preserve">ing the </w:t>
      </w:r>
      <w:r w:rsidRPr="00061DB4">
        <w:t xml:space="preserve">women to do their work on the ground, and </w:t>
      </w:r>
      <w:r w:rsidRPr="00061DB4" w:rsidR="00FE4957">
        <w:t xml:space="preserve">to </w:t>
      </w:r>
      <w:r w:rsidRPr="00061DB4" w:rsidR="00780F87">
        <w:t xml:space="preserve">continue to </w:t>
      </w:r>
      <w:r w:rsidRPr="00061DB4">
        <w:t xml:space="preserve">showcase their leadership in providing </w:t>
      </w:r>
      <w:r w:rsidRPr="00061DB4" w:rsidR="00780F87">
        <w:t xml:space="preserve">the </w:t>
      </w:r>
      <w:r w:rsidRPr="00061DB4">
        <w:t xml:space="preserve">support to the community that is needed. </w:t>
      </w:r>
      <w:r w:rsidRPr="00061DB4" w:rsidR="00780F87">
        <w:t xml:space="preserve">Also, </w:t>
      </w:r>
      <w:r w:rsidRPr="00061DB4">
        <w:t xml:space="preserve">it is </w:t>
      </w:r>
      <w:r w:rsidRPr="00061DB4" w:rsidR="00FE4957">
        <w:t xml:space="preserve">about </w:t>
      </w:r>
      <w:r w:rsidRPr="00061DB4">
        <w:t>influence in terms of women’s need</w:t>
      </w:r>
      <w:r w:rsidRPr="00061DB4" w:rsidR="00780F87">
        <w:t xml:space="preserve">s </w:t>
      </w:r>
      <w:r w:rsidRPr="00061DB4">
        <w:t>and voices in policy</w:t>
      </w:r>
      <w:r w:rsidRPr="00061DB4" w:rsidR="00FE4957">
        <w:t xml:space="preserve">, </w:t>
      </w:r>
      <w:r w:rsidRPr="00061DB4">
        <w:t xml:space="preserve">and also </w:t>
      </w:r>
      <w:r w:rsidRPr="00061DB4" w:rsidR="00780F87">
        <w:t xml:space="preserve">in the </w:t>
      </w:r>
      <w:r w:rsidRPr="00061DB4">
        <w:t>sub</w:t>
      </w:r>
      <w:r w:rsidRPr="00061DB4" w:rsidR="00501E63">
        <w:t>-</w:t>
      </w:r>
      <w:r w:rsidRPr="00061DB4">
        <w:t xml:space="preserve">national and national </w:t>
      </w:r>
      <w:r w:rsidRPr="00061DB4" w:rsidR="00501E63">
        <w:t>G</w:t>
      </w:r>
      <w:r w:rsidRPr="00061DB4">
        <w:t>overnment of Cambodia.</w:t>
      </w:r>
    </w:p>
    <w:p w:rsidR="00BD1C71" w:rsidRPr="00061DB4" w:rsidP="00B33054">
      <w:pPr>
        <w:pStyle w:val="Answer"/>
      </w:pPr>
      <w:r w:rsidRPr="00061DB4">
        <w:t>With the support of FCDO, we see that t</w:t>
      </w:r>
      <w:r w:rsidRPr="00061DB4">
        <w:t xml:space="preserve">here </w:t>
      </w:r>
      <w:r w:rsidRPr="00061DB4" w:rsidR="00FE4957">
        <w:t>are</w:t>
      </w:r>
      <w:r w:rsidRPr="00061DB4">
        <w:t xml:space="preserve"> open conversation</w:t>
      </w:r>
      <w:r w:rsidRPr="00061DB4">
        <w:t xml:space="preserve">s </w:t>
      </w:r>
      <w:r w:rsidRPr="00061DB4">
        <w:t>and discussion</w:t>
      </w:r>
      <w:r w:rsidRPr="00061DB4">
        <w:t xml:space="preserve">s </w:t>
      </w:r>
      <w:r w:rsidRPr="00061DB4">
        <w:t>on issues that emerge</w:t>
      </w:r>
      <w:r w:rsidRPr="00061DB4">
        <w:t xml:space="preserve"> </w:t>
      </w:r>
      <w:r w:rsidRPr="00061DB4">
        <w:t>during our implementation</w:t>
      </w:r>
      <w:r w:rsidRPr="00061DB4">
        <w:t>s</w:t>
      </w:r>
      <w:r w:rsidRPr="00061DB4">
        <w:t>. Because of the regular meeting</w:t>
      </w:r>
      <w:r w:rsidRPr="00061DB4">
        <w:t xml:space="preserve">s </w:t>
      </w:r>
      <w:r w:rsidRPr="00061DB4">
        <w:t>and conversation</w:t>
      </w:r>
      <w:r w:rsidRPr="00061DB4">
        <w:t>s</w:t>
      </w:r>
      <w:r w:rsidRPr="00061DB4">
        <w:t xml:space="preserve">, we can </w:t>
      </w:r>
      <w:r w:rsidRPr="00061DB4">
        <w:t>pick up and open those discussions</w:t>
      </w:r>
      <w:r w:rsidRPr="00061DB4" w:rsidR="00FE4957">
        <w:t xml:space="preserve">, </w:t>
      </w:r>
      <w:r w:rsidRPr="00061DB4">
        <w:t xml:space="preserve">and also </w:t>
      </w:r>
      <w:r w:rsidRPr="00061DB4">
        <w:t xml:space="preserve">make some adjustments where needed. </w:t>
      </w:r>
    </w:p>
    <w:p w:rsidR="00245C22" w:rsidRPr="00061DB4" w:rsidP="00245C22">
      <w:pPr>
        <w:pStyle w:val="Answer"/>
      </w:pPr>
      <w:r w:rsidRPr="00061DB4">
        <w:t xml:space="preserve">Another added value that we are engaging in </w:t>
      </w:r>
      <w:r w:rsidRPr="00061DB4" w:rsidR="00FE4957">
        <w:t xml:space="preserve">with </w:t>
      </w:r>
      <w:r w:rsidRPr="00061DB4">
        <w:t xml:space="preserve">FCDO </w:t>
      </w:r>
      <w:r w:rsidRPr="00061DB4" w:rsidR="00FE4957">
        <w:t xml:space="preserve">funding </w:t>
      </w:r>
      <w:r w:rsidRPr="00061DB4">
        <w:t xml:space="preserve">is </w:t>
      </w:r>
      <w:r w:rsidRPr="00061DB4" w:rsidR="00FE4957">
        <w:t>to o</w:t>
      </w:r>
      <w:r w:rsidRPr="00061DB4" w:rsidR="00BD1C71">
        <w:t xml:space="preserve">pen up our engagement with </w:t>
      </w:r>
      <w:r w:rsidRPr="00061DB4">
        <w:t xml:space="preserve">the </w:t>
      </w:r>
      <w:r w:rsidRPr="00061DB4" w:rsidR="00BD1C71">
        <w:t xml:space="preserve">British </w:t>
      </w:r>
      <w:r w:rsidRPr="00061DB4" w:rsidR="00044BF5">
        <w:t>e</w:t>
      </w:r>
      <w:r w:rsidRPr="00061DB4" w:rsidR="00BD1C71">
        <w:t>mbassy in Cambodia</w:t>
      </w:r>
      <w:r w:rsidRPr="00061DB4" w:rsidR="00FE4957">
        <w:t xml:space="preserve">, </w:t>
      </w:r>
      <w:r w:rsidRPr="00061DB4" w:rsidR="00BD1C71">
        <w:t xml:space="preserve">so </w:t>
      </w:r>
      <w:r w:rsidRPr="00061DB4" w:rsidR="00FE4957">
        <w:t xml:space="preserve">that </w:t>
      </w:r>
      <w:r w:rsidRPr="00061DB4" w:rsidR="00BD1C71">
        <w:t>we can have broader engagement and support</w:t>
      </w:r>
      <w:r w:rsidRPr="00061DB4">
        <w:t xml:space="preserve">, </w:t>
      </w:r>
      <w:r w:rsidRPr="00061DB4">
        <w:t xml:space="preserve">and </w:t>
      </w:r>
      <w:r w:rsidRPr="00061DB4">
        <w:t xml:space="preserve">work more </w:t>
      </w:r>
      <w:r w:rsidRPr="00061DB4" w:rsidR="00BD1C71">
        <w:t xml:space="preserve">closely with the </w:t>
      </w:r>
      <w:r w:rsidRPr="00061DB4" w:rsidR="00044BF5">
        <w:t>e</w:t>
      </w:r>
      <w:r w:rsidRPr="00061DB4" w:rsidR="00BD1C71">
        <w:t>mbassy here in the country.</w:t>
      </w:r>
      <w:r w:rsidRPr="00061DB4">
        <w:t xml:space="preserve"> W</w:t>
      </w:r>
      <w:r w:rsidRPr="00061DB4">
        <w:t xml:space="preserve">ith a close working relationship, we also </w:t>
      </w:r>
      <w:r w:rsidRPr="00061DB4" w:rsidR="00BD1C71">
        <w:t xml:space="preserve">developed </w:t>
      </w:r>
      <w:r w:rsidRPr="00061DB4">
        <w:t xml:space="preserve">our </w:t>
      </w:r>
      <w:r w:rsidRPr="00061DB4" w:rsidR="00BD1C71">
        <w:t xml:space="preserve">capacity in bringing quality programming that impacts the life of </w:t>
      </w:r>
      <w:r w:rsidRPr="00061DB4">
        <w:t xml:space="preserve">the </w:t>
      </w:r>
      <w:r w:rsidRPr="00061DB4" w:rsidR="00BD1C71">
        <w:t>community</w:t>
      </w:r>
      <w:r w:rsidRPr="00061DB4">
        <w:t>, especially the women and children that we support</w:t>
      </w:r>
      <w:r w:rsidRPr="00061DB4" w:rsidR="00BD1C71">
        <w:t xml:space="preserve">. </w:t>
      </w:r>
    </w:p>
    <w:p w:rsidR="006871B5" w:rsidRPr="00061DB4" w:rsidP="00780F87">
      <w:pPr>
        <w:pStyle w:val="Answer"/>
      </w:pPr>
      <w:r w:rsidRPr="00061DB4">
        <w:t>However, we also observe some challenges as well, because the operational system of the FCDO fund is some</w:t>
      </w:r>
      <w:r w:rsidR="00843303">
        <w:t>times</w:t>
      </w:r>
      <w:r w:rsidRPr="00061DB4">
        <w:t xml:space="preserve"> quite strict</w:t>
      </w:r>
      <w:r w:rsidRPr="00061DB4" w:rsidR="00245C22">
        <w:t xml:space="preserve">, as </w:t>
      </w:r>
      <w:r w:rsidR="00843303">
        <w:t>are</w:t>
      </w:r>
      <w:r w:rsidRPr="00061DB4" w:rsidR="00245C22">
        <w:t xml:space="preserve"> </w:t>
      </w:r>
      <w:r w:rsidRPr="00061DB4" w:rsidR="00780F87">
        <w:t>the report requirements and deadlines</w:t>
      </w:r>
      <w:r w:rsidRPr="00061DB4" w:rsidR="00560832">
        <w:t>, to some extent</w:t>
      </w:r>
      <w:r w:rsidRPr="00061DB4" w:rsidR="00245C22">
        <w:t xml:space="preserve">. Although </w:t>
      </w:r>
      <w:r w:rsidRPr="00061DB4" w:rsidR="00780F87">
        <w:t xml:space="preserve">we are </w:t>
      </w:r>
      <w:r w:rsidRPr="00061DB4" w:rsidR="00560832">
        <w:t xml:space="preserve">engaging closely, </w:t>
      </w:r>
      <w:r w:rsidRPr="00061DB4" w:rsidR="00780F87">
        <w:t xml:space="preserve">sometimes </w:t>
      </w:r>
      <w:r w:rsidRPr="00061DB4" w:rsidR="00560832">
        <w:t xml:space="preserve">it feels discouraging and disempowering. We hope </w:t>
      </w:r>
      <w:r w:rsidRPr="00061DB4" w:rsidR="00780F87">
        <w:t xml:space="preserve">that </w:t>
      </w:r>
      <w:r w:rsidRPr="00061DB4" w:rsidR="00560832">
        <w:t xml:space="preserve">we </w:t>
      </w:r>
      <w:r w:rsidRPr="00061DB4" w:rsidR="00780F87">
        <w:t>could</w:t>
      </w:r>
      <w:r w:rsidRPr="00061DB4" w:rsidR="00245C22">
        <w:t xml:space="preserve">, </w:t>
      </w:r>
      <w:r w:rsidRPr="00061DB4" w:rsidR="00780F87">
        <w:t>in some way</w:t>
      </w:r>
      <w:r w:rsidRPr="00061DB4" w:rsidR="00245C22">
        <w:t xml:space="preserve">, </w:t>
      </w:r>
      <w:r w:rsidRPr="00061DB4" w:rsidR="00560832">
        <w:t xml:space="preserve">support </w:t>
      </w:r>
      <w:r w:rsidRPr="00061DB4" w:rsidR="00780F87">
        <w:t xml:space="preserve">more </w:t>
      </w:r>
      <w:r w:rsidRPr="00061DB4" w:rsidR="00560832">
        <w:t xml:space="preserve">local-led development and </w:t>
      </w:r>
      <w:r w:rsidRPr="00061DB4" w:rsidR="00245C22">
        <w:t xml:space="preserve">a </w:t>
      </w:r>
      <w:r w:rsidRPr="00061DB4" w:rsidR="00560832">
        <w:t>self-defined agenda</w:t>
      </w:r>
      <w:r w:rsidRPr="00061DB4" w:rsidR="00245C22">
        <w:t>.</w:t>
      </w:r>
      <w:r w:rsidRPr="00061DB4" w:rsidR="00560832">
        <w:t xml:space="preserve"> </w:t>
      </w:r>
      <w:r w:rsidRPr="00061DB4" w:rsidR="00245C22">
        <w:t>T</w:t>
      </w:r>
      <w:r w:rsidRPr="00061DB4" w:rsidR="00560832">
        <w:t xml:space="preserve">he work on the ground is quite challenging, so we hope to </w:t>
      </w:r>
      <w:r w:rsidRPr="00061DB4" w:rsidR="00245C22">
        <w:t xml:space="preserve">further </w:t>
      </w:r>
      <w:r w:rsidRPr="00061DB4" w:rsidR="00560832">
        <w:t xml:space="preserve">explore how </w:t>
      </w:r>
      <w:r w:rsidRPr="00061DB4" w:rsidR="00245C22">
        <w:t xml:space="preserve">to best set </w:t>
      </w:r>
      <w:r w:rsidRPr="00061DB4" w:rsidR="00560832">
        <w:t>timeframe</w:t>
      </w:r>
      <w:r w:rsidRPr="00061DB4" w:rsidR="00780F87">
        <w:t xml:space="preserve"> and reporting requirements that are suitable to the context, </w:t>
      </w:r>
      <w:r w:rsidRPr="00061DB4" w:rsidR="00560832">
        <w:t>especially when we are working with grassroot</w:t>
      </w:r>
      <w:r w:rsidR="00843303">
        <w:t>s</w:t>
      </w:r>
      <w:r w:rsidRPr="00061DB4" w:rsidR="00560832">
        <w:t xml:space="preserve"> and civil society organisations on the ground.</w:t>
      </w:r>
    </w:p>
    <w:p w:rsidR="00FE4957" w:rsidRPr="00061DB4" w:rsidP="00F55C0A">
      <w:pPr>
        <w:pStyle w:val="Question"/>
      </w:pPr>
      <w:sdt>
        <w:sdtPr>
          <w:alias w:val="Member"/>
          <w:tag w:val="&lt;Member mnisId='1604' dodsId='61606'&gt;"/>
          <w:id w:val="1823537296"/>
          <w:placeholder>
            <w:docPart w:val="DefaultPlaceholder_-1854013440"/>
          </w:placeholder>
          <w:richText/>
        </w:sdtPr>
        <w:sdtContent>
          <w:r w:rsidRPr="00061DB4" w:rsidR="006871B5">
            <w:rPr>
              <w:b/>
            </w:rPr>
            <w:t>Mr Sharma:</w:t>
          </w:r>
        </w:sdtContent>
      </w:sdt>
      <w:r w:rsidRPr="00061DB4" w:rsidR="006871B5">
        <w:t xml:space="preserve"> </w:t>
      </w:r>
      <w:r w:rsidRPr="00061DB4">
        <w:t xml:space="preserve">You </w:t>
      </w:r>
      <w:r w:rsidRPr="00061DB4" w:rsidR="00044BF5">
        <w:t xml:space="preserve">have </w:t>
      </w:r>
      <w:r w:rsidRPr="00061DB4">
        <w:t xml:space="preserve">touched </w:t>
      </w:r>
      <w:r w:rsidRPr="00061DB4" w:rsidR="00044BF5">
        <w:t xml:space="preserve">on </w:t>
      </w:r>
      <w:r w:rsidRPr="00061DB4">
        <w:t>it, but w</w:t>
      </w:r>
      <w:r w:rsidRPr="00061DB4" w:rsidR="006871B5">
        <w:t>hat else would you like to see</w:t>
      </w:r>
      <w:r w:rsidRPr="00061DB4">
        <w:t xml:space="preserve"> from the FCDO in this regard</w:t>
      </w:r>
      <w:r w:rsidRPr="00061DB4" w:rsidR="006871B5">
        <w:t>?</w:t>
      </w:r>
    </w:p>
    <w:p w:rsidR="00245C22" w:rsidRPr="00061DB4" w:rsidP="006871B5">
      <w:pPr>
        <w:pStyle w:val="Answer"/>
      </w:pPr>
      <w:sdt>
        <w:sdtPr>
          <w:alias w:val="Witness"/>
          <w:id w:val="-913617793"/>
          <w:placeholder>
            <w:docPart w:val="DefaultPlaceholder_-1854013440"/>
          </w:placeholder>
          <w:richText/>
        </w:sdtPr>
        <w:sdtContent>
          <w:r w:rsidRPr="00061DB4" w:rsidR="00B04A71">
            <w:rPr>
              <w:b/>
              <w:bCs/>
              <w:i/>
              <w:iCs/>
            </w:rPr>
            <w:t>Channsitha</w:t>
          </w:r>
          <w:r w:rsidRPr="00061DB4" w:rsidR="00B04A71">
            <w:rPr>
              <w:b/>
              <w:bCs/>
              <w:i/>
              <w:iCs/>
            </w:rPr>
            <w:t xml:space="preserve"> Mark:</w:t>
          </w:r>
          <w:r w:rsidRPr="00061DB4" w:rsidR="006871B5">
            <w:rPr>
              <w:b/>
            </w:rPr>
            <w:t xml:space="preserve"> </w:t>
          </w:r>
        </w:sdtContent>
      </w:sdt>
      <w:r w:rsidR="00843303">
        <w:t>T</w:t>
      </w:r>
      <w:r w:rsidRPr="00061DB4" w:rsidR="006871B5">
        <w:t xml:space="preserve">he support </w:t>
      </w:r>
      <w:r w:rsidR="00843303">
        <w:t xml:space="preserve">from the FCDO </w:t>
      </w:r>
      <w:r w:rsidRPr="00061DB4" w:rsidR="006871B5">
        <w:t>so far is great. However, we hope that the fund</w:t>
      </w:r>
      <w:r w:rsidRPr="00061DB4" w:rsidR="00F55C0A">
        <w:t>ing</w:t>
      </w:r>
      <w:r w:rsidRPr="00061DB4" w:rsidR="006871B5">
        <w:t xml:space="preserve"> and support is going to be long-term, flexible, and </w:t>
      </w:r>
      <w:r w:rsidRPr="00061DB4">
        <w:t xml:space="preserve">multi-year, and </w:t>
      </w:r>
      <w:r w:rsidRPr="00061DB4" w:rsidR="006871B5">
        <w:t xml:space="preserve">also </w:t>
      </w:r>
      <w:r w:rsidRPr="00061DB4" w:rsidR="00F55C0A">
        <w:t xml:space="preserve">that it will </w:t>
      </w:r>
      <w:r w:rsidRPr="00061DB4" w:rsidR="006871B5">
        <w:t xml:space="preserve">allow for </w:t>
      </w:r>
      <w:r w:rsidRPr="00061DB4">
        <w:t>self-determined priorit</w:t>
      </w:r>
      <w:r w:rsidRPr="00061DB4" w:rsidR="00F55C0A">
        <w:t>ies</w:t>
      </w:r>
      <w:r w:rsidRPr="00061DB4">
        <w:t>, especially for civil societies and women’s rights organisations on the ground.</w:t>
      </w:r>
    </w:p>
    <w:p w:rsidR="006871B5" w:rsidRPr="00061DB4" w:rsidP="006871B5">
      <w:pPr>
        <w:pStyle w:val="Answer"/>
      </w:pPr>
      <w:r w:rsidRPr="00061DB4">
        <w:t xml:space="preserve">The second point is to </w:t>
      </w:r>
      <w:r w:rsidRPr="00061DB4">
        <w:t>simplify the funding requirement</w:t>
      </w:r>
      <w:r w:rsidRPr="00061DB4">
        <w:t>s</w:t>
      </w:r>
      <w:r w:rsidRPr="00061DB4">
        <w:t xml:space="preserve">. We hope that </w:t>
      </w:r>
      <w:r w:rsidRPr="00061DB4" w:rsidR="00057069">
        <w:t>ActionAid</w:t>
      </w:r>
      <w:r w:rsidRPr="00061DB4">
        <w:t xml:space="preserve"> Cambodia</w:t>
      </w:r>
      <w:r w:rsidRPr="00061DB4">
        <w:t xml:space="preserve"> can work </w:t>
      </w:r>
      <w:r w:rsidRPr="00061DB4" w:rsidR="00245C22">
        <w:t xml:space="preserve">together with </w:t>
      </w:r>
      <w:r w:rsidRPr="00061DB4" w:rsidR="00057069">
        <w:t>ActionAid</w:t>
      </w:r>
      <w:r w:rsidRPr="00061DB4" w:rsidR="00245C22">
        <w:t xml:space="preserve"> UK </w:t>
      </w:r>
      <w:r w:rsidRPr="00061DB4">
        <w:t>to create possibilit</w:t>
      </w:r>
      <w:r w:rsidRPr="00061DB4">
        <w:t xml:space="preserve">ies </w:t>
      </w:r>
      <w:r w:rsidRPr="00061DB4">
        <w:t>for women</w:t>
      </w:r>
      <w:r w:rsidRPr="00061DB4" w:rsidR="00245C22">
        <w:t xml:space="preserve">’s </w:t>
      </w:r>
      <w:r w:rsidRPr="00061DB4">
        <w:t>rights organisations</w:t>
      </w:r>
      <w:r w:rsidRPr="00061DB4" w:rsidR="00245C22">
        <w:t xml:space="preserve"> and civil society</w:t>
      </w:r>
      <w:r w:rsidRPr="00061DB4">
        <w:t>. I</w:t>
      </w:r>
      <w:r w:rsidRPr="00061DB4">
        <w:t xml:space="preserve">f the civil society organisations can access </w:t>
      </w:r>
      <w:r w:rsidRPr="00061DB4" w:rsidR="00667C1B">
        <w:t>direct</w:t>
      </w:r>
      <w:r w:rsidRPr="00061DB4">
        <w:t xml:space="preserve"> funding</w:t>
      </w:r>
      <w:r w:rsidRPr="00061DB4" w:rsidR="00245C22">
        <w:t xml:space="preserve"> from </w:t>
      </w:r>
      <w:r w:rsidRPr="00061DB4">
        <w:t xml:space="preserve">the </w:t>
      </w:r>
      <w:r w:rsidRPr="00061DB4" w:rsidR="00245C22">
        <w:t>FCDO</w:t>
      </w:r>
      <w:r w:rsidRPr="00061DB4">
        <w:t xml:space="preserve">, that would be great, </w:t>
      </w:r>
      <w:r w:rsidRPr="00061DB4" w:rsidR="00245C22">
        <w:t>but funding requirement</w:t>
      </w:r>
      <w:r w:rsidRPr="00061DB4">
        <w:t xml:space="preserve">s need to be simplified and bureaucracy </w:t>
      </w:r>
      <w:r w:rsidRPr="00061DB4">
        <w:t>reduce</w:t>
      </w:r>
      <w:r w:rsidRPr="00061DB4">
        <w:t xml:space="preserve">d </w:t>
      </w:r>
      <w:r w:rsidRPr="00061DB4">
        <w:t xml:space="preserve">in terms of </w:t>
      </w:r>
      <w:r w:rsidRPr="00061DB4" w:rsidR="00245C22">
        <w:t xml:space="preserve">timelines, </w:t>
      </w:r>
      <w:r w:rsidRPr="00061DB4">
        <w:t>deadlines and other strict compliance</w:t>
      </w:r>
      <w:r w:rsidRPr="00061DB4" w:rsidR="00245C22">
        <w:t xml:space="preserve"> if possible</w:t>
      </w:r>
      <w:r w:rsidRPr="00061DB4">
        <w:t>, creat</w:t>
      </w:r>
      <w:r w:rsidRPr="00061DB4">
        <w:t xml:space="preserve">ing </w:t>
      </w:r>
      <w:r w:rsidRPr="00061DB4">
        <w:t xml:space="preserve">more space for bringing </w:t>
      </w:r>
      <w:r w:rsidRPr="00061DB4">
        <w:t xml:space="preserve">in </w:t>
      </w:r>
      <w:r w:rsidRPr="00061DB4">
        <w:t xml:space="preserve">what might work best </w:t>
      </w:r>
      <w:r w:rsidRPr="00061DB4" w:rsidR="00245C22">
        <w:t xml:space="preserve">on the ground </w:t>
      </w:r>
      <w:r w:rsidRPr="00061DB4">
        <w:t xml:space="preserve">in the context where </w:t>
      </w:r>
      <w:r w:rsidRPr="00061DB4">
        <w:t xml:space="preserve">the </w:t>
      </w:r>
      <w:r w:rsidRPr="00061DB4">
        <w:t>FCDO work</w:t>
      </w:r>
      <w:r w:rsidRPr="00061DB4">
        <w:t xml:space="preserve">s </w:t>
      </w:r>
      <w:r w:rsidRPr="00061DB4">
        <w:t>in partnership</w:t>
      </w:r>
      <w:r w:rsidRPr="00061DB4" w:rsidR="00245C22">
        <w:t xml:space="preserve">, </w:t>
      </w:r>
      <w:r w:rsidRPr="00061DB4">
        <w:t xml:space="preserve">such as in </w:t>
      </w:r>
      <w:r w:rsidRPr="00061DB4" w:rsidR="00245C22">
        <w:t>Cambodia</w:t>
      </w:r>
      <w:r w:rsidRPr="00061DB4">
        <w:t xml:space="preserve">. </w:t>
      </w:r>
    </w:p>
    <w:p w:rsidR="00430FCF" w:rsidRPr="00061DB4" w:rsidP="006871B5">
      <w:pPr>
        <w:pStyle w:val="Answer"/>
      </w:pPr>
      <w:r w:rsidRPr="00061DB4">
        <w:t xml:space="preserve">Another point is </w:t>
      </w:r>
      <w:r w:rsidRPr="00061DB4" w:rsidR="00F55C0A">
        <w:t xml:space="preserve">about </w:t>
      </w:r>
      <w:r w:rsidRPr="00061DB4">
        <w:t>building meaningful and long-term partnership</w:t>
      </w:r>
      <w:r w:rsidRPr="00061DB4" w:rsidR="00F55C0A">
        <w:t>s</w:t>
      </w:r>
      <w:r w:rsidRPr="00061DB4">
        <w:t xml:space="preserve"> with civil society</w:t>
      </w:r>
      <w:r w:rsidRPr="00061DB4" w:rsidR="00F55C0A">
        <w:t xml:space="preserve">, </w:t>
      </w:r>
      <w:r w:rsidRPr="00061DB4">
        <w:t xml:space="preserve">where the voices of civil society are also reflected in the </w:t>
      </w:r>
      <w:r w:rsidRPr="00061DB4" w:rsidR="00245C22">
        <w:t xml:space="preserve">grant-making and grant </w:t>
      </w:r>
      <w:r w:rsidRPr="00061DB4">
        <w:t xml:space="preserve">implementation. I </w:t>
      </w:r>
      <w:r w:rsidRPr="00061DB4" w:rsidR="00245C22">
        <w:t xml:space="preserve">really </w:t>
      </w:r>
      <w:r w:rsidRPr="00061DB4">
        <w:t>appreciate this opportunity to be one of the witnesses to speak to the Committee.</w:t>
      </w:r>
    </w:p>
    <w:p w:rsidR="006871B5" w:rsidRPr="00061DB4" w:rsidP="00430FCF">
      <w:pPr>
        <w:pStyle w:val="Question"/>
      </w:pPr>
      <w:sdt>
        <w:sdtPr>
          <w:alias w:val="Member"/>
          <w:tag w:val="&lt;Member mnisId='1512' dodsId='32679'&gt;"/>
          <w:id w:val="228118739"/>
          <w:placeholder>
            <w:docPart w:val="DefaultPlaceholder_-1854013440"/>
          </w:placeholder>
          <w:richText/>
        </w:sdtPr>
        <w:sdtContent>
          <w:r w:rsidRPr="00061DB4" w:rsidR="00430FCF">
            <w:rPr>
              <w:b/>
            </w:rPr>
            <w:t>David Mundell:</w:t>
          </w:r>
        </w:sdtContent>
      </w:sdt>
      <w:r w:rsidRPr="00061DB4" w:rsidR="00430FCF">
        <w:t xml:space="preserve"> </w:t>
      </w:r>
      <w:r w:rsidRPr="00061DB4" w:rsidR="00245C22">
        <w:t xml:space="preserve">Tanko, how </w:t>
      </w:r>
      <w:r w:rsidRPr="00061DB4" w:rsidR="00430FCF">
        <w:t>have cuts to the UK ODA budget affected the delivery of your services?</w:t>
      </w:r>
    </w:p>
    <w:p w:rsidR="00430FCF" w:rsidRPr="00061DB4" w:rsidP="00430FCF">
      <w:pPr>
        <w:pStyle w:val="Answer"/>
      </w:pPr>
      <w:sdt>
        <w:sdtPr>
          <w:alias w:val="Witness"/>
          <w:id w:val="-592865587"/>
          <w:placeholder>
            <w:docPart w:val="DefaultPlaceholder_-1854013440"/>
          </w:placeholder>
          <w:richText/>
        </w:sdtPr>
        <w:sdtContent>
          <w:r w:rsidRPr="00061DB4" w:rsidR="00B04A71">
            <w:rPr>
              <w:b/>
              <w:bCs/>
              <w:i/>
              <w:iCs/>
            </w:rPr>
            <w:t>Ibrahim-Tanko Amidu:</w:t>
          </w:r>
          <w:r w:rsidRPr="00061DB4">
            <w:rPr>
              <w:b/>
            </w:rPr>
            <w:t xml:space="preserve"> </w:t>
          </w:r>
        </w:sdtContent>
      </w:sdt>
      <w:r w:rsidRPr="00061DB4">
        <w:t xml:space="preserve">We have been affected in a number of ways. The first </w:t>
      </w:r>
      <w:r w:rsidRPr="00061DB4" w:rsidR="00245C22">
        <w:t xml:space="preserve">has been </w:t>
      </w:r>
      <w:r w:rsidRPr="00061DB4">
        <w:t>the predictability of funding</w:t>
      </w:r>
      <w:r w:rsidRPr="00061DB4" w:rsidR="00F55C0A">
        <w:t>. M</w:t>
      </w:r>
      <w:r w:rsidRPr="00061DB4" w:rsidR="00245C22">
        <w:t>ost of the funding that we access through the High Commission or FCDO Ghana</w:t>
      </w:r>
      <w:r w:rsidRPr="00061DB4" w:rsidR="00F55C0A">
        <w:t xml:space="preserve"> may </w:t>
      </w:r>
      <w:r w:rsidRPr="00061DB4" w:rsidR="00245C22">
        <w:t xml:space="preserve">be multi-year, but </w:t>
      </w:r>
      <w:r w:rsidRPr="00061DB4" w:rsidR="00F55C0A">
        <w:t>t</w:t>
      </w:r>
      <w:r w:rsidRPr="00061DB4">
        <w:t>he release of the funds is on a yearly basis</w:t>
      </w:r>
      <w:r w:rsidRPr="00061DB4" w:rsidR="00F55C0A">
        <w:t>.</w:t>
      </w:r>
      <w:r w:rsidRPr="00061DB4">
        <w:t xml:space="preserve"> </w:t>
      </w:r>
      <w:r w:rsidRPr="00061DB4" w:rsidR="00F55C0A">
        <w:t>U</w:t>
      </w:r>
      <w:r w:rsidRPr="00061DB4">
        <w:t>sually</w:t>
      </w:r>
      <w:r w:rsidRPr="00061DB4" w:rsidR="00F55C0A">
        <w:t xml:space="preserve">, </w:t>
      </w:r>
      <w:r w:rsidRPr="00061DB4">
        <w:t>by the time you go through the discussions</w:t>
      </w:r>
      <w:r w:rsidRPr="00061DB4" w:rsidR="00F55C0A">
        <w:t xml:space="preserve"> and </w:t>
      </w:r>
      <w:r w:rsidRPr="00061DB4">
        <w:t>arrangements</w:t>
      </w:r>
      <w:r w:rsidRPr="00061DB4" w:rsidR="00F55C0A">
        <w:t xml:space="preserve"> </w:t>
      </w:r>
      <w:r w:rsidRPr="00061DB4" w:rsidR="00245C22">
        <w:t xml:space="preserve">and then sign the agreement, </w:t>
      </w:r>
      <w:r w:rsidRPr="00061DB4" w:rsidR="00F55C0A">
        <w:t xml:space="preserve">it is </w:t>
      </w:r>
      <w:r w:rsidRPr="00061DB4">
        <w:t>around August</w:t>
      </w:r>
      <w:r w:rsidRPr="00061DB4" w:rsidR="00F55C0A">
        <w:t>. T</w:t>
      </w:r>
      <w:r w:rsidRPr="00061DB4">
        <w:t>hen</w:t>
      </w:r>
      <w:r w:rsidRPr="00061DB4" w:rsidR="00F55C0A">
        <w:t xml:space="preserve">, </w:t>
      </w:r>
      <w:r w:rsidRPr="00061DB4">
        <w:t>by the end of March, you have to wrap up</w:t>
      </w:r>
      <w:r w:rsidRPr="00061DB4" w:rsidR="00F55C0A">
        <w:t xml:space="preserve"> </w:t>
      </w:r>
      <w:r w:rsidRPr="00061DB4">
        <w:t>and then wait for the next funding cycle</w:t>
      </w:r>
      <w:r w:rsidRPr="00061DB4" w:rsidR="00245C22">
        <w:t xml:space="preserve"> or release</w:t>
      </w:r>
      <w:r w:rsidRPr="00061DB4">
        <w:t xml:space="preserve">. </w:t>
      </w:r>
      <w:r w:rsidRPr="00061DB4" w:rsidR="00AA42D0">
        <w:t xml:space="preserve">That </w:t>
      </w:r>
      <w:r w:rsidRPr="00061DB4" w:rsidR="00245C22">
        <w:t>really affects work, because it is stop and go</w:t>
      </w:r>
      <w:r w:rsidRPr="00061DB4" w:rsidR="00667C1B">
        <w:t>, et cetera</w:t>
      </w:r>
      <w:r w:rsidRPr="00061DB4" w:rsidR="00245C22">
        <w:t xml:space="preserve">. That </w:t>
      </w:r>
      <w:r w:rsidRPr="00061DB4" w:rsidR="00AA42D0">
        <w:t xml:space="preserve">is something that has </w:t>
      </w:r>
      <w:r w:rsidRPr="00061DB4" w:rsidR="00245C22">
        <w:t xml:space="preserve">really </w:t>
      </w:r>
      <w:r w:rsidRPr="00061DB4" w:rsidR="00AA42D0">
        <w:t>affected our work.</w:t>
      </w:r>
    </w:p>
    <w:p w:rsidR="00AA42D0" w:rsidRPr="00061DB4" w:rsidP="00430FCF">
      <w:pPr>
        <w:pStyle w:val="Answer"/>
      </w:pPr>
      <w:r w:rsidRPr="00061DB4">
        <w:t>The second</w:t>
      </w:r>
      <w:r w:rsidRPr="00061DB4" w:rsidR="00F55C0A">
        <w:t xml:space="preserve"> point</w:t>
      </w:r>
      <w:r w:rsidRPr="00061DB4">
        <w:t xml:space="preserve"> is in terms of the scope of work</w:t>
      </w:r>
      <w:r w:rsidRPr="00061DB4" w:rsidR="00F55C0A">
        <w:t>. F</w:t>
      </w:r>
      <w:r w:rsidRPr="00061DB4" w:rsidR="00245C22">
        <w:t xml:space="preserve">or the support to be </w:t>
      </w:r>
      <w:r w:rsidRPr="00061DB4" w:rsidR="00F55C0A">
        <w:t xml:space="preserve">meaningful, </w:t>
      </w:r>
      <w:r w:rsidRPr="00061DB4" w:rsidR="00245C22">
        <w:t xml:space="preserve">to achieve sustainable results, </w:t>
      </w:r>
      <w:r w:rsidRPr="00061DB4" w:rsidR="00F55C0A">
        <w:t xml:space="preserve">and </w:t>
      </w:r>
      <w:r w:rsidRPr="00061DB4" w:rsidR="00245C22">
        <w:t xml:space="preserve">to </w:t>
      </w:r>
      <w:r w:rsidRPr="00061DB4">
        <w:t xml:space="preserve">help address the drivers of </w:t>
      </w:r>
      <w:r w:rsidRPr="00061DB4" w:rsidR="00245C22">
        <w:t xml:space="preserve">exclusion and </w:t>
      </w:r>
      <w:r w:rsidRPr="00061DB4">
        <w:t>poverty, you need long-term</w:t>
      </w:r>
      <w:r w:rsidRPr="00061DB4" w:rsidR="00F55C0A">
        <w:t xml:space="preserve">, </w:t>
      </w:r>
      <w:r w:rsidRPr="00061DB4">
        <w:t xml:space="preserve">multi-year funding, such as what happened under the STAR </w:t>
      </w:r>
      <w:r w:rsidRPr="00061DB4" w:rsidR="00F55C0A">
        <w:t>Ghana</w:t>
      </w:r>
      <w:r w:rsidRPr="00061DB4">
        <w:t xml:space="preserve"> programme, where DFID led</w:t>
      </w:r>
      <w:r w:rsidRPr="00061DB4" w:rsidR="00667C1B">
        <w:t xml:space="preserve"> in</w:t>
      </w:r>
      <w:r w:rsidRPr="00061DB4">
        <w:t xml:space="preserve"> </w:t>
      </w:r>
      <w:r w:rsidRPr="00061DB4" w:rsidR="00245C22">
        <w:t>mobilising support with other donors</w:t>
      </w:r>
      <w:r w:rsidRPr="00061DB4" w:rsidR="00F55C0A">
        <w:t>—</w:t>
      </w:r>
      <w:r w:rsidRPr="00061DB4" w:rsidR="00245C22">
        <w:t xml:space="preserve">the EU, </w:t>
      </w:r>
      <w:r w:rsidRPr="00061DB4" w:rsidR="00F55C0A">
        <w:t xml:space="preserve">DANIDA </w:t>
      </w:r>
      <w:r w:rsidRPr="00061DB4" w:rsidR="00245C22">
        <w:t>and USAID</w:t>
      </w:r>
      <w:r w:rsidRPr="00061DB4" w:rsidR="00F55C0A">
        <w:t>—</w:t>
      </w:r>
      <w:r w:rsidRPr="00061DB4" w:rsidR="00245C22">
        <w:t xml:space="preserve">and </w:t>
      </w:r>
      <w:r w:rsidRPr="00061DB4" w:rsidR="00510A89">
        <w:t xml:space="preserve">provided 10 years of support to civil society in Ghana, managed through a grant mechanism. </w:t>
      </w:r>
      <w:r w:rsidRPr="00061DB4" w:rsidR="00F55C0A">
        <w:t>A</w:t>
      </w:r>
      <w:r w:rsidRPr="00061DB4" w:rsidR="00245C22">
        <w:t xml:space="preserve">t least organisations were assured of support </w:t>
      </w:r>
      <w:r w:rsidRPr="00061DB4" w:rsidR="00F55C0A">
        <w:t xml:space="preserve">for a programme of work </w:t>
      </w:r>
      <w:r w:rsidRPr="00061DB4" w:rsidR="00245C22">
        <w:t xml:space="preserve">over a period of time. That ensured an integrated approach to addressing these issues. </w:t>
      </w:r>
      <w:r w:rsidRPr="00061DB4" w:rsidR="00510A89">
        <w:t>That is also one of the areas where the cuts have affected us.</w:t>
      </w:r>
    </w:p>
    <w:p w:rsidR="00F55C0A" w:rsidRPr="00061DB4" w:rsidP="00430FCF">
      <w:pPr>
        <w:pStyle w:val="Answer"/>
      </w:pPr>
      <w:r w:rsidRPr="00061DB4">
        <w:t>T</w:t>
      </w:r>
      <w:r w:rsidRPr="00061DB4" w:rsidR="00245C22">
        <w:t xml:space="preserve">he areas of support </w:t>
      </w:r>
      <w:r w:rsidRPr="00061DB4" w:rsidR="00510A89">
        <w:t>used to be quite</w:t>
      </w:r>
      <w:r w:rsidRPr="00061DB4" w:rsidR="00245C22">
        <w:t xml:space="preserve"> broad</w:t>
      </w:r>
      <w:r w:rsidRPr="00061DB4" w:rsidR="00510A89">
        <w:t xml:space="preserve">. Now </w:t>
      </w:r>
      <w:r w:rsidRPr="00061DB4" w:rsidR="00245C22">
        <w:t xml:space="preserve">we have </w:t>
      </w:r>
      <w:r w:rsidRPr="00061DB4" w:rsidR="00510A89">
        <w:t>narrowed</w:t>
      </w:r>
      <w:r w:rsidRPr="00061DB4" w:rsidR="002706B3">
        <w:t xml:space="preserve"> it</w:t>
      </w:r>
      <w:r w:rsidRPr="00061DB4" w:rsidR="00510A89">
        <w:t xml:space="preserve"> down to delivery of services</w:t>
      </w:r>
      <w:r w:rsidRPr="00061DB4" w:rsidR="00245C22">
        <w:t xml:space="preserve">, particularly to women and girls, </w:t>
      </w:r>
      <w:r w:rsidRPr="00061DB4" w:rsidR="00510A89">
        <w:t xml:space="preserve">and </w:t>
      </w:r>
      <w:r w:rsidRPr="00061DB4" w:rsidR="00245C22">
        <w:t xml:space="preserve">then </w:t>
      </w:r>
      <w:r w:rsidRPr="00061DB4" w:rsidR="00510A89">
        <w:t>private sector development. Issues around climate change</w:t>
      </w:r>
      <w:r w:rsidRPr="00061DB4">
        <w:t xml:space="preserve"> and</w:t>
      </w:r>
      <w:r w:rsidRPr="00061DB4" w:rsidR="00245C22">
        <w:t xml:space="preserve"> </w:t>
      </w:r>
      <w:r w:rsidRPr="00061DB4" w:rsidR="00510A89">
        <w:t xml:space="preserve">governance underpin all these challenges </w:t>
      </w:r>
      <w:r w:rsidRPr="00061DB4" w:rsidR="00245C22">
        <w:t xml:space="preserve">that </w:t>
      </w:r>
      <w:r w:rsidRPr="00061DB4" w:rsidR="00510A89">
        <w:t>we are trying to address</w:t>
      </w:r>
      <w:r w:rsidRPr="00061DB4">
        <w:t>. T</w:t>
      </w:r>
      <w:r w:rsidRPr="00061DB4" w:rsidR="00245C22">
        <w:t>herefore</w:t>
      </w:r>
      <w:r w:rsidRPr="00061DB4">
        <w:t xml:space="preserve">, </w:t>
      </w:r>
      <w:r w:rsidRPr="00061DB4" w:rsidR="00245C22">
        <w:t xml:space="preserve">when we narrow to just two or three key areas, </w:t>
      </w:r>
      <w:r w:rsidRPr="00061DB4" w:rsidR="00510A89">
        <w:t>it becomes quite problematic</w:t>
      </w:r>
      <w:r w:rsidRPr="00061DB4">
        <w:t>.</w:t>
      </w:r>
    </w:p>
    <w:p w:rsidR="00C01B7C" w:rsidRPr="00061DB4" w:rsidP="00430FCF">
      <w:pPr>
        <w:pStyle w:val="Answer"/>
      </w:pPr>
      <w:r w:rsidRPr="00061DB4">
        <w:t xml:space="preserve">I am happy that the </w:t>
      </w:r>
      <w:r w:rsidRPr="00061DB4" w:rsidR="002706B3">
        <w:t>W</w:t>
      </w:r>
      <w:r w:rsidRPr="00061DB4">
        <w:t xml:space="preserve">hite </w:t>
      </w:r>
      <w:r w:rsidRPr="00061DB4" w:rsidR="002706B3">
        <w:t>P</w:t>
      </w:r>
      <w:r w:rsidRPr="00061DB4">
        <w:t xml:space="preserve">aper has spoken about climate change, </w:t>
      </w:r>
      <w:r w:rsidRPr="00061DB4" w:rsidR="00245C22">
        <w:t>voice</w:t>
      </w:r>
      <w:r w:rsidRPr="00061DB4" w:rsidR="00F55C0A">
        <w:t>s</w:t>
      </w:r>
      <w:r w:rsidRPr="00061DB4" w:rsidR="00245C22">
        <w:t xml:space="preserve">, fighting exclusion and poverty, </w:t>
      </w:r>
      <w:r w:rsidRPr="00061DB4">
        <w:t xml:space="preserve">and we hope to see that these are reflected in the </w:t>
      </w:r>
      <w:r w:rsidRPr="00061DB4" w:rsidR="00245C22">
        <w:t xml:space="preserve">kinds of </w:t>
      </w:r>
      <w:r w:rsidRPr="00061DB4">
        <w:t xml:space="preserve">areas </w:t>
      </w:r>
      <w:r w:rsidRPr="00061DB4" w:rsidR="00245C22">
        <w:t xml:space="preserve">that the </w:t>
      </w:r>
      <w:r w:rsidRPr="00061DB4">
        <w:t xml:space="preserve">FCDO </w:t>
      </w:r>
      <w:r w:rsidRPr="00061DB4" w:rsidR="00245C22">
        <w:t xml:space="preserve">supports </w:t>
      </w:r>
      <w:r w:rsidRPr="00061DB4">
        <w:t>on the ground.</w:t>
      </w:r>
    </w:p>
    <w:p w:rsidR="00245C22" w:rsidRPr="00061DB4" w:rsidP="00C01B7C">
      <w:pPr>
        <w:pStyle w:val="Question"/>
      </w:pPr>
      <w:sdt>
        <w:sdtPr>
          <w:alias w:val="Member"/>
          <w:tag w:val="&lt;Member mnisId='1512' dodsId='32679'&gt;"/>
          <w:id w:val="-1411465770"/>
          <w:placeholder>
            <w:docPart w:val="DefaultPlaceholder_-1854013440"/>
          </w:placeholder>
          <w:richText/>
        </w:sdtPr>
        <w:sdtContent>
          <w:r w:rsidRPr="00061DB4" w:rsidR="00C01B7C">
            <w:rPr>
              <w:b/>
            </w:rPr>
            <w:t>David Mundell:</w:t>
          </w:r>
        </w:sdtContent>
      </w:sdt>
      <w:r w:rsidRPr="00061DB4" w:rsidR="00C01B7C">
        <w:t xml:space="preserve"> You have answered my next question to you</w:t>
      </w:r>
      <w:r w:rsidRPr="00061DB4">
        <w:t>, which was going to be</w:t>
      </w:r>
      <w:r w:rsidRPr="00061DB4" w:rsidR="002706B3">
        <w:t xml:space="preserve"> about </w:t>
      </w:r>
      <w:r w:rsidRPr="00061DB4">
        <w:t>what the challenges of the FCDO’s current duration of project cycles</w:t>
      </w:r>
      <w:r w:rsidRPr="00061DB4" w:rsidR="002706B3">
        <w:t xml:space="preserve"> are.</w:t>
      </w:r>
      <w:r w:rsidRPr="00061DB4">
        <w:t xml:space="preserve"> </w:t>
      </w:r>
      <w:r w:rsidRPr="00061DB4" w:rsidR="00C01B7C">
        <w:t xml:space="preserve">You have given an answer in relation to the on-off difficulties that creates for your organisation. </w:t>
      </w:r>
    </w:p>
    <w:p w:rsidR="00F55C0A" w:rsidRPr="00061DB4" w:rsidP="00292F76">
      <w:pPr>
        <w:pStyle w:val="Question"/>
        <w:numPr>
          <w:ilvl w:val="0"/>
          <w:numId w:val="0"/>
        </w:numPr>
        <w:ind w:left="794"/>
      </w:pPr>
      <w:r w:rsidRPr="00061DB4">
        <w:t>Sitha</w:t>
      </w:r>
      <w:r w:rsidRPr="00061DB4" w:rsidR="00C01B7C">
        <w:t xml:space="preserve">, </w:t>
      </w:r>
      <w:r w:rsidRPr="00061DB4" w:rsidR="00245C22">
        <w:t xml:space="preserve">what are </w:t>
      </w:r>
      <w:r w:rsidRPr="00061DB4" w:rsidR="00C01B7C">
        <w:t xml:space="preserve">the risks to your programmes of UK </w:t>
      </w:r>
      <w:r w:rsidRPr="00061DB4" w:rsidR="00245C22">
        <w:t xml:space="preserve">ODA </w:t>
      </w:r>
      <w:r w:rsidRPr="00061DB4" w:rsidR="00C01B7C">
        <w:t>levels remaining low?</w:t>
      </w:r>
      <w:r w:rsidRPr="00061DB4" w:rsidR="00D06EEA">
        <w:t xml:space="preserve"> Are your programmes at risk</w:t>
      </w:r>
      <w:r w:rsidRPr="00061DB4">
        <w:t xml:space="preserve"> in the future if the level of money from the FCDO remains at its current level</w:t>
      </w:r>
      <w:r w:rsidRPr="00061DB4" w:rsidR="00D06EEA">
        <w:t>?</w:t>
      </w:r>
    </w:p>
    <w:p w:rsidR="00292F76" w:rsidRPr="00061DB4" w:rsidP="00C01B7C">
      <w:pPr>
        <w:pStyle w:val="Answer"/>
      </w:pPr>
      <w:sdt>
        <w:sdtPr>
          <w:alias w:val="Witness"/>
          <w:id w:val="-182284481"/>
          <w:placeholder>
            <w:docPart w:val="DefaultPlaceholder_-1854013440"/>
          </w:placeholder>
          <w:richText/>
        </w:sdtPr>
        <w:sdtContent>
          <w:r w:rsidRPr="00061DB4" w:rsidR="00B04A71">
            <w:rPr>
              <w:b/>
              <w:bCs/>
              <w:i/>
              <w:iCs/>
            </w:rPr>
            <w:t>Channsitha Mark:</w:t>
          </w:r>
          <w:r w:rsidRPr="00061DB4" w:rsidR="00C01B7C">
            <w:rPr>
              <w:b/>
            </w:rPr>
            <w:t xml:space="preserve"> </w:t>
          </w:r>
        </w:sdtContent>
      </w:sdt>
      <w:r w:rsidRPr="00061DB4" w:rsidR="00D06EEA">
        <w:t xml:space="preserve">Yes, because when it comes to supporting the community, it takes time, especially </w:t>
      </w:r>
      <w:r w:rsidRPr="00061DB4" w:rsidR="00F55C0A">
        <w:t xml:space="preserve">when we look </w:t>
      </w:r>
      <w:r w:rsidRPr="00061DB4" w:rsidR="00D06EEA">
        <w:t xml:space="preserve">in terms of </w:t>
      </w:r>
      <w:r w:rsidRPr="00061DB4">
        <w:t xml:space="preserve">a </w:t>
      </w:r>
      <w:r w:rsidRPr="00061DB4" w:rsidR="00D06EEA">
        <w:t>transformative impact</w:t>
      </w:r>
      <w:r w:rsidRPr="00061DB4" w:rsidR="00F55C0A">
        <w:t xml:space="preserve"> </w:t>
      </w:r>
      <w:r w:rsidRPr="00061DB4">
        <w:t xml:space="preserve">and </w:t>
      </w:r>
      <w:r w:rsidRPr="00061DB4" w:rsidR="00F55C0A">
        <w:t>chang</w:t>
      </w:r>
      <w:r w:rsidRPr="00061DB4">
        <w:t xml:space="preserve">ing </w:t>
      </w:r>
      <w:r w:rsidRPr="00061DB4" w:rsidR="00F55C0A">
        <w:t xml:space="preserve">the </w:t>
      </w:r>
      <w:r w:rsidRPr="00061DB4">
        <w:t xml:space="preserve">lives </w:t>
      </w:r>
      <w:r w:rsidRPr="00061DB4" w:rsidR="00F55C0A">
        <w:t>of the community that we are working with</w:t>
      </w:r>
      <w:r w:rsidRPr="00061DB4">
        <w:t>.</w:t>
      </w:r>
    </w:p>
    <w:p w:rsidR="00292F76" w:rsidRPr="00061DB4" w:rsidP="00C01B7C">
      <w:pPr>
        <w:pStyle w:val="Answer"/>
      </w:pPr>
      <w:r w:rsidRPr="00061DB4">
        <w:t>W</w:t>
      </w:r>
      <w:r w:rsidRPr="00061DB4" w:rsidR="00F55C0A">
        <w:t xml:space="preserve">e can see that the </w:t>
      </w:r>
      <w:r w:rsidRPr="00061DB4" w:rsidR="00D06EEA">
        <w:t xml:space="preserve">support of </w:t>
      </w:r>
      <w:r w:rsidRPr="00061DB4" w:rsidR="00F55C0A">
        <w:t xml:space="preserve">the </w:t>
      </w:r>
      <w:r w:rsidRPr="00061DB4" w:rsidR="00D06EEA">
        <w:t xml:space="preserve">FCDO </w:t>
      </w:r>
      <w:r w:rsidRPr="00061DB4">
        <w:t xml:space="preserve">continues </w:t>
      </w:r>
      <w:r w:rsidRPr="00061DB4" w:rsidR="00F55C0A">
        <w:t xml:space="preserve">our previous </w:t>
      </w:r>
      <w:r w:rsidRPr="00061DB4" w:rsidR="00664B6F">
        <w:t>work on the ground. It is built on the existing work</w:t>
      </w:r>
      <w:r w:rsidRPr="00061DB4">
        <w:t xml:space="preserve">, </w:t>
      </w:r>
      <w:r w:rsidRPr="00061DB4" w:rsidR="00F55C0A">
        <w:t xml:space="preserve">and then it </w:t>
      </w:r>
      <w:r w:rsidRPr="00061DB4">
        <w:t xml:space="preserve">adds </w:t>
      </w:r>
      <w:r w:rsidRPr="00061DB4" w:rsidR="00F55C0A">
        <w:t>value</w:t>
      </w:r>
      <w:r w:rsidRPr="00061DB4">
        <w:t xml:space="preserve"> </w:t>
      </w:r>
      <w:r w:rsidRPr="00061DB4" w:rsidR="00F55C0A">
        <w:t>to strengthening the capacity and leadership</w:t>
      </w:r>
      <w:r w:rsidRPr="00061DB4" w:rsidR="002706B3">
        <w:t xml:space="preserve">, </w:t>
      </w:r>
      <w:r w:rsidRPr="00061DB4" w:rsidR="00F55C0A">
        <w:t>especially the collective leadership of women</w:t>
      </w:r>
      <w:r w:rsidRPr="00061DB4" w:rsidR="002706B3">
        <w:t xml:space="preserve">, </w:t>
      </w:r>
      <w:r w:rsidRPr="00061DB4" w:rsidR="00664B6F">
        <w:t>to respond to the climate crisis and the impact</w:t>
      </w:r>
      <w:r w:rsidRPr="00061DB4" w:rsidR="00F55C0A">
        <w:t xml:space="preserve">s </w:t>
      </w:r>
      <w:r w:rsidRPr="00061DB4" w:rsidR="00664B6F">
        <w:t xml:space="preserve">on </w:t>
      </w:r>
      <w:r w:rsidRPr="00061DB4" w:rsidR="00F55C0A">
        <w:t xml:space="preserve">their lives, their community and their </w:t>
      </w:r>
      <w:r w:rsidRPr="00061DB4" w:rsidR="00664B6F">
        <w:t>natural resources</w:t>
      </w:r>
      <w:r w:rsidRPr="00061DB4">
        <w:t xml:space="preserve">. It is </w:t>
      </w:r>
      <w:r w:rsidRPr="00061DB4" w:rsidR="00F55C0A">
        <w:t xml:space="preserve">also </w:t>
      </w:r>
      <w:r w:rsidRPr="00061DB4">
        <w:t xml:space="preserve">about </w:t>
      </w:r>
      <w:r w:rsidRPr="00061DB4" w:rsidR="00664B6F">
        <w:t>their role in terms of building resilien</w:t>
      </w:r>
      <w:r w:rsidRPr="00061DB4" w:rsidR="00F55C0A">
        <w:t>t alternative livelihoods</w:t>
      </w:r>
      <w:r w:rsidRPr="00061DB4" w:rsidR="00664B6F">
        <w:t xml:space="preserve">. </w:t>
      </w:r>
    </w:p>
    <w:p w:rsidR="0073298E" w:rsidRPr="00061DB4" w:rsidP="00C01B7C">
      <w:pPr>
        <w:pStyle w:val="Answer"/>
      </w:pPr>
      <w:r w:rsidRPr="00061DB4">
        <w:t xml:space="preserve">If the support </w:t>
      </w:r>
      <w:r w:rsidRPr="00061DB4" w:rsidR="002706B3">
        <w:t>gets low</w:t>
      </w:r>
      <w:r w:rsidRPr="00061DB4" w:rsidR="00292F76">
        <w:t xml:space="preserve"> </w:t>
      </w:r>
      <w:r w:rsidRPr="00061DB4">
        <w:t xml:space="preserve">and </w:t>
      </w:r>
      <w:r w:rsidRPr="00061DB4" w:rsidR="00292F76">
        <w:t>is un</w:t>
      </w:r>
      <w:r w:rsidRPr="00061DB4">
        <w:t xml:space="preserve">able to continue </w:t>
      </w:r>
      <w:r w:rsidRPr="00061DB4" w:rsidR="00F55C0A">
        <w:t xml:space="preserve">for the </w:t>
      </w:r>
      <w:r w:rsidRPr="00061DB4">
        <w:t>long</w:t>
      </w:r>
      <w:r w:rsidRPr="00061DB4" w:rsidR="00F55C0A">
        <w:t xml:space="preserve"> </w:t>
      </w:r>
      <w:r w:rsidRPr="00061DB4">
        <w:t xml:space="preserve">term, the challenges could be around how the impact </w:t>
      </w:r>
      <w:r w:rsidRPr="00061DB4" w:rsidR="00F55C0A">
        <w:t xml:space="preserve">will </w:t>
      </w:r>
      <w:r w:rsidRPr="00061DB4">
        <w:t xml:space="preserve">be sustained, and </w:t>
      </w:r>
      <w:r w:rsidRPr="00061DB4" w:rsidR="00292F76">
        <w:t xml:space="preserve">how </w:t>
      </w:r>
      <w:r w:rsidRPr="00061DB4">
        <w:t xml:space="preserve">the work on the ground </w:t>
      </w:r>
      <w:r w:rsidRPr="00061DB4" w:rsidR="00F55C0A">
        <w:t>level</w:t>
      </w:r>
      <w:r w:rsidRPr="00061DB4" w:rsidR="00292F76">
        <w:t xml:space="preserve">s </w:t>
      </w:r>
      <w:r w:rsidRPr="00061DB4" w:rsidR="00F55C0A">
        <w:t>up</w:t>
      </w:r>
      <w:r w:rsidRPr="00061DB4" w:rsidR="00292F76">
        <w:t xml:space="preserve"> </w:t>
      </w:r>
      <w:r w:rsidRPr="00061DB4" w:rsidR="00F55C0A">
        <w:t xml:space="preserve">to a policy and sustainable change at the national level, </w:t>
      </w:r>
      <w:r w:rsidRPr="00061DB4" w:rsidR="00292F76">
        <w:t xml:space="preserve">as well as </w:t>
      </w:r>
      <w:r w:rsidRPr="00061DB4" w:rsidR="00F55C0A">
        <w:t xml:space="preserve">perhaps contributing to the </w:t>
      </w:r>
      <w:r w:rsidRPr="00061DB4">
        <w:t>international and global level.</w:t>
      </w:r>
    </w:p>
    <w:p w:rsidR="00292F76" w:rsidRPr="00061DB4" w:rsidP="00292F76">
      <w:pPr>
        <w:pStyle w:val="Remark"/>
      </w:pPr>
      <w:sdt>
        <w:sdtPr>
          <w:alias w:val="Member"/>
          <w:tag w:val="&lt;Member mnisId='4267' dodsId='101347'&gt;"/>
          <w:id w:val="1626119125"/>
          <w:placeholder>
            <w:docPart w:val="72D3C9AB6F3641B9A0C7D45801DBDCF7"/>
          </w:placeholder>
          <w:richText/>
        </w:sdtPr>
        <w:sdtContent>
          <w:r w:rsidRPr="00061DB4">
            <w:rPr>
              <w:b/>
            </w:rPr>
            <w:t>David Mundell:</w:t>
          </w:r>
        </w:sdtContent>
      </w:sdt>
      <w:r w:rsidRPr="00061DB4">
        <w:t xml:space="preserve"> You have also answered the next question, because that was to be</w:t>
      </w:r>
      <w:r w:rsidRPr="00061DB4" w:rsidR="002706B3">
        <w:t xml:space="preserve"> about</w:t>
      </w:r>
      <w:r w:rsidRPr="00061DB4">
        <w:t xml:space="preserve"> how your programmes </w:t>
      </w:r>
      <w:r w:rsidRPr="00061DB4" w:rsidR="002706B3">
        <w:t xml:space="preserve">could </w:t>
      </w:r>
      <w:r w:rsidRPr="00061DB4">
        <w:t>benefit from guaranteed long-term funding</w:t>
      </w:r>
      <w:r w:rsidR="00843303">
        <w:t>.</w:t>
      </w:r>
      <w:r w:rsidRPr="00061DB4">
        <w:t xml:space="preserve"> </w:t>
      </w:r>
      <w:r w:rsidRPr="00061DB4" w:rsidR="002706B3">
        <w:t>Sitha</w:t>
      </w:r>
      <w:r w:rsidRPr="00061DB4">
        <w:t>, you have just set that out, so thank you very much indeed.</w:t>
      </w:r>
    </w:p>
    <w:p w:rsidR="00C01B7C" w:rsidRPr="00061DB4" w:rsidP="006113FC">
      <w:pPr>
        <w:pStyle w:val="Question"/>
      </w:pPr>
      <w:sdt>
        <w:sdtPr>
          <w:alias w:val="Member"/>
          <w:tag w:val="&lt;Member mnisId='4819' dodsId='133817'&gt;"/>
          <w:id w:val="-1703941040"/>
          <w:placeholder>
            <w:docPart w:val="DefaultPlaceholder_-1854013440"/>
          </w:placeholder>
          <w:richText/>
        </w:sdtPr>
        <w:sdtContent>
          <w:r w:rsidRPr="00061DB4" w:rsidR="0073298E">
            <w:rPr>
              <w:b/>
            </w:rPr>
            <w:t>Theo Clarke:</w:t>
          </w:r>
        </w:sdtContent>
      </w:sdt>
      <w:r w:rsidRPr="00061DB4" w:rsidR="0073298E">
        <w:t xml:space="preserve"> Tanko, </w:t>
      </w:r>
      <w:r w:rsidRPr="00061DB4" w:rsidR="00F55C0A">
        <w:t xml:space="preserve">I understand that </w:t>
      </w:r>
      <w:r w:rsidRPr="00061DB4" w:rsidR="0073298E">
        <w:t xml:space="preserve">Ghana may soon introduce a </w:t>
      </w:r>
      <w:r w:rsidRPr="00061DB4" w:rsidR="002706B3">
        <w:t>B</w:t>
      </w:r>
      <w:r w:rsidRPr="00061DB4" w:rsidR="0073298E">
        <w:t xml:space="preserve">ill that will largely criminalise openly identifying as LGBT in Ghana. </w:t>
      </w:r>
      <w:r w:rsidRPr="00061DB4" w:rsidR="00292F76">
        <w:t>H</w:t>
      </w:r>
      <w:r w:rsidRPr="00061DB4" w:rsidR="0073298E">
        <w:t>ow is the FCDO working with you,</w:t>
      </w:r>
      <w:r w:rsidRPr="00061DB4" w:rsidR="00F55C0A">
        <w:t xml:space="preserve"> </w:t>
      </w:r>
      <w:r w:rsidRPr="00061DB4" w:rsidR="0073298E">
        <w:t xml:space="preserve">and particularly other civil society organisations, </w:t>
      </w:r>
      <w:r w:rsidRPr="00061DB4" w:rsidR="00F55C0A">
        <w:t xml:space="preserve">on </w:t>
      </w:r>
      <w:r w:rsidRPr="00061DB4" w:rsidR="0073298E">
        <w:t>this major change in circumstances?</w:t>
      </w:r>
    </w:p>
    <w:p w:rsidR="00292F76" w:rsidRPr="00061DB4" w:rsidP="00BA66E7">
      <w:pPr>
        <w:pStyle w:val="Answer"/>
      </w:pPr>
      <w:sdt>
        <w:sdtPr>
          <w:alias w:val="Witness"/>
          <w:id w:val="-219674130"/>
          <w:placeholder>
            <w:docPart w:val="DefaultPlaceholder_-1854013440"/>
          </w:placeholder>
          <w:richText/>
        </w:sdtPr>
        <w:sdtContent>
          <w:r w:rsidRPr="00061DB4" w:rsidR="00B04A71">
            <w:rPr>
              <w:b/>
              <w:bCs/>
              <w:i/>
              <w:iCs/>
            </w:rPr>
            <w:t>Ibrahim-Tanko Amidu:</w:t>
          </w:r>
          <w:r w:rsidRPr="00061DB4" w:rsidR="00BA66E7">
            <w:rPr>
              <w:b/>
            </w:rPr>
            <w:t xml:space="preserve"> </w:t>
          </w:r>
        </w:sdtContent>
      </w:sdt>
      <w:r w:rsidRPr="00061DB4" w:rsidR="00F55C0A">
        <w:t xml:space="preserve">The </w:t>
      </w:r>
      <w:r w:rsidRPr="00061DB4" w:rsidR="00BA66E7">
        <w:t>FCDO is not working directly with us</w:t>
      </w:r>
      <w:r w:rsidRPr="00061DB4" w:rsidR="00F55C0A">
        <w:t xml:space="preserve"> on the </w:t>
      </w:r>
      <w:r w:rsidRPr="00061DB4" w:rsidR="00843303">
        <w:t>Bill</w:t>
      </w:r>
      <w:r w:rsidRPr="00061DB4">
        <w:t xml:space="preserve">. </w:t>
      </w:r>
      <w:r w:rsidRPr="00061DB4" w:rsidR="00BA66E7">
        <w:t xml:space="preserve">Civil society organisations </w:t>
      </w:r>
      <w:r w:rsidRPr="00061DB4" w:rsidR="00F55C0A">
        <w:t>in Ghana</w:t>
      </w:r>
      <w:r w:rsidRPr="00061DB4">
        <w:t xml:space="preserve">—groups that are interested in engaging with </w:t>
      </w:r>
      <w:r w:rsidRPr="00061DB4" w:rsidR="00501E63">
        <w:t>Government</w:t>
      </w:r>
      <w:r w:rsidRPr="00061DB4">
        <w:t xml:space="preserve"> and the media on the issue—have organised </w:t>
      </w:r>
      <w:r w:rsidRPr="00061DB4" w:rsidR="00BA66E7">
        <w:t xml:space="preserve">into coalitions and </w:t>
      </w:r>
      <w:r w:rsidRPr="00061DB4">
        <w:t xml:space="preserve">alliances </w:t>
      </w:r>
      <w:r w:rsidRPr="00061DB4" w:rsidR="00BA66E7">
        <w:t xml:space="preserve">that they are using to engage with </w:t>
      </w:r>
      <w:r w:rsidRPr="00061DB4">
        <w:t xml:space="preserve">various </w:t>
      </w:r>
      <w:r w:rsidRPr="00061DB4" w:rsidR="00BA66E7">
        <w:t xml:space="preserve">stakeholders around the </w:t>
      </w:r>
      <w:r w:rsidRPr="00061DB4" w:rsidR="00F7720A">
        <w:t>B</w:t>
      </w:r>
      <w:r w:rsidRPr="00061DB4" w:rsidR="00BA66E7">
        <w:t>ill</w:t>
      </w:r>
      <w:r w:rsidRPr="00061DB4">
        <w:t>, p</w:t>
      </w:r>
      <w:r w:rsidRPr="00061DB4" w:rsidR="00BA66E7">
        <w:t xml:space="preserve">articularly the aspects of the </w:t>
      </w:r>
      <w:r w:rsidRPr="00061DB4" w:rsidR="00F7720A">
        <w:t>B</w:t>
      </w:r>
      <w:r w:rsidRPr="00061DB4" w:rsidR="00BA66E7">
        <w:t>ill that criminalise</w:t>
      </w:r>
      <w:r w:rsidRPr="00061DB4">
        <w:t xml:space="preserve"> </w:t>
      </w:r>
      <w:r w:rsidRPr="00061DB4" w:rsidR="00BA66E7">
        <w:t>not just people’s sexuality but also their rights to associate</w:t>
      </w:r>
      <w:r w:rsidRPr="00061DB4">
        <w:t xml:space="preserve"> guaranteed in the constitution, including </w:t>
      </w:r>
      <w:r w:rsidRPr="00061DB4" w:rsidR="00BA66E7">
        <w:t>the right</w:t>
      </w:r>
      <w:r w:rsidRPr="00061DB4">
        <w:t xml:space="preserve">s </w:t>
      </w:r>
      <w:r w:rsidRPr="00061DB4" w:rsidR="00BA66E7">
        <w:t>to engage with others on the basis of common association,</w:t>
      </w:r>
      <w:r w:rsidRPr="00061DB4">
        <w:t xml:space="preserve"> </w:t>
      </w:r>
      <w:r w:rsidRPr="00061DB4" w:rsidR="00BA66E7">
        <w:t xml:space="preserve">the limitations </w:t>
      </w:r>
      <w:r w:rsidRPr="00061DB4">
        <w:t xml:space="preserve">on </w:t>
      </w:r>
      <w:r w:rsidRPr="00061DB4" w:rsidR="00BA66E7">
        <w:t xml:space="preserve">speech, and even the targeting of organisations that may be providing support to organisations </w:t>
      </w:r>
      <w:r w:rsidRPr="00061DB4" w:rsidR="00A20977">
        <w:t>of persons identif</w:t>
      </w:r>
      <w:r w:rsidRPr="00061DB4">
        <w:t xml:space="preserve">ied under the </w:t>
      </w:r>
      <w:r w:rsidRPr="00061DB4" w:rsidR="00F7720A">
        <w:t>B</w:t>
      </w:r>
      <w:r w:rsidRPr="00061DB4">
        <w:t xml:space="preserve">ill </w:t>
      </w:r>
      <w:r w:rsidRPr="00061DB4" w:rsidR="00A20977">
        <w:t xml:space="preserve">as </w:t>
      </w:r>
      <w:r w:rsidR="00843303">
        <w:t>“</w:t>
      </w:r>
      <w:r w:rsidRPr="00061DB4">
        <w:t>not acceptable</w:t>
      </w:r>
      <w:r w:rsidR="00843303">
        <w:t>”</w:t>
      </w:r>
      <w:r w:rsidRPr="00061DB4">
        <w:t xml:space="preserve">, so to speak. </w:t>
      </w:r>
    </w:p>
    <w:p w:rsidR="00292F76" w:rsidRPr="00061DB4" w:rsidP="007D5EEB">
      <w:pPr>
        <w:pStyle w:val="Answer"/>
      </w:pPr>
      <w:r w:rsidRPr="00061DB4">
        <w:t xml:space="preserve">That is how we have been doing it, but </w:t>
      </w:r>
      <w:r w:rsidRPr="00061DB4" w:rsidR="00A20977">
        <w:t xml:space="preserve">we have not engaged </w:t>
      </w:r>
      <w:r w:rsidRPr="00061DB4">
        <w:t xml:space="preserve">directly </w:t>
      </w:r>
      <w:r w:rsidRPr="00061DB4" w:rsidR="00A20977">
        <w:t xml:space="preserve">with </w:t>
      </w:r>
      <w:r w:rsidRPr="00061DB4">
        <w:t xml:space="preserve">the </w:t>
      </w:r>
      <w:r w:rsidRPr="00061DB4" w:rsidR="00A20977">
        <w:t>FCDO on this.</w:t>
      </w:r>
      <w:r w:rsidRPr="00061DB4">
        <w:t xml:space="preserve"> The FCDO may have engaged behind the scenes with </w:t>
      </w:r>
      <w:r w:rsidRPr="00061DB4" w:rsidR="004F5ABD">
        <w:t>G</w:t>
      </w:r>
      <w:r w:rsidRPr="00061DB4">
        <w:t>overnment or religious organisations, but not directly with civil society.</w:t>
      </w:r>
    </w:p>
    <w:p w:rsidR="00BA66E7" w:rsidRPr="00061DB4" w:rsidP="00A20977">
      <w:pPr>
        <w:pStyle w:val="Question"/>
      </w:pPr>
      <w:sdt>
        <w:sdtPr>
          <w:alias w:val="Member"/>
          <w:tag w:val="&lt;Member mnisId='4267' dodsId='101347'&gt;"/>
          <w:id w:val="663294958"/>
          <w:placeholder>
            <w:docPart w:val="DefaultPlaceholder_-1854013440"/>
          </w:placeholder>
          <w:richText/>
        </w:sdtPr>
        <w:sdtContent>
          <w:r w:rsidRPr="00061DB4" w:rsidR="00A20977">
            <w:rPr>
              <w:b/>
            </w:rPr>
            <w:t>Chair:</w:t>
          </w:r>
        </w:sdtContent>
      </w:sdt>
      <w:r w:rsidRPr="00061DB4" w:rsidR="00A20977">
        <w:t xml:space="preserve"> Tanko, on the specific example of the potential </w:t>
      </w:r>
      <w:r w:rsidRPr="00061DB4" w:rsidR="007D5EEB">
        <w:t xml:space="preserve">LGBT </w:t>
      </w:r>
      <w:r w:rsidRPr="00061DB4" w:rsidR="00A20977">
        <w:t>legislation, how does that work</w:t>
      </w:r>
      <w:r w:rsidRPr="00061DB4" w:rsidR="007D5EEB">
        <w:t xml:space="preserve"> in practice</w:t>
      </w:r>
      <w:r w:rsidRPr="00061DB4" w:rsidR="00A20977">
        <w:t>?</w:t>
      </w:r>
      <w:r w:rsidRPr="00061DB4" w:rsidR="007D5EEB">
        <w:t xml:space="preserve"> </w:t>
      </w:r>
      <w:r w:rsidRPr="00061DB4" w:rsidR="00A20977">
        <w:t xml:space="preserve">Was </w:t>
      </w:r>
      <w:r w:rsidR="00843303">
        <w:t>it</w:t>
      </w:r>
      <w:r w:rsidRPr="00061DB4" w:rsidR="00A20977">
        <w:t xml:space="preserve"> an activist </w:t>
      </w:r>
      <w:r w:rsidR="00843303">
        <w:t>who</w:t>
      </w:r>
      <w:r w:rsidRPr="00061DB4" w:rsidR="00A20977">
        <w:t xml:space="preserve"> came to you</w:t>
      </w:r>
      <w:r w:rsidRPr="00061DB4" w:rsidR="007D5EEB">
        <w:t xml:space="preserve"> and alerted you to it</w:t>
      </w:r>
      <w:r w:rsidRPr="00061DB4" w:rsidR="00A20977">
        <w:t>? Was it your organisation that went out to the community</w:t>
      </w:r>
      <w:r w:rsidRPr="00061DB4" w:rsidR="007D5EEB">
        <w:t xml:space="preserve"> and said, “This is something that we are concerned about. What do you think</w:t>
      </w:r>
      <w:r w:rsidRPr="00061DB4" w:rsidR="00A20977">
        <w:t>?</w:t>
      </w:r>
      <w:r w:rsidRPr="00061DB4" w:rsidR="007D5EEB">
        <w:t>”</w:t>
      </w:r>
      <w:r w:rsidRPr="00061DB4" w:rsidR="00A20977">
        <w:t xml:space="preserve"> How is that relationship?</w:t>
      </w:r>
    </w:p>
    <w:p w:rsidR="00A20977" w:rsidRPr="00061DB4" w:rsidP="00A20977">
      <w:pPr>
        <w:pStyle w:val="Answer"/>
      </w:pPr>
      <w:sdt>
        <w:sdtPr>
          <w:alias w:val="Witness"/>
          <w:id w:val="240997386"/>
          <w:placeholder>
            <w:docPart w:val="DefaultPlaceholder_-1854013440"/>
          </w:placeholder>
          <w:richText/>
        </w:sdtPr>
        <w:sdtContent>
          <w:r w:rsidRPr="00061DB4" w:rsidR="00B04A71">
            <w:rPr>
              <w:b/>
              <w:bCs/>
              <w:i/>
              <w:iCs/>
            </w:rPr>
            <w:t>Ibrahim-Tanko Amidu:</w:t>
          </w:r>
          <w:r w:rsidRPr="00061DB4">
            <w:rPr>
              <w:b/>
            </w:rPr>
            <w:t xml:space="preserve"> </w:t>
          </w:r>
        </w:sdtContent>
      </w:sdt>
      <w:r w:rsidRPr="00061DB4" w:rsidR="007D5EEB">
        <w:t xml:space="preserve">I mentioned earlier that the STAR Ghana Foundation, my organisation, </w:t>
      </w:r>
      <w:r w:rsidRPr="00061DB4">
        <w:t>arose out of a 10-year programme of support that DFID provided to civil society in Ghana</w:t>
      </w:r>
      <w:r w:rsidRPr="00061DB4" w:rsidR="007D5EEB">
        <w:t>, managed by the STAR Ghana programme</w:t>
      </w:r>
      <w:r w:rsidRPr="00061DB4">
        <w:t xml:space="preserve">. Under the programme, there were already discussions around </w:t>
      </w:r>
      <w:r w:rsidRPr="00061DB4" w:rsidR="007D5EEB">
        <w:t xml:space="preserve">how </w:t>
      </w:r>
      <w:r w:rsidRPr="00061DB4">
        <w:t xml:space="preserve">the programme could support organisations of LGBTQ persons without falling foul of </w:t>
      </w:r>
      <w:r w:rsidRPr="00061DB4" w:rsidR="007D5EEB">
        <w:t xml:space="preserve">the </w:t>
      </w:r>
      <w:r w:rsidRPr="00061DB4">
        <w:t xml:space="preserve">law, because at that time, </w:t>
      </w:r>
      <w:r w:rsidRPr="00061DB4" w:rsidR="007D5EEB">
        <w:t xml:space="preserve">even though there was no law, </w:t>
      </w:r>
      <w:r w:rsidRPr="00061DB4">
        <w:t>the media had whipped everybody into a frenzy and it became quite difficult</w:t>
      </w:r>
      <w:r w:rsidRPr="00061DB4" w:rsidR="007D5EEB">
        <w:t xml:space="preserve"> to undertake advocacy actions</w:t>
      </w:r>
      <w:r w:rsidRPr="00061DB4" w:rsidR="004F5ABD">
        <w:t xml:space="preserve"> openly</w:t>
      </w:r>
      <w:r w:rsidRPr="00061DB4">
        <w:t>.</w:t>
      </w:r>
      <w:r w:rsidR="00DD5159">
        <w:t xml:space="preserve"> </w:t>
      </w:r>
      <w:r w:rsidRPr="00061DB4">
        <w:t xml:space="preserve">At that time, we worked with these organisations, but around the provision of social services, </w:t>
      </w:r>
      <w:r w:rsidRPr="00061DB4" w:rsidR="007D5EEB">
        <w:t>which</w:t>
      </w:r>
      <w:r w:rsidRPr="00061DB4">
        <w:t xml:space="preserve"> would then provide entry points for discussions</w:t>
      </w:r>
      <w:r w:rsidRPr="00061DB4" w:rsidR="007D5EEB">
        <w:t xml:space="preserve"> on the issues of freedom of association, et cetera.</w:t>
      </w:r>
    </w:p>
    <w:p w:rsidR="007D5EEB" w:rsidRPr="00061DB4" w:rsidP="00A20977">
      <w:pPr>
        <w:pStyle w:val="Answer"/>
      </w:pPr>
      <w:r w:rsidRPr="00061DB4">
        <w:t xml:space="preserve">When the </w:t>
      </w:r>
      <w:r w:rsidRPr="00061DB4" w:rsidR="004F5ABD">
        <w:t>B</w:t>
      </w:r>
      <w:r w:rsidRPr="00061DB4">
        <w:t xml:space="preserve">ill was introduced, a number of the members </w:t>
      </w:r>
      <w:r w:rsidRPr="00061DB4">
        <w:t>of our board—they are now called the famous eight or the big eight—</w:t>
      </w:r>
      <w:r w:rsidRPr="00061DB4" w:rsidR="00805111">
        <w:t xml:space="preserve">mobilised and decided to fight the </w:t>
      </w:r>
      <w:r w:rsidRPr="00061DB4" w:rsidR="004F5ABD">
        <w:t>B</w:t>
      </w:r>
      <w:r w:rsidRPr="00061DB4" w:rsidR="00805111">
        <w:t xml:space="preserve">ill as an association </w:t>
      </w:r>
      <w:r w:rsidRPr="00061DB4">
        <w:t>of</w:t>
      </w:r>
      <w:r w:rsidRPr="00061DB4" w:rsidR="00805111">
        <w:t xml:space="preserve"> individuals</w:t>
      </w:r>
      <w:r w:rsidRPr="00061DB4">
        <w:t xml:space="preserve"> rather than under the banner of STAR Ghana</w:t>
      </w:r>
      <w:r w:rsidRPr="00061DB4" w:rsidR="00805111">
        <w:t xml:space="preserve">. </w:t>
      </w:r>
    </w:p>
    <w:p w:rsidR="00242E67" w:rsidRPr="00061DB4" w:rsidP="00A20977">
      <w:pPr>
        <w:pStyle w:val="Answer"/>
      </w:pPr>
      <w:r w:rsidRPr="00061DB4">
        <w:t>There are some other organisations, such as the Centre for Democratic Development</w:t>
      </w:r>
      <w:r w:rsidR="00DD5159">
        <w:t xml:space="preserve"> </w:t>
      </w:r>
      <w:r w:rsidRPr="00061DB4">
        <w:t>that have come out openly</w:t>
      </w:r>
      <w:r w:rsidRPr="00061DB4" w:rsidR="004F5ABD">
        <w:t>,</w:t>
      </w:r>
      <w:r w:rsidRPr="00061DB4">
        <w:t xml:space="preserve"> taking a stance on this issue. </w:t>
      </w:r>
      <w:r w:rsidRPr="00061DB4" w:rsidR="00805111">
        <w:t xml:space="preserve">We are </w:t>
      </w:r>
      <w:r w:rsidRPr="00061DB4">
        <w:t xml:space="preserve">now </w:t>
      </w:r>
      <w:r w:rsidRPr="00061DB4" w:rsidR="00805111">
        <w:t>providing support to the advocacy actions,</w:t>
      </w:r>
      <w:r w:rsidRPr="00061DB4">
        <w:t xml:space="preserve"> </w:t>
      </w:r>
      <w:r w:rsidRPr="00061DB4">
        <w:t xml:space="preserve">providing support for research that seeks </w:t>
      </w:r>
      <w:r w:rsidRPr="00061DB4">
        <w:t>to provide counter</w:t>
      </w:r>
      <w:r w:rsidR="00DD5159">
        <w:t>-</w:t>
      </w:r>
      <w:r w:rsidRPr="00061DB4">
        <w:t xml:space="preserve">arguments </w:t>
      </w:r>
      <w:r w:rsidRPr="00061DB4">
        <w:t xml:space="preserve">or narratives </w:t>
      </w:r>
      <w:r w:rsidRPr="00061DB4">
        <w:t xml:space="preserve">to what is being </w:t>
      </w:r>
      <w:r w:rsidRPr="00061DB4">
        <w:t xml:space="preserve">projected or </w:t>
      </w:r>
      <w:r w:rsidRPr="00061DB4">
        <w:t xml:space="preserve">put out by </w:t>
      </w:r>
      <w:r w:rsidRPr="00061DB4">
        <w:t xml:space="preserve">the </w:t>
      </w:r>
      <w:r w:rsidRPr="00061DB4">
        <w:t xml:space="preserve">proponents of the </w:t>
      </w:r>
      <w:r w:rsidRPr="00061DB4" w:rsidR="004F5ABD">
        <w:t>B</w:t>
      </w:r>
      <w:r w:rsidRPr="00061DB4">
        <w:t>ill</w:t>
      </w:r>
      <w:r w:rsidRPr="00061DB4">
        <w:t xml:space="preserve"> and the religious organisations</w:t>
      </w:r>
      <w:r w:rsidRPr="00061DB4">
        <w:t>.</w:t>
      </w:r>
    </w:p>
    <w:p w:rsidR="00A20977" w:rsidRPr="00061DB4" w:rsidP="00242E67">
      <w:pPr>
        <w:pStyle w:val="Question"/>
      </w:pPr>
      <w:sdt>
        <w:sdtPr>
          <w:alias w:val="Member"/>
          <w:tag w:val="&lt;Member mnisId='4267' dodsId='101347'&gt;"/>
          <w:id w:val="60376231"/>
          <w:placeholder>
            <w:docPart w:val="DefaultPlaceholder_-1854013440"/>
          </w:placeholder>
          <w:richText/>
        </w:sdtPr>
        <w:sdtContent>
          <w:r w:rsidRPr="00061DB4" w:rsidR="00242E67">
            <w:rPr>
              <w:b/>
            </w:rPr>
            <w:t>Chair:</w:t>
          </w:r>
        </w:sdtContent>
      </w:sdt>
      <w:r w:rsidRPr="00061DB4" w:rsidR="00242E67">
        <w:t xml:space="preserve"> The UK Government ha</w:t>
      </w:r>
      <w:r w:rsidRPr="00061DB4" w:rsidR="007D5EEB">
        <w:t>ve</w:t>
      </w:r>
      <w:r w:rsidRPr="00061DB4" w:rsidR="00242E67">
        <w:t xml:space="preserve"> always</w:t>
      </w:r>
      <w:r w:rsidRPr="00061DB4" w:rsidR="007D5EEB">
        <w:t xml:space="preserve">, in my opinion, </w:t>
      </w:r>
      <w:r w:rsidRPr="00061DB4" w:rsidR="00242E67">
        <w:t>been very proactive and supportive around human rights, civil rights</w:t>
      </w:r>
      <w:r w:rsidRPr="00061DB4" w:rsidR="007D5EEB">
        <w:t xml:space="preserve"> and particularly LGBTQ+ rights</w:t>
      </w:r>
      <w:r w:rsidRPr="00061DB4" w:rsidR="00242E67">
        <w:t>. While you are not getting any funding for this programme, do you still have a close working relationship</w:t>
      </w:r>
      <w:r w:rsidRPr="00061DB4" w:rsidR="007D5EEB">
        <w:t xml:space="preserve"> with the FCDO team on this</w:t>
      </w:r>
      <w:r w:rsidRPr="00061DB4" w:rsidR="00242E67">
        <w:t>?</w:t>
      </w:r>
    </w:p>
    <w:p w:rsidR="00B32539" w:rsidRPr="00061DB4" w:rsidP="00B32539">
      <w:pPr>
        <w:pStyle w:val="Answer"/>
      </w:pPr>
      <w:sdt>
        <w:sdtPr>
          <w:alias w:val="Witness"/>
          <w:id w:val="-12614004"/>
          <w:placeholder>
            <w:docPart w:val="DefaultPlaceholder_-1854013440"/>
          </w:placeholder>
          <w:richText/>
        </w:sdtPr>
        <w:sdtContent>
          <w:r w:rsidRPr="00061DB4" w:rsidR="00B04A71">
            <w:rPr>
              <w:b/>
              <w:bCs/>
              <w:i/>
              <w:iCs/>
            </w:rPr>
            <w:t>Ibrahim-Tanko Amidu:</w:t>
          </w:r>
          <w:r w:rsidRPr="00061DB4">
            <w:rPr>
              <w:b/>
            </w:rPr>
            <w:t xml:space="preserve"> </w:t>
          </w:r>
        </w:sdtContent>
      </w:sdt>
      <w:r w:rsidRPr="00061DB4" w:rsidR="007D5EEB">
        <w:t>Yes, w</w:t>
      </w:r>
      <w:r w:rsidRPr="00061DB4">
        <w:t xml:space="preserve">e have had discussions, but not specifically on the </w:t>
      </w:r>
      <w:r w:rsidRPr="00061DB4" w:rsidR="004F5ABD">
        <w:t>B</w:t>
      </w:r>
      <w:r w:rsidRPr="00061DB4">
        <w:t>ill</w:t>
      </w:r>
      <w:r w:rsidRPr="00061DB4" w:rsidR="007D5EEB">
        <w:t xml:space="preserve">. I do not know, but I am just assuming that perhaps it is more in terms of consulting. We have had a number of discussions at the insistence of the High Commissioner that have discussed various issues, </w:t>
      </w:r>
      <w:r w:rsidRPr="00061DB4">
        <w:t xml:space="preserve">including the </w:t>
      </w:r>
      <w:r w:rsidRPr="00061DB4" w:rsidR="004F5ABD">
        <w:t>B</w:t>
      </w:r>
      <w:r w:rsidRPr="00061DB4">
        <w:t>ill and what civil society could do in terms of</w:t>
      </w:r>
      <w:r w:rsidRPr="00061DB4" w:rsidR="007D5EEB">
        <w:t xml:space="preserve">, first, </w:t>
      </w:r>
      <w:r w:rsidRPr="00061DB4">
        <w:t xml:space="preserve">advocacy against the signing of the </w:t>
      </w:r>
      <w:r w:rsidRPr="00061DB4" w:rsidR="004F5ABD">
        <w:t>B</w:t>
      </w:r>
      <w:r w:rsidRPr="00061DB4">
        <w:t xml:space="preserve">ill into an </w:t>
      </w:r>
      <w:r w:rsidRPr="00061DB4" w:rsidR="004F5ABD">
        <w:t>A</w:t>
      </w:r>
      <w:r w:rsidRPr="00061DB4">
        <w:t xml:space="preserve">ct, but </w:t>
      </w:r>
      <w:r w:rsidRPr="00061DB4" w:rsidR="007D5EEB">
        <w:t xml:space="preserve">then </w:t>
      </w:r>
      <w:r w:rsidRPr="00061DB4">
        <w:t xml:space="preserve">also what we do </w:t>
      </w:r>
      <w:r w:rsidRPr="00061DB4" w:rsidR="007D5EEB">
        <w:t xml:space="preserve">once </w:t>
      </w:r>
      <w:r w:rsidRPr="00061DB4">
        <w:t xml:space="preserve">the </w:t>
      </w:r>
      <w:r w:rsidRPr="00061DB4" w:rsidR="004F5ABD">
        <w:t>A</w:t>
      </w:r>
      <w:r w:rsidRPr="00061DB4" w:rsidR="007D5EEB">
        <w:t xml:space="preserve">ct </w:t>
      </w:r>
      <w:r w:rsidRPr="00061DB4">
        <w:t xml:space="preserve">comes into force and it criminalises </w:t>
      </w:r>
      <w:r w:rsidRPr="00061DB4" w:rsidR="007D5EEB">
        <w:t xml:space="preserve">even </w:t>
      </w:r>
      <w:r w:rsidRPr="00061DB4">
        <w:t xml:space="preserve">organisations that </w:t>
      </w:r>
      <w:r w:rsidRPr="00061DB4" w:rsidR="007D5EEB">
        <w:t xml:space="preserve">seek to provide support or </w:t>
      </w:r>
      <w:r w:rsidRPr="00061DB4">
        <w:t>speak on behalf of LGBT</w:t>
      </w:r>
      <w:r w:rsidRPr="00061DB4" w:rsidR="007D5EEB">
        <w:t xml:space="preserve">Q </w:t>
      </w:r>
      <w:r w:rsidRPr="00061DB4">
        <w:t>persons</w:t>
      </w:r>
      <w:r w:rsidRPr="00061DB4" w:rsidR="007D5EEB">
        <w:t xml:space="preserve"> and their organisations</w:t>
      </w:r>
      <w:r w:rsidRPr="00061DB4">
        <w:t>.</w:t>
      </w:r>
    </w:p>
    <w:p w:rsidR="007D5EEB" w:rsidRPr="00061DB4" w:rsidP="00271B31">
      <w:pPr>
        <w:pStyle w:val="Question"/>
      </w:pPr>
      <w:sdt>
        <w:sdtPr>
          <w:alias w:val="Member"/>
          <w:tag w:val="&lt;Member mnisId='4267' dodsId='101347'&gt;"/>
          <w:id w:val="-1348007951"/>
          <w:placeholder>
            <w:docPart w:val="DefaultPlaceholder_-1854013440"/>
          </w:placeholder>
          <w:richText/>
        </w:sdtPr>
        <w:sdtContent>
          <w:r w:rsidRPr="00061DB4" w:rsidR="00B32539">
            <w:rPr>
              <w:b/>
            </w:rPr>
            <w:t>Chair:</w:t>
          </w:r>
        </w:sdtContent>
      </w:sdt>
      <w:r w:rsidRPr="00061DB4" w:rsidR="00B32539">
        <w:t xml:space="preserve"> </w:t>
      </w:r>
      <w:r w:rsidRPr="00061DB4">
        <w:t>Nadine, w</w:t>
      </w:r>
      <w:r w:rsidRPr="00061DB4" w:rsidR="00D8210F">
        <w:t>e are watching with horror</w:t>
      </w:r>
      <w:r w:rsidRPr="00061DB4">
        <w:t xml:space="preserve"> the conflict in your region more broadly</w:t>
      </w:r>
      <w:r w:rsidRPr="00061DB4" w:rsidR="00D8210F">
        <w:t xml:space="preserve">. What effect has the conflict </w:t>
      </w:r>
      <w:r w:rsidRPr="00061DB4">
        <w:t xml:space="preserve">in the Democratic Republic of Congo </w:t>
      </w:r>
      <w:r w:rsidRPr="00061DB4" w:rsidR="00D8210F">
        <w:t>had on civil society organisations</w:t>
      </w:r>
      <w:r w:rsidRPr="00061DB4">
        <w:t>?</w:t>
      </w:r>
    </w:p>
    <w:p w:rsidR="00A8532E" w:rsidRPr="00061DB4" w:rsidP="00D8210F">
      <w:pPr>
        <w:pStyle w:val="Answer"/>
      </w:pPr>
      <w:sdt>
        <w:sdtPr>
          <w:alias w:val="Witness"/>
          <w:id w:val="-1676028736"/>
          <w:placeholder>
            <w:docPart w:val="DefaultPlaceholder_-1854013440"/>
          </w:placeholder>
          <w:richText/>
        </w:sdtPr>
        <w:sdtContent>
          <w:r w:rsidRPr="00061DB4" w:rsidR="00B04A71">
            <w:rPr>
              <w:b/>
              <w:bCs/>
              <w:i/>
              <w:iCs/>
            </w:rPr>
            <w:t>Nadine Tunasi:</w:t>
          </w:r>
          <w:r w:rsidRPr="00061DB4" w:rsidR="00D8210F">
            <w:rPr>
              <w:b/>
            </w:rPr>
            <w:t xml:space="preserve"> </w:t>
          </w:r>
        </w:sdtContent>
      </w:sdt>
      <w:r w:rsidRPr="00061DB4">
        <w:t xml:space="preserve">The majority of people who are living in the DRC cannot really make a difference. When they see civil society, as far as they are concerned, it is </w:t>
      </w:r>
      <w:r w:rsidRPr="00061DB4" w:rsidR="00D8210F">
        <w:t xml:space="preserve">a representative of a particular </w:t>
      </w:r>
      <w:r w:rsidRPr="00061DB4" w:rsidR="00501E63">
        <w:t>Government</w:t>
      </w:r>
      <w:r w:rsidRPr="00061DB4" w:rsidR="00D8210F">
        <w:t xml:space="preserve">. Because the country has been at war for a long time, people are unable to see the advantage of what impact that work can have. </w:t>
      </w:r>
    </w:p>
    <w:p w:rsidR="00271B31" w:rsidRPr="00061DB4" w:rsidP="00D8210F">
      <w:pPr>
        <w:pStyle w:val="Answer"/>
      </w:pPr>
      <w:r w:rsidRPr="00061DB4">
        <w:t xml:space="preserve">Another </w:t>
      </w:r>
      <w:r w:rsidRPr="00061DB4" w:rsidR="00A8532E">
        <w:t xml:space="preserve">thing </w:t>
      </w:r>
      <w:r w:rsidRPr="00061DB4">
        <w:t xml:space="preserve">that is </w:t>
      </w:r>
      <w:r w:rsidRPr="00061DB4" w:rsidR="00A8532E">
        <w:t xml:space="preserve">contributing to the problem is the fact that, </w:t>
      </w:r>
      <w:r w:rsidRPr="00061DB4">
        <w:t>i</w:t>
      </w:r>
      <w:r w:rsidRPr="00061DB4" w:rsidR="00D8210F">
        <w:t xml:space="preserve">n my country, </w:t>
      </w:r>
      <w:r w:rsidRPr="00061DB4" w:rsidR="00A8532E">
        <w:t xml:space="preserve">especially in the eastern part, </w:t>
      </w:r>
      <w:r w:rsidRPr="00061DB4" w:rsidR="00D8210F">
        <w:t xml:space="preserve">people are reported to have </w:t>
      </w:r>
      <w:r w:rsidRPr="00061DB4" w:rsidR="00E72389">
        <w:t xml:space="preserve">private companies </w:t>
      </w:r>
      <w:r w:rsidRPr="00061DB4">
        <w:t xml:space="preserve">that </w:t>
      </w:r>
      <w:r w:rsidRPr="00061DB4" w:rsidR="00E72389">
        <w:t xml:space="preserve">seem to be contributing to the problem. </w:t>
      </w:r>
      <w:r w:rsidRPr="00061DB4" w:rsidR="00A8532E">
        <w:t>The</w:t>
      </w:r>
      <w:r w:rsidRPr="00061DB4" w:rsidR="004F5ABD">
        <w:t xml:space="preserve">y are accused of </w:t>
      </w:r>
      <w:r w:rsidRPr="00061DB4" w:rsidR="00460948">
        <w:t>exploiting people</w:t>
      </w:r>
      <w:r w:rsidRPr="00061DB4" w:rsidR="00A8532E">
        <w:t xml:space="preserve"> who are living in the region.</w:t>
      </w:r>
      <w:r w:rsidRPr="00061DB4">
        <w:t xml:space="preserve"> </w:t>
      </w:r>
      <w:r w:rsidRPr="00061DB4" w:rsidR="00A8532E">
        <w:t>What that has done is that</w:t>
      </w:r>
      <w:r w:rsidRPr="00061DB4">
        <w:t>,</w:t>
      </w:r>
      <w:r w:rsidRPr="00061DB4" w:rsidR="00A8532E">
        <w:t xml:space="preserve"> w</w:t>
      </w:r>
      <w:r w:rsidRPr="00061DB4" w:rsidR="00E72389">
        <w:t xml:space="preserve">hen people are delivering </w:t>
      </w:r>
      <w:r w:rsidRPr="00061DB4" w:rsidR="00A8532E">
        <w:t xml:space="preserve">a </w:t>
      </w:r>
      <w:r w:rsidRPr="00061DB4" w:rsidR="00E72389">
        <w:t>particular project, they cannot make a difference.</w:t>
      </w:r>
      <w:r w:rsidRPr="00061DB4" w:rsidR="00255D8A">
        <w:t xml:space="preserve"> </w:t>
      </w:r>
    </w:p>
    <w:p w:rsidR="00271B31" w:rsidRPr="00061DB4" w:rsidP="00D8210F">
      <w:pPr>
        <w:pStyle w:val="Answer"/>
      </w:pPr>
      <w:r w:rsidRPr="00061DB4">
        <w:t xml:space="preserve">I am speaking more from the perspective of a survivor. I meet a lot of survivors on different platforms. I remember in December </w:t>
      </w:r>
      <w:r w:rsidR="00DD5159">
        <w:t>talking with</w:t>
      </w:r>
      <w:r w:rsidRPr="00061DB4">
        <w:t xml:space="preserve"> a group of survivors who came from the DRC to a conference in the USA</w:t>
      </w:r>
      <w:r w:rsidRPr="00061DB4">
        <w:t>. W</w:t>
      </w:r>
      <w:r w:rsidRPr="00061DB4">
        <w:t>e were talking about how the climate of sexual violence has been perpetrat</w:t>
      </w:r>
      <w:r w:rsidRPr="00061DB4">
        <w:t>ed</w:t>
      </w:r>
      <w:r w:rsidRPr="00061DB4">
        <w:t xml:space="preserve">. </w:t>
      </w:r>
      <w:r w:rsidRPr="00061DB4" w:rsidR="00255D8A">
        <w:t>The majority were saying, “I can’t make a difference to whether civil society is doing the work</w:t>
      </w:r>
      <w:r w:rsidRPr="00061DB4">
        <w:t xml:space="preserve"> or whether it is also part of the people who are committing the crimes</w:t>
      </w:r>
      <w:r w:rsidR="00DD5159">
        <w:t>.</w:t>
      </w:r>
      <w:r w:rsidRPr="00061DB4" w:rsidR="00255D8A">
        <w:t>”</w:t>
      </w:r>
    </w:p>
    <w:p w:rsidR="00271B31" w:rsidRPr="00061DB4" w:rsidP="00D8210F">
      <w:pPr>
        <w:pStyle w:val="Answer"/>
      </w:pPr>
      <w:r w:rsidRPr="00061DB4">
        <w:t>There</w:t>
      </w:r>
      <w:r w:rsidRPr="00061DB4">
        <w:t xml:space="preserve"> </w:t>
      </w:r>
      <w:r w:rsidRPr="00061DB4">
        <w:t xml:space="preserve">has been a lot of confusion. </w:t>
      </w:r>
      <w:r w:rsidRPr="00061DB4" w:rsidR="00A8532E">
        <w:t xml:space="preserve">In my country, being at war and suffering at </w:t>
      </w:r>
      <w:r w:rsidRPr="00061DB4" w:rsidR="00460948">
        <w:t xml:space="preserve">multiple </w:t>
      </w:r>
      <w:r w:rsidRPr="00061DB4" w:rsidR="00A8532E">
        <w:t>level</w:t>
      </w:r>
      <w:r w:rsidRPr="00061DB4">
        <w:t>s</w:t>
      </w:r>
      <w:r w:rsidRPr="00061DB4" w:rsidR="00A8532E">
        <w:t xml:space="preserve">, on </w:t>
      </w:r>
      <w:r w:rsidRPr="00061DB4">
        <w:t>the one hand</w:t>
      </w:r>
      <w:r w:rsidRPr="00061DB4" w:rsidR="00A8532E">
        <w:t xml:space="preserve"> people see how the resources are being abused and taken</w:t>
      </w:r>
      <w:r w:rsidRPr="00061DB4">
        <w:t>. O</w:t>
      </w:r>
      <w:r w:rsidRPr="00061DB4" w:rsidR="00A8532E">
        <w:t>n the other hand, we seem to have peacemakers,</w:t>
      </w:r>
      <w:r w:rsidRPr="00061DB4">
        <w:t xml:space="preserve"> </w:t>
      </w:r>
      <w:r w:rsidRPr="00061DB4" w:rsidR="00A8532E">
        <w:t xml:space="preserve">but they are not really protecting the people who are there. </w:t>
      </w:r>
      <w:r w:rsidRPr="00061DB4" w:rsidR="00871AEF">
        <w:t xml:space="preserve">You cannot deliver peace if people see those who are coming to help them as </w:t>
      </w:r>
      <w:r w:rsidRPr="00061DB4" w:rsidR="00A8532E">
        <w:t xml:space="preserve">being part of the group that </w:t>
      </w:r>
      <w:r w:rsidRPr="00061DB4">
        <w:t xml:space="preserve">is </w:t>
      </w:r>
      <w:r w:rsidRPr="00061DB4" w:rsidR="00871AEF">
        <w:t>caus</w:t>
      </w:r>
      <w:r w:rsidRPr="00061DB4" w:rsidR="00A8532E">
        <w:t xml:space="preserve">ing </w:t>
      </w:r>
      <w:r w:rsidRPr="00061DB4" w:rsidR="00871AEF">
        <w:t>the problem.</w:t>
      </w:r>
      <w:r w:rsidR="00DD5159">
        <w:t xml:space="preserve"> </w:t>
      </w:r>
      <w:r w:rsidRPr="00061DB4" w:rsidR="00A8532E">
        <w:t>You have seen some of the civil society groups being attacked or</w:t>
      </w:r>
      <w:r w:rsidRPr="00061DB4">
        <w:t>,</w:t>
      </w:r>
      <w:r w:rsidRPr="00061DB4" w:rsidR="00A8532E">
        <w:t xml:space="preserve"> even though they are doing great work, being targeted, because t</w:t>
      </w:r>
      <w:r w:rsidRPr="00061DB4" w:rsidR="00871AEF">
        <w:t xml:space="preserve">he population cannot see the difference. </w:t>
      </w:r>
      <w:r w:rsidRPr="00061DB4">
        <w:t xml:space="preserve">This </w:t>
      </w:r>
      <w:r w:rsidRPr="00061DB4" w:rsidR="00A8532E">
        <w:t xml:space="preserve">prevents those who generally mean to do the work and help the population. </w:t>
      </w:r>
    </w:p>
    <w:p w:rsidR="00A8532E" w:rsidRPr="00061DB4" w:rsidP="00D8210F">
      <w:pPr>
        <w:pStyle w:val="Answer"/>
      </w:pPr>
      <w:r w:rsidRPr="00061DB4">
        <w:t>W</w:t>
      </w:r>
      <w:r w:rsidRPr="00061DB4">
        <w:t xml:space="preserve">hen </w:t>
      </w:r>
      <w:r w:rsidRPr="00061DB4" w:rsidR="006A30AB">
        <w:t>we are providing help</w:t>
      </w:r>
      <w:r w:rsidRPr="00061DB4">
        <w:t xml:space="preserve"> in a </w:t>
      </w:r>
      <w:r w:rsidRPr="00061DB4">
        <w:t>recipient</w:t>
      </w:r>
      <w:r w:rsidRPr="00061DB4">
        <w:t xml:space="preserve"> country</w:t>
      </w:r>
      <w:r w:rsidRPr="00061DB4" w:rsidR="006A30AB">
        <w:t xml:space="preserve">, we want to be </w:t>
      </w:r>
      <w:r w:rsidRPr="00061DB4">
        <w:t xml:space="preserve">perceived to be leading, not only because we are handing in money, but because we are promoting </w:t>
      </w:r>
      <w:r w:rsidRPr="00061DB4" w:rsidR="006A30AB">
        <w:t>the value</w:t>
      </w:r>
      <w:r w:rsidR="00DD5159">
        <w:t>s</w:t>
      </w:r>
      <w:r w:rsidRPr="00061DB4">
        <w:t xml:space="preserve"> that we set abroad</w:t>
      </w:r>
      <w:r w:rsidRPr="00061DB4">
        <w:t xml:space="preserve">, so </w:t>
      </w:r>
      <w:r w:rsidRPr="00061DB4">
        <w:t>people can see that</w:t>
      </w:r>
      <w:r w:rsidRPr="00061DB4">
        <w:t>, e</w:t>
      </w:r>
      <w:r w:rsidRPr="00061DB4" w:rsidR="006A30AB">
        <w:t xml:space="preserve">ven if someone </w:t>
      </w:r>
      <w:r w:rsidRPr="00061DB4">
        <w:t xml:space="preserve">is from a civil society and </w:t>
      </w:r>
      <w:r w:rsidRPr="00061DB4" w:rsidR="006A30AB">
        <w:t>happens to be part of the people committing the crime</w:t>
      </w:r>
      <w:r w:rsidRPr="00061DB4">
        <w:t>, they can also be held accountable, the same way a citizen of that country would have been treated.</w:t>
      </w:r>
    </w:p>
    <w:p w:rsidR="00271B31" w:rsidRPr="00061DB4" w:rsidP="00D8210F">
      <w:pPr>
        <w:pStyle w:val="Answer"/>
      </w:pPr>
      <w:r w:rsidRPr="00061DB4">
        <w:t>I</w:t>
      </w:r>
      <w:r w:rsidRPr="00061DB4" w:rsidR="00372862">
        <w:t xml:space="preserve">t is tough, but I understand that my country is very chaotic. </w:t>
      </w:r>
      <w:r w:rsidRPr="00061DB4" w:rsidR="00A8532E">
        <w:t xml:space="preserve">There are a lot of civil society organisations that have been able to help the population that have been dispersed. </w:t>
      </w:r>
      <w:r w:rsidRPr="00061DB4">
        <w:t xml:space="preserve">In the context of sexual violence, </w:t>
      </w:r>
      <w:r w:rsidRPr="00061DB4" w:rsidR="00A8532E">
        <w:t xml:space="preserve">I know </w:t>
      </w:r>
      <w:r w:rsidRPr="00061DB4">
        <w:t xml:space="preserve">that </w:t>
      </w:r>
      <w:r w:rsidRPr="00061DB4" w:rsidR="00A8532E">
        <w:t xml:space="preserve">civil society </w:t>
      </w:r>
      <w:r w:rsidRPr="00061DB4">
        <w:t xml:space="preserve">is </w:t>
      </w:r>
      <w:r w:rsidRPr="00061DB4" w:rsidR="00A8532E">
        <w:t xml:space="preserve">helping </w:t>
      </w:r>
      <w:r w:rsidRPr="00061DB4">
        <w:t>c</w:t>
      </w:r>
      <w:r w:rsidRPr="00061DB4" w:rsidR="00372862">
        <w:t>hildren born of war</w:t>
      </w:r>
      <w:r w:rsidRPr="00061DB4">
        <w:t>. Because of funding, they have been helped to know how to cope with the issue.</w:t>
      </w:r>
    </w:p>
    <w:p w:rsidR="003835D4" w:rsidRPr="00061DB4" w:rsidP="00B30836">
      <w:pPr>
        <w:pStyle w:val="Answer"/>
      </w:pPr>
      <w:r w:rsidRPr="00061DB4">
        <w:t xml:space="preserve">As we are talking about civil society, it is </w:t>
      </w:r>
      <w:r w:rsidRPr="00061DB4" w:rsidR="00A8532E">
        <w:t xml:space="preserve">very </w:t>
      </w:r>
      <w:r w:rsidRPr="00061DB4">
        <w:t xml:space="preserve">important </w:t>
      </w:r>
      <w:r w:rsidRPr="00061DB4" w:rsidR="00A8532E">
        <w:t xml:space="preserve">that </w:t>
      </w:r>
      <w:r w:rsidRPr="00061DB4">
        <w:t xml:space="preserve">we do not forget that there are </w:t>
      </w:r>
      <w:r w:rsidRPr="00061DB4" w:rsidR="00A8532E">
        <w:t xml:space="preserve">also </w:t>
      </w:r>
      <w:r w:rsidRPr="00061DB4">
        <w:t>survivor-led organisations</w:t>
      </w:r>
      <w:r w:rsidRPr="00061DB4" w:rsidR="00271B31">
        <w:t xml:space="preserve">. These are </w:t>
      </w:r>
      <w:r w:rsidRPr="00061DB4">
        <w:t xml:space="preserve">people who </w:t>
      </w:r>
      <w:r w:rsidRPr="00061DB4" w:rsidR="00A8532E">
        <w:t xml:space="preserve">themselves </w:t>
      </w:r>
      <w:r w:rsidRPr="00061DB4">
        <w:t>have suff</w:t>
      </w:r>
      <w:r w:rsidRPr="00061DB4" w:rsidR="00271B31">
        <w:t>e</w:t>
      </w:r>
      <w:r w:rsidRPr="00061DB4">
        <w:t xml:space="preserve">red </w:t>
      </w:r>
      <w:r w:rsidRPr="00061DB4" w:rsidR="00A8532E">
        <w:t>the crime</w:t>
      </w:r>
      <w:r w:rsidRPr="00061DB4" w:rsidR="00271B31">
        <w:t xml:space="preserve">, </w:t>
      </w:r>
      <w:r w:rsidRPr="00061DB4">
        <w:t xml:space="preserve">but have </w:t>
      </w:r>
      <w:r w:rsidRPr="00061DB4" w:rsidR="00A8532E">
        <w:t xml:space="preserve">used their experiences </w:t>
      </w:r>
      <w:r w:rsidRPr="00061DB4">
        <w:t xml:space="preserve">to help other women </w:t>
      </w:r>
      <w:r w:rsidRPr="00061DB4" w:rsidR="00A8532E">
        <w:t xml:space="preserve">and young girls and boys </w:t>
      </w:r>
      <w:r w:rsidRPr="00061DB4">
        <w:t>who have suff</w:t>
      </w:r>
      <w:r w:rsidRPr="00061DB4">
        <w:t>ered</w:t>
      </w:r>
      <w:r w:rsidRPr="00061DB4" w:rsidR="00A8532E">
        <w:t xml:space="preserve"> horrific crime</w:t>
      </w:r>
      <w:r w:rsidRPr="00061DB4" w:rsidR="00271B31">
        <w:t xml:space="preserve">s. They </w:t>
      </w:r>
      <w:r w:rsidRPr="00061DB4" w:rsidR="00A8532E">
        <w:t xml:space="preserve">have really taken </w:t>
      </w:r>
      <w:r w:rsidRPr="00061DB4" w:rsidR="00271B31">
        <w:t xml:space="preserve">the </w:t>
      </w:r>
      <w:r w:rsidRPr="00061DB4" w:rsidR="00A8532E">
        <w:t>initiative</w:t>
      </w:r>
      <w:r w:rsidRPr="00061DB4">
        <w:t>. Sometimes, when we are talking about civil society, we have often forgot</w:t>
      </w:r>
      <w:r w:rsidRPr="00061DB4" w:rsidR="00271B31">
        <w:t xml:space="preserve">ten </w:t>
      </w:r>
      <w:r w:rsidRPr="00061DB4">
        <w:t xml:space="preserve">to </w:t>
      </w:r>
      <w:r w:rsidRPr="00061DB4" w:rsidR="00A8532E">
        <w:t xml:space="preserve">mention </w:t>
      </w:r>
      <w:r w:rsidRPr="00061DB4" w:rsidR="00271B31">
        <w:t xml:space="preserve">them </w:t>
      </w:r>
      <w:r w:rsidRPr="00061DB4" w:rsidR="00A8532E">
        <w:t xml:space="preserve">and </w:t>
      </w:r>
      <w:r w:rsidRPr="00061DB4" w:rsidR="00271B31">
        <w:t xml:space="preserve">to </w:t>
      </w:r>
      <w:r w:rsidRPr="00061DB4">
        <w:t>recognise that their work is also valuable.</w:t>
      </w:r>
      <w:r w:rsidRPr="00061DB4" w:rsidR="00A8532E">
        <w:t xml:space="preserve"> With little resources, they are also able to do great work and empower, if not help, survivors.</w:t>
      </w:r>
    </w:p>
    <w:p w:rsidR="00271B31" w:rsidRPr="00061DB4" w:rsidP="003835D4">
      <w:pPr>
        <w:pStyle w:val="Question"/>
      </w:pPr>
      <w:sdt>
        <w:sdtPr>
          <w:alias w:val="Member"/>
          <w:tag w:val="&lt;Member mnisId='4267' dodsId='101347'&gt;"/>
          <w:id w:val="-1010750937"/>
          <w:placeholder>
            <w:docPart w:val="DefaultPlaceholder_-1854013440"/>
          </w:placeholder>
          <w:richText/>
        </w:sdtPr>
        <w:sdtContent>
          <w:r w:rsidRPr="00061DB4" w:rsidR="003835D4">
            <w:rPr>
              <w:b/>
            </w:rPr>
            <w:t>Chair:</w:t>
          </w:r>
        </w:sdtContent>
      </w:sdt>
      <w:r w:rsidRPr="00061DB4" w:rsidR="003835D4">
        <w:t xml:space="preserve"> </w:t>
      </w:r>
      <w:r w:rsidRPr="00061DB4">
        <w:t>Thank you, Nadine, for raising the importance of sur</w:t>
      </w:r>
      <w:r w:rsidRPr="00061DB4" w:rsidR="00B30836">
        <w:t>v</w:t>
      </w:r>
      <w:r w:rsidRPr="00061DB4">
        <w:t xml:space="preserve">ivor-led networks. </w:t>
      </w:r>
      <w:r w:rsidRPr="00061DB4" w:rsidR="003835D4">
        <w:t xml:space="preserve">You are absolutely right. To have that authenticity is vital. </w:t>
      </w:r>
    </w:p>
    <w:p w:rsidR="00B32539" w:rsidRPr="00061DB4" w:rsidP="00271B31">
      <w:pPr>
        <w:pStyle w:val="Question"/>
        <w:numPr>
          <w:ilvl w:val="0"/>
          <w:numId w:val="0"/>
        </w:numPr>
        <w:ind w:left="794"/>
      </w:pPr>
      <w:r w:rsidRPr="00061DB4">
        <w:t xml:space="preserve">Could I just pull you back on something that you were saying? Maybe I have misunderstood. </w:t>
      </w:r>
      <w:r w:rsidRPr="00061DB4" w:rsidR="003835D4">
        <w:t xml:space="preserve">Were you saying </w:t>
      </w:r>
      <w:r w:rsidRPr="00061DB4">
        <w:t>that</w:t>
      </w:r>
      <w:r w:rsidRPr="00061DB4" w:rsidR="00B30836">
        <w:t xml:space="preserve">, in the DRC, </w:t>
      </w:r>
      <w:r w:rsidRPr="00061DB4" w:rsidR="003835D4">
        <w:t>there are organisations that are effectively camouflaging themselves as civil society to get money, or are you saying that the public does not understand the difference</w:t>
      </w:r>
      <w:r w:rsidRPr="00061DB4">
        <w:t xml:space="preserve"> between a civil society organisation and one that is doing it for financial benefit or ill intent</w:t>
      </w:r>
      <w:r w:rsidRPr="00061DB4" w:rsidR="003835D4">
        <w:t>?</w:t>
      </w:r>
    </w:p>
    <w:p w:rsidR="00271B31" w:rsidRPr="00061DB4" w:rsidP="003835D4">
      <w:pPr>
        <w:pStyle w:val="Answer"/>
      </w:pPr>
      <w:sdt>
        <w:sdtPr>
          <w:alias w:val="Witness"/>
          <w:id w:val="-560247508"/>
          <w:placeholder>
            <w:docPart w:val="DefaultPlaceholder_-1854013440"/>
          </w:placeholder>
          <w:richText/>
        </w:sdtPr>
        <w:sdtContent>
          <w:r w:rsidRPr="00061DB4" w:rsidR="00B04A71">
            <w:rPr>
              <w:b/>
              <w:bCs/>
              <w:i/>
              <w:iCs/>
            </w:rPr>
            <w:t>Nadine Tunasi:</w:t>
          </w:r>
          <w:r w:rsidRPr="00061DB4" w:rsidR="003835D4">
            <w:rPr>
              <w:b/>
            </w:rPr>
            <w:t xml:space="preserve"> </w:t>
          </w:r>
        </w:sdtContent>
      </w:sdt>
      <w:r w:rsidRPr="00061DB4">
        <w:t xml:space="preserve">I would not say people are camouflaging, because </w:t>
      </w:r>
      <w:r w:rsidRPr="00061DB4" w:rsidR="00530F09">
        <w:t>I have no evidence of that. I get asked</w:t>
      </w:r>
      <w:r w:rsidRPr="00061DB4">
        <w:t xml:space="preserve"> </w:t>
      </w:r>
      <w:r w:rsidRPr="00061DB4" w:rsidR="00B30836">
        <w:t xml:space="preserve">questions </w:t>
      </w:r>
      <w:r w:rsidRPr="00061DB4">
        <w:t>when I am speaking to people</w:t>
      </w:r>
      <w:r w:rsidRPr="00061DB4" w:rsidR="00530F09">
        <w:t xml:space="preserve">. </w:t>
      </w:r>
      <w:r w:rsidRPr="00061DB4">
        <w:t>People know I do my campaign</w:t>
      </w:r>
      <w:r w:rsidRPr="00061DB4" w:rsidR="00B30836">
        <w:t xml:space="preserve">ing </w:t>
      </w:r>
      <w:r w:rsidRPr="00061DB4">
        <w:t>in the UK, and t</w:t>
      </w:r>
      <w:r w:rsidRPr="00061DB4" w:rsidR="00530F09">
        <w:t>hey say, “</w:t>
      </w:r>
      <w:r w:rsidRPr="00061DB4">
        <w:t xml:space="preserve">Don’t mention them. They are just the same. </w:t>
      </w:r>
      <w:r w:rsidRPr="00061DB4" w:rsidR="00530F09">
        <w:t>We do not know who is who</w:t>
      </w:r>
      <w:r w:rsidR="00DD5159">
        <w:t>.</w:t>
      </w:r>
      <w:r w:rsidRPr="00061DB4" w:rsidR="00530F09">
        <w:t>”</w:t>
      </w:r>
      <w:r w:rsidR="00DD5159">
        <w:t xml:space="preserve"> </w:t>
      </w:r>
      <w:r w:rsidRPr="00061DB4">
        <w:t xml:space="preserve">There have been incidents where there have been </w:t>
      </w:r>
      <w:r w:rsidRPr="00061DB4" w:rsidR="00530F09">
        <w:t>people from civil society who have committed crime</w:t>
      </w:r>
      <w:r w:rsidRPr="00061DB4">
        <w:t>s against civilians in the DRC</w:t>
      </w:r>
      <w:r w:rsidRPr="00061DB4" w:rsidR="00530F09">
        <w:t xml:space="preserve">. </w:t>
      </w:r>
      <w:r w:rsidRPr="00061DB4">
        <w:t xml:space="preserve">We know they have not been held accountable </w:t>
      </w:r>
      <w:r w:rsidRPr="00061DB4" w:rsidR="00B30836">
        <w:t xml:space="preserve">for </w:t>
      </w:r>
      <w:r w:rsidRPr="00061DB4">
        <w:t xml:space="preserve">that. It does not mean that everybody is the same. </w:t>
      </w:r>
      <w:r w:rsidRPr="00061DB4" w:rsidR="00530F09">
        <w:t>There is an issue of accountability</w:t>
      </w:r>
      <w:r w:rsidRPr="00061DB4">
        <w:t>, but there is also a funding distribution</w:t>
      </w:r>
      <w:r w:rsidRPr="00061DB4" w:rsidR="00B30836">
        <w:t xml:space="preserve"> issue</w:t>
      </w:r>
      <w:r w:rsidRPr="00061DB4" w:rsidR="00530F09">
        <w:t xml:space="preserve">. </w:t>
      </w:r>
    </w:p>
    <w:p w:rsidR="00C1507A" w:rsidRPr="00061DB4" w:rsidP="003835D4">
      <w:pPr>
        <w:pStyle w:val="Answer"/>
      </w:pPr>
      <w:r w:rsidRPr="00061DB4">
        <w:t xml:space="preserve">The reason why I wanted to </w:t>
      </w:r>
      <w:r w:rsidRPr="00061DB4" w:rsidR="00B30836">
        <w:t>raise</w:t>
      </w:r>
      <w:r w:rsidRPr="00061DB4">
        <w:t xml:space="preserve"> the example of </w:t>
      </w:r>
      <w:r w:rsidRPr="00061DB4" w:rsidR="00B30836">
        <w:t>survivor</w:t>
      </w:r>
      <w:r w:rsidRPr="00061DB4">
        <w:t>-led organisation</w:t>
      </w:r>
      <w:r w:rsidRPr="00061DB4" w:rsidR="00B30836">
        <w:t xml:space="preserve">s is that, </w:t>
      </w:r>
      <w:r w:rsidRPr="00061DB4">
        <w:t>as you probably know, t</w:t>
      </w:r>
      <w:r w:rsidRPr="00061DB4">
        <w:t>hey do not get the same exposure. They are not big NGO</w:t>
      </w:r>
      <w:r w:rsidRPr="00061DB4" w:rsidR="00B30836">
        <w:t xml:space="preserve">s </w:t>
      </w:r>
      <w:r w:rsidRPr="00061DB4">
        <w:t xml:space="preserve">that have a direct link with the FCDO. </w:t>
      </w:r>
      <w:r w:rsidRPr="00061DB4" w:rsidR="00B30836">
        <w:t>Q</w:t>
      </w:r>
      <w:r w:rsidRPr="00061DB4">
        <w:t xml:space="preserve">uite often, if any grassroots organisation can get a little funding, that will </w:t>
      </w:r>
      <w:r w:rsidRPr="00061DB4" w:rsidR="00B30836">
        <w:t xml:space="preserve">probably </w:t>
      </w:r>
      <w:r w:rsidRPr="00061DB4">
        <w:t>be via another civil organisation that is linked with the FCDO.</w:t>
      </w:r>
      <w:r w:rsidRPr="00061DB4" w:rsidR="00B30836">
        <w:t xml:space="preserve"> </w:t>
      </w:r>
      <w:r w:rsidRPr="00061DB4">
        <w:t xml:space="preserve">This </w:t>
      </w:r>
      <w:r w:rsidRPr="00061DB4">
        <w:t>is already creating a conflict.</w:t>
      </w:r>
    </w:p>
    <w:p w:rsidR="00271B31" w:rsidRPr="00061DB4" w:rsidP="003835D4">
      <w:pPr>
        <w:pStyle w:val="Answer"/>
      </w:pPr>
      <w:r w:rsidRPr="00061DB4">
        <w:t xml:space="preserve">The reason why there is a trust issue is </w:t>
      </w:r>
      <w:r w:rsidRPr="00061DB4">
        <w:t xml:space="preserve">because </w:t>
      </w:r>
      <w:r w:rsidRPr="00061DB4">
        <w:t xml:space="preserve">the population </w:t>
      </w:r>
      <w:r w:rsidRPr="00061DB4">
        <w:t xml:space="preserve">has </w:t>
      </w:r>
      <w:r w:rsidRPr="00061DB4">
        <w:t>seen people from civil society being part of activit</w:t>
      </w:r>
      <w:r w:rsidRPr="00061DB4" w:rsidR="00714438">
        <w:t>ies</w:t>
      </w:r>
      <w:r w:rsidRPr="00061DB4">
        <w:t xml:space="preserve"> that ha</w:t>
      </w:r>
      <w:r w:rsidRPr="00061DB4" w:rsidR="00714438">
        <w:t>ve</w:t>
      </w:r>
      <w:r w:rsidRPr="00061DB4">
        <w:t xml:space="preserve"> also contributed to the problem. </w:t>
      </w:r>
      <w:r w:rsidRPr="00061DB4">
        <w:t>What does that mean? It prevents</w:t>
      </w:r>
      <w:r w:rsidRPr="00061DB4" w:rsidR="00B30836">
        <w:t xml:space="preserve"> acknowledg</w:t>
      </w:r>
      <w:r w:rsidRPr="00061DB4" w:rsidR="00714438">
        <w:t>ing</w:t>
      </w:r>
      <w:r w:rsidRPr="00061DB4" w:rsidR="00B30836">
        <w:t xml:space="preserve"> when </w:t>
      </w:r>
      <w:r w:rsidRPr="00061DB4">
        <w:t xml:space="preserve">somebody means well. </w:t>
      </w:r>
      <w:r w:rsidRPr="00061DB4">
        <w:t>It creates trust issue</w:t>
      </w:r>
      <w:r w:rsidRPr="00061DB4">
        <w:t>s</w:t>
      </w:r>
      <w:r w:rsidRPr="00061DB4">
        <w:t xml:space="preserve">. </w:t>
      </w:r>
    </w:p>
    <w:p w:rsidR="00C1507A" w:rsidRPr="00061DB4" w:rsidP="003835D4">
      <w:pPr>
        <w:pStyle w:val="Answer"/>
      </w:pPr>
      <w:r w:rsidRPr="00061DB4">
        <w:t xml:space="preserve">Having said that, I recognise that there are genuine </w:t>
      </w:r>
      <w:r w:rsidRPr="00061DB4" w:rsidR="00714438">
        <w:t xml:space="preserve">civil </w:t>
      </w:r>
      <w:r w:rsidRPr="00061DB4">
        <w:t xml:space="preserve">organisations </w:t>
      </w:r>
      <w:r w:rsidRPr="00061DB4" w:rsidR="00271B31">
        <w:t xml:space="preserve">that </w:t>
      </w:r>
      <w:r w:rsidRPr="00061DB4">
        <w:t xml:space="preserve">are playing a key role. I </w:t>
      </w:r>
      <w:r w:rsidRPr="00061DB4" w:rsidR="00271B31">
        <w:t xml:space="preserve">have not been to the DRC since, but in Sudan I have </w:t>
      </w:r>
      <w:r w:rsidRPr="00061DB4">
        <w:t xml:space="preserve">had an opportunity to work with an organisation that is funded by the FCDO, and I have seen how vital the work was. </w:t>
      </w:r>
      <w:r w:rsidRPr="00061DB4" w:rsidR="00B30836">
        <w:t xml:space="preserve">I wish they had more funding to carry out that work. Even so, they had to work with a </w:t>
      </w:r>
      <w:r w:rsidRPr="00061DB4">
        <w:t>grassroots organisation</w:t>
      </w:r>
      <w:r w:rsidRPr="00061DB4" w:rsidR="00B30836">
        <w:t xml:space="preserve">. This grassroots organisation </w:t>
      </w:r>
      <w:r w:rsidRPr="00061DB4">
        <w:t xml:space="preserve">did not have the linkage with </w:t>
      </w:r>
      <w:r w:rsidRPr="00061DB4" w:rsidR="00B30836">
        <w:t xml:space="preserve">the </w:t>
      </w:r>
      <w:r w:rsidRPr="00061DB4">
        <w:t>FCDO</w:t>
      </w:r>
      <w:r w:rsidRPr="00061DB4" w:rsidR="00B30836">
        <w:t xml:space="preserve">, but it was through this organisation that it was able to reach a survivor network. </w:t>
      </w:r>
      <w:r w:rsidRPr="00061DB4">
        <w:t>These are the challenges</w:t>
      </w:r>
      <w:r w:rsidRPr="00061DB4" w:rsidR="00B30836">
        <w:t xml:space="preserve"> that I am trying to highlight</w:t>
      </w:r>
      <w:r w:rsidRPr="00061DB4">
        <w:t>.</w:t>
      </w:r>
    </w:p>
    <w:p w:rsidR="00B30836" w:rsidRPr="00061DB4" w:rsidP="00B30836">
      <w:pPr>
        <w:pStyle w:val="Question"/>
        <w:numPr>
          <w:ilvl w:val="0"/>
          <w:numId w:val="0"/>
        </w:numPr>
        <w:ind w:left="794"/>
      </w:pPr>
      <w:sdt>
        <w:sdtPr>
          <w:alias w:val="Member"/>
          <w:tag w:val="&lt;Member mnisId='4267' dodsId='101347'&gt;"/>
          <w:id w:val="-355357291"/>
          <w:placeholder>
            <w:docPart w:val="8904601064974313BB3A6B7E32BD09D8"/>
          </w:placeholder>
          <w:richText/>
        </w:sdtPr>
        <w:sdtContent>
          <w:r w:rsidRPr="00061DB4">
            <w:rPr>
              <w:b/>
            </w:rPr>
            <w:t>Chair:</w:t>
          </w:r>
        </w:sdtContent>
      </w:sdt>
      <w:r w:rsidRPr="00061DB4">
        <w:t xml:space="preserve"> It is really helpful. This is our first session, so if there is more that you wanted to write in on that, or if other people wanted to give us evidence, please do so, because it comes to the heart of it around the trust, credibility, authenticity and transparency. These are things that we are battling with across the whole development sector, but they are even more acute when it becomes a conflict situation, and some seek to weaponise the very kindness and generosity of others. Thank you for raising that.</w:t>
      </w:r>
    </w:p>
    <w:p w:rsidR="00B30836" w:rsidRPr="00061DB4" w:rsidP="00B30836">
      <w:pPr>
        <w:pStyle w:val="QuestionCont"/>
      </w:pPr>
      <w:r w:rsidRPr="00061DB4">
        <w:t>I am afraid we are going to have to end your session here, but this is the beginning of the conversation that we are having, so please keep in touch with us. Thank you so much for all the evidence that you have given us. It is a great start. Thank you all very much.</w:t>
      </w:r>
    </w:p>
    <w:p w:rsidR="00B50691" w:rsidRPr="00061DB4">
      <w:pPr>
        <w:spacing w:line="276" w:lineRule="auto"/>
        <w:jc w:val="left"/>
      </w:pPr>
    </w:p>
    <w:sdt>
      <w:sdtPr>
        <w:rPr>
          <w:szCs w:val="28"/>
        </w:rPr>
        <w:alias w:val="WitnessExamination"/>
        <w:tag w:val="WitnessExamination"/>
        <w:id w:val="1844662458"/>
        <w:placeholder>
          <w:docPart w:val="98933ABA88244CCE8C406415C45492B4"/>
        </w:placeholder>
        <w:richText/>
      </w:sdtPr>
      <w:sdtEndPr>
        <w:rPr>
          <w:szCs w:val="22"/>
        </w:rPr>
      </w:sdtEndPr>
      <w:sdtContent>
        <w:p w:rsidR="00F718A2" w:rsidRPr="00061DB4" w:rsidP="00F718A2">
          <w:pPr>
            <w:pStyle w:val="TitlePanel0"/>
            <w:rPr>
              <w:szCs w:val="28"/>
            </w:rPr>
          </w:pPr>
          <w:r w:rsidRPr="00061DB4">
            <w:rPr>
              <w:szCs w:val="28"/>
            </w:rPr>
            <w:t xml:space="preserve">Examination of </w:t>
          </w:r>
          <w:r w:rsidRPr="00061DB4" w:rsidR="00714438">
            <w:rPr>
              <w:szCs w:val="28"/>
            </w:rPr>
            <w:t>w</w:t>
          </w:r>
          <w:r w:rsidRPr="00061DB4">
            <w:rPr>
              <w:szCs w:val="28"/>
            </w:rPr>
            <w:t>itnesses</w:t>
          </w:r>
        </w:p>
        <w:p w:rsidR="00F718A2" w:rsidRPr="00061DB4" w:rsidP="00F718A2">
          <w:pPr>
            <w:pStyle w:val="TitlePanel0"/>
            <w:jc w:val="left"/>
          </w:pPr>
          <w:r w:rsidRPr="00061DB4">
            <w:rPr>
              <w:sz w:val="22"/>
            </w:rPr>
            <w:t>Witnesses: Andrew Firmin, Nana Afadzinu and Rowan Popplewell.</w:t>
          </w:r>
        </w:p>
      </w:sdtContent>
    </w:sdt>
    <w:p w:rsidR="00F718A2" w:rsidRPr="00061DB4" w:rsidP="00F718A2">
      <w:pPr>
        <w:pStyle w:val="Question"/>
      </w:pPr>
      <w:sdt>
        <w:sdtPr>
          <w:alias w:val="Member"/>
          <w:tag w:val="&lt;Member mnisId='4267' dodsId='101347'&gt;"/>
          <w:id w:val="1349532068"/>
          <w:placeholder>
            <w:docPart w:val="F9A21D6C8BAD4B33B8A05570641FA17C"/>
          </w:placeholder>
          <w:richText/>
        </w:sdtPr>
        <w:sdtContent>
          <w:r w:rsidRPr="00061DB4">
            <w:rPr>
              <w:b/>
            </w:rPr>
            <w:t>Chair:</w:t>
          </w:r>
        </w:sdtContent>
      </w:sdt>
      <w:r w:rsidRPr="00061DB4">
        <w:t xml:space="preserve"> </w:t>
      </w:r>
      <w:r w:rsidRPr="00061DB4" w:rsidR="00B30836">
        <w:t>Nana, would you introduc</w:t>
      </w:r>
      <w:r w:rsidR="00DD5159">
        <w:t>e</w:t>
      </w:r>
      <w:r w:rsidRPr="00061DB4" w:rsidR="00B30836">
        <w:t xml:space="preserve"> yourself and your organisation to us, please?</w:t>
      </w:r>
    </w:p>
    <w:p w:rsidR="00B30836" w:rsidRPr="00061DB4" w:rsidP="00F718A2">
      <w:pPr>
        <w:pStyle w:val="Answer"/>
      </w:pPr>
      <w:sdt>
        <w:sdtPr>
          <w:alias w:val="Witness"/>
          <w:id w:val="131300465"/>
          <w:placeholder>
            <w:docPart w:val="DefaultPlaceholder_-1854013440"/>
          </w:placeholder>
          <w:richText/>
        </w:sdtPr>
        <w:sdtContent>
          <w:r w:rsidRPr="00061DB4" w:rsidR="00B04A71">
            <w:rPr>
              <w:b/>
              <w:bCs/>
              <w:i/>
              <w:iCs/>
            </w:rPr>
            <w:t>Nana Afadzinu:</w:t>
          </w:r>
          <w:r w:rsidRPr="00061DB4" w:rsidR="00F718A2">
            <w:rPr>
              <w:b/>
            </w:rPr>
            <w:t xml:space="preserve"> </w:t>
          </w:r>
        </w:sdtContent>
      </w:sdt>
      <w:r w:rsidRPr="00061DB4">
        <w:t>My name is Nana Afadzinu. I am the executive director of WA</w:t>
      </w:r>
      <w:r w:rsidRPr="00061DB4" w:rsidR="00D22A26">
        <w:t>C</w:t>
      </w:r>
      <w:r w:rsidRPr="00061DB4">
        <w:t xml:space="preserve">SI, the West Africa Civil </w:t>
      </w:r>
      <w:r w:rsidRPr="00061DB4" w:rsidR="00D22A26">
        <w:t>S</w:t>
      </w:r>
      <w:r w:rsidRPr="00061DB4">
        <w:t xml:space="preserve">ociety Institute. It is a capacity development institute primarily for civil society in </w:t>
      </w:r>
      <w:r w:rsidRPr="00061DB4" w:rsidR="00D44B89">
        <w:t>w</w:t>
      </w:r>
      <w:r w:rsidRPr="00061DB4">
        <w:t xml:space="preserve">est Africa. </w:t>
      </w:r>
    </w:p>
    <w:p w:rsidR="00533307" w:rsidRPr="00061DB4" w:rsidP="00F718A2">
      <w:pPr>
        <w:pStyle w:val="Answer"/>
      </w:pPr>
      <w:r w:rsidRPr="00061DB4">
        <w:t xml:space="preserve">We are also an organisation that is very active </w:t>
      </w:r>
      <w:r w:rsidRPr="00061DB4" w:rsidR="00D22A26">
        <w:t>in</w:t>
      </w:r>
      <w:r w:rsidRPr="00061DB4">
        <w:t xml:space="preserve"> the discussions around shifting power within the international development space and looking at the issue around</w:t>
      </w:r>
      <w:r w:rsidRPr="00061DB4" w:rsidR="00B30836">
        <w:t xml:space="preserve"> localisation</w:t>
      </w:r>
      <w:r w:rsidRPr="00061DB4">
        <w:t xml:space="preserve">. We host the </w:t>
      </w:r>
      <w:r w:rsidRPr="00061DB4" w:rsidR="00B30836">
        <w:t>Re-</w:t>
      </w:r>
      <w:r w:rsidRPr="00061DB4" w:rsidR="00714438">
        <w:t>i</w:t>
      </w:r>
      <w:r w:rsidRPr="00061DB4" w:rsidR="00B30836">
        <w:t xml:space="preserve">magining </w:t>
      </w:r>
      <w:r w:rsidRPr="00061DB4" w:rsidR="00714438">
        <w:t>the INGO</w:t>
      </w:r>
      <w:r w:rsidRPr="00061DB4" w:rsidR="00B30836">
        <w:t xml:space="preserve"> </w:t>
      </w:r>
      <w:r w:rsidRPr="00061DB4">
        <w:t>project</w:t>
      </w:r>
      <w:r w:rsidRPr="00061DB4" w:rsidR="00B30836">
        <w:t>, which is a global project</w:t>
      </w:r>
      <w:r w:rsidRPr="00061DB4">
        <w:t xml:space="preserve">. We have worked </w:t>
      </w:r>
      <w:r w:rsidRPr="00061DB4" w:rsidR="00B30836">
        <w:t xml:space="preserve">with Bond </w:t>
      </w:r>
      <w:r w:rsidRPr="00061DB4">
        <w:t xml:space="preserve">to engage </w:t>
      </w:r>
      <w:r w:rsidRPr="00061DB4" w:rsidR="00B30836">
        <w:t xml:space="preserve">and consult </w:t>
      </w:r>
      <w:r w:rsidRPr="00061DB4">
        <w:t>civil society</w:t>
      </w:r>
      <w:r w:rsidRPr="00061DB4">
        <w:t xml:space="preserve"> in a number of countries around the world, look</w:t>
      </w:r>
      <w:r w:rsidRPr="00061DB4" w:rsidR="00D22A26">
        <w:t>ing</w:t>
      </w:r>
      <w:r w:rsidRPr="00061DB4">
        <w:t xml:space="preserve"> at FCDO civil society engagement.</w:t>
      </w:r>
    </w:p>
    <w:p w:rsidR="00D22A26" w:rsidRPr="00061DB4" w:rsidP="00533307">
      <w:pPr>
        <w:pStyle w:val="Question"/>
      </w:pPr>
      <w:sdt>
        <w:sdtPr>
          <w:alias w:val="Member"/>
          <w:tag w:val="&lt;Member mnisId='4267' dodsId='101347'&gt;"/>
          <w:id w:val="1601367670"/>
          <w:placeholder>
            <w:docPart w:val="DefaultPlaceholder_-1854013440"/>
          </w:placeholder>
          <w:richText/>
        </w:sdtPr>
        <w:sdtContent>
          <w:r w:rsidRPr="00061DB4" w:rsidR="00533307">
            <w:rPr>
              <w:b/>
            </w:rPr>
            <w:t>Chair:</w:t>
          </w:r>
        </w:sdtContent>
      </w:sdt>
      <w:r w:rsidRPr="00061DB4" w:rsidR="00533307">
        <w:t xml:space="preserve"> </w:t>
      </w:r>
      <w:r w:rsidRPr="00061DB4" w:rsidR="00B30836">
        <w:t xml:space="preserve">We are a Committee that is also very engaged in localism and shifting power. </w:t>
      </w:r>
      <w:r w:rsidRPr="00061DB4" w:rsidR="00533307">
        <w:t xml:space="preserve">Hopefully you have seen some of the work we have done on it. </w:t>
      </w:r>
      <w:r w:rsidRPr="00061DB4" w:rsidR="00B30836">
        <w:t xml:space="preserve">Thank you very much for being a voice for that, but I do not think you are going to be alone on this panel. </w:t>
      </w:r>
    </w:p>
    <w:p w:rsidR="00B50691" w:rsidRPr="00061DB4" w:rsidP="00D22A26">
      <w:pPr>
        <w:pStyle w:val="Question"/>
        <w:numPr>
          <w:ilvl w:val="0"/>
          <w:numId w:val="0"/>
        </w:numPr>
        <w:ind w:left="794"/>
      </w:pPr>
      <w:r w:rsidRPr="00061DB4">
        <w:t>Rowan</w:t>
      </w:r>
      <w:r w:rsidRPr="00061DB4" w:rsidR="00D22A26">
        <w:t xml:space="preserve"> and Andrew</w:t>
      </w:r>
      <w:r w:rsidRPr="00061DB4">
        <w:t xml:space="preserve">, tell us </w:t>
      </w:r>
      <w:r w:rsidRPr="00061DB4" w:rsidR="00D22A26">
        <w:t>about you and who you are representing today?</w:t>
      </w:r>
    </w:p>
    <w:p w:rsidR="00533307" w:rsidRPr="00061DB4" w:rsidP="00533307">
      <w:pPr>
        <w:pStyle w:val="Answer"/>
      </w:pPr>
      <w:sdt>
        <w:sdtPr>
          <w:alias w:val="Witness"/>
          <w:id w:val="1064146052"/>
          <w:placeholder>
            <w:docPart w:val="DefaultPlaceholder_-1854013440"/>
          </w:placeholder>
          <w:richText/>
        </w:sdtPr>
        <w:sdtContent>
          <w:r w:rsidRPr="00061DB4" w:rsidR="00B04A71">
            <w:rPr>
              <w:b/>
              <w:bCs/>
              <w:i/>
              <w:iCs/>
            </w:rPr>
            <w:t>Rowan Popplewell:</w:t>
          </w:r>
          <w:r w:rsidRPr="00061DB4">
            <w:rPr>
              <w:b/>
            </w:rPr>
            <w:t xml:space="preserve"> </w:t>
          </w:r>
        </w:sdtContent>
      </w:sdt>
      <w:r w:rsidRPr="00061DB4" w:rsidR="00D22A26">
        <w:t xml:space="preserve">I am Rowan Popplewell, and </w:t>
      </w:r>
      <w:r w:rsidRPr="00061DB4">
        <w:t>I am a policy manager at Bond</w:t>
      </w:r>
      <w:r w:rsidRPr="00061DB4" w:rsidR="00D22A26">
        <w:t>, which is the UK network for organisations working in international development.</w:t>
      </w:r>
    </w:p>
    <w:p w:rsidR="00B377A4" w:rsidRPr="00061DB4" w:rsidP="00B377A4">
      <w:pPr>
        <w:pStyle w:val="Answer"/>
      </w:pPr>
      <w:sdt>
        <w:sdtPr>
          <w:alias w:val="Witness"/>
          <w:id w:val="-1220743965"/>
          <w:placeholder>
            <w:docPart w:val="DefaultPlaceholder_-1854013440"/>
          </w:placeholder>
          <w:richText/>
        </w:sdtPr>
        <w:sdtContent>
          <w:r w:rsidRPr="00061DB4" w:rsidR="00B04A71">
            <w:rPr>
              <w:b/>
              <w:bCs/>
              <w:i/>
              <w:iCs/>
            </w:rPr>
            <w:t>Andrew Firmin:</w:t>
          </w:r>
          <w:r w:rsidRPr="00061DB4">
            <w:rPr>
              <w:b/>
            </w:rPr>
            <w:t xml:space="preserve"> </w:t>
          </w:r>
        </w:sdtContent>
      </w:sdt>
      <w:r w:rsidRPr="00061DB4">
        <w:t>I am Andrew Firmin. I am editor-in-chief at CIVICUS</w:t>
      </w:r>
      <w:r w:rsidRPr="00061DB4" w:rsidR="00D22A26">
        <w:t>, the global civil society alliance, where I co-lead our research work</w:t>
      </w:r>
      <w:r w:rsidRPr="00061DB4">
        <w:t xml:space="preserve">. CIVICUS is a membership network that </w:t>
      </w:r>
      <w:r w:rsidRPr="00061DB4" w:rsidR="00D22A26">
        <w:t xml:space="preserve">supports and </w:t>
      </w:r>
      <w:r w:rsidRPr="00061DB4">
        <w:t xml:space="preserve">tries to strengthen </w:t>
      </w:r>
      <w:r w:rsidRPr="00061DB4" w:rsidR="00D22A26">
        <w:t xml:space="preserve">citizen engagement and </w:t>
      </w:r>
      <w:r w:rsidRPr="00061DB4">
        <w:t>civil society around the world</w:t>
      </w:r>
      <w:r w:rsidRPr="00061DB4" w:rsidR="00D22A26">
        <w:t>, defending and expanding civic space.</w:t>
      </w:r>
    </w:p>
    <w:p w:rsidR="00B377A4" w:rsidRPr="00061DB4" w:rsidP="00B377A4">
      <w:pPr>
        <w:pStyle w:val="Question"/>
      </w:pPr>
      <w:sdt>
        <w:sdtPr>
          <w:alias w:val="Member"/>
          <w:tag w:val="&lt;Member mnisId='4819' dodsId='133817'&gt;"/>
          <w:id w:val="-1448622361"/>
          <w:placeholder>
            <w:docPart w:val="DefaultPlaceholder_-1854013440"/>
          </w:placeholder>
          <w:richText/>
        </w:sdtPr>
        <w:sdtContent>
          <w:r w:rsidRPr="00061DB4">
            <w:rPr>
              <w:b/>
            </w:rPr>
            <w:t>Theo Clarke:</w:t>
          </w:r>
        </w:sdtContent>
      </w:sdt>
      <w:r w:rsidRPr="00061DB4">
        <w:t xml:space="preserve"> </w:t>
      </w:r>
      <w:r w:rsidRPr="00061DB4" w:rsidR="00D22A26">
        <w:t>Nana, w</w:t>
      </w:r>
      <w:r w:rsidRPr="00061DB4" w:rsidR="009E46AB">
        <w:t>hat do you think is the biggest driver of the shrinking</w:t>
      </w:r>
      <w:r w:rsidRPr="00061DB4" w:rsidR="00D44B89">
        <w:t xml:space="preserve"> of civil</w:t>
      </w:r>
      <w:r w:rsidRPr="00061DB4" w:rsidR="009E46AB">
        <w:t xml:space="preserve"> space</w:t>
      </w:r>
      <w:r w:rsidRPr="00061DB4" w:rsidR="00D22A26">
        <w:t xml:space="preserve"> globally</w:t>
      </w:r>
      <w:r w:rsidRPr="00061DB4" w:rsidR="009E46AB">
        <w:t>?</w:t>
      </w:r>
      <w:r w:rsidRPr="00061DB4" w:rsidR="00D22A26">
        <w:t xml:space="preserve"> What is your assessment and what do you think is the biggest driver?</w:t>
      </w:r>
    </w:p>
    <w:p w:rsidR="00D22A26" w:rsidRPr="00061DB4" w:rsidP="009E46AB">
      <w:pPr>
        <w:pStyle w:val="Answer"/>
      </w:pPr>
      <w:sdt>
        <w:sdtPr>
          <w:alias w:val="Witness"/>
          <w:id w:val="-794445519"/>
          <w:placeholder>
            <w:docPart w:val="DefaultPlaceholder_-1854013440"/>
          </w:placeholder>
          <w:richText/>
        </w:sdtPr>
        <w:sdtContent>
          <w:r w:rsidRPr="00061DB4" w:rsidR="00B04A71">
            <w:rPr>
              <w:b/>
              <w:bCs/>
              <w:i/>
              <w:iCs/>
            </w:rPr>
            <w:t>Nana Afadzinu:</w:t>
          </w:r>
          <w:r w:rsidRPr="00061DB4" w:rsidR="009E46AB">
            <w:rPr>
              <w:b/>
            </w:rPr>
            <w:t xml:space="preserve"> </w:t>
          </w:r>
        </w:sdtContent>
      </w:sdt>
      <w:r w:rsidRPr="00061DB4">
        <w:t xml:space="preserve">There are a number of reasons. </w:t>
      </w:r>
      <w:r w:rsidRPr="00061DB4" w:rsidR="009E46AB">
        <w:t>One of them is the geopolitical developments</w:t>
      </w:r>
      <w:r w:rsidRPr="00061DB4">
        <w:t xml:space="preserve"> that we are having globally now</w:t>
      </w:r>
      <w:r w:rsidRPr="00061DB4" w:rsidR="009E46AB">
        <w:t xml:space="preserve">. We seem to be having a lot more support for right-wing populist </w:t>
      </w:r>
      <w:r w:rsidRPr="00061DB4" w:rsidR="00D44B89">
        <w:t>G</w:t>
      </w:r>
      <w:r w:rsidRPr="00061DB4" w:rsidR="009E46AB">
        <w:t xml:space="preserve">overnments, and these are </w:t>
      </w:r>
      <w:r w:rsidRPr="00061DB4" w:rsidR="00D44B89">
        <w:t>G</w:t>
      </w:r>
      <w:r w:rsidRPr="00061DB4" w:rsidR="009E46AB">
        <w:t>overnments that are not necessarily supportive of human rights</w:t>
      </w:r>
      <w:r w:rsidRPr="00061DB4">
        <w:t>, and would rather push towards trade and local security issues</w:t>
      </w:r>
      <w:r w:rsidRPr="00061DB4" w:rsidR="009E46AB">
        <w:t>. Issues around widespread civic space</w:t>
      </w:r>
      <w:r w:rsidRPr="00061DB4">
        <w:t xml:space="preserve"> and enabling that kind of engagement and open society are </w:t>
      </w:r>
      <w:r w:rsidRPr="00061DB4" w:rsidR="009E46AB">
        <w:t xml:space="preserve">under threat. </w:t>
      </w:r>
      <w:r w:rsidRPr="00061DB4">
        <w:t>That is one of the reasons.</w:t>
      </w:r>
    </w:p>
    <w:p w:rsidR="003F6575" w:rsidRPr="00061DB4" w:rsidP="009E46AB">
      <w:pPr>
        <w:pStyle w:val="Answer"/>
      </w:pPr>
      <w:r w:rsidRPr="00061DB4">
        <w:t xml:space="preserve">You have a number of </w:t>
      </w:r>
      <w:r w:rsidRPr="00061DB4" w:rsidR="00D44B89">
        <w:t>G</w:t>
      </w:r>
      <w:r w:rsidRPr="00061DB4">
        <w:t>overnments that have come into power that do not support these open society idea</w:t>
      </w:r>
      <w:r w:rsidRPr="00061DB4" w:rsidR="00D22A26">
        <w:t>ls and are therefore constraining the space for civil society to engage</w:t>
      </w:r>
      <w:r w:rsidRPr="00061DB4">
        <w:t>.</w:t>
      </w:r>
      <w:r w:rsidRPr="00061DB4" w:rsidR="00D22A26">
        <w:t xml:space="preserve"> Those who, because of political pressure and wanting to be politically correct, would have toed the line of human rights and enabling civic space to be open, no longer have that pressure, because you have this multi-polar world that we currently live in.</w:t>
      </w:r>
    </w:p>
    <w:p w:rsidR="00D22A26" w:rsidRPr="00061DB4" w:rsidP="009E46AB">
      <w:pPr>
        <w:pStyle w:val="Answer"/>
      </w:pPr>
      <w:r w:rsidRPr="00061DB4">
        <w:t>Secondly, over the years, civil society</w:t>
      </w:r>
      <w:r w:rsidRPr="00061DB4">
        <w:t xml:space="preserve">, particularly in the global south, </w:t>
      </w:r>
      <w:r w:rsidRPr="00061DB4">
        <w:t xml:space="preserve">has not been supported to have strong institutions. </w:t>
      </w:r>
      <w:r w:rsidRPr="00061DB4">
        <w:t xml:space="preserve">It has mainly worked on projects, so you </w:t>
      </w:r>
      <w:r w:rsidRPr="00061DB4">
        <w:t xml:space="preserve">have a largely weakened civil society space. </w:t>
      </w:r>
    </w:p>
    <w:p w:rsidR="00CA74FA" w:rsidRPr="00061DB4" w:rsidP="009E46AB">
      <w:pPr>
        <w:pStyle w:val="Answer"/>
      </w:pPr>
      <w:r w:rsidRPr="00061DB4">
        <w:t xml:space="preserve">Thirdly, you have </w:t>
      </w:r>
      <w:r w:rsidRPr="00061DB4" w:rsidR="00D22A26">
        <w:t xml:space="preserve">new </w:t>
      </w:r>
      <w:r w:rsidRPr="00061DB4">
        <w:t>things that are happening</w:t>
      </w:r>
      <w:r w:rsidR="00DD5159">
        <w:t>, new</w:t>
      </w:r>
      <w:r w:rsidRPr="00061DB4" w:rsidR="00D22A26">
        <w:t xml:space="preserve"> technologies. We are now in the fourth industrial revolution with technology</w:t>
      </w:r>
      <w:r w:rsidRPr="00061DB4">
        <w:t xml:space="preserve">. </w:t>
      </w:r>
      <w:r w:rsidRPr="00061DB4">
        <w:t xml:space="preserve">Speaking </w:t>
      </w:r>
      <w:r w:rsidRPr="00061DB4" w:rsidR="00D22A26">
        <w:t xml:space="preserve">again </w:t>
      </w:r>
      <w:r w:rsidRPr="00061DB4">
        <w:t>from the perspective of the global</w:t>
      </w:r>
      <w:r w:rsidRPr="00061DB4" w:rsidR="00D22A26">
        <w:t xml:space="preserve"> south</w:t>
      </w:r>
      <w:r w:rsidRPr="00061DB4">
        <w:t xml:space="preserve">, a number of organisations </w:t>
      </w:r>
      <w:r w:rsidRPr="00061DB4" w:rsidR="00D22A26">
        <w:t xml:space="preserve">that </w:t>
      </w:r>
      <w:r w:rsidRPr="00061DB4">
        <w:t xml:space="preserve">have </w:t>
      </w:r>
      <w:r w:rsidRPr="00061DB4" w:rsidR="00D22A26">
        <w:t xml:space="preserve">to really engage these new technologies to be very effective in their space have </w:t>
      </w:r>
      <w:r w:rsidRPr="00061DB4">
        <w:t>not had access</w:t>
      </w:r>
      <w:r w:rsidRPr="00061DB4" w:rsidR="00D22A26">
        <w:t>, or there is no affordability, so t</w:t>
      </w:r>
      <w:r w:rsidRPr="00061DB4">
        <w:t xml:space="preserve">hese new developments have also affected the way </w:t>
      </w:r>
      <w:r w:rsidRPr="00061DB4" w:rsidR="00D22A26">
        <w:t xml:space="preserve">that </w:t>
      </w:r>
      <w:r w:rsidRPr="00061DB4">
        <w:t>civ</w:t>
      </w:r>
      <w:r w:rsidRPr="00061DB4" w:rsidR="00D22A26">
        <w:t xml:space="preserve">il </w:t>
      </w:r>
      <w:r w:rsidRPr="00061DB4">
        <w:t>society has engaged.</w:t>
      </w:r>
      <w:r w:rsidRPr="00061DB4" w:rsidR="00D44B89">
        <w:t xml:space="preserve"> These are different aspects.</w:t>
      </w:r>
    </w:p>
    <w:p w:rsidR="00D22A26" w:rsidRPr="00061DB4" w:rsidP="009E46AB">
      <w:pPr>
        <w:pStyle w:val="Answer"/>
      </w:pPr>
      <w:r w:rsidRPr="00061DB4">
        <w:t xml:space="preserve">Finally, </w:t>
      </w:r>
      <w:r w:rsidRPr="00061DB4">
        <w:t>let me add this.</w:t>
      </w:r>
      <w:r w:rsidRPr="00061DB4" w:rsidR="007C6942">
        <w:t xml:space="preserve"> </w:t>
      </w:r>
      <w:r w:rsidRPr="00061DB4">
        <w:t xml:space="preserve">I am speaking now from </w:t>
      </w:r>
      <w:r w:rsidRPr="00061DB4" w:rsidR="00D44B89">
        <w:t>w</w:t>
      </w:r>
      <w:r w:rsidRPr="00061DB4">
        <w:t>est Africa. B</w:t>
      </w:r>
      <w:r w:rsidRPr="00061DB4" w:rsidR="007C6942">
        <w:t>ecause people seem to be disillusioned</w:t>
      </w:r>
      <w:r w:rsidRPr="00061DB4">
        <w:t xml:space="preserve"> with democracy and the fact that they do not see democracy as having given them any dividends</w:t>
      </w:r>
      <w:r w:rsidRPr="00061DB4" w:rsidR="007C6942">
        <w:t>, you have citizens who sometimes, when these authorita</w:t>
      </w:r>
      <w:r w:rsidRPr="00061DB4">
        <w:t xml:space="preserve">rian </w:t>
      </w:r>
      <w:r w:rsidRPr="00061DB4" w:rsidR="00D44B89">
        <w:t>G</w:t>
      </w:r>
      <w:r w:rsidRPr="00061DB4" w:rsidR="007C6942">
        <w:t xml:space="preserve">overnments </w:t>
      </w:r>
      <w:r w:rsidRPr="00061DB4">
        <w:t xml:space="preserve">and military coups </w:t>
      </w:r>
      <w:r w:rsidRPr="00061DB4" w:rsidR="007C6942">
        <w:t xml:space="preserve">take over, support it, because they think </w:t>
      </w:r>
      <w:r w:rsidRPr="00061DB4">
        <w:t xml:space="preserve">that democracy and </w:t>
      </w:r>
      <w:r w:rsidRPr="00061DB4" w:rsidR="007C6942">
        <w:t xml:space="preserve">elected </w:t>
      </w:r>
      <w:r w:rsidRPr="00061DB4" w:rsidR="00D44B89">
        <w:t>G</w:t>
      </w:r>
      <w:r w:rsidRPr="00061DB4" w:rsidR="007C6942">
        <w:t xml:space="preserve">overnments have failed them. </w:t>
      </w:r>
      <w:r w:rsidRPr="00061DB4">
        <w:t>You have civil society organisations that are pushing for democracy, so in a sense</w:t>
      </w:r>
      <w:r w:rsidRPr="00061DB4" w:rsidR="00D51DC8">
        <w:t xml:space="preserve"> </w:t>
      </w:r>
      <w:r w:rsidRPr="00061DB4" w:rsidR="00EB7A99">
        <w:t xml:space="preserve">we are caught between </w:t>
      </w:r>
      <w:r w:rsidRPr="00061DB4">
        <w:t xml:space="preserve">a </w:t>
      </w:r>
      <w:r w:rsidRPr="00061DB4" w:rsidR="00EB7A99">
        <w:t>rock and a hard place</w:t>
      </w:r>
      <w:r w:rsidRPr="00061DB4">
        <w:t xml:space="preserve"> sometimes</w:t>
      </w:r>
      <w:r w:rsidRPr="00061DB4" w:rsidR="00EB7A99">
        <w:t xml:space="preserve">. </w:t>
      </w:r>
    </w:p>
    <w:p w:rsidR="00D22A26" w:rsidRPr="00061DB4" w:rsidP="00D51DC8">
      <w:pPr>
        <w:pStyle w:val="Answer"/>
      </w:pPr>
      <w:r w:rsidRPr="00061DB4">
        <w:t>These are some of the different things that are constraining the civic space.</w:t>
      </w:r>
    </w:p>
    <w:p w:rsidR="009E46AB" w:rsidRPr="00061DB4" w:rsidP="00EB7A99">
      <w:pPr>
        <w:pStyle w:val="Question"/>
      </w:pPr>
      <w:sdt>
        <w:sdtPr>
          <w:alias w:val="Member"/>
          <w:tag w:val="&lt;Member mnisId='4819' dodsId='133817'&gt;"/>
          <w:id w:val="548275456"/>
          <w:placeholder>
            <w:docPart w:val="DefaultPlaceholder_-1854013440"/>
          </w:placeholder>
          <w:richText/>
        </w:sdtPr>
        <w:sdtContent>
          <w:r w:rsidRPr="00061DB4" w:rsidR="00EB7A99">
            <w:rPr>
              <w:b/>
            </w:rPr>
            <w:t>Theo Clarke:</w:t>
          </w:r>
        </w:sdtContent>
      </w:sdt>
      <w:r w:rsidRPr="00061DB4" w:rsidR="00EB7A99">
        <w:t xml:space="preserve"> </w:t>
      </w:r>
      <w:r w:rsidRPr="00061DB4" w:rsidR="00D51DC8">
        <w:t>Andrew, w</w:t>
      </w:r>
      <w:r w:rsidRPr="00061DB4" w:rsidR="00EB7A99">
        <w:t xml:space="preserve">hat </w:t>
      </w:r>
      <w:r w:rsidRPr="00061DB4" w:rsidR="00D51DC8">
        <w:t xml:space="preserve">specifically </w:t>
      </w:r>
      <w:r w:rsidRPr="00061DB4" w:rsidR="00EB7A99">
        <w:t xml:space="preserve">do you believe </w:t>
      </w:r>
      <w:r w:rsidRPr="00061DB4" w:rsidR="00D51DC8">
        <w:t xml:space="preserve">that </w:t>
      </w:r>
      <w:r w:rsidRPr="00061DB4" w:rsidR="00EB7A99">
        <w:t xml:space="preserve">the FCDO </w:t>
      </w:r>
      <w:r w:rsidRPr="00061DB4" w:rsidR="00D51DC8">
        <w:t xml:space="preserve">can </w:t>
      </w:r>
      <w:r w:rsidRPr="00061DB4" w:rsidR="00EB7A99">
        <w:t>do</w:t>
      </w:r>
      <w:r w:rsidRPr="00061DB4" w:rsidR="00D51DC8">
        <w:t xml:space="preserve"> to address the problem that Nana has just outlined</w:t>
      </w:r>
      <w:r w:rsidRPr="00061DB4" w:rsidR="00EB7A99">
        <w:t>?</w:t>
      </w:r>
    </w:p>
    <w:p w:rsidR="00D51DC8" w:rsidRPr="00061DB4" w:rsidP="00EB7A99">
      <w:pPr>
        <w:pStyle w:val="Answer"/>
      </w:pPr>
      <w:sdt>
        <w:sdtPr>
          <w:alias w:val="Witness"/>
          <w:id w:val="-842849643"/>
          <w:placeholder>
            <w:docPart w:val="DefaultPlaceholder_-1854013440"/>
          </w:placeholder>
          <w:richText/>
        </w:sdtPr>
        <w:sdtContent>
          <w:r w:rsidRPr="00061DB4" w:rsidR="00B04A71">
            <w:rPr>
              <w:b/>
              <w:bCs/>
              <w:i/>
              <w:iCs/>
            </w:rPr>
            <w:t>Andrew Firmin:</w:t>
          </w:r>
          <w:r w:rsidRPr="00061DB4" w:rsidR="00EB7A99">
            <w:rPr>
              <w:b/>
            </w:rPr>
            <w:t xml:space="preserve"> </w:t>
          </w:r>
        </w:sdtContent>
      </w:sdt>
      <w:r w:rsidRPr="00061DB4">
        <w:t xml:space="preserve">The first thing is that the issue of restricted civic space needs to be mainstreamed in all the FCDO’s responses. </w:t>
      </w:r>
      <w:r w:rsidRPr="00061DB4" w:rsidR="00EB7A99">
        <w:t xml:space="preserve">It is not just about providing support to civil society </w:t>
      </w:r>
      <w:r w:rsidRPr="00061DB4">
        <w:t xml:space="preserve">through </w:t>
      </w:r>
      <w:r w:rsidRPr="00061DB4" w:rsidR="00EB7A99">
        <w:t>funding</w:t>
      </w:r>
      <w:r w:rsidRPr="00061DB4">
        <w:t xml:space="preserve"> or holding dialogues with civil society</w:t>
      </w:r>
      <w:r w:rsidRPr="00061DB4" w:rsidR="00EB7A99">
        <w:t xml:space="preserve">. It is in every engagement </w:t>
      </w:r>
      <w:r w:rsidRPr="00061DB4">
        <w:t xml:space="preserve">with both civil society and other states to mainstream issues of civic space. That includes expressing concern through diplomatic channels to </w:t>
      </w:r>
      <w:r w:rsidRPr="00061DB4" w:rsidR="00D44B89">
        <w:t>G</w:t>
      </w:r>
      <w:r w:rsidRPr="00061DB4">
        <w:t>overnments that are restricting civic space, and dedicating funding specifically to enabling civil society organisations and networks to resist the restriction of civic</w:t>
      </w:r>
      <w:r w:rsidRPr="00061DB4" w:rsidR="00EB7A99">
        <w:t xml:space="preserve"> space</w:t>
      </w:r>
      <w:r w:rsidRPr="00061DB4">
        <w:t xml:space="preserve"> and to actively defend civic space</w:t>
      </w:r>
      <w:r w:rsidRPr="00061DB4" w:rsidR="00EB7A99">
        <w:t xml:space="preserve">. It is </w:t>
      </w:r>
      <w:r w:rsidRPr="00061DB4">
        <w:t xml:space="preserve">also about allyship. It means </w:t>
      </w:r>
      <w:r w:rsidRPr="00061DB4" w:rsidR="00EB7A99">
        <w:t xml:space="preserve">being prepared to speak out </w:t>
      </w:r>
      <w:r w:rsidRPr="00061DB4">
        <w:t xml:space="preserve">publicly </w:t>
      </w:r>
      <w:r w:rsidRPr="00061DB4" w:rsidR="00EB7A99">
        <w:t xml:space="preserve">when, for example, civil society activists are </w:t>
      </w:r>
      <w:r w:rsidRPr="00061DB4">
        <w:t xml:space="preserve">detained or </w:t>
      </w:r>
      <w:r w:rsidRPr="00061DB4" w:rsidR="00EB7A99">
        <w:t>jailed.</w:t>
      </w:r>
    </w:p>
    <w:p w:rsidR="001A5394" w:rsidRPr="00061DB4" w:rsidP="00EB7A99">
      <w:pPr>
        <w:pStyle w:val="Answer"/>
      </w:pPr>
      <w:r w:rsidRPr="00061DB4">
        <w:t xml:space="preserve">One other thing is modelling exemplary behaviour domestically, practising </w:t>
      </w:r>
      <w:r w:rsidRPr="00061DB4" w:rsidR="00D51DC8">
        <w:t xml:space="preserve">the </w:t>
      </w:r>
      <w:r w:rsidRPr="00061DB4">
        <w:t>respect for civic space</w:t>
      </w:r>
      <w:r w:rsidRPr="00061DB4" w:rsidR="00D51DC8">
        <w:t xml:space="preserve"> at home so you do not help create international norms of restricting civic space</w:t>
      </w:r>
      <w:r w:rsidRPr="00061DB4">
        <w:t xml:space="preserve">. These are all an important part of </w:t>
      </w:r>
      <w:r w:rsidRPr="00061DB4" w:rsidR="00D51DC8">
        <w:t xml:space="preserve">the </w:t>
      </w:r>
      <w:r w:rsidRPr="00061DB4">
        <w:t>responsibility</w:t>
      </w:r>
      <w:r w:rsidRPr="00061DB4" w:rsidR="00D51DC8">
        <w:t>, not just for the FCDO, but for any of the big global north states that provide ODA.</w:t>
      </w:r>
    </w:p>
    <w:p w:rsidR="001A5394" w:rsidRPr="00061DB4" w:rsidP="001A5394">
      <w:pPr>
        <w:pStyle w:val="Question"/>
      </w:pPr>
      <w:sdt>
        <w:sdtPr>
          <w:alias w:val="Member"/>
          <w:tag w:val="&lt;Member mnisId='4267' dodsId='101347'&gt;"/>
          <w:id w:val="2081548945"/>
          <w:placeholder>
            <w:docPart w:val="DefaultPlaceholder_-1854013440"/>
          </w:placeholder>
          <w:richText/>
        </w:sdtPr>
        <w:sdtContent>
          <w:r w:rsidRPr="00061DB4">
            <w:rPr>
              <w:b/>
            </w:rPr>
            <w:t>Chair:</w:t>
          </w:r>
        </w:sdtContent>
      </w:sdt>
      <w:r w:rsidRPr="00061DB4">
        <w:t xml:space="preserve"> </w:t>
      </w:r>
      <w:r w:rsidRPr="00061DB4" w:rsidR="00D51DC8">
        <w:t xml:space="preserve">Rowan, can </w:t>
      </w:r>
      <w:r w:rsidRPr="00061DB4" w:rsidR="00DD5159">
        <w:t xml:space="preserve">you </w:t>
      </w:r>
      <w:r w:rsidRPr="00061DB4" w:rsidR="00D51DC8">
        <w:t>give us your assessment of civil society and civil spaces globally now</w:t>
      </w:r>
      <w:r w:rsidR="00DD5159">
        <w:t>?</w:t>
      </w:r>
      <w:r w:rsidRPr="00061DB4" w:rsidR="00D51DC8">
        <w:t xml:space="preserve"> Is the FCDO’s shift from dispersing grants to giving contracts for programmes </w:t>
      </w:r>
      <w:r w:rsidRPr="00061DB4">
        <w:t>making any difference</w:t>
      </w:r>
      <w:r w:rsidRPr="00061DB4" w:rsidR="00D51DC8">
        <w:t xml:space="preserve"> to how civil society is flourishing?</w:t>
      </w:r>
    </w:p>
    <w:p w:rsidR="001A5394" w:rsidRPr="00061DB4" w:rsidP="001A5394">
      <w:pPr>
        <w:pStyle w:val="Answer"/>
      </w:pPr>
      <w:sdt>
        <w:sdtPr>
          <w:alias w:val="Witness"/>
          <w:id w:val="-2069866901"/>
          <w:placeholder>
            <w:docPart w:val="DefaultPlaceholder_-1854013440"/>
          </w:placeholder>
          <w:richText/>
        </w:sdtPr>
        <w:sdtContent>
          <w:r w:rsidRPr="00061DB4" w:rsidR="00B04A71">
            <w:rPr>
              <w:b/>
              <w:bCs/>
              <w:i/>
              <w:iCs/>
            </w:rPr>
            <w:t>Rowan Popplewell:</w:t>
          </w:r>
          <w:r w:rsidRPr="00061DB4">
            <w:rPr>
              <w:b/>
            </w:rPr>
            <w:t xml:space="preserve"> </w:t>
          </w:r>
        </w:sdtContent>
      </w:sdt>
      <w:r w:rsidRPr="00061DB4" w:rsidR="00D51DC8">
        <w:t xml:space="preserve">I will separate the two. When it comes to civic space globally, thanks to the work of CIVICUS, we </w:t>
      </w:r>
      <w:r w:rsidRPr="00061DB4">
        <w:t>have really good data that show the extent</w:t>
      </w:r>
      <w:r w:rsidRPr="00061DB4" w:rsidR="00D51DC8">
        <w:t xml:space="preserve"> of the restrictions that are spreading</w:t>
      </w:r>
      <w:r w:rsidRPr="00061DB4">
        <w:t xml:space="preserve">. We know that it is </w:t>
      </w:r>
      <w:r w:rsidRPr="00061DB4" w:rsidR="00D51DC8">
        <w:t xml:space="preserve">a very </w:t>
      </w:r>
      <w:r w:rsidRPr="00061DB4">
        <w:t xml:space="preserve">established trend. </w:t>
      </w:r>
      <w:r w:rsidRPr="00061DB4" w:rsidR="00D51DC8">
        <w:t xml:space="preserve">It is sustained, and it is in different regions around the world. </w:t>
      </w:r>
      <w:r w:rsidRPr="00061DB4">
        <w:t xml:space="preserve">We have also seen the UK being downgraded on the CIVICUS </w:t>
      </w:r>
      <w:r w:rsidRPr="00061DB4" w:rsidR="00911ABC">
        <w:t>monitor</w:t>
      </w:r>
      <w:r w:rsidRPr="00061DB4" w:rsidR="00D51DC8">
        <w:t>, so it is even in countries here too</w:t>
      </w:r>
      <w:r w:rsidRPr="00061DB4" w:rsidR="00911ABC">
        <w:t>.</w:t>
      </w:r>
    </w:p>
    <w:p w:rsidR="00911ABC" w:rsidRPr="00061DB4" w:rsidP="001A5394">
      <w:pPr>
        <w:pStyle w:val="Answer"/>
      </w:pPr>
      <w:r w:rsidRPr="00061DB4">
        <w:t>W</w:t>
      </w:r>
      <w:r w:rsidR="00DD5159">
        <w:t xml:space="preserve">e </w:t>
      </w:r>
      <w:r w:rsidRPr="00061DB4">
        <w:t>have seen the FCDO shift towards the use of contracts over grants</w:t>
      </w:r>
      <w:r w:rsidRPr="00061DB4" w:rsidR="00AE591F">
        <w:t xml:space="preserve">. </w:t>
      </w:r>
      <w:r w:rsidRPr="00061DB4">
        <w:t xml:space="preserve">I </w:t>
      </w:r>
      <w:r w:rsidRPr="00061DB4" w:rsidR="00AE591F">
        <w:t xml:space="preserve">do not </w:t>
      </w:r>
      <w:r w:rsidRPr="00061DB4">
        <w:t xml:space="preserve">believe it is something that particularly helps with civic space, because what we </w:t>
      </w:r>
      <w:r w:rsidRPr="00061DB4">
        <w:t xml:space="preserve">hear time and again from </w:t>
      </w:r>
      <w:r w:rsidRPr="00061DB4">
        <w:t xml:space="preserve">activists, </w:t>
      </w:r>
      <w:r w:rsidRPr="00061DB4">
        <w:t xml:space="preserve">human rights defenders and civil society organisations </w:t>
      </w:r>
      <w:r w:rsidRPr="00061DB4">
        <w:t xml:space="preserve">is </w:t>
      </w:r>
      <w:r w:rsidRPr="00061DB4">
        <w:t>that they need direct funding</w:t>
      </w:r>
      <w:r w:rsidRPr="00061DB4">
        <w:t xml:space="preserve"> from </w:t>
      </w:r>
      <w:r w:rsidRPr="00061DB4" w:rsidR="00D85A85">
        <w:t>G</w:t>
      </w:r>
      <w:r w:rsidRPr="00061DB4">
        <w:t>overnments</w:t>
      </w:r>
      <w:r w:rsidRPr="00061DB4" w:rsidR="00D85A85">
        <w:t xml:space="preserve">, through the </w:t>
      </w:r>
      <w:r w:rsidRPr="00061DB4">
        <w:t>like</w:t>
      </w:r>
      <w:r w:rsidRPr="00061DB4" w:rsidR="00D85A85">
        <w:t>s of</w:t>
      </w:r>
      <w:r w:rsidRPr="00061DB4">
        <w:t xml:space="preserve"> the FCDO</w:t>
      </w:r>
      <w:r w:rsidRPr="00061DB4">
        <w:t xml:space="preserve">. If you are providing funding through contracts, that is </w:t>
      </w:r>
      <w:r w:rsidRPr="00061DB4">
        <w:t xml:space="preserve">not </w:t>
      </w:r>
      <w:r w:rsidRPr="00061DB4">
        <w:t xml:space="preserve">going </w:t>
      </w:r>
      <w:r w:rsidRPr="00061DB4">
        <w:t xml:space="preserve">directly to the organisation; it is going </w:t>
      </w:r>
      <w:r w:rsidRPr="00061DB4">
        <w:t>to private sector companies who manage these big consortia</w:t>
      </w:r>
      <w:r w:rsidRPr="00061DB4" w:rsidR="00AE591F">
        <w:t>. S</w:t>
      </w:r>
      <w:r w:rsidRPr="00061DB4">
        <w:t>maller organisations</w:t>
      </w:r>
      <w:r w:rsidRPr="00061DB4">
        <w:t xml:space="preserve">, which are often the ones most at risk of restrictions, </w:t>
      </w:r>
      <w:r w:rsidRPr="00061DB4">
        <w:t xml:space="preserve">are not </w:t>
      </w:r>
      <w:r w:rsidRPr="00061DB4">
        <w:t xml:space="preserve">the ones that are </w:t>
      </w:r>
      <w:r w:rsidRPr="00061DB4">
        <w:t>receiving this funding.</w:t>
      </w:r>
      <w:r w:rsidRPr="00061DB4">
        <w:t xml:space="preserve"> It is not going to them.</w:t>
      </w:r>
    </w:p>
    <w:p w:rsidR="008F455B" w:rsidRPr="00061DB4" w:rsidP="001A5394">
      <w:pPr>
        <w:pStyle w:val="Answer"/>
      </w:pPr>
      <w:r w:rsidRPr="00061DB4">
        <w:t xml:space="preserve">The other problem with contracting is </w:t>
      </w:r>
      <w:r w:rsidRPr="00061DB4" w:rsidR="00AE591F">
        <w:t xml:space="preserve">that </w:t>
      </w:r>
      <w:r w:rsidRPr="00061DB4" w:rsidR="00D51DC8">
        <w:t>what you tend to see is the FCDO coming up with a problem and defining it in their own terms, and then contracting it out to organisations to provide ser</w:t>
      </w:r>
      <w:r w:rsidRPr="00061DB4" w:rsidR="00AE591F">
        <w:t>v</w:t>
      </w:r>
      <w:r w:rsidRPr="00061DB4" w:rsidR="00D51DC8">
        <w:t xml:space="preserve">ices to meet that problem, whereas what we are seeing with civic space is </w:t>
      </w:r>
      <w:r w:rsidRPr="00061DB4">
        <w:t xml:space="preserve">organisations needing </w:t>
      </w:r>
      <w:r w:rsidRPr="00061DB4" w:rsidR="00D51DC8">
        <w:t xml:space="preserve">direct, </w:t>
      </w:r>
      <w:r w:rsidRPr="00061DB4">
        <w:t>sustainable, long-term funding that enables them to flourish and to respond to the problems that they face on the ground</w:t>
      </w:r>
      <w:r w:rsidRPr="00061DB4" w:rsidR="00D51DC8">
        <w:t>, and to identify the problems that they see</w:t>
      </w:r>
      <w:r w:rsidRPr="00061DB4" w:rsidR="00AE591F">
        <w:t xml:space="preserve">. </w:t>
      </w:r>
      <w:r w:rsidRPr="00061DB4">
        <w:t xml:space="preserve">Grants </w:t>
      </w:r>
      <w:r w:rsidRPr="00061DB4" w:rsidR="00AE591F">
        <w:t>are</w:t>
      </w:r>
      <w:r w:rsidRPr="00061DB4">
        <w:t xml:space="preserve"> the only way to deal with that</w:t>
      </w:r>
      <w:r w:rsidRPr="00061DB4" w:rsidR="00D51DC8">
        <w:t>; contracts are not going to help</w:t>
      </w:r>
      <w:r w:rsidRPr="00061DB4">
        <w:t>.</w:t>
      </w:r>
    </w:p>
    <w:p w:rsidR="00911ABC" w:rsidRPr="00061DB4" w:rsidP="008F455B">
      <w:pPr>
        <w:pStyle w:val="Question"/>
      </w:pPr>
      <w:sdt>
        <w:sdtPr>
          <w:alias w:val="Member"/>
          <w:tag w:val="&lt;Member mnisId='4267' dodsId='101347'&gt;"/>
          <w:id w:val="754170266"/>
          <w:placeholder>
            <w:docPart w:val="DefaultPlaceholder_-1854013440"/>
          </w:placeholder>
          <w:richText/>
        </w:sdtPr>
        <w:sdtContent>
          <w:r w:rsidRPr="00061DB4" w:rsidR="008F455B">
            <w:rPr>
              <w:b/>
            </w:rPr>
            <w:t>Chair:</w:t>
          </w:r>
        </w:sdtContent>
      </w:sdt>
      <w:r w:rsidRPr="00061DB4" w:rsidR="008F455B">
        <w:t xml:space="preserve"> Nadine </w:t>
      </w:r>
      <w:r w:rsidRPr="00061DB4" w:rsidR="00D51DC8">
        <w:t xml:space="preserve">in the last panel </w:t>
      </w:r>
      <w:r w:rsidRPr="00061DB4" w:rsidR="008F455B">
        <w:t xml:space="preserve">was saying </w:t>
      </w:r>
      <w:r w:rsidRPr="00061DB4" w:rsidR="00D51DC8">
        <w:t xml:space="preserve">that </w:t>
      </w:r>
      <w:r w:rsidRPr="00061DB4" w:rsidR="008F455B">
        <w:t xml:space="preserve">there was an issue around credibility. </w:t>
      </w:r>
      <w:r w:rsidRPr="00061DB4" w:rsidR="00D51DC8">
        <w:t xml:space="preserve">The big organisations get the FCDO contracts, so they are seen as legitimate and trustworthy, but </w:t>
      </w:r>
      <w:r w:rsidRPr="00061DB4" w:rsidR="00AE591F">
        <w:t>w</w:t>
      </w:r>
      <w:r w:rsidRPr="00061DB4" w:rsidR="008F455B">
        <w:t>hen they are subcontracting it</w:t>
      </w:r>
      <w:r w:rsidRPr="00061DB4" w:rsidR="00D51DC8">
        <w:t xml:space="preserve"> down to the grassroots</w:t>
      </w:r>
      <w:r w:rsidRPr="00061DB4" w:rsidR="008F455B">
        <w:t>, they do not have that badge of authenticity.</w:t>
      </w:r>
      <w:r w:rsidRPr="00061DB4" w:rsidR="00D51DC8">
        <w:t xml:space="preserve"> Is that a thing that you recognise?</w:t>
      </w:r>
    </w:p>
    <w:p w:rsidR="00084CCE" w:rsidRPr="00061DB4" w:rsidP="008F455B">
      <w:pPr>
        <w:pStyle w:val="Answer"/>
      </w:pPr>
      <w:sdt>
        <w:sdtPr>
          <w:alias w:val="Witness"/>
          <w:id w:val="-2092771768"/>
          <w:placeholder>
            <w:docPart w:val="DefaultPlaceholder_-1854013440"/>
          </w:placeholder>
          <w:richText/>
        </w:sdtPr>
        <w:sdtContent>
          <w:r w:rsidRPr="00061DB4" w:rsidR="00B04A71">
            <w:rPr>
              <w:b/>
              <w:bCs/>
              <w:i/>
              <w:iCs/>
            </w:rPr>
            <w:t>Rowan Popplewell:</w:t>
          </w:r>
          <w:r w:rsidRPr="00061DB4" w:rsidR="008F455B">
            <w:rPr>
              <w:b/>
            </w:rPr>
            <w:t xml:space="preserve"> </w:t>
          </w:r>
        </w:sdtContent>
      </w:sdt>
      <w:r w:rsidRPr="00061DB4" w:rsidR="008F455B">
        <w:t>I am not sure about that</w:t>
      </w:r>
      <w:r w:rsidRPr="00061DB4" w:rsidR="00D51DC8">
        <w:t xml:space="preserve">, but what we do know is that, as the money goes further down the chain, there is less of it that gets to organisations at the grassroots. </w:t>
      </w:r>
      <w:r w:rsidRPr="00061DB4" w:rsidR="008F455B">
        <w:t xml:space="preserve">If we want to see a move towards </w:t>
      </w:r>
      <w:r w:rsidRPr="00061DB4" w:rsidR="00D51DC8">
        <w:t xml:space="preserve">more </w:t>
      </w:r>
      <w:r w:rsidRPr="00061DB4" w:rsidR="008F455B">
        <w:t xml:space="preserve">locally led development, </w:t>
      </w:r>
      <w:r w:rsidRPr="00061DB4" w:rsidR="00D51DC8">
        <w:t xml:space="preserve">which is something that the FCDO is committed to and fundamentally has to be part of the response to closing civic space globally, </w:t>
      </w:r>
      <w:r w:rsidRPr="00061DB4" w:rsidR="008F455B">
        <w:t>then we need to see more money going directly to these organisations.</w:t>
      </w:r>
      <w:r w:rsidRPr="00061DB4" w:rsidR="00D51DC8">
        <w:t xml:space="preserve"> That may well help with authenticity as well, but I cannot speak to that directly.</w:t>
      </w:r>
    </w:p>
    <w:p w:rsidR="008F455B" w:rsidRPr="00061DB4" w:rsidP="00084CCE">
      <w:pPr>
        <w:pStyle w:val="Question"/>
      </w:pPr>
      <w:sdt>
        <w:sdtPr>
          <w:alias w:val="Member"/>
          <w:tag w:val="&lt;Member mnisId='4267' dodsId='101347'&gt;"/>
          <w:id w:val="843669370"/>
          <w:placeholder>
            <w:docPart w:val="DefaultPlaceholder_-1854013440"/>
          </w:placeholder>
          <w:richText/>
        </w:sdtPr>
        <w:sdtContent>
          <w:r w:rsidRPr="00061DB4" w:rsidR="00084CCE">
            <w:rPr>
              <w:b/>
            </w:rPr>
            <w:t>Chair:</w:t>
          </w:r>
        </w:sdtContent>
      </w:sdt>
      <w:r w:rsidRPr="00061DB4" w:rsidR="00084CCE">
        <w:t xml:space="preserve"> </w:t>
      </w:r>
      <w:r w:rsidRPr="00061DB4" w:rsidR="00D51DC8">
        <w:t>Andrew, what are you</w:t>
      </w:r>
      <w:r w:rsidRPr="00061DB4" w:rsidR="00AE591F">
        <w:t>r</w:t>
      </w:r>
      <w:r w:rsidRPr="00061DB4" w:rsidR="00D51DC8">
        <w:t xml:space="preserve"> thoughts about the FCDO and the way that it is operating and trying to support civil society?</w:t>
      </w:r>
    </w:p>
    <w:p w:rsidR="00D51DC8" w:rsidRPr="00061DB4" w:rsidP="00084CCE">
      <w:pPr>
        <w:pStyle w:val="Answer"/>
      </w:pPr>
      <w:sdt>
        <w:sdtPr>
          <w:alias w:val="Witness"/>
          <w:id w:val="79574885"/>
          <w:placeholder>
            <w:docPart w:val="DefaultPlaceholder_-1854013440"/>
          </w:placeholder>
          <w:richText/>
        </w:sdtPr>
        <w:sdtContent>
          <w:r w:rsidRPr="00061DB4" w:rsidR="00B04A71">
            <w:rPr>
              <w:b/>
              <w:bCs/>
              <w:i/>
              <w:iCs/>
            </w:rPr>
            <w:t>Andrew Firmin:</w:t>
          </w:r>
          <w:r w:rsidRPr="00061DB4" w:rsidR="00084CCE">
            <w:rPr>
              <w:b/>
            </w:rPr>
            <w:t xml:space="preserve"> </w:t>
          </w:r>
        </w:sdtContent>
      </w:sdt>
      <w:r w:rsidRPr="00061DB4" w:rsidR="00084CCE">
        <w:t xml:space="preserve">Your last question expresses the truth. </w:t>
      </w:r>
      <w:r w:rsidRPr="00061DB4">
        <w:t>As Rowan put it, t</w:t>
      </w:r>
      <w:r w:rsidRPr="00061DB4" w:rsidR="00084CCE">
        <w:t xml:space="preserve">he further down you get, the less money there is generally. </w:t>
      </w:r>
      <w:r w:rsidRPr="00061DB4">
        <w:t>I am not just speaking about the actions of the FCDO, but donors more generally.</w:t>
      </w:r>
    </w:p>
    <w:p w:rsidR="00AE591F" w:rsidRPr="00061DB4" w:rsidP="00084CCE">
      <w:pPr>
        <w:pStyle w:val="Answer"/>
      </w:pPr>
      <w:r w:rsidRPr="00061DB4">
        <w:t xml:space="preserve">There are parts of the world where organisations </w:t>
      </w:r>
      <w:r w:rsidRPr="00061DB4" w:rsidR="00D51DC8">
        <w:t xml:space="preserve">that </w:t>
      </w:r>
      <w:r w:rsidRPr="00061DB4">
        <w:t>stand up for democracy and human rights</w:t>
      </w:r>
      <w:r w:rsidRPr="00061DB4" w:rsidR="00D51DC8">
        <w:t xml:space="preserve"> have simply given up trying to access ODA, because the transaction costs are too high</w:t>
      </w:r>
      <w:r w:rsidRPr="00061DB4">
        <w:t xml:space="preserve">. They do not have the time to invest in that. They know that larger organisations are going to attract the funding. </w:t>
      </w:r>
    </w:p>
    <w:p w:rsidR="002D74BA" w:rsidRPr="00061DB4" w:rsidP="004D682E">
      <w:pPr>
        <w:pStyle w:val="Answer"/>
      </w:pPr>
      <w:r w:rsidRPr="00061DB4">
        <w:t xml:space="preserve">There is not enough localisation all round. </w:t>
      </w:r>
      <w:r w:rsidRPr="00061DB4" w:rsidR="00084CCE">
        <w:t xml:space="preserve">Already, we know </w:t>
      </w:r>
      <w:r w:rsidRPr="00061DB4">
        <w:t xml:space="preserve">that </w:t>
      </w:r>
      <w:r w:rsidRPr="00061DB4" w:rsidR="00084CCE">
        <w:t>hardly any ODA goes directly to global south civil society organisations.</w:t>
      </w:r>
      <w:r w:rsidRPr="00061DB4">
        <w:t xml:space="preserve"> If you look at the </w:t>
      </w:r>
      <w:r w:rsidRPr="00061DB4" w:rsidR="00AE591F">
        <w:t xml:space="preserve">DAC members, about 10% of the ODA goes directly to global south organisations. The UK is absolutely on that average, at 10.6% on the latest figures. </w:t>
      </w:r>
      <w:r w:rsidRPr="00061DB4" w:rsidR="0080768C">
        <w:t>W</w:t>
      </w:r>
      <w:r w:rsidRPr="00061DB4" w:rsidR="00AE591F">
        <w:t>e know that very little gets outside capitals. Very little gets to other locales. There are problems all down the chain.</w:t>
      </w:r>
    </w:p>
    <w:p w:rsidR="00084CCE" w:rsidRPr="00061DB4" w:rsidP="002D74BA">
      <w:pPr>
        <w:pStyle w:val="Question"/>
      </w:pPr>
      <w:sdt>
        <w:sdtPr>
          <w:alias w:val="Member"/>
          <w:tag w:val="&lt;Member mnisId='4267' dodsId='101347'&gt;"/>
          <w:id w:val="-620686580"/>
          <w:placeholder>
            <w:docPart w:val="DefaultPlaceholder_-1854013440"/>
          </w:placeholder>
          <w:richText/>
        </w:sdtPr>
        <w:sdtContent>
          <w:r w:rsidRPr="00061DB4" w:rsidR="002D74BA">
            <w:rPr>
              <w:b/>
            </w:rPr>
            <w:t>Chair:</w:t>
          </w:r>
        </w:sdtContent>
      </w:sdt>
      <w:r w:rsidRPr="00061DB4" w:rsidR="002D74BA">
        <w:t xml:space="preserve"> </w:t>
      </w:r>
      <w:r w:rsidRPr="00061DB4" w:rsidR="00AE591F">
        <w:t>Nana, d</w:t>
      </w:r>
      <w:r w:rsidRPr="00061DB4" w:rsidR="002D74BA">
        <w:t xml:space="preserve">o people </w:t>
      </w:r>
      <w:r w:rsidRPr="00061DB4" w:rsidR="004D682E">
        <w:t xml:space="preserve">on the ground </w:t>
      </w:r>
      <w:r w:rsidRPr="00061DB4" w:rsidR="002D74BA">
        <w:t xml:space="preserve">feel </w:t>
      </w:r>
      <w:r w:rsidRPr="00061DB4" w:rsidR="00AE591F">
        <w:t xml:space="preserve">listened to or </w:t>
      </w:r>
      <w:r w:rsidRPr="00061DB4" w:rsidR="002D74BA">
        <w:t>empowered? How is civil society surviving?</w:t>
      </w:r>
    </w:p>
    <w:p w:rsidR="002D74BA" w:rsidRPr="00061DB4" w:rsidP="002D74BA">
      <w:pPr>
        <w:pStyle w:val="Answer"/>
      </w:pPr>
      <w:sdt>
        <w:sdtPr>
          <w:alias w:val="Witness"/>
          <w:id w:val="1248077443"/>
          <w:placeholder>
            <w:docPart w:val="DefaultPlaceholder_-1854013440"/>
          </w:placeholder>
          <w:richText/>
        </w:sdtPr>
        <w:sdtContent>
          <w:r w:rsidRPr="00061DB4" w:rsidR="00B04A71">
            <w:rPr>
              <w:b/>
              <w:bCs/>
              <w:i/>
              <w:iCs/>
            </w:rPr>
            <w:t>Nana Afadzinu:</w:t>
          </w:r>
          <w:r w:rsidRPr="00061DB4">
            <w:rPr>
              <w:b/>
            </w:rPr>
            <w:t xml:space="preserve"> </w:t>
          </w:r>
        </w:sdtContent>
      </w:sdt>
      <w:r w:rsidRPr="00061DB4">
        <w:t xml:space="preserve">There is a lot of discussion around how </w:t>
      </w:r>
      <w:r w:rsidRPr="00061DB4" w:rsidR="00AE591F">
        <w:t xml:space="preserve">we </w:t>
      </w:r>
      <w:r w:rsidRPr="00061DB4">
        <w:t xml:space="preserve">make sure </w:t>
      </w:r>
      <w:r w:rsidRPr="00061DB4" w:rsidR="00AE591F">
        <w:t xml:space="preserve">that </w:t>
      </w:r>
      <w:r w:rsidRPr="00061DB4">
        <w:t>we change the way international development works</w:t>
      </w:r>
      <w:r w:rsidRPr="00061DB4" w:rsidR="004D682E">
        <w:t xml:space="preserve">. For </w:t>
      </w:r>
      <w:r w:rsidRPr="00061DB4">
        <w:t xml:space="preserve">a long time, </w:t>
      </w:r>
      <w:r w:rsidRPr="00061DB4" w:rsidR="00AE591F">
        <w:t xml:space="preserve">when it comes to engaging organisations in the global south, </w:t>
      </w:r>
      <w:r w:rsidRPr="00061DB4" w:rsidR="004D682E">
        <w:t xml:space="preserve">they have been </w:t>
      </w:r>
      <w:r w:rsidRPr="00061DB4">
        <w:t>seen as risky, not trustworthy</w:t>
      </w:r>
      <w:r w:rsidRPr="00061DB4" w:rsidR="00AE591F">
        <w:t xml:space="preserve">, </w:t>
      </w:r>
      <w:r w:rsidRPr="00061DB4" w:rsidR="004D682E">
        <w:t xml:space="preserve">or </w:t>
      </w:r>
      <w:r w:rsidRPr="00061DB4" w:rsidR="00AE591F">
        <w:t>organisations that you really have to keep on a short leash</w:t>
      </w:r>
      <w:r w:rsidRPr="00061DB4" w:rsidR="004D682E">
        <w:t>. T</w:t>
      </w:r>
      <w:r w:rsidRPr="00061DB4" w:rsidR="00AE591F">
        <w:t xml:space="preserve">hat </w:t>
      </w:r>
      <w:r w:rsidRPr="00061DB4">
        <w:t>impacts the way organisations are engaged with, both by the bilaterals</w:t>
      </w:r>
      <w:r w:rsidRPr="00061DB4" w:rsidR="004D682E">
        <w:t xml:space="preserve"> </w:t>
      </w:r>
      <w:r w:rsidRPr="00061DB4" w:rsidR="0080768C">
        <w:t>such as</w:t>
      </w:r>
      <w:r w:rsidRPr="00061DB4">
        <w:t xml:space="preserve"> the FCDO, and </w:t>
      </w:r>
      <w:r w:rsidRPr="00061DB4" w:rsidR="00AE591F">
        <w:t xml:space="preserve">also even </w:t>
      </w:r>
      <w:r w:rsidRPr="00061DB4">
        <w:t>by big organisations</w:t>
      </w:r>
      <w:r w:rsidRPr="00061DB4" w:rsidR="00AE591F">
        <w:t xml:space="preserve">, </w:t>
      </w:r>
      <w:r w:rsidRPr="00061DB4" w:rsidR="004D682E">
        <w:t xml:space="preserve">such as </w:t>
      </w:r>
      <w:r w:rsidRPr="00061DB4" w:rsidR="00AE591F">
        <w:t>the INGOs</w:t>
      </w:r>
      <w:r w:rsidRPr="00061DB4" w:rsidR="004D682E">
        <w:t xml:space="preserve"> </w:t>
      </w:r>
      <w:r w:rsidRPr="00061DB4">
        <w:t>that they work with.</w:t>
      </w:r>
    </w:p>
    <w:p w:rsidR="00AE591F" w:rsidRPr="00061DB4" w:rsidP="00052204">
      <w:pPr>
        <w:pStyle w:val="Answer"/>
      </w:pPr>
      <w:r w:rsidRPr="00061DB4">
        <w:t xml:space="preserve">This </w:t>
      </w:r>
      <w:r w:rsidRPr="00061DB4">
        <w:t>permeates</w:t>
      </w:r>
      <w:r w:rsidRPr="00061DB4" w:rsidR="0080768C">
        <w:t xml:space="preserve"> through</w:t>
      </w:r>
      <w:r w:rsidRPr="00061DB4">
        <w:t xml:space="preserve"> </w:t>
      </w:r>
      <w:r w:rsidRPr="00061DB4">
        <w:t>in different ways</w:t>
      </w:r>
      <w:r w:rsidRPr="00061DB4">
        <w:t xml:space="preserve"> in the way they work</w:t>
      </w:r>
      <w:r w:rsidRPr="00061DB4">
        <w:t>. Right now, there is pushback, but there is also advocacy</w:t>
      </w:r>
      <w:r w:rsidRPr="00061DB4">
        <w:t xml:space="preserve">, </w:t>
      </w:r>
      <w:r w:rsidRPr="00061DB4" w:rsidR="004D682E">
        <w:t xml:space="preserve">including </w:t>
      </w:r>
      <w:r w:rsidRPr="00061DB4">
        <w:t>by INGOs</w:t>
      </w:r>
      <w:r w:rsidRPr="00061DB4" w:rsidR="004D682E">
        <w:t xml:space="preserve">, </w:t>
      </w:r>
      <w:r w:rsidRPr="00061DB4">
        <w:t>and there is also interest</w:t>
      </w:r>
      <w:r w:rsidRPr="00061DB4">
        <w:t>.</w:t>
      </w:r>
      <w:r w:rsidRPr="00061DB4" w:rsidR="002F0767">
        <w:t xml:space="preserve"> </w:t>
      </w:r>
      <w:r w:rsidRPr="00061DB4">
        <w:t>WACSI is part of a programme that FCDO is running with STAR Ghana</w:t>
      </w:r>
      <w:r w:rsidRPr="00061DB4" w:rsidR="004D682E">
        <w:t xml:space="preserve">, </w:t>
      </w:r>
      <w:r w:rsidRPr="00061DB4">
        <w:t>other organisations in Malawi and Zambia</w:t>
      </w:r>
      <w:r w:rsidRPr="00061DB4" w:rsidR="004D682E">
        <w:t xml:space="preserve">, </w:t>
      </w:r>
      <w:r w:rsidRPr="00061DB4">
        <w:t xml:space="preserve">and Comic Relief on shifting the power, and so there is that interest to really change the way this partnership works. </w:t>
      </w:r>
      <w:r w:rsidRPr="00061DB4" w:rsidR="002F0767">
        <w:t xml:space="preserve">That means how we work with </w:t>
      </w:r>
      <w:r w:rsidRPr="00061DB4">
        <w:t xml:space="preserve">each </w:t>
      </w:r>
      <w:r w:rsidRPr="00061DB4" w:rsidR="002F0767">
        <w:t>other</w:t>
      </w:r>
      <w:r w:rsidRPr="00061DB4">
        <w:t xml:space="preserve">, </w:t>
      </w:r>
      <w:r w:rsidRPr="00061DB4" w:rsidR="004D682E">
        <w:t xml:space="preserve">including </w:t>
      </w:r>
      <w:r w:rsidRPr="00061DB4">
        <w:t>the way grant-making is done,</w:t>
      </w:r>
      <w:r w:rsidRPr="00061DB4" w:rsidR="002F0767">
        <w:t xml:space="preserve"> the way we have discussions</w:t>
      </w:r>
      <w:r w:rsidRPr="00061DB4">
        <w:t xml:space="preserve"> or agree on measurements of success</w:t>
      </w:r>
      <w:r w:rsidRPr="00061DB4" w:rsidR="002F0767">
        <w:t>, the length of the grants that are given</w:t>
      </w:r>
      <w:r w:rsidRPr="00061DB4">
        <w:t>, t</w:t>
      </w:r>
      <w:r w:rsidRPr="00061DB4" w:rsidR="002F0767">
        <w:t xml:space="preserve">he way we </w:t>
      </w:r>
      <w:r w:rsidRPr="00061DB4">
        <w:t xml:space="preserve">do monitoring, evaluation and learning, the way we </w:t>
      </w:r>
      <w:r w:rsidRPr="00061DB4" w:rsidR="002F0767">
        <w:t xml:space="preserve">assess risk, and </w:t>
      </w:r>
      <w:r w:rsidRPr="00061DB4" w:rsidR="004D682E">
        <w:t xml:space="preserve">how we </w:t>
      </w:r>
      <w:r w:rsidRPr="00061DB4" w:rsidR="002F0767">
        <w:t xml:space="preserve">address </w:t>
      </w:r>
      <w:r w:rsidRPr="00061DB4">
        <w:t xml:space="preserve">issues </w:t>
      </w:r>
      <w:r w:rsidRPr="00061DB4" w:rsidR="002F0767">
        <w:t xml:space="preserve">of </w:t>
      </w:r>
      <w:r w:rsidRPr="00061DB4">
        <w:t xml:space="preserve">risk and </w:t>
      </w:r>
      <w:r w:rsidRPr="00061DB4" w:rsidR="002F0767">
        <w:t xml:space="preserve">compliance. </w:t>
      </w:r>
    </w:p>
    <w:p w:rsidR="004D682E" w:rsidRPr="00061DB4" w:rsidP="00052204">
      <w:pPr>
        <w:pStyle w:val="Answer"/>
      </w:pPr>
      <w:r w:rsidRPr="00061DB4">
        <w:t xml:space="preserve">In a sense, there is some work that is going on, but the status quo has not changed much. We still have </w:t>
      </w:r>
      <w:r w:rsidRPr="00061DB4" w:rsidR="00AE591F">
        <w:t xml:space="preserve">many </w:t>
      </w:r>
      <w:r w:rsidRPr="00061DB4">
        <w:t xml:space="preserve">civil society organisations that are facing complex </w:t>
      </w:r>
      <w:r w:rsidRPr="00061DB4" w:rsidR="00AE591F">
        <w:t xml:space="preserve">funding </w:t>
      </w:r>
      <w:r w:rsidRPr="00061DB4">
        <w:t xml:space="preserve">processes. </w:t>
      </w:r>
      <w:r w:rsidRPr="00061DB4" w:rsidR="00AE591F">
        <w:t>You have challenges like limited access to information when you are engaging</w:t>
      </w:r>
      <w:r w:rsidRPr="00061DB4">
        <w:t>, or t</w:t>
      </w:r>
      <w:r w:rsidRPr="00061DB4">
        <w:t>he risk and due diligence approach</w:t>
      </w:r>
      <w:r w:rsidRPr="00061DB4" w:rsidR="00AE591F">
        <w:t>, which</w:t>
      </w:r>
      <w:r w:rsidRPr="00061DB4" w:rsidR="0080768C">
        <w:t>,</w:t>
      </w:r>
      <w:r w:rsidRPr="00061DB4" w:rsidR="00AE591F">
        <w:t xml:space="preserve"> instead of being one that is supportive</w:t>
      </w:r>
      <w:r w:rsidRPr="00061DB4" w:rsidR="0080768C">
        <w:t>,</w:t>
      </w:r>
      <w:r w:rsidRPr="00061DB4" w:rsidR="00AE591F">
        <w:t xml:space="preserve"> </w:t>
      </w:r>
      <w:r w:rsidRPr="00061DB4">
        <w:t>seems more like one that is policing</w:t>
      </w:r>
      <w:r w:rsidRPr="00061DB4" w:rsidR="00052204">
        <w:t>.</w:t>
      </w:r>
      <w:r w:rsidRPr="00061DB4" w:rsidR="00AE591F">
        <w:t xml:space="preserve"> </w:t>
      </w:r>
    </w:p>
    <w:p w:rsidR="005226C4" w:rsidRPr="00061DB4" w:rsidP="00052204">
      <w:pPr>
        <w:pStyle w:val="Answer"/>
      </w:pPr>
      <w:r w:rsidRPr="00061DB4">
        <w:t>A</w:t>
      </w:r>
      <w:r w:rsidRPr="00061DB4" w:rsidR="00AE591F">
        <w:t xml:space="preserve"> number of speakers earlier spoke about project-specific funding. Sometimes </w:t>
      </w:r>
      <w:r w:rsidRPr="00061DB4">
        <w:t xml:space="preserve">there is </w:t>
      </w:r>
      <w:r w:rsidRPr="00061DB4" w:rsidR="00AE591F">
        <w:t>co-financing</w:t>
      </w:r>
      <w:r w:rsidRPr="00061DB4">
        <w:t>, or people say, “R</w:t>
      </w:r>
      <w:r w:rsidRPr="00061DB4" w:rsidR="00AE591F">
        <w:t xml:space="preserve">efinance, and then we </w:t>
      </w:r>
      <w:r w:rsidRPr="00061DB4">
        <w:t xml:space="preserve">will </w:t>
      </w:r>
      <w:r w:rsidRPr="00061DB4" w:rsidR="00AE591F">
        <w:t>give you the funding when the work has been done</w:t>
      </w:r>
      <w:r w:rsidRPr="00061DB4">
        <w:t>”</w:t>
      </w:r>
      <w:r w:rsidRPr="00061DB4" w:rsidR="00AE591F">
        <w:t>, which</w:t>
      </w:r>
      <w:r w:rsidRPr="00061DB4">
        <w:t xml:space="preserve"> </w:t>
      </w:r>
      <w:r w:rsidRPr="00061DB4" w:rsidR="00AE591F">
        <w:t>is very challenging</w:t>
      </w:r>
      <w:r w:rsidRPr="00061DB4">
        <w:t xml:space="preserve"> for smaller organisations. W</w:t>
      </w:r>
      <w:r w:rsidRPr="00061DB4" w:rsidR="00AE591F">
        <w:t xml:space="preserve">e have complex funding processes. You do not have the kind of systems that bigger, more resourced organisations would have, and so for smaller organisations </w:t>
      </w:r>
      <w:r w:rsidRPr="00061DB4">
        <w:t>that want to engage and be effective in the work that they do, it places them at a disadvantage.</w:t>
      </w:r>
    </w:p>
    <w:p w:rsidR="002D74BA" w:rsidRPr="00061DB4" w:rsidP="005226C4">
      <w:pPr>
        <w:pStyle w:val="Question"/>
      </w:pPr>
      <w:sdt>
        <w:sdtPr>
          <w:alias w:val="Member"/>
          <w:tag w:val="&lt;Member mnisId='4267' dodsId='101347'&gt;"/>
          <w:id w:val="-1844005843"/>
          <w:placeholder>
            <w:docPart w:val="DefaultPlaceholder_-1854013440"/>
          </w:placeholder>
          <w:richText/>
        </w:sdtPr>
        <w:sdtContent>
          <w:r w:rsidRPr="00061DB4" w:rsidR="005226C4">
            <w:rPr>
              <w:b/>
            </w:rPr>
            <w:t>Chair:</w:t>
          </w:r>
        </w:sdtContent>
      </w:sdt>
      <w:r w:rsidRPr="00061DB4" w:rsidR="005226C4">
        <w:t xml:space="preserve"> Rowan, what would you hope to see</w:t>
      </w:r>
      <w:r w:rsidRPr="00061DB4" w:rsidR="00AE591F">
        <w:t xml:space="preserve"> in the forthcoming </w:t>
      </w:r>
      <w:r w:rsidRPr="00061DB4" w:rsidR="004D682E">
        <w:t>O</w:t>
      </w:r>
      <w:r w:rsidRPr="00061DB4" w:rsidR="00AE591F">
        <w:t xml:space="preserve">pen </w:t>
      </w:r>
      <w:r w:rsidRPr="00061DB4" w:rsidR="004D682E">
        <w:t xml:space="preserve">Societies </w:t>
      </w:r>
      <w:r w:rsidRPr="00061DB4" w:rsidR="00AE591F">
        <w:t>strategy</w:t>
      </w:r>
      <w:r w:rsidRPr="00061DB4" w:rsidR="005226C4">
        <w:t>?</w:t>
      </w:r>
    </w:p>
    <w:p w:rsidR="00AE591F" w:rsidRPr="00061DB4" w:rsidP="005226C4">
      <w:pPr>
        <w:pStyle w:val="Answer"/>
      </w:pPr>
      <w:sdt>
        <w:sdtPr>
          <w:alias w:val="Witness"/>
          <w:id w:val="923077957"/>
          <w:placeholder>
            <w:docPart w:val="DefaultPlaceholder_-1854013440"/>
          </w:placeholder>
          <w:richText/>
        </w:sdtPr>
        <w:sdtContent>
          <w:r w:rsidRPr="00061DB4" w:rsidR="00B04A71">
            <w:rPr>
              <w:b/>
              <w:bCs/>
              <w:i/>
              <w:iCs/>
            </w:rPr>
            <w:t>Rowan Popplewell:</w:t>
          </w:r>
          <w:r w:rsidRPr="00061DB4" w:rsidR="005226C4">
            <w:rPr>
              <w:b/>
            </w:rPr>
            <w:t xml:space="preserve"> </w:t>
          </w:r>
        </w:sdtContent>
      </w:sdt>
      <w:r w:rsidRPr="00061DB4" w:rsidR="005226C4">
        <w:t xml:space="preserve">We know that the restriction </w:t>
      </w:r>
      <w:r w:rsidRPr="00061DB4">
        <w:t xml:space="preserve">of civic space </w:t>
      </w:r>
      <w:r w:rsidRPr="00061DB4" w:rsidR="005226C4">
        <w:t xml:space="preserve">is </w:t>
      </w:r>
      <w:r w:rsidRPr="00061DB4">
        <w:t xml:space="preserve">something that is happening globally. It is </w:t>
      </w:r>
      <w:r w:rsidRPr="00061DB4" w:rsidR="005226C4">
        <w:t xml:space="preserve">systemic, and therefore countries </w:t>
      </w:r>
      <w:r w:rsidRPr="00061DB4" w:rsidR="0080768C">
        <w:t>such as</w:t>
      </w:r>
      <w:r w:rsidRPr="00061DB4" w:rsidR="005226C4">
        <w:t xml:space="preserve"> the UK </w:t>
      </w:r>
      <w:r w:rsidRPr="00061DB4">
        <w:t xml:space="preserve">and our allies </w:t>
      </w:r>
      <w:r w:rsidRPr="00061DB4" w:rsidR="005226C4">
        <w:t xml:space="preserve">need to have a strategic response to that. The strategy has to be </w:t>
      </w:r>
      <w:r w:rsidRPr="00061DB4">
        <w:t xml:space="preserve">fully funded, </w:t>
      </w:r>
      <w:r w:rsidRPr="00061DB4" w:rsidR="005226C4">
        <w:t xml:space="preserve">cross-departmental, </w:t>
      </w:r>
      <w:r w:rsidRPr="00061DB4">
        <w:t xml:space="preserve">and gender-sensitive, </w:t>
      </w:r>
      <w:r w:rsidRPr="00061DB4" w:rsidR="005226C4">
        <w:t xml:space="preserve">but it </w:t>
      </w:r>
      <w:r w:rsidRPr="00061DB4" w:rsidR="004D682E">
        <w:t xml:space="preserve">also </w:t>
      </w:r>
      <w:r w:rsidRPr="00061DB4" w:rsidR="005226C4">
        <w:t>needs to be structured around goals</w:t>
      </w:r>
      <w:r w:rsidRPr="00061DB4" w:rsidR="004D682E">
        <w:t xml:space="preserve">, </w:t>
      </w:r>
      <w:r w:rsidRPr="00061DB4">
        <w:t xml:space="preserve">and it needs to have indicators </w:t>
      </w:r>
      <w:r w:rsidRPr="00061DB4" w:rsidR="005226C4">
        <w:t xml:space="preserve">so </w:t>
      </w:r>
      <w:r w:rsidRPr="00061DB4">
        <w:t xml:space="preserve">that </w:t>
      </w:r>
      <w:r w:rsidRPr="00061DB4" w:rsidR="005226C4">
        <w:t xml:space="preserve">we can measure </w:t>
      </w:r>
      <w:r w:rsidRPr="00061DB4">
        <w:t xml:space="preserve">its progress and </w:t>
      </w:r>
      <w:r w:rsidRPr="00061DB4" w:rsidR="005226C4">
        <w:t xml:space="preserve">impact, but </w:t>
      </w:r>
      <w:r w:rsidRPr="00061DB4" w:rsidR="004D682E">
        <w:t xml:space="preserve">also so that </w:t>
      </w:r>
      <w:r w:rsidRPr="00061DB4" w:rsidR="005226C4">
        <w:t xml:space="preserve">we can hold </w:t>
      </w:r>
      <w:r w:rsidRPr="00061DB4">
        <w:t xml:space="preserve">the </w:t>
      </w:r>
      <w:r w:rsidRPr="00061DB4" w:rsidR="005226C4">
        <w:t xml:space="preserve">FCDO accountable. </w:t>
      </w:r>
      <w:r w:rsidRPr="00061DB4">
        <w:t>That is something that we really need to see from the strategy</w:t>
      </w:r>
      <w:r w:rsidRPr="00061DB4" w:rsidR="004D682E">
        <w:t>.</w:t>
      </w:r>
    </w:p>
    <w:p w:rsidR="004D682E" w:rsidRPr="00061DB4" w:rsidP="005226C4">
      <w:pPr>
        <w:pStyle w:val="Answer"/>
      </w:pPr>
      <w:r w:rsidRPr="00061DB4">
        <w:t>It has to have a strong focus on civic space, civil society</w:t>
      </w:r>
      <w:r w:rsidRPr="00061DB4">
        <w:t xml:space="preserve"> and </w:t>
      </w:r>
      <w:r w:rsidRPr="00061DB4">
        <w:t xml:space="preserve">human rights defenders, and </w:t>
      </w:r>
      <w:r w:rsidRPr="00061DB4">
        <w:t xml:space="preserve">to </w:t>
      </w:r>
      <w:r w:rsidRPr="00061DB4">
        <w:t xml:space="preserve">set out how the FCDO is going to work with those organisations, particularly those at risk, to support them to do their work effectively. </w:t>
      </w:r>
    </w:p>
    <w:p w:rsidR="0074048C" w:rsidRPr="00061DB4" w:rsidP="005226C4">
      <w:pPr>
        <w:pStyle w:val="Answer"/>
      </w:pPr>
      <w:r w:rsidRPr="00061DB4">
        <w:t xml:space="preserve">We want to see it set out things like how </w:t>
      </w:r>
      <w:r w:rsidRPr="00061DB4" w:rsidR="004D682E">
        <w:t xml:space="preserve">the FCDO is </w:t>
      </w:r>
      <w:r w:rsidRPr="00061DB4">
        <w:t xml:space="preserve">going to fund civil society properly. </w:t>
      </w:r>
      <w:r w:rsidRPr="00061DB4">
        <w:t>It has to be locally led</w:t>
      </w:r>
      <w:r w:rsidRPr="00061DB4" w:rsidR="004D682E">
        <w:t xml:space="preserve">; </w:t>
      </w:r>
      <w:r w:rsidRPr="00061DB4">
        <w:t>therefore</w:t>
      </w:r>
      <w:r w:rsidRPr="00061DB4" w:rsidR="00B55CD1">
        <w:t>,</w:t>
      </w:r>
      <w:r w:rsidRPr="00061DB4">
        <w:t xml:space="preserve"> it </w:t>
      </w:r>
      <w:r w:rsidRPr="00061DB4" w:rsidR="004D682E">
        <w:t xml:space="preserve">also </w:t>
      </w:r>
      <w:r w:rsidRPr="00061DB4">
        <w:t xml:space="preserve">has to reach across to the locally led strategy that </w:t>
      </w:r>
      <w:r w:rsidRPr="00061DB4" w:rsidR="004D682E">
        <w:t xml:space="preserve">the FCDO is talking </w:t>
      </w:r>
      <w:r w:rsidRPr="00061DB4">
        <w:t>about</w:t>
      </w:r>
      <w:r w:rsidRPr="00061DB4">
        <w:t>. We want to see a clear</w:t>
      </w:r>
      <w:r w:rsidRPr="00061DB4">
        <w:t xml:space="preserve"> approach to protection and rapid response mechanisms, and then also look</w:t>
      </w:r>
      <w:r w:rsidRPr="00061DB4" w:rsidR="004D682E">
        <w:t xml:space="preserve"> </w:t>
      </w:r>
      <w:r w:rsidRPr="00061DB4">
        <w:t>at how it is going to use all the levers in its diplomatic network to help respond to the challenge of closing space</w:t>
      </w:r>
      <w:r w:rsidRPr="00061DB4">
        <w:t>.</w:t>
      </w:r>
    </w:p>
    <w:p w:rsidR="005226C4" w:rsidRPr="005226C4" w:rsidP="004D682E">
      <w:pPr>
        <w:pStyle w:val="Question"/>
        <w:numPr>
          <w:ilvl w:val="0"/>
          <w:numId w:val="0"/>
        </w:numPr>
        <w:ind w:left="794"/>
      </w:pPr>
      <w:sdt>
        <w:sdtPr>
          <w:alias w:val="Member"/>
          <w:tag w:val="&lt;Member mnisId='4267' dodsId='101347'&gt;"/>
          <w:id w:val="841274983"/>
          <w:placeholder>
            <w:docPart w:val="45D4CD2601E74E81BC6B60F50E367F7D"/>
          </w:placeholder>
          <w:richText/>
        </w:sdtPr>
        <w:sdtContent>
          <w:r w:rsidRPr="00061DB4" w:rsidR="004D682E">
            <w:rPr>
              <w:b/>
            </w:rPr>
            <w:t>Chair:</w:t>
          </w:r>
        </w:sdtContent>
      </w:sdt>
      <w:r w:rsidRPr="00061DB4" w:rsidR="004D682E">
        <w:t xml:space="preserve"> Thank </w:t>
      </w:r>
      <w:r w:rsidRPr="00061DB4" w:rsidR="00AE591F">
        <w:t xml:space="preserve">you. </w:t>
      </w:r>
      <w:r w:rsidRPr="00061DB4" w:rsidR="0074048C">
        <w:t>We now have to close the session.</w:t>
      </w:r>
      <w:r w:rsidRPr="00061DB4" w:rsidR="00AE591F">
        <w:t xml:space="preserve"> </w:t>
      </w:r>
      <w:r w:rsidRPr="00061DB4" w:rsidR="00B55CD1">
        <w:t>Thank you so much.</w:t>
      </w:r>
      <w:r w:rsidR="00B55CD1">
        <w:t xml:space="preserve"> </w:t>
      </w:r>
    </w:p>
    <w:sectPr w:rsidSect="004E6F35">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122B3C9F8DB44ABA7E6EB727B8DF78E"/>
      </w:placeholder>
      <w:richText/>
    </w:sdtPr>
    <w:sdtContent>
      <w:p w:rsidR="003736A1" w:rsidP="009277D8">
        <w:pPr>
          <w:pStyle w:val="Para"/>
          <w:rPr>
            <w:color w:val="808080"/>
          </w:rPr>
        </w:pPr>
        <w:r w:rsidRPr="00ED2D9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A1700BD8F6E4E72BE4F3C229CE4E7C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val="bestFit" w:percent="140"/>
  <w:doNotDisplayPageBoundaries/>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ED2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micallef\OneDrive%20-%20ACOLAD\Documents\May\1609758\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122B3C9F8DB44ABA7E6EB727B8DF78E"/>
        <w:category>
          <w:name w:val="General"/>
          <w:gallery w:val="placeholder"/>
        </w:category>
        <w:types>
          <w:type w:val="bbPlcHdr"/>
        </w:types>
        <w:behaviors>
          <w:behavior w:val="content"/>
        </w:behaviors>
        <w:guid w:val="{5FCF3D7A-FFE1-41BC-80B3-91EFD215A177}"/>
      </w:docPartPr>
      <w:docPartBody>
        <w:p w:rsidR="00075991" w:rsidP="000B2D2D">
          <w:pPr>
            <w:pStyle w:val="D122B3C9F8DB44ABA7E6EB727B8DF78E"/>
          </w:pPr>
          <w:r w:rsidRPr="000753FC">
            <w:rPr>
              <w:rStyle w:val="PlaceholderText"/>
            </w:rPr>
            <w:t>Click here to enter text.</w:t>
          </w:r>
        </w:p>
      </w:docPartBody>
    </w:docPart>
    <w:docPart>
      <w:docPartPr>
        <w:name w:val="B1C58048659E4DBC91F7C361ED3BA162"/>
        <w:category>
          <w:name w:val="General"/>
          <w:gallery w:val="placeholder"/>
        </w:category>
        <w:types>
          <w:type w:val="bbPlcHdr"/>
        </w:types>
        <w:behaviors>
          <w:behavior w:val="content"/>
        </w:behaviors>
        <w:guid w:val="{D785053B-1165-45A5-9964-99F2CE844AC4}"/>
      </w:docPartPr>
      <w:docPartBody>
        <w:p w:rsidR="00075991" w:rsidP="000B2D2D">
          <w:pPr>
            <w:pStyle w:val="B1C58048659E4DBC91F7C361ED3BA162"/>
          </w:pPr>
          <w:r w:rsidRPr="002B3926">
            <w:rPr>
              <w:rStyle w:val="PlaceholderText"/>
            </w:rPr>
            <w:t>Click here to enter text.</w:t>
          </w:r>
        </w:p>
      </w:docPartBody>
    </w:docPart>
    <w:docPart>
      <w:docPartPr>
        <w:name w:val="BA1700BD8F6E4E72BE4F3C229CE4E7C7"/>
        <w:category>
          <w:name w:val="General"/>
          <w:gallery w:val="placeholder"/>
        </w:category>
        <w:types>
          <w:type w:val="bbPlcHdr"/>
        </w:types>
        <w:behaviors>
          <w:behavior w:val="content"/>
        </w:behaviors>
        <w:guid w:val="{DEF692B7-E69F-467F-B25B-A530BE826ECD}"/>
      </w:docPartPr>
      <w:docPartBody>
        <w:p w:rsidR="00075991" w:rsidP="000B2D2D">
          <w:pPr>
            <w:pStyle w:val="BA1700BD8F6E4E72BE4F3C229CE4E7C7"/>
          </w:pPr>
          <w:r w:rsidRPr="00D20745">
            <w:rPr>
              <w:rStyle w:val="PlaceholderText"/>
            </w:rPr>
            <w:t>Click here to enter text.</w:t>
          </w:r>
        </w:p>
      </w:docPartBody>
    </w:docPart>
    <w:docPart>
      <w:docPartPr>
        <w:name w:val="CD1BE9F25BF44200BB782A40F8EE4ED3"/>
        <w:category>
          <w:name w:val="General"/>
          <w:gallery w:val="placeholder"/>
        </w:category>
        <w:types>
          <w:type w:val="bbPlcHdr"/>
        </w:types>
        <w:behaviors>
          <w:behavior w:val="content"/>
        </w:behaviors>
        <w:guid w:val="{62CD4D84-14D3-4EC4-B41C-F01B811B51FD}"/>
      </w:docPartPr>
      <w:docPartBody>
        <w:p w:rsidR="00075991" w:rsidP="000B2D2D">
          <w:pPr>
            <w:pStyle w:val="CD1BE9F25BF44200BB782A40F8EE4ED3"/>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EEFFE6D-12B0-403F-A65D-50B3A165DAE5}"/>
      </w:docPartPr>
      <w:docPartBody>
        <w:p w:rsidR="00075991">
          <w:r w:rsidRPr="00121C98">
            <w:rPr>
              <w:rStyle w:val="PlaceholderText"/>
            </w:rPr>
            <w:t>Click or tap here to enter text.</w:t>
          </w:r>
        </w:p>
      </w:docPartBody>
    </w:docPart>
    <w:docPart>
      <w:docPartPr>
        <w:name w:val="98933ABA88244CCE8C406415C45492B4"/>
        <w:category>
          <w:name w:val="General"/>
          <w:gallery w:val="placeholder"/>
        </w:category>
        <w:types>
          <w:type w:val="bbPlcHdr"/>
        </w:types>
        <w:behaviors>
          <w:behavior w:val="content"/>
        </w:behaviors>
        <w:guid w:val="{B9BBAD1C-7088-4A45-84B9-1CC555946CED}"/>
      </w:docPartPr>
      <w:docPartBody>
        <w:p w:rsidR="00075991" w:rsidP="000B2D2D">
          <w:pPr>
            <w:pStyle w:val="98933ABA88244CCE8C406415C45492B4"/>
          </w:pPr>
          <w:r w:rsidRPr="002B3926">
            <w:rPr>
              <w:rStyle w:val="PlaceholderText"/>
            </w:rPr>
            <w:t>Click here to enter text.</w:t>
          </w:r>
        </w:p>
      </w:docPartBody>
    </w:docPart>
    <w:docPart>
      <w:docPartPr>
        <w:name w:val="F9A21D6C8BAD4B33B8A05570641FA17C"/>
        <w:category>
          <w:name w:val="General"/>
          <w:gallery w:val="placeholder"/>
        </w:category>
        <w:types>
          <w:type w:val="bbPlcHdr"/>
        </w:types>
        <w:behaviors>
          <w:behavior w:val="content"/>
        </w:behaviors>
        <w:guid w:val="{BE62F449-E3B8-47EF-A526-82009F399AA3}"/>
      </w:docPartPr>
      <w:docPartBody>
        <w:p w:rsidR="00075991" w:rsidP="000B2D2D">
          <w:pPr>
            <w:pStyle w:val="F9A21D6C8BAD4B33B8A05570641FA17C"/>
          </w:pPr>
          <w:r w:rsidRPr="00121C98">
            <w:rPr>
              <w:rStyle w:val="PlaceholderText"/>
            </w:rPr>
            <w:t>Click or tap here to enter text.</w:t>
          </w:r>
        </w:p>
      </w:docPartBody>
    </w:docPart>
    <w:docPart>
      <w:docPartPr>
        <w:name w:val="72D3C9AB6F3641B9A0C7D45801DBDCF7"/>
        <w:category>
          <w:name w:val="General"/>
          <w:gallery w:val="placeholder"/>
        </w:category>
        <w:types>
          <w:type w:val="bbPlcHdr"/>
        </w:types>
        <w:behaviors>
          <w:behavior w:val="content"/>
        </w:behaviors>
        <w:guid w:val="{A13B6A47-026E-403E-810E-ADF71E4C91F0}"/>
      </w:docPartPr>
      <w:docPartBody>
        <w:p w:rsidR="00075991" w:rsidP="00075991">
          <w:pPr>
            <w:pStyle w:val="72D3C9AB6F3641B9A0C7D45801DBDCF7"/>
          </w:pPr>
          <w:r w:rsidRPr="00121C98">
            <w:rPr>
              <w:rStyle w:val="PlaceholderText"/>
            </w:rPr>
            <w:t>Click or tap here to enter text.</w:t>
          </w:r>
        </w:p>
      </w:docPartBody>
    </w:docPart>
    <w:docPart>
      <w:docPartPr>
        <w:name w:val="8904601064974313BB3A6B7E32BD09D8"/>
        <w:category>
          <w:name w:val="General"/>
          <w:gallery w:val="placeholder"/>
        </w:category>
        <w:types>
          <w:type w:val="bbPlcHdr"/>
        </w:types>
        <w:behaviors>
          <w:behavior w:val="content"/>
        </w:behaviors>
        <w:guid w:val="{FAC08A4C-0A4D-429D-9B37-3F7F53B354C3}"/>
      </w:docPartPr>
      <w:docPartBody>
        <w:p w:rsidR="00075991" w:rsidP="00075991">
          <w:pPr>
            <w:pStyle w:val="8904601064974313BB3A6B7E32BD09D8"/>
          </w:pPr>
          <w:r w:rsidRPr="00121C98">
            <w:rPr>
              <w:rStyle w:val="PlaceholderText"/>
            </w:rPr>
            <w:t>Click or tap here to enter text.</w:t>
          </w:r>
        </w:p>
      </w:docPartBody>
    </w:docPart>
    <w:docPart>
      <w:docPartPr>
        <w:name w:val="45D4CD2601E74E81BC6B60F50E367F7D"/>
        <w:category>
          <w:name w:val="General"/>
          <w:gallery w:val="placeholder"/>
        </w:category>
        <w:types>
          <w:type w:val="bbPlcHdr"/>
        </w:types>
        <w:behaviors>
          <w:behavior w:val="content"/>
        </w:behaviors>
        <w:guid w:val="{B2586C57-4D7E-4925-ACB4-C82C25EA1B86}"/>
      </w:docPartPr>
      <w:docPartBody>
        <w:p w:rsidR="00075991" w:rsidP="00075991">
          <w:pPr>
            <w:pStyle w:val="45D4CD2601E74E81BC6B60F50E367F7D"/>
          </w:pPr>
          <w:r w:rsidRPr="00121C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5991"/>
    <w:rPr>
      <w:color w:val="808080"/>
    </w:rPr>
  </w:style>
  <w:style w:type="paragraph" w:customStyle="1" w:styleId="D122B3C9F8DB44ABA7E6EB727B8DF78E">
    <w:name w:val="D122B3C9F8DB44ABA7E6EB727B8DF78E"/>
    <w:rsid w:val="000B2D2D"/>
  </w:style>
  <w:style w:type="paragraph" w:customStyle="1" w:styleId="B1C58048659E4DBC91F7C361ED3BA162">
    <w:name w:val="B1C58048659E4DBC91F7C361ED3BA162"/>
    <w:rsid w:val="000B2D2D"/>
  </w:style>
  <w:style w:type="paragraph" w:customStyle="1" w:styleId="BA1700BD8F6E4E72BE4F3C229CE4E7C7">
    <w:name w:val="BA1700BD8F6E4E72BE4F3C229CE4E7C7"/>
    <w:rsid w:val="000B2D2D"/>
  </w:style>
  <w:style w:type="paragraph" w:customStyle="1" w:styleId="72D3C9AB6F3641B9A0C7D45801DBDCF7">
    <w:name w:val="72D3C9AB6F3641B9A0C7D45801DBDCF7"/>
    <w:rsid w:val="00075991"/>
  </w:style>
  <w:style w:type="paragraph" w:customStyle="1" w:styleId="8904601064974313BB3A6B7E32BD09D8">
    <w:name w:val="8904601064974313BB3A6B7E32BD09D8"/>
    <w:rsid w:val="00075991"/>
  </w:style>
  <w:style w:type="paragraph" w:customStyle="1" w:styleId="45D4CD2601E74E81BC6B60F50E367F7D">
    <w:name w:val="45D4CD2601E74E81BC6B60F50E367F7D"/>
    <w:rsid w:val="00075991"/>
  </w:style>
  <w:style w:type="paragraph" w:customStyle="1" w:styleId="CD1BE9F25BF44200BB782A40F8EE4ED3">
    <w:name w:val="CD1BE9F25BF44200BB782A40F8EE4ED3"/>
    <w:rsid w:val="000B2D2D"/>
  </w:style>
  <w:style w:type="paragraph" w:customStyle="1" w:styleId="98933ABA88244CCE8C406415C45492B4">
    <w:name w:val="98933ABA88244CCE8C406415C45492B4"/>
    <w:rsid w:val="000B2D2D"/>
  </w:style>
  <w:style w:type="paragraph" w:customStyle="1" w:styleId="F9A21D6C8BAD4B33B8A05570641FA17C">
    <w:name w:val="F9A21D6C8BAD4B33B8A05570641FA17C"/>
    <w:rsid w:val="000B2D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