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3BAC" w:rsidP="00CF0BBA">
      <w:pPr>
        <w:pStyle w:val="TitleCommittee0"/>
      </w:pPr>
      <w:r>
        <w:t>H</w:t>
      </w:r>
      <w:r w:rsidR="0056154D">
        <w:t>ealth and Social Care Committee</w:t>
      </w:r>
    </w:p>
    <w:p w:rsidR="00463BAC" w:rsidP="00156A60">
      <w:pPr>
        <w:pStyle w:val="TitleInquiry0"/>
      </w:pPr>
      <w:r>
        <w:t xml:space="preserve">Oral evidence: </w:t>
      </w:r>
      <w:sdt>
        <w:sdtPr>
          <w:alias w:val="InquiryName"/>
          <w:tag w:val="InquiryName"/>
          <w:id w:val="377371847"/>
          <w:placeholder>
            <w:docPart w:val="9B3C3C9387814160A689E90CF091D6AB"/>
          </w:placeholder>
          <w:richText/>
        </w:sdtPr>
        <w:sdtContent>
          <w:r w:rsidR="00397F78">
            <w:t>Coronavirus: recent developments</w:t>
          </w:r>
        </w:sdtContent>
      </w:sdt>
      <w:r>
        <w:t xml:space="preserve">, HC </w:t>
      </w:r>
      <w:r w:rsidR="00397F78">
        <w:t>1121</w:t>
      </w:r>
    </w:p>
    <w:sdt>
      <w:sdtPr>
        <w:alias w:val="SittingDate"/>
        <w:tag w:val="SittingDate"/>
        <w:id w:val="-1160222926"/>
        <w:placeholder>
          <w:docPart w:val="9B3C3C9387814160A689E90CF091D6AB"/>
        </w:placeholder>
        <w:richText/>
      </w:sdtPr>
      <w:sdtContent>
        <w:p w:rsidR="00463BAC" w:rsidP="00156A60">
          <w:pPr>
            <w:pStyle w:val="Para"/>
          </w:pPr>
          <w:r>
            <w:t>T</w:t>
          </w:r>
          <w:r w:rsidR="00397F78">
            <w:t>hursday</w:t>
          </w:r>
          <w:r>
            <w:t xml:space="preserve"> </w:t>
          </w:r>
          <w:r w:rsidR="00B14420">
            <w:t>7</w:t>
          </w:r>
          <w:r w:rsidR="00397F78">
            <w:t xml:space="preserve"> January</w:t>
          </w:r>
          <w:r>
            <w:t xml:space="preserve"> 202</w:t>
          </w:r>
          <w:r w:rsidR="00397F78">
            <w:t>1</w:t>
          </w:r>
        </w:p>
      </w:sdtContent>
    </w:sdt>
    <w:p w:rsidR="00463BAC" w:rsidP="00156A60">
      <w:pPr>
        <w:pStyle w:val="Para"/>
      </w:pPr>
      <w:r>
        <w:t xml:space="preserve">Ordered by the House of </w:t>
      </w:r>
      <w:sdt>
        <w:sdtPr>
          <w:alias w:val="House"/>
          <w:tag w:val="House"/>
          <w:id w:val="809213435"/>
          <w:placeholder>
            <w:docPart w:val="9B3C3C9387814160A689E90CF091D6AB"/>
          </w:placeholder>
          <w:richText/>
        </w:sdtPr>
        <w:sdtContent>
          <w:r w:rsidRPr="00615759">
            <w:t>Commons</w:t>
          </w:r>
        </w:sdtContent>
      </w:sdt>
      <w:r w:rsidRPr="00615759">
        <w:t xml:space="preserve"> to be published on </w:t>
      </w:r>
      <w:r w:rsidR="00B14420">
        <w:t>7</w:t>
      </w:r>
      <w:r w:rsidR="00397F78">
        <w:t xml:space="preserve"> January 2021</w:t>
      </w:r>
      <w:r w:rsidRPr="00615759">
        <w:t>.</w:t>
      </w:r>
    </w:p>
    <w:p w:rsidR="00463BAC" w:rsidP="00421864">
      <w:pPr>
        <w:pStyle w:val="Para"/>
      </w:pPr>
      <w:sdt>
        <w:sdtPr>
          <w:alias w:val="VideoHyperlink"/>
          <w:tag w:val="VideoHyperlink"/>
          <w:id w:val="703995351"/>
          <w:placeholder>
            <w:docPart w:val="9B3C3C9387814160A689E90CF091D6AB"/>
          </w:placeholder>
          <w:richText/>
        </w:sdtPr>
        <w:sdtContent>
          <w:r>
            <w:fldChar w:fldCharType="begin"/>
          </w:r>
          <w:r>
            <w:instrText xml:space="preserve"> HYPERLINK "https://parliamentlive.tv/Event/Index/550f9e55-676a-42e9-a842-3a57dd6561ce" </w:instrText>
          </w:r>
          <w:r>
            <w:fldChar w:fldCharType="separate"/>
          </w:r>
          <w:r w:rsidRPr="0091682B">
            <w:rPr>
              <w:rStyle w:val="Hyperlink"/>
            </w:rPr>
            <w:t>Watch the meeting</w:t>
          </w:r>
          <w:r>
            <w:fldChar w:fldCharType="end"/>
          </w:r>
        </w:sdtContent>
      </w:sdt>
    </w:p>
    <w:p w:rsidR="00463BAC" w:rsidP="00156A60">
      <w:r>
        <w:t xml:space="preserve">Members present: </w:t>
      </w:r>
      <w:sdt>
        <w:sdtPr>
          <w:alias w:val="MembersPresent"/>
          <w:tag w:val="MembersPresent"/>
          <w:id w:val="366340316"/>
          <w:placeholder>
            <w:docPart w:val="9B3C3C9387814160A689E90CF091D6AB"/>
          </w:placeholder>
          <w:richText/>
        </w:sdtPr>
        <w:sdtContent>
          <w:r w:rsidRPr="00397F78" w:rsidR="00397F78">
            <w:t xml:space="preserve">Jeremy Hunt (Chair); Paul Bristow; Rosie Cooper; Dr James Davies; Dr Luke Evans; Neale Hanvey; Barbara Keeley; Taiwo Owatemi; Sarah Owen; </w:t>
          </w:r>
          <w:r w:rsidR="009A36B4">
            <w:t xml:space="preserve">Dean Russell; </w:t>
          </w:r>
          <w:r w:rsidRPr="00397F78" w:rsidR="00397F78">
            <w:t>Laura Trott</w:t>
          </w:r>
          <w:r w:rsidR="004749B5">
            <w:t>.</w:t>
          </w:r>
        </w:sdtContent>
      </w:sdt>
    </w:p>
    <w:p w:rsidR="00463BAC" w:rsidP="00427893">
      <w:pPr>
        <w:pStyle w:val="ParaCentre"/>
      </w:pPr>
      <w:r w:rsidRPr="00156A60">
        <w:t xml:space="preserve">Questions </w:t>
      </w:r>
      <w:r w:rsidR="00397F78">
        <w:t>1</w:t>
      </w:r>
      <w:r>
        <w:t xml:space="preserve"> </w:t>
      </w:r>
      <w:r w:rsidR="00155695">
        <w:t>-</w:t>
      </w:r>
      <w:r>
        <w:t xml:space="preserve"> </w:t>
      </w:r>
      <w:r w:rsidR="0078309B">
        <w:t>4</w:t>
      </w:r>
      <w:r w:rsidR="00E0796C">
        <w:t>1</w:t>
      </w:r>
    </w:p>
    <w:p w:rsidR="00463BAC" w:rsidP="00427893">
      <w:pPr>
        <w:pStyle w:val="TitleWitnesses0"/>
      </w:pPr>
      <w:r>
        <w:t>Witness</w:t>
      </w:r>
      <w:r w:rsidR="00B14420">
        <w:t>es</w:t>
      </w:r>
    </w:p>
    <w:p w:rsidR="00463BAC" w:rsidRPr="00BD6D45" w:rsidP="00B14420">
      <w:pPr>
        <w:pStyle w:val="Para"/>
      </w:pPr>
      <w:r>
        <w:fldChar w:fldCharType="begin"/>
      </w:r>
      <w:r>
        <w:instrText xml:space="preserve"> HYPERLINK \l "Panel1" </w:instrText>
      </w:r>
      <w:r>
        <w:fldChar w:fldCharType="separate"/>
      </w:r>
      <w:r w:rsidRPr="00463BAC">
        <w:rPr>
          <w:rStyle w:val="Hyperlink"/>
        </w:rPr>
        <w:t>I</w:t>
      </w:r>
      <w:r>
        <w:fldChar w:fldCharType="end"/>
      </w:r>
      <w:r>
        <w:t xml:space="preserve">: </w:t>
      </w:r>
      <w:r w:rsidR="00B14420">
        <w:t xml:space="preserve">Rt Hon Matt Hancock MP, Secretary of State, Department of Health and Social Care; </w:t>
      </w:r>
      <w:r w:rsidR="0056154D">
        <w:t xml:space="preserve">and </w:t>
      </w:r>
      <w:r w:rsidR="00B14420">
        <w:t>Clara Swinson, Director</w:t>
      </w:r>
      <w:r w:rsidR="00640A78">
        <w:t xml:space="preserve"> </w:t>
      </w:r>
      <w:r w:rsidR="00B14420">
        <w:t>General, Global and Public Health, Department of Health and Social Care.</w:t>
      </w:r>
    </w:p>
    <w:p w:rsidR="0091682B" w:rsidP="00316298">
      <w:pPr>
        <w:pStyle w:val="TitlePanel0"/>
      </w:pPr>
      <w:bookmarkStart w:id="0" w:name="Panel1"/>
    </w:p>
    <w:p w:rsidR="0091682B" w:rsidP="00316298">
      <w:pPr>
        <w:pStyle w:val="TitlePanel0"/>
      </w:pPr>
    </w:p>
    <w:p w:rsidR="00463BAC" w:rsidP="00316298">
      <w:pPr>
        <w:pStyle w:val="TitlePanel0"/>
      </w:pPr>
      <w:bookmarkStart w:id="1" w:name="_GoBack"/>
      <w:bookmarkEnd w:id="1"/>
      <w:r>
        <w:t xml:space="preserve">Examination of </w:t>
      </w:r>
      <w:r w:rsidR="00FF5987">
        <w:t>W</w:t>
      </w:r>
      <w:r>
        <w:t>itnesses</w:t>
      </w:r>
    </w:p>
    <w:p w:rsidR="00463BAC" w:rsidP="007C1BEE">
      <w:pPr>
        <w:pStyle w:val="Para"/>
      </w:pPr>
      <w:bookmarkEnd w:id="0"/>
      <w:r>
        <w:t xml:space="preserve">Witnesses: </w:t>
      </w:r>
      <w:r w:rsidR="00B14420">
        <w:t>Rt Hon Matt Hancock MP and Clara Swinson.</w:t>
      </w:r>
    </w:p>
    <w:p w:rsidR="00D0314C" w:rsidP="002B54EA">
      <w:pPr>
        <w:pStyle w:val="Question"/>
      </w:pPr>
      <w:sdt>
        <w:sdtPr>
          <w:alias w:val="Member"/>
          <w:tag w:val="&lt;Member mnisId='1572' dodsId='35446'&gt;"/>
          <w:id w:val="-1432891840"/>
          <w:placeholder>
            <w:docPart w:val="DefaultPlaceholder_-1854013440"/>
          </w:placeholder>
          <w:richText/>
        </w:sdtPr>
        <w:sdtContent>
          <w:r w:rsidRPr="002B54EA" w:rsidR="002B54EA">
            <w:rPr>
              <w:b/>
            </w:rPr>
            <w:t>Chair:</w:t>
          </w:r>
        </w:sdtContent>
      </w:sdt>
      <w:r w:rsidR="002B54EA">
        <w:t xml:space="preserve"> </w:t>
      </w:r>
      <w:r w:rsidRPr="002B54EA" w:rsidR="002B54EA">
        <w:t>Welcome to a special Health and Social Care Select Committee evidence session</w:t>
      </w:r>
      <w:r>
        <w:t>,</w:t>
      </w:r>
      <w:r w:rsidRPr="002B54EA" w:rsidR="002B54EA">
        <w:t xml:space="preserve"> following this week</w:t>
      </w:r>
      <w:r w:rsidR="009A36B4">
        <w:t>’</w:t>
      </w:r>
      <w:r w:rsidRPr="002B54EA" w:rsidR="002B54EA">
        <w:t>s new national lockdown.</w:t>
      </w:r>
      <w:r w:rsidR="009A36B4">
        <w:t xml:space="preserve"> </w:t>
      </w:r>
      <w:r w:rsidRPr="002B54EA" w:rsidR="002B54EA">
        <w:t xml:space="preserve">We are incredibly grateful to the </w:t>
      </w:r>
      <w:r w:rsidRPr="002B54EA" w:rsidR="00FF5987">
        <w:t xml:space="preserve">Secretary of State </w:t>
      </w:r>
      <w:r w:rsidR="00FF5987">
        <w:t xml:space="preserve">for </w:t>
      </w:r>
      <w:r w:rsidRPr="002B54EA" w:rsidR="002B54EA">
        <w:t>Health and Social Care</w:t>
      </w:r>
      <w:r w:rsidR="00FF5987">
        <w:t>,</w:t>
      </w:r>
      <w:r w:rsidRPr="002B54EA" w:rsidR="002B54EA">
        <w:t xml:space="preserve"> Matt Hancock</w:t>
      </w:r>
      <w:r w:rsidR="00FF5987">
        <w:t>,</w:t>
      </w:r>
      <w:r w:rsidRPr="002B54EA" w:rsidR="002B54EA">
        <w:t xml:space="preserve"> for attending at very short notice. With him from the </w:t>
      </w:r>
      <w:r w:rsidR="009A36B4">
        <w:t>D</w:t>
      </w:r>
      <w:r w:rsidRPr="002B54EA" w:rsidR="002B54EA">
        <w:t>epartment is Clara Swinson. Thank you both for coming this afternoon.</w:t>
      </w:r>
      <w:r w:rsidR="009A36B4">
        <w:t xml:space="preserve"> </w:t>
      </w:r>
      <w:r w:rsidRPr="002B54EA" w:rsidR="002B54EA">
        <w:t>We have a lot of questions to get through in a short time, so I will get cracking.</w:t>
      </w:r>
    </w:p>
    <w:p w:rsidR="002B54EA" w:rsidP="00D0314C">
      <w:pPr>
        <w:pStyle w:val="Question"/>
        <w:numPr>
          <w:ilvl w:val="0"/>
          <w:numId w:val="0"/>
        </w:numPr>
        <w:ind w:left="794"/>
      </w:pPr>
      <w:r w:rsidRPr="002B54EA">
        <w:t>Secretary of State, could I start with the timing of the decision to enter the third national lockdown?</w:t>
      </w:r>
      <w:r>
        <w:t xml:space="preserve"> </w:t>
      </w:r>
      <w:r w:rsidRPr="002B54EA">
        <w:t>I think most people understand why it was necessary to take that decision but</w:t>
      </w:r>
      <w:r w:rsidR="00D0314C">
        <w:t xml:space="preserve"> </w:t>
      </w:r>
      <w:r w:rsidR="00830395">
        <w:t>wonder</w:t>
      </w:r>
      <w:r w:rsidRPr="002B54EA">
        <w:t xml:space="preserve"> why it was taken as late as Monday. Was there not evidence the week before</w:t>
      </w:r>
      <w:r w:rsidR="00D0314C">
        <w:t>? W</w:t>
      </w:r>
      <w:r w:rsidRPr="002B54EA">
        <w:t xml:space="preserve">ould it not have reduced the spread of the virus to have made the decision before primary school children went back for just one day? </w:t>
      </w:r>
    </w:p>
    <w:p w:rsidR="006A5E18" w:rsidP="002B54EA">
      <w:pPr>
        <w:pStyle w:val="Answer"/>
      </w:pPr>
      <w:sdt>
        <w:sdtPr>
          <w:alias w:val="Witness"/>
          <w:id w:val="-98647326"/>
          <w:placeholder>
            <w:docPart w:val="DefaultPlaceholder_-1854013440"/>
          </w:placeholder>
          <w:richText/>
        </w:sdtPr>
        <w:sdtContent>
          <w:r w:rsidRPr="002B54EA" w:rsidR="002B54EA">
            <w:rPr>
              <w:b/>
              <w:i/>
            </w:rPr>
            <w:t>Matt Hancock:</w:t>
          </w:r>
        </w:sdtContent>
      </w:sdt>
      <w:r w:rsidR="002B54EA">
        <w:t xml:space="preserve"> </w:t>
      </w:r>
      <w:r w:rsidRPr="002B54EA" w:rsidR="002B54EA">
        <w:t xml:space="preserve">Thank you, Chair, and thank you for facilitating this hour. I am very glad that we have been able to put it in place at such short notice. </w:t>
      </w:r>
    </w:p>
    <w:p w:rsidR="002B54EA" w:rsidRPr="002B54EA" w:rsidP="002B54EA">
      <w:pPr>
        <w:pStyle w:val="Answer"/>
      </w:pPr>
      <w:r w:rsidRPr="002B54EA">
        <w:t>Clearly</w:t>
      </w:r>
      <w:r w:rsidR="006A5E18">
        <w:t>,</w:t>
      </w:r>
      <w:r w:rsidRPr="002B54EA">
        <w:t xml:space="preserve"> the decision was absolutely necessary.</w:t>
      </w:r>
      <w:r>
        <w:t xml:space="preserve"> </w:t>
      </w:r>
      <w:r w:rsidRPr="002B54EA">
        <w:t>We had been increasing, as you know, the geographic coverage of the tier 4 restrictions over the weeks preceding the decision to go back into a national lockdown. We saw</w:t>
      </w:r>
      <w:r w:rsidR="009A36B4">
        <w:t>—</w:t>
      </w:r>
      <w:r w:rsidRPr="002B54EA">
        <w:t>we could all see</w:t>
      </w:r>
      <w:r w:rsidR="009A36B4">
        <w:t>—</w:t>
      </w:r>
      <w:r w:rsidRPr="002B54EA">
        <w:t>the growing number of cases</w:t>
      </w:r>
      <w:r>
        <w:t>,</w:t>
      </w:r>
      <w:r w:rsidRPr="002B54EA">
        <w:t xml:space="preserve"> especially</w:t>
      </w:r>
      <w:r>
        <w:t xml:space="preserve"> starti</w:t>
      </w:r>
      <w:r w:rsidRPr="002B54EA">
        <w:t>ng in London and Kent and Essex</w:t>
      </w:r>
      <w:r w:rsidR="00B33EF1">
        <w:t>,</w:t>
      </w:r>
      <w:r w:rsidRPr="002B54EA">
        <w:t xml:space="preserve"> and growing out. We moved rapidly on a number of occasions over December, but by 4 January it became absolutely clear that we needed to do this nationally.</w:t>
      </w:r>
      <w:r w:rsidR="009A36B4">
        <w:t xml:space="preserve"> </w:t>
      </w:r>
      <w:r w:rsidRPr="002B54EA">
        <w:t>In addition, the four CMOs across the whole of the UK took the national alert level to level 5</w:t>
      </w:r>
      <w:r w:rsidR="002052B8">
        <w:t>,</w:t>
      </w:r>
      <w:r w:rsidRPr="002B54EA">
        <w:t xml:space="preserve"> and the four Governments all took further action at that point to slow the spread of the virus. What really matters now is that people stick to those rules and restrict human contact wherever </w:t>
      </w:r>
      <w:r w:rsidR="00430C0B">
        <w:t xml:space="preserve">feasibly </w:t>
      </w:r>
      <w:r w:rsidR="00D0314C">
        <w:t>possible</w:t>
      </w:r>
      <w:r w:rsidRPr="002B54EA">
        <w:t>.</w:t>
      </w:r>
    </w:p>
    <w:p w:rsidR="007A50A0" w:rsidP="002B54EA">
      <w:pPr>
        <w:pStyle w:val="Question"/>
      </w:pPr>
      <w:sdt>
        <w:sdtPr>
          <w:alias w:val="Member"/>
          <w:tag w:val="&lt;Member mnisId='1572' dodsId='35446'&gt;"/>
          <w:id w:val="1726956789"/>
          <w:placeholder>
            <w:docPart w:val="DefaultPlaceholder_-1854013440"/>
          </w:placeholder>
          <w:richText/>
        </w:sdtPr>
        <w:sdtContent>
          <w:r w:rsidRPr="002B54EA" w:rsidR="002B54EA">
            <w:rPr>
              <w:b/>
            </w:rPr>
            <w:t>Chair:</w:t>
          </w:r>
        </w:sdtContent>
      </w:sdt>
      <w:r w:rsidR="002B54EA">
        <w:t xml:space="preserve"> </w:t>
      </w:r>
      <w:r w:rsidRPr="002B54EA" w:rsidR="002B54EA">
        <w:t>If you look at what we knew the week before</w:t>
      </w:r>
      <w:r w:rsidR="006A5E18">
        <w:t xml:space="preserve">, </w:t>
      </w:r>
      <w:r w:rsidRPr="002B54EA" w:rsidR="002B54EA">
        <w:t>we knew that the number of Covid hospi</w:t>
      </w:r>
      <w:r>
        <w:t>t</w:t>
      </w:r>
      <w:r w:rsidRPr="002B54EA" w:rsidR="002B54EA">
        <w:t>al patients had exceeded the number of those in the first wave</w:t>
      </w:r>
      <w:r w:rsidR="00D0314C">
        <w:t>,</w:t>
      </w:r>
      <w:r w:rsidRPr="002B54EA" w:rsidR="002B54EA">
        <w:t xml:space="preserve"> SAGE </w:t>
      </w:r>
      <w:r w:rsidR="00E73BED">
        <w:t xml:space="preserve">had </w:t>
      </w:r>
      <w:r w:rsidRPr="002B54EA" w:rsidR="002B54EA">
        <w:t xml:space="preserve">said that </w:t>
      </w:r>
      <w:r>
        <w:t xml:space="preserve">the </w:t>
      </w:r>
      <w:r w:rsidRPr="002B54EA" w:rsidR="002B54EA">
        <w:t>R rate</w:t>
      </w:r>
      <w:r>
        <w:t xml:space="preserve"> w</w:t>
      </w:r>
      <w:r w:rsidR="00D0314C">
        <w:t>ould be</w:t>
      </w:r>
      <w:r w:rsidRPr="002B54EA" w:rsidR="002B54EA">
        <w:t xml:space="preserve"> unlikely to fall below 1 if schools went back</w:t>
      </w:r>
      <w:r w:rsidR="00D0314C">
        <w:t>, and c</w:t>
      </w:r>
      <w:r w:rsidRPr="002B54EA" w:rsidR="002B54EA">
        <w:t>ases went up by 57% in just one week.</w:t>
      </w:r>
      <w:r w:rsidR="00D21D85">
        <w:t xml:space="preserve"> D</w:t>
      </w:r>
      <w:r w:rsidRPr="002B54EA" w:rsidR="002B54EA">
        <w:t>id we have to wait until Monday</w:t>
      </w:r>
      <w:r w:rsidR="006A5E18">
        <w:t>? C</w:t>
      </w:r>
      <w:r w:rsidRPr="002B54EA" w:rsidR="002B54EA">
        <w:t>ould we not have taken that decision on Thursday or Friday of the previous week?</w:t>
      </w:r>
      <w:r w:rsidR="009A36B4">
        <w:t xml:space="preserve"> </w:t>
      </w:r>
    </w:p>
    <w:p w:rsidR="000F499D" w:rsidP="007A50A0">
      <w:pPr>
        <w:pStyle w:val="Answer"/>
      </w:pPr>
      <w:sdt>
        <w:sdtPr>
          <w:alias w:val="Witness"/>
          <w:id w:val="316775865"/>
          <w:placeholder>
            <w:docPart w:val="DefaultPlaceholder_-1854013440"/>
          </w:placeholder>
          <w:richText/>
        </w:sdtPr>
        <w:sdtContent>
          <w:r w:rsidRPr="007A50A0" w:rsidR="007A50A0">
            <w:rPr>
              <w:b/>
              <w:i/>
            </w:rPr>
            <w:t>Matt Hancock:</w:t>
          </w:r>
        </w:sdtContent>
      </w:sdt>
      <w:r w:rsidR="007A50A0">
        <w:t xml:space="preserve"> </w:t>
      </w:r>
      <w:r w:rsidRPr="002B54EA" w:rsidR="002B54EA">
        <w:t>We act fast</w:t>
      </w:r>
      <w:r w:rsidR="007A50A0">
        <w:t>. W</w:t>
      </w:r>
      <w:r w:rsidRPr="002B54EA" w:rsidR="002B54EA">
        <w:t>hen we saw the very sharp rises in rates that weekend</w:t>
      </w:r>
      <w:r w:rsidR="00E73BED">
        <w:t>,</w:t>
      </w:r>
      <w:r w:rsidRPr="002B54EA" w:rsidR="002B54EA">
        <w:t xml:space="preserve"> we acted on </w:t>
      </w:r>
      <w:r w:rsidR="007A50A0">
        <w:t xml:space="preserve">the </w:t>
      </w:r>
      <w:r w:rsidRPr="002B54EA" w:rsidR="002B54EA">
        <w:t>Monday.</w:t>
      </w:r>
      <w:r w:rsidR="009A36B4">
        <w:t xml:space="preserve"> </w:t>
      </w:r>
      <w:r w:rsidRPr="002B54EA" w:rsidR="002B54EA">
        <w:t>In the week preceding it</w:t>
      </w:r>
      <w:r w:rsidR="009A36B4">
        <w:t>,</w:t>
      </w:r>
      <w:r w:rsidRPr="002B54EA" w:rsidR="002B54EA">
        <w:t xml:space="preserve"> the case data included the fall</w:t>
      </w:r>
      <w:r w:rsidR="007A50A0">
        <w:t>-</w:t>
      </w:r>
      <w:r w:rsidRPr="002B54EA" w:rsidR="002B54EA">
        <w:t>off in the number of people coming forward for testing over Christmas</w:t>
      </w:r>
      <w:r>
        <w:t>,</w:t>
      </w:r>
      <w:r w:rsidRPr="002B54EA" w:rsidR="002B54EA">
        <w:t xml:space="preserve"> so the data was less clear.</w:t>
      </w:r>
      <w:r w:rsidR="009A36B4">
        <w:t xml:space="preserve"> </w:t>
      </w:r>
      <w:r w:rsidRPr="002B54EA" w:rsidR="002B54EA">
        <w:t>What happened was that</w:t>
      </w:r>
      <w:r w:rsidR="002F7504">
        <w:t>,</w:t>
      </w:r>
      <w:r w:rsidRPr="002B54EA" w:rsidR="002B54EA">
        <w:t xml:space="preserve"> as the data came through in the post</w:t>
      </w:r>
      <w:r w:rsidRPr="002B54EA" w:rsidR="002B54EA">
        <w:noBreakHyphen/>
        <w:t>Christmas period</w:t>
      </w:r>
      <w:r w:rsidR="002F7504">
        <w:t>,</w:t>
      </w:r>
      <w:r w:rsidRPr="002B54EA" w:rsidR="002B54EA">
        <w:t xml:space="preserve"> it became extremely clear.</w:t>
      </w:r>
    </w:p>
    <w:p w:rsidR="007A50A0" w:rsidP="007A50A0">
      <w:pPr>
        <w:pStyle w:val="Answer"/>
      </w:pPr>
      <w:r w:rsidRPr="002B54EA">
        <w:t>None of these are easy decisions.</w:t>
      </w:r>
      <w:r w:rsidR="009A36B4">
        <w:t xml:space="preserve"> </w:t>
      </w:r>
      <w:r>
        <w:t>T</w:t>
      </w:r>
      <w:r w:rsidRPr="002B54EA">
        <w:t>he health consequences</w:t>
      </w:r>
      <w:r w:rsidR="009A36B4">
        <w:t xml:space="preserve"> </w:t>
      </w:r>
      <w:r w:rsidRPr="002B54EA">
        <w:t>of</w:t>
      </w:r>
      <w:r>
        <w:t xml:space="preserve"> </w:t>
      </w:r>
      <w:r w:rsidRPr="002B54EA">
        <w:t>the decision are absolutely clear, but you have to weigh all the consequences</w:t>
      </w:r>
      <w:r w:rsidR="00D0314C">
        <w:t>,</w:t>
      </w:r>
      <w:r w:rsidRPr="002B54EA">
        <w:t xml:space="preserve"> and it is a heavy balance on both sides of the ledger. </w:t>
      </w:r>
    </w:p>
    <w:p w:rsidR="007A50A0" w:rsidP="00C0047D">
      <w:pPr>
        <w:pStyle w:val="Question"/>
      </w:pPr>
      <w:sdt>
        <w:sdtPr>
          <w:alias w:val="Member"/>
          <w:tag w:val="&lt;Member mnisId='1572' dodsId='35446'&gt;"/>
          <w:id w:val="828719230"/>
          <w:placeholder>
            <w:docPart w:val="DefaultPlaceholder_-1854013440"/>
          </w:placeholder>
          <w:richText/>
        </w:sdtPr>
        <w:sdtContent>
          <w:r w:rsidRPr="00C0047D">
            <w:rPr>
              <w:b/>
            </w:rPr>
            <w:t>Chair:</w:t>
          </w:r>
        </w:sdtContent>
      </w:sdt>
      <w:r>
        <w:t xml:space="preserve"> </w:t>
      </w:r>
      <w:r w:rsidRPr="002B54EA" w:rsidR="002B54EA">
        <w:t>May I ask you about border control</w:t>
      </w:r>
      <w:r>
        <w:t>? W</w:t>
      </w:r>
      <w:r w:rsidRPr="002B54EA" w:rsidR="002B54EA">
        <w:t>e know that was a key part of the response for many countries in east Asia right from the outset, but here</w:t>
      </w:r>
      <w:r w:rsidR="00D0314C">
        <w:t>,</w:t>
      </w:r>
      <w:r w:rsidRPr="002B54EA" w:rsidR="002B54EA">
        <w:t xml:space="preserve"> even now in the third lockdown</w:t>
      </w:r>
      <w:r w:rsidR="00D0314C">
        <w:t>,</w:t>
      </w:r>
      <w:r w:rsidRPr="002B54EA" w:rsidR="002B54EA">
        <w:t xml:space="preserve"> there are reports of people landing at airports without being checked or reminded of quarantine rules.</w:t>
      </w:r>
      <w:r w:rsidR="009A36B4">
        <w:t xml:space="preserve"> </w:t>
      </w:r>
      <w:r w:rsidRPr="002B54EA" w:rsidR="002B54EA">
        <w:t>Why do we not just insist on pre</w:t>
      </w:r>
      <w:r>
        <w:t>-</w:t>
      </w:r>
      <w:r w:rsidRPr="002B54EA" w:rsidR="002B54EA">
        <w:t>departure PCR tests</w:t>
      </w:r>
      <w:r w:rsidR="002F7504">
        <w:t>,</w:t>
      </w:r>
      <w:r w:rsidRPr="002B54EA" w:rsidR="002B54EA">
        <w:t xml:space="preserve"> </w:t>
      </w:r>
      <w:r w:rsidR="00B04C0B">
        <w:t>as</w:t>
      </w:r>
      <w:r w:rsidRPr="002B54EA" w:rsidR="002B54EA">
        <w:t xml:space="preserve"> Singapore and </w:t>
      </w:r>
      <w:r w:rsidR="009A36B4">
        <w:t>S</w:t>
      </w:r>
      <w:r w:rsidRPr="002B54EA" w:rsidR="002B54EA">
        <w:t>outh Korea do?</w:t>
      </w:r>
      <w:r w:rsidR="009A36B4">
        <w:t xml:space="preserve"> </w:t>
      </w:r>
    </w:p>
    <w:p w:rsidR="00E470E2" w:rsidP="007A50A0">
      <w:pPr>
        <w:pStyle w:val="Answer"/>
      </w:pPr>
      <w:sdt>
        <w:sdtPr>
          <w:alias w:val="Witness"/>
          <w:id w:val="-1915079778"/>
          <w:placeholder>
            <w:docPart w:val="DefaultPlaceholder_-1854013440"/>
          </w:placeholder>
          <w:richText/>
        </w:sdtPr>
        <w:sdtContent>
          <w:r w:rsidRPr="007A50A0" w:rsidR="007A50A0">
            <w:rPr>
              <w:b/>
              <w:i/>
            </w:rPr>
            <w:t>Matt Hancock:</w:t>
          </w:r>
        </w:sdtContent>
      </w:sdt>
      <w:r w:rsidR="007A50A0">
        <w:t xml:space="preserve"> </w:t>
      </w:r>
      <w:r w:rsidRPr="002B54EA" w:rsidR="002B54EA">
        <w:t xml:space="preserve">The first thing I would say is </w:t>
      </w:r>
      <w:r w:rsidR="00955B56">
        <w:t xml:space="preserve">that </w:t>
      </w:r>
      <w:r w:rsidRPr="002B54EA" w:rsidR="002B54EA">
        <w:t>we have a targeted approach to control at the border.</w:t>
      </w:r>
      <w:r w:rsidR="009A36B4">
        <w:t xml:space="preserve"> </w:t>
      </w:r>
      <w:r w:rsidRPr="002B54EA" w:rsidR="002B54EA">
        <w:t>For instance</w:t>
      </w:r>
      <w:r w:rsidR="007A50A0">
        <w:t>,</w:t>
      </w:r>
      <w:r w:rsidRPr="002B54EA" w:rsidR="002B54EA">
        <w:t xml:space="preserve"> we have full restrictions on anybody coming back from South Africa. The only people who can come into the UK </w:t>
      </w:r>
      <w:r w:rsidR="007A50A0">
        <w:t xml:space="preserve">if they </w:t>
      </w:r>
      <w:r w:rsidRPr="002B54EA" w:rsidR="002B54EA">
        <w:t>have been to South Africa in the last 10 days are British nationals coming home</w:t>
      </w:r>
      <w:r w:rsidR="007A50A0">
        <w:t>,</w:t>
      </w:r>
      <w:r w:rsidRPr="002B54EA" w:rsidR="002B54EA">
        <w:t xml:space="preserve"> and they have to quarantine</w:t>
      </w:r>
      <w:r w:rsidR="007A50A0">
        <w:t>,</w:t>
      </w:r>
      <w:r w:rsidRPr="002B54EA" w:rsidR="002B54EA">
        <w:t xml:space="preserve"> as in fully stay out of contact with other humans</w:t>
      </w:r>
      <w:r w:rsidR="007A50A0">
        <w:t>,</w:t>
      </w:r>
      <w:r w:rsidRPr="002B54EA" w:rsidR="002B54EA">
        <w:t xml:space="preserve"> unless those other people also go into that quarantine</w:t>
      </w:r>
      <w:r w:rsidR="00506F45">
        <w:t>—</w:t>
      </w:r>
      <w:r w:rsidRPr="002B54EA" w:rsidR="002B54EA">
        <w:t>members of their household</w:t>
      </w:r>
      <w:r w:rsidR="007A50A0">
        <w:t>,</w:t>
      </w:r>
      <w:r w:rsidRPr="002B54EA" w:rsidR="002B54EA">
        <w:t xml:space="preserve"> for instance.</w:t>
      </w:r>
    </w:p>
    <w:p w:rsidR="007A50A0" w:rsidP="007A50A0">
      <w:pPr>
        <w:pStyle w:val="Answer"/>
      </w:pPr>
      <w:r w:rsidRPr="002B54EA">
        <w:t>We brought in similar measures with respect to Denmark earlier</w:t>
      </w:r>
      <w:r w:rsidR="00755608">
        <w:t>,</w:t>
      </w:r>
      <w:r w:rsidRPr="002B54EA">
        <w:t xml:space="preserve"> because of </w:t>
      </w:r>
      <w:r w:rsidR="00506F45">
        <w:t xml:space="preserve">the </w:t>
      </w:r>
      <w:r w:rsidRPr="002B54EA">
        <w:t>new variant that was found that had come through mink.</w:t>
      </w:r>
      <w:r w:rsidR="009A36B4">
        <w:t xml:space="preserve"> </w:t>
      </w:r>
      <w:r>
        <w:t>T</w:t>
      </w:r>
      <w:r w:rsidRPr="002B54EA">
        <w:t>here are areas of the world where we have strict self</w:t>
      </w:r>
      <w:r>
        <w:t>-</w:t>
      </w:r>
      <w:r w:rsidRPr="002B54EA">
        <w:t xml:space="preserve">isolation </w:t>
      </w:r>
      <w:r>
        <w:t xml:space="preserve">and </w:t>
      </w:r>
      <w:r w:rsidRPr="002B54EA">
        <w:t>quarantine requirements</w:t>
      </w:r>
      <w:r w:rsidR="00E629D8">
        <w:t>,</w:t>
      </w:r>
      <w:r w:rsidRPr="002B54EA">
        <w:t xml:space="preserve"> and other countries</w:t>
      </w:r>
      <w:r w:rsidR="00D0314C">
        <w:t>,</w:t>
      </w:r>
      <w:r w:rsidRPr="002B54EA">
        <w:t xml:space="preserve"> which have a lower case rate than we do generally</w:t>
      </w:r>
      <w:r w:rsidR="00D0314C">
        <w:t>,</w:t>
      </w:r>
      <w:r w:rsidRPr="002B54EA">
        <w:t xml:space="preserve"> where the restrictions are less onerous</w:t>
      </w:r>
      <w:r w:rsidR="00506F45">
        <w:t>—</w:t>
      </w:r>
      <w:r w:rsidRPr="002B54EA">
        <w:t>the so</w:t>
      </w:r>
      <w:r w:rsidRPr="002B54EA">
        <w:noBreakHyphen/>
        <w:t>called travel corridor list.</w:t>
      </w:r>
      <w:r w:rsidR="009A36B4">
        <w:t xml:space="preserve"> </w:t>
      </w:r>
    </w:p>
    <w:p w:rsidR="002B54EA" w:rsidRPr="002B54EA" w:rsidP="007A50A0">
      <w:pPr>
        <w:pStyle w:val="Answer"/>
      </w:pPr>
      <w:r w:rsidRPr="002B54EA">
        <w:t>We take a risk</w:t>
      </w:r>
      <w:r w:rsidRPr="002B54EA">
        <w:noBreakHyphen/>
        <w:t>based approach.</w:t>
      </w:r>
      <w:r w:rsidR="009A36B4">
        <w:t xml:space="preserve"> </w:t>
      </w:r>
      <w:r w:rsidRPr="002B54EA">
        <w:t>After all, if there is a country where the case rates are lower than the UK and people travel here,</w:t>
      </w:r>
      <w:r w:rsidR="009A36B4">
        <w:t xml:space="preserve"> </w:t>
      </w:r>
      <w:r w:rsidRPr="002B54EA">
        <w:t>especially if there is no evidence of new variants, there is not necessarily any higher risk from somebody coming here. The higher risk comes whe</w:t>
      </w:r>
      <w:r w:rsidR="004C4467">
        <w:t>n</w:t>
      </w:r>
      <w:r w:rsidRPr="002B54EA">
        <w:t xml:space="preserve"> there is a higher rate abroad or whe</w:t>
      </w:r>
      <w:r w:rsidR="004C4467">
        <w:t>n</w:t>
      </w:r>
      <w:r w:rsidRPr="002B54EA">
        <w:t xml:space="preserve"> there is a new variant abroad. </w:t>
      </w:r>
    </w:p>
    <w:p w:rsidR="003706F8" w:rsidP="007A50A0">
      <w:pPr>
        <w:pStyle w:val="Question"/>
      </w:pPr>
      <w:sdt>
        <w:sdtPr>
          <w:alias w:val="Member"/>
          <w:tag w:val="&lt;Member mnisId='1572' dodsId='35446'&gt;"/>
          <w:id w:val="818851168"/>
          <w:placeholder>
            <w:docPart w:val="DefaultPlaceholder_-1854013440"/>
          </w:placeholder>
          <w:richText/>
        </w:sdtPr>
        <w:sdtContent>
          <w:r w:rsidRPr="007A50A0" w:rsidR="007A50A0">
            <w:rPr>
              <w:b/>
            </w:rPr>
            <w:t>Chair:</w:t>
          </w:r>
        </w:sdtContent>
      </w:sdt>
      <w:r w:rsidR="007A50A0">
        <w:t xml:space="preserve"> </w:t>
      </w:r>
      <w:r w:rsidRPr="002B54EA" w:rsidR="002B54EA">
        <w:t>I</w:t>
      </w:r>
      <w:r>
        <w:t>t is</w:t>
      </w:r>
      <w:r w:rsidRPr="002B54EA" w:rsidR="002B54EA">
        <w:t xml:space="preserve"> curious </w:t>
      </w:r>
      <w:r w:rsidR="007A50A0">
        <w:t xml:space="preserve">that </w:t>
      </w:r>
      <w:r w:rsidRPr="002B54EA" w:rsidR="002B54EA">
        <w:t>we are still not doing as much as the South Koreas and Singapores so long after.</w:t>
      </w:r>
    </w:p>
    <w:p w:rsidR="007A50A0" w:rsidP="0003118C">
      <w:pPr>
        <w:pStyle w:val="Question"/>
        <w:numPr>
          <w:ilvl w:val="0"/>
          <w:numId w:val="0"/>
        </w:numPr>
        <w:ind w:left="794"/>
      </w:pPr>
      <w:r w:rsidRPr="002B54EA">
        <w:t>Because there is not much time</w:t>
      </w:r>
      <w:r>
        <w:t>,</w:t>
      </w:r>
      <w:r w:rsidRPr="002B54EA">
        <w:t xml:space="preserve"> I want to ask </w:t>
      </w:r>
      <w:r>
        <w:t>one</w:t>
      </w:r>
      <w:r w:rsidRPr="002B54EA">
        <w:t xml:space="preserve"> final question on care homes. They are asking whether the rules could be changed to allow care home workers to do lateral flow tests at home before arriving for work</w:t>
      </w:r>
      <w:r w:rsidR="00D0314C">
        <w:t>,</w:t>
      </w:r>
      <w:r w:rsidRPr="002B54EA">
        <w:t xml:space="preserve"> to avoid the risk of people hanging out together when they all arrive for a shift at the same time. Could you look into whether that is possible?</w:t>
      </w:r>
      <w:r w:rsidR="009A36B4">
        <w:t xml:space="preserve"> </w:t>
      </w:r>
    </w:p>
    <w:p w:rsidR="007A50A0" w:rsidP="007A50A0">
      <w:pPr>
        <w:pStyle w:val="Answer"/>
      </w:pPr>
      <w:sdt>
        <w:sdtPr>
          <w:alias w:val="Witness"/>
          <w:id w:val="476886881"/>
          <w:placeholder>
            <w:docPart w:val="DefaultPlaceholder_-1854013440"/>
          </w:placeholder>
          <w:richText/>
        </w:sdtPr>
        <w:sdtContent>
          <w:r w:rsidRPr="007A50A0">
            <w:rPr>
              <w:b/>
              <w:i/>
            </w:rPr>
            <w:t>Matt Hancock:</w:t>
          </w:r>
        </w:sdtContent>
      </w:sdt>
      <w:r>
        <w:t xml:space="preserve"> </w:t>
      </w:r>
      <w:r w:rsidR="0003118C">
        <w:t>As</w:t>
      </w:r>
      <w:r w:rsidRPr="002B54EA" w:rsidR="002B54EA">
        <w:t xml:space="preserve"> with the previous question</w:t>
      </w:r>
      <w:r w:rsidR="006A5E18">
        <w:t>,</w:t>
      </w:r>
      <w:r w:rsidRPr="002B54EA" w:rsidR="002B54EA">
        <w:t xml:space="preserve"> it is something I am open to. In this case</w:t>
      </w:r>
      <w:r w:rsidR="004E4FAE">
        <w:t>,</w:t>
      </w:r>
      <w:r w:rsidRPr="002B54EA" w:rsidR="002B54EA">
        <w:t xml:space="preserve"> it is an MHRA decision. The MHRA has given NHS staff the dispensation to do lateral flow tests themselves because of their clinical experience.</w:t>
      </w:r>
      <w:r w:rsidR="009A36B4">
        <w:t xml:space="preserve"> </w:t>
      </w:r>
      <w:r w:rsidR="004E4FAE">
        <w:t>They have</w:t>
      </w:r>
      <w:r w:rsidRPr="002B54EA" w:rsidR="002B54EA">
        <w:t xml:space="preserve"> not yet given that approval for home testing for social care staf</w:t>
      </w:r>
      <w:r>
        <w:t>f,</w:t>
      </w:r>
      <w:r w:rsidRPr="002B54EA" w:rsidR="002B54EA">
        <w:t xml:space="preserve"> or indeed for the rest of us, but it is something we are working on. </w:t>
      </w:r>
    </w:p>
    <w:p w:rsidR="007A50A0" w:rsidP="00C0047D">
      <w:pPr>
        <w:pStyle w:val="Question"/>
      </w:pPr>
      <w:sdt>
        <w:sdtPr>
          <w:alias w:val="Member"/>
          <w:tag w:val="&lt;Member mnisId='1572' dodsId='35446'&gt;"/>
          <w:id w:val="2113316894"/>
          <w:placeholder>
            <w:docPart w:val="DefaultPlaceholder_-1854013440"/>
          </w:placeholder>
          <w:richText/>
        </w:sdtPr>
        <w:sdtContent>
          <w:r w:rsidRPr="00C0047D">
            <w:rPr>
              <w:b/>
            </w:rPr>
            <w:t>Chair:</w:t>
          </w:r>
        </w:sdtContent>
      </w:sdt>
      <w:r>
        <w:t xml:space="preserve"> </w:t>
      </w:r>
      <w:r w:rsidRPr="002B54EA" w:rsidR="002B54EA">
        <w:t xml:space="preserve">Would you be happy to look into that with them and write to me with whatever </w:t>
      </w:r>
      <w:r>
        <w:t>you</w:t>
      </w:r>
      <w:r w:rsidRPr="002B54EA" w:rsidR="002B54EA">
        <w:t xml:space="preserve"> conclude?</w:t>
      </w:r>
      <w:r w:rsidR="009A36B4">
        <w:t xml:space="preserve"> </w:t>
      </w:r>
    </w:p>
    <w:p w:rsidR="007A50A0" w:rsidP="007A50A0">
      <w:pPr>
        <w:pStyle w:val="Answer"/>
      </w:pPr>
      <w:sdt>
        <w:sdtPr>
          <w:alias w:val="Witness"/>
          <w:id w:val="-1418708553"/>
          <w:placeholder>
            <w:docPart w:val="DefaultPlaceholder_-1854013440"/>
          </w:placeholder>
          <w:richText/>
        </w:sdtPr>
        <w:sdtContent>
          <w:r w:rsidRPr="007A50A0">
            <w:rPr>
              <w:b/>
              <w:i/>
            </w:rPr>
            <w:t>Matt Hancock:</w:t>
          </w:r>
        </w:sdtContent>
      </w:sdt>
      <w:r>
        <w:t xml:space="preserve"> </w:t>
      </w:r>
      <w:r w:rsidRPr="002B54EA" w:rsidR="002B54EA">
        <w:t>We are looking into it, but it is an MHRA decision and, as you know, they are rightly and fiercely independent.</w:t>
      </w:r>
      <w:r w:rsidR="009A36B4">
        <w:t xml:space="preserve"> </w:t>
      </w:r>
    </w:p>
    <w:p w:rsidR="007A50A0" w:rsidP="007A50A0">
      <w:pPr>
        <w:pStyle w:val="Remark"/>
      </w:pPr>
      <w:sdt>
        <w:sdtPr>
          <w:alias w:val="Member"/>
          <w:tag w:val="&lt;Member mnisId='1572' dodsId='35446'&gt;"/>
          <w:id w:val="-2108957537"/>
          <w:placeholder>
            <w:docPart w:val="DefaultPlaceholder_-1854013440"/>
          </w:placeholder>
          <w:richText/>
        </w:sdtPr>
        <w:sdtContent>
          <w:r w:rsidRPr="007A50A0">
            <w:rPr>
              <w:b/>
            </w:rPr>
            <w:t>Chair:</w:t>
          </w:r>
        </w:sdtContent>
      </w:sdt>
      <w:r>
        <w:t xml:space="preserve"> </w:t>
      </w:r>
      <w:r w:rsidRPr="002B54EA" w:rsidR="002B54EA">
        <w:t xml:space="preserve">Indeed. </w:t>
      </w:r>
    </w:p>
    <w:p w:rsidR="007A50A0" w:rsidP="007A50A0">
      <w:pPr>
        <w:pStyle w:val="Question"/>
      </w:pPr>
      <w:sdt>
        <w:sdtPr>
          <w:alias w:val="Member"/>
          <w:tag w:val="&lt;Member mnisId='1588' dodsId='36036'&gt;"/>
          <w:id w:val="1106929610"/>
          <w:placeholder>
            <w:docPart w:val="DefaultPlaceholder_-1854013440"/>
          </w:placeholder>
          <w:richText/>
        </w:sdtPr>
        <w:sdtContent>
          <w:r w:rsidRPr="007A50A0">
            <w:rPr>
              <w:b/>
            </w:rPr>
            <w:t>Barbara Keeley:</w:t>
          </w:r>
        </w:sdtContent>
      </w:sdt>
      <w:r>
        <w:t xml:space="preserve"> </w:t>
      </w:r>
      <w:r w:rsidRPr="002B54EA" w:rsidR="002B54EA">
        <w:t>My questions are around communications.</w:t>
      </w:r>
      <w:r w:rsidR="009A36B4">
        <w:t xml:space="preserve"> </w:t>
      </w:r>
      <w:r w:rsidRPr="002B54EA" w:rsidR="002B54EA">
        <w:t>Many people are concerned by the news that we are changing our vaccine dosing regime to leave a 12</w:t>
      </w:r>
      <w:r w:rsidRPr="002B54EA" w:rsidR="002B54EA">
        <w:noBreakHyphen/>
        <w:t>week gap between the two doses.</w:t>
      </w:r>
      <w:r w:rsidR="009A36B4">
        <w:t xml:space="preserve"> </w:t>
      </w:r>
      <w:r w:rsidRPr="002B54EA" w:rsidR="002B54EA">
        <w:t>I want to ask you about how that change was communicated.</w:t>
      </w:r>
      <w:r w:rsidR="009A36B4">
        <w:t xml:space="preserve"> </w:t>
      </w:r>
      <w:r w:rsidRPr="002B54EA" w:rsidR="002B54EA">
        <w:t xml:space="preserve">Can you set out for us why you chose not to announce </w:t>
      </w:r>
      <w:r w:rsidR="0015013A">
        <w:t>it</w:t>
      </w:r>
      <w:r w:rsidRPr="002B54EA" w:rsidR="002B54EA">
        <w:t xml:space="preserve"> at a press conference with experts </w:t>
      </w:r>
      <w:r w:rsidR="0015013A">
        <w:t>like</w:t>
      </w:r>
      <w:r w:rsidRPr="002B54EA" w:rsidR="002B54EA">
        <w:t xml:space="preserve"> the deputy chief medical officer</w:t>
      </w:r>
      <w:r w:rsidR="004554F0">
        <w:t xml:space="preserve"> or the J</w:t>
      </w:r>
      <w:r w:rsidRPr="002B54EA" w:rsidR="002B54EA">
        <w:t>C</w:t>
      </w:r>
      <w:r w:rsidR="004554F0">
        <w:t>V</w:t>
      </w:r>
      <w:r w:rsidRPr="002B54EA" w:rsidR="002B54EA">
        <w:t>I</w:t>
      </w:r>
      <w:r w:rsidR="004554F0">
        <w:t>? They</w:t>
      </w:r>
      <w:r w:rsidRPr="002B54EA" w:rsidR="002B54EA">
        <w:t xml:space="preserve"> </w:t>
      </w:r>
      <w:r>
        <w:t>could have</w:t>
      </w:r>
      <w:r w:rsidRPr="002B54EA" w:rsidR="002B54EA">
        <w:t xml:space="preserve"> set out in full why that change had been made and what evidence </w:t>
      </w:r>
      <w:r w:rsidR="00692308">
        <w:t>they</w:t>
      </w:r>
      <w:r w:rsidRPr="002B54EA" w:rsidR="002B54EA">
        <w:t xml:space="preserve"> had </w:t>
      </w:r>
      <w:r w:rsidR="004A0233">
        <w:t>which</w:t>
      </w:r>
      <w:r w:rsidRPr="002B54EA" w:rsidR="002B54EA">
        <w:t xml:space="preserve"> meant that it was an appropriate change to make. As I see it, we have been in a situation where we have comments from bodies </w:t>
      </w:r>
      <w:r w:rsidR="00692308">
        <w:t>like</w:t>
      </w:r>
      <w:r w:rsidRPr="002B54EA" w:rsidR="002B54EA">
        <w:t xml:space="preserve"> the World Health Organi</w:t>
      </w:r>
      <w:r w:rsidR="009A36B4">
        <w:t>s</w:t>
      </w:r>
      <w:r w:rsidRPr="002B54EA" w:rsidR="002B54EA">
        <w:t>ation</w:t>
      </w:r>
      <w:r>
        <w:t>,</w:t>
      </w:r>
      <w:r w:rsidRPr="002B54EA" w:rsidR="002B54EA">
        <w:t xml:space="preserve"> and others</w:t>
      </w:r>
      <w:r>
        <w:t>,</w:t>
      </w:r>
      <w:r w:rsidRPr="002B54EA" w:rsidR="002B54EA">
        <w:t xml:space="preserve"> publicly disagreeing with our approach</w:t>
      </w:r>
      <w:r>
        <w:t>. S</w:t>
      </w:r>
      <w:r w:rsidRPr="002B54EA" w:rsidR="002B54EA">
        <w:t>urely</w:t>
      </w:r>
      <w:r w:rsidR="00692308">
        <w:t>,</w:t>
      </w:r>
      <w:r w:rsidRPr="002B54EA" w:rsidR="002B54EA">
        <w:t xml:space="preserve"> it would have been better to set out our position in full to give people confidence that the vaccines would still work with that new dosing</w:t>
      </w:r>
      <w:r>
        <w:t>.</w:t>
      </w:r>
    </w:p>
    <w:p w:rsidR="007A50A0" w:rsidP="007A50A0">
      <w:pPr>
        <w:pStyle w:val="Answer"/>
      </w:pPr>
      <w:sdt>
        <w:sdtPr>
          <w:alias w:val="Witness"/>
          <w:id w:val="-2106022759"/>
          <w:placeholder>
            <w:docPart w:val="DefaultPlaceholder_-1854013440"/>
          </w:placeholder>
          <w:richText/>
        </w:sdtPr>
        <w:sdtContent>
          <w:r w:rsidRPr="007A50A0">
            <w:rPr>
              <w:b/>
              <w:i/>
            </w:rPr>
            <w:t>Matt Hancock:</w:t>
          </w:r>
        </w:sdtContent>
      </w:sdt>
      <w:r>
        <w:t xml:space="preserve"> </w:t>
      </w:r>
      <w:r w:rsidRPr="002B54EA" w:rsidR="002B54EA">
        <w:t>Actually</w:t>
      </w:r>
      <w:r>
        <w:t>,</w:t>
      </w:r>
      <w:r w:rsidRPr="002B54EA" w:rsidR="002B54EA">
        <w:t xml:space="preserve"> this was addressed at a press conference on the day it was announced, or rather there was a press conference on the day th</w:t>
      </w:r>
      <w:r w:rsidR="00692308">
        <w:t>e</w:t>
      </w:r>
      <w:r w:rsidRPr="002B54EA" w:rsidR="002B54EA">
        <w:t xml:space="preserve"> change was announced</w:t>
      </w:r>
      <w:r>
        <w:t>. I</w:t>
      </w:r>
      <w:r w:rsidRPr="002B54EA" w:rsidR="002B54EA">
        <w:t>t was the day, 30 December I think</w:t>
      </w:r>
      <w:r>
        <w:t>,</w:t>
      </w:r>
      <w:r w:rsidRPr="002B54EA" w:rsidR="002B54EA">
        <w:t xml:space="preserve"> that the Oxford</w:t>
      </w:r>
      <w:r w:rsidR="002F7504">
        <w:t>-</w:t>
      </w:r>
      <w:r w:rsidRPr="002B54EA" w:rsidR="002F7504">
        <w:t>AstraZeneca</w:t>
      </w:r>
      <w:r w:rsidRPr="002B54EA" w:rsidR="002B54EA">
        <w:t xml:space="preserve"> </w:t>
      </w:r>
      <w:r>
        <w:t xml:space="preserve">vaccine </w:t>
      </w:r>
      <w:r w:rsidRPr="002B54EA" w:rsidR="002B54EA">
        <w:t>approval by the MHRA was announced.</w:t>
      </w:r>
      <w:r w:rsidR="009A36B4">
        <w:t xml:space="preserve"> </w:t>
      </w:r>
      <w:r w:rsidRPr="002B54EA" w:rsidR="002B54EA">
        <w:t>We have communicated a huge amount since then</w:t>
      </w:r>
      <w:r w:rsidR="00D0314C">
        <w:t>,</w:t>
      </w:r>
      <w:r w:rsidRPr="002B54EA" w:rsidR="002B54EA">
        <w:t xml:space="preserve"> both publicly and privately</w:t>
      </w:r>
      <w:r w:rsidR="00D0314C">
        <w:t>,</w:t>
      </w:r>
      <w:r w:rsidRPr="002B54EA" w:rsidR="002B54EA">
        <w:t xml:space="preserve"> with communications, for instance, from Jonathan </w:t>
      </w:r>
      <w:r w:rsidR="009A36B4">
        <w:t>Van-</w:t>
      </w:r>
      <w:r w:rsidRPr="002B54EA" w:rsidR="002B54EA">
        <w:t>Ta</w:t>
      </w:r>
      <w:r w:rsidR="009A36B4">
        <w:t>m</w:t>
      </w:r>
      <w:r w:rsidRPr="002B54EA" w:rsidR="002B54EA">
        <w:t>, who has written very clear pieces about why we have acted</w:t>
      </w:r>
      <w:r>
        <w:t>,</w:t>
      </w:r>
      <w:r w:rsidRPr="002B54EA" w:rsidR="002B54EA">
        <w:t xml:space="preserve"> and privately to MPs</w:t>
      </w:r>
      <w:r w:rsidR="00E73BED">
        <w:t>,</w:t>
      </w:r>
      <w:r w:rsidRPr="002B54EA" w:rsidR="002B54EA">
        <w:t xml:space="preserve"> to </w:t>
      </w:r>
      <w:r w:rsidR="00AA273C">
        <w:t xml:space="preserve">make </w:t>
      </w:r>
      <w:r w:rsidRPr="002B54EA" w:rsidR="002B54EA">
        <w:t>sure that medical briefing is available.</w:t>
      </w:r>
      <w:r w:rsidR="009A36B4">
        <w:t xml:space="preserve"> </w:t>
      </w:r>
    </w:p>
    <w:p w:rsidR="00554046" w:rsidP="007A50A0">
      <w:pPr>
        <w:pStyle w:val="Answer"/>
      </w:pPr>
      <w:r w:rsidRPr="002B54EA">
        <w:t xml:space="preserve">The reason and the justification </w:t>
      </w:r>
      <w:r w:rsidR="007A50A0">
        <w:t>is r</w:t>
      </w:r>
      <w:r w:rsidRPr="002B54EA">
        <w:t>eally clear and straightforward, which is that it saves more lives.</w:t>
      </w:r>
      <w:r w:rsidR="009A36B4">
        <w:t xml:space="preserve"> </w:t>
      </w:r>
      <w:r w:rsidRPr="002B54EA">
        <w:t>Ultimately, that is the public health justif</w:t>
      </w:r>
      <w:r w:rsidR="007A50A0">
        <w:t>ication.</w:t>
      </w:r>
      <w:r w:rsidR="009A36B4">
        <w:t xml:space="preserve"> </w:t>
      </w:r>
      <w:r w:rsidRPr="002B54EA">
        <w:t>I think it is why there is so much buy</w:t>
      </w:r>
      <w:r w:rsidRPr="002B54EA">
        <w:noBreakHyphen/>
        <w:t>in to this approach. The data show that there is significant protection from both the Oxford and the Pfizer jabs after the first dose. Once you know that is true, given that we have as much supply as we have coming into the country</w:t>
      </w:r>
      <w:r w:rsidR="00CD259F">
        <w:t>,</w:t>
      </w:r>
      <w:r w:rsidRPr="002B54EA">
        <w:t xml:space="preserve"> and being manufactured in the country</w:t>
      </w:r>
      <w:r w:rsidR="00CD259F">
        <w:t>,</w:t>
      </w:r>
      <w:r w:rsidRPr="002B54EA">
        <w:t xml:space="preserve"> of the two doses, you want to use that as effectively as possible to save lives, so it is a public health justification.</w:t>
      </w:r>
      <w:r w:rsidR="009A36B4">
        <w:t xml:space="preserve"> </w:t>
      </w:r>
    </w:p>
    <w:p w:rsidR="00554046" w:rsidP="00554046">
      <w:pPr>
        <w:pStyle w:val="Question"/>
      </w:pPr>
      <w:sdt>
        <w:sdtPr>
          <w:alias w:val="Member"/>
          <w:tag w:val="&lt;Member mnisId='4782' dodsId=''&gt;"/>
          <w:id w:val="-1243715662"/>
          <w:placeholder>
            <w:docPart w:val="DefaultPlaceholder_-1854013440"/>
          </w:placeholder>
          <w:richText/>
        </w:sdtPr>
        <w:sdtContent>
          <w:r w:rsidR="00C0047D">
            <w:rPr>
              <w:b/>
            </w:rPr>
            <w:t>Barbara Keeley</w:t>
          </w:r>
          <w:r w:rsidRPr="00554046">
            <w:rPr>
              <w:b/>
            </w:rPr>
            <w:t>:</w:t>
          </w:r>
        </w:sdtContent>
      </w:sdt>
      <w:r>
        <w:t xml:space="preserve"> </w:t>
      </w:r>
      <w:r w:rsidRPr="002B54EA" w:rsidR="002B54EA">
        <w:t>I understand.</w:t>
      </w:r>
      <w:r w:rsidR="009A36B4">
        <w:t xml:space="preserve"> </w:t>
      </w:r>
      <w:r w:rsidRPr="002B54EA" w:rsidR="002B54EA">
        <w:t xml:space="preserve">I think we have all been through it enough </w:t>
      </w:r>
      <w:r w:rsidR="009C50E6">
        <w:t>in terms of</w:t>
      </w:r>
      <w:r w:rsidRPr="002B54EA" w:rsidR="002B54EA">
        <w:t xml:space="preserve"> trying to find solutions.</w:t>
      </w:r>
      <w:r w:rsidR="009A36B4">
        <w:t xml:space="preserve"> </w:t>
      </w:r>
      <w:r w:rsidRPr="002B54EA" w:rsidR="002B54EA">
        <w:t>It was really the communications point</w:t>
      </w:r>
      <w:r w:rsidR="00636846">
        <w:t>,</w:t>
      </w:r>
      <w:r w:rsidRPr="002B54EA" w:rsidR="002B54EA">
        <w:t xml:space="preserve"> because</w:t>
      </w:r>
      <w:r>
        <w:t>,</w:t>
      </w:r>
      <w:r w:rsidRPr="002B54EA" w:rsidR="002B54EA">
        <w:t xml:space="preserve"> clearly</w:t>
      </w:r>
      <w:r>
        <w:t>,</w:t>
      </w:r>
      <w:r w:rsidRPr="002B54EA" w:rsidR="002B54EA">
        <w:t xml:space="preserve"> we have all been in a situation of being deluged with queries from the public about it. Let me move on.</w:t>
      </w:r>
      <w:r w:rsidR="009A36B4">
        <w:t xml:space="preserve"> </w:t>
      </w:r>
      <w:r w:rsidRPr="002B54EA" w:rsidR="002B54EA">
        <w:t>I understand that issue.</w:t>
      </w:r>
      <w:r w:rsidR="009A36B4">
        <w:t xml:space="preserve"> </w:t>
      </w:r>
    </w:p>
    <w:p w:rsidR="00554046" w:rsidP="00554046">
      <w:pPr>
        <w:pStyle w:val="Answer"/>
      </w:pPr>
      <w:sdt>
        <w:sdtPr>
          <w:alias w:val="Witness"/>
          <w:id w:val="-2075719844"/>
          <w:placeholder>
            <w:docPart w:val="DefaultPlaceholder_-1854013440"/>
          </w:placeholder>
          <w:richText/>
        </w:sdtPr>
        <w:sdtContent>
          <w:r w:rsidRPr="00554046">
            <w:rPr>
              <w:b/>
              <w:i/>
            </w:rPr>
            <w:t>Matt Hancock:</w:t>
          </w:r>
        </w:sdtContent>
      </w:sdt>
      <w:r>
        <w:t xml:space="preserve"> </w:t>
      </w:r>
      <w:r w:rsidRPr="002B54EA" w:rsidR="002B54EA">
        <w:t>Absolutely.</w:t>
      </w:r>
      <w:r w:rsidR="009A36B4">
        <w:t xml:space="preserve"> </w:t>
      </w:r>
      <w:r w:rsidRPr="002B54EA" w:rsidR="002B54EA">
        <w:t xml:space="preserve">I want to pick up the WHO point </w:t>
      </w:r>
      <w:r>
        <w:t xml:space="preserve">that </w:t>
      </w:r>
      <w:r w:rsidRPr="002B54EA" w:rsidR="002B54EA">
        <w:t>you made</w:t>
      </w:r>
      <w:r w:rsidR="002F7504">
        <w:t>,</w:t>
      </w:r>
      <w:r w:rsidRPr="002B54EA" w:rsidR="002B54EA">
        <w:t xml:space="preserve"> though.</w:t>
      </w:r>
      <w:r w:rsidR="009A36B4">
        <w:t xml:space="preserve"> </w:t>
      </w:r>
      <w:r w:rsidRPr="002B54EA" w:rsidR="002B54EA">
        <w:t>The WHO w</w:t>
      </w:r>
      <w:r w:rsidR="009C50E6">
        <w:t>ere</w:t>
      </w:r>
      <w:r w:rsidRPr="002B54EA" w:rsidR="002B54EA">
        <w:t xml:space="preserve"> clear in saying that </w:t>
      </w:r>
      <w:r w:rsidR="009C50E6">
        <w:t xml:space="preserve">they </w:t>
      </w:r>
      <w:r w:rsidRPr="002B54EA" w:rsidR="002B54EA">
        <w:t>understood why we took the action that we did</w:t>
      </w:r>
      <w:r>
        <w:t>. I</w:t>
      </w:r>
      <w:r w:rsidRPr="002B54EA" w:rsidR="002B54EA">
        <w:t>n fact</w:t>
      </w:r>
      <w:r>
        <w:t>,</w:t>
      </w:r>
      <w:r w:rsidRPr="002B54EA" w:rsidR="002B54EA">
        <w:t xml:space="preserve"> what </w:t>
      </w:r>
      <w:r w:rsidR="009C50E6">
        <w:t>they</w:t>
      </w:r>
      <w:r w:rsidRPr="002B54EA" w:rsidR="002B54EA">
        <w:t xml:space="preserve"> said, and I</w:t>
      </w:r>
      <w:r w:rsidR="00675B03">
        <w:t xml:space="preserve"> will</w:t>
      </w:r>
      <w:r w:rsidRPr="002B54EA" w:rsidR="002B54EA">
        <w:t xml:space="preserve"> read</w:t>
      </w:r>
      <w:r w:rsidR="00675B03">
        <w:t xml:space="preserve"> it</w:t>
      </w:r>
      <w:r w:rsidRPr="002B54EA" w:rsidR="002B54EA">
        <w:t xml:space="preserve"> out, is</w:t>
      </w:r>
      <w:r w:rsidR="008662D1">
        <w:t>:</w:t>
      </w:r>
      <w:r w:rsidRPr="002B54EA" w:rsidR="002B54EA">
        <w:t xml:space="preserve"> </w:t>
      </w:r>
      <w:r w:rsidR="009A36B4">
        <w:t>“</w:t>
      </w:r>
      <w:r w:rsidRPr="002B54EA" w:rsidR="002B54EA">
        <w:t>S</w:t>
      </w:r>
      <w:r w:rsidR="00A5085C">
        <w:t>AGE</w:t>
      </w:r>
      <w:r w:rsidRPr="002B54EA" w:rsidR="002B54EA">
        <w:t xml:space="preserve"> made </w:t>
      </w:r>
      <w:r w:rsidR="009A36B4">
        <w:t xml:space="preserve">a </w:t>
      </w:r>
      <w:r w:rsidRPr="002B54EA" w:rsidR="002B54EA">
        <w:t>provision for countries in exceptional circumstances</w:t>
      </w:r>
      <w:r w:rsidR="009A36B4">
        <w:t>”—</w:t>
      </w:r>
      <w:r w:rsidRPr="002B54EA" w:rsidR="002B54EA">
        <w:t>this is the WHO S</w:t>
      </w:r>
      <w:r w:rsidR="00532EE3">
        <w:t>AGE</w:t>
      </w:r>
      <w:r w:rsidR="00675B03">
        <w:t>; they have a</w:t>
      </w:r>
      <w:r w:rsidRPr="002B54EA" w:rsidR="002B54EA">
        <w:t xml:space="preserve"> S</w:t>
      </w:r>
      <w:r w:rsidR="00532EE3">
        <w:t>AGE</w:t>
      </w:r>
      <w:r w:rsidRPr="002B54EA" w:rsidR="002B54EA">
        <w:t xml:space="preserve"> too</w:t>
      </w:r>
      <w:r>
        <w:t>—</w:t>
      </w:r>
      <w:r w:rsidR="00EA6102">
        <w:t>“</w:t>
      </w:r>
      <w:r w:rsidRPr="002B54EA" w:rsidR="002B54EA">
        <w:t xml:space="preserve">of vaccine supply constraints </w:t>
      </w:r>
      <w:r w:rsidR="009A36B4">
        <w:t>in</w:t>
      </w:r>
      <w:r w:rsidRPr="002B54EA" w:rsidR="002B54EA">
        <w:t xml:space="preserve"> epidemiological settings to delay the administ</w:t>
      </w:r>
      <w:r>
        <w:t>r</w:t>
      </w:r>
      <w:r w:rsidRPr="002B54EA" w:rsidR="002B54EA">
        <w:t xml:space="preserve">ation of </w:t>
      </w:r>
      <w:r>
        <w:t>a</w:t>
      </w:r>
      <w:r w:rsidRPr="002B54EA" w:rsidR="002B54EA">
        <w:t xml:space="preserve"> second dose for a few weeks in order to maximise the number of individuals benefiting from a first dose.</w:t>
      </w:r>
      <w:r w:rsidR="009A36B4">
        <w:t xml:space="preserve">” </w:t>
      </w:r>
      <w:r w:rsidRPr="002B54EA" w:rsidR="002B54EA">
        <w:t xml:space="preserve">That is precisely the justification I would give. </w:t>
      </w:r>
    </w:p>
    <w:p w:rsidR="00554046" w:rsidP="00554046">
      <w:pPr>
        <w:pStyle w:val="Question"/>
      </w:pPr>
      <w:sdt>
        <w:sdtPr>
          <w:alias w:val="Member"/>
          <w:tag w:val="&lt;Member mnisId='1588' dodsId='36036'&gt;"/>
          <w:id w:val="-1311086114"/>
          <w:placeholder>
            <w:docPart w:val="DefaultPlaceholder_-1854013440"/>
          </w:placeholder>
          <w:richText/>
        </w:sdtPr>
        <w:sdtContent>
          <w:r w:rsidRPr="00554046">
            <w:rPr>
              <w:b/>
            </w:rPr>
            <w:t>Barbara Keeley:</w:t>
          </w:r>
        </w:sdtContent>
      </w:sdt>
      <w:r>
        <w:t xml:space="preserve"> </w:t>
      </w:r>
      <w:r w:rsidRPr="002B54EA" w:rsidR="002B54EA">
        <w:t xml:space="preserve">Another issue around communication has been about the necessity of certain decisions and the basis on which they have been taken. </w:t>
      </w:r>
      <w:r w:rsidR="0015760E">
        <w:t xml:space="preserve">To </w:t>
      </w:r>
      <w:r w:rsidRPr="002B54EA" w:rsidR="002B54EA">
        <w:t>give you an example from this week</w:t>
      </w:r>
      <w:r w:rsidR="0015760E">
        <w:t>, w</w:t>
      </w:r>
      <w:r w:rsidRPr="002B54EA" w:rsidR="002B54EA">
        <w:t xml:space="preserve">e know </w:t>
      </w:r>
      <w:r w:rsidR="00613713">
        <w:t xml:space="preserve">that </w:t>
      </w:r>
      <w:r w:rsidRPr="002B54EA" w:rsidR="002B54EA">
        <w:t>scientific advice favoured closing schools</w:t>
      </w:r>
      <w:r w:rsidR="00B46F63">
        <w:t>,</w:t>
      </w:r>
      <w:r w:rsidRPr="002B54EA" w:rsidR="002B54EA">
        <w:t xml:space="preserve"> but nurseries were left open.</w:t>
      </w:r>
      <w:r w:rsidR="009A36B4">
        <w:t xml:space="preserve"> </w:t>
      </w:r>
      <w:r w:rsidRPr="002B54EA" w:rsidR="002B54EA">
        <w:t>It does not</w:t>
      </w:r>
      <w:r>
        <w:t xml:space="preserve"> </w:t>
      </w:r>
      <w:r w:rsidRPr="002B54EA" w:rsidR="002B54EA">
        <w:t xml:space="preserve">seem </w:t>
      </w:r>
      <w:r w:rsidR="00B46F63">
        <w:t xml:space="preserve">that </w:t>
      </w:r>
      <w:r w:rsidRPr="002B54EA" w:rsidR="002B54EA">
        <w:t>there has been an attempt by the Government this week to communicate why they are treating nurseries and early years settings differently</w:t>
      </w:r>
      <w:r w:rsidR="0015760E">
        <w:t>,</w:t>
      </w:r>
      <w:r w:rsidRPr="002B54EA" w:rsidR="002B54EA">
        <w:t xml:space="preserve"> and what evidence underpins that decision. What are you doing to give people reassurance</w:t>
      </w:r>
      <w:r w:rsidR="0015760E">
        <w:t>,</w:t>
      </w:r>
      <w:r w:rsidRPr="002B54EA" w:rsidR="002B54EA">
        <w:t xml:space="preserve"> </w:t>
      </w:r>
      <w:r>
        <w:t>and publish</w:t>
      </w:r>
      <w:r w:rsidR="00FF0685">
        <w:t>ing</w:t>
      </w:r>
      <w:r w:rsidRPr="002B54EA" w:rsidR="002B54EA">
        <w:t xml:space="preserve"> not only </w:t>
      </w:r>
      <w:r>
        <w:t xml:space="preserve">the </w:t>
      </w:r>
      <w:r w:rsidRPr="002B54EA" w:rsidR="002B54EA">
        <w:t>evidence underpinning closures but the reason</w:t>
      </w:r>
      <w:r w:rsidR="00613713">
        <w:t>s</w:t>
      </w:r>
      <w:r w:rsidRPr="002B54EA" w:rsidR="002B54EA">
        <w:t xml:space="preserve"> for leaving other things open? </w:t>
      </w:r>
    </w:p>
    <w:p w:rsidR="00195BE4" w:rsidP="00554046">
      <w:pPr>
        <w:pStyle w:val="Answer"/>
      </w:pPr>
      <w:sdt>
        <w:sdtPr>
          <w:alias w:val="Witness"/>
          <w:id w:val="-157701860"/>
          <w:placeholder>
            <w:docPart w:val="DefaultPlaceholder_-1854013440"/>
          </w:placeholder>
          <w:richText/>
        </w:sdtPr>
        <w:sdtContent>
          <w:r w:rsidRPr="00554046" w:rsidR="00554046">
            <w:rPr>
              <w:b/>
              <w:i/>
            </w:rPr>
            <w:t>Matt Hancock:</w:t>
          </w:r>
        </w:sdtContent>
      </w:sdt>
      <w:r w:rsidR="00554046">
        <w:t xml:space="preserve"> </w:t>
      </w:r>
      <w:r w:rsidR="0015760E">
        <w:t>T</w:t>
      </w:r>
      <w:r w:rsidRPr="002B54EA" w:rsidR="002B54EA">
        <w:t xml:space="preserve">his is an incredibly important point and </w:t>
      </w:r>
      <w:r w:rsidR="0015760E">
        <w:t xml:space="preserve">an important </w:t>
      </w:r>
      <w:r w:rsidRPr="002B54EA" w:rsidR="002B54EA">
        <w:t>question.</w:t>
      </w:r>
      <w:r w:rsidR="009A36B4">
        <w:t xml:space="preserve"> </w:t>
      </w:r>
      <w:r w:rsidRPr="002B54EA" w:rsidR="002B54EA">
        <w:t>We publish the positivity rates by age</w:t>
      </w:r>
      <w:r w:rsidR="00D0314C">
        <w:t>. W</w:t>
      </w:r>
      <w:r w:rsidRPr="002B54EA" w:rsidR="002B54EA">
        <w:t>e all know that children</w:t>
      </w:r>
      <w:r w:rsidR="00D0314C">
        <w:t>,</w:t>
      </w:r>
      <w:r w:rsidRPr="002B54EA" w:rsidR="002B54EA">
        <w:t xml:space="preserve"> thankfully</w:t>
      </w:r>
      <w:r w:rsidR="00D0314C">
        <w:t>,</w:t>
      </w:r>
      <w:r w:rsidRPr="002B54EA" w:rsidR="002B54EA">
        <w:t xml:space="preserve"> are highly unlikely to get ill with this dreadful disease.</w:t>
      </w:r>
      <w:r w:rsidR="009A36B4">
        <w:t xml:space="preserve"> </w:t>
      </w:r>
      <w:r w:rsidRPr="002B54EA" w:rsidR="002B54EA">
        <w:t>We also know that pre</w:t>
      </w:r>
      <w:r w:rsidR="009A36B4">
        <w:t>-</w:t>
      </w:r>
      <w:r w:rsidRPr="002B54EA" w:rsidR="002B54EA">
        <w:t>pubescent children are much less likely to have any degree of disease</w:t>
      </w:r>
      <w:r w:rsidR="00D0314C">
        <w:t xml:space="preserve"> and</w:t>
      </w:r>
      <w:r w:rsidRPr="002B54EA" w:rsidR="002B54EA">
        <w:t xml:space="preserve"> the positivity rate is lower</w:t>
      </w:r>
      <w:r w:rsidR="00554046">
        <w:t>,</w:t>
      </w:r>
      <w:r w:rsidRPr="002B54EA" w:rsidR="002B54EA">
        <w:t xml:space="preserve"> and it is lower still for very young children, for nursery age children. That is the reason we took the judgment that we did.</w:t>
      </w:r>
    </w:p>
    <w:p w:rsidR="00554046" w:rsidP="00554046">
      <w:pPr>
        <w:pStyle w:val="Answer"/>
      </w:pPr>
      <w:r w:rsidRPr="002B54EA">
        <w:t>We often talk about thanking teachers</w:t>
      </w:r>
      <w:r w:rsidR="000164FD">
        <w:t>,</w:t>
      </w:r>
      <w:r w:rsidRPr="002B54EA">
        <w:t xml:space="preserve"> and of course thanking NHS and social care staff</w:t>
      </w:r>
      <w:r>
        <w:t>,</w:t>
      </w:r>
      <w:r w:rsidRPr="002B54EA">
        <w:t xml:space="preserve"> but nursery staff</w:t>
      </w:r>
      <w:r w:rsidR="00195BE4">
        <w:t xml:space="preserve"> </w:t>
      </w:r>
      <w:r w:rsidRPr="002B54EA">
        <w:t>do a very important job looking after children and helping key workers and those who cannot work from home to get to work during what is a very difficult time. Ultimately</w:t>
      </w:r>
      <w:r>
        <w:t>,</w:t>
      </w:r>
      <w:r w:rsidRPr="002B54EA">
        <w:t xml:space="preserve"> it is </w:t>
      </w:r>
      <w:r w:rsidR="00195BE4">
        <w:t>a</w:t>
      </w:r>
      <w:r w:rsidRPr="002B54EA">
        <w:t xml:space="preserve"> balance </w:t>
      </w:r>
      <w:r w:rsidR="00195BE4">
        <w:t>of</w:t>
      </w:r>
      <w:r w:rsidRPr="002B54EA">
        <w:t xml:space="preserve"> risks.</w:t>
      </w:r>
      <w:r w:rsidR="009A36B4">
        <w:t xml:space="preserve"> </w:t>
      </w:r>
    </w:p>
    <w:p w:rsidR="00554046" w:rsidP="00554046">
      <w:pPr>
        <w:pStyle w:val="Question"/>
      </w:pPr>
      <w:sdt>
        <w:sdtPr>
          <w:alias w:val="Member"/>
          <w:tag w:val="&lt;Member mnisId='1588' dodsId='36036'&gt;"/>
          <w:id w:val="-2068257096"/>
          <w:placeholder>
            <w:docPart w:val="DefaultPlaceholder_-1854013440"/>
          </w:placeholder>
          <w:richText/>
        </w:sdtPr>
        <w:sdtContent>
          <w:r w:rsidRPr="00554046">
            <w:rPr>
              <w:b/>
            </w:rPr>
            <w:t>Barbara Keeley:</w:t>
          </w:r>
        </w:sdtContent>
      </w:sdt>
      <w:r>
        <w:t xml:space="preserve"> </w:t>
      </w:r>
      <w:r w:rsidR="00195BE4">
        <w:t>Can</w:t>
      </w:r>
      <w:r w:rsidRPr="002B54EA" w:rsidR="002B54EA">
        <w:t xml:space="preserve"> I ask you one final question about communications? I gather that Brexit means that young people like Alfie Dingley</w:t>
      </w:r>
      <w:r w:rsidR="00701CEC">
        <w:t>,</w:t>
      </w:r>
      <w:r w:rsidRPr="002B54EA" w:rsidR="002B54EA">
        <w:t xml:space="preserve"> who are taking prescribed cannabis products for epilepsy and other conditions</w:t>
      </w:r>
      <w:r>
        <w:t>,</w:t>
      </w:r>
      <w:r w:rsidRPr="002B54EA" w:rsidR="002B54EA">
        <w:t xml:space="preserve"> can no longer have </w:t>
      </w:r>
      <w:r w:rsidR="0040460A">
        <w:t xml:space="preserve">their </w:t>
      </w:r>
      <w:r w:rsidRPr="002B54EA" w:rsidR="002B54EA">
        <w:t>prescriptions filled within the EU</w:t>
      </w:r>
      <w:r>
        <w:t>. T</w:t>
      </w:r>
      <w:r w:rsidRPr="002B54EA" w:rsidR="002B54EA">
        <w:t>heir families only found th</w:t>
      </w:r>
      <w:r w:rsidR="00B35084">
        <w:t>at</w:t>
      </w:r>
      <w:r w:rsidRPr="002B54EA" w:rsidR="002B54EA">
        <w:t xml:space="preserve"> out w</w:t>
      </w:r>
      <w:r w:rsidR="00613713">
        <w:t>hen</w:t>
      </w:r>
      <w:r w:rsidRPr="002B54EA" w:rsidR="002B54EA">
        <w:t xml:space="preserve"> your </w:t>
      </w:r>
      <w:r w:rsidR="009A36B4">
        <w:t>D</w:t>
      </w:r>
      <w:r w:rsidRPr="002B54EA" w:rsidR="002B54EA">
        <w:t>epartment sent a letter to pharmacy suppliers.</w:t>
      </w:r>
      <w:r w:rsidR="009A36B4">
        <w:t xml:space="preserve"> </w:t>
      </w:r>
      <w:r w:rsidRPr="002B54EA" w:rsidR="002B54EA">
        <w:t>The way</w:t>
      </w:r>
      <w:r w:rsidR="009A36B4">
        <w:t xml:space="preserve"> </w:t>
      </w:r>
      <w:r w:rsidRPr="002B54EA" w:rsidR="002B54EA">
        <w:t xml:space="preserve">that your </w:t>
      </w:r>
      <w:r w:rsidR="009A36B4">
        <w:t>D</w:t>
      </w:r>
      <w:r w:rsidRPr="002B54EA" w:rsidR="002B54EA">
        <w:t xml:space="preserve">epartment has dealt with this has been called </w:t>
      </w:r>
      <w:r w:rsidR="009A36B4">
        <w:t>“</w:t>
      </w:r>
      <w:r w:rsidRPr="002B54EA" w:rsidR="002B54EA">
        <w:t>lazy</w:t>
      </w:r>
      <w:r w:rsidR="009A36B4">
        <w:t>”</w:t>
      </w:r>
      <w:r w:rsidRPr="002B54EA" w:rsidR="002B54EA">
        <w:t xml:space="preserve"> and </w:t>
      </w:r>
      <w:r w:rsidR="009A36B4">
        <w:t>“</w:t>
      </w:r>
      <w:r w:rsidRPr="002B54EA" w:rsidR="002B54EA">
        <w:t>flippant</w:t>
      </w:r>
      <w:r w:rsidR="009A36B4">
        <w:t>”</w:t>
      </w:r>
      <w:r w:rsidRPr="002B54EA" w:rsidR="002B54EA">
        <w:t xml:space="preserve"> by the campaigner Professor Mike Barnes. Can you comment on this communications issue</w:t>
      </w:r>
      <w:r w:rsidR="00701CEC">
        <w:t xml:space="preserve"> and</w:t>
      </w:r>
      <w:r w:rsidRPr="002B54EA" w:rsidR="002B54EA">
        <w:t xml:space="preserve"> why these medicines are now being denied to peo</w:t>
      </w:r>
      <w:r>
        <w:t>p</w:t>
      </w:r>
      <w:r w:rsidRPr="002B54EA" w:rsidR="002B54EA">
        <w:t>le</w:t>
      </w:r>
      <w:r w:rsidR="00701CEC">
        <w:t>? W</w:t>
      </w:r>
      <w:r w:rsidRPr="002B54EA" w:rsidR="002B54EA">
        <w:t>hat could be done to replace those prescribed drugs</w:t>
      </w:r>
      <w:r w:rsidR="00701CEC">
        <w:t>,</w:t>
      </w:r>
      <w:r w:rsidRPr="002B54EA" w:rsidR="002B54EA">
        <w:t xml:space="preserve"> because young people with serious medical conditions might </w:t>
      </w:r>
      <w:r w:rsidR="00701CEC">
        <w:t>n</w:t>
      </w:r>
      <w:r w:rsidRPr="002B54EA" w:rsidR="002B54EA">
        <w:t>ow be pushed back into the conditions they had before finding the drug that worked for them?</w:t>
      </w:r>
      <w:r w:rsidR="009A36B4">
        <w:t xml:space="preserve"> </w:t>
      </w:r>
    </w:p>
    <w:p w:rsidR="00554046" w:rsidP="00554046">
      <w:pPr>
        <w:pStyle w:val="Answer"/>
      </w:pPr>
      <w:sdt>
        <w:sdtPr>
          <w:alias w:val="Witness"/>
          <w:id w:val="-1251726620"/>
          <w:placeholder>
            <w:docPart w:val="DefaultPlaceholder_-1854013440"/>
          </w:placeholder>
          <w:richText/>
        </w:sdtPr>
        <w:sdtContent>
          <w:r w:rsidRPr="00554046">
            <w:rPr>
              <w:b/>
              <w:i/>
            </w:rPr>
            <w:t>Matt Hancock:</w:t>
          </w:r>
        </w:sdtContent>
      </w:sdt>
      <w:r>
        <w:t xml:space="preserve"> </w:t>
      </w:r>
      <w:r w:rsidRPr="002B54EA" w:rsidR="002B54EA">
        <w:t>As you know, I have worked hard on this issue</w:t>
      </w:r>
      <w:r w:rsidR="00B34C8C">
        <w:t>—</w:t>
      </w:r>
      <w:r w:rsidRPr="002B54EA" w:rsidR="002B54EA">
        <w:t xml:space="preserve"> </w:t>
      </w:r>
    </w:p>
    <w:p w:rsidR="00B34C8C" w:rsidP="00554046">
      <w:pPr>
        <w:pStyle w:val="Remark"/>
      </w:pPr>
      <w:sdt>
        <w:sdtPr>
          <w:alias w:val="Member"/>
          <w:tag w:val="&lt;Member mnisId='1588' dodsId='36036'&gt;"/>
          <w:id w:val="1548880179"/>
          <w:placeholder>
            <w:docPart w:val="DefaultPlaceholder_-1854013440"/>
          </w:placeholder>
          <w:richText/>
        </w:sdtPr>
        <w:sdtContent>
          <w:r w:rsidRPr="00554046" w:rsidR="00554046">
            <w:rPr>
              <w:b/>
            </w:rPr>
            <w:t>Barbara Keeley:</w:t>
          </w:r>
        </w:sdtContent>
      </w:sdt>
      <w:r w:rsidR="00554046">
        <w:t xml:space="preserve"> Yes, </w:t>
      </w:r>
      <w:r w:rsidRPr="002B54EA" w:rsidR="002B54EA">
        <w:t>I know y</w:t>
      </w:r>
      <w:r w:rsidR="00554046">
        <w:t>ou have</w:t>
      </w:r>
      <w:r w:rsidRPr="002B54EA" w:rsidR="002B54EA">
        <w:t>.</w:t>
      </w:r>
    </w:p>
    <w:p w:rsidR="00554046" w:rsidP="00554046">
      <w:pPr>
        <w:pStyle w:val="Answer"/>
      </w:pPr>
      <w:sdt>
        <w:sdtPr>
          <w:alias w:val="Witness"/>
          <w:id w:val="1983737446"/>
          <w:placeholder>
            <w:docPart w:val="DefaultPlaceholder_-1854013440"/>
          </w:placeholder>
          <w:richText/>
        </w:sdtPr>
        <w:sdtContent>
          <w:r w:rsidRPr="00B34C8C" w:rsidR="00B34C8C">
            <w:rPr>
              <w:b/>
              <w:i/>
            </w:rPr>
            <w:t>Matt Hancock:</w:t>
          </w:r>
        </w:sdtContent>
      </w:sdt>
      <w:r w:rsidR="00B34C8C">
        <w:t xml:space="preserve"> —and we have improved supply. </w:t>
      </w:r>
      <w:r w:rsidRPr="002B54EA" w:rsidR="002B54EA">
        <w:t xml:space="preserve">This is </w:t>
      </w:r>
      <w:r w:rsidR="00A101C3">
        <w:t xml:space="preserve">actually </w:t>
      </w:r>
      <w:r w:rsidRPr="002B54EA" w:rsidR="002B54EA">
        <w:t>a decision by the Dutch Government</w:t>
      </w:r>
      <w:r w:rsidR="00701CEC">
        <w:t>,</w:t>
      </w:r>
      <w:r w:rsidRPr="002B54EA" w:rsidR="002B54EA">
        <w:t xml:space="preserve"> and</w:t>
      </w:r>
      <w:r w:rsidR="00A101C3">
        <w:t xml:space="preserve"> </w:t>
      </w:r>
      <w:r w:rsidRPr="002B54EA" w:rsidR="002B54EA">
        <w:t xml:space="preserve">we are </w:t>
      </w:r>
      <w:r w:rsidR="00A101C3">
        <w:t xml:space="preserve">obviously </w:t>
      </w:r>
      <w:r w:rsidRPr="002B54EA" w:rsidR="002B54EA">
        <w:t>working very closely with them to try to change the position.</w:t>
      </w:r>
      <w:r w:rsidR="009A36B4">
        <w:t xml:space="preserve"> </w:t>
      </w:r>
      <w:r w:rsidRPr="002B54EA" w:rsidR="002B54EA">
        <w:t>It is not a decision that we can unilaterally change as the UK.</w:t>
      </w:r>
      <w:r w:rsidR="009A36B4">
        <w:t xml:space="preserve"> </w:t>
      </w:r>
      <w:r w:rsidRPr="002B54EA" w:rsidR="002B54EA">
        <w:t>We are looking in the short term at an urgent legal fix</w:t>
      </w:r>
      <w:r w:rsidR="00A101C3">
        <w:t>,</w:t>
      </w:r>
      <w:r w:rsidRPr="002B54EA" w:rsidR="002B54EA">
        <w:t xml:space="preserve"> and in the medium term working with the Home Office</w:t>
      </w:r>
      <w:r w:rsidR="00A101C3">
        <w:t>,</w:t>
      </w:r>
      <w:r w:rsidRPr="002B54EA" w:rsidR="002B54EA">
        <w:t xml:space="preserve"> and of course the Dutch Government</w:t>
      </w:r>
      <w:r w:rsidR="00A101C3">
        <w:t>,</w:t>
      </w:r>
      <w:r w:rsidRPr="002B54EA" w:rsidR="002B54EA">
        <w:t xml:space="preserve"> to try to find a way through.</w:t>
      </w:r>
      <w:r w:rsidR="009A36B4">
        <w:t xml:space="preserve"> </w:t>
      </w:r>
    </w:p>
    <w:p w:rsidR="00554046" w:rsidP="00A101C3">
      <w:pPr>
        <w:pStyle w:val="Remark"/>
      </w:pPr>
      <w:sdt>
        <w:sdtPr>
          <w:alias w:val="Member"/>
          <w:tag w:val="&lt;Member mnisId='1588' dodsId='36036'&gt;"/>
          <w:id w:val="2025892095"/>
          <w:placeholder>
            <w:docPart w:val="DefaultPlaceholder_-1854013440"/>
          </w:placeholder>
          <w:richText/>
        </w:sdtPr>
        <w:sdtContent>
          <w:r w:rsidRPr="00701CEC">
            <w:rPr>
              <w:b/>
            </w:rPr>
            <w:t>Barbara Keeley:</w:t>
          </w:r>
        </w:sdtContent>
      </w:sdt>
      <w:r>
        <w:t xml:space="preserve"> </w:t>
      </w:r>
      <w:r w:rsidRPr="002B54EA" w:rsidR="002B54EA">
        <w:t>Thank you.</w:t>
      </w:r>
      <w:r w:rsidR="009A36B4">
        <w:t xml:space="preserve"> </w:t>
      </w:r>
      <w:r w:rsidRPr="002B54EA" w:rsidR="002B54EA">
        <w:t>Could you look at how you communicate that</w:t>
      </w:r>
      <w:r w:rsidR="0099323F">
        <w:t>,</w:t>
      </w:r>
      <w:r w:rsidRPr="002B54EA" w:rsidR="002B54EA">
        <w:t xml:space="preserve"> </w:t>
      </w:r>
      <w:r>
        <w:t>though</w:t>
      </w:r>
      <w:r w:rsidR="00701CEC">
        <w:t>,</w:t>
      </w:r>
      <w:r>
        <w:t xml:space="preserve"> </w:t>
      </w:r>
      <w:r w:rsidRPr="002B54EA" w:rsidR="002B54EA">
        <w:t>because the parents and campaigners are feeling out of it</w:t>
      </w:r>
      <w:r>
        <w:t>?</w:t>
      </w:r>
      <w:r w:rsidRPr="002B54EA" w:rsidR="002B54EA">
        <w:t xml:space="preserve"> It is </w:t>
      </w:r>
      <w:r>
        <w:t>i</w:t>
      </w:r>
      <w:r w:rsidRPr="002B54EA" w:rsidR="002B54EA">
        <w:t xml:space="preserve">mportant </w:t>
      </w:r>
      <w:r>
        <w:t xml:space="preserve">that </w:t>
      </w:r>
      <w:r w:rsidRPr="002B54EA" w:rsidR="002B54EA">
        <w:t>you reach out to them.</w:t>
      </w:r>
      <w:r w:rsidR="009A36B4">
        <w:t xml:space="preserve"> </w:t>
      </w:r>
      <w:r w:rsidRPr="002B54EA" w:rsidR="002B54EA">
        <w:t>I will lea</w:t>
      </w:r>
      <w:r>
        <w:t>ve it</w:t>
      </w:r>
      <w:r w:rsidRPr="002B54EA" w:rsidR="002B54EA">
        <w:t xml:space="preserve"> there because other colleagues want to come in. </w:t>
      </w:r>
    </w:p>
    <w:p w:rsidR="00003807" w:rsidP="00554046">
      <w:pPr>
        <w:pStyle w:val="Question"/>
      </w:pPr>
      <w:sdt>
        <w:sdtPr>
          <w:alias w:val="Member"/>
          <w:tag w:val="&lt;Member mnisId='4780' dodsId=''&gt;"/>
          <w:id w:val="1816449204"/>
          <w:placeholder>
            <w:docPart w:val="DefaultPlaceholder_-1854013440"/>
          </w:placeholder>
          <w:richText/>
        </w:sdtPr>
        <w:sdtContent>
          <w:r w:rsidRPr="00554046" w:rsidR="00554046">
            <w:rPr>
              <w:b/>
            </w:rPr>
            <w:t>Laura Trott:</w:t>
          </w:r>
        </w:sdtContent>
      </w:sdt>
      <w:r w:rsidR="00554046">
        <w:t xml:space="preserve"> </w:t>
      </w:r>
      <w:r w:rsidRPr="002B54EA" w:rsidR="002B54EA">
        <w:t>Thank you, Secretary of State</w:t>
      </w:r>
      <w:r w:rsidR="00554046">
        <w:t>,</w:t>
      </w:r>
      <w:r w:rsidRPr="002B54EA" w:rsidR="002B54EA">
        <w:t xml:space="preserve"> for joining us.</w:t>
      </w:r>
      <w:r w:rsidR="009A36B4">
        <w:t xml:space="preserve"> </w:t>
      </w:r>
      <w:r w:rsidRPr="002B54EA" w:rsidR="002B54EA">
        <w:t>I want to take us forward</w:t>
      </w:r>
      <w:r w:rsidR="00701CEC">
        <w:t>,</w:t>
      </w:r>
      <w:r w:rsidRPr="002B54EA" w:rsidR="002B54EA">
        <w:t xml:space="preserve"> if everything goes to plan</w:t>
      </w:r>
      <w:r w:rsidR="00701CEC">
        <w:t>,</w:t>
      </w:r>
      <w:r w:rsidRPr="002B54EA" w:rsidR="002B54EA">
        <w:t xml:space="preserve"> to </w:t>
      </w:r>
      <w:r w:rsidR="005A2C75">
        <w:t xml:space="preserve">talk </w:t>
      </w:r>
      <w:r w:rsidRPr="002B54EA" w:rsidR="002B54EA">
        <w:t xml:space="preserve">in a </w:t>
      </w:r>
      <w:r w:rsidR="005A2C75">
        <w:t>bit</w:t>
      </w:r>
      <w:r w:rsidRPr="002B54EA" w:rsidR="002B54EA">
        <w:t xml:space="preserve"> more detail a</w:t>
      </w:r>
      <w:r w:rsidR="005A2C75">
        <w:t>bout</w:t>
      </w:r>
      <w:r w:rsidRPr="002B54EA" w:rsidR="002B54EA">
        <w:t xml:space="preserve"> what the situation will look like in the country</w:t>
      </w:r>
      <w:r w:rsidR="00701CEC">
        <w:t>,</w:t>
      </w:r>
      <w:r w:rsidRPr="002B54EA" w:rsidR="002B54EA">
        <w:t xml:space="preserve"> and what that will mean for restrictions.</w:t>
      </w:r>
    </w:p>
    <w:p w:rsidR="00554046" w:rsidP="00003807">
      <w:pPr>
        <w:pStyle w:val="Question"/>
        <w:numPr>
          <w:ilvl w:val="0"/>
          <w:numId w:val="0"/>
        </w:numPr>
        <w:ind w:left="794"/>
      </w:pPr>
      <w:r>
        <w:t>You have outlined very clearly that w</w:t>
      </w:r>
      <w:r w:rsidRPr="002B54EA" w:rsidR="002B54EA">
        <w:t xml:space="preserve">e are trying to get to a situation whereby we </w:t>
      </w:r>
      <w:r w:rsidR="00613713">
        <w:t>have</w:t>
      </w:r>
      <w:r w:rsidRPr="002B54EA" w:rsidR="002B54EA">
        <w:t xml:space="preserve"> vaccinat</w:t>
      </w:r>
      <w:r w:rsidR="00613713">
        <w:t>ed</w:t>
      </w:r>
      <w:r w:rsidRPr="002B54EA" w:rsidR="002B54EA">
        <w:t xml:space="preserve"> the first four groups</w:t>
      </w:r>
      <w:r w:rsidR="008F5431">
        <w:t>, which</w:t>
      </w:r>
      <w:r w:rsidRPr="002B54EA" w:rsidR="002B54EA">
        <w:t xml:space="preserve"> account for four</w:t>
      </w:r>
      <w:r>
        <w:t xml:space="preserve"> </w:t>
      </w:r>
      <w:r w:rsidRPr="002B54EA" w:rsidR="002B54EA">
        <w:t>fifths of the death rate. By that logic</w:t>
      </w:r>
      <w:r>
        <w:t>,</w:t>
      </w:r>
      <w:r w:rsidRPr="002B54EA" w:rsidR="002B54EA">
        <w:t xml:space="preserve"> by 1 March</w:t>
      </w:r>
      <w:r>
        <w:t>,</w:t>
      </w:r>
      <w:r w:rsidRPr="002B54EA" w:rsidR="002B54EA">
        <w:t xml:space="preserve"> two weeks after you have vaccinated th</w:t>
      </w:r>
      <w:r w:rsidR="001C7F89">
        <w:t>o</w:t>
      </w:r>
      <w:r w:rsidRPr="002B54EA" w:rsidR="002B54EA">
        <w:t xml:space="preserve">se groups </w:t>
      </w:r>
      <w:r w:rsidR="00613713">
        <w:t>and</w:t>
      </w:r>
      <w:r w:rsidRPr="002B54EA" w:rsidR="002B54EA">
        <w:t xml:space="preserve"> we would expect immunity to kick in, </w:t>
      </w:r>
      <w:r w:rsidR="007A0E1F">
        <w:t xml:space="preserve">do you expect </w:t>
      </w:r>
      <w:r w:rsidRPr="002B54EA" w:rsidR="002B54EA">
        <w:t>deaths in this country to fall by four</w:t>
      </w:r>
      <w:r w:rsidR="000164FD">
        <w:t xml:space="preserve"> </w:t>
      </w:r>
      <w:r w:rsidRPr="002B54EA" w:rsidR="002B54EA">
        <w:t>fifths of their current rate?</w:t>
      </w:r>
      <w:r w:rsidR="009A36B4">
        <w:t xml:space="preserve"> </w:t>
      </w:r>
    </w:p>
    <w:p w:rsidR="00554046" w:rsidP="00554046">
      <w:pPr>
        <w:pStyle w:val="Answer"/>
      </w:pPr>
      <w:sdt>
        <w:sdtPr>
          <w:alias w:val="Witness"/>
          <w:id w:val="592135275"/>
          <w:placeholder>
            <w:docPart w:val="DefaultPlaceholder_-1854013440"/>
          </w:placeholder>
          <w:richText/>
        </w:sdtPr>
        <w:sdtContent>
          <w:r w:rsidRPr="00554046">
            <w:rPr>
              <w:b/>
              <w:i/>
            </w:rPr>
            <w:t>Matt Hancock:</w:t>
          </w:r>
        </w:sdtContent>
      </w:sdt>
      <w:r>
        <w:t xml:space="preserve"> </w:t>
      </w:r>
      <w:r w:rsidRPr="002B54EA" w:rsidR="002B54EA">
        <w:t>That all depends on the case rate</w:t>
      </w:r>
      <w:r w:rsidR="00613713">
        <w:t>. O</w:t>
      </w:r>
      <w:r w:rsidRPr="002B54EA" w:rsidR="002B54EA">
        <w:t>f course</w:t>
      </w:r>
      <w:r w:rsidR="000164FD">
        <w:t>,</w:t>
      </w:r>
      <w:r w:rsidRPr="002B54EA" w:rsidR="002B54EA">
        <w:t xml:space="preserve"> there are two lags </w:t>
      </w:r>
      <w:r w:rsidR="00C332D2">
        <w:t>that</w:t>
      </w:r>
      <w:r w:rsidRPr="002B54EA" w:rsidR="002B54EA">
        <w:t xml:space="preserve"> make the modelling slightly more complicated</w:t>
      </w:r>
      <w:r>
        <w:t>. There is</w:t>
      </w:r>
      <w:r w:rsidRPr="002B54EA" w:rsidR="002B54EA">
        <w:t xml:space="preserve"> the lag from taking </w:t>
      </w:r>
      <w:r>
        <w:t xml:space="preserve">the </w:t>
      </w:r>
      <w:r w:rsidRPr="002B54EA" w:rsidR="002B54EA">
        <w:t xml:space="preserve">vaccine to getting the protection from the vaccine, which clinicians estimate </w:t>
      </w:r>
      <w:r w:rsidR="00F65A37">
        <w:t>at</w:t>
      </w:r>
      <w:r w:rsidRPr="002B54EA" w:rsidR="002B54EA">
        <w:t xml:space="preserve"> two to three weeks</w:t>
      </w:r>
      <w:r w:rsidR="00260F5F">
        <w:t>;</w:t>
      </w:r>
      <w:r w:rsidRPr="002B54EA" w:rsidR="002B54EA">
        <w:t xml:space="preserve"> and the lag from cases to deaths</w:t>
      </w:r>
      <w:r w:rsidR="000164FD">
        <w:t>,</w:t>
      </w:r>
      <w:r w:rsidRPr="002B54EA" w:rsidR="002B54EA">
        <w:t xml:space="preserve"> which we see in the figures</w:t>
      </w:r>
      <w:r>
        <w:t>,</w:t>
      </w:r>
      <w:r w:rsidRPr="002B54EA" w:rsidR="002B54EA">
        <w:t xml:space="preserve"> and</w:t>
      </w:r>
      <w:r w:rsidR="00334B91">
        <w:t xml:space="preserve"> which</w:t>
      </w:r>
      <w:r w:rsidR="000164FD">
        <w:t xml:space="preserve">, </w:t>
      </w:r>
      <w:r w:rsidRPr="002B54EA" w:rsidR="002B54EA">
        <w:t>sadly</w:t>
      </w:r>
      <w:r>
        <w:t>,</w:t>
      </w:r>
      <w:r w:rsidRPr="002B54EA" w:rsidR="002B54EA">
        <w:t xml:space="preserve"> has remained stubborn</w:t>
      </w:r>
      <w:r>
        <w:t>. A</w:t>
      </w:r>
      <w:r w:rsidRPr="002B54EA" w:rsidR="002B54EA">
        <w:t>lthough new treatments and improvements in clinical practice have reduced the mortality of Covid</w:t>
      </w:r>
      <w:r w:rsidRPr="002B54EA" w:rsidR="002B54EA">
        <w:noBreakHyphen/>
        <w:t>19, still the number of cases going up inexorably leads to the number of deaths going up before the vaccine programme can be fully rolled out to those who are most vulnerable.</w:t>
      </w:r>
      <w:r w:rsidR="009A36B4">
        <w:t xml:space="preserve"> </w:t>
      </w:r>
    </w:p>
    <w:p w:rsidR="00554046" w:rsidP="00554046">
      <w:pPr>
        <w:pStyle w:val="Answer"/>
      </w:pPr>
      <w:r w:rsidRPr="002B54EA">
        <w:t xml:space="preserve">With those two caveats </w:t>
      </w:r>
      <w:r w:rsidR="00701CEC">
        <w:t>on the</w:t>
      </w:r>
      <w:r w:rsidRPr="002B54EA">
        <w:t xml:space="preserve"> modelling</w:t>
      </w:r>
      <w:r w:rsidR="00701CEC">
        <w:t>,</w:t>
      </w:r>
      <w:r w:rsidRPr="002B54EA">
        <w:t xml:space="preserve"> I am as confident as </w:t>
      </w:r>
      <w:r w:rsidR="0099323F">
        <w:t>I</w:t>
      </w:r>
      <w:r w:rsidR="00701CEC">
        <w:t xml:space="preserve"> </w:t>
      </w:r>
      <w:r w:rsidRPr="002B54EA">
        <w:t>can be</w:t>
      </w:r>
      <w:r>
        <w:t>,</w:t>
      </w:r>
      <w:r w:rsidRPr="002B54EA">
        <w:t xml:space="preserve"> based on all the clinical advice that I have seen</w:t>
      </w:r>
      <w:r w:rsidR="00701CEC">
        <w:t>,</w:t>
      </w:r>
      <w:r w:rsidRPr="002B54EA">
        <w:t xml:space="preserve"> and all my own reading of the data</w:t>
      </w:r>
      <w:r>
        <w:t>,</w:t>
      </w:r>
      <w:r w:rsidRPr="002B54EA">
        <w:t xml:space="preserve"> that the number of deaths in this country will fall</w:t>
      </w:r>
      <w:r w:rsidR="00701CEC">
        <w:t>,</w:t>
      </w:r>
      <w:r w:rsidRPr="002B54EA">
        <w:t xml:space="preserve"> for any given number of cases</w:t>
      </w:r>
      <w:r w:rsidR="00701CEC">
        <w:t>,</w:t>
      </w:r>
      <w:r w:rsidRPr="002B54EA">
        <w:t xml:space="preserve"> once the vaccine is rolled out to the vulnerable groups. We are aiming </w:t>
      </w:r>
      <w:r w:rsidR="00AC59E9">
        <w:t>for this by 15 February</w:t>
      </w:r>
      <w:r w:rsidR="00952B16">
        <w:t xml:space="preserve">, and </w:t>
      </w:r>
      <w:r w:rsidRPr="002B54EA">
        <w:t xml:space="preserve">to have offered a slot by 15 February for a vaccination to everybody in cohorts 1 to 4. Cohorts 1 to 4 cover just over 85% of all those who </w:t>
      </w:r>
      <w:r w:rsidR="00701CEC">
        <w:t xml:space="preserve">have </w:t>
      </w:r>
      <w:r w:rsidRPr="002B54EA">
        <w:t>died from Covid in the pandemic so far.</w:t>
      </w:r>
      <w:r w:rsidR="009A36B4">
        <w:t xml:space="preserve"> </w:t>
      </w:r>
    </w:p>
    <w:p w:rsidR="00554046" w:rsidP="00554046">
      <w:pPr>
        <w:pStyle w:val="Question"/>
      </w:pPr>
      <w:sdt>
        <w:sdtPr>
          <w:alias w:val="Member"/>
          <w:tag w:val="&lt;Member mnisId='4780' dodsId=''&gt;"/>
          <w:id w:val="-1915155646"/>
          <w:placeholder>
            <w:docPart w:val="DefaultPlaceholder_-1854013440"/>
          </w:placeholder>
          <w:richText/>
        </w:sdtPr>
        <w:sdtContent>
          <w:r w:rsidRPr="00554046">
            <w:rPr>
              <w:b/>
            </w:rPr>
            <w:t>Laura Trott:</w:t>
          </w:r>
        </w:sdtContent>
      </w:sdt>
      <w:r>
        <w:t xml:space="preserve"> </w:t>
      </w:r>
      <w:r w:rsidRPr="002B54EA" w:rsidR="002B54EA">
        <w:t>What do you expect to happen to hospitalisation levels?</w:t>
      </w:r>
      <w:r w:rsidR="009A36B4">
        <w:t xml:space="preserve"> </w:t>
      </w:r>
    </w:p>
    <w:p w:rsidR="00554046" w:rsidP="00554046">
      <w:pPr>
        <w:pStyle w:val="Answer"/>
      </w:pPr>
      <w:sdt>
        <w:sdtPr>
          <w:alias w:val="Witness"/>
          <w:id w:val="589367928"/>
          <w:placeholder>
            <w:docPart w:val="DefaultPlaceholder_-1854013440"/>
          </w:placeholder>
          <w:richText/>
        </w:sdtPr>
        <w:sdtContent>
          <w:r w:rsidRPr="00554046">
            <w:rPr>
              <w:b/>
              <w:i/>
            </w:rPr>
            <w:t>Matt Hancock:</w:t>
          </w:r>
        </w:sdtContent>
      </w:sdt>
      <w:r>
        <w:t xml:space="preserve"> </w:t>
      </w:r>
      <w:r w:rsidR="000164FD">
        <w:t>I would also expect h</w:t>
      </w:r>
      <w:r w:rsidRPr="002B54EA" w:rsidR="002B54EA">
        <w:t>ospitalis</w:t>
      </w:r>
      <w:r>
        <w:t>a</w:t>
      </w:r>
      <w:r w:rsidRPr="002B54EA" w:rsidR="002B54EA">
        <w:t>tion levels to fall but</w:t>
      </w:r>
      <w:r>
        <w:t>,</w:t>
      </w:r>
      <w:r w:rsidRPr="002B54EA" w:rsidR="002B54EA">
        <w:t xml:space="preserve"> ironically</w:t>
      </w:r>
      <w:r>
        <w:t>,</w:t>
      </w:r>
      <w:r w:rsidRPr="002B54EA" w:rsidR="002B54EA">
        <w:t xml:space="preserve"> not as quickly as deaths in the first instance.</w:t>
      </w:r>
      <w:r w:rsidR="009A36B4">
        <w:t xml:space="preserve"> </w:t>
      </w:r>
      <w:r w:rsidRPr="002B54EA" w:rsidR="002B54EA">
        <w:t>The reason is that people who are slightly younger spend longer in hospital, often because they survive</w:t>
      </w:r>
      <w:r w:rsidR="00AA590D">
        <w:t>,</w:t>
      </w:r>
      <w:r w:rsidRPr="002B54EA" w:rsidR="002B54EA">
        <w:t xml:space="preserve"> </w:t>
      </w:r>
      <w:r w:rsidR="00613713">
        <w:t>when</w:t>
      </w:r>
      <w:r w:rsidRPr="002B54EA" w:rsidR="002B54EA">
        <w:t xml:space="preserve"> somebody who is very old and frail might not survive for as long. I would expect hospitalis</w:t>
      </w:r>
      <w:r>
        <w:t>ation</w:t>
      </w:r>
      <w:r w:rsidRPr="002B54EA" w:rsidR="002B54EA">
        <w:t>s to fall</w:t>
      </w:r>
      <w:r>
        <w:t>,</w:t>
      </w:r>
      <w:r w:rsidRPr="002B54EA" w:rsidR="002B54EA">
        <w:t xml:space="preserve"> but I would expect to see the number of deaths falling faster at first because of the way we are taking a very targeted approach in the vaccine roll</w:t>
      </w:r>
      <w:r w:rsidRPr="002B54EA" w:rsidR="002B54EA">
        <w:noBreakHyphen/>
        <w:t>out to vaccinate those who are most vulnerable first</w:t>
      </w:r>
      <w:r w:rsidR="00AA590D">
        <w:t>; t</w:t>
      </w:r>
      <w:r w:rsidRPr="002B54EA" w:rsidR="002B54EA">
        <w:t>hat is the over</w:t>
      </w:r>
      <w:r w:rsidRPr="002B54EA" w:rsidR="002B54EA">
        <w:noBreakHyphen/>
        <w:t>80s</w:t>
      </w:r>
      <w:r w:rsidR="0099323F">
        <w:t xml:space="preserve">, </w:t>
      </w:r>
      <w:r w:rsidRPr="002B54EA" w:rsidR="002B54EA">
        <w:t xml:space="preserve">care home </w:t>
      </w:r>
      <w:r w:rsidR="007E2FD2">
        <w:t>residents</w:t>
      </w:r>
      <w:r>
        <w:t xml:space="preserve"> </w:t>
      </w:r>
      <w:r w:rsidRPr="002B54EA" w:rsidR="002B54EA">
        <w:t>and</w:t>
      </w:r>
      <w:r w:rsidR="00613713">
        <w:t>,</w:t>
      </w:r>
      <w:r w:rsidRPr="002B54EA" w:rsidR="002B54EA">
        <w:t xml:space="preserve"> of course</w:t>
      </w:r>
      <w:r w:rsidR="00613713">
        <w:t>,</w:t>
      </w:r>
      <w:r w:rsidRPr="002B54EA" w:rsidR="002B54EA">
        <w:t xml:space="preserve"> the NHS staff and care home staff who look after them.</w:t>
      </w:r>
      <w:r w:rsidR="009A36B4">
        <w:t xml:space="preserve"> </w:t>
      </w:r>
    </w:p>
    <w:p w:rsidR="00554046" w:rsidP="00554046">
      <w:pPr>
        <w:pStyle w:val="Question"/>
      </w:pPr>
      <w:sdt>
        <w:sdtPr>
          <w:alias w:val="Member"/>
          <w:tag w:val="&lt;Member mnisId='4780' dodsId=''&gt;"/>
          <w:id w:val="1282770400"/>
          <w:placeholder>
            <w:docPart w:val="DefaultPlaceholder_-1854013440"/>
          </w:placeholder>
          <w:richText/>
        </w:sdtPr>
        <w:sdtContent>
          <w:r w:rsidRPr="00554046">
            <w:rPr>
              <w:b/>
            </w:rPr>
            <w:t>Laura Trott:</w:t>
          </w:r>
        </w:sdtContent>
      </w:sdt>
      <w:r>
        <w:t xml:space="preserve"> Understood.</w:t>
      </w:r>
      <w:r w:rsidR="00766C1A">
        <w:t xml:space="preserve"> When you</w:t>
      </w:r>
      <w:r w:rsidRPr="002B54EA" w:rsidR="002B54EA">
        <w:t xml:space="preserve"> approach relaxing the restrictions</w:t>
      </w:r>
      <w:r w:rsidR="00890D25">
        <w:t>, o</w:t>
      </w:r>
      <w:r w:rsidRPr="002B54EA" w:rsidR="002B54EA">
        <w:t>bviously everyone admitted to hospital for coronavirus is a huge worry</w:t>
      </w:r>
      <w:r w:rsidR="000164FD">
        <w:t>,</w:t>
      </w:r>
      <w:r w:rsidRPr="002B54EA" w:rsidR="002B54EA">
        <w:t xml:space="preserve"> but what is the level of hosp</w:t>
      </w:r>
      <w:r>
        <w:t>it</w:t>
      </w:r>
      <w:r w:rsidRPr="002B54EA" w:rsidR="002B54EA">
        <w:t>alisations at which you think we will be able to start to relax restrictions?</w:t>
      </w:r>
      <w:r w:rsidR="009A36B4">
        <w:t xml:space="preserve"> </w:t>
      </w:r>
    </w:p>
    <w:p w:rsidR="00554046" w:rsidP="00554046">
      <w:pPr>
        <w:pStyle w:val="Answer"/>
      </w:pPr>
      <w:sdt>
        <w:sdtPr>
          <w:alias w:val="Witness"/>
          <w:id w:val="-431518594"/>
          <w:placeholder>
            <w:docPart w:val="DefaultPlaceholder_-1854013440"/>
          </w:placeholder>
          <w:richText/>
        </w:sdtPr>
        <w:sdtContent>
          <w:r w:rsidRPr="00554046">
            <w:rPr>
              <w:b/>
              <w:i/>
            </w:rPr>
            <w:t>Matt Hancock:</w:t>
          </w:r>
        </w:sdtContent>
      </w:sdt>
      <w:r>
        <w:t xml:space="preserve"> </w:t>
      </w:r>
      <w:r w:rsidRPr="002B54EA" w:rsidR="002B54EA">
        <w:t>I do not quite look at it that way</w:t>
      </w:r>
      <w:r w:rsidR="00C332D2">
        <w:t>,</w:t>
      </w:r>
      <w:r w:rsidRPr="002B54EA" w:rsidR="002B54EA">
        <w:t xml:space="preserve"> and the reason is twofold.</w:t>
      </w:r>
      <w:r w:rsidR="009A36B4">
        <w:t xml:space="preserve"> </w:t>
      </w:r>
      <w:r w:rsidRPr="002B54EA" w:rsidR="002B54EA">
        <w:t xml:space="preserve">First, we have set out the conditions </w:t>
      </w:r>
      <w:r>
        <w:t xml:space="preserve">that </w:t>
      </w:r>
      <w:r w:rsidRPr="002B54EA" w:rsidR="002B54EA">
        <w:t xml:space="preserve">we will look at for the relaxation of the </w:t>
      </w:r>
      <w:r w:rsidR="00701CEC">
        <w:t>N</w:t>
      </w:r>
      <w:r w:rsidRPr="002B54EA" w:rsidR="002B54EA">
        <w:t>PIs</w:t>
      </w:r>
      <w:r w:rsidR="00C26FAB">
        <w:t>—</w:t>
      </w:r>
      <w:r w:rsidRPr="002B54EA" w:rsidR="002B54EA">
        <w:t>the restrictions</w:t>
      </w:r>
      <w:r w:rsidR="00C26FAB">
        <w:t>—</w:t>
      </w:r>
      <w:r w:rsidRPr="002B54EA" w:rsidR="002B54EA">
        <w:t xml:space="preserve">which are </w:t>
      </w:r>
      <w:r w:rsidR="00701CEC">
        <w:t xml:space="preserve">that </w:t>
      </w:r>
      <w:r w:rsidRPr="002B54EA" w:rsidR="002B54EA">
        <w:t>there is</w:t>
      </w:r>
      <w:r w:rsidR="007B06C4">
        <w:t>n’t</w:t>
      </w:r>
      <w:r w:rsidRPr="002B54EA" w:rsidR="002B54EA">
        <w:t xml:space="preserve"> another major new variant </w:t>
      </w:r>
      <w:r w:rsidR="007B06C4">
        <w:t xml:space="preserve">of the disease </w:t>
      </w:r>
      <w:r w:rsidRPr="002B54EA" w:rsidR="002B54EA">
        <w:t xml:space="preserve">that causes difficulties, </w:t>
      </w:r>
      <w:r>
        <w:t xml:space="preserve">that </w:t>
      </w:r>
      <w:r w:rsidRPr="002B54EA" w:rsidR="002B54EA">
        <w:t>the vaccination programme is working and that the number of hospitalisations and death</w:t>
      </w:r>
      <w:r>
        <w:t>s</w:t>
      </w:r>
      <w:r w:rsidRPr="002B54EA" w:rsidR="002B54EA">
        <w:t xml:space="preserve"> is coming down. I do not have a fixed number for any one of those four in my head, if you see what I mean. We do not have fixed thresholds on it, but you can see the direct</w:t>
      </w:r>
      <w:r>
        <w:t>ion</w:t>
      </w:r>
      <w:r w:rsidRPr="002B54EA" w:rsidR="002B54EA">
        <w:t xml:space="preserve"> of travel.</w:t>
      </w:r>
      <w:r w:rsidR="009A36B4">
        <w:t xml:space="preserve"> </w:t>
      </w:r>
    </w:p>
    <w:p w:rsidR="00554046" w:rsidP="00554046">
      <w:pPr>
        <w:pStyle w:val="Question"/>
      </w:pPr>
      <w:sdt>
        <w:sdtPr>
          <w:alias w:val="Member"/>
          <w:tag w:val="&lt;Member mnisId='4780' dodsId=''&gt;"/>
          <w:id w:val="2117097337"/>
          <w:placeholder>
            <w:docPart w:val="DefaultPlaceholder_-1854013440"/>
          </w:placeholder>
          <w:richText/>
        </w:sdtPr>
        <w:sdtContent>
          <w:r w:rsidRPr="00554046">
            <w:rPr>
              <w:b/>
            </w:rPr>
            <w:t>Laura Trott:</w:t>
          </w:r>
        </w:sdtContent>
      </w:sdt>
      <w:r>
        <w:t xml:space="preserve"> </w:t>
      </w:r>
      <w:r w:rsidRPr="002B54EA" w:rsidR="002B54EA">
        <w:t>Understood</w:t>
      </w:r>
      <w:r w:rsidR="00B453D7">
        <w:t>.</w:t>
      </w:r>
      <w:r w:rsidR="00802F07">
        <w:t xml:space="preserve"> W</w:t>
      </w:r>
      <w:r w:rsidRPr="002B54EA" w:rsidR="002B54EA">
        <w:t>hat do you expect the situation to be with mass testing as we move into the end of February and March</w:t>
      </w:r>
      <w:r w:rsidR="00701CEC">
        <w:t>,</w:t>
      </w:r>
      <w:r w:rsidRPr="002B54EA" w:rsidR="002B54EA">
        <w:t xml:space="preserve"> and how will that play into </w:t>
      </w:r>
      <w:r w:rsidR="0099323F">
        <w:t>our</w:t>
      </w:r>
      <w:r w:rsidRPr="002B54EA" w:rsidR="002B54EA">
        <w:t xml:space="preserve"> being able to relax the restrictions? </w:t>
      </w:r>
    </w:p>
    <w:p w:rsidR="00554046" w:rsidP="00554046">
      <w:pPr>
        <w:pStyle w:val="Answer"/>
      </w:pPr>
      <w:sdt>
        <w:sdtPr>
          <w:alias w:val="Witness"/>
          <w:id w:val="-1261753105"/>
          <w:placeholder>
            <w:docPart w:val="DefaultPlaceholder_-1854013440"/>
          </w:placeholder>
          <w:richText/>
        </w:sdtPr>
        <w:sdtContent>
          <w:r w:rsidRPr="00554046">
            <w:rPr>
              <w:b/>
              <w:i/>
            </w:rPr>
            <w:t>Matt Hancock:</w:t>
          </w:r>
        </w:sdtContent>
      </w:sdt>
      <w:r>
        <w:t xml:space="preserve"> </w:t>
      </w:r>
      <w:r w:rsidRPr="002B54EA" w:rsidR="002B54EA">
        <w:t>Mass testing will continue to be very important</w:t>
      </w:r>
      <w:r w:rsidR="00802F07">
        <w:t>. M</w:t>
      </w:r>
      <w:r w:rsidRPr="002B54EA" w:rsidR="002B54EA">
        <w:t>ass testing</w:t>
      </w:r>
      <w:r>
        <w:t>,</w:t>
      </w:r>
      <w:r w:rsidRPr="002B54EA" w:rsidR="002B54EA">
        <w:t xml:space="preserve"> and crucially the isolation that comes with it</w:t>
      </w:r>
      <w:r>
        <w:t>,</w:t>
      </w:r>
      <w:r w:rsidRPr="002B54EA" w:rsidR="002B54EA">
        <w:t xml:space="preserve"> is a very important factor in keeping R down. The lower the total number of cases</w:t>
      </w:r>
      <w:r w:rsidR="00C26FAB">
        <w:t>,</w:t>
      </w:r>
      <w:r w:rsidRPr="002B54EA" w:rsidR="002B54EA">
        <w:t xml:space="preserve"> the more effective mass testing can be at keeping the R rate down</w:t>
      </w:r>
      <w:r w:rsidR="00BB223B">
        <w:t>. B</w:t>
      </w:r>
      <w:r w:rsidR="006D5916">
        <w:t>ut</w:t>
      </w:r>
      <w:r w:rsidRPr="002B54EA" w:rsidR="002B54EA">
        <w:t xml:space="preserve"> even as we release restrictions</w:t>
      </w:r>
      <w:r w:rsidR="00701CEC">
        <w:t>,</w:t>
      </w:r>
      <w:r w:rsidRPr="002B54EA" w:rsidR="002B54EA">
        <w:t xml:space="preserve"> and even as we </w:t>
      </w:r>
      <w:r w:rsidR="006D5916">
        <w:t xml:space="preserve">have </w:t>
      </w:r>
      <w:r w:rsidRPr="002B54EA" w:rsidR="002B54EA">
        <w:t>vaccinate</w:t>
      </w:r>
      <w:r w:rsidR="006D5916">
        <w:t>d</w:t>
      </w:r>
      <w:r w:rsidRPr="002B54EA" w:rsidR="002B54EA">
        <w:t xml:space="preserve"> the most vulnerable</w:t>
      </w:r>
      <w:r>
        <w:t>,</w:t>
      </w:r>
      <w:r w:rsidRPr="002B54EA" w:rsidR="002B54EA">
        <w:t xml:space="preserve"> mass testing will be incredibly important</w:t>
      </w:r>
      <w:r w:rsidR="006F388C">
        <w:t>,</w:t>
      </w:r>
      <w:r w:rsidRPr="002B54EA" w:rsidR="002B54EA">
        <w:t xml:space="preserve"> especially for people of working age, until we get the vaccination programme all the way through the entire adult population</w:t>
      </w:r>
      <w:r w:rsidR="00440F27">
        <w:t>, which</w:t>
      </w:r>
      <w:r w:rsidR="00701CEC">
        <w:t xml:space="preserve"> </w:t>
      </w:r>
      <w:r w:rsidRPr="002B54EA" w:rsidR="002B54EA">
        <w:t>is of course our goal</w:t>
      </w:r>
      <w:r w:rsidR="00701CEC">
        <w:t xml:space="preserve"> but </w:t>
      </w:r>
      <w:r w:rsidRPr="002B54EA" w:rsidR="002B54EA">
        <w:t>will come a bit later. Mass testing will continue to be important.</w:t>
      </w:r>
      <w:r w:rsidR="009A36B4">
        <w:t xml:space="preserve"> </w:t>
      </w:r>
    </w:p>
    <w:p w:rsidR="00554046" w:rsidP="00554046">
      <w:pPr>
        <w:pStyle w:val="Answer"/>
      </w:pPr>
      <w:r w:rsidRPr="002B54EA">
        <w:t>There is another way to answer the same question</w:t>
      </w:r>
      <w:r w:rsidR="00F16C48">
        <w:t>, which is that</w:t>
      </w:r>
      <w:r w:rsidRPr="002B54EA">
        <w:t xml:space="preserve"> there are two things that mass testing does. One is surveillance</w:t>
      </w:r>
      <w:r w:rsidR="00571FB9">
        <w:t>:</w:t>
      </w:r>
      <w:r w:rsidRPr="002B54EA">
        <w:t xml:space="preserve"> understanding where the virus is</w:t>
      </w:r>
      <w:r w:rsidR="00F16C48">
        <w:t xml:space="preserve"> and</w:t>
      </w:r>
      <w:r w:rsidRPr="002B54EA">
        <w:t xml:space="preserve"> how fast it is growing. The ONS study is the most important part of our surveillance</w:t>
      </w:r>
      <w:r>
        <w:t>,</w:t>
      </w:r>
      <w:r w:rsidRPr="002B54EA">
        <w:t xml:space="preserve"> but our genomic surveillance</w:t>
      </w:r>
      <w:r>
        <w:t>,</w:t>
      </w:r>
      <w:r w:rsidRPr="002B54EA">
        <w:t xml:space="preserve"> where we do half the genomic testing in the world</w:t>
      </w:r>
      <w:r>
        <w:t>,</w:t>
      </w:r>
      <w:r w:rsidRPr="002B54EA">
        <w:t xml:space="preserve"> is incredibly important as well. That is one part.</w:t>
      </w:r>
      <w:r w:rsidR="009A36B4">
        <w:t xml:space="preserve"> </w:t>
      </w:r>
    </w:p>
    <w:p w:rsidR="00554046" w:rsidP="00D667BD">
      <w:pPr>
        <w:pStyle w:val="Answer"/>
      </w:pPr>
      <w:r w:rsidRPr="002B54EA">
        <w:t>The second part is testing</w:t>
      </w:r>
      <w:r w:rsidR="009B0724">
        <w:t>,</w:t>
      </w:r>
      <w:r w:rsidRPr="002B54EA">
        <w:t xml:space="preserve"> essentially</w:t>
      </w:r>
      <w:r w:rsidR="009B0724">
        <w:t>,</w:t>
      </w:r>
      <w:r w:rsidRPr="002B54EA">
        <w:t xml:space="preserve"> for behaviour change</w:t>
      </w:r>
      <w:r>
        <w:t>,</w:t>
      </w:r>
      <w:r w:rsidRPr="002B54EA">
        <w:t xml:space="preserve"> which is testing so that people know they have the disease and therefore must isolate</w:t>
      </w:r>
      <w:r>
        <w:t>,</w:t>
      </w:r>
      <w:r w:rsidRPr="002B54EA">
        <w:t xml:space="preserve"> and ensuring that their contacts isolate through the contact</w:t>
      </w:r>
      <w:r w:rsidRPr="002B54EA">
        <w:noBreakHyphen/>
        <w:t>tracing system. Both of those will continue to be important for the months to come.</w:t>
      </w:r>
      <w:r w:rsidR="009A36B4">
        <w:t xml:space="preserve"> </w:t>
      </w:r>
    </w:p>
    <w:p w:rsidR="00D96349" w:rsidP="00554046">
      <w:pPr>
        <w:pStyle w:val="Question"/>
      </w:pPr>
      <w:sdt>
        <w:sdtPr>
          <w:alias w:val="Member"/>
          <w:tag w:val="&lt;Member mnisId='4779' dodsId=''&gt;"/>
          <w:id w:val="671379633"/>
          <w:placeholder>
            <w:docPart w:val="DefaultPlaceholder_-1854013440"/>
          </w:placeholder>
          <w:richText/>
        </w:sdtPr>
        <w:sdtContent>
          <w:r w:rsidRPr="00554046" w:rsidR="00554046">
            <w:rPr>
              <w:b/>
            </w:rPr>
            <w:t>Taiwo Owatemi:</w:t>
          </w:r>
        </w:sdtContent>
      </w:sdt>
      <w:r w:rsidR="00554046">
        <w:t xml:space="preserve"> </w:t>
      </w:r>
      <w:r w:rsidRPr="002B54EA" w:rsidR="002B54EA">
        <w:t xml:space="preserve">Secretary of State, </w:t>
      </w:r>
      <w:r w:rsidR="00BB223B">
        <w:t>I am</w:t>
      </w:r>
      <w:r w:rsidRPr="002B54EA" w:rsidR="002B54EA">
        <w:t xml:space="preserve"> a pharmacist</w:t>
      </w:r>
      <w:r w:rsidR="00C332D2">
        <w:t>,</w:t>
      </w:r>
      <w:r w:rsidR="00701CEC">
        <w:t xml:space="preserve"> </w:t>
      </w:r>
      <w:r w:rsidR="00BB223B">
        <w:t xml:space="preserve">so </w:t>
      </w:r>
      <w:r w:rsidR="004A3B21">
        <w:t>can I ask you to</w:t>
      </w:r>
      <w:r w:rsidRPr="002B54EA" w:rsidR="002B54EA">
        <w:t xml:space="preserve"> explain why community pharmacists were not considered initially in the roll</w:t>
      </w:r>
      <w:r w:rsidR="00554046">
        <w:t>-</w:t>
      </w:r>
      <w:r w:rsidRPr="002B54EA" w:rsidR="002B54EA">
        <w:t>out of the vaccination scheme</w:t>
      </w:r>
      <w:r w:rsidR="00701CEC">
        <w:t>? T</w:t>
      </w:r>
      <w:r w:rsidRPr="002B54EA" w:rsidR="002B54EA">
        <w:t xml:space="preserve">here </w:t>
      </w:r>
      <w:r w:rsidR="00701CEC">
        <w:t>are</w:t>
      </w:r>
      <w:r w:rsidRPr="002B54EA" w:rsidR="002B54EA">
        <w:t xml:space="preserve"> five points that should have been considered in how our profession is able to carry out th</w:t>
      </w:r>
      <w:r w:rsidR="00C26FAB">
        <w:t>e</w:t>
      </w:r>
      <w:r w:rsidRPr="002B54EA" w:rsidR="002B54EA">
        <w:t>s</w:t>
      </w:r>
      <w:r w:rsidR="00C26FAB">
        <w:t>e</w:t>
      </w:r>
      <w:r w:rsidRPr="002B54EA" w:rsidR="002B54EA">
        <w:t xml:space="preserve"> vaccination</w:t>
      </w:r>
      <w:r w:rsidR="00C26FAB">
        <w:t>s</w:t>
      </w:r>
      <w:r w:rsidRPr="002B54EA" w:rsidR="002B54EA">
        <w:t>. The first point is experience in the storage of the vaccination.</w:t>
      </w:r>
      <w:r w:rsidR="009A36B4">
        <w:t xml:space="preserve"> </w:t>
      </w:r>
      <w:r w:rsidRPr="002B54EA" w:rsidR="002B54EA">
        <w:t xml:space="preserve">Community pharmacists, as you know, have experience in monitoring fridge </w:t>
      </w:r>
      <w:r w:rsidR="00554046">
        <w:t xml:space="preserve">temperatures </w:t>
      </w:r>
      <w:r w:rsidRPr="002B54EA" w:rsidR="002B54EA">
        <w:t>and ensuring that drugs are stored at the right temperature. They should have access to patient information, which we do</w:t>
      </w:r>
      <w:r w:rsidR="00A81F07">
        <w:t xml:space="preserve">, and we </w:t>
      </w:r>
      <w:r w:rsidRPr="002B54EA" w:rsidR="002B54EA">
        <w:t>have the ability to determine whether a patient is eligible or would have any allergies. Thirdly</w:t>
      </w:r>
      <w:r w:rsidR="00DD0687">
        <w:t>,</w:t>
      </w:r>
      <w:r w:rsidRPr="002B54EA" w:rsidR="002B54EA">
        <w:t xml:space="preserve"> they have</w:t>
      </w:r>
      <w:r w:rsidR="005F064A">
        <w:t xml:space="preserve"> to</w:t>
      </w:r>
      <w:r w:rsidRPr="002B54EA" w:rsidR="002B54EA">
        <w:t xml:space="preserve"> have </w:t>
      </w:r>
      <w:r w:rsidR="005F064A">
        <w:t xml:space="preserve">had </w:t>
      </w:r>
      <w:r w:rsidRPr="002B54EA" w:rsidR="002B54EA">
        <w:t>the appropriate training</w:t>
      </w:r>
      <w:r w:rsidR="00DD0687">
        <w:t xml:space="preserve"> a</w:t>
      </w:r>
      <w:r w:rsidRPr="002B54EA" w:rsidR="002B54EA">
        <w:t>nd they have to have continuous training, which pharmacists have every year.</w:t>
      </w:r>
      <w:r w:rsidR="009A36B4">
        <w:t xml:space="preserve"> </w:t>
      </w:r>
      <w:r w:rsidR="00525EA6">
        <w:t>Fourthly, they</w:t>
      </w:r>
      <w:r w:rsidRPr="002B54EA" w:rsidR="002B54EA">
        <w:t xml:space="preserve"> have to have experience in vaccination</w:t>
      </w:r>
      <w:r w:rsidR="00525EA6">
        <w:t>, and t</w:t>
      </w:r>
      <w:r w:rsidRPr="002B54EA" w:rsidR="002B54EA">
        <w:t>his year alone pharmacists have done 2 million flu vaccinations.</w:t>
      </w:r>
    </w:p>
    <w:p w:rsidR="00DD0687" w:rsidP="00D96349">
      <w:pPr>
        <w:pStyle w:val="Question"/>
        <w:numPr>
          <w:ilvl w:val="0"/>
          <w:numId w:val="0"/>
        </w:numPr>
        <w:ind w:left="794"/>
      </w:pPr>
      <w:r w:rsidRPr="002B54EA">
        <w:t xml:space="preserve">Lastly, </w:t>
      </w:r>
      <w:r w:rsidR="00BB223B">
        <w:t>and this</w:t>
      </w:r>
      <w:r w:rsidRPr="002B54EA">
        <w:t xml:space="preserve"> is one of the difficulties</w:t>
      </w:r>
      <w:r>
        <w:t xml:space="preserve"> </w:t>
      </w:r>
      <w:r w:rsidR="00B309F3">
        <w:t>you have been having</w:t>
      </w:r>
      <w:r w:rsidRPr="002B54EA">
        <w:t>, they have to have close proximity so that patients can access their services. Given that 90% of the population are about 20 minutes</w:t>
      </w:r>
      <w:r w:rsidR="009A36B4">
        <w:t>’</w:t>
      </w:r>
      <w:r w:rsidRPr="002B54EA">
        <w:t xml:space="preserve"> walk away from a local pharmacist</w:t>
      </w:r>
      <w:r>
        <w:t>,</w:t>
      </w:r>
      <w:r w:rsidRPr="002B54EA">
        <w:t xml:space="preserve"> as pharmacists</w:t>
      </w:r>
      <w:r w:rsidR="00B309F3">
        <w:t>,</w:t>
      </w:r>
      <w:r w:rsidRPr="002B54EA">
        <w:t xml:space="preserve"> we </w:t>
      </w:r>
      <w:r w:rsidR="002C08C7">
        <w:t>we</w:t>
      </w:r>
      <w:r w:rsidRPr="002B54EA">
        <w:t>re surprised that we were not in the Government</w:t>
      </w:r>
      <w:r w:rsidR="009A36B4">
        <w:t>’</w:t>
      </w:r>
      <w:r w:rsidRPr="002B54EA">
        <w:t xml:space="preserve">s </w:t>
      </w:r>
      <w:r>
        <w:t xml:space="preserve">mind in the </w:t>
      </w:r>
      <w:r w:rsidRPr="002B54EA">
        <w:t>initial vaccination programme</w:t>
      </w:r>
      <w:r w:rsidR="00701CEC">
        <w:t>,</w:t>
      </w:r>
      <w:r w:rsidRPr="002B54EA">
        <w:t xml:space="preserve"> and </w:t>
      </w:r>
      <w:r w:rsidR="00701CEC">
        <w:t xml:space="preserve">at </w:t>
      </w:r>
      <w:r w:rsidRPr="002B54EA">
        <w:t xml:space="preserve">the fact </w:t>
      </w:r>
      <w:r w:rsidR="00701CEC">
        <w:t xml:space="preserve">that </w:t>
      </w:r>
      <w:r w:rsidRPr="002B54EA">
        <w:t xml:space="preserve">we have to apply for something </w:t>
      </w:r>
      <w:r w:rsidR="00701CEC">
        <w:t xml:space="preserve">that </w:t>
      </w:r>
      <w:r w:rsidRPr="002B54EA">
        <w:t>we have more th</w:t>
      </w:r>
      <w:r>
        <w:t>a</w:t>
      </w:r>
      <w:r w:rsidRPr="002B54EA">
        <w:t>n enough experience to be able to do.</w:t>
      </w:r>
      <w:r w:rsidR="009A36B4">
        <w:t xml:space="preserve"> </w:t>
      </w:r>
    </w:p>
    <w:p w:rsidR="0006031E" w:rsidP="007E6531">
      <w:pPr>
        <w:pStyle w:val="Answer"/>
      </w:pPr>
      <w:sdt>
        <w:sdtPr>
          <w:alias w:val="Witness"/>
          <w:id w:val="720873596"/>
          <w:placeholder>
            <w:docPart w:val="DefaultPlaceholder_-1854013440"/>
          </w:placeholder>
          <w:richText/>
        </w:sdtPr>
        <w:sdtContent>
          <w:r w:rsidRPr="00DD0687" w:rsidR="00DD0687">
            <w:rPr>
              <w:b/>
              <w:i/>
            </w:rPr>
            <w:t>Matt Hancock:</w:t>
          </w:r>
        </w:sdtContent>
      </w:sdt>
      <w:r w:rsidR="00DD0687">
        <w:t xml:space="preserve"> </w:t>
      </w:r>
      <w:r w:rsidRPr="002B54EA" w:rsidR="002B54EA">
        <w:t>Thank you very much.</w:t>
      </w:r>
      <w:r w:rsidR="009A36B4">
        <w:t xml:space="preserve"> </w:t>
      </w:r>
      <w:r w:rsidRPr="002B54EA" w:rsidR="002B54EA">
        <w:t>I am a massive supporter of community pharmac</w:t>
      </w:r>
      <w:r w:rsidR="004245C9">
        <w:t>ies</w:t>
      </w:r>
      <w:r w:rsidRPr="002B54EA" w:rsidR="002B54EA">
        <w:t>.</w:t>
      </w:r>
      <w:r w:rsidR="009A36B4">
        <w:t xml:space="preserve"> </w:t>
      </w:r>
      <w:r w:rsidRPr="002B54EA" w:rsidR="002B54EA">
        <w:t>I think they do an amazing job.</w:t>
      </w:r>
      <w:r w:rsidR="009A36B4">
        <w:t xml:space="preserve"> </w:t>
      </w:r>
      <w:r w:rsidRPr="002B54EA" w:rsidR="002B54EA">
        <w:t xml:space="preserve">You set that out </w:t>
      </w:r>
      <w:r w:rsidR="00B309F3">
        <w:t>in terms of</w:t>
      </w:r>
      <w:r w:rsidRPr="002B54EA" w:rsidR="002B54EA">
        <w:t xml:space="preserve"> the job they do for the flu vaccine</w:t>
      </w:r>
      <w:r w:rsidR="00DD0687">
        <w:t>. I</w:t>
      </w:r>
      <w:r w:rsidRPr="002B54EA" w:rsidR="002B54EA">
        <w:t>n fact</w:t>
      </w:r>
      <w:r w:rsidR="00DD0687">
        <w:t>,</w:t>
      </w:r>
      <w:r w:rsidRPr="002B54EA" w:rsidR="002B54EA">
        <w:t xml:space="preserve"> that has been growing since I </w:t>
      </w:r>
      <w:r w:rsidR="00701CEC">
        <w:t>have been</w:t>
      </w:r>
      <w:r w:rsidRPr="002B54EA" w:rsidR="002B54EA">
        <w:t xml:space="preserve"> Health Secretary and</w:t>
      </w:r>
      <w:r w:rsidR="00CD01EA">
        <w:t>,</w:t>
      </w:r>
      <w:r w:rsidRPr="002B54EA" w:rsidR="002B54EA">
        <w:t xml:space="preserve"> indeed</w:t>
      </w:r>
      <w:r w:rsidR="00CD01EA">
        <w:t>,</w:t>
      </w:r>
      <w:r w:rsidRPr="002B54EA" w:rsidR="002B54EA">
        <w:t xml:space="preserve"> under the previous Health Secretary</w:t>
      </w:r>
      <w:r w:rsidR="00701CEC">
        <w:t>; t</w:t>
      </w:r>
      <w:r w:rsidRPr="002B54EA" w:rsidR="002B54EA">
        <w:t xml:space="preserve">he </w:t>
      </w:r>
      <w:r>
        <w:t>number</w:t>
      </w:r>
      <w:r w:rsidRPr="002B54EA" w:rsidR="002B54EA">
        <w:t xml:space="preserve"> of flu jabs done through pharmac</w:t>
      </w:r>
      <w:r w:rsidR="00BB223B">
        <w:t>ies</w:t>
      </w:r>
      <w:r w:rsidRPr="002B54EA" w:rsidR="002B54EA">
        <w:t xml:space="preserve"> has grown.</w:t>
      </w:r>
    </w:p>
    <w:p w:rsidR="007E6531" w:rsidP="007E6531">
      <w:pPr>
        <w:pStyle w:val="Answer"/>
      </w:pPr>
      <w:r w:rsidRPr="002B54EA">
        <w:t xml:space="preserve">Because of the </w:t>
      </w:r>
      <w:r w:rsidR="00BB223B">
        <w:t>-70</w:t>
      </w:r>
      <w:r w:rsidRPr="00BB223B" w:rsidR="00BB223B">
        <w:t>°</w:t>
      </w:r>
      <w:r w:rsidRPr="002B54EA">
        <w:t xml:space="preserve"> storage requirement, the Pfizer vaccine was not appropriate for community pharmacy</w:t>
      </w:r>
      <w:r w:rsidR="00DD0687">
        <w:t>, but</w:t>
      </w:r>
      <w:r w:rsidRPr="002B54EA">
        <w:t xml:space="preserve"> we are now expanding the number of pharmacies </w:t>
      </w:r>
      <w:r w:rsidR="00BB223B">
        <w:t>that</w:t>
      </w:r>
      <w:r w:rsidRPr="002B54EA">
        <w:t xml:space="preserve"> are going to be delivering the Oxford</w:t>
      </w:r>
      <w:r w:rsidR="00BB223B">
        <w:t>-</w:t>
      </w:r>
      <w:r w:rsidRPr="002B54EA" w:rsidR="00BB223B">
        <w:t>AstraZeneca</w:t>
      </w:r>
      <w:r w:rsidRPr="002B54EA">
        <w:t xml:space="preserve"> vaccine.</w:t>
      </w:r>
      <w:r w:rsidR="009A36B4">
        <w:t xml:space="preserve"> </w:t>
      </w:r>
      <w:r w:rsidRPr="002B54EA">
        <w:t xml:space="preserve">Because we have to </w:t>
      </w:r>
      <w:r w:rsidR="0006031E">
        <w:t xml:space="preserve">make </w:t>
      </w:r>
      <w:r w:rsidRPr="002B54EA">
        <w:t>sure that the vaccine we have goes as far as it possibly can</w:t>
      </w:r>
      <w:r w:rsidR="00DD0687">
        <w:t>,</w:t>
      </w:r>
      <w:r w:rsidRPr="002B54EA">
        <w:t xml:space="preserve"> and because it comes in packs</w:t>
      </w:r>
      <w:r w:rsidR="000164FD">
        <w:t>—</w:t>
      </w:r>
      <w:r w:rsidRPr="002B54EA">
        <w:t>the Oxford</w:t>
      </w:r>
      <w:r w:rsidR="00BB223B">
        <w:t>-</w:t>
      </w:r>
      <w:r w:rsidRPr="002B54EA" w:rsidR="00BB223B">
        <w:t>AstraZeneca</w:t>
      </w:r>
      <w:r w:rsidRPr="002B54EA">
        <w:t xml:space="preserve"> </w:t>
      </w:r>
      <w:r w:rsidR="00BB223B">
        <w:t xml:space="preserve">vaccine </w:t>
      </w:r>
      <w:r w:rsidRPr="002B54EA">
        <w:t>comes in packs of 800 to 1,000</w:t>
      </w:r>
      <w:r w:rsidR="000164FD">
        <w:t>—</w:t>
      </w:r>
      <w:r w:rsidR="00A353BA">
        <w:t>making sure</w:t>
      </w:r>
      <w:r w:rsidR="00DD0687">
        <w:t xml:space="preserve"> that</w:t>
      </w:r>
      <w:r w:rsidRPr="002B54EA">
        <w:t xml:space="preserve"> we have throughput at the sites is very important.</w:t>
      </w:r>
      <w:r w:rsidR="009A36B4">
        <w:t xml:space="preserve"> </w:t>
      </w:r>
    </w:p>
    <w:p w:rsidR="007E6531" w:rsidP="007E6531">
      <w:pPr>
        <w:pStyle w:val="Answer"/>
      </w:pPr>
      <w:r w:rsidRPr="002B54EA">
        <w:t>The good news is that we are confident that we have enough delivery sites coming on</w:t>
      </w:r>
      <w:r w:rsidR="00CD01EA">
        <w:t xml:space="preserve"> </w:t>
      </w:r>
      <w:r w:rsidRPr="002B54EA">
        <w:t>stream</w:t>
      </w:r>
      <w:r w:rsidR="00CD01EA">
        <w:t>.</w:t>
      </w:r>
      <w:r w:rsidRPr="002B54EA">
        <w:t xml:space="preserve"> </w:t>
      </w:r>
      <w:r w:rsidR="00CD01EA">
        <w:t>W</w:t>
      </w:r>
      <w:r w:rsidRPr="002B54EA">
        <w:t>hether it is the hundreds of GP sites that are already set up</w:t>
      </w:r>
      <w:r w:rsidR="00DD0687">
        <w:t>,</w:t>
      </w:r>
      <w:r w:rsidRPr="002B54EA">
        <w:t xml:space="preserve"> the 200 more that are coming on</w:t>
      </w:r>
      <w:r w:rsidR="00CD01EA">
        <w:t xml:space="preserve"> </w:t>
      </w:r>
      <w:r w:rsidRPr="002B54EA">
        <w:t xml:space="preserve">stream this week, the </w:t>
      </w:r>
      <w:r>
        <w:t xml:space="preserve">over 200 </w:t>
      </w:r>
      <w:r w:rsidRPr="002B54EA">
        <w:t>hospital sites</w:t>
      </w:r>
      <w:r w:rsidR="00DA60AF">
        <w:t xml:space="preserve"> </w:t>
      </w:r>
      <w:r w:rsidRPr="002B54EA">
        <w:t>that will go up to 270 in England</w:t>
      </w:r>
      <w:r w:rsidR="00DA60AF">
        <w:t>,</w:t>
      </w:r>
      <w:r w:rsidRPr="002B54EA">
        <w:t xml:space="preserve"> and more in the devolved nations</w:t>
      </w:r>
      <w:r w:rsidR="00DA60AF">
        <w:t xml:space="preserve">, </w:t>
      </w:r>
      <w:r w:rsidRPr="002B54EA">
        <w:t>or the mass vaccination centres, seven of which will open next week</w:t>
      </w:r>
      <w:r w:rsidR="00DD0687">
        <w:t>,</w:t>
      </w:r>
      <w:r w:rsidRPr="002B54EA">
        <w:t xml:space="preserve"> with the 200 pharmacy sites as well</w:t>
      </w:r>
      <w:r w:rsidR="00DD0687">
        <w:t>,</w:t>
      </w:r>
      <w:r w:rsidRPr="002B54EA">
        <w:t xml:space="preserve"> we are confident that we have those sites. We will keep working with community pharmacy to see whether we can expand that</w:t>
      </w:r>
      <w:r w:rsidR="004245C9">
        <w:t>,</w:t>
      </w:r>
      <w:r w:rsidRPr="002B54EA">
        <w:t xml:space="preserve"> to see how the roll</w:t>
      </w:r>
      <w:r w:rsidRPr="002B54EA">
        <w:noBreakHyphen/>
        <w:t>out goes</w:t>
      </w:r>
      <w:r w:rsidR="004245C9">
        <w:t>,</w:t>
      </w:r>
      <w:r w:rsidRPr="002B54EA">
        <w:t xml:space="preserve"> and which of the different types of sites are more effective. </w:t>
      </w:r>
    </w:p>
    <w:p w:rsidR="00DD0687" w:rsidP="00DD0687">
      <w:pPr>
        <w:pStyle w:val="Answer"/>
      </w:pPr>
      <w:r w:rsidRPr="002B54EA">
        <w:t>There is a particular role that community pharmacy will be able to play and where they will have a particular advantage</w:t>
      </w:r>
      <w:r w:rsidR="007E6531">
        <w:t>. T</w:t>
      </w:r>
      <w:r w:rsidRPr="002B54EA">
        <w:t>he roll</w:t>
      </w:r>
      <w:r>
        <w:t>-</w:t>
      </w:r>
      <w:r w:rsidRPr="002B54EA">
        <w:t>out has to be a universal roll</w:t>
      </w:r>
      <w:r w:rsidRPr="002B54EA">
        <w:noBreakHyphen/>
        <w:t>out as much as possible</w:t>
      </w:r>
      <w:r w:rsidR="00A35F62">
        <w:t>,</w:t>
      </w:r>
      <w:r w:rsidR="007E6531">
        <w:t xml:space="preserve"> and w</w:t>
      </w:r>
      <w:r w:rsidRPr="002B54EA">
        <w:t xml:space="preserve">e need to </w:t>
      </w:r>
      <w:r w:rsidR="00A35F62">
        <w:t xml:space="preserve">make </w:t>
      </w:r>
      <w:r w:rsidRPr="002B54EA">
        <w:t>sure that we get to all communities</w:t>
      </w:r>
      <w:r>
        <w:t>. C</w:t>
      </w:r>
      <w:r w:rsidRPr="002B54EA">
        <w:t>ommunity pharmac</w:t>
      </w:r>
      <w:r>
        <w:t>ies,</w:t>
      </w:r>
      <w:r w:rsidRPr="002B54EA">
        <w:t xml:space="preserve"> precisely as you said</w:t>
      </w:r>
      <w:r>
        <w:t>,</w:t>
      </w:r>
      <w:r w:rsidRPr="002B54EA">
        <w:t xml:space="preserve"> are highly engaged in their local community, often more local than any other healthcare setting</w:t>
      </w:r>
      <w:r>
        <w:t>,</w:t>
      </w:r>
      <w:r w:rsidRPr="002B54EA">
        <w:t xml:space="preserve"> and therefore will be able to support getting right into the communities we need to reach. GPs can do th</w:t>
      </w:r>
      <w:r w:rsidR="00F3042E">
        <w:t>at</w:t>
      </w:r>
      <w:r w:rsidRPr="002B54EA">
        <w:t xml:space="preserve"> well</w:t>
      </w:r>
      <w:r w:rsidR="002E254C">
        <w:t>,</w:t>
      </w:r>
      <w:r w:rsidRPr="002B54EA">
        <w:t xml:space="preserve"> too</w:t>
      </w:r>
      <w:r w:rsidR="007E6531">
        <w:t>,</w:t>
      </w:r>
      <w:r w:rsidRPr="002B54EA">
        <w:t xml:space="preserve"> and indeed are already doing </w:t>
      </w:r>
      <w:r w:rsidR="00F3042E">
        <w:t>it</w:t>
      </w:r>
      <w:r w:rsidRPr="002B54EA">
        <w:t>, but there is a big role for community pharmacy</w:t>
      </w:r>
      <w:r w:rsidR="007E6531">
        <w:t>,</w:t>
      </w:r>
      <w:r w:rsidRPr="002B54EA">
        <w:t xml:space="preserve"> especially in </w:t>
      </w:r>
      <w:r w:rsidR="00F3042E">
        <w:t>making sure</w:t>
      </w:r>
      <w:r w:rsidRPr="002B54EA">
        <w:t xml:space="preserve"> that we reach all parts with this vaccination roll</w:t>
      </w:r>
      <w:r w:rsidRPr="002B54EA">
        <w:noBreakHyphen/>
        <w:t>out.</w:t>
      </w:r>
      <w:r w:rsidR="009A36B4">
        <w:t xml:space="preserve"> </w:t>
      </w:r>
    </w:p>
    <w:p w:rsidR="002B54EA" w:rsidRPr="002B54EA" w:rsidP="00DD0687">
      <w:pPr>
        <w:pStyle w:val="Question"/>
      </w:pPr>
      <w:sdt>
        <w:sdtPr>
          <w:alias w:val="Member"/>
          <w:tag w:val="&lt;Member mnisId='4779' dodsId=''&gt;"/>
          <w:id w:val="16361932"/>
          <w:placeholder>
            <w:docPart w:val="DefaultPlaceholder_-1854013440"/>
          </w:placeholder>
          <w:richText/>
        </w:sdtPr>
        <w:sdtContent>
          <w:r w:rsidRPr="00DD0687" w:rsidR="00DD0687">
            <w:rPr>
              <w:b/>
            </w:rPr>
            <w:t>Taiwo Owatemi:</w:t>
          </w:r>
        </w:sdtContent>
      </w:sdt>
      <w:r w:rsidR="00DD0687">
        <w:t xml:space="preserve"> </w:t>
      </w:r>
      <w:r w:rsidRPr="002B54EA">
        <w:t>From what I understand</w:t>
      </w:r>
      <w:r w:rsidR="00DD0687">
        <w:t xml:space="preserve">, </w:t>
      </w:r>
      <w:r w:rsidRPr="002B54EA">
        <w:t xml:space="preserve">once the vaccine has been delivered to </w:t>
      </w:r>
      <w:r w:rsidR="00EF562D">
        <w:t>a</w:t>
      </w:r>
      <w:r w:rsidRPr="002B54EA">
        <w:t xml:space="preserve"> vaccination centre, it can be stored for up to five days in </w:t>
      </w:r>
      <w:r w:rsidR="00DD0687">
        <w:t xml:space="preserve">a </w:t>
      </w:r>
      <w:r w:rsidRPr="002B54EA">
        <w:t>temperature of 2</w:t>
      </w:r>
      <w:r w:rsidRPr="00BB223B" w:rsidR="002E254C">
        <w:t>°</w:t>
      </w:r>
      <w:r w:rsidRPr="002B54EA">
        <w:t xml:space="preserve"> to 8</w:t>
      </w:r>
      <w:r w:rsidRPr="00BB223B" w:rsidR="002E254C">
        <w:t>°</w:t>
      </w:r>
      <w:r w:rsidR="00DD0687">
        <w:t xml:space="preserve">, </w:t>
      </w:r>
      <w:r w:rsidRPr="002B54EA">
        <w:t>which most community pharmacies</w:t>
      </w:r>
      <w:r w:rsidR="007E6531">
        <w:t xml:space="preserve"> are able to do.</w:t>
      </w:r>
      <w:r w:rsidR="009A36B4">
        <w:t xml:space="preserve"> </w:t>
      </w:r>
      <w:r w:rsidR="007E6531">
        <w:t>That</w:t>
      </w:r>
      <w:r w:rsidRPr="002B54EA">
        <w:t xml:space="preserve"> </w:t>
      </w:r>
      <w:r w:rsidR="00520AC7">
        <w:t>is to do with the Pfizer vaccination</w:t>
      </w:r>
      <w:r w:rsidR="00835538">
        <w:t xml:space="preserve">, and it </w:t>
      </w:r>
      <w:r w:rsidRPr="002B54EA">
        <w:t xml:space="preserve">means </w:t>
      </w:r>
      <w:r w:rsidR="00835538">
        <w:t xml:space="preserve">that </w:t>
      </w:r>
      <w:r w:rsidR="00556BA1">
        <w:t xml:space="preserve">initially </w:t>
      </w:r>
      <w:r w:rsidRPr="002B54EA">
        <w:t>we should have been part of that</w:t>
      </w:r>
      <w:r w:rsidR="007E6531">
        <w:t xml:space="preserve"> </w:t>
      </w:r>
      <w:r w:rsidRPr="002B54EA">
        <w:t xml:space="preserve">plan because that is the right storage temperature </w:t>
      </w:r>
      <w:r w:rsidR="00556BA1">
        <w:t>once it is to be</w:t>
      </w:r>
      <w:r w:rsidR="007E6531">
        <w:t xml:space="preserve"> g</w:t>
      </w:r>
      <w:r w:rsidRPr="002B54EA">
        <w:t>iven</w:t>
      </w:r>
      <w:r w:rsidR="007E6531">
        <w:t>.</w:t>
      </w:r>
      <w:r w:rsidRPr="002B54EA">
        <w:t xml:space="preserve"> </w:t>
      </w:r>
    </w:p>
    <w:p w:rsidR="00DD0687" w:rsidP="00DD0687">
      <w:pPr>
        <w:pStyle w:val="Answer"/>
      </w:pPr>
      <w:sdt>
        <w:sdtPr>
          <w:alias w:val="Witness"/>
          <w:id w:val="-1978144799"/>
          <w:placeholder>
            <w:docPart w:val="DefaultPlaceholder_-1854013440"/>
          </w:placeholder>
          <w:richText/>
        </w:sdtPr>
        <w:sdtContent>
          <w:r w:rsidRPr="00DD0687">
            <w:rPr>
              <w:b/>
              <w:i/>
            </w:rPr>
            <w:t>Matt Hancock:</w:t>
          </w:r>
        </w:sdtContent>
      </w:sdt>
      <w:r>
        <w:t xml:space="preserve"> </w:t>
      </w:r>
      <w:r w:rsidRPr="002B54EA" w:rsidR="002B54EA">
        <w:t>For Pfizer</w:t>
      </w:r>
      <w:r w:rsidR="00B207D1">
        <w:t>,</w:t>
      </w:r>
      <w:r w:rsidR="007E6531">
        <w:t xml:space="preserve"> it can be stored </w:t>
      </w:r>
      <w:r w:rsidRPr="002B54EA" w:rsidR="002B54EA">
        <w:t xml:space="preserve">for </w:t>
      </w:r>
      <w:r w:rsidR="002E254C">
        <w:t xml:space="preserve">only </w:t>
      </w:r>
      <w:r w:rsidRPr="002B54EA" w:rsidR="002B54EA">
        <w:t>five days at 2</w:t>
      </w:r>
      <w:r w:rsidRPr="00BB223B" w:rsidR="002E254C">
        <w:t>°</w:t>
      </w:r>
      <w:r w:rsidRPr="002B54EA" w:rsidR="002B54EA">
        <w:t xml:space="preserve"> to 8</w:t>
      </w:r>
      <w:r w:rsidRPr="00BB223B" w:rsidR="002E254C">
        <w:t>°</w:t>
      </w:r>
      <w:r w:rsidRPr="002B54EA" w:rsidR="002B54EA">
        <w:t xml:space="preserve">, </w:t>
      </w:r>
      <w:r>
        <w:t xml:space="preserve">but </w:t>
      </w:r>
      <w:r w:rsidRPr="002B54EA" w:rsidR="002B54EA">
        <w:t>that includes the time to get it from the hub to the site</w:t>
      </w:r>
      <w:r>
        <w:t>. W</w:t>
      </w:r>
      <w:r w:rsidRPr="002B54EA" w:rsidR="002B54EA">
        <w:t>hen a box of 975 Pfizer doses goes to a GP surgery</w:t>
      </w:r>
      <w:r>
        <w:t>,</w:t>
      </w:r>
      <w:r w:rsidRPr="002B54EA" w:rsidR="002B54EA">
        <w:t xml:space="preserve"> they have three and a half days</w:t>
      </w:r>
      <w:r w:rsidR="00D90018">
        <w:t>,</w:t>
      </w:r>
      <w:r w:rsidRPr="002B54EA" w:rsidR="002B54EA">
        <w:t xml:space="preserve"> by the time it gets there</w:t>
      </w:r>
      <w:r w:rsidR="00D90018">
        <w:t>,</w:t>
      </w:r>
      <w:r>
        <w:t xml:space="preserve"> to use it</w:t>
      </w:r>
      <w:r w:rsidRPr="002B54EA" w:rsidR="002B54EA">
        <w:t>.</w:t>
      </w:r>
      <w:r w:rsidR="009A36B4">
        <w:t xml:space="preserve"> </w:t>
      </w:r>
      <w:r w:rsidRPr="002B54EA" w:rsidR="002B54EA">
        <w:t>You need that throughput of people to use it and to ensure that there is no wastage. The Oxford one is easier and hence is more appropriate for community pharmacy</w:t>
      </w:r>
      <w:r>
        <w:t>,</w:t>
      </w:r>
      <w:r w:rsidRPr="002B54EA" w:rsidR="002B54EA">
        <w:t xml:space="preserve"> and </w:t>
      </w:r>
      <w:r>
        <w:t>they</w:t>
      </w:r>
      <w:r w:rsidRPr="002B54EA" w:rsidR="002B54EA">
        <w:t xml:space="preserve"> will be involved in the next stage of the roll</w:t>
      </w:r>
      <w:r w:rsidRPr="002B54EA" w:rsidR="002B54EA">
        <w:noBreakHyphen/>
        <w:t xml:space="preserve">out. We are piloting it this week to </w:t>
      </w:r>
      <w:r w:rsidR="00AB6E53">
        <w:t xml:space="preserve">make </w:t>
      </w:r>
      <w:r w:rsidRPr="002B54EA" w:rsidR="002B54EA">
        <w:t xml:space="preserve">sure </w:t>
      </w:r>
      <w:r w:rsidR="00AB6E53">
        <w:t xml:space="preserve">that </w:t>
      </w:r>
      <w:r w:rsidRPr="002B54EA" w:rsidR="002B54EA">
        <w:t>the processes are right</w:t>
      </w:r>
      <w:r w:rsidR="00B1407B">
        <w:t>,</w:t>
      </w:r>
      <w:r w:rsidRPr="002B54EA" w:rsidR="002B54EA">
        <w:t xml:space="preserve"> and that will start next week.</w:t>
      </w:r>
      <w:r w:rsidR="009A36B4">
        <w:t xml:space="preserve"> </w:t>
      </w:r>
    </w:p>
    <w:p w:rsidR="00DD0687" w:rsidP="00DD0687">
      <w:pPr>
        <w:pStyle w:val="Question"/>
      </w:pPr>
      <w:sdt>
        <w:sdtPr>
          <w:alias w:val="Member"/>
          <w:tag w:val="&lt;Member mnisId='4779' dodsId=''&gt;"/>
          <w:id w:val="1754922113"/>
          <w:placeholder>
            <w:docPart w:val="DefaultPlaceholder_-1854013440"/>
          </w:placeholder>
          <w:richText/>
        </w:sdtPr>
        <w:sdtContent>
          <w:r w:rsidRPr="00DD0687">
            <w:rPr>
              <w:b/>
            </w:rPr>
            <w:t>Taiwo Owatemi:</w:t>
          </w:r>
        </w:sdtContent>
      </w:sdt>
      <w:r>
        <w:t xml:space="preserve"> </w:t>
      </w:r>
      <w:r w:rsidRPr="002B54EA" w:rsidR="002B54EA">
        <w:t xml:space="preserve">My next two questions are based around conspiracy theories and some rumours that have been going </w:t>
      </w:r>
      <w:r w:rsidR="002E254C">
        <w:t>around</w:t>
      </w:r>
      <w:r w:rsidRPr="002B54EA" w:rsidR="002B54EA">
        <w:t xml:space="preserve"> regarding both the vaccination and the </w:t>
      </w:r>
      <w:r>
        <w:t>N</w:t>
      </w:r>
      <w:r w:rsidRPr="002B54EA" w:rsidR="002B54EA">
        <w:t xml:space="preserve">ightingale. The first question regarding vaccination is: </w:t>
      </w:r>
      <w:r>
        <w:t>c</w:t>
      </w:r>
      <w:r w:rsidRPr="002B54EA" w:rsidR="002B54EA">
        <w:t>an you agree with me that</w:t>
      </w:r>
      <w:r w:rsidR="00B53EA9">
        <w:t>,</w:t>
      </w:r>
      <w:r w:rsidRPr="002B54EA" w:rsidR="002B54EA">
        <w:t xml:space="preserve"> for the Government to reach their 2 million target</w:t>
      </w:r>
      <w:r w:rsidR="00D6260D">
        <w:t>,</w:t>
      </w:r>
      <w:r w:rsidRPr="002B54EA" w:rsidR="002B54EA">
        <w:t xml:space="preserve"> there has to be public trust and confidence in the roll</w:t>
      </w:r>
      <w:r w:rsidRPr="002B54EA" w:rsidR="002B54EA">
        <w:noBreakHyphen/>
        <w:t xml:space="preserve">out? One question </w:t>
      </w:r>
      <w:r>
        <w:t xml:space="preserve">that </w:t>
      </w:r>
      <w:r w:rsidRPr="002B54EA" w:rsidR="002B54EA">
        <w:t>many members of the public have been asking is why there is not a dashboard available that provides up</w:t>
      </w:r>
      <w:r w:rsidRPr="002B54EA" w:rsidR="002B54EA">
        <w:noBreakHyphen/>
        <w:t>to</w:t>
      </w:r>
      <w:r w:rsidRPr="002B54EA" w:rsidR="002B54EA">
        <w:noBreakHyphen/>
        <w:t>date vaccination information within people</w:t>
      </w:r>
      <w:r w:rsidR="009A36B4">
        <w:t>’</w:t>
      </w:r>
      <w:r w:rsidRPr="002B54EA" w:rsidR="002B54EA">
        <w:t>s local area</w:t>
      </w:r>
      <w:r w:rsidR="00B1407B">
        <w:t>,</w:t>
      </w:r>
      <w:r w:rsidRPr="002B54EA" w:rsidR="002B54EA">
        <w:t xml:space="preserve"> for them to determine and for them to understand how the vaccine has been rolled out.</w:t>
      </w:r>
      <w:r w:rsidR="009A36B4">
        <w:t xml:space="preserve"> </w:t>
      </w:r>
      <w:r w:rsidRPr="002B54EA" w:rsidR="002B54EA">
        <w:t xml:space="preserve">Given </w:t>
      </w:r>
      <w:r w:rsidR="004074BA">
        <w:t xml:space="preserve">that </w:t>
      </w:r>
      <w:r w:rsidRPr="002B54EA" w:rsidR="002B54EA">
        <w:t>we did that with the testing</w:t>
      </w:r>
      <w:r>
        <w:t>,</w:t>
      </w:r>
      <w:r w:rsidRPr="002B54EA" w:rsidR="002B54EA">
        <w:t xml:space="preserve"> when are the Government planning to roll out a dashboard for vaccination?</w:t>
      </w:r>
      <w:r w:rsidR="009A36B4">
        <w:t xml:space="preserve"> </w:t>
      </w:r>
    </w:p>
    <w:p w:rsidR="00DD0687" w:rsidP="00DD0687">
      <w:pPr>
        <w:pStyle w:val="Remark"/>
      </w:pPr>
      <w:sdt>
        <w:sdtPr>
          <w:alias w:val="Member"/>
          <w:tag w:val="&lt;Member mnisId='1572' dodsId='35446'&gt;"/>
          <w:id w:val="-267084517"/>
          <w:placeholder>
            <w:docPart w:val="DefaultPlaceholder_-1854013440"/>
          </w:placeholder>
          <w:richText/>
        </w:sdtPr>
        <w:sdtContent>
          <w:r w:rsidRPr="00DD0687">
            <w:rPr>
              <w:b/>
            </w:rPr>
            <w:t>Chair:</w:t>
          </w:r>
        </w:sdtContent>
      </w:sdt>
      <w:r>
        <w:t xml:space="preserve"> Could</w:t>
      </w:r>
      <w:r w:rsidRPr="002B54EA" w:rsidR="002B54EA">
        <w:t xml:space="preserve"> we make that a brief answer, Secretary of State, because we have to move on?</w:t>
      </w:r>
      <w:r w:rsidR="009A36B4">
        <w:t xml:space="preserve"> </w:t>
      </w:r>
    </w:p>
    <w:p w:rsidR="00DD0687" w:rsidP="00DD0687">
      <w:pPr>
        <w:pStyle w:val="Answer"/>
      </w:pPr>
      <w:sdt>
        <w:sdtPr>
          <w:alias w:val="Witness"/>
          <w:id w:val="-359898790"/>
          <w:placeholder>
            <w:docPart w:val="DefaultPlaceholder_-1854013440"/>
          </w:placeholder>
          <w:richText/>
        </w:sdtPr>
        <w:sdtContent>
          <w:r w:rsidRPr="00DD0687">
            <w:rPr>
              <w:b/>
              <w:i/>
            </w:rPr>
            <w:t>Matt Hancock:</w:t>
          </w:r>
        </w:sdtContent>
      </w:sdt>
      <w:r>
        <w:t xml:space="preserve"> </w:t>
      </w:r>
      <w:r w:rsidRPr="002B54EA" w:rsidR="002B54EA">
        <w:t xml:space="preserve">The honest and true answer is </w:t>
      </w:r>
      <w:r w:rsidR="004074BA">
        <w:t>that</w:t>
      </w:r>
      <w:r w:rsidR="002E254C">
        <w:t>,</w:t>
      </w:r>
      <w:r w:rsidR="004074BA">
        <w:t xml:space="preserve"> </w:t>
      </w:r>
      <w:r w:rsidRPr="002B54EA" w:rsidR="002B54EA">
        <w:t>as we grow this programme</w:t>
      </w:r>
      <w:r w:rsidR="002E254C">
        <w:t>,</w:t>
      </w:r>
      <w:r w:rsidRPr="002B54EA" w:rsidR="002B54EA">
        <w:t xml:space="preserve"> we are going to put more and more information into the public domain. When you start a big programme like this, the first thing to do is get the straightforward verified information</w:t>
      </w:r>
      <w:r w:rsidR="009A36B4">
        <w:t>—</w:t>
      </w:r>
      <w:r w:rsidRPr="002B54EA" w:rsidR="002B54EA">
        <w:t>how many vac</w:t>
      </w:r>
      <w:r>
        <w:t>cines</w:t>
      </w:r>
      <w:r w:rsidRPr="002B54EA" w:rsidR="002B54EA">
        <w:t xml:space="preserve"> you </w:t>
      </w:r>
      <w:r w:rsidR="00C26FAB">
        <w:t xml:space="preserve">have </w:t>
      </w:r>
      <w:r w:rsidRPr="002B54EA" w:rsidR="002B54EA">
        <w:t>done</w:t>
      </w:r>
      <w:r w:rsidR="00C26FAB">
        <w:t>.</w:t>
      </w:r>
      <w:r w:rsidR="009A36B4">
        <w:t xml:space="preserve"> </w:t>
      </w:r>
      <w:r w:rsidRPr="002B54EA" w:rsidR="002B54EA">
        <w:t>We started it on a weekly basis.</w:t>
      </w:r>
      <w:r w:rsidR="009A36B4">
        <w:t xml:space="preserve"> </w:t>
      </w:r>
      <w:r w:rsidRPr="002B54EA" w:rsidR="002B54EA">
        <w:t>We are moving to a daily basis</w:t>
      </w:r>
      <w:r>
        <w:t>. W</w:t>
      </w:r>
      <w:r w:rsidRPr="002B54EA" w:rsidR="002B54EA">
        <w:t>e will put out more and more of that sort of information as the programme grows.</w:t>
      </w:r>
      <w:r w:rsidR="009A36B4">
        <w:t xml:space="preserve"> </w:t>
      </w:r>
    </w:p>
    <w:p w:rsidR="00DD0687" w:rsidP="00DD0687">
      <w:pPr>
        <w:pStyle w:val="Remark"/>
      </w:pPr>
      <w:sdt>
        <w:sdtPr>
          <w:alias w:val="Member"/>
          <w:tag w:val="&lt;Member mnisId='1572' dodsId='35446'&gt;"/>
          <w:id w:val="-1799283784"/>
          <w:placeholder>
            <w:docPart w:val="DefaultPlaceholder_-1854013440"/>
          </w:placeholder>
          <w:richText/>
        </w:sdtPr>
        <w:sdtContent>
          <w:r w:rsidRPr="00DD0687">
            <w:rPr>
              <w:b/>
            </w:rPr>
            <w:t>Chair:</w:t>
          </w:r>
        </w:sdtContent>
      </w:sdt>
      <w:r>
        <w:t xml:space="preserve"> </w:t>
      </w:r>
      <w:r w:rsidRPr="002B54EA" w:rsidR="002B54EA">
        <w:t>Thank you.</w:t>
      </w:r>
    </w:p>
    <w:p w:rsidR="00DD0687" w:rsidP="00DD0687">
      <w:pPr>
        <w:pStyle w:val="Question"/>
      </w:pPr>
      <w:sdt>
        <w:sdtPr>
          <w:alias w:val="Member"/>
          <w:tag w:val="&lt;Member mnisId='4781' dodsId=''&gt;"/>
          <w:id w:val="-1309314170"/>
          <w:placeholder>
            <w:docPart w:val="DefaultPlaceholder_-1854013440"/>
          </w:placeholder>
          <w:richText/>
        </w:sdtPr>
        <w:sdtContent>
          <w:r w:rsidRPr="00DD0687">
            <w:rPr>
              <w:b/>
            </w:rPr>
            <w:t>Dr Evans:</w:t>
          </w:r>
        </w:sdtContent>
      </w:sdt>
      <w:r>
        <w:t xml:space="preserve"> </w:t>
      </w:r>
      <w:r w:rsidRPr="002B54EA" w:rsidR="002B54EA">
        <w:t>My questions are around risk.</w:t>
      </w:r>
      <w:r w:rsidR="009A36B4">
        <w:t xml:space="preserve"> </w:t>
      </w:r>
      <w:r w:rsidRPr="002B54EA" w:rsidR="002B54EA">
        <w:t xml:space="preserve">The Covid alert level 5 definition </w:t>
      </w:r>
      <w:r w:rsidR="001E1876">
        <w:t>i</w:t>
      </w:r>
      <w:r w:rsidRPr="002B54EA" w:rsidR="002B54EA">
        <w:t xml:space="preserve">s, </w:t>
      </w:r>
      <w:r w:rsidR="009A36B4">
        <w:t>“</w:t>
      </w:r>
      <w:r w:rsidRPr="002B54EA" w:rsidR="002B54EA">
        <w:t>material risk of healthcare services being overwhelmed</w:t>
      </w:r>
      <w:r w:rsidR="00B002BA">
        <w:t>.</w:t>
      </w:r>
      <w:r w:rsidR="009A36B4">
        <w:t xml:space="preserve">” </w:t>
      </w:r>
      <w:r w:rsidRPr="002B54EA" w:rsidR="002B54EA">
        <w:t xml:space="preserve">What is your assessment of the absolute risk to the NHS at the moment </w:t>
      </w:r>
      <w:r w:rsidR="00B207D1">
        <w:t>as</w:t>
      </w:r>
      <w:r w:rsidRPr="002B54EA" w:rsidR="002B54EA">
        <w:t xml:space="preserve"> a percent</w:t>
      </w:r>
      <w:r w:rsidR="00056E8F">
        <w:t>age</w:t>
      </w:r>
      <w:r w:rsidRPr="002B54EA" w:rsidR="002B54EA">
        <w:t>?</w:t>
      </w:r>
      <w:r w:rsidR="009A36B4">
        <w:t xml:space="preserve"> </w:t>
      </w:r>
      <w:r w:rsidRPr="002B54EA" w:rsidR="002B54EA">
        <w:t>Are we 10% or 50% likely to hit this in the next two weeks?</w:t>
      </w:r>
      <w:r w:rsidR="009A36B4">
        <w:t xml:space="preserve"> </w:t>
      </w:r>
    </w:p>
    <w:p w:rsidR="00DD0687" w:rsidP="00DD0687">
      <w:pPr>
        <w:pStyle w:val="Answer"/>
      </w:pPr>
      <w:sdt>
        <w:sdtPr>
          <w:alias w:val="Witness"/>
          <w:id w:val="-1438745944"/>
          <w:placeholder>
            <w:docPart w:val="DefaultPlaceholder_-1854013440"/>
          </w:placeholder>
          <w:richText/>
        </w:sdtPr>
        <w:sdtContent>
          <w:r w:rsidRPr="00DD0687">
            <w:rPr>
              <w:b/>
              <w:i/>
            </w:rPr>
            <w:t>Matt Hancock:</w:t>
          </w:r>
        </w:sdtContent>
      </w:sdt>
      <w:r>
        <w:t xml:space="preserve"> </w:t>
      </w:r>
      <w:r w:rsidRPr="002B54EA" w:rsidR="002B54EA">
        <w:t>It is impossible to put a number on it.</w:t>
      </w:r>
      <w:r w:rsidR="009A36B4">
        <w:t xml:space="preserve"> </w:t>
      </w:r>
      <w:r w:rsidRPr="002B54EA" w:rsidR="002B54EA">
        <w:t>I do not mean that as a cop</w:t>
      </w:r>
      <w:r w:rsidRPr="002B54EA" w:rsidR="002B54EA">
        <w:noBreakHyphen/>
        <w:t>out. I mean that in reality</w:t>
      </w:r>
      <w:r w:rsidR="00C26FAB">
        <w:t>. Wha</w:t>
      </w:r>
      <w:r w:rsidRPr="002B54EA" w:rsidR="002B54EA">
        <w:t xml:space="preserve">t happens, and you know this better than anybody being an NHS doctor, </w:t>
      </w:r>
      <w:r w:rsidR="00350421">
        <w:t xml:space="preserve">is that </w:t>
      </w:r>
      <w:r w:rsidRPr="002B54EA" w:rsidR="002B54EA">
        <w:t>as the pressure on the NHS grows</w:t>
      </w:r>
      <w:r>
        <w:t>,</w:t>
      </w:r>
      <w:r w:rsidRPr="002B54EA" w:rsidR="002B54EA">
        <w:t xml:space="preserve"> so it is more stretched in delivering the services that people need. We have seen in this second peak that areas have had to cancel routine electives, first</w:t>
      </w:r>
      <w:r>
        <w:t>,</w:t>
      </w:r>
      <w:r w:rsidRPr="002B54EA" w:rsidR="002B54EA">
        <w:t xml:space="preserve"> the so</w:t>
      </w:r>
      <w:r w:rsidRPr="002B54EA" w:rsidR="002B54EA">
        <w:noBreakHyphen/>
        <w:t>called P4 electives</w:t>
      </w:r>
      <w:r w:rsidR="00D52D5D">
        <w:t>—</w:t>
      </w:r>
      <w:r w:rsidRPr="002B54EA" w:rsidR="002B54EA">
        <w:t>those where a delay may be uncomfortable but is not a problem</w:t>
      </w:r>
      <w:r w:rsidR="00D52D5D">
        <w:t>—a</w:t>
      </w:r>
      <w:r w:rsidRPr="002B54EA" w:rsidR="002B54EA">
        <w:t>nd then P3</w:t>
      </w:r>
      <w:r>
        <w:t>,</w:t>
      </w:r>
      <w:r w:rsidRPr="002B54EA" w:rsidR="002B54EA">
        <w:t xml:space="preserve"> where </w:t>
      </w:r>
      <w:r>
        <w:t>they</w:t>
      </w:r>
      <w:r w:rsidRPr="002B54EA" w:rsidR="002B54EA">
        <w:t xml:space="preserve"> really ought to be done in the next three months but it is okay if they </w:t>
      </w:r>
      <w:r>
        <w:t xml:space="preserve">are </w:t>
      </w:r>
      <w:r w:rsidRPr="002B54EA" w:rsidR="002B54EA">
        <w:t>delay</w:t>
      </w:r>
      <w:r>
        <w:t>ed</w:t>
      </w:r>
      <w:r w:rsidRPr="002B54EA" w:rsidR="002B54EA">
        <w:t xml:space="preserve"> a little.</w:t>
      </w:r>
      <w:r w:rsidR="009A36B4">
        <w:t xml:space="preserve"> </w:t>
      </w:r>
      <w:r w:rsidRPr="002B54EA" w:rsidR="002B54EA">
        <w:t>That is the pressure people have</w:t>
      </w:r>
      <w:r w:rsidR="009A36B4">
        <w:t>—</w:t>
      </w:r>
    </w:p>
    <w:p w:rsidR="00DD0687" w:rsidP="00DD0687">
      <w:pPr>
        <w:pStyle w:val="Question"/>
      </w:pPr>
      <w:sdt>
        <w:sdtPr>
          <w:alias w:val="Member"/>
          <w:tag w:val="&lt;Member mnisId='4781' dodsId=''&gt;"/>
          <w:id w:val="-1067189983"/>
          <w:placeholder>
            <w:docPart w:val="DefaultPlaceholder_-1854013440"/>
          </w:placeholder>
          <w:richText/>
        </w:sdtPr>
        <w:sdtContent>
          <w:r w:rsidRPr="00DD0687">
            <w:rPr>
              <w:b/>
            </w:rPr>
            <w:t>Dr Evans:</w:t>
          </w:r>
        </w:sdtContent>
      </w:sdt>
      <w:r w:rsidR="004245C9">
        <w:t xml:space="preserve"> </w:t>
      </w:r>
      <w:r w:rsidRPr="002B54EA" w:rsidR="002B54EA">
        <w:t>Secretary of State, you probably saw the leaked document about what is going on in London.</w:t>
      </w:r>
      <w:r w:rsidR="009A36B4">
        <w:t xml:space="preserve"> </w:t>
      </w:r>
      <w:r w:rsidRPr="002B54EA" w:rsidR="002B54EA">
        <w:t xml:space="preserve">Do you have </w:t>
      </w:r>
      <w:r w:rsidR="00D52D5D">
        <w:t xml:space="preserve">every </w:t>
      </w:r>
      <w:r w:rsidRPr="002B54EA" w:rsidR="002B54EA">
        <w:t xml:space="preserve">faith </w:t>
      </w:r>
      <w:r w:rsidR="004245C9">
        <w:t xml:space="preserve">that </w:t>
      </w:r>
      <w:r w:rsidR="005201C0">
        <w:t xml:space="preserve">we are able to cope in London in </w:t>
      </w:r>
      <w:r w:rsidR="004245C9">
        <w:t>the NHS</w:t>
      </w:r>
      <w:r w:rsidRPr="002B54EA" w:rsidR="002B54EA">
        <w:t xml:space="preserve">? </w:t>
      </w:r>
    </w:p>
    <w:p w:rsidR="00DD0687" w:rsidP="00DD0687">
      <w:pPr>
        <w:pStyle w:val="Answer"/>
      </w:pPr>
      <w:sdt>
        <w:sdtPr>
          <w:alias w:val="Witness"/>
          <w:id w:val="834107710"/>
          <w:placeholder>
            <w:docPart w:val="DefaultPlaceholder_-1854013440"/>
          </w:placeholder>
          <w:richText/>
        </w:sdtPr>
        <w:sdtContent>
          <w:r w:rsidRPr="00DD0687">
            <w:rPr>
              <w:b/>
              <w:i/>
            </w:rPr>
            <w:t>Matt Hancock:</w:t>
          </w:r>
        </w:sdtContent>
      </w:sdt>
      <w:r w:rsidR="009A36B4">
        <w:t xml:space="preserve"> </w:t>
      </w:r>
      <w:r>
        <w:t xml:space="preserve">Yes, </w:t>
      </w:r>
      <w:r w:rsidRPr="002B54EA" w:rsidR="002B54EA">
        <w:t xml:space="preserve">I </w:t>
      </w:r>
      <w:r>
        <w:t>am</w:t>
      </w:r>
      <w:r w:rsidRPr="002B54EA" w:rsidR="002B54EA">
        <w:t xml:space="preserve"> sure the NHS </w:t>
      </w:r>
      <w:r>
        <w:t>is going to</w:t>
      </w:r>
      <w:r w:rsidR="007E2FD2">
        <w:t xml:space="preserve"> do</w:t>
      </w:r>
      <w:r w:rsidRPr="002B54EA" w:rsidR="002B54EA">
        <w:t xml:space="preserve"> everything it possibly can to ensure that everybody gets the care they need.</w:t>
      </w:r>
      <w:r w:rsidR="009A36B4">
        <w:t xml:space="preserve"> </w:t>
      </w:r>
      <w:r w:rsidRPr="002B54EA" w:rsidR="002B54EA">
        <w:t>First</w:t>
      </w:r>
      <w:r>
        <w:t>,</w:t>
      </w:r>
      <w:r w:rsidRPr="002B54EA" w:rsidR="002B54EA">
        <w:t xml:space="preserve"> in London we built significant</w:t>
      </w:r>
      <w:r>
        <w:t>ly</w:t>
      </w:r>
      <w:r w:rsidRPr="002B54EA" w:rsidR="002B54EA">
        <w:t xml:space="preserve"> more critical care capacity</w:t>
      </w:r>
      <w:r>
        <w:t xml:space="preserve"> over the summer</w:t>
      </w:r>
      <w:r w:rsidRPr="002B54EA" w:rsidR="002B54EA">
        <w:t>.</w:t>
      </w:r>
      <w:r w:rsidR="009A36B4">
        <w:t xml:space="preserve"> </w:t>
      </w:r>
      <w:r w:rsidRPr="002B54EA" w:rsidR="002B54EA">
        <w:t>We spent the summer extending critical care capacity.</w:t>
      </w:r>
      <w:r w:rsidR="009A36B4">
        <w:t xml:space="preserve"> </w:t>
      </w:r>
      <w:r w:rsidRPr="002B54EA" w:rsidR="002B54EA">
        <w:t>We also have the Nightingale on stand</w:t>
      </w:r>
      <w:r w:rsidR="005435D0">
        <w:t>-</w:t>
      </w:r>
      <w:r w:rsidRPr="002B54EA" w:rsidR="002B54EA">
        <w:t>by. There were some rumours that it had been decommissioned. They were wrong</w:t>
      </w:r>
      <w:r w:rsidR="00743F0A">
        <w:t>. T</w:t>
      </w:r>
      <w:r w:rsidRPr="002B54EA" w:rsidR="002B54EA">
        <w:t>he Nightingale is on stand</w:t>
      </w:r>
      <w:r w:rsidR="005435D0">
        <w:t>-</w:t>
      </w:r>
      <w:r w:rsidRPr="002B54EA" w:rsidR="002B54EA">
        <w:t>by. Of course</w:t>
      </w:r>
      <w:r>
        <w:t>,</w:t>
      </w:r>
      <w:r w:rsidRPr="002B54EA" w:rsidR="002B54EA">
        <w:t xml:space="preserve"> the Nightingale is the physical capacity</w:t>
      </w:r>
      <w:r w:rsidR="00743F0A">
        <w:t>, but</w:t>
      </w:r>
      <w:r w:rsidRPr="002B54EA" w:rsidR="002B54EA">
        <w:t xml:space="preserve"> we also need the people</w:t>
      </w:r>
      <w:r>
        <w:t>, he</w:t>
      </w:r>
      <w:r w:rsidRPr="002B54EA" w:rsidR="002B54EA">
        <w:t>nce bringing people back into the NHS. Ultimately, when hospitals are busy and full</w:t>
      </w:r>
      <w:r>
        <w:t>,</w:t>
      </w:r>
      <w:r w:rsidRPr="002B54EA" w:rsidR="002B54EA">
        <w:t xml:space="preserve"> clinicians become more stretched</w:t>
      </w:r>
      <w:r>
        <w:t>. T</w:t>
      </w:r>
      <w:r w:rsidRPr="002B54EA" w:rsidR="002B54EA">
        <w:t xml:space="preserve">hat is why we should </w:t>
      </w:r>
      <w:r>
        <w:t xml:space="preserve">all </w:t>
      </w:r>
      <w:r w:rsidRPr="002B54EA" w:rsidR="002B54EA">
        <w:t>be so grateful for the service that they are giving.</w:t>
      </w:r>
      <w:r w:rsidR="009A36B4">
        <w:t xml:space="preserve"> </w:t>
      </w:r>
    </w:p>
    <w:p w:rsidR="00DD0687" w:rsidP="00DD0687">
      <w:pPr>
        <w:pStyle w:val="Question"/>
      </w:pPr>
      <w:sdt>
        <w:sdtPr>
          <w:alias w:val="Member"/>
          <w:tag w:val="&lt;Member mnisId='4781' dodsId=''&gt;"/>
          <w:id w:val="1084649615"/>
          <w:placeholder>
            <w:docPart w:val="DefaultPlaceholder_-1854013440"/>
          </w:placeholder>
          <w:richText/>
        </w:sdtPr>
        <w:sdtContent>
          <w:r w:rsidRPr="00DD0687">
            <w:rPr>
              <w:b/>
            </w:rPr>
            <w:t>Dr Evans:</w:t>
          </w:r>
        </w:sdtContent>
      </w:sdt>
      <w:r>
        <w:t xml:space="preserve"> </w:t>
      </w:r>
      <w:r w:rsidRPr="002B54EA" w:rsidR="002B54EA">
        <w:t>Laura Trott made</w:t>
      </w:r>
      <w:r w:rsidR="009A36B4">
        <w:t xml:space="preserve"> </w:t>
      </w:r>
      <w:r w:rsidRPr="002B54EA" w:rsidR="002B54EA">
        <w:t xml:space="preserve">some points earlier about the ambitious plan to get </w:t>
      </w:r>
      <w:r w:rsidR="00D3267D">
        <w:t>13</w:t>
      </w:r>
      <w:r w:rsidRPr="002B54EA" w:rsidR="002B54EA">
        <w:t xml:space="preserve"> million vaccinated, which is fantastic.</w:t>
      </w:r>
      <w:r w:rsidR="009A36B4">
        <w:t xml:space="preserve"> </w:t>
      </w:r>
      <w:r w:rsidRPr="002B54EA" w:rsidR="002B54EA">
        <w:t>You have talked</w:t>
      </w:r>
      <w:r w:rsidR="009A36B4">
        <w:t xml:space="preserve"> </w:t>
      </w:r>
      <w:r w:rsidRPr="002B54EA" w:rsidR="002B54EA">
        <w:t>about the 85% change in the risk there.</w:t>
      </w:r>
      <w:r w:rsidR="009A36B4">
        <w:t xml:space="preserve"> </w:t>
      </w:r>
      <w:r w:rsidRPr="002B54EA" w:rsidR="002B54EA">
        <w:t>Do you have a concern about what that means for the population who are not vaccinated</w:t>
      </w:r>
      <w:r w:rsidR="00B207D1">
        <w:t>,</w:t>
      </w:r>
      <w:r w:rsidRPr="002B54EA" w:rsidR="002B54EA">
        <w:t xml:space="preserve"> who do not see the virus as such a risk</w:t>
      </w:r>
      <w:r w:rsidR="00B207D1">
        <w:t>,</w:t>
      </w:r>
      <w:r w:rsidRPr="002B54EA" w:rsidR="002B54EA">
        <w:t xml:space="preserve"> and how they will behave?</w:t>
      </w:r>
      <w:r w:rsidR="009A36B4">
        <w:t xml:space="preserve"> </w:t>
      </w:r>
    </w:p>
    <w:p w:rsidR="00DD0687" w:rsidP="00DD0687">
      <w:pPr>
        <w:pStyle w:val="Answer"/>
      </w:pPr>
      <w:sdt>
        <w:sdtPr>
          <w:alias w:val="Witness"/>
          <w:id w:val="162127596"/>
          <w:placeholder>
            <w:docPart w:val="DefaultPlaceholder_-1854013440"/>
          </w:placeholder>
          <w:richText/>
        </w:sdtPr>
        <w:sdtContent>
          <w:r w:rsidRPr="00DD0687">
            <w:rPr>
              <w:b/>
              <w:i/>
            </w:rPr>
            <w:t>Matt Hancock:</w:t>
          </w:r>
        </w:sdtContent>
      </w:sdt>
      <w:r>
        <w:t xml:space="preserve"> </w:t>
      </w:r>
      <w:r w:rsidR="00180A7B">
        <w:t>W</w:t>
      </w:r>
      <w:r w:rsidRPr="002B54EA" w:rsidR="002B54EA">
        <w:t xml:space="preserve">e always </w:t>
      </w:r>
      <w:r w:rsidR="00180A7B">
        <w:t>have</w:t>
      </w:r>
      <w:r w:rsidRPr="002B54EA" w:rsidR="002B54EA">
        <w:t xml:space="preserve"> to monitor these sorts of behaviours.</w:t>
      </w:r>
      <w:r w:rsidR="009A36B4">
        <w:t xml:space="preserve"> </w:t>
      </w:r>
      <w:r w:rsidRPr="002B54EA" w:rsidR="002B54EA">
        <w:t>What I would say though is</w:t>
      </w:r>
      <w:r w:rsidR="00180A7B">
        <w:t xml:space="preserve"> that</w:t>
      </w:r>
      <w:r w:rsidR="00B207D1">
        <w:t>,</w:t>
      </w:r>
      <w:r w:rsidRPr="002B54EA" w:rsidR="002B54EA">
        <w:t xml:space="preserve"> especially in this national lockdown situation</w:t>
      </w:r>
      <w:r>
        <w:t>,</w:t>
      </w:r>
      <w:r w:rsidRPr="002B54EA" w:rsidR="002B54EA">
        <w:t xml:space="preserve"> people are, by and large, very respectful of the rules. There are some people who break the rules</w:t>
      </w:r>
      <w:r w:rsidR="007D7B9B">
        <w:t>—</w:t>
      </w:r>
      <w:r w:rsidRPr="002B54EA" w:rsidR="002B54EA">
        <w:t>of course there are</w:t>
      </w:r>
      <w:r w:rsidR="007D7B9B">
        <w:t>—</w:t>
      </w:r>
      <w:r w:rsidRPr="002B54EA" w:rsidR="002B54EA">
        <w:t>but</w:t>
      </w:r>
      <w:r w:rsidR="007D7B9B">
        <w:t>,</w:t>
      </w:r>
      <w:r w:rsidRPr="002B54EA" w:rsidR="002B54EA">
        <w:t xml:space="preserve"> generally</w:t>
      </w:r>
      <w:r w:rsidR="00B207D1">
        <w:t>,</w:t>
      </w:r>
      <w:r w:rsidRPr="002B54EA" w:rsidR="002B54EA">
        <w:t xml:space="preserve"> compliance has been good</w:t>
      </w:r>
      <w:r w:rsidR="00B207D1">
        <w:t>. T</w:t>
      </w:r>
      <w:r w:rsidRPr="002B54EA" w:rsidR="002B54EA">
        <w:t>hat is very important because it is the only way we can control this until we have the vaccine rolled out.</w:t>
      </w:r>
      <w:r w:rsidR="009A36B4">
        <w:t xml:space="preserve"> </w:t>
      </w:r>
    </w:p>
    <w:p w:rsidR="00DD0687" w:rsidP="00DD0687">
      <w:pPr>
        <w:pStyle w:val="Answer"/>
      </w:pPr>
      <w:r w:rsidRPr="002B54EA">
        <w:t>When the vaccine is rolled out more broadly and vulnerable groups</w:t>
      </w:r>
      <w:r>
        <w:t xml:space="preserve"> are</w:t>
      </w:r>
      <w:r w:rsidRPr="002B54EA">
        <w:t xml:space="preserve"> protected, I hope that people continue to be respectful</w:t>
      </w:r>
      <w:r>
        <w:t>,</w:t>
      </w:r>
      <w:r w:rsidRPr="002B54EA">
        <w:t xml:space="preserve"> and take personal responsibility for trying to reduce the spread of the virus</w:t>
      </w:r>
      <w:r w:rsidR="00C26FAB">
        <w:t>,</w:t>
      </w:r>
      <w:r w:rsidRPr="002B54EA">
        <w:t xml:space="preserve"> because that way we can lift more restrictions. </w:t>
      </w:r>
    </w:p>
    <w:p w:rsidR="00DD0687" w:rsidP="00DD0687">
      <w:pPr>
        <w:pStyle w:val="Question"/>
      </w:pPr>
      <w:sdt>
        <w:sdtPr>
          <w:alias w:val="Member"/>
          <w:tag w:val="&lt;Member mnisId='4781' dodsId=''&gt;"/>
          <w:id w:val="-1665156483"/>
          <w:placeholder>
            <w:docPart w:val="DefaultPlaceholder_-1854013440"/>
          </w:placeholder>
          <w:richText/>
        </w:sdtPr>
        <w:sdtContent>
          <w:r w:rsidRPr="00DD0687">
            <w:rPr>
              <w:b/>
            </w:rPr>
            <w:t>Dr Evans:</w:t>
          </w:r>
        </w:sdtContent>
      </w:sdt>
      <w:r>
        <w:t xml:space="preserve"> </w:t>
      </w:r>
      <w:r w:rsidR="00D3267D">
        <w:t>Professor</w:t>
      </w:r>
      <w:r w:rsidRPr="002B54EA" w:rsidR="002B54EA">
        <w:t xml:space="preserve"> Whitty talks a lot about the fact that society </w:t>
      </w:r>
      <w:r w:rsidR="00B207D1">
        <w:t xml:space="preserve">is going to </w:t>
      </w:r>
      <w:r w:rsidRPr="002B54EA" w:rsidR="002B54EA">
        <w:t xml:space="preserve">need to have a discussion </w:t>
      </w:r>
      <w:r w:rsidR="00D3267D">
        <w:t>about</w:t>
      </w:r>
      <w:r w:rsidRPr="002B54EA" w:rsidR="002B54EA">
        <w:t xml:space="preserve"> risk, a bit like we do in traffic</w:t>
      </w:r>
      <w:r w:rsidR="00861CB0">
        <w:t>—</w:t>
      </w:r>
      <w:r w:rsidRPr="002B54EA" w:rsidR="002B54EA">
        <w:t>what is the right speed limit and how we approach dual</w:t>
      </w:r>
      <w:r w:rsidR="00531C7B">
        <w:t>ling</w:t>
      </w:r>
      <w:r w:rsidRPr="002B54EA" w:rsidR="002B54EA">
        <w:t xml:space="preserve"> carriageways and things like that. What conversations are happening in </w:t>
      </w:r>
      <w:r>
        <w:t>G</w:t>
      </w:r>
      <w:r w:rsidRPr="002B54EA" w:rsidR="002B54EA">
        <w:t>overnment around facilitating this? When do you see it coming into play</w:t>
      </w:r>
      <w:r w:rsidR="00B207D1">
        <w:t>?</w:t>
      </w:r>
      <w:r w:rsidRPr="002B54EA" w:rsidR="002B54EA">
        <w:t xml:space="preserve"> Many people in hospitality and other businesses will be thinking</w:t>
      </w:r>
      <w:r w:rsidR="00C26FAB">
        <w:t xml:space="preserve"> that</w:t>
      </w:r>
      <w:r w:rsidR="00D3267D">
        <w:t>,</w:t>
      </w:r>
      <w:r w:rsidR="00C26FAB">
        <w:t xml:space="preserve"> w</w:t>
      </w:r>
      <w:r w:rsidRPr="002B54EA" w:rsidR="002B54EA">
        <w:t>hen the vaccine comes</w:t>
      </w:r>
      <w:r w:rsidR="00C26FAB">
        <w:t>,</w:t>
      </w:r>
      <w:r w:rsidRPr="002B54EA" w:rsidR="002B54EA">
        <w:t xml:space="preserve"> we need to get back to normal</w:t>
      </w:r>
      <w:r>
        <w:t>.</w:t>
      </w:r>
      <w:r w:rsidR="009A36B4">
        <w:t xml:space="preserve"> </w:t>
      </w:r>
      <w:r w:rsidRPr="002B54EA" w:rsidR="002B54EA">
        <w:t>When is that right point going to come?</w:t>
      </w:r>
      <w:r w:rsidR="009A36B4">
        <w:t xml:space="preserve"> </w:t>
      </w:r>
      <w:r w:rsidRPr="002B54EA" w:rsidR="002B54EA">
        <w:t>I appreciate you cannot answer that directly</w:t>
      </w:r>
      <w:r w:rsidR="00B207D1">
        <w:t>,</w:t>
      </w:r>
      <w:r w:rsidRPr="002B54EA" w:rsidR="002B54EA">
        <w:t xml:space="preserve"> but the discussions are really important </w:t>
      </w:r>
      <w:r>
        <w:t>in</w:t>
      </w:r>
      <w:r w:rsidRPr="002B54EA" w:rsidR="002B54EA">
        <w:t xml:space="preserve"> how we feed in.</w:t>
      </w:r>
      <w:r w:rsidR="009A36B4">
        <w:t xml:space="preserve"> </w:t>
      </w:r>
    </w:p>
    <w:p w:rsidR="003A65D6" w:rsidP="00DD0687">
      <w:pPr>
        <w:pStyle w:val="Answer"/>
      </w:pPr>
      <w:sdt>
        <w:sdtPr>
          <w:alias w:val="Witness"/>
          <w:id w:val="-184982187"/>
          <w:placeholder>
            <w:docPart w:val="DefaultPlaceholder_-1854013440"/>
          </w:placeholder>
          <w:richText/>
        </w:sdtPr>
        <w:sdtContent>
          <w:r w:rsidRPr="00DD0687" w:rsidR="00DD0687">
            <w:rPr>
              <w:b/>
              <w:i/>
            </w:rPr>
            <w:t>Matt Hancock:</w:t>
          </w:r>
        </w:sdtContent>
      </w:sdt>
      <w:r w:rsidR="00DD0687">
        <w:t xml:space="preserve"> </w:t>
      </w:r>
      <w:r w:rsidRPr="002B54EA" w:rsidR="002B54EA">
        <w:t>I think we need a national discussion about it</w:t>
      </w:r>
      <w:r w:rsidR="004245C9">
        <w:t>,</w:t>
      </w:r>
      <w:r w:rsidRPr="002B54EA" w:rsidR="002B54EA">
        <w:t xml:space="preserve"> frankly.</w:t>
      </w:r>
      <w:r w:rsidR="009A36B4">
        <w:t xml:space="preserve"> </w:t>
      </w:r>
      <w:r w:rsidRPr="002B54EA" w:rsidR="002B54EA">
        <w:t>Of course</w:t>
      </w:r>
      <w:r w:rsidR="004245C9">
        <w:t>,</w:t>
      </w:r>
      <w:r w:rsidRPr="002B54EA" w:rsidR="002B54EA">
        <w:t xml:space="preserve"> </w:t>
      </w:r>
      <w:r w:rsidR="00DD0687">
        <w:t>the G</w:t>
      </w:r>
      <w:r w:rsidRPr="002B54EA" w:rsidR="002B54EA">
        <w:t>overnment ha</w:t>
      </w:r>
      <w:r w:rsidR="00DD0687">
        <w:t>ve</w:t>
      </w:r>
      <w:r w:rsidRPr="002B54EA" w:rsidR="002B54EA">
        <w:t xml:space="preserve"> a view</w:t>
      </w:r>
      <w:r w:rsidR="00B207D1">
        <w:t>, as</w:t>
      </w:r>
      <w:r w:rsidRPr="002B54EA" w:rsidR="002B54EA">
        <w:t xml:space="preserve"> </w:t>
      </w:r>
      <w:r w:rsidR="00BC627A">
        <w:t>do</w:t>
      </w:r>
      <w:r w:rsidRPr="002B54EA" w:rsidR="002B54EA">
        <w:t xml:space="preserve"> clinical advisers to </w:t>
      </w:r>
      <w:r w:rsidR="00DD0687">
        <w:t>G</w:t>
      </w:r>
      <w:r w:rsidRPr="002B54EA" w:rsidR="002B54EA">
        <w:t>overnment and politicians</w:t>
      </w:r>
      <w:r w:rsidR="004245C9">
        <w:t>,</w:t>
      </w:r>
      <w:r w:rsidRPr="002B54EA" w:rsidR="002B54EA">
        <w:t xml:space="preserve"> because</w:t>
      </w:r>
      <w:r w:rsidR="00B207D1">
        <w:t>,</w:t>
      </w:r>
      <w:r w:rsidRPr="002B54EA" w:rsidR="002B54EA">
        <w:t xml:space="preserve"> ultimately</w:t>
      </w:r>
      <w:r w:rsidR="00B207D1">
        <w:t>,</w:t>
      </w:r>
      <w:r w:rsidRPr="002B54EA" w:rsidR="002B54EA">
        <w:t xml:space="preserve"> these are political judgments in the best sense</w:t>
      </w:r>
      <w:r w:rsidR="004245C9">
        <w:t>,</w:t>
      </w:r>
      <w:r w:rsidRPr="002B54EA" w:rsidR="002B54EA">
        <w:t xml:space="preserve"> as in weighing very big concerns and balancing big judgments</w:t>
      </w:r>
      <w:r w:rsidR="00B207D1">
        <w:t>,</w:t>
      </w:r>
      <w:r w:rsidRPr="002B54EA" w:rsidR="002B54EA">
        <w:t xml:space="preserve"> based on the best clinical advice. Parliament has an important role</w:t>
      </w:r>
      <w:r w:rsidR="00DD0687">
        <w:t>,</w:t>
      </w:r>
      <w:r w:rsidRPr="002B54EA" w:rsidR="002B54EA">
        <w:t xml:space="preserve"> and indeed this Select Committee will have a very important role</w:t>
      </w:r>
      <w:r w:rsidR="00D3267D">
        <w:t>,</w:t>
      </w:r>
      <w:r w:rsidRPr="002B54EA" w:rsidR="002B54EA">
        <w:t xml:space="preserve"> in balancing considerations of how we deal with this over the medium term.</w:t>
      </w:r>
    </w:p>
    <w:p w:rsidR="00DD0687" w:rsidP="00DD0687">
      <w:pPr>
        <w:pStyle w:val="Answer"/>
      </w:pPr>
      <w:r w:rsidRPr="002B54EA">
        <w:t xml:space="preserve">We have seen </w:t>
      </w:r>
      <w:r w:rsidR="00824697">
        <w:t xml:space="preserve">that </w:t>
      </w:r>
      <w:r w:rsidRPr="002B54EA">
        <w:t>with the new variants</w:t>
      </w:r>
      <w:r w:rsidR="00824697">
        <w:t>. I</w:t>
      </w:r>
      <w:r w:rsidRPr="002B54EA">
        <w:t>t is likely that when a new variant comes</w:t>
      </w:r>
      <w:r w:rsidR="00504A25">
        <w:t>—</w:t>
      </w:r>
      <w:r w:rsidRPr="002B54EA">
        <w:t>thankfully</w:t>
      </w:r>
      <w:r>
        <w:t>,</w:t>
      </w:r>
      <w:r w:rsidRPr="002B54EA">
        <w:t xml:space="preserve"> there is no evidence of one that will escape the vaccine</w:t>
      </w:r>
      <w:r w:rsidR="00E2150C">
        <w:t>, but should that happen</w:t>
      </w:r>
      <w:r w:rsidR="00D05520">
        <w:t>—</w:t>
      </w:r>
      <w:r w:rsidRPr="002B54EA">
        <w:t xml:space="preserve">we will need to iterate the vaccine in the same </w:t>
      </w:r>
      <w:r>
        <w:t xml:space="preserve">way </w:t>
      </w:r>
      <w:r w:rsidRPr="002B54EA">
        <w:t>we do for flu. It is totally normal for flu. We have done this for decades. That is where this will end up</w:t>
      </w:r>
      <w:r>
        <w:t>,</w:t>
      </w:r>
      <w:r w:rsidRPr="002B54EA">
        <w:t xml:space="preserve"> but the path of getting from here to there</w:t>
      </w:r>
      <w:r w:rsidR="005828A1">
        <w:t>,</w:t>
      </w:r>
      <w:r w:rsidRPr="002B54EA">
        <w:t xml:space="preserve"> taking into account all the other impacts</w:t>
      </w:r>
      <w:r w:rsidR="009A36B4">
        <w:t>—</w:t>
      </w:r>
      <w:r w:rsidRPr="002B54EA">
        <w:t>the economic impacts and the other health impacts</w:t>
      </w:r>
      <w:r w:rsidR="00B03D1E">
        <w:t xml:space="preserve"> </w:t>
      </w:r>
      <w:r w:rsidRPr="002B54EA">
        <w:t xml:space="preserve">of the actions we </w:t>
      </w:r>
      <w:r w:rsidR="00B207D1">
        <w:t xml:space="preserve">will </w:t>
      </w:r>
      <w:r w:rsidRPr="002B54EA">
        <w:t>have to take</w:t>
      </w:r>
      <w:r w:rsidR="00B03D1E">
        <w:t>—</w:t>
      </w:r>
      <w:r w:rsidRPr="002B54EA">
        <w:t>is</w:t>
      </w:r>
      <w:r w:rsidR="00C26FAB">
        <w:t>,</w:t>
      </w:r>
      <w:r w:rsidRPr="002B54EA">
        <w:t xml:space="preserve"> ultimately</w:t>
      </w:r>
      <w:r w:rsidR="00C26FAB">
        <w:t>,</w:t>
      </w:r>
      <w:r w:rsidRPr="002B54EA">
        <w:t xml:space="preserve"> a national debate.</w:t>
      </w:r>
      <w:r w:rsidR="009A36B4">
        <w:t xml:space="preserve"> </w:t>
      </w:r>
    </w:p>
    <w:p w:rsidR="007879B1" w:rsidP="007879B1">
      <w:pPr>
        <w:pStyle w:val="Question"/>
      </w:pPr>
      <w:sdt>
        <w:sdtPr>
          <w:alias w:val="Member"/>
          <w:tag w:val="&lt;Member mnisId='4777' dodsId=''&gt;"/>
          <w:id w:val="736212536"/>
          <w:placeholder>
            <w:docPart w:val="DefaultPlaceholder_-1854013440"/>
          </w:placeholder>
          <w:richText/>
        </w:sdtPr>
        <w:sdtContent>
          <w:r w:rsidRPr="007879B1">
            <w:rPr>
              <w:b/>
            </w:rPr>
            <w:t>Sarah Owen:</w:t>
          </w:r>
        </w:sdtContent>
      </w:sdt>
      <w:r>
        <w:t xml:space="preserve"> </w:t>
      </w:r>
      <w:r w:rsidRPr="002B54EA" w:rsidR="002B54EA">
        <w:t>Following the death of Mary Ag</w:t>
      </w:r>
      <w:r w:rsidR="004245C9">
        <w:t>ya</w:t>
      </w:r>
      <w:r w:rsidRPr="002B54EA" w:rsidR="002B54EA">
        <w:t xml:space="preserve">pong, a pregnant nurse from </w:t>
      </w:r>
      <w:r>
        <w:t>L</w:t>
      </w:r>
      <w:r w:rsidRPr="002B54EA" w:rsidR="002B54EA">
        <w:t>uton, her husband Ernest Bo</w:t>
      </w:r>
      <w:r w:rsidR="004245C9">
        <w:t>a</w:t>
      </w:r>
      <w:r w:rsidRPr="002B54EA" w:rsidR="002B54EA">
        <w:t xml:space="preserve">teng started a petition </w:t>
      </w:r>
      <w:r w:rsidR="007D7B9B">
        <w:t>that</w:t>
      </w:r>
      <w:r w:rsidRPr="002B54EA" w:rsidR="002B54EA">
        <w:t xml:space="preserve"> </w:t>
      </w:r>
      <w:r w:rsidR="00444E9E">
        <w:t xml:space="preserve">now </w:t>
      </w:r>
      <w:r w:rsidRPr="002B54EA" w:rsidR="002B54EA">
        <w:t>has over 100,000 signatures</w:t>
      </w:r>
      <w:r w:rsidR="00B207D1">
        <w:t>,</w:t>
      </w:r>
      <w:r w:rsidRPr="002B54EA" w:rsidR="002B54EA">
        <w:t xml:space="preserve"> calling for greater protection for pregnant women throughout the pandemic. We saw a doubling of stillbirths in the last lockdown. Are there plans to review the guidance</w:t>
      </w:r>
      <w:r w:rsidR="0078574C">
        <w:t>,</w:t>
      </w:r>
      <w:r w:rsidRPr="002B54EA" w:rsidR="002B54EA">
        <w:t xml:space="preserve"> and for shielding before 28 weeks?</w:t>
      </w:r>
      <w:r w:rsidR="009A36B4">
        <w:t xml:space="preserve"> </w:t>
      </w:r>
    </w:p>
    <w:p w:rsidR="007879B1" w:rsidP="007879B1">
      <w:pPr>
        <w:pStyle w:val="Answer"/>
      </w:pPr>
      <w:sdt>
        <w:sdtPr>
          <w:alias w:val="Witness"/>
          <w:id w:val="-2077117535"/>
          <w:placeholder>
            <w:docPart w:val="DefaultPlaceholder_-1854013440"/>
          </w:placeholder>
          <w:richText/>
        </w:sdtPr>
        <w:sdtContent>
          <w:r w:rsidRPr="007879B1">
            <w:rPr>
              <w:b/>
              <w:i/>
            </w:rPr>
            <w:t>Matt Hancock:</w:t>
          </w:r>
        </w:sdtContent>
      </w:sdt>
      <w:r>
        <w:t xml:space="preserve"> </w:t>
      </w:r>
      <w:r w:rsidRPr="002B54EA" w:rsidR="002B54EA">
        <w:t>This is very much a clinical question. My heart goes out to those who are affected</w:t>
      </w:r>
      <w:r w:rsidR="00132931">
        <w:t>. I</w:t>
      </w:r>
      <w:r w:rsidRPr="002B54EA" w:rsidR="002B54EA">
        <w:t>t is one of the many awful things about this disease, but it is absolutely one where I would take the clinical advice.</w:t>
      </w:r>
      <w:r w:rsidR="009A36B4">
        <w:t xml:space="preserve"> </w:t>
      </w:r>
      <w:r w:rsidRPr="002B54EA" w:rsidR="002B54EA">
        <w:t>Dr Jenny Harries leads on this question</w:t>
      </w:r>
      <w:r w:rsidR="00B207D1">
        <w:t xml:space="preserve">. In </w:t>
      </w:r>
      <w:r w:rsidRPr="002B54EA" w:rsidR="002B54EA">
        <w:t>the approach we have taken to shielding</w:t>
      </w:r>
      <w:r w:rsidR="00B207D1">
        <w:t>, w</w:t>
      </w:r>
      <w:r w:rsidRPr="002B54EA" w:rsidR="002B54EA">
        <w:t xml:space="preserve">e have learned from some of the negative impacts of shielding first time </w:t>
      </w:r>
      <w:r w:rsidR="00132931">
        <w:t>a</w:t>
      </w:r>
      <w:r w:rsidRPr="002B54EA" w:rsidR="002B54EA">
        <w:t>round</w:t>
      </w:r>
      <w:r w:rsidR="00B207D1">
        <w:t>,</w:t>
      </w:r>
      <w:r w:rsidRPr="002B54EA" w:rsidR="002B54EA">
        <w:t xml:space="preserve"> and we have iterated that based on the clinical advice. If there is specific advice to make a change in this area</w:t>
      </w:r>
      <w:r w:rsidR="00B207D1">
        <w:t>,</w:t>
      </w:r>
      <w:r w:rsidRPr="002B54EA" w:rsidR="002B54EA">
        <w:t xml:space="preserve"> it has not reached my desk yet. I do not know whether Clara Swinson wants to come in on the details.</w:t>
      </w:r>
      <w:r w:rsidR="009A36B4">
        <w:t xml:space="preserve"> </w:t>
      </w:r>
    </w:p>
    <w:p w:rsidR="007879B1" w:rsidP="007879B1">
      <w:pPr>
        <w:pStyle w:val="Answer"/>
      </w:pPr>
      <w:sdt>
        <w:sdtPr>
          <w:alias w:val="Witness"/>
          <w:id w:val="-567889361"/>
          <w:placeholder>
            <w:docPart w:val="DefaultPlaceholder_-1854013440"/>
          </w:placeholder>
          <w:richText/>
        </w:sdtPr>
        <w:sdtContent>
          <w:r w:rsidRPr="007879B1">
            <w:rPr>
              <w:b/>
              <w:i/>
            </w:rPr>
            <w:t>Clara Swinson:</w:t>
          </w:r>
        </w:sdtContent>
      </w:sdt>
      <w:r w:rsidR="00D3267D">
        <w:t xml:space="preserve"> </w:t>
      </w:r>
      <w:r w:rsidR="00B207D1">
        <w:t>In terms of</w:t>
      </w:r>
      <w:r>
        <w:t xml:space="preserve"> t</w:t>
      </w:r>
      <w:r w:rsidRPr="002B54EA" w:rsidR="002B54EA">
        <w:t>he definition of the clinically extremely vulnerable</w:t>
      </w:r>
      <w:r w:rsidR="00B207D1">
        <w:t>,</w:t>
      </w:r>
      <w:r w:rsidRPr="002B54EA" w:rsidR="002B54EA">
        <w:t xml:space="preserve"> almost a year into this pandemic we know a lot more about that.</w:t>
      </w:r>
      <w:r w:rsidR="009A36B4">
        <w:t xml:space="preserve"> </w:t>
      </w:r>
      <w:r w:rsidRPr="002B54EA" w:rsidR="002B54EA">
        <w:t xml:space="preserve">As the Secretary of State said, the </w:t>
      </w:r>
      <w:r>
        <w:t xml:space="preserve">deputy </w:t>
      </w:r>
      <w:r w:rsidR="004245C9">
        <w:t>c</w:t>
      </w:r>
      <w:r w:rsidRPr="002B54EA" w:rsidR="002B54EA">
        <w:t xml:space="preserve">hief </w:t>
      </w:r>
      <w:r w:rsidR="004245C9">
        <w:t>m</w:t>
      </w:r>
      <w:r w:rsidRPr="002B54EA" w:rsidR="002B54EA">
        <w:t xml:space="preserve">edical </w:t>
      </w:r>
      <w:r w:rsidR="004245C9">
        <w:t>o</w:t>
      </w:r>
      <w:r w:rsidRPr="002B54EA" w:rsidR="002B54EA">
        <w:t>fficer leads this work</w:t>
      </w:r>
      <w:r w:rsidR="00B207D1">
        <w:t>,</w:t>
      </w:r>
      <w:r w:rsidRPr="002B54EA" w:rsidR="002B54EA">
        <w:t xml:space="preserve"> and will be looking </w:t>
      </w:r>
      <w:r w:rsidR="002E11B8">
        <w:t xml:space="preserve">at </w:t>
      </w:r>
      <w:r w:rsidRPr="002B54EA" w:rsidR="002B54EA">
        <w:t>both overall cohort</w:t>
      </w:r>
      <w:r w:rsidR="00510139">
        <w:t>s</w:t>
      </w:r>
      <w:r w:rsidRPr="002B54EA" w:rsidR="002B54EA">
        <w:t xml:space="preserve"> of people and individuals for a conversation </w:t>
      </w:r>
      <w:r w:rsidR="00C26FAB">
        <w:t>about</w:t>
      </w:r>
      <w:r w:rsidRPr="002B54EA" w:rsidR="002B54EA">
        <w:t xml:space="preserve"> those most at risk</w:t>
      </w:r>
      <w:r w:rsidR="00510139">
        <w:t>,</w:t>
      </w:r>
      <w:r w:rsidRPr="002B54EA" w:rsidR="002B54EA">
        <w:t xml:space="preserve"> including pregnant women</w:t>
      </w:r>
      <w:r w:rsidR="009213B1">
        <w:t>,</w:t>
      </w:r>
      <w:r w:rsidRPr="002B54EA" w:rsidR="002B54EA">
        <w:t xml:space="preserve"> if that is appropriate.</w:t>
      </w:r>
      <w:r w:rsidR="009A36B4">
        <w:t xml:space="preserve"> </w:t>
      </w:r>
    </w:p>
    <w:p w:rsidR="007879B1" w:rsidP="007879B1">
      <w:pPr>
        <w:pStyle w:val="Question"/>
      </w:pPr>
      <w:sdt>
        <w:sdtPr>
          <w:alias w:val="Member"/>
          <w:tag w:val="&lt;Member mnisId='1572' dodsId='35446'&gt;"/>
          <w:id w:val="1090966469"/>
          <w:placeholder>
            <w:docPart w:val="DefaultPlaceholder_-1854013440"/>
          </w:placeholder>
          <w:richText/>
        </w:sdtPr>
        <w:sdtContent>
          <w:r w:rsidRPr="007879B1">
            <w:rPr>
              <w:b/>
            </w:rPr>
            <w:t>Chair:</w:t>
          </w:r>
        </w:sdtContent>
      </w:sdt>
      <w:r>
        <w:t xml:space="preserve"> </w:t>
      </w:r>
      <w:r w:rsidR="00D3267D">
        <w:t>C</w:t>
      </w:r>
      <w:r w:rsidRPr="002B54EA" w:rsidR="002B54EA">
        <w:t>ould she write to us with her latest view on that and whether it has changed</w:t>
      </w:r>
      <w:r w:rsidR="004245C9">
        <w:t>?</w:t>
      </w:r>
      <w:r w:rsidR="009A36B4">
        <w:t xml:space="preserve"> </w:t>
      </w:r>
    </w:p>
    <w:p w:rsidR="007879B1" w:rsidP="007879B1">
      <w:pPr>
        <w:pStyle w:val="Answer"/>
      </w:pPr>
      <w:sdt>
        <w:sdtPr>
          <w:alias w:val="Witness"/>
          <w:id w:val="-1800995305"/>
          <w:placeholder>
            <w:docPart w:val="DefaultPlaceholder_-1854013440"/>
          </w:placeholder>
          <w:richText/>
        </w:sdtPr>
        <w:sdtContent>
          <w:r w:rsidRPr="007879B1">
            <w:rPr>
              <w:b/>
              <w:i/>
            </w:rPr>
            <w:t>Clara Swinson:</w:t>
          </w:r>
        </w:sdtContent>
      </w:sdt>
      <w:r>
        <w:t xml:space="preserve"> </w:t>
      </w:r>
      <w:r w:rsidRPr="002B54EA" w:rsidR="002B54EA">
        <w:t>I am sure</w:t>
      </w:r>
      <w:r w:rsidR="008D70E5">
        <w:t xml:space="preserve"> she could</w:t>
      </w:r>
      <w:r w:rsidRPr="002B54EA" w:rsidR="002B54EA">
        <w:t>.</w:t>
      </w:r>
      <w:r w:rsidR="009A36B4">
        <w:t xml:space="preserve"> </w:t>
      </w:r>
    </w:p>
    <w:p w:rsidR="007879B1" w:rsidP="007879B1">
      <w:pPr>
        <w:pStyle w:val="Question"/>
      </w:pPr>
      <w:sdt>
        <w:sdtPr>
          <w:alias w:val="Member"/>
          <w:tag w:val="&lt;Member mnisId='4777' dodsId=''&gt;"/>
          <w:id w:val="1937555511"/>
          <w:placeholder>
            <w:docPart w:val="DefaultPlaceholder_-1854013440"/>
          </w:placeholder>
          <w:richText/>
        </w:sdtPr>
        <w:sdtContent>
          <w:r w:rsidRPr="007879B1">
            <w:rPr>
              <w:b/>
            </w:rPr>
            <w:t>Sarah Owen:</w:t>
          </w:r>
        </w:sdtContent>
      </w:sdt>
      <w:r>
        <w:t xml:space="preserve"> </w:t>
      </w:r>
      <w:r w:rsidRPr="002B54EA" w:rsidR="002B54EA">
        <w:t>Secretary of State,</w:t>
      </w:r>
      <w:r w:rsidR="00D02005">
        <w:t xml:space="preserve"> </w:t>
      </w:r>
      <w:r w:rsidRPr="002B54EA" w:rsidR="002B54EA">
        <w:t>there is a big difference between offered and delivered</w:t>
      </w:r>
      <w:r w:rsidR="00D3267D">
        <w:t>. H</w:t>
      </w:r>
      <w:r w:rsidRPr="002B54EA" w:rsidR="002B54EA">
        <w:t>ow many vaccines are you hoping to deliver by mid</w:t>
      </w:r>
      <w:r w:rsidRPr="002B54EA" w:rsidR="002B54EA">
        <w:noBreakHyphen/>
        <w:t>February to the top four priority list?</w:t>
      </w:r>
      <w:r w:rsidR="009A36B4">
        <w:t xml:space="preserve"> </w:t>
      </w:r>
    </w:p>
    <w:p w:rsidR="00671912" w:rsidP="007879B1">
      <w:pPr>
        <w:pStyle w:val="Answer"/>
      </w:pPr>
      <w:sdt>
        <w:sdtPr>
          <w:alias w:val="Witness"/>
          <w:id w:val="-121690933"/>
          <w:placeholder>
            <w:docPart w:val="DefaultPlaceholder_-1854013440"/>
          </w:placeholder>
          <w:richText/>
        </w:sdtPr>
        <w:sdtContent>
          <w:r w:rsidRPr="007879B1" w:rsidR="007879B1">
            <w:rPr>
              <w:b/>
              <w:i/>
            </w:rPr>
            <w:t>Matt Hancock:</w:t>
          </w:r>
        </w:sdtContent>
      </w:sdt>
      <w:r w:rsidRPr="002B54EA" w:rsidR="002B54EA">
        <w:t xml:space="preserve"> I would love it if uptake was 100%. Ultimately</w:t>
      </w:r>
      <w:r w:rsidR="004245C9">
        <w:t>,</w:t>
      </w:r>
      <w:r w:rsidRPr="002B54EA" w:rsidR="002B54EA">
        <w:t xml:space="preserve"> that would be wonderful.</w:t>
      </w:r>
      <w:r w:rsidR="009A36B4">
        <w:t xml:space="preserve"> </w:t>
      </w:r>
      <w:r w:rsidRPr="002B54EA" w:rsidR="002B54EA">
        <w:t xml:space="preserve">We </w:t>
      </w:r>
      <w:r w:rsidR="007879B1">
        <w:t>are not going to</w:t>
      </w:r>
      <w:r w:rsidRPr="002B54EA" w:rsidR="002B54EA">
        <w:t xml:space="preserve"> let up.</w:t>
      </w:r>
      <w:r w:rsidR="009A36B4">
        <w:t xml:space="preserve"> </w:t>
      </w:r>
      <w:r w:rsidRPr="002B54EA" w:rsidR="002B54EA">
        <w:t xml:space="preserve">We want to </w:t>
      </w:r>
      <w:r w:rsidR="00EC10A5">
        <w:t xml:space="preserve">make </w:t>
      </w:r>
      <w:r w:rsidRPr="002B54EA" w:rsidR="002B54EA">
        <w:t xml:space="preserve">sure </w:t>
      </w:r>
      <w:r w:rsidR="00EC10A5">
        <w:t xml:space="preserve">that </w:t>
      </w:r>
      <w:r w:rsidRPr="002B54EA" w:rsidR="002B54EA">
        <w:t>everybody gets this vaccine</w:t>
      </w:r>
      <w:r w:rsidR="000F0B03">
        <w:t>,</w:t>
      </w:r>
      <w:r w:rsidRPr="002B54EA" w:rsidR="002B54EA">
        <w:t xml:space="preserve"> unless they have a very specific clinical reason not to</w:t>
      </w:r>
      <w:r w:rsidR="00EC10A5">
        <w:t xml:space="preserve">; </w:t>
      </w:r>
      <w:r w:rsidRPr="002B54EA" w:rsidR="002B54EA">
        <w:t xml:space="preserve">there are some exemptions but they are very rare. I cannot put a figure on </w:t>
      </w:r>
      <w:r>
        <w:t>i</w:t>
      </w:r>
      <w:r w:rsidRPr="002B54EA" w:rsidR="002B54EA">
        <w:t>t because I want it to be as high as possible.</w:t>
      </w:r>
    </w:p>
    <w:p w:rsidR="007879B1" w:rsidP="007879B1">
      <w:pPr>
        <w:pStyle w:val="Answer"/>
      </w:pPr>
      <w:r w:rsidRPr="002B54EA">
        <w:t>The point about the exact language of the target is that people will be offered to have had the vaccine</w:t>
      </w:r>
      <w:r w:rsidR="000F0B03">
        <w:t>. I</w:t>
      </w:r>
      <w:r w:rsidRPr="002B54EA">
        <w:t xml:space="preserve">t is not </w:t>
      </w:r>
      <w:r>
        <w:t xml:space="preserve">that </w:t>
      </w:r>
      <w:r w:rsidRPr="002B54EA">
        <w:t>you might get an offer on the 14th for a vaccine in a couple of weeks</w:t>
      </w:r>
      <w:r w:rsidR="009A36B4">
        <w:t>’</w:t>
      </w:r>
      <w:r w:rsidRPr="002B54EA">
        <w:t xml:space="preserve"> time</w:t>
      </w:r>
      <w:r w:rsidR="00D3267D">
        <w:t>; i</w:t>
      </w:r>
      <w:r w:rsidRPr="002B54EA">
        <w:t>t is that you will have been offered to have had the vaccine by 15 February, if that makes sense.</w:t>
      </w:r>
      <w:r w:rsidR="009A36B4">
        <w:t xml:space="preserve"> </w:t>
      </w:r>
      <w:r w:rsidRPr="002B54EA">
        <w:t>I want everybody to take up those offers.</w:t>
      </w:r>
      <w:r w:rsidR="009A36B4">
        <w:t xml:space="preserve"> </w:t>
      </w:r>
    </w:p>
    <w:p w:rsidR="002B54EA" w:rsidRPr="002B54EA" w:rsidP="007879B1">
      <w:pPr>
        <w:pStyle w:val="Question"/>
      </w:pPr>
      <w:sdt>
        <w:sdtPr>
          <w:alias w:val="Member"/>
          <w:tag w:val="&lt;Member mnisId='4777' dodsId=''&gt;"/>
          <w:id w:val="1632287868"/>
          <w:placeholder>
            <w:docPart w:val="DefaultPlaceholder_-1854013440"/>
          </w:placeholder>
          <w:richText/>
        </w:sdtPr>
        <w:sdtContent>
          <w:r w:rsidRPr="007879B1" w:rsidR="007879B1">
            <w:rPr>
              <w:b/>
            </w:rPr>
            <w:t>Sarah Owen:</w:t>
          </w:r>
        </w:sdtContent>
      </w:sdt>
      <w:r w:rsidR="007879B1">
        <w:t xml:space="preserve"> </w:t>
      </w:r>
      <w:r w:rsidRPr="002B54EA">
        <w:t xml:space="preserve">So 13 million would have had the opportunity to have had </w:t>
      </w:r>
      <w:r w:rsidR="000F0B03">
        <w:t xml:space="preserve">the </w:t>
      </w:r>
      <w:r w:rsidRPr="002B54EA">
        <w:t>vaccine by mid</w:t>
      </w:r>
      <w:r w:rsidRPr="002B54EA">
        <w:noBreakHyphen/>
        <w:t>February</w:t>
      </w:r>
      <w:r w:rsidR="00D3267D">
        <w:t>?</w:t>
      </w:r>
    </w:p>
    <w:p w:rsidR="007879B1" w:rsidP="007879B1">
      <w:pPr>
        <w:pStyle w:val="Answer"/>
      </w:pPr>
      <w:sdt>
        <w:sdtPr>
          <w:alias w:val="Witness"/>
          <w:id w:val="121127661"/>
          <w:placeholder>
            <w:docPart w:val="DefaultPlaceholder_-1854013440"/>
          </w:placeholder>
          <w:richText/>
        </w:sdtPr>
        <w:sdtContent>
          <w:r w:rsidRPr="007879B1">
            <w:rPr>
              <w:b/>
              <w:i/>
            </w:rPr>
            <w:t>Matt Hancock:</w:t>
          </w:r>
        </w:sdtContent>
      </w:sdt>
      <w:r>
        <w:t xml:space="preserve"> </w:t>
      </w:r>
      <w:r w:rsidRPr="002B54EA" w:rsidR="002B54EA">
        <w:t>Yes.</w:t>
      </w:r>
      <w:r w:rsidR="009A36B4">
        <w:t xml:space="preserve"> </w:t>
      </w:r>
      <w:r w:rsidRPr="002B54EA" w:rsidR="002B54EA">
        <w:t xml:space="preserve">The word </w:t>
      </w:r>
      <w:r w:rsidR="009213B1">
        <w:t>“</w:t>
      </w:r>
      <w:r w:rsidRPr="002B54EA" w:rsidR="002B54EA">
        <w:t>offered</w:t>
      </w:r>
      <w:r w:rsidR="009213B1">
        <w:t>”</w:t>
      </w:r>
      <w:r w:rsidRPr="002B54EA" w:rsidR="002B54EA">
        <w:t xml:space="preserve"> is not there to imply that we </w:t>
      </w:r>
      <w:r w:rsidRPr="002B54EA" w:rsidR="007E2FD2">
        <w:t xml:space="preserve">could </w:t>
      </w:r>
      <w:r w:rsidR="000F0B03">
        <w:t xml:space="preserve">say </w:t>
      </w:r>
      <w:r w:rsidRPr="002B54EA" w:rsidR="007E2FD2">
        <w:t>we</w:t>
      </w:r>
      <w:r w:rsidRPr="002B54EA" w:rsidR="002B54EA">
        <w:t xml:space="preserve"> had hit the target by </w:t>
      </w:r>
      <w:r w:rsidR="000F0B03">
        <w:t>writing</w:t>
      </w:r>
      <w:r w:rsidRPr="002B54EA" w:rsidR="002B54EA">
        <w:t xml:space="preserve"> you a letter</w:t>
      </w:r>
      <w:r w:rsidR="00C26FAB">
        <w:t>—</w:t>
      </w:r>
      <w:r w:rsidR="009A36B4">
        <w:t xml:space="preserve"> </w:t>
      </w:r>
    </w:p>
    <w:p w:rsidR="007879B1" w:rsidP="007879B1">
      <w:pPr>
        <w:pStyle w:val="Remark"/>
      </w:pPr>
      <w:sdt>
        <w:sdtPr>
          <w:alias w:val="Member"/>
          <w:tag w:val="&lt;Member mnisId='4777' dodsId=''&gt;"/>
          <w:id w:val="1260947198"/>
          <w:placeholder>
            <w:docPart w:val="DefaultPlaceholder_-1854013440"/>
          </w:placeholder>
          <w:richText/>
        </w:sdtPr>
        <w:sdtContent>
          <w:r w:rsidRPr="007879B1">
            <w:rPr>
              <w:b/>
            </w:rPr>
            <w:t>Sarah Owen:</w:t>
          </w:r>
        </w:sdtContent>
      </w:sdt>
      <w:r>
        <w:t xml:space="preserve"> </w:t>
      </w:r>
      <w:r w:rsidRPr="002B54EA" w:rsidR="002B54EA">
        <w:t>Or posting testing kits.</w:t>
      </w:r>
      <w:r w:rsidR="009A36B4">
        <w:t xml:space="preserve"> </w:t>
      </w:r>
    </w:p>
    <w:p w:rsidR="007879B1" w:rsidP="007879B1">
      <w:pPr>
        <w:pStyle w:val="Answer"/>
      </w:pPr>
      <w:sdt>
        <w:sdtPr>
          <w:alias w:val="Witness"/>
          <w:id w:val="-1542354144"/>
          <w:placeholder>
            <w:docPart w:val="DefaultPlaceholder_-1854013440"/>
          </w:placeholder>
          <w:richText/>
        </w:sdtPr>
        <w:sdtContent>
          <w:r w:rsidRPr="007879B1">
            <w:rPr>
              <w:b/>
              <w:i/>
            </w:rPr>
            <w:t>Matt Hancock:</w:t>
          </w:r>
        </w:sdtContent>
      </w:sdt>
      <w:r>
        <w:t xml:space="preserve"> </w:t>
      </w:r>
      <w:r w:rsidR="009A36B4">
        <w:t>—</w:t>
      </w:r>
      <w:r w:rsidRPr="002B54EA" w:rsidR="002B54EA">
        <w:t xml:space="preserve">and </w:t>
      </w:r>
      <w:r w:rsidR="00BF755A">
        <w:t>making sure</w:t>
      </w:r>
      <w:r w:rsidRPr="002B54EA" w:rsidR="002B54EA">
        <w:t xml:space="preserve"> </w:t>
      </w:r>
      <w:r w:rsidR="000F0B03">
        <w:t xml:space="preserve">that </w:t>
      </w:r>
      <w:r w:rsidRPr="002B54EA" w:rsidR="002B54EA">
        <w:t>the offer is available.</w:t>
      </w:r>
      <w:r w:rsidR="009A36B4">
        <w:t xml:space="preserve"> </w:t>
      </w:r>
      <w:r w:rsidRPr="002B54EA" w:rsidR="002B54EA">
        <w:t>It is that you will have been offered to have had the vaccine by that date.</w:t>
      </w:r>
      <w:r w:rsidR="009A36B4">
        <w:t xml:space="preserve"> </w:t>
      </w:r>
      <w:r w:rsidRPr="002B54EA" w:rsidR="002B54EA">
        <w:t xml:space="preserve">The reason we use the word </w:t>
      </w:r>
      <w:r w:rsidR="000F0B03">
        <w:t>“</w:t>
      </w:r>
      <w:r w:rsidRPr="002B54EA" w:rsidR="002B54EA">
        <w:t>offered</w:t>
      </w:r>
      <w:r w:rsidR="000F0B03">
        <w:t>”</w:t>
      </w:r>
      <w:r w:rsidRPr="002B54EA" w:rsidR="002B54EA">
        <w:t xml:space="preserve"> is</w:t>
      </w:r>
      <w:r w:rsidR="009213B1">
        <w:t>,</w:t>
      </w:r>
      <w:r w:rsidRPr="002B54EA" w:rsidR="002B54EA">
        <w:t xml:space="preserve"> of course</w:t>
      </w:r>
      <w:r w:rsidR="009213B1">
        <w:t>,</w:t>
      </w:r>
      <w:r w:rsidR="00813CD2">
        <w:t xml:space="preserve"> that</w:t>
      </w:r>
      <w:r w:rsidRPr="002B54EA" w:rsidR="002B54EA">
        <w:t xml:space="preserve"> if somebody refuses to have the vaccine</w:t>
      </w:r>
      <w:r w:rsidR="00C26FAB">
        <w:t>—</w:t>
      </w:r>
      <w:r w:rsidRPr="002B54EA" w:rsidR="002B54EA">
        <w:t>I think that is a mistake if they do not have a clinical reason</w:t>
      </w:r>
      <w:r w:rsidR="008032E1">
        <w:t>—</w:t>
      </w:r>
      <w:r w:rsidRPr="002B54EA" w:rsidR="002B54EA">
        <w:t>we are not seeking to mandate vaccination</w:t>
      </w:r>
      <w:r w:rsidR="000F0B03">
        <w:t>,</w:t>
      </w:r>
      <w:r w:rsidRPr="002B54EA" w:rsidR="002B54EA">
        <w:t xml:space="preserve"> so I cannot</w:t>
      </w:r>
      <w:r w:rsidR="000F0B03">
        <w:t xml:space="preserve">, </w:t>
      </w:r>
      <w:r w:rsidRPr="002B54EA" w:rsidR="002B54EA">
        <w:t>as Secretary of State</w:t>
      </w:r>
      <w:r w:rsidR="000F0B03">
        <w:t>,</w:t>
      </w:r>
      <w:r w:rsidRPr="002B54EA" w:rsidR="002B54EA">
        <w:t xml:space="preserve"> reasonably set a target of having vaccinated all those people</w:t>
      </w:r>
      <w:r w:rsidR="009213B1">
        <w:t>,</w:t>
      </w:r>
      <w:r w:rsidRPr="002B54EA" w:rsidR="002B54EA">
        <w:t xml:space="preserve"> because</w:t>
      </w:r>
      <w:r w:rsidR="000F0B03">
        <w:t>,</w:t>
      </w:r>
      <w:r w:rsidRPr="002B54EA" w:rsidR="002B54EA">
        <w:t xml:space="preserve"> unfortunately</w:t>
      </w:r>
      <w:r w:rsidR="000F0B03">
        <w:t>,</w:t>
      </w:r>
      <w:r w:rsidRPr="002B54EA" w:rsidR="002B54EA">
        <w:t xml:space="preserve"> some of them will not take up the vaccine even though it is </w:t>
      </w:r>
      <w:r w:rsidR="009213B1">
        <w:t xml:space="preserve">the </w:t>
      </w:r>
      <w:r w:rsidRPr="002B54EA" w:rsidR="002B54EA">
        <w:t>right thing to do.</w:t>
      </w:r>
      <w:r w:rsidR="009A36B4">
        <w:t xml:space="preserve"> </w:t>
      </w:r>
    </w:p>
    <w:p w:rsidR="007879B1" w:rsidP="007879B1">
      <w:pPr>
        <w:pStyle w:val="Question"/>
      </w:pPr>
      <w:sdt>
        <w:sdtPr>
          <w:alias w:val="Member"/>
          <w:tag w:val="&lt;Member mnisId='4777' dodsId=''&gt;"/>
          <w:id w:val="1971934008"/>
          <w:placeholder>
            <w:docPart w:val="DefaultPlaceholder_-1854013440"/>
          </w:placeholder>
          <w:richText/>
        </w:sdtPr>
        <w:sdtContent>
          <w:r w:rsidRPr="007879B1">
            <w:rPr>
              <w:b/>
            </w:rPr>
            <w:t>Sarah Owen:</w:t>
          </w:r>
        </w:sdtContent>
      </w:sdt>
      <w:r>
        <w:t xml:space="preserve"> I</w:t>
      </w:r>
      <w:r w:rsidRPr="002B54EA" w:rsidR="002B54EA">
        <w:t xml:space="preserve">f a new variant comes </w:t>
      </w:r>
      <w:r w:rsidR="005E619E">
        <w:t>that</w:t>
      </w:r>
      <w:r w:rsidRPr="002B54EA" w:rsidR="002B54EA">
        <w:t xml:space="preserve"> does not react well to the vaccine</w:t>
      </w:r>
      <w:r>
        <w:t>, w</w:t>
      </w:r>
      <w:r w:rsidRPr="002B54EA" w:rsidR="002B54EA">
        <w:t>hat is the plan for the next year or two years</w:t>
      </w:r>
      <w:r w:rsidR="00C57B4A">
        <w:t>,</w:t>
      </w:r>
      <w:r w:rsidRPr="002B54EA" w:rsidR="002B54EA">
        <w:t xml:space="preserve"> while we are </w:t>
      </w:r>
      <w:r w:rsidR="00C57B4A">
        <w:t xml:space="preserve">also </w:t>
      </w:r>
      <w:r w:rsidRPr="002B54EA" w:rsidR="002B54EA">
        <w:t>rolling out the vaccine?</w:t>
      </w:r>
      <w:r w:rsidR="009A36B4">
        <w:t xml:space="preserve"> </w:t>
      </w:r>
    </w:p>
    <w:p w:rsidR="007879B1" w:rsidP="007879B1">
      <w:pPr>
        <w:pStyle w:val="Answer"/>
      </w:pPr>
      <w:sdt>
        <w:sdtPr>
          <w:alias w:val="Witness"/>
          <w:id w:val="-2073428341"/>
          <w:placeholder>
            <w:docPart w:val="DefaultPlaceholder_-1854013440"/>
          </w:placeholder>
          <w:richText/>
        </w:sdtPr>
        <w:sdtContent>
          <w:r w:rsidRPr="007879B1">
            <w:rPr>
              <w:b/>
              <w:i/>
            </w:rPr>
            <w:t>Matt Hancock:</w:t>
          </w:r>
        </w:sdtContent>
      </w:sdt>
      <w:r>
        <w:t xml:space="preserve"> </w:t>
      </w:r>
      <w:r w:rsidRPr="002B54EA" w:rsidR="002B54EA">
        <w:t>We are working precisely on th</w:t>
      </w:r>
      <w:r w:rsidR="00C57B4A">
        <w:t>at</w:t>
      </w:r>
      <w:r w:rsidRPr="002B54EA" w:rsidR="002B54EA">
        <w:t xml:space="preserve"> question.</w:t>
      </w:r>
      <w:r w:rsidR="009A36B4">
        <w:t xml:space="preserve"> </w:t>
      </w:r>
      <w:r w:rsidRPr="002B54EA" w:rsidR="002B54EA">
        <w:t>The answer is</w:t>
      </w:r>
      <w:r w:rsidRPr="00E9440A" w:rsidR="00E9440A">
        <w:t xml:space="preserve"> </w:t>
      </w:r>
      <w:r w:rsidR="00E9440A">
        <w:t>that</w:t>
      </w:r>
      <w:r w:rsidRPr="002B54EA" w:rsidR="002B54EA">
        <w:t>, as with the flu vaccine each year,</w:t>
      </w:r>
      <w:r w:rsidR="00C57B4A">
        <w:t xml:space="preserve"> </w:t>
      </w:r>
      <w:r w:rsidRPr="002B54EA" w:rsidR="002B54EA">
        <w:t>for a given vaccine platform</w:t>
      </w:r>
      <w:r w:rsidR="00E9440A">
        <w:t>—</w:t>
      </w:r>
      <w:r w:rsidRPr="002B54EA" w:rsidR="002B54EA">
        <w:t>for a given type of vaccine that has been clinically trialled and approved</w:t>
      </w:r>
      <w:r w:rsidR="00E9440A">
        <w:t>—</w:t>
      </w:r>
      <w:r w:rsidRPr="002B54EA" w:rsidR="002B54EA">
        <w:t>if you make small adjustments to it</w:t>
      </w:r>
      <w:r>
        <w:t>,</w:t>
      </w:r>
      <w:r w:rsidRPr="002B54EA" w:rsidR="002B54EA">
        <w:t xml:space="preserve"> it may not need the full year</w:t>
      </w:r>
      <w:r>
        <w:t>-</w:t>
      </w:r>
      <w:r w:rsidRPr="002B54EA" w:rsidR="002B54EA">
        <w:t>long trial</w:t>
      </w:r>
      <w:r>
        <w:t>s</w:t>
      </w:r>
      <w:r w:rsidRPr="002B54EA" w:rsidR="002B54EA">
        <w:t xml:space="preserve"> process that a new vaccine needs. That</w:t>
      </w:r>
      <w:r w:rsidR="00E9440A">
        <w:t>,</w:t>
      </w:r>
      <w:r w:rsidRPr="002B54EA" w:rsidR="002B54EA">
        <w:t xml:space="preserve"> of course</w:t>
      </w:r>
      <w:r w:rsidR="00E9440A">
        <w:t>,</w:t>
      </w:r>
      <w:r w:rsidRPr="002B54EA" w:rsidR="002B54EA">
        <w:t xml:space="preserve"> is a decision for the independent MHRA. The way I have </w:t>
      </w:r>
      <w:r>
        <w:t>described</w:t>
      </w:r>
      <w:r w:rsidRPr="002B54EA" w:rsidR="002B54EA">
        <w:t xml:space="preserve"> it in public</w:t>
      </w:r>
      <w:r>
        <w:t xml:space="preserve"> is</w:t>
      </w:r>
      <w:r w:rsidR="006A41DE">
        <w:t xml:space="preserve"> that</w:t>
      </w:r>
      <w:r w:rsidR="00324D37">
        <w:t>,</w:t>
      </w:r>
      <w:r w:rsidRPr="002B54EA" w:rsidR="002B54EA">
        <w:t xml:space="preserve"> if you are lucky enough to have a Range Rover and you get a new wing mirror stuck on it, it is still a Range Rover</w:t>
      </w:r>
      <w:r>
        <w:t>,</w:t>
      </w:r>
      <w:r w:rsidRPr="002B54EA" w:rsidR="002B54EA">
        <w:t xml:space="preserve"> and it should be classified as such</w:t>
      </w:r>
      <w:r>
        <w:t>. I</w:t>
      </w:r>
      <w:r w:rsidRPr="002B54EA" w:rsidR="002B54EA">
        <w:t>n the same way</w:t>
      </w:r>
      <w:r w:rsidR="00C0047D">
        <w:t>,</w:t>
      </w:r>
      <w:r w:rsidRPr="002B54EA" w:rsidR="002B54EA">
        <w:t xml:space="preserve"> if you make a small change to a vaccine, it is </w:t>
      </w:r>
      <w:r>
        <w:t xml:space="preserve">essentially </w:t>
      </w:r>
      <w:r w:rsidRPr="002B54EA" w:rsidR="002B54EA">
        <w:t xml:space="preserve">a regulatory clinical decision as to whether that needs to go through the full </w:t>
      </w:r>
      <w:r w:rsidRPr="002B54EA" w:rsidR="007E2FD2">
        <w:t>panoply</w:t>
      </w:r>
      <w:r w:rsidR="00DE7679">
        <w:t xml:space="preserve"> </w:t>
      </w:r>
      <w:r w:rsidR="00E9440A">
        <w:t>of</w:t>
      </w:r>
      <w:r w:rsidRPr="002B54EA" w:rsidR="002B54EA">
        <w:t xml:space="preserve"> the full three phases of clinical trials.</w:t>
      </w:r>
      <w:r w:rsidR="009A36B4">
        <w:t xml:space="preserve"> </w:t>
      </w:r>
    </w:p>
    <w:p w:rsidR="007879B1" w:rsidP="007879B1">
      <w:pPr>
        <w:pStyle w:val="Question"/>
      </w:pPr>
      <w:sdt>
        <w:sdtPr>
          <w:alias w:val="Member"/>
          <w:tag w:val="&lt;Member mnisId='4812' dodsId=''&gt;"/>
          <w:id w:val="1229497520"/>
          <w:placeholder>
            <w:docPart w:val="DefaultPlaceholder_-1854013440"/>
          </w:placeholder>
          <w:richText/>
        </w:sdtPr>
        <w:sdtContent>
          <w:r w:rsidRPr="007879B1">
            <w:rPr>
              <w:b/>
            </w:rPr>
            <w:t>Dean Russell:</w:t>
          </w:r>
        </w:sdtContent>
      </w:sdt>
      <w:r>
        <w:t xml:space="preserve"> </w:t>
      </w:r>
      <w:r w:rsidRPr="002B54EA" w:rsidR="002B54EA">
        <w:t>I would like to ask about some of the long</w:t>
      </w:r>
      <w:r w:rsidRPr="002B54EA" w:rsidR="002B54EA">
        <w:noBreakHyphen/>
        <w:t>term impacts.</w:t>
      </w:r>
      <w:r w:rsidR="009A36B4">
        <w:t xml:space="preserve"> </w:t>
      </w:r>
      <w:r w:rsidRPr="002B54EA" w:rsidR="002B54EA">
        <w:t>One of the</w:t>
      </w:r>
      <w:r w:rsidR="000F0B03">
        <w:t xml:space="preserve"> long-term impacts</w:t>
      </w:r>
      <w:r w:rsidRPr="002B54EA" w:rsidR="002B54EA">
        <w:t xml:space="preserve"> that I am aware of</w:t>
      </w:r>
      <w:r w:rsidR="00BD6D81">
        <w:t>,</w:t>
      </w:r>
      <w:r w:rsidRPr="002B54EA" w:rsidR="002B54EA">
        <w:t xml:space="preserve"> </w:t>
      </w:r>
      <w:r w:rsidR="000F0B03">
        <w:t xml:space="preserve">from </w:t>
      </w:r>
      <w:r w:rsidRPr="002B54EA" w:rsidR="002B54EA">
        <w:t>speaking to everyone</w:t>
      </w:r>
      <w:r w:rsidR="00BD6D81">
        <w:t>,</w:t>
      </w:r>
      <w:r w:rsidRPr="002B54EA" w:rsidR="002B54EA">
        <w:t xml:space="preserve"> from schools through to people in the community</w:t>
      </w:r>
      <w:r w:rsidR="00BD6D81">
        <w:t>,</w:t>
      </w:r>
      <w:r w:rsidRPr="002B54EA" w:rsidR="002B54EA">
        <w:t xml:space="preserve"> </w:t>
      </w:r>
      <w:r w:rsidR="000F0B03">
        <w:t xml:space="preserve">and from emails, </w:t>
      </w:r>
      <w:r w:rsidRPr="002B54EA" w:rsidR="002B54EA">
        <w:t>is the impact on mental health. Could you please outline what measures are being undertaken right now to help support the mental health of the nation?</w:t>
      </w:r>
      <w:r w:rsidR="009A36B4">
        <w:t xml:space="preserve"> </w:t>
      </w:r>
    </w:p>
    <w:p w:rsidR="00C0047D" w:rsidP="007879B1">
      <w:pPr>
        <w:pStyle w:val="Answer"/>
      </w:pPr>
      <w:sdt>
        <w:sdtPr>
          <w:alias w:val="Witness"/>
          <w:id w:val="955604087"/>
          <w:placeholder>
            <w:docPart w:val="DefaultPlaceholder_-1854013440"/>
          </w:placeholder>
          <w:richText/>
        </w:sdtPr>
        <w:sdtContent>
          <w:r w:rsidRPr="007879B1" w:rsidR="007879B1">
            <w:rPr>
              <w:b/>
              <w:i/>
            </w:rPr>
            <w:t>Matt Hancock:</w:t>
          </w:r>
        </w:sdtContent>
      </w:sdt>
      <w:r w:rsidR="007879B1">
        <w:t xml:space="preserve"> </w:t>
      </w:r>
      <w:r w:rsidRPr="002B54EA" w:rsidR="002B54EA">
        <w:t>Yes</w:t>
      </w:r>
      <w:r w:rsidR="007879B1">
        <w:t>,</w:t>
      </w:r>
      <w:r w:rsidRPr="002B54EA" w:rsidR="002B54EA">
        <w:t xml:space="preserve"> this is incredibly important</w:t>
      </w:r>
      <w:r w:rsidR="007879B1">
        <w:t>.</w:t>
      </w:r>
      <w:r w:rsidRPr="002B54EA" w:rsidR="002B54EA">
        <w:t xml:space="preserve"> I am acutely aware of the mental health impacts of </w:t>
      </w:r>
      <w:r w:rsidR="000F0B03">
        <w:t xml:space="preserve">bringing in </w:t>
      </w:r>
      <w:r w:rsidR="007879B1">
        <w:t>a lockdown,</w:t>
      </w:r>
      <w:r w:rsidRPr="002B54EA" w:rsidR="002B54EA">
        <w:t xml:space="preserve"> to Dr Evans</w:t>
      </w:r>
      <w:r w:rsidR="009A36B4">
        <w:t>’</w:t>
      </w:r>
      <w:r w:rsidRPr="002B54EA" w:rsidR="002B54EA">
        <w:t>s question earlier and indeed the Chair</w:t>
      </w:r>
      <w:r w:rsidR="009A36B4">
        <w:t>’</w:t>
      </w:r>
      <w:r w:rsidRPr="002B54EA" w:rsidR="002B54EA">
        <w:t>s at the start. We are putting in</w:t>
      </w:r>
      <w:r w:rsidR="002578E3">
        <w:t xml:space="preserve"> place</w:t>
      </w:r>
      <w:r w:rsidRPr="002B54EA" w:rsidR="002B54EA">
        <w:t xml:space="preserve"> more support for mental health services this year than last</w:t>
      </w:r>
      <w:r w:rsidR="000F0B03">
        <w:t>,</w:t>
      </w:r>
      <w:r w:rsidRPr="002B54EA" w:rsidR="002B54EA">
        <w:t xml:space="preserve"> and there will be more to come. I was very glad </w:t>
      </w:r>
      <w:r w:rsidR="007879B1">
        <w:t>that</w:t>
      </w:r>
      <w:r w:rsidR="00E9440A">
        <w:t xml:space="preserve">, </w:t>
      </w:r>
      <w:r w:rsidRPr="002B54EA" w:rsidR="002B54EA">
        <w:t>at the spending review</w:t>
      </w:r>
      <w:r w:rsidR="00E9440A">
        <w:t>,</w:t>
      </w:r>
      <w:r w:rsidRPr="002B54EA" w:rsidR="002B54EA">
        <w:t xml:space="preserve"> the Chancellor announced more support for mental health services. </w:t>
      </w:r>
    </w:p>
    <w:p w:rsidR="007879B1" w:rsidP="007879B1">
      <w:pPr>
        <w:pStyle w:val="Answer"/>
      </w:pPr>
      <w:r w:rsidRPr="002B54EA">
        <w:t>In addition</w:t>
      </w:r>
      <w:r w:rsidR="00C0047D">
        <w:t>,</w:t>
      </w:r>
      <w:r w:rsidRPr="002B54EA">
        <w:t xml:space="preserve"> we have to </w:t>
      </w:r>
      <w:r w:rsidR="00BA1E51">
        <w:t xml:space="preserve">make </w:t>
      </w:r>
      <w:r w:rsidRPr="002B54EA">
        <w:t xml:space="preserve">sure over the medium term </w:t>
      </w:r>
      <w:r w:rsidR="00BA1E51">
        <w:t xml:space="preserve">that </w:t>
      </w:r>
      <w:r w:rsidRPr="002B54EA">
        <w:t>we update our laws on mental health</w:t>
      </w:r>
      <w:r>
        <w:t>.</w:t>
      </w:r>
      <w:r w:rsidRPr="002B54EA">
        <w:t xml:space="preserve"> I can tell you that next week we will be bringing forward the </w:t>
      </w:r>
      <w:r w:rsidR="004245C9">
        <w:t>m</w:t>
      </w:r>
      <w:r w:rsidRPr="002B54EA">
        <w:t xml:space="preserve">ental </w:t>
      </w:r>
      <w:r w:rsidR="004245C9">
        <w:t>h</w:t>
      </w:r>
      <w:r w:rsidRPr="002B54EA">
        <w:t>ealth White Paper following Sir Simon Wes</w:t>
      </w:r>
      <w:r w:rsidR="004245C9">
        <w:t>se</w:t>
      </w:r>
      <w:r w:rsidRPr="002B54EA">
        <w:t>ly</w:t>
      </w:r>
      <w:r w:rsidR="009A36B4">
        <w:t>’</w:t>
      </w:r>
      <w:r w:rsidRPr="002B54EA">
        <w:t>s report</w:t>
      </w:r>
      <w:r w:rsidR="00C20EFC">
        <w:t>, which</w:t>
      </w:r>
      <w:r w:rsidRPr="002B54EA">
        <w:t xml:space="preserve"> he published just over a year ago</w:t>
      </w:r>
      <w:r>
        <w:t>. W</w:t>
      </w:r>
      <w:r w:rsidRPr="002B54EA">
        <w:t>e are taking on board the vast majority of his proposals and</w:t>
      </w:r>
      <w:r w:rsidR="00324D37">
        <w:t>,</w:t>
      </w:r>
      <w:r w:rsidRPr="002B54EA">
        <w:t xml:space="preserve"> indeed</w:t>
      </w:r>
      <w:r w:rsidR="00324D37">
        <w:t>,</w:t>
      </w:r>
      <w:r w:rsidRPr="002B54EA">
        <w:t xml:space="preserve"> adding some further</w:t>
      </w:r>
      <w:r>
        <w:t xml:space="preserve"> ones</w:t>
      </w:r>
      <w:r w:rsidRPr="002B54EA">
        <w:t xml:space="preserve">. I then hope to be able to legislate a new </w:t>
      </w:r>
      <w:r w:rsidR="000518A9">
        <w:t>m</w:t>
      </w:r>
      <w:r w:rsidRPr="002B54EA">
        <w:t xml:space="preserve">ental </w:t>
      </w:r>
      <w:r w:rsidR="000518A9">
        <w:t>h</w:t>
      </w:r>
      <w:r w:rsidRPr="002B54EA">
        <w:t>ealth Act in this Parliament</w:t>
      </w:r>
      <w:r>
        <w:t>,</w:t>
      </w:r>
      <w:r w:rsidR="009A36B4">
        <w:t xml:space="preserve"> </w:t>
      </w:r>
      <w:r w:rsidRPr="002B54EA">
        <w:t>to replace the 1980s Act</w:t>
      </w:r>
      <w:r>
        <w:t>,</w:t>
      </w:r>
      <w:r w:rsidRPr="002B54EA">
        <w:t xml:space="preserve"> which is now very much out </w:t>
      </w:r>
      <w:r w:rsidR="000F0B03">
        <w:t>of</w:t>
      </w:r>
      <w:r w:rsidRPr="002B54EA">
        <w:t xml:space="preserve"> date.</w:t>
      </w:r>
      <w:r w:rsidR="009A36B4">
        <w:t xml:space="preserve"> </w:t>
      </w:r>
      <w:r w:rsidRPr="002B54EA">
        <w:t>I hope this is a highly consensual process</w:t>
      </w:r>
      <w:r w:rsidR="00AE4363">
        <w:t xml:space="preserve"> and </w:t>
      </w:r>
      <w:r w:rsidRPr="002B54EA">
        <w:t xml:space="preserve">very much an open book approach. I am sure the Select Committee will have an important role in </w:t>
      </w:r>
      <w:r w:rsidR="00AE4363">
        <w:t>making sure</w:t>
      </w:r>
      <w:r w:rsidRPr="002B54EA">
        <w:t xml:space="preserve"> we get the details right. I am very grateful to the whole team and all the stakeholders we have been working with that we </w:t>
      </w:r>
      <w:r w:rsidR="00BE38C9">
        <w:t>have been</w:t>
      </w:r>
      <w:r w:rsidRPr="002B54EA">
        <w:t xml:space="preserve"> able to get to the point where we will be launching th</w:t>
      </w:r>
      <w:r w:rsidR="006E76B5">
        <w:t>at</w:t>
      </w:r>
      <w:r w:rsidRPr="002B54EA">
        <w:t xml:space="preserve"> next week.</w:t>
      </w:r>
      <w:r w:rsidR="009A36B4">
        <w:t xml:space="preserve"> </w:t>
      </w:r>
    </w:p>
    <w:p w:rsidR="007879B1" w:rsidP="007879B1">
      <w:pPr>
        <w:pStyle w:val="Question"/>
      </w:pPr>
      <w:sdt>
        <w:sdtPr>
          <w:alias w:val="Member"/>
          <w:tag w:val="&lt;Member mnisId='4812' dodsId=''&gt;"/>
          <w:id w:val="194517843"/>
          <w:placeholder>
            <w:docPart w:val="DefaultPlaceholder_-1854013440"/>
          </w:placeholder>
          <w:richText/>
        </w:sdtPr>
        <w:sdtContent>
          <w:r w:rsidRPr="007879B1">
            <w:rPr>
              <w:b/>
            </w:rPr>
            <w:t>Dean Russell:</w:t>
          </w:r>
        </w:sdtContent>
      </w:sdt>
      <w:r>
        <w:t xml:space="preserve"> </w:t>
      </w:r>
      <w:r w:rsidRPr="002B54EA" w:rsidR="002B54EA">
        <w:t>That is excellent news and very welcome.</w:t>
      </w:r>
      <w:r w:rsidR="009A36B4">
        <w:t xml:space="preserve"> </w:t>
      </w:r>
      <w:r w:rsidRPr="002B54EA" w:rsidR="002B54EA">
        <w:t xml:space="preserve">Could I ask </w:t>
      </w:r>
      <w:r>
        <w:t xml:space="preserve">a bit </w:t>
      </w:r>
      <w:r w:rsidRPr="002B54EA" w:rsidR="002B54EA">
        <w:t>about the long term?</w:t>
      </w:r>
      <w:r w:rsidR="009A36B4">
        <w:t xml:space="preserve"> </w:t>
      </w:r>
      <w:r w:rsidRPr="002B54EA" w:rsidR="002B54EA">
        <w:t xml:space="preserve">Professor Whitty talked about the vaccine </w:t>
      </w:r>
      <w:r w:rsidR="006709AD">
        <w:t>as not</w:t>
      </w:r>
      <w:r w:rsidRPr="002B54EA" w:rsidR="002B54EA">
        <w:t xml:space="preserve"> one </w:t>
      </w:r>
      <w:r w:rsidR="006709AD">
        <w:t xml:space="preserve">that </w:t>
      </w:r>
      <w:r w:rsidRPr="002B54EA" w:rsidR="002B54EA">
        <w:t>you take once and that is it forever.</w:t>
      </w:r>
      <w:r w:rsidR="009A36B4">
        <w:t xml:space="preserve"> </w:t>
      </w:r>
      <w:r w:rsidRPr="002B54EA" w:rsidR="002B54EA">
        <w:t xml:space="preserve">We </w:t>
      </w:r>
      <w:r>
        <w:t xml:space="preserve">have </w:t>
      </w:r>
      <w:r w:rsidRPr="002B54EA" w:rsidR="002B54EA">
        <w:t>talked about measures for next year.</w:t>
      </w:r>
      <w:r w:rsidR="007B713E">
        <w:t xml:space="preserve"> T</w:t>
      </w:r>
      <w:r w:rsidRPr="002B54EA" w:rsidR="002B54EA">
        <w:t>his time next year</w:t>
      </w:r>
      <w:r>
        <w:t>,</w:t>
      </w:r>
      <w:r w:rsidRPr="002B54EA" w:rsidR="002B54EA">
        <w:t xml:space="preserve"> where do you think the country will be?</w:t>
      </w:r>
      <w:r w:rsidR="009A36B4">
        <w:t xml:space="preserve"> </w:t>
      </w:r>
      <w:r w:rsidRPr="002B54EA" w:rsidR="002B54EA">
        <w:t xml:space="preserve">Will we be having a national </w:t>
      </w:r>
      <w:r>
        <w:t xml:space="preserve">vaccine </w:t>
      </w:r>
      <w:r w:rsidRPr="002B54EA" w:rsidR="002B54EA">
        <w:t>roll</w:t>
      </w:r>
      <w:r>
        <w:t>-</w:t>
      </w:r>
      <w:r w:rsidRPr="002B54EA" w:rsidR="002B54EA">
        <w:t>out programme</w:t>
      </w:r>
      <w:r w:rsidR="000F0B03">
        <w:t xml:space="preserve">? Will we </w:t>
      </w:r>
      <w:r>
        <w:t xml:space="preserve">still be </w:t>
      </w:r>
      <w:r w:rsidRPr="002B54EA" w:rsidR="002B54EA">
        <w:t>testing</w:t>
      </w:r>
      <w:r>
        <w:t>? H</w:t>
      </w:r>
      <w:r w:rsidRPr="002B54EA" w:rsidR="002B54EA">
        <w:t>ave the economic measures been looked into as well?</w:t>
      </w:r>
      <w:r w:rsidR="009A36B4">
        <w:t xml:space="preserve"> </w:t>
      </w:r>
    </w:p>
    <w:p w:rsidR="000F0B03" w:rsidP="007879B1">
      <w:pPr>
        <w:pStyle w:val="Answer"/>
      </w:pPr>
      <w:sdt>
        <w:sdtPr>
          <w:alias w:val="Witness"/>
          <w:id w:val="-1857500911"/>
          <w:placeholder>
            <w:docPart w:val="DefaultPlaceholder_-1854013440"/>
          </w:placeholder>
          <w:richText/>
        </w:sdtPr>
        <w:sdtContent>
          <w:r w:rsidRPr="007879B1" w:rsidR="007879B1">
            <w:rPr>
              <w:b/>
              <w:i/>
            </w:rPr>
            <w:t>Matt Hancock:</w:t>
          </w:r>
        </w:sdtContent>
      </w:sdt>
      <w:r w:rsidR="007879B1">
        <w:t xml:space="preserve"> </w:t>
      </w:r>
      <w:r w:rsidRPr="002B54EA" w:rsidR="002B54EA">
        <w:t>There is absolutely no doubt that vaccine</w:t>
      </w:r>
      <w:r>
        <w:t>s</w:t>
      </w:r>
      <w:r w:rsidRPr="002B54EA" w:rsidR="002B54EA">
        <w:t xml:space="preserve"> and testing will still be a feature next year.</w:t>
      </w:r>
      <w:r w:rsidR="009A36B4">
        <w:t xml:space="preserve"> </w:t>
      </w:r>
      <w:r w:rsidRPr="002B54EA" w:rsidR="002B54EA">
        <w:t>We will need both the surveillance testing</w:t>
      </w:r>
      <w:r>
        <w:t>,</w:t>
      </w:r>
      <w:r w:rsidRPr="002B54EA" w:rsidR="002B54EA">
        <w:t xml:space="preserve"> to be able to understand where the virus is</w:t>
      </w:r>
      <w:r>
        <w:t>,</w:t>
      </w:r>
      <w:r w:rsidRPr="002B54EA" w:rsidR="002B54EA">
        <w:t xml:space="preserve"> and we will need testing for people who have symptoms</w:t>
      </w:r>
      <w:r>
        <w:t>,</w:t>
      </w:r>
      <w:r w:rsidRPr="002B54EA" w:rsidR="002B54EA">
        <w:t xml:space="preserve"> in the same way that you get tested for all sorts of other things. In fact, I want to have more testing.</w:t>
      </w:r>
      <w:r w:rsidR="009A36B4">
        <w:t xml:space="preserve"> </w:t>
      </w:r>
      <w:r w:rsidRPr="002B54EA" w:rsidR="002B54EA">
        <w:t xml:space="preserve">I have talked to the Select Committee before </w:t>
      </w:r>
      <w:r>
        <w:t>about</w:t>
      </w:r>
      <w:r w:rsidRPr="002B54EA" w:rsidR="002B54EA">
        <w:t xml:space="preserve"> the dictum</w:t>
      </w:r>
      <w:r w:rsidR="007879B1">
        <w:t xml:space="preserve"> </w:t>
      </w:r>
      <w:r w:rsidR="009A36B4">
        <w:t>“</w:t>
      </w:r>
      <w:r w:rsidR="00DB3F2A">
        <w:t>I</w:t>
      </w:r>
      <w:r w:rsidRPr="002B54EA" w:rsidR="002B54EA">
        <w:t>f in doubt</w:t>
      </w:r>
      <w:r w:rsidR="007879B1">
        <w:t>,</w:t>
      </w:r>
      <w:r w:rsidRPr="002B54EA" w:rsidR="002B54EA">
        <w:t xml:space="preserve"> get a test</w:t>
      </w:r>
      <w:r w:rsidR="00BD4D7B">
        <w:t>.</w:t>
      </w:r>
      <w:r w:rsidR="009A36B4">
        <w:t>”</w:t>
      </w:r>
      <w:r w:rsidRPr="002B54EA" w:rsidR="002B54EA">
        <w:t xml:space="preserve"> </w:t>
      </w:r>
      <w:r w:rsidR="00BD4D7B">
        <w:t xml:space="preserve">It </w:t>
      </w:r>
      <w:r w:rsidRPr="002B54EA" w:rsidR="002B54EA">
        <w:t xml:space="preserve">should apply across the board. It should apply to flu and other illnesses as well as </w:t>
      </w:r>
      <w:r w:rsidR="00BD4D7B">
        <w:t xml:space="preserve">to </w:t>
      </w:r>
      <w:r w:rsidRPr="002B54EA" w:rsidR="002B54EA">
        <w:t>Covid</w:t>
      </w:r>
      <w:r w:rsidRPr="002B54EA" w:rsidR="002B54EA">
        <w:noBreakHyphen/>
        <w:t xml:space="preserve">19 and other coronaviruses. </w:t>
      </w:r>
    </w:p>
    <w:p w:rsidR="007879B1" w:rsidP="007879B1">
      <w:pPr>
        <w:pStyle w:val="Answer"/>
      </w:pPr>
      <w:r w:rsidRPr="002B54EA">
        <w:t>On the vaccine</w:t>
      </w:r>
      <w:r w:rsidR="000F0B03">
        <w:t>,</w:t>
      </w:r>
      <w:r w:rsidRPr="002B54EA">
        <w:t xml:space="preserve"> I anticipate that we will probably need to revaccinate because we do not know the longevity of the protection from these vaccines. We do not know how frequent </w:t>
      </w:r>
      <w:r w:rsidR="008A60D7">
        <w:t>i</w:t>
      </w:r>
      <w:r w:rsidRPr="002B54EA">
        <w:t xml:space="preserve">t </w:t>
      </w:r>
      <w:r>
        <w:t xml:space="preserve">will </w:t>
      </w:r>
      <w:r w:rsidR="000F0B03">
        <w:t xml:space="preserve">need to </w:t>
      </w:r>
      <w:r w:rsidRPr="002B54EA">
        <w:t>be.</w:t>
      </w:r>
      <w:r w:rsidR="009A36B4">
        <w:t xml:space="preserve"> </w:t>
      </w:r>
      <w:r w:rsidRPr="002B54EA">
        <w:t>It might need to be every six months or every year.</w:t>
      </w:r>
      <w:r w:rsidR="009A36B4">
        <w:t xml:space="preserve"> </w:t>
      </w:r>
      <w:r>
        <w:t>W</w:t>
      </w:r>
      <w:r w:rsidRPr="002B54EA">
        <w:t xml:space="preserve">ith the </w:t>
      </w:r>
      <w:r>
        <w:t>flu</w:t>
      </w:r>
      <w:r w:rsidRPr="002B54EA">
        <w:t xml:space="preserve"> jab we vaccinate every year</w:t>
      </w:r>
      <w:r w:rsidR="008A60D7">
        <w:t>,</w:t>
      </w:r>
      <w:r w:rsidRPr="002B54EA">
        <w:t xml:space="preserve"> and we update it according to any mutations that have taken place</w:t>
      </w:r>
      <w:r>
        <w:t>. W</w:t>
      </w:r>
      <w:r w:rsidRPr="002B54EA">
        <w:t>e do that over the autumn because</w:t>
      </w:r>
      <w:r>
        <w:t>,</w:t>
      </w:r>
      <w:r w:rsidRPr="002B54EA">
        <w:t xml:space="preserve"> although you can catch flu in the summer</w:t>
      </w:r>
      <w:r>
        <w:t>,</w:t>
      </w:r>
      <w:r w:rsidRPr="002B54EA">
        <w:t xml:space="preserve"> it is highly unlikely.</w:t>
      </w:r>
      <w:r w:rsidR="009A36B4">
        <w:t xml:space="preserve"> </w:t>
      </w:r>
      <w:r w:rsidRPr="002B54EA">
        <w:t>It is because of lower ventilation and much more time spent indoors that flu transmits more easily during the autumn. I anticipate Covid and flu vaccinations long into the future.</w:t>
      </w:r>
      <w:r w:rsidR="009A36B4">
        <w:t xml:space="preserve"> </w:t>
      </w:r>
    </w:p>
    <w:p w:rsidR="007879B1" w:rsidP="007879B1">
      <w:pPr>
        <w:pStyle w:val="Question"/>
      </w:pPr>
      <w:sdt>
        <w:sdtPr>
          <w:alias w:val="Member"/>
          <w:tag w:val="&lt;Member mnisId='4812' dodsId=''&gt;"/>
          <w:id w:val="-2085449267"/>
          <w:placeholder>
            <w:docPart w:val="DefaultPlaceholder_-1854013440"/>
          </w:placeholder>
          <w:richText/>
        </w:sdtPr>
        <w:sdtContent>
          <w:r w:rsidRPr="007879B1">
            <w:rPr>
              <w:b/>
            </w:rPr>
            <w:t>Dean Russell:</w:t>
          </w:r>
        </w:sdtContent>
      </w:sdt>
      <w:r>
        <w:t xml:space="preserve"> </w:t>
      </w:r>
      <w:r w:rsidRPr="002B54EA" w:rsidR="002B54EA">
        <w:t>Looking ahead</w:t>
      </w:r>
      <w:r w:rsidR="008A60D7">
        <w:t>,</w:t>
      </w:r>
      <w:r w:rsidRPr="002B54EA" w:rsidR="002B54EA">
        <w:t xml:space="preserve"> to get a bit of relief on mental health and light at the end of the tunnel</w:t>
      </w:r>
      <w:r w:rsidR="008A60D7">
        <w:t>,</w:t>
      </w:r>
      <w:r w:rsidRPr="002B54EA" w:rsidR="002B54EA">
        <w:t xml:space="preserve"> </w:t>
      </w:r>
      <w:r>
        <w:t>d</w:t>
      </w:r>
      <w:r w:rsidRPr="002B54EA" w:rsidR="002B54EA">
        <w:t>o you foresee this being the last of the lockdowns now that the vaccinations are being rolled out?</w:t>
      </w:r>
      <w:r w:rsidR="009A36B4">
        <w:t xml:space="preserve"> </w:t>
      </w:r>
    </w:p>
    <w:p w:rsidR="007879B1" w:rsidP="007879B1">
      <w:pPr>
        <w:pStyle w:val="Answer"/>
      </w:pPr>
      <w:sdt>
        <w:sdtPr>
          <w:alias w:val="Witness"/>
          <w:id w:val="1535462878"/>
          <w:placeholder>
            <w:docPart w:val="DefaultPlaceholder_-1854013440"/>
          </w:placeholder>
          <w:richText/>
        </w:sdtPr>
        <w:sdtContent>
          <w:r w:rsidRPr="007879B1">
            <w:rPr>
              <w:b/>
              <w:i/>
            </w:rPr>
            <w:t>Matt Hancock:</w:t>
          </w:r>
        </w:sdtContent>
      </w:sdt>
      <w:r>
        <w:t xml:space="preserve"> </w:t>
      </w:r>
      <w:r w:rsidRPr="002B54EA" w:rsidR="002B54EA">
        <w:t>I do, yes.</w:t>
      </w:r>
      <w:r w:rsidR="009A36B4">
        <w:t xml:space="preserve"> </w:t>
      </w:r>
    </w:p>
    <w:p w:rsidR="007879B1" w:rsidP="007879B1">
      <w:pPr>
        <w:pStyle w:val="Question"/>
      </w:pPr>
      <w:sdt>
        <w:sdtPr>
          <w:alias w:val="Member"/>
          <w:tag w:val="&lt;Member mnisId='1538' dodsId='38898'&gt;"/>
          <w:id w:val="245387825"/>
          <w:placeholder>
            <w:docPart w:val="DefaultPlaceholder_-1854013440"/>
          </w:placeholder>
          <w:richText/>
        </w:sdtPr>
        <w:sdtContent>
          <w:r w:rsidRPr="007879B1">
            <w:rPr>
              <w:b/>
            </w:rPr>
            <w:t>Rosie Cooper:</w:t>
          </w:r>
        </w:sdtContent>
      </w:sdt>
      <w:r>
        <w:t xml:space="preserve"> </w:t>
      </w:r>
      <w:r w:rsidRPr="002B54EA" w:rsidR="002B54EA">
        <w:t xml:space="preserve">Secretary of State, how many doses of vaccine have been wasted or unused? Have you considered allowing anybody from the first four tiers </w:t>
      </w:r>
      <w:r w:rsidR="00E9440A">
        <w:t>to be</w:t>
      </w:r>
      <w:r w:rsidRPr="002B54EA" w:rsidR="002B54EA">
        <w:t xml:space="preserve"> called in to use those doses</w:t>
      </w:r>
      <w:r w:rsidR="00B9587E">
        <w:t>,</w:t>
      </w:r>
      <w:r w:rsidRPr="002B54EA" w:rsidR="002B54EA">
        <w:t xml:space="preserve"> rather than rigidly finishing </w:t>
      </w:r>
      <w:r w:rsidR="00201633">
        <w:t xml:space="preserve">each tier before </w:t>
      </w:r>
      <w:r w:rsidR="00FB62D1">
        <w:t xml:space="preserve">starting </w:t>
      </w:r>
      <w:r w:rsidR="00201633">
        <w:t>another,</w:t>
      </w:r>
      <w:r w:rsidRPr="002B54EA" w:rsidR="002B54EA">
        <w:t xml:space="preserve"> to </w:t>
      </w:r>
      <w:r w:rsidR="0062036C">
        <w:t>make sure</w:t>
      </w:r>
      <w:r w:rsidRPr="002B54EA" w:rsidR="002B54EA">
        <w:t xml:space="preserve"> that nothing is wasted? What is the current position for getting tests for the asymptomatic who are shielding or </w:t>
      </w:r>
      <w:r w:rsidR="000F0B03">
        <w:t xml:space="preserve">disabled and cannot </w:t>
      </w:r>
      <w:r w:rsidRPr="002B54EA" w:rsidR="002B54EA">
        <w:t>get to a centre?</w:t>
      </w:r>
      <w:r w:rsidR="009A36B4">
        <w:t xml:space="preserve"> </w:t>
      </w:r>
      <w:r w:rsidRPr="002B54EA" w:rsidR="002B54EA">
        <w:t xml:space="preserve">Are they still available by post? </w:t>
      </w:r>
    </w:p>
    <w:p w:rsidR="003205EE" w:rsidP="007879B1">
      <w:pPr>
        <w:pStyle w:val="Answer"/>
      </w:pPr>
      <w:sdt>
        <w:sdtPr>
          <w:alias w:val="Witness"/>
          <w:id w:val="-74513244"/>
          <w:placeholder>
            <w:docPart w:val="DefaultPlaceholder_-1854013440"/>
          </w:placeholder>
          <w:richText/>
        </w:sdtPr>
        <w:sdtContent>
          <w:r w:rsidRPr="007879B1" w:rsidR="007879B1">
            <w:rPr>
              <w:b/>
              <w:i/>
            </w:rPr>
            <w:t>Matt Hancock:</w:t>
          </w:r>
        </w:sdtContent>
      </w:sdt>
      <w:r w:rsidR="007879B1">
        <w:t xml:space="preserve"> </w:t>
      </w:r>
      <w:r w:rsidRPr="002B54EA" w:rsidR="002B54EA">
        <w:t>The answer to the last question is yes.</w:t>
      </w:r>
      <w:r w:rsidR="009A36B4">
        <w:t xml:space="preserve"> </w:t>
      </w:r>
      <w:r w:rsidRPr="002B54EA" w:rsidR="002B54EA">
        <w:t>The home channel is working well. We have spare capacity in the testing system</w:t>
      </w:r>
      <w:r w:rsidR="000F0B03">
        <w:t>,</w:t>
      </w:r>
      <w:r w:rsidRPr="002B54EA" w:rsidR="002B54EA">
        <w:t xml:space="preserve"> both </w:t>
      </w:r>
      <w:r w:rsidR="000F086C">
        <w:t xml:space="preserve">for </w:t>
      </w:r>
      <w:r w:rsidRPr="002B54EA" w:rsidR="002B54EA">
        <w:t>PCR tests and lateral flow devices.</w:t>
      </w:r>
    </w:p>
    <w:p w:rsidR="007879B1" w:rsidP="007879B1">
      <w:pPr>
        <w:pStyle w:val="Answer"/>
      </w:pPr>
      <w:r>
        <w:t>On t</w:t>
      </w:r>
      <w:r w:rsidRPr="002B54EA" w:rsidR="002B54EA">
        <w:t>he first two questions on the use of the vaccine and on wastage, obviously we want to minimise wastage.</w:t>
      </w:r>
      <w:r w:rsidR="009A36B4">
        <w:t xml:space="preserve"> </w:t>
      </w:r>
      <w:r w:rsidRPr="002B54EA" w:rsidR="002B54EA">
        <w:t xml:space="preserve">That goes without saying. </w:t>
      </w:r>
      <w:r>
        <w:t>In the last few days</w:t>
      </w:r>
      <w:r w:rsidR="003205EE">
        <w:t>,</w:t>
      </w:r>
      <w:r>
        <w:t xml:space="preserve"> w</w:t>
      </w:r>
      <w:r w:rsidRPr="002B54EA" w:rsidR="002B54EA">
        <w:t>e have changed the guidance so that if it is possible to draw six doses from a vial rather than the standard five, if you can get six full doses into the syringe, you can do that.</w:t>
      </w:r>
      <w:r w:rsidR="009A36B4">
        <w:t xml:space="preserve"> </w:t>
      </w:r>
      <w:r w:rsidRPr="002B54EA" w:rsidR="002B54EA">
        <w:t>In fact</w:t>
      </w:r>
      <w:r>
        <w:t>,</w:t>
      </w:r>
      <w:r w:rsidRPr="002B54EA" w:rsidR="002B54EA">
        <w:t xml:space="preserve"> in many practices that is what they are doing.</w:t>
      </w:r>
      <w:r w:rsidR="009A36B4">
        <w:t xml:space="preserve"> </w:t>
      </w:r>
      <w:r w:rsidRPr="002B54EA" w:rsidR="002B54EA">
        <w:t xml:space="preserve">I was at the Bloomsbury </w:t>
      </w:r>
      <w:r w:rsidR="0017183E">
        <w:t>practice</w:t>
      </w:r>
      <w:r w:rsidRPr="002B54EA" w:rsidR="002B54EA">
        <w:t xml:space="preserve"> this morning and they were drawing</w:t>
      </w:r>
      <w:r w:rsidR="009A36B4">
        <w:t>—</w:t>
      </w:r>
      <w:r w:rsidRPr="002B54EA" w:rsidR="002B54EA">
        <w:t xml:space="preserve"> </w:t>
      </w:r>
    </w:p>
    <w:p w:rsidR="007879B1" w:rsidP="007879B1">
      <w:pPr>
        <w:pStyle w:val="Question"/>
      </w:pPr>
      <w:sdt>
        <w:sdtPr>
          <w:alias w:val="Member"/>
          <w:tag w:val="&lt;Member mnisId='1538' dodsId='38898'&gt;"/>
          <w:id w:val="-571735072"/>
          <w:placeholder>
            <w:docPart w:val="DefaultPlaceholder_-1854013440"/>
          </w:placeholder>
          <w:richText/>
        </w:sdtPr>
        <w:sdtContent>
          <w:r w:rsidRPr="007879B1">
            <w:rPr>
              <w:b/>
            </w:rPr>
            <w:t>Rosie Cooper:</w:t>
          </w:r>
        </w:sdtContent>
      </w:sdt>
      <w:r>
        <w:t xml:space="preserve"> </w:t>
      </w:r>
      <w:r w:rsidRPr="002B54EA" w:rsidR="002B54EA">
        <w:t>Secreta</w:t>
      </w:r>
      <w:r>
        <w:t>r</w:t>
      </w:r>
      <w:r w:rsidRPr="002B54EA" w:rsidR="002B54EA">
        <w:t xml:space="preserve">y of State, I am not talking about the number. I am talking about the numbers that do not get into arms. How can we </w:t>
      </w:r>
      <w:r w:rsidR="003160D0">
        <w:t xml:space="preserve">make </w:t>
      </w:r>
      <w:r w:rsidRPr="002B54EA" w:rsidR="002B54EA">
        <w:t xml:space="preserve">sure that those six doses are </w:t>
      </w:r>
      <w:r w:rsidR="000F086C">
        <w:t xml:space="preserve">actually </w:t>
      </w:r>
      <w:r w:rsidRPr="002B54EA" w:rsidR="002B54EA">
        <w:t>used and not wasted?</w:t>
      </w:r>
      <w:r w:rsidR="009A36B4">
        <w:t xml:space="preserve"> </w:t>
      </w:r>
      <w:r w:rsidRPr="002B54EA" w:rsidR="002B54EA">
        <w:t>How are you getting the throughput?</w:t>
      </w:r>
      <w:r w:rsidR="009A36B4">
        <w:t xml:space="preserve"> </w:t>
      </w:r>
    </w:p>
    <w:p w:rsidR="007879B1" w:rsidP="007879B1">
      <w:pPr>
        <w:pStyle w:val="Answer"/>
      </w:pPr>
      <w:sdt>
        <w:sdtPr>
          <w:alias w:val="Witness"/>
          <w:id w:val="696356490"/>
          <w:placeholder>
            <w:docPart w:val="DefaultPlaceholder_-1854013440"/>
          </w:placeholder>
          <w:richText/>
        </w:sdtPr>
        <w:sdtContent>
          <w:r w:rsidRPr="007879B1">
            <w:rPr>
              <w:b/>
              <w:i/>
            </w:rPr>
            <w:t>Matt Hancock:</w:t>
          </w:r>
        </w:sdtContent>
      </w:sdt>
      <w:r>
        <w:t xml:space="preserve"> </w:t>
      </w:r>
      <w:r w:rsidRPr="002B54EA" w:rsidR="002B54EA">
        <w:t>I was coming on to th</w:t>
      </w:r>
      <w:r w:rsidR="003160D0">
        <w:t>at,</w:t>
      </w:r>
      <w:r w:rsidRPr="002B54EA" w:rsidR="002B54EA">
        <w:t xml:space="preserve"> because they are linked.</w:t>
      </w:r>
      <w:r w:rsidR="009A36B4">
        <w:t xml:space="preserve"> </w:t>
      </w:r>
      <w:r w:rsidRPr="002B54EA" w:rsidR="002B54EA">
        <w:t>If you can get six doses out of</w:t>
      </w:r>
      <w:r w:rsidR="009A36B4">
        <w:t xml:space="preserve"> </w:t>
      </w:r>
      <w:r w:rsidRPr="002B54EA" w:rsidR="002B54EA">
        <w:t>each vial</w:t>
      </w:r>
      <w:r w:rsidR="000F086C">
        <w:t>,</w:t>
      </w:r>
      <w:r w:rsidRPr="002B54EA" w:rsidR="002B54EA">
        <w:t xml:space="preserve"> instead of five</w:t>
      </w:r>
      <w:r w:rsidR="000F086C">
        <w:t>,</w:t>
      </w:r>
      <w:r w:rsidRPr="002B54EA" w:rsidR="002B54EA">
        <w:t xml:space="preserve"> you are increasing the total </w:t>
      </w:r>
      <w:r w:rsidR="00523FD7">
        <w:t>number</w:t>
      </w:r>
      <w:r w:rsidRPr="002B54EA" w:rsidR="002B54EA">
        <w:t xml:space="preserve"> of doses by 20%, which is obviously good news.</w:t>
      </w:r>
    </w:p>
    <w:p w:rsidR="00961018" w:rsidP="007879B1">
      <w:pPr>
        <w:pStyle w:val="Answer"/>
      </w:pPr>
      <w:r>
        <w:t>On t</w:t>
      </w:r>
      <w:r w:rsidRPr="002B54EA" w:rsidR="002B54EA">
        <w:t>he second part of the answer</w:t>
      </w:r>
      <w:r w:rsidR="00221591">
        <w:t>, in terms of making sure</w:t>
      </w:r>
      <w:r w:rsidRPr="002B54EA" w:rsidR="002B54EA">
        <w:t xml:space="preserve"> that there are enough people to put that vaccine into, the advice we give centres is that they should use any spare doses that would otherwise go off primarily on NHS and social care staff.</w:t>
      </w:r>
      <w:r w:rsidR="009A36B4">
        <w:t xml:space="preserve"> </w:t>
      </w:r>
      <w:r w:rsidRPr="002B54EA" w:rsidR="002B54EA">
        <w:t>In hospitals</w:t>
      </w:r>
      <w:r w:rsidR="001468B2">
        <w:t>,</w:t>
      </w:r>
      <w:r w:rsidRPr="002B54EA" w:rsidR="002B54EA">
        <w:t xml:space="preserve"> that is often easy because there are lots of NHS staff around. The primary care networks have links to social care to invite social care workers in at the end of the day</w:t>
      </w:r>
      <w:r w:rsidR="001468B2">
        <w:t>,</w:t>
      </w:r>
      <w:r w:rsidRPr="002B54EA" w:rsidR="002B54EA">
        <w:t xml:space="preserve"> or at the end of a box if they are getting to the point where the time on the box is running out since it was defrosted. In the first instance</w:t>
      </w:r>
      <w:r>
        <w:t>,</w:t>
      </w:r>
      <w:r w:rsidRPr="002B54EA" w:rsidR="002B54EA">
        <w:t xml:space="preserve"> while we are currently vaccinating groups </w:t>
      </w:r>
      <w:r>
        <w:t>1</w:t>
      </w:r>
      <w:r w:rsidRPr="002B54EA" w:rsidR="002B54EA">
        <w:t xml:space="preserve"> and </w:t>
      </w:r>
      <w:r>
        <w:t>2</w:t>
      </w:r>
      <w:r w:rsidRPr="002B54EA" w:rsidR="002B54EA">
        <w:t xml:space="preserve">, one of the reasons </w:t>
      </w:r>
      <w:r>
        <w:t xml:space="preserve">that </w:t>
      </w:r>
      <w:r w:rsidRPr="002B54EA" w:rsidR="002B54EA">
        <w:t xml:space="preserve">we are taking groups </w:t>
      </w:r>
      <w:r>
        <w:t>1</w:t>
      </w:r>
      <w:r w:rsidRPr="002B54EA" w:rsidR="002B54EA">
        <w:t xml:space="preserve"> and </w:t>
      </w:r>
      <w:r>
        <w:t>2</w:t>
      </w:r>
      <w:r w:rsidRPr="002B54EA" w:rsidR="002B54EA">
        <w:t xml:space="preserve"> together is to be able to ensure </w:t>
      </w:r>
      <w:r w:rsidR="008E7F8D">
        <w:t xml:space="preserve">that </w:t>
      </w:r>
      <w:r w:rsidRPr="002B54EA" w:rsidR="002B54EA">
        <w:t>we minimise wastage by inviting NHS staff to</w:t>
      </w:r>
      <w:r w:rsidR="00C26FAB">
        <w:t>—</w:t>
      </w:r>
      <w:r w:rsidR="009A36B4">
        <w:t xml:space="preserve"> </w:t>
      </w:r>
    </w:p>
    <w:p w:rsidR="00882470" w:rsidP="00961018">
      <w:pPr>
        <w:pStyle w:val="Question"/>
      </w:pPr>
      <w:sdt>
        <w:sdtPr>
          <w:alias w:val="Member"/>
          <w:tag w:val="&lt;Member mnisId='1538' dodsId='38898'&gt;"/>
          <w:id w:val="1466238843"/>
          <w:placeholder>
            <w:docPart w:val="DefaultPlaceholder_-1854013440"/>
          </w:placeholder>
          <w:richText/>
        </w:sdtPr>
        <w:sdtContent>
          <w:r w:rsidRPr="00961018" w:rsidR="00961018">
            <w:rPr>
              <w:b/>
            </w:rPr>
            <w:t>Rosie Cooper:</w:t>
          </w:r>
        </w:sdtContent>
      </w:sdt>
      <w:r w:rsidR="00961018">
        <w:t xml:space="preserve"> </w:t>
      </w:r>
      <w:r w:rsidRPr="002B54EA" w:rsidR="002B54EA">
        <w:t>Secretary of State, I get that</w:t>
      </w:r>
      <w:r w:rsidR="00961018">
        <w:t xml:space="preserve">. </w:t>
      </w:r>
      <w:r w:rsidR="000F086C">
        <w:t xml:space="preserve">The question was whether we are </w:t>
      </w:r>
      <w:r w:rsidRPr="002B54EA" w:rsidR="002B54EA">
        <w:t>allowing them to move across the tiers.</w:t>
      </w:r>
      <w:r w:rsidR="009A36B4">
        <w:t xml:space="preserve"> </w:t>
      </w:r>
      <w:r w:rsidRPr="002B54EA" w:rsidR="002B54EA">
        <w:t>I am anxious because of time</w:t>
      </w:r>
      <w:r w:rsidR="000F086C">
        <w:t xml:space="preserve"> and t</w:t>
      </w:r>
      <w:r w:rsidRPr="002B54EA" w:rsidR="002B54EA">
        <w:t>here are a couple of things I want to get through.</w:t>
      </w:r>
      <w:r w:rsidR="009A36B4">
        <w:t xml:space="preserve"> </w:t>
      </w:r>
      <w:r w:rsidRPr="002B54EA" w:rsidR="002B54EA">
        <w:t>The BM</w:t>
      </w:r>
      <w:r w:rsidR="005C4B2D">
        <w:t>A</w:t>
      </w:r>
      <w:r w:rsidRPr="002B54EA" w:rsidR="002B54EA">
        <w:t xml:space="preserve"> </w:t>
      </w:r>
      <w:r w:rsidR="00961018">
        <w:t xml:space="preserve">has </w:t>
      </w:r>
      <w:r w:rsidRPr="002B54EA" w:rsidR="002B54EA">
        <w:t>call</w:t>
      </w:r>
      <w:r w:rsidR="00961018">
        <w:t>ed</w:t>
      </w:r>
      <w:r w:rsidRPr="002B54EA" w:rsidR="002B54EA">
        <w:t xml:space="preserve"> for all health and social care staff to be vaccinated by the end of January</w:t>
      </w:r>
      <w:r w:rsidR="00961018">
        <w:t>. Y</w:t>
      </w:r>
      <w:r w:rsidRPr="002B54EA" w:rsidR="002B54EA">
        <w:t>ou talk as if that is going to happen.</w:t>
      </w:r>
    </w:p>
    <w:p w:rsidR="00961018" w:rsidP="00882470">
      <w:pPr>
        <w:pStyle w:val="Question"/>
        <w:numPr>
          <w:ilvl w:val="0"/>
          <w:numId w:val="0"/>
        </w:numPr>
        <w:ind w:left="794"/>
      </w:pPr>
      <w:r w:rsidRPr="002B54EA">
        <w:t xml:space="preserve">Have you made assessments about the workforce challenges over the next </w:t>
      </w:r>
      <w:r w:rsidR="000F086C">
        <w:t>three</w:t>
      </w:r>
      <w:r w:rsidRPr="002B54EA">
        <w:t xml:space="preserve"> months</w:t>
      </w:r>
      <w:r>
        <w:t>?</w:t>
      </w:r>
      <w:r w:rsidRPr="002B54EA">
        <w:t xml:space="preserve"> The same exhausted group of people are doing the caring, the nursing and </w:t>
      </w:r>
      <w:r w:rsidR="000F086C">
        <w:t xml:space="preserve">the </w:t>
      </w:r>
      <w:r w:rsidRPr="002B54EA">
        <w:t>vaccinating. I hear today the unions have offered</w:t>
      </w:r>
      <w:r>
        <w:t xml:space="preserve"> h</w:t>
      </w:r>
      <w:r w:rsidRPr="002B54EA">
        <w:t>elp</w:t>
      </w:r>
      <w:r>
        <w:t>. A</w:t>
      </w:r>
      <w:r w:rsidRPr="002B54EA">
        <w:t xml:space="preserve">re you going to use the </w:t>
      </w:r>
      <w:r w:rsidR="005C4B2D">
        <w:t>A</w:t>
      </w:r>
      <w:r w:rsidRPr="002B54EA">
        <w:t>rmy</w:t>
      </w:r>
      <w:r w:rsidR="000F086C">
        <w:t>?</w:t>
      </w:r>
      <w:r w:rsidR="009A36B4">
        <w:t xml:space="preserve"> </w:t>
      </w:r>
      <w:r w:rsidRPr="002B54EA">
        <w:t>How are you going to get through that</w:t>
      </w:r>
      <w:r w:rsidR="00882470">
        <w:t xml:space="preserve"> quickly</w:t>
      </w:r>
      <w:r w:rsidRPr="002B54EA">
        <w:t>? I would appreciate a short answer because there is one final question I would like to ask you</w:t>
      </w:r>
      <w:r>
        <w:t>.</w:t>
      </w:r>
    </w:p>
    <w:p w:rsidR="00FF65CF" w:rsidP="00961018">
      <w:pPr>
        <w:pStyle w:val="Answer"/>
      </w:pPr>
      <w:sdt>
        <w:sdtPr>
          <w:alias w:val="Witness"/>
          <w:id w:val="-1557693256"/>
          <w:placeholder>
            <w:docPart w:val="DefaultPlaceholder_-1854013440"/>
          </w:placeholder>
          <w:richText/>
        </w:sdtPr>
        <w:sdtContent>
          <w:r w:rsidRPr="00961018" w:rsidR="00961018">
            <w:rPr>
              <w:b/>
              <w:i/>
            </w:rPr>
            <w:t>Matt Hancock:</w:t>
          </w:r>
        </w:sdtContent>
      </w:sdt>
      <w:r w:rsidR="00961018">
        <w:t xml:space="preserve"> </w:t>
      </w:r>
      <w:r w:rsidRPr="002B54EA" w:rsidR="002B54EA">
        <w:t>Of course I understand the workforce pressures</w:t>
      </w:r>
      <w:r w:rsidR="000F086C">
        <w:t>;</w:t>
      </w:r>
      <w:r w:rsidRPr="002B54EA" w:rsidR="002B54EA">
        <w:t xml:space="preserve"> hence we are trying to bring more people in.</w:t>
      </w:r>
      <w:r w:rsidR="009A36B4">
        <w:t xml:space="preserve"> </w:t>
      </w:r>
      <w:r w:rsidRPr="002B54EA" w:rsidR="002B54EA">
        <w:t>I have taken out a whole series of what I thought were over</w:t>
      </w:r>
      <w:r w:rsidR="008E7F8D">
        <w:t>-</w:t>
      </w:r>
      <w:r w:rsidRPr="002B54EA" w:rsidR="002B54EA">
        <w:t>burdensome</w:t>
      </w:r>
      <w:r w:rsidR="000F086C">
        <w:t xml:space="preserve"> </w:t>
      </w:r>
      <w:r w:rsidRPr="002B54EA" w:rsidR="002B54EA">
        <w:t>training requirements. You no longer need to do fire safety training and anti</w:t>
      </w:r>
      <w:r w:rsidR="00961018">
        <w:t>-</w:t>
      </w:r>
      <w:r w:rsidRPr="002B54EA" w:rsidR="002B54EA">
        <w:t>terrorism training to get back into the NHS to do vaccinations.</w:t>
      </w:r>
    </w:p>
    <w:p w:rsidR="00961018" w:rsidP="00961018">
      <w:pPr>
        <w:pStyle w:val="Answer"/>
      </w:pPr>
      <w:r w:rsidRPr="002B54EA">
        <w:t>There is a broader workforce point as well</w:t>
      </w:r>
      <w:r w:rsidR="000F086C">
        <w:t>. I</w:t>
      </w:r>
      <w:r w:rsidRPr="002B54EA">
        <w:t xml:space="preserve">t is not just about what we are asking the NHS to do </w:t>
      </w:r>
      <w:r w:rsidR="00FF65CF">
        <w:t>in terms of</w:t>
      </w:r>
      <w:r w:rsidRPr="002B54EA">
        <w:t xml:space="preserve"> vaccines.</w:t>
      </w:r>
      <w:r w:rsidR="009A36B4">
        <w:t xml:space="preserve"> </w:t>
      </w:r>
      <w:r w:rsidRPr="002B54EA">
        <w:t xml:space="preserve">It is also </w:t>
      </w:r>
      <w:r w:rsidR="005539E6">
        <w:t xml:space="preserve">about </w:t>
      </w:r>
      <w:r w:rsidRPr="002B54EA">
        <w:t>what is happening in our hospitals</w:t>
      </w:r>
      <w:r w:rsidR="005539E6">
        <w:t>, which is that there are ve</w:t>
      </w:r>
      <w:r w:rsidRPr="002B54EA">
        <w:t>ry significant pressures.</w:t>
      </w:r>
      <w:r w:rsidR="009A36B4">
        <w:t xml:space="preserve"> </w:t>
      </w:r>
    </w:p>
    <w:p w:rsidR="00961018" w:rsidP="00961018">
      <w:pPr>
        <w:pStyle w:val="Question"/>
      </w:pPr>
      <w:sdt>
        <w:sdtPr>
          <w:alias w:val="Member"/>
          <w:tag w:val="&lt;Member mnisId='1538' dodsId='38898'&gt;"/>
          <w:id w:val="2096517643"/>
          <w:placeholder>
            <w:docPart w:val="DefaultPlaceholder_-1854013440"/>
          </w:placeholder>
          <w:richText/>
        </w:sdtPr>
        <w:sdtContent>
          <w:r w:rsidRPr="00961018">
            <w:rPr>
              <w:b/>
            </w:rPr>
            <w:t>Rosie Cooper:</w:t>
          </w:r>
        </w:sdtContent>
      </w:sdt>
      <w:r>
        <w:t xml:space="preserve"> </w:t>
      </w:r>
      <w:r w:rsidRPr="002B54EA" w:rsidR="002B54EA">
        <w:t>Finally, the Government have increased dental charges on patients and activity targets on practices out of sync from January this year. Dental practices cannot get up to anything like the levels they were because of social distancing and decontamination between patients. That could be reduced by high</w:t>
      </w:r>
      <w:r>
        <w:t>-</w:t>
      </w:r>
      <w:r w:rsidRPr="002B54EA" w:rsidR="002B54EA">
        <w:t xml:space="preserve">quality but expensive ventilation, unaffordable for most dentists. It is clear that dentists are facing an existential threat. Wales has committed £450,000 for ventilation. I have asked about this in </w:t>
      </w:r>
      <w:r>
        <w:t>P</w:t>
      </w:r>
      <w:r w:rsidRPr="002B54EA" w:rsidR="002B54EA">
        <w:t>arliament. Other than talking about it, what are we doing to help dentists get back up to scratch?</w:t>
      </w:r>
      <w:r w:rsidR="009A36B4">
        <w:t xml:space="preserve"> </w:t>
      </w:r>
      <w:r w:rsidRPr="002B54EA" w:rsidR="002B54EA">
        <w:t>There were 20 million lost appointments last year.</w:t>
      </w:r>
      <w:r w:rsidR="009A36B4">
        <w:t xml:space="preserve"> </w:t>
      </w:r>
    </w:p>
    <w:p w:rsidR="00961018" w:rsidP="00961018">
      <w:pPr>
        <w:pStyle w:val="Answer"/>
      </w:pPr>
      <w:sdt>
        <w:sdtPr>
          <w:alias w:val="Witness"/>
          <w:id w:val="1042249271"/>
          <w:placeholder>
            <w:docPart w:val="DefaultPlaceholder_-1854013440"/>
          </w:placeholder>
          <w:richText/>
        </w:sdtPr>
        <w:sdtContent>
          <w:r w:rsidRPr="00961018">
            <w:rPr>
              <w:b/>
              <w:i/>
            </w:rPr>
            <w:t>Matt Hancock:</w:t>
          </w:r>
        </w:sdtContent>
      </w:sdt>
      <w:r>
        <w:t xml:space="preserve"> </w:t>
      </w:r>
      <w:r w:rsidRPr="002B54EA" w:rsidR="002B54EA">
        <w:t>We have funded dentists all the way through the crisis.</w:t>
      </w:r>
      <w:r w:rsidR="009A36B4">
        <w:t xml:space="preserve"> </w:t>
      </w:r>
      <w:r w:rsidRPr="002B54EA" w:rsidR="002B54EA">
        <w:t>That funding now, unlike in the first lockdown</w:t>
      </w:r>
      <w:r>
        <w:t>,</w:t>
      </w:r>
      <w:r w:rsidRPr="002B54EA" w:rsidR="002B54EA">
        <w:t xml:space="preserve"> is partly in return for activity</w:t>
      </w:r>
      <w:r w:rsidR="000F086C">
        <w:t>,</w:t>
      </w:r>
      <w:r w:rsidRPr="002B54EA" w:rsidR="002B54EA">
        <w:t xml:space="preserve"> whereas in the first lockdown dentists were closed but were funded nevertheless. That is the approach we are taking.</w:t>
      </w:r>
      <w:r w:rsidR="009A36B4">
        <w:t xml:space="preserve"> </w:t>
      </w:r>
      <w:r w:rsidRPr="002B54EA" w:rsidR="002B54EA">
        <w:t>Of course the ventilation is important and the PPE is free, but I really hope that we can keep dentistry going through this third lockdown</w:t>
      </w:r>
      <w:r w:rsidR="000F086C">
        <w:t>,</w:t>
      </w:r>
      <w:r w:rsidRPr="002B54EA" w:rsidR="002B54EA">
        <w:t xml:space="preserve"> as we did in the second lockdown</w:t>
      </w:r>
      <w:r w:rsidR="000F086C">
        <w:t>,</w:t>
      </w:r>
      <w:r w:rsidRPr="002B54EA" w:rsidR="002B54EA">
        <w:t xml:space="preserve"> rather than closing them as we did in the first.</w:t>
      </w:r>
      <w:r w:rsidR="009A36B4">
        <w:t xml:space="preserve"> </w:t>
      </w:r>
    </w:p>
    <w:p w:rsidR="00961018" w:rsidP="00961018">
      <w:pPr>
        <w:pStyle w:val="Question"/>
      </w:pPr>
      <w:sdt>
        <w:sdtPr>
          <w:alias w:val="Member"/>
          <w:tag w:val="&lt;Member mnisId='4782' dodsId=''&gt;"/>
          <w:id w:val="191122421"/>
          <w:placeholder>
            <w:docPart w:val="DefaultPlaceholder_-1854013440"/>
          </w:placeholder>
          <w:richText/>
        </w:sdtPr>
        <w:sdtContent>
          <w:r w:rsidRPr="00961018">
            <w:rPr>
              <w:b/>
            </w:rPr>
            <w:t>Neale Hanvey:</w:t>
          </w:r>
        </w:sdtContent>
      </w:sdt>
      <w:r>
        <w:t xml:space="preserve"> </w:t>
      </w:r>
      <w:r w:rsidRPr="002B54EA" w:rsidR="002B54EA">
        <w:t>Clearly</w:t>
      </w:r>
      <w:r w:rsidR="00C0047D">
        <w:t>,</w:t>
      </w:r>
      <w:r w:rsidRPr="002B54EA" w:rsidR="002B54EA">
        <w:t xml:space="preserve"> we are not in a place that any of us wants to be.</w:t>
      </w:r>
      <w:r w:rsidR="009A36B4">
        <w:t xml:space="preserve"> </w:t>
      </w:r>
      <w:r w:rsidRPr="002B54EA" w:rsidR="002B54EA">
        <w:t>I do not want to go over political points about U</w:t>
      </w:r>
      <w:r w:rsidRPr="002B54EA" w:rsidR="002B54EA">
        <w:noBreakHyphen/>
        <w:t xml:space="preserve">turns and the like, but I want to talk a little </w:t>
      </w:r>
      <w:r w:rsidR="00FC263C">
        <w:t xml:space="preserve">bit </w:t>
      </w:r>
      <w:r w:rsidRPr="002B54EA" w:rsidR="002B54EA">
        <w:t>about the Government</w:t>
      </w:r>
      <w:r w:rsidR="009A36B4">
        <w:t>’</w:t>
      </w:r>
      <w:r w:rsidRPr="002B54EA" w:rsidR="002B54EA">
        <w:t>s approach and how we forward plan from here</w:t>
      </w:r>
      <w:r w:rsidR="000F086C">
        <w:t>,</w:t>
      </w:r>
      <w:r w:rsidRPr="002B54EA" w:rsidR="002B54EA">
        <w:t xml:space="preserve"> and</w:t>
      </w:r>
      <w:r w:rsidR="000F086C">
        <w:t>,</w:t>
      </w:r>
      <w:r w:rsidRPr="002B54EA" w:rsidR="002B54EA">
        <w:t xml:space="preserve"> hopefully</w:t>
      </w:r>
      <w:r w:rsidR="000F086C">
        <w:t>,</w:t>
      </w:r>
      <w:r w:rsidRPr="002B54EA" w:rsidR="002B54EA">
        <w:t xml:space="preserve"> you will take stock of how we got to where we are. </w:t>
      </w:r>
    </w:p>
    <w:p w:rsidR="008E2143" w:rsidP="00961018">
      <w:pPr>
        <w:pStyle w:val="Question"/>
        <w:numPr>
          <w:ilvl w:val="0"/>
          <w:numId w:val="0"/>
        </w:numPr>
        <w:ind w:left="794"/>
      </w:pPr>
      <w:r w:rsidRPr="002B54EA">
        <w:t xml:space="preserve">I understand completely your desire to ask everyone in the Chamber to get behind the Government and to move forward as collectively as possible. I assure you that certainly many of my colleagues and others on the Committee will be doing as much of that as they possibly can. </w:t>
      </w:r>
      <w:r w:rsidR="000F086C">
        <w:t>W</w:t>
      </w:r>
      <w:r w:rsidRPr="002B54EA">
        <w:t xml:space="preserve">hen those appeals to get behind the </w:t>
      </w:r>
      <w:r w:rsidR="00961018">
        <w:t>G</w:t>
      </w:r>
      <w:r w:rsidRPr="002B54EA">
        <w:t>overnment strategy are made, it is very difficult to do that when people like myself</w:t>
      </w:r>
      <w:r w:rsidR="00961018">
        <w:t>,</w:t>
      </w:r>
      <w:r w:rsidRPr="002B54EA">
        <w:t xml:space="preserve"> who have </w:t>
      </w:r>
      <w:r w:rsidR="000F086C">
        <w:t>s</w:t>
      </w:r>
      <w:r w:rsidRPr="002B54EA">
        <w:t>ignificant clinical and management experien</w:t>
      </w:r>
      <w:r w:rsidR="00961018">
        <w:t>c</w:t>
      </w:r>
      <w:r w:rsidRPr="002B54EA">
        <w:t>e in the NHS</w:t>
      </w:r>
      <w:r w:rsidR="00961018">
        <w:t>,</w:t>
      </w:r>
      <w:r w:rsidRPr="002B54EA">
        <w:t xml:space="preserve"> or </w:t>
      </w:r>
      <w:r w:rsidR="000F086C">
        <w:t xml:space="preserve">people </w:t>
      </w:r>
      <w:r w:rsidR="00961018">
        <w:t xml:space="preserve">who </w:t>
      </w:r>
      <w:r w:rsidRPr="002B54EA">
        <w:t xml:space="preserve">are esteemed clinicians in their own right, ask questions that are completely logical and sensible </w:t>
      </w:r>
      <w:r w:rsidR="0062036C">
        <w:t>but</w:t>
      </w:r>
      <w:r w:rsidRPr="002B54EA">
        <w:t xml:space="preserve"> they are rebuffed in a way that may be considered discourteous at times</w:t>
      </w:r>
      <w:r w:rsidR="000F086C">
        <w:t>. T</w:t>
      </w:r>
      <w:r w:rsidRPr="002B54EA">
        <w:t xml:space="preserve">hat does not really engender a collaborative or collegiate response. How </w:t>
      </w:r>
      <w:r w:rsidR="00961018">
        <w:t xml:space="preserve">do you feel </w:t>
      </w:r>
      <w:r>
        <w:t>you may be</w:t>
      </w:r>
      <w:r w:rsidRPr="002B54EA">
        <w:t xml:space="preserve"> able to improve that sense of collective endeavour and perhaps give us the kind</w:t>
      </w:r>
      <w:r w:rsidR="00324D37">
        <w:t>s</w:t>
      </w:r>
      <w:r w:rsidRPr="002B54EA">
        <w:t xml:space="preserve"> of answers that we hope to get?</w:t>
      </w:r>
    </w:p>
    <w:p w:rsidR="00961018" w:rsidP="00961018">
      <w:pPr>
        <w:pStyle w:val="Question"/>
        <w:numPr>
          <w:ilvl w:val="0"/>
          <w:numId w:val="0"/>
        </w:numPr>
        <w:ind w:left="794"/>
      </w:pPr>
      <w:r>
        <w:t>If I could g</w:t>
      </w:r>
      <w:r w:rsidRPr="002B54EA" w:rsidR="002B54EA">
        <w:t>ive you an example</w:t>
      </w:r>
      <w:r>
        <w:t>,</w:t>
      </w:r>
      <w:r w:rsidRPr="002B54EA" w:rsidR="002B54EA">
        <w:t xml:space="preserve"> I have had briefings from interested groups today asking </w:t>
      </w:r>
      <w:r>
        <w:t xml:space="preserve">me </w:t>
      </w:r>
      <w:r w:rsidRPr="002B54EA" w:rsidR="002B54EA">
        <w:t>very specific questions that they want answered</w:t>
      </w:r>
      <w:r>
        <w:t>,</w:t>
      </w:r>
      <w:r w:rsidRPr="002B54EA" w:rsidR="002B54EA">
        <w:t xml:space="preserve"> but because I struggle sometimes with confidence </w:t>
      </w:r>
      <w:r>
        <w:t>in</w:t>
      </w:r>
      <w:r w:rsidRPr="002B54EA" w:rsidR="002B54EA">
        <w:t xml:space="preserve"> the quality of answer I am going to get, I need to talk to you about the way that we operate in this pandemic. I guess my question for you is</w:t>
      </w:r>
      <w:r w:rsidR="00774720">
        <w:t xml:space="preserve"> this</w:t>
      </w:r>
      <w:r w:rsidRPr="002B54EA" w:rsidR="002B54EA">
        <w:t xml:space="preserve">: </w:t>
      </w:r>
      <w:r>
        <w:t>i</w:t>
      </w:r>
      <w:r w:rsidRPr="002B54EA" w:rsidR="002B54EA">
        <w:t>s there any way that you can improve the communication</w:t>
      </w:r>
      <w:r>
        <w:t>,</w:t>
      </w:r>
      <w:r w:rsidRPr="002B54EA" w:rsidR="002B54EA">
        <w:t xml:space="preserve"> particularly in the Chamber</w:t>
      </w:r>
      <w:r>
        <w:t>,</w:t>
      </w:r>
      <w:r w:rsidRPr="002B54EA" w:rsidR="002B54EA">
        <w:t xml:space="preserve"> so that we feel there is a shared sense of endeavour?</w:t>
      </w:r>
      <w:r w:rsidR="009A36B4">
        <w:t xml:space="preserve"> </w:t>
      </w:r>
    </w:p>
    <w:p w:rsidR="00961018" w:rsidP="00961018">
      <w:pPr>
        <w:pStyle w:val="Answer"/>
      </w:pPr>
      <w:sdt>
        <w:sdtPr>
          <w:alias w:val="Witness"/>
          <w:id w:val="32856479"/>
          <w:placeholder>
            <w:docPart w:val="DefaultPlaceholder_-1854013440"/>
          </w:placeholder>
          <w:richText/>
        </w:sdtPr>
        <w:sdtContent>
          <w:r w:rsidRPr="00961018">
            <w:rPr>
              <w:b/>
              <w:i/>
            </w:rPr>
            <w:t>Matt Hancock:</w:t>
          </w:r>
        </w:sdtContent>
      </w:sdt>
      <w:r>
        <w:t xml:space="preserve"> </w:t>
      </w:r>
      <w:r w:rsidRPr="002B54EA" w:rsidR="002B54EA">
        <w:t>Yes.</w:t>
      </w:r>
      <w:r w:rsidR="009A36B4">
        <w:t xml:space="preserve"> </w:t>
      </w:r>
      <w:r w:rsidRPr="002B54EA" w:rsidR="002B54EA">
        <w:t>I am absolutely up for that, Ne</w:t>
      </w:r>
      <w:r>
        <w:t>ale</w:t>
      </w:r>
      <w:r w:rsidRPr="002B54EA" w:rsidR="002B54EA">
        <w:t>.</w:t>
      </w:r>
      <w:r w:rsidR="009A36B4">
        <w:t xml:space="preserve"> </w:t>
      </w:r>
      <w:r w:rsidRPr="002B54EA" w:rsidR="002B54EA">
        <w:t>I think you have put it well</w:t>
      </w:r>
      <w:r>
        <w:t>,</w:t>
      </w:r>
      <w:r w:rsidRPr="002B54EA" w:rsidR="002B54EA">
        <w:t xml:space="preserve"> and diplomatically, if I may say so. Sometimes</w:t>
      </w:r>
      <w:r w:rsidR="001D60EE">
        <w:t>,</w:t>
      </w:r>
      <w:r w:rsidRPr="002B54EA" w:rsidR="002B54EA">
        <w:t xml:space="preserve"> debates in the House of Commons Chamber are robust</w:t>
      </w:r>
      <w:r>
        <w:t>,</w:t>
      </w:r>
      <w:r w:rsidRPr="002B54EA" w:rsidR="002B54EA">
        <w:t xml:space="preserve"> but, frankly, over Covid it has been very largely about all of us pulling together to try to get the right outcome. After all</w:t>
      </w:r>
      <w:r w:rsidR="005E47B5">
        <w:t>—</w:t>
      </w:r>
      <w:r w:rsidRPr="002B54EA" w:rsidR="002B54EA">
        <w:t>you represent a seat in Scotland</w:t>
      </w:r>
      <w:r w:rsidR="005E47B5">
        <w:t>—</w:t>
      </w:r>
      <w:r w:rsidRPr="002B54EA" w:rsidR="002B54EA">
        <w:t>the strateg</w:t>
      </w:r>
      <w:r w:rsidR="000F086C">
        <w:t>ies</w:t>
      </w:r>
      <w:r w:rsidRPr="002B54EA" w:rsidR="002B54EA">
        <w:t xml:space="preserve"> of the Scottish Government and </w:t>
      </w:r>
      <w:r w:rsidR="000F086C">
        <w:t xml:space="preserve">the </w:t>
      </w:r>
      <w:r w:rsidRPr="002B54EA" w:rsidR="002B54EA">
        <w:t>UK Government are closely co</w:t>
      </w:r>
      <w:r w:rsidRPr="002B54EA" w:rsidR="002B54EA">
        <w:noBreakHyphen/>
        <w:t>ordinated and</w:t>
      </w:r>
      <w:r w:rsidR="00A43D0B">
        <w:t>,</w:t>
      </w:r>
      <w:r w:rsidRPr="002B54EA" w:rsidR="002B54EA">
        <w:t xml:space="preserve"> essentially</w:t>
      </w:r>
      <w:r w:rsidR="00A43D0B">
        <w:t>,</w:t>
      </w:r>
      <w:r w:rsidRPr="002B54EA" w:rsidR="002B54EA">
        <w:t xml:space="preserve"> the same. There are</w:t>
      </w:r>
      <w:r w:rsidR="0062036C">
        <w:t>,</w:t>
      </w:r>
      <w:r w:rsidRPr="002B54EA" w:rsidR="002B54EA">
        <w:t xml:space="preserve"> of course</w:t>
      </w:r>
      <w:r w:rsidR="0062036C">
        <w:t>,</w:t>
      </w:r>
      <w:r w:rsidRPr="002B54EA" w:rsidR="002B54EA">
        <w:t xml:space="preserve"> adjustments because there are different circumstances, as with Wales and Northern Ireland</w:t>
      </w:r>
      <w:r>
        <w:t>,</w:t>
      </w:r>
      <w:r w:rsidRPr="002B54EA" w:rsidR="002B54EA">
        <w:t xml:space="preserve"> but</w:t>
      </w:r>
      <w:r>
        <w:t>,</w:t>
      </w:r>
      <w:r w:rsidRPr="002B54EA" w:rsidR="002B54EA">
        <w:t xml:space="preserve"> nevertheless, we work very closely with the devolved nations. In fact, after this I am going to have a call with Jean</w:t>
      </w:r>
      <w:r w:rsidR="005C4B2D">
        <w:t>e</w:t>
      </w:r>
      <w:r w:rsidRPr="002B54EA" w:rsidR="002B54EA">
        <w:t xml:space="preserve"> Freeman</w:t>
      </w:r>
      <w:r>
        <w:t>,</w:t>
      </w:r>
      <w:r w:rsidRPr="002B54EA" w:rsidR="002B54EA">
        <w:t xml:space="preserve"> who is the </w:t>
      </w:r>
      <w:r>
        <w:t>C</w:t>
      </w:r>
      <w:r w:rsidRPr="002B54EA" w:rsidR="002B54EA">
        <w:t xml:space="preserve">abinet Secretary for Health </w:t>
      </w:r>
      <w:r w:rsidR="003E5D25">
        <w:t>in</w:t>
      </w:r>
      <w:r w:rsidRPr="002B54EA" w:rsidR="002B54EA">
        <w:t xml:space="preserve"> Scotland.</w:t>
      </w:r>
      <w:r w:rsidR="009A36B4">
        <w:t xml:space="preserve"> </w:t>
      </w:r>
    </w:p>
    <w:p w:rsidR="00961018" w:rsidP="00961018">
      <w:pPr>
        <w:pStyle w:val="Answer"/>
      </w:pPr>
      <w:r w:rsidRPr="002B54EA">
        <w:t>The other thing we try to do is talk privately. For instance, on Tuesday morning I held a private cross</w:t>
      </w:r>
      <w:r w:rsidRPr="002B54EA">
        <w:noBreakHyphen/>
        <w:t>party briefing for MPs following the new measures in England.</w:t>
      </w:r>
      <w:r w:rsidR="009A36B4">
        <w:t xml:space="preserve"> </w:t>
      </w:r>
      <w:r w:rsidRPr="002B54EA">
        <w:t>Essentially, the answer is yes</w:t>
      </w:r>
      <w:r>
        <w:t>,</w:t>
      </w:r>
      <w:r w:rsidRPr="002B54EA">
        <w:t xml:space="preserve"> let</w:t>
      </w:r>
      <w:r w:rsidR="007E17C9">
        <w:t>’</w:t>
      </w:r>
      <w:r w:rsidR="005C4B2D">
        <w:t>s</w:t>
      </w:r>
      <w:r w:rsidRPr="002B54EA">
        <w:t xml:space="preserve"> work together as much as we can.</w:t>
      </w:r>
      <w:r w:rsidR="009A36B4">
        <w:t xml:space="preserve"> </w:t>
      </w:r>
    </w:p>
    <w:p w:rsidR="00961018" w:rsidP="00961018">
      <w:pPr>
        <w:pStyle w:val="Question"/>
      </w:pPr>
      <w:sdt>
        <w:sdtPr>
          <w:alias w:val="Member"/>
          <w:tag w:val="&lt;Member mnisId='4782' dodsId=''&gt;"/>
          <w:id w:val="490068486"/>
          <w:placeholder>
            <w:docPart w:val="DefaultPlaceholder_-1854013440"/>
          </w:placeholder>
          <w:richText/>
        </w:sdtPr>
        <w:sdtContent>
          <w:r w:rsidRPr="00961018">
            <w:rPr>
              <w:b/>
            </w:rPr>
            <w:t>Neale Hanvey:</w:t>
          </w:r>
        </w:sdtContent>
      </w:sdt>
      <w:r>
        <w:t xml:space="preserve"> </w:t>
      </w:r>
      <w:r w:rsidRPr="002B54EA" w:rsidR="002B54EA">
        <w:t>In that regard</w:t>
      </w:r>
      <w:r w:rsidR="000F086C">
        <w:t>,</w:t>
      </w:r>
      <w:r w:rsidRPr="002B54EA" w:rsidR="002B54EA">
        <w:t xml:space="preserve"> at the beginning of February</w:t>
      </w:r>
      <w:r>
        <w:t>,</w:t>
      </w:r>
      <w:r w:rsidRPr="002B54EA" w:rsidR="002B54EA">
        <w:t xml:space="preserve"> and at the last meeting that we had where you attended</w:t>
      </w:r>
      <w:r>
        <w:t>,</w:t>
      </w:r>
      <w:r w:rsidRPr="002B54EA" w:rsidR="002B54EA">
        <w:t xml:space="preserve"> I was assured that I would receive further information on lateral flow tests that would assuage my concerns. I have still not received anything from the </w:t>
      </w:r>
      <w:r w:rsidR="009A36B4">
        <w:t>D</w:t>
      </w:r>
      <w:r w:rsidRPr="002B54EA" w:rsidR="002B54EA">
        <w:t>epartment on that.</w:t>
      </w:r>
      <w:r w:rsidR="009A36B4">
        <w:t xml:space="preserve"> </w:t>
      </w:r>
      <w:r w:rsidRPr="002B54EA" w:rsidR="002B54EA">
        <w:t xml:space="preserve">I still have outstanding and quite significant </w:t>
      </w:r>
      <w:r w:rsidR="005C4B2D">
        <w:t>w</w:t>
      </w:r>
      <w:r w:rsidRPr="002B54EA" w:rsidR="002B54EA">
        <w:t xml:space="preserve">ritten </w:t>
      </w:r>
      <w:r w:rsidR="005C4B2D">
        <w:t>q</w:t>
      </w:r>
      <w:r w:rsidRPr="002B54EA" w:rsidR="002B54EA">
        <w:t>uestions about the protocols that were followed for the Liverpool study</w:t>
      </w:r>
      <w:r w:rsidR="00C26FAB">
        <w:t>—</w:t>
      </w:r>
      <w:r w:rsidRPr="002B54EA" w:rsidR="002B54EA">
        <w:t>if I can call it that, because</w:t>
      </w:r>
      <w:r w:rsidR="00BC5312">
        <w:t>,</w:t>
      </w:r>
      <w:r w:rsidRPr="002B54EA" w:rsidR="002B54EA">
        <w:t xml:space="preserve"> until I see some research protocol</w:t>
      </w:r>
      <w:r w:rsidR="00A94491">
        <w:t>,</w:t>
      </w:r>
      <w:r w:rsidRPr="002B54EA" w:rsidR="002B54EA">
        <w:t xml:space="preserve"> I struggle to call it a study.</w:t>
      </w:r>
      <w:r w:rsidR="009A36B4">
        <w:t xml:space="preserve"> </w:t>
      </w:r>
      <w:r w:rsidRPr="002B54EA" w:rsidR="002B54EA">
        <w:t>The fundamental issue is</w:t>
      </w:r>
      <w:r w:rsidR="00BC5312">
        <w:t>,</w:t>
      </w:r>
      <w:r w:rsidRPr="002B54EA" w:rsidR="002B54EA">
        <w:t xml:space="preserve"> will you please attempt to answer questions as best you can in the Chamber rather than get into a combative response</w:t>
      </w:r>
      <w:r w:rsidR="00A94491">
        <w:t xml:space="preserve"> that</w:t>
      </w:r>
      <w:r w:rsidRPr="002B54EA" w:rsidR="002B54EA">
        <w:t xml:space="preserve"> is really not helpful</w:t>
      </w:r>
      <w:r w:rsidR="00A94491">
        <w:t>?</w:t>
      </w:r>
      <w:r w:rsidRPr="002B54EA" w:rsidR="002B54EA">
        <w:t xml:space="preserve"> That is my plea.</w:t>
      </w:r>
      <w:r w:rsidR="009A36B4">
        <w:t xml:space="preserve"> </w:t>
      </w:r>
    </w:p>
    <w:p w:rsidR="00961018" w:rsidP="00961018">
      <w:pPr>
        <w:pStyle w:val="Answer"/>
      </w:pPr>
      <w:sdt>
        <w:sdtPr>
          <w:alias w:val="Witness"/>
          <w:id w:val="1423679929"/>
          <w:placeholder>
            <w:docPart w:val="DefaultPlaceholder_-1854013440"/>
          </w:placeholder>
          <w:richText/>
        </w:sdtPr>
        <w:sdtContent>
          <w:r w:rsidRPr="00961018">
            <w:rPr>
              <w:b/>
              <w:i/>
            </w:rPr>
            <w:t>Matt Hancock:</w:t>
          </w:r>
        </w:sdtContent>
      </w:sdt>
      <w:r>
        <w:t xml:space="preserve"> </w:t>
      </w:r>
      <w:r w:rsidRPr="002B54EA" w:rsidR="002B54EA">
        <w:t>Yes, there is no doubt I am absolutely up for that. In fact</w:t>
      </w:r>
      <w:r>
        <w:t>,</w:t>
      </w:r>
      <w:r w:rsidRPr="002B54EA" w:rsidR="002B54EA">
        <w:t xml:space="preserve"> yesterday</w:t>
      </w:r>
      <w:r w:rsidR="000B3B11">
        <w:t>,</w:t>
      </w:r>
      <w:r w:rsidRPr="002B54EA" w:rsidR="002B54EA">
        <w:t xml:space="preserve"> I ended up correcting my Labour opposite number</w:t>
      </w:r>
      <w:r w:rsidR="009A36B4">
        <w:t>’</w:t>
      </w:r>
      <w:r w:rsidRPr="002B54EA" w:rsidR="002B54EA">
        <w:t xml:space="preserve">s speech as we went along and </w:t>
      </w:r>
      <w:r w:rsidR="00FB5D84">
        <w:t>made</w:t>
      </w:r>
      <w:r w:rsidRPr="002B54EA" w:rsidR="002B54EA">
        <w:t xml:space="preserve"> suggestions, which some of the newspapers thought was amusing.</w:t>
      </w:r>
      <w:r w:rsidR="009A36B4">
        <w:t xml:space="preserve"> </w:t>
      </w:r>
      <w:r w:rsidRPr="002B54EA" w:rsidR="002B54EA">
        <w:t>Ne</w:t>
      </w:r>
      <w:r>
        <w:t>ale</w:t>
      </w:r>
      <w:r w:rsidRPr="002B54EA" w:rsidR="002B54EA">
        <w:t>, I am up for that constructive dialogue if you are.</w:t>
      </w:r>
      <w:r w:rsidR="009A36B4">
        <w:t xml:space="preserve"> </w:t>
      </w:r>
      <w:r w:rsidRPr="002B54EA" w:rsidR="002B54EA">
        <w:t xml:space="preserve">I will get back to </w:t>
      </w:r>
      <w:r w:rsidR="000F086C">
        <w:t xml:space="preserve">you on </w:t>
      </w:r>
      <w:r w:rsidRPr="002B54EA" w:rsidR="002B54EA">
        <w:t xml:space="preserve">the point </w:t>
      </w:r>
      <w:r w:rsidR="000F086C">
        <w:t>you</w:t>
      </w:r>
      <w:r w:rsidRPr="002B54EA" w:rsidR="002B54EA">
        <w:t xml:space="preserve"> made</w:t>
      </w:r>
      <w:r w:rsidR="000F086C">
        <w:t>. Y</w:t>
      </w:r>
      <w:r w:rsidRPr="002B54EA" w:rsidR="002B54EA">
        <w:t>ou should have got your reply by now.</w:t>
      </w:r>
      <w:r w:rsidR="009A36B4">
        <w:t xml:space="preserve"> </w:t>
      </w:r>
    </w:p>
    <w:p w:rsidR="00961018" w:rsidP="00961018">
      <w:pPr>
        <w:pStyle w:val="Remark"/>
      </w:pPr>
      <w:sdt>
        <w:sdtPr>
          <w:alias w:val="Member"/>
          <w:tag w:val="&lt;Member mnisId='4782' dodsId=''&gt;"/>
          <w:id w:val="931624956"/>
          <w:placeholder>
            <w:docPart w:val="DefaultPlaceholder_-1854013440"/>
          </w:placeholder>
          <w:richText/>
        </w:sdtPr>
        <w:sdtContent>
          <w:r w:rsidRPr="00961018">
            <w:rPr>
              <w:b/>
            </w:rPr>
            <w:t>Neale Hanvey:</w:t>
          </w:r>
        </w:sdtContent>
      </w:sdt>
      <w:r>
        <w:t xml:space="preserve"> </w:t>
      </w:r>
      <w:r w:rsidRPr="002B54EA" w:rsidR="002B54EA">
        <w:t xml:space="preserve">I cannot guarantee you will always like </w:t>
      </w:r>
      <w:r w:rsidR="001D7A0B">
        <w:t xml:space="preserve">the </w:t>
      </w:r>
      <w:r w:rsidRPr="002B54EA" w:rsidR="002B54EA">
        <w:t>question</w:t>
      </w:r>
      <w:r w:rsidR="000F086C">
        <w:t>,</w:t>
      </w:r>
      <w:r w:rsidRPr="002B54EA" w:rsidR="002B54EA">
        <w:t xml:space="preserve"> however.</w:t>
      </w:r>
      <w:r w:rsidR="009A36B4">
        <w:t xml:space="preserve"> </w:t>
      </w:r>
      <w:r w:rsidRPr="002B54EA" w:rsidR="002B54EA">
        <w:t>It is well intentioned.</w:t>
      </w:r>
      <w:r w:rsidR="009A36B4">
        <w:t xml:space="preserve"> </w:t>
      </w:r>
    </w:p>
    <w:p w:rsidR="00961018" w:rsidP="000B3B11">
      <w:pPr>
        <w:pStyle w:val="Answer"/>
      </w:pPr>
      <w:sdt>
        <w:sdtPr>
          <w:alias w:val="Witness"/>
          <w:id w:val="-885724777"/>
          <w:placeholder>
            <w:docPart w:val="DefaultPlaceholder_-1854013440"/>
          </w:placeholder>
          <w:richText/>
        </w:sdtPr>
        <w:sdtContent>
          <w:r w:rsidRPr="00961018">
            <w:rPr>
              <w:b/>
              <w:i/>
            </w:rPr>
            <w:t>Matt Hancock:</w:t>
          </w:r>
        </w:sdtContent>
      </w:sdt>
      <w:r>
        <w:t xml:space="preserve"> </w:t>
      </w:r>
      <w:r w:rsidRPr="002B54EA" w:rsidR="002B54EA">
        <w:t>That is the nature of democracy.</w:t>
      </w:r>
    </w:p>
    <w:p w:rsidR="00961018" w:rsidP="00961018">
      <w:pPr>
        <w:pStyle w:val="Question"/>
      </w:pPr>
      <w:sdt>
        <w:sdtPr>
          <w:alias w:val="Member"/>
          <w:tag w:val="&lt;Member mnisId='4476' dodsId='60557'&gt;"/>
          <w:id w:val="-153680753"/>
          <w:placeholder>
            <w:docPart w:val="DefaultPlaceholder_-1854013440"/>
          </w:placeholder>
          <w:richText/>
        </w:sdtPr>
        <w:sdtContent>
          <w:r w:rsidRPr="00961018">
            <w:rPr>
              <w:b/>
            </w:rPr>
            <w:t>Dr Davies:</w:t>
          </w:r>
        </w:sdtContent>
      </w:sdt>
      <w:r>
        <w:t xml:space="preserve"> </w:t>
      </w:r>
      <w:r w:rsidR="000B3B11">
        <w:t xml:space="preserve">Thank you, Secretary of State. </w:t>
      </w:r>
      <w:r w:rsidRPr="002B54EA" w:rsidR="002B54EA">
        <w:t>First, a question about rapid testing.</w:t>
      </w:r>
      <w:r w:rsidR="009A36B4">
        <w:t xml:space="preserve"> </w:t>
      </w:r>
      <w:r w:rsidRPr="002B54EA" w:rsidR="002B54EA">
        <w:t xml:space="preserve">Can you tell us what percentage of </w:t>
      </w:r>
      <w:r w:rsidR="000B3B11">
        <w:t xml:space="preserve">frontline </w:t>
      </w:r>
      <w:r w:rsidRPr="002B54EA" w:rsidR="002B54EA">
        <w:t>NHS staff now have access to twice</w:t>
      </w:r>
      <w:r w:rsidR="000B3B11">
        <w:t>-</w:t>
      </w:r>
      <w:r w:rsidRPr="002B54EA" w:rsidR="002B54EA">
        <w:t>weekly lateral flow tests?</w:t>
      </w:r>
      <w:r w:rsidR="009A36B4">
        <w:t xml:space="preserve"> </w:t>
      </w:r>
    </w:p>
    <w:p w:rsidR="00961018" w:rsidP="00961018">
      <w:pPr>
        <w:pStyle w:val="Answer"/>
      </w:pPr>
      <w:sdt>
        <w:sdtPr>
          <w:alias w:val="Witness"/>
          <w:id w:val="-1587136567"/>
          <w:placeholder>
            <w:docPart w:val="DefaultPlaceholder_-1854013440"/>
          </w:placeholder>
          <w:richText/>
        </w:sdtPr>
        <w:sdtContent>
          <w:r w:rsidRPr="00961018">
            <w:rPr>
              <w:b/>
              <w:i/>
            </w:rPr>
            <w:t>Matt Hancock:</w:t>
          </w:r>
        </w:sdtContent>
      </w:sdt>
      <w:r>
        <w:t xml:space="preserve"> </w:t>
      </w:r>
      <w:r w:rsidRPr="002B54EA" w:rsidR="002B54EA">
        <w:t>In England</w:t>
      </w:r>
      <w:r w:rsidR="000B3B11">
        <w:t>,</w:t>
      </w:r>
      <w:r w:rsidRPr="002B54EA" w:rsidR="002B54EA">
        <w:t xml:space="preserve"> I am told it is 100%.</w:t>
      </w:r>
      <w:r w:rsidR="009A36B4">
        <w:t xml:space="preserve"> </w:t>
      </w:r>
    </w:p>
    <w:p w:rsidR="00961018" w:rsidP="00961018">
      <w:pPr>
        <w:pStyle w:val="Remark"/>
      </w:pPr>
      <w:sdt>
        <w:sdtPr>
          <w:alias w:val="Member"/>
          <w:tag w:val="&lt;Member mnisId='4476' dodsId='60557'&gt;"/>
          <w:id w:val="1964371541"/>
          <w:placeholder>
            <w:docPart w:val="DefaultPlaceholder_-1854013440"/>
          </w:placeholder>
          <w:richText/>
        </w:sdtPr>
        <w:sdtContent>
          <w:r w:rsidRPr="00961018">
            <w:rPr>
              <w:b/>
            </w:rPr>
            <w:t>Dr Davies:</w:t>
          </w:r>
        </w:sdtContent>
      </w:sdt>
      <w:r>
        <w:t xml:space="preserve"> </w:t>
      </w:r>
      <w:r w:rsidRPr="002B54EA" w:rsidR="002B54EA">
        <w:t>Fantastic.</w:t>
      </w:r>
      <w:r w:rsidR="009A36B4">
        <w:t xml:space="preserve"> </w:t>
      </w:r>
    </w:p>
    <w:p w:rsidR="00961018" w:rsidP="00961018">
      <w:pPr>
        <w:pStyle w:val="Answer"/>
      </w:pPr>
      <w:sdt>
        <w:sdtPr>
          <w:alias w:val="Witness"/>
          <w:id w:val="-455642613"/>
          <w:placeholder>
            <w:docPart w:val="DefaultPlaceholder_-1854013440"/>
          </w:placeholder>
          <w:richText/>
        </w:sdtPr>
        <w:sdtContent>
          <w:r w:rsidRPr="00961018">
            <w:rPr>
              <w:b/>
              <w:i/>
            </w:rPr>
            <w:t>Matt Hancock:</w:t>
          </w:r>
        </w:sdtContent>
      </w:sdt>
      <w:r>
        <w:t xml:space="preserve"> </w:t>
      </w:r>
      <w:r w:rsidRPr="002B54EA" w:rsidR="002B54EA">
        <w:t>If some</w:t>
      </w:r>
      <w:r w:rsidR="000F086C">
        <w:t>body</w:t>
      </w:r>
      <w:r w:rsidRPr="002B54EA" w:rsidR="002B54EA">
        <w:t xml:space="preserve"> has not been given them</w:t>
      </w:r>
      <w:r w:rsidR="00FB5D84">
        <w:t>,</w:t>
      </w:r>
      <w:r w:rsidRPr="002B54EA" w:rsidR="002B54EA">
        <w:t xml:space="preserve"> let me know</w:t>
      </w:r>
      <w:r w:rsidR="000F086C">
        <w:t>,</w:t>
      </w:r>
      <w:r w:rsidRPr="002B54EA" w:rsidR="002B54EA">
        <w:t xml:space="preserve"> but we have supplied 100% to the frontline in hospitals.</w:t>
      </w:r>
      <w:r w:rsidR="009A36B4">
        <w:t xml:space="preserve"> </w:t>
      </w:r>
    </w:p>
    <w:p w:rsidR="00055893" w:rsidP="00961018">
      <w:pPr>
        <w:pStyle w:val="Question"/>
      </w:pPr>
      <w:sdt>
        <w:sdtPr>
          <w:alias w:val="Member"/>
          <w:tag w:val="&lt;Member mnisId='4476' dodsId='60557'&gt;"/>
          <w:id w:val="2021506017"/>
          <w:placeholder>
            <w:docPart w:val="DefaultPlaceholder_-1854013440"/>
          </w:placeholder>
          <w:richText/>
        </w:sdtPr>
        <w:sdtContent>
          <w:r w:rsidRPr="00961018" w:rsidR="00961018">
            <w:rPr>
              <w:b/>
            </w:rPr>
            <w:t>Dr Davies:</w:t>
          </w:r>
        </w:sdtContent>
      </w:sdt>
      <w:r w:rsidR="00961018">
        <w:t xml:space="preserve"> </w:t>
      </w:r>
      <w:r w:rsidR="000B3B11">
        <w:t>T</w:t>
      </w:r>
      <w:r w:rsidRPr="002B54EA" w:rsidR="002B54EA">
        <w:t xml:space="preserve">hey are yet to roll out in north Wales at all. That is very interesting. </w:t>
      </w:r>
    </w:p>
    <w:p w:rsidR="00961018" w:rsidP="00055893">
      <w:pPr>
        <w:pStyle w:val="Question"/>
        <w:numPr>
          <w:ilvl w:val="0"/>
          <w:numId w:val="0"/>
        </w:numPr>
        <w:ind w:left="794"/>
      </w:pPr>
      <w:r w:rsidRPr="002B54EA">
        <w:t xml:space="preserve">In terms of vaccination, can you tell me when you anticipate knowing whether those who have </w:t>
      </w:r>
      <w:r>
        <w:t xml:space="preserve">been </w:t>
      </w:r>
      <w:r w:rsidRPr="002B54EA">
        <w:t>vaccinated are still able to transmit Covid?</w:t>
      </w:r>
      <w:r w:rsidR="009A36B4">
        <w:t xml:space="preserve"> </w:t>
      </w:r>
    </w:p>
    <w:p w:rsidR="00055893" w:rsidP="00961018">
      <w:pPr>
        <w:pStyle w:val="Answer"/>
      </w:pPr>
      <w:sdt>
        <w:sdtPr>
          <w:alias w:val="Witness"/>
          <w:id w:val="-867211150"/>
          <w:placeholder>
            <w:docPart w:val="DefaultPlaceholder_-1854013440"/>
          </w:placeholder>
          <w:richText/>
        </w:sdtPr>
        <w:sdtContent>
          <w:r w:rsidRPr="00961018" w:rsidR="00961018">
            <w:rPr>
              <w:b/>
              <w:i/>
            </w:rPr>
            <w:t>Matt Hancock:</w:t>
          </w:r>
        </w:sdtContent>
      </w:sdt>
      <w:r w:rsidR="00961018">
        <w:t xml:space="preserve"> </w:t>
      </w:r>
      <w:r w:rsidRPr="002B54EA" w:rsidR="002B54EA">
        <w:t>That is an incredibly important question that I do not know the answer to</w:t>
      </w:r>
      <w:r>
        <w:t>,</w:t>
      </w:r>
      <w:r w:rsidRPr="002B54EA" w:rsidR="002B54EA">
        <w:t xml:space="preserve"> and I want to know. </w:t>
      </w:r>
      <w:r>
        <w:t>O</w:t>
      </w:r>
      <w:r w:rsidRPr="002B54EA" w:rsidR="002B54EA">
        <w:t>bviously</w:t>
      </w:r>
      <w:r>
        <w:t>,</w:t>
      </w:r>
      <w:r w:rsidRPr="002B54EA" w:rsidR="002B54EA">
        <w:t xml:space="preserve"> we have a pharmacovigil</w:t>
      </w:r>
      <w:r w:rsidR="000F086C">
        <w:t>a</w:t>
      </w:r>
      <w:r w:rsidRPr="002B54EA" w:rsidR="002B54EA">
        <w:t>nce programme to follow people who have been vaccinated. It is the hardest question</w:t>
      </w:r>
      <w:r w:rsidR="00DC0A0B">
        <w:t>—</w:t>
      </w:r>
      <w:r w:rsidRPr="002B54EA" w:rsidR="002B54EA">
        <w:t>to find out whether they still transmit</w:t>
      </w:r>
      <w:r w:rsidR="00DC0A0B">
        <w:t>—</w:t>
      </w:r>
      <w:r w:rsidRPr="002B54EA" w:rsidR="002B54EA">
        <w:t>for obvious reasons, but we are studying</w:t>
      </w:r>
      <w:r>
        <w:t xml:space="preserve"> that.</w:t>
      </w:r>
      <w:r w:rsidRPr="002B54EA" w:rsidR="002B54EA">
        <w:t xml:space="preserve"> I will write to you as soon as I know when we will know. In fact, I might ask the CMO to write to you</w:t>
      </w:r>
      <w:r w:rsidR="00CB20BC">
        <w:t>,</w:t>
      </w:r>
      <w:r w:rsidRPr="002B54EA" w:rsidR="002B54EA">
        <w:t xml:space="preserve"> doctor to doctor</w:t>
      </w:r>
      <w:r w:rsidR="00CB20BC">
        <w:t>,</w:t>
      </w:r>
      <w:r w:rsidRPr="002B54EA" w:rsidR="002B54EA">
        <w:t xml:space="preserve"> with his best estimate of when we will be able to assess that. We </w:t>
      </w:r>
      <w:r w:rsidR="001E6E43">
        <w:t>will</w:t>
      </w:r>
      <w:r w:rsidRPr="002B54EA" w:rsidR="002B54EA">
        <w:t xml:space="preserve"> not be able to put a date on it</w:t>
      </w:r>
      <w:r w:rsidR="00CB20BC">
        <w:t xml:space="preserve"> yet</w:t>
      </w:r>
      <w:r w:rsidRPr="002B54EA" w:rsidR="002B54EA">
        <w:t>, I am sure,</w:t>
      </w:r>
      <w:r w:rsidR="009A36B4">
        <w:t xml:space="preserve"> </w:t>
      </w:r>
      <w:r w:rsidRPr="002B54EA" w:rsidR="002B54EA">
        <w:t>but it is about how we get to that assessment.</w:t>
      </w:r>
      <w:r w:rsidR="009A36B4">
        <w:t xml:space="preserve"> </w:t>
      </w:r>
    </w:p>
    <w:p w:rsidR="00055893" w:rsidP="00055893">
      <w:pPr>
        <w:pStyle w:val="Question"/>
      </w:pPr>
      <w:sdt>
        <w:sdtPr>
          <w:alias w:val="Member"/>
          <w:tag w:val="&lt;Member mnisId='4476' dodsId='60557'&gt;"/>
          <w:id w:val="-1870592549"/>
          <w:placeholder>
            <w:docPart w:val="DefaultPlaceholder_-1854013440"/>
          </w:placeholder>
          <w:richText/>
        </w:sdtPr>
        <w:sdtContent>
          <w:r w:rsidRPr="00055893">
            <w:rPr>
              <w:b/>
            </w:rPr>
            <w:t>Dr Davies:</w:t>
          </w:r>
        </w:sdtContent>
      </w:sdt>
      <w:r>
        <w:t xml:space="preserve"> </w:t>
      </w:r>
      <w:r w:rsidRPr="002B54EA" w:rsidR="002B54EA">
        <w:t>That will be much appreciated. The next question concerns the capacity of vaccine production to meet ou</w:t>
      </w:r>
      <w:r w:rsidR="004D2C7C">
        <w:t>r</w:t>
      </w:r>
      <w:r w:rsidRPr="002B54EA" w:rsidR="002B54EA">
        <w:t xml:space="preserve"> targets. Do you have concerns over the availability of the vaccines?</w:t>
      </w:r>
      <w:r w:rsidR="009A36B4">
        <w:t xml:space="preserve"> </w:t>
      </w:r>
    </w:p>
    <w:p w:rsidR="00055893" w:rsidP="00055893">
      <w:pPr>
        <w:pStyle w:val="Answer"/>
      </w:pPr>
      <w:sdt>
        <w:sdtPr>
          <w:alias w:val="Witness"/>
          <w:id w:val="1610005519"/>
          <w:placeholder>
            <w:docPart w:val="DefaultPlaceholder_-1854013440"/>
          </w:placeholder>
          <w:richText/>
        </w:sdtPr>
        <w:sdtContent>
          <w:r w:rsidRPr="00055893">
            <w:rPr>
              <w:b/>
              <w:i/>
            </w:rPr>
            <w:t>Matt Hancock:</w:t>
          </w:r>
        </w:sdtContent>
      </w:sdt>
      <w:r>
        <w:t xml:space="preserve"> </w:t>
      </w:r>
      <w:r w:rsidRPr="002B54EA" w:rsidR="002B54EA">
        <w:t>Obviously</w:t>
      </w:r>
      <w:r>
        <w:t>,</w:t>
      </w:r>
      <w:r w:rsidRPr="002B54EA" w:rsidR="002B54EA">
        <w:t xml:space="preserve"> we would all want more vaccine to be available, but I want to be really clear about what the challenge is and where the rate</w:t>
      </w:r>
      <w:r>
        <w:t>-</w:t>
      </w:r>
      <w:r w:rsidRPr="002B54EA" w:rsidR="002B54EA">
        <w:t>limiting step is</w:t>
      </w:r>
      <w:r w:rsidR="00C0047D">
        <w:t>. W</w:t>
      </w:r>
      <w:r w:rsidRPr="002B54EA" w:rsidR="002B54EA">
        <w:t>e have, as we were discussing earlier in the session,</w:t>
      </w:r>
      <w:r>
        <w:t xml:space="preserve"> </w:t>
      </w:r>
      <w:r w:rsidRPr="002B54EA" w:rsidR="002B54EA">
        <w:t xml:space="preserve">hundreds of places across the UK </w:t>
      </w:r>
      <w:r w:rsidR="00791CFA">
        <w:t>that</w:t>
      </w:r>
      <w:r w:rsidR="00C0047D">
        <w:t xml:space="preserve"> </w:t>
      </w:r>
      <w:r w:rsidRPr="002B54EA" w:rsidR="002B54EA">
        <w:t>are vaccinating</w:t>
      </w:r>
      <w:r w:rsidR="00B828D6">
        <w:t>. T</w:t>
      </w:r>
      <w:r w:rsidRPr="002B54EA" w:rsidR="002B54EA">
        <w:t>hat is not the capacity constraint. The capacity constraint is the supply of the approved vaccine. That does not mean there has been a delay</w:t>
      </w:r>
      <w:r w:rsidR="00791CFA">
        <w:t>,</w:t>
      </w:r>
      <w:r w:rsidRPr="002B54EA" w:rsidR="002B54EA">
        <w:t xml:space="preserve"> and it is not a criticism at all of the manufacturers. They are working as fast as they can. It is that making this stuff is hard.</w:t>
      </w:r>
      <w:r w:rsidR="009A36B4">
        <w:t xml:space="preserve"> </w:t>
      </w:r>
      <w:r w:rsidRPr="002B54EA" w:rsidR="002B54EA">
        <w:t xml:space="preserve">As </w:t>
      </w:r>
      <w:r>
        <w:t>I</w:t>
      </w:r>
      <w:r w:rsidRPr="002B54EA" w:rsidR="002B54EA">
        <w:t xml:space="preserve"> said in the Chamber yesterday, if you are into baking</w:t>
      </w:r>
      <w:r>
        <w:t>,</w:t>
      </w:r>
      <w:r w:rsidRPr="002B54EA" w:rsidR="002B54EA">
        <w:t xml:space="preserve"> it is a bit like growing </w:t>
      </w:r>
      <w:r w:rsidR="00791CFA">
        <w:t xml:space="preserve">your </w:t>
      </w:r>
      <w:r w:rsidRPr="002B54EA" w:rsidR="002B54EA">
        <w:t>yeast. It is a biological process. That is the delivery schedule</w:t>
      </w:r>
      <w:r w:rsidR="00184A06">
        <w:t>,</w:t>
      </w:r>
      <w:r w:rsidRPr="002B54EA" w:rsidR="002B54EA">
        <w:t xml:space="preserve"> and we are delivering the kit that we have. </w:t>
      </w:r>
      <w:r>
        <w:t>T</w:t>
      </w:r>
      <w:r w:rsidRPr="002B54EA" w:rsidR="002B54EA">
        <w:t>hat is where the constraint is.</w:t>
      </w:r>
      <w:r w:rsidR="009A36B4">
        <w:t xml:space="preserve"> </w:t>
      </w:r>
    </w:p>
    <w:p w:rsidR="002B54EA" w:rsidRPr="002B54EA" w:rsidP="00055893">
      <w:pPr>
        <w:pStyle w:val="Question"/>
      </w:pPr>
      <w:sdt>
        <w:sdtPr>
          <w:alias w:val="Member"/>
          <w:tag w:val="&lt;Member mnisId='4476' dodsId='60557'&gt;"/>
          <w:id w:val="456460497"/>
          <w:placeholder>
            <w:docPart w:val="DefaultPlaceholder_-1854013440"/>
          </w:placeholder>
          <w:richText/>
        </w:sdtPr>
        <w:sdtContent>
          <w:r w:rsidRPr="00055893" w:rsidR="00055893">
            <w:rPr>
              <w:b/>
            </w:rPr>
            <w:t>Dr Davies:</w:t>
          </w:r>
        </w:sdtContent>
      </w:sdt>
      <w:r w:rsidR="00055893">
        <w:t xml:space="preserve"> </w:t>
      </w:r>
      <w:r w:rsidRPr="002B54EA">
        <w:t>Understood.</w:t>
      </w:r>
      <w:r w:rsidR="009A36B4">
        <w:t xml:space="preserve"> </w:t>
      </w:r>
      <w:r w:rsidRPr="002B54EA">
        <w:t>Finally</w:t>
      </w:r>
      <w:r w:rsidR="00055893">
        <w:t>,</w:t>
      </w:r>
      <w:r w:rsidRPr="002B54EA">
        <w:t xml:space="preserve"> there is huge interest</w:t>
      </w:r>
      <w:r w:rsidR="00055893">
        <w:t xml:space="preserve"> of course</w:t>
      </w:r>
      <w:r w:rsidRPr="002B54EA">
        <w:t xml:space="preserve"> in the JCVI priority groups for receipt of the vaccine. I know there are nine groups in phase </w:t>
      </w:r>
      <w:r w:rsidR="00055893">
        <w:t>1. W</w:t>
      </w:r>
      <w:r w:rsidRPr="002B54EA">
        <w:t>e are working through</w:t>
      </w:r>
      <w:r w:rsidR="001E6E43">
        <w:t xml:space="preserve"> them</w:t>
      </w:r>
      <w:r w:rsidRPr="002B54EA">
        <w:t xml:space="preserve"> and</w:t>
      </w:r>
      <w:r w:rsidR="001E6E43">
        <w:t>,</w:t>
      </w:r>
      <w:r w:rsidRPr="002B54EA">
        <w:t xml:space="preserve"> hopefully</w:t>
      </w:r>
      <w:r w:rsidR="001E6E43">
        <w:t>,</w:t>
      </w:r>
      <w:r w:rsidRPr="002B54EA">
        <w:t xml:space="preserve"> we will reach level 4 by mid</w:t>
      </w:r>
      <w:r w:rsidRPr="002B54EA">
        <w:noBreakHyphen/>
        <w:t>February</w:t>
      </w:r>
      <w:r w:rsidR="00055893">
        <w:t>,</w:t>
      </w:r>
      <w:r w:rsidRPr="002B54EA">
        <w:t xml:space="preserve"> but you will be aware of calls from teachers</w:t>
      </w:r>
      <w:r w:rsidR="00055893">
        <w:t>,</w:t>
      </w:r>
      <w:r w:rsidRPr="002B54EA">
        <w:t xml:space="preserve"> from those who work in nurseries, </w:t>
      </w:r>
      <w:r w:rsidR="002B20C5">
        <w:t>from</w:t>
      </w:r>
      <w:r w:rsidRPr="002B54EA">
        <w:t xml:space="preserve"> funeral directors, the police and so forth</w:t>
      </w:r>
      <w:r w:rsidR="001E6E43">
        <w:t>—</w:t>
      </w:r>
      <w:r w:rsidRPr="002B54EA">
        <w:t>essentially</w:t>
      </w:r>
      <w:r w:rsidR="001E6E43">
        <w:t>,</w:t>
      </w:r>
      <w:r w:rsidRPr="002B54EA">
        <w:t xml:space="preserve"> people who have contact with people on a regular basis</w:t>
      </w:r>
      <w:r w:rsidR="00C26FAB">
        <w:t>—</w:t>
      </w:r>
      <w:r w:rsidRPr="002B54EA">
        <w:t xml:space="preserve">to be given some kind of priority. I know currently they feature under phase 2. What is the political process for agreeing the priorities? Do you think there is any prospect that </w:t>
      </w:r>
      <w:r w:rsidR="00055893">
        <w:t>some</w:t>
      </w:r>
      <w:r w:rsidRPr="002B54EA">
        <w:t xml:space="preserve"> of those individuals </w:t>
      </w:r>
      <w:r w:rsidR="00055893">
        <w:t>might</w:t>
      </w:r>
      <w:r w:rsidRPr="002B54EA">
        <w:t xml:space="preserve"> move </w:t>
      </w:r>
      <w:r w:rsidR="003924F4">
        <w:t xml:space="preserve">up </w:t>
      </w:r>
      <w:r w:rsidRPr="002B54EA">
        <w:t xml:space="preserve">alongside groups in phase </w:t>
      </w:r>
      <w:r w:rsidR="00055893">
        <w:t>1</w:t>
      </w:r>
      <w:r w:rsidRPr="002B54EA">
        <w:t xml:space="preserve">? </w:t>
      </w:r>
    </w:p>
    <w:p w:rsidR="00055893" w:rsidP="00055893">
      <w:pPr>
        <w:pStyle w:val="Answer"/>
      </w:pPr>
      <w:sdt>
        <w:sdtPr>
          <w:alias w:val="Witness"/>
          <w:id w:val="-1912079594"/>
          <w:placeholder>
            <w:docPart w:val="DefaultPlaceholder_-1854013440"/>
          </w:placeholder>
          <w:richText/>
        </w:sdtPr>
        <w:sdtContent>
          <w:r w:rsidRPr="00055893">
            <w:rPr>
              <w:b/>
              <w:i/>
            </w:rPr>
            <w:t>Matt Hancock:</w:t>
          </w:r>
        </w:sdtContent>
      </w:sdt>
      <w:r>
        <w:t xml:space="preserve"> </w:t>
      </w:r>
      <w:r w:rsidRPr="002B54EA" w:rsidR="002B54EA">
        <w:t>The JCVI prioritisation is really clear</w:t>
      </w:r>
      <w:r w:rsidR="003924F4">
        <w:t>,</w:t>
      </w:r>
      <w:r w:rsidRPr="002B54EA" w:rsidR="002B54EA">
        <w:t xml:space="preserve"> and we are committed to vaccinating according to that clinical priority. The order after that clinical priority, essentially for the under</w:t>
      </w:r>
      <w:r>
        <w:t>-</w:t>
      </w:r>
      <w:r w:rsidRPr="002B54EA" w:rsidR="002B54EA">
        <w:t>50s who do not have conditions that make them particularly vulnerable to Covid</w:t>
      </w:r>
      <w:r w:rsidR="001E6E43">
        <w:t>,</w:t>
      </w:r>
      <w:r w:rsidRPr="002B54EA" w:rsidR="002B54EA">
        <w:t xml:space="preserve"> is not yet decided. I am sure it will be debated</w:t>
      </w:r>
      <w:r w:rsidR="00FB5D84">
        <w:t>,</w:t>
      </w:r>
      <w:r w:rsidRPr="002B54EA" w:rsidR="002B54EA">
        <w:t xml:space="preserve"> and </w:t>
      </w:r>
      <w:r w:rsidR="00FC45EC">
        <w:t xml:space="preserve">then </w:t>
      </w:r>
      <w:r w:rsidRPr="002B54EA" w:rsidR="002B54EA">
        <w:t>we will come to a decision.</w:t>
      </w:r>
      <w:r w:rsidR="009A36B4">
        <w:t xml:space="preserve"> </w:t>
      </w:r>
      <w:r w:rsidR="00FC45EC">
        <w:t>T</w:t>
      </w:r>
      <w:r w:rsidRPr="002B54EA" w:rsidR="002B54EA">
        <w:t>eachers and nursery workers have a good case to make, as do the police and other public servants</w:t>
      </w:r>
      <w:r w:rsidR="001E6E43">
        <w:t>,</w:t>
      </w:r>
      <w:r w:rsidRPr="002B54EA" w:rsidR="002B54EA">
        <w:t xml:space="preserve"> and key workers across the board.</w:t>
      </w:r>
      <w:r w:rsidR="009A36B4">
        <w:t xml:space="preserve"> </w:t>
      </w:r>
      <w:r w:rsidRPr="002B54EA" w:rsidR="002B54EA">
        <w:t>That is a debate we will need to have and then come to a decision on.</w:t>
      </w:r>
      <w:r w:rsidR="009A36B4">
        <w:t xml:space="preserve"> </w:t>
      </w:r>
    </w:p>
    <w:p w:rsidR="00055893" w:rsidP="00055893">
      <w:pPr>
        <w:pStyle w:val="Remark"/>
      </w:pPr>
      <w:sdt>
        <w:sdtPr>
          <w:alias w:val="Member"/>
          <w:tag w:val="&lt;Member mnisId='1572' dodsId='35446'&gt;"/>
          <w:id w:val="-67190480"/>
          <w:placeholder>
            <w:docPart w:val="DefaultPlaceholder_-1854013440"/>
          </w:placeholder>
          <w:richText/>
        </w:sdtPr>
        <w:sdtContent>
          <w:r w:rsidRPr="00055893">
            <w:rPr>
              <w:b/>
            </w:rPr>
            <w:t>Chair:</w:t>
          </w:r>
        </w:sdtContent>
      </w:sdt>
      <w:r>
        <w:t xml:space="preserve"> </w:t>
      </w:r>
      <w:r w:rsidR="000A6EB3">
        <w:t xml:space="preserve">Thank you. </w:t>
      </w:r>
      <w:r w:rsidRPr="002B54EA" w:rsidR="002B54EA">
        <w:t>We have been making excellent progress.</w:t>
      </w:r>
      <w:r w:rsidR="009A36B4">
        <w:t xml:space="preserve"> </w:t>
      </w:r>
      <w:r w:rsidRPr="002B54EA" w:rsidR="002B54EA">
        <w:t>Last but not least</w:t>
      </w:r>
      <w:r w:rsidR="001E6E43">
        <w:t>,</w:t>
      </w:r>
      <w:r w:rsidRPr="002B54EA" w:rsidR="002B54EA">
        <w:t xml:space="preserve"> Paul Bristow. </w:t>
      </w:r>
    </w:p>
    <w:p w:rsidR="00055893" w:rsidP="00055893">
      <w:pPr>
        <w:pStyle w:val="Question"/>
      </w:pPr>
      <w:sdt>
        <w:sdtPr>
          <w:alias w:val="Member"/>
          <w:tag w:val="&lt;Member mnisId='4792' dodsId=''&gt;"/>
          <w:id w:val="306509581"/>
          <w:placeholder>
            <w:docPart w:val="DefaultPlaceholder_-1854013440"/>
          </w:placeholder>
          <w:richText/>
        </w:sdtPr>
        <w:sdtContent>
          <w:r w:rsidRPr="00055893">
            <w:rPr>
              <w:b/>
            </w:rPr>
            <w:t>Paul Bristow:</w:t>
          </w:r>
        </w:sdtContent>
      </w:sdt>
      <w:r>
        <w:t xml:space="preserve"> </w:t>
      </w:r>
      <w:r w:rsidRPr="002B54EA" w:rsidR="002B54EA">
        <w:t>Secretary of State, the BBC has reported that King</w:t>
      </w:r>
      <w:r w:rsidR="009A36B4">
        <w:t>’</w:t>
      </w:r>
      <w:r w:rsidRPr="002B54EA" w:rsidR="002B54EA">
        <w:t xml:space="preserve">s College </w:t>
      </w:r>
      <w:r w:rsidR="001361B9">
        <w:t>h</w:t>
      </w:r>
      <w:r w:rsidRPr="002B54EA" w:rsidR="002B54EA">
        <w:t>ospital</w:t>
      </w:r>
      <w:r w:rsidR="000A6EB3">
        <w:t xml:space="preserve"> </w:t>
      </w:r>
      <w:r w:rsidR="001361B9">
        <w:t>t</w:t>
      </w:r>
      <w:r w:rsidRPr="002B54EA" w:rsidR="002B54EA">
        <w:t>rust has cancelled all priority 2 operations</w:t>
      </w:r>
      <w:r w:rsidR="000A6EB3">
        <w:t>—the</w:t>
      </w:r>
      <w:r w:rsidRPr="002B54EA" w:rsidR="002B54EA">
        <w:t xml:space="preserve"> operations that doctors say need to be carried out within 28 days </w:t>
      </w:r>
      <w:r w:rsidRPr="002B54EA" w:rsidR="00FB5D84">
        <w:t xml:space="preserve">either </w:t>
      </w:r>
      <w:r w:rsidRPr="002B54EA" w:rsidR="002B54EA">
        <w:t xml:space="preserve">to save life or </w:t>
      </w:r>
      <w:r w:rsidR="00FB5D84">
        <w:t xml:space="preserve">to </w:t>
      </w:r>
      <w:r w:rsidRPr="002B54EA" w:rsidR="002B54EA">
        <w:t>stop disease progression.</w:t>
      </w:r>
      <w:r w:rsidR="009A36B4">
        <w:t xml:space="preserve"> </w:t>
      </w:r>
      <w:r w:rsidRPr="002B54EA" w:rsidR="002B54EA">
        <w:t>Given NHS capacity issues, is this likely to be repeated in other parts of the country?</w:t>
      </w:r>
      <w:r w:rsidR="009A36B4">
        <w:t xml:space="preserve"> </w:t>
      </w:r>
    </w:p>
    <w:p w:rsidR="00055893" w:rsidP="00055893">
      <w:pPr>
        <w:pStyle w:val="Answer"/>
      </w:pPr>
      <w:sdt>
        <w:sdtPr>
          <w:alias w:val="Witness"/>
          <w:id w:val="-238712197"/>
          <w:placeholder>
            <w:docPart w:val="DefaultPlaceholder_-1854013440"/>
          </w:placeholder>
          <w:richText/>
        </w:sdtPr>
        <w:sdtContent>
          <w:r w:rsidRPr="00055893">
            <w:rPr>
              <w:b/>
              <w:i/>
            </w:rPr>
            <w:t>Matt Hancock:</w:t>
          </w:r>
        </w:sdtContent>
      </w:sdt>
      <w:r>
        <w:t xml:space="preserve"> </w:t>
      </w:r>
      <w:r w:rsidRPr="002B54EA" w:rsidR="002B54EA">
        <w:t>Obviously</w:t>
      </w:r>
      <w:r w:rsidR="00D25C13">
        <w:t>,</w:t>
      </w:r>
      <w:r w:rsidRPr="002B54EA" w:rsidR="002B54EA">
        <w:t xml:space="preserve"> we try to minimise that</w:t>
      </w:r>
      <w:r>
        <w:t>,</w:t>
      </w:r>
      <w:r w:rsidRPr="002B54EA" w:rsidR="002B54EA">
        <w:t xml:space="preserve"> but it has happened elsewhere in this second peak</w:t>
      </w:r>
      <w:r>
        <w:t>,</w:t>
      </w:r>
      <w:r w:rsidRPr="002B54EA" w:rsidR="002B54EA">
        <w:t xml:space="preserve"> and of course in the first peak as well.</w:t>
      </w:r>
      <w:r w:rsidR="009A36B4">
        <w:t xml:space="preserve"> </w:t>
      </w:r>
      <w:r w:rsidRPr="002B54EA" w:rsidR="002B54EA">
        <w:t>It is an indication of the degree of pressure that London hospitals are under. It is a big challenge</w:t>
      </w:r>
      <w:r w:rsidR="00D25C13">
        <w:t>,</w:t>
      </w:r>
      <w:r w:rsidRPr="002B54EA" w:rsidR="002B54EA">
        <w:t xml:space="preserve"> and it reiterates the central importance of people following the lockdown and restricting as much as possible the contact they have with other people.</w:t>
      </w:r>
      <w:r w:rsidR="009A36B4">
        <w:t xml:space="preserve"> </w:t>
      </w:r>
    </w:p>
    <w:p w:rsidR="00055893" w:rsidP="00055893">
      <w:pPr>
        <w:pStyle w:val="Question"/>
      </w:pPr>
      <w:sdt>
        <w:sdtPr>
          <w:alias w:val="Member"/>
          <w:tag w:val="&lt;Member mnisId='4792' dodsId=''&gt;"/>
          <w:id w:val="2111005763"/>
          <w:placeholder>
            <w:docPart w:val="DefaultPlaceholder_-1854013440"/>
          </w:placeholder>
          <w:richText/>
        </w:sdtPr>
        <w:sdtContent>
          <w:r w:rsidRPr="00055893">
            <w:rPr>
              <w:b/>
            </w:rPr>
            <w:t>Paul Bristow:</w:t>
          </w:r>
        </w:sdtContent>
      </w:sdt>
      <w:r>
        <w:t xml:space="preserve"> </w:t>
      </w:r>
      <w:r w:rsidR="001D1960">
        <w:t xml:space="preserve">There is a </w:t>
      </w:r>
      <w:r w:rsidRPr="002B54EA" w:rsidR="002B54EA">
        <w:t xml:space="preserve">time and logistical challenge for our NHS. Will this have </w:t>
      </w:r>
      <w:r>
        <w:t xml:space="preserve">an </w:t>
      </w:r>
      <w:r w:rsidRPr="002B54EA" w:rsidR="002B54EA">
        <w:t>impact on other NHS core services</w:t>
      </w:r>
      <w:r>
        <w:t>,</w:t>
      </w:r>
      <w:r w:rsidRPr="002B54EA" w:rsidR="002B54EA">
        <w:t xml:space="preserve"> such as GP availability</w:t>
      </w:r>
      <w:r w:rsidR="009761BE">
        <w:t xml:space="preserve"> or</w:t>
      </w:r>
      <w:r w:rsidRPr="002B54EA" w:rsidR="002B54EA">
        <w:t xml:space="preserve"> GP referrals for urgent treatment such as cancer? What do you think the unintended consequences of the NHS focusing all its time, or a significant proportion of its time, rightly, on the vaccination programme could be on other core services?</w:t>
      </w:r>
      <w:r w:rsidR="009A36B4">
        <w:t xml:space="preserve"> </w:t>
      </w:r>
    </w:p>
    <w:p w:rsidR="00AF0A9B" w:rsidP="00055893">
      <w:pPr>
        <w:pStyle w:val="Answer"/>
      </w:pPr>
      <w:sdt>
        <w:sdtPr>
          <w:alias w:val="Witness"/>
          <w:id w:val="318319683"/>
          <w:placeholder>
            <w:docPart w:val="DefaultPlaceholder_-1854013440"/>
          </w:placeholder>
          <w:richText/>
        </w:sdtPr>
        <w:sdtContent>
          <w:r w:rsidRPr="00055893" w:rsidR="00055893">
            <w:rPr>
              <w:b/>
              <w:i/>
            </w:rPr>
            <w:t>Matt Hancock:</w:t>
          </w:r>
        </w:sdtContent>
      </w:sdt>
      <w:r w:rsidR="00055893">
        <w:t xml:space="preserve"> </w:t>
      </w:r>
      <w:r w:rsidRPr="002B54EA" w:rsidR="002B54EA">
        <w:t>We have obviously considered this very carefully.</w:t>
      </w:r>
      <w:r w:rsidR="009A36B4">
        <w:t xml:space="preserve"> </w:t>
      </w:r>
      <w:r w:rsidRPr="002B54EA" w:rsidR="002B54EA">
        <w:t xml:space="preserve">One of the reasons we are doing </w:t>
      </w:r>
      <w:r w:rsidR="0004755D">
        <w:t>it</w:t>
      </w:r>
      <w:r w:rsidRPr="002B54EA" w:rsidR="002B54EA">
        <w:t xml:space="preserve"> through groups of GP practices</w:t>
      </w:r>
      <w:r w:rsidR="00055893">
        <w:t>,</w:t>
      </w:r>
      <w:r w:rsidRPr="002B54EA" w:rsidR="002B54EA">
        <w:t xml:space="preserve"> through the primary care networks</w:t>
      </w:r>
      <w:r w:rsidR="00055893">
        <w:t>,</w:t>
      </w:r>
      <w:r w:rsidRPr="002B54EA" w:rsidR="002B54EA">
        <w:t xml:space="preserve"> is </w:t>
      </w:r>
      <w:r w:rsidR="001E6E43">
        <w:t xml:space="preserve">that </w:t>
      </w:r>
      <w:r w:rsidRPr="002B54EA" w:rsidR="002B54EA">
        <w:t>most GP practices are contributing to</w:t>
      </w:r>
      <w:r w:rsidR="009A77B3">
        <w:t>,</w:t>
      </w:r>
      <w:r w:rsidRPr="002B54EA" w:rsidR="002B54EA">
        <w:t xml:space="preserve"> but not having to take full responsibility for</w:t>
      </w:r>
      <w:r w:rsidR="009A77B3">
        <w:t>,</w:t>
      </w:r>
      <w:r w:rsidRPr="002B54EA" w:rsidR="002B54EA">
        <w:t xml:space="preserve"> a Covid vaccination centre. Essentially</w:t>
      </w:r>
      <w:r w:rsidR="00055893">
        <w:t>,</w:t>
      </w:r>
      <w:r w:rsidRPr="002B54EA" w:rsidR="002B54EA">
        <w:t xml:space="preserve"> groups of GP practices are coming together</w:t>
      </w:r>
      <w:r w:rsidR="004A0050">
        <w:t>, with</w:t>
      </w:r>
      <w:r w:rsidRPr="002B54EA" w:rsidR="002B54EA">
        <w:t xml:space="preserve"> each lend</w:t>
      </w:r>
      <w:r w:rsidR="004A0050">
        <w:t>ing</w:t>
      </w:r>
      <w:r w:rsidRPr="002B54EA" w:rsidR="002B54EA">
        <w:t xml:space="preserve"> a number of people to create the Covid vaccination team. That allows us to keep </w:t>
      </w:r>
      <w:r w:rsidR="00BB72AF">
        <w:t xml:space="preserve">many </w:t>
      </w:r>
      <w:r w:rsidRPr="002B54EA" w:rsidR="002B54EA">
        <w:t>GP services running</w:t>
      </w:r>
      <w:r w:rsidR="00BB72AF">
        <w:t xml:space="preserve"> as normal</w:t>
      </w:r>
      <w:r w:rsidRPr="002B54EA" w:rsidR="002B54EA">
        <w:t>, but obviously that has to focus on the most important healthcare needs.</w:t>
      </w:r>
    </w:p>
    <w:p w:rsidR="00055893" w:rsidP="00055893">
      <w:pPr>
        <w:pStyle w:val="Answer"/>
      </w:pPr>
      <w:r w:rsidRPr="002B54EA">
        <w:t xml:space="preserve">Indeed, we took clinical advice on the relative importance of vaccination compared </w:t>
      </w:r>
      <w:r w:rsidR="00C94C1A">
        <w:t>with</w:t>
      </w:r>
      <w:r w:rsidRPr="002B54EA">
        <w:t xml:space="preserve"> other things that GPs need to do</w:t>
      </w:r>
      <w:r>
        <w:t>. T</w:t>
      </w:r>
      <w:r w:rsidRPr="002B54EA">
        <w:t>he NHS</w:t>
      </w:r>
      <w:r w:rsidR="00C94C1A">
        <w:t>,</w:t>
      </w:r>
      <w:r w:rsidRPr="002B54EA">
        <w:t xml:space="preserve"> led by Dr Ni</w:t>
      </w:r>
      <w:r w:rsidR="005C4B2D">
        <w:t>kki</w:t>
      </w:r>
      <w:r w:rsidRPr="002B54EA">
        <w:t xml:space="preserve"> </w:t>
      </w:r>
      <w:r w:rsidR="005C4B2D">
        <w:t>K</w:t>
      </w:r>
      <w:r w:rsidRPr="002B54EA">
        <w:t>anani, who is the NHS</w:t>
      </w:r>
      <w:r w:rsidR="009A36B4">
        <w:t>’</w:t>
      </w:r>
      <w:r w:rsidRPr="002B54EA">
        <w:t xml:space="preserve">s top GP, </w:t>
      </w:r>
      <w:r>
        <w:t>is</w:t>
      </w:r>
      <w:r w:rsidRPr="002B54EA">
        <w:t xml:space="preserve"> advising GPs on how to do this</w:t>
      </w:r>
      <w:r>
        <w:t>. U</w:t>
      </w:r>
      <w:r w:rsidRPr="002B54EA">
        <w:t>ltimately</w:t>
      </w:r>
      <w:r>
        <w:t>,</w:t>
      </w:r>
      <w:r w:rsidRPr="002B54EA">
        <w:t xml:space="preserve"> a lot of it will be down to the individual judgment of GPs in practices right across the land</w:t>
      </w:r>
      <w:r>
        <w:t>. I</w:t>
      </w:r>
      <w:r w:rsidRPr="002B54EA">
        <w:t>t is exactly the sort of judgment that GPs are trained to make</w:t>
      </w:r>
      <w:r>
        <w:t>,</w:t>
      </w:r>
      <w:r w:rsidRPr="002B54EA">
        <w:t xml:space="preserve"> which is how to assess the order of priority of different patients whe</w:t>
      </w:r>
      <w:r w:rsidR="005228F7">
        <w:t>n</w:t>
      </w:r>
      <w:r w:rsidRPr="002B54EA">
        <w:t xml:space="preserve"> there is a very large chunk of Covid vaccinations to get through for a whole lo</w:t>
      </w:r>
      <w:r>
        <w:t>ad</w:t>
      </w:r>
      <w:r w:rsidRPr="002B54EA">
        <w:t xml:space="preserve"> of their patients. </w:t>
      </w:r>
    </w:p>
    <w:p w:rsidR="00055893" w:rsidP="00055893">
      <w:pPr>
        <w:pStyle w:val="Answer"/>
      </w:pPr>
      <w:r w:rsidRPr="002B54EA">
        <w:t>In addition</w:t>
      </w:r>
      <w:r>
        <w:t>,</w:t>
      </w:r>
      <w:r w:rsidRPr="002B54EA">
        <w:t xml:space="preserve"> from next week</w:t>
      </w:r>
      <w:r>
        <w:t>,</w:t>
      </w:r>
      <w:r w:rsidRPr="002B54EA">
        <w:t xml:space="preserve"> we will be opening the seven major vaccination centres to be able to get</w:t>
      </w:r>
      <w:r w:rsidR="005228F7">
        <w:t xml:space="preserve"> </w:t>
      </w:r>
      <w:r w:rsidRPr="002B54EA">
        <w:t>really high throughput and take some of that burden off GPs</w:t>
      </w:r>
      <w:r w:rsidR="001E6E43">
        <w:t>,</w:t>
      </w:r>
      <w:r w:rsidRPr="002B54EA">
        <w:t xml:space="preserve"> as well as using the community pharmacists we were talking about</w:t>
      </w:r>
      <w:r>
        <w:t>,</w:t>
      </w:r>
      <w:r w:rsidRPr="002B54EA">
        <w:t xml:space="preserve"> to </w:t>
      </w:r>
      <w:r w:rsidR="005228F7">
        <w:t xml:space="preserve">make </w:t>
      </w:r>
      <w:r w:rsidRPr="002B54EA">
        <w:t xml:space="preserve">sure </w:t>
      </w:r>
      <w:r>
        <w:t xml:space="preserve">that </w:t>
      </w:r>
      <w:r w:rsidRPr="002B54EA">
        <w:t xml:space="preserve">we can get through the vaccination programme as quickly as supply allows. </w:t>
      </w:r>
    </w:p>
    <w:p w:rsidR="00055893" w:rsidP="00055893">
      <w:pPr>
        <w:pStyle w:val="Question"/>
      </w:pPr>
      <w:sdt>
        <w:sdtPr>
          <w:alias w:val="Member"/>
          <w:tag w:val="&lt;Member mnisId='4792' dodsId=''&gt;"/>
          <w:id w:val="149423911"/>
          <w:placeholder>
            <w:docPart w:val="DefaultPlaceholder_-1854013440"/>
          </w:placeholder>
          <w:richText/>
        </w:sdtPr>
        <w:sdtContent>
          <w:r w:rsidRPr="00055893">
            <w:rPr>
              <w:b/>
            </w:rPr>
            <w:t>Paul Bristow:</w:t>
          </w:r>
        </w:sdtContent>
      </w:sdt>
      <w:r>
        <w:t xml:space="preserve"> </w:t>
      </w:r>
      <w:r w:rsidRPr="002B54EA" w:rsidR="002B54EA">
        <w:t>I have one final question.</w:t>
      </w:r>
      <w:r w:rsidR="009A36B4">
        <w:t xml:space="preserve"> </w:t>
      </w:r>
      <w:r w:rsidRPr="002B54EA" w:rsidR="002B54EA">
        <w:t xml:space="preserve">Obviously the NHS is being impacted by staff shortages due to Covid. </w:t>
      </w:r>
      <w:r>
        <w:t>I</w:t>
      </w:r>
      <w:r w:rsidRPr="002B54EA" w:rsidR="002B54EA">
        <w:t xml:space="preserve"> am interested to know what effect you feel this is having on the delivery of other core services such as cancer.</w:t>
      </w:r>
      <w:r w:rsidR="009A36B4">
        <w:t xml:space="preserve"> </w:t>
      </w:r>
      <w:r w:rsidR="001E6E43">
        <w:t>Y</w:t>
      </w:r>
      <w:r w:rsidRPr="002B54EA" w:rsidR="002B54EA">
        <w:t xml:space="preserve">ou have touched on </w:t>
      </w:r>
      <w:r w:rsidR="00067A54">
        <w:t>this</w:t>
      </w:r>
      <w:r w:rsidRPr="002B54EA" w:rsidR="002B54EA">
        <w:t xml:space="preserve"> already</w:t>
      </w:r>
      <w:r w:rsidR="00157D1B">
        <w:t>,</w:t>
      </w:r>
      <w:r w:rsidRPr="002B54EA" w:rsidR="002B54EA">
        <w:t xml:space="preserve"> but just to make it very clear,</w:t>
      </w:r>
      <w:r w:rsidR="00347263">
        <w:t xml:space="preserve"> </w:t>
      </w:r>
      <w:r w:rsidR="001E6E43">
        <w:t>with th</w:t>
      </w:r>
      <w:r w:rsidR="00347263">
        <w:t>at</w:t>
      </w:r>
      <w:r w:rsidR="001E6E43">
        <w:t xml:space="preserve"> in mind, </w:t>
      </w:r>
      <w:r w:rsidRPr="002B54EA" w:rsidR="002B54EA">
        <w:t>and staff shortages becoming a feature</w:t>
      </w:r>
      <w:r>
        <w:t>,</w:t>
      </w:r>
      <w:r w:rsidRPr="002B54EA" w:rsidR="002B54EA">
        <w:t xml:space="preserve"> certainly </w:t>
      </w:r>
      <w:r w:rsidR="001E6E43">
        <w:t>in</w:t>
      </w:r>
      <w:r w:rsidRPr="002B54EA" w:rsidR="002B54EA">
        <w:t xml:space="preserve"> Peterborough</w:t>
      </w:r>
      <w:r>
        <w:t>,</w:t>
      </w:r>
      <w:r w:rsidRPr="002B54EA" w:rsidR="002B54EA">
        <w:t xml:space="preserve"> is it time now to prioritise all NHS staff for vaccination in the coming weeks?</w:t>
      </w:r>
      <w:r w:rsidR="009A36B4">
        <w:t xml:space="preserve"> </w:t>
      </w:r>
    </w:p>
    <w:p w:rsidR="00055893" w:rsidP="00055893">
      <w:pPr>
        <w:pStyle w:val="Answer"/>
      </w:pPr>
      <w:sdt>
        <w:sdtPr>
          <w:alias w:val="Witness"/>
          <w:id w:val="-676269097"/>
          <w:placeholder>
            <w:docPart w:val="DefaultPlaceholder_-1854013440"/>
          </w:placeholder>
          <w:richText/>
        </w:sdtPr>
        <w:sdtContent>
          <w:r w:rsidRPr="00055893">
            <w:rPr>
              <w:b/>
              <w:i/>
            </w:rPr>
            <w:t>Matt Hancock:</w:t>
          </w:r>
        </w:sdtContent>
      </w:sdt>
      <w:r>
        <w:t xml:space="preserve"> </w:t>
      </w:r>
      <w:r w:rsidR="00347263">
        <w:t>We</w:t>
      </w:r>
      <w:r w:rsidRPr="002B54EA" w:rsidR="002B54EA">
        <w:t xml:space="preserve"> absolutely will ensure that all NHS staff are offered a vaccine in the coming weeks</w:t>
      </w:r>
      <w:r w:rsidR="001E6E43">
        <w:t>,</w:t>
      </w:r>
      <w:r w:rsidR="005C4B2D">
        <w:t xml:space="preserve"> and c</w:t>
      </w:r>
      <w:r w:rsidRPr="002B54EA" w:rsidR="002B54EA">
        <w:t xml:space="preserve">ertainly by </w:t>
      </w:r>
      <w:r>
        <w:t>1</w:t>
      </w:r>
      <w:r w:rsidRPr="002B54EA" w:rsidR="002B54EA">
        <w:t>5 February</w:t>
      </w:r>
      <w:r w:rsidR="00347263">
        <w:t>,</w:t>
      </w:r>
      <w:r w:rsidRPr="002B54EA" w:rsidR="002B54EA">
        <w:t xml:space="preserve"> because they are all in category 2</w:t>
      </w:r>
      <w:r w:rsidR="001E6E43">
        <w:t>,</w:t>
      </w:r>
      <w:r w:rsidRPr="002B54EA" w:rsidR="002B54EA">
        <w:t xml:space="preserve"> and therefore that is the target. I very much hope </w:t>
      </w:r>
      <w:r w:rsidR="001E6E43">
        <w:t xml:space="preserve">that </w:t>
      </w:r>
      <w:r w:rsidRPr="002B54EA" w:rsidR="002B54EA">
        <w:t xml:space="preserve">the uptake among NHS staff will be right at </w:t>
      </w:r>
      <w:r w:rsidR="004D2C7C">
        <w:t xml:space="preserve">the </w:t>
      </w:r>
      <w:r w:rsidRPr="002B54EA" w:rsidR="002B54EA">
        <w:t xml:space="preserve">top level. </w:t>
      </w:r>
      <w:r>
        <w:t>This year</w:t>
      </w:r>
      <w:r w:rsidR="00BD05EA">
        <w:t>,</w:t>
      </w:r>
      <w:r>
        <w:t xml:space="preserve"> w</w:t>
      </w:r>
      <w:r w:rsidRPr="002B54EA" w:rsidR="002B54EA">
        <w:t xml:space="preserve">e have seen a record uptake </w:t>
      </w:r>
      <w:r w:rsidR="002746B0">
        <w:t>of</w:t>
      </w:r>
      <w:r w:rsidRPr="002B54EA" w:rsidR="002B54EA">
        <w:t xml:space="preserve"> the flu vaccine among NHS staff</w:t>
      </w:r>
      <w:r w:rsidR="001E6E43">
        <w:t>. O</w:t>
      </w:r>
      <w:r w:rsidRPr="002B54EA" w:rsidR="002B54EA">
        <w:t>ver 80% of over 65</w:t>
      </w:r>
      <w:r w:rsidR="001E6E43">
        <w:t>-</w:t>
      </w:r>
      <w:r w:rsidRPr="002B54EA" w:rsidR="002B54EA">
        <w:t>year</w:t>
      </w:r>
      <w:r w:rsidRPr="002B54EA" w:rsidR="002B54EA">
        <w:noBreakHyphen/>
        <w:t xml:space="preserve">olds </w:t>
      </w:r>
      <w:r w:rsidR="001E6E43">
        <w:t xml:space="preserve">have </w:t>
      </w:r>
      <w:r w:rsidRPr="002B54EA" w:rsidR="002B54EA">
        <w:t>tak</w:t>
      </w:r>
      <w:r w:rsidR="001E6E43">
        <w:t>en</w:t>
      </w:r>
      <w:r w:rsidRPr="002B54EA" w:rsidR="002B54EA">
        <w:t xml:space="preserve"> the flu vaccine, which is 10 percentage points higher than </w:t>
      </w:r>
      <w:r>
        <w:t>l</w:t>
      </w:r>
      <w:r w:rsidRPr="002B54EA" w:rsidR="002B54EA">
        <w:t>as</w:t>
      </w:r>
      <w:r>
        <w:t>t</w:t>
      </w:r>
      <w:r w:rsidRPr="002B54EA" w:rsidR="002B54EA">
        <w:t xml:space="preserve"> year</w:t>
      </w:r>
      <w:r>
        <w:t>,</w:t>
      </w:r>
      <w:r w:rsidRPr="002B54EA" w:rsidR="002B54EA">
        <w:t xml:space="preserve"> which itself was a record high. We are seeing </w:t>
      </w:r>
      <w:r w:rsidR="00FF4B5C">
        <w:t xml:space="preserve">a </w:t>
      </w:r>
      <w:r w:rsidRPr="002B54EA" w:rsidR="002B54EA">
        <w:t>very high level of take</w:t>
      </w:r>
      <w:r>
        <w:t>-</w:t>
      </w:r>
      <w:r w:rsidRPr="002B54EA" w:rsidR="002B54EA">
        <w:t>up. NHS staff will all be offered a vaccine over the coming weeks. I hope we can get through all of category 2</w:t>
      </w:r>
      <w:r>
        <w:t>,</w:t>
      </w:r>
      <w:r w:rsidRPr="002B54EA" w:rsidR="002B54EA">
        <w:t xml:space="preserve"> which includes all health and social care staff</w:t>
      </w:r>
      <w:r>
        <w:t>,</w:t>
      </w:r>
      <w:r w:rsidRPr="002B54EA" w:rsidR="002B54EA">
        <w:t xml:space="preserve"> sooner than 15 February, but that is the target we are committed to hit.</w:t>
      </w:r>
      <w:r w:rsidR="009A36B4">
        <w:t xml:space="preserve"> </w:t>
      </w:r>
    </w:p>
    <w:p w:rsidR="00C360A5" w:rsidP="006A5E18">
      <w:pPr>
        <w:pStyle w:val="Remark"/>
      </w:pPr>
      <w:sdt>
        <w:sdtPr>
          <w:alias w:val="Member"/>
          <w:tag w:val="&lt;Member mnisId='1572' dodsId='35446'&gt;"/>
          <w:id w:val="-436605847"/>
          <w:placeholder>
            <w:docPart w:val="DefaultPlaceholder_-1854013440"/>
          </w:placeholder>
          <w:richText/>
        </w:sdtPr>
        <w:sdtContent>
          <w:r w:rsidRPr="00055893" w:rsidR="00055893">
            <w:rPr>
              <w:b/>
            </w:rPr>
            <w:t>Chair:</w:t>
          </w:r>
        </w:sdtContent>
      </w:sdt>
      <w:r w:rsidR="0056154D">
        <w:t xml:space="preserve"> </w:t>
      </w:r>
      <w:r w:rsidRPr="002B54EA" w:rsidR="002B54EA">
        <w:t>Secretary of State, we are very conscious that this is a nightmar</w:t>
      </w:r>
      <w:r w:rsidR="00055893">
        <w:t>ish</w:t>
      </w:r>
      <w:r w:rsidR="00C0047D">
        <w:t>ly</w:t>
      </w:r>
      <w:r w:rsidRPr="002B54EA" w:rsidR="002B54EA">
        <w:t xml:space="preserve"> challenging week for the NHS, so thank you for giving up your time this afternoon. Could you </w:t>
      </w:r>
      <w:r w:rsidR="00FF4B5C">
        <w:t>please</w:t>
      </w:r>
      <w:r w:rsidR="004D2C7C">
        <w:t xml:space="preserve"> </w:t>
      </w:r>
      <w:r w:rsidRPr="002B54EA" w:rsidR="002B54EA">
        <w:t>pass on our thanks to all NHS and care staff</w:t>
      </w:r>
      <w:r w:rsidR="001E6E43">
        <w:t>,</w:t>
      </w:r>
      <w:r w:rsidRPr="002B54EA" w:rsidR="002B54EA">
        <w:t xml:space="preserve"> who are going the extra mile and working incredibly hard this week</w:t>
      </w:r>
      <w:r w:rsidR="00917638">
        <w:t>—</w:t>
      </w:r>
      <w:r w:rsidR="00657613">
        <w:t xml:space="preserve">probably </w:t>
      </w:r>
      <w:r w:rsidRPr="002B54EA" w:rsidR="002B54EA">
        <w:t>the most challenging week the NHS has ever had</w:t>
      </w:r>
      <w:r w:rsidR="00157D1B">
        <w:t>?</w:t>
      </w:r>
      <w:r w:rsidR="009A36B4">
        <w:t xml:space="preserve"> </w:t>
      </w:r>
      <w:r w:rsidRPr="002B54EA" w:rsidR="002B54EA">
        <w:t>We are incredibly grateful for their service.</w:t>
      </w:r>
      <w:r w:rsidR="009A36B4">
        <w:t xml:space="preserve"> </w:t>
      </w:r>
      <w:r w:rsidRPr="002B54EA" w:rsidR="002B54EA">
        <w:t>Thank you for your time this afternoon. I declare this afternoon</w:t>
      </w:r>
      <w:r w:rsidR="009A36B4">
        <w:t>’</w:t>
      </w:r>
      <w:r w:rsidRPr="002B54EA" w:rsidR="002B54EA">
        <w:t>s meeting over.</w:t>
      </w:r>
    </w:p>
    <w:sectPr w:rsidSect="00D63435">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8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8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82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8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96C"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8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A20141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65CFD3E-736C-47C0-99E9-1A0BEE4057EA}"/>
      </w:docPartPr>
      <w:docPartBody>
        <w:p w:rsidR="00F74434">
          <w:r w:rsidRPr="00B76E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4434"/>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1AA42-6227-413A-AA97-759DEDA0F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