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3F54" w:rsidP="00D03F54">
      <w:pPr>
        <w:pStyle w:val="TitleCommittee0"/>
      </w:pPr>
      <w:r>
        <w:t>Communications and Digital Committee</w:t>
      </w:r>
    </w:p>
    <w:p w:rsidR="00D03F54" w:rsidP="00D03F54">
      <w:pPr>
        <w:pStyle w:val="TitleInquiry0"/>
      </w:pPr>
      <w:r>
        <w:t>C</w:t>
      </w:r>
      <w:r>
        <w:t xml:space="preserve">orrected oral evidence: The future of news: impartiality, trust and </w:t>
      </w:r>
      <w:r>
        <w:t>technology</w:t>
      </w:r>
    </w:p>
    <w:p w:rsidR="00D03F54" w:rsidP="00D03F54">
      <w:pPr>
        <w:pStyle w:val="Para"/>
      </w:pPr>
      <w:r>
        <w:t>Tuesday 30 April 2024</w:t>
      </w:r>
    </w:p>
    <w:p w:rsidR="00D03F54" w:rsidP="00D03F54">
      <w:pPr>
        <w:pStyle w:val="Para"/>
      </w:pPr>
      <w:r>
        <w:t>2.30 pm</w:t>
      </w:r>
    </w:p>
    <w:p w:rsidR="00D03F54" w:rsidP="00D03F54">
      <w:pPr>
        <w:pStyle w:val="Para"/>
      </w:pPr>
    </w:p>
    <w:p w:rsidR="00D03F54" w:rsidP="00D03F54">
      <w:r>
        <w:fldChar w:fldCharType="begin"/>
      </w:r>
      <w:r>
        <w:instrText xml:space="preserve"> HYPERLINK "https://parliamentlive.tv/event/index/2359f80b-b7fe-4393-b012-38807c6bc73e" </w:instrText>
      </w:r>
      <w:r>
        <w:fldChar w:fldCharType="separate"/>
      </w:r>
      <w:r w:rsidRPr="005144BE">
        <w:rPr>
          <w:rStyle w:val="Hyperlink"/>
        </w:rPr>
        <w:t>Watch the meeting</w:t>
      </w:r>
      <w:r>
        <w:fldChar w:fldCharType="end"/>
      </w:r>
    </w:p>
    <w:p w:rsidR="00D03F54" w:rsidP="00646063">
      <w:pPr>
        <w:jc w:val="left"/>
      </w:pPr>
      <w:r>
        <w:t xml:space="preserve">Members present: </w:t>
      </w:r>
      <w:r w:rsidRPr="002D507A">
        <w:t xml:space="preserve">Baroness Stowell of Beeston (The Chair); Lord Dunlop; </w:t>
      </w:r>
      <w:r w:rsidRPr="00030DD1">
        <w:t>Lord Hall of Birkenhead</w:t>
      </w:r>
      <w:r>
        <w:t xml:space="preserve">; </w:t>
      </w:r>
      <w:r w:rsidRPr="002D507A">
        <w:t>Baroness Harding of Winscombe; Baroness Healy of Primrose Hill; Lord Kamall; Lord Knight of Weymouth; The Lord Bishop of Leeds; Lord McNally</w:t>
      </w:r>
      <w:r>
        <w:t>; Baroness Primarolo; Lord Storey; Baroness Wheatcroft.</w:t>
      </w:r>
    </w:p>
    <w:p w:rsidR="00D03F54" w:rsidP="00D03F54">
      <w:pPr>
        <w:pStyle w:val="Para"/>
        <w:tabs>
          <w:tab w:val="center" w:pos="4536"/>
          <w:tab w:val="right" w:pos="8931"/>
        </w:tabs>
      </w:pPr>
      <w:r>
        <w:t xml:space="preserve">Evidence Session No. </w:t>
      </w:r>
      <w:r w:rsidRPr="00672146">
        <w:t>14</w:t>
      </w:r>
      <w:r>
        <w:tab/>
        <w:t>Heard in Public</w:t>
      </w:r>
      <w:r>
        <w:tab/>
      </w:r>
      <w:r w:rsidRPr="00156A60">
        <w:t xml:space="preserve">Questions </w:t>
      </w:r>
      <w:r>
        <w:t>134 - 147</w:t>
      </w:r>
    </w:p>
    <w:p w:rsidR="00D03F54" w:rsidP="00D03F54">
      <w:pPr>
        <w:pStyle w:val="TitleWitnesses0"/>
      </w:pPr>
    </w:p>
    <w:p w:rsidR="00D03F54" w:rsidP="00D03F54">
      <w:pPr>
        <w:pStyle w:val="TitleWitnesses0"/>
      </w:pPr>
      <w:r>
        <w:t>Witnesses</w:t>
      </w:r>
    </w:p>
    <w:p w:rsidR="00D03F54" w:rsidP="00646063">
      <w:pPr>
        <w:pStyle w:val="Para"/>
        <w:jc w:val="left"/>
      </w:pPr>
      <w:r>
        <w:fldChar w:fldCharType="begin"/>
      </w:r>
      <w:r>
        <w:instrText xml:space="preserve"> HYPERLINK \l "Panel1" </w:instrText>
      </w:r>
      <w:r>
        <w:fldChar w:fldCharType="separate"/>
      </w:r>
      <w:r w:rsidRPr="001F0E99">
        <w:rPr>
          <w:rStyle w:val="Hyperlink"/>
        </w:rPr>
        <w:t>I</w:t>
      </w:r>
      <w:r>
        <w:fldChar w:fldCharType="end"/>
      </w:r>
      <w:r>
        <w:t xml:space="preserve">: Robert Colvile, </w:t>
      </w:r>
      <w:r w:rsidRPr="002D507A">
        <w:t>Director, Centre for Policy Studies</w:t>
      </w:r>
      <w:r>
        <w:t xml:space="preserve">; Professor Rasmus Kleis Nielsen, </w:t>
      </w:r>
      <w:r w:rsidRPr="002D507A">
        <w:t>Director, Reuters Institute for the Study of Journalism and Professor of Political Communication</w:t>
      </w:r>
      <w:r>
        <w:t>,</w:t>
      </w:r>
      <w:r w:rsidRPr="002D507A">
        <w:t xml:space="preserve"> University of Oxford</w:t>
      </w:r>
      <w:r>
        <w:t xml:space="preserve">; Professor Jane Singer, </w:t>
      </w:r>
      <w:r w:rsidRPr="00895FA6">
        <w:t>Professor Emerita of Journalism Innovation</w:t>
      </w:r>
      <w:r>
        <w:t>,</w:t>
      </w:r>
      <w:r w:rsidRPr="00895FA6">
        <w:t xml:space="preserve"> City, University of London</w:t>
      </w:r>
      <w:r>
        <w:t>.</w:t>
      </w:r>
    </w:p>
    <w:p w:rsidR="00D03F54" w:rsidP="00D03F54">
      <w:pPr>
        <w:pStyle w:val="Para"/>
      </w:pPr>
    </w:p>
    <w:p w:rsidR="00D03F54" w:rsidRPr="00B00119" w:rsidP="00D03F54">
      <w:pPr>
        <w:pStyle w:val="Para"/>
      </w:pPr>
      <w:r w:rsidRPr="00B00119">
        <w:t>USE OF THE TRANSCRIPT</w:t>
      </w:r>
    </w:p>
    <w:p w:rsidR="00D03F54" w:rsidRPr="00B00119" w:rsidP="00646063">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03F54" w:rsidP="00C27527">
      <w:pPr>
        <w:pStyle w:val="Para"/>
        <w:ind w:left="360"/>
      </w:pPr>
    </w:p>
    <w:p w:rsidR="00D03F54" w:rsidP="00D03F54">
      <w:pPr>
        <w:spacing w:line="276" w:lineRule="auto"/>
        <w:jc w:val="left"/>
        <w:sectPr w:rsidSect="00E90EF8">
          <w:headerReference w:type="default" r:id="rId9"/>
          <w:headerReference w:type="first" r:id="rId10"/>
          <w:pgSz w:w="11906" w:h="16838"/>
          <w:pgMar w:top="1805" w:right="1440" w:bottom="1440" w:left="1440" w:header="709" w:footer="708" w:gutter="0"/>
          <w:pgNumType w:start="1"/>
          <w:cols w:space="708"/>
          <w:titlePg/>
          <w:docGrid w:linePitch="360"/>
        </w:sectPr>
      </w:pPr>
      <w:r>
        <w:br w:type="page"/>
      </w:r>
    </w:p>
    <w:p w:rsidR="00D03F54" w:rsidP="00D03F54">
      <w:pPr>
        <w:pStyle w:val="TitlePanel0"/>
      </w:pPr>
      <w:bookmarkStart w:id="0" w:name="Panel1"/>
      <w:r>
        <w:t>Examination of witnesses</w:t>
      </w:r>
    </w:p>
    <w:p w:rsidR="00D03F54" w:rsidP="00D03F54">
      <w:pPr>
        <w:pStyle w:val="Para"/>
      </w:pPr>
      <w:r>
        <w:t xml:space="preserve">Robert Colvile, Professor Rasmus Kleis </w:t>
      </w:r>
      <w:r>
        <w:t>Nielsen</w:t>
      </w:r>
      <w:r>
        <w:t xml:space="preserve"> and Professor Jane Singer.</w:t>
      </w:r>
      <w:bookmarkEnd w:id="0"/>
    </w:p>
    <w:p w:rsidR="00D03F54" w:rsidP="00284C18">
      <w:pPr>
        <w:pStyle w:val="Question"/>
        <w:spacing w:before="240"/>
        <w:ind w:left="851" w:hanging="851"/>
        <w:jc w:val="left"/>
      </w:pPr>
      <w:r w:rsidRPr="003348D2">
        <w:rPr>
          <w:b/>
        </w:rPr>
        <w:t>The Chair:</w:t>
      </w:r>
      <w:r>
        <w:t xml:space="preserve"> </w:t>
      </w:r>
      <w:r w:rsidRPr="007B665D">
        <w:t>This is the Communications and Digital Select Committee</w:t>
      </w:r>
      <w:r w:rsidR="00192C87">
        <w:t>,</w:t>
      </w:r>
      <w:r w:rsidRPr="007B665D">
        <w:t xml:space="preserve"> and we are continuing our inquiry into the future of news. We have one session this afternoon</w:t>
      </w:r>
      <w:r>
        <w:t>,</w:t>
      </w:r>
      <w:r w:rsidRPr="007B665D">
        <w:t xml:space="preserve"> </w:t>
      </w:r>
      <w:r w:rsidR="00192C87">
        <w:t xml:space="preserve">involving </w:t>
      </w:r>
      <w:r w:rsidRPr="007B665D">
        <w:t xml:space="preserve">a panel of three witnesses. </w:t>
      </w:r>
      <w:r>
        <w:t xml:space="preserve">I </w:t>
      </w:r>
      <w:r w:rsidRPr="007B665D">
        <w:t>invit</w:t>
      </w:r>
      <w:r>
        <w:t xml:space="preserve">e </w:t>
      </w:r>
      <w:r w:rsidRPr="007B665D">
        <w:t>the witnesses to start by introducing themselves. Mr Colvile, I will start with you.</w:t>
      </w:r>
    </w:p>
    <w:p w:rsidR="00D03F54" w:rsidP="00284C18">
      <w:pPr>
        <w:pStyle w:val="Answer"/>
        <w:spacing w:before="120" w:after="120"/>
        <w:ind w:left="851"/>
        <w:jc w:val="left"/>
      </w:pPr>
      <w:r w:rsidRPr="003348D2">
        <w:rPr>
          <w:b/>
          <w:i/>
        </w:rPr>
        <w:t>Robert Colvile:</w:t>
      </w:r>
      <w:r>
        <w:t xml:space="preserve"> </w:t>
      </w:r>
      <w:r w:rsidRPr="007B665D">
        <w:t>I have a complicated professional career</w:t>
      </w:r>
      <w:r>
        <w:t xml:space="preserve">. </w:t>
      </w:r>
      <w:r w:rsidRPr="007B665D">
        <w:t xml:space="preserve">I am </w:t>
      </w:r>
      <w:r>
        <w:t>d</w:t>
      </w:r>
      <w:r w:rsidRPr="007B665D">
        <w:t>irector of the Centre for Policy Studies think tank</w:t>
      </w:r>
      <w:r>
        <w:t>,</w:t>
      </w:r>
      <w:r w:rsidRPr="007B665D">
        <w:t xml:space="preserve"> a columnist </w:t>
      </w:r>
      <w:r>
        <w:t>for t</w:t>
      </w:r>
      <w:r w:rsidRPr="00631F8B">
        <w:t>he</w:t>
      </w:r>
      <w:r w:rsidRPr="00970926">
        <w:rPr>
          <w:i/>
          <w:iCs/>
        </w:rPr>
        <w:t xml:space="preserve"> Sunday Times</w:t>
      </w:r>
      <w:r>
        <w:t xml:space="preserve"> and</w:t>
      </w:r>
      <w:r w:rsidRPr="007B665D">
        <w:t xml:space="preserve"> editor</w:t>
      </w:r>
      <w:r>
        <w:t>-</w:t>
      </w:r>
      <w:r w:rsidRPr="007B665D">
        <w:t>in</w:t>
      </w:r>
      <w:r>
        <w:t>-</w:t>
      </w:r>
      <w:r w:rsidRPr="007B665D">
        <w:t>chief of the CPS</w:t>
      </w:r>
      <w:r w:rsidR="000363DB">
        <w:t>’s</w:t>
      </w:r>
      <w:r w:rsidRPr="007B665D">
        <w:t xml:space="preserve"> </w:t>
      </w:r>
      <w:r w:rsidRPr="007B665D">
        <w:t>Cap</w:t>
      </w:r>
      <w:r>
        <w:t>X</w:t>
      </w:r>
      <w:r w:rsidRPr="007B665D">
        <w:t xml:space="preserve"> website</w:t>
      </w:r>
      <w:r w:rsidR="00192C87">
        <w:t>. B</w:t>
      </w:r>
      <w:r w:rsidRPr="007B665D">
        <w:t xml:space="preserve">ut </w:t>
      </w:r>
      <w:r w:rsidRPr="00E07454">
        <w:t>for today</w:t>
      </w:r>
      <w:r>
        <w:t>’</w:t>
      </w:r>
      <w:r w:rsidRPr="00E07454">
        <w:t>s purposes</w:t>
      </w:r>
      <w:r w:rsidRPr="007B665D">
        <w:t xml:space="preserve"> I am mostly someone who wrote a book about how technology was accelerating the pace of life, including the media.</w:t>
      </w:r>
    </w:p>
    <w:p w:rsidR="00D03F54" w:rsidP="00284C18">
      <w:pPr>
        <w:pStyle w:val="Answer"/>
        <w:spacing w:before="120" w:after="120"/>
        <w:ind w:left="851"/>
        <w:jc w:val="left"/>
      </w:pPr>
      <w:r w:rsidRPr="003348D2">
        <w:rPr>
          <w:b/>
          <w:i/>
        </w:rPr>
        <w:t>Professor Rasmus Kleis Nielsen:</w:t>
      </w:r>
      <w:r>
        <w:t xml:space="preserve"> </w:t>
      </w:r>
      <w:r w:rsidRPr="00970926">
        <w:t xml:space="preserve">I am director of the Reuters Institute for the Study of Journalism and professor of political communication at the University of Oxford. The </w:t>
      </w:r>
      <w:r>
        <w:t>Reuters</w:t>
      </w:r>
      <w:r w:rsidRPr="00970926">
        <w:t xml:space="preserve"> Institute carries the </w:t>
      </w:r>
      <w:r>
        <w:t>Reuters</w:t>
      </w:r>
      <w:r w:rsidRPr="00970926">
        <w:t xml:space="preserve"> name because we get core funding from the Thomson Reuters Foundation</w:t>
      </w:r>
      <w:r w:rsidR="00192C87">
        <w:t>,</w:t>
      </w:r>
      <w:r>
        <w:t xml:space="preserve"> b</w:t>
      </w:r>
      <w:r w:rsidRPr="00970926">
        <w:t>ut we are part of the university and independent of the news agency.</w:t>
      </w:r>
    </w:p>
    <w:p w:rsidR="00D03F54" w:rsidP="00284C18">
      <w:pPr>
        <w:pStyle w:val="Answer"/>
        <w:spacing w:before="120" w:after="120"/>
        <w:ind w:left="851"/>
        <w:jc w:val="left"/>
      </w:pPr>
      <w:r w:rsidRPr="003348D2">
        <w:rPr>
          <w:b/>
          <w:i/>
        </w:rPr>
        <w:t>Professor Jane Singer:</w:t>
      </w:r>
      <w:r>
        <w:t xml:space="preserve"> </w:t>
      </w:r>
      <w:r w:rsidRPr="00970926">
        <w:t>I am a professor of journalism</w:t>
      </w:r>
      <w:r>
        <w:t>—</w:t>
      </w:r>
      <w:r w:rsidRPr="00970926">
        <w:t>emerita now, happily</w:t>
      </w:r>
      <w:r>
        <w:t>—</w:t>
      </w:r>
      <w:r w:rsidR="00192C87">
        <w:t>at</w:t>
      </w:r>
      <w:r w:rsidRPr="00970926">
        <w:t xml:space="preserve"> </w:t>
      </w:r>
      <w:r>
        <w:t>C</w:t>
      </w:r>
      <w:r w:rsidRPr="00970926">
        <w:t>ity</w:t>
      </w:r>
      <w:r w:rsidR="00192C87">
        <w:t>,</w:t>
      </w:r>
      <w:r w:rsidRPr="00970926">
        <w:t xml:space="preserve"> University of London. I am a former print and online journalist, </w:t>
      </w:r>
      <w:r>
        <w:t xml:space="preserve">I have </w:t>
      </w:r>
      <w:r w:rsidRPr="00970926">
        <w:t>been an academic for a while and</w:t>
      </w:r>
      <w:r>
        <w:t xml:space="preserve"> I</w:t>
      </w:r>
      <w:r w:rsidRPr="00970926">
        <w:t xml:space="preserve"> do research into how journalists respond to change and prepare for the future</w:t>
      </w:r>
      <w:r>
        <w:t>,</w:t>
      </w:r>
      <w:r w:rsidRPr="00970926">
        <w:t xml:space="preserve"> to the extent that they do.</w:t>
      </w:r>
    </w:p>
    <w:p w:rsidR="00D03F54" w:rsidP="00284C18">
      <w:pPr>
        <w:pStyle w:val="Remark"/>
        <w:spacing w:before="120" w:after="120"/>
        <w:ind w:left="851"/>
        <w:jc w:val="left"/>
      </w:pPr>
      <w:r w:rsidRPr="00342293">
        <w:rPr>
          <w:b/>
        </w:rPr>
        <w:t>The Chair:</w:t>
      </w:r>
      <w:r>
        <w:t xml:space="preserve"> </w:t>
      </w:r>
      <w:r w:rsidRPr="00364A3B">
        <w:t xml:space="preserve">Thank you very much. </w:t>
      </w:r>
      <w:r>
        <w:t>W</w:t>
      </w:r>
      <w:r w:rsidRPr="00364A3B">
        <w:t xml:space="preserve">e are very grateful to all three of you for being here. </w:t>
      </w:r>
      <w:r w:rsidR="00192C87">
        <w:t xml:space="preserve">Today, we want to </w:t>
      </w:r>
      <w:r w:rsidRPr="00364A3B">
        <w:t>talk to you about the various policy recommendations we have heard throughout the course of the inquiry so far</w:t>
      </w:r>
      <w:r>
        <w:t xml:space="preserve"> </w:t>
      </w:r>
      <w:r w:rsidRPr="00364A3B">
        <w:t xml:space="preserve">and to get your views on them. </w:t>
      </w:r>
      <w:r>
        <w:t>W</w:t>
      </w:r>
      <w:r w:rsidRPr="00364A3B">
        <w:t>e have heard a range of views</w:t>
      </w:r>
      <w:r w:rsidR="00192C87">
        <w:t>—w</w:t>
      </w:r>
      <w:r w:rsidRPr="00364A3B">
        <w:t xml:space="preserve">hich include </w:t>
      </w:r>
      <w:r>
        <w:t>that</w:t>
      </w:r>
      <w:r w:rsidRPr="00364A3B">
        <w:t xml:space="preserve"> less is more as well as other interventions. </w:t>
      </w:r>
    </w:p>
    <w:p w:rsidR="00D03F54" w:rsidP="00284C18">
      <w:pPr>
        <w:pStyle w:val="Remark"/>
        <w:spacing w:before="120" w:after="120"/>
        <w:ind w:left="851"/>
        <w:jc w:val="left"/>
      </w:pPr>
      <w:r w:rsidRPr="00364A3B">
        <w:t>I should also add</w:t>
      </w:r>
      <w:r>
        <w:t>,</w:t>
      </w:r>
      <w:r w:rsidRPr="00364A3B">
        <w:t xml:space="preserve"> for the benefit of those watching, that we are asking questions </w:t>
      </w:r>
      <w:r w:rsidRPr="00364A3B">
        <w:t>in order to</w:t>
      </w:r>
      <w:r w:rsidRPr="00364A3B">
        <w:t xml:space="preserve"> elicit reactions from our witnesses</w:t>
      </w:r>
      <w:r w:rsidR="00192C87">
        <w:t>; w</w:t>
      </w:r>
      <w:r w:rsidRPr="00364A3B">
        <w:t xml:space="preserve">e are not necessarily promoting things or ideas that we ourselves agree with. We want to hear what our witnesses have to say. </w:t>
      </w:r>
      <w:r>
        <w:t>W</w:t>
      </w:r>
      <w:r w:rsidRPr="00364A3B">
        <w:t>e will cover four areas along those lines</w:t>
      </w:r>
      <w:r>
        <w:t>, a</w:t>
      </w:r>
      <w:r w:rsidRPr="00364A3B">
        <w:t>nd we will start with Lord Kamall.</w:t>
      </w:r>
    </w:p>
    <w:p w:rsidR="00D03F54" w:rsidP="00284C18">
      <w:pPr>
        <w:pStyle w:val="Question"/>
        <w:spacing w:before="240"/>
        <w:ind w:left="851" w:hanging="851"/>
        <w:jc w:val="left"/>
      </w:pPr>
      <w:r w:rsidRPr="005148B6">
        <w:rPr>
          <w:b/>
        </w:rPr>
        <w:t xml:space="preserve">Lord </w:t>
      </w:r>
      <w:r w:rsidRPr="005148B6">
        <w:rPr>
          <w:b/>
        </w:rPr>
        <w:t>Kamall</w:t>
      </w:r>
      <w:r w:rsidRPr="005148B6">
        <w:rPr>
          <w:b/>
        </w:rPr>
        <w:t>:</w:t>
      </w:r>
      <w:r>
        <w:t xml:space="preserve"> </w:t>
      </w:r>
      <w:r w:rsidRPr="005148B6">
        <w:t xml:space="preserve">I should start by declaring </w:t>
      </w:r>
      <w:r>
        <w:t>a possibly r</w:t>
      </w:r>
      <w:r w:rsidRPr="005148B6">
        <w:t>elevant interest</w:t>
      </w:r>
      <w:r>
        <w:t>:</w:t>
      </w:r>
      <w:r w:rsidRPr="005148B6">
        <w:t xml:space="preserve"> I have </w:t>
      </w:r>
      <w:r>
        <w:t>written</w:t>
      </w:r>
      <w:r w:rsidRPr="005148B6">
        <w:t xml:space="preserve"> for CapX in the past and I have worked with a couple of think tanks that have co-operated with CPS</w:t>
      </w:r>
      <w:r>
        <w:t>.</w:t>
      </w:r>
    </w:p>
    <w:p w:rsidR="00D03F54" w:rsidP="00284C18">
      <w:pPr>
        <w:pStyle w:val="QuestionCont"/>
        <w:spacing w:before="120"/>
        <w:ind w:left="851"/>
        <w:jc w:val="left"/>
      </w:pPr>
      <w:r w:rsidRPr="005148B6">
        <w:t>I want to start with a high</w:t>
      </w:r>
      <w:r>
        <w:t>-</w:t>
      </w:r>
      <w:r w:rsidRPr="005148B6">
        <w:t xml:space="preserve">level question. As the Chair said, there have been various recommendations so far about the role of </w:t>
      </w:r>
      <w:r w:rsidR="00192C87">
        <w:t>g</w:t>
      </w:r>
      <w:r w:rsidRPr="005148B6">
        <w:t xml:space="preserve">overnment and intervention. </w:t>
      </w:r>
      <w:r w:rsidR="00192C87">
        <w:t>C</w:t>
      </w:r>
      <w:r w:rsidRPr="005148B6">
        <w:t xml:space="preserve">ould you state your views on the appropriate role for </w:t>
      </w:r>
      <w:r w:rsidR="00192C87">
        <w:t>g</w:t>
      </w:r>
      <w:r w:rsidRPr="005148B6">
        <w:t xml:space="preserve">overnment in the media? How interventionist should </w:t>
      </w:r>
      <w:r w:rsidR="00192C87">
        <w:t xml:space="preserve">it </w:t>
      </w:r>
      <w:r w:rsidRPr="005148B6">
        <w:t xml:space="preserve">be? Should </w:t>
      </w:r>
      <w:r w:rsidR="00192C87">
        <w:t xml:space="preserve">it </w:t>
      </w:r>
      <w:r w:rsidRPr="005148B6">
        <w:t xml:space="preserve">just back off and leave it to the market? </w:t>
      </w:r>
      <w:r>
        <w:t>W</w:t>
      </w:r>
      <w:r w:rsidRPr="005148B6">
        <w:t>hat trade</w:t>
      </w:r>
      <w:r w:rsidR="00192C87">
        <w:t>-</w:t>
      </w:r>
      <w:r w:rsidRPr="005148B6">
        <w:t>offs are there with intervention</w:t>
      </w:r>
      <w:r w:rsidR="00192C87">
        <w:t>,</w:t>
      </w:r>
      <w:r w:rsidRPr="005148B6">
        <w:t xml:space="preserve"> and </w:t>
      </w:r>
      <w:r>
        <w:t xml:space="preserve">what </w:t>
      </w:r>
      <w:r w:rsidRPr="005148B6">
        <w:t xml:space="preserve">risks? I </w:t>
      </w:r>
      <w:r>
        <w:t xml:space="preserve">will </w:t>
      </w:r>
      <w:r w:rsidRPr="005148B6">
        <w:t>start with Robert Colvile.</w:t>
      </w:r>
    </w:p>
    <w:p w:rsidR="00D03F54" w:rsidP="00284C18">
      <w:pPr>
        <w:pStyle w:val="Answer"/>
        <w:spacing w:before="120" w:after="120"/>
        <w:ind w:left="851"/>
        <w:jc w:val="left"/>
      </w:pPr>
      <w:r w:rsidRPr="003348D2">
        <w:rPr>
          <w:b/>
          <w:i/>
        </w:rPr>
        <w:t>Robert Colvile:</w:t>
      </w:r>
      <w:r>
        <w:t xml:space="preserve"> U</w:t>
      </w:r>
      <w:r w:rsidRPr="00A13180">
        <w:t>nsurprisingly, I take the Andrew Neil line on this, although perhaps slightly less robust</w:t>
      </w:r>
      <w:r w:rsidR="00192C87">
        <w:t>ly</w:t>
      </w:r>
      <w:r w:rsidRPr="00A13180">
        <w:t xml:space="preserve">. </w:t>
      </w:r>
      <w:r>
        <w:t>T</w:t>
      </w:r>
      <w:r w:rsidRPr="00A13180">
        <w:t xml:space="preserve">here should be an extremely high bar to clear before </w:t>
      </w:r>
      <w:r w:rsidR="00192C87">
        <w:t xml:space="preserve">there is </w:t>
      </w:r>
      <w:r>
        <w:t>g</w:t>
      </w:r>
      <w:r w:rsidRPr="00A13180">
        <w:t>overnment intervention in the media</w:t>
      </w:r>
      <w:r w:rsidR="00192C87">
        <w:t>,</w:t>
      </w:r>
      <w:r w:rsidRPr="00A13180">
        <w:t xml:space="preserve"> </w:t>
      </w:r>
      <w:r w:rsidRPr="00A13180">
        <w:t xml:space="preserve">because one of the chief functions of the media is to report on the acts of </w:t>
      </w:r>
      <w:r>
        <w:t>g</w:t>
      </w:r>
      <w:r w:rsidRPr="00A13180">
        <w:t>overnment</w:t>
      </w:r>
      <w:r>
        <w:t xml:space="preserve">, </w:t>
      </w:r>
      <w:r w:rsidRPr="00A13180">
        <w:t xml:space="preserve">to inform the public about what </w:t>
      </w:r>
      <w:r w:rsidR="00192C87">
        <w:t>g</w:t>
      </w:r>
      <w:r w:rsidRPr="00A13180">
        <w:t xml:space="preserve">overnment is doing and to hold </w:t>
      </w:r>
      <w:r w:rsidR="00192C87">
        <w:t>g</w:t>
      </w:r>
      <w:r w:rsidRPr="00A13180">
        <w:t xml:space="preserve">overnment to account. </w:t>
      </w:r>
      <w:r>
        <w:t>T</w:t>
      </w:r>
      <w:r w:rsidRPr="00A13180">
        <w:t xml:space="preserve">he more entangled the two of them become, the more complicated that relationship becomes and the more </w:t>
      </w:r>
      <w:r>
        <w:t xml:space="preserve">scope </w:t>
      </w:r>
      <w:r w:rsidRPr="00A13180">
        <w:t xml:space="preserve">there is for that to change. </w:t>
      </w:r>
    </w:p>
    <w:p w:rsidR="00D03F54" w:rsidP="00284C18">
      <w:pPr>
        <w:pStyle w:val="Answer"/>
        <w:spacing w:before="120" w:after="120"/>
        <w:ind w:left="851"/>
        <w:jc w:val="left"/>
      </w:pPr>
      <w:r>
        <w:t>W</w:t>
      </w:r>
      <w:r w:rsidRPr="00A13180">
        <w:t>e have seen quite recently how government intervention in the media can come up with some unintended consequences or</w:t>
      </w:r>
      <w:r>
        <w:t>,</w:t>
      </w:r>
      <w:r w:rsidRPr="00A13180">
        <w:t xml:space="preserve"> in fact, downright awful outcomes. </w:t>
      </w:r>
      <w:r>
        <w:t>U</w:t>
      </w:r>
      <w:r w:rsidRPr="00A13180">
        <w:t xml:space="preserve">nder the </w:t>
      </w:r>
      <w:r w:rsidR="00192C87">
        <w:t xml:space="preserve">rules </w:t>
      </w:r>
      <w:r w:rsidR="00935391">
        <w:t>set by</w:t>
      </w:r>
      <w:r w:rsidR="00935391">
        <w:t xml:space="preserve"> </w:t>
      </w:r>
      <w:r w:rsidR="00192C87">
        <w:t xml:space="preserve">the </w:t>
      </w:r>
      <w:r w:rsidRPr="00A13180">
        <w:t xml:space="preserve">Leveson inquiry, </w:t>
      </w:r>
      <w:r w:rsidR="00192C87">
        <w:t xml:space="preserve">if </w:t>
      </w:r>
      <w:r w:rsidRPr="00A13180">
        <w:t>those who did not sign up to the official regulator</w:t>
      </w:r>
      <w:r w:rsidR="00192C87">
        <w:t xml:space="preserve"> </w:t>
      </w:r>
      <w:r w:rsidRPr="00A13180">
        <w:t xml:space="preserve">were sued by people they wrote about, </w:t>
      </w:r>
      <w:r>
        <w:t xml:space="preserve">they would </w:t>
      </w:r>
      <w:r w:rsidRPr="00A13180">
        <w:t>have to pay the costs of the people who were suing them</w:t>
      </w:r>
      <w:r w:rsidR="00192C87">
        <w:t>,</w:t>
      </w:r>
      <w:r w:rsidRPr="00A13180">
        <w:t xml:space="preserve"> even if they were completely justified. </w:t>
      </w:r>
      <w:r>
        <w:t>A</w:t>
      </w:r>
      <w:r w:rsidRPr="00A13180">
        <w:t xml:space="preserve">s chilling measures go in a democracy, that is </w:t>
      </w:r>
      <w:r w:rsidRPr="00A13180">
        <w:t>pretty chilling</w:t>
      </w:r>
      <w:r w:rsidRPr="00A13180">
        <w:t xml:space="preserve">. </w:t>
      </w:r>
    </w:p>
    <w:p w:rsidR="00D03F54" w:rsidP="00284C18">
      <w:pPr>
        <w:pStyle w:val="Answer"/>
        <w:spacing w:before="120" w:after="120"/>
        <w:ind w:left="851"/>
        <w:jc w:val="left"/>
      </w:pPr>
      <w:r>
        <w:t>T</w:t>
      </w:r>
      <w:r w:rsidRPr="00A13180">
        <w:t xml:space="preserve">here are </w:t>
      </w:r>
      <w:r>
        <w:t>s</w:t>
      </w:r>
      <w:r w:rsidRPr="00A13180">
        <w:t xml:space="preserve">ome interesting questions about the role of </w:t>
      </w:r>
      <w:r w:rsidR="00192C87">
        <w:t>g</w:t>
      </w:r>
      <w:r w:rsidRPr="00A13180">
        <w:t>overnment</w:t>
      </w:r>
      <w:r>
        <w:t xml:space="preserve">, </w:t>
      </w:r>
      <w:r w:rsidRPr="00A13180">
        <w:t>the changing nature of media and</w:t>
      </w:r>
      <w:r>
        <w:t>,</w:t>
      </w:r>
      <w:r w:rsidRPr="00A13180">
        <w:t xml:space="preserve"> in particular</w:t>
      </w:r>
      <w:r>
        <w:t>,</w:t>
      </w:r>
      <w:r w:rsidRPr="00A13180">
        <w:t xml:space="preserve"> its</w:t>
      </w:r>
      <w:r w:rsidRPr="00A13180">
        <w:t xml:space="preserve"> relation</w:t>
      </w:r>
      <w:r w:rsidR="00192C87">
        <w:t>ship</w:t>
      </w:r>
      <w:r w:rsidRPr="00A13180">
        <w:t xml:space="preserve"> with technology platforms</w:t>
      </w:r>
      <w:r>
        <w:t xml:space="preserve">. However, </w:t>
      </w:r>
      <w:r w:rsidRPr="00A13180">
        <w:t>at the very</w:t>
      </w:r>
      <w:r>
        <w:t xml:space="preserve"> </w:t>
      </w:r>
      <w:r w:rsidRPr="00A13180">
        <w:t xml:space="preserve">highest level, there should be a far higher bar for intervention in this sector than </w:t>
      </w:r>
      <w:r>
        <w:t xml:space="preserve">in </w:t>
      </w:r>
      <w:r w:rsidRPr="00A13180">
        <w:t>pretty much any other in the economy</w:t>
      </w:r>
      <w:r w:rsidR="00192C87">
        <w:t>,</w:t>
      </w:r>
      <w:r>
        <w:t xml:space="preserve"> just </w:t>
      </w:r>
      <w:r w:rsidRPr="00A13180">
        <w:t xml:space="preserve">because of that </w:t>
      </w:r>
      <w:r w:rsidRPr="00C771AD">
        <w:t>principled</w:t>
      </w:r>
      <w:r w:rsidRPr="00A13180">
        <w:t xml:space="preserve"> relationship.</w:t>
      </w:r>
    </w:p>
    <w:p w:rsidR="00D03F54" w:rsidP="00284C18">
      <w:pPr>
        <w:pStyle w:val="Remark"/>
        <w:spacing w:before="120" w:after="120"/>
        <w:ind w:left="851"/>
        <w:jc w:val="left"/>
      </w:pPr>
      <w:r w:rsidRPr="003348D2">
        <w:rPr>
          <w:b/>
        </w:rPr>
        <w:t>Lord Kamall:</w:t>
      </w:r>
      <w:r>
        <w:t xml:space="preserve"> </w:t>
      </w:r>
      <w:r w:rsidRPr="00BB343B">
        <w:t xml:space="preserve">Before I move on, you </w:t>
      </w:r>
      <w:r>
        <w:t xml:space="preserve">have </w:t>
      </w:r>
      <w:r w:rsidRPr="00BB343B">
        <w:t>mentioned this high bar more than once. Do you have examples of thing</w:t>
      </w:r>
      <w:r w:rsidR="00192C87">
        <w:t>s</w:t>
      </w:r>
      <w:r w:rsidRPr="00BB343B">
        <w:t xml:space="preserve"> that clear that high bar</w:t>
      </w:r>
      <w:r>
        <w:t>, where</w:t>
      </w:r>
      <w:r w:rsidRPr="00BB343B">
        <w:t xml:space="preserve"> you think </w:t>
      </w:r>
      <w:r w:rsidR="00192C87">
        <w:t>g</w:t>
      </w:r>
      <w:r w:rsidRPr="00BB343B">
        <w:t>overnment should intervene?</w:t>
      </w:r>
    </w:p>
    <w:p w:rsidR="00D03F54" w:rsidP="00284C18">
      <w:pPr>
        <w:pStyle w:val="Answer"/>
        <w:spacing w:before="120" w:after="120"/>
        <w:ind w:left="851"/>
        <w:jc w:val="left"/>
      </w:pPr>
      <w:r w:rsidRPr="003348D2">
        <w:rPr>
          <w:b/>
          <w:i/>
        </w:rPr>
        <w:t>Robert Colvile:</w:t>
      </w:r>
      <w:r>
        <w:t xml:space="preserve"> W</w:t>
      </w:r>
      <w:r w:rsidRPr="00BB343B">
        <w:t xml:space="preserve">e might get to </w:t>
      </w:r>
      <w:r w:rsidR="00192C87">
        <w:t xml:space="preserve">that </w:t>
      </w:r>
      <w:r w:rsidRPr="00BB343B">
        <w:t>soon</w:t>
      </w:r>
      <w:r w:rsidR="00192C87">
        <w:t>,</w:t>
      </w:r>
      <w:r w:rsidRPr="00BB343B">
        <w:t xml:space="preserve"> but obviously</w:t>
      </w:r>
      <w:r w:rsidR="00192C87">
        <w:t>,</w:t>
      </w:r>
      <w:r w:rsidRPr="00BB343B">
        <w:t xml:space="preserve"> th</w:t>
      </w:r>
      <w:r>
        <w:t>e</w:t>
      </w:r>
      <w:r w:rsidRPr="00BB343B">
        <w:t xml:space="preserve"> situation is complicated by the fact that the BBC </w:t>
      </w:r>
      <w:r>
        <w:t>is</w:t>
      </w:r>
      <w:r w:rsidRPr="00BB343B">
        <w:t xml:space="preserve"> arguably the dominant news organisation in the country and</w:t>
      </w:r>
      <w:r>
        <w:t xml:space="preserve"> is</w:t>
      </w:r>
      <w:r w:rsidR="00192C87">
        <w:t xml:space="preserve">, </w:t>
      </w:r>
      <w:r w:rsidRPr="00BB343B">
        <w:t>if not accountable</w:t>
      </w:r>
      <w:r w:rsidR="00192C87">
        <w:t xml:space="preserve">, </w:t>
      </w:r>
      <w:r w:rsidRPr="00BB343B">
        <w:t xml:space="preserve">partly accountable to </w:t>
      </w:r>
      <w:r w:rsidR="00192C87">
        <w:t>g</w:t>
      </w:r>
      <w:r w:rsidRPr="00BB343B">
        <w:t>overnment</w:t>
      </w:r>
      <w:r>
        <w:t>. I</w:t>
      </w:r>
      <w:r w:rsidRPr="00BB343B">
        <w:t xml:space="preserve">t is partly created by </w:t>
      </w:r>
      <w:r w:rsidR="00192C87">
        <w:t>g</w:t>
      </w:r>
      <w:r w:rsidRPr="00BB343B">
        <w:t>overnment</w:t>
      </w:r>
      <w:r w:rsidR="00192C87">
        <w:t xml:space="preserve">; it </w:t>
      </w:r>
      <w:r w:rsidRPr="00BB343B">
        <w:t xml:space="preserve">is a state entity. There is obviously a question around how that works. </w:t>
      </w:r>
    </w:p>
    <w:p w:rsidR="00D03F54" w:rsidP="00284C18">
      <w:pPr>
        <w:pStyle w:val="Answer"/>
        <w:spacing w:before="120" w:after="120"/>
        <w:ind w:left="851"/>
        <w:jc w:val="left"/>
      </w:pPr>
      <w:r>
        <w:t>O</w:t>
      </w:r>
      <w:r w:rsidRPr="00BB343B">
        <w:t xml:space="preserve">ne of the issues </w:t>
      </w:r>
      <w:r>
        <w:t>that</w:t>
      </w:r>
      <w:r w:rsidRPr="00BB343B">
        <w:t xml:space="preserve"> may come up today, which a lot of people are wrestling with, is local news</w:t>
      </w:r>
      <w:r>
        <w:t xml:space="preserve">, </w:t>
      </w:r>
      <w:r w:rsidRPr="00BB343B">
        <w:t xml:space="preserve">local </w:t>
      </w:r>
      <w:r w:rsidRPr="00BB343B">
        <w:t>democracy</w:t>
      </w:r>
      <w:r w:rsidRPr="00BB343B">
        <w:t xml:space="preserve"> and local reporting, and whether there</w:t>
      </w:r>
      <w:r>
        <w:t xml:space="preserve"> are </w:t>
      </w:r>
      <w:r w:rsidRPr="00BB343B">
        <w:t>things that can and should be done to ensure that we do not create new</w:t>
      </w:r>
      <w:r>
        <w:t>s</w:t>
      </w:r>
      <w:r w:rsidRPr="00BB343B">
        <w:t xml:space="preserve"> deserts </w:t>
      </w:r>
      <w:r w:rsidR="00192C87">
        <w:t>at</w:t>
      </w:r>
      <w:r w:rsidRPr="00BB343B">
        <w:t xml:space="preserve"> a local level.</w:t>
      </w:r>
    </w:p>
    <w:p w:rsidR="00D03F54" w:rsidP="00284C18">
      <w:pPr>
        <w:pStyle w:val="Remark"/>
        <w:spacing w:before="120" w:after="120"/>
        <w:ind w:left="851"/>
        <w:jc w:val="left"/>
      </w:pPr>
      <w:r w:rsidRPr="003348D2">
        <w:rPr>
          <w:b/>
        </w:rPr>
        <w:t>Lord Kamall:</w:t>
      </w:r>
      <w:r>
        <w:t xml:space="preserve"> </w:t>
      </w:r>
      <w:r w:rsidRPr="00C771AD">
        <w:t>Thank you. I will avoid going to local news</w:t>
      </w:r>
      <w:r>
        <w:t xml:space="preserve"> </w:t>
      </w:r>
      <w:r w:rsidRPr="00C771AD">
        <w:t xml:space="preserve">because I know my colleague Lord Dunlop will want to ask more about that. Professor </w:t>
      </w:r>
      <w:r>
        <w:t xml:space="preserve">Nielsen, </w:t>
      </w:r>
      <w:r w:rsidR="00192C87">
        <w:t xml:space="preserve">the </w:t>
      </w:r>
      <w:r>
        <w:t>s</w:t>
      </w:r>
      <w:r w:rsidRPr="00C771AD">
        <w:t>ame question to you</w:t>
      </w:r>
      <w:r w:rsidR="00192C87">
        <w:t xml:space="preserve">, on </w:t>
      </w:r>
      <w:r>
        <w:t>t</w:t>
      </w:r>
      <w:r w:rsidRPr="00C771AD">
        <w:t xml:space="preserve">he appropriate role for </w:t>
      </w:r>
      <w:r w:rsidR="00192C87">
        <w:t>g</w:t>
      </w:r>
      <w:r w:rsidRPr="00C771AD">
        <w:t>overnment</w:t>
      </w:r>
      <w:r>
        <w:t xml:space="preserve"> </w:t>
      </w:r>
      <w:r w:rsidRPr="00C771AD">
        <w:t>intervention</w:t>
      </w:r>
      <w:r w:rsidR="00192C87">
        <w:t>,</w:t>
      </w:r>
      <w:r w:rsidRPr="00C771AD">
        <w:t xml:space="preserve"> and </w:t>
      </w:r>
      <w:r w:rsidR="00192C87">
        <w:t xml:space="preserve">the </w:t>
      </w:r>
      <w:r w:rsidRPr="00C771AD">
        <w:t>trade</w:t>
      </w:r>
      <w:r w:rsidR="00192C87">
        <w:t>-</w:t>
      </w:r>
      <w:r w:rsidRPr="00C771AD">
        <w:t>offs.</w:t>
      </w:r>
    </w:p>
    <w:p w:rsidR="00D03F54" w:rsidP="00284C18">
      <w:pPr>
        <w:pStyle w:val="Answer"/>
        <w:spacing w:before="120" w:after="120"/>
        <w:ind w:left="851"/>
        <w:jc w:val="left"/>
      </w:pPr>
      <w:r w:rsidRPr="003348D2">
        <w:rPr>
          <w:b/>
          <w:i/>
        </w:rPr>
        <w:t>Professor Rasmus Kleis Nielsen:</w:t>
      </w:r>
      <w:r>
        <w:t xml:space="preserve"> I</w:t>
      </w:r>
      <w:r w:rsidRPr="00AE3FE7">
        <w:t>t is up to every individual citizen and elected official to make up their own mind about when they feel that bar has been met</w:t>
      </w:r>
      <w:r>
        <w:t>.</w:t>
      </w:r>
      <w:r w:rsidRPr="00AE3FE7">
        <w:t xml:space="preserve"> I do not think </w:t>
      </w:r>
      <w:r>
        <w:t>it</w:t>
      </w:r>
      <w:r w:rsidRPr="00AE3FE7">
        <w:t xml:space="preserve"> is my role as a scientist to tell people how to think about these things. </w:t>
      </w:r>
    </w:p>
    <w:p w:rsidR="00D03F54" w:rsidP="00284C18">
      <w:pPr>
        <w:pStyle w:val="Answer"/>
        <w:spacing w:before="120" w:after="120"/>
        <w:ind w:left="851"/>
        <w:jc w:val="left"/>
      </w:pPr>
      <w:r>
        <w:t>S</w:t>
      </w:r>
      <w:r w:rsidRPr="00AE3FE7">
        <w:t>ocial science and other kinds of research can help citizens and elected officials</w:t>
      </w:r>
      <w:r>
        <w:t xml:space="preserve"> </w:t>
      </w:r>
      <w:r w:rsidRPr="00AE3FE7">
        <w:t xml:space="preserve">think through what the options are. </w:t>
      </w:r>
      <w:r>
        <w:t>W</w:t>
      </w:r>
      <w:r w:rsidRPr="00AE3FE7">
        <w:t>e need to be very clear that there are options already in place in other countries</w:t>
      </w:r>
      <w:r>
        <w:t xml:space="preserve"> that </w:t>
      </w:r>
      <w:r w:rsidRPr="00AE3FE7">
        <w:t>in some cases are well</w:t>
      </w:r>
      <w:r>
        <w:t xml:space="preserve"> </w:t>
      </w:r>
      <w:r w:rsidRPr="00AE3FE7">
        <w:t xml:space="preserve">supported by evidence in terms of delivering on their policy objectives. There are also policies in various </w:t>
      </w:r>
      <w:r w:rsidR="00192C87">
        <w:t xml:space="preserve">other </w:t>
      </w:r>
      <w:r w:rsidRPr="00AE3FE7">
        <w:t xml:space="preserve">places that </w:t>
      </w:r>
      <w:r w:rsidRPr="00135947">
        <w:t>might lead to some</w:t>
      </w:r>
      <w:r w:rsidRPr="00AE3FE7">
        <w:t xml:space="preserve"> of the issues that Mr </w:t>
      </w:r>
      <w:r>
        <w:t>Colvile</w:t>
      </w:r>
      <w:r w:rsidRPr="00AE3FE7">
        <w:t xml:space="preserve"> raise</w:t>
      </w:r>
      <w:r>
        <w:t>s. In</w:t>
      </w:r>
      <w:r w:rsidRPr="00AE3FE7">
        <w:t xml:space="preserve"> a sense, it becomes a question of politics and priorities. </w:t>
      </w:r>
    </w:p>
    <w:p w:rsidR="00D03F54" w:rsidRPr="00F50C0E" w:rsidP="00284C18">
      <w:pPr>
        <w:pStyle w:val="Answer"/>
        <w:spacing w:before="120" w:after="120"/>
        <w:ind w:left="851"/>
        <w:jc w:val="left"/>
      </w:pPr>
      <w:r>
        <w:t>T</w:t>
      </w:r>
      <w:r w:rsidRPr="00AE3FE7">
        <w:t>he context in the UK is one in which only 20% of the UK public</w:t>
      </w:r>
      <w:r>
        <w:t>, w</w:t>
      </w:r>
      <w:r w:rsidRPr="00AE3FE7">
        <w:t xml:space="preserve">hen we </w:t>
      </w:r>
      <w:r>
        <w:t xml:space="preserve">last </w:t>
      </w:r>
      <w:r w:rsidRPr="00AE3FE7">
        <w:t>ask</w:t>
      </w:r>
      <w:r>
        <w:t>ed</w:t>
      </w:r>
      <w:r w:rsidRPr="00AE3FE7">
        <w:t xml:space="preserve"> people</w:t>
      </w:r>
      <w:r>
        <w:t>,</w:t>
      </w:r>
      <w:r w:rsidRPr="00AE3FE7">
        <w:t xml:space="preserve"> believe</w:t>
      </w:r>
      <w:r>
        <w:t>d that</w:t>
      </w:r>
      <w:r w:rsidRPr="00AE3FE7">
        <w:t xml:space="preserve"> the news media here </w:t>
      </w:r>
      <w:r>
        <w:t>is</w:t>
      </w:r>
      <w:r w:rsidRPr="00AE3FE7">
        <w:t xml:space="preserve"> free from </w:t>
      </w:r>
      <w:r w:rsidRPr="00AE3FE7">
        <w:t xml:space="preserve">undue political or government influence. There is a </w:t>
      </w:r>
      <w:r w:rsidRPr="00F50C0E">
        <w:t>concern here about how the public see such interventions.</w:t>
      </w:r>
    </w:p>
    <w:p w:rsidR="00D03F54" w:rsidRPr="00F50C0E" w:rsidP="00284C18">
      <w:pPr>
        <w:pStyle w:val="Remark"/>
        <w:spacing w:before="120" w:after="120"/>
        <w:ind w:left="851"/>
        <w:jc w:val="left"/>
      </w:pPr>
      <w:r w:rsidRPr="00F50C0E">
        <w:rPr>
          <w:b/>
        </w:rPr>
        <w:t>Lord Kamall:</w:t>
      </w:r>
      <w:r w:rsidRPr="00F50C0E">
        <w:t xml:space="preserve"> Sorry, could you repeat the percentage?</w:t>
      </w:r>
    </w:p>
    <w:p w:rsidR="00D03F54" w:rsidP="00284C18">
      <w:pPr>
        <w:pStyle w:val="Answer"/>
        <w:spacing w:before="120" w:after="120"/>
        <w:ind w:left="851"/>
        <w:jc w:val="left"/>
      </w:pPr>
      <w:r w:rsidRPr="00F66151">
        <w:rPr>
          <w:b/>
          <w:i/>
        </w:rPr>
        <w:t>Professor Rasmus Kleis Nielsen:</w:t>
      </w:r>
      <w:r>
        <w:t xml:space="preserve"> </w:t>
      </w:r>
      <w:r w:rsidR="00192C87">
        <w:t xml:space="preserve">When we asked in 2021, </w:t>
      </w:r>
      <w:r>
        <w:t xml:space="preserve">20% </w:t>
      </w:r>
      <w:r w:rsidRPr="00F66151">
        <w:t>of the UK public</w:t>
      </w:r>
      <w:r>
        <w:t xml:space="preserve"> </w:t>
      </w:r>
      <w:r w:rsidRPr="00F66151">
        <w:t>believe</w:t>
      </w:r>
      <w:r>
        <w:t>d</w:t>
      </w:r>
      <w:r w:rsidRPr="00F66151">
        <w:t xml:space="preserve"> that most of the time</w:t>
      </w:r>
      <w:r w:rsidR="00192C87">
        <w:t>,</w:t>
      </w:r>
      <w:r w:rsidRPr="00F66151">
        <w:t xml:space="preserve"> </w:t>
      </w:r>
      <w:r w:rsidR="00192C87">
        <w:t xml:space="preserve">the </w:t>
      </w:r>
      <w:r w:rsidRPr="00F66151">
        <w:t xml:space="preserve">news media </w:t>
      </w:r>
      <w:r w:rsidR="00192C87">
        <w:t xml:space="preserve">is </w:t>
      </w:r>
      <w:r w:rsidRPr="00F66151">
        <w:t>free from undue political or government influence</w:t>
      </w:r>
      <w:r>
        <w:t>.</w:t>
      </w:r>
    </w:p>
    <w:p w:rsidR="00D03F54" w:rsidP="00284C18">
      <w:pPr>
        <w:pStyle w:val="Answer"/>
        <w:spacing w:before="120" w:after="120"/>
        <w:ind w:left="851"/>
        <w:jc w:val="left"/>
      </w:pPr>
      <w:r>
        <w:t>I</w:t>
      </w:r>
      <w:r w:rsidRPr="00F66151">
        <w:t>f and when</w:t>
      </w:r>
      <w:r w:rsidRPr="00F66151">
        <w:t xml:space="preserve"> one decides to intervene</w:t>
      </w:r>
      <w:r>
        <w:t>,</w:t>
      </w:r>
      <w:r w:rsidRPr="00F66151">
        <w:t xml:space="preserve"> as is often the case with policy, the important thing to keep in mind is that industrial policy and other kinds of intervention can be effective when they work with public demand </w:t>
      </w:r>
      <w:r>
        <w:t>and/</w:t>
      </w:r>
      <w:r w:rsidRPr="00F66151">
        <w:t>or market forces</w:t>
      </w:r>
      <w:r w:rsidR="00192C87">
        <w:t>,</w:t>
      </w:r>
      <w:r w:rsidRPr="00F66151">
        <w:t xml:space="preserve"> and </w:t>
      </w:r>
      <w:r w:rsidR="00192C87">
        <w:t xml:space="preserve">they </w:t>
      </w:r>
      <w:r w:rsidRPr="00F66151">
        <w:t>can be expensive failures when they work against public demand</w:t>
      </w:r>
      <w:r>
        <w:t xml:space="preserve"> and</w:t>
      </w:r>
      <w:r w:rsidRPr="00F66151">
        <w:t xml:space="preserve"> market forces</w:t>
      </w:r>
      <w:r>
        <w:t>.</w:t>
      </w:r>
      <w:r w:rsidRPr="00F66151">
        <w:t xml:space="preserve"> </w:t>
      </w:r>
      <w:r>
        <w:t>W</w:t>
      </w:r>
      <w:r w:rsidRPr="00F66151">
        <w:t>e can fund education because there is a demand for it. We can support high</w:t>
      </w:r>
      <w:r>
        <w:t>-</w:t>
      </w:r>
      <w:r w:rsidRPr="00F66151">
        <w:t>tech industries because there is a market for it</w:t>
      </w:r>
      <w:r>
        <w:t xml:space="preserve">. </w:t>
      </w:r>
    </w:p>
    <w:p w:rsidR="00D03F54" w:rsidRPr="00F66151" w:rsidP="00284C18">
      <w:pPr>
        <w:pStyle w:val="Answer"/>
        <w:spacing w:before="120" w:after="120"/>
        <w:ind w:left="851"/>
        <w:jc w:val="left"/>
      </w:pPr>
      <w:r>
        <w:t>T</w:t>
      </w:r>
      <w:r w:rsidRPr="00F66151">
        <w:t>he context in the UK is one in which the sad reality is that much of the current news industry is producing something that only a relatively small number of older, richer, more highly educated people are engaging with</w:t>
      </w:r>
      <w:r>
        <w:t>, and w</w:t>
      </w:r>
      <w:r w:rsidRPr="00F66151">
        <w:t xml:space="preserve">e can imagine </w:t>
      </w:r>
      <w:r>
        <w:t xml:space="preserve">that </w:t>
      </w:r>
      <w:r w:rsidRPr="00F66151">
        <w:t>there are probably similar inequalities around race, religion and the like</w:t>
      </w:r>
      <w:r>
        <w:t>. A</w:t>
      </w:r>
      <w:r w:rsidRPr="00F66151">
        <w:t xml:space="preserve">ny policy that does not think about why that might be will simply reinforce that profile and not deliver something that much of the public might see as being in the public interest, rather than </w:t>
      </w:r>
      <w:r>
        <w:t xml:space="preserve">in </w:t>
      </w:r>
      <w:r w:rsidRPr="00F66151">
        <w:t>the interest</w:t>
      </w:r>
      <w:r>
        <w:t>s</w:t>
      </w:r>
      <w:r w:rsidRPr="00F66151">
        <w:t xml:space="preserve"> of the industry itself.</w:t>
      </w:r>
    </w:p>
    <w:p w:rsidR="00D03F54" w:rsidP="00284C18">
      <w:pPr>
        <w:pStyle w:val="Remark"/>
        <w:spacing w:before="120" w:after="120"/>
        <w:ind w:left="851"/>
        <w:jc w:val="left"/>
      </w:pPr>
      <w:r w:rsidRPr="00A154A4">
        <w:rPr>
          <w:b/>
        </w:rPr>
        <w:t>Lord Kamall:</w:t>
      </w:r>
      <w:r>
        <w:t xml:space="preserve"> </w:t>
      </w:r>
      <w:r w:rsidRPr="00A154A4">
        <w:t>Forgive me if I misunderstood</w:t>
      </w:r>
      <w:r w:rsidR="00192C87">
        <w:t>,</w:t>
      </w:r>
      <w:r>
        <w:t xml:space="preserve"> </w:t>
      </w:r>
      <w:r w:rsidRPr="00A154A4">
        <w:t xml:space="preserve">but I just want to check something you said. You said </w:t>
      </w:r>
      <w:r>
        <w:t xml:space="preserve">that </w:t>
      </w:r>
      <w:r w:rsidRPr="00A154A4">
        <w:t xml:space="preserve">there are some good examples in other countries of government intervention, but you also said there </w:t>
      </w:r>
      <w:r>
        <w:t>were</w:t>
      </w:r>
      <w:r w:rsidRPr="00A154A4">
        <w:t xml:space="preserve"> examples of government intervention </w:t>
      </w:r>
      <w:r w:rsidR="00192C87">
        <w:t xml:space="preserve">that </w:t>
      </w:r>
      <w:r w:rsidRPr="00A154A4">
        <w:t>was not appropriate or did not work. Could you give us examples of both?</w:t>
      </w:r>
    </w:p>
    <w:p w:rsidR="00D03F54" w:rsidP="00284C18">
      <w:pPr>
        <w:pStyle w:val="Answer"/>
        <w:spacing w:before="120" w:after="120"/>
        <w:ind w:left="851"/>
        <w:jc w:val="left"/>
      </w:pPr>
      <w:r w:rsidRPr="00A154A4">
        <w:rPr>
          <w:b/>
          <w:i/>
        </w:rPr>
        <w:t>Professor Rasmus Kleis Nielsen:</w:t>
      </w:r>
      <w:r>
        <w:t xml:space="preserve"> </w:t>
      </w:r>
      <w:r w:rsidRPr="003C0D36">
        <w:t>Sure</w:t>
      </w:r>
      <w:r>
        <w:t>. C</w:t>
      </w:r>
      <w:r w:rsidRPr="003C0D36">
        <w:t>ontinental Europe has a wealth of different interventions in this space. Some of them, I would say, are well regarded by many media scholars</w:t>
      </w:r>
      <w:r>
        <w:t>.</w:t>
      </w:r>
      <w:r w:rsidRPr="003C0D36">
        <w:t xml:space="preserve"> I apologise for mentioning my native Denmark</w:t>
      </w:r>
      <w:r w:rsidR="00192C87">
        <w:t>,</w:t>
      </w:r>
      <w:r w:rsidRPr="003C0D36">
        <w:t xml:space="preserve"> but there are both indirect and direct subsidies for independent private publishers in Denmark</w:t>
      </w:r>
      <w:r>
        <w:t xml:space="preserve"> that </w:t>
      </w:r>
      <w:r w:rsidRPr="003C0D36">
        <w:t xml:space="preserve">are designed to support local providers and providers </w:t>
      </w:r>
      <w:r>
        <w:t>who</w:t>
      </w:r>
      <w:r w:rsidRPr="003C0D36">
        <w:t xml:space="preserve"> serve parts of the public that are poorly served on a pure market basis</w:t>
      </w:r>
      <w:r>
        <w:t>.</w:t>
      </w:r>
      <w:r w:rsidRPr="003C0D36">
        <w:t xml:space="preserve"> </w:t>
      </w:r>
      <w:r>
        <w:t>T</w:t>
      </w:r>
      <w:r w:rsidRPr="003C0D36">
        <w:t>hese have been found to be compliant with state aid rules and are generally well regarded as a meaningful intervention, and one that keeps independent news media separate from any direct political or civil service pressures while also meaningfully enhancing their investment in journalism</w:t>
      </w:r>
      <w:r>
        <w:t>.</w:t>
      </w:r>
      <w:r w:rsidRPr="003C0D36">
        <w:t xml:space="preserve"> </w:t>
      </w:r>
    </w:p>
    <w:p w:rsidR="00D03F54" w:rsidP="00284C18">
      <w:pPr>
        <w:pStyle w:val="Answer"/>
        <w:spacing w:before="120" w:after="120"/>
        <w:ind w:left="851"/>
        <w:jc w:val="left"/>
      </w:pPr>
      <w:r>
        <w:t>T</w:t>
      </w:r>
      <w:r w:rsidRPr="003C0D36">
        <w:t>here are also a number of countries</w:t>
      </w:r>
      <w:r>
        <w:t>—</w:t>
      </w:r>
      <w:r w:rsidRPr="003C0D36">
        <w:t>France and Italy spring to mind</w:t>
      </w:r>
      <w:r>
        <w:t>—</w:t>
      </w:r>
      <w:r w:rsidRPr="003C0D36">
        <w:t>where even in the news industry itself there has been quite strongly worded criticism about the tendency to hand over taxpayer money to very small news outlets that are directly linked to political actors, often Members of Parliament, in ways that offer a veneer of diversity but come across as glorified websites promoting a particular faction</w:t>
      </w:r>
      <w:r>
        <w:t>’s</w:t>
      </w:r>
      <w:r w:rsidRPr="003C0D36">
        <w:t xml:space="preserve"> or political figure</w:t>
      </w:r>
      <w:r>
        <w:t>’</w:t>
      </w:r>
      <w:r w:rsidRPr="003C0D36">
        <w:t>s point of view, while reaching very little of the public and doing nothing at all to deliver value to the public at large.</w:t>
      </w:r>
    </w:p>
    <w:p w:rsidR="00D03F54" w:rsidP="00284C18">
      <w:pPr>
        <w:pStyle w:val="Remark"/>
        <w:spacing w:before="120" w:after="120"/>
        <w:ind w:left="851"/>
        <w:jc w:val="left"/>
      </w:pPr>
      <w:r w:rsidRPr="003348D2">
        <w:rPr>
          <w:b/>
        </w:rPr>
        <w:t>Lord Kamall:</w:t>
      </w:r>
      <w:r>
        <w:t xml:space="preserve"> </w:t>
      </w:r>
      <w:r w:rsidRPr="00BB4595">
        <w:t>Thank you very much</w:t>
      </w:r>
      <w:r>
        <w:t>.</w:t>
      </w:r>
      <w:r w:rsidRPr="00BB4595">
        <w:t xml:space="preserve"> Professor Singer</w:t>
      </w:r>
      <w:r>
        <w:t xml:space="preserve">, </w:t>
      </w:r>
      <w:r w:rsidRPr="00BB4595">
        <w:t>the same question.</w:t>
      </w:r>
    </w:p>
    <w:p w:rsidR="00D03F54" w:rsidP="00284C18">
      <w:pPr>
        <w:pStyle w:val="Answer"/>
        <w:spacing w:before="120" w:after="120"/>
        <w:ind w:left="851"/>
        <w:jc w:val="left"/>
      </w:pPr>
      <w:r w:rsidRPr="003348D2">
        <w:rPr>
          <w:b/>
          <w:i/>
        </w:rPr>
        <w:t>Professor Jane Singer:</w:t>
      </w:r>
      <w:r>
        <w:t xml:space="preserve"> </w:t>
      </w:r>
      <w:r w:rsidRPr="00C6649A">
        <w:t xml:space="preserve">Thank you. I would agree with what has been said. </w:t>
      </w:r>
      <w:r>
        <w:t xml:space="preserve">In </w:t>
      </w:r>
      <w:r w:rsidRPr="00C6649A">
        <w:t xml:space="preserve">Scandinavia in particular, where there is a role for </w:t>
      </w:r>
      <w:r w:rsidR="00192C87">
        <w:t>g</w:t>
      </w:r>
      <w:r w:rsidRPr="00C6649A">
        <w:t>overnment</w:t>
      </w:r>
      <w:r>
        <w:t>, the public a</w:t>
      </w:r>
      <w:r w:rsidRPr="00C6649A">
        <w:t>lways h</w:t>
      </w:r>
      <w:r>
        <w:t>ave</w:t>
      </w:r>
      <w:r w:rsidRPr="00C6649A">
        <w:t xml:space="preserve"> the highest trust levels </w:t>
      </w:r>
      <w:r>
        <w:t>in</w:t>
      </w:r>
      <w:r w:rsidRPr="00C6649A">
        <w:t xml:space="preserve"> the media too. </w:t>
      </w:r>
      <w:r>
        <w:t>P</w:t>
      </w:r>
      <w:r w:rsidRPr="00C6649A">
        <w:t xml:space="preserve">eople do not inherently distrust public support if it is done correctly. It is very easy to do incorrectly, though. </w:t>
      </w:r>
    </w:p>
    <w:p w:rsidR="00D03F54" w:rsidP="00284C18">
      <w:pPr>
        <w:pStyle w:val="Answer"/>
        <w:spacing w:before="120" w:after="120"/>
        <w:ind w:left="851"/>
        <w:jc w:val="left"/>
      </w:pPr>
      <w:r w:rsidRPr="00C6649A">
        <w:t xml:space="preserve">My personal view is that </w:t>
      </w:r>
      <w:r w:rsidRPr="00C6649A" w:rsidR="00192C87">
        <w:t>the Government should not be a part of</w:t>
      </w:r>
      <w:r w:rsidR="00192C87">
        <w:t xml:space="preserve"> </w:t>
      </w:r>
      <w:r w:rsidRPr="00C6649A">
        <w:t xml:space="preserve">anything to do with content, and I think that is what everyone else is saying as well. </w:t>
      </w:r>
      <w:r>
        <w:t>T</w:t>
      </w:r>
      <w:r w:rsidRPr="00C6649A">
        <w:t xml:space="preserve">here is too much actual risk and too much perceived risk for the Government to be involved in anything to do with what </w:t>
      </w:r>
      <w:r w:rsidR="00192C87">
        <w:t xml:space="preserve">the </w:t>
      </w:r>
      <w:r w:rsidRPr="00C6649A">
        <w:t xml:space="preserve">media </w:t>
      </w:r>
      <w:r>
        <w:t xml:space="preserve">actually </w:t>
      </w:r>
      <w:r w:rsidRPr="00C6649A">
        <w:t>produce</w:t>
      </w:r>
      <w:r w:rsidRPr="00C6649A">
        <w:t xml:space="preserve">. </w:t>
      </w:r>
    </w:p>
    <w:p w:rsidR="00D03F54" w:rsidP="00284C18">
      <w:pPr>
        <w:pStyle w:val="Answer"/>
        <w:spacing w:before="120" w:after="120"/>
        <w:ind w:left="851"/>
        <w:jc w:val="left"/>
      </w:pPr>
      <w:r>
        <w:t xml:space="preserve">However, </w:t>
      </w:r>
      <w:r w:rsidRPr="00C6649A">
        <w:t xml:space="preserve">there </w:t>
      </w:r>
      <w:r>
        <w:t>are</w:t>
      </w:r>
      <w:r w:rsidRPr="00C6649A">
        <w:t xml:space="preserve"> other realms where the Government could be useful</w:t>
      </w:r>
      <w:r>
        <w:t>. W</w:t>
      </w:r>
      <w:r w:rsidRPr="00C6649A">
        <w:t xml:space="preserve">e are looking now at the </w:t>
      </w:r>
      <w:r>
        <w:t xml:space="preserve">potential </w:t>
      </w:r>
      <w:r w:rsidRPr="00C6649A">
        <w:t xml:space="preserve">sale of a major media outlet, </w:t>
      </w:r>
      <w:r>
        <w:t>the</w:t>
      </w:r>
      <w:r w:rsidRPr="001C0DFA">
        <w:rPr>
          <w:i/>
          <w:iCs/>
        </w:rPr>
        <w:t xml:space="preserve"> Telegraph</w:t>
      </w:r>
      <w:r w:rsidRPr="00C6649A">
        <w:t>, to</w:t>
      </w:r>
      <w:r>
        <w:t xml:space="preserve"> a f</w:t>
      </w:r>
      <w:r w:rsidRPr="00C6649A">
        <w:t>oreign entity. I think the Government ha</w:t>
      </w:r>
      <w:r>
        <w:t>ve</w:t>
      </w:r>
      <w:r w:rsidRPr="00C6649A">
        <w:t xml:space="preserve"> a voice in </w:t>
      </w:r>
      <w:r w:rsidR="00192C87">
        <w:t xml:space="preserve">the </w:t>
      </w:r>
      <w:r w:rsidRPr="00C6649A">
        <w:t xml:space="preserve">ownership of the media, at least at that level. </w:t>
      </w:r>
      <w:r>
        <w:t>T</w:t>
      </w:r>
      <w:r w:rsidRPr="00C6649A">
        <w:t xml:space="preserve">here </w:t>
      </w:r>
      <w:r>
        <w:t>are</w:t>
      </w:r>
      <w:r w:rsidRPr="00C6649A">
        <w:t xml:space="preserve"> things the Government might do related to tax structures</w:t>
      </w:r>
      <w:r w:rsidR="00192C87">
        <w:t xml:space="preserve">, and </w:t>
      </w:r>
      <w:r w:rsidRPr="00C6649A">
        <w:t>that are not directly related to content but that can support the media in other ways</w:t>
      </w:r>
      <w:r>
        <w:t xml:space="preserve"> that</w:t>
      </w:r>
      <w:r w:rsidRPr="00C6649A">
        <w:t xml:space="preserve"> would not be problematic.</w:t>
      </w:r>
    </w:p>
    <w:p w:rsidR="00D03F54" w:rsidP="00284C18">
      <w:pPr>
        <w:pStyle w:val="Question"/>
        <w:spacing w:before="240"/>
        <w:ind w:left="851" w:hanging="851"/>
        <w:jc w:val="left"/>
      </w:pPr>
      <w:r w:rsidRPr="00E6286C">
        <w:rPr>
          <w:b/>
        </w:rPr>
        <w:t xml:space="preserve">Lord </w:t>
      </w:r>
      <w:r w:rsidRPr="00E6286C">
        <w:rPr>
          <w:b/>
        </w:rPr>
        <w:t>Kamall</w:t>
      </w:r>
      <w:r w:rsidRPr="00E6286C">
        <w:rPr>
          <w:b/>
        </w:rPr>
        <w:t>:</w:t>
      </w:r>
      <w:r>
        <w:t xml:space="preserve"> </w:t>
      </w:r>
      <w:r w:rsidRPr="00EB4D7B">
        <w:t xml:space="preserve">Thank you. I wonder </w:t>
      </w:r>
      <w:r w:rsidR="00192C87">
        <w:t xml:space="preserve">whether </w:t>
      </w:r>
      <w:r w:rsidRPr="00EB4D7B">
        <w:t xml:space="preserve">I could throw in </w:t>
      </w:r>
      <w:r>
        <w:t>a question</w:t>
      </w:r>
      <w:r w:rsidRPr="00EB4D7B">
        <w:t xml:space="preserve"> that has been underlying a lot of the questions we have asked</w:t>
      </w:r>
      <w:r>
        <w:t xml:space="preserve"> </w:t>
      </w:r>
      <w:r w:rsidRPr="00EB4D7B">
        <w:t xml:space="preserve">throughout the inquiry, </w:t>
      </w:r>
      <w:r>
        <w:t xml:space="preserve">on </w:t>
      </w:r>
      <w:r w:rsidRPr="00EB4D7B">
        <w:t>impartiality</w:t>
      </w:r>
      <w:r>
        <w:t>. H</w:t>
      </w:r>
      <w:r w:rsidRPr="00EB4D7B">
        <w:t>ow do we get impartiality</w:t>
      </w:r>
      <w:r w:rsidR="00192C87">
        <w:t>,</w:t>
      </w:r>
      <w:r w:rsidRPr="00EB4D7B">
        <w:t xml:space="preserve"> </w:t>
      </w:r>
      <w:r>
        <w:t>and also</w:t>
      </w:r>
      <w:r w:rsidRPr="00EB4D7B">
        <w:t xml:space="preserve"> diversity</w:t>
      </w:r>
      <w:r w:rsidR="00192C87">
        <w:t>?</w:t>
      </w:r>
      <w:r>
        <w:t xml:space="preserve"> </w:t>
      </w:r>
      <w:r w:rsidRPr="00EB4D7B">
        <w:t xml:space="preserve">is it </w:t>
      </w:r>
      <w:r w:rsidR="00192C87">
        <w:t xml:space="preserve">an </w:t>
      </w:r>
      <w:r w:rsidRPr="00EB4D7B">
        <w:t>either</w:t>
      </w:r>
      <w:r>
        <w:t>/</w:t>
      </w:r>
      <w:r w:rsidRPr="00EB4D7B">
        <w:t>or? Is there a trade</w:t>
      </w:r>
      <w:r w:rsidR="00192C87">
        <w:t>-</w:t>
      </w:r>
      <w:r w:rsidRPr="00EB4D7B">
        <w:t>off between them? Professor</w:t>
      </w:r>
      <w:r>
        <w:t xml:space="preserve"> Singer.</w:t>
      </w:r>
    </w:p>
    <w:p w:rsidR="00D03F54" w:rsidP="00284C18">
      <w:pPr>
        <w:pStyle w:val="Answer"/>
        <w:spacing w:before="120" w:after="120"/>
        <w:ind w:left="851"/>
        <w:jc w:val="left"/>
      </w:pPr>
      <w:r w:rsidRPr="003348D2">
        <w:rPr>
          <w:b/>
          <w:i/>
        </w:rPr>
        <w:t>Professor Jane Singer:</w:t>
      </w:r>
      <w:r>
        <w:t xml:space="preserve"> </w:t>
      </w:r>
      <w:r w:rsidRPr="00EB4D7B">
        <w:t xml:space="preserve">The last time </w:t>
      </w:r>
      <w:r>
        <w:t xml:space="preserve">I was at </w:t>
      </w:r>
      <w:r w:rsidRPr="00EB4D7B">
        <w:t xml:space="preserve">this </w:t>
      </w:r>
      <w:r>
        <w:t>c</w:t>
      </w:r>
      <w:r w:rsidRPr="00EB4D7B">
        <w:t xml:space="preserve">ommittee we </w:t>
      </w:r>
      <w:r w:rsidR="00192C87">
        <w:t xml:space="preserve">looked </w:t>
      </w:r>
      <w:r w:rsidRPr="00EB4D7B">
        <w:t>at that</w:t>
      </w:r>
      <w:r>
        <w:t>. Again, m</w:t>
      </w:r>
      <w:r w:rsidRPr="00EB4D7B">
        <w:t xml:space="preserve">y personal view is that partiality or impartiality in the media is probably not </w:t>
      </w:r>
      <w:r w:rsidR="00192C87">
        <w:t xml:space="preserve">in </w:t>
      </w:r>
      <w:r w:rsidRPr="00EB4D7B">
        <w:t>the Government</w:t>
      </w:r>
      <w:r>
        <w:t>’</w:t>
      </w:r>
      <w:r w:rsidRPr="00EB4D7B">
        <w:t xml:space="preserve">s purview. </w:t>
      </w:r>
      <w:r>
        <w:t xml:space="preserve">It is </w:t>
      </w:r>
      <w:r w:rsidRPr="00EB4D7B">
        <w:t xml:space="preserve">a little </w:t>
      </w:r>
      <w:r w:rsidR="00C24D44">
        <w:t xml:space="preserve">too </w:t>
      </w:r>
      <w:r w:rsidRPr="00EB4D7B">
        <w:t xml:space="preserve">easy either to corrupt it or to be perceived as corrupting it. </w:t>
      </w:r>
      <w:r>
        <w:t xml:space="preserve">Of course, </w:t>
      </w:r>
      <w:r w:rsidRPr="00EB4D7B">
        <w:t xml:space="preserve">you </w:t>
      </w:r>
      <w:r w:rsidRPr="00EB4D7B">
        <w:t>have to</w:t>
      </w:r>
      <w:r>
        <w:t xml:space="preserve"> </w:t>
      </w:r>
      <w:r w:rsidRPr="00EB4D7B">
        <w:t>think about the perception as well as the reality</w:t>
      </w:r>
      <w:r>
        <w:t>.</w:t>
      </w:r>
      <w:r w:rsidRPr="00EB4D7B">
        <w:t xml:space="preserve"> </w:t>
      </w:r>
    </w:p>
    <w:p w:rsidR="00D03F54" w:rsidP="00284C18">
      <w:pPr>
        <w:pStyle w:val="Answer"/>
        <w:spacing w:before="120" w:after="120"/>
        <w:ind w:left="851"/>
        <w:jc w:val="left"/>
      </w:pPr>
      <w:r>
        <w:t>On d</w:t>
      </w:r>
      <w:r w:rsidRPr="00EB4D7B">
        <w:t>iversit</w:t>
      </w:r>
      <w:r>
        <w:t xml:space="preserve">y, </w:t>
      </w:r>
      <w:r w:rsidRPr="00EB4D7B">
        <w:t xml:space="preserve">some progress </w:t>
      </w:r>
      <w:r w:rsidR="00192C87">
        <w:t xml:space="preserve">has probably </w:t>
      </w:r>
      <w:r w:rsidR="00E131DF">
        <w:t xml:space="preserve">been </w:t>
      </w:r>
      <w:r w:rsidRPr="00EB4D7B">
        <w:t>made. I am not sure it is the Government</w:t>
      </w:r>
      <w:r>
        <w:t>’</w:t>
      </w:r>
      <w:r w:rsidRPr="00EB4D7B">
        <w:t>s doing, but there is a recognition by the media that this is a problem</w:t>
      </w:r>
      <w:r w:rsidR="00192C87">
        <w:t>,</w:t>
      </w:r>
      <w:r w:rsidRPr="00EB4D7B">
        <w:t xml:space="preserve"> </w:t>
      </w:r>
      <w:r w:rsidR="00192C87">
        <w:t xml:space="preserve">and </w:t>
      </w:r>
      <w:r w:rsidRPr="00EB4D7B">
        <w:t xml:space="preserve">they have </w:t>
      </w:r>
      <w:r w:rsidR="00192C87">
        <w:t xml:space="preserve">it </w:t>
      </w:r>
      <w:r w:rsidRPr="00EB4D7B">
        <w:t>within their purview to address</w:t>
      </w:r>
      <w:r w:rsidR="00192C87">
        <w:t xml:space="preserve"> it</w:t>
      </w:r>
      <w:r w:rsidRPr="00EB4D7B">
        <w:t>. We are seeing more bursaries, more scholarships</w:t>
      </w:r>
      <w:r>
        <w:t xml:space="preserve"> and</w:t>
      </w:r>
      <w:r w:rsidRPr="00EB4D7B">
        <w:t xml:space="preserve"> more initiatives undertaken by the media, perhaps with the understanding that </w:t>
      </w:r>
      <w:r>
        <w:t xml:space="preserve">there is support </w:t>
      </w:r>
      <w:r w:rsidR="00192C87">
        <w:t xml:space="preserve">for that </w:t>
      </w:r>
      <w:r>
        <w:t>in</w:t>
      </w:r>
      <w:r w:rsidRPr="00EB4D7B">
        <w:t xml:space="preserve"> </w:t>
      </w:r>
      <w:r w:rsidR="00192C87">
        <w:t>g</w:t>
      </w:r>
      <w:r w:rsidRPr="00EB4D7B">
        <w:t>overnment</w:t>
      </w:r>
      <w:r w:rsidR="00192C87">
        <w:t>,</w:t>
      </w:r>
      <w:r w:rsidRPr="00EB4D7B">
        <w:t xml:space="preserve"> but perhaps </w:t>
      </w:r>
      <w:r w:rsidR="00192C87">
        <w:t xml:space="preserve">with the understanding </w:t>
      </w:r>
      <w:r w:rsidRPr="00EB4D7B">
        <w:t xml:space="preserve">that they need to be doing this because they will keep getting pounded if they do not increase diversity. </w:t>
      </w:r>
    </w:p>
    <w:p w:rsidR="00D03F54" w:rsidP="00284C18">
      <w:pPr>
        <w:pStyle w:val="Answer"/>
        <w:spacing w:before="120" w:after="120"/>
        <w:ind w:left="851"/>
        <w:jc w:val="left"/>
      </w:pPr>
      <w:r>
        <w:t xml:space="preserve">There is </w:t>
      </w:r>
      <w:r w:rsidRPr="00EB4D7B">
        <w:t>a fine balance between the role</w:t>
      </w:r>
      <w:r>
        <w:t>s</w:t>
      </w:r>
      <w:r w:rsidRPr="00EB4D7B">
        <w:t xml:space="preserve"> the Government play and the ways </w:t>
      </w:r>
      <w:r w:rsidR="00192C87">
        <w:t xml:space="preserve">the </w:t>
      </w:r>
      <w:r w:rsidRPr="00EB4D7B">
        <w:t xml:space="preserve">Government might facilitate the media taking on some of these roles </w:t>
      </w:r>
      <w:r w:rsidRPr="00EB4D7B">
        <w:t>itself, if</w:t>
      </w:r>
      <w:r w:rsidRPr="00EB4D7B">
        <w:t xml:space="preserve"> that makes sense.</w:t>
      </w:r>
    </w:p>
    <w:p w:rsidR="00D03F54" w:rsidP="00284C18">
      <w:pPr>
        <w:pStyle w:val="Remark"/>
        <w:spacing w:before="120" w:after="120"/>
        <w:ind w:left="851"/>
        <w:jc w:val="left"/>
      </w:pPr>
      <w:r w:rsidRPr="003348D2">
        <w:rPr>
          <w:b/>
        </w:rPr>
        <w:t>Lord Kamall:</w:t>
      </w:r>
      <w:r>
        <w:t xml:space="preserve"> </w:t>
      </w:r>
      <w:r w:rsidRPr="009672BD">
        <w:t xml:space="preserve">Professor Nielsen, do you have an opinion on this idea of </w:t>
      </w:r>
      <w:r>
        <w:t>im</w:t>
      </w:r>
      <w:r w:rsidRPr="009672BD">
        <w:t>partiality and diversity?</w:t>
      </w:r>
    </w:p>
    <w:p w:rsidR="00D03F54" w:rsidP="00284C18">
      <w:pPr>
        <w:pStyle w:val="Answer"/>
        <w:spacing w:before="120" w:after="120"/>
        <w:ind w:left="851"/>
        <w:jc w:val="left"/>
      </w:pPr>
      <w:r w:rsidRPr="003348D2">
        <w:rPr>
          <w:b/>
          <w:i/>
        </w:rPr>
        <w:t>Professor Rasmus Kleis Nielsen:</w:t>
      </w:r>
      <w:r>
        <w:t xml:space="preserve"> We </w:t>
      </w:r>
      <w:r w:rsidRPr="009672BD">
        <w:t xml:space="preserve">know from research that </w:t>
      </w:r>
      <w:r w:rsidRPr="009672BD">
        <w:t>the overwhelming majority of</w:t>
      </w:r>
      <w:r w:rsidRPr="009672BD">
        <w:t xml:space="preserve"> the public believe that news media on the whole should strive to be neutral and represent all points of view fairly.</w:t>
      </w:r>
    </w:p>
    <w:p w:rsidR="00D03F54" w:rsidP="00284C18">
      <w:pPr>
        <w:pStyle w:val="Remark"/>
        <w:spacing w:before="120" w:after="120"/>
        <w:ind w:left="851"/>
        <w:jc w:val="left"/>
      </w:pPr>
      <w:r w:rsidRPr="003348D2">
        <w:rPr>
          <w:b/>
        </w:rPr>
        <w:t>Lord Kamall:</w:t>
      </w:r>
      <w:r>
        <w:t xml:space="preserve"> Is that</w:t>
      </w:r>
      <w:r w:rsidRPr="009672BD">
        <w:t xml:space="preserve"> individual outlets or is that the news media as a whole?</w:t>
      </w:r>
    </w:p>
    <w:p w:rsidR="00D03F54" w:rsidP="00284C18">
      <w:pPr>
        <w:pStyle w:val="Answer"/>
        <w:spacing w:before="120" w:after="120"/>
        <w:ind w:left="851"/>
        <w:jc w:val="left"/>
      </w:pPr>
      <w:r w:rsidRPr="003348D2">
        <w:rPr>
          <w:b/>
          <w:i/>
        </w:rPr>
        <w:t>Professor Rasmus Kleis Nielsen:</w:t>
      </w:r>
      <w:r>
        <w:t xml:space="preserve"> </w:t>
      </w:r>
      <w:r w:rsidRPr="009672BD">
        <w:t xml:space="preserve">That is the news </w:t>
      </w:r>
      <w:r w:rsidRPr="009672BD">
        <w:t>media as a whole</w:t>
      </w:r>
      <w:r>
        <w:t>. I</w:t>
      </w:r>
      <w:r w:rsidRPr="009672BD">
        <w:t>t gets quite complicated</w:t>
      </w:r>
      <w:r>
        <w:t xml:space="preserve"> </w:t>
      </w:r>
      <w:r w:rsidRPr="009672BD">
        <w:t xml:space="preserve">quite quickly, in the sense that the kinds of people who consume the most news are often also people who have </w:t>
      </w:r>
      <w:r w:rsidRPr="009672BD">
        <w:t>pretty strong</w:t>
      </w:r>
      <w:r w:rsidRPr="009672BD">
        <w:t xml:space="preserve"> and firm political opinions, and for whom impartiality sometimes means things </w:t>
      </w:r>
      <w:r w:rsidR="00872700">
        <w:t>they</w:t>
      </w:r>
      <w:r w:rsidRPr="009672BD">
        <w:t xml:space="preserve"> do not find offensive or even, ideally, things </w:t>
      </w:r>
      <w:r w:rsidR="00872700">
        <w:t>they</w:t>
      </w:r>
      <w:r w:rsidRPr="009672BD">
        <w:t xml:space="preserve"> find agreeable</w:t>
      </w:r>
      <w:r>
        <w:t>. If</w:t>
      </w:r>
      <w:r w:rsidRPr="009672BD">
        <w:t xml:space="preserve"> one looks at consumption alone, there is a strong and vibrant public demand for more full</w:t>
      </w:r>
      <w:r>
        <w:t>-</w:t>
      </w:r>
      <w:r w:rsidRPr="009672BD">
        <w:t>throated media</w:t>
      </w:r>
      <w:r>
        <w:t>—</w:t>
      </w:r>
      <w:r w:rsidRPr="009672BD">
        <w:t>which is, of course, well represented in this country</w:t>
      </w:r>
      <w:r>
        <w:t>—</w:t>
      </w:r>
      <w:r w:rsidRPr="009672BD">
        <w:t>even though the larger part of the public</w:t>
      </w:r>
      <w:r>
        <w:t xml:space="preserve">, </w:t>
      </w:r>
      <w:r w:rsidRPr="009672BD">
        <w:t>who are more casual</w:t>
      </w:r>
      <w:r>
        <w:t xml:space="preserve"> </w:t>
      </w:r>
      <w:r w:rsidRPr="009672BD">
        <w:t>daily news users with less strong political opinions</w:t>
      </w:r>
      <w:r>
        <w:t>,</w:t>
      </w:r>
      <w:r w:rsidRPr="009672BD">
        <w:t xml:space="preserve"> are very strongly in favour of some form of impartiality</w:t>
      </w:r>
      <w:r>
        <w:t>.</w:t>
      </w:r>
    </w:p>
    <w:p w:rsidR="00D03F54" w:rsidP="00284C18">
      <w:pPr>
        <w:pStyle w:val="Answer"/>
        <w:spacing w:before="120" w:after="120"/>
        <w:ind w:left="851"/>
        <w:jc w:val="left"/>
      </w:pPr>
      <w:r>
        <w:t>From a public policy perspective, the way I would think about it</w:t>
      </w:r>
      <w:r w:rsidRPr="009672BD">
        <w:t xml:space="preserve"> is </w:t>
      </w:r>
      <w:r>
        <w:t xml:space="preserve">that </w:t>
      </w:r>
      <w:r w:rsidRPr="009672BD">
        <w:t>generally in public policy we aspire to something that is efficient</w:t>
      </w:r>
      <w:r>
        <w:t>,</w:t>
      </w:r>
      <w:r w:rsidRPr="009672BD">
        <w:t xml:space="preserve"> credible and</w:t>
      </w:r>
      <w:r w:rsidR="00872700">
        <w:t>,</w:t>
      </w:r>
      <w:r w:rsidRPr="009672BD">
        <w:t xml:space="preserve"> ideally</w:t>
      </w:r>
      <w:r w:rsidR="00872700">
        <w:t>,</w:t>
      </w:r>
      <w:r w:rsidRPr="009672BD">
        <w:t xml:space="preserve"> future</w:t>
      </w:r>
      <w:r>
        <w:t>-</w:t>
      </w:r>
      <w:r w:rsidRPr="009672BD">
        <w:t>proof</w:t>
      </w:r>
      <w:r>
        <w:t>. In</w:t>
      </w:r>
      <w:r w:rsidRPr="009672BD">
        <w:t xml:space="preserve"> terms of credibility, the larger and more structural </w:t>
      </w:r>
      <w:r>
        <w:t xml:space="preserve">the </w:t>
      </w:r>
      <w:r w:rsidRPr="009672BD">
        <w:t>intervention</w:t>
      </w:r>
      <w:r>
        <w:t>,</w:t>
      </w:r>
      <w:r w:rsidRPr="009672BD">
        <w:t xml:space="preserve"> the more important I would suggest it is that it is broadly aligned with public opinion on these issues. </w:t>
      </w:r>
      <w:r>
        <w:t>I</w:t>
      </w:r>
      <w:r w:rsidRPr="009672BD">
        <w:t>f, for example, one has a sizeable public service intervention in the market, as the UK of course has</w:t>
      </w:r>
      <w:r>
        <w:t>,</w:t>
      </w:r>
      <w:r w:rsidRPr="009672BD">
        <w:t xml:space="preserve"> there is a very sound public policy reason for </w:t>
      </w:r>
      <w:r>
        <w:t>adhering</w:t>
      </w:r>
      <w:r w:rsidRPr="009672BD">
        <w:t xml:space="preserve"> quite closely to the idea of impartiality</w:t>
      </w:r>
      <w:r>
        <w:t>,</w:t>
      </w:r>
      <w:r w:rsidRPr="009672BD">
        <w:t xml:space="preserve"> to ensure that when everybody</w:t>
      </w:r>
      <w:r>
        <w:t>’</w:t>
      </w:r>
      <w:r w:rsidRPr="009672BD">
        <w:t>s money is invested in something it commands some legitimacy from the public at large</w:t>
      </w:r>
      <w:r>
        <w:t>.</w:t>
      </w:r>
      <w:r w:rsidRPr="009672BD">
        <w:t xml:space="preserve"> </w:t>
      </w:r>
    </w:p>
    <w:p w:rsidR="00D03F54" w:rsidP="00284C18">
      <w:pPr>
        <w:pStyle w:val="Answer"/>
        <w:spacing w:before="120" w:after="120"/>
        <w:ind w:left="851"/>
        <w:jc w:val="left"/>
      </w:pPr>
      <w:r>
        <w:t>W</w:t>
      </w:r>
      <w:r w:rsidRPr="009672BD">
        <w:t>hen there are more specific interventions</w:t>
      </w:r>
      <w:r>
        <w:t>,</w:t>
      </w:r>
      <w:r w:rsidRPr="009672BD">
        <w:t xml:space="preserve"> or specific interventions that are meant to enhance diversity and plurality of viewpoints</w:t>
      </w:r>
      <w:r>
        <w:t>,</w:t>
      </w:r>
      <w:r w:rsidRPr="009672BD">
        <w:t xml:space="preserve"> then</w:t>
      </w:r>
      <w:r w:rsidR="00872700">
        <w:t>,</w:t>
      </w:r>
      <w:r w:rsidRPr="009672BD">
        <w:t xml:space="preserve"> like Professor Singer</w:t>
      </w:r>
      <w:r w:rsidR="00872700">
        <w:t>,</w:t>
      </w:r>
      <w:r w:rsidRPr="009672BD">
        <w:t xml:space="preserve"> I would struggle to see how policy can be developed in a way that would demand impartiality without also creating all sorts of unfortunate levers through which civil servants</w:t>
      </w:r>
      <w:r>
        <w:t xml:space="preserve">, </w:t>
      </w:r>
      <w:r w:rsidRPr="009672BD">
        <w:t>elected officials and others could try to pressure independent media.</w:t>
      </w:r>
    </w:p>
    <w:p w:rsidR="00D03F54" w:rsidP="00284C18">
      <w:pPr>
        <w:pStyle w:val="Remark"/>
        <w:spacing w:before="120" w:after="120"/>
        <w:ind w:left="851"/>
        <w:jc w:val="left"/>
      </w:pPr>
      <w:r w:rsidRPr="00D92A98">
        <w:rPr>
          <w:b/>
        </w:rPr>
        <w:t>Lord Kamall:</w:t>
      </w:r>
      <w:r>
        <w:t xml:space="preserve"> Thank you. Mr Colvile, do you have a view on this?</w:t>
      </w:r>
    </w:p>
    <w:p w:rsidR="00D03F54" w:rsidP="00284C18">
      <w:pPr>
        <w:pStyle w:val="Answer"/>
        <w:spacing w:before="120" w:after="120"/>
        <w:ind w:left="851"/>
        <w:jc w:val="left"/>
      </w:pPr>
      <w:r w:rsidRPr="003348D2">
        <w:rPr>
          <w:b/>
          <w:i/>
        </w:rPr>
        <w:t>Robert Colvile:</w:t>
      </w:r>
      <w:r>
        <w:t xml:space="preserve"> T</w:t>
      </w:r>
      <w:r w:rsidRPr="00D92A98">
        <w:t xml:space="preserve">he diversity of the UK media is one of its great strengths. </w:t>
      </w:r>
      <w:r>
        <w:t>There is</w:t>
      </w:r>
      <w:r w:rsidRPr="00D92A98">
        <w:t xml:space="preserve"> a difference between accuracy and impartiality. </w:t>
      </w:r>
      <w:r>
        <w:t xml:space="preserve">It is </w:t>
      </w:r>
      <w:r w:rsidRPr="00D92A98">
        <w:t>functionally impossible to be impartial</w:t>
      </w:r>
      <w:r>
        <w:t>, although y</w:t>
      </w:r>
      <w:r w:rsidRPr="00D92A98">
        <w:t xml:space="preserve">ou can guess that you are roughly in the right place if you are being shouted at by people on both sides in roughly equal proportions. </w:t>
      </w:r>
    </w:p>
    <w:p w:rsidR="00D03F54" w:rsidP="00284C18">
      <w:pPr>
        <w:pStyle w:val="Answer"/>
        <w:spacing w:before="120" w:after="120"/>
        <w:ind w:left="851"/>
        <w:jc w:val="left"/>
      </w:pPr>
      <w:r>
        <w:t>I</w:t>
      </w:r>
      <w:r w:rsidRPr="00D92A98">
        <w:t xml:space="preserve">n the newspaper sector, for example, we have a range of voices </w:t>
      </w:r>
      <w:r>
        <w:t xml:space="preserve">on </w:t>
      </w:r>
      <w:r w:rsidRPr="00D92A98">
        <w:t xml:space="preserve">both left and right </w:t>
      </w:r>
      <w:r>
        <w:t>that</w:t>
      </w:r>
      <w:r w:rsidRPr="00D92A98">
        <w:t xml:space="preserve"> not only provide</w:t>
      </w:r>
      <w:r>
        <w:t xml:space="preserve"> </w:t>
      </w:r>
      <w:r w:rsidRPr="00D92A98">
        <w:t xml:space="preserve">a diverse, competitive ecosystem but also keep each other honest. </w:t>
      </w:r>
      <w:r>
        <w:t>T</w:t>
      </w:r>
      <w:r w:rsidRPr="00D92A98">
        <w:t>he BBC in particular plays quite an anchoring rol</w:t>
      </w:r>
      <w:r>
        <w:t>e. I</w:t>
      </w:r>
      <w:r w:rsidRPr="00D92A98">
        <w:t xml:space="preserve">t is not that everyone </w:t>
      </w:r>
      <w:r w:rsidRPr="00D92A98">
        <w:t>has to</w:t>
      </w:r>
      <w:r w:rsidRPr="00D92A98">
        <w:t xml:space="preserve"> conform to that</w:t>
      </w:r>
      <w:r>
        <w:t>,</w:t>
      </w:r>
      <w:r w:rsidRPr="00D92A98">
        <w:t xml:space="preserve"> but essentially</w:t>
      </w:r>
      <w:r w:rsidR="00872700">
        <w:t>,</w:t>
      </w:r>
      <w:r w:rsidRPr="00D92A98">
        <w:t xml:space="preserve"> people define themselves to the left or right of that</w:t>
      </w:r>
      <w:r>
        <w:t xml:space="preserve">. </w:t>
      </w:r>
      <w:r>
        <w:t>C</w:t>
      </w:r>
      <w:r w:rsidRPr="00D92A98">
        <w:t>ertainly</w:t>
      </w:r>
      <w:r>
        <w:t xml:space="preserve"> </w:t>
      </w:r>
      <w:r w:rsidRPr="00D92A98">
        <w:t>within the mainstream media</w:t>
      </w:r>
      <w:r>
        <w:t xml:space="preserve"> t</w:t>
      </w:r>
      <w:r w:rsidRPr="00D92A98">
        <w:t>here is a terrain within which everyone is broadly operating</w:t>
      </w:r>
      <w:r>
        <w:t xml:space="preserve">. </w:t>
      </w:r>
    </w:p>
    <w:p w:rsidR="00D03F54" w:rsidP="00284C18">
      <w:pPr>
        <w:pStyle w:val="Answer"/>
        <w:spacing w:before="120" w:after="120"/>
        <w:ind w:left="851"/>
        <w:jc w:val="left"/>
      </w:pPr>
      <w:r>
        <w:t>C</w:t>
      </w:r>
      <w:r w:rsidRPr="00D92A98">
        <w:t>ertainly</w:t>
      </w:r>
      <w:r w:rsidR="00872700">
        <w:t>,</w:t>
      </w:r>
      <w:r w:rsidRPr="00D92A98">
        <w:t xml:space="preserve"> every newspaper I have worked at has been very committed to</w:t>
      </w:r>
      <w:r>
        <w:t xml:space="preserve"> accuracy </w:t>
      </w:r>
      <w:r w:rsidRPr="00C40E18">
        <w:t>in its news reportin</w:t>
      </w:r>
      <w:r>
        <w:t>g, b</w:t>
      </w:r>
      <w:r w:rsidRPr="00C40E18">
        <w:t>ut impartiality can be a tricky concept. I used to work for a US news organisation</w:t>
      </w:r>
      <w:r>
        <w:t>,</w:t>
      </w:r>
      <w:r w:rsidRPr="00C40E18">
        <w:t xml:space="preserve"> BuzzFeed</w:t>
      </w:r>
      <w:r>
        <w:t>,</w:t>
      </w:r>
      <w:r w:rsidRPr="00C40E18">
        <w:t xml:space="preserve"> and </w:t>
      </w:r>
      <w:r w:rsidR="00872700">
        <w:t>it</w:t>
      </w:r>
      <w:r w:rsidRPr="00C40E18">
        <w:t xml:space="preserve"> had adopted the American idea that our news service will be </w:t>
      </w:r>
      <w:r w:rsidRPr="00C40E18">
        <w:t>absolutely impartial</w:t>
      </w:r>
      <w:r w:rsidRPr="00C40E18">
        <w:t xml:space="preserve">. </w:t>
      </w:r>
      <w:r>
        <w:t xml:space="preserve">However, </w:t>
      </w:r>
      <w:r w:rsidR="00872700">
        <w:t xml:space="preserve">it then </w:t>
      </w:r>
      <w:r w:rsidRPr="00C40E18">
        <w:t>added</w:t>
      </w:r>
      <w:r>
        <w:t>,</w:t>
      </w:r>
      <w:r w:rsidR="00741B1D">
        <w:t xml:space="preserve"> to paraphrase:</w:t>
      </w:r>
      <w:r>
        <w:t xml:space="preserve"> “O</w:t>
      </w:r>
      <w:r w:rsidRPr="00C40E18">
        <w:t xml:space="preserve">bviously questions about trans rights </w:t>
      </w:r>
      <w:r>
        <w:t xml:space="preserve">or cultural </w:t>
      </w:r>
      <w:r w:rsidRPr="00C40E18">
        <w:t xml:space="preserve">issues, </w:t>
      </w:r>
      <w:r>
        <w:t xml:space="preserve">they are not </w:t>
      </w:r>
      <w:r w:rsidRPr="00C40E18">
        <w:t>political questions</w:t>
      </w:r>
      <w:r>
        <w:t>, t</w:t>
      </w:r>
      <w:r w:rsidRPr="00C40E18">
        <w:t>hey are moral questions</w:t>
      </w:r>
      <w:r>
        <w:t>. O</w:t>
      </w:r>
      <w:r w:rsidRPr="00C40E18">
        <w:t xml:space="preserve">bviously, it is completely fine for us to be partial on those because that is a moral fact. It is a moral imperative to be </w:t>
      </w:r>
      <w:r w:rsidRPr="00C40E18">
        <w:t>partial</w:t>
      </w:r>
      <w:r>
        <w:t xml:space="preserve"> on those</w:t>
      </w:r>
      <w:r w:rsidRPr="00C40E18">
        <w:t xml:space="preserve"> because we have justice on our side.</w:t>
      </w:r>
      <w:r>
        <w:t>”</w:t>
      </w:r>
      <w:r w:rsidRPr="00C40E18">
        <w:t xml:space="preserve"> </w:t>
      </w:r>
      <w:r>
        <w:t>There are q</w:t>
      </w:r>
      <w:r w:rsidRPr="00C40E18">
        <w:t>uite a lot of people who would disagree with that</w:t>
      </w:r>
      <w:r>
        <w:t xml:space="preserve"> </w:t>
      </w:r>
      <w:r w:rsidRPr="00C40E18">
        <w:t>position.</w:t>
      </w:r>
    </w:p>
    <w:p w:rsidR="00D03F54" w:rsidP="00284C18">
      <w:pPr>
        <w:pStyle w:val="Remark"/>
        <w:spacing w:before="120" w:after="120"/>
        <w:ind w:left="851"/>
        <w:jc w:val="left"/>
      </w:pPr>
      <w:r w:rsidRPr="003348D2">
        <w:rPr>
          <w:b/>
        </w:rPr>
        <w:t>Lord Kamall:</w:t>
      </w:r>
      <w:r>
        <w:t xml:space="preserve"> Thank you. </w:t>
      </w:r>
      <w:r w:rsidRPr="004730C2">
        <w:t>Professor Nielsen</w:t>
      </w:r>
      <w:r>
        <w:t>, y</w:t>
      </w:r>
      <w:r w:rsidRPr="004730C2">
        <w:t>ou wanted to come back.</w:t>
      </w:r>
    </w:p>
    <w:p w:rsidR="00D03F54" w:rsidP="00284C18">
      <w:pPr>
        <w:pStyle w:val="Answer"/>
        <w:spacing w:before="120" w:after="120"/>
        <w:ind w:left="851"/>
        <w:jc w:val="left"/>
      </w:pPr>
      <w:r w:rsidRPr="003348D2">
        <w:rPr>
          <w:b/>
          <w:i/>
        </w:rPr>
        <w:t>Professor Rasmus Kleis Nielsen:</w:t>
      </w:r>
      <w:r>
        <w:t xml:space="preserve"> </w:t>
      </w:r>
      <w:r w:rsidRPr="004730C2">
        <w:t>I wanted to add to the point</w:t>
      </w:r>
      <w:r>
        <w:t>s</w:t>
      </w:r>
      <w:r w:rsidRPr="004730C2">
        <w:t xml:space="preserve"> just made</w:t>
      </w:r>
      <w:r>
        <w:t>. W</w:t>
      </w:r>
      <w:r w:rsidRPr="004730C2">
        <w:t xml:space="preserve">hile there are some news organisations </w:t>
      </w:r>
      <w:r w:rsidR="00872700">
        <w:t>that</w:t>
      </w:r>
      <w:r w:rsidRPr="004730C2">
        <w:t xml:space="preserve"> strive for due impartiality because they are forced to and required to</w:t>
      </w:r>
      <w:r>
        <w:t>, t</w:t>
      </w:r>
      <w:r w:rsidRPr="004730C2">
        <w:t xml:space="preserve">here are, of course, also many others that </w:t>
      </w:r>
      <w:r w:rsidRPr="00F971CD">
        <w:t>strive for it because they want to. As mentioned, we are independent of the news agency but Reuters commitment to the trust principles of independence</w:t>
      </w:r>
      <w:r w:rsidRPr="004730C2">
        <w:t>, integrity and freedom from bias would be one prominent example. Many local newspapers would, I think, argue that their editorial line aims to provide due impartiality for their community</w:t>
      </w:r>
      <w:r>
        <w:t xml:space="preserve">. </w:t>
      </w:r>
    </w:p>
    <w:p w:rsidR="00D03F54" w:rsidP="00284C18">
      <w:pPr>
        <w:pStyle w:val="Answer"/>
        <w:spacing w:before="120" w:after="120"/>
        <w:ind w:left="851"/>
        <w:jc w:val="left"/>
      </w:pPr>
      <w:r>
        <w:t>T</w:t>
      </w:r>
      <w:r w:rsidRPr="004730C2">
        <w:t xml:space="preserve">hat does not take anything away from the fact that impartiality is not </w:t>
      </w:r>
      <w:r w:rsidRPr="0090693E">
        <w:t>easy</w:t>
      </w:r>
      <w:r>
        <w:t>—i</w:t>
      </w:r>
      <w:r w:rsidRPr="0090693E">
        <w:t>t</w:t>
      </w:r>
      <w:r w:rsidRPr="004730C2">
        <w:t xml:space="preserve"> is hard and always imperfect</w:t>
      </w:r>
      <w:r>
        <w:t>,</w:t>
      </w:r>
      <w:r w:rsidRPr="004730C2">
        <w:t xml:space="preserve"> as</w:t>
      </w:r>
      <w:r w:rsidR="00872700">
        <w:t xml:space="preserve"> with</w:t>
      </w:r>
      <w:r w:rsidRPr="004730C2">
        <w:t xml:space="preserve"> any human endeavour</w:t>
      </w:r>
      <w:r>
        <w:t>—b</w:t>
      </w:r>
      <w:r w:rsidRPr="004730C2">
        <w:t>ut</w:t>
      </w:r>
      <w:r>
        <w:t xml:space="preserve"> </w:t>
      </w:r>
      <w:r w:rsidRPr="004730C2">
        <w:t xml:space="preserve">it is important to recognise </w:t>
      </w:r>
      <w:r>
        <w:t xml:space="preserve">that </w:t>
      </w:r>
      <w:r w:rsidRPr="004730C2">
        <w:t>it is not only an external demand from the public or from policymakers</w:t>
      </w:r>
      <w:r w:rsidR="00872700">
        <w:t>;</w:t>
      </w:r>
      <w:r w:rsidRPr="004730C2">
        <w:t xml:space="preserve"> it is also something many journalists aspire to themselves.</w:t>
      </w:r>
    </w:p>
    <w:p w:rsidR="00D03F54" w:rsidP="00284C18">
      <w:pPr>
        <w:pStyle w:val="Question"/>
        <w:spacing w:before="240"/>
        <w:ind w:left="851" w:hanging="851"/>
        <w:jc w:val="left"/>
      </w:pPr>
      <w:r w:rsidRPr="00E6286C">
        <w:rPr>
          <w:b/>
        </w:rPr>
        <w:t xml:space="preserve">Lord </w:t>
      </w:r>
      <w:r w:rsidRPr="00E6286C">
        <w:rPr>
          <w:b/>
        </w:rPr>
        <w:t>Kamall</w:t>
      </w:r>
      <w:r w:rsidRPr="00E6286C">
        <w:rPr>
          <w:b/>
        </w:rPr>
        <w:t>:</w:t>
      </w:r>
      <w:r>
        <w:t xml:space="preserve"> </w:t>
      </w:r>
      <w:r w:rsidRPr="0090693E">
        <w:t xml:space="preserve">Thank you. </w:t>
      </w:r>
      <w:r>
        <w:t>O</w:t>
      </w:r>
      <w:r w:rsidRPr="0090693E">
        <w:t>ne quick question to all three of you about the trade</w:t>
      </w:r>
      <w:r w:rsidR="00872700">
        <w:t>-</w:t>
      </w:r>
      <w:r w:rsidRPr="0090693E">
        <w:t>offs. Should the Government let news media</w:t>
      </w:r>
      <w:r>
        <w:t xml:space="preserve"> </w:t>
      </w:r>
      <w:r w:rsidRPr="0090693E">
        <w:t xml:space="preserve">organisations fail, as in other areas of the economy, or is there a particular role </w:t>
      </w:r>
      <w:r>
        <w:t xml:space="preserve">of </w:t>
      </w:r>
      <w:r w:rsidRPr="0090693E">
        <w:t>news media in our democracy that</w:t>
      </w:r>
      <w:r>
        <w:t xml:space="preserve"> means</w:t>
      </w:r>
      <w:r w:rsidRPr="0090693E">
        <w:t xml:space="preserve"> </w:t>
      </w:r>
      <w:r w:rsidR="00872700">
        <w:t xml:space="preserve">the Government </w:t>
      </w:r>
      <w:r w:rsidRPr="0090693E">
        <w:t xml:space="preserve">have a duty to act? </w:t>
      </w:r>
      <w:r>
        <w:t>I will s</w:t>
      </w:r>
      <w:r w:rsidRPr="0090693E">
        <w:t>tart with you, Robert, please.</w:t>
      </w:r>
    </w:p>
    <w:p w:rsidR="00D03F54" w:rsidP="00284C18">
      <w:pPr>
        <w:pStyle w:val="Answer"/>
        <w:spacing w:before="120" w:after="120"/>
        <w:ind w:left="851"/>
        <w:jc w:val="left"/>
      </w:pPr>
      <w:r w:rsidRPr="003348D2">
        <w:rPr>
          <w:b/>
          <w:i/>
        </w:rPr>
        <w:t>Robert Colvile:</w:t>
      </w:r>
      <w:r>
        <w:t xml:space="preserve"> Y</w:t>
      </w:r>
      <w:r w:rsidRPr="0090693E">
        <w:t xml:space="preserve">es, I think they </w:t>
      </w:r>
      <w:r w:rsidRPr="0090693E">
        <w:t>have to</w:t>
      </w:r>
      <w:r w:rsidRPr="0090693E">
        <w:t>, but what is striking is how rarely news organisations fail. We have a much more diverse selection than you might imagine</w:t>
      </w:r>
      <w:r>
        <w:t xml:space="preserve"> </w:t>
      </w:r>
      <w:r w:rsidRPr="0090693E">
        <w:t>based on pure market economics.</w:t>
      </w:r>
    </w:p>
    <w:p w:rsidR="00D03F54" w:rsidP="00284C18">
      <w:pPr>
        <w:pStyle w:val="Answer"/>
        <w:spacing w:before="120" w:after="120"/>
        <w:ind w:left="851"/>
        <w:jc w:val="left"/>
      </w:pPr>
      <w:bookmarkStart w:id="1" w:name="_Hlk165547003"/>
      <w:r w:rsidRPr="003348D2">
        <w:rPr>
          <w:b/>
          <w:i/>
        </w:rPr>
        <w:t>Professor Rasmus Kleis Nielsen:</w:t>
      </w:r>
      <w:r>
        <w:t xml:space="preserve"> T</w:t>
      </w:r>
      <w:r w:rsidRPr="00FA1E73">
        <w:t>he alternative to letting news organisations fail</w:t>
      </w:r>
      <w:r>
        <w:t xml:space="preserve">, </w:t>
      </w:r>
      <w:r w:rsidRPr="00FA1E73">
        <w:t>if there is no public demand for what they offer</w:t>
      </w:r>
      <w:r>
        <w:t xml:space="preserve">, </w:t>
      </w:r>
      <w:r w:rsidRPr="00FA1E73">
        <w:t>no way of sustaining it and no legitimate public policy interventions to support it</w:t>
      </w:r>
      <w:r>
        <w:t>,</w:t>
      </w:r>
      <w:r w:rsidRPr="00FA1E73">
        <w:t xml:space="preserve"> is a taxpayer</w:t>
      </w:r>
      <w:r>
        <w:t>-</w:t>
      </w:r>
      <w:r w:rsidRPr="00FA1E73">
        <w:t xml:space="preserve">funded </w:t>
      </w:r>
      <w:r w:rsidR="00CA4B9F">
        <w:t>Z</w:t>
      </w:r>
      <w:r>
        <w:t>OO</w:t>
      </w:r>
      <w:r w:rsidR="00872700">
        <w:t xml:space="preserve"> </w:t>
      </w:r>
      <w:r w:rsidRPr="00FA1E73">
        <w:t xml:space="preserve">that primarily serves a shrinking, older, privileged part of the public. </w:t>
      </w:r>
      <w:bookmarkEnd w:id="1"/>
      <w:r w:rsidRPr="00FA1E73">
        <w:t>I shudder at the thought of what that would do to already quite fragile public trust in journalism and news in this country, or how it would compound rather than address the growing information inequalities that are very real issues in our society</w:t>
      </w:r>
      <w:r>
        <w:t>,</w:t>
      </w:r>
      <w:r w:rsidRPr="00FA1E73">
        <w:t xml:space="preserve"> as elsewhere.</w:t>
      </w:r>
    </w:p>
    <w:p w:rsidR="00D03F54" w:rsidP="00284C18">
      <w:pPr>
        <w:pStyle w:val="Answer"/>
        <w:spacing w:before="120" w:after="120"/>
        <w:ind w:left="851"/>
        <w:jc w:val="left"/>
      </w:pPr>
      <w:r w:rsidRPr="003348D2">
        <w:rPr>
          <w:b/>
          <w:i/>
        </w:rPr>
        <w:t>Professor Jane Singer:</w:t>
      </w:r>
      <w:r>
        <w:t xml:space="preserve"> O</w:t>
      </w:r>
      <w:r w:rsidRPr="008D3AC7">
        <w:t>bviously</w:t>
      </w:r>
      <w:r>
        <w:t>,</w:t>
      </w:r>
      <w:r w:rsidRPr="008D3AC7">
        <w:t xml:space="preserve"> media in general is integral to democracy and is vital, but I do not think the Government should be in the business of saying, </w:t>
      </w:r>
      <w:r>
        <w:t>“T</w:t>
      </w:r>
      <w:r w:rsidRPr="008D3AC7">
        <w:t>his one deserves to be saved and this one does not</w:t>
      </w:r>
      <w:r>
        <w:t xml:space="preserve">”. </w:t>
      </w:r>
      <w:r w:rsidRPr="008D3AC7">
        <w:t>I do not think you would want to go there</w:t>
      </w:r>
      <w:r>
        <w:t>.</w:t>
      </w:r>
      <w:r w:rsidRPr="008D3AC7">
        <w:t xml:space="preserve"> </w:t>
      </w:r>
      <w:r>
        <w:t>P</w:t>
      </w:r>
      <w:r w:rsidRPr="008D3AC7">
        <w:t>ublic service broadcasters</w:t>
      </w:r>
      <w:r>
        <w:t xml:space="preserve">—I know we are </w:t>
      </w:r>
      <w:r w:rsidRPr="008D3AC7">
        <w:t>probably going to talk about them</w:t>
      </w:r>
      <w:r>
        <w:t xml:space="preserve">—are </w:t>
      </w:r>
      <w:r w:rsidRPr="008D3AC7">
        <w:t xml:space="preserve">maybe </w:t>
      </w:r>
      <w:r>
        <w:t xml:space="preserve">a </w:t>
      </w:r>
      <w:r w:rsidRPr="008D3AC7">
        <w:t>slightly different case in this country</w:t>
      </w:r>
      <w:r>
        <w:t>,</w:t>
      </w:r>
      <w:r w:rsidRPr="008D3AC7">
        <w:t xml:space="preserve"> given the structure and their role. </w:t>
      </w:r>
    </w:p>
    <w:p w:rsidR="00D03F54" w:rsidP="00284C18">
      <w:pPr>
        <w:pStyle w:val="Answer"/>
        <w:spacing w:before="120" w:after="120"/>
        <w:ind w:left="851"/>
        <w:jc w:val="left"/>
      </w:pPr>
      <w:r>
        <w:t>I</w:t>
      </w:r>
      <w:r w:rsidRPr="008D3AC7">
        <w:t xml:space="preserve">n terms of local media, I would agree with Rasmus that you would be risking propping up something for which there is no demand. </w:t>
      </w:r>
      <w:r>
        <w:t xml:space="preserve">To </w:t>
      </w:r>
      <w:r w:rsidRPr="008D3AC7">
        <w:t>Professor Nielsen</w:t>
      </w:r>
      <w:r>
        <w:t>’</w:t>
      </w:r>
      <w:r w:rsidRPr="008D3AC7">
        <w:t>s point about impartiality</w:t>
      </w:r>
      <w:r>
        <w:t>,</w:t>
      </w:r>
      <w:r w:rsidRPr="008D3AC7">
        <w:t xml:space="preserve"> some of those media outlets that strive for impartiality do so because they are mandated </w:t>
      </w:r>
      <w:r w:rsidRPr="008D3AC7">
        <w:t>to</w:t>
      </w:r>
      <w:r w:rsidRPr="008D3AC7">
        <w:t xml:space="preserve"> and others do it for market reasons</w:t>
      </w:r>
      <w:r>
        <w:t>. T</w:t>
      </w:r>
      <w:r w:rsidRPr="008D3AC7">
        <w:t>heir audience expects it</w:t>
      </w:r>
      <w:r>
        <w:t xml:space="preserve">, </w:t>
      </w:r>
      <w:r w:rsidRPr="008D3AC7">
        <w:t>wants it</w:t>
      </w:r>
      <w:r>
        <w:t xml:space="preserve"> a</w:t>
      </w:r>
      <w:r w:rsidRPr="008D3AC7">
        <w:t xml:space="preserve">nd </w:t>
      </w:r>
      <w:r w:rsidRPr="008D3AC7">
        <w:t xml:space="preserve">that is why they do it. </w:t>
      </w:r>
      <w:r>
        <w:t>T</w:t>
      </w:r>
      <w:r w:rsidRPr="008D3AC7">
        <w:t>hey may believe in it journalistically</w:t>
      </w:r>
      <w:r>
        <w:t xml:space="preserve"> b</w:t>
      </w:r>
      <w:r w:rsidRPr="008D3AC7">
        <w:t>ut at the end of the day I think they do it because they feel that that is their role</w:t>
      </w:r>
      <w:r>
        <w:t>,</w:t>
      </w:r>
      <w:r w:rsidRPr="008D3AC7">
        <w:t xml:space="preserve"> as they see it</w:t>
      </w:r>
      <w:r>
        <w:t>,</w:t>
      </w:r>
      <w:r w:rsidRPr="008D3AC7">
        <w:t xml:space="preserve"> in their community, whatever that community is.</w:t>
      </w:r>
    </w:p>
    <w:p w:rsidR="00D03F54" w:rsidP="00284C18">
      <w:pPr>
        <w:pStyle w:val="Remark"/>
        <w:spacing w:before="120" w:after="120"/>
        <w:ind w:left="851"/>
        <w:jc w:val="left"/>
      </w:pPr>
      <w:r w:rsidRPr="003348D2">
        <w:rPr>
          <w:b/>
        </w:rPr>
        <w:t>The Chair:</w:t>
      </w:r>
      <w:r>
        <w:t xml:space="preserve"> </w:t>
      </w:r>
      <w:r w:rsidRPr="00731B38">
        <w:t xml:space="preserve">Thank you. </w:t>
      </w:r>
      <w:r>
        <w:t>B</w:t>
      </w:r>
      <w:r w:rsidRPr="00731B38">
        <w:t xml:space="preserve">efore we move on, is there anything that the Government is currently doing in terms </w:t>
      </w:r>
      <w:r w:rsidRPr="005C4038">
        <w:t>of intervening that you might consider they should not be doing? I am thinking, for instance, of PSB prominence on future platforms, which is in the media Bill. Is there</w:t>
      </w:r>
      <w:r w:rsidRPr="00731B38">
        <w:t xml:space="preserve"> anything like that</w:t>
      </w:r>
      <w:r>
        <w:t xml:space="preserve">, which </w:t>
      </w:r>
      <w:r w:rsidRPr="00731B38">
        <w:t xml:space="preserve">you would point to and say, </w:t>
      </w:r>
      <w:r>
        <w:t>“</w:t>
      </w:r>
      <w:r w:rsidRPr="00731B38">
        <w:t>I am surprised they did that</w:t>
      </w:r>
      <w:r>
        <w:t>” or, “</w:t>
      </w:r>
      <w:r w:rsidRPr="00731B38">
        <w:t>I would advise against it</w:t>
      </w:r>
      <w:r>
        <w:t>”?</w:t>
      </w:r>
    </w:p>
    <w:p w:rsidR="00D03F54" w:rsidP="00284C18">
      <w:pPr>
        <w:pStyle w:val="Answer"/>
        <w:spacing w:before="120" w:after="120"/>
        <w:ind w:left="851"/>
        <w:jc w:val="left"/>
      </w:pPr>
      <w:r w:rsidRPr="003348D2">
        <w:rPr>
          <w:b/>
          <w:i/>
        </w:rPr>
        <w:t>Professor Jane Singer:</w:t>
      </w:r>
      <w:r>
        <w:t xml:space="preserve"> W</w:t>
      </w:r>
      <w:r w:rsidRPr="00731B38">
        <w:t>hen the Government wade into BBC funding issues based on the premise that the BBC is violating</w:t>
      </w:r>
      <w:r>
        <w:t xml:space="preserve"> </w:t>
      </w:r>
      <w:r w:rsidRPr="00731B38">
        <w:t xml:space="preserve">impartiality rules, that bothers me. </w:t>
      </w:r>
    </w:p>
    <w:p w:rsidR="00D03F54" w:rsidP="00284C18">
      <w:pPr>
        <w:pStyle w:val="Remark"/>
        <w:spacing w:before="120" w:after="120"/>
        <w:ind w:left="851"/>
        <w:jc w:val="left"/>
      </w:pPr>
      <w:r w:rsidRPr="003348D2">
        <w:rPr>
          <w:b/>
        </w:rPr>
        <w:t>The Chair:</w:t>
      </w:r>
      <w:r>
        <w:t xml:space="preserve"> Point made. </w:t>
      </w:r>
      <w:r w:rsidRPr="001368CF">
        <w:t>Mr Colvile, anything</w:t>
      </w:r>
      <w:r>
        <w:t xml:space="preserve"> from you?</w:t>
      </w:r>
    </w:p>
    <w:p w:rsidR="00D03F54" w:rsidP="00284C18">
      <w:pPr>
        <w:pStyle w:val="Answer"/>
        <w:spacing w:before="120" w:after="120"/>
        <w:ind w:left="851"/>
        <w:jc w:val="left"/>
      </w:pPr>
      <w:r w:rsidRPr="003348D2">
        <w:rPr>
          <w:b/>
          <w:i/>
        </w:rPr>
        <w:t>Robert Colvile:</w:t>
      </w:r>
      <w:r>
        <w:t xml:space="preserve"> </w:t>
      </w:r>
      <w:r w:rsidRPr="001368CF">
        <w:t>There are huge issues around platforms</w:t>
      </w:r>
      <w:r>
        <w:t xml:space="preserve">, </w:t>
      </w:r>
      <w:r w:rsidRPr="001368CF">
        <w:t>access to news and provision</w:t>
      </w:r>
      <w:r>
        <w:t xml:space="preserve"> but</w:t>
      </w:r>
      <w:r w:rsidRPr="001368CF">
        <w:t xml:space="preserve"> I am assuming we will come on</w:t>
      </w:r>
      <w:r>
        <w:t xml:space="preserve"> </w:t>
      </w:r>
      <w:r w:rsidRPr="001368CF">
        <w:t>to them.</w:t>
      </w:r>
    </w:p>
    <w:p w:rsidR="00D03F54" w:rsidP="00284C18">
      <w:pPr>
        <w:pStyle w:val="Remark"/>
        <w:spacing w:before="120" w:after="120"/>
        <w:ind w:left="851"/>
        <w:jc w:val="left"/>
      </w:pPr>
      <w:r w:rsidRPr="000E6A5A">
        <w:rPr>
          <w:b/>
        </w:rPr>
        <w:t>The Chair:</w:t>
      </w:r>
      <w:r>
        <w:t xml:space="preserve"> We will come on to those. </w:t>
      </w:r>
    </w:p>
    <w:p w:rsidR="00D03F54" w:rsidP="00284C18">
      <w:pPr>
        <w:pStyle w:val="Answer"/>
        <w:spacing w:before="120" w:after="120"/>
        <w:ind w:left="851"/>
        <w:jc w:val="left"/>
      </w:pPr>
      <w:r w:rsidRPr="003348D2">
        <w:rPr>
          <w:b/>
          <w:i/>
        </w:rPr>
        <w:t>Professor Rasmus Kleis Nielsen:</w:t>
      </w:r>
      <w:r>
        <w:t xml:space="preserve"> </w:t>
      </w:r>
      <w:r w:rsidRPr="001368CF">
        <w:t xml:space="preserve">I would just say </w:t>
      </w:r>
      <w:r>
        <w:t xml:space="preserve">that </w:t>
      </w:r>
      <w:r w:rsidRPr="001368CF">
        <w:t>analytically</w:t>
      </w:r>
      <w:r>
        <w:t>,</w:t>
      </w:r>
      <w:r w:rsidRPr="001368CF">
        <w:t xml:space="preserve"> UK media policy is more characterised by inaction than by action.</w:t>
      </w:r>
    </w:p>
    <w:p w:rsidR="00D03F54" w:rsidP="00284C18">
      <w:pPr>
        <w:pStyle w:val="Remark"/>
        <w:spacing w:before="120" w:after="120"/>
        <w:ind w:left="851"/>
        <w:jc w:val="left"/>
      </w:pPr>
      <w:r w:rsidRPr="003348D2">
        <w:rPr>
          <w:b/>
        </w:rPr>
        <w:t>The Chair:</w:t>
      </w:r>
      <w:r>
        <w:t xml:space="preserve"> Okay. Before we move on, Baroness Wheatcroft, you had a supplementary. </w:t>
      </w:r>
    </w:p>
    <w:p w:rsidR="00D03F54" w:rsidP="00284C18">
      <w:pPr>
        <w:pStyle w:val="Question"/>
        <w:spacing w:before="240"/>
        <w:ind w:left="851" w:hanging="851"/>
        <w:jc w:val="left"/>
      </w:pPr>
      <w:r w:rsidRPr="00F85BC7">
        <w:rPr>
          <w:b/>
        </w:rPr>
        <w:t>Baroness Wheatcroft:</w:t>
      </w:r>
      <w:r>
        <w:t xml:space="preserve"> A very quick one. W</w:t>
      </w:r>
      <w:r w:rsidRPr="000E6A5A">
        <w:t xml:space="preserve">e have a specific issue </w:t>
      </w:r>
      <w:r w:rsidRPr="000E6A5A">
        <w:t>at the moment</w:t>
      </w:r>
      <w:r w:rsidRPr="000E6A5A">
        <w:t xml:space="preserve"> that Ofcom is looking at, which is Members of Parliament being presente</w:t>
      </w:r>
      <w:r>
        <w:t>rs</w:t>
      </w:r>
      <w:r w:rsidRPr="000E6A5A">
        <w:t xml:space="preserve"> on TV show</w:t>
      </w:r>
      <w:r>
        <w:t>s</w:t>
      </w:r>
      <w:r w:rsidR="00872700">
        <w:t xml:space="preserve"> and</w:t>
      </w:r>
      <w:r>
        <w:t xml:space="preserve"> </w:t>
      </w:r>
      <w:r w:rsidRPr="000E6A5A">
        <w:t>news broadcasts. Do you have a view on whether that is an area where Government should intervene?</w:t>
      </w:r>
    </w:p>
    <w:p w:rsidR="00D03F54" w:rsidP="00284C18">
      <w:pPr>
        <w:pStyle w:val="Answer"/>
        <w:spacing w:before="120" w:after="120"/>
        <w:ind w:left="851"/>
        <w:jc w:val="left"/>
      </w:pPr>
      <w:r w:rsidRPr="003348D2">
        <w:rPr>
          <w:b/>
          <w:i/>
        </w:rPr>
        <w:t>Professor Rasmus Kleis Nielsen:</w:t>
      </w:r>
      <w:r>
        <w:t xml:space="preserve"> </w:t>
      </w:r>
      <w:r w:rsidRPr="008D5A09">
        <w:t>I can only</w:t>
      </w:r>
      <w:r>
        <w:t xml:space="preserve"> say</w:t>
      </w:r>
      <w:r w:rsidRPr="008D5A09">
        <w:t xml:space="preserve"> </w:t>
      </w:r>
      <w:r>
        <w:t>that</w:t>
      </w:r>
      <w:r w:rsidRPr="008D5A09">
        <w:t xml:space="preserve"> it is important to keep in mind that Ofcom has been a reluctant regulator</w:t>
      </w:r>
      <w:r>
        <w:t>,</w:t>
      </w:r>
      <w:r w:rsidRPr="008D5A09">
        <w:t xml:space="preserve"> by design</w:t>
      </w:r>
      <w:r>
        <w:t>,</w:t>
      </w:r>
      <w:r w:rsidRPr="008D5A09">
        <w:t xml:space="preserve"> for a long time</w:t>
      </w:r>
      <w:r>
        <w:t>. Pe</w:t>
      </w:r>
      <w:r w:rsidRPr="008D5A09">
        <w:t xml:space="preserve">ople who are primarily focused on the content might argue that the many years in which press, TV and other state broadcasters operated under an Ofcom </w:t>
      </w:r>
      <w:r w:rsidRPr="008D5A09">
        <w:t>licence</w:t>
      </w:r>
      <w:r>
        <w:t>,</w:t>
      </w:r>
      <w:r w:rsidRPr="008D5A09">
        <w:t xml:space="preserve"> and</w:t>
      </w:r>
      <w:r w:rsidRPr="008D5A09">
        <w:t xml:space="preserve"> were thus effectively accepted as offering duly impartial news, are probably </w:t>
      </w:r>
      <w:r>
        <w:t xml:space="preserve">a </w:t>
      </w:r>
      <w:r w:rsidRPr="008D5A09">
        <w:t xml:space="preserve">greater challenge to how </w:t>
      </w:r>
      <w:r>
        <w:t xml:space="preserve">that </w:t>
      </w:r>
      <w:r w:rsidRPr="008D5A09">
        <w:t>rule has been perhaps enforced</w:t>
      </w:r>
      <w:r>
        <w:t xml:space="preserve"> but </w:t>
      </w:r>
      <w:r w:rsidRPr="008D5A09">
        <w:t>certainly explained</w:t>
      </w:r>
      <w:r>
        <w:t>.</w:t>
      </w:r>
    </w:p>
    <w:p w:rsidR="00D03F54" w:rsidP="00284C18">
      <w:pPr>
        <w:pStyle w:val="Answer"/>
        <w:spacing w:before="120" w:after="120"/>
        <w:ind w:left="851"/>
        <w:jc w:val="left"/>
      </w:pPr>
      <w:r>
        <w:t>T</w:t>
      </w:r>
      <w:r w:rsidRPr="008D5A09">
        <w:t>he current situation is more about the relative prominence of this in domestic politics and less about the way in which Ofcom has approached it</w:t>
      </w:r>
      <w:r>
        <w:t xml:space="preserve">. However, </w:t>
      </w:r>
      <w:r w:rsidRPr="008D5A09">
        <w:t>I do think it illustrates the challenge of promising</w:t>
      </w:r>
      <w:r>
        <w:t xml:space="preserve"> something</w:t>
      </w:r>
      <w:r w:rsidRPr="008D5A09">
        <w:t xml:space="preserve"> on the one hand</w:t>
      </w:r>
      <w:r>
        <w:t xml:space="preserve"> </w:t>
      </w:r>
      <w:r w:rsidRPr="008D5A09">
        <w:t>and then, in fact, having a very hard time delivering it</w:t>
      </w:r>
      <w:r>
        <w:t>,</w:t>
      </w:r>
      <w:r w:rsidRPr="008D5A09">
        <w:t xml:space="preserve"> which is not a great place to be in</w:t>
      </w:r>
      <w:r w:rsidR="00872700">
        <w:softHyphen/>
        <w:t>—a</w:t>
      </w:r>
      <w:r w:rsidRPr="008D5A09">
        <w:t xml:space="preserve"> situation already characterised by very low confidence </w:t>
      </w:r>
      <w:r w:rsidR="00872700">
        <w:t xml:space="preserve">among </w:t>
      </w:r>
      <w:r w:rsidRPr="008D5A09">
        <w:t>much of the public in whether our institutions are fit for purpose.</w:t>
      </w:r>
    </w:p>
    <w:p w:rsidR="00D03F54" w:rsidP="00284C18">
      <w:pPr>
        <w:pStyle w:val="Remark"/>
        <w:spacing w:before="120" w:after="120"/>
        <w:ind w:left="851"/>
        <w:jc w:val="left"/>
      </w:pPr>
      <w:r w:rsidRPr="00A37BB0">
        <w:rPr>
          <w:b/>
        </w:rPr>
        <w:t>Baroness Wheatcroft:</w:t>
      </w:r>
      <w:r>
        <w:t xml:space="preserve"> Thank you. Professor Singer, you were nodding. </w:t>
      </w:r>
    </w:p>
    <w:p w:rsidR="00D03F54" w:rsidP="00284C18">
      <w:pPr>
        <w:pStyle w:val="Answer"/>
        <w:spacing w:before="120" w:after="120"/>
        <w:ind w:left="851"/>
        <w:jc w:val="left"/>
      </w:pPr>
      <w:r w:rsidRPr="003348D2">
        <w:rPr>
          <w:b/>
          <w:i/>
        </w:rPr>
        <w:t>Professor Jane Singer:</w:t>
      </w:r>
      <w:r>
        <w:t xml:space="preserve"> </w:t>
      </w:r>
      <w:r w:rsidRPr="00A37BB0">
        <w:t>That is a good answer there.</w:t>
      </w:r>
      <w:r>
        <w:t xml:space="preserve"> </w:t>
      </w:r>
    </w:p>
    <w:p w:rsidR="00D03F54" w:rsidP="00284C18">
      <w:pPr>
        <w:pStyle w:val="Answer"/>
        <w:spacing w:before="120" w:after="120"/>
        <w:ind w:left="851"/>
        <w:jc w:val="left"/>
      </w:pPr>
      <w:r w:rsidRPr="00A37BB0">
        <w:rPr>
          <w:b/>
          <w:i/>
        </w:rPr>
        <w:t>Robert Colvile:</w:t>
      </w:r>
      <w:r>
        <w:t xml:space="preserve"> On</w:t>
      </w:r>
      <w:r w:rsidRPr="00A37BB0">
        <w:t xml:space="preserve"> this</w:t>
      </w:r>
      <w:r>
        <w:t>,</w:t>
      </w:r>
      <w:r w:rsidRPr="00A37BB0">
        <w:t xml:space="preserve"> as on quite a lot of other issues here</w:t>
      </w:r>
      <w:r>
        <w:t>, t</w:t>
      </w:r>
      <w:r w:rsidRPr="00A37BB0">
        <w:t xml:space="preserve">he problem is not the core principle, it is the fuzzy edges. We seem to have a slightly weird situation now where it is okay for an MP to present a programme on a news channel, but if they then break off and start </w:t>
      </w:r>
      <w:r w:rsidRPr="00A37BB0">
        <w:t xml:space="preserve">reading some news headlines that counts as unacceptable. </w:t>
      </w:r>
      <w:r>
        <w:t>T</w:t>
      </w:r>
      <w:r w:rsidRPr="00A37BB0">
        <w:t xml:space="preserve">hen you </w:t>
      </w:r>
      <w:r w:rsidRPr="00A37BB0">
        <w:t>have to</w:t>
      </w:r>
      <w:r w:rsidRPr="00A37BB0">
        <w:t xml:space="preserve"> think, okay, is it unacceptable to have an hour of Jacob Rees-Mogg every evening on GB News? </w:t>
      </w:r>
      <w:r>
        <w:t>I</w:t>
      </w:r>
      <w:r w:rsidRPr="00A37BB0">
        <w:t xml:space="preserve">s it unacceptable for another MP to have a slot on LBC? Is it unacceptable for people to write columns for newspapers? If so, how often? What is the frequency? Is there a </w:t>
      </w:r>
      <w:r w:rsidR="00872700">
        <w:t xml:space="preserve">particular </w:t>
      </w:r>
      <w:r w:rsidRPr="00A37BB0">
        <w:t xml:space="preserve">size of audience? Is there a </w:t>
      </w:r>
      <w:r w:rsidR="00872700">
        <w:t xml:space="preserve">particular </w:t>
      </w:r>
      <w:r w:rsidRPr="00A37BB0">
        <w:t>medium</w:t>
      </w:r>
      <w:r>
        <w:t xml:space="preserve">? </w:t>
      </w:r>
    </w:p>
    <w:p w:rsidR="00D03F54" w:rsidP="00284C18">
      <w:pPr>
        <w:pStyle w:val="Answer"/>
        <w:spacing w:before="120" w:after="120"/>
        <w:ind w:left="851"/>
        <w:jc w:val="left"/>
      </w:pPr>
      <w:r>
        <w:t>P</w:t>
      </w:r>
      <w:r w:rsidRPr="00A37BB0">
        <w:t>retty much every MP will have a column in their local paper. Obviously</w:t>
      </w:r>
      <w:r>
        <w:t>,</w:t>
      </w:r>
      <w:r w:rsidRPr="00A37BB0">
        <w:t xml:space="preserve"> it is quite a long way from</w:t>
      </w:r>
      <w:r>
        <w:t xml:space="preserve"> </w:t>
      </w:r>
      <w:r w:rsidRPr="00A37BB0">
        <w:t>a nightly slot on GB News to a column in a local paper</w:t>
      </w:r>
      <w:r>
        <w:t>, b</w:t>
      </w:r>
      <w:r w:rsidRPr="00A37BB0">
        <w:t>ut it is the same continuum of activity. If you start regulating that</w:t>
      </w:r>
      <w:r>
        <w:t>,</w:t>
      </w:r>
      <w:r w:rsidRPr="00A37BB0">
        <w:t xml:space="preserve"> at some point you </w:t>
      </w:r>
      <w:r w:rsidRPr="00A37BB0">
        <w:t>have to</w:t>
      </w:r>
      <w:r w:rsidRPr="00A37BB0">
        <w:t xml:space="preserve"> draw some lines</w:t>
      </w:r>
      <w:r>
        <w:t>. A</w:t>
      </w:r>
      <w:r w:rsidRPr="00A37BB0">
        <w:t>s elsewhere in this policy area, that is always going to be tough because everything is so fuzzy.</w:t>
      </w:r>
    </w:p>
    <w:p w:rsidR="00D03F54" w:rsidP="00284C18">
      <w:pPr>
        <w:pStyle w:val="Remark"/>
        <w:spacing w:before="120" w:after="120"/>
        <w:ind w:left="851"/>
        <w:jc w:val="left"/>
      </w:pPr>
      <w:r w:rsidRPr="009977FB">
        <w:rPr>
          <w:b/>
          <w:bCs/>
        </w:rPr>
        <w:t>Baroness Wheatcroft:</w:t>
      </w:r>
      <w:r>
        <w:t xml:space="preserve"> </w:t>
      </w:r>
      <w:r w:rsidRPr="009977FB">
        <w:t xml:space="preserve">Thank you. That is helpful. </w:t>
      </w:r>
    </w:p>
    <w:p w:rsidR="00D03F54" w:rsidP="00284C18">
      <w:pPr>
        <w:pStyle w:val="Remark"/>
        <w:spacing w:before="120" w:after="120"/>
        <w:ind w:left="851"/>
        <w:jc w:val="left"/>
      </w:pPr>
      <w:r w:rsidRPr="003348D2">
        <w:rPr>
          <w:b/>
        </w:rPr>
        <w:t>The Chair:</w:t>
      </w:r>
      <w:r>
        <w:t xml:space="preserve"> </w:t>
      </w:r>
      <w:r w:rsidRPr="009977FB">
        <w:t xml:space="preserve">We will move on. </w:t>
      </w:r>
      <w:r>
        <w:t>Ju</w:t>
      </w:r>
      <w:r w:rsidRPr="009977FB">
        <w:t xml:space="preserve">st before I hand over to Lord Dunlop, </w:t>
      </w:r>
      <w:r w:rsidR="00872700">
        <w:t xml:space="preserve">may I ask if </w:t>
      </w:r>
      <w:r>
        <w:t xml:space="preserve">could </w:t>
      </w:r>
      <w:r w:rsidRPr="009977FB">
        <w:t xml:space="preserve">you slow down a little bit when you are answering us so </w:t>
      </w:r>
      <w:r>
        <w:t xml:space="preserve">that </w:t>
      </w:r>
      <w:r w:rsidRPr="009977FB">
        <w:t>we can make sure that we digest what you are saying</w:t>
      </w:r>
      <w:r>
        <w:t>? Y</w:t>
      </w:r>
      <w:r w:rsidRPr="009977FB">
        <w:t>our answers are such high quality</w:t>
      </w:r>
      <w:r>
        <w:t xml:space="preserve"> but s</w:t>
      </w:r>
      <w:r w:rsidRPr="009977FB">
        <w:t>ometimes my ears are not necessarily catching up with what I am hearing</w:t>
      </w:r>
      <w:r>
        <w:t>, o</w:t>
      </w:r>
      <w:r w:rsidRPr="009977FB">
        <w:t>r rather my brain is not</w:t>
      </w:r>
      <w:r>
        <w:t xml:space="preserve">. </w:t>
      </w:r>
    </w:p>
    <w:p w:rsidR="00D03F54" w:rsidP="00284C18">
      <w:pPr>
        <w:pStyle w:val="Question"/>
        <w:spacing w:before="240"/>
        <w:ind w:left="851" w:hanging="851"/>
        <w:jc w:val="left"/>
      </w:pPr>
      <w:r w:rsidRPr="00C84C01">
        <w:rPr>
          <w:b/>
        </w:rPr>
        <w:t>Lord Dunlop:</w:t>
      </w:r>
      <w:r>
        <w:t xml:space="preserve"> </w:t>
      </w:r>
      <w:r w:rsidRPr="0006471F">
        <w:t xml:space="preserve">I want to continue with this theme of the appropriate role for </w:t>
      </w:r>
      <w:r w:rsidR="00872700">
        <w:t>g</w:t>
      </w:r>
      <w:r w:rsidRPr="0006471F">
        <w:t>overnment</w:t>
      </w:r>
      <w:r>
        <w:t>.</w:t>
      </w:r>
      <w:r w:rsidRPr="0006471F">
        <w:t xml:space="preserve"> </w:t>
      </w:r>
      <w:r>
        <w:t>N</w:t>
      </w:r>
      <w:r w:rsidRPr="0006471F">
        <w:t>ow</w:t>
      </w:r>
      <w:r>
        <w:t>,</w:t>
      </w:r>
      <w:r w:rsidRPr="0006471F">
        <w:t xml:space="preserve"> </w:t>
      </w:r>
      <w:r>
        <w:t xml:space="preserve">I think </w:t>
      </w:r>
      <w:r w:rsidRPr="0006471F">
        <w:t xml:space="preserve">it is five years since the publication of the Cairncross </w:t>
      </w:r>
      <w:r>
        <w:t>r</w:t>
      </w:r>
      <w:r w:rsidRPr="0006471F">
        <w:t>eview into the sustainability of journalism</w:t>
      </w:r>
      <w:r>
        <w:t xml:space="preserve">. </w:t>
      </w:r>
      <w:r w:rsidRPr="0006471F">
        <w:t xml:space="preserve">Cairncross highlighted the risks of government intervention in news markets and the need for any intervention to focus on ensuring that the market is operating efficiently. </w:t>
      </w:r>
      <w:r>
        <w:t>O</w:t>
      </w:r>
      <w:r w:rsidRPr="0006471F">
        <w:t xml:space="preserve">ne gap it noted was </w:t>
      </w:r>
      <w:r>
        <w:t>“</w:t>
      </w:r>
      <w:r w:rsidRPr="0006471F">
        <w:t>between the amount of public</w:t>
      </w:r>
      <w:r>
        <w:t>-</w:t>
      </w:r>
      <w:r w:rsidRPr="0006471F">
        <w:t>interest news a well-functioning market can be expected to provide and the amount that is needed in a well-functioning democracy</w:t>
      </w:r>
      <w:r>
        <w:t>”</w:t>
      </w:r>
      <w:r w:rsidRPr="0006471F">
        <w:t xml:space="preserve">. </w:t>
      </w:r>
    </w:p>
    <w:p w:rsidR="00D03F54" w:rsidP="00284C18">
      <w:pPr>
        <w:pStyle w:val="QuestionCont"/>
        <w:spacing w:before="120"/>
        <w:ind w:left="851"/>
        <w:jc w:val="left"/>
      </w:pPr>
      <w:r>
        <w:t>T</w:t>
      </w:r>
      <w:r w:rsidRPr="0006471F">
        <w:t>o pick up Robert Colvile</w:t>
      </w:r>
      <w:r>
        <w:t>’</w:t>
      </w:r>
      <w:r w:rsidRPr="0006471F">
        <w:t>s point</w:t>
      </w:r>
      <w:r>
        <w:t xml:space="preserve"> a</w:t>
      </w:r>
      <w:r w:rsidRPr="0006471F">
        <w:t>bout the supply of local and regional news</w:t>
      </w:r>
      <w:r>
        <w:t>—</w:t>
      </w:r>
      <w:r w:rsidRPr="0006471F">
        <w:t>which</w:t>
      </w:r>
      <w:r w:rsidR="00872700">
        <w:t>,</w:t>
      </w:r>
      <w:r w:rsidRPr="0006471F">
        <w:t xml:space="preserve"> arguably</w:t>
      </w:r>
      <w:r w:rsidR="00872700">
        <w:t>,</w:t>
      </w:r>
      <w:r w:rsidRPr="0006471F">
        <w:t xml:space="preserve"> is even more important as we devolve power to subnational units of government</w:t>
      </w:r>
      <w:r>
        <w:t>—</w:t>
      </w:r>
      <w:r w:rsidRPr="0006471F">
        <w:t>do you recognise this gap</w:t>
      </w:r>
      <w:r>
        <w:t>,</w:t>
      </w:r>
      <w:r w:rsidRPr="0006471F">
        <w:t xml:space="preserve"> and how effective ha</w:t>
      </w:r>
      <w:r>
        <w:t>ve</w:t>
      </w:r>
      <w:r w:rsidRPr="0006471F">
        <w:t xml:space="preserve"> Government been</w:t>
      </w:r>
      <w:r>
        <w:t>,</w:t>
      </w:r>
      <w:r w:rsidRPr="0006471F">
        <w:t xml:space="preserve"> working with industry, the </w:t>
      </w:r>
      <w:r w:rsidRPr="0006471F">
        <w:t>regulator</w:t>
      </w:r>
      <w:r w:rsidRPr="0006471F">
        <w:t xml:space="preserve"> and others</w:t>
      </w:r>
      <w:r>
        <w:t>,</w:t>
      </w:r>
      <w:r w:rsidRPr="0006471F">
        <w:t xml:space="preserve"> in developing a strategy to address this gap? Mr Colvile, perhaps you could kick off.</w:t>
      </w:r>
    </w:p>
    <w:p w:rsidR="00D03F54" w:rsidP="00284C18">
      <w:pPr>
        <w:pStyle w:val="Answer"/>
        <w:spacing w:before="120" w:after="120"/>
        <w:ind w:left="851"/>
        <w:jc w:val="left"/>
      </w:pPr>
      <w:r w:rsidRPr="003348D2">
        <w:rPr>
          <w:b/>
          <w:i/>
        </w:rPr>
        <w:t>Robert Colvile:</w:t>
      </w:r>
      <w:r>
        <w:t xml:space="preserve"> T</w:t>
      </w:r>
      <w:r w:rsidRPr="00C01990">
        <w:t>he mention of Cairncross reminded me of a couple of years before that, when the Conservative manifesto in 2017 contained a promise to</w:t>
      </w:r>
      <w:r>
        <w:t>—</w:t>
      </w:r>
      <w:r w:rsidRPr="00C01990">
        <w:t>I cannot remember the exact wording</w:t>
      </w:r>
      <w:r>
        <w:t>—do</w:t>
      </w:r>
      <w:r w:rsidRPr="00C01990">
        <w:t xml:space="preserve"> something like </w:t>
      </w:r>
      <w:r>
        <w:t>d</w:t>
      </w:r>
      <w:r w:rsidRPr="00C01990">
        <w:t>evelop and sustain a model for high</w:t>
      </w:r>
      <w:r>
        <w:t>-</w:t>
      </w:r>
      <w:r w:rsidRPr="00C01990">
        <w:t>quality digital news on the internet.</w:t>
      </w:r>
      <w:r>
        <w:t xml:space="preserve"> </w:t>
      </w:r>
      <w:r w:rsidRPr="00C01990">
        <w:t xml:space="preserve">I </w:t>
      </w:r>
      <w:r>
        <w:t>was</w:t>
      </w:r>
      <w:r w:rsidRPr="00C01990">
        <w:t xml:space="preserve"> called in during the campaign </w:t>
      </w:r>
      <w:r w:rsidRPr="00C01990" w:rsidR="00872700">
        <w:t>by civil servants</w:t>
      </w:r>
      <w:r w:rsidR="00872700">
        <w:t xml:space="preserve"> </w:t>
      </w:r>
      <w:r w:rsidRPr="00C01990">
        <w:t>who were looking at this</w:t>
      </w:r>
      <w:r>
        <w:t>,</w:t>
      </w:r>
      <w:r w:rsidRPr="00C01990">
        <w:t xml:space="preserve"> </w:t>
      </w:r>
      <w:r>
        <w:t>saying, “A</w:t>
      </w:r>
      <w:r w:rsidRPr="00C01990">
        <w:t xml:space="preserve">ny ideas </w:t>
      </w:r>
      <w:r>
        <w:t>on</w:t>
      </w:r>
      <w:r w:rsidRPr="00C01990">
        <w:t xml:space="preserve"> what </w:t>
      </w:r>
      <w:r>
        <w:t xml:space="preserve">we </w:t>
      </w:r>
      <w:r w:rsidRPr="00C01990">
        <w:t>do</w:t>
      </w:r>
      <w:r>
        <w:t>?”</w:t>
      </w:r>
      <w:r w:rsidRPr="00C01990">
        <w:t xml:space="preserve"> </w:t>
      </w:r>
      <w:r>
        <w:t xml:space="preserve"> It</w:t>
      </w:r>
      <w:r w:rsidRPr="00C01990">
        <w:t xml:space="preserve"> was essentially a promise to fix the internet</w:t>
      </w:r>
      <w:r>
        <w:t xml:space="preserve">. </w:t>
      </w:r>
    </w:p>
    <w:p w:rsidR="00D03F54" w:rsidP="00284C18">
      <w:pPr>
        <w:pStyle w:val="Answer"/>
        <w:spacing w:before="120" w:after="120"/>
        <w:ind w:left="851"/>
        <w:jc w:val="left"/>
      </w:pPr>
      <w:r>
        <w:t>W</w:t>
      </w:r>
      <w:r w:rsidRPr="00C01990">
        <w:t xml:space="preserve">hat </w:t>
      </w:r>
      <w:r>
        <w:t>ha</w:t>
      </w:r>
      <w:r w:rsidRPr="00C01990">
        <w:t xml:space="preserve">s changed, certainly in the last </w:t>
      </w:r>
      <w:r>
        <w:t>10</w:t>
      </w:r>
      <w:r w:rsidRPr="00C01990">
        <w:t xml:space="preserve"> years and in the last five years as well, is that it does feel like news has a future</w:t>
      </w:r>
      <w:r>
        <w:t xml:space="preserve">. </w:t>
      </w:r>
      <w:r w:rsidRPr="00C01990">
        <w:t xml:space="preserve">I spent the first </w:t>
      </w:r>
      <w:r>
        <w:t>10</w:t>
      </w:r>
      <w:r w:rsidRPr="00C01990">
        <w:t xml:space="preserve"> years of my career at </w:t>
      </w:r>
      <w:r>
        <w:t>the</w:t>
      </w:r>
      <w:r w:rsidRPr="00F118A3">
        <w:rPr>
          <w:i/>
          <w:iCs/>
        </w:rPr>
        <w:t xml:space="preserve"> Daily Telegraph</w:t>
      </w:r>
      <w:r w:rsidRPr="00C01990">
        <w:t>, and like every other newspaper</w:t>
      </w:r>
      <w:r>
        <w:t>—</w:t>
      </w:r>
      <w:r w:rsidRPr="00C01990">
        <w:t>Baroness Wheatcroft will remember this</w:t>
      </w:r>
      <w:r>
        <w:t>—t</w:t>
      </w:r>
      <w:r w:rsidRPr="00C01990">
        <w:t>here was a sensation of imminent apocalypse</w:t>
      </w:r>
      <w:r>
        <w:t>, that th</w:t>
      </w:r>
      <w:r w:rsidRPr="00C01990">
        <w:t>e end was coming</w:t>
      </w:r>
      <w:r>
        <w:t>. E</w:t>
      </w:r>
      <w:r w:rsidRPr="00C01990">
        <w:t>veryone was casting around desperately for the business models that would save us, lunging in direction after direction</w:t>
      </w:r>
      <w:r>
        <w:t xml:space="preserve">, </w:t>
      </w:r>
      <w:r w:rsidRPr="00C01990">
        <w:t>reinventing the whole operation</w:t>
      </w:r>
      <w:r>
        <w:t xml:space="preserve"> almost</w:t>
      </w:r>
      <w:r w:rsidRPr="00C01990">
        <w:t xml:space="preserve"> on </w:t>
      </w:r>
      <w:r>
        <w:t xml:space="preserve">a </w:t>
      </w:r>
      <w:r w:rsidRPr="00C01990">
        <w:t>six</w:t>
      </w:r>
      <w:r>
        <w:t>-</w:t>
      </w:r>
      <w:r w:rsidRPr="00C01990">
        <w:t xml:space="preserve">monthly basis to try to find something </w:t>
      </w:r>
      <w:r>
        <w:t>that</w:t>
      </w:r>
      <w:r w:rsidRPr="00C01990">
        <w:t xml:space="preserve"> worked. </w:t>
      </w:r>
    </w:p>
    <w:p w:rsidR="00D03F54" w:rsidP="00284C18">
      <w:pPr>
        <w:pStyle w:val="Answer"/>
        <w:spacing w:before="120" w:after="120"/>
        <w:ind w:left="851"/>
        <w:jc w:val="left"/>
      </w:pPr>
      <w:r>
        <w:t>N</w:t>
      </w:r>
      <w:r w:rsidRPr="00C01990">
        <w:t xml:space="preserve">ow we do have something </w:t>
      </w:r>
      <w:r>
        <w:t>that</w:t>
      </w:r>
      <w:r w:rsidRPr="00C01990">
        <w:t xml:space="preserve"> works, which is subscriptions</w:t>
      </w:r>
      <w:r>
        <w:t xml:space="preserve">, </w:t>
      </w:r>
      <w:r w:rsidRPr="00C01990">
        <w:t>paywalls</w:t>
      </w:r>
      <w:r>
        <w:t xml:space="preserve"> or even—</w:t>
      </w:r>
      <w:r w:rsidRPr="00C01990">
        <w:t xml:space="preserve">in the </w:t>
      </w:r>
      <w:r w:rsidRPr="00C01318">
        <w:rPr>
          <w:i/>
          <w:iCs/>
        </w:rPr>
        <w:t>Guardian</w:t>
      </w:r>
      <w:r>
        <w:rPr>
          <w:i/>
          <w:iCs/>
        </w:rPr>
        <w:t>’</w:t>
      </w:r>
      <w:r w:rsidRPr="00C01318">
        <w:rPr>
          <w:i/>
          <w:iCs/>
        </w:rPr>
        <w:t>s</w:t>
      </w:r>
      <w:r w:rsidRPr="00C01990">
        <w:t xml:space="preserve"> case</w:t>
      </w:r>
      <w:r>
        <w:t>—</w:t>
      </w:r>
      <w:r w:rsidRPr="00C01990">
        <w:t>the tip jar model. I am talking about newspapers because that is my background</w:t>
      </w:r>
      <w:r>
        <w:t xml:space="preserve"> but</w:t>
      </w:r>
      <w:r w:rsidRPr="00C01990">
        <w:t xml:space="preserve"> in that sector the feeling is</w:t>
      </w:r>
      <w:r>
        <w:t xml:space="preserve"> that, y</w:t>
      </w:r>
      <w:r w:rsidRPr="00C01990">
        <w:t>es</w:t>
      </w:r>
      <w:r>
        <w:t>,</w:t>
      </w:r>
      <w:r w:rsidRPr="00C01990">
        <w:t xml:space="preserve"> we have enough subscribers. </w:t>
      </w:r>
      <w:r>
        <w:t>M</w:t>
      </w:r>
      <w:r w:rsidRPr="00C01990">
        <w:t>aybe you cannot replicate the entire cost base you had back in the day</w:t>
      </w:r>
      <w:r w:rsidR="00872700">
        <w:t>,</w:t>
      </w:r>
      <w:r w:rsidRPr="00C01990">
        <w:t xml:space="preserve"> but there will be newspapers</w:t>
      </w:r>
      <w:r>
        <w:t>. T</w:t>
      </w:r>
      <w:r w:rsidRPr="00C01990">
        <w:t xml:space="preserve">here will be a market. </w:t>
      </w:r>
      <w:r>
        <w:t>T</w:t>
      </w:r>
      <w:r w:rsidRPr="00C01990">
        <w:t>he challenge now</w:t>
      </w:r>
      <w:r>
        <w:t xml:space="preserve"> is </w:t>
      </w:r>
      <w:r w:rsidRPr="00C01990">
        <w:t>how we persuade younger people to subscribe to these things rather than just transitioning people from print</w:t>
      </w:r>
      <w:r>
        <w:t>. T</w:t>
      </w:r>
      <w:r w:rsidRPr="00C01990">
        <w:t xml:space="preserve">hat happened without </w:t>
      </w:r>
      <w:r w:rsidR="00872700">
        <w:t>g</w:t>
      </w:r>
      <w:r w:rsidRPr="00C01990">
        <w:t>overnment having anything to do with it</w:t>
      </w:r>
      <w:r>
        <w:t xml:space="preserve">. </w:t>
      </w:r>
      <w:r w:rsidRPr="00C01990">
        <w:t xml:space="preserve">I do not think the guiding hand of </w:t>
      </w:r>
      <w:r w:rsidR="00872700">
        <w:t>g</w:t>
      </w:r>
      <w:r w:rsidRPr="00C01990">
        <w:t xml:space="preserve">overnment shaped that at all. </w:t>
      </w:r>
    </w:p>
    <w:p w:rsidR="00D03F54" w:rsidP="00284C18">
      <w:pPr>
        <w:pStyle w:val="Answer"/>
        <w:spacing w:before="120" w:after="120"/>
        <w:ind w:left="851"/>
        <w:jc w:val="left"/>
      </w:pPr>
      <w:r>
        <w:t xml:space="preserve">However, </w:t>
      </w:r>
      <w:r w:rsidRPr="00C01990">
        <w:t xml:space="preserve">there are </w:t>
      </w:r>
      <w:r w:rsidRPr="00C01990">
        <w:t>particular areas</w:t>
      </w:r>
      <w:r w:rsidRPr="00C01990">
        <w:t xml:space="preserve"> where there is arguably a market failure</w:t>
      </w:r>
      <w:r>
        <w:t>, including, o</w:t>
      </w:r>
      <w:r w:rsidRPr="00C01990">
        <w:t>bviously</w:t>
      </w:r>
      <w:r>
        <w:t>,</w:t>
      </w:r>
      <w:r w:rsidRPr="00C01990">
        <w:t xml:space="preserve"> local and regional news</w:t>
      </w:r>
      <w:r>
        <w:t>. A</w:t>
      </w:r>
      <w:r w:rsidRPr="00C01990">
        <w:t>gain, there is an interaction here with the BBC</w:t>
      </w:r>
      <w:r>
        <w:t>.</w:t>
      </w:r>
      <w:r w:rsidRPr="00C01990">
        <w:t xml:space="preserve"> </w:t>
      </w:r>
      <w:r>
        <w:t>O</w:t>
      </w:r>
      <w:r w:rsidRPr="00C01990">
        <w:t xml:space="preserve">ne of the mad ideas </w:t>
      </w:r>
      <w:r>
        <w:t>that</w:t>
      </w:r>
      <w:r w:rsidRPr="00C01990">
        <w:t xml:space="preserve"> I keep toying with is that we should</w:t>
      </w:r>
      <w:r>
        <w:t xml:space="preserve"> </w:t>
      </w:r>
      <w:r w:rsidRPr="00C01990">
        <w:t>publish the BBC</w:t>
      </w:r>
      <w:r>
        <w:t>’</w:t>
      </w:r>
      <w:r w:rsidRPr="00C01990">
        <w:t>s</w:t>
      </w:r>
      <w:r>
        <w:t xml:space="preserve"> news</w:t>
      </w:r>
      <w:r w:rsidRPr="00C01990">
        <w:t xml:space="preserve"> output</w:t>
      </w:r>
      <w:r>
        <w:t xml:space="preserve"> </w:t>
      </w:r>
      <w:r w:rsidRPr="00C01990">
        <w:t>via Creative</w:t>
      </w:r>
      <w:r>
        <w:t xml:space="preserve"> Commons so that </w:t>
      </w:r>
      <w:r w:rsidRPr="00C01990">
        <w:t>everyone gets to repurpose it as they see fit in their own publications</w:t>
      </w:r>
      <w:r>
        <w:t>. T</w:t>
      </w:r>
      <w:r w:rsidRPr="00C01990">
        <w:t>here is a paradox</w:t>
      </w:r>
      <w:r w:rsidR="00872700">
        <w:t>,</w:t>
      </w:r>
      <w:r w:rsidRPr="00C01990">
        <w:t xml:space="preserve"> </w:t>
      </w:r>
      <w:r>
        <w:t xml:space="preserve">in </w:t>
      </w:r>
      <w:r w:rsidRPr="00C01990">
        <w:t xml:space="preserve">that the more we have a gap </w:t>
      </w:r>
      <w:r>
        <w:t>in</w:t>
      </w:r>
      <w:r w:rsidRPr="00C01990">
        <w:t xml:space="preserve"> news at local level</w:t>
      </w:r>
      <w:r w:rsidR="00872700">
        <w:t>,</w:t>
      </w:r>
      <w:r w:rsidRPr="00C01990">
        <w:t xml:space="preserve"> the </w:t>
      </w:r>
      <w:r>
        <w:t>more it is seen as necessary to have t</w:t>
      </w:r>
      <w:r w:rsidRPr="00C01990">
        <w:t xml:space="preserve">he BBC and others fill </w:t>
      </w:r>
      <w:r>
        <w:t xml:space="preserve">that gap, and </w:t>
      </w:r>
      <w:r w:rsidRPr="00C01990">
        <w:t>the more that vitiates existing services</w:t>
      </w:r>
      <w:r>
        <w:t xml:space="preserve">. </w:t>
      </w:r>
      <w:r w:rsidRPr="00C01990">
        <w:t>I do not think the scheme of embedding local democracy reporters in local papers is working as well as it could to fill that</w:t>
      </w:r>
      <w:r w:rsidR="00872700">
        <w:t xml:space="preserve"> gap</w:t>
      </w:r>
      <w:r w:rsidRPr="00C01990">
        <w:t xml:space="preserve">. </w:t>
      </w:r>
    </w:p>
    <w:p w:rsidR="00D03F54" w:rsidP="00284C18">
      <w:pPr>
        <w:pStyle w:val="Answer"/>
        <w:spacing w:before="120" w:after="120"/>
        <w:ind w:left="851"/>
        <w:jc w:val="left"/>
      </w:pPr>
      <w:r>
        <w:t>Local</w:t>
      </w:r>
      <w:r w:rsidRPr="00C01990">
        <w:t xml:space="preserve"> and regional is one</w:t>
      </w:r>
      <w:r w:rsidR="00C179D1">
        <w:t xml:space="preserve"> area</w:t>
      </w:r>
      <w:r>
        <w:t>,</w:t>
      </w:r>
      <w:r w:rsidRPr="00C01990">
        <w:t xml:space="preserve"> and another is obviously investigations and that </w:t>
      </w:r>
      <w:r>
        <w:t xml:space="preserve">kind of </w:t>
      </w:r>
      <w:r w:rsidRPr="00C01990">
        <w:t>news</w:t>
      </w:r>
      <w:r>
        <w:t>.</w:t>
      </w:r>
      <w:r w:rsidRPr="00C01990">
        <w:t xml:space="preserve"> </w:t>
      </w:r>
      <w:r>
        <w:t>T</w:t>
      </w:r>
      <w:r w:rsidRPr="00C01990">
        <w:t>here is a greater profusion of high</w:t>
      </w:r>
      <w:r>
        <w:t>-</w:t>
      </w:r>
      <w:r w:rsidRPr="00C01990">
        <w:t>quality analysi</w:t>
      </w:r>
      <w:r>
        <w:t xml:space="preserve">s, whether through </w:t>
      </w:r>
      <w:r w:rsidRPr="00C01990">
        <w:t>Substack, podcasts</w:t>
      </w:r>
      <w:r>
        <w:t>,</w:t>
      </w:r>
      <w:r w:rsidRPr="00C01990">
        <w:t xml:space="preserve"> newspapers</w:t>
      </w:r>
      <w:r>
        <w:t xml:space="preserve"> or</w:t>
      </w:r>
      <w:r w:rsidRPr="00C01990">
        <w:t xml:space="preserve"> whatever it is</w:t>
      </w:r>
      <w:r>
        <w:t>. As a</w:t>
      </w:r>
      <w:r w:rsidRPr="00C01990">
        <w:t xml:space="preserve"> comment</w:t>
      </w:r>
      <w:r>
        <w:t>, a</w:t>
      </w:r>
      <w:r w:rsidRPr="00C01990">
        <w:t xml:space="preserve">nalysis and policy junkie, my inbox is filled with brilliant stuff. </w:t>
      </w:r>
      <w:r>
        <w:t>O</w:t>
      </w:r>
      <w:r w:rsidRPr="00C01990">
        <w:t xml:space="preserve">n the way to work I can hear brilliant stuff. That is all quite cheap to produce. </w:t>
      </w:r>
      <w:r>
        <w:t>P</w:t>
      </w:r>
      <w:r w:rsidRPr="00C01990">
        <w:t xml:space="preserve">eople like me can knock out an article quite easily. </w:t>
      </w:r>
    </w:p>
    <w:p w:rsidR="00D03F54" w:rsidP="00284C18">
      <w:pPr>
        <w:pStyle w:val="Answer"/>
        <w:spacing w:before="120" w:after="120"/>
        <w:ind w:left="851"/>
        <w:jc w:val="left"/>
      </w:pPr>
      <w:r w:rsidRPr="00C01990">
        <w:t>What is very hard to do is the deeper investigative work</w:t>
      </w:r>
      <w:r w:rsidR="00872700">
        <w:t>—t</w:t>
      </w:r>
      <w:r w:rsidRPr="00C01990">
        <w:t xml:space="preserve">he stuff </w:t>
      </w:r>
      <w:r>
        <w:t>that</w:t>
      </w:r>
      <w:r w:rsidRPr="00C01990">
        <w:t xml:space="preserve"> takes teams of people, the stuff </w:t>
      </w:r>
      <w:r>
        <w:t>that</w:t>
      </w:r>
      <w:r w:rsidRPr="00C01990">
        <w:t xml:space="preserve"> takes lawyers</w:t>
      </w:r>
      <w:r>
        <w:t>. T</w:t>
      </w:r>
      <w:r w:rsidRPr="00C01990">
        <w:t xml:space="preserve">hat requires an economic </w:t>
      </w:r>
      <w:r>
        <w:t xml:space="preserve">base that, </w:t>
      </w:r>
      <w:r w:rsidRPr="00C01990">
        <w:t>blessedly</w:t>
      </w:r>
      <w:r>
        <w:t>, n</w:t>
      </w:r>
      <w:r w:rsidRPr="00C01990">
        <w:t>ational newspapers</w:t>
      </w:r>
      <w:r>
        <w:t xml:space="preserve"> and </w:t>
      </w:r>
      <w:r w:rsidRPr="00C01990">
        <w:t>organisations like the BBC</w:t>
      </w:r>
      <w:r>
        <w:t xml:space="preserve">, </w:t>
      </w:r>
      <w:r w:rsidRPr="00C01990">
        <w:t xml:space="preserve">ITV and Channel </w:t>
      </w:r>
      <w:r>
        <w:t>4</w:t>
      </w:r>
      <w:r w:rsidRPr="00C01990">
        <w:t xml:space="preserve"> can sustain</w:t>
      </w:r>
      <w:r>
        <w:t xml:space="preserve">. However, </w:t>
      </w:r>
      <w:r w:rsidRPr="00C01990">
        <w:t xml:space="preserve">it is getting harder. Investigative news on TV has been in real decline in the last few decades. </w:t>
      </w:r>
      <w:r>
        <w:t>I</w:t>
      </w:r>
      <w:r w:rsidRPr="00C01990">
        <w:t xml:space="preserve">f we are thinking about where the issues are, </w:t>
      </w:r>
      <w:r>
        <w:t>the</w:t>
      </w:r>
      <w:r w:rsidRPr="00C01990">
        <w:t xml:space="preserve"> local issue and </w:t>
      </w:r>
      <w:r>
        <w:t>the</w:t>
      </w:r>
      <w:r w:rsidRPr="00C01990">
        <w:t xml:space="preserve"> democratic accountability issue are the two areas that merit attention.</w:t>
      </w:r>
    </w:p>
    <w:p w:rsidR="00D03F54" w:rsidP="00284C18">
      <w:pPr>
        <w:pStyle w:val="Answer"/>
        <w:spacing w:before="120" w:after="120"/>
        <w:ind w:left="851"/>
        <w:jc w:val="left"/>
      </w:pPr>
      <w:r w:rsidRPr="003348D2">
        <w:rPr>
          <w:b/>
          <w:i/>
        </w:rPr>
        <w:t>Professor Rasmus Kleis Nielsen:</w:t>
      </w:r>
      <w:r>
        <w:t xml:space="preserve"> </w:t>
      </w:r>
      <w:r w:rsidRPr="00BB7CC5">
        <w:t>I want to amplify the overall analysis</w:t>
      </w:r>
      <w:r>
        <w:t>,</w:t>
      </w:r>
      <w:r w:rsidRPr="00BB7CC5">
        <w:t xml:space="preserve"> in the sense that people like </w:t>
      </w:r>
      <w:r w:rsidRPr="00BB7CC5">
        <w:t>myself</w:t>
      </w:r>
      <w:r w:rsidRPr="00BB7CC5">
        <w:t xml:space="preserve"> and many of us in this room have never been better served by journalism and news media than they are today</w:t>
      </w:r>
      <w:r>
        <w:t>,</w:t>
      </w:r>
      <w:r w:rsidRPr="00BB7CC5">
        <w:t xml:space="preserve"> and more broadly with media content. That is not the problem</w:t>
      </w:r>
      <w:r>
        <w:t>.</w:t>
      </w:r>
      <w:r w:rsidRPr="00BB7CC5">
        <w:t xml:space="preserve"> </w:t>
      </w:r>
    </w:p>
    <w:p w:rsidR="00D03F54" w:rsidP="00284C18">
      <w:pPr>
        <w:pStyle w:val="Answer"/>
        <w:spacing w:before="120" w:after="120"/>
        <w:ind w:left="851"/>
        <w:jc w:val="left"/>
      </w:pPr>
      <w:r>
        <w:t>T</w:t>
      </w:r>
      <w:r w:rsidRPr="00BB7CC5">
        <w:t>he</w:t>
      </w:r>
      <w:r>
        <w:t>re are</w:t>
      </w:r>
      <w:r w:rsidRPr="00BB7CC5">
        <w:t xml:space="preserve"> two areas in which I think there are very real concerns</w:t>
      </w:r>
      <w:r>
        <w:t>. O</w:t>
      </w:r>
      <w:r w:rsidRPr="00BB7CC5">
        <w:t>ne is investigative reporting</w:t>
      </w:r>
      <w:r>
        <w:t>,</w:t>
      </w:r>
      <w:r w:rsidRPr="00BB7CC5">
        <w:t xml:space="preserve"> for the reasons just outlined</w:t>
      </w:r>
      <w:r>
        <w:t>: i</w:t>
      </w:r>
      <w:r w:rsidRPr="00BB7CC5">
        <w:t xml:space="preserve">t is expensive, it is </w:t>
      </w:r>
      <w:r w:rsidRPr="00BB7CC5">
        <w:t>uncertain</w:t>
      </w:r>
      <w:r>
        <w:t xml:space="preserve"> and </w:t>
      </w:r>
      <w:r w:rsidRPr="00BB7CC5">
        <w:t>you might get sued</w:t>
      </w:r>
      <w:r>
        <w:t>. F</w:t>
      </w:r>
      <w:r w:rsidRPr="00BB7CC5">
        <w:t>rankly</w:t>
      </w:r>
      <w:r>
        <w:t>,</w:t>
      </w:r>
      <w:r w:rsidRPr="00BB7CC5">
        <w:t xml:space="preserve"> news organisations find lots of other stuff </w:t>
      </w:r>
      <w:r w:rsidR="00872700">
        <w:t xml:space="preserve">they </w:t>
      </w:r>
      <w:r w:rsidRPr="00BB7CC5">
        <w:t xml:space="preserve">can do nearly as well and </w:t>
      </w:r>
      <w:r w:rsidR="00872700">
        <w:t xml:space="preserve">that </w:t>
      </w:r>
      <w:r w:rsidRPr="00BB7CC5">
        <w:t>is much cheaper to provide, including lots and lots of opinion</w:t>
      </w:r>
      <w:r>
        <w:t xml:space="preserve">. The second </w:t>
      </w:r>
      <w:r w:rsidR="00872700">
        <w:t xml:space="preserve">area </w:t>
      </w:r>
      <w:r>
        <w:t xml:space="preserve">is </w:t>
      </w:r>
      <w:r w:rsidRPr="00BB7CC5">
        <w:t>local</w:t>
      </w:r>
      <w:r>
        <w:t xml:space="preserve">. </w:t>
      </w:r>
    </w:p>
    <w:p w:rsidR="00D03F54" w:rsidP="00284C18">
      <w:pPr>
        <w:pStyle w:val="Answer"/>
        <w:spacing w:before="120" w:after="120"/>
        <w:ind w:left="851"/>
        <w:jc w:val="left"/>
      </w:pPr>
      <w:r>
        <w:t>I</w:t>
      </w:r>
      <w:r w:rsidRPr="00BB7CC5">
        <w:t>t is very important to reiterate what I said at the outset</w:t>
      </w:r>
      <w:r w:rsidR="00872700">
        <w:t>:</w:t>
      </w:r>
      <w:r>
        <w:t xml:space="preserve"> </w:t>
      </w:r>
      <w:r w:rsidRPr="00BB7CC5">
        <w:t>thinking about public policy as something that works with public demand</w:t>
      </w:r>
      <w:r>
        <w:t xml:space="preserve"> and</w:t>
      </w:r>
      <w:r w:rsidRPr="00BB7CC5">
        <w:t xml:space="preserve"> market forces. </w:t>
      </w:r>
      <w:r>
        <w:t>By that I mean</w:t>
      </w:r>
      <w:r w:rsidRPr="00BB7CC5">
        <w:t xml:space="preserve"> that we need to keep in mind that a lot of the investment in local news reporting 30 years ago was a by</w:t>
      </w:r>
      <w:r w:rsidR="00872700">
        <w:t>-</w:t>
      </w:r>
      <w:r w:rsidRPr="00BB7CC5">
        <w:t xml:space="preserve">product of a </w:t>
      </w:r>
      <w:r w:rsidRPr="00BB7CC5">
        <w:t>business model where local newspapers thought that they were news content companie</w:t>
      </w:r>
      <w:r>
        <w:t xml:space="preserve">s, but </w:t>
      </w:r>
      <w:r>
        <w:t>really</w:t>
      </w:r>
      <w:r>
        <w:t xml:space="preserve"> </w:t>
      </w:r>
      <w:r w:rsidRPr="00BB7CC5">
        <w:t>they were distribution of service information and advertising companies</w:t>
      </w:r>
      <w:r>
        <w:t>.</w:t>
      </w:r>
      <w:r w:rsidRPr="00BB7CC5">
        <w:t xml:space="preserve"> </w:t>
      </w:r>
    </w:p>
    <w:p w:rsidR="00D03F54" w:rsidP="00284C18">
      <w:pPr>
        <w:pStyle w:val="Answer"/>
        <w:spacing w:before="120" w:after="120"/>
        <w:ind w:left="851"/>
        <w:jc w:val="left"/>
      </w:pPr>
      <w:r>
        <w:t>N</w:t>
      </w:r>
      <w:r w:rsidRPr="00BB7CC5">
        <w:t>ow</w:t>
      </w:r>
      <w:r w:rsidR="00872700">
        <w:t>,</w:t>
      </w:r>
      <w:r w:rsidRPr="00BB7CC5">
        <w:t xml:space="preserve"> members of the public like </w:t>
      </w:r>
      <w:r w:rsidRPr="00BB7CC5">
        <w:t>myself</w:t>
      </w:r>
      <w:r w:rsidRPr="00BB7CC5">
        <w:t xml:space="preserve"> </w:t>
      </w:r>
      <w:r>
        <w:t xml:space="preserve">find that </w:t>
      </w:r>
      <w:r w:rsidRPr="00BB7CC5">
        <w:t>service information elsewhere</w:t>
      </w:r>
      <w:r>
        <w:t>.</w:t>
      </w:r>
      <w:r w:rsidRPr="00BB7CC5">
        <w:t xml:space="preserve"> </w:t>
      </w:r>
      <w:r>
        <w:t>W</w:t>
      </w:r>
      <w:r w:rsidRPr="00BB7CC5">
        <w:t xml:space="preserve">e use search engines, social media, the websites of local councils, businesses, community associations and the like to orient ourselves in our local community. We do not rely on newspapers for that information. We may still go to the newspaper </w:t>
      </w:r>
      <w:r>
        <w:t>f</w:t>
      </w:r>
      <w:r w:rsidRPr="00BB7CC5">
        <w:t xml:space="preserve">or other kinds of information but the daily stuff, the utility </w:t>
      </w:r>
      <w:r w:rsidRPr="00BB7CC5">
        <w:t>stuff</w:t>
      </w:r>
      <w:r>
        <w:t xml:space="preserve"> and </w:t>
      </w:r>
      <w:r w:rsidRPr="00BB7CC5">
        <w:t xml:space="preserve">the service stuff we get elsewhere. </w:t>
      </w:r>
      <w:r>
        <w:t>T</w:t>
      </w:r>
      <w:r w:rsidRPr="00BB7CC5">
        <w:t>hat means, secondly, that the advertisers</w:t>
      </w:r>
      <w:r>
        <w:t xml:space="preserve"> who</w:t>
      </w:r>
      <w:r w:rsidRPr="00BB7CC5">
        <w:t xml:space="preserve"> want to buy our attention</w:t>
      </w:r>
      <w:r>
        <w:t xml:space="preserve"> </w:t>
      </w:r>
      <w:r w:rsidRPr="00BB7CC5">
        <w:t>buy it where they can find it, which is through large technology companies, Facebook and its various stablemates</w:t>
      </w:r>
      <w:r>
        <w:t>,</w:t>
      </w:r>
      <w:r w:rsidRPr="00BB7CC5">
        <w:t xml:space="preserve"> other social platforms,</w:t>
      </w:r>
      <w:r>
        <w:t xml:space="preserve"> search</w:t>
      </w:r>
      <w:r w:rsidR="00872700">
        <w:t xml:space="preserve"> engines</w:t>
      </w:r>
      <w:r>
        <w:t>,</w:t>
      </w:r>
      <w:r w:rsidRPr="00BB7CC5">
        <w:t xml:space="preserve"> Google Maps and the like</w:t>
      </w:r>
      <w:r>
        <w:t>.</w:t>
      </w:r>
      <w:r w:rsidRPr="00BB7CC5">
        <w:t xml:space="preserve"> </w:t>
      </w:r>
    </w:p>
    <w:p w:rsidR="00D03F54" w:rsidP="00284C18">
      <w:pPr>
        <w:pStyle w:val="Answer"/>
        <w:spacing w:before="120" w:after="120"/>
        <w:ind w:left="851"/>
        <w:jc w:val="left"/>
      </w:pPr>
      <w:r>
        <w:t>N</w:t>
      </w:r>
      <w:r w:rsidRPr="00BB7CC5">
        <w:t>one of this is driven by ill will</w:t>
      </w:r>
      <w:r>
        <w:t>.</w:t>
      </w:r>
      <w:r w:rsidRPr="00BB7CC5">
        <w:t xml:space="preserve"> I as a citizen do not hate the </w:t>
      </w:r>
      <w:r w:rsidRPr="006C3613">
        <w:rPr>
          <w:i/>
          <w:iCs/>
        </w:rPr>
        <w:t>Oxford Mail</w:t>
      </w:r>
      <w:r>
        <w:t xml:space="preserve"> w</w:t>
      </w:r>
      <w:r w:rsidRPr="00BB7CC5">
        <w:t>hen I get my information elsewhere</w:t>
      </w:r>
      <w:r>
        <w:t>. T</w:t>
      </w:r>
      <w:r w:rsidRPr="00BB7CC5">
        <w:t xml:space="preserve">he advertisers </w:t>
      </w:r>
      <w:r>
        <w:t xml:space="preserve">who </w:t>
      </w:r>
      <w:r w:rsidRPr="00BB7CC5">
        <w:t>buy my attention elsewhere</w:t>
      </w:r>
      <w:r>
        <w:t xml:space="preserve"> d</w:t>
      </w:r>
      <w:r w:rsidRPr="00BB7CC5">
        <w:t xml:space="preserve">o not hate the </w:t>
      </w:r>
      <w:r w:rsidRPr="006C3613">
        <w:rPr>
          <w:i/>
          <w:iCs/>
        </w:rPr>
        <w:t>Oxford Mail</w:t>
      </w:r>
      <w:r w:rsidRPr="00BB7CC5">
        <w:t xml:space="preserve">. It is simply that the business model that the </w:t>
      </w:r>
      <w:r w:rsidRPr="006C3613">
        <w:rPr>
          <w:i/>
          <w:iCs/>
        </w:rPr>
        <w:t>Oxford Mail</w:t>
      </w:r>
      <w:r w:rsidRPr="00BB7CC5">
        <w:t xml:space="preserve"> had was fit for the 20th century and is not fit for the 21st century. Now</w:t>
      </w:r>
      <w:r>
        <w:t xml:space="preserve"> t</w:t>
      </w:r>
      <w:r w:rsidRPr="00BB7CC5">
        <w:t xml:space="preserve">hey are news content </w:t>
      </w:r>
      <w:r w:rsidRPr="00BB7CC5">
        <w:t>companies</w:t>
      </w:r>
      <w:r w:rsidRPr="00BB7CC5">
        <w:t xml:space="preserve"> and this is a harder place to be, especially at the local level. </w:t>
      </w:r>
    </w:p>
    <w:p w:rsidR="00D03F54" w:rsidP="00284C18">
      <w:pPr>
        <w:pStyle w:val="Answer"/>
        <w:spacing w:before="120" w:after="120"/>
        <w:ind w:left="851"/>
        <w:jc w:val="left"/>
      </w:pPr>
      <w:r w:rsidRPr="00BB7CC5">
        <w:t>We are seeing some very promising green shoots in the UK</w:t>
      </w:r>
      <w:r>
        <w:t>, t</w:t>
      </w:r>
      <w:r w:rsidRPr="004453C5">
        <w:t>he Mill</w:t>
      </w:r>
      <w:r>
        <w:t>s</w:t>
      </w:r>
      <w:r w:rsidRPr="004453C5">
        <w:t xml:space="preserve"> Media </w:t>
      </w:r>
      <w:r>
        <w:t>Co</w:t>
      </w:r>
      <w:r w:rsidRPr="004453C5">
        <w:t xml:space="preserve"> and a few others</w:t>
      </w:r>
      <w:r>
        <w:t>.</w:t>
      </w:r>
      <w:r w:rsidRPr="004453C5">
        <w:t xml:space="preserve"> </w:t>
      </w:r>
      <w:r>
        <w:t>I</w:t>
      </w:r>
      <w:r w:rsidRPr="004453C5">
        <w:t>t is, however, the case that a lot of local providers in this country are owned by large</w:t>
      </w:r>
      <w:r>
        <w:t>,</w:t>
      </w:r>
      <w:r w:rsidRPr="004453C5">
        <w:t xml:space="preserve"> publicly traded companies that have made a series of decisions where</w:t>
      </w:r>
      <w:r w:rsidR="00872700">
        <w:t>by</w:t>
      </w:r>
      <w:r w:rsidRPr="004453C5">
        <w:t xml:space="preserve"> they locked into selling attention in bulk</w:t>
      </w:r>
      <w:r>
        <w:t xml:space="preserve"> </w:t>
      </w:r>
      <w:r w:rsidRPr="004453C5">
        <w:t xml:space="preserve">but have found themselves to be very small bulk sellers of attention in a very competitive market. </w:t>
      </w:r>
      <w:r>
        <w:t>T</w:t>
      </w:r>
      <w:r w:rsidRPr="004453C5">
        <w:t xml:space="preserve">hat is a very difficult place to </w:t>
      </w:r>
      <w:r w:rsidRPr="004453C5">
        <w:t>be</w:t>
      </w:r>
      <w:r w:rsidRPr="004453C5">
        <w:t xml:space="preserve"> and it is not clear that that approach alone can sustain local journalism in any meaningful form. </w:t>
      </w:r>
    </w:p>
    <w:p w:rsidR="00D03F54" w:rsidP="00284C18">
      <w:pPr>
        <w:pStyle w:val="Answer"/>
        <w:spacing w:before="120" w:after="120"/>
        <w:ind w:left="851"/>
        <w:jc w:val="left"/>
      </w:pPr>
      <w:r>
        <w:t>P</w:t>
      </w:r>
      <w:r w:rsidRPr="004453C5">
        <w:t>art of it is the business decisions made by these companies</w:t>
      </w:r>
      <w:r>
        <w:t xml:space="preserve">. </w:t>
      </w:r>
      <w:r w:rsidR="00872700">
        <w:t xml:space="preserve">In </w:t>
      </w:r>
      <w:r w:rsidRPr="004453C5">
        <w:t>some parts of Europe</w:t>
      </w:r>
      <w:r w:rsidR="00872700">
        <w:t>,</w:t>
      </w:r>
      <w:r w:rsidRPr="004453C5">
        <w:t xml:space="preserve"> local providers have found subscription</w:t>
      </w:r>
      <w:r>
        <w:t>-</w:t>
      </w:r>
      <w:r w:rsidRPr="004453C5">
        <w:t>based, membership</w:t>
      </w:r>
      <w:r>
        <w:t>-</w:t>
      </w:r>
      <w:r w:rsidRPr="004453C5">
        <w:t xml:space="preserve">based models that allow for meaningful local journalism, </w:t>
      </w:r>
      <w:r w:rsidR="00872700">
        <w:t>al</w:t>
      </w:r>
      <w:r w:rsidRPr="004453C5">
        <w:t>though smaller than in the 1990s when they also controlled service information and advertising.</w:t>
      </w:r>
    </w:p>
    <w:p w:rsidR="00D03F54" w:rsidP="00284C18">
      <w:pPr>
        <w:pStyle w:val="Answer"/>
        <w:spacing w:before="120" w:after="120"/>
        <w:ind w:left="851"/>
        <w:jc w:val="left"/>
      </w:pPr>
      <w:r w:rsidRPr="003348D2">
        <w:rPr>
          <w:b/>
          <w:i/>
        </w:rPr>
        <w:t>Professor Jane Singer:</w:t>
      </w:r>
      <w:r>
        <w:t xml:space="preserve"> I think </w:t>
      </w:r>
      <w:r w:rsidRPr="0044615E">
        <w:t>what we are seeing in local</w:t>
      </w:r>
      <w:r>
        <w:t>—</w:t>
      </w:r>
      <w:r w:rsidRPr="0044615E">
        <w:t>and other people will be better informed about this than I am</w:t>
      </w:r>
      <w:r>
        <w:t>—</w:t>
      </w:r>
      <w:r w:rsidRPr="0044615E">
        <w:t>is a bifurcation</w:t>
      </w:r>
      <w:r>
        <w:t>. W</w:t>
      </w:r>
      <w:r w:rsidRPr="0044615E">
        <w:t xml:space="preserve">e are seeing a consolidation at the mainstream media level. We are seeing Reach </w:t>
      </w:r>
      <w:r>
        <w:t>and N</w:t>
      </w:r>
      <w:r w:rsidRPr="0044615E">
        <w:t>ewsquest</w:t>
      </w:r>
      <w:r>
        <w:t xml:space="preserve">, </w:t>
      </w:r>
      <w:r w:rsidRPr="0044615E">
        <w:t>the big organisations</w:t>
      </w:r>
      <w:r>
        <w:t>,</w:t>
      </w:r>
      <w:r w:rsidRPr="0044615E">
        <w:t xml:space="preserve"> buying things up</w:t>
      </w:r>
      <w:r>
        <w:t xml:space="preserve"> and t</w:t>
      </w:r>
      <w:r w:rsidRPr="0044615E">
        <w:t>hen</w:t>
      </w:r>
      <w:r>
        <w:t>—e</w:t>
      </w:r>
      <w:r w:rsidRPr="0044615E">
        <w:t>ssentially for reasons of scale and economic reasons</w:t>
      </w:r>
      <w:r>
        <w:t>—</w:t>
      </w:r>
      <w:r w:rsidRPr="0044615E">
        <w:t>curtailing their outreach in the communities and centralising what they do. At the same time, we are seeing a proliferation of some quite high</w:t>
      </w:r>
      <w:r>
        <w:t>-</w:t>
      </w:r>
      <w:r w:rsidRPr="0044615E">
        <w:t>quality local outlets. The issue, as Professor Nielsen has pointed out, is</w:t>
      </w:r>
      <w:r>
        <w:t xml:space="preserve">: where is the market, not </w:t>
      </w:r>
      <w:r w:rsidRPr="0044615E">
        <w:t>for audiences</w:t>
      </w:r>
      <w:r>
        <w:t xml:space="preserve"> but </w:t>
      </w:r>
      <w:r w:rsidRPr="0044615E">
        <w:t>for the advertiser</w:t>
      </w:r>
      <w:r>
        <w:t>s</w:t>
      </w:r>
      <w:r w:rsidRPr="0044615E">
        <w:t xml:space="preserve">? </w:t>
      </w:r>
    </w:p>
    <w:p w:rsidR="00D03F54" w:rsidP="00284C18">
      <w:pPr>
        <w:pStyle w:val="Answer"/>
        <w:spacing w:before="120" w:after="120"/>
        <w:ind w:left="851"/>
        <w:jc w:val="left"/>
      </w:pPr>
      <w:r>
        <w:t>T</w:t>
      </w:r>
      <w:r w:rsidRPr="0044615E">
        <w:t xml:space="preserve">his is one of the things that </w:t>
      </w:r>
      <w:r>
        <w:t>you may</w:t>
      </w:r>
      <w:r w:rsidRPr="0044615E">
        <w:t xml:space="preserve"> get to a little </w:t>
      </w:r>
      <w:r w:rsidRPr="0044615E">
        <w:t>later on</w:t>
      </w:r>
      <w:r>
        <w:t xml:space="preserve">, but I do think </w:t>
      </w:r>
      <w:r w:rsidRPr="0044615E">
        <w:t xml:space="preserve">there is an opportunity for </w:t>
      </w:r>
      <w:r w:rsidR="00872700">
        <w:t>g</w:t>
      </w:r>
      <w:r w:rsidRPr="0044615E">
        <w:t xml:space="preserve">overnment to return some of its advertising revenue to local media. </w:t>
      </w:r>
      <w:r>
        <w:t>T</w:t>
      </w:r>
      <w:r w:rsidRPr="0044615E">
        <w:t xml:space="preserve">hat would be helpful. </w:t>
      </w:r>
      <w:r>
        <w:t>S</w:t>
      </w:r>
      <w:r w:rsidRPr="0044615E">
        <w:t>ome of it has probably gone elsewhere</w:t>
      </w:r>
      <w:r w:rsidR="00872700">
        <w:t>,</w:t>
      </w:r>
      <w:r>
        <w:t xml:space="preserve"> b</w:t>
      </w:r>
      <w:r w:rsidRPr="0044615E">
        <w:t>ut you are in the interest of serving the public</w:t>
      </w:r>
      <w:r>
        <w:t xml:space="preserve"> a</w:t>
      </w:r>
      <w:r w:rsidRPr="0044615E">
        <w:t>nd that would be a useful thing to do</w:t>
      </w:r>
      <w:r>
        <w:t>.</w:t>
      </w:r>
    </w:p>
    <w:p w:rsidR="00D03F54" w:rsidP="00284C18">
      <w:pPr>
        <w:pStyle w:val="Answer"/>
        <w:spacing w:before="120" w:after="120"/>
        <w:ind w:left="851"/>
        <w:jc w:val="left"/>
      </w:pPr>
      <w:r>
        <w:t>T</w:t>
      </w:r>
      <w:r w:rsidRPr="0044615E">
        <w:t xml:space="preserve">here is a gap. There are places that are no longer well served by the media. I live in </w:t>
      </w:r>
      <w:r w:rsidRPr="0044615E">
        <w:t>London</w:t>
      </w:r>
      <w:r w:rsidRPr="0044615E">
        <w:t xml:space="preserve"> and I am in a place that is not served by local media. London is served by local media</w:t>
      </w:r>
      <w:r>
        <w:t xml:space="preserve"> b</w:t>
      </w:r>
      <w:r w:rsidRPr="0044615E">
        <w:t>ut where I live</w:t>
      </w:r>
      <w:r w:rsidR="00872700">
        <w:t>,</w:t>
      </w:r>
      <w:r w:rsidRPr="0044615E">
        <w:t xml:space="preserve"> I have no idea, honestly, what my council is doing because essentially no one covers </w:t>
      </w:r>
      <w:r w:rsidR="00872700">
        <w:t>it</w:t>
      </w:r>
      <w:r>
        <w:t xml:space="preserve">. </w:t>
      </w:r>
    </w:p>
    <w:p w:rsidR="00D03F54" w:rsidP="00284C18">
      <w:pPr>
        <w:pStyle w:val="Answer"/>
        <w:spacing w:before="120" w:after="120"/>
        <w:ind w:left="851"/>
        <w:jc w:val="left"/>
      </w:pPr>
      <w:r>
        <w:t>T</w:t>
      </w:r>
      <w:r w:rsidRPr="0044615E">
        <w:t>here are opportunities, perhaps</w:t>
      </w:r>
      <w:r>
        <w:t>,</w:t>
      </w:r>
      <w:r w:rsidRPr="0044615E">
        <w:t xml:space="preserve"> to encourage</w:t>
      </w:r>
      <w:r>
        <w:t>—</w:t>
      </w:r>
      <w:r w:rsidR="00872700">
        <w:t>al</w:t>
      </w:r>
      <w:r>
        <w:t>though</w:t>
      </w:r>
      <w:r w:rsidRPr="0044615E">
        <w:t xml:space="preserve"> </w:t>
      </w:r>
      <w:r w:rsidR="00872700">
        <w:t>g</w:t>
      </w:r>
      <w:r w:rsidRPr="0044615E">
        <w:t>overnment would have to be careful about how this was done</w:t>
      </w:r>
      <w:r>
        <w:t>—</w:t>
      </w:r>
      <w:r w:rsidRPr="0044615E">
        <w:t xml:space="preserve">things like collaboration. </w:t>
      </w:r>
      <w:r>
        <w:t>To t</w:t>
      </w:r>
      <w:r w:rsidRPr="0044615E">
        <w:t>he point about investigative reporting</w:t>
      </w:r>
      <w:r>
        <w:t xml:space="preserve">, </w:t>
      </w:r>
      <w:r w:rsidRPr="0044615E">
        <w:t>how important it is and how expensive it is</w:t>
      </w:r>
      <w:r>
        <w:t>, t</w:t>
      </w:r>
      <w:r w:rsidRPr="0044615E">
        <w:t>here perhaps are ways to encourage or facilitate the process of media outlets working together on those sorts of things</w:t>
      </w:r>
      <w:r>
        <w:t>. C</w:t>
      </w:r>
      <w:r w:rsidRPr="0044615E">
        <w:t>learly</w:t>
      </w:r>
      <w:r w:rsidR="00872700">
        <w:t>,</w:t>
      </w:r>
      <w:r w:rsidRPr="0044615E">
        <w:t xml:space="preserve"> there is a public service</w:t>
      </w:r>
      <w:r w:rsidR="00872700">
        <w:t>;</w:t>
      </w:r>
      <w:r>
        <w:t xml:space="preserve"> </w:t>
      </w:r>
      <w:r w:rsidRPr="0044615E">
        <w:t>it is not necessarily being met but it is crucially important</w:t>
      </w:r>
      <w:r>
        <w:t>.</w:t>
      </w:r>
    </w:p>
    <w:p w:rsidR="00D03F54" w:rsidP="00284C18">
      <w:pPr>
        <w:pStyle w:val="Answer"/>
        <w:spacing w:before="120" w:after="120"/>
        <w:ind w:left="851"/>
        <w:jc w:val="left"/>
      </w:pPr>
      <w:r>
        <w:t>I</w:t>
      </w:r>
      <w:r w:rsidRPr="0044615E">
        <w:t xml:space="preserve">t is a roundabout answer </w:t>
      </w:r>
      <w:r>
        <w:t xml:space="preserve">to </w:t>
      </w:r>
      <w:r w:rsidRPr="0044615E">
        <w:t>a great question</w:t>
      </w:r>
      <w:r>
        <w:t xml:space="preserve"> about</w:t>
      </w:r>
      <w:r w:rsidRPr="0044615E">
        <w:t xml:space="preserve"> what we do in local media</w:t>
      </w:r>
      <w:r>
        <w:t xml:space="preserve">. As </w:t>
      </w:r>
      <w:r w:rsidRPr="0044615E">
        <w:t>you can tell</w:t>
      </w:r>
      <w:r>
        <w:t>,</w:t>
      </w:r>
      <w:r w:rsidRPr="0044615E">
        <w:t xml:space="preserve"> I am American</w:t>
      </w:r>
      <w:r>
        <w:t>, and i</w:t>
      </w:r>
      <w:r w:rsidRPr="0044615E">
        <w:t>t is worse in the States</w:t>
      </w:r>
      <w:r>
        <w:t>. It is</w:t>
      </w:r>
      <w:r w:rsidRPr="0044615E">
        <w:t xml:space="preserve"> a bigger country</w:t>
      </w:r>
      <w:r>
        <w:t xml:space="preserve"> with </w:t>
      </w:r>
      <w:r w:rsidRPr="0044615E">
        <w:t xml:space="preserve">vast news deserts where there is absolutely no coverage of what is going on. I would hate to see this country head in the same </w:t>
      </w:r>
      <w:r w:rsidRPr="0044615E">
        <w:t>direction</w:t>
      </w:r>
      <w:r w:rsidRPr="0044615E">
        <w:t xml:space="preserve"> but </w:t>
      </w:r>
      <w:r>
        <w:t xml:space="preserve">the </w:t>
      </w:r>
      <w:r w:rsidRPr="0044615E">
        <w:t>same market forces are at work, even though geographically</w:t>
      </w:r>
      <w:r w:rsidR="00872700">
        <w:t>,</w:t>
      </w:r>
      <w:r w:rsidRPr="0044615E">
        <w:t xml:space="preserve"> it is more challenging in the US than it is here.</w:t>
      </w:r>
    </w:p>
    <w:p w:rsidR="00D03F54" w:rsidP="00284C18">
      <w:pPr>
        <w:pStyle w:val="Remark"/>
        <w:spacing w:before="120" w:after="120"/>
        <w:ind w:left="851"/>
        <w:jc w:val="left"/>
      </w:pPr>
      <w:r w:rsidRPr="003348D2">
        <w:rPr>
          <w:b/>
        </w:rPr>
        <w:t>Lord Dunlop:</w:t>
      </w:r>
      <w:r>
        <w:t xml:space="preserve"> </w:t>
      </w:r>
      <w:r w:rsidRPr="003E0021">
        <w:t>I think you are all recognising that there is potential market failure</w:t>
      </w:r>
      <w:r>
        <w:t xml:space="preserve">. What </w:t>
      </w:r>
      <w:r w:rsidRPr="003E0021">
        <w:t xml:space="preserve">ideas </w:t>
      </w:r>
      <w:r>
        <w:t xml:space="preserve">do </w:t>
      </w:r>
      <w:r w:rsidR="00EB53E2">
        <w:t xml:space="preserve">you </w:t>
      </w:r>
      <w:r w:rsidRPr="003E0021">
        <w:t>have for improving the supply of public interest news</w:t>
      </w:r>
      <w:r>
        <w:t>?</w:t>
      </w:r>
      <w:r w:rsidRPr="003E0021">
        <w:t xml:space="preserve"> </w:t>
      </w:r>
      <w:r>
        <w:t>T</w:t>
      </w:r>
      <w:r w:rsidRPr="003E0021">
        <w:t xml:space="preserve">here </w:t>
      </w:r>
      <w:r w:rsidR="00EB53E2">
        <w:t xml:space="preserve">has </w:t>
      </w:r>
      <w:r w:rsidRPr="003E0021">
        <w:t>been a plethora of suggestions over the years, some of which have been implemented</w:t>
      </w:r>
      <w:r>
        <w:t>, whe</w:t>
      </w:r>
      <w:r w:rsidRPr="001A6926">
        <w:t>ther it is on the scale and longevity that people would like</w:t>
      </w:r>
      <w:r>
        <w:t>—a long-</w:t>
      </w:r>
      <w:r w:rsidRPr="001A6926">
        <w:t>term public interest news fund to support innovation</w:t>
      </w:r>
      <w:r>
        <w:t xml:space="preserve">, </w:t>
      </w:r>
      <w:r w:rsidR="00EB53E2">
        <w:t xml:space="preserve">and </w:t>
      </w:r>
      <w:r>
        <w:t xml:space="preserve">we talked about business models and whether that could </w:t>
      </w:r>
      <w:r w:rsidRPr="003E0021">
        <w:t>help</w:t>
      </w:r>
      <w:r>
        <w:t xml:space="preserve">. </w:t>
      </w:r>
      <w:r w:rsidRPr="003E0021">
        <w:t>Mr Colvile mentioned the Local Democracy Reporting Service. What do you think of those sorts of initiatives</w:t>
      </w:r>
      <w:r>
        <w:t xml:space="preserve">? </w:t>
      </w:r>
      <w:r w:rsidRPr="003E0021">
        <w:t xml:space="preserve">Do they have merit? </w:t>
      </w:r>
      <w:r w:rsidR="00EB53E2">
        <w:t xml:space="preserve">Are </w:t>
      </w:r>
      <w:r w:rsidRPr="003E0021">
        <w:t>the Government doing enough</w:t>
      </w:r>
      <w:r>
        <w:t>,</w:t>
      </w:r>
      <w:r w:rsidRPr="003E0021">
        <w:t xml:space="preserve"> in collaboration with others</w:t>
      </w:r>
      <w:r>
        <w:t>,</w:t>
      </w:r>
      <w:r w:rsidRPr="003E0021">
        <w:t xml:space="preserve"> to stimulate those sorts of initiatives?</w:t>
      </w:r>
    </w:p>
    <w:p w:rsidR="00D03F54" w:rsidP="00284C18">
      <w:pPr>
        <w:pStyle w:val="Answer"/>
        <w:spacing w:before="120" w:after="120"/>
        <w:ind w:left="851"/>
        <w:jc w:val="left"/>
      </w:pPr>
      <w:r w:rsidRPr="003348D2">
        <w:rPr>
          <w:b/>
          <w:i/>
        </w:rPr>
        <w:t>Professor Jane Singer:</w:t>
      </w:r>
      <w:r>
        <w:t xml:space="preserve"> I</w:t>
      </w:r>
      <w:r w:rsidRPr="003F6FDF">
        <w:t xml:space="preserve">n general, they do have merit. </w:t>
      </w:r>
      <w:r>
        <w:t xml:space="preserve">However, </w:t>
      </w:r>
      <w:r w:rsidRPr="003F6FDF">
        <w:t>there needs to be a market for them. It is not enough just to produce this content</w:t>
      </w:r>
      <w:r>
        <w:t>; t</w:t>
      </w:r>
      <w:r w:rsidRPr="003F6FDF">
        <w:t xml:space="preserve">here </w:t>
      </w:r>
      <w:r w:rsidRPr="003F6FDF">
        <w:t>has to</w:t>
      </w:r>
      <w:r w:rsidRPr="003F6FDF">
        <w:t xml:space="preserve"> be a market for </w:t>
      </w:r>
      <w:r>
        <w:t>it</w:t>
      </w:r>
      <w:r w:rsidRPr="003F6FDF">
        <w:t xml:space="preserve">. </w:t>
      </w:r>
      <w:r>
        <w:t>L</w:t>
      </w:r>
      <w:r w:rsidRPr="003F6FDF">
        <w:t xml:space="preserve">ook at the Post Office scandal. </w:t>
      </w:r>
      <w:r>
        <w:t>P</w:t>
      </w:r>
      <w:r w:rsidRPr="003F6FDF">
        <w:t>eople got interested in that</w:t>
      </w:r>
      <w:r>
        <w:t xml:space="preserve">, although </w:t>
      </w:r>
      <w:r w:rsidRPr="003F6FDF">
        <w:t>it is not a local news story</w:t>
      </w:r>
      <w:r>
        <w:t>—w</w:t>
      </w:r>
      <w:r w:rsidRPr="003F6FDF">
        <w:t>ell, it is</w:t>
      </w:r>
      <w:r w:rsidR="00EB53E2">
        <w:t xml:space="preserve">, in that it </w:t>
      </w:r>
      <w:r w:rsidRPr="003F6FDF">
        <w:t>is a local story about the different postmasters</w:t>
      </w:r>
      <w:r>
        <w:t>. P</w:t>
      </w:r>
      <w:r w:rsidRPr="003F6FDF">
        <w:t>eople cared about that</w:t>
      </w:r>
      <w:r>
        <w:t xml:space="preserve">, it </w:t>
      </w:r>
      <w:r w:rsidRPr="003F6FDF">
        <w:t xml:space="preserve">engaged </w:t>
      </w:r>
      <w:r w:rsidRPr="003F6FDF">
        <w:t>them</w:t>
      </w:r>
      <w:r>
        <w:t xml:space="preserve"> and </w:t>
      </w:r>
      <w:r w:rsidRPr="003F6FDF">
        <w:t>action is being taken</w:t>
      </w:r>
      <w:r>
        <w:t>.</w:t>
      </w:r>
    </w:p>
    <w:p w:rsidR="00D03F54" w:rsidP="00284C18">
      <w:pPr>
        <w:pStyle w:val="Answer"/>
        <w:spacing w:before="120" w:after="120"/>
        <w:ind w:left="851"/>
        <w:jc w:val="left"/>
      </w:pPr>
      <w:r>
        <w:t>T</w:t>
      </w:r>
      <w:r w:rsidRPr="003F6FDF">
        <w:t>here is a general sense</w:t>
      </w:r>
      <w:r>
        <w:t xml:space="preserve">, which </w:t>
      </w:r>
      <w:r w:rsidRPr="003F6FDF">
        <w:t>I think research bears</w:t>
      </w:r>
      <w:r>
        <w:t xml:space="preserve"> out—Rasmus’s o</w:t>
      </w:r>
      <w:r w:rsidRPr="003F6FDF">
        <w:t>rganisation and Rasmus himself ha</w:t>
      </w:r>
      <w:r>
        <w:t>ve</w:t>
      </w:r>
      <w:r w:rsidRPr="003F6FDF">
        <w:t xml:space="preserve"> done a lot on this</w:t>
      </w:r>
      <w:r>
        <w:t>—of</w:t>
      </w:r>
      <w:r w:rsidRPr="003F6FDF">
        <w:t xml:space="preserve"> news avoidance. People feel overwhelmed by the news</w:t>
      </w:r>
      <w:r>
        <w:t>. T</w:t>
      </w:r>
      <w:r w:rsidRPr="003F6FDF">
        <w:t xml:space="preserve">hey feel that they cannot do anything about it. </w:t>
      </w:r>
      <w:r>
        <w:t>Th</w:t>
      </w:r>
      <w:r w:rsidRPr="003F6FDF">
        <w:t xml:space="preserve">ere </w:t>
      </w:r>
      <w:r>
        <w:t>are</w:t>
      </w:r>
      <w:r w:rsidRPr="003F6FDF">
        <w:t xml:space="preserve"> ways, not so much from </w:t>
      </w:r>
      <w:r w:rsidR="00EB53E2">
        <w:t>g</w:t>
      </w:r>
      <w:r w:rsidRPr="003F6FDF">
        <w:t>overnment</w:t>
      </w:r>
      <w:r>
        <w:t xml:space="preserve"> but from media, certainly, to</w:t>
      </w:r>
      <w:r w:rsidRPr="003F6FDF">
        <w:t xml:space="preserve"> structure the information they provide </w:t>
      </w:r>
      <w:r w:rsidR="00EB53E2">
        <w:t xml:space="preserve">so that it </w:t>
      </w:r>
      <w:r w:rsidRPr="003F6FDF">
        <w:t>can address those issues</w:t>
      </w:r>
      <w:r>
        <w:t>. T</w:t>
      </w:r>
      <w:r w:rsidRPr="003F6FDF">
        <w:t xml:space="preserve">here has been some good work around how that might be done. </w:t>
      </w:r>
      <w:r>
        <w:t>There are</w:t>
      </w:r>
      <w:r w:rsidRPr="003F6FDF">
        <w:t xml:space="preserve"> things that can be done. </w:t>
      </w:r>
    </w:p>
    <w:p w:rsidR="00D03F54" w:rsidP="00284C18">
      <w:pPr>
        <w:pStyle w:val="Answer"/>
        <w:spacing w:before="120" w:after="120"/>
        <w:ind w:left="851"/>
        <w:jc w:val="left"/>
      </w:pPr>
      <w:r>
        <w:t>T</w:t>
      </w:r>
      <w:r w:rsidRPr="003F6FDF">
        <w:t xml:space="preserve">o your question </w:t>
      </w:r>
      <w:r>
        <w:t>about</w:t>
      </w:r>
      <w:r w:rsidRPr="003F6FDF">
        <w:t xml:space="preserve"> what the Government</w:t>
      </w:r>
      <w:r>
        <w:t xml:space="preserve"> can</w:t>
      </w:r>
      <w:r w:rsidRPr="003F6FDF">
        <w:t xml:space="preserve"> do</w:t>
      </w:r>
      <w:r>
        <w:t xml:space="preserve">, </w:t>
      </w:r>
      <w:r w:rsidRPr="003F6FDF">
        <w:t>the Government ha</w:t>
      </w:r>
      <w:r>
        <w:t>ve</w:t>
      </w:r>
      <w:r w:rsidRPr="003F6FDF">
        <w:t xml:space="preserve"> a somewhat limited role but can </w:t>
      </w:r>
      <w:r>
        <w:t xml:space="preserve">perhaps </w:t>
      </w:r>
      <w:r w:rsidRPr="003F6FDF">
        <w:t>facilitate things that are economically beneficial as opposed to</w:t>
      </w:r>
      <w:r>
        <w:t>,</w:t>
      </w:r>
      <w:r w:rsidRPr="003F6FDF">
        <w:t xml:space="preserve"> </w:t>
      </w:r>
      <w:r w:rsidRPr="003C3A24">
        <w:t>as I said before</w:t>
      </w:r>
      <w:r>
        <w:t xml:space="preserve">, </w:t>
      </w:r>
      <w:r w:rsidRPr="003F6FDF">
        <w:t>directly</w:t>
      </w:r>
      <w:r>
        <w:t xml:space="preserve"> </w:t>
      </w:r>
      <w:r w:rsidRPr="003F6FDF">
        <w:t>related to what the media choose to do with their own news resources</w:t>
      </w:r>
      <w:r>
        <w:t>.</w:t>
      </w:r>
    </w:p>
    <w:p w:rsidR="00D03F54" w:rsidP="00284C18">
      <w:pPr>
        <w:pStyle w:val="Answer"/>
        <w:spacing w:before="120" w:after="120"/>
        <w:ind w:left="851"/>
        <w:jc w:val="left"/>
      </w:pPr>
      <w:r w:rsidRPr="003348D2">
        <w:rPr>
          <w:b/>
          <w:i/>
        </w:rPr>
        <w:t>Professor Rasmus Kleis Nielsen:</w:t>
      </w:r>
      <w:r>
        <w:t xml:space="preserve"> T</w:t>
      </w:r>
      <w:r w:rsidRPr="003C3A24">
        <w:t>here are seven basic kinds of media policy options available</w:t>
      </w:r>
      <w:r>
        <w:t>. U</w:t>
      </w:r>
      <w:r w:rsidRPr="003C3A24">
        <w:t>nless I have missed something</w:t>
      </w:r>
      <w:r>
        <w:t>,</w:t>
      </w:r>
      <w:r w:rsidRPr="003C3A24">
        <w:t xml:space="preserve"> in terms of significant interventions there are two that are in use in the UK</w:t>
      </w:r>
      <w:r>
        <w:t>. B</w:t>
      </w:r>
      <w:r w:rsidRPr="003C3A24">
        <w:t xml:space="preserve">oth </w:t>
      </w:r>
      <w:r w:rsidRPr="003C3A24">
        <w:t>have declining relevance</w:t>
      </w:r>
      <w:r>
        <w:t>,</w:t>
      </w:r>
      <w:r w:rsidRPr="003C3A24">
        <w:t xml:space="preserve"> in one case because of market forces</w:t>
      </w:r>
      <w:r>
        <w:t xml:space="preserve"> and in</w:t>
      </w:r>
      <w:r w:rsidRPr="003C3A24">
        <w:t xml:space="preserve"> the second due to political choices</w:t>
      </w:r>
      <w:r>
        <w:t xml:space="preserve">. </w:t>
      </w:r>
    </w:p>
    <w:p w:rsidR="00D03F54" w:rsidP="00284C18">
      <w:pPr>
        <w:pStyle w:val="Answer"/>
        <w:spacing w:before="120" w:after="120"/>
        <w:ind w:left="851"/>
        <w:jc w:val="left"/>
      </w:pPr>
      <w:r>
        <w:t>T</w:t>
      </w:r>
      <w:r w:rsidRPr="003C3A24">
        <w:t>he seven are</w:t>
      </w:r>
      <w:r>
        <w:t xml:space="preserve">: first, </w:t>
      </w:r>
      <w:r w:rsidRPr="003C3A24">
        <w:t>direct subsidies for independent private providers</w:t>
      </w:r>
      <w:r>
        <w:t>;</w:t>
      </w:r>
      <w:r w:rsidRPr="003C3A24">
        <w:t xml:space="preserve"> </w:t>
      </w:r>
      <w:r>
        <w:t xml:space="preserve">secondly, </w:t>
      </w:r>
      <w:r w:rsidRPr="003C3A24">
        <w:t>indirect subsidies for independent private providers</w:t>
      </w:r>
      <w:r>
        <w:t>;</w:t>
      </w:r>
      <w:r w:rsidRPr="003C3A24">
        <w:t xml:space="preserve"> </w:t>
      </w:r>
      <w:r>
        <w:t xml:space="preserve">thirdly, </w:t>
      </w:r>
      <w:r w:rsidRPr="003C3A24">
        <w:t>competitive grants that individual journalists or news organisations can apply for</w:t>
      </w:r>
      <w:r>
        <w:t>;</w:t>
      </w:r>
      <w:r w:rsidRPr="003C3A24">
        <w:t xml:space="preserve"> </w:t>
      </w:r>
      <w:r>
        <w:t xml:space="preserve">fourthly, </w:t>
      </w:r>
      <w:r w:rsidRPr="003C3A24">
        <w:t>systemic support</w:t>
      </w:r>
      <w:r>
        <w:t xml:space="preserve"> for </w:t>
      </w:r>
      <w:r w:rsidRPr="003C3A24">
        <w:t>R&amp;D</w:t>
      </w:r>
      <w:r>
        <w:t xml:space="preserve"> and</w:t>
      </w:r>
      <w:r w:rsidRPr="003C3A24">
        <w:t xml:space="preserve"> innovation</w:t>
      </w:r>
      <w:r>
        <w:t xml:space="preserve"> through</w:t>
      </w:r>
      <w:r w:rsidRPr="003C3A24">
        <w:t xml:space="preserve"> industrial</w:t>
      </w:r>
      <w:r w:rsidR="00EB53E2">
        <w:t xml:space="preserve"> </w:t>
      </w:r>
      <w:r w:rsidRPr="003C3A24">
        <w:t>policy</w:t>
      </w:r>
      <w:r>
        <w:t>-</w:t>
      </w:r>
      <w:r w:rsidRPr="003C3A24">
        <w:t>type options</w:t>
      </w:r>
      <w:r>
        <w:t>;</w:t>
      </w:r>
      <w:r w:rsidRPr="003C3A24">
        <w:t xml:space="preserve"> </w:t>
      </w:r>
      <w:r>
        <w:t>fifthly,</w:t>
      </w:r>
      <w:r w:rsidRPr="003C3A24">
        <w:t xml:space="preserve"> public service media</w:t>
      </w:r>
      <w:r>
        <w:t>;</w:t>
      </w:r>
      <w:r w:rsidRPr="003C3A24">
        <w:t xml:space="preserve"> </w:t>
      </w:r>
      <w:r w:rsidRPr="00073224">
        <w:t>sixthly</w:t>
      </w:r>
      <w:r>
        <w:t>,</w:t>
      </w:r>
      <w:r w:rsidRPr="003C3A24">
        <w:t xml:space="preserve"> creating a more enabling environment for non-profit news provision</w:t>
      </w:r>
      <w:r>
        <w:t>; a</w:t>
      </w:r>
      <w:r w:rsidRPr="003C3A24">
        <w:t xml:space="preserve">nd </w:t>
      </w:r>
      <w:r w:rsidRPr="00073224">
        <w:t>seventhly</w:t>
      </w:r>
      <w:r w:rsidRPr="003C3A24">
        <w:t>, making it cheaper to do investigative journalism through freedom of information requests</w:t>
      </w:r>
      <w:r>
        <w:t>,</w:t>
      </w:r>
      <w:r w:rsidRPr="003C3A24">
        <w:t xml:space="preserve"> better open data, more livestreaming of meetings such as this and many others, and generally greater transparency. </w:t>
      </w:r>
    </w:p>
    <w:p w:rsidR="00D03F54" w:rsidP="00284C18">
      <w:pPr>
        <w:pStyle w:val="Answer"/>
        <w:spacing w:before="120" w:after="120"/>
        <w:ind w:left="851"/>
        <w:jc w:val="left"/>
      </w:pPr>
      <w:r w:rsidRPr="003C3A24">
        <w:t xml:space="preserve">If you look at the UK, unless I have missed something major, the </w:t>
      </w:r>
      <w:r>
        <w:t xml:space="preserve">first of the </w:t>
      </w:r>
      <w:r w:rsidRPr="003C3A24">
        <w:t xml:space="preserve">two that are in use </w:t>
      </w:r>
      <w:r>
        <w:t>is</w:t>
      </w:r>
      <w:r w:rsidRPr="003C3A24">
        <w:t xml:space="preserve"> indirect subsidies through the VAT exemption</w:t>
      </w:r>
      <w:r>
        <w:t>. I</w:t>
      </w:r>
      <w:r w:rsidRPr="003C3A24">
        <w:t xml:space="preserve">t took well over </w:t>
      </w:r>
      <w:r>
        <w:t>10</w:t>
      </w:r>
      <w:r w:rsidRPr="003C3A24">
        <w:t xml:space="preserve"> years for News UK to finally get </w:t>
      </w:r>
      <w:r>
        <w:t xml:space="preserve">to </w:t>
      </w:r>
      <w:r w:rsidRPr="003C3A24">
        <w:t xml:space="preserve">the point </w:t>
      </w:r>
      <w:r>
        <w:t>where</w:t>
      </w:r>
      <w:r w:rsidRPr="003C3A24">
        <w:t xml:space="preserve"> this might apply to digital publications as well. This, I think, gives a sense of the urgency with which this has been addressed by various Governments over the years</w:t>
      </w:r>
      <w:r>
        <w:t xml:space="preserve">. </w:t>
      </w:r>
    </w:p>
    <w:p w:rsidR="00D03F54" w:rsidP="00284C18">
      <w:pPr>
        <w:pStyle w:val="Answer"/>
        <w:spacing w:before="120" w:after="120"/>
        <w:ind w:left="851"/>
        <w:jc w:val="left"/>
      </w:pPr>
      <w:r>
        <w:t xml:space="preserve">The </w:t>
      </w:r>
      <w:r w:rsidRPr="003C3A24">
        <w:t>other main form of intervention, of course, is public service media.</w:t>
      </w:r>
      <w:r>
        <w:t xml:space="preserve"> T</w:t>
      </w:r>
      <w:r w:rsidRPr="003C3A24">
        <w:t xml:space="preserve">here has been a very significant </w:t>
      </w:r>
      <w:r w:rsidRPr="003C3A24">
        <w:t>real</w:t>
      </w:r>
      <w:r>
        <w:t>-</w:t>
      </w:r>
      <w:r w:rsidRPr="003C3A24">
        <w:t>term</w:t>
      </w:r>
      <w:r>
        <w:t>s</w:t>
      </w:r>
      <w:r w:rsidRPr="003C3A24">
        <w:t xml:space="preserve"> cut to the BBC in particular in recent years</w:t>
      </w:r>
      <w:r>
        <w:t xml:space="preserve"> a</w:t>
      </w:r>
      <w:r w:rsidRPr="003C3A24">
        <w:t>nd the commercially funded public service provision is facing challenges due to market forces</w:t>
      </w:r>
      <w:r>
        <w:t>. They are the t</w:t>
      </w:r>
      <w:r w:rsidRPr="003C3A24">
        <w:t xml:space="preserve">wo out of seven tools that are in use and </w:t>
      </w:r>
      <w:r w:rsidRPr="003C3A24">
        <w:t>both of them</w:t>
      </w:r>
      <w:r w:rsidRPr="003C3A24">
        <w:t xml:space="preserve"> seem somewhat diminished over the years.</w:t>
      </w:r>
    </w:p>
    <w:p w:rsidR="00D03F54" w:rsidP="00284C18">
      <w:pPr>
        <w:pStyle w:val="Remark"/>
        <w:spacing w:before="120" w:after="120"/>
        <w:ind w:left="851"/>
        <w:jc w:val="left"/>
      </w:pPr>
      <w:r w:rsidRPr="003348D2">
        <w:rPr>
          <w:b/>
        </w:rPr>
        <w:t>The Chair:</w:t>
      </w:r>
      <w:r>
        <w:t xml:space="preserve"> </w:t>
      </w:r>
      <w:r w:rsidR="00EB53E2">
        <w:t xml:space="preserve">We </w:t>
      </w:r>
      <w:r w:rsidRPr="00E45B6D">
        <w:t>will come on to talk about the finances in more detail in a moment</w:t>
      </w:r>
      <w:r>
        <w:t>. Do c</w:t>
      </w:r>
      <w:r w:rsidRPr="00E45B6D">
        <w:t>arry on.</w:t>
      </w:r>
    </w:p>
    <w:p w:rsidR="00D03F54" w:rsidP="00284C18">
      <w:pPr>
        <w:pStyle w:val="Answer"/>
        <w:spacing w:before="120" w:after="120"/>
        <w:ind w:left="851"/>
        <w:jc w:val="left"/>
      </w:pPr>
      <w:r w:rsidRPr="003348D2">
        <w:rPr>
          <w:b/>
          <w:i/>
        </w:rPr>
        <w:t>Robert Colvile:</w:t>
      </w:r>
      <w:r>
        <w:t xml:space="preserve"> T</w:t>
      </w:r>
      <w:r w:rsidRPr="00E45B6D">
        <w:t xml:space="preserve">o echo what Professor Singer said, there are lots of worthy interventions </w:t>
      </w:r>
      <w:r>
        <w:t xml:space="preserve">that </w:t>
      </w:r>
      <w:r w:rsidRPr="00E45B6D">
        <w:t>you can and maybe should do</w:t>
      </w:r>
      <w:r>
        <w:t>,</w:t>
      </w:r>
      <w:r w:rsidRPr="00E45B6D">
        <w:t xml:space="preserve"> but ultimately there is a horse to water problem here</w:t>
      </w:r>
      <w:r>
        <w:t>. W</w:t>
      </w:r>
      <w:r w:rsidRPr="00E45B6D">
        <w:t>hen I looked at this in my book, essentially what everyone was saying was</w:t>
      </w:r>
      <w:r>
        <w:t>, “T</w:t>
      </w:r>
      <w:r w:rsidRPr="00E45B6D">
        <w:t>his is a race to the bottom</w:t>
      </w:r>
      <w:r>
        <w:t>, e</w:t>
      </w:r>
      <w:r w:rsidRPr="00E45B6D">
        <w:t>verything is speeding up</w:t>
      </w:r>
      <w:r>
        <w:t>, e</w:t>
      </w:r>
      <w:r w:rsidRPr="00E45B6D">
        <w:t>verything is becoming trashy</w:t>
      </w:r>
      <w:r>
        <w:t xml:space="preserve">, </w:t>
      </w:r>
      <w:r w:rsidRPr="00E45B6D">
        <w:t>flashy</w:t>
      </w:r>
      <w:r>
        <w:t>,</w:t>
      </w:r>
      <w:r w:rsidRPr="00E45B6D">
        <w:t xml:space="preserve"> dreadful and democracy is dying</w:t>
      </w:r>
      <w:r>
        <w:t>”, and</w:t>
      </w:r>
      <w:r w:rsidRPr="00E45B6D">
        <w:t xml:space="preserve"> I showed </w:t>
      </w:r>
      <w:r>
        <w:t>that was</w:t>
      </w:r>
      <w:r w:rsidRPr="00E45B6D">
        <w:t xml:space="preserve"> not the case. What we </w:t>
      </w:r>
      <w:r>
        <w:t>were</w:t>
      </w:r>
      <w:r w:rsidRPr="00E45B6D">
        <w:t xml:space="preserve"> seeing </w:t>
      </w:r>
      <w:r>
        <w:t xml:space="preserve">was </w:t>
      </w:r>
      <w:r w:rsidRPr="00E45B6D">
        <w:t>polarisation</w:t>
      </w:r>
      <w:r>
        <w:t xml:space="preserve">. </w:t>
      </w:r>
      <w:r w:rsidRPr="00E45B6D">
        <w:t>Quite a lot of news was getting shorter</w:t>
      </w:r>
      <w:r>
        <w:t xml:space="preserve"> and </w:t>
      </w:r>
      <w:r>
        <w:t>bittier</w:t>
      </w:r>
      <w:r>
        <w:t xml:space="preserve"> </w:t>
      </w:r>
      <w:r w:rsidRPr="00E45B6D">
        <w:t xml:space="preserve">and people </w:t>
      </w:r>
      <w:r>
        <w:t xml:space="preserve">were </w:t>
      </w:r>
      <w:r w:rsidRPr="00E45B6D">
        <w:t>paying less attention</w:t>
      </w:r>
      <w:r>
        <w:t>, b</w:t>
      </w:r>
      <w:r w:rsidRPr="00E45B6D">
        <w:t xml:space="preserve">ut also there was </w:t>
      </w:r>
      <w:r>
        <w:t>a</w:t>
      </w:r>
      <w:r w:rsidRPr="00E45B6D">
        <w:t xml:space="preserve"> huge rise in incredibly long</w:t>
      </w:r>
      <w:r>
        <w:t>,</w:t>
      </w:r>
      <w:r w:rsidRPr="00E45B6D">
        <w:t xml:space="preserve"> 5</w:t>
      </w:r>
      <w:r>
        <w:t>,</w:t>
      </w:r>
      <w:r w:rsidRPr="00E45B6D">
        <w:t>000</w:t>
      </w:r>
      <w:r>
        <w:t>-</w:t>
      </w:r>
      <w:r w:rsidRPr="00E45B6D">
        <w:t>word essays from</w:t>
      </w:r>
      <w:r>
        <w:t xml:space="preserve"> the</w:t>
      </w:r>
      <w:r w:rsidRPr="00EA3397">
        <w:rPr>
          <w:i/>
          <w:iCs/>
        </w:rPr>
        <w:t xml:space="preserve"> New Yorker</w:t>
      </w:r>
      <w:r>
        <w:t xml:space="preserve"> and </w:t>
      </w:r>
      <w:r w:rsidRPr="00E45B6D">
        <w:t xml:space="preserve">subscriptions for erudite magazines were going through the roof. There is a lean forward versus lean back thing here. </w:t>
      </w:r>
    </w:p>
    <w:p w:rsidR="00D03F54" w:rsidP="00284C18">
      <w:pPr>
        <w:pStyle w:val="Answer"/>
        <w:spacing w:before="120" w:after="120"/>
        <w:ind w:left="851"/>
        <w:jc w:val="left"/>
      </w:pPr>
      <w:r>
        <w:t>T</w:t>
      </w:r>
      <w:r w:rsidRPr="00E45B6D">
        <w:t xml:space="preserve">he problem is </w:t>
      </w:r>
      <w:r>
        <w:t xml:space="preserve">that </w:t>
      </w:r>
      <w:r w:rsidRPr="00E45B6D">
        <w:t xml:space="preserve">the sustainable models that have been found for journalism at both the local and the national level essentially apply to the people who want to read news and like to engage with this content. </w:t>
      </w:r>
      <w:r>
        <w:t>O</w:t>
      </w:r>
      <w:r w:rsidRPr="00E45B6D">
        <w:t xml:space="preserve">n the trust barometers, you can see </w:t>
      </w:r>
      <w:r>
        <w:t>that</w:t>
      </w:r>
      <w:r w:rsidRPr="00E45B6D">
        <w:t xml:space="preserve"> people who consume news regularly tend to trust news</w:t>
      </w:r>
      <w:r>
        <w:t xml:space="preserve">, </w:t>
      </w:r>
      <w:r w:rsidRPr="00E45B6D">
        <w:t>like it and think it is a good product</w:t>
      </w:r>
      <w:r>
        <w:t xml:space="preserve">. </w:t>
      </w:r>
    </w:p>
    <w:p w:rsidR="00D03F54" w:rsidP="00284C18">
      <w:pPr>
        <w:pStyle w:val="Answer"/>
        <w:spacing w:before="120" w:after="120"/>
        <w:ind w:left="851"/>
        <w:jc w:val="left"/>
      </w:pPr>
      <w:r>
        <w:t>T</w:t>
      </w:r>
      <w:r w:rsidRPr="00E45B6D">
        <w:t xml:space="preserve">he risk is </w:t>
      </w:r>
      <w:r>
        <w:t xml:space="preserve">that it is </w:t>
      </w:r>
      <w:r w:rsidRPr="00E45B6D">
        <w:t>not the economic models, it is that we have created a society in which you can have access to news if you want i</w:t>
      </w:r>
      <w:r>
        <w:t>t b</w:t>
      </w:r>
      <w:r w:rsidRPr="00E45B6D">
        <w:t>ut a lot of people do not seem to want it that much</w:t>
      </w:r>
      <w:r>
        <w:t>, p</w:t>
      </w:r>
      <w:r w:rsidRPr="00E45B6D">
        <w:t>artly because the news has been a bit depressing in the last few years</w:t>
      </w:r>
      <w:r>
        <w:t xml:space="preserve"> and t</w:t>
      </w:r>
      <w:r w:rsidRPr="00E45B6D">
        <w:t xml:space="preserve">hey have tuned out of it. </w:t>
      </w:r>
      <w:r>
        <w:t>Y</w:t>
      </w:r>
      <w:r w:rsidRPr="00E45B6D">
        <w:t>ou can provide the best possible service</w:t>
      </w:r>
      <w:r w:rsidR="00EB53E2">
        <w:t xml:space="preserve"> along the lines</w:t>
      </w:r>
      <w:r>
        <w:t xml:space="preserve"> of, “T</w:t>
      </w:r>
      <w:r w:rsidRPr="00E45B6D">
        <w:t xml:space="preserve">his is what </w:t>
      </w:r>
      <w:r w:rsidRPr="00E45B6D">
        <w:t>your council is up to</w:t>
      </w:r>
      <w:r>
        <w:t>”</w:t>
      </w:r>
      <w:r w:rsidR="00EB53E2">
        <w:t>,</w:t>
      </w:r>
      <w:r w:rsidRPr="00E45B6D">
        <w:t xml:space="preserve"> but how you then persuade people to like and subscribe to that content is a very different challenge.</w:t>
      </w:r>
    </w:p>
    <w:p w:rsidR="00D03F54" w:rsidP="00284C18">
      <w:pPr>
        <w:pStyle w:val="Remark"/>
        <w:spacing w:before="120" w:after="120"/>
        <w:ind w:left="851"/>
        <w:jc w:val="left"/>
      </w:pPr>
      <w:r w:rsidRPr="003348D2">
        <w:rPr>
          <w:b/>
        </w:rPr>
        <w:t>Lord Dunlop:</w:t>
      </w:r>
      <w:r>
        <w:t xml:space="preserve"> O</w:t>
      </w:r>
      <w:r w:rsidRPr="007B5225">
        <w:t>bviously</w:t>
      </w:r>
      <w:r>
        <w:t>,</w:t>
      </w:r>
      <w:r w:rsidRPr="007B5225">
        <w:t xml:space="preserve"> there </w:t>
      </w:r>
      <w:r>
        <w:t>are</w:t>
      </w:r>
      <w:r w:rsidRPr="007B5225">
        <w:t xml:space="preserve"> a lot of </w:t>
      </w:r>
      <w:r w:rsidRPr="000F21A7">
        <w:t>departments</w:t>
      </w:r>
      <w:r w:rsidRPr="007B5225">
        <w:t xml:space="preserve"> potentially </w:t>
      </w:r>
      <w:r>
        <w:t xml:space="preserve">involved </w:t>
      </w:r>
      <w:r w:rsidRPr="007B5225">
        <w:t>with an interest in this area</w:t>
      </w:r>
      <w:r>
        <w:t>.</w:t>
      </w:r>
      <w:r w:rsidRPr="007B5225">
        <w:t xml:space="preserve"> </w:t>
      </w:r>
      <w:r>
        <w:t>W</w:t>
      </w:r>
      <w:r w:rsidRPr="007B5225">
        <w:t>e have DCMS with responsibility for the media</w:t>
      </w:r>
      <w:r>
        <w:t>, the</w:t>
      </w:r>
      <w:r w:rsidRPr="007B5225">
        <w:t xml:space="preserve"> Department for Science, Innovation and Technology looking at </w:t>
      </w:r>
      <w:r>
        <w:t xml:space="preserve">AI, DLUHC or </w:t>
      </w:r>
      <w:r w:rsidRPr="007B5225">
        <w:t>whatever it is called looking at the health of local democracy</w:t>
      </w:r>
      <w:r>
        <w:t xml:space="preserve">, and </w:t>
      </w:r>
      <w:r w:rsidRPr="007B5225">
        <w:t xml:space="preserve">you have mentioned the financial aspects and the Treasury. Do you think </w:t>
      </w:r>
      <w:r w:rsidR="00EB53E2">
        <w:t xml:space="preserve">the </w:t>
      </w:r>
      <w:r w:rsidRPr="007B5225">
        <w:t xml:space="preserve">Government </w:t>
      </w:r>
      <w:r>
        <w:t>are</w:t>
      </w:r>
      <w:r w:rsidRPr="007B5225">
        <w:t xml:space="preserve"> joined up when </w:t>
      </w:r>
      <w:r>
        <w:t>they</w:t>
      </w:r>
      <w:r w:rsidRPr="007B5225">
        <w:t xml:space="preserve"> approach</w:t>
      </w:r>
      <w:r>
        <w:t xml:space="preserve"> </w:t>
      </w:r>
      <w:r w:rsidRPr="007B5225">
        <w:t xml:space="preserve">these issues? </w:t>
      </w:r>
    </w:p>
    <w:p w:rsidR="00D03F54" w:rsidP="00284C18">
      <w:pPr>
        <w:pStyle w:val="Remark"/>
        <w:spacing w:before="120" w:after="120"/>
        <w:ind w:left="851"/>
        <w:jc w:val="left"/>
      </w:pPr>
      <w:r>
        <w:t>W</w:t>
      </w:r>
      <w:r w:rsidRPr="007B5225">
        <w:t>e have been looking at ways in which the Government can support the news media</w:t>
      </w:r>
      <w:r>
        <w:t xml:space="preserve"> </w:t>
      </w:r>
      <w:r>
        <w:t>s</w:t>
      </w:r>
      <w:r w:rsidRPr="007B5225">
        <w:t>ector</w:t>
      </w:r>
      <w:r w:rsidRPr="007B5225">
        <w:t xml:space="preserve"> but I am conscious of the dictum</w:t>
      </w:r>
      <w:r>
        <w:t>,</w:t>
      </w:r>
      <w:r w:rsidRPr="007B5225">
        <w:t xml:space="preserve"> </w:t>
      </w:r>
      <w:r>
        <w:t>“F</w:t>
      </w:r>
      <w:r w:rsidRPr="007B5225">
        <w:t>irst, do no harm</w:t>
      </w:r>
      <w:r>
        <w:t>”. We</w:t>
      </w:r>
      <w:r w:rsidRPr="007B5225">
        <w:t xml:space="preserve"> have received a lot of evidence on copyright, data privacy</w:t>
      </w:r>
      <w:r>
        <w:t xml:space="preserve">, </w:t>
      </w:r>
      <w:r w:rsidRPr="007B5225">
        <w:t>cookies</w:t>
      </w:r>
      <w:r w:rsidRPr="007B5225">
        <w:t xml:space="preserve"> and subscription cancellations</w:t>
      </w:r>
      <w:r w:rsidR="00EB53E2">
        <w:t xml:space="preserve">, and </w:t>
      </w:r>
      <w:r w:rsidRPr="007B5225">
        <w:t xml:space="preserve">I think the industry has felt </w:t>
      </w:r>
      <w:r>
        <w:t>that</w:t>
      </w:r>
      <w:r w:rsidRPr="007B5225">
        <w:t xml:space="preserve"> </w:t>
      </w:r>
      <w:r w:rsidR="00EB53E2">
        <w:t>g</w:t>
      </w:r>
      <w:r w:rsidRPr="007B5225">
        <w:t xml:space="preserve">overnment interventions have been unhelpful to healthy business models. </w:t>
      </w:r>
      <w:r>
        <w:t>D</w:t>
      </w:r>
      <w:r w:rsidRPr="007B5225">
        <w:t>o you think that is a fair criticism</w:t>
      </w:r>
      <w:r>
        <w:t xml:space="preserve"> and t</w:t>
      </w:r>
      <w:r w:rsidRPr="007B5225">
        <w:t xml:space="preserve">hat </w:t>
      </w:r>
      <w:r w:rsidR="00EB53E2">
        <w:t>g</w:t>
      </w:r>
      <w:r w:rsidRPr="007B5225">
        <w:t xml:space="preserve">overnment could be more joined up than </w:t>
      </w:r>
      <w:r w:rsidR="00EB53E2">
        <w:t>it currently is</w:t>
      </w:r>
      <w:r w:rsidRPr="007B5225">
        <w:t>? Professor Singer, you are nodding. I will go to you first.</w:t>
      </w:r>
    </w:p>
    <w:p w:rsidR="00D03F54" w:rsidP="00284C18">
      <w:pPr>
        <w:pStyle w:val="Answer"/>
        <w:spacing w:before="120" w:after="120"/>
        <w:ind w:left="851"/>
        <w:jc w:val="left"/>
      </w:pPr>
      <w:r w:rsidRPr="003348D2">
        <w:rPr>
          <w:b/>
          <w:i/>
        </w:rPr>
        <w:t>Professor Jane Singer:</w:t>
      </w:r>
      <w:r>
        <w:t xml:space="preserve"> As an </w:t>
      </w:r>
      <w:r w:rsidRPr="00830946">
        <w:t>informed consumer I do not see a lot of joined</w:t>
      </w:r>
      <w:r>
        <w:t>-</w:t>
      </w:r>
      <w:r w:rsidRPr="00830946">
        <w:t>up thinking</w:t>
      </w:r>
      <w:r>
        <w:t>, no</w:t>
      </w:r>
      <w:r w:rsidRPr="00830946">
        <w:t xml:space="preserve">. I looked this morning at the DCMS website and I could read you the list of what was there, but </w:t>
      </w:r>
      <w:r>
        <w:t>it</w:t>
      </w:r>
      <w:r w:rsidRPr="00830946">
        <w:t xml:space="preserve"> had nothing to do with anything that you are talking about here. It had to do with things that</w:t>
      </w:r>
      <w:r>
        <w:t>,</w:t>
      </w:r>
      <w:r w:rsidRPr="00830946">
        <w:t xml:space="preserve"> to me</w:t>
      </w:r>
      <w:r>
        <w:t>,</w:t>
      </w:r>
      <w:r w:rsidRPr="00830946">
        <w:t xml:space="preserve"> would be much less fundamental to democracy</w:t>
      </w:r>
      <w:r>
        <w:t>, but o</w:t>
      </w:r>
      <w:r w:rsidRPr="00830946">
        <w:t>f course I am biased</w:t>
      </w:r>
      <w:r>
        <w:t xml:space="preserve">. </w:t>
      </w:r>
    </w:p>
    <w:p w:rsidR="00D03F54" w:rsidP="00284C18">
      <w:pPr>
        <w:pStyle w:val="Answer"/>
        <w:spacing w:before="120" w:after="120"/>
        <w:ind w:left="851"/>
        <w:jc w:val="left"/>
      </w:pPr>
      <w:r>
        <w:t xml:space="preserve">No, </w:t>
      </w:r>
      <w:r w:rsidRPr="00830946">
        <w:t xml:space="preserve">I do not think that. </w:t>
      </w:r>
      <w:r>
        <w:t>P</w:t>
      </w:r>
      <w:r w:rsidRPr="00830946">
        <w:t>erpetually</w:t>
      </w:r>
      <w:r>
        <w:t>,</w:t>
      </w:r>
      <w:r w:rsidRPr="00830946">
        <w:t xml:space="preserve"> the Government ha</w:t>
      </w:r>
      <w:r>
        <w:t>ve</w:t>
      </w:r>
      <w:r w:rsidRPr="00830946">
        <w:t xml:space="preserve"> other fish to </w:t>
      </w:r>
      <w:r w:rsidRPr="00830946">
        <w:t>fry</w:t>
      </w:r>
      <w:r w:rsidRPr="00830946">
        <w:t xml:space="preserve"> and I do not think that they necessarily maintain a sustained interest </w:t>
      </w:r>
      <w:r w:rsidRPr="00830946" w:rsidR="00EB53E2">
        <w:t xml:space="preserve">for a particularly long time </w:t>
      </w:r>
      <w:r w:rsidRPr="00830946">
        <w:t>in the topics that this committee is interested</w:t>
      </w:r>
      <w:r>
        <w:t xml:space="preserve"> in</w:t>
      </w:r>
      <w:r w:rsidRPr="00830946">
        <w:t>, from what I can see.</w:t>
      </w:r>
    </w:p>
    <w:p w:rsidR="00D03F54" w:rsidP="00284C18">
      <w:pPr>
        <w:pStyle w:val="Answer"/>
        <w:spacing w:before="120" w:after="120"/>
        <w:ind w:left="851"/>
        <w:jc w:val="left"/>
      </w:pPr>
      <w:r w:rsidRPr="003348D2">
        <w:rPr>
          <w:b/>
          <w:i/>
        </w:rPr>
        <w:t>Professor Rasmus Kleis Nielsen:</w:t>
      </w:r>
      <w:r>
        <w:t xml:space="preserve"> I could tell you three different stories. T</w:t>
      </w:r>
      <w:r w:rsidRPr="000A0EBD">
        <w:t>he charitable story is</w:t>
      </w:r>
      <w:r w:rsidR="00EB53E2">
        <w:t xml:space="preserve"> one of</w:t>
      </w:r>
      <w:r w:rsidRPr="000A0EBD">
        <w:t xml:space="preserve"> deliberate non-intervention</w:t>
      </w:r>
      <w:r w:rsidR="00EB53E2">
        <w:t xml:space="preserve">; the </w:t>
      </w:r>
      <w:r w:rsidRPr="000A0EBD">
        <w:t xml:space="preserve">Government </w:t>
      </w:r>
      <w:r>
        <w:t>have</w:t>
      </w:r>
      <w:r w:rsidRPr="000A0EBD">
        <w:t xml:space="preserve"> looked at the possibilit</w:t>
      </w:r>
      <w:r>
        <w:t>ies</w:t>
      </w:r>
      <w:r w:rsidRPr="000A0EBD">
        <w:t xml:space="preserve"> </w:t>
      </w:r>
      <w:r>
        <w:t>and</w:t>
      </w:r>
      <w:r w:rsidRPr="000A0EBD">
        <w:t xml:space="preserve"> decide</w:t>
      </w:r>
      <w:r>
        <w:t>d</w:t>
      </w:r>
      <w:r w:rsidRPr="000A0EBD">
        <w:t>, on balance, that these are not desirable</w:t>
      </w:r>
      <w:r>
        <w:t>.</w:t>
      </w:r>
      <w:r w:rsidRPr="000A0EBD">
        <w:t xml:space="preserve"> </w:t>
      </w:r>
      <w:r>
        <w:t>Y</w:t>
      </w:r>
      <w:r w:rsidRPr="000A0EBD">
        <w:t>ou can also tell a story about incoherent inactivity</w:t>
      </w:r>
      <w:r w:rsidR="00EB53E2">
        <w:t>—</w:t>
      </w:r>
      <w:r w:rsidRPr="000A0EBD">
        <w:t xml:space="preserve">just getting caught up in lots of other things. It has been a rather eventful </w:t>
      </w:r>
      <w:r>
        <w:t>10 to</w:t>
      </w:r>
      <w:r w:rsidRPr="000A0EBD">
        <w:t xml:space="preserve"> 15 years, to put it mildly</w:t>
      </w:r>
      <w:r>
        <w:t>, so</w:t>
      </w:r>
      <w:r w:rsidRPr="000A0EBD">
        <w:t xml:space="preserve"> fair play</w:t>
      </w:r>
      <w:r>
        <w:t>. Y</w:t>
      </w:r>
      <w:r w:rsidRPr="000A0EBD">
        <w:t>ou could also say that Governments of the day are keenly aware that journalists would like to hold power to account</w:t>
      </w:r>
      <w:r>
        <w:t>,</w:t>
      </w:r>
      <w:r w:rsidRPr="000A0EBD">
        <w:t xml:space="preserve"> and perhaps diminish</w:t>
      </w:r>
      <w:r>
        <w:t>ed j</w:t>
      </w:r>
      <w:r w:rsidRPr="000A0EBD">
        <w:t>ournalism is not the worst thing in the world from the point of view of Governments</w:t>
      </w:r>
      <w:r>
        <w:t>. T</w:t>
      </w:r>
      <w:r w:rsidRPr="000A0EBD">
        <w:t>hat is another possible interpretation</w:t>
      </w:r>
      <w:r w:rsidR="00EB53E2">
        <w:t>—t</w:t>
      </w:r>
      <w:r w:rsidRPr="000A0EBD">
        <w:t xml:space="preserve">hat many elected officials may be perfectly pleased to see the </w:t>
      </w:r>
      <w:r>
        <w:t>F</w:t>
      </w:r>
      <w:r w:rsidRPr="000A0EBD">
        <w:t xml:space="preserve">ourth </w:t>
      </w:r>
      <w:r>
        <w:t>E</w:t>
      </w:r>
      <w:r w:rsidRPr="000A0EBD">
        <w:t>state diminished.</w:t>
      </w:r>
    </w:p>
    <w:p w:rsidR="00D03F54" w:rsidP="00284C18">
      <w:pPr>
        <w:pStyle w:val="Answer"/>
        <w:spacing w:before="120" w:after="120"/>
        <w:ind w:left="851"/>
        <w:jc w:val="left"/>
      </w:pPr>
      <w:r w:rsidRPr="003348D2">
        <w:rPr>
          <w:b/>
          <w:i/>
        </w:rPr>
        <w:t>Robert Colvile:</w:t>
      </w:r>
      <w:r>
        <w:t xml:space="preserve"> O</w:t>
      </w:r>
      <w:r w:rsidRPr="00454919">
        <w:t xml:space="preserve">n any issue, if you ask, </w:t>
      </w:r>
      <w:r>
        <w:t>“</w:t>
      </w:r>
      <w:r w:rsidR="00EB53E2">
        <w:t>Are</w:t>
      </w:r>
      <w:r w:rsidRPr="00454919">
        <w:t xml:space="preserve"> the Government joined up?</w:t>
      </w:r>
      <w:r>
        <w:t>” t</w:t>
      </w:r>
      <w:r w:rsidRPr="00454919">
        <w:t>he answer is</w:t>
      </w:r>
      <w:r>
        <w:t>,</w:t>
      </w:r>
      <w:r w:rsidRPr="00454919">
        <w:t xml:space="preserve"> by default, no. </w:t>
      </w:r>
      <w:r>
        <w:t>However, t</w:t>
      </w:r>
      <w:r w:rsidRPr="00454919">
        <w:t xml:space="preserve">his is one of the areas where that is particularly so. </w:t>
      </w:r>
    </w:p>
    <w:p w:rsidR="00D03F54" w:rsidP="00284C18">
      <w:pPr>
        <w:pStyle w:val="Answer"/>
        <w:spacing w:before="120" w:after="120"/>
        <w:ind w:left="851"/>
        <w:jc w:val="left"/>
      </w:pPr>
      <w:r>
        <w:t>W</w:t>
      </w:r>
      <w:r w:rsidRPr="00454919">
        <w:t>ith another hat on, I was one of the people who contributed to the 2019 Conservative manifesto</w:t>
      </w:r>
      <w:r>
        <w:t xml:space="preserve"> and </w:t>
      </w:r>
      <w:r w:rsidRPr="00454919">
        <w:t xml:space="preserve">so I have made a study of these things. </w:t>
      </w:r>
      <w:r>
        <w:t>O</w:t>
      </w:r>
      <w:r w:rsidRPr="00454919">
        <w:t xml:space="preserve">n tech </w:t>
      </w:r>
      <w:r w:rsidRPr="00454919">
        <w:t>policy in particular, you</w:t>
      </w:r>
      <w:r w:rsidRPr="00454919">
        <w:t xml:space="preserve"> can always tell exactly which department has written each sentence. </w:t>
      </w:r>
      <w:r>
        <w:t>T</w:t>
      </w:r>
      <w:r w:rsidRPr="00454919">
        <w:t>here is a bit about tech unicorns from</w:t>
      </w:r>
      <w:r>
        <w:t xml:space="preserve"> BEIS</w:t>
      </w:r>
      <w:r w:rsidRPr="00454919">
        <w:t xml:space="preserve"> or whatever it is now called</w:t>
      </w:r>
      <w:r>
        <w:t>, y</w:t>
      </w:r>
      <w:r w:rsidRPr="00454919">
        <w:t xml:space="preserve">ou have the bit about being able to get your driving licence online from the Cabinet Office, and then you </w:t>
      </w:r>
      <w:r w:rsidRPr="00454919">
        <w:t>have the bit about stopping people doing and saying bad things</w:t>
      </w:r>
      <w:r w:rsidR="00EB53E2">
        <w:t>,</w:t>
      </w:r>
      <w:r w:rsidRPr="00454919">
        <w:t xml:space="preserve"> ever</w:t>
      </w:r>
      <w:r w:rsidR="00EB53E2">
        <w:t>,</w:t>
      </w:r>
      <w:r w:rsidRPr="00454919">
        <w:t xml:space="preserve"> from the Home Office. </w:t>
      </w:r>
      <w:r>
        <w:t>I</w:t>
      </w:r>
      <w:r w:rsidRPr="00454919">
        <w:t>n media policy you have a similar thing. Each department has its own issues that it plugs away on. I do not think there has been any real incentive</w:t>
      </w:r>
      <w:r>
        <w:t>,</w:t>
      </w:r>
      <w:r w:rsidRPr="00454919">
        <w:t xml:space="preserve"> apart from </w:t>
      </w:r>
      <w:r>
        <w:t>things</w:t>
      </w:r>
      <w:r w:rsidRPr="00454919">
        <w:t xml:space="preserve"> like the sale of </w:t>
      </w:r>
      <w:r>
        <w:t>the</w:t>
      </w:r>
      <w:r w:rsidRPr="00F807C0">
        <w:rPr>
          <w:i/>
          <w:iCs/>
        </w:rPr>
        <w:t xml:space="preserve"> Telegraph</w:t>
      </w:r>
      <w:r w:rsidRPr="00454919">
        <w:t xml:space="preserve">, for example, </w:t>
      </w:r>
      <w:r>
        <w:t>which</w:t>
      </w:r>
      <w:r w:rsidRPr="00454919">
        <w:t xml:space="preserve"> suddenly </w:t>
      </w:r>
      <w:r>
        <w:t>take</w:t>
      </w:r>
      <w:r w:rsidRPr="00454919">
        <w:t xml:space="preserve"> on a salience that force</w:t>
      </w:r>
      <w:r>
        <w:t>s</w:t>
      </w:r>
      <w:r w:rsidRPr="00454919">
        <w:t xml:space="preserve"> a</w:t>
      </w:r>
      <w:r>
        <w:t xml:space="preserve"> </w:t>
      </w:r>
      <w:r w:rsidRPr="00454919">
        <w:t>cross</w:t>
      </w:r>
      <w:r>
        <w:t>-</w:t>
      </w:r>
      <w:r w:rsidRPr="00454919">
        <w:t>government response.</w:t>
      </w:r>
    </w:p>
    <w:p w:rsidR="00D03F54" w:rsidP="00284C18">
      <w:pPr>
        <w:pStyle w:val="Remark"/>
        <w:spacing w:before="120" w:after="120"/>
        <w:ind w:left="851"/>
        <w:jc w:val="left"/>
      </w:pPr>
      <w:r w:rsidRPr="00701CDA">
        <w:rPr>
          <w:b/>
        </w:rPr>
        <w:t>Lord Dunlop:</w:t>
      </w:r>
      <w:r>
        <w:t xml:space="preserve">  Just one final question.</w:t>
      </w:r>
    </w:p>
    <w:p w:rsidR="00D03F54" w:rsidP="00284C18">
      <w:pPr>
        <w:pStyle w:val="Remark"/>
        <w:spacing w:before="120" w:after="120"/>
        <w:ind w:left="851"/>
        <w:jc w:val="left"/>
      </w:pPr>
      <w:r w:rsidRPr="00701CDA">
        <w:rPr>
          <w:b/>
        </w:rPr>
        <w:t>The Chair:</w:t>
      </w:r>
      <w:r>
        <w:t xml:space="preserve"> We have a couple of supplementaries from colleagues as well. </w:t>
      </w:r>
    </w:p>
    <w:p w:rsidR="00D03F54" w:rsidRPr="00701CDA" w:rsidP="00284C18">
      <w:pPr>
        <w:pStyle w:val="Remark"/>
        <w:spacing w:before="120" w:after="120"/>
        <w:ind w:left="851"/>
        <w:jc w:val="left"/>
      </w:pPr>
      <w:r w:rsidRPr="00701CDA">
        <w:rPr>
          <w:b/>
        </w:rPr>
        <w:t>Lord Dunlop:</w:t>
      </w:r>
      <w:r>
        <w:t xml:space="preserve"> O</w:t>
      </w:r>
      <w:r w:rsidRPr="00701CDA">
        <w:t>bviously</w:t>
      </w:r>
      <w:r>
        <w:t>,</w:t>
      </w:r>
      <w:r w:rsidRPr="00701CDA">
        <w:t xml:space="preserve"> the Government </w:t>
      </w:r>
      <w:r>
        <w:t>have</w:t>
      </w:r>
      <w:r w:rsidRPr="00701CDA">
        <w:t xml:space="preserve"> great convening power</w:t>
      </w:r>
      <w:r>
        <w:t>.</w:t>
      </w:r>
      <w:r w:rsidRPr="00701CDA">
        <w:t xml:space="preserve"> </w:t>
      </w:r>
      <w:r>
        <w:t>D</w:t>
      </w:r>
      <w:r w:rsidRPr="00701CDA">
        <w:t xml:space="preserve">o you think </w:t>
      </w:r>
      <w:r>
        <w:t xml:space="preserve">they have </w:t>
      </w:r>
      <w:r w:rsidRPr="00701CDA">
        <w:t xml:space="preserve">the right forums for engaging with the full interests across the media landscape? </w:t>
      </w:r>
      <w:r>
        <w:t>W</w:t>
      </w:r>
      <w:r w:rsidRPr="00701CDA">
        <w:t>e have something called the Creative Industries Council dealing with that aspect</w:t>
      </w:r>
      <w:r>
        <w:t>, b</w:t>
      </w:r>
      <w:r w:rsidRPr="00701CDA">
        <w:t>ut do you think in this space the Government h</w:t>
      </w:r>
      <w:r>
        <w:t>ave</w:t>
      </w:r>
      <w:r w:rsidRPr="00701CDA">
        <w:t xml:space="preserve"> the right interlocutors to </w:t>
      </w:r>
      <w:r w:rsidRPr="00701CDA">
        <w:t>take into account</w:t>
      </w:r>
      <w:r w:rsidRPr="00701CDA">
        <w:t xml:space="preserve"> in a holistic way some of the issues we have been considering?</w:t>
      </w:r>
    </w:p>
    <w:p w:rsidR="00D03F54" w:rsidP="00284C18">
      <w:pPr>
        <w:pStyle w:val="Answer"/>
        <w:spacing w:before="120" w:after="120"/>
        <w:ind w:left="851"/>
        <w:jc w:val="left"/>
      </w:pPr>
      <w:r w:rsidRPr="003348D2">
        <w:rPr>
          <w:b/>
          <w:i/>
        </w:rPr>
        <w:t>Professor Jane Singer:</w:t>
      </w:r>
      <w:r>
        <w:t xml:space="preserve"> </w:t>
      </w:r>
      <w:r w:rsidRPr="00701CDA">
        <w:t xml:space="preserve">Not to my knowledge, but I might be the wrong person to answer that. </w:t>
      </w:r>
      <w:r>
        <w:t>A</w:t>
      </w:r>
      <w:r w:rsidRPr="00701CDA">
        <w:t>s a citizen, I do not see that at all. People within the media might be able to better answer it</w:t>
      </w:r>
      <w:r>
        <w:t>.</w:t>
      </w:r>
      <w:r w:rsidRPr="00701CDA">
        <w:t xml:space="preserve"> </w:t>
      </w:r>
      <w:r>
        <w:t>P</w:t>
      </w:r>
      <w:r w:rsidRPr="00701CDA">
        <w:t>ersonally</w:t>
      </w:r>
      <w:r>
        <w:t>,</w:t>
      </w:r>
      <w:r w:rsidRPr="00701CDA">
        <w:t xml:space="preserve"> I have not seen it and I have not seen coverage of it or reports of it either.</w:t>
      </w:r>
    </w:p>
    <w:p w:rsidR="00D03F54" w:rsidP="00284C18">
      <w:pPr>
        <w:pStyle w:val="Answer"/>
        <w:spacing w:before="120" w:after="120"/>
        <w:ind w:left="851"/>
        <w:jc w:val="left"/>
      </w:pPr>
      <w:r w:rsidRPr="003348D2">
        <w:rPr>
          <w:b/>
          <w:i/>
        </w:rPr>
        <w:t>Professor Rasmus Kleis Nielsen:</w:t>
      </w:r>
      <w:r>
        <w:t xml:space="preserve"> I would only</w:t>
      </w:r>
      <w:r w:rsidRPr="00454B43">
        <w:t xml:space="preserve"> add that I think the news media would want to think very carefully about whether they would even want such a forum</w:t>
      </w:r>
      <w:r>
        <w:t xml:space="preserve">. </w:t>
      </w:r>
      <w:r w:rsidRPr="00454B43">
        <w:t xml:space="preserve">We have reams of audience research suggesting that </w:t>
      </w:r>
      <w:r w:rsidR="00EB53E2">
        <w:t xml:space="preserve">one </w:t>
      </w:r>
      <w:r w:rsidRPr="00454B43">
        <w:t xml:space="preserve">of the primary concerns much of the British public have about journalism </w:t>
      </w:r>
      <w:r>
        <w:t>and</w:t>
      </w:r>
      <w:r w:rsidRPr="00454B43">
        <w:t xml:space="preserve"> the news media is that they believe that they are so intertwined with politics and power as to not be independent in any meaningful sense. </w:t>
      </w:r>
    </w:p>
    <w:p w:rsidR="00D03F54" w:rsidP="00284C18">
      <w:pPr>
        <w:pStyle w:val="Answer"/>
        <w:spacing w:before="120" w:after="120"/>
        <w:ind w:left="851"/>
        <w:jc w:val="left"/>
      </w:pPr>
      <w:r w:rsidRPr="00454B43">
        <w:t xml:space="preserve">The idea of having something that, even when created with the best of intentions, </w:t>
      </w:r>
      <w:r>
        <w:t>could</w:t>
      </w:r>
      <w:r w:rsidRPr="00454B43">
        <w:t xml:space="preserve"> come across as a cartel between people who exercise power and </w:t>
      </w:r>
      <w:r>
        <w:t xml:space="preserve">the </w:t>
      </w:r>
      <w:r w:rsidRPr="00454B43">
        <w:t xml:space="preserve">people who purport to </w:t>
      </w:r>
      <w:r>
        <w:t>hold</w:t>
      </w:r>
      <w:r w:rsidRPr="00454B43">
        <w:t xml:space="preserve"> </w:t>
      </w:r>
      <w:r>
        <w:t>it to</w:t>
      </w:r>
      <w:r w:rsidRPr="00454B43">
        <w:t xml:space="preserve"> account</w:t>
      </w:r>
      <w:r>
        <w:t xml:space="preserve">, which </w:t>
      </w:r>
      <w:r w:rsidRPr="00454B43">
        <w:t>is meant to design policies to help those purporting to hold power to account, policies delivered by those who exercise power</w:t>
      </w:r>
      <w:r>
        <w:t>—y</w:t>
      </w:r>
      <w:r w:rsidRPr="00454B43">
        <w:t>ou do not have to be a conspiracy theorist to see where that could go.</w:t>
      </w:r>
    </w:p>
    <w:p w:rsidR="00D03F54" w:rsidP="00284C18">
      <w:pPr>
        <w:pStyle w:val="Answer"/>
        <w:spacing w:before="120" w:after="120"/>
        <w:ind w:left="851"/>
        <w:jc w:val="left"/>
      </w:pPr>
      <w:r w:rsidRPr="003348D2">
        <w:rPr>
          <w:b/>
          <w:i/>
        </w:rPr>
        <w:t>Robert Colvile:</w:t>
      </w:r>
      <w:r>
        <w:t xml:space="preserve"> </w:t>
      </w:r>
      <w:r w:rsidRPr="00252039">
        <w:t>I</w:t>
      </w:r>
      <w:r>
        <w:t xml:space="preserve"> woul</w:t>
      </w:r>
      <w:r w:rsidRPr="00252039">
        <w:t xml:space="preserve">d agree completely with that. </w:t>
      </w:r>
      <w:r>
        <w:t>T</w:t>
      </w:r>
      <w:r w:rsidRPr="00252039">
        <w:t xml:space="preserve">here is also the added element of the fuzziness around what the media is and where you draw the line </w:t>
      </w:r>
      <w:r>
        <w:t>on who</w:t>
      </w:r>
      <w:r w:rsidRPr="00252039">
        <w:t xml:space="preserve"> gets to be a member</w:t>
      </w:r>
      <w:r>
        <w:t xml:space="preserve">, </w:t>
      </w:r>
      <w:r w:rsidRPr="00252039">
        <w:t xml:space="preserve">who gets to be inside the tent and who gets to be outside of the tent. I do not think anyone could come up with </w:t>
      </w:r>
      <w:r>
        <w:t>any</w:t>
      </w:r>
      <w:r w:rsidRPr="00252039">
        <w:t xml:space="preserve"> definition </w:t>
      </w:r>
      <w:r>
        <w:t>that</w:t>
      </w:r>
      <w:r w:rsidRPr="00252039">
        <w:t xml:space="preserve"> would be satisfactory on that front. </w:t>
      </w:r>
      <w:r>
        <w:t>B</w:t>
      </w:r>
      <w:r w:rsidRPr="00252039">
        <w:t>y definition, you</w:t>
      </w:r>
      <w:r w:rsidRPr="00252039">
        <w:t xml:space="preserve"> are creating a class of privileged insiders and leaving other people on the outside</w:t>
      </w:r>
      <w:r>
        <w:t>.</w:t>
      </w:r>
      <w:r w:rsidRPr="00252039">
        <w:t xml:space="preserve"> </w:t>
      </w:r>
    </w:p>
    <w:p w:rsidR="00D03F54" w:rsidP="00284C18">
      <w:pPr>
        <w:pStyle w:val="Answer"/>
        <w:spacing w:before="120" w:after="120"/>
        <w:ind w:left="851"/>
        <w:jc w:val="left"/>
      </w:pPr>
      <w:r>
        <w:t>T</w:t>
      </w:r>
      <w:r w:rsidRPr="00252039">
        <w:t xml:space="preserve">o go back to the last question, sorry, I should have mentioned </w:t>
      </w:r>
      <w:r w:rsidRPr="00252039">
        <w:t>it</w:t>
      </w:r>
      <w:r w:rsidRPr="00252039">
        <w:t xml:space="preserve"> but I think a good example of how people do not think that much about media policy is </w:t>
      </w:r>
      <w:r>
        <w:t xml:space="preserve">that </w:t>
      </w:r>
      <w:r w:rsidRPr="00252039">
        <w:t xml:space="preserve">people have paid a lot of attention to </w:t>
      </w:r>
      <w:r w:rsidRPr="005C4038">
        <w:t>the</w:t>
      </w:r>
      <w:r w:rsidRPr="00252039">
        <w:rPr>
          <w:i/>
          <w:iCs/>
        </w:rPr>
        <w:t xml:space="preserve"> Telegraph</w:t>
      </w:r>
      <w:r w:rsidRPr="00252039">
        <w:t xml:space="preserve"> </w:t>
      </w:r>
      <w:r>
        <w:t xml:space="preserve">but </w:t>
      </w:r>
      <w:r w:rsidRPr="00252039">
        <w:t>practically no attention to TikTok, as far as I can see</w:t>
      </w:r>
      <w:r>
        <w:t>.</w:t>
      </w:r>
      <w:r w:rsidRPr="00252039">
        <w:t xml:space="preserve"> </w:t>
      </w:r>
      <w:r>
        <w:t>I</w:t>
      </w:r>
      <w:r w:rsidRPr="00252039">
        <w:t xml:space="preserve">n America they are having huge arguments about the role of the Chinese state </w:t>
      </w:r>
      <w:r>
        <w:t>in</w:t>
      </w:r>
      <w:r w:rsidRPr="00252039">
        <w:t xml:space="preserve"> influencing this thing</w:t>
      </w:r>
      <w:r>
        <w:t xml:space="preserve"> that </w:t>
      </w:r>
      <w:r w:rsidRPr="00252039">
        <w:t xml:space="preserve">all </w:t>
      </w:r>
      <w:r>
        <w:t>our</w:t>
      </w:r>
      <w:r w:rsidRPr="00252039">
        <w:t xml:space="preserve"> kids are watching. </w:t>
      </w:r>
      <w:r>
        <w:t>W</w:t>
      </w:r>
      <w:r w:rsidRPr="00252039">
        <w:t>e are not having any of those debates</w:t>
      </w:r>
      <w:r w:rsidR="00EB53E2">
        <w:t>,</w:t>
      </w:r>
      <w:r w:rsidRPr="00252039">
        <w:t xml:space="preserve"> either in </w:t>
      </w:r>
      <w:r w:rsidR="00EB53E2">
        <w:t>g</w:t>
      </w:r>
      <w:r w:rsidRPr="00252039">
        <w:t>overnment</w:t>
      </w:r>
      <w:r>
        <w:t xml:space="preserve">, </w:t>
      </w:r>
      <w:r w:rsidRPr="00252039">
        <w:t xml:space="preserve">in </w:t>
      </w:r>
      <w:r w:rsidR="00EB53E2">
        <w:t>o</w:t>
      </w:r>
      <w:r w:rsidRPr="00252039">
        <w:t>pposition or in Parliament, as far as I can see</w:t>
      </w:r>
      <w:r>
        <w:t>. W</w:t>
      </w:r>
      <w:r w:rsidRPr="00252039">
        <w:t xml:space="preserve">hatever your position on the merits of </w:t>
      </w:r>
      <w:r w:rsidRPr="00252039">
        <w:t>TikTok</w:t>
      </w:r>
      <w:r>
        <w:t>’</w:t>
      </w:r>
      <w:r w:rsidRPr="00252039">
        <w:t>s current ownership structure</w:t>
      </w:r>
      <w:r>
        <w:t>,</w:t>
      </w:r>
      <w:r w:rsidRPr="00252039">
        <w:t xml:space="preserve"> it is objectively a much bigger issue than who owns </w:t>
      </w:r>
      <w:r>
        <w:t>the</w:t>
      </w:r>
      <w:r w:rsidRPr="00AA153D">
        <w:rPr>
          <w:i/>
          <w:iCs/>
        </w:rPr>
        <w:t xml:space="preserve"> Telegraph</w:t>
      </w:r>
      <w:r w:rsidR="00EB53E2">
        <w:t>,</w:t>
      </w:r>
      <w:r w:rsidRPr="00252039">
        <w:t xml:space="preserve"> just through </w:t>
      </w:r>
      <w:r>
        <w:t xml:space="preserve">the </w:t>
      </w:r>
      <w:r w:rsidRPr="00252039">
        <w:t>sheer number of eyeballs.</w:t>
      </w:r>
    </w:p>
    <w:p w:rsidR="00D03F54" w:rsidP="00284C18">
      <w:pPr>
        <w:pStyle w:val="Remark"/>
        <w:spacing w:before="120" w:after="120"/>
        <w:ind w:left="851"/>
        <w:jc w:val="left"/>
      </w:pPr>
      <w:r w:rsidRPr="003348D2">
        <w:rPr>
          <w:b/>
        </w:rPr>
        <w:t>The Chair:</w:t>
      </w:r>
      <w:r>
        <w:t xml:space="preserve"> A couple of supplementaries</w:t>
      </w:r>
      <w:r w:rsidR="00EB53E2">
        <w:t>:</w:t>
      </w:r>
      <w:r>
        <w:t xml:space="preserve"> Lord Hall and then Lord Knight. </w:t>
      </w:r>
    </w:p>
    <w:p w:rsidR="00D03F54" w:rsidP="00284C18">
      <w:pPr>
        <w:pStyle w:val="Question"/>
        <w:spacing w:before="240"/>
        <w:ind w:left="851" w:hanging="851"/>
        <w:jc w:val="left"/>
      </w:pPr>
      <w:r w:rsidRPr="00A8246F">
        <w:rPr>
          <w:b/>
        </w:rPr>
        <w:t>Lord Hall of Birkenhead:</w:t>
      </w:r>
      <w:r>
        <w:t xml:space="preserve"> I would like to </w:t>
      </w:r>
      <w:r w:rsidRPr="00DD52CF">
        <w:t xml:space="preserve">pick up with Mr Colvile, who started off talking about the local democracy </w:t>
      </w:r>
      <w:r w:rsidRPr="00DD52CF">
        <w:t>reporters</w:t>
      </w:r>
      <w:r w:rsidRPr="00DD52CF">
        <w:t xml:space="preserve"> scheme. I declare an interest</w:t>
      </w:r>
      <w:r>
        <w:t>:</w:t>
      </w:r>
      <w:r w:rsidRPr="00DD52CF">
        <w:t xml:space="preserve"> John Whittingdale </w:t>
      </w:r>
      <w:r w:rsidR="00EB53E2">
        <w:t xml:space="preserve">and I </w:t>
      </w:r>
      <w:r w:rsidRPr="00DD52CF">
        <w:t xml:space="preserve">invented that for the last charter. </w:t>
      </w:r>
      <w:r>
        <w:t xml:space="preserve">How do you think </w:t>
      </w:r>
      <w:r w:rsidRPr="00DD52CF">
        <w:t>that might be taken forward</w:t>
      </w:r>
      <w:r>
        <w:t>?</w:t>
      </w:r>
      <w:r w:rsidRPr="00DD52CF">
        <w:t xml:space="preserve"> You mentioned one route for the BBC</w:t>
      </w:r>
      <w:r w:rsidR="00EB53E2">
        <w:t>,</w:t>
      </w:r>
      <w:r w:rsidRPr="00DD52CF">
        <w:t xml:space="preserve"> but is there a more Cairncross route </w:t>
      </w:r>
      <w:r>
        <w:t>that</w:t>
      </w:r>
      <w:r w:rsidRPr="00DD52CF">
        <w:t xml:space="preserve"> expand</w:t>
      </w:r>
      <w:r w:rsidR="00EB53E2">
        <w:t xml:space="preserve">s </w:t>
      </w:r>
      <w:r w:rsidRPr="00DD52CF">
        <w:t>the scheme into more areas</w:t>
      </w:r>
      <w:r w:rsidR="00EB53E2">
        <w:t xml:space="preserve">—to </w:t>
      </w:r>
      <w:r w:rsidRPr="00DD52CF">
        <w:t>do court cases and so on</w:t>
      </w:r>
      <w:r w:rsidR="00EB53E2">
        <w:t>—w</w:t>
      </w:r>
      <w:r>
        <w:t>hich</w:t>
      </w:r>
      <w:r w:rsidRPr="00DD52CF">
        <w:t xml:space="preserve"> you think would be worth thinking about?</w:t>
      </w:r>
    </w:p>
    <w:p w:rsidR="00D03F54" w:rsidP="00284C18">
      <w:pPr>
        <w:pStyle w:val="Answer"/>
        <w:spacing w:before="120" w:after="120"/>
        <w:ind w:left="851"/>
        <w:jc w:val="left"/>
      </w:pPr>
      <w:r w:rsidRPr="003348D2">
        <w:rPr>
          <w:b/>
          <w:i/>
        </w:rPr>
        <w:t>Robert Colvile:</w:t>
      </w:r>
      <w:r>
        <w:t xml:space="preserve"> </w:t>
      </w:r>
      <w:r w:rsidRPr="0067541E">
        <w:t xml:space="preserve">It could be worth thinking about. </w:t>
      </w:r>
      <w:r>
        <w:t>T</w:t>
      </w:r>
      <w:r w:rsidRPr="0067541E">
        <w:t xml:space="preserve">he issue is </w:t>
      </w:r>
      <w:r>
        <w:t>that</w:t>
      </w:r>
      <w:r w:rsidRPr="0067541E">
        <w:t xml:space="preserve"> the people doing this scheme are serving two masters in many ways</w:t>
      </w:r>
      <w:r w:rsidR="00EB53E2">
        <w:t>,</w:t>
      </w:r>
      <w:r w:rsidRPr="0067541E">
        <w:t xml:space="preserve"> </w:t>
      </w:r>
      <w:r>
        <w:t xml:space="preserve">and </w:t>
      </w:r>
      <w:r w:rsidRPr="0067541E">
        <w:t>their professional trajectory and priorities may not be the same as the organisation employing them. I am not an expert on this, I should say, but I understand</w:t>
      </w:r>
      <w:r>
        <w:t xml:space="preserve"> that</w:t>
      </w:r>
      <w:r w:rsidRPr="0067541E">
        <w:t xml:space="preserve"> there have been some tension</w:t>
      </w:r>
      <w:r>
        <w:t xml:space="preserve">s between </w:t>
      </w:r>
      <w:r w:rsidRPr="0067541E">
        <w:t>editors</w:t>
      </w:r>
      <w:r>
        <w:t>,</w:t>
      </w:r>
      <w:r w:rsidRPr="0067541E">
        <w:t xml:space="preserve"> who do not feel able to deploy that resource as they might prefer to because it is ring</w:t>
      </w:r>
      <w:r w:rsidR="00EB53E2">
        <w:t>-</w:t>
      </w:r>
      <w:r w:rsidRPr="0067541E">
        <w:t xml:space="preserve">fenced and has a specific function. </w:t>
      </w:r>
    </w:p>
    <w:p w:rsidR="00D03F54" w:rsidP="00284C18">
      <w:pPr>
        <w:pStyle w:val="Answer"/>
        <w:spacing w:before="120" w:after="120"/>
        <w:ind w:left="851"/>
        <w:jc w:val="left"/>
      </w:pPr>
      <w:r w:rsidRPr="0067541E">
        <w:t>It was a well-meaning intervention to address something that obviously does need to be addressed</w:t>
      </w:r>
      <w:r>
        <w:t xml:space="preserve">. </w:t>
      </w:r>
      <w:r w:rsidRPr="0067541E">
        <w:t xml:space="preserve">I say this with </w:t>
      </w:r>
      <w:r w:rsidR="00EB53E2">
        <w:t>the</w:t>
      </w:r>
      <w:r w:rsidRPr="0067541E">
        <w:t xml:space="preserve"> weary cynicism of someone who has read a thousand stories in which</w:t>
      </w:r>
      <w:r>
        <w:t xml:space="preserve"> </w:t>
      </w:r>
      <w:r w:rsidR="003613EF">
        <w:t>“</w:t>
      </w:r>
      <w:r>
        <w:t>t</w:t>
      </w:r>
      <w:r w:rsidRPr="0067541E">
        <w:t>he BBC has learnt</w:t>
      </w:r>
      <w:r w:rsidR="003613EF">
        <w:t>”</w:t>
      </w:r>
      <w:r w:rsidRPr="0067541E">
        <w:t xml:space="preserve"> and </w:t>
      </w:r>
      <w:r w:rsidR="00EB53E2">
        <w:t>said</w:t>
      </w:r>
      <w:r>
        <w:t>, “Yes</w:t>
      </w:r>
      <w:r w:rsidRPr="0067541E">
        <w:t>, the BBC has learn</w:t>
      </w:r>
      <w:r>
        <w:t>t</w:t>
      </w:r>
      <w:r w:rsidRPr="0067541E">
        <w:t xml:space="preserve"> by reading </w:t>
      </w:r>
      <w:r w:rsidR="00EB53E2">
        <w:t>y</w:t>
      </w:r>
      <w:r w:rsidRPr="0067541E">
        <w:t>our newspaper</w:t>
      </w:r>
      <w:r w:rsidR="00EB53E2">
        <w:t>;</w:t>
      </w:r>
      <w:r w:rsidRPr="0067541E">
        <w:t xml:space="preserve"> thank you very much</w:t>
      </w:r>
      <w:r>
        <w:t>”</w:t>
      </w:r>
      <w:r w:rsidRPr="0067541E">
        <w:t xml:space="preserve">. </w:t>
      </w:r>
      <w:r>
        <w:t>E</w:t>
      </w:r>
      <w:r w:rsidRPr="0067541E">
        <w:t xml:space="preserve">specially at the local level, there is a big piece to be done </w:t>
      </w:r>
      <w:r>
        <w:t xml:space="preserve">on </w:t>
      </w:r>
      <w:r w:rsidRPr="0067541E">
        <w:t>the role of the BBC because in some places it is almost the only thing left.</w:t>
      </w:r>
    </w:p>
    <w:p w:rsidR="00D03F54" w:rsidP="00284C18">
      <w:pPr>
        <w:pStyle w:val="Remark"/>
        <w:spacing w:before="120" w:after="120"/>
        <w:ind w:left="851"/>
        <w:jc w:val="left"/>
      </w:pPr>
      <w:r w:rsidRPr="003348D2">
        <w:rPr>
          <w:b/>
        </w:rPr>
        <w:t>Lord Hall of Birkenhead:</w:t>
      </w:r>
      <w:r>
        <w:t xml:space="preserve"> </w:t>
      </w:r>
      <w:r w:rsidRPr="00C50137">
        <w:t>Thank you very much</w:t>
      </w:r>
      <w:r>
        <w:t>.</w:t>
      </w:r>
      <w:r w:rsidRPr="00C50137">
        <w:t xml:space="preserve"> Professor Nielsen</w:t>
      </w:r>
      <w:r>
        <w:t xml:space="preserve">, </w:t>
      </w:r>
      <w:r w:rsidRPr="00C50137">
        <w:t>Professor Singer,</w:t>
      </w:r>
      <w:r>
        <w:t xml:space="preserve"> is there anything</w:t>
      </w:r>
      <w:r w:rsidRPr="00C50137">
        <w:t xml:space="preserve"> you want to add</w:t>
      </w:r>
      <w:r>
        <w:t>?</w:t>
      </w:r>
    </w:p>
    <w:p w:rsidR="00D03F54" w:rsidP="00284C18">
      <w:pPr>
        <w:pStyle w:val="Answer"/>
        <w:spacing w:before="120" w:after="120"/>
        <w:ind w:left="851"/>
        <w:jc w:val="left"/>
      </w:pPr>
      <w:r w:rsidRPr="003348D2">
        <w:rPr>
          <w:b/>
          <w:i/>
        </w:rPr>
        <w:t>Professor Rasmus Kleis Nielsen:</w:t>
      </w:r>
      <w:r>
        <w:t xml:space="preserve"> The</w:t>
      </w:r>
      <w:r w:rsidRPr="00C50137">
        <w:t xml:space="preserve"> balance</w:t>
      </w:r>
      <w:r>
        <w:t xml:space="preserve"> </w:t>
      </w:r>
      <w:r w:rsidRPr="00C50137">
        <w:t>where</w:t>
      </w:r>
      <w:r w:rsidR="00EB53E2">
        <w:t>by</w:t>
      </w:r>
      <w:r w:rsidRPr="00C50137">
        <w:t xml:space="preserve"> ramping up a local presence</w:t>
      </w:r>
      <w:r>
        <w:t xml:space="preserve"> may,</w:t>
      </w:r>
      <w:r w:rsidRPr="00C50137">
        <w:t xml:space="preserve"> in fact, reduce diversity is a real one. </w:t>
      </w:r>
      <w:r>
        <w:t>It is</w:t>
      </w:r>
      <w:r w:rsidRPr="00C50137">
        <w:t xml:space="preserve"> important to recognise that despite sustained concern about the possible issue of crowding out </w:t>
      </w:r>
      <w:r>
        <w:t xml:space="preserve">from </w:t>
      </w:r>
      <w:r w:rsidRPr="00C50137">
        <w:t>private players</w:t>
      </w:r>
      <w:r>
        <w:t>,</w:t>
      </w:r>
      <w:r w:rsidRPr="00C50137">
        <w:t xml:space="preserve"> there is no independent research I am aware of that supports that argument. </w:t>
      </w:r>
      <w:r>
        <w:t>T</w:t>
      </w:r>
      <w:r w:rsidRPr="00C50137">
        <w:t>o the contrary</w:t>
      </w:r>
      <w:r>
        <w:t xml:space="preserve">, it seems </w:t>
      </w:r>
      <w:r w:rsidRPr="00C50137">
        <w:t>that if anything, public service provision has a market conditioning effect where</w:t>
      </w:r>
      <w:r w:rsidR="00EB53E2">
        <w:t>by</w:t>
      </w:r>
      <w:r w:rsidRPr="00C50137">
        <w:t xml:space="preserve"> it introduces people to the idea of quality content and enhance</w:t>
      </w:r>
      <w:r>
        <w:t>s</w:t>
      </w:r>
      <w:r w:rsidRPr="00C50137">
        <w:t xml:space="preserve"> their interest in it. </w:t>
      </w:r>
      <w:r>
        <w:t>I</w:t>
      </w:r>
      <w:r w:rsidRPr="00C50137">
        <w:t>t may well work the same at the local level</w:t>
      </w:r>
      <w:r w:rsidR="00EB53E2">
        <w:t>,</w:t>
      </w:r>
      <w:r>
        <w:t xml:space="preserve"> b</w:t>
      </w:r>
      <w:r w:rsidRPr="00C50137">
        <w:t>ut I understand the concerns and we need to continue to investigate this. I just want to stress and put on the record that the research so far does not support the talking points of private sector publishers on this</w:t>
      </w:r>
      <w:r>
        <w:t>.</w:t>
      </w:r>
    </w:p>
    <w:p w:rsidR="00D03F54" w:rsidP="00284C18">
      <w:pPr>
        <w:pStyle w:val="Answer"/>
        <w:spacing w:before="120" w:after="120"/>
        <w:ind w:left="851"/>
        <w:jc w:val="left"/>
      </w:pPr>
      <w:r>
        <w:t>I</w:t>
      </w:r>
      <w:r w:rsidRPr="00C50137">
        <w:t>n terms of how that resource can be made to do more work for the public interest</w:t>
      </w:r>
      <w:r>
        <w:t>, t</w:t>
      </w:r>
      <w:r w:rsidRPr="00C50137">
        <w:t xml:space="preserve">here are </w:t>
      </w:r>
      <w:r w:rsidRPr="00C50137">
        <w:t>a number of</w:t>
      </w:r>
      <w:r w:rsidRPr="00C50137">
        <w:t xml:space="preserve"> continental European countries where the bulk of public service news provision has been made available </w:t>
      </w:r>
      <w:r>
        <w:t>o</w:t>
      </w:r>
      <w:r w:rsidRPr="00C50137">
        <w:t xml:space="preserve">n a Creative Commons licence for anyone to reuse. My understanding is that those ideas are often resisted by the biggest private publishers because they are keenly aware that this helps smaller private publishers more than it helps bigger </w:t>
      </w:r>
      <w:r w:rsidR="00EB53E2">
        <w:t>ones</w:t>
      </w:r>
      <w:r w:rsidRPr="00C50137">
        <w:t>.</w:t>
      </w:r>
    </w:p>
    <w:p w:rsidR="00D03F54" w:rsidP="00284C18">
      <w:pPr>
        <w:pStyle w:val="Remark"/>
        <w:spacing w:before="120" w:after="120"/>
        <w:ind w:left="851"/>
        <w:jc w:val="left"/>
      </w:pPr>
      <w:r w:rsidRPr="003348D2">
        <w:rPr>
          <w:b/>
        </w:rPr>
        <w:t>Lord Hall of Birkenhead:</w:t>
      </w:r>
      <w:r>
        <w:t xml:space="preserve"> </w:t>
      </w:r>
      <w:r w:rsidRPr="002F2835">
        <w:t>The impact</w:t>
      </w:r>
      <w:r>
        <w:t>,</w:t>
      </w:r>
      <w:r w:rsidRPr="002F2835">
        <w:t xml:space="preserve"> from what you are saying</w:t>
      </w:r>
      <w:r>
        <w:t>,</w:t>
      </w:r>
      <w:r w:rsidRPr="002F2835">
        <w:t xml:space="preserve"> is a </w:t>
      </w:r>
      <w:r w:rsidRPr="002F2835">
        <w:t>more diverse agenda</w:t>
      </w:r>
      <w:r>
        <w:t>, with stories</w:t>
      </w:r>
      <w:r w:rsidRPr="002F2835">
        <w:t xml:space="preserve"> being covered </w:t>
      </w:r>
      <w:r>
        <w:t xml:space="preserve">that </w:t>
      </w:r>
      <w:r w:rsidRPr="002F2835">
        <w:t>otherwise would not be.</w:t>
      </w:r>
      <w:r>
        <w:t xml:space="preserve"> </w:t>
      </w:r>
    </w:p>
    <w:p w:rsidR="00D03F54" w:rsidP="00284C18">
      <w:pPr>
        <w:pStyle w:val="Answer"/>
        <w:spacing w:before="120" w:after="120"/>
        <w:ind w:left="851"/>
        <w:jc w:val="left"/>
      </w:pPr>
      <w:r w:rsidRPr="003348D2">
        <w:rPr>
          <w:b/>
          <w:i/>
        </w:rPr>
        <w:t>Professor Rasmus Kleis Nielsen:</w:t>
      </w:r>
      <w:r>
        <w:t xml:space="preserve"> </w:t>
      </w:r>
      <w:r w:rsidRPr="002F2835">
        <w:t xml:space="preserve">There are places where there would be no journalism if </w:t>
      </w:r>
      <w:r>
        <w:t xml:space="preserve">there </w:t>
      </w:r>
      <w:r w:rsidRPr="002F2835">
        <w:t>were not these reporters</w:t>
      </w:r>
      <w:r>
        <w:t>, y</w:t>
      </w:r>
      <w:r w:rsidRPr="002F2835">
        <w:t>es.</w:t>
      </w:r>
    </w:p>
    <w:p w:rsidR="00D03F54" w:rsidP="00284C18">
      <w:pPr>
        <w:pStyle w:val="Remark"/>
        <w:spacing w:before="120" w:after="120"/>
        <w:ind w:left="851"/>
        <w:jc w:val="left"/>
      </w:pPr>
      <w:r w:rsidRPr="009C7F24">
        <w:rPr>
          <w:b/>
        </w:rPr>
        <w:t>Lord Hall of Birkenhead:</w:t>
      </w:r>
      <w:r>
        <w:t xml:space="preserve"> Professor Singer, is there anything you would like to add?</w:t>
      </w:r>
    </w:p>
    <w:p w:rsidR="00D03F54" w:rsidP="00284C18">
      <w:pPr>
        <w:pStyle w:val="Answer"/>
        <w:spacing w:before="120" w:after="120"/>
        <w:ind w:left="851"/>
        <w:jc w:val="left"/>
      </w:pPr>
      <w:r w:rsidRPr="003348D2">
        <w:rPr>
          <w:b/>
          <w:i/>
        </w:rPr>
        <w:t>Professor Jane Singer:</w:t>
      </w:r>
      <w:r>
        <w:t xml:space="preserve"> </w:t>
      </w:r>
      <w:r w:rsidRPr="002F2835">
        <w:t xml:space="preserve">I do not know if I have a lot to add. </w:t>
      </w:r>
      <w:r>
        <w:t xml:space="preserve">I </w:t>
      </w:r>
      <w:r w:rsidRPr="002F2835">
        <w:t>do not know how much work has been done in relation to these initiatives on understanding what people want and are consuming</w:t>
      </w:r>
      <w:r>
        <w:t>.</w:t>
      </w:r>
      <w:r w:rsidRPr="002F2835">
        <w:t xml:space="preserve"> </w:t>
      </w:r>
      <w:r w:rsidR="00EB53E2">
        <w:t xml:space="preserve">On </w:t>
      </w:r>
      <w:r>
        <w:t>the</w:t>
      </w:r>
      <w:r w:rsidRPr="002F2835">
        <w:t xml:space="preserve"> big picture</w:t>
      </w:r>
      <w:r w:rsidR="00EB53E2">
        <w:t>,</w:t>
      </w:r>
      <w:r w:rsidRPr="002F2835">
        <w:t xml:space="preserve"> I think the local democracy project initiative</w:t>
      </w:r>
      <w:r>
        <w:t xml:space="preserve"> </w:t>
      </w:r>
      <w:r w:rsidRPr="002F2835">
        <w:t>is positive</w:t>
      </w:r>
      <w:r>
        <w:t>,</w:t>
      </w:r>
      <w:r w:rsidRPr="002F2835">
        <w:t xml:space="preserve"> but I do not know what the actual effect has been in the community. </w:t>
      </w:r>
      <w:r>
        <w:t>T</w:t>
      </w:r>
      <w:r w:rsidRPr="002F2835">
        <w:t>here may be research on this</w:t>
      </w:r>
      <w:r>
        <w:t xml:space="preserve"> </w:t>
      </w:r>
      <w:r w:rsidRPr="002F2835">
        <w:t>that I do not know of</w:t>
      </w:r>
      <w:r>
        <w:t xml:space="preserve">. </w:t>
      </w:r>
    </w:p>
    <w:p w:rsidR="00D03F54" w:rsidP="00284C18">
      <w:pPr>
        <w:pStyle w:val="Answer"/>
        <w:spacing w:before="120" w:after="120"/>
        <w:ind w:left="851"/>
        <w:jc w:val="left"/>
      </w:pPr>
      <w:r w:rsidRPr="002F2835">
        <w:t>It is good that journalists will be there and will be holding the powerful to account</w:t>
      </w:r>
      <w:r>
        <w:t xml:space="preserve">, </w:t>
      </w:r>
      <w:r w:rsidRPr="002F2835">
        <w:t>covering courts or whatever is going on</w:t>
      </w:r>
      <w:r>
        <w:t>, b</w:t>
      </w:r>
      <w:r w:rsidRPr="002F2835">
        <w:t xml:space="preserve">ut ultimately people </w:t>
      </w:r>
      <w:r w:rsidRPr="002F2835">
        <w:t>have to</w:t>
      </w:r>
      <w:r w:rsidRPr="002F2835">
        <w:t xml:space="preserve"> want that information</w:t>
      </w:r>
      <w:r>
        <w:t xml:space="preserve">, they </w:t>
      </w:r>
      <w:r w:rsidRPr="002F2835">
        <w:t xml:space="preserve">have to trust the people who are providing it </w:t>
      </w:r>
      <w:r>
        <w:t>and they have to t</w:t>
      </w:r>
      <w:r w:rsidRPr="002F2835">
        <w:t>urn to those providers if the overall initiative is to work.</w:t>
      </w:r>
    </w:p>
    <w:p w:rsidR="00D03F54" w:rsidP="00284C18">
      <w:pPr>
        <w:pStyle w:val="Question"/>
        <w:spacing w:before="240"/>
        <w:ind w:left="851" w:hanging="851"/>
        <w:jc w:val="left"/>
      </w:pPr>
      <w:r w:rsidRPr="00A8246F">
        <w:rPr>
          <w:b/>
        </w:rPr>
        <w:t>Lord Knight of Weymouth:</w:t>
      </w:r>
      <w:r>
        <w:t xml:space="preserve"> </w:t>
      </w:r>
      <w:r w:rsidRPr="004C03D7">
        <w:t xml:space="preserve">I want quickly </w:t>
      </w:r>
      <w:r w:rsidR="00EB53E2">
        <w:t xml:space="preserve">to </w:t>
      </w:r>
      <w:r w:rsidRPr="004C03D7">
        <w:t>return to the problem of local news and the lack of audience and business models for it,</w:t>
      </w:r>
      <w:r>
        <w:t xml:space="preserve"> to</w:t>
      </w:r>
      <w:r w:rsidRPr="004C03D7">
        <w:t xml:space="preserve"> try to understand better what that means for the career of journalism and the nurturing of journalistic talent</w:t>
      </w:r>
      <w:r>
        <w:t>. W</w:t>
      </w:r>
      <w:r w:rsidRPr="004C03D7">
        <w:t>e heard from Andrew Ne</w:t>
      </w:r>
      <w:r>
        <w:t>i</w:t>
      </w:r>
      <w:r w:rsidRPr="004C03D7">
        <w:t xml:space="preserve">l last week that he started out as a sports reporter for his brother on a local newspaper. I am sure he is not alone in beginning a journalistic career </w:t>
      </w:r>
      <w:r>
        <w:t>i</w:t>
      </w:r>
      <w:r w:rsidRPr="004C03D7">
        <w:t>n local news</w:t>
      </w:r>
      <w:r>
        <w:t>.</w:t>
      </w:r>
      <w:r w:rsidRPr="004C03D7">
        <w:t xml:space="preserve"> </w:t>
      </w:r>
      <w:r>
        <w:t>S</w:t>
      </w:r>
      <w:r w:rsidRPr="004C03D7">
        <w:t xml:space="preserve">hould we be concerned about that? Are there interventions through apprenticeships? Are there interventions through supporting community </w:t>
      </w:r>
      <w:r>
        <w:t xml:space="preserve">or </w:t>
      </w:r>
      <w:r w:rsidRPr="004C03D7">
        <w:t xml:space="preserve">citizen journalists who then become professional journalists? Are there things that we should be exploring there? </w:t>
      </w:r>
    </w:p>
    <w:p w:rsidR="00D03F54" w:rsidP="00284C18">
      <w:pPr>
        <w:pStyle w:val="Answer"/>
        <w:spacing w:before="120" w:after="120"/>
        <w:ind w:left="851"/>
        <w:jc w:val="left"/>
      </w:pPr>
      <w:r w:rsidRPr="003348D2">
        <w:rPr>
          <w:b/>
          <w:i/>
        </w:rPr>
        <w:t>Professor Jane Singer:</w:t>
      </w:r>
      <w:r>
        <w:t xml:space="preserve"> </w:t>
      </w:r>
      <w:r w:rsidRPr="004C03D7">
        <w:t xml:space="preserve">Yes, there probably are some opportunities. </w:t>
      </w:r>
      <w:r>
        <w:t>S</w:t>
      </w:r>
      <w:r w:rsidRPr="004C03D7">
        <w:t xml:space="preserve">ome of those things are happening. It is an issue that the same class of people, if you like, </w:t>
      </w:r>
      <w:r>
        <w:t xml:space="preserve">that </w:t>
      </w:r>
      <w:r w:rsidRPr="004C03D7">
        <w:t xml:space="preserve">have tended to go into journalism have tended to go into national journalism, leaving local media understaffed and underresourced. </w:t>
      </w:r>
    </w:p>
    <w:p w:rsidR="00D03F54" w:rsidP="00284C18">
      <w:pPr>
        <w:pStyle w:val="Answer"/>
        <w:spacing w:before="120" w:after="120"/>
        <w:ind w:left="851"/>
        <w:jc w:val="left"/>
      </w:pPr>
      <w:r>
        <w:t>T</w:t>
      </w:r>
      <w:r w:rsidRPr="004C03D7">
        <w:t>here are opportunities</w:t>
      </w:r>
      <w:r>
        <w:t>, yes</w:t>
      </w:r>
      <w:r w:rsidRPr="004C03D7">
        <w:t xml:space="preserve">. I think the answer is yes. </w:t>
      </w:r>
      <w:r>
        <w:t>T</w:t>
      </w:r>
      <w:r w:rsidRPr="004C03D7">
        <w:t>here are ways to do that. It is hard</w:t>
      </w:r>
      <w:r>
        <w:t>,</w:t>
      </w:r>
      <w:r w:rsidRPr="004C03D7">
        <w:t xml:space="preserve"> again, to know what the Government</w:t>
      </w:r>
      <w:r>
        <w:t>’</w:t>
      </w:r>
      <w:r w:rsidRPr="004C03D7">
        <w:t xml:space="preserve">s role should be. Should </w:t>
      </w:r>
      <w:r>
        <w:t>they</w:t>
      </w:r>
      <w:r w:rsidRPr="004C03D7">
        <w:t xml:space="preserve"> be providing some funding and then stepping back</w:t>
      </w:r>
      <w:r>
        <w:t>?</w:t>
      </w:r>
      <w:r w:rsidRPr="004C03D7">
        <w:t xml:space="preserve"> Should </w:t>
      </w:r>
      <w:r>
        <w:t>they</w:t>
      </w:r>
      <w:r w:rsidRPr="004C03D7">
        <w:t xml:space="preserve"> be more engaged in making sure that </w:t>
      </w:r>
      <w:r w:rsidRPr="004C03D7">
        <w:t>particular goals</w:t>
      </w:r>
      <w:r>
        <w:t xml:space="preserve"> or </w:t>
      </w:r>
      <w:r w:rsidRPr="004C03D7">
        <w:t xml:space="preserve">particular targets are being met? If so, how would that work? </w:t>
      </w:r>
      <w:r>
        <w:t>It</w:t>
      </w:r>
      <w:r w:rsidRPr="004C03D7">
        <w:t xml:space="preserve"> would be difficult to do it at anything less than arm</w:t>
      </w:r>
      <w:r>
        <w:t>’</w:t>
      </w:r>
      <w:r w:rsidRPr="004C03D7">
        <w:t>s length</w:t>
      </w:r>
      <w:r>
        <w:t>. T</w:t>
      </w:r>
      <w:r w:rsidRPr="004C03D7">
        <w:t>he goal is commendable</w:t>
      </w:r>
      <w:r>
        <w:t xml:space="preserve"> and </w:t>
      </w:r>
      <w:r w:rsidRPr="004C03D7">
        <w:t xml:space="preserve">important. I am not sure what </w:t>
      </w:r>
      <w:r w:rsidR="00CE6A1A">
        <w:t>g</w:t>
      </w:r>
      <w:r w:rsidRPr="004C03D7">
        <w:t>overnment</w:t>
      </w:r>
      <w:r>
        <w:t>’</w:t>
      </w:r>
      <w:r w:rsidRPr="004C03D7">
        <w:t>s role is in achieving that goal.</w:t>
      </w:r>
    </w:p>
    <w:p w:rsidR="00D03F54" w:rsidP="00284C18">
      <w:pPr>
        <w:pStyle w:val="Answer"/>
        <w:spacing w:before="120" w:after="120"/>
        <w:ind w:left="851"/>
        <w:jc w:val="left"/>
      </w:pPr>
      <w:r w:rsidRPr="003348D2">
        <w:rPr>
          <w:b/>
          <w:i/>
        </w:rPr>
        <w:t>Robert Colvile:</w:t>
      </w:r>
      <w:r>
        <w:t xml:space="preserve"> It</w:t>
      </w:r>
      <w:r w:rsidRPr="0087243E">
        <w:t xml:space="preserve"> is unarguable that the conveyor belt has broken down from local to national</w:t>
      </w:r>
      <w:r>
        <w:t xml:space="preserve">, but </w:t>
      </w:r>
      <w:r w:rsidRPr="0087243E">
        <w:t xml:space="preserve">there </w:t>
      </w:r>
      <w:r>
        <w:t>are</w:t>
      </w:r>
      <w:r w:rsidRPr="0087243E">
        <w:t xml:space="preserve"> all sorts of things driving that. It is not just the decline in local news</w:t>
      </w:r>
      <w:r>
        <w:t xml:space="preserve">, it is </w:t>
      </w:r>
      <w:r w:rsidRPr="0087243E">
        <w:t xml:space="preserve">the London property market. </w:t>
      </w:r>
      <w:r>
        <w:t>J</w:t>
      </w:r>
      <w:r w:rsidRPr="0087243E">
        <w:t>ournalism has become a prestige profession</w:t>
      </w:r>
      <w:r>
        <w:t>. It has</w:t>
      </w:r>
      <w:r w:rsidRPr="0087243E">
        <w:t xml:space="preserve"> become something that lots of people want to get into</w:t>
      </w:r>
      <w:r>
        <w:t>. T</w:t>
      </w:r>
      <w:r w:rsidRPr="0087243E">
        <w:t>he rules of supply and demand mean</w:t>
      </w:r>
      <w:r>
        <w:t xml:space="preserve"> that </w:t>
      </w:r>
      <w:r w:rsidRPr="0087243E">
        <w:t xml:space="preserve">when there </w:t>
      </w:r>
      <w:r>
        <w:t>are</w:t>
      </w:r>
      <w:r w:rsidRPr="0087243E">
        <w:t xml:space="preserve"> lots of people knocking on the door you do not </w:t>
      </w:r>
      <w:r w:rsidRPr="0087243E">
        <w:t>have to pay them very much</w:t>
      </w:r>
      <w:r>
        <w:t>, e</w:t>
      </w:r>
      <w:r w:rsidRPr="0087243E">
        <w:t>specially when some of them come from quite wealthy families</w:t>
      </w:r>
      <w:r>
        <w:t>,</w:t>
      </w:r>
      <w:r w:rsidRPr="0087243E">
        <w:t xml:space="preserve"> good universities and can afford in certain cases to hang around in the office doing work experience</w:t>
      </w:r>
      <w:r>
        <w:t xml:space="preserve"> and </w:t>
      </w:r>
      <w:r w:rsidRPr="0087243E">
        <w:t>internships, basically doing unpaid labour</w:t>
      </w:r>
      <w:r>
        <w:t>,</w:t>
      </w:r>
      <w:r w:rsidRPr="0087243E">
        <w:t xml:space="preserve"> until they get their</w:t>
      </w:r>
      <w:r>
        <w:t xml:space="preserve"> </w:t>
      </w:r>
      <w:r w:rsidRPr="0087243E">
        <w:t>foot in the door</w:t>
      </w:r>
      <w:r>
        <w:t>. U</w:t>
      </w:r>
      <w:r w:rsidRPr="0087243E">
        <w:t xml:space="preserve">ntil you can solve the problem of young people being able to earn a decent salary and </w:t>
      </w:r>
      <w:r>
        <w:t xml:space="preserve">afford to </w:t>
      </w:r>
      <w:r w:rsidRPr="0087243E">
        <w:t>buy a home in the capital city</w:t>
      </w:r>
      <w:r>
        <w:t>—also</w:t>
      </w:r>
      <w:r w:rsidR="00CE6A1A">
        <w:t>,</w:t>
      </w:r>
      <w:r w:rsidRPr="0087243E">
        <w:t xml:space="preserve"> we are such a London</w:t>
      </w:r>
      <w:r>
        <w:t>-</w:t>
      </w:r>
      <w:r w:rsidRPr="0087243E">
        <w:t xml:space="preserve">centric country that there is a certain natural tendency for people to come </w:t>
      </w:r>
      <w:r w:rsidR="00CE6A1A">
        <w:t>there</w:t>
      </w:r>
      <w:r w:rsidRPr="0087243E">
        <w:t xml:space="preserve">. </w:t>
      </w:r>
    </w:p>
    <w:p w:rsidR="00D03F54" w:rsidP="00284C18">
      <w:pPr>
        <w:pStyle w:val="Answer"/>
        <w:spacing w:before="120" w:after="120"/>
        <w:ind w:left="851"/>
        <w:jc w:val="left"/>
      </w:pPr>
      <w:r>
        <w:t>T</w:t>
      </w:r>
      <w:r w:rsidRPr="0087243E">
        <w:t>here is an issue around diversity in</w:t>
      </w:r>
      <w:r>
        <w:t xml:space="preserve"> </w:t>
      </w:r>
      <w:r w:rsidRPr="0087243E">
        <w:t>news</w:t>
      </w:r>
      <w:r w:rsidR="00CE6A1A">
        <w:t>,</w:t>
      </w:r>
      <w:r w:rsidRPr="0087243E">
        <w:t xml:space="preserve"> but I am not sure what </w:t>
      </w:r>
      <w:r w:rsidR="00CE6A1A">
        <w:t>g</w:t>
      </w:r>
      <w:r w:rsidRPr="0087243E">
        <w:t xml:space="preserve">overnment can or should do about it. </w:t>
      </w:r>
      <w:r>
        <w:t>With t</w:t>
      </w:r>
      <w:r w:rsidRPr="0087243E">
        <w:t xml:space="preserve">hings like apprenticeships, a lot of organisations do make a lot of effort. </w:t>
      </w:r>
    </w:p>
    <w:p w:rsidR="00D03F54" w:rsidP="00284C18">
      <w:pPr>
        <w:pStyle w:val="Answer"/>
        <w:spacing w:before="120" w:after="120"/>
        <w:ind w:left="851"/>
        <w:jc w:val="left"/>
      </w:pPr>
      <w:r>
        <w:t>T</w:t>
      </w:r>
      <w:r>
        <w:t>here are</w:t>
      </w:r>
      <w:r w:rsidRPr="0087243E">
        <w:t xml:space="preserve"> still good people doing good work in local news. </w:t>
      </w:r>
      <w:r>
        <w:t xml:space="preserve">One </w:t>
      </w:r>
      <w:r w:rsidRPr="0087243E">
        <w:t>of my wife</w:t>
      </w:r>
      <w:r>
        <w:t>’</w:t>
      </w:r>
      <w:r w:rsidRPr="0087243E">
        <w:t xml:space="preserve">s </w:t>
      </w:r>
      <w:r w:rsidR="009F152A">
        <w:t>uncles</w:t>
      </w:r>
      <w:r>
        <w:t>,</w:t>
      </w:r>
      <w:r w:rsidRPr="0087243E">
        <w:t xml:space="preserve"> Phil Coleman</w:t>
      </w:r>
      <w:r>
        <w:t>,</w:t>
      </w:r>
      <w:r w:rsidRPr="0087243E">
        <w:t xml:space="preserve"> works up in Cumbria and has won a string of awards</w:t>
      </w:r>
      <w:r>
        <w:t>. H</w:t>
      </w:r>
      <w:r w:rsidRPr="0087243E">
        <w:t xml:space="preserve">e keeps getting nominated for the Paul Foot Award for doing incredibly good investigative journalism. </w:t>
      </w:r>
      <w:r>
        <w:t>It is not the case that we</w:t>
      </w:r>
      <w:r w:rsidRPr="0087243E">
        <w:t xml:space="preserve"> are </w:t>
      </w:r>
      <w:r>
        <w:t>in</w:t>
      </w:r>
      <w:r w:rsidRPr="0087243E">
        <w:t xml:space="preserve"> the end times. There is still the scope to do that</w:t>
      </w:r>
      <w:r>
        <w:t>,</w:t>
      </w:r>
      <w:r w:rsidRPr="0087243E">
        <w:t xml:space="preserve"> but it is becoming increasingly rare and increasingly difficult.</w:t>
      </w:r>
    </w:p>
    <w:p w:rsidR="00D03F54" w:rsidP="00284C18">
      <w:pPr>
        <w:pStyle w:val="Remark"/>
        <w:spacing w:before="120" w:after="120"/>
        <w:ind w:left="851"/>
        <w:jc w:val="left"/>
      </w:pPr>
      <w:r w:rsidRPr="006663E5">
        <w:rPr>
          <w:b/>
        </w:rPr>
        <w:t>The Chair:</w:t>
      </w:r>
      <w:r>
        <w:t xml:space="preserve"> W</w:t>
      </w:r>
      <w:r w:rsidRPr="006663E5">
        <w:t>as that for a conventional newspaper?</w:t>
      </w:r>
    </w:p>
    <w:p w:rsidR="00D03F54" w:rsidP="00284C18">
      <w:pPr>
        <w:pStyle w:val="Answer"/>
        <w:spacing w:before="120" w:after="120"/>
        <w:ind w:left="851"/>
        <w:jc w:val="left"/>
      </w:pPr>
      <w:r w:rsidRPr="003348D2">
        <w:rPr>
          <w:b/>
          <w:i/>
        </w:rPr>
        <w:t>Robert Colvile:</w:t>
      </w:r>
      <w:r>
        <w:t xml:space="preserve"> Yes. </w:t>
      </w:r>
      <w:r w:rsidRPr="006663E5">
        <w:t xml:space="preserve">He is the chief reporter for the big local paper up there. </w:t>
      </w:r>
      <w:r>
        <w:t>H</w:t>
      </w:r>
      <w:r w:rsidRPr="006663E5">
        <w:t xml:space="preserve">e did stories uncovering someone who worked in the NHS </w:t>
      </w:r>
      <w:r>
        <w:t>who had</w:t>
      </w:r>
      <w:r w:rsidRPr="006663E5">
        <w:t xml:space="preserve"> faked </w:t>
      </w:r>
      <w:r>
        <w:t xml:space="preserve">her </w:t>
      </w:r>
      <w:r w:rsidRPr="006663E5">
        <w:t>credentials</w:t>
      </w:r>
      <w:r>
        <w:t>,</w:t>
      </w:r>
      <w:r w:rsidRPr="006663E5">
        <w:t xml:space="preserve"> abused</w:t>
      </w:r>
      <w:r w:rsidR="00997962">
        <w:t xml:space="preserve"> the trust of</w:t>
      </w:r>
      <w:r w:rsidRPr="006663E5">
        <w:t xml:space="preserve"> </w:t>
      </w:r>
      <w:r>
        <w:t>her</w:t>
      </w:r>
      <w:r w:rsidRPr="006663E5">
        <w:t xml:space="preserve"> </w:t>
      </w:r>
      <w:r w:rsidRPr="006663E5">
        <w:t>patients</w:t>
      </w:r>
      <w:r w:rsidRPr="006663E5">
        <w:t xml:space="preserve"> and was sentenced to prison. </w:t>
      </w:r>
      <w:r w:rsidR="00CE6A1A">
        <w:t xml:space="preserve">It was </w:t>
      </w:r>
      <w:r w:rsidR="00CE6A1A">
        <w:t>r</w:t>
      </w:r>
      <w:r>
        <w:t>eally i</w:t>
      </w:r>
      <w:r w:rsidRPr="006663E5">
        <w:t>mpressive</w:t>
      </w:r>
      <w:r w:rsidRPr="006663E5">
        <w:t xml:space="preserve"> stuff.</w:t>
      </w:r>
      <w:r>
        <w:t xml:space="preserve"> </w:t>
      </w:r>
    </w:p>
    <w:p w:rsidR="00D03F54" w:rsidP="00284C18">
      <w:pPr>
        <w:pStyle w:val="Remark"/>
        <w:spacing w:before="120" w:after="120"/>
        <w:ind w:left="851"/>
        <w:jc w:val="left"/>
      </w:pPr>
      <w:r w:rsidRPr="003348D2">
        <w:rPr>
          <w:b/>
        </w:rPr>
        <w:t>The Chair:</w:t>
      </w:r>
      <w:r>
        <w:t xml:space="preserve"> Thank you. </w:t>
      </w:r>
      <w:r w:rsidRPr="006663E5">
        <w:t>We will move on to</w:t>
      </w:r>
      <w:r>
        <w:t>—</w:t>
      </w:r>
      <w:r w:rsidRPr="006663E5">
        <w:t>or return to</w:t>
      </w:r>
      <w:r>
        <w:t>,</w:t>
      </w:r>
      <w:r w:rsidRPr="006663E5">
        <w:t xml:space="preserve"> in some respects</w:t>
      </w:r>
      <w:r>
        <w:t>—</w:t>
      </w:r>
      <w:r w:rsidRPr="006663E5">
        <w:t xml:space="preserve">questions around financial conditions. </w:t>
      </w:r>
    </w:p>
    <w:p w:rsidR="00D03F54" w:rsidP="00284C18">
      <w:pPr>
        <w:pStyle w:val="Question"/>
        <w:spacing w:before="240"/>
        <w:ind w:left="851" w:hanging="851"/>
        <w:jc w:val="left"/>
      </w:pPr>
      <w:r w:rsidRPr="003348D2">
        <w:rPr>
          <w:b/>
        </w:rPr>
        <w:t>Lord Hall of Birkenhead:</w:t>
      </w:r>
      <w:r>
        <w:t xml:space="preserve"> We </w:t>
      </w:r>
      <w:r w:rsidRPr="007C2E7C">
        <w:t xml:space="preserve">have been tiptoeing through some of these issues around the financial conditions for news media and whether the Government should get involved or not. I </w:t>
      </w:r>
      <w:r>
        <w:t xml:space="preserve">want to </w:t>
      </w:r>
      <w:r w:rsidRPr="007C2E7C">
        <w:t xml:space="preserve">go back and look in a bit more depth </w:t>
      </w:r>
      <w:r>
        <w:t>at</w:t>
      </w:r>
      <w:r w:rsidRPr="007C2E7C">
        <w:t xml:space="preserve"> what you think </w:t>
      </w:r>
      <w:r w:rsidR="00CE6A1A">
        <w:t>g</w:t>
      </w:r>
      <w:r w:rsidRPr="007C2E7C">
        <w:t>overnment could do to improve the financial conditions for news media, either directly or indirectly</w:t>
      </w:r>
      <w:r>
        <w:t xml:space="preserve">, and </w:t>
      </w:r>
      <w:r w:rsidRPr="007C2E7C">
        <w:t xml:space="preserve">what your main recommendations might be or would not be, given the context of the market as you see it. </w:t>
      </w:r>
      <w:r>
        <w:t xml:space="preserve">The </w:t>
      </w:r>
      <w:r w:rsidRPr="007C2E7C">
        <w:t>issues would be advertising</w:t>
      </w:r>
      <w:r>
        <w:t>—</w:t>
      </w:r>
      <w:r w:rsidRPr="007C2E7C">
        <w:t xml:space="preserve">I think you mentioned </w:t>
      </w:r>
      <w:r w:rsidRPr="007C2E7C">
        <w:t>that</w:t>
      </w:r>
      <w:r>
        <w:t>,</w:t>
      </w:r>
      <w:r w:rsidRPr="007C2E7C">
        <w:t xml:space="preserve"> Professor </w:t>
      </w:r>
      <w:r>
        <w:t>Singer,</w:t>
      </w:r>
      <w:r w:rsidRPr="007C2E7C">
        <w:t xml:space="preserve"> earlier on</w:t>
      </w:r>
      <w:r>
        <w:t>—</w:t>
      </w:r>
      <w:r w:rsidRPr="007C2E7C">
        <w:t>innovation funding</w:t>
      </w:r>
      <w:r>
        <w:t xml:space="preserve"> and</w:t>
      </w:r>
      <w:r w:rsidRPr="007C2E7C">
        <w:t xml:space="preserve"> tax breaks</w:t>
      </w:r>
      <w:r>
        <w:t>.</w:t>
      </w:r>
      <w:r w:rsidRPr="007C2E7C">
        <w:t xml:space="preserve"> Professor Singer, </w:t>
      </w:r>
      <w:r>
        <w:t>I will start with you.</w:t>
      </w:r>
    </w:p>
    <w:p w:rsidR="00D03F54" w:rsidP="009642F7">
      <w:pPr>
        <w:pStyle w:val="Answer"/>
        <w:spacing w:before="120" w:after="120"/>
        <w:ind w:left="851"/>
        <w:jc w:val="left"/>
      </w:pPr>
      <w:r w:rsidRPr="000D2769">
        <w:rPr>
          <w:b/>
          <w:i/>
        </w:rPr>
        <w:t>Professor Jane Singer:</w:t>
      </w:r>
      <w:r>
        <w:t xml:space="preserve"> T</w:t>
      </w:r>
      <w:r w:rsidRPr="000D2769">
        <w:t>ax breaks are certainly something I think should be looked at</w:t>
      </w:r>
      <w:r>
        <w:t>, or those sorts of</w:t>
      </w:r>
      <w:r w:rsidRPr="000D2769">
        <w:t xml:space="preserve"> arm</w:t>
      </w:r>
      <w:r>
        <w:t>’</w:t>
      </w:r>
      <w:r w:rsidRPr="000D2769">
        <w:t>s</w:t>
      </w:r>
      <w:r>
        <w:t>-</w:t>
      </w:r>
      <w:r w:rsidRPr="000D2769">
        <w:t>length financial things</w:t>
      </w:r>
      <w:r>
        <w:t xml:space="preserve">. </w:t>
      </w:r>
    </w:p>
    <w:p w:rsidR="00D03F54" w:rsidP="009642F7">
      <w:pPr>
        <w:pStyle w:val="Answer"/>
        <w:spacing w:before="120" w:after="120"/>
        <w:ind w:left="851"/>
        <w:jc w:val="left"/>
      </w:pPr>
      <w:r>
        <w:t>O</w:t>
      </w:r>
      <w:r w:rsidRPr="000D2769">
        <w:t>ne thing</w:t>
      </w:r>
      <w:r>
        <w:t xml:space="preserve"> that</w:t>
      </w:r>
      <w:r w:rsidRPr="000D2769">
        <w:t xml:space="preserve"> </w:t>
      </w:r>
      <w:r>
        <w:t xml:space="preserve">perhaps </w:t>
      </w:r>
      <w:r w:rsidR="00CE6A1A">
        <w:t>go</w:t>
      </w:r>
      <w:r w:rsidRPr="000D2769">
        <w:t xml:space="preserve">vernment might have a role </w:t>
      </w:r>
      <w:r>
        <w:t xml:space="preserve">in is </w:t>
      </w:r>
      <w:r w:rsidRPr="000D2769">
        <w:t>enhancing measures related to the safety of journalists</w:t>
      </w:r>
      <w:r>
        <w:t xml:space="preserve">. This </w:t>
      </w:r>
      <w:r w:rsidRPr="000D2769">
        <w:t>is becoming a huge issue</w:t>
      </w:r>
      <w:r>
        <w:t>. J</w:t>
      </w:r>
      <w:r w:rsidRPr="000D2769">
        <w:t xml:space="preserve">ournalists are physically threatened in some cases but certainly </w:t>
      </w:r>
      <w:r>
        <w:t xml:space="preserve">the </w:t>
      </w:r>
      <w:r w:rsidRPr="000D2769">
        <w:t>online harassment</w:t>
      </w:r>
      <w:r>
        <w:t xml:space="preserve"> </w:t>
      </w:r>
      <w:r w:rsidRPr="000D2769">
        <w:t>is very daunting.</w:t>
      </w:r>
      <w:r>
        <w:t xml:space="preserve"> I</w:t>
      </w:r>
      <w:r w:rsidRPr="000D2769">
        <w:t>t gets in some ways to the issue of diversity</w:t>
      </w:r>
      <w:r>
        <w:t>. I</w:t>
      </w:r>
      <w:r w:rsidRPr="000D2769">
        <w:t xml:space="preserve">t is becoming a more challenging place for women and people of colour to work. </w:t>
      </w:r>
      <w:r>
        <w:t xml:space="preserve">It </w:t>
      </w:r>
      <w:r w:rsidRPr="000D2769">
        <w:t>is a little bit of</w:t>
      </w:r>
      <w:r>
        <w:t xml:space="preserve"> a</w:t>
      </w:r>
      <w:r w:rsidRPr="000D2769">
        <w:t xml:space="preserve"> tangent but there might be some things that </w:t>
      </w:r>
      <w:r w:rsidR="00CE6A1A">
        <w:t>g</w:t>
      </w:r>
      <w:r w:rsidRPr="000D2769">
        <w:t xml:space="preserve">overnment could </w:t>
      </w:r>
      <w:r w:rsidR="00CE6A1A">
        <w:t xml:space="preserve">address </w:t>
      </w:r>
      <w:r>
        <w:t xml:space="preserve">with </w:t>
      </w:r>
      <w:r w:rsidRPr="000D2769">
        <w:t xml:space="preserve">funding along those lines. </w:t>
      </w:r>
    </w:p>
    <w:p w:rsidR="00D03F54" w:rsidP="009642F7">
      <w:pPr>
        <w:pStyle w:val="Answer"/>
        <w:spacing w:before="120" w:after="120"/>
        <w:ind w:left="851"/>
        <w:jc w:val="left"/>
      </w:pPr>
      <w:r w:rsidRPr="000D2769">
        <w:t xml:space="preserve">We talked years ago and </w:t>
      </w:r>
      <w:r>
        <w:t>are</w:t>
      </w:r>
      <w:r w:rsidRPr="000D2769">
        <w:t xml:space="preserve"> probably still talking about media literacy initiatives, because ultimately you </w:t>
      </w:r>
      <w:r>
        <w:t>will</w:t>
      </w:r>
      <w:r w:rsidRPr="000D2769">
        <w:t xml:space="preserve"> have to have more people </w:t>
      </w:r>
      <w:r>
        <w:t xml:space="preserve">who feel that they can </w:t>
      </w:r>
      <w:r w:rsidRPr="000D2769">
        <w:t xml:space="preserve">rely on information and want that information. </w:t>
      </w:r>
      <w:r>
        <w:t>T</w:t>
      </w:r>
      <w:r w:rsidRPr="000D2769">
        <w:t xml:space="preserve">hat is </w:t>
      </w:r>
      <w:r w:rsidRPr="000D2769">
        <w:t xml:space="preserve">a place where perhaps </w:t>
      </w:r>
      <w:r w:rsidR="00CE6A1A">
        <w:t>g</w:t>
      </w:r>
      <w:r w:rsidRPr="000D2769">
        <w:t xml:space="preserve">overnment could </w:t>
      </w:r>
      <w:r>
        <w:t>work</w:t>
      </w:r>
      <w:r w:rsidRPr="000D2769">
        <w:t xml:space="preserve"> </w:t>
      </w:r>
      <w:r>
        <w:t>across</w:t>
      </w:r>
      <w:r w:rsidRPr="000D2769">
        <w:t xml:space="preserve"> departments. You </w:t>
      </w:r>
      <w:r>
        <w:t>could</w:t>
      </w:r>
      <w:r w:rsidRPr="000D2769">
        <w:t xml:space="preserve"> get the education people and the media people working together</w:t>
      </w:r>
      <w:r>
        <w:t>.</w:t>
      </w:r>
    </w:p>
    <w:p w:rsidR="00D03F54" w:rsidP="009642F7">
      <w:pPr>
        <w:pStyle w:val="Answer"/>
        <w:spacing w:before="120" w:after="120"/>
        <w:ind w:left="851"/>
        <w:jc w:val="left"/>
      </w:pPr>
      <w:r>
        <w:t>T</w:t>
      </w:r>
      <w:r w:rsidRPr="000D2769">
        <w:t xml:space="preserve">here </w:t>
      </w:r>
      <w:r>
        <w:t>are</w:t>
      </w:r>
      <w:r w:rsidRPr="000D2769">
        <w:t xml:space="preserve"> various things</w:t>
      </w:r>
      <w:r>
        <w:t xml:space="preserve">. We do need to be </w:t>
      </w:r>
      <w:r w:rsidR="00C60CE1">
        <w:t xml:space="preserve">providing </w:t>
      </w:r>
      <w:r w:rsidRPr="000D2769">
        <w:t>more grant</w:t>
      </w:r>
      <w:r w:rsidR="00C60CE1">
        <w:t>s</w:t>
      </w:r>
      <w:r>
        <w:t>. It is</w:t>
      </w:r>
      <w:r w:rsidRPr="000D2769">
        <w:t xml:space="preserve"> difficult to see how that works exactly</w:t>
      </w:r>
      <w:r>
        <w:t>, a</w:t>
      </w:r>
      <w:r w:rsidRPr="000D2769">
        <w:t xml:space="preserve">lthough the </w:t>
      </w:r>
      <w:r w:rsidRPr="00E24D6C">
        <w:t>Nesta</w:t>
      </w:r>
      <w:r w:rsidRPr="000D2769">
        <w:t xml:space="preserve"> funding did some interesting things</w:t>
      </w:r>
      <w:r>
        <w:t>. Th</w:t>
      </w:r>
      <w:r w:rsidRPr="000D2769">
        <w:t>ere are things that could be done there</w:t>
      </w:r>
      <w:r>
        <w:t>. There could be</w:t>
      </w:r>
      <w:r w:rsidRPr="000D2769">
        <w:t xml:space="preserve"> funding to support general roles</w:t>
      </w:r>
      <w:r>
        <w:t>, m</w:t>
      </w:r>
      <w:r w:rsidRPr="000D2769">
        <w:t>aybe support for fact</w:t>
      </w:r>
      <w:r>
        <w:t>-</w:t>
      </w:r>
      <w:r w:rsidRPr="000D2769">
        <w:t xml:space="preserve">checking roles or for AI initiatives. There could be support for different things that I think could be useful. I do not know if that is answering your question. </w:t>
      </w:r>
      <w:r w:rsidR="00C60CE1">
        <w:t xml:space="preserve">A </w:t>
      </w:r>
      <w:r w:rsidRPr="000D2769">
        <w:t xml:space="preserve">variety of things </w:t>
      </w:r>
      <w:r w:rsidR="00C60CE1">
        <w:t xml:space="preserve">could </w:t>
      </w:r>
      <w:r w:rsidRPr="000D2769">
        <w:t xml:space="preserve">be done </w:t>
      </w:r>
      <w:r>
        <w:t xml:space="preserve">that </w:t>
      </w:r>
      <w:r w:rsidRPr="000D2769">
        <w:t>might be helpful.</w:t>
      </w:r>
    </w:p>
    <w:p w:rsidR="00D03F54" w:rsidP="009642F7">
      <w:pPr>
        <w:pStyle w:val="Remark"/>
        <w:spacing w:before="120" w:after="120"/>
        <w:ind w:left="851"/>
        <w:jc w:val="left"/>
      </w:pPr>
      <w:r w:rsidRPr="007A37F7">
        <w:rPr>
          <w:b/>
        </w:rPr>
        <w:t>Lord Hall of Birkenhead:</w:t>
      </w:r>
      <w:r>
        <w:t xml:space="preserve"> What does support mean, in your terms?</w:t>
      </w:r>
    </w:p>
    <w:p w:rsidR="00D03F54" w:rsidRPr="000D2769" w:rsidP="009642F7">
      <w:pPr>
        <w:pStyle w:val="Answer"/>
        <w:spacing w:before="120" w:after="120"/>
        <w:ind w:left="851"/>
        <w:jc w:val="left"/>
      </w:pPr>
      <w:r w:rsidRPr="007A37F7">
        <w:rPr>
          <w:b/>
          <w:i/>
        </w:rPr>
        <w:t>Professor Jane Singer:</w:t>
      </w:r>
      <w:r>
        <w:t xml:space="preserve"> I</w:t>
      </w:r>
      <w:r w:rsidRPr="00326B13">
        <w:t xml:space="preserve">t could be providing funding. It could be providing resources. It could be providing training. </w:t>
      </w:r>
      <w:r>
        <w:t xml:space="preserve">It could be doing </w:t>
      </w:r>
      <w:r w:rsidRPr="00326B13">
        <w:t>different things.</w:t>
      </w:r>
    </w:p>
    <w:p w:rsidR="00D03F54" w:rsidP="009642F7">
      <w:pPr>
        <w:pStyle w:val="Remark"/>
        <w:spacing w:before="120" w:after="120"/>
        <w:ind w:left="851"/>
        <w:jc w:val="left"/>
      </w:pPr>
      <w:r w:rsidRPr="003348D2">
        <w:rPr>
          <w:b/>
        </w:rPr>
        <w:t>Lord Hall of Birkenhead:</w:t>
      </w:r>
      <w:r>
        <w:t xml:space="preserve"> </w:t>
      </w:r>
      <w:r w:rsidRPr="00326B13">
        <w:t xml:space="preserve">I noticed that the </w:t>
      </w:r>
      <w:r>
        <w:t>s</w:t>
      </w:r>
      <w:r w:rsidRPr="00326B13">
        <w:t>tate of New York this week passed an employment tax credit plan for local media outlets to cover journalistic salaries. Is that the sort of thing you think would be useful to think about?</w:t>
      </w:r>
    </w:p>
    <w:p w:rsidR="00D03F54" w:rsidP="009642F7">
      <w:pPr>
        <w:pStyle w:val="Answer"/>
        <w:spacing w:before="120" w:after="120"/>
        <w:ind w:left="851"/>
        <w:jc w:val="left"/>
      </w:pPr>
      <w:r w:rsidRPr="003348D2">
        <w:rPr>
          <w:b/>
          <w:i/>
        </w:rPr>
        <w:t>Professor Jane Singer:</w:t>
      </w:r>
      <w:r>
        <w:t xml:space="preserve"> Yes, I think that would be helpful to them. </w:t>
      </w:r>
    </w:p>
    <w:p w:rsidR="00D03F54" w:rsidP="009642F7">
      <w:pPr>
        <w:pStyle w:val="Remark"/>
        <w:spacing w:before="120" w:after="120"/>
        <w:ind w:left="851"/>
        <w:jc w:val="left"/>
      </w:pPr>
      <w:r w:rsidRPr="00F85BC7">
        <w:rPr>
          <w:b/>
        </w:rPr>
        <w:t>Lord Hall of Birkenhead:</w:t>
      </w:r>
      <w:r>
        <w:t xml:space="preserve"> </w:t>
      </w:r>
      <w:r w:rsidRPr="00326B13">
        <w:t>Thank you very much. Professor Nielsen, you mentioned seven categories of support. What would you be recommending or not?</w:t>
      </w:r>
    </w:p>
    <w:p w:rsidR="00D03F54" w:rsidP="009642F7">
      <w:pPr>
        <w:pStyle w:val="Answer"/>
        <w:spacing w:before="120" w:after="120"/>
        <w:ind w:left="851"/>
        <w:jc w:val="left"/>
      </w:pPr>
      <w:r w:rsidRPr="003348D2">
        <w:rPr>
          <w:b/>
          <w:i/>
        </w:rPr>
        <w:t>Professor Rasmus Kleis Nielsen:</w:t>
      </w:r>
      <w:r>
        <w:t xml:space="preserve"> I p</w:t>
      </w:r>
      <w:r w:rsidRPr="00326B13">
        <w:t xml:space="preserve">romise I will not try to </w:t>
      </w:r>
      <w:r>
        <w:t>go</w:t>
      </w:r>
      <w:r w:rsidRPr="00326B13">
        <w:t xml:space="preserve"> through all of them. </w:t>
      </w:r>
      <w:r>
        <w:t>G</w:t>
      </w:r>
      <w:r w:rsidRPr="00326B13">
        <w:t>iven</w:t>
      </w:r>
      <w:r>
        <w:t xml:space="preserve"> that</w:t>
      </w:r>
      <w:r w:rsidRPr="00326B13">
        <w:t xml:space="preserve"> I have had the privilege of being part of </w:t>
      </w:r>
      <w:r w:rsidRPr="00326B13">
        <w:t>a number of</w:t>
      </w:r>
      <w:r w:rsidRPr="00326B13">
        <w:t xml:space="preserve"> discussions like this over the years</w:t>
      </w:r>
      <w:r>
        <w:t>,</w:t>
      </w:r>
      <w:r w:rsidRPr="00326B13">
        <w:t xml:space="preserve"> I know there is always an appetite for policy options that are cheap, uncontroversial and easy</w:t>
      </w:r>
      <w:r>
        <w:t>.</w:t>
      </w:r>
      <w:r w:rsidRPr="00326B13">
        <w:t xml:space="preserve"> </w:t>
      </w:r>
      <w:r>
        <w:t>W</w:t>
      </w:r>
      <w:r w:rsidRPr="00326B13">
        <w:t xml:space="preserve">e </w:t>
      </w:r>
      <w:r>
        <w:t xml:space="preserve">should </w:t>
      </w:r>
      <w:r w:rsidRPr="00326B13">
        <w:t>maybe start with things that do not have a big monetary cost associated with them</w:t>
      </w:r>
      <w:r>
        <w:t>. T</w:t>
      </w:r>
      <w:r w:rsidRPr="00326B13">
        <w:t>he last thing I mentioned</w:t>
      </w:r>
      <w:r>
        <w:t xml:space="preserve"> was</w:t>
      </w:r>
      <w:r w:rsidRPr="00326B13">
        <w:t xml:space="preserve"> to make it easier and cheaper to do investigative journalism. </w:t>
      </w:r>
      <w:r>
        <w:t>T</w:t>
      </w:r>
      <w:r w:rsidRPr="00326B13">
        <w:t xml:space="preserve">he record of responding to freedom of information requests is quite bad and getting worse. This is clearly not conducive </w:t>
      </w:r>
      <w:r w:rsidR="00C60CE1">
        <w:t>to</w:t>
      </w:r>
      <w:r w:rsidRPr="00326B13">
        <w:t xml:space="preserve"> journalism.</w:t>
      </w:r>
    </w:p>
    <w:p w:rsidR="00D03F54" w:rsidP="009642F7">
      <w:pPr>
        <w:pStyle w:val="Remark"/>
        <w:spacing w:before="120" w:after="120"/>
        <w:ind w:left="851"/>
        <w:jc w:val="left"/>
      </w:pPr>
      <w:r w:rsidRPr="00F85BC7">
        <w:rPr>
          <w:b/>
        </w:rPr>
        <w:t>Lord Hall of Birkenhead:</w:t>
      </w:r>
      <w:r>
        <w:t xml:space="preserve"> Are you thinking i</w:t>
      </w:r>
      <w:r w:rsidRPr="007D37BD">
        <w:t>t is slow</w:t>
      </w:r>
      <w:r>
        <w:t>,</w:t>
      </w:r>
      <w:r w:rsidRPr="007D37BD">
        <w:t xml:space="preserve"> </w:t>
      </w:r>
      <w:r w:rsidRPr="007D37BD">
        <w:t>difficult</w:t>
      </w:r>
      <w:r w:rsidRPr="007D37BD">
        <w:t xml:space="preserve"> </w:t>
      </w:r>
      <w:r>
        <w:t>or</w:t>
      </w:r>
      <w:r w:rsidRPr="007D37BD">
        <w:t xml:space="preserve"> cumbersome</w:t>
      </w:r>
      <w:r>
        <w:t>?</w:t>
      </w:r>
    </w:p>
    <w:p w:rsidR="00D03F54" w:rsidP="009642F7">
      <w:pPr>
        <w:pStyle w:val="Answer"/>
        <w:spacing w:before="120" w:after="120"/>
        <w:ind w:left="851"/>
        <w:jc w:val="left"/>
      </w:pPr>
      <w:r w:rsidRPr="003348D2">
        <w:rPr>
          <w:b/>
          <w:i/>
        </w:rPr>
        <w:t>Professor Rasmus Kleis Nielsen:</w:t>
      </w:r>
      <w:r>
        <w:t xml:space="preserve"> W</w:t>
      </w:r>
      <w:r w:rsidRPr="007D37BD">
        <w:t>e see independent assessments of this</w:t>
      </w:r>
      <w:r>
        <w:t>. T</w:t>
      </w:r>
      <w:r w:rsidRPr="007D37BD">
        <w:t>he number of requests the Government respond to is declining over time and it is also taking longer and longer to respond. This is clearly a problem for journalists and many others who want to hold power to account. Freedom of information request</w:t>
      </w:r>
      <w:r>
        <w:t>s</w:t>
      </w:r>
      <w:r w:rsidRPr="007D37BD">
        <w:t xml:space="preserve"> would be one</w:t>
      </w:r>
      <w:r w:rsidR="00C60CE1">
        <w:t xml:space="preserve"> issue</w:t>
      </w:r>
      <w:r>
        <w:t>.</w:t>
      </w:r>
    </w:p>
    <w:p w:rsidR="00D03F54" w:rsidP="009642F7">
      <w:pPr>
        <w:pStyle w:val="Answer"/>
        <w:spacing w:before="120" w:after="120"/>
        <w:ind w:left="851"/>
        <w:jc w:val="left"/>
      </w:pPr>
      <w:r>
        <w:t>T</w:t>
      </w:r>
      <w:r w:rsidRPr="007D37BD">
        <w:t xml:space="preserve">he OECD does a regular assessment of the level of open data in Governments across the world. The UK is below the OECD average, </w:t>
      </w:r>
      <w:r>
        <w:t>in</w:t>
      </w:r>
      <w:r w:rsidRPr="007D37BD">
        <w:t xml:space="preserve"> the bottom half of the 40 countries assessed</w:t>
      </w:r>
      <w:r>
        <w:t>,</w:t>
      </w:r>
      <w:r w:rsidRPr="007D37BD">
        <w:t xml:space="preserve"> below such paragons of policy transparency as France, Italy, Poland</w:t>
      </w:r>
      <w:r>
        <w:t xml:space="preserve"> and </w:t>
      </w:r>
      <w:r w:rsidRPr="007D37BD">
        <w:t>Spain</w:t>
      </w:r>
      <w:r>
        <w:t>.</w:t>
      </w:r>
      <w:r w:rsidRPr="007D37BD">
        <w:t xml:space="preserve"> </w:t>
      </w:r>
      <w:r>
        <w:t>P</w:t>
      </w:r>
      <w:r w:rsidRPr="007D37BD">
        <w:t xml:space="preserve">erhaps there might be room for some improvement here. </w:t>
      </w:r>
      <w:r>
        <w:t>W</w:t>
      </w:r>
      <w:r w:rsidRPr="007D37BD">
        <w:t>e are fond of world</w:t>
      </w:r>
      <w:r>
        <w:t>-</w:t>
      </w:r>
      <w:r w:rsidRPr="007D37BD">
        <w:t>beating solutions, so perhaps we should seek one in that area</w:t>
      </w:r>
      <w:r>
        <w:t xml:space="preserve"> as well.</w:t>
      </w:r>
    </w:p>
    <w:p w:rsidR="00D03F54" w:rsidP="009642F7">
      <w:pPr>
        <w:pStyle w:val="Answer"/>
        <w:spacing w:before="120" w:after="120"/>
        <w:ind w:left="851"/>
        <w:jc w:val="left"/>
      </w:pPr>
      <w:r>
        <w:t>W</w:t>
      </w:r>
      <w:r w:rsidRPr="007D37BD">
        <w:t>e can also think of the issues that the industry has for years insisted</w:t>
      </w:r>
      <w:r>
        <w:t xml:space="preserve"> </w:t>
      </w:r>
      <w:r w:rsidRPr="007D37BD">
        <w:t>on</w:t>
      </w:r>
      <w:r>
        <w:t>, rightly,</w:t>
      </w:r>
      <w:r w:rsidRPr="007D37BD">
        <w:t xml:space="preserve"> around the use of SLAPPs to silence journalists in this country</w:t>
      </w:r>
      <w:r>
        <w:t xml:space="preserve"> </w:t>
      </w:r>
      <w:r w:rsidRPr="007D37BD">
        <w:t>and</w:t>
      </w:r>
      <w:r>
        <w:t>,</w:t>
      </w:r>
      <w:r w:rsidRPr="007D37BD">
        <w:t xml:space="preserve"> sadly, largely </w:t>
      </w:r>
      <w:r>
        <w:t>un</w:t>
      </w:r>
      <w:r w:rsidRPr="007D37BD">
        <w:t>revised legal frameworks around defamation</w:t>
      </w:r>
      <w:r>
        <w:t xml:space="preserve">, </w:t>
      </w:r>
      <w:r w:rsidRPr="007D37BD">
        <w:t>libel, injunctions and the like</w:t>
      </w:r>
      <w:r>
        <w:t xml:space="preserve">, which </w:t>
      </w:r>
      <w:r w:rsidRPr="007D37BD">
        <w:t>are stifling investigative journalism and mak</w:t>
      </w:r>
      <w:r>
        <w:t>ing</w:t>
      </w:r>
      <w:r w:rsidRPr="007D37BD">
        <w:t xml:space="preserve"> it harder for journalists to do their job. None of these things would cost the taxpayers hundreds of millions of pounds. </w:t>
      </w:r>
      <w:r>
        <w:t>I</w:t>
      </w:r>
      <w:r w:rsidRPr="007D37BD">
        <w:t>t is a question of whether the Government</w:t>
      </w:r>
      <w:r w:rsidR="00C60CE1">
        <w:t>, or a potential future Government,</w:t>
      </w:r>
      <w:r w:rsidRPr="007D37BD">
        <w:t xml:space="preserve"> believe it is important to pursue them or not. </w:t>
      </w:r>
      <w:r>
        <w:t>T</w:t>
      </w:r>
      <w:r w:rsidRPr="007D37BD">
        <w:t xml:space="preserve">hese </w:t>
      </w:r>
      <w:r w:rsidRPr="007D37BD">
        <w:t>are things that are</w:t>
      </w:r>
      <w:r w:rsidRPr="007D37BD">
        <w:t xml:space="preserve"> not so much about being generous with other people</w:t>
      </w:r>
      <w:r>
        <w:t>’</w:t>
      </w:r>
      <w:r w:rsidRPr="007D37BD">
        <w:t>s money</w:t>
      </w:r>
      <w:r>
        <w:t>.</w:t>
      </w:r>
    </w:p>
    <w:p w:rsidR="00D03F54" w:rsidP="009642F7">
      <w:pPr>
        <w:pStyle w:val="Answer"/>
        <w:spacing w:before="120" w:after="120"/>
        <w:ind w:left="851"/>
        <w:jc w:val="left"/>
      </w:pPr>
      <w:r>
        <w:t xml:space="preserve">On </w:t>
      </w:r>
      <w:r w:rsidRPr="007D37BD">
        <w:t>the other areas</w:t>
      </w:r>
      <w:r>
        <w:t xml:space="preserve">, </w:t>
      </w:r>
      <w:r w:rsidRPr="007D37BD">
        <w:t xml:space="preserve">the main thing to say is that there are </w:t>
      </w:r>
      <w:r w:rsidRPr="007D37BD">
        <w:t>a large number of</w:t>
      </w:r>
      <w:r w:rsidRPr="007D37BD">
        <w:t xml:space="preserve"> quite granular options available. I reviewed some of them with the so-called Forum for Information Democracy some years ago. I am not going to bore you by going </w:t>
      </w:r>
      <w:r>
        <w:t>through the details of lots</w:t>
      </w:r>
      <w:r w:rsidRPr="007D37BD">
        <w:t xml:space="preserve"> of them. The simple thing I </w:t>
      </w:r>
      <w:r>
        <w:t>would</w:t>
      </w:r>
      <w:r w:rsidRPr="007D37BD">
        <w:t xml:space="preserve"> say </w:t>
      </w:r>
      <w:r>
        <w:t xml:space="preserve">about </w:t>
      </w:r>
      <w:r w:rsidRPr="007D37BD">
        <w:t>how we might approach them</w:t>
      </w:r>
      <w:r>
        <w:t>—</w:t>
      </w:r>
      <w:r w:rsidRPr="007D37BD">
        <w:t>and I am happy to answer questions about any one of them</w:t>
      </w:r>
      <w:r>
        <w:t>—</w:t>
      </w:r>
      <w:r w:rsidRPr="007D37BD">
        <w:t xml:space="preserve">is that if we do not always keep in mind that the market dynamics in the media space are very strong </w:t>
      </w:r>
      <w:r>
        <w:t>“</w:t>
      </w:r>
      <w:r w:rsidRPr="007D37BD">
        <w:t>winner takes most</w:t>
      </w:r>
      <w:r>
        <w:t>”</w:t>
      </w:r>
      <w:r w:rsidRPr="007D37BD">
        <w:t xml:space="preserve"> dynamics</w:t>
      </w:r>
      <w:r w:rsidRPr="001E2400">
        <w:t xml:space="preserve"> and </w:t>
      </w:r>
      <w:r>
        <w:t xml:space="preserve">have </w:t>
      </w:r>
      <w:r w:rsidRPr="001E2400">
        <w:t>a very strong upward trend in terms of which part</w:t>
      </w:r>
      <w:r>
        <w:t>s</w:t>
      </w:r>
      <w:r w:rsidRPr="001E2400">
        <w:t xml:space="preserve"> of the public are being served, then </w:t>
      </w:r>
      <w:r>
        <w:t xml:space="preserve">the </w:t>
      </w:r>
      <w:r w:rsidRPr="001E2400">
        <w:t>media policies that are being implemented are only going to reinforce that</w:t>
      </w:r>
      <w:r>
        <w:t>,</w:t>
      </w:r>
      <w:r w:rsidRPr="001E2400">
        <w:t xml:space="preserve"> unless they are designed not </w:t>
      </w:r>
      <w:r>
        <w:t xml:space="preserve">to </w:t>
      </w:r>
      <w:r w:rsidRPr="001E2400">
        <w:t>do so or to counter</w:t>
      </w:r>
      <w:r>
        <w:t>balance</w:t>
      </w:r>
      <w:r w:rsidRPr="001E2400">
        <w:t xml:space="preserve"> them. If one simply introduces further direct and indirect subsidies for private publishers without thinking about what the market dynamics are or which part</w:t>
      </w:r>
      <w:r>
        <w:t>s</w:t>
      </w:r>
      <w:r w:rsidRPr="001E2400">
        <w:t xml:space="preserve"> of the public are engaging with what is currently being offered by the industry, we simply take resources from everybody and give them to me and perhaps a few other people like me. I will welcome it, do not get me wrong, but I would not want to go door to door in Sunderland making the case for more journalists and fewer police officers and nurses.</w:t>
      </w:r>
    </w:p>
    <w:p w:rsidR="00D03F54" w:rsidP="009642F7">
      <w:pPr>
        <w:pStyle w:val="Answer"/>
        <w:spacing w:before="120" w:after="120"/>
        <w:ind w:left="851"/>
        <w:jc w:val="left"/>
      </w:pPr>
      <w:r w:rsidRPr="001E2400">
        <w:t>There are options for direct subsidies</w:t>
      </w:r>
      <w:r w:rsidR="0008589D">
        <w:t>,</w:t>
      </w:r>
      <w:r w:rsidRPr="001E2400">
        <w:t xml:space="preserve"> as a purely political question</w:t>
      </w:r>
      <w:r w:rsidR="0008589D">
        <w:t>,</w:t>
      </w:r>
      <w:r w:rsidRPr="001E2400">
        <w:t xml:space="preserve"> if we think they are justified. There are options too around public service media provision. Again, it is a purely political question </w:t>
      </w:r>
      <w:r w:rsidR="0008589D">
        <w:t>as to whether</w:t>
      </w:r>
      <w:r w:rsidRPr="001E2400">
        <w:t xml:space="preserve"> you want to pursue them</w:t>
      </w:r>
      <w:r w:rsidR="0008589D">
        <w:t xml:space="preserve">. </w:t>
      </w:r>
      <w:r>
        <w:t>Dame Cairncross</w:t>
      </w:r>
      <w:r w:rsidRPr="001E2400">
        <w:t xml:space="preserve"> provided an excellent report five years ago and you could do much worse than simply giving it a new wrapping and reissuing it because it is full of excellent recommendations and a few okay ones. There are plenty of options</w:t>
      </w:r>
      <w:r w:rsidR="0008589D">
        <w:t>,</w:t>
      </w:r>
      <w:r w:rsidRPr="001E2400">
        <w:t xml:space="preserve"> but I do think</w:t>
      </w:r>
      <w:r w:rsidR="0008589D">
        <w:t>,</w:t>
      </w:r>
      <w:r w:rsidRPr="001E2400">
        <w:t xml:space="preserve"> fundamentally</w:t>
      </w:r>
      <w:r w:rsidR="0008589D">
        <w:t>,</w:t>
      </w:r>
      <w:r w:rsidRPr="001E2400">
        <w:t xml:space="preserve"> it is a political question</w:t>
      </w:r>
      <w:r>
        <w:t xml:space="preserve"> as to</w:t>
      </w:r>
      <w:r w:rsidRPr="001E2400">
        <w:t xml:space="preserve"> whether we want to pursue them</w:t>
      </w:r>
      <w:r>
        <w:t xml:space="preserve">. </w:t>
      </w:r>
      <w:r w:rsidRPr="001E2400">
        <w:t xml:space="preserve">I think we need to reject this idea that there are no options or that we need moonshot options for this. </w:t>
      </w:r>
      <w:r>
        <w:t>There are plenty of policy options that have evidence behind them</w:t>
      </w:r>
      <w:r w:rsidR="0008589D">
        <w:t xml:space="preserve"> and</w:t>
      </w:r>
      <w:r>
        <w:t xml:space="preserve"> that are being deployed around the world</w:t>
      </w:r>
      <w:r w:rsidR="0008589D">
        <w:t>,</w:t>
      </w:r>
      <w:r>
        <w:t xml:space="preserve"> and it is up to citizens and elected officials whether they believe that we should use them here. </w:t>
      </w:r>
    </w:p>
    <w:p w:rsidR="00D03F54" w:rsidP="00284C18">
      <w:pPr>
        <w:pStyle w:val="Question"/>
        <w:spacing w:before="240"/>
        <w:ind w:left="851" w:hanging="851"/>
        <w:jc w:val="left"/>
      </w:pPr>
      <w:r w:rsidRPr="00E6286C">
        <w:rPr>
          <w:b/>
        </w:rPr>
        <w:t>Lord Hall of Birkenhead:</w:t>
      </w:r>
      <w:r>
        <w:t xml:space="preserve"> Can you pick out anything that is helping innovation that </w:t>
      </w:r>
      <w:r w:rsidR="0008589D">
        <w:t xml:space="preserve">the </w:t>
      </w:r>
      <w:r>
        <w:t>Government are doing or could be doing to help innovation in the news media sector?</w:t>
      </w:r>
    </w:p>
    <w:p w:rsidR="00D03F54" w:rsidP="009642F7">
      <w:pPr>
        <w:pStyle w:val="Answer"/>
        <w:spacing w:before="120" w:after="120"/>
        <w:ind w:left="851"/>
        <w:jc w:val="left"/>
      </w:pPr>
      <w:r w:rsidRPr="001E2400">
        <w:rPr>
          <w:b/>
          <w:i/>
        </w:rPr>
        <w:t>Professor Rasmus Kleis Nielsen:</w:t>
      </w:r>
      <w:r>
        <w:t xml:space="preserve"> Thank you for asking that. Before I personally would encourage anyone to commit taxpayer money to supporting innovation in the news industry, I would encourage you to get some hard evidence from publishers on how much they are currently investing in R&amp;D and innovation, very much along the lines of </w:t>
      </w:r>
      <w:r w:rsidR="0008589D">
        <w:t>“</w:t>
      </w:r>
      <w:r>
        <w:t xml:space="preserve">you can lead </w:t>
      </w:r>
      <w:r w:rsidR="0008589D">
        <w:t xml:space="preserve">a </w:t>
      </w:r>
      <w:r>
        <w:t>horse to water</w:t>
      </w:r>
      <w:r w:rsidR="0008589D">
        <w:t>”</w:t>
      </w:r>
      <w:r>
        <w:t xml:space="preserve">. If the industry is not investing very much in R&amp;D </w:t>
      </w:r>
      <w:r>
        <w:t>and innovation</w:t>
      </w:r>
      <w:r w:rsidR="0008589D">
        <w:t>,</w:t>
      </w:r>
      <w:r>
        <w:t xml:space="preserve"> I would question whether it is a good idea to commit public resources to R&amp;D and innovation. It is very hard to get good data on this. Perhaps </w:t>
      </w:r>
      <w:r w:rsidR="0008589D">
        <w:t xml:space="preserve">it </w:t>
      </w:r>
      <w:r>
        <w:t>would be willing to share some with you, but the OECD looks at the level of investment in R&amp;D in different sectors. I was quite surprised to find that the media industry, at least according to the OECD, invests less in R&amp;D than the furniture industry does. Now, perhaps the furniture industry has been subject to some great disruption that I am not aware of</w:t>
      </w:r>
      <w:r w:rsidR="0008589D">
        <w:t>,</w:t>
      </w:r>
      <w:r>
        <w:t xml:space="preserve"> but I would at least say </w:t>
      </w:r>
      <w:r w:rsidR="0008589D">
        <w:t xml:space="preserve">that </w:t>
      </w:r>
      <w:r>
        <w:t xml:space="preserve">the media industry has been subject to such a great </w:t>
      </w:r>
      <w:r>
        <w:t>disruption</w:t>
      </w:r>
      <w:r>
        <w:t xml:space="preserve"> and it is quite thought-provoking that the industry seems not to be willing to commit very much money into R&amp;D and innovation. If </w:t>
      </w:r>
      <w:r w:rsidR="0008589D">
        <w:t xml:space="preserve">it is </w:t>
      </w:r>
      <w:r>
        <w:t>not willing to do it</w:t>
      </w:r>
      <w:r w:rsidR="0008589D">
        <w:t>,</w:t>
      </w:r>
      <w:r>
        <w:t xml:space="preserve"> I would hesitate before committing public resources to support it. </w:t>
      </w:r>
    </w:p>
    <w:p w:rsidR="00D03F54" w:rsidP="009642F7">
      <w:pPr>
        <w:pStyle w:val="Answer"/>
        <w:spacing w:before="120" w:after="120"/>
        <w:ind w:left="851"/>
        <w:jc w:val="left"/>
      </w:pPr>
      <w:r w:rsidRPr="003B388B">
        <w:rPr>
          <w:b/>
          <w:i/>
        </w:rPr>
        <w:t>Robert Colvile:</w:t>
      </w:r>
      <w:r>
        <w:t xml:space="preserve"> Obviously I am in favour of tax breaks for journalists in the same way that I imagine you are in favour of tax breaks for Members of the House of Lords. One important principle if you are doing financial incentives is to try to make them as neutral as possible. This is something that the other panellists have raised. There was a moment during the pandemic when essentially</w:t>
      </w:r>
      <w:r w:rsidR="0008589D">
        <w:t>,</w:t>
      </w:r>
      <w:r>
        <w:t xml:space="preserve"> the Government’s public information budget propped up the newspaper industry. It was probably quite a good thing for democracy, but also there is the risk there that it looks as though politicians are handing money to people who are reporting on them.</w:t>
      </w:r>
    </w:p>
    <w:p w:rsidR="00D03F54" w:rsidP="009642F7">
      <w:pPr>
        <w:pStyle w:val="Answer"/>
        <w:spacing w:before="120" w:after="120"/>
        <w:ind w:left="851"/>
        <w:jc w:val="left"/>
      </w:pPr>
      <w:r>
        <w:t>As I said, the finances</w:t>
      </w:r>
      <w:r w:rsidR="0008589D">
        <w:t>,</w:t>
      </w:r>
      <w:r>
        <w:t xml:space="preserve"> certainly of the news media</w:t>
      </w:r>
      <w:r w:rsidR="0008589D">
        <w:t>,</w:t>
      </w:r>
      <w:r>
        <w:t xml:space="preserve"> are more sustainable than they have been. Ultimately it is impossible to answer this question without reference to the platforms. The vast sluicing away of revenue towards the platforms has been the defining story of the last 10 years</w:t>
      </w:r>
      <w:r w:rsidR="0008589D">
        <w:t>,</w:t>
      </w:r>
      <w:r>
        <w:t xml:space="preserve"> and the news in many ways lives by the platforms and dies by the platforms. There is nothing the Government could do that would compensate for the fall in social media referrals that we have seen just over the last year</w:t>
      </w:r>
      <w:r w:rsidR="0008589D">
        <w:t>,</w:t>
      </w:r>
      <w:r>
        <w:t xml:space="preserve"> and that is a global phenomenon. The guys in San Francisco tweaked their algorithms and suddenly</w:t>
      </w:r>
      <w:r w:rsidR="0008589D">
        <w:t>,</w:t>
      </w:r>
      <w:r>
        <w:t xml:space="preserve"> traffic to most major websites in the world has fallen. If you are 40% down you are doing </w:t>
      </w:r>
      <w:r>
        <w:t>pretty well</w:t>
      </w:r>
      <w:r>
        <w:t xml:space="preserve">, but it is even lower in quite a lot of other places. </w:t>
      </w:r>
      <w:r w:rsidR="0008589D">
        <w:t xml:space="preserve">The </w:t>
      </w:r>
      <w:r>
        <w:t>problem for our democracy was that there was too much news-like content on these platforms</w:t>
      </w:r>
      <w:r w:rsidR="0008589D">
        <w:t>; now,</w:t>
      </w:r>
      <w:r>
        <w:t xml:space="preserve"> the problem may be that there is not enough news on these platforms.</w:t>
      </w:r>
    </w:p>
    <w:p w:rsidR="00D03F54" w:rsidP="009642F7">
      <w:pPr>
        <w:pStyle w:val="Answer"/>
        <w:spacing w:before="120" w:after="120"/>
        <w:ind w:left="851"/>
        <w:jc w:val="left"/>
      </w:pPr>
      <w:r>
        <w:t xml:space="preserve">With anything </w:t>
      </w:r>
      <w:r w:rsidR="0008589D">
        <w:t>on</w:t>
      </w:r>
      <w:r>
        <w:t xml:space="preserve"> finances</w:t>
      </w:r>
      <w:r w:rsidR="0008589D">
        <w:t>,</w:t>
      </w:r>
      <w:r>
        <w:t xml:space="preserve"> you are just tinkering around the edges</w:t>
      </w:r>
      <w:r w:rsidR="0008589D">
        <w:t>,</w:t>
      </w:r>
      <w:r>
        <w:t xml:space="preserve"> unless you talk about the </w:t>
      </w:r>
      <w:r>
        <w:t>ecosystem as a whole</w:t>
      </w:r>
      <w:r>
        <w:t>.</w:t>
      </w:r>
    </w:p>
    <w:p w:rsidR="00D03F54" w:rsidP="009642F7">
      <w:pPr>
        <w:pStyle w:val="Remark"/>
        <w:spacing w:before="120" w:after="120"/>
        <w:ind w:left="851"/>
        <w:jc w:val="left"/>
      </w:pPr>
      <w:r w:rsidRPr="00F85BC7">
        <w:rPr>
          <w:b/>
        </w:rPr>
        <w:t>Lord Hall of Birkenhead:</w:t>
      </w:r>
      <w:r>
        <w:t xml:space="preserve"> We are going to come on to platforms in just a moment. Can I ask you a </w:t>
      </w:r>
      <w:r w:rsidR="0008589D">
        <w:t>“</w:t>
      </w:r>
      <w:r>
        <w:t>what is news</w:t>
      </w:r>
      <w:r w:rsidR="0008589D">
        <w:t>?”</w:t>
      </w:r>
      <w:r>
        <w:t xml:space="preserve"> social question? You have both mentioned polarisation</w:t>
      </w:r>
      <w:r w:rsidR="0008589D">
        <w:t>,</w:t>
      </w:r>
      <w:r>
        <w:t xml:space="preserve"> and you can see a consolidation at the centre around business models that kind of work</w:t>
      </w:r>
      <w:r w:rsidR="0008589D">
        <w:t>,</w:t>
      </w:r>
      <w:r>
        <w:t xml:space="preserve"> but behind paywalls. You can see a consolidation at a local level as well</w:t>
      </w:r>
      <w:r w:rsidR="0008589D">
        <w:t>,</w:t>
      </w:r>
      <w:r>
        <w:t xml:space="preserve"> but also a long tail of small but vibrant organisations doing things. Do you worry that there is almost one agenda for those who pay</w:t>
      </w:r>
      <w:r w:rsidR="0008589D">
        <w:t>,</w:t>
      </w:r>
      <w:r>
        <w:t xml:space="preserve"> and it is removed from an agenda that is out there around the country that people are thinking about, worrying </w:t>
      </w:r>
      <w:r>
        <w:t>about</w:t>
      </w:r>
      <w:r>
        <w:t xml:space="preserve"> and talking about, but do not see reflected in the media that is coming at them behind those paywalls or whatever?</w:t>
      </w:r>
    </w:p>
    <w:p w:rsidR="00D03F54" w:rsidP="009642F7">
      <w:pPr>
        <w:pStyle w:val="Answer"/>
        <w:spacing w:before="120" w:after="120"/>
        <w:ind w:left="851"/>
        <w:jc w:val="left"/>
      </w:pPr>
      <w:r w:rsidRPr="006C2092">
        <w:rPr>
          <w:b/>
          <w:i/>
        </w:rPr>
        <w:t>Robert Colvile:</w:t>
      </w:r>
      <w:r>
        <w:t xml:space="preserve"> Absolutely, yes. The industry has saved itself by becoming a niche industry rather than a mass industry. I am sorry to keep using this phrase, but the BBC complicates matters. The text messages sent out by the BBC to our phones are arguably the most significant. The people making those judgments are reaching </w:t>
      </w:r>
      <w:r w:rsidR="0008589D">
        <w:t>a</w:t>
      </w:r>
      <w:r>
        <w:t xml:space="preserve"> greater number of eyeballs than anyone will </w:t>
      </w:r>
      <w:r w:rsidR="0008589D">
        <w:t>reach</w:t>
      </w:r>
      <w:r>
        <w:t xml:space="preserve"> by putting this story or that story on the front page of a newspaper. In the old days</w:t>
      </w:r>
      <w:r w:rsidR="0008589D">
        <w:t>,</w:t>
      </w:r>
      <w:r>
        <w:t xml:space="preserve"> it used to be </w:t>
      </w:r>
      <w:r w:rsidR="0008589D">
        <w:t xml:space="preserve">that </w:t>
      </w:r>
      <w:r>
        <w:t>Craig Oliver and co would be ringing you up in disgust at whatever was on “News at Ten.” The audience for “News at Ten” is down by I think 2 million in the last four or five years, so we must engage with people where they are getting their news. There is that bifurcation of the market. It has been a necessary and a good thing</w:t>
      </w:r>
      <w:r w:rsidR="0008589D">
        <w:t>,</w:t>
      </w:r>
      <w:r>
        <w:t xml:space="preserve"> in the sense that it has preserved the industry</w:t>
      </w:r>
      <w:r w:rsidR="0008589D">
        <w:t>,</w:t>
      </w:r>
      <w:r>
        <w:t xml:space="preserve"> but absolutely there is a mass audience out there that is not paying for news and as a result is not getting high</w:t>
      </w:r>
      <w:r w:rsidR="0008589D">
        <w:t>-</w:t>
      </w:r>
      <w:r>
        <w:t xml:space="preserve">quality news in the way that others are. </w:t>
      </w:r>
    </w:p>
    <w:p w:rsidR="00D03F54" w:rsidP="009642F7">
      <w:pPr>
        <w:pStyle w:val="Remark"/>
        <w:spacing w:before="120" w:after="120"/>
        <w:ind w:left="851"/>
        <w:jc w:val="left"/>
      </w:pPr>
      <w:r w:rsidRPr="00F85BC7">
        <w:rPr>
          <w:b/>
        </w:rPr>
        <w:t>Lord Hall of Birkenhead:</w:t>
      </w:r>
      <w:r>
        <w:t xml:space="preserve"> It also may be that news organisations are not reflecting what they are thinking. Socially</w:t>
      </w:r>
      <w:r w:rsidR="0008589D">
        <w:t>,</w:t>
      </w:r>
      <w:r>
        <w:t xml:space="preserve"> that is a potentially difficult situation to face.</w:t>
      </w:r>
    </w:p>
    <w:p w:rsidR="00D03F54" w:rsidP="009642F7">
      <w:pPr>
        <w:pStyle w:val="Answer"/>
        <w:spacing w:before="120" w:after="120"/>
        <w:ind w:left="851"/>
        <w:jc w:val="left"/>
      </w:pPr>
      <w:r w:rsidRPr="006C2092">
        <w:rPr>
          <w:b/>
          <w:i/>
        </w:rPr>
        <w:t>Robert Colvile:</w:t>
      </w:r>
      <w:r>
        <w:t xml:space="preserve"> </w:t>
      </w:r>
      <w:r>
        <w:t>Also</w:t>
      </w:r>
      <w:r>
        <w:t xml:space="preserve"> everyone in a room such as this will have a subscription. You will have copies of the newspapers lying around. You will be listening to “The Rest is Politics” or whatever.</w:t>
      </w:r>
    </w:p>
    <w:p w:rsidR="00D03F54" w:rsidP="009642F7">
      <w:pPr>
        <w:pStyle w:val="Remark"/>
        <w:spacing w:before="120" w:after="120"/>
        <w:ind w:left="851"/>
        <w:jc w:val="left"/>
      </w:pPr>
      <w:r w:rsidRPr="00F85BC7">
        <w:rPr>
          <w:b/>
        </w:rPr>
        <w:t>Lord Hall of Birkenhead:</w:t>
      </w:r>
      <w:r>
        <w:t xml:space="preserve"> Professor Nielsen and Professor Singer, do you have any comment on that?</w:t>
      </w:r>
    </w:p>
    <w:p w:rsidR="00D03F54" w:rsidP="009642F7">
      <w:pPr>
        <w:pStyle w:val="Answer"/>
        <w:spacing w:before="120" w:after="120"/>
        <w:ind w:left="851"/>
        <w:jc w:val="left"/>
      </w:pPr>
      <w:r w:rsidRPr="008A6EA3">
        <w:rPr>
          <w:b/>
          <w:i/>
        </w:rPr>
        <w:t>Professor Rasmus Kleis Nielsen:</w:t>
      </w:r>
      <w:r>
        <w:t xml:space="preserve"> I share the underlying concern, which I would think is the risk of greater information inequality</w:t>
      </w:r>
      <w:r w:rsidR="0008589D">
        <w:t>,</w:t>
      </w:r>
      <w:r>
        <w:t xml:space="preserve"> paradoxically</w:t>
      </w:r>
      <w:r w:rsidR="0008589D">
        <w:t>,</w:t>
      </w:r>
      <w:r>
        <w:t xml:space="preserve"> in a world of unprecedented abundance of supply and choice. I am not entirely convinced that I would put it quite as starkly in terms of the lack of access to quality news. It depends. It is in the eye of the beholder, but if you think about the UK—</w:t>
      </w:r>
    </w:p>
    <w:p w:rsidR="00D03F54" w:rsidP="009642F7">
      <w:pPr>
        <w:pStyle w:val="Remark"/>
        <w:spacing w:before="120" w:after="120"/>
        <w:ind w:left="851"/>
        <w:jc w:val="left"/>
      </w:pPr>
      <w:r w:rsidRPr="008A6EA3">
        <w:rPr>
          <w:b/>
        </w:rPr>
        <w:t>The Chair:</w:t>
      </w:r>
      <w:r>
        <w:t xml:space="preserve"> I am going to have to pause everything there and suspend the sitting</w:t>
      </w:r>
      <w:r w:rsidR="0008589D">
        <w:t>,</w:t>
      </w:r>
      <w:r>
        <w:t xml:space="preserve"> but we will return as soon as we have all voted. </w:t>
      </w:r>
    </w:p>
    <w:p w:rsidR="00D03F54" w:rsidRPr="00AF3BA4" w:rsidP="009642F7">
      <w:pPr>
        <w:pStyle w:val="Remark"/>
        <w:spacing w:before="120" w:after="120"/>
        <w:ind w:left="851"/>
        <w:jc w:val="left"/>
        <w:rPr>
          <w:i/>
          <w:iCs/>
        </w:rPr>
      </w:pPr>
      <w:r w:rsidRPr="00AF3BA4">
        <w:rPr>
          <w:i/>
          <w:iCs/>
        </w:rPr>
        <w:t>The committee suspended for a Division in the House.</w:t>
      </w:r>
    </w:p>
    <w:p w:rsidR="00D03F54" w:rsidP="009642F7">
      <w:pPr>
        <w:pStyle w:val="Remark"/>
        <w:spacing w:before="120" w:after="120"/>
        <w:ind w:left="851"/>
        <w:jc w:val="left"/>
      </w:pPr>
      <w:r w:rsidRPr="008A6EA3">
        <w:rPr>
          <w:b/>
        </w:rPr>
        <w:t>The Chair:</w:t>
      </w:r>
      <w:r>
        <w:t xml:space="preserve"> Sorry for that disruption caused by the bell. Lord Hall, did you need to restate anything?</w:t>
      </w:r>
    </w:p>
    <w:p w:rsidR="00D03F54" w:rsidP="00284C18">
      <w:pPr>
        <w:pStyle w:val="Question"/>
        <w:spacing w:before="240"/>
        <w:ind w:left="851" w:hanging="851"/>
        <w:jc w:val="left"/>
      </w:pPr>
      <w:r w:rsidRPr="008A6EA3">
        <w:rPr>
          <w:b/>
        </w:rPr>
        <w:t>Lord Hall of Birkenhead:</w:t>
      </w:r>
      <w:r>
        <w:t xml:space="preserve"> </w:t>
      </w:r>
      <w:r w:rsidR="0008589D">
        <w:t xml:space="preserve">The </w:t>
      </w:r>
      <w:r>
        <w:t xml:space="preserve">question before the interruption </w:t>
      </w:r>
      <w:r w:rsidR="0008589D">
        <w:t xml:space="preserve">was about what happens </w:t>
      </w:r>
      <w:r>
        <w:t xml:space="preserve">if there is a polarisation, </w:t>
      </w:r>
      <w:r w:rsidR="0008589D">
        <w:t xml:space="preserve">a word which two </w:t>
      </w:r>
      <w:r>
        <w:t xml:space="preserve">of you </w:t>
      </w:r>
      <w:r w:rsidR="0008589D">
        <w:t>used</w:t>
      </w:r>
      <w:r>
        <w:t xml:space="preserve">, </w:t>
      </w:r>
      <w:r w:rsidR="0008589D">
        <w:t xml:space="preserve">between </w:t>
      </w:r>
      <w:r>
        <w:t>the paid</w:t>
      </w:r>
      <w:r w:rsidR="0008589D">
        <w:t>-</w:t>
      </w:r>
      <w:r>
        <w:t>for media and others</w:t>
      </w:r>
      <w:r w:rsidR="0008589D">
        <w:t>—w</w:t>
      </w:r>
      <w:r>
        <w:t>hatever is free</w:t>
      </w:r>
      <w:r w:rsidR="0008589D">
        <w:t xml:space="preserve">—and </w:t>
      </w:r>
      <w:r>
        <w:t xml:space="preserve">whether there is a disjunction between what the people who are </w:t>
      </w:r>
      <w:r w:rsidR="0008589D">
        <w:t xml:space="preserve">just </w:t>
      </w:r>
      <w:r>
        <w:t>getting free media are thinking and doing</w:t>
      </w:r>
      <w:r w:rsidR="0008589D">
        <w:t>,</w:t>
      </w:r>
      <w:r>
        <w:t xml:space="preserve"> and the people in the paid</w:t>
      </w:r>
      <w:r w:rsidR="0008589D">
        <w:t>-</w:t>
      </w:r>
      <w:r>
        <w:t>for media. The two are not reflecting what is going on to each other. Is that an issue? Professor Nielsen.</w:t>
      </w:r>
    </w:p>
    <w:p w:rsidR="00D03F54" w:rsidP="009642F7">
      <w:pPr>
        <w:pStyle w:val="Answer"/>
        <w:spacing w:before="120" w:after="120"/>
        <w:ind w:left="851"/>
        <w:jc w:val="left"/>
      </w:pPr>
      <w:r w:rsidRPr="008A6EA3">
        <w:rPr>
          <w:b/>
          <w:i/>
        </w:rPr>
        <w:t>Professor Rasmus Kleis Nielsen:</w:t>
      </w:r>
      <w:r>
        <w:t xml:space="preserve"> Absolutely, yes. I am glad that you are phrasing it in those terms. There is a lot of focus on polarisation in terms of politics, but I think to understand our media environment</w:t>
      </w:r>
      <w:r w:rsidR="0008589D">
        <w:t>,</w:t>
      </w:r>
      <w:r>
        <w:t xml:space="preserve"> the far more profound polarisation is along the lines of a small, generally privileged, highly engaged and politically interested minority who are </w:t>
      </w:r>
      <w:r>
        <w:t xml:space="preserve">willing to pay attention and willing to pay for their news—so that creates a positive feedback loop between publishers and that subset of the public— and then the larger majority of the people who do not have very strong political opinions, are not that interested in electoral politics and often do not find that their lives or experiences are well-represented and reflected in the media. </w:t>
      </w:r>
    </w:p>
    <w:p w:rsidR="00D03F54" w:rsidP="009642F7">
      <w:pPr>
        <w:pStyle w:val="Answer"/>
        <w:spacing w:before="120" w:after="120"/>
        <w:ind w:left="851"/>
        <w:jc w:val="left"/>
      </w:pPr>
      <w:r>
        <w:t>The reason I hesitate to focus too much on paywalls is that we need to remember that the context is one in which in the UK last year</w:t>
      </w:r>
      <w:r w:rsidR="0008589D">
        <w:t>,</w:t>
      </w:r>
      <w:r>
        <w:t xml:space="preserve"> according to our data</w:t>
      </w:r>
      <w:r w:rsidR="0008589D">
        <w:t>,</w:t>
      </w:r>
      <w:r>
        <w:t xml:space="preserve"> </w:t>
      </w:r>
      <w:r w:rsidR="0008589D">
        <w:t xml:space="preserve">fewer </w:t>
      </w:r>
      <w:r>
        <w:t xml:space="preserve">than half of the people in the UK have even tried to go direct to a news site or app in the last week. When we think about the 10 </w:t>
      </w:r>
      <w:r w:rsidR="0008589D">
        <w:t xml:space="preserve">news </w:t>
      </w:r>
      <w:r>
        <w:t xml:space="preserve">outlets with the greatest reach online, yes, the BBC is one of </w:t>
      </w:r>
      <w:r>
        <w:t>them</w:t>
      </w:r>
      <w:r>
        <w:t xml:space="preserve"> but the others are the </w:t>
      </w:r>
      <w:r w:rsidRPr="008F5197">
        <w:rPr>
          <w:i/>
          <w:iCs/>
        </w:rPr>
        <w:t>Guardian</w:t>
      </w:r>
      <w:r>
        <w:rPr>
          <w:i/>
          <w:iCs/>
        </w:rPr>
        <w:t xml:space="preserve">, </w:t>
      </w:r>
      <w:r>
        <w:t xml:space="preserve">the </w:t>
      </w:r>
      <w:r w:rsidRPr="008F5197">
        <w:rPr>
          <w:i/>
          <w:iCs/>
        </w:rPr>
        <w:t>Mail</w:t>
      </w:r>
      <w:r w:rsidRPr="004B15CE">
        <w:t>, Sky News</w:t>
      </w:r>
      <w:r>
        <w:rPr>
          <w:i/>
          <w:iCs/>
        </w:rPr>
        <w:t xml:space="preserve">, </w:t>
      </w:r>
      <w:r>
        <w:t xml:space="preserve">regional and local newspapers combined, the </w:t>
      </w:r>
      <w:r w:rsidRPr="008F5197">
        <w:rPr>
          <w:i/>
          <w:iCs/>
        </w:rPr>
        <w:t>Telegraph</w:t>
      </w:r>
      <w:r>
        <w:t xml:space="preserve">, MSN, Yahoo, the </w:t>
      </w:r>
      <w:r w:rsidRPr="008F5197">
        <w:rPr>
          <w:i/>
          <w:iCs/>
        </w:rPr>
        <w:t>Sun</w:t>
      </w:r>
      <w:r>
        <w:t xml:space="preserve"> and the </w:t>
      </w:r>
      <w:r w:rsidRPr="008F5197">
        <w:rPr>
          <w:i/>
          <w:iCs/>
        </w:rPr>
        <w:t>Mirror</w:t>
      </w:r>
      <w:r>
        <w:rPr>
          <w:i/>
          <w:iCs/>
        </w:rPr>
        <w:t xml:space="preserve">. </w:t>
      </w:r>
      <w:r w:rsidRPr="004B15CE">
        <w:t>Of these 1</w:t>
      </w:r>
      <w:r>
        <w:t xml:space="preserve">0, only the </w:t>
      </w:r>
      <w:r w:rsidRPr="008F5197">
        <w:rPr>
          <w:i/>
          <w:iCs/>
        </w:rPr>
        <w:t>Telegraph</w:t>
      </w:r>
      <w:r>
        <w:t xml:space="preserve"> has anything </w:t>
      </w:r>
      <w:r w:rsidR="0008589D">
        <w:t xml:space="preserve">like </w:t>
      </w:r>
      <w:r>
        <w:t xml:space="preserve">a paywall. It is not that there is no supply of news available for free at the point of consumption. Many of these outlets are very respected and of course you could add Channel 4 and many others that are also free at the point of consumption. It is not that there is no supply of news, news that many of us here would think of as high quality. It is that </w:t>
      </w:r>
      <w:r w:rsidR="0008589D">
        <w:t xml:space="preserve">many members of </w:t>
      </w:r>
      <w:r>
        <w:t xml:space="preserve">the public demonstrably do not feel that it addresses any needs they have or provides them with information that is worthwhile, useful, and important for them. </w:t>
      </w:r>
      <w:r w:rsidR="0008589D">
        <w:t>T</w:t>
      </w:r>
      <w:r>
        <w:t>hat is a tremendous threat to journalism and the news industry</w:t>
      </w:r>
      <w:r w:rsidR="0008589D">
        <w:t>,</w:t>
      </w:r>
      <w:r>
        <w:t xml:space="preserve"> but it is also more than anything incumbent on journalists and news organisations to think why that might be</w:t>
      </w:r>
      <w:r w:rsidR="0008589D">
        <w:t>,</w:t>
      </w:r>
      <w:r>
        <w:t xml:space="preserve"> when it is out there for </w:t>
      </w:r>
      <w:r>
        <w:t>free</w:t>
      </w:r>
      <w:r>
        <w:t xml:space="preserve"> </w:t>
      </w:r>
      <w:r w:rsidR="0008589D">
        <w:t xml:space="preserve">and </w:t>
      </w:r>
      <w:r>
        <w:t xml:space="preserve">people are not engaging with it. </w:t>
      </w:r>
    </w:p>
    <w:p w:rsidR="00D03F54" w:rsidP="009642F7">
      <w:pPr>
        <w:pStyle w:val="Remark"/>
        <w:spacing w:before="120" w:after="120"/>
        <w:ind w:left="851"/>
        <w:jc w:val="left"/>
      </w:pPr>
      <w:r w:rsidRPr="00F85BC7">
        <w:rPr>
          <w:b/>
        </w:rPr>
        <w:t>Lord Hall of Birkenhead:</w:t>
      </w:r>
      <w:r>
        <w:t xml:space="preserve"> Is it democratic? Is it an issue to do with the function of democracy? It is a big issue.</w:t>
      </w:r>
    </w:p>
    <w:p w:rsidR="00D03F54" w:rsidP="009642F7">
      <w:pPr>
        <w:pStyle w:val="Answer"/>
        <w:spacing w:before="120" w:after="120"/>
        <w:ind w:left="851"/>
        <w:jc w:val="left"/>
      </w:pPr>
      <w:r w:rsidRPr="00AF3BA4">
        <w:rPr>
          <w:b/>
          <w:bCs/>
          <w:i/>
          <w:iCs/>
        </w:rPr>
        <w:t>Professor Rasmus Kleis Nielsen:</w:t>
      </w:r>
      <w:r>
        <w:t xml:space="preserve"> Yes. Very much so.</w:t>
      </w:r>
    </w:p>
    <w:p w:rsidR="00D03F54" w:rsidP="009642F7">
      <w:pPr>
        <w:pStyle w:val="Answer"/>
        <w:spacing w:before="120" w:after="120"/>
        <w:ind w:left="851"/>
        <w:jc w:val="left"/>
      </w:pPr>
      <w:r w:rsidRPr="004B15CE">
        <w:rPr>
          <w:b/>
          <w:i/>
        </w:rPr>
        <w:t>Professor Jane Singer:</w:t>
      </w:r>
      <w:r>
        <w:t xml:space="preserve"> To continue with that thought, of course it is not that they are not getting that information. They are just going elsewhere for it, and where they are going for it may or may not be credible or reflecting anything beyond their own view. There is very much a risk to society in the fact that people are turning to different places for the things that are meaningful to them</w:t>
      </w:r>
      <w:r w:rsidR="0008589D">
        <w:t>,</w:t>
      </w:r>
      <w:r>
        <w:t xml:space="preserve"> and they are no longer turning to the media as a common source of conversation. This is not new. There have always been people who have been disengaged from what has been reflected in the media, but now they can find something to engage with elsewhere. </w:t>
      </w:r>
    </w:p>
    <w:p w:rsidR="00D03F54" w:rsidP="009642F7">
      <w:pPr>
        <w:pStyle w:val="Remark"/>
        <w:spacing w:before="120" w:after="120"/>
        <w:ind w:left="851"/>
        <w:jc w:val="left"/>
      </w:pPr>
      <w:r w:rsidRPr="00F85BC7">
        <w:rPr>
          <w:b/>
        </w:rPr>
        <w:t>Lord Hall of Birkenhead:</w:t>
      </w:r>
      <w:r>
        <w:t xml:space="preserve"> It is easier now than it was in the past.</w:t>
      </w:r>
    </w:p>
    <w:p w:rsidR="00D03F54" w:rsidP="009642F7">
      <w:pPr>
        <w:pStyle w:val="Answer"/>
        <w:spacing w:before="120" w:after="120"/>
        <w:ind w:left="851"/>
        <w:jc w:val="left"/>
      </w:pPr>
      <w:r w:rsidRPr="009249DB">
        <w:rPr>
          <w:b/>
          <w:i/>
        </w:rPr>
        <w:t>Professor Jane Singer:</w:t>
      </w:r>
      <w:r>
        <w:t xml:space="preserve"> Yes, exactly. It is much easier and </w:t>
      </w:r>
      <w:r w:rsidR="0008589D">
        <w:t xml:space="preserve">there </w:t>
      </w:r>
      <w:r w:rsidR="0008589D">
        <w:t>is</w:t>
      </w:r>
      <w:r w:rsidR="0008589D">
        <w:t xml:space="preserve"> </w:t>
      </w:r>
      <w:r>
        <w:t>all sorts of information, some of it misinformation, some of it disinformation. AI will make that even worse. I agree with what has been said and I think it is a considerable danger, probably more of a danger to democracy than it is to the media.</w:t>
      </w:r>
    </w:p>
    <w:p w:rsidR="00D03F54" w:rsidP="009642F7">
      <w:pPr>
        <w:pStyle w:val="Answer"/>
        <w:spacing w:before="120" w:after="120"/>
        <w:ind w:left="851"/>
        <w:jc w:val="left"/>
      </w:pPr>
      <w:r w:rsidRPr="009249DB">
        <w:rPr>
          <w:b/>
          <w:i/>
        </w:rPr>
        <w:t>Robert Colvile:</w:t>
      </w:r>
      <w:r>
        <w:t xml:space="preserve"> </w:t>
      </w:r>
      <w:r w:rsidR="0008589D">
        <w:t xml:space="preserve">Also, </w:t>
      </w:r>
      <w:r>
        <w:t xml:space="preserve">if you are coming across news online you must be a sophisticated news user to be able to tell whether that is from a </w:t>
      </w:r>
      <w:r>
        <w:t>reputable outlet, especially given the flattening of design imposed by the platforms on news content.</w:t>
      </w:r>
    </w:p>
    <w:p w:rsidR="00D03F54" w:rsidP="00284C18">
      <w:pPr>
        <w:pStyle w:val="Question"/>
        <w:spacing w:before="240"/>
        <w:ind w:left="851" w:hanging="851"/>
        <w:jc w:val="left"/>
      </w:pPr>
      <w:r w:rsidRPr="009249DB">
        <w:rPr>
          <w:b/>
        </w:rPr>
        <w:t>Lord Knight of Weymouth:</w:t>
      </w:r>
      <w:r>
        <w:t xml:space="preserve"> I want to carry on where you have just left off with online news and the tech platforms. Mr Colvile talked about the vast sluicing away of revenue to those platforms. I am interested in Ofcom’s role</w:t>
      </w:r>
      <w:r w:rsidR="0008589D">
        <w:t>,</w:t>
      </w:r>
      <w:r>
        <w:t xml:space="preserve"> potentially</w:t>
      </w:r>
      <w:r w:rsidR="0008589D">
        <w:t>,</w:t>
      </w:r>
      <w:r>
        <w:t xml:space="preserve"> in regulating that and whether there is a role. Starting around the issue of media plurality, Ofcom does occasional reviews. Last time it said that online news intermediaries have a significant influence over the news that we see. Do you think Ofcom should conduct more systemic reviews </w:t>
      </w:r>
      <w:r w:rsidR="0008589D">
        <w:t>on</w:t>
      </w:r>
      <w:r>
        <w:t xml:space="preserve"> the influence of tech firms on media plurality and the options for action</w:t>
      </w:r>
      <w:r w:rsidR="0008589D">
        <w:t>,</w:t>
      </w:r>
      <w:r>
        <w:t xml:space="preserve"> and are there any problems with </w:t>
      </w:r>
      <w:r w:rsidR="0008589D">
        <w:t xml:space="preserve">it </w:t>
      </w:r>
      <w:r>
        <w:t>doing that? I will start with Professor Singer.</w:t>
      </w:r>
    </w:p>
    <w:p w:rsidR="00D03F54" w:rsidP="009642F7">
      <w:pPr>
        <w:pStyle w:val="Answer"/>
        <w:spacing w:before="120" w:after="120"/>
        <w:ind w:left="851"/>
        <w:jc w:val="left"/>
      </w:pPr>
      <w:r w:rsidRPr="009249DB">
        <w:rPr>
          <w:b/>
          <w:i/>
        </w:rPr>
        <w:t>Professor Jane Singer:</w:t>
      </w:r>
      <w:r>
        <w:t xml:space="preserve"> Yes, I think there should be more systemic or systematic reviews and I think </w:t>
      </w:r>
      <w:r w:rsidR="0008589D">
        <w:t xml:space="preserve">it </w:t>
      </w:r>
      <w:r>
        <w:t xml:space="preserve">should be seen to be doing them. </w:t>
      </w:r>
      <w:r>
        <w:t>Otherwise</w:t>
      </w:r>
      <w:r>
        <w:t xml:space="preserve"> the platforms, which are vastly rich and powerful companies, will assume that they are not being seen, are not being paid attention to and they will do what they want to do. </w:t>
      </w:r>
      <w:r w:rsidR="0008589D">
        <w:t xml:space="preserve">That </w:t>
      </w:r>
      <w:r>
        <w:t>is an area where Ofcom could play a role.</w:t>
      </w:r>
    </w:p>
    <w:p w:rsidR="00D03F54" w:rsidP="009642F7">
      <w:pPr>
        <w:pStyle w:val="Answer"/>
        <w:spacing w:before="120" w:after="120"/>
        <w:ind w:left="851"/>
        <w:jc w:val="left"/>
      </w:pPr>
      <w:r w:rsidRPr="009249DB">
        <w:rPr>
          <w:b/>
          <w:i/>
        </w:rPr>
        <w:t>Professor Rasmus Kleis Nielsen:</w:t>
      </w:r>
      <w:r>
        <w:t xml:space="preserve"> I would say absolutely</w:t>
      </w:r>
      <w:r w:rsidR="0008589D">
        <w:t>,</w:t>
      </w:r>
      <w:r>
        <w:t xml:space="preserve"> yes. The UK has an independent media regulator that is broadly considered best in class across Europe in its commitment to evidence and its efforts to maintain genuine independence of the Government of the day and the parliamentary majorities. Ofcom has done tremendous work already. It can do more, but the work </w:t>
      </w:r>
      <w:r w:rsidR="0008589D">
        <w:t xml:space="preserve">it has </w:t>
      </w:r>
      <w:r>
        <w:t xml:space="preserve">done on media plurality is to a very high standard and helps underpin policy discussion and public discussion. It is important that </w:t>
      </w:r>
      <w:r w:rsidR="0008589D">
        <w:t xml:space="preserve">it </w:t>
      </w:r>
      <w:r>
        <w:t xml:space="preserve">can use that authority and resource to hold platforms to account. There are also moments in which </w:t>
      </w:r>
      <w:r w:rsidR="0008589D">
        <w:t>it</w:t>
      </w:r>
      <w:r>
        <w:t xml:space="preserve"> will find that private publishers’ findings or arguments cannot be replicated</w:t>
      </w:r>
      <w:r w:rsidR="0008589D">
        <w:t>,</w:t>
      </w:r>
      <w:r>
        <w:t xml:space="preserve"> necessarily</w:t>
      </w:r>
      <w:r w:rsidR="0008589D">
        <w:t>,</w:t>
      </w:r>
      <w:r>
        <w:t xml:space="preserve"> with evidence.</w:t>
      </w:r>
    </w:p>
    <w:p w:rsidR="00D03F54" w:rsidP="009642F7">
      <w:pPr>
        <w:pStyle w:val="Answer"/>
        <w:spacing w:before="120" w:after="120"/>
        <w:ind w:left="851"/>
        <w:jc w:val="left"/>
      </w:pPr>
      <w:r>
        <w:t xml:space="preserve">I would only add </w:t>
      </w:r>
      <w:r w:rsidR="0008589D">
        <w:t xml:space="preserve">that </w:t>
      </w:r>
      <w:r>
        <w:t>the CMA is another very important actor in this space. Again</w:t>
      </w:r>
      <w:r w:rsidR="0008589D">
        <w:t>,</w:t>
      </w:r>
      <w:r>
        <w:t xml:space="preserve"> the CMA has also had multiple investigations in this area that are read by policymakers across the </w:t>
      </w:r>
      <w:r>
        <w:t>globe</w:t>
      </w:r>
      <w:r>
        <w:t xml:space="preserve"> and I look forward to seeing more inquiries in this space. I think we all want to live in an intelligible society</w:t>
      </w:r>
      <w:r w:rsidR="0008589D">
        <w:t>,</w:t>
      </w:r>
      <w:r>
        <w:t xml:space="preserve"> and we cannot expect </w:t>
      </w:r>
      <w:r w:rsidR="0008589D">
        <w:t xml:space="preserve">a </w:t>
      </w:r>
      <w:r>
        <w:t>powerful</w:t>
      </w:r>
      <w:r w:rsidR="0008589D">
        <w:t>,</w:t>
      </w:r>
      <w:r>
        <w:t xml:space="preserve"> organised interest to provide that intelligibility on </w:t>
      </w:r>
      <w:r w:rsidR="0008589D">
        <w:t xml:space="preserve">its </w:t>
      </w:r>
      <w:r>
        <w:t>own.</w:t>
      </w:r>
    </w:p>
    <w:p w:rsidR="00D03F54" w:rsidP="009642F7">
      <w:pPr>
        <w:pStyle w:val="Remark"/>
        <w:spacing w:before="120" w:after="120"/>
        <w:ind w:left="851"/>
        <w:jc w:val="left"/>
      </w:pPr>
      <w:r w:rsidRPr="00F85BC7">
        <w:rPr>
          <w:b/>
        </w:rPr>
        <w:t>Lord Knight of Weymouth:</w:t>
      </w:r>
      <w:r>
        <w:t xml:space="preserve"> The head of Ofcom is appearing before the committee shortly, so I am sure she will be pleased to hear your comments about her organisation being best in class.</w:t>
      </w:r>
    </w:p>
    <w:p w:rsidR="00D03F54" w:rsidP="009642F7">
      <w:pPr>
        <w:pStyle w:val="Remark"/>
        <w:spacing w:before="120" w:after="120"/>
        <w:ind w:left="851"/>
        <w:jc w:val="left"/>
      </w:pPr>
      <w:r w:rsidRPr="00844419">
        <w:rPr>
          <w:b/>
        </w:rPr>
        <w:t>The Chair:</w:t>
      </w:r>
      <w:r>
        <w:t xml:space="preserve"> </w:t>
      </w:r>
      <w:r w:rsidR="0008589D">
        <w:t>May</w:t>
      </w:r>
      <w:r>
        <w:t xml:space="preserve"> I just intervene and say the Minister is on feet? You are okay but I wanted to give everybody that time check.</w:t>
      </w:r>
    </w:p>
    <w:p w:rsidR="00D03F54" w:rsidP="009642F7">
      <w:pPr>
        <w:pStyle w:val="Remark"/>
        <w:spacing w:before="120" w:after="120"/>
        <w:ind w:left="851"/>
        <w:jc w:val="left"/>
      </w:pPr>
      <w:r w:rsidRPr="00F85BC7">
        <w:rPr>
          <w:b/>
        </w:rPr>
        <w:t>Lord Knight of Weymouth:</w:t>
      </w:r>
      <w:r>
        <w:t xml:space="preserve"> If the quality of Ofcom’s analysis is strong, does that then extend to thinking that </w:t>
      </w:r>
      <w:r w:rsidR="0008589D">
        <w:t xml:space="preserve">it </w:t>
      </w:r>
      <w:r>
        <w:t xml:space="preserve">should intervene, especially </w:t>
      </w:r>
      <w:r w:rsidR="0008589D">
        <w:t xml:space="preserve">on </w:t>
      </w:r>
      <w:r>
        <w:t>outside merger periods</w:t>
      </w:r>
      <w:r w:rsidR="0008589D">
        <w:t xml:space="preserve">? </w:t>
      </w:r>
      <w:r w:rsidR="0008589D">
        <w:t xml:space="preserve">At </w:t>
      </w:r>
      <w:r>
        <w:t>the moment</w:t>
      </w:r>
      <w:r>
        <w:t xml:space="preserve"> </w:t>
      </w:r>
      <w:r w:rsidR="0008589D">
        <w:t xml:space="preserve">it has </w:t>
      </w:r>
      <w:r>
        <w:t xml:space="preserve">powers under the Communications Act to intervene </w:t>
      </w:r>
      <w:r w:rsidR="0008589D">
        <w:t xml:space="preserve">and </w:t>
      </w:r>
      <w:r>
        <w:t>report every three years</w:t>
      </w:r>
      <w:r w:rsidR="0008589D">
        <w:t>.</w:t>
      </w:r>
      <w:r>
        <w:t xml:space="preserve"> Is it appropriate for </w:t>
      </w:r>
      <w:r w:rsidR="0008589D">
        <w:t xml:space="preserve">it </w:t>
      </w:r>
      <w:r>
        <w:t>to intervene on tech firms’ in-house capabilities to produce news, particularly with the advent of generative AI</w:t>
      </w:r>
      <w:r w:rsidR="0008589D">
        <w:t>,</w:t>
      </w:r>
      <w:r>
        <w:t xml:space="preserve"> or would that be counterproductive?</w:t>
      </w:r>
    </w:p>
    <w:p w:rsidR="00D03F54" w:rsidP="009642F7">
      <w:pPr>
        <w:pStyle w:val="Answer"/>
        <w:spacing w:before="120" w:after="120"/>
        <w:ind w:left="851"/>
        <w:jc w:val="left"/>
      </w:pPr>
      <w:r w:rsidRPr="00844419">
        <w:rPr>
          <w:b/>
          <w:i/>
        </w:rPr>
        <w:t>Professor Jane Singer:</w:t>
      </w:r>
      <w:r>
        <w:t xml:space="preserve"> That is a tough one for me. It is not an area of expertise that I have. I</w:t>
      </w:r>
      <w:r w:rsidR="0008589D">
        <w:t>f</w:t>
      </w:r>
      <w:r>
        <w:t xml:space="preserve"> it is limited to a particular three-year period</w:t>
      </w:r>
      <w:r w:rsidR="0008589D">
        <w:t>,</w:t>
      </w:r>
      <w:r>
        <w:t xml:space="preserve"> that is a long time, particularly in the development of technology. It might indeed be useful if it were more responsive to major changes as they arise. </w:t>
      </w:r>
    </w:p>
    <w:p w:rsidR="00D03F54" w:rsidP="009642F7">
      <w:pPr>
        <w:pStyle w:val="Remark"/>
        <w:spacing w:before="120" w:after="120"/>
        <w:ind w:left="851"/>
        <w:jc w:val="left"/>
      </w:pPr>
      <w:r w:rsidRPr="00F85BC7">
        <w:rPr>
          <w:b/>
        </w:rPr>
        <w:t>Lord Knight of Weymouth:</w:t>
      </w:r>
      <w:r>
        <w:t xml:space="preserve"> Mr Colvile, you have written about this area extensively.</w:t>
      </w:r>
    </w:p>
    <w:p w:rsidR="00D03F54" w:rsidP="009642F7">
      <w:pPr>
        <w:pStyle w:val="Answer"/>
        <w:spacing w:before="120" w:after="120"/>
        <w:ind w:left="851"/>
        <w:jc w:val="left"/>
      </w:pPr>
      <w:r w:rsidRPr="00844419">
        <w:rPr>
          <w:b/>
          <w:i/>
        </w:rPr>
        <w:t>Robert Colvile:</w:t>
      </w:r>
      <w:r>
        <w:t xml:space="preserve"> Yes. I am sorry to sound like a broken record, but once you move from analysis to intervention it becomes difficult. What role should the state have over what people see in their news feed? What balance of material should people see? If you are looking at interventions</w:t>
      </w:r>
      <w:r w:rsidR="0008589D">
        <w:t>,</w:t>
      </w:r>
      <w:r>
        <w:t xml:space="preserve"> there are </w:t>
      </w:r>
      <w:r>
        <w:t>definitely things</w:t>
      </w:r>
      <w:r>
        <w:t xml:space="preserve"> </w:t>
      </w:r>
      <w:r w:rsidR="0008589D">
        <w:t xml:space="preserve">such as </w:t>
      </w:r>
      <w:r>
        <w:t xml:space="preserve">trying to prevent content being deprecated for its political views or accidentally deprecated. We saw this in the discussion </w:t>
      </w:r>
      <w:r w:rsidR="0008589D">
        <w:t xml:space="preserve">of </w:t>
      </w:r>
      <w:r>
        <w:t xml:space="preserve">online harms and online safety. </w:t>
      </w:r>
      <w:r w:rsidR="0008589D">
        <w:t xml:space="preserve">There were examples of </w:t>
      </w:r>
      <w:r>
        <w:t>the classic</w:t>
      </w:r>
      <w:r w:rsidR="0008589D">
        <w:t>,</w:t>
      </w:r>
      <w:r>
        <w:t xml:space="preserve"> </w:t>
      </w:r>
      <w:r w:rsidR="0008589D">
        <w:t xml:space="preserve">horrible images </w:t>
      </w:r>
      <w:r>
        <w:t xml:space="preserve">of </w:t>
      </w:r>
      <w:r w:rsidR="00592FCA">
        <w:t>a naked child running from a napalm</w:t>
      </w:r>
      <w:r w:rsidR="00252850">
        <w:t xml:space="preserve"> bombing </w:t>
      </w:r>
      <w:r>
        <w:t xml:space="preserve">in </w:t>
      </w:r>
      <w:r w:rsidR="00252850">
        <w:t xml:space="preserve">the </w:t>
      </w:r>
      <w:r>
        <w:t xml:space="preserve">Vietnam </w:t>
      </w:r>
      <w:r w:rsidR="00252850">
        <w:t xml:space="preserve">War </w:t>
      </w:r>
      <w:r>
        <w:t>being blocked because the algorithms were</w:t>
      </w:r>
      <w:r w:rsidR="0008589D">
        <w:t xml:space="preserve"> deciding</w:t>
      </w:r>
      <w:r>
        <w:t xml:space="preserve">, “Oh, this is obviously a bad thing that we should not show to people.” Trying to get that balance right is tricky and I do not think anyone has come up with a solution. </w:t>
      </w:r>
    </w:p>
    <w:p w:rsidR="00D03F54" w:rsidP="009642F7">
      <w:pPr>
        <w:pStyle w:val="Answer"/>
        <w:spacing w:before="120" w:after="120"/>
        <w:ind w:left="851"/>
        <w:jc w:val="left"/>
      </w:pPr>
      <w:r>
        <w:t xml:space="preserve">We need to divide </w:t>
      </w:r>
      <w:r>
        <w:t>generative AI into two different categories</w:t>
      </w:r>
      <w:r>
        <w:t xml:space="preserve">: </w:t>
      </w:r>
      <w:r>
        <w:t>the production of news material</w:t>
      </w:r>
      <w:r>
        <w:t>,</w:t>
      </w:r>
      <w:r>
        <w:t xml:space="preserve"> and </w:t>
      </w:r>
      <w:r>
        <w:t xml:space="preserve">its </w:t>
      </w:r>
      <w:r>
        <w:t xml:space="preserve">curation. </w:t>
      </w:r>
      <w:r>
        <w:t>On p</w:t>
      </w:r>
      <w:r>
        <w:t xml:space="preserve">roduction, it is entirely possible and very likely that </w:t>
      </w:r>
      <w:r>
        <w:t>pretty soon</w:t>
      </w:r>
      <w:r>
        <w:t xml:space="preserve"> we will have synthetic reporting of company results</w:t>
      </w:r>
      <w:r>
        <w:t>,</w:t>
      </w:r>
      <w:r>
        <w:t xml:space="preserve"> football matches</w:t>
      </w:r>
      <w:r>
        <w:t>,</w:t>
      </w:r>
      <w:r>
        <w:t xml:space="preserve"> weather forecasts or even criminal trials, or </w:t>
      </w:r>
      <w:r>
        <w:t xml:space="preserve">the </w:t>
      </w:r>
      <w:r>
        <w:t>selection of pictures for an image</w:t>
      </w:r>
      <w:r>
        <w:t>—th</w:t>
      </w:r>
      <w:r>
        <w:t>e basic automation of the production of news</w:t>
      </w:r>
      <w:r>
        <w:t>,</w:t>
      </w:r>
      <w:r>
        <w:t xml:space="preserve"> ideally with a sprinkling of human checking and expertise on top. That should probably be labelled when it is done, but that is functionally the same content that we have seen before. Where it gets trickier is </w:t>
      </w:r>
      <w:r>
        <w:t xml:space="preserve">with </w:t>
      </w:r>
      <w:r>
        <w:t>Twitter</w:t>
      </w:r>
      <w:r>
        <w:t>, for example, which is</w:t>
      </w:r>
      <w:r>
        <w:t xml:space="preserve"> trying to produce news summaries based on the content on its—</w:t>
      </w:r>
    </w:p>
    <w:p w:rsidR="00D03F54" w:rsidP="009642F7">
      <w:pPr>
        <w:pStyle w:val="Remark"/>
        <w:spacing w:before="120" w:after="120"/>
        <w:ind w:left="851"/>
        <w:jc w:val="left"/>
      </w:pPr>
      <w:r w:rsidRPr="00F1731E">
        <w:rPr>
          <w:b/>
        </w:rPr>
        <w:t>The Chair:</w:t>
      </w:r>
      <w:r>
        <w:t xml:space="preserve"> I am sorry to interrupt. I am going to suspend the sitting for a moment.</w:t>
      </w:r>
    </w:p>
    <w:p w:rsidR="00D03F54" w:rsidRPr="00AF3BA4" w:rsidP="009642F7">
      <w:pPr>
        <w:pStyle w:val="Remark"/>
        <w:spacing w:before="120" w:after="120"/>
        <w:ind w:left="851"/>
        <w:jc w:val="left"/>
        <w:rPr>
          <w:i/>
          <w:iCs/>
        </w:rPr>
      </w:pPr>
      <w:r w:rsidRPr="00AF3BA4">
        <w:rPr>
          <w:i/>
          <w:iCs/>
        </w:rPr>
        <w:t>The committee suspended for a Division in the House.</w:t>
      </w:r>
    </w:p>
    <w:p w:rsidR="00D03F54" w:rsidP="009642F7">
      <w:pPr>
        <w:pStyle w:val="Remark"/>
        <w:spacing w:before="120" w:after="120"/>
        <w:ind w:left="851"/>
        <w:jc w:val="left"/>
      </w:pPr>
      <w:r w:rsidRPr="00F1731E">
        <w:rPr>
          <w:b/>
        </w:rPr>
        <w:t>Lord Knight of Weymouth:</w:t>
      </w:r>
      <w:r>
        <w:t xml:space="preserve"> Mr Colvile, you had just started talking about curation, having talked a bit about creation.</w:t>
      </w:r>
    </w:p>
    <w:p w:rsidR="00D03F54" w:rsidP="009642F7">
      <w:pPr>
        <w:pStyle w:val="Answer"/>
        <w:spacing w:before="120" w:after="120"/>
        <w:ind w:left="851"/>
        <w:jc w:val="left"/>
      </w:pPr>
      <w:r w:rsidRPr="00F1731E">
        <w:rPr>
          <w:b/>
          <w:i/>
        </w:rPr>
        <w:t>Robert Colvile:</w:t>
      </w:r>
      <w:r>
        <w:t xml:space="preserve"> That is a much better way of expressing it.</w:t>
      </w:r>
    </w:p>
    <w:p w:rsidR="00D03F54" w:rsidP="009642F7">
      <w:pPr>
        <w:pStyle w:val="Remark"/>
        <w:spacing w:before="120" w:after="120"/>
        <w:ind w:left="851"/>
        <w:jc w:val="left"/>
      </w:pPr>
      <w:r w:rsidRPr="00F85BC7">
        <w:rPr>
          <w:b/>
        </w:rPr>
        <w:t>Lord Knight of Weymouth:</w:t>
      </w:r>
      <w:r>
        <w:t xml:space="preserve"> As you reflect on curation, perhaps you could then also embed in your answer any reflections on algorithmic transparency and whether we should require tech companies to provide more transparency around that issue.</w:t>
      </w:r>
    </w:p>
    <w:p w:rsidR="00D03F54" w:rsidP="009642F7">
      <w:pPr>
        <w:pStyle w:val="Answer"/>
        <w:spacing w:before="120" w:after="120"/>
        <w:ind w:left="851"/>
        <w:jc w:val="left"/>
      </w:pPr>
      <w:r w:rsidRPr="00F1731E">
        <w:rPr>
          <w:b/>
          <w:i/>
        </w:rPr>
        <w:t>Robert Colvile:</w:t>
      </w:r>
      <w:r>
        <w:t xml:space="preserve"> The core challenge with AI in terms of news is </w:t>
      </w:r>
      <w:r w:rsidR="0008589D">
        <w:t xml:space="preserve">that </w:t>
      </w:r>
      <w:r>
        <w:t>it replaces many answers with one answer. it replaces a search screen where it lists five or 10 different options</w:t>
      </w:r>
      <w:r w:rsidR="0008589D">
        <w:t>,</w:t>
      </w:r>
      <w:r>
        <w:t xml:space="preserve"> or a social media feed</w:t>
      </w:r>
      <w:r w:rsidR="0008589D">
        <w:t>,</w:t>
      </w:r>
      <w:r>
        <w:t xml:space="preserve"> with </w:t>
      </w:r>
      <w:r w:rsidR="0008589D">
        <w:t>one saying</w:t>
      </w:r>
      <w:r>
        <w:t xml:space="preserve">, “This is the thing. This is what I am going to tell you. This is your personally tailored answer.” You can give the public what they want. There are various complexities and challenges in that. There is the issue of what happens if everyone is getting their own personal algorithmically </w:t>
      </w:r>
      <w:r>
        <w:t>tailored answer</w:t>
      </w:r>
      <w:r w:rsidR="0008589D">
        <w:t>.</w:t>
      </w:r>
      <w:r>
        <w:t xml:space="preserve"> We have already seen with Google’s Gemini, for example, that trying to embed diversity in the search results was a calamity</w:t>
      </w:r>
      <w:r w:rsidR="0008589D">
        <w:t>,</w:t>
      </w:r>
      <w:r>
        <w:t xml:space="preserve"> because it </w:t>
      </w:r>
      <w:r>
        <w:t>failed</w:t>
      </w:r>
      <w:r>
        <w:t xml:space="preserve"> and you ended up with woefully historically inaccurate images. The way to get around that is to give everyone what they want</w:t>
      </w:r>
      <w:r w:rsidR="0008589D">
        <w:t xml:space="preserve">—an </w:t>
      </w:r>
      <w:r>
        <w:t xml:space="preserve">output that </w:t>
      </w:r>
      <w:r w:rsidR="0008589D">
        <w:t xml:space="preserve">does so </w:t>
      </w:r>
      <w:r>
        <w:t xml:space="preserve">even more than the </w:t>
      </w:r>
      <w:r w:rsidR="0008589D">
        <w:t xml:space="preserve">current </w:t>
      </w:r>
      <w:r>
        <w:t>feed</w:t>
      </w:r>
      <w:r w:rsidR="0008589D">
        <w:t>,</w:t>
      </w:r>
      <w:r>
        <w:t xml:space="preserve"> </w:t>
      </w:r>
      <w:r w:rsidR="0008589D">
        <w:t xml:space="preserve">and that </w:t>
      </w:r>
      <w:r>
        <w:t xml:space="preserve">gives you exactly what you want to know. That raises all the issues around filter bubbles, rabbit holes, </w:t>
      </w:r>
      <w:r w:rsidR="0008589D">
        <w:t xml:space="preserve">and </w:t>
      </w:r>
      <w:r>
        <w:t>a lack of a common conversation between people.</w:t>
      </w:r>
    </w:p>
    <w:p w:rsidR="00D03F54" w:rsidP="009642F7">
      <w:pPr>
        <w:pStyle w:val="Answer"/>
        <w:spacing w:before="120" w:after="120"/>
        <w:ind w:left="851"/>
        <w:jc w:val="left"/>
      </w:pPr>
      <w:r>
        <w:t>Then</w:t>
      </w:r>
      <w:r w:rsidR="0008589D">
        <w:t>,</w:t>
      </w:r>
      <w:r>
        <w:t xml:space="preserve"> as you allude to</w:t>
      </w:r>
      <w:r w:rsidR="0008589D">
        <w:t>,</w:t>
      </w:r>
      <w:r>
        <w:t xml:space="preserve"> there is the issue of where that content comes from. The challenge of AI is that no one, not even the people who set up the algorithms, can fundamentally know how it is working. It is a black box. That is how these systems work and that is why</w:t>
      </w:r>
      <w:r w:rsidR="0008589D">
        <w:t>,</w:t>
      </w:r>
      <w:r>
        <w:t xml:space="preserve"> when hallucinations happen, when random errors are thrown up, you can guess how that came about but you cannot know. You cannot follow the chain of logic. Being able to know whether you can trust this is a huge issue.</w:t>
      </w:r>
    </w:p>
    <w:p w:rsidR="00D03F54" w:rsidP="009642F7">
      <w:pPr>
        <w:pStyle w:val="Answer"/>
        <w:spacing w:before="120" w:after="120"/>
        <w:ind w:left="851"/>
        <w:jc w:val="left"/>
      </w:pPr>
      <w:r>
        <w:t xml:space="preserve">There is also the huge issue of what it is drawing on to make those conclusions. It turns out that the output of, say, the </w:t>
      </w:r>
      <w:r>
        <w:rPr>
          <w:i/>
          <w:iCs/>
        </w:rPr>
        <w:t>New York Times</w:t>
      </w:r>
      <w:r w:rsidR="0008589D">
        <w:t>,</w:t>
      </w:r>
      <w:r>
        <w:t xml:space="preserve"> the </w:t>
      </w:r>
      <w:r>
        <w:rPr>
          <w:i/>
          <w:iCs/>
        </w:rPr>
        <w:t>Times</w:t>
      </w:r>
      <w:r w:rsidR="0008589D">
        <w:t>,</w:t>
      </w:r>
      <w:r>
        <w:t xml:space="preserve"> the </w:t>
      </w:r>
      <w:r>
        <w:rPr>
          <w:i/>
          <w:iCs/>
        </w:rPr>
        <w:t>Wall Street Journal</w:t>
      </w:r>
      <w:r w:rsidR="0008589D">
        <w:t>,</w:t>
      </w:r>
      <w:r>
        <w:t xml:space="preserve"> the </w:t>
      </w:r>
      <w:r>
        <w:t>BBC</w:t>
      </w:r>
      <w:r>
        <w:t xml:space="preserve"> or these very reputable news organisations that have a huge corpus of output is an incredibly valuable resource</w:t>
      </w:r>
      <w:r w:rsidR="0008589D">
        <w:t>,</w:t>
      </w:r>
      <w:r>
        <w:t xml:space="preserve"> because you need to train news models on high</w:t>
      </w:r>
      <w:r w:rsidR="0008589D">
        <w:t>-</w:t>
      </w:r>
      <w:r>
        <w:t xml:space="preserve">quality data. There was a story recently </w:t>
      </w:r>
      <w:r w:rsidR="0008589D">
        <w:t xml:space="preserve">about </w:t>
      </w:r>
      <w:r>
        <w:t xml:space="preserve">Meta, aka Facebook, </w:t>
      </w:r>
      <w:r w:rsidR="0008589D">
        <w:t xml:space="preserve">thinking </w:t>
      </w:r>
      <w:r>
        <w:t xml:space="preserve">about buying a major publisher—I think it was </w:t>
      </w:r>
      <w:r>
        <w:t>Meta</w:t>
      </w:r>
      <w:r>
        <w:t xml:space="preserve"> but it might have been OpenAI</w:t>
      </w:r>
      <w:r w:rsidR="0008589D">
        <w:t>;</w:t>
      </w:r>
      <w:r>
        <w:t xml:space="preserve"> but the need for content is huge. The danger is that</w:t>
      </w:r>
      <w:r w:rsidR="0008589D">
        <w:t>,</w:t>
      </w:r>
      <w:r>
        <w:t xml:space="preserve"> as has happened with news more generally and with all this stuff we have been talking about, the value accrues to the people who are putting the thing in front of your eyeballs. What models can we produce to ensure there is more high</w:t>
      </w:r>
      <w:r w:rsidR="0008589D">
        <w:t>-</w:t>
      </w:r>
      <w:r>
        <w:t>quality news being produced by these organisations over the next 10 or 20 years? If Facebook and Google are swallowing all the advertising revenue</w:t>
      </w:r>
      <w:r w:rsidR="0008589D">
        <w:t>,</w:t>
      </w:r>
      <w:r>
        <w:t xml:space="preserve"> what is the incentive for people to continue to produce the ingredients that go into the thing they are serving up?</w:t>
      </w:r>
    </w:p>
    <w:p w:rsidR="00D03F54" w:rsidP="009642F7">
      <w:pPr>
        <w:pStyle w:val="Remark"/>
        <w:spacing w:before="120" w:after="120"/>
        <w:ind w:left="851"/>
        <w:jc w:val="left"/>
      </w:pPr>
      <w:r w:rsidRPr="00F85BC7">
        <w:rPr>
          <w:b/>
        </w:rPr>
        <w:t>Lord Knight of Weymouth:</w:t>
      </w:r>
      <w:r>
        <w:t xml:space="preserve"> Most of us are now consuming news through our phones online. Almost all of us, according to last year’s report from Ofcom, will consume some of our news via social media. The platforms are taking all the money. Surely there is a need to intervene</w:t>
      </w:r>
      <w:r w:rsidR="0008589D">
        <w:t>.</w:t>
      </w:r>
    </w:p>
    <w:p w:rsidR="00D03F54" w:rsidP="009642F7">
      <w:pPr>
        <w:pStyle w:val="Answer"/>
        <w:spacing w:before="120" w:after="120"/>
        <w:ind w:left="851"/>
        <w:jc w:val="left"/>
      </w:pPr>
      <w:r w:rsidRPr="005D5B3B">
        <w:rPr>
          <w:b/>
          <w:i/>
        </w:rPr>
        <w:t>Robert Colvile:</w:t>
      </w:r>
      <w:r>
        <w:t xml:space="preserve"> What intervention and how? You are dealing with utterly fundamental, transformational processes and it is very hard to work out what you can do on this. I struggle to think of interventions that do not make it worse.</w:t>
      </w:r>
    </w:p>
    <w:p w:rsidR="00D03F54" w:rsidP="00284C18">
      <w:pPr>
        <w:pStyle w:val="Question"/>
        <w:spacing w:before="240"/>
        <w:ind w:left="851" w:hanging="851"/>
        <w:jc w:val="left"/>
      </w:pPr>
      <w:r w:rsidRPr="00E6286C">
        <w:rPr>
          <w:b/>
        </w:rPr>
        <w:t>Lord Knight of Weymouth:</w:t>
      </w:r>
      <w:r>
        <w:t xml:space="preserve"> Let me offer you two and get your view</w:t>
      </w:r>
      <w:r w:rsidR="0008589D">
        <w:t>s</w:t>
      </w:r>
      <w:r>
        <w:t xml:space="preserve"> on that. I am compressing things for time reasons, but one would be algorithmic transparency. In the Online Safety </w:t>
      </w:r>
      <w:r>
        <w:t>Act</w:t>
      </w:r>
      <w:r>
        <w:t xml:space="preserve"> we require access to trusted researchers, essentially, to be able to look at the algorithms and understand how they work and report on that. A second would be prominence of trusted news with the tricksy issue of kitemarking</w:t>
      </w:r>
      <w:r w:rsidR="0008589D">
        <w:t>,</w:t>
      </w:r>
      <w:r>
        <w:t xml:space="preserve"> potentially</w:t>
      </w:r>
      <w:r w:rsidR="0008589D">
        <w:t>,</w:t>
      </w:r>
      <w:r>
        <w:t xml:space="preserve"> or finding some other criteria to decide what is trusted. Those are two potential interventions that have been suggested to us. Do either of them have merit?</w:t>
      </w:r>
    </w:p>
    <w:p w:rsidR="00D03F54" w:rsidP="009642F7">
      <w:pPr>
        <w:pStyle w:val="Answer"/>
        <w:spacing w:before="120" w:after="120"/>
        <w:ind w:left="851"/>
        <w:jc w:val="left"/>
      </w:pPr>
      <w:r w:rsidRPr="005D5B3B">
        <w:rPr>
          <w:b/>
          <w:i/>
        </w:rPr>
        <w:t>Robert Colvile:</w:t>
      </w:r>
      <w:r>
        <w:t xml:space="preserve"> They have merit but equally</w:t>
      </w:r>
      <w:r w:rsidR="0008589D">
        <w:t>,</w:t>
      </w:r>
      <w:r>
        <w:t xml:space="preserve"> on kitemarks and trusted news</w:t>
      </w:r>
      <w:r w:rsidR="0008589D">
        <w:t>,</w:t>
      </w:r>
      <w:r>
        <w:t xml:space="preserve"> again</w:t>
      </w:r>
      <w:r w:rsidR="0008589D">
        <w:t>,</w:t>
      </w:r>
      <w:r>
        <w:t xml:space="preserve"> you have the issue of the ed</w:t>
      </w:r>
      <w:r w:rsidR="007F2D24">
        <w:t>ge cases</w:t>
      </w:r>
      <w:r>
        <w:t>. What is the organisation that is at the limit of what you declare to be trustworthy and what does that mean for the organisation that is just below that line? Is your definition of trustworthy the same as someone else’s? Someone might say, “Look</w:t>
      </w:r>
      <w:r w:rsidR="00844F2E">
        <w:t>,</w:t>
      </w:r>
      <w:r>
        <w:t xml:space="preserve"> I know we are Corbynites</w:t>
      </w:r>
      <w:r w:rsidR="00844F2E">
        <w:t>”</w:t>
      </w:r>
      <w:r>
        <w:t xml:space="preserve"> or </w:t>
      </w:r>
      <w:r w:rsidR="00844F2E">
        <w:t>“</w:t>
      </w:r>
      <w:r>
        <w:t xml:space="preserve">I know we are </w:t>
      </w:r>
      <w:r>
        <w:t>Thatcherites</w:t>
      </w:r>
      <w:r>
        <w:t xml:space="preserve"> but we are still trustworthy, yet you are discriminating against us” so you get into hugely contested areas. Is PressTV a trusted source? It is owned by a state. </w:t>
      </w:r>
    </w:p>
    <w:p w:rsidR="00D03F54" w:rsidP="009642F7">
      <w:pPr>
        <w:pStyle w:val="Answer"/>
        <w:spacing w:before="120" w:after="120"/>
        <w:ind w:left="851"/>
        <w:jc w:val="left"/>
      </w:pPr>
      <w:r>
        <w:t>On a</w:t>
      </w:r>
      <w:r>
        <w:t>lgorithmic transparency, in theory</w:t>
      </w:r>
      <w:r>
        <w:t>,</w:t>
      </w:r>
      <w:r>
        <w:t xml:space="preserve"> yes, but the problem is these are not algorithms. The models, the number of </w:t>
      </w:r>
      <w:r w:rsidR="00C2576C">
        <w:t>parameters</w:t>
      </w:r>
      <w:r>
        <w:t>, are in the billions or trillions. These are fundamentally opaque.</w:t>
      </w:r>
    </w:p>
    <w:p w:rsidR="00D03F54" w:rsidP="009642F7">
      <w:pPr>
        <w:pStyle w:val="Answer"/>
        <w:spacing w:before="120" w:after="120"/>
        <w:ind w:left="851"/>
        <w:jc w:val="left"/>
      </w:pPr>
      <w:r>
        <w:t>I was reading a thing the other day about how—I think it was a GPT but do not quote me on that—the model was having real trouble working out how to count</w:t>
      </w:r>
      <w:r w:rsidR="00844F2E">
        <w:t xml:space="preserve">. It </w:t>
      </w:r>
      <w:r>
        <w:t>was having real trouble working out that if two plus two equals four</w:t>
      </w:r>
      <w:r w:rsidR="00844F2E">
        <w:t>,</w:t>
      </w:r>
      <w:r>
        <w:t xml:space="preserve"> </w:t>
      </w:r>
      <w:r w:rsidR="00844F2E">
        <w:t xml:space="preserve">then </w:t>
      </w:r>
      <w:r>
        <w:t xml:space="preserve">two plus three equals five. </w:t>
      </w:r>
      <w:r w:rsidR="00844F2E">
        <w:t>It was</w:t>
      </w:r>
      <w:r>
        <w:t xml:space="preserve"> accidentally left on overnight and when they came back</w:t>
      </w:r>
      <w:r w:rsidR="00844F2E">
        <w:t>,</w:t>
      </w:r>
      <w:r>
        <w:t xml:space="preserve"> it could count. They did not really understand how that had happened</w:t>
      </w:r>
      <w:r w:rsidR="00844F2E">
        <w:t>—w</w:t>
      </w:r>
      <w:r>
        <w:t>hat mysterious process. There does seem to be a law of computational power being very important the more you do it, but fundamentally</w:t>
      </w:r>
      <w:r w:rsidR="00844F2E">
        <w:t>,</w:t>
      </w:r>
      <w:r>
        <w:t xml:space="preserve"> there is no algorithm that anyone wrote to do that</w:t>
      </w:r>
      <w:r w:rsidR="00844F2E">
        <w:t>,</w:t>
      </w:r>
      <w:r>
        <w:t xml:space="preserve"> and that is how AI works. That is the difference between these new tools and the stuff we are used to</w:t>
      </w:r>
      <w:r w:rsidR="00844F2E">
        <w:t xml:space="preserve">: </w:t>
      </w:r>
      <w:r>
        <w:t>no one wrote these algorithms. Well, someone wrote the stuff at the very beginning</w:t>
      </w:r>
      <w:r w:rsidR="00844F2E">
        <w:t>,</w:t>
      </w:r>
      <w:r>
        <w:t xml:space="preserve"> but no one has dictated what the outputs are. The outputs emerge from, as I said, a black box, which makes it much harder. You can sort of see how it is thinking, you can work out where it has got its stuff from and you can see the impact, but you cannot know what has gone on in its mind. </w:t>
      </w:r>
    </w:p>
    <w:p w:rsidR="00D03F54" w:rsidP="009642F7">
      <w:pPr>
        <w:pStyle w:val="Answer"/>
        <w:spacing w:before="120" w:after="120"/>
        <w:ind w:left="851"/>
        <w:jc w:val="left"/>
      </w:pPr>
      <w:r w:rsidRPr="00B766B9">
        <w:rPr>
          <w:b/>
          <w:i/>
        </w:rPr>
        <w:t>Professor Rasmus Kleis Nielsen:</w:t>
      </w:r>
      <w:r>
        <w:t xml:space="preserve"> You asked about Ofcom before the bell rang</w:t>
      </w:r>
      <w:r w:rsidR="00844F2E">
        <w:t>,</w:t>
      </w:r>
      <w:r>
        <w:t xml:space="preserve"> and I would just say I think Ofcom can </w:t>
      </w:r>
      <w:r>
        <w:t>definitely do</w:t>
      </w:r>
      <w:r>
        <w:t xml:space="preserve"> more in this area to underpin public policy discussion and public discussion through its research. However, things very quickly become more complicated when the question is whether Ofcom can do more, because the question becomes</w:t>
      </w:r>
      <w:r w:rsidR="00844F2E">
        <w:t>,</w:t>
      </w:r>
      <w:r>
        <w:t xml:space="preserve"> on what legal basis? Right </w:t>
      </w:r>
      <w:r>
        <w:t>now</w:t>
      </w:r>
      <w:r>
        <w:t xml:space="preserve"> we have tools around broadcasts, but they do not cover what is done online</w:t>
      </w:r>
      <w:r w:rsidR="00844F2E">
        <w:t>,</w:t>
      </w:r>
      <w:r>
        <w:t xml:space="preserve"> as we see very clearly with some decisions now about moving programmes from broadcast to online, from one particular licence holder.</w:t>
      </w:r>
    </w:p>
    <w:p w:rsidR="00D03F54" w:rsidP="009642F7">
      <w:pPr>
        <w:pStyle w:val="Answer"/>
        <w:spacing w:before="120" w:after="120"/>
        <w:ind w:left="851"/>
        <w:jc w:val="left"/>
      </w:pPr>
      <w:r>
        <w:t>More broadly, if Ofcom or another entity were to be given obligations around what Dame Cairncross called a news quality obligation</w:t>
      </w:r>
      <w:r w:rsidR="00844F2E">
        <w:t>,</w:t>
      </w:r>
      <w:r>
        <w:t xml:space="preserve"> that would necessitate a formal legal definition of what constitutes news, which British journalists and British publishers have for four centuries fought against, not because they do not have their own views on this but because they generally believe that having a formal</w:t>
      </w:r>
      <w:r w:rsidR="00844F2E">
        <w:t>,</w:t>
      </w:r>
      <w:r>
        <w:t xml:space="preserve"> authoritative</w:t>
      </w:r>
      <w:r w:rsidR="00844F2E">
        <w:t>,</w:t>
      </w:r>
      <w:r>
        <w:t xml:space="preserve"> state-imposed definition of what is news is worse than not having one.</w:t>
      </w:r>
    </w:p>
    <w:p w:rsidR="00D03F54" w:rsidP="009642F7">
      <w:pPr>
        <w:pStyle w:val="Remark"/>
        <w:spacing w:before="120" w:after="120"/>
        <w:ind w:left="851"/>
        <w:jc w:val="left"/>
      </w:pPr>
      <w:r w:rsidRPr="00F85BC7">
        <w:rPr>
          <w:b/>
        </w:rPr>
        <w:t>Lord Knight of Weymouth:</w:t>
      </w:r>
      <w:r>
        <w:t xml:space="preserve"> The EU Digital Services Act has said it has made a definition about very large platforms.</w:t>
      </w:r>
    </w:p>
    <w:p w:rsidR="00844F2E" w:rsidP="009642F7">
      <w:pPr>
        <w:pStyle w:val="Answer"/>
        <w:spacing w:before="120" w:after="120"/>
        <w:ind w:left="851"/>
        <w:jc w:val="left"/>
      </w:pPr>
      <w:r w:rsidRPr="00E968EF">
        <w:rPr>
          <w:b/>
          <w:i/>
        </w:rPr>
        <w:t>Professor Rasmus Kleis Nielsen:</w:t>
      </w:r>
      <w:r>
        <w:t xml:space="preserve"> Very much so. I am glad you mentioned that example. I was fearful that I might be escorted from the </w:t>
      </w:r>
      <w:r>
        <w:t>premises by Beefeaters if I mentioned the DMA or the DSA. It is very clear that there are several meaningful steps that can be taken by Governments to ensure that we have a more transparent and intelligible digital economy. I think we have every reason to believe that reducing information asymmetries between different players in that space, especially larg</w:t>
      </w:r>
      <w:r>
        <w:t>e</w:t>
      </w:r>
      <w:r>
        <w:t xml:space="preserve">ish players and everybody else, makes for a more efficient marketplace and is more likely to produce desirable outcomes from competition </w:t>
      </w:r>
      <w:r>
        <w:t xml:space="preserve">than </w:t>
      </w:r>
      <w:r>
        <w:t xml:space="preserve">just the decisions that members of the public make. </w:t>
      </w:r>
    </w:p>
    <w:p w:rsidR="00D03F54" w:rsidP="009642F7">
      <w:pPr>
        <w:pStyle w:val="Answer"/>
        <w:spacing w:before="120" w:after="120"/>
        <w:ind w:left="851"/>
        <w:jc w:val="left"/>
      </w:pPr>
      <w:r>
        <w:t>On e</w:t>
      </w:r>
      <w:r>
        <w:t xml:space="preserve">verything that has been said about the immense complexity of generative AI and other forms of AI that we are seeing right </w:t>
      </w:r>
      <w:r>
        <w:t>now,</w:t>
      </w:r>
      <w:r>
        <w:t xml:space="preserve"> I really would resist pushing that too far. A defining facet of the modern condition is that all of us rely on complicated systems that we do not </w:t>
      </w:r>
      <w:r>
        <w:t>understand,</w:t>
      </w:r>
      <w:r>
        <w:t xml:space="preserve"> whether that is energy, climate, financial markets or many other parts of our lives. We are deeply reliant on complicated systems that we do not understand</w:t>
      </w:r>
      <w:r>
        <w:t>,</w:t>
      </w:r>
      <w:r>
        <w:t xml:space="preserve"> and yet we can govern them. I do not think we need to think fundamentally differently about generative AI. We need to recognise that a lot of the rhetoric around it is salesmanship. Even when it is fearmongering it is still </w:t>
      </w:r>
      <w:r>
        <w:t>salesmanship</w:t>
      </w:r>
      <w:r>
        <w:t>,</w:t>
      </w:r>
      <w:r>
        <w:t xml:space="preserve"> because</w:t>
      </w:r>
      <w:r>
        <w:t xml:space="preserve"> it is talking up the almost near-magical properties of these technologies. It is very complicated but lots of things are very complicated</w:t>
      </w:r>
      <w:r>
        <w:t>,</w:t>
      </w:r>
      <w:r>
        <w:t xml:space="preserve"> and I think we can govern these things as we have governed others.</w:t>
      </w:r>
    </w:p>
    <w:p w:rsidR="00D03F54" w:rsidP="009642F7">
      <w:pPr>
        <w:pStyle w:val="Answer"/>
        <w:spacing w:before="120" w:after="120"/>
        <w:ind w:left="851"/>
        <w:jc w:val="left"/>
      </w:pPr>
      <w:r>
        <w:t>When it comes to news specifically</w:t>
      </w:r>
      <w:r w:rsidR="00844F2E">
        <w:t>,</w:t>
      </w:r>
      <w:r>
        <w:t xml:space="preserve"> I would just encourage everyone, whether it is individual citizens or political actors</w:t>
      </w:r>
      <w:r w:rsidR="00844F2E">
        <w:t>,</w:t>
      </w:r>
      <w:r>
        <w:t xml:space="preserve"> and certainly journalists, to think about what it would mean to try to force private companies to make certain decisions about what is and is not news, what is and is not trustworthy</w:t>
      </w:r>
      <w:r w:rsidR="00844F2E">
        <w:t>,</w:t>
      </w:r>
      <w:r>
        <w:t xml:space="preserve"> and </w:t>
      </w:r>
      <w:r w:rsidR="00844F2E">
        <w:t xml:space="preserve">to </w:t>
      </w:r>
      <w:r>
        <w:t>do that through legislative instruments. This is something that rights organisations, journalists and many people have been very sceptical of for centuries</w:t>
      </w:r>
      <w:r w:rsidR="00844F2E">
        <w:t>,</w:t>
      </w:r>
      <w:r>
        <w:t xml:space="preserve"> and we should keep those reservations in mind. There are sometimes situations where acting is worse than not acting. </w:t>
      </w:r>
    </w:p>
    <w:p w:rsidR="00D03F54" w:rsidP="009642F7">
      <w:pPr>
        <w:pStyle w:val="Answer"/>
        <w:spacing w:before="120" w:after="120"/>
        <w:ind w:left="851"/>
        <w:jc w:val="left"/>
      </w:pPr>
      <w:r w:rsidRPr="00207872">
        <w:rPr>
          <w:b/>
          <w:i/>
        </w:rPr>
        <w:t>Professor Jane Singer:</w:t>
      </w:r>
      <w:r>
        <w:t xml:space="preserve"> I agree about kitemarks or designations of trust. The idea of digital kitemarks </w:t>
      </w:r>
      <w:r>
        <w:t>in particular has</w:t>
      </w:r>
      <w:r>
        <w:t xml:space="preserve"> been kicking around probably ever since the internet, if not before. They have not been successful for the reasons Rasmus outlined</w:t>
      </w:r>
      <w:r w:rsidR="00844F2E">
        <w:t>,</w:t>
      </w:r>
      <w:r>
        <w:t xml:space="preserve"> and I think others as well</w:t>
      </w:r>
      <w:r w:rsidR="00844F2E">
        <w:t>;</w:t>
      </w:r>
      <w:r>
        <w:t xml:space="preserve"> also</w:t>
      </w:r>
      <w:r w:rsidR="00844F2E">
        <w:t>,</w:t>
      </w:r>
      <w:r>
        <w:t xml:space="preserve"> no one pays much attention to them. It is not like rating a toaster or a restaurant. It is an entirely different process. </w:t>
      </w:r>
      <w:r>
        <w:t>Personally</w:t>
      </w:r>
      <w:r>
        <w:t xml:space="preserve"> I am not a big fan of kitemarks.</w:t>
      </w:r>
    </w:p>
    <w:p w:rsidR="00D03F54" w:rsidP="009642F7">
      <w:pPr>
        <w:pStyle w:val="Answer"/>
        <w:spacing w:before="120" w:after="120"/>
        <w:ind w:left="851"/>
        <w:jc w:val="left"/>
      </w:pPr>
      <w:r>
        <w:t xml:space="preserve">In terms of transparency, in addition to what the legal basis would be, which is certainly an issue, I am not sure what the stick is. Why would the platforms necessarily want to do what you tell them to do? </w:t>
      </w:r>
    </w:p>
    <w:p w:rsidR="00D03F54" w:rsidP="009642F7">
      <w:pPr>
        <w:pStyle w:val="Remark"/>
        <w:spacing w:before="120" w:after="120"/>
        <w:ind w:left="851"/>
        <w:jc w:val="left"/>
      </w:pPr>
      <w:r w:rsidRPr="00F85BC7">
        <w:rPr>
          <w:b/>
        </w:rPr>
        <w:t>Lord Knight of Weymouth:</w:t>
      </w:r>
      <w:r>
        <w:t xml:space="preserve"> One could make a case for harm to democracy for example, as an online harm, perhaps.</w:t>
      </w:r>
    </w:p>
    <w:p w:rsidR="00D03F54" w:rsidP="009642F7">
      <w:pPr>
        <w:pStyle w:val="Answer"/>
        <w:spacing w:before="120" w:after="120"/>
        <w:ind w:left="851"/>
        <w:jc w:val="left"/>
      </w:pPr>
      <w:r w:rsidRPr="00014627">
        <w:rPr>
          <w:b/>
          <w:i/>
        </w:rPr>
        <w:t>Professor Jane Singer:</w:t>
      </w:r>
      <w:r>
        <w:t xml:space="preserve"> They will abide by perhaps part of the letter of what you ask, but I do not think that necessarily means they will be transparent if it is going to harm their commercial interest, which potentially it would. </w:t>
      </w:r>
    </w:p>
    <w:p w:rsidR="00844F2E" w:rsidP="009642F7">
      <w:pPr>
        <w:pStyle w:val="Answer"/>
        <w:spacing w:before="120" w:after="120"/>
        <w:ind w:left="851"/>
        <w:jc w:val="left"/>
      </w:pPr>
      <w:r w:rsidRPr="00014627">
        <w:rPr>
          <w:b/>
          <w:i/>
        </w:rPr>
        <w:t>Professor Rasmus Kleis Nielsen:</w:t>
      </w:r>
      <w:r>
        <w:t xml:space="preserve"> There are plenty of reasons to be sceptical of the behaviour of many of these companies. I would also just say that the UK is a large market. The UK is a country that has a capable government in terms of Civil Service and capacity. It has independent regulators. If the UK passes legislation and tasks appropriately resourced regulators with enforcing it, </w:t>
      </w:r>
      <w:r>
        <w:t xml:space="preserve">there will be </w:t>
      </w:r>
      <w:r>
        <w:t>consequences if private companies do not comply. This is the way in which things are supposed to work. I do not mean to suggest these as scary examples, but I think we need to recognise that what is happening in Turkey, in Vietnam</w:t>
      </w:r>
      <w:r>
        <w:t xml:space="preserve"> and </w:t>
      </w:r>
      <w:r>
        <w:t>in India shows clearly that very large American for-profit platform companies are responsive when states know what they want and act to get it. The question is not whether they do so</w:t>
      </w:r>
      <w:r>
        <w:t xml:space="preserve">; it </w:t>
      </w:r>
      <w:r>
        <w:t xml:space="preserve">is whether we know what we want and whether we act to get it. </w:t>
      </w:r>
    </w:p>
    <w:p w:rsidR="00D03F54" w:rsidP="009642F7">
      <w:pPr>
        <w:pStyle w:val="Answer"/>
        <w:spacing w:before="120" w:after="120"/>
        <w:ind w:left="851"/>
        <w:jc w:val="left"/>
      </w:pPr>
      <w:r>
        <w:t xml:space="preserve">This is harder in liberal democracies because they have had both a range of political opinions about what is desirable but also a reluctance about deploying the full means of the state to govern public speech. In countries where there are fewer reservations, fewer checks and balances and a very decisive Government, often in ways that we may have reservations about, these companies are clearly responding to these pressures. The question is not whether they will respond; </w:t>
      </w:r>
      <w:r w:rsidR="00241BCC">
        <w:t xml:space="preserve">it </w:t>
      </w:r>
      <w:r>
        <w:t>is whether we can agree on what we want and are willing to set aside the resources that meaningful enforcement of those regulations would entail, so that one does not get to the regulatory theatre, which is a real risk in this space, where we only pass the legislation but do not resource the regulators or authorities to enforce it</w:t>
      </w:r>
      <w:r w:rsidR="00241BCC">
        <w:t>. Again</w:t>
      </w:r>
      <w:r>
        <w:t xml:space="preserve">, </w:t>
      </w:r>
      <w:r w:rsidR="00241BCC">
        <w:t xml:space="preserve">that would </w:t>
      </w:r>
      <w:r>
        <w:t>contribute to the deep crisis of trust that exists between much of the public and many institutions.</w:t>
      </w:r>
    </w:p>
    <w:p w:rsidR="00241BCC" w:rsidP="009642F7">
      <w:pPr>
        <w:pStyle w:val="Answer"/>
        <w:spacing w:before="120" w:after="120"/>
        <w:ind w:left="851"/>
        <w:jc w:val="left"/>
      </w:pPr>
      <w:r w:rsidRPr="004D150C">
        <w:rPr>
          <w:b/>
          <w:i/>
        </w:rPr>
        <w:t>Robert Colvile:</w:t>
      </w:r>
      <w:r>
        <w:t xml:space="preserve"> There is an issue here</w:t>
      </w:r>
      <w:r>
        <w:t>,</w:t>
      </w:r>
      <w:r>
        <w:t xml:space="preserve"> obviously</w:t>
      </w:r>
      <w:r>
        <w:t>,</w:t>
      </w:r>
      <w:r>
        <w:t xml:space="preserve"> about the broader tech ecosystem. We have seen with other interventions in this space</w:t>
      </w:r>
      <w:r>
        <w:t>—t</w:t>
      </w:r>
      <w:r>
        <w:t>elling tech companies that you are going to fine them 10% of their global revenue</w:t>
      </w:r>
      <w:r>
        <w:t xml:space="preserve">—that </w:t>
      </w:r>
      <w:r>
        <w:t>it turns out lots of tech companies decide they do not want to put as much investment into this country, so there are economic consequences. We probably do not want to do things that autocratic Governments can seize on</w:t>
      </w:r>
      <w:r>
        <w:t>, saying</w:t>
      </w:r>
      <w:r>
        <w:t>, “You see, the</w:t>
      </w:r>
      <w:r w:rsidR="006D62EA">
        <w:t xml:space="preserve"> British</w:t>
      </w:r>
      <w:r>
        <w:t xml:space="preserve"> are doing it.” </w:t>
      </w:r>
    </w:p>
    <w:p w:rsidR="00D03F54" w:rsidP="009642F7">
      <w:pPr>
        <w:pStyle w:val="Answer"/>
        <w:spacing w:before="120" w:after="120"/>
        <w:ind w:left="851"/>
        <w:jc w:val="left"/>
      </w:pPr>
      <w:r>
        <w:t>I am sceptical of intervention in this space</w:t>
      </w:r>
      <w:r w:rsidR="00241BCC">
        <w:t>,</w:t>
      </w:r>
      <w:r>
        <w:t xml:space="preserve"> but one lesson we should learn from the online harms and </w:t>
      </w:r>
      <w:r w:rsidR="00241BCC">
        <w:t xml:space="preserve">online </w:t>
      </w:r>
      <w:r>
        <w:t>safety debate is the core principle adopted in that legislation</w:t>
      </w:r>
      <w:r w:rsidR="00241BCC">
        <w:t>:</w:t>
      </w:r>
      <w:r>
        <w:t xml:space="preserve"> that you </w:t>
      </w:r>
      <w:r w:rsidR="00241BCC">
        <w:t xml:space="preserve">do </w:t>
      </w:r>
      <w:r>
        <w:t>not punish companies for individual decisions</w:t>
      </w:r>
      <w:r w:rsidR="00241BCC">
        <w:t>; rather, y</w:t>
      </w:r>
      <w:r>
        <w:t>ou hold them accountable on the architecture of decision</w:t>
      </w:r>
      <w:r w:rsidR="00241BCC">
        <w:t>-</w:t>
      </w:r>
      <w:r>
        <w:t>making. The internet is a very big place</w:t>
      </w:r>
      <w:r w:rsidR="00241BCC">
        <w:t>:</w:t>
      </w:r>
      <w:r>
        <w:t xml:space="preserve"> shocking news, I know. There are millions, billions</w:t>
      </w:r>
      <w:r w:rsidR="00241BCC">
        <w:t>,</w:t>
      </w:r>
      <w:r>
        <w:t xml:space="preserve"> of pieces of content out there and they are always going to drop the ball</w:t>
      </w:r>
      <w:r w:rsidR="00241BCC">
        <w:t>;</w:t>
      </w:r>
      <w:r>
        <w:t xml:space="preserve"> they are always going to make mistakes. If you are intervening in this space, what you do not want is politicians and Ministers saying, “You did </w:t>
      </w:r>
      <w:r>
        <w:t>this</w:t>
      </w:r>
      <w:r>
        <w:t xml:space="preserve"> and it was bad and we are going to punish you.” It should be more like, “Do you have a system set up so that you generally try to get the right outcome?” </w:t>
      </w:r>
      <w:r w:rsidR="00241BCC">
        <w:t xml:space="preserve">That </w:t>
      </w:r>
      <w:r>
        <w:t>is a subtle distinction</w:t>
      </w:r>
      <w:r w:rsidR="00241BCC">
        <w:t>,</w:t>
      </w:r>
      <w:r>
        <w:t xml:space="preserve"> but it is an important one in trying to make things like this work.</w:t>
      </w:r>
    </w:p>
    <w:p w:rsidR="00D03F54" w:rsidP="009642F7">
      <w:pPr>
        <w:pStyle w:val="Remark"/>
        <w:spacing w:before="120" w:after="120"/>
        <w:ind w:left="851"/>
        <w:jc w:val="left"/>
      </w:pPr>
      <w:r w:rsidRPr="004D150C">
        <w:rPr>
          <w:b/>
        </w:rPr>
        <w:t>The Chair:</w:t>
      </w:r>
      <w:r>
        <w:t xml:space="preserve"> I want to move on because a couple of colleagues want to </w:t>
      </w:r>
      <w:r>
        <w:t>ask some supplementaries before we finish</w:t>
      </w:r>
      <w:r w:rsidR="00241BCC">
        <w:t>,</w:t>
      </w:r>
      <w:r>
        <w:t xml:space="preserve"> and I am very conscious that we are now way over time. Baroness Harding and Lord McNally had supplementaries.</w:t>
      </w:r>
    </w:p>
    <w:p w:rsidR="00D03F54" w:rsidP="009642F7">
      <w:pPr>
        <w:pStyle w:val="Remark"/>
        <w:spacing w:before="120" w:after="120"/>
        <w:ind w:left="851"/>
        <w:jc w:val="left"/>
      </w:pPr>
      <w:r w:rsidRPr="004D150C">
        <w:rPr>
          <w:b/>
        </w:rPr>
        <w:t>Lord McNally:</w:t>
      </w:r>
      <w:r>
        <w:t xml:space="preserve"> You can cut mine. It has partly been answered.</w:t>
      </w:r>
    </w:p>
    <w:p w:rsidR="00D03F54" w:rsidP="009642F7">
      <w:pPr>
        <w:pStyle w:val="Remark"/>
        <w:spacing w:before="120" w:after="120"/>
        <w:ind w:left="851"/>
        <w:jc w:val="left"/>
      </w:pPr>
      <w:r w:rsidRPr="004D150C">
        <w:rPr>
          <w:b/>
        </w:rPr>
        <w:t>The Chair:</w:t>
      </w:r>
      <w:r>
        <w:t xml:space="preserve"> Okay. Baroness Harding.</w:t>
      </w:r>
    </w:p>
    <w:p w:rsidR="00D03F54" w:rsidP="00284C18">
      <w:pPr>
        <w:pStyle w:val="Question"/>
        <w:spacing w:before="240"/>
        <w:ind w:left="851" w:hanging="851"/>
        <w:jc w:val="left"/>
      </w:pPr>
      <w:r w:rsidRPr="004D150C">
        <w:rPr>
          <w:b/>
        </w:rPr>
        <w:t>Baroness Harding of Winscombe:</w:t>
      </w:r>
      <w:r>
        <w:t xml:space="preserve"> I will try to be brief. I hear very clearly all your concerns about intervention by the Government and your concerns around kitemarking or watermarking, but I would like to get your view on how seriously we should take the threat of disinformation. If you do take it seriously, what might be interventions that credibly address it while minimising the risk that you have very ably set out of intervening in a free press? Professor Nielsen, would you start?</w:t>
      </w:r>
    </w:p>
    <w:p w:rsidR="00D03F54" w:rsidP="009642F7">
      <w:pPr>
        <w:pStyle w:val="Answer"/>
        <w:spacing w:before="120" w:after="120"/>
        <w:ind w:left="851"/>
        <w:jc w:val="left"/>
      </w:pPr>
      <w:r w:rsidRPr="004D150C">
        <w:rPr>
          <w:b/>
          <w:i/>
        </w:rPr>
        <w:t xml:space="preserve">Professor Rasmus </w:t>
      </w:r>
      <w:r w:rsidRPr="004D150C">
        <w:rPr>
          <w:b/>
          <w:i/>
        </w:rPr>
        <w:t>Kleis</w:t>
      </w:r>
      <w:r w:rsidRPr="004D150C">
        <w:rPr>
          <w:b/>
          <w:i/>
        </w:rPr>
        <w:t xml:space="preserve"> Nielsen:</w:t>
      </w:r>
      <w:r>
        <w:t xml:space="preserve"> We have plenty of evidence to underline that disinformation is a very real threat. It is a very real threat to people’s lives. We have seen examples of this across the world more broadly</w:t>
      </w:r>
      <w:r w:rsidR="00241BCC">
        <w:t>,</w:t>
      </w:r>
      <w:r>
        <w:t xml:space="preserve"> beyond direct harm to individual citizens </w:t>
      </w:r>
      <w:r w:rsidR="00241BCC">
        <w:t>involving</w:t>
      </w:r>
      <w:r>
        <w:t xml:space="preserve"> bogus cures and the like. We have very serious examples of profound misconceptions about really important issues </w:t>
      </w:r>
      <w:r w:rsidR="00241BCC">
        <w:t>among</w:t>
      </w:r>
      <w:r>
        <w:t xml:space="preserve"> some parts of the public</w:t>
      </w:r>
      <w:r w:rsidR="00241BCC">
        <w:t>,</w:t>
      </w:r>
      <w:r>
        <w:t xml:space="preserve"> and some countries where people have been led </w:t>
      </w:r>
      <w:r>
        <w:t>astray</w:t>
      </w:r>
      <w:r w:rsidR="00241BCC">
        <w:t>—d</w:t>
      </w:r>
      <w:r>
        <w:t>isinformed</w:t>
      </w:r>
      <w:r>
        <w:t xml:space="preserve">. </w:t>
      </w:r>
    </w:p>
    <w:p w:rsidR="00D03F54" w:rsidP="009642F7">
      <w:pPr>
        <w:pStyle w:val="Answer"/>
        <w:spacing w:before="120" w:after="120"/>
        <w:ind w:left="851"/>
        <w:jc w:val="left"/>
      </w:pPr>
      <w:r>
        <w:t>It is very important to recognise a couple of things</w:t>
      </w:r>
      <w:r w:rsidR="00241BCC">
        <w:t>,</w:t>
      </w:r>
      <w:r>
        <w:t xml:space="preserve"> however</w:t>
      </w:r>
      <w:r w:rsidR="00241BCC">
        <w:t>,</w:t>
      </w:r>
      <w:r>
        <w:t xml:space="preserve"> about the dynamics behind these problems. The first one is that the most consequential disinformation and misinformation almost invariably comes from the top of domestic society. It comes from political actors in the existing domestic political scene, sometimes challengers, sometimes incumbents, sometimes Presidents. I think we can think of some examples recently. They are often amplified by at least some domestic news media</w:t>
      </w:r>
      <w:r w:rsidR="00241BCC">
        <w:t>,</w:t>
      </w:r>
      <w:r>
        <w:t xml:space="preserve"> and then on top of that platform companies have often been very shy about applying their </w:t>
      </w:r>
      <w:r w:rsidR="00D71825">
        <w:t>content</w:t>
      </w:r>
      <w:r w:rsidR="00D71825">
        <w:t xml:space="preserve"> </w:t>
      </w:r>
      <w:r>
        <w:t xml:space="preserve">moderation guidelines and standards to powerful people and to large media organisations, perhaps rightly so, one might say. We have parliamentary privilege, we have exemptions for advertising standards for political campaign advertising, so these are not unprecedented positions to take on this. </w:t>
      </w:r>
    </w:p>
    <w:p w:rsidR="00D03F54" w:rsidP="009642F7">
      <w:pPr>
        <w:pStyle w:val="Answer"/>
        <w:spacing w:before="120" w:after="120"/>
        <w:ind w:left="851"/>
        <w:jc w:val="left"/>
      </w:pPr>
      <w:r>
        <w:t xml:space="preserve">We need to remember that the most consequential disinformation almost invariably comes from the top. We can see this around vaccine scepticism in the United States, we can see it around misconceptions </w:t>
      </w:r>
      <w:r w:rsidR="00241BCC">
        <w:t>of</w:t>
      </w:r>
      <w:r>
        <w:t xml:space="preserve"> the scientific consensus on climate change. We can see it </w:t>
      </w:r>
      <w:r w:rsidR="00241BCC">
        <w:t>i</w:t>
      </w:r>
      <w:r>
        <w:t>n beliefs and bogus cures or</w:t>
      </w:r>
      <w:r w:rsidR="00241BCC">
        <w:t>,</w:t>
      </w:r>
      <w:r>
        <w:t xml:space="preserve"> for that matter</w:t>
      </w:r>
      <w:r w:rsidR="00241BCC">
        <w:t>,</w:t>
      </w:r>
      <w:r>
        <w:t xml:space="preserve"> older things such as the purported weapons of mass destruction in Iraq or many other issues. The problems are very real; however</w:t>
      </w:r>
      <w:r w:rsidR="00241BCC">
        <w:t>,</w:t>
      </w:r>
      <w:r>
        <w:t xml:space="preserve"> the call is often coming from inside the house. </w:t>
      </w:r>
    </w:p>
    <w:p w:rsidR="00D03F54" w:rsidP="009642F7">
      <w:pPr>
        <w:pStyle w:val="Answer"/>
        <w:spacing w:before="120" w:after="120"/>
        <w:ind w:left="851"/>
        <w:jc w:val="left"/>
      </w:pPr>
      <w:r>
        <w:t>Then the question becomes</w:t>
      </w:r>
      <w:r w:rsidR="00AF3BA4">
        <w:t>,</w:t>
      </w:r>
      <w:r>
        <w:t xml:space="preserve"> what can one do? I was involved in the rather grandly named High Level Expert Group </w:t>
      </w:r>
      <w:r w:rsidR="00AF3BA4">
        <w:t xml:space="preserve">that </w:t>
      </w:r>
      <w:r>
        <w:t>the European Commission convened on this some years ago</w:t>
      </w:r>
      <w:r w:rsidR="00AF3BA4">
        <w:t xml:space="preserve">. The </w:t>
      </w:r>
      <w:r>
        <w:t>position we took in that group, which I still stand by, is that because government is so often the object of</w:t>
      </w:r>
      <w:r w:rsidR="00AF3BA4">
        <w:t>—or</w:t>
      </w:r>
      <w:r>
        <w:t xml:space="preserve"> sometimes</w:t>
      </w:r>
      <w:r w:rsidR="00AF3BA4">
        <w:t>,</w:t>
      </w:r>
      <w:r>
        <w:t xml:space="preserve"> unfortunately</w:t>
      </w:r>
      <w:r w:rsidR="00AF3BA4">
        <w:t>,</w:t>
      </w:r>
      <w:r>
        <w:t xml:space="preserve"> involved in examples of</w:t>
      </w:r>
      <w:r w:rsidR="00AF3BA4">
        <w:t>—m</w:t>
      </w:r>
      <w:r>
        <w:t>isinformation and disinformation</w:t>
      </w:r>
      <w:r w:rsidR="00AF3BA4">
        <w:t>,</w:t>
      </w:r>
      <w:r>
        <w:t xml:space="preserve"> it is very hard for government to act directly on these things</w:t>
      </w:r>
      <w:r w:rsidR="00AF3BA4">
        <w:t>. H</w:t>
      </w:r>
      <w:r>
        <w:t>owever</w:t>
      </w:r>
      <w:r w:rsidR="00AF3BA4">
        <w:t>,</w:t>
      </w:r>
      <w:r>
        <w:t xml:space="preserve"> government can do many things that indirectly help increase our societal resilience to these issues. </w:t>
      </w:r>
      <w:r w:rsidR="00AF3BA4">
        <w:t xml:space="preserve">It </w:t>
      </w:r>
      <w:r>
        <w:t xml:space="preserve">can </w:t>
      </w:r>
      <w:r>
        <w:t xml:space="preserve">provide support for independent news media, as we have discussed today. </w:t>
      </w:r>
      <w:r w:rsidR="00AF3BA4">
        <w:t xml:space="preserve">It </w:t>
      </w:r>
      <w:r>
        <w:t xml:space="preserve">can ensure the provision of genuine independent public service media, as we have discussed today. </w:t>
      </w:r>
      <w:r w:rsidR="00AF3BA4">
        <w:t xml:space="preserve">It </w:t>
      </w:r>
      <w:r>
        <w:t xml:space="preserve">can enhance media literacy and news literacy. </w:t>
      </w:r>
      <w:r w:rsidR="00AF3BA4">
        <w:t xml:space="preserve">It </w:t>
      </w:r>
      <w:r>
        <w:t xml:space="preserve">can protect journalists. </w:t>
      </w:r>
      <w:r w:rsidR="00AF3BA4">
        <w:t xml:space="preserve">It </w:t>
      </w:r>
      <w:r>
        <w:t>can enable the work of independent fact</w:t>
      </w:r>
      <w:r w:rsidR="00AF3BA4">
        <w:t>-</w:t>
      </w:r>
      <w:r>
        <w:t xml:space="preserve">checkers. </w:t>
      </w:r>
      <w:r w:rsidR="00AF3BA4">
        <w:t xml:space="preserve">It </w:t>
      </w:r>
      <w:r>
        <w:t>can ensure that open data is available</w:t>
      </w:r>
      <w:r w:rsidR="00AF3BA4">
        <w:t>,</w:t>
      </w:r>
      <w:r>
        <w:t xml:space="preserve"> so that fact</w:t>
      </w:r>
      <w:r w:rsidR="00AF3BA4">
        <w:t>-</w:t>
      </w:r>
      <w:r>
        <w:t>checkers and others can investigate decisions made by people in positions of power. Of course</w:t>
      </w:r>
      <w:r w:rsidR="00AF3BA4">
        <w:t>,</w:t>
      </w:r>
      <w:r>
        <w:t xml:space="preserve"> in this country we have Full Fact, wh</w:t>
      </w:r>
      <w:r w:rsidR="00AF3BA4">
        <w:t>ich</w:t>
      </w:r>
      <w:r>
        <w:t xml:space="preserve"> is pushing very hard for Members of Parliament</w:t>
      </w:r>
      <w:r w:rsidR="00AF3BA4">
        <w:t>—p</w:t>
      </w:r>
      <w:r>
        <w:t xml:space="preserve">erhaps sometimes even </w:t>
      </w:r>
      <w:r w:rsidR="00AF3BA4">
        <w:t>m</w:t>
      </w:r>
      <w:r>
        <w:t xml:space="preserve">embers of </w:t>
      </w:r>
      <w:r w:rsidR="00AF3BA4">
        <w:t>g</w:t>
      </w:r>
      <w:r>
        <w:t>overnment</w:t>
      </w:r>
      <w:r w:rsidR="00AF3BA4">
        <w:t>—who have on occasion misspoken t</w:t>
      </w:r>
      <w:r>
        <w:t>o correct the record when they choose to do so, which not all of them do</w:t>
      </w:r>
      <w:r w:rsidR="00AF3BA4">
        <w:t>,</w:t>
      </w:r>
      <w:r>
        <w:t xml:space="preserve"> even when encouraged to do so by Full Fact or others. There are many things that can be done.</w:t>
      </w:r>
    </w:p>
    <w:p w:rsidR="00D03F54" w:rsidP="009642F7">
      <w:pPr>
        <w:pStyle w:val="Answer"/>
        <w:spacing w:before="120" w:after="120"/>
        <w:ind w:left="851"/>
        <w:jc w:val="left"/>
      </w:pPr>
      <w:r>
        <w:t xml:space="preserve">In </w:t>
      </w:r>
      <w:r>
        <w:t>a situation where trust is already low, where so much misinformation</w:t>
      </w:r>
      <w:r>
        <w:t xml:space="preserve"> and</w:t>
      </w:r>
      <w:r>
        <w:t xml:space="preserve"> disinformation </w:t>
      </w:r>
      <w:r>
        <w:t>involves</w:t>
      </w:r>
      <w:r>
        <w:t xml:space="preserve"> very powerful people</w:t>
      </w:r>
      <w:r>
        <w:t>—o</w:t>
      </w:r>
      <w:r>
        <w:t xml:space="preserve">ften </w:t>
      </w:r>
      <w:r>
        <w:t xml:space="preserve">at </w:t>
      </w:r>
      <w:r>
        <w:t>the heart of the political system</w:t>
      </w:r>
      <w:r>
        <w:t>,</w:t>
      </w:r>
      <w:r>
        <w:t xml:space="preserve"> and sometimes government </w:t>
      </w:r>
      <w:r>
        <w:t>itself—an</w:t>
      </w:r>
      <w:r>
        <w:t xml:space="preserve">d concerns governance </w:t>
      </w:r>
      <w:r>
        <w:t xml:space="preserve">and </w:t>
      </w:r>
      <w:r>
        <w:t xml:space="preserve">politics, </w:t>
      </w:r>
      <w:r>
        <w:t xml:space="preserve">we need to be careful about believing </w:t>
      </w:r>
      <w:r>
        <w:t xml:space="preserve">that government can act directly in any of this. That is going to be very counterproductive and much of the public will see it simply as self-dealing and a “system” looking out for itself. </w:t>
      </w:r>
    </w:p>
    <w:p w:rsidR="00D03F54" w:rsidP="009642F7">
      <w:pPr>
        <w:pStyle w:val="Answer"/>
        <w:spacing w:before="120" w:after="120"/>
        <w:ind w:left="851"/>
        <w:jc w:val="left"/>
      </w:pPr>
      <w:r w:rsidRPr="000701C5">
        <w:rPr>
          <w:b/>
          <w:i/>
        </w:rPr>
        <w:t>Robert Colvile:</w:t>
      </w:r>
      <w:r>
        <w:t xml:space="preserve"> </w:t>
      </w:r>
      <w:r w:rsidR="00AF3BA4">
        <w:t xml:space="preserve">That </w:t>
      </w:r>
      <w:r>
        <w:t>was an excellent answer and there is not much to add</w:t>
      </w:r>
      <w:r w:rsidR="00AF3BA4">
        <w:t xml:space="preserve">, apart from a </w:t>
      </w:r>
      <w:r>
        <w:t>few side</w:t>
      </w:r>
      <w:r w:rsidR="00AF3BA4">
        <w:t>-</w:t>
      </w:r>
      <w:r>
        <w:t>points. One of the issues is that even highlighting disinformation to disabuse people tends to raise the salience of it, which is a real problem. This is not a new problem. As with so many of these things</w:t>
      </w:r>
      <w:r w:rsidR="00AF3BA4">
        <w:t>,</w:t>
      </w:r>
      <w:r>
        <w:t xml:space="preserve"> you see the same things cropping up again and again through history. The media changes but the behaviour does not. </w:t>
      </w:r>
      <w:r w:rsidR="00AF3BA4">
        <w:t xml:space="preserve">Especially given </w:t>
      </w:r>
      <w:r>
        <w:t>the rise of generative AI and other tools, kitemarking for AI-generated images</w:t>
      </w:r>
      <w:r w:rsidR="00AF3BA4">
        <w:t>—w</w:t>
      </w:r>
      <w:r>
        <w:t>atermarking, embedding</w:t>
      </w:r>
      <w:r w:rsidR="00AF3BA4">
        <w:t>—</w:t>
      </w:r>
      <w:r>
        <w:t xml:space="preserve">is </w:t>
      </w:r>
      <w:r>
        <w:t>definitely something</w:t>
      </w:r>
      <w:r>
        <w:t xml:space="preserve"> we should pursue because we are increasingly visual. One </w:t>
      </w:r>
      <w:r w:rsidR="00AF3BA4">
        <w:t xml:space="preserve">thing we have not mentioned is that text </w:t>
      </w:r>
      <w:r>
        <w:t xml:space="preserve">is </w:t>
      </w:r>
      <w:r w:rsidR="00AF3BA4">
        <w:t xml:space="preserve">now </w:t>
      </w:r>
      <w:r>
        <w:t>a very small part of people’s media consumption. Images</w:t>
      </w:r>
      <w:r w:rsidR="00AF3BA4">
        <w:t>,</w:t>
      </w:r>
      <w:r>
        <w:t xml:space="preserve"> and in particular video</w:t>
      </w:r>
      <w:r w:rsidR="00AF3BA4">
        <w:t>,</w:t>
      </w:r>
      <w:r>
        <w:t xml:space="preserve"> are how people look at it and it is becoming very easy to generate incredibly convincing video. That is the frontier of information and disinformation.</w:t>
      </w:r>
    </w:p>
    <w:p w:rsidR="00D03F54" w:rsidP="009642F7">
      <w:pPr>
        <w:pStyle w:val="Answer"/>
        <w:spacing w:before="120" w:after="120"/>
        <w:ind w:left="851"/>
        <w:jc w:val="left"/>
      </w:pPr>
      <w:r>
        <w:t>For all the awful things he has done to it</w:t>
      </w:r>
      <w:r w:rsidR="00AF3BA4">
        <w:t>,</w:t>
      </w:r>
      <w:r>
        <w:t xml:space="preserve"> the introduction of Community Notes on </w:t>
      </w:r>
      <w:r w:rsidR="00CA79A7">
        <w:t>X/</w:t>
      </w:r>
      <w:r>
        <w:t xml:space="preserve">Twitter under Musk has been a real success. You can take issue with the fact that there </w:t>
      </w:r>
      <w:r>
        <w:t>is</w:t>
      </w:r>
      <w:r>
        <w:t xml:space="preserve"> a bit of partisanship and people are trying to make party political points, but generally speaking</w:t>
      </w:r>
      <w:r w:rsidR="00AF3BA4">
        <w:t>,</w:t>
      </w:r>
      <w:r>
        <w:t xml:space="preserve"> letting people attach something saying, “This is not true, guys” does seem to have worked pretty well.</w:t>
      </w:r>
    </w:p>
    <w:p w:rsidR="00D03F54" w:rsidP="009642F7">
      <w:pPr>
        <w:pStyle w:val="Answer"/>
        <w:spacing w:before="120" w:after="120"/>
        <w:ind w:left="851"/>
        <w:jc w:val="left"/>
      </w:pPr>
      <w:r w:rsidRPr="0036449F">
        <w:rPr>
          <w:b/>
          <w:i/>
        </w:rPr>
        <w:t>Professor Jane Singer:</w:t>
      </w:r>
      <w:r>
        <w:t xml:space="preserve"> On that last point, I think that has been relatively effective. Yes, it is a huge problem</w:t>
      </w:r>
      <w:r w:rsidR="00AF3BA4">
        <w:t>,</w:t>
      </w:r>
      <w:r>
        <w:t xml:space="preserve"> and I would not add anything. They have been terrific responses, except to say that AI is going to make it worse. The response to AI from newsrooms so far has been very parochial. It has been very much about how they can use it in their news processes and how they can deal with giving permission on whether to let their information feed into the algorithm. I think it is a much bigger problem and it is essentially uncontrollable, as Mr Colvile has highlighted. I do not know what the Government can do about that, but I do think it is a crucial thing to keep on top of as much as possible.</w:t>
      </w:r>
    </w:p>
    <w:p w:rsidR="0031050D" w:rsidRPr="003144CC" w:rsidP="009642F7">
      <w:pPr>
        <w:pStyle w:val="Remark"/>
        <w:spacing w:before="120" w:after="120"/>
        <w:ind w:left="851"/>
        <w:jc w:val="left"/>
      </w:pPr>
      <w:r w:rsidRPr="0036449F">
        <w:rPr>
          <w:b/>
        </w:rPr>
        <w:t>The Chair:</w:t>
      </w:r>
      <w:r>
        <w:t xml:space="preserve"> Thank you. I am very conscious that we have taken up far more of your time than we said we would, but we are hugely grateful for your evidence this afternoon. I am going to bring this to an</w:t>
      </w:r>
      <w:r w:rsidR="00AF3BA4">
        <w:t xml:space="preserve"> end</w:t>
      </w:r>
      <w:r>
        <w:t xml:space="preserve">, except to say that for those of you who </w:t>
      </w:r>
      <w:r w:rsidR="00AF3BA4">
        <w:t xml:space="preserve">heard </w:t>
      </w:r>
      <w:r>
        <w:t>Professor Ni</w:t>
      </w:r>
      <w:r w:rsidR="00AF3BA4">
        <w:t>e</w:t>
      </w:r>
      <w:r>
        <w:t xml:space="preserve">lsen refer to SLAPPs earlier, we have a session next week just on the topic of SLAPPs. On that note, thank you very much. </w:t>
      </w:r>
      <w:r w:rsidR="00AF3BA4">
        <w:t xml:space="preserve"> </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035211"/>
      <w:docPartObj>
        <w:docPartGallery w:val="Page Numbers (Top of Page)"/>
        <w:docPartUnique/>
      </w:docPartObj>
    </w:sdtPr>
    <w:sdtEndPr>
      <w:rPr>
        <w:noProof/>
      </w:rPr>
    </w:sdtEndPr>
    <w:sdtContent>
      <w:p w:rsidR="00D03F5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03F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37978807"/>
      <w:docPartObj>
        <w:docPartGallery w:val="Page Numbers (Top of Page)"/>
        <w:docPartUnique/>
      </w:docPartObj>
    </w:sdtPr>
    <w:sdtEndPr>
      <w:rPr>
        <w:noProof/>
      </w:rPr>
    </w:sdtEndPr>
    <w:sdtContent>
      <w:p w:rsidR="00D03F54" w:rsidP="0090601A">
        <w:pPr>
          <w:pStyle w:val="Para"/>
          <w:tabs>
            <w:tab w:val="left" w:pos="6966"/>
          </w:tabs>
          <w:rPr>
            <w:color w:val="808080"/>
          </w:rPr>
        </w:pPr>
        <w:sdt>
          <w:sdtPr>
            <w:rPr>
              <w:color w:val="808080"/>
            </w:rPr>
            <w:alias w:val="HouseLogo"/>
            <w:tag w:val="HouseLogo"/>
            <w:id w:val="560594653"/>
            <w:richText/>
          </w:sdtPr>
          <w:sdtContent>
            <w:r w:rsidRPr="001F0E99">
              <w:rPr>
                <w:noProof/>
                <w:color w:val="808080"/>
              </w:rPr>
              <w:drawing>
                <wp:inline distT="0" distB="0" distL="0" distR="0">
                  <wp:extent cx="3238500" cy="447675"/>
                  <wp:effectExtent l="0" t="0" r="0" b="0"/>
                  <wp:docPr id="145372599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sdtContent>
        </w:sdt>
        <w:r>
          <w:rPr>
            <w:color w:val="808080"/>
          </w:rPr>
          <w:tab/>
        </w:r>
      </w:p>
      <w:sdt>
        <w:sdtPr>
          <w:rPr>
            <w:color w:val="808080"/>
          </w:rPr>
          <w:alias w:val="SCTemplateHeader"/>
          <w:tag w:val="SCTemplateHeader"/>
          <w:id w:val="-697543909"/>
          <w:richText/>
        </w:sdtPr>
        <w:sdtContent>
          <w:p w:rsidR="00D03F54" w:rsidRPr="0090601A" w:rsidP="0090601A">
            <w:pPr>
              <w:pStyle w:val="Para"/>
              <w:rPr>
                <w:color w:val="808080"/>
              </w:rPr>
            </w:pPr>
            <w:r>
              <w:rPr>
                <w:color w:val="808080"/>
              </w:rPr>
              <w:t xml:space="preserve"> </w:t>
            </w:r>
          </w:p>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FB6DCEA"/>
    <w:lvl w:ilvl="0">
      <w:start w:val="1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3F5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news: impartiality, trust and technology</TermName>
          <TermId xmlns="http://schemas.microsoft.com/office/infopath/2007/PartnerControls">c6153151-883c-4606-b93c-654af5bb7562</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38</Value>
      <Value>101</Value>
      <Value>2</Value>
      <Value>8</Value>
      <Value>98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RecordNumber xmlns="4600776d-0a3c-44b4-bff2-0ceaafb13046" xsi:nil="true"/>
    <Meeting_x0020_Date xmlns="b42ee53a-2340-4c25-89c8-245227b3848b">2024-04-29T23:00:00+00:00</Meeting_x0020_Date>
    <RetentionTriggerDate xmlns="4600776d-0a3c-44b4-bff2-0ceaafb13046" xsi:nil="true"/>
  </documentManagement>
</p:properties>
</file>

<file path=customXml/itemProps1.xml><?xml version="1.0" encoding="utf-8"?>
<ds:datastoreItem xmlns:ds="http://schemas.openxmlformats.org/officeDocument/2006/customXml" ds:itemID="{55C00B8A-91BA-4CE4-852A-ED2522E65EDA}">
  <ds:schemaRefs>
    <ds:schemaRef ds:uri="http://schemas.microsoft.com/sharepoint/v3/contenttype/forms"/>
  </ds:schemaRefs>
</ds:datastoreItem>
</file>

<file path=customXml/itemProps2.xml><?xml version="1.0" encoding="utf-8"?>
<ds:datastoreItem xmlns:ds="http://schemas.openxmlformats.org/officeDocument/2006/customXml" ds:itemID="{C64C7B42-42AF-451C-BEEB-F4623E196C53}">
  <ds:schemaRefs>
    <ds:schemaRef ds:uri="http://schemas.microsoft.com/sharepoint/event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4186BEB9-2D0B-4F1D-8DC5-FD1C4999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C1249B-6228-46B2-8D79-4835F745F6C6}">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