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44C7" w:rsidP="008B056C">
      <w:pPr>
        <w:pStyle w:val="TitleCommittee0"/>
      </w:pPr>
      <w:sdt>
        <w:sdtPr>
          <w:alias w:val="CommitteeName"/>
          <w:tag w:val="CommitteeName"/>
          <w:id w:val="1869951332"/>
          <w:placeholder>
            <w:docPart w:val="545CF95E715D45DC923DB835222D9583"/>
          </w:placeholder>
          <w:richText/>
        </w:sdtPr>
        <w:sdtContent>
          <w:r>
            <w:t>Treasury Committee</w:t>
          </w:r>
        </w:sdtContent>
      </w:sdt>
    </w:p>
    <w:p w:rsidR="008744C7" w:rsidP="008B056C">
      <w:pPr>
        <w:pStyle w:val="TitleInquiry0"/>
      </w:pPr>
      <w:r>
        <w:t xml:space="preserve">Oral evidence: </w:t>
      </w:r>
      <w:sdt>
        <w:sdtPr>
          <w:alias w:val="InquiryName"/>
          <w:tag w:val="InquiryName"/>
          <w:id w:val="377371847"/>
          <w:placeholder>
            <w:docPart w:val="545CF95E715D45DC923DB835222D9583"/>
          </w:placeholder>
          <w:richText/>
        </w:sdtPr>
        <w:sdtContent>
          <w:r>
            <w:fldChar w:fldCharType="begin"/>
          </w:r>
          <w:r>
            <w:instrText xml:space="preserve"> HYPERLINK "https://committees.parliament.uk/work/923/bank-of-england-financial-stability-report/" </w:instrText>
          </w:r>
          <w:r>
            <w:fldChar w:fldCharType="separate"/>
          </w:r>
          <w:r w:rsidRPr="00DF4F41" w:rsidR="00FB39F5">
            <w:rPr>
              <w:rStyle w:val="Hyperlink"/>
            </w:rPr>
            <w:t>Bank of E</w:t>
          </w:r>
          <w:bookmarkStart w:id="0" w:name="_GoBack"/>
          <w:bookmarkEnd w:id="0"/>
          <w:r w:rsidRPr="00DF4F41" w:rsidR="00FB39F5">
            <w:rPr>
              <w:rStyle w:val="Hyperlink"/>
            </w:rPr>
            <w:t>n</w:t>
          </w:r>
          <w:r w:rsidRPr="00DF4F41" w:rsidR="00FB39F5">
            <w:rPr>
              <w:rStyle w:val="Hyperlink"/>
            </w:rPr>
            <w:t>gland Financial Stability Report</w:t>
          </w:r>
          <w:r>
            <w:fldChar w:fldCharType="end"/>
          </w:r>
        </w:sdtContent>
      </w:sdt>
      <w:r>
        <w:t xml:space="preserve">, HC </w:t>
      </w:r>
      <w:sdt>
        <w:sdtPr>
          <w:alias w:val="InquiryRefNo"/>
          <w:tag w:val="InquiryRefNo"/>
          <w:id w:val="-281725174"/>
          <w:placeholder>
            <w:docPart w:val="545CF95E715D45DC923DB835222D9583"/>
          </w:placeholder>
          <w:richText/>
        </w:sdtPr>
        <w:sdtContent>
          <w:r>
            <w:t>1</w:t>
          </w:r>
          <w:r w:rsidR="00A03729">
            <w:t>115</w:t>
          </w:r>
        </w:sdtContent>
      </w:sdt>
    </w:p>
    <w:sdt>
      <w:sdtPr>
        <w:alias w:val="SittingDate"/>
        <w:tag w:val="SittingDate"/>
        <w:id w:val="-1160222926"/>
        <w:placeholder>
          <w:docPart w:val="545CF95E715D45DC923DB835222D9583"/>
        </w:placeholder>
        <w:richText/>
      </w:sdtPr>
      <w:sdtContent>
        <w:p w:rsidR="008744C7" w:rsidP="008B056C">
          <w:pPr>
            <w:pStyle w:val="Para"/>
          </w:pPr>
          <w:r>
            <w:t>Wednesday 6 January 2021</w:t>
          </w:r>
        </w:p>
      </w:sdtContent>
    </w:sdt>
    <w:p w:rsidR="008744C7" w:rsidP="008B056C">
      <w:pPr>
        <w:pStyle w:val="Para"/>
      </w:pPr>
      <w:r>
        <w:t xml:space="preserve">Ordered by the House of </w:t>
      </w:r>
      <w:sdt>
        <w:sdtPr>
          <w:alias w:val="House"/>
          <w:tag w:val="House"/>
          <w:id w:val="809213435"/>
          <w:placeholder>
            <w:docPart w:val="545CF95E715D45DC923DB835222D9583"/>
          </w:placeholder>
          <w:richText/>
        </w:sdtPr>
        <w:sdtContent>
          <w:r w:rsidRPr="00615759">
            <w:t>Commons</w:t>
          </w:r>
        </w:sdtContent>
      </w:sdt>
      <w:r w:rsidRPr="00615759">
        <w:t xml:space="preserve"> to be published on </w:t>
      </w:r>
      <w:sdt>
        <w:sdtPr>
          <w:alias w:val="PublishDate"/>
          <w:tag w:val="PublishDate"/>
          <w:id w:val="217021599"/>
          <w:placeholder>
            <w:docPart w:val="545CF95E715D45DC923DB835222D9583"/>
          </w:placeholder>
          <w:richText/>
        </w:sdtPr>
        <w:sdtContent>
          <w:r w:rsidR="00A03729">
            <w:t>6 January 2021</w:t>
          </w:r>
        </w:sdtContent>
      </w:sdt>
      <w:r w:rsidRPr="00615759">
        <w:t>.</w:t>
      </w:r>
    </w:p>
    <w:p w:rsidR="008744C7" w:rsidP="008B056C">
      <w:sdt>
        <w:sdtPr>
          <w:alias w:val="VideoHyperlink"/>
          <w:tag w:val="VideoHyperlink"/>
          <w:id w:val="703995351"/>
          <w:placeholder>
            <w:docPart w:val="545CF95E715D45DC923DB835222D9583"/>
          </w:placeholder>
          <w:richText/>
        </w:sdtPr>
        <w:sdtContent>
          <w:r>
            <w:fldChar w:fldCharType="begin"/>
          </w:r>
          <w:r>
            <w:instrText xml:space="preserve"> HYPERLINK "https://www.parliamentlive.tv/Event/Index/30ec6304-dc0f-4bd5-9a52-80c149b09761" </w:instrText>
          </w:r>
          <w:r>
            <w:fldChar w:fldCharType="separate"/>
          </w:r>
          <w:r w:rsidRPr="003076AD">
            <w:rPr>
              <w:rStyle w:val="Hyperlink"/>
            </w:rPr>
            <w:t>Watch th</w:t>
          </w:r>
          <w:r w:rsidRPr="003076AD">
            <w:rPr>
              <w:rStyle w:val="Hyperlink"/>
            </w:rPr>
            <w:t>e</w:t>
          </w:r>
          <w:r w:rsidRPr="003076AD">
            <w:rPr>
              <w:rStyle w:val="Hyperlink"/>
            </w:rPr>
            <w:t xml:space="preserve"> meeting</w:t>
          </w:r>
          <w:r>
            <w:fldChar w:fldCharType="end"/>
          </w:r>
        </w:sdtContent>
      </w:sdt>
    </w:p>
    <w:p w:rsidR="008744C7" w:rsidP="008B056C">
      <w:r>
        <w:t xml:space="preserve">Members present: </w:t>
      </w:r>
      <w:sdt>
        <w:sdtPr>
          <w:alias w:val="MembersPresent"/>
          <w:tag w:val="MembersPresent"/>
          <w:id w:val="366340316"/>
          <w:placeholder>
            <w:docPart w:val="545CF95E715D45DC923DB835222D9583"/>
          </w:placeholder>
          <w:richText/>
        </w:sdtPr>
        <w:sdtContent>
          <w:r w:rsidRPr="00C97853">
            <w:t xml:space="preserve">Mel Stride (Chair); </w:t>
          </w:r>
          <w:r w:rsidRPr="00CB3FA1">
            <w:t>Rushanara Ali; Mr Steve Baker; Harriett Baldwin; Anthony Browne; Felicity Buchan</w:t>
          </w:r>
          <w:r w:rsidRPr="00CB3FA1" w:rsidR="00CF4FFF">
            <w:t xml:space="preserve">; </w:t>
          </w:r>
          <w:r w:rsidR="004A5BAD">
            <w:t>Dame</w:t>
          </w:r>
          <w:r w:rsidRPr="00CB3FA1" w:rsidR="00AB4D6B">
            <w:t xml:space="preserve"> Angela Eagle; </w:t>
          </w:r>
          <w:r w:rsidRPr="00CB3FA1">
            <w:t>Julie</w:t>
          </w:r>
          <w:r w:rsidRPr="00C97853">
            <w:t xml:space="preserve"> Marson; Siobhain McDonagh; Alison </w:t>
          </w:r>
          <w:r w:rsidRPr="00C97853">
            <w:t>Thewliss</w:t>
          </w:r>
          <w:r w:rsidRPr="00C97853">
            <w:t>.</w:t>
          </w:r>
        </w:sdtContent>
      </w:sdt>
    </w:p>
    <w:p w:rsidR="008744C7" w:rsidP="008B056C">
      <w:pPr>
        <w:pStyle w:val="ParaCentre"/>
      </w:pPr>
      <w:r w:rsidRPr="00156A60">
        <w:t xml:space="preserve">Questions </w:t>
      </w:r>
      <w:sdt>
        <w:sdtPr>
          <w:alias w:val="QuestionNumbers"/>
          <w:tag w:val="QuestionNumbers"/>
          <w:id w:val="-1223666168"/>
          <w:placeholder>
            <w:docPart w:val="545CF95E715D45DC923DB835222D9583"/>
          </w:placeholder>
          <w:richText/>
        </w:sdtPr>
        <w:sdtContent>
          <w:r w:rsidR="00A03729">
            <w:t>1</w:t>
          </w:r>
          <w:r>
            <w:t xml:space="preserve"> - </w:t>
          </w:r>
          <w:r w:rsidR="00AC51B7">
            <w:t>61</w:t>
          </w:r>
        </w:sdtContent>
      </w:sdt>
    </w:p>
    <w:p w:rsidR="008744C7" w:rsidP="008B056C">
      <w:pPr>
        <w:pStyle w:val="TitleWitnesses0"/>
      </w:pPr>
      <w:r>
        <w:t>Witnesses</w:t>
      </w:r>
    </w:p>
    <w:sdt>
      <w:sdtPr>
        <w:alias w:val="WitnessSet"/>
        <w:tag w:val="WitnessSet"/>
        <w:id w:val="-368373484"/>
        <w:placeholder>
          <w:docPart w:val="39DB39C47AD74439BAE6FF8B7B2AA3A0"/>
        </w:placeholder>
        <w:richText/>
      </w:sdtPr>
      <w:sdtContent>
        <w:p w:rsidR="008744C7" w:rsidP="00A03729">
          <w:pPr>
            <w:pStyle w:val="Para"/>
          </w:pPr>
          <w:r>
            <w:fldChar w:fldCharType="begin"/>
          </w:r>
          <w:r>
            <w:instrText xml:space="preserve"> HYPERLINK \l "Panel1" </w:instrText>
          </w:r>
          <w:r>
            <w:fldChar w:fldCharType="separate"/>
          </w:r>
          <w:r w:rsidRPr="000B2769">
            <w:rPr>
              <w:rStyle w:val="Hyperlink"/>
            </w:rPr>
            <w:t>I</w:t>
          </w:r>
          <w:r>
            <w:fldChar w:fldCharType="end"/>
          </w:r>
          <w:r>
            <w:t xml:space="preserve">: </w:t>
          </w:r>
          <w:r w:rsidR="00A03729">
            <w:t xml:space="preserve">Andrew Bailey, </w:t>
          </w:r>
          <w:r w:rsidR="0049550E">
            <w:t>Governor</w:t>
          </w:r>
          <w:r w:rsidR="00A03729">
            <w:t xml:space="preserve">, Bank of England; Sam Woods, Deputy </w:t>
          </w:r>
          <w:r w:rsidR="0049550E">
            <w:t>Governor</w:t>
          </w:r>
          <w:r w:rsidR="00A03729">
            <w:t xml:space="preserve"> for Prudential Regulation and Chief Executive Officer, Prudential Regulation Authority; Anil Kashyap, External </w:t>
          </w:r>
          <w:r w:rsidR="00B17E7F">
            <w:t>Member</w:t>
          </w:r>
          <w:r w:rsidR="00A03729">
            <w:t xml:space="preserve">, Financial Policy Committee, Bank of England; </w:t>
          </w:r>
          <w:r w:rsidR="000B2769">
            <w:t xml:space="preserve">and </w:t>
          </w:r>
          <w:r w:rsidR="00A03729">
            <w:t xml:space="preserve">Donald Kohn, External </w:t>
          </w:r>
          <w:r w:rsidR="00B17E7F">
            <w:t>Member</w:t>
          </w:r>
          <w:r w:rsidR="00A03729">
            <w:t>, Financial Policy Committee, Bank of England.</w:t>
          </w:r>
        </w:p>
      </w:sdtContent>
    </w:sdt>
    <w:p w:rsidR="008744C7" w:rsidP="008B056C">
      <w:pPr>
        <w:pStyle w:val="Para"/>
      </w:pPr>
    </w:p>
    <w:p w:rsidR="008744C7" w:rsidP="008B056C">
      <w:pPr>
        <w:rPr>
          <w:rFonts w:eastAsia="Times New Roman"/>
          <w:szCs w:val="20"/>
        </w:rPr>
      </w:pPr>
      <w:r>
        <w:br w:type="page"/>
      </w:r>
    </w:p>
    <w:sdt>
      <w:sdtPr>
        <w:rPr>
          <w:szCs w:val="28"/>
        </w:rPr>
        <w:alias w:val="WitnessExamination"/>
        <w:tag w:val="WitnessExamination"/>
        <w:id w:val="2003463402"/>
        <w:placeholder>
          <w:docPart w:val="39DB39C47AD74439BAE6FF8B7B2AA3A0"/>
        </w:placeholder>
        <w:richText/>
      </w:sdtPr>
      <w:sdtEndPr>
        <w:rPr>
          <w:szCs w:val="22"/>
        </w:rPr>
      </w:sdtEndPr>
      <w:sdtContent>
        <w:p w:rsidR="008744C7" w:rsidRPr="008744C7" w:rsidP="008744C7">
          <w:pPr>
            <w:pStyle w:val="TitlePanel0"/>
            <w:rPr>
              <w:szCs w:val="28"/>
            </w:rPr>
          </w:pPr>
          <w:bookmarkStart w:id="1" w:name="Panel1"/>
          <w:r w:rsidRPr="008744C7">
            <w:rPr>
              <w:szCs w:val="28"/>
            </w:rPr>
            <w:t>Examination of Witnesses</w:t>
          </w:r>
        </w:p>
        <w:p w:rsidR="008744C7" w:rsidP="008744C7">
          <w:pPr>
            <w:pStyle w:val="TitlePanel0"/>
            <w:jc w:val="left"/>
            <w:rPr>
              <w:sz w:val="22"/>
            </w:rPr>
          </w:pPr>
          <w:r>
            <w:rPr>
              <w:sz w:val="22"/>
            </w:rPr>
            <w:t xml:space="preserve">Witnesses: </w:t>
          </w:r>
          <w:r w:rsidR="00A03729">
            <w:rPr>
              <w:sz w:val="22"/>
            </w:rPr>
            <w:t>Andrew Bailey, Sam Woods, Anil Kashyap and Donald Kohn.</w:t>
          </w:r>
        </w:p>
      </w:sdtContent>
    </w:sdt>
    <w:p w:rsidR="00C9410C" w:rsidP="0068273D">
      <w:pPr>
        <w:pStyle w:val="Question"/>
      </w:pPr>
      <w:bookmarkEnd w:id="1"/>
      <w:sdt>
        <w:sdtPr>
          <w:alias w:val="Member"/>
          <w:tag w:val="&lt;Member mnisId='3935' dodsId='62786'&gt;"/>
          <w:id w:val="-1991552573"/>
          <w:placeholder>
            <w:docPart w:val="DefaultPlaceholder_1082065158"/>
          </w:placeholder>
          <w:richText/>
        </w:sdtPr>
        <w:sdtContent>
          <w:r w:rsidRPr="00CA4B67" w:rsidR="00CA4B67">
            <w:rPr>
              <w:b/>
            </w:rPr>
            <w:t>Chair:</w:t>
          </w:r>
        </w:sdtContent>
      </w:sdt>
      <w:r w:rsidR="00CA4B67">
        <w:t xml:space="preserve"> </w:t>
      </w:r>
      <w:r w:rsidR="005D5EBE">
        <w:t>Good afternoon</w:t>
      </w:r>
      <w:r w:rsidR="00102246">
        <w:t xml:space="preserve"> and welcome to the Treasury </w:t>
      </w:r>
      <w:r w:rsidR="00120132">
        <w:t>S</w:t>
      </w:r>
      <w:r w:rsidR="00102246">
        <w:t xml:space="preserve">elect </w:t>
      </w:r>
      <w:r w:rsidR="00120132">
        <w:t>C</w:t>
      </w:r>
      <w:r w:rsidR="00102246">
        <w:t>ommittee inquiry session into the Bank of E</w:t>
      </w:r>
      <w:r w:rsidR="00120132">
        <w:t>ngland’</w:t>
      </w:r>
      <w:r w:rsidR="00102246">
        <w:t xml:space="preserve">s </w:t>
      </w:r>
      <w:r w:rsidR="0003248E">
        <w:t>financial stability report</w:t>
      </w:r>
      <w:r w:rsidR="00102246">
        <w:t>.</w:t>
      </w:r>
      <w:r w:rsidR="00120132">
        <w:t xml:space="preserve"> We are </w:t>
      </w:r>
      <w:r w:rsidR="00102246">
        <w:t>very pleased</w:t>
      </w:r>
      <w:r w:rsidR="00120132">
        <w:t xml:space="preserve"> today to have four representatives of the </w:t>
      </w:r>
      <w:r w:rsidR="0003248E">
        <w:t xml:space="preserve">Bank </w:t>
      </w:r>
      <w:r w:rsidR="00120132">
        <w:t>join us as witnesses, and I am</w:t>
      </w:r>
      <w:r w:rsidR="00102246">
        <w:t xml:space="preserve"> going to ask each of them to very briefly</w:t>
      </w:r>
      <w:r w:rsidR="00120132">
        <w:t xml:space="preserve"> introduce themselves to the Committee</w:t>
      </w:r>
      <w:r w:rsidR="008533FE">
        <w:t>.</w:t>
      </w:r>
    </w:p>
    <w:p w:rsidR="00102246" w:rsidP="00102246">
      <w:pPr>
        <w:pStyle w:val="Answer"/>
      </w:pPr>
      <w:sdt>
        <w:sdtPr>
          <w:alias w:val="Witness"/>
          <w:id w:val="-634797592"/>
          <w:placeholder>
            <w:docPart w:val="DefaultPlaceholder_-1854013440"/>
          </w:placeholder>
          <w:richText/>
        </w:sdtPr>
        <w:sdtContent>
          <w:r w:rsidRPr="008D200C" w:rsidR="008D200C">
            <w:rPr>
              <w:b/>
              <w:i/>
            </w:rPr>
            <w:t>Andrew Bailey:</w:t>
          </w:r>
          <w:r w:rsidRPr="00102246">
            <w:rPr>
              <w:b/>
            </w:rPr>
            <w:t xml:space="preserve"> </w:t>
          </w:r>
        </w:sdtContent>
      </w:sdt>
      <w:r>
        <w:t>Good a</w:t>
      </w:r>
      <w:r w:rsidR="00703462">
        <w:t>f</w:t>
      </w:r>
      <w:r>
        <w:t>ternoon</w:t>
      </w:r>
      <w:r w:rsidR="00703462">
        <w:t xml:space="preserve">. </w:t>
      </w:r>
      <w:r w:rsidR="00B22BEC">
        <w:t xml:space="preserve">I am </w:t>
      </w:r>
      <w:r w:rsidR="00703462">
        <w:t xml:space="preserve">Andrew Bailey, </w:t>
      </w:r>
      <w:r w:rsidR="0049550E">
        <w:t>Governor</w:t>
      </w:r>
      <w:r w:rsidR="0003248E">
        <w:t xml:space="preserve"> </w:t>
      </w:r>
      <w:r w:rsidR="00703462">
        <w:t>of the Bank of England.</w:t>
      </w:r>
    </w:p>
    <w:p w:rsidR="00102246" w:rsidP="00102246">
      <w:pPr>
        <w:pStyle w:val="Answer"/>
      </w:pPr>
      <w:sdt>
        <w:sdtPr>
          <w:alias w:val="Witness"/>
          <w:id w:val="-2147037923"/>
          <w:placeholder>
            <w:docPart w:val="DefaultPlaceholder_-1854013440"/>
          </w:placeholder>
          <w:richText/>
        </w:sdtPr>
        <w:sdtContent>
          <w:r w:rsidRPr="008D200C" w:rsidR="008D200C">
            <w:rPr>
              <w:b/>
              <w:i/>
            </w:rPr>
            <w:t>Sam Woods:</w:t>
          </w:r>
          <w:r w:rsidRPr="00102246">
            <w:rPr>
              <w:b/>
            </w:rPr>
            <w:t xml:space="preserve"> </w:t>
          </w:r>
        </w:sdtContent>
      </w:sdt>
      <w:r w:rsidR="00B22BEC">
        <w:t xml:space="preserve">I am </w:t>
      </w:r>
      <w:r>
        <w:t>Sam Woods</w:t>
      </w:r>
      <w:r w:rsidR="005E5E0C">
        <w:t xml:space="preserve">, </w:t>
      </w:r>
      <w:r w:rsidR="00B22BEC">
        <w:t xml:space="preserve">Deputy </w:t>
      </w:r>
      <w:r w:rsidR="0049550E">
        <w:t>Governor</w:t>
      </w:r>
      <w:r w:rsidR="00B22BEC">
        <w:t xml:space="preserve"> </w:t>
      </w:r>
      <w:r w:rsidR="005E5E0C">
        <w:t>and head of the PRA.</w:t>
      </w:r>
    </w:p>
    <w:p w:rsidR="00B74473" w:rsidP="00B74473">
      <w:pPr>
        <w:pStyle w:val="Answer"/>
      </w:pPr>
      <w:sdt>
        <w:sdtPr>
          <w:alias w:val="Witness"/>
          <w:id w:val="1173147469"/>
          <w:placeholder>
            <w:docPart w:val="DefaultPlaceholder_-1854013440"/>
          </w:placeholder>
          <w:richText/>
        </w:sdtPr>
        <w:sdtContent>
          <w:r w:rsidRPr="008D200C" w:rsidR="008D200C">
            <w:rPr>
              <w:b/>
              <w:i/>
            </w:rPr>
            <w:t>Anil Kashyap:</w:t>
          </w:r>
          <w:r w:rsidRPr="00B74473">
            <w:rPr>
              <w:b/>
            </w:rPr>
            <w:t xml:space="preserve"> </w:t>
          </w:r>
        </w:sdtContent>
      </w:sdt>
      <w:r w:rsidR="00B22BEC">
        <w:t xml:space="preserve">I am </w:t>
      </w:r>
      <w:r w:rsidR="005E5E0C">
        <w:t>Anil Kashyap, external member of the FPC.</w:t>
      </w:r>
    </w:p>
    <w:p w:rsidR="00B74473" w:rsidP="00B74473">
      <w:pPr>
        <w:pStyle w:val="Answer"/>
      </w:pPr>
      <w:sdt>
        <w:sdtPr>
          <w:alias w:val="Witness"/>
          <w:id w:val="307058124"/>
          <w:placeholder>
            <w:docPart w:val="DefaultPlaceholder_-1854013440"/>
          </w:placeholder>
          <w:richText/>
        </w:sdtPr>
        <w:sdtContent>
          <w:r w:rsidRPr="008D200C" w:rsidR="008D200C">
            <w:rPr>
              <w:b/>
              <w:i/>
            </w:rPr>
            <w:t>Donald Kohn:</w:t>
          </w:r>
          <w:r w:rsidRPr="00B74473">
            <w:rPr>
              <w:b/>
            </w:rPr>
            <w:t xml:space="preserve"> </w:t>
          </w:r>
        </w:sdtContent>
      </w:sdt>
      <w:r w:rsidR="00B22BEC">
        <w:t xml:space="preserve">I am </w:t>
      </w:r>
      <w:r>
        <w:t>Do</w:t>
      </w:r>
      <w:r w:rsidR="005E5E0C">
        <w:t>n</w:t>
      </w:r>
      <w:r>
        <w:t xml:space="preserve"> Kohn, external member of the FPC</w:t>
      </w:r>
      <w:r w:rsidR="005E5E0C">
        <w:t>.</w:t>
      </w:r>
    </w:p>
    <w:p w:rsidR="00B22BEC" w:rsidP="00B74473">
      <w:pPr>
        <w:pStyle w:val="Question"/>
      </w:pPr>
      <w:sdt>
        <w:sdtPr>
          <w:alias w:val="Member"/>
          <w:tag w:val="&lt;Member mnisId='3935' dodsId='62786'&gt;"/>
          <w:id w:val="99074718"/>
          <w:placeholder>
            <w:docPart w:val="DefaultPlaceholder_-1854013440"/>
          </w:placeholder>
          <w:richText/>
        </w:sdtPr>
        <w:sdtContent>
          <w:r w:rsidRPr="00B74473" w:rsidR="00B74473">
            <w:rPr>
              <w:b/>
            </w:rPr>
            <w:t>Chair:</w:t>
          </w:r>
        </w:sdtContent>
      </w:sdt>
      <w:r w:rsidR="00B74473">
        <w:t xml:space="preserve"> Welcome and </w:t>
      </w:r>
      <w:r w:rsidR="005E5E0C">
        <w:t>thank</w:t>
      </w:r>
      <w:r w:rsidR="00B74473">
        <w:t xml:space="preserve"> you for </w:t>
      </w:r>
      <w:r w:rsidR="005E5E0C">
        <w:t>attending</w:t>
      </w:r>
      <w:r w:rsidR="00B74473">
        <w:t xml:space="preserve"> today.</w:t>
      </w:r>
      <w:r w:rsidR="005E5E0C">
        <w:t xml:space="preserve"> </w:t>
      </w:r>
      <w:r w:rsidR="00B74473">
        <w:t xml:space="preserve">Most of you have appeared before us at one </w:t>
      </w:r>
      <w:r w:rsidR="005E5E0C">
        <w:t xml:space="preserve">time </w:t>
      </w:r>
      <w:r w:rsidR="00B74473">
        <w:t xml:space="preserve">or another. </w:t>
      </w:r>
      <w:r w:rsidR="005E5E0C">
        <w:t xml:space="preserve">If a </w:t>
      </w:r>
      <w:r w:rsidR="003F1850">
        <w:t>question</w:t>
      </w:r>
      <w:r w:rsidR="005E5E0C">
        <w:t xml:space="preserve"> is not directed to you</w:t>
      </w:r>
      <w:r>
        <w:t>,</w:t>
      </w:r>
      <w:r w:rsidR="005E5E0C">
        <w:t xml:space="preserve"> and you really want to answer it </w:t>
      </w:r>
      <w:r w:rsidR="009A4AA4">
        <w:t xml:space="preserve">and have something to add, </w:t>
      </w:r>
      <w:r w:rsidR="00B74473">
        <w:t>ple</w:t>
      </w:r>
      <w:r w:rsidR="009A4AA4">
        <w:t>as</w:t>
      </w:r>
      <w:r w:rsidR="00B74473">
        <w:t>e raise your hand and I will en</w:t>
      </w:r>
      <w:r w:rsidR="009A4AA4">
        <w:t>d</w:t>
      </w:r>
      <w:r w:rsidR="00B74473">
        <w:t>eavour to bring you in at that point.</w:t>
      </w:r>
      <w:r w:rsidR="009A4AA4">
        <w:t xml:space="preserve"> </w:t>
      </w:r>
    </w:p>
    <w:p w:rsidR="001E4E13" w:rsidP="00B22BEC">
      <w:pPr>
        <w:pStyle w:val="Question"/>
        <w:numPr>
          <w:ilvl w:val="0"/>
          <w:numId w:val="0"/>
        </w:numPr>
        <w:ind w:left="794"/>
      </w:pPr>
      <w:r>
        <w:t xml:space="preserve">One point that I want to make up front in this session is that the </w:t>
      </w:r>
      <w:r w:rsidR="00B74473">
        <w:t xml:space="preserve">London Capital </w:t>
      </w:r>
      <w:r w:rsidR="00B22BEC">
        <w:t>and</w:t>
      </w:r>
      <w:r w:rsidR="00A577AA">
        <w:t xml:space="preserve"> </w:t>
      </w:r>
      <w:r w:rsidR="00B74473">
        <w:t xml:space="preserve">Finance report from Dame Elizabeth </w:t>
      </w:r>
      <w:r w:rsidR="00A577AA">
        <w:t>Gloster</w:t>
      </w:r>
      <w:r w:rsidR="00A577AA">
        <w:t xml:space="preserve"> has been </w:t>
      </w:r>
      <w:r w:rsidR="00B74473">
        <w:t>published now</w:t>
      </w:r>
      <w:r w:rsidR="00A577AA">
        <w:t>, but I want to make it clear that t</w:t>
      </w:r>
      <w:r w:rsidR="00B74473">
        <w:t xml:space="preserve">his session is </w:t>
      </w:r>
      <w:r w:rsidR="00F72D3C">
        <w:t>not going to focus on that.</w:t>
      </w:r>
      <w:r w:rsidR="00A577AA">
        <w:t xml:space="preserve"> However, Andrew Bailey has very kindly agreed to appear before our Committee on that matter on 8 February, and that will follow </w:t>
      </w:r>
      <w:r>
        <w:t xml:space="preserve">a session we are having with Dame Elizabeth </w:t>
      </w:r>
      <w:r>
        <w:t>Gloster</w:t>
      </w:r>
      <w:r w:rsidR="00B22BEC">
        <w:t>,</w:t>
      </w:r>
      <w:r>
        <w:t xml:space="preserve"> which will be held on 1 February. J</w:t>
      </w:r>
      <w:r w:rsidR="00F72D3C">
        <w:t xml:space="preserve">ust to reassure all those </w:t>
      </w:r>
      <w:r>
        <w:t>who have an interest in that matter</w:t>
      </w:r>
      <w:r w:rsidRPr="009326D3">
        <w:t>—</w:t>
      </w:r>
      <w:r>
        <w:t>and I know there are many</w:t>
      </w:r>
      <w:r w:rsidRPr="009326D3">
        <w:t>—</w:t>
      </w:r>
      <w:r w:rsidR="00F72D3C">
        <w:t>the C</w:t>
      </w:r>
      <w:r>
        <w:t>o</w:t>
      </w:r>
      <w:r w:rsidR="00F72D3C">
        <w:t>mmitte</w:t>
      </w:r>
      <w:r>
        <w:t xml:space="preserve">e </w:t>
      </w:r>
      <w:r w:rsidR="00F72D3C">
        <w:t xml:space="preserve">will be looking very carefully </w:t>
      </w:r>
      <w:r>
        <w:t xml:space="preserve">and </w:t>
      </w:r>
      <w:r w:rsidR="00B22BEC">
        <w:t xml:space="preserve">in </w:t>
      </w:r>
      <w:r w:rsidR="00F72D3C">
        <w:t xml:space="preserve">some detail </w:t>
      </w:r>
      <w:r>
        <w:t xml:space="preserve">at the report. Indeed, </w:t>
      </w:r>
      <w:r w:rsidR="009D4B96">
        <w:t>we expect to have some sessions after Andrew’s appearance on 8 February as well.</w:t>
      </w:r>
      <w:r w:rsidR="00F72D3C">
        <w:t xml:space="preserve"> </w:t>
      </w:r>
    </w:p>
    <w:p w:rsidR="00B22BEC" w:rsidP="001E4E13">
      <w:pPr>
        <w:pStyle w:val="Question"/>
        <w:numPr>
          <w:ilvl w:val="0"/>
          <w:numId w:val="0"/>
        </w:numPr>
        <w:ind w:left="794"/>
      </w:pPr>
      <w:r>
        <w:t>Havin</w:t>
      </w:r>
      <w:r w:rsidR="009D4B96">
        <w:t>g</w:t>
      </w:r>
      <w:r>
        <w:t xml:space="preserve"> said that, let me start with the first question, which </w:t>
      </w:r>
      <w:r w:rsidR="009D4B96">
        <w:t>I</w:t>
      </w:r>
      <w:r>
        <w:t xml:space="preserve"> would </w:t>
      </w:r>
      <w:r>
        <w:t>like to put to Andrew and then Sam</w:t>
      </w:r>
      <w:r w:rsidR="009D4B96">
        <w:t xml:space="preserve">, but please come in, others, if you wish to. We have now </w:t>
      </w:r>
      <w:r>
        <w:t>con</w:t>
      </w:r>
      <w:r w:rsidR="009D4B96">
        <w:t>cl</w:t>
      </w:r>
      <w:r>
        <w:t>uded our trade agreement with the Eur</w:t>
      </w:r>
      <w:r w:rsidR="009D4B96">
        <w:t xml:space="preserve">opean </w:t>
      </w:r>
      <w:r>
        <w:t>Union, which is reasonably strong in its c</w:t>
      </w:r>
      <w:r w:rsidR="009D4B96">
        <w:t>o</w:t>
      </w:r>
      <w:r>
        <w:t>verage of goods</w:t>
      </w:r>
      <w:r w:rsidR="005316A6">
        <w:t xml:space="preserve"> </w:t>
      </w:r>
      <w:r>
        <w:t xml:space="preserve">but much weaker in </w:t>
      </w:r>
      <w:r>
        <w:t xml:space="preserve">its </w:t>
      </w:r>
      <w:r w:rsidR="009D4B96">
        <w:t xml:space="preserve">coverage </w:t>
      </w:r>
      <w:r w:rsidR="005316A6">
        <w:t xml:space="preserve">of services, in particular </w:t>
      </w:r>
      <w:r>
        <w:t>financial ser</w:t>
      </w:r>
      <w:r w:rsidR="005316A6">
        <w:t>v</w:t>
      </w:r>
      <w:r>
        <w:t>ices</w:t>
      </w:r>
      <w:r w:rsidR="009C596B">
        <w:t xml:space="preserve">. </w:t>
      </w:r>
      <w:r w:rsidR="005316A6">
        <w:t>We know there is now a push to come to a memorandum of understanding</w:t>
      </w:r>
      <w:r>
        <w:t>,</w:t>
      </w:r>
      <w:r w:rsidR="005316A6">
        <w:t xml:space="preserve"> in March </w:t>
      </w:r>
      <w:r>
        <w:t>of this year,</w:t>
      </w:r>
      <w:r w:rsidR="005316A6">
        <w:t xml:space="preserve"> on financial services. </w:t>
      </w:r>
    </w:p>
    <w:p w:rsidR="00B74473" w:rsidP="001E4E13">
      <w:pPr>
        <w:pStyle w:val="Question"/>
        <w:numPr>
          <w:ilvl w:val="0"/>
          <w:numId w:val="0"/>
        </w:numPr>
        <w:ind w:left="794"/>
      </w:pPr>
      <w:r>
        <w:t xml:space="preserve">Andrew, </w:t>
      </w:r>
      <w:r w:rsidR="009C596B">
        <w:t>I wonder whether</w:t>
      </w:r>
      <w:r>
        <w:t xml:space="preserve"> </w:t>
      </w:r>
      <w:r w:rsidR="009C596B">
        <w:t xml:space="preserve">you could answer the following questions. </w:t>
      </w:r>
      <w:r>
        <w:t>First, w</w:t>
      </w:r>
      <w:r w:rsidR="009C596B">
        <w:t xml:space="preserve">hat is it </w:t>
      </w:r>
      <w:r>
        <w:t xml:space="preserve">that </w:t>
      </w:r>
      <w:r w:rsidR="009C596B">
        <w:t>we had before we came out of the transition period</w:t>
      </w:r>
      <w:r>
        <w:t xml:space="preserve"> </w:t>
      </w:r>
      <w:r w:rsidR="00B22BEC">
        <w:t>that</w:t>
      </w:r>
      <w:r>
        <w:t xml:space="preserve"> we do not now have</w:t>
      </w:r>
      <w:r w:rsidR="00B22BEC">
        <w:t>,</w:t>
      </w:r>
      <w:r>
        <w:t xml:space="preserve"> which is a cause for concern in terms of financial services and the EU? </w:t>
      </w:r>
      <w:r w:rsidR="009C596B">
        <w:t xml:space="preserve">Secondly, what are the </w:t>
      </w:r>
      <w:r w:rsidR="003F1850">
        <w:t>implications</w:t>
      </w:r>
      <w:r>
        <w:t xml:space="preserve"> </w:t>
      </w:r>
      <w:r w:rsidR="009C596B">
        <w:t>if nothing really changes? We know that there will be changes</w:t>
      </w:r>
      <w:r>
        <w:t xml:space="preserve"> but</w:t>
      </w:r>
      <w:r w:rsidR="00B22BEC">
        <w:t>,</w:t>
      </w:r>
      <w:r>
        <w:t xml:space="preserve"> if the status quo </w:t>
      </w:r>
      <w:r w:rsidR="00F51CE9">
        <w:t xml:space="preserve">were to prevail, what would that mean, particularly around stability </w:t>
      </w:r>
      <w:r w:rsidR="00B22BEC">
        <w:t>and the</w:t>
      </w:r>
      <w:r w:rsidR="00F51CE9">
        <w:t xml:space="preserve"> future </w:t>
      </w:r>
      <w:r w:rsidR="00B22BEC">
        <w:t xml:space="preserve">of </w:t>
      </w:r>
      <w:r w:rsidR="00F51CE9">
        <w:t>f</w:t>
      </w:r>
      <w:r w:rsidR="009C596B">
        <w:t>inancial services</w:t>
      </w:r>
      <w:r w:rsidR="00F51CE9">
        <w:t xml:space="preserve">? </w:t>
      </w:r>
      <w:r w:rsidR="009C596B">
        <w:t>Third</w:t>
      </w:r>
      <w:r w:rsidR="00F51CE9">
        <w:t>l</w:t>
      </w:r>
      <w:r w:rsidR="009C596B">
        <w:t xml:space="preserve">y, what </w:t>
      </w:r>
      <w:r w:rsidR="00B22BEC">
        <w:t>do</w:t>
      </w:r>
      <w:r w:rsidR="009C596B">
        <w:t xml:space="preserve"> you hope would be in place</w:t>
      </w:r>
      <w:r w:rsidR="00F51CE9">
        <w:t xml:space="preserve"> in that memorandum of understanding, and where do you hope </w:t>
      </w:r>
      <w:r w:rsidR="00646DF2">
        <w:t>the end</w:t>
      </w:r>
      <w:r w:rsidR="007318F3">
        <w:t>point of negotiations with the EU might be? There is quite a lot there, but</w:t>
      </w:r>
      <w:r w:rsidR="00E947B8">
        <w:t>,</w:t>
      </w:r>
      <w:r w:rsidR="007318F3">
        <w:t xml:space="preserve"> if you could unpack it</w:t>
      </w:r>
      <w:r w:rsidR="00E947B8">
        <w:t>,</w:t>
      </w:r>
      <w:r w:rsidR="007318F3">
        <w:t xml:space="preserve"> </w:t>
      </w:r>
      <w:r w:rsidR="00E947B8">
        <w:t xml:space="preserve">that </w:t>
      </w:r>
      <w:r w:rsidR="007318F3">
        <w:t>would be a good start.</w:t>
      </w:r>
    </w:p>
    <w:p w:rsidR="005F13DE" w:rsidP="00CC28C5">
      <w:pPr>
        <w:pStyle w:val="Answer"/>
      </w:pPr>
      <w:sdt>
        <w:sdtPr>
          <w:alias w:val="Witness"/>
          <w:id w:val="2043089352"/>
          <w:placeholder>
            <w:docPart w:val="DefaultPlaceholder_-1854013440"/>
          </w:placeholder>
          <w:richText/>
        </w:sdtPr>
        <w:sdtContent>
          <w:r w:rsidRPr="008D200C" w:rsidR="008D200C">
            <w:rPr>
              <w:b/>
              <w:i/>
            </w:rPr>
            <w:t>Andrew Bailey:</w:t>
          </w:r>
          <w:r w:rsidRPr="009C596B" w:rsidR="009C596B">
            <w:rPr>
              <w:b/>
            </w:rPr>
            <w:t xml:space="preserve"> </w:t>
          </w:r>
        </w:sdtContent>
      </w:sdt>
      <w:r w:rsidR="007318F3">
        <w:t xml:space="preserve">That is a very important set of questions. </w:t>
      </w:r>
      <w:r w:rsidR="00E947B8">
        <w:t xml:space="preserve">Put </w:t>
      </w:r>
      <w:r w:rsidR="00960817">
        <w:t>very s</w:t>
      </w:r>
      <w:r w:rsidR="007318F3">
        <w:t>i</w:t>
      </w:r>
      <w:r w:rsidR="00960817">
        <w:t>mply</w:t>
      </w:r>
      <w:r w:rsidR="007318F3">
        <w:t xml:space="preserve">, </w:t>
      </w:r>
      <w:r w:rsidR="00960817">
        <w:t xml:space="preserve">what we had up until 31 December was </w:t>
      </w:r>
      <w:r w:rsidR="007318F3">
        <w:t>that</w:t>
      </w:r>
      <w:r w:rsidR="00E947B8">
        <w:t>,</w:t>
      </w:r>
      <w:r w:rsidR="007318F3">
        <w:t xml:space="preserve"> </w:t>
      </w:r>
      <w:r w:rsidR="00960817">
        <w:t>d</w:t>
      </w:r>
      <w:r w:rsidR="007318F3">
        <w:t xml:space="preserve">uring </w:t>
      </w:r>
      <w:r w:rsidR="00960817">
        <w:t>the transition period</w:t>
      </w:r>
      <w:r w:rsidR="00E947B8">
        <w:t>,</w:t>
      </w:r>
      <w:r w:rsidR="00960817">
        <w:t xml:space="preserve"> in practi</w:t>
      </w:r>
      <w:r w:rsidR="007318F3">
        <w:t>c</w:t>
      </w:r>
      <w:r w:rsidR="00960817">
        <w:t>e the UK remained a m</w:t>
      </w:r>
      <w:r w:rsidR="007318F3">
        <w:t>e</w:t>
      </w:r>
      <w:r w:rsidR="00960817">
        <w:t>mber of th</w:t>
      </w:r>
      <w:r w:rsidR="007318F3">
        <w:t>e</w:t>
      </w:r>
      <w:r w:rsidR="00960817">
        <w:t xml:space="preserve"> single market</w:t>
      </w:r>
      <w:r w:rsidR="00E947B8">
        <w:t>.</w:t>
      </w:r>
      <w:r w:rsidR="007318F3">
        <w:t xml:space="preserve"> </w:t>
      </w:r>
      <w:r w:rsidR="00E947B8">
        <w:t xml:space="preserve">Therefore, </w:t>
      </w:r>
      <w:r w:rsidR="007318F3">
        <w:t xml:space="preserve">we </w:t>
      </w:r>
      <w:r w:rsidR="00D521BA">
        <w:t xml:space="preserve">had access and we had passporting. </w:t>
      </w:r>
      <w:r w:rsidR="00960817">
        <w:t>That</w:t>
      </w:r>
      <w:r w:rsidR="00D521BA">
        <w:t xml:space="preserve"> </w:t>
      </w:r>
      <w:r w:rsidR="00960817">
        <w:t>ha</w:t>
      </w:r>
      <w:r w:rsidR="00D521BA">
        <w:t xml:space="preserve">d </w:t>
      </w:r>
      <w:r w:rsidR="00960817">
        <w:t>been arranged as the transition period to last for a year</w:t>
      </w:r>
      <w:r w:rsidR="00D521BA">
        <w:t xml:space="preserve">, throughout the course of the calendar year last year. </w:t>
      </w:r>
      <w:r w:rsidR="00960817">
        <w:t>That</w:t>
      </w:r>
      <w:r w:rsidR="00D521BA">
        <w:t xml:space="preserve"> is</w:t>
      </w:r>
      <w:r w:rsidR="00960817">
        <w:t xml:space="preserve"> what we had before</w:t>
      </w:r>
      <w:r w:rsidR="00CC28C5">
        <w:t xml:space="preserve">, so </w:t>
      </w:r>
      <w:r w:rsidR="00D521BA">
        <w:t>the big change was</w:t>
      </w:r>
      <w:r w:rsidR="00CC28C5">
        <w:t xml:space="preserve"> at the end of last </w:t>
      </w:r>
      <w:r w:rsidR="003F1850">
        <w:t>year</w:t>
      </w:r>
      <w:r w:rsidR="00CC28C5">
        <w:t>.</w:t>
      </w:r>
    </w:p>
    <w:p w:rsidR="001F701B" w:rsidP="00CC28C5">
      <w:pPr>
        <w:pStyle w:val="Answer"/>
      </w:pPr>
      <w:r>
        <w:t xml:space="preserve">From </w:t>
      </w:r>
      <w:r w:rsidR="00CC28C5">
        <w:t>t</w:t>
      </w:r>
      <w:r w:rsidR="00960817">
        <w:t>he FPC perspective</w:t>
      </w:r>
      <w:r>
        <w:t>,</w:t>
      </w:r>
      <w:r w:rsidR="00960817">
        <w:t xml:space="preserve"> </w:t>
      </w:r>
      <w:r w:rsidR="00CC28C5">
        <w:t xml:space="preserve">it feels like </w:t>
      </w:r>
      <w:r w:rsidR="00960817">
        <w:t xml:space="preserve">we have been planning for this transition away since the referendum. </w:t>
      </w:r>
      <w:r w:rsidR="00CC28C5">
        <w:t xml:space="preserve">It has </w:t>
      </w:r>
      <w:r w:rsidR="003F1850">
        <w:t>involved</w:t>
      </w:r>
      <w:r w:rsidR="00CC28C5">
        <w:t xml:space="preserve"> a huge amount of work</w:t>
      </w:r>
      <w:r>
        <w:t>.</w:t>
      </w:r>
      <w:r w:rsidR="00960817">
        <w:t xml:space="preserve"> </w:t>
      </w:r>
      <w:r>
        <w:t xml:space="preserve">The </w:t>
      </w:r>
      <w:r w:rsidR="00960817">
        <w:t xml:space="preserve">planning </w:t>
      </w:r>
      <w:r w:rsidR="00CC28C5">
        <w:t xml:space="preserve">that the </w:t>
      </w:r>
      <w:r w:rsidR="00960817">
        <w:t>Bank</w:t>
      </w:r>
      <w:r w:rsidR="00CC28C5">
        <w:t xml:space="preserve"> </w:t>
      </w:r>
      <w:r w:rsidR="00960817">
        <w:t>of England</w:t>
      </w:r>
      <w:r w:rsidR="00CC28C5">
        <w:t xml:space="preserve">, </w:t>
      </w:r>
      <w:r w:rsidR="00960817">
        <w:t xml:space="preserve">the FCA </w:t>
      </w:r>
      <w:r w:rsidR="00CC28C5">
        <w:t>a</w:t>
      </w:r>
      <w:r w:rsidR="00960817">
        <w:t>nd the PRA have done</w:t>
      </w:r>
      <w:r>
        <w:t>, which</w:t>
      </w:r>
      <w:r w:rsidR="005F13DE">
        <w:t xml:space="preserve"> we covered in nearly all the </w:t>
      </w:r>
      <w:r w:rsidR="0003248E">
        <w:t>financial stability report</w:t>
      </w:r>
      <w:r w:rsidR="005F13DE">
        <w:t>s during that period</w:t>
      </w:r>
      <w:r>
        <w:t xml:space="preserve">, </w:t>
      </w:r>
      <w:r w:rsidR="00960817">
        <w:t>ha</w:t>
      </w:r>
      <w:r>
        <w:t>s</w:t>
      </w:r>
      <w:r w:rsidR="00960817">
        <w:t xml:space="preserve"> been on the basis that there would not be</w:t>
      </w:r>
      <w:r w:rsidR="005F13DE">
        <w:t xml:space="preserve"> </w:t>
      </w:r>
      <w:r w:rsidR="00960817">
        <w:t xml:space="preserve">any agreement on equivalence. </w:t>
      </w:r>
      <w:r w:rsidR="003D4329">
        <w:t xml:space="preserve">That was not because we were predicting </w:t>
      </w:r>
      <w:r>
        <w:t>that</w:t>
      </w:r>
      <w:r>
        <w:t>;</w:t>
      </w:r>
      <w:r>
        <w:t xml:space="preserve"> it was because we were taking a deliberately worst</w:t>
      </w:r>
      <w:r>
        <w:t>-</w:t>
      </w:r>
      <w:r>
        <w:t>case outcome</w:t>
      </w:r>
      <w:r>
        <w:t>,</w:t>
      </w:r>
      <w:r>
        <w:t xml:space="preserve"> so that we </w:t>
      </w:r>
      <w:r w:rsidR="00C810A4">
        <w:t>felt we we</w:t>
      </w:r>
      <w:r>
        <w:t>r</w:t>
      </w:r>
      <w:r w:rsidR="00C810A4">
        <w:t xml:space="preserve">e covered in terms of the </w:t>
      </w:r>
      <w:r>
        <w:t xml:space="preserve">risks. We </w:t>
      </w:r>
      <w:r w:rsidR="00C810A4">
        <w:t xml:space="preserve">published quite extensively </w:t>
      </w:r>
      <w:r>
        <w:t xml:space="preserve">in FSRs </w:t>
      </w:r>
      <w:r w:rsidR="00C810A4">
        <w:t xml:space="preserve">a </w:t>
      </w:r>
      <w:r>
        <w:t>progress report</w:t>
      </w:r>
      <w:r>
        <w:t xml:space="preserve"> and</w:t>
      </w:r>
      <w:r>
        <w:t xml:space="preserve"> a </w:t>
      </w:r>
      <w:r w:rsidR="00C810A4">
        <w:t>traffic light demonstration</w:t>
      </w:r>
      <w:r>
        <w:t xml:space="preserve"> of where we thought those risks were.</w:t>
      </w:r>
    </w:p>
    <w:p w:rsidR="00EF3185" w:rsidP="00E947B8">
      <w:pPr>
        <w:pStyle w:val="Answer"/>
      </w:pPr>
      <w:r>
        <w:t xml:space="preserve">In </w:t>
      </w:r>
      <w:r w:rsidR="00C810A4">
        <w:t>the press conference we held when we launched t</w:t>
      </w:r>
      <w:r w:rsidR="001F701B">
        <w:t>he FSR</w:t>
      </w:r>
      <w:r>
        <w:t>,</w:t>
      </w:r>
      <w:r w:rsidR="001F701B">
        <w:t xml:space="preserve"> </w:t>
      </w:r>
      <w:r w:rsidR="00C810A4">
        <w:t xml:space="preserve">back in </w:t>
      </w:r>
      <w:r w:rsidR="001F701B">
        <w:t xml:space="preserve">the beginning of </w:t>
      </w:r>
      <w:r w:rsidR="00C810A4">
        <w:t>December</w:t>
      </w:r>
      <w:r>
        <w:t>,</w:t>
      </w:r>
      <w:r w:rsidR="00C810A4">
        <w:t xml:space="preserve"> </w:t>
      </w:r>
      <w:r>
        <w:t xml:space="preserve">I said </w:t>
      </w:r>
      <w:r w:rsidR="001F701B">
        <w:t xml:space="preserve">that our assessment at that point </w:t>
      </w:r>
      <w:r w:rsidR="00C810A4">
        <w:t xml:space="preserve">was that we felt </w:t>
      </w:r>
      <w:r w:rsidR="001F701B">
        <w:t>t</w:t>
      </w:r>
      <w:r w:rsidR="00C810A4">
        <w:t>he financial stability risks</w:t>
      </w:r>
      <w:r w:rsidRPr="009326D3" w:rsidR="001F701B">
        <w:t>—</w:t>
      </w:r>
      <w:r w:rsidR="00757635">
        <w:t>i.e</w:t>
      </w:r>
      <w:r w:rsidR="00757635">
        <w:t xml:space="preserve"> </w:t>
      </w:r>
      <w:r w:rsidR="00C810A4">
        <w:t>the risks to the system</w:t>
      </w:r>
      <w:r w:rsidRPr="009326D3" w:rsidR="001F701B">
        <w:t>—</w:t>
      </w:r>
      <w:r w:rsidR="00C810A4">
        <w:t xml:space="preserve">were substantially </w:t>
      </w:r>
      <w:r w:rsidR="003F1850">
        <w:t>mitigated</w:t>
      </w:r>
      <w:r w:rsidR="00C810A4">
        <w:t xml:space="preserve">, </w:t>
      </w:r>
      <w:r>
        <w:t>although</w:t>
      </w:r>
      <w:r w:rsidR="00C810A4">
        <w:t xml:space="preserve"> there are different views on the bo</w:t>
      </w:r>
      <w:r w:rsidR="001F701B">
        <w:t>u</w:t>
      </w:r>
      <w:r w:rsidR="00C810A4">
        <w:t xml:space="preserve">ndary of </w:t>
      </w:r>
      <w:r w:rsidR="003F1850">
        <w:t>financial</w:t>
      </w:r>
      <w:r w:rsidR="00C810A4">
        <w:t xml:space="preserve"> stability</w:t>
      </w:r>
      <w:r w:rsidR="001F701B">
        <w:t xml:space="preserve"> between the UK side and the EU. None</w:t>
      </w:r>
      <w:r w:rsidR="000B2769">
        <w:t xml:space="preserve"> </w:t>
      </w:r>
      <w:r w:rsidR="001F701B">
        <w:t>the</w:t>
      </w:r>
      <w:r w:rsidR="000B2769">
        <w:t xml:space="preserve"> </w:t>
      </w:r>
      <w:r w:rsidR="001F701B">
        <w:t>less, t</w:t>
      </w:r>
      <w:r w:rsidR="00C810A4">
        <w:t xml:space="preserve">he real core of the system was substantially mitigated, but financial stability is not the same </w:t>
      </w:r>
      <w:r w:rsidR="0033553A">
        <w:t>a</w:t>
      </w:r>
      <w:r w:rsidR="00C810A4">
        <w:t>s market stability</w:t>
      </w:r>
      <w:r w:rsidR="0033553A">
        <w:t xml:space="preserve"> and it is not the same as dealing with all issues affecting customers and users of financial markets. </w:t>
      </w:r>
      <w:r>
        <w:t xml:space="preserve">I did make the point that the arrangements the UK has </w:t>
      </w:r>
      <w:r w:rsidR="0033553A">
        <w:t xml:space="preserve">put in place </w:t>
      </w:r>
      <w:r>
        <w:t>for</w:t>
      </w:r>
      <w:r w:rsidR="0033553A">
        <w:t xml:space="preserve"> handling those things, particularly customers, </w:t>
      </w:r>
      <w:r>
        <w:t xml:space="preserve">allow for </w:t>
      </w:r>
      <w:r w:rsidR="00D87BF5">
        <w:t xml:space="preserve">essentially </w:t>
      </w:r>
      <w:r>
        <w:t xml:space="preserve">more smoothing and </w:t>
      </w:r>
      <w:r w:rsidR="002B0DF0">
        <w:t xml:space="preserve">therefore </w:t>
      </w:r>
      <w:r>
        <w:t>less disruption</w:t>
      </w:r>
      <w:r w:rsidR="002B0DF0">
        <w:t xml:space="preserve"> than we were somewhat concerned some parts of the European Union were doing</w:t>
      </w:r>
      <w:r>
        <w:t>.</w:t>
      </w:r>
    </w:p>
    <w:p w:rsidR="0011003B" w:rsidP="009C596B">
      <w:pPr>
        <w:pStyle w:val="Answer"/>
      </w:pPr>
      <w:r>
        <w:t>In terms of what has happened</w:t>
      </w:r>
      <w:r w:rsidR="00E947B8">
        <w:t xml:space="preserve">, </w:t>
      </w:r>
      <w:r>
        <w:t xml:space="preserve">the good news is that </w:t>
      </w:r>
      <w:r w:rsidR="003F1850">
        <w:t>markets</w:t>
      </w:r>
      <w:r>
        <w:t xml:space="preserve"> have been very stable over</w:t>
      </w:r>
      <w:r w:rsidR="002B0DF0">
        <w:t xml:space="preserve"> </w:t>
      </w:r>
      <w:r>
        <w:t>the last week or two.</w:t>
      </w:r>
      <w:r w:rsidR="002B0DF0">
        <w:t xml:space="preserve"> </w:t>
      </w:r>
      <w:r>
        <w:t xml:space="preserve">It is fair to say that </w:t>
      </w:r>
      <w:r w:rsidR="002B0DF0">
        <w:t xml:space="preserve">an important reason for that was that </w:t>
      </w:r>
      <w:r>
        <w:t>the markets were broadly expecting what they got</w:t>
      </w:r>
      <w:r w:rsidR="00E947B8">
        <w:t>:</w:t>
      </w:r>
      <w:r>
        <w:t xml:space="preserve"> a trade deal</w:t>
      </w:r>
      <w:r w:rsidR="00E947B8">
        <w:t>. It was</w:t>
      </w:r>
      <w:r w:rsidR="004A2A8D">
        <w:t xml:space="preserve"> </w:t>
      </w:r>
      <w:r>
        <w:t xml:space="preserve">not </w:t>
      </w:r>
      <w:r w:rsidR="00E947B8">
        <w:t>one</w:t>
      </w:r>
      <w:r w:rsidR="004A2A8D">
        <w:t xml:space="preserve"> that went beyond what was being talked about before, but </w:t>
      </w:r>
      <w:r w:rsidR="00AE77C5">
        <w:t>they</w:t>
      </w:r>
      <w:r w:rsidR="004A2A8D">
        <w:t xml:space="preserve"> were expecting a trade deal. If anything, our concern was that</w:t>
      </w:r>
      <w:r w:rsidR="00E947B8">
        <w:t>,</w:t>
      </w:r>
      <w:r w:rsidR="004A2A8D">
        <w:t xml:space="preserve"> had that trade deal not materialised</w:t>
      </w:r>
      <w:r w:rsidR="00E947B8">
        <w:t>,</w:t>
      </w:r>
      <w:r w:rsidR="004A2A8D">
        <w:t xml:space="preserve"> t</w:t>
      </w:r>
      <w:r>
        <w:t>he markets were in quite a sanguine position</w:t>
      </w:r>
      <w:r w:rsidR="004A2A8D">
        <w:t xml:space="preserve">, but in the </w:t>
      </w:r>
      <w:r w:rsidR="004A2A8D">
        <w:t>end</w:t>
      </w:r>
      <w:r w:rsidR="004A2A8D">
        <w:t xml:space="preserve"> </w:t>
      </w:r>
      <w:r>
        <w:t xml:space="preserve">it ended up </w:t>
      </w:r>
      <w:r>
        <w:t>pretty much reinforcing their expectations</w:t>
      </w:r>
      <w:r w:rsidR="006F686B">
        <w:t>.</w:t>
      </w:r>
      <w:r>
        <w:t xml:space="preserve"> They were not expecting much on equivalence in financial services because of the telegraphing that had gone on before.</w:t>
      </w:r>
    </w:p>
    <w:p w:rsidR="009C596B" w:rsidP="009C596B">
      <w:pPr>
        <w:pStyle w:val="Answer"/>
      </w:pPr>
      <w:r>
        <w:t xml:space="preserve">In terms of the implications for the future, </w:t>
      </w:r>
      <w:r w:rsidR="006E5F86">
        <w:t xml:space="preserve">you are already seeing that </w:t>
      </w:r>
      <w:r>
        <w:t>a certain amount of business is having to migrate to the European Union. There</w:t>
      </w:r>
      <w:r w:rsidR="00762894">
        <w:t xml:space="preserve"> ha</w:t>
      </w:r>
      <w:r>
        <w:t xml:space="preserve">s been quite a lot of coverage of </w:t>
      </w:r>
      <w:r w:rsidR="00762894">
        <w:t xml:space="preserve">share trading. There has been quite a lot of coverage of the </w:t>
      </w:r>
      <w:r>
        <w:t>so</w:t>
      </w:r>
      <w:r w:rsidR="003313C6">
        <w:t>-</w:t>
      </w:r>
      <w:r>
        <w:t>called derivative</w:t>
      </w:r>
      <w:r w:rsidR="00762894">
        <w:t>s</w:t>
      </w:r>
      <w:r>
        <w:t xml:space="preserve"> position</w:t>
      </w:r>
      <w:r w:rsidR="00762894">
        <w:t xml:space="preserve"> and the derivatives trading obligation, </w:t>
      </w:r>
      <w:r>
        <w:t>and those transitions have broadly happened</w:t>
      </w:r>
      <w:r w:rsidR="00762894">
        <w:t xml:space="preserve">, as far as we can see. </w:t>
      </w:r>
      <w:r>
        <w:t xml:space="preserve">Levels of activity may still be recovering </w:t>
      </w:r>
      <w:r>
        <w:t>after the holiday period</w:t>
      </w:r>
      <w:r w:rsidR="00F80AA5">
        <w:t xml:space="preserve">. We </w:t>
      </w:r>
      <w:r>
        <w:t xml:space="preserve">were planning to ensure </w:t>
      </w:r>
      <w:r w:rsidR="00F80AA5">
        <w:t xml:space="preserve">that </w:t>
      </w:r>
      <w:r>
        <w:t>happened without disruption</w:t>
      </w:r>
      <w:r w:rsidR="00F80AA5">
        <w:t xml:space="preserve">, and so </w:t>
      </w:r>
      <w:r w:rsidR="00F80AA5">
        <w:t>far</w:t>
      </w:r>
      <w:r w:rsidR="00F80AA5">
        <w:t xml:space="preserve"> so good</w:t>
      </w:r>
      <w:r w:rsidR="00E947B8">
        <w:t>,</w:t>
      </w:r>
      <w:r w:rsidR="00F80AA5">
        <w:t xml:space="preserve"> on that front.</w:t>
      </w:r>
    </w:p>
    <w:p w:rsidR="00F80AA5" w:rsidP="009C596B">
      <w:pPr>
        <w:pStyle w:val="Answer"/>
      </w:pPr>
      <w:r>
        <w:t xml:space="preserve">People often calibrate it in terms of the number of jobs. </w:t>
      </w:r>
      <w:r>
        <w:t>It is hard to be exactly precise about this, but t</w:t>
      </w:r>
      <w:r>
        <w:t xml:space="preserve">he numbers currently thought to have migrated are </w:t>
      </w:r>
      <w:r>
        <w:t xml:space="preserve">somewhere around </w:t>
      </w:r>
      <w:r>
        <w:t>5,000</w:t>
      </w:r>
      <w:r>
        <w:t>, no more than 7,000. That is a day one thing, of course; i</w:t>
      </w:r>
      <w:r>
        <w:t xml:space="preserve">t does </w:t>
      </w:r>
      <w:r>
        <w:t>n</w:t>
      </w:r>
      <w:r>
        <w:t>ot tell us wh</w:t>
      </w:r>
      <w:r>
        <w:t>a</w:t>
      </w:r>
      <w:r>
        <w:t xml:space="preserve">t it </w:t>
      </w:r>
      <w:r>
        <w:t xml:space="preserve">might </w:t>
      </w:r>
      <w:r>
        <w:t>be eventually.</w:t>
      </w:r>
      <w:r>
        <w:t xml:space="preserve"> </w:t>
      </w:r>
      <w:r w:rsidR="00E947B8">
        <w:t xml:space="preserve">It </w:t>
      </w:r>
      <w:r>
        <w:t xml:space="preserve">is substantially less than the sorts of numbers that were being talked about </w:t>
      </w:r>
      <w:r w:rsidR="00FA4D89">
        <w:t>after the referendum, so there has been quite a bit of adjustment on that front.</w:t>
      </w:r>
    </w:p>
    <w:p w:rsidR="00942572" w:rsidP="009C596B">
      <w:pPr>
        <w:pStyle w:val="Answer"/>
      </w:pPr>
      <w:r>
        <w:t xml:space="preserve">The third question you asked was what we </w:t>
      </w:r>
      <w:r w:rsidR="002C5E73">
        <w:t>hope for</w:t>
      </w:r>
      <w:r w:rsidR="00E947B8">
        <w:t>.</w:t>
      </w:r>
      <w:r>
        <w:t xml:space="preserve"> As you say, t</w:t>
      </w:r>
      <w:r w:rsidR="002C5E73">
        <w:t>he trade agreement</w:t>
      </w:r>
      <w:r>
        <w:t xml:space="preserve"> does not cover financial services in any depth. There is no financial services chapter to the trade agreement. By the way, that is </w:t>
      </w:r>
      <w:r w:rsidR="002C5E73">
        <w:t>normal in such trade agreements.</w:t>
      </w:r>
      <w:r w:rsidR="00972223">
        <w:t xml:space="preserve"> </w:t>
      </w:r>
      <w:r w:rsidR="002C5E73">
        <w:t xml:space="preserve">There is </w:t>
      </w:r>
      <w:r w:rsidR="00972223">
        <w:t xml:space="preserve">some </w:t>
      </w:r>
      <w:r w:rsidR="002C5E73">
        <w:t>cover</w:t>
      </w:r>
      <w:r w:rsidR="00972223">
        <w:t xml:space="preserve">age of financial services by virtue of there being a </w:t>
      </w:r>
      <w:r w:rsidR="00AE77C5">
        <w:t>chapter</w:t>
      </w:r>
      <w:r w:rsidR="00972223">
        <w:t xml:space="preserve"> on services </w:t>
      </w:r>
      <w:r w:rsidR="002C5E73">
        <w:t xml:space="preserve">and </w:t>
      </w:r>
      <w:r w:rsidR="00972223">
        <w:t>investment,</w:t>
      </w:r>
      <w:r>
        <w:t xml:space="preserve"> and</w:t>
      </w:r>
      <w:r w:rsidR="00972223">
        <w:t xml:space="preserve"> </w:t>
      </w:r>
      <w:r w:rsidR="002C5E73">
        <w:t xml:space="preserve">there are two </w:t>
      </w:r>
      <w:r w:rsidR="00972223">
        <w:t xml:space="preserve">important things </w:t>
      </w:r>
      <w:r w:rsidR="006D0853">
        <w:t xml:space="preserve">in there </w:t>
      </w:r>
      <w:r w:rsidR="002C5E73">
        <w:t>from the Bank of England</w:t>
      </w:r>
      <w:r w:rsidR="00972223">
        <w:t xml:space="preserve">’s </w:t>
      </w:r>
      <w:r w:rsidR="002C5E73">
        <w:t>point of view that I would draw out.</w:t>
      </w:r>
      <w:r w:rsidR="006D0853">
        <w:t xml:space="preserve"> There is a so-called p</w:t>
      </w:r>
      <w:r w:rsidR="002C5E73">
        <w:t>rudential carve</w:t>
      </w:r>
      <w:r w:rsidR="006D0853">
        <w:noBreakHyphen/>
      </w:r>
      <w:r w:rsidR="002C5E73">
        <w:t xml:space="preserve">out in terms </w:t>
      </w:r>
      <w:r w:rsidR="006D0853">
        <w:t>o</w:t>
      </w:r>
      <w:r w:rsidR="002C5E73">
        <w:t xml:space="preserve">f </w:t>
      </w:r>
      <w:r w:rsidR="006D0853">
        <w:t xml:space="preserve">trade </w:t>
      </w:r>
      <w:r>
        <w:t>in</w:t>
      </w:r>
      <w:r w:rsidR="006D0853">
        <w:t xml:space="preserve"> </w:t>
      </w:r>
      <w:r w:rsidR="002C5E73">
        <w:t>financial services</w:t>
      </w:r>
      <w:r w:rsidR="00B2525A">
        <w:t xml:space="preserve">, </w:t>
      </w:r>
      <w:r w:rsidR="006D0853">
        <w:t>which is important because it allow</w:t>
      </w:r>
      <w:r>
        <w:t>s</w:t>
      </w:r>
      <w:r w:rsidR="006D0853">
        <w:t xml:space="preserve"> us to take </w:t>
      </w:r>
      <w:r w:rsidR="00AE77C5">
        <w:t>sensible</w:t>
      </w:r>
      <w:r w:rsidR="006D0853">
        <w:t xml:space="preserve"> </w:t>
      </w:r>
      <w:r w:rsidR="00AE77C5">
        <w:t>prudential</w:t>
      </w:r>
      <w:r w:rsidR="006D0853">
        <w:t xml:space="preserve"> actions where we need to</w:t>
      </w:r>
      <w:r w:rsidR="0093585C">
        <w:t xml:space="preserve">. </w:t>
      </w:r>
    </w:p>
    <w:p w:rsidR="006F686B" w:rsidP="009C596B">
      <w:pPr>
        <w:pStyle w:val="Answer"/>
      </w:pPr>
      <w:r>
        <w:t>T</w:t>
      </w:r>
      <w:r w:rsidR="00B2525A">
        <w:t xml:space="preserve">here is </w:t>
      </w:r>
      <w:r>
        <w:t xml:space="preserve">also </w:t>
      </w:r>
      <w:r w:rsidR="00B2525A">
        <w:t>a so-called central bank exemption</w:t>
      </w:r>
      <w:r>
        <w:t>, which is relevant to the application of state aid rules</w:t>
      </w:r>
      <w:r w:rsidR="00942572">
        <w:t>,</w:t>
      </w:r>
      <w:r>
        <w:t xml:space="preserve"> because w</w:t>
      </w:r>
      <w:r w:rsidR="00B2525A">
        <w:t>e do not want fuzziness</w:t>
      </w:r>
      <w:r>
        <w:t xml:space="preserve"> in the boundary </w:t>
      </w:r>
      <w:r w:rsidR="00942572">
        <w:t>around</w:t>
      </w:r>
      <w:r>
        <w:t xml:space="preserve"> what we do as a central bank</w:t>
      </w:r>
      <w:r w:rsidR="00BC17DE">
        <w:t>. By the way, t</w:t>
      </w:r>
      <w:r w:rsidR="00B2525A">
        <w:t>his is in monetary policy</w:t>
      </w:r>
      <w:r w:rsidR="00BC17DE">
        <w:t xml:space="preserve"> but also in things like lender of last resort. </w:t>
      </w:r>
      <w:r w:rsidR="00B2525A">
        <w:t>That exemption has been agreed</w:t>
      </w:r>
      <w:r w:rsidR="00942572">
        <w:t>;</w:t>
      </w:r>
      <w:r w:rsidR="00B2525A">
        <w:t xml:space="preserve"> </w:t>
      </w:r>
      <w:r w:rsidR="00942572">
        <w:t>i</w:t>
      </w:r>
      <w:r w:rsidR="00B2525A">
        <w:t xml:space="preserve">t covers both us and the </w:t>
      </w:r>
      <w:r w:rsidR="00BC17DE">
        <w:t xml:space="preserve">European </w:t>
      </w:r>
      <w:r w:rsidR="003313C6">
        <w:t>C</w:t>
      </w:r>
      <w:r w:rsidR="00B2525A">
        <w:t xml:space="preserve">entral </w:t>
      </w:r>
      <w:r w:rsidR="003313C6">
        <w:t>B</w:t>
      </w:r>
      <w:r w:rsidR="00B2525A">
        <w:t>ank</w:t>
      </w:r>
      <w:r w:rsidR="00BC17DE">
        <w:t>.</w:t>
      </w:r>
    </w:p>
    <w:p w:rsidR="00B2525A" w:rsidP="009C596B">
      <w:pPr>
        <w:pStyle w:val="Answer"/>
      </w:pPr>
      <w:r>
        <w:t xml:space="preserve">What do we </w:t>
      </w:r>
      <w:r w:rsidR="00BC17DE">
        <w:t xml:space="preserve">hope </w:t>
      </w:r>
      <w:r>
        <w:t>for?</w:t>
      </w:r>
      <w:r w:rsidR="00BC17DE">
        <w:t xml:space="preserve"> As you said, there is a commitment to </w:t>
      </w:r>
      <w:r w:rsidR="00AE77C5">
        <w:t>produce</w:t>
      </w:r>
      <w:r w:rsidR="00BC17DE">
        <w:t xml:space="preserve"> and agree a </w:t>
      </w:r>
      <w:r>
        <w:t xml:space="preserve">memorandum of understanding by the spring. </w:t>
      </w:r>
      <w:r w:rsidR="00BC17DE">
        <w:t>The Treasury will lead on it</w:t>
      </w:r>
      <w:r w:rsidR="00942572">
        <w:t>;</w:t>
      </w:r>
      <w:r w:rsidR="00BC17DE">
        <w:t xml:space="preserve"> </w:t>
      </w:r>
      <w:r w:rsidR="00942572">
        <w:t xml:space="preserve">it </w:t>
      </w:r>
      <w:r w:rsidR="00BC17DE">
        <w:t xml:space="preserve">will have our full support </w:t>
      </w:r>
      <w:r>
        <w:t>to do t</w:t>
      </w:r>
      <w:r w:rsidR="00BC17DE">
        <w:t>hat.</w:t>
      </w:r>
    </w:p>
    <w:p w:rsidR="00B2525A" w:rsidP="00B2525A">
      <w:pPr>
        <w:pStyle w:val="Question"/>
      </w:pPr>
      <w:sdt>
        <w:sdtPr>
          <w:alias w:val="Member"/>
          <w:tag w:val="&lt;Member mnisId='3935' dodsId='62786'&gt;"/>
          <w:id w:val="1457057293"/>
          <w:placeholder>
            <w:docPart w:val="DefaultPlaceholder_-1854013440"/>
          </w:placeholder>
          <w:richText/>
        </w:sdtPr>
        <w:sdtContent>
          <w:r w:rsidRPr="00B2525A">
            <w:rPr>
              <w:b/>
            </w:rPr>
            <w:t>Chair:</w:t>
          </w:r>
        </w:sdtContent>
      </w:sdt>
      <w:r>
        <w:t xml:space="preserve"> </w:t>
      </w:r>
      <w:r w:rsidR="00942572">
        <w:t xml:space="preserve">On </w:t>
      </w:r>
      <w:r w:rsidR="00BC17DE">
        <w:t>that point, w</w:t>
      </w:r>
      <w:r>
        <w:t xml:space="preserve">ill </w:t>
      </w:r>
      <w:r w:rsidR="00942572">
        <w:t>the Bank</w:t>
      </w:r>
      <w:r>
        <w:t xml:space="preserve"> </w:t>
      </w:r>
      <w:r w:rsidR="001016E4">
        <w:t>be</w:t>
      </w:r>
      <w:r w:rsidR="00942572">
        <w:t xml:space="preserve"> involved</w:t>
      </w:r>
      <w:r w:rsidR="001016E4">
        <w:t xml:space="preserve"> </w:t>
      </w:r>
      <w:r w:rsidR="00942572">
        <w:t>in</w:t>
      </w:r>
      <w:r w:rsidR="001016E4">
        <w:t xml:space="preserve"> </w:t>
      </w:r>
      <w:r w:rsidR="00BC17DE">
        <w:t xml:space="preserve">the </w:t>
      </w:r>
      <w:r w:rsidR="001016E4">
        <w:t>negot</w:t>
      </w:r>
      <w:r w:rsidR="00BC17DE">
        <w:t>i</w:t>
      </w:r>
      <w:r w:rsidR="001016E4">
        <w:t>ations</w:t>
      </w:r>
      <w:r w:rsidR="00BC17DE">
        <w:t xml:space="preserve"> with the EU?</w:t>
      </w:r>
    </w:p>
    <w:p w:rsidR="00942572" w:rsidP="00942572">
      <w:pPr>
        <w:pStyle w:val="Answer"/>
      </w:pPr>
      <w:sdt>
        <w:sdtPr>
          <w:alias w:val="Witness"/>
          <w:id w:val="-782655363"/>
          <w:placeholder>
            <w:docPart w:val="DefaultPlaceholder_-1854013440"/>
          </w:placeholder>
          <w:richText/>
        </w:sdtPr>
        <w:sdtContent>
          <w:r w:rsidRPr="008D200C" w:rsidR="008D200C">
            <w:rPr>
              <w:b/>
              <w:i/>
            </w:rPr>
            <w:t>Andrew Bailey:</w:t>
          </w:r>
          <w:r w:rsidRPr="001016E4" w:rsidR="001016E4">
            <w:rPr>
              <w:b/>
            </w:rPr>
            <w:t xml:space="preserve"> </w:t>
          </w:r>
        </w:sdtContent>
      </w:sdt>
      <w:r w:rsidR="001016E4">
        <w:t xml:space="preserve">We have not </w:t>
      </w:r>
      <w:r>
        <w:t>yet</w:t>
      </w:r>
      <w:r w:rsidR="00BC17DE">
        <w:t xml:space="preserve"> </w:t>
      </w:r>
      <w:r w:rsidR="001016E4">
        <w:t>discussed that with the Treasury</w:t>
      </w:r>
      <w:r>
        <w:t>,</w:t>
      </w:r>
      <w:r w:rsidR="001016E4">
        <w:t xml:space="preserve"> </w:t>
      </w:r>
      <w:r w:rsidR="00BC17DE">
        <w:t xml:space="preserve">so I do now know the answer to that question at the moment. </w:t>
      </w:r>
      <w:r w:rsidR="001016E4">
        <w:t>Whic</w:t>
      </w:r>
      <w:r w:rsidR="00BC17DE">
        <w:t>h</w:t>
      </w:r>
      <w:r w:rsidR="001016E4">
        <w:t>ever way, the Treasury will have our full support</w:t>
      </w:r>
      <w:r>
        <w:t>,</w:t>
      </w:r>
      <w:r w:rsidR="00E42BDF">
        <w:t xml:space="preserve"> however it works in practice. </w:t>
      </w:r>
      <w:r w:rsidR="001016E4">
        <w:t xml:space="preserve">There is some language in there </w:t>
      </w:r>
      <w:r>
        <w:t>that</w:t>
      </w:r>
      <w:r w:rsidR="001016E4">
        <w:t xml:space="preserve"> says </w:t>
      </w:r>
      <w:r w:rsidR="003313C6">
        <w:t>it</w:t>
      </w:r>
      <w:r w:rsidR="001016E4">
        <w:t xml:space="preserve"> can be the bas</w:t>
      </w:r>
      <w:r w:rsidR="00E42BDF">
        <w:t>is for further review of equiva</w:t>
      </w:r>
      <w:r w:rsidR="00077451">
        <w:t>le</w:t>
      </w:r>
      <w:r w:rsidR="00E42BDF">
        <w:t>nce.</w:t>
      </w:r>
      <w:r>
        <w:t xml:space="preserve"> As </w:t>
      </w:r>
      <w:r w:rsidR="00E42BDF">
        <w:t>we have discussed before</w:t>
      </w:r>
      <w:r>
        <w:t>,</w:t>
      </w:r>
      <w:r w:rsidR="00E42BDF">
        <w:t xml:space="preserve"> </w:t>
      </w:r>
      <w:r w:rsidR="001016E4">
        <w:t>equival</w:t>
      </w:r>
      <w:r w:rsidR="00E42BDF">
        <w:t>e</w:t>
      </w:r>
      <w:r w:rsidR="001016E4">
        <w:t>nce is a patchwork. Some bits of EU legislation ha</w:t>
      </w:r>
      <w:r w:rsidR="00E42BDF">
        <w:t xml:space="preserve">ve provision for </w:t>
      </w:r>
      <w:r w:rsidR="00AE77C5">
        <w:t>equivalence</w:t>
      </w:r>
      <w:r w:rsidR="00E42BDF">
        <w:t xml:space="preserve"> and some do not. Its actual technical form differs from </w:t>
      </w:r>
      <w:r>
        <w:t xml:space="preserve">bit of </w:t>
      </w:r>
      <w:r w:rsidR="00E42BDF">
        <w:t xml:space="preserve">legislation to </w:t>
      </w:r>
      <w:r>
        <w:t xml:space="preserve">bit of </w:t>
      </w:r>
      <w:r w:rsidR="00E42BDF">
        <w:t>legislation. O</w:t>
      </w:r>
      <w:r w:rsidR="001016E4">
        <w:t>bviously</w:t>
      </w:r>
      <w:r>
        <w:t>,</w:t>
      </w:r>
      <w:r w:rsidR="001016E4">
        <w:t xml:space="preserve"> it </w:t>
      </w:r>
      <w:r w:rsidR="00E42BDF">
        <w:t xml:space="preserve">goes </w:t>
      </w:r>
      <w:r w:rsidR="001016E4">
        <w:t>both ways</w:t>
      </w:r>
      <w:r w:rsidR="00E42BDF">
        <w:t>; the UK gives the EU equivalence and t</w:t>
      </w:r>
      <w:r w:rsidR="001016E4">
        <w:t>he EU gives the UK equivalence</w:t>
      </w:r>
      <w:r w:rsidR="00E42BDF">
        <w:t xml:space="preserve">, because we have </w:t>
      </w:r>
      <w:r w:rsidR="00E42BDF">
        <w:t>on</w:t>
      </w:r>
      <w:r w:rsidR="003313C6">
        <w:t>-</w:t>
      </w:r>
      <w:r w:rsidR="00E42BDF">
        <w:t>shored</w:t>
      </w:r>
      <w:r w:rsidR="00E42BDF">
        <w:t xml:space="preserve"> </w:t>
      </w:r>
      <w:r w:rsidR="007720C4">
        <w:t xml:space="preserve">the EU’s legislation. </w:t>
      </w:r>
    </w:p>
    <w:p w:rsidR="001016E4" w:rsidP="001016E4">
      <w:pPr>
        <w:pStyle w:val="Answer"/>
      </w:pPr>
      <w:r>
        <w:t xml:space="preserve">Towards the end of last </w:t>
      </w:r>
      <w:r>
        <w:t>year</w:t>
      </w:r>
      <w:r>
        <w:t xml:space="preserve"> the Government granted </w:t>
      </w:r>
      <w:r w:rsidR="007720C4">
        <w:t>equivalence</w:t>
      </w:r>
      <w:r>
        <w:t xml:space="preserve"> to the EU in</w:t>
      </w:r>
      <w:r w:rsidR="00942572">
        <w:t>,</w:t>
      </w:r>
      <w:r>
        <w:t xml:space="preserve"> </w:t>
      </w:r>
      <w:r w:rsidR="00942572">
        <w:t xml:space="preserve">I think, </w:t>
      </w:r>
      <w:r>
        <w:t xml:space="preserve">17 decisions. </w:t>
      </w:r>
      <w:r w:rsidR="00942572">
        <w:t>Those</w:t>
      </w:r>
      <w:r>
        <w:t xml:space="preserve"> </w:t>
      </w:r>
      <w:r w:rsidR="00942572">
        <w:t>are</w:t>
      </w:r>
      <w:r>
        <w:t xml:space="preserve"> not all the areas </w:t>
      </w:r>
      <w:r w:rsidR="003313C6">
        <w:t>in which</w:t>
      </w:r>
      <w:r w:rsidR="007720C4">
        <w:t xml:space="preserve"> </w:t>
      </w:r>
      <w:r>
        <w:t xml:space="preserve">the UK could give the EU </w:t>
      </w:r>
      <w:r w:rsidR="007720C4">
        <w:t>equivalence. That was done unilaterally. T</w:t>
      </w:r>
      <w:r>
        <w:t xml:space="preserve">he EU has given </w:t>
      </w:r>
      <w:r w:rsidR="007720C4">
        <w:t>equivalence</w:t>
      </w:r>
      <w:r>
        <w:t xml:space="preserve"> </w:t>
      </w:r>
      <w:r w:rsidR="003313C6">
        <w:t xml:space="preserve">in </w:t>
      </w:r>
      <w:r>
        <w:t xml:space="preserve">only two areas, </w:t>
      </w:r>
      <w:r w:rsidR="007720C4">
        <w:t xml:space="preserve">and they are both temporary. One is </w:t>
      </w:r>
      <w:r>
        <w:t xml:space="preserve">central clearing for 18 months and the other is </w:t>
      </w:r>
      <w:r w:rsidR="007720C4">
        <w:t xml:space="preserve">securities </w:t>
      </w:r>
      <w:r>
        <w:t>settlement for six months.</w:t>
      </w:r>
      <w:r w:rsidR="007720C4">
        <w:t xml:space="preserve"> Going back to what I said earlier, had </w:t>
      </w:r>
      <w:r w:rsidR="00942572">
        <w:t>either</w:t>
      </w:r>
      <w:r w:rsidR="007720C4">
        <w:t xml:space="preserve"> of those not been </w:t>
      </w:r>
      <w:r w:rsidR="007720C4">
        <w:t>given</w:t>
      </w:r>
      <w:r w:rsidR="00942572">
        <w:t>,</w:t>
      </w:r>
      <w:r w:rsidR="007720C4">
        <w:t xml:space="preserve"> </w:t>
      </w:r>
      <w:r w:rsidR="00DE567B">
        <w:t xml:space="preserve">it would have caused financial stability concerns. That </w:t>
      </w:r>
      <w:r>
        <w:t>was important, but they are only temporary</w:t>
      </w:r>
      <w:r w:rsidR="00942572">
        <w:t>;</w:t>
      </w:r>
      <w:r w:rsidR="002B5493">
        <w:t xml:space="preserve"> let me be clear on that.</w:t>
      </w:r>
    </w:p>
    <w:p w:rsidR="00942572" w:rsidP="001016E4">
      <w:pPr>
        <w:pStyle w:val="Answer"/>
        <w:rPr>
          <w:bCs/>
        </w:rPr>
      </w:pPr>
      <w:r>
        <w:rPr>
          <w:bCs/>
        </w:rPr>
        <w:t xml:space="preserve">I have said many times to this Committee that </w:t>
      </w:r>
      <w:r w:rsidR="001016E4">
        <w:rPr>
          <w:bCs/>
        </w:rPr>
        <w:t>I am a strong supporter of open ma</w:t>
      </w:r>
      <w:r w:rsidR="001F1B73">
        <w:rPr>
          <w:bCs/>
        </w:rPr>
        <w:t xml:space="preserve">rkets. </w:t>
      </w:r>
      <w:r>
        <w:rPr>
          <w:bCs/>
        </w:rPr>
        <w:t xml:space="preserve">It is important that we have open markets; </w:t>
      </w:r>
      <w:r w:rsidR="001F1B73">
        <w:rPr>
          <w:bCs/>
        </w:rPr>
        <w:t xml:space="preserve">I fail to see why people would want to close themselves off from open markets. </w:t>
      </w:r>
      <w:r w:rsidR="00D63C97">
        <w:rPr>
          <w:bCs/>
        </w:rPr>
        <w:t xml:space="preserve">The situation we find ourselves in is that the </w:t>
      </w:r>
      <w:r w:rsidR="001F1B73">
        <w:rPr>
          <w:bCs/>
        </w:rPr>
        <w:t xml:space="preserve">EU </w:t>
      </w:r>
      <w:r w:rsidR="00D63C97">
        <w:rPr>
          <w:bCs/>
        </w:rPr>
        <w:t xml:space="preserve">has said </w:t>
      </w:r>
      <w:r w:rsidR="001F1B73">
        <w:rPr>
          <w:bCs/>
        </w:rPr>
        <w:t xml:space="preserve">it wants more information from the UK </w:t>
      </w:r>
      <w:r>
        <w:rPr>
          <w:bCs/>
        </w:rPr>
        <w:t>about</w:t>
      </w:r>
      <w:r w:rsidR="001F1B73">
        <w:rPr>
          <w:bCs/>
        </w:rPr>
        <w:t xml:space="preserve"> its </w:t>
      </w:r>
      <w:r w:rsidR="00D63C97">
        <w:rPr>
          <w:bCs/>
        </w:rPr>
        <w:t xml:space="preserve">future </w:t>
      </w:r>
      <w:r w:rsidR="00164ECB">
        <w:rPr>
          <w:bCs/>
        </w:rPr>
        <w:t>intentions</w:t>
      </w:r>
      <w:r w:rsidR="001F1B73">
        <w:rPr>
          <w:bCs/>
        </w:rPr>
        <w:t xml:space="preserve"> </w:t>
      </w:r>
      <w:r w:rsidR="00D63C97">
        <w:rPr>
          <w:bCs/>
        </w:rPr>
        <w:t xml:space="preserve">on </w:t>
      </w:r>
      <w:r w:rsidR="001F1B73">
        <w:rPr>
          <w:bCs/>
        </w:rPr>
        <w:t>regulation.</w:t>
      </w:r>
      <w:r w:rsidR="00D63C97">
        <w:rPr>
          <w:bCs/>
        </w:rPr>
        <w:t xml:space="preserve"> That is quite problematic, frankly, in terms of equivalence. </w:t>
      </w:r>
      <w:r>
        <w:rPr>
          <w:bCs/>
        </w:rPr>
        <w:t xml:space="preserve">What </w:t>
      </w:r>
      <w:r w:rsidR="001F1B73">
        <w:rPr>
          <w:bCs/>
        </w:rPr>
        <w:t xml:space="preserve">is the motivation here? </w:t>
      </w:r>
      <w:r w:rsidR="00D63C97">
        <w:rPr>
          <w:bCs/>
        </w:rPr>
        <w:t xml:space="preserve">I can think of three things, only one of which is sensible. </w:t>
      </w:r>
    </w:p>
    <w:p w:rsidR="001016E4" w:rsidP="001016E4">
      <w:pPr>
        <w:pStyle w:val="Answer"/>
        <w:rPr>
          <w:bCs/>
        </w:rPr>
      </w:pPr>
      <w:r>
        <w:rPr>
          <w:bCs/>
        </w:rPr>
        <w:t xml:space="preserve">The first motivation would be that the EU thinks the rules </w:t>
      </w:r>
      <w:r w:rsidR="00D63C97">
        <w:rPr>
          <w:bCs/>
        </w:rPr>
        <w:t>sho</w:t>
      </w:r>
      <w:r>
        <w:rPr>
          <w:bCs/>
        </w:rPr>
        <w:t xml:space="preserve">uld never change. </w:t>
      </w:r>
      <w:r w:rsidR="00D63C97">
        <w:rPr>
          <w:bCs/>
        </w:rPr>
        <w:t xml:space="preserve">That is obviously mad; I do not believe that is what </w:t>
      </w:r>
      <w:r w:rsidR="00942572">
        <w:rPr>
          <w:bCs/>
        </w:rPr>
        <w:t>it</w:t>
      </w:r>
      <w:r w:rsidR="00D63C97">
        <w:rPr>
          <w:bCs/>
        </w:rPr>
        <w:t xml:space="preserve"> think</w:t>
      </w:r>
      <w:r w:rsidR="00942572">
        <w:rPr>
          <w:bCs/>
        </w:rPr>
        <w:t>s</w:t>
      </w:r>
      <w:r w:rsidR="00D63C97">
        <w:rPr>
          <w:bCs/>
        </w:rPr>
        <w:t xml:space="preserve">, because </w:t>
      </w:r>
      <w:r w:rsidR="00942572">
        <w:rPr>
          <w:bCs/>
        </w:rPr>
        <w:t>it</w:t>
      </w:r>
      <w:r w:rsidR="00D63C97">
        <w:rPr>
          <w:bCs/>
        </w:rPr>
        <w:t xml:space="preserve"> review</w:t>
      </w:r>
      <w:r w:rsidR="00942572">
        <w:rPr>
          <w:bCs/>
        </w:rPr>
        <w:t>s</w:t>
      </w:r>
      <w:r w:rsidR="00D63C97">
        <w:rPr>
          <w:bCs/>
        </w:rPr>
        <w:t xml:space="preserve"> and change</w:t>
      </w:r>
      <w:r w:rsidR="00942572">
        <w:rPr>
          <w:bCs/>
        </w:rPr>
        <w:t>s</w:t>
      </w:r>
      <w:r w:rsidR="00D63C97">
        <w:rPr>
          <w:bCs/>
        </w:rPr>
        <w:t xml:space="preserve"> </w:t>
      </w:r>
      <w:r w:rsidR="00942572">
        <w:rPr>
          <w:bCs/>
        </w:rPr>
        <w:t>its</w:t>
      </w:r>
      <w:r w:rsidR="00D63C97">
        <w:rPr>
          <w:bCs/>
        </w:rPr>
        <w:t xml:space="preserve"> own rules. </w:t>
      </w:r>
      <w:r>
        <w:rPr>
          <w:bCs/>
        </w:rPr>
        <w:t>Secondly</w:t>
      </w:r>
      <w:r w:rsidR="00D63C97">
        <w:rPr>
          <w:bCs/>
        </w:rPr>
        <w:t xml:space="preserve">, </w:t>
      </w:r>
      <w:r w:rsidR="00942572">
        <w:rPr>
          <w:bCs/>
        </w:rPr>
        <w:t>it</w:t>
      </w:r>
      <w:r>
        <w:rPr>
          <w:bCs/>
        </w:rPr>
        <w:t xml:space="preserve"> think</w:t>
      </w:r>
      <w:r w:rsidR="00942572">
        <w:rPr>
          <w:bCs/>
        </w:rPr>
        <w:t>s</w:t>
      </w:r>
      <w:r>
        <w:rPr>
          <w:bCs/>
        </w:rPr>
        <w:t xml:space="preserve"> our rules should only change when </w:t>
      </w:r>
      <w:r w:rsidR="00942572">
        <w:rPr>
          <w:bCs/>
        </w:rPr>
        <w:t>its</w:t>
      </w:r>
      <w:r>
        <w:rPr>
          <w:bCs/>
        </w:rPr>
        <w:t xml:space="preserve"> rules change. </w:t>
      </w:r>
      <w:r w:rsidR="0013212F">
        <w:rPr>
          <w:bCs/>
        </w:rPr>
        <w:t xml:space="preserve">We have discussed this many times before, because that </w:t>
      </w:r>
      <w:r>
        <w:rPr>
          <w:bCs/>
        </w:rPr>
        <w:t>would be rule</w:t>
      </w:r>
      <w:r w:rsidR="003313C6">
        <w:rPr>
          <w:bCs/>
        </w:rPr>
        <w:t>-</w:t>
      </w:r>
      <w:r>
        <w:rPr>
          <w:bCs/>
        </w:rPr>
        <w:t xml:space="preserve">taking, which we do not support. </w:t>
      </w:r>
      <w:r w:rsidR="0013212F">
        <w:rPr>
          <w:bCs/>
        </w:rPr>
        <w:t xml:space="preserve">The third one, which is the sensible one, is that both of us will change our rules when it is sensible to do so. </w:t>
      </w:r>
      <w:r w:rsidR="00E43FA3">
        <w:rPr>
          <w:bCs/>
        </w:rPr>
        <w:t xml:space="preserve">We are both transparent about it, but </w:t>
      </w:r>
      <w:r w:rsidR="0013212F">
        <w:rPr>
          <w:bCs/>
        </w:rPr>
        <w:t>obviously we would be transparent at the time. W</w:t>
      </w:r>
      <w:r w:rsidR="00E43FA3">
        <w:rPr>
          <w:bCs/>
        </w:rPr>
        <w:t>e are transparent to everybody</w:t>
      </w:r>
      <w:r w:rsidR="00942572">
        <w:rPr>
          <w:bCs/>
        </w:rPr>
        <w:t>;</w:t>
      </w:r>
      <w:r w:rsidR="00E43FA3">
        <w:rPr>
          <w:bCs/>
        </w:rPr>
        <w:t xml:space="preserve"> </w:t>
      </w:r>
      <w:r w:rsidR="00942572">
        <w:rPr>
          <w:bCs/>
        </w:rPr>
        <w:t xml:space="preserve">that </w:t>
      </w:r>
      <w:r w:rsidR="00220408">
        <w:rPr>
          <w:bCs/>
        </w:rPr>
        <w:t xml:space="preserve">is nothing unique. That seems </w:t>
      </w:r>
      <w:r w:rsidR="003313C6">
        <w:rPr>
          <w:bCs/>
        </w:rPr>
        <w:t>a</w:t>
      </w:r>
      <w:r w:rsidR="00220408">
        <w:rPr>
          <w:bCs/>
        </w:rPr>
        <w:t xml:space="preserve"> sensible basis to me, and t</w:t>
      </w:r>
      <w:r w:rsidR="00E43FA3">
        <w:rPr>
          <w:bCs/>
        </w:rPr>
        <w:t xml:space="preserve">hat is the basis </w:t>
      </w:r>
      <w:r w:rsidR="00942572">
        <w:rPr>
          <w:bCs/>
        </w:rPr>
        <w:t xml:space="preserve">for </w:t>
      </w:r>
      <w:r w:rsidR="00E43FA3">
        <w:rPr>
          <w:bCs/>
        </w:rPr>
        <w:t>judg</w:t>
      </w:r>
      <w:r w:rsidR="00942572">
        <w:rPr>
          <w:bCs/>
        </w:rPr>
        <w:t>ing</w:t>
      </w:r>
      <w:r w:rsidR="00E43FA3">
        <w:rPr>
          <w:bCs/>
        </w:rPr>
        <w:t xml:space="preserve"> </w:t>
      </w:r>
      <w:r w:rsidR="00164ECB">
        <w:rPr>
          <w:bCs/>
        </w:rPr>
        <w:t>equivalence</w:t>
      </w:r>
      <w:r w:rsidR="00E43FA3">
        <w:rPr>
          <w:bCs/>
        </w:rPr>
        <w:t>.</w:t>
      </w:r>
    </w:p>
    <w:p w:rsidR="001B59FB" w:rsidP="001016E4">
      <w:pPr>
        <w:pStyle w:val="Answer"/>
        <w:rPr>
          <w:bCs/>
        </w:rPr>
      </w:pPr>
      <w:r>
        <w:rPr>
          <w:bCs/>
        </w:rPr>
        <w:t xml:space="preserve">The </w:t>
      </w:r>
      <w:r w:rsidR="00220408">
        <w:rPr>
          <w:bCs/>
        </w:rPr>
        <w:t xml:space="preserve">major driver for us is that </w:t>
      </w:r>
      <w:r w:rsidR="00E43FA3">
        <w:rPr>
          <w:bCs/>
        </w:rPr>
        <w:t>we abide b</w:t>
      </w:r>
      <w:r w:rsidR="00220408">
        <w:rPr>
          <w:bCs/>
        </w:rPr>
        <w:t>y</w:t>
      </w:r>
      <w:r w:rsidR="00E43FA3">
        <w:rPr>
          <w:bCs/>
        </w:rPr>
        <w:t xml:space="preserve"> global standards. </w:t>
      </w:r>
      <w:r w:rsidR="00220408">
        <w:rPr>
          <w:bCs/>
        </w:rPr>
        <w:t xml:space="preserve">There are important global standards and they govern global markets. </w:t>
      </w:r>
      <w:r w:rsidR="00E43FA3">
        <w:rPr>
          <w:bCs/>
        </w:rPr>
        <w:t xml:space="preserve">They come from the Basel Committee, </w:t>
      </w:r>
      <w:r w:rsidR="00220408">
        <w:rPr>
          <w:bCs/>
        </w:rPr>
        <w:t xml:space="preserve">from </w:t>
      </w:r>
      <w:r w:rsidR="008F0838">
        <w:rPr>
          <w:bCs/>
        </w:rPr>
        <w:t xml:space="preserve">IOSCO in </w:t>
      </w:r>
      <w:r w:rsidR="00E43FA3">
        <w:rPr>
          <w:bCs/>
        </w:rPr>
        <w:t xml:space="preserve">the </w:t>
      </w:r>
      <w:r w:rsidR="008F0838">
        <w:rPr>
          <w:bCs/>
        </w:rPr>
        <w:t xml:space="preserve">securities world, from the </w:t>
      </w:r>
      <w:r w:rsidR="00E43FA3">
        <w:rPr>
          <w:bCs/>
        </w:rPr>
        <w:t>Internationa</w:t>
      </w:r>
      <w:r w:rsidR="008F0838">
        <w:rPr>
          <w:bCs/>
        </w:rPr>
        <w:t>l</w:t>
      </w:r>
      <w:r w:rsidR="00E43FA3">
        <w:rPr>
          <w:bCs/>
        </w:rPr>
        <w:t xml:space="preserve"> </w:t>
      </w:r>
      <w:r w:rsidR="00B973BE">
        <w:rPr>
          <w:bCs/>
        </w:rPr>
        <w:t xml:space="preserve">Association of </w:t>
      </w:r>
      <w:r w:rsidR="008F0838">
        <w:rPr>
          <w:bCs/>
        </w:rPr>
        <w:t xml:space="preserve">Insurance </w:t>
      </w:r>
      <w:r w:rsidR="00E43FA3">
        <w:rPr>
          <w:bCs/>
        </w:rPr>
        <w:t xml:space="preserve">Supervisors </w:t>
      </w:r>
      <w:r>
        <w:rPr>
          <w:bCs/>
        </w:rPr>
        <w:t>and from</w:t>
      </w:r>
      <w:r w:rsidR="00B973BE">
        <w:rPr>
          <w:bCs/>
        </w:rPr>
        <w:t xml:space="preserve"> the Committee </w:t>
      </w:r>
      <w:r>
        <w:rPr>
          <w:bCs/>
        </w:rPr>
        <w:t>on</w:t>
      </w:r>
      <w:r w:rsidR="00B973BE">
        <w:rPr>
          <w:bCs/>
        </w:rPr>
        <w:t xml:space="preserve"> Payments and </w:t>
      </w:r>
      <w:r w:rsidR="00AE77C5">
        <w:rPr>
          <w:bCs/>
        </w:rPr>
        <w:t>Market</w:t>
      </w:r>
      <w:r w:rsidR="00B973BE">
        <w:rPr>
          <w:bCs/>
        </w:rPr>
        <w:t xml:space="preserve"> Infrastructure</w:t>
      </w:r>
      <w:r>
        <w:rPr>
          <w:bCs/>
        </w:rPr>
        <w:t>s.</w:t>
      </w:r>
      <w:r w:rsidR="00E43FA3">
        <w:rPr>
          <w:bCs/>
        </w:rPr>
        <w:t xml:space="preserve"> </w:t>
      </w:r>
      <w:r>
        <w:rPr>
          <w:bCs/>
        </w:rPr>
        <w:t xml:space="preserve">Those </w:t>
      </w:r>
      <w:r w:rsidR="00E43FA3">
        <w:rPr>
          <w:bCs/>
        </w:rPr>
        <w:t xml:space="preserve">are </w:t>
      </w:r>
      <w:r w:rsidR="00B973BE">
        <w:rPr>
          <w:bCs/>
        </w:rPr>
        <w:t xml:space="preserve">the </w:t>
      </w:r>
      <w:r w:rsidR="00E43FA3">
        <w:rPr>
          <w:bCs/>
        </w:rPr>
        <w:t xml:space="preserve">things </w:t>
      </w:r>
      <w:r w:rsidR="00B973BE">
        <w:rPr>
          <w:bCs/>
        </w:rPr>
        <w:t xml:space="preserve">that </w:t>
      </w:r>
      <w:r w:rsidR="00E43FA3">
        <w:rPr>
          <w:bCs/>
        </w:rPr>
        <w:t>both we and the EU follow</w:t>
      </w:r>
      <w:r w:rsidR="00B973BE">
        <w:rPr>
          <w:bCs/>
        </w:rPr>
        <w:t xml:space="preserve"> because we are all signed up to them</w:t>
      </w:r>
      <w:r w:rsidR="00E43FA3">
        <w:rPr>
          <w:bCs/>
        </w:rPr>
        <w:t xml:space="preserve">. </w:t>
      </w:r>
      <w:r w:rsidR="00B973BE">
        <w:rPr>
          <w:bCs/>
        </w:rPr>
        <w:t xml:space="preserve">Those should be the basis for it, not </w:t>
      </w:r>
      <w:r w:rsidR="00E43FA3">
        <w:rPr>
          <w:bCs/>
        </w:rPr>
        <w:t xml:space="preserve">some different process </w:t>
      </w:r>
      <w:r>
        <w:rPr>
          <w:bCs/>
        </w:rPr>
        <w:t>that</w:t>
      </w:r>
      <w:r w:rsidR="00E43FA3">
        <w:rPr>
          <w:bCs/>
        </w:rPr>
        <w:t xml:space="preserve"> involves some </w:t>
      </w:r>
      <w:r w:rsidR="00B973BE">
        <w:rPr>
          <w:bCs/>
        </w:rPr>
        <w:t xml:space="preserve">sort of regional </w:t>
      </w:r>
      <w:r w:rsidR="00E43FA3">
        <w:rPr>
          <w:bCs/>
        </w:rPr>
        <w:t>overlay.</w:t>
      </w:r>
    </w:p>
    <w:p w:rsidR="00942572" w:rsidP="001016E4">
      <w:pPr>
        <w:pStyle w:val="Answer"/>
        <w:rPr>
          <w:bCs/>
        </w:rPr>
      </w:pPr>
      <w:sdt>
        <w:sdtPr>
          <w:alias w:val="Member"/>
          <w:tag w:val="&lt;Member mnisId='3935' dodsId='62786'&gt;"/>
          <w:id w:val="1207756998"/>
          <w:placeholder>
            <w:docPart w:val="B328E0C719454913B085B8159D52A369"/>
          </w:placeholder>
          <w:richText/>
        </w:sdtPr>
        <w:sdtContent>
          <w:r w:rsidRPr="00B2525A">
            <w:rPr>
              <w:b/>
            </w:rPr>
            <w:t>Chair:</w:t>
          </w:r>
        </w:sdtContent>
      </w:sdt>
      <w:r>
        <w:t xml:space="preserve"> Thank you. That </w:t>
      </w:r>
      <w:r w:rsidR="003313C6">
        <w:t>is</w:t>
      </w:r>
      <w:r>
        <w:t xml:space="preserve"> very helpful.</w:t>
      </w:r>
    </w:p>
    <w:p w:rsidR="00A84C67" w:rsidP="001B59FB">
      <w:pPr>
        <w:pStyle w:val="Answer"/>
      </w:pPr>
      <w:sdt>
        <w:sdtPr>
          <w:alias w:val="Witness"/>
          <w:id w:val="1259177213"/>
          <w:placeholder>
            <w:docPart w:val="DefaultPlaceholder_-1854013440"/>
          </w:placeholder>
          <w:richText/>
        </w:sdtPr>
        <w:sdtContent>
          <w:r w:rsidRPr="008D200C" w:rsidR="008D200C">
            <w:rPr>
              <w:b/>
              <w:i/>
            </w:rPr>
            <w:t>Sam Woods:</w:t>
          </w:r>
          <w:r w:rsidRPr="001B59FB" w:rsidR="001B59FB">
            <w:rPr>
              <w:b/>
            </w:rPr>
            <w:t xml:space="preserve"> </w:t>
          </w:r>
        </w:sdtContent>
      </w:sdt>
      <w:r w:rsidR="001B59FB">
        <w:t xml:space="preserve">I will be very </w:t>
      </w:r>
      <w:r w:rsidR="00F04544">
        <w:t>brief because</w:t>
      </w:r>
      <w:r w:rsidR="006E2D05">
        <w:t xml:space="preserve"> Andrew made all the main points. I would just add two small ones. </w:t>
      </w:r>
      <w:r w:rsidR="001B59FB">
        <w:t xml:space="preserve">As Andrew said, we have been preparing for this outcome since the referendum, </w:t>
      </w:r>
      <w:r w:rsidR="006E2D05">
        <w:t xml:space="preserve">and very concretely since around </w:t>
      </w:r>
      <w:r w:rsidR="001B59FB">
        <w:t>April 2017. Most of it has happened already</w:t>
      </w:r>
      <w:r w:rsidR="00942572">
        <w:t>, so</w:t>
      </w:r>
      <w:r w:rsidR="001B59FB">
        <w:t xml:space="preserve"> </w:t>
      </w:r>
      <w:r w:rsidR="00942572">
        <w:t xml:space="preserve">we </w:t>
      </w:r>
      <w:r w:rsidR="006E2D05">
        <w:t xml:space="preserve">are in good shape there. </w:t>
      </w:r>
      <w:r w:rsidR="001B59FB">
        <w:t>We are only on day six of the new world</w:t>
      </w:r>
      <w:r w:rsidR="006E2D05">
        <w:t xml:space="preserve">, </w:t>
      </w:r>
      <w:r w:rsidR="001B59FB">
        <w:t>and the</w:t>
      </w:r>
      <w:r w:rsidR="006E2D05">
        <w:t>r</w:t>
      </w:r>
      <w:r w:rsidR="001B59FB">
        <w:t>e a</w:t>
      </w:r>
      <w:r w:rsidR="006E2D05">
        <w:t>r</w:t>
      </w:r>
      <w:r w:rsidR="001B59FB">
        <w:t>e some things down in the undergrowth</w:t>
      </w:r>
      <w:r w:rsidR="00497915">
        <w:t>. There is</w:t>
      </w:r>
      <w:r w:rsidR="00917011">
        <w:t xml:space="preserve"> a payment system called S</w:t>
      </w:r>
      <w:r w:rsidR="001B59FB">
        <w:t>EPA</w:t>
      </w:r>
      <w:r w:rsidR="00497915">
        <w:t xml:space="preserve">, which we think </w:t>
      </w:r>
      <w:r w:rsidR="00917011">
        <w:t xml:space="preserve">is going to </w:t>
      </w:r>
      <w:r w:rsidR="001B59FB">
        <w:t xml:space="preserve">be </w:t>
      </w:r>
      <w:r w:rsidR="001B59FB">
        <w:t>okay</w:t>
      </w:r>
      <w:r w:rsidR="00917011">
        <w:t xml:space="preserve"> but we will not really know until direct debits </w:t>
      </w:r>
      <w:r>
        <w:t>flow in a big way, which happens later in the month</w:t>
      </w:r>
      <w:r w:rsidR="001B59FB">
        <w:t>.</w:t>
      </w:r>
      <w:r>
        <w:t xml:space="preserve"> </w:t>
      </w:r>
      <w:r w:rsidR="006E4472">
        <w:t>A few things like that</w:t>
      </w:r>
      <w:r w:rsidR="008277CB">
        <w:t>,</w:t>
      </w:r>
      <w:r w:rsidR="006E4472">
        <w:t xml:space="preserve"> </w:t>
      </w:r>
      <w:r>
        <w:t xml:space="preserve">which are not going to be </w:t>
      </w:r>
      <w:r w:rsidR="006E4472">
        <w:t>financial stability issues</w:t>
      </w:r>
      <w:r w:rsidR="008277CB">
        <w:t>,</w:t>
      </w:r>
      <w:r>
        <w:t xml:space="preserve"> could still cause a little trouble.</w:t>
      </w:r>
    </w:p>
    <w:p w:rsidR="001046C5" w:rsidP="001B59FB">
      <w:pPr>
        <w:pStyle w:val="Answer"/>
      </w:pPr>
      <w:r>
        <w:t>The second point</w:t>
      </w:r>
      <w:r w:rsidR="00A84C67">
        <w:t xml:space="preserve"> is </w:t>
      </w:r>
      <w:r w:rsidR="00660C2A">
        <w:t>just a point of information for the Committee</w:t>
      </w:r>
      <w:r w:rsidR="008277CB">
        <w:t>,</w:t>
      </w:r>
      <w:r w:rsidR="00660C2A">
        <w:t xml:space="preserve"> because it might be useful to know</w:t>
      </w:r>
      <w:r w:rsidR="008277CB">
        <w:t>.</w:t>
      </w:r>
      <w:r w:rsidR="00A84C67">
        <w:t xml:space="preserve"> </w:t>
      </w:r>
      <w:r w:rsidR="008277CB">
        <w:t xml:space="preserve">We </w:t>
      </w:r>
      <w:r>
        <w:t>have already signed</w:t>
      </w:r>
      <w:r w:rsidR="00660C2A">
        <w:t xml:space="preserve">, </w:t>
      </w:r>
      <w:r>
        <w:t xml:space="preserve">between the </w:t>
      </w:r>
      <w:r w:rsidR="00A84C67">
        <w:t>P</w:t>
      </w:r>
      <w:r>
        <w:t>RA and our equivalent organisations</w:t>
      </w:r>
      <w:r w:rsidR="00660C2A">
        <w:t xml:space="preserve"> around Europe</w:t>
      </w:r>
      <w:r>
        <w:t xml:space="preserve">, </w:t>
      </w:r>
      <w:r w:rsidR="00660C2A">
        <w:t xml:space="preserve">both the national </w:t>
      </w:r>
      <w:r w:rsidR="00AE77C5">
        <w:t>authorities</w:t>
      </w:r>
      <w:r w:rsidR="00660C2A">
        <w:t xml:space="preserve"> and the so-called </w:t>
      </w:r>
      <w:r w:rsidR="008277CB">
        <w:t>E</w:t>
      </w:r>
      <w:r w:rsidR="00660C2A">
        <w:t>SAs</w:t>
      </w:r>
      <w:r w:rsidR="00AA25E0">
        <w:t xml:space="preserve">, </w:t>
      </w:r>
      <w:r>
        <w:t>around 30 MOUs.</w:t>
      </w:r>
      <w:r>
        <w:t xml:space="preserve"> </w:t>
      </w:r>
      <w:r w:rsidR="00AA25E0">
        <w:t>This would be an additional MOU</w:t>
      </w:r>
      <w:r w:rsidRPr="009326D3" w:rsidR="00AA25E0">
        <w:t>—</w:t>
      </w:r>
      <w:r w:rsidR="00AA25E0">
        <w:t>in practice it would be between the Treasury and the Commission</w:t>
      </w:r>
      <w:r w:rsidRPr="009326D3" w:rsidR="00077E34">
        <w:t>—</w:t>
      </w:r>
      <w:r w:rsidR="00AA25E0">
        <w:t xml:space="preserve">which would be very helpful to have for the purpose that Andrew gave. </w:t>
      </w:r>
      <w:r>
        <w:t>There was already a lot of co</w:t>
      </w:r>
      <w:r w:rsidR="009505A8">
        <w:t>-</w:t>
      </w:r>
      <w:r>
        <w:t>operative structure</w:t>
      </w:r>
      <w:r w:rsidR="00077E34">
        <w:t xml:space="preserve"> that has been </w:t>
      </w:r>
      <w:r w:rsidR="008277CB">
        <w:t>bedded in,</w:t>
      </w:r>
      <w:r w:rsidR="00077E34">
        <w:t xml:space="preserve"> in a quiet way.</w:t>
      </w:r>
    </w:p>
    <w:p w:rsidR="008277CB" w:rsidP="001B59FB">
      <w:pPr>
        <w:pStyle w:val="Answer"/>
      </w:pPr>
      <w:sdt>
        <w:sdtPr>
          <w:alias w:val="Member"/>
          <w:tag w:val="&lt;Member mnisId='3935' dodsId='62786'&gt;"/>
          <w:id w:val="-1465109457"/>
          <w:placeholder>
            <w:docPart w:val="8C21B7151F014512B852E71B834FCC0C"/>
          </w:placeholder>
          <w:richText/>
        </w:sdtPr>
        <w:sdtContent>
          <w:r w:rsidRPr="00B2525A">
            <w:rPr>
              <w:b/>
            </w:rPr>
            <w:t>Chair:</w:t>
          </w:r>
        </w:sdtContent>
      </w:sdt>
      <w:r>
        <w:t xml:space="preserve"> Thank you very much. That has been a good overview, to start with.</w:t>
      </w:r>
    </w:p>
    <w:p w:rsidR="00E43FA3" w:rsidP="001046C5">
      <w:pPr>
        <w:pStyle w:val="Question"/>
      </w:pPr>
      <w:sdt>
        <w:sdtPr>
          <w:alias w:val="Member"/>
          <w:tag w:val="&lt;Member mnisId='4821' dodsId=''&gt;"/>
          <w:id w:val="487295664"/>
          <w:placeholder>
            <w:docPart w:val="DefaultPlaceholder_-1854013440"/>
          </w:placeholder>
          <w:richText/>
        </w:sdtPr>
        <w:sdtContent>
          <w:r w:rsidRPr="001046C5" w:rsidR="001046C5">
            <w:rPr>
              <w:b/>
            </w:rPr>
            <w:t>Felicity Buchan:</w:t>
          </w:r>
        </w:sdtContent>
      </w:sdt>
      <w:r w:rsidR="001046C5">
        <w:t xml:space="preserve"> </w:t>
      </w:r>
      <w:r w:rsidR="008277CB">
        <w:t xml:space="preserve">Good afternoon, everyone. </w:t>
      </w:r>
      <w:r w:rsidR="001046C5">
        <w:t xml:space="preserve">Rather </w:t>
      </w:r>
      <w:r w:rsidR="00077E34">
        <w:t>conveniently</w:t>
      </w:r>
      <w:r w:rsidR="001F78A9">
        <w:t xml:space="preserve">, </w:t>
      </w:r>
      <w:r w:rsidR="001046C5">
        <w:t xml:space="preserve">you have answered a few of my questions, because I was going to talk about the actual </w:t>
      </w:r>
      <w:r w:rsidR="001046C5">
        <w:t>impact</w:t>
      </w:r>
      <w:r w:rsidR="001046C5">
        <w:t xml:space="preserve"> we have seen </w:t>
      </w:r>
      <w:r w:rsidR="001F78A9">
        <w:t xml:space="preserve">in the first week </w:t>
      </w:r>
      <w:r w:rsidR="001046C5">
        <w:t xml:space="preserve">on financial </w:t>
      </w:r>
      <w:r w:rsidR="001F78A9">
        <w:t>markets</w:t>
      </w:r>
      <w:r w:rsidR="001046C5">
        <w:t xml:space="preserve">. </w:t>
      </w:r>
      <w:r w:rsidR="001F78A9">
        <w:t xml:space="preserve">You have already addressed many of those </w:t>
      </w:r>
      <w:r w:rsidR="001F78A9">
        <w:t>points, but</w:t>
      </w:r>
      <w:r w:rsidR="001F78A9">
        <w:t xml:space="preserve"> let me dig a little deeper. </w:t>
      </w:r>
      <w:r w:rsidR="001046C5">
        <w:t>Andrew, in the December FSR you highlighted three amber</w:t>
      </w:r>
      <w:r w:rsidR="009505A8">
        <w:t>-</w:t>
      </w:r>
      <w:r w:rsidR="001046C5">
        <w:t>risk areas</w:t>
      </w:r>
      <w:r w:rsidR="001F78A9">
        <w:t>: b</w:t>
      </w:r>
      <w:r w:rsidR="001046C5">
        <w:t>anking ser</w:t>
      </w:r>
      <w:r w:rsidR="001F78A9">
        <w:t>v</w:t>
      </w:r>
      <w:r w:rsidR="001046C5">
        <w:t>ices, OTC deriva</w:t>
      </w:r>
      <w:r w:rsidR="001F78A9">
        <w:t>t</w:t>
      </w:r>
      <w:r w:rsidR="001046C5">
        <w:t xml:space="preserve">ives and personal data. Would you mind elaborating </w:t>
      </w:r>
      <w:r w:rsidR="001F78A9">
        <w:t>o</w:t>
      </w:r>
      <w:r w:rsidR="001046C5">
        <w:t>n those three areas?</w:t>
      </w:r>
    </w:p>
    <w:p w:rsidR="007601C8" w:rsidP="005701E2">
      <w:pPr>
        <w:pStyle w:val="Answer"/>
      </w:pPr>
      <w:sdt>
        <w:sdtPr>
          <w:alias w:val="Witness"/>
          <w:id w:val="-1794665445"/>
          <w:placeholder>
            <w:docPart w:val="DefaultPlaceholder_-1854013440"/>
          </w:placeholder>
          <w:richText/>
        </w:sdtPr>
        <w:sdtContent>
          <w:r w:rsidRPr="008D200C" w:rsidR="008D200C">
            <w:rPr>
              <w:b/>
              <w:i/>
            </w:rPr>
            <w:t>Andrew Bailey:</w:t>
          </w:r>
          <w:r w:rsidRPr="005701E2" w:rsidR="005701E2">
            <w:rPr>
              <w:b/>
            </w:rPr>
            <w:t xml:space="preserve"> </w:t>
          </w:r>
        </w:sdtContent>
      </w:sdt>
      <w:r w:rsidR="005701E2">
        <w:t>Sam has for the most part covered</w:t>
      </w:r>
      <w:r w:rsidR="00EC2F7E">
        <w:t xml:space="preserve"> the banking </w:t>
      </w:r>
      <w:r w:rsidR="00AE77C5">
        <w:t>services</w:t>
      </w:r>
      <w:r w:rsidR="00EC2F7E">
        <w:t xml:space="preserve"> one, in the sense that he mentioned th</w:t>
      </w:r>
      <w:r w:rsidR="008277CB">
        <w:t>is</w:t>
      </w:r>
      <w:r w:rsidR="00EC2F7E">
        <w:t xml:space="preserve"> point about payments and the fact that</w:t>
      </w:r>
      <w:r w:rsidR="008277CB">
        <w:t>,</w:t>
      </w:r>
      <w:r w:rsidR="00EC2F7E">
        <w:t xml:space="preserve"> wh</w:t>
      </w:r>
      <w:r w:rsidR="005701E2">
        <w:t xml:space="preserve">en you leave the </w:t>
      </w:r>
      <w:r w:rsidR="00AE77C5">
        <w:t>European</w:t>
      </w:r>
      <w:r w:rsidR="00EC2F7E">
        <w:t xml:space="preserve"> Union and you leave the transition agreement</w:t>
      </w:r>
      <w:r w:rsidR="008277CB">
        <w:t>,</w:t>
      </w:r>
      <w:r w:rsidR="00EC2F7E">
        <w:t xml:space="preserve"> the </w:t>
      </w:r>
      <w:r w:rsidR="005701E2">
        <w:t xml:space="preserve">payment instructions require more information than they do if you are a </w:t>
      </w:r>
      <w:r w:rsidR="00EC2F7E">
        <w:t>m</w:t>
      </w:r>
      <w:r w:rsidR="005701E2">
        <w:t xml:space="preserve">ember of the European Union. </w:t>
      </w:r>
      <w:r w:rsidR="00EC2F7E">
        <w:t>It is a question of banks ensuring and being prepared</w:t>
      </w:r>
      <w:r w:rsidR="008277CB">
        <w:t>,</w:t>
      </w:r>
      <w:r w:rsidR="00EC2F7E">
        <w:t xml:space="preserve"> </w:t>
      </w:r>
      <w:r w:rsidR="008277CB">
        <w:t xml:space="preserve">so </w:t>
      </w:r>
      <w:r w:rsidR="0054521A">
        <w:t>that their customer agreements</w:t>
      </w:r>
      <w:r w:rsidR="008277CB">
        <w:t xml:space="preserve"> and</w:t>
      </w:r>
      <w:r w:rsidR="0054521A">
        <w:t xml:space="preserve"> underlying </w:t>
      </w:r>
      <w:r w:rsidR="00F04544">
        <w:t>payment</w:t>
      </w:r>
      <w:r w:rsidR="0054521A">
        <w:t xml:space="preserve"> documentation instructions have</w:t>
      </w:r>
      <w:r w:rsidR="00757635">
        <w:t xml:space="preserve"> got</w:t>
      </w:r>
      <w:r w:rsidR="0054521A">
        <w:t xml:space="preserve"> a</w:t>
      </w:r>
      <w:r>
        <w:t>ll that information in them</w:t>
      </w:r>
      <w:r w:rsidR="008277CB">
        <w:t>.</w:t>
      </w:r>
      <w:r w:rsidR="0054521A">
        <w:t xml:space="preserve"> </w:t>
      </w:r>
      <w:r w:rsidR="008277CB">
        <w:t xml:space="preserve">Otherwise, </w:t>
      </w:r>
      <w:r>
        <w:t xml:space="preserve">there is a risk </w:t>
      </w:r>
      <w:r w:rsidR="008277CB">
        <w:t xml:space="preserve">that payment instructions </w:t>
      </w:r>
      <w:r>
        <w:t xml:space="preserve">will be rejected. </w:t>
      </w:r>
      <w:r w:rsidR="0054521A">
        <w:t xml:space="preserve">As Sam said, it will probably take a bit of this </w:t>
      </w:r>
      <w:r w:rsidR="00AE77C5">
        <w:t>month</w:t>
      </w:r>
      <w:r w:rsidR="0054521A">
        <w:t xml:space="preserve"> to unfold because a</w:t>
      </w:r>
      <w:r>
        <w:t xml:space="preserve"> lot of those direct debits </w:t>
      </w:r>
      <w:r w:rsidR="0054521A">
        <w:t xml:space="preserve">tend to </w:t>
      </w:r>
      <w:r>
        <w:t>come later in the month</w:t>
      </w:r>
      <w:r w:rsidR="0054521A">
        <w:t xml:space="preserve"> after people get paid</w:t>
      </w:r>
      <w:r>
        <w:t>.</w:t>
      </w:r>
      <w:r w:rsidR="0054521A">
        <w:t xml:space="preserve"> There tends to be a clustering.</w:t>
      </w:r>
      <w:r w:rsidR="00956CBB">
        <w:t xml:space="preserve"> If I have forgotten anything on banking</w:t>
      </w:r>
      <w:r w:rsidR="008277CB">
        <w:t>,</w:t>
      </w:r>
      <w:r w:rsidR="00956CBB">
        <w:t xml:space="preserve"> I am sure Sam will come in.</w:t>
      </w:r>
    </w:p>
    <w:p w:rsidR="005701E2" w:rsidP="005701E2">
      <w:pPr>
        <w:pStyle w:val="Answer"/>
      </w:pPr>
      <w:r>
        <w:t xml:space="preserve">On OTC </w:t>
      </w:r>
      <w:r w:rsidR="00956CBB">
        <w:t>derivatives, this is the so-called derivative</w:t>
      </w:r>
      <w:r w:rsidR="009505A8">
        <w:t>s</w:t>
      </w:r>
      <w:r w:rsidR="00956CBB">
        <w:t xml:space="preserve"> trading obligation</w:t>
      </w:r>
      <w:r w:rsidR="008277CB">
        <w:t>;</w:t>
      </w:r>
      <w:r w:rsidR="00916C87">
        <w:t xml:space="preserve"> </w:t>
      </w:r>
      <w:r w:rsidR="008277CB">
        <w:t xml:space="preserve">it is actually </w:t>
      </w:r>
      <w:r w:rsidR="00916C87">
        <w:t>an FCA responsibility. T</w:t>
      </w:r>
      <w:r>
        <w:t xml:space="preserve">he issue there </w:t>
      </w:r>
      <w:r w:rsidR="009505A8">
        <w:t>is</w:t>
      </w:r>
      <w:r>
        <w:t xml:space="preserve"> </w:t>
      </w:r>
      <w:r w:rsidR="00916C87">
        <w:t xml:space="preserve">that </w:t>
      </w:r>
      <w:r>
        <w:t>these trading obligations</w:t>
      </w:r>
      <w:r w:rsidR="00916C87">
        <w:t xml:space="preserve"> effectively limit the servicing of EU </w:t>
      </w:r>
      <w:r w:rsidR="006F26E0">
        <w:t xml:space="preserve">clients from London. </w:t>
      </w:r>
      <w:r w:rsidR="008277CB">
        <w:t xml:space="preserve">It is </w:t>
      </w:r>
      <w:r w:rsidR="006F26E0">
        <w:t xml:space="preserve">like mirrors; </w:t>
      </w:r>
      <w:r>
        <w:t>because we have on</w:t>
      </w:r>
      <w:r w:rsidR="009505A8">
        <w:t>-</w:t>
      </w:r>
      <w:r>
        <w:t>shored their leg</w:t>
      </w:r>
      <w:r w:rsidR="006F26E0">
        <w:t>is</w:t>
      </w:r>
      <w:r>
        <w:t>lation we have actually on</w:t>
      </w:r>
      <w:r w:rsidR="009505A8">
        <w:t>-</w:t>
      </w:r>
      <w:r>
        <w:t xml:space="preserve">shored the derivates trading obligation. </w:t>
      </w:r>
      <w:r w:rsidR="006F26E0">
        <w:t xml:space="preserve">It works the other way </w:t>
      </w:r>
      <w:r w:rsidR="006F26E0">
        <w:t>round</w:t>
      </w:r>
      <w:r w:rsidR="008277CB">
        <w:t xml:space="preserve"> as well</w:t>
      </w:r>
      <w:r w:rsidR="006F26E0">
        <w:t xml:space="preserve">. </w:t>
      </w:r>
      <w:r>
        <w:t xml:space="preserve">Had it </w:t>
      </w:r>
      <w:r w:rsidR="006F26E0">
        <w:t>n</w:t>
      </w:r>
      <w:r>
        <w:t>ot been amended</w:t>
      </w:r>
      <w:r w:rsidR="008277CB">
        <w:t>,</w:t>
      </w:r>
      <w:r>
        <w:t xml:space="preserve"> there would be some clients who could</w:t>
      </w:r>
      <w:r w:rsidR="006F26E0">
        <w:t xml:space="preserve"> </w:t>
      </w:r>
      <w:r>
        <w:t xml:space="preserve">not have dealt either in the UK or </w:t>
      </w:r>
      <w:r w:rsidR="008277CB">
        <w:t xml:space="preserve">in </w:t>
      </w:r>
      <w:r>
        <w:t>the EU</w:t>
      </w:r>
      <w:r w:rsidR="00B53107">
        <w:t xml:space="preserve">; think about </w:t>
      </w:r>
      <w:r w:rsidR="008277CB">
        <w:t xml:space="preserve">an overlapping </w:t>
      </w:r>
      <w:r w:rsidR="00B53107">
        <w:t>Venn diagram</w:t>
      </w:r>
      <w:r>
        <w:t xml:space="preserve">. They would have probably ended up </w:t>
      </w:r>
      <w:r w:rsidR="008277CB">
        <w:t xml:space="preserve">using </w:t>
      </w:r>
      <w:r>
        <w:t>a US swap execution</w:t>
      </w:r>
      <w:r w:rsidR="00B53107">
        <w:t xml:space="preserve"> facility</w:t>
      </w:r>
      <w:r>
        <w:t xml:space="preserve">. </w:t>
      </w:r>
      <w:r w:rsidR="00B53107">
        <w:t>The FCA amend</w:t>
      </w:r>
      <w:r w:rsidR="008277CB">
        <w:t>ed</w:t>
      </w:r>
      <w:r w:rsidR="00B53107">
        <w:t xml:space="preserve"> the rules, so e</w:t>
      </w:r>
      <w:r>
        <w:t xml:space="preserve">ssentially </w:t>
      </w:r>
      <w:r w:rsidR="00B53107">
        <w:t>we have said</w:t>
      </w:r>
      <w:r w:rsidR="008277CB">
        <w:t>,</w:t>
      </w:r>
      <w:r w:rsidR="00B53107">
        <w:t xml:space="preserve"> </w:t>
      </w:r>
      <w:r>
        <w:t>if you are an E</w:t>
      </w:r>
      <w:r w:rsidR="00B53107">
        <w:t xml:space="preserve">U client contracting in London, although </w:t>
      </w:r>
      <w:r>
        <w:t xml:space="preserve">this Venn diagram </w:t>
      </w:r>
      <w:r w:rsidR="0074696A">
        <w:t xml:space="preserve">would </w:t>
      </w:r>
      <w:r>
        <w:t xml:space="preserve">force you </w:t>
      </w:r>
      <w:r w:rsidR="0074696A">
        <w:t xml:space="preserve">out </w:t>
      </w:r>
      <w:r w:rsidR="00AE77C5">
        <w:t>somewhere</w:t>
      </w:r>
      <w:r w:rsidR="0074696A">
        <w:t xml:space="preserve"> else, you can go on operating in the EU, which is sensible from </w:t>
      </w:r>
      <w:r w:rsidR="008277CB">
        <w:t>an</w:t>
      </w:r>
      <w:r w:rsidR="0074696A">
        <w:t xml:space="preserve"> operating point of view</w:t>
      </w:r>
      <w:r>
        <w:t>.</w:t>
      </w:r>
    </w:p>
    <w:p w:rsidR="007601C8" w:rsidP="005701E2">
      <w:pPr>
        <w:pStyle w:val="Answer"/>
      </w:pPr>
      <w:r>
        <w:t>O</w:t>
      </w:r>
      <w:r w:rsidR="0074696A">
        <w:t>n</w:t>
      </w:r>
      <w:r>
        <w:t xml:space="preserve"> personal data, the trade agreement has in it</w:t>
      </w:r>
      <w:r w:rsidR="008277CB">
        <w:t>,</w:t>
      </w:r>
      <w:r>
        <w:t xml:space="preserve"> effectively</w:t>
      </w:r>
      <w:r w:rsidR="008277CB">
        <w:t>,</w:t>
      </w:r>
      <w:r>
        <w:t xml:space="preserve"> a </w:t>
      </w:r>
      <w:r w:rsidR="007401E7">
        <w:t>temporary</w:t>
      </w:r>
      <w:r>
        <w:t xml:space="preserve"> agreement</w:t>
      </w:r>
      <w:r w:rsidR="00246C6F">
        <w:t xml:space="preserve">, </w:t>
      </w:r>
      <w:r>
        <w:t>which</w:t>
      </w:r>
      <w:r w:rsidR="00246C6F">
        <w:t xml:space="preserve"> </w:t>
      </w:r>
      <w:r>
        <w:t>if my memory se</w:t>
      </w:r>
      <w:r w:rsidR="007401E7">
        <w:t>r</w:t>
      </w:r>
      <w:r>
        <w:t>ves</w:t>
      </w:r>
      <w:r w:rsidR="007401E7">
        <w:t xml:space="preserve"> me right</w:t>
      </w:r>
      <w:r w:rsidR="00246C6F">
        <w:t xml:space="preserve"> </w:t>
      </w:r>
      <w:r>
        <w:t xml:space="preserve">is for four months at least and can be </w:t>
      </w:r>
      <w:r w:rsidR="00AE77C5">
        <w:t>extended</w:t>
      </w:r>
      <w:r>
        <w:t xml:space="preserve"> to six months</w:t>
      </w:r>
      <w:r w:rsidR="008277CB">
        <w:t>. It</w:t>
      </w:r>
      <w:r w:rsidR="007401E7">
        <w:t xml:space="preserve"> allows the exchange of personal </w:t>
      </w:r>
      <w:r w:rsidR="00AE77C5">
        <w:t>data</w:t>
      </w:r>
      <w:r w:rsidR="007401E7">
        <w:t xml:space="preserve"> to go on as </w:t>
      </w:r>
      <w:r w:rsidR="008277CB">
        <w:t xml:space="preserve">it did </w:t>
      </w:r>
      <w:r w:rsidR="007401E7">
        <w:t xml:space="preserve">before, </w:t>
      </w:r>
      <w:r>
        <w:t xml:space="preserve">pending what </w:t>
      </w:r>
      <w:r w:rsidR="007401E7">
        <w:t xml:space="preserve">we hope </w:t>
      </w:r>
      <w:r>
        <w:t>will be a permanent agreement on th</w:t>
      </w:r>
      <w:r w:rsidR="007401E7">
        <w:t>e</w:t>
      </w:r>
      <w:r>
        <w:t xml:space="preserve"> data front. We are n</w:t>
      </w:r>
      <w:r w:rsidR="00246C6F">
        <w:t>o</w:t>
      </w:r>
      <w:r>
        <w:t>t experts on personal data</w:t>
      </w:r>
      <w:r w:rsidR="008277CB">
        <w:t xml:space="preserve">; I know </w:t>
      </w:r>
      <w:r>
        <w:t xml:space="preserve">a lot of other issues come </w:t>
      </w:r>
      <w:r w:rsidR="00246C6F">
        <w:t xml:space="preserve">into </w:t>
      </w:r>
      <w:r>
        <w:t>play</w:t>
      </w:r>
      <w:r w:rsidR="00246C6F">
        <w:t xml:space="preserve"> and it is in the Information </w:t>
      </w:r>
      <w:r w:rsidR="00AE77C5">
        <w:t>Commissioner’s</w:t>
      </w:r>
      <w:r w:rsidR="00246C6F">
        <w:t xml:space="preserve"> remit, </w:t>
      </w:r>
      <w:r>
        <w:t xml:space="preserve">but it is a good thing </w:t>
      </w:r>
      <w:r w:rsidR="00246C6F">
        <w:t xml:space="preserve">that </w:t>
      </w:r>
      <w:r>
        <w:t>that has happened. The fallback</w:t>
      </w:r>
      <w:r w:rsidR="00246C6F">
        <w:t xml:space="preserve">, which we flagged in a lot of FSRs, </w:t>
      </w:r>
      <w:r>
        <w:t xml:space="preserve">was that it is possible to </w:t>
      </w:r>
      <w:r w:rsidR="00246C6F">
        <w:t>i</w:t>
      </w:r>
      <w:r>
        <w:t>nsert language into contracts</w:t>
      </w:r>
      <w:r w:rsidR="008277CB">
        <w:t xml:space="preserve"> that</w:t>
      </w:r>
      <w:r>
        <w:t xml:space="preserve"> </w:t>
      </w:r>
      <w:r w:rsidR="008277CB">
        <w:t xml:space="preserve">we </w:t>
      </w:r>
      <w:r>
        <w:t>think takes care of that</w:t>
      </w:r>
      <w:r w:rsidR="00246C6F">
        <w:t>, but it was a less good fallback than getting an agreement. Sam, have I forgotten anything?</w:t>
      </w:r>
    </w:p>
    <w:p w:rsidR="007601C8" w:rsidP="007601C8">
      <w:pPr>
        <w:pStyle w:val="Answer"/>
      </w:pPr>
      <w:sdt>
        <w:sdtPr>
          <w:alias w:val="Witness"/>
          <w:id w:val="-956555344"/>
          <w:placeholder>
            <w:docPart w:val="DefaultPlaceholder_-1854013440"/>
          </w:placeholder>
          <w:richText/>
        </w:sdtPr>
        <w:sdtContent>
          <w:r w:rsidRPr="008D200C" w:rsidR="008D200C">
            <w:rPr>
              <w:b/>
              <w:i/>
            </w:rPr>
            <w:t>Sam Woods:</w:t>
          </w:r>
          <w:r w:rsidRPr="007601C8">
            <w:rPr>
              <w:b/>
            </w:rPr>
            <w:t xml:space="preserve"> </w:t>
          </w:r>
        </w:sdtContent>
      </w:sdt>
      <w:r w:rsidR="008277CB">
        <w:t xml:space="preserve">On </w:t>
      </w:r>
      <w:r>
        <w:t xml:space="preserve">banking services, </w:t>
      </w:r>
      <w:r w:rsidR="00246C6F">
        <w:t>one issue I know the Committee has already been interested</w:t>
      </w:r>
      <w:r w:rsidR="008277CB">
        <w:t xml:space="preserve"> in</w:t>
      </w:r>
      <w:r w:rsidR="00246C6F">
        <w:t xml:space="preserve"> is </w:t>
      </w:r>
      <w:r>
        <w:t xml:space="preserve">the offboarding of retail customers </w:t>
      </w:r>
      <w:r w:rsidR="008277CB">
        <w:t xml:space="preserve">of UK banks </w:t>
      </w:r>
      <w:r>
        <w:t>in the EEA. There are about a million of those</w:t>
      </w:r>
      <w:r w:rsidR="009E0331">
        <w:t xml:space="preserve"> accounts with UK banks</w:t>
      </w:r>
      <w:r>
        <w:t xml:space="preserve">, </w:t>
      </w:r>
      <w:r w:rsidR="009E0331">
        <w:t xml:space="preserve">and I know the Committee has noted that </w:t>
      </w:r>
      <w:r>
        <w:t>some of those customer</w:t>
      </w:r>
      <w:r w:rsidR="009E0331">
        <w:t>s</w:t>
      </w:r>
      <w:r>
        <w:t xml:space="preserve"> are being offboarded</w:t>
      </w:r>
      <w:r w:rsidR="008277CB">
        <w:t>—sorry, it is a blunt word—</w:t>
      </w:r>
      <w:r>
        <w:t>by</w:t>
      </w:r>
      <w:r w:rsidR="008277CB">
        <w:t xml:space="preserve"> </w:t>
      </w:r>
      <w:r>
        <w:t>UK banks.</w:t>
      </w:r>
      <w:r w:rsidR="009E0331">
        <w:t xml:space="preserve"> </w:t>
      </w:r>
      <w:r>
        <w:t xml:space="preserve">The </w:t>
      </w:r>
      <w:r w:rsidR="009E0331">
        <w:t>reason for that in the main is that some jurisdictions</w:t>
      </w:r>
      <w:r w:rsidRPr="009326D3" w:rsidR="009E0331">
        <w:t>—</w:t>
      </w:r>
      <w:r w:rsidR="009505A8">
        <w:t xml:space="preserve">Holland </w:t>
      </w:r>
      <w:r w:rsidR="008277CB">
        <w:t>being</w:t>
      </w:r>
      <w:r>
        <w:t xml:space="preserve"> the</w:t>
      </w:r>
      <w:r w:rsidR="009E0331">
        <w:t xml:space="preserve"> most obvious one, and Italy somewhat</w:t>
      </w:r>
      <w:r w:rsidRPr="009326D3" w:rsidR="009E0331">
        <w:t>—</w:t>
      </w:r>
      <w:r w:rsidR="009E0331">
        <w:t xml:space="preserve">have taken a very strict interpretation </w:t>
      </w:r>
      <w:r w:rsidR="008277CB">
        <w:t>that</w:t>
      </w:r>
      <w:r w:rsidR="009E0331">
        <w:t xml:space="preserve"> does not allow them to do </w:t>
      </w:r>
      <w:r w:rsidR="00D87BF5">
        <w:t>passive</w:t>
      </w:r>
      <w:r w:rsidR="009E0331">
        <w:t xml:space="preserve"> servicing. </w:t>
      </w:r>
      <w:r w:rsidR="00DF7E9A">
        <w:t>A</w:t>
      </w:r>
      <w:r w:rsidR="009E0331">
        <w:t xml:space="preserve"> </w:t>
      </w:r>
      <w:r>
        <w:t>portion of those customers</w:t>
      </w:r>
      <w:r w:rsidR="00DF7E9A">
        <w:t xml:space="preserve">, not anything like </w:t>
      </w:r>
      <w:r w:rsidR="00FA338D">
        <w:t>all of them</w:t>
      </w:r>
      <w:r w:rsidR="00DF7E9A">
        <w:t xml:space="preserve">, </w:t>
      </w:r>
      <w:r>
        <w:t xml:space="preserve">are in the process of being offboarded by </w:t>
      </w:r>
      <w:r w:rsidR="00DF7E9A">
        <w:t xml:space="preserve">the </w:t>
      </w:r>
      <w:r>
        <w:t xml:space="preserve">UK banks, </w:t>
      </w:r>
      <w:r w:rsidR="00FA338D">
        <w:t xml:space="preserve">which is a </w:t>
      </w:r>
      <w:r w:rsidR="00AE77C5">
        <w:t>bit</w:t>
      </w:r>
      <w:r w:rsidR="00FA338D">
        <w:t xml:space="preserve"> unfortunate</w:t>
      </w:r>
      <w:r w:rsidR="00DF7E9A">
        <w:t>,</w:t>
      </w:r>
      <w:r w:rsidR="00FA338D">
        <w:t xml:space="preserve"> but I am afraid </w:t>
      </w:r>
      <w:r>
        <w:t>that is just one</w:t>
      </w:r>
      <w:r w:rsidR="00FA338D">
        <w:t xml:space="preserve"> </w:t>
      </w:r>
      <w:r>
        <w:t>of the frictions</w:t>
      </w:r>
      <w:r w:rsidR="00FA338D">
        <w:t xml:space="preserve"> that arise from doing this</w:t>
      </w:r>
      <w:r>
        <w:t>.</w:t>
      </w:r>
    </w:p>
    <w:p w:rsidR="007601C8" w:rsidP="007601C8">
      <w:pPr>
        <w:pStyle w:val="Question"/>
      </w:pPr>
      <w:sdt>
        <w:sdtPr>
          <w:alias w:val="Member"/>
          <w:tag w:val="&lt;Member mnisId='4821' dodsId=''&gt;"/>
          <w:id w:val="2145391346"/>
          <w:placeholder>
            <w:docPart w:val="DefaultPlaceholder_-1854013440"/>
          </w:placeholder>
          <w:richText/>
        </w:sdtPr>
        <w:sdtContent>
          <w:r w:rsidRPr="007601C8">
            <w:rPr>
              <w:b/>
            </w:rPr>
            <w:t>Felicity Buchan:</w:t>
          </w:r>
        </w:sdtContent>
      </w:sdt>
      <w:r>
        <w:t xml:space="preserve"> </w:t>
      </w:r>
      <w:r w:rsidR="009505A8">
        <w:t>A</w:t>
      </w:r>
      <w:r>
        <w:t xml:space="preserve">s a </w:t>
      </w:r>
      <w:r w:rsidR="00AE77C5">
        <w:t>whole</w:t>
      </w:r>
      <w:r w:rsidR="009505A8">
        <w:t>,</w:t>
      </w:r>
      <w:r>
        <w:t xml:space="preserve"> what </w:t>
      </w:r>
      <w:r w:rsidR="009505A8">
        <w:t xml:space="preserve">has been </w:t>
      </w:r>
      <w:r>
        <w:t xml:space="preserve">the feedback </w:t>
      </w:r>
      <w:r w:rsidR="008318BD">
        <w:t>from banks and financial services providers over the last week</w:t>
      </w:r>
      <w:r w:rsidR="00FA338D">
        <w:t>?</w:t>
      </w:r>
      <w:r w:rsidR="008318BD">
        <w:t xml:space="preserve"> Are people relatively comfortable with how it has gone?</w:t>
      </w:r>
    </w:p>
    <w:p w:rsidR="002C4C14" w:rsidP="007601C8">
      <w:pPr>
        <w:pStyle w:val="Answer"/>
      </w:pPr>
      <w:sdt>
        <w:sdtPr>
          <w:alias w:val="Witness"/>
          <w:id w:val="-1697686565"/>
          <w:placeholder>
            <w:docPart w:val="DefaultPlaceholder_-1854013440"/>
          </w:placeholder>
          <w:richText/>
        </w:sdtPr>
        <w:sdtContent>
          <w:r w:rsidRPr="008D200C" w:rsidR="008D200C">
            <w:rPr>
              <w:b/>
              <w:i/>
            </w:rPr>
            <w:t>Andrew Bailey:</w:t>
          </w:r>
          <w:r w:rsidRPr="007601C8" w:rsidR="007601C8">
            <w:rPr>
              <w:b/>
            </w:rPr>
            <w:t xml:space="preserve"> </w:t>
          </w:r>
        </w:sdtContent>
      </w:sdt>
      <w:r w:rsidR="007601C8">
        <w:t xml:space="preserve">Yes. It is </w:t>
      </w:r>
      <w:r w:rsidR="00AE77C5">
        <w:t>early</w:t>
      </w:r>
      <w:r w:rsidR="007601C8">
        <w:t xml:space="preserve"> days, obviously</w:t>
      </w:r>
      <w:r w:rsidR="008318BD">
        <w:t>. T</w:t>
      </w:r>
      <w:r w:rsidR="007601C8">
        <w:t>hat is important to emphasise</w:t>
      </w:r>
      <w:r w:rsidR="008318BD">
        <w:t xml:space="preserve">, </w:t>
      </w:r>
      <w:r w:rsidR="007601C8">
        <w:t xml:space="preserve">but </w:t>
      </w:r>
      <w:r w:rsidR="008318BD">
        <w:t xml:space="preserve">all the feedback we are getting is that </w:t>
      </w:r>
      <w:r w:rsidR="007601C8">
        <w:t xml:space="preserve">it has gone as smoothly as people </w:t>
      </w:r>
      <w:r w:rsidR="008318BD">
        <w:t xml:space="preserve">hoped </w:t>
      </w:r>
      <w:r w:rsidR="007601C8">
        <w:t xml:space="preserve">it would. </w:t>
      </w:r>
      <w:r w:rsidR="008318BD">
        <w:t xml:space="preserve">Although you see these quite big numbers for </w:t>
      </w:r>
      <w:r w:rsidR="00966EAC">
        <w:t xml:space="preserve">migration of </w:t>
      </w:r>
      <w:r w:rsidR="00AE77C5">
        <w:t>share</w:t>
      </w:r>
      <w:r w:rsidR="00966EAC">
        <w:t xml:space="preserve"> trading, for instance, that </w:t>
      </w:r>
      <w:r w:rsidR="007601C8">
        <w:t xml:space="preserve">had been planned for </w:t>
      </w:r>
      <w:r>
        <w:t>quite a long time</w:t>
      </w:r>
      <w:r w:rsidR="00966EAC">
        <w:t xml:space="preserve"> and planned very carefully. We have not detected any disruptions in that sense. </w:t>
      </w:r>
      <w:r>
        <w:t xml:space="preserve">What it is leading to </w:t>
      </w:r>
      <w:r w:rsidR="00F3286F">
        <w:t xml:space="preserve">is </w:t>
      </w:r>
      <w:r>
        <w:t xml:space="preserve">fragmentation of markets. </w:t>
      </w:r>
      <w:r w:rsidR="00966EAC">
        <w:t>That is no surprise; all these things are known.</w:t>
      </w:r>
    </w:p>
    <w:p w:rsidR="007601C8" w:rsidP="002C4C14">
      <w:pPr>
        <w:pStyle w:val="Question"/>
      </w:pPr>
      <w:sdt>
        <w:sdtPr>
          <w:alias w:val="Member"/>
          <w:tag w:val="&lt;Member mnisId='4821' dodsId=''&gt;"/>
          <w:id w:val="-841538745"/>
          <w:placeholder>
            <w:docPart w:val="DefaultPlaceholder_-1854013440"/>
          </w:placeholder>
          <w:richText/>
        </w:sdtPr>
        <w:sdtContent>
          <w:r w:rsidRPr="002C4C14" w:rsidR="002C4C14">
            <w:rPr>
              <w:b/>
            </w:rPr>
            <w:t>Felicity Buchan:</w:t>
          </w:r>
        </w:sdtContent>
      </w:sdt>
      <w:r w:rsidR="002C4C14">
        <w:t xml:space="preserve"> What are the risks</w:t>
      </w:r>
      <w:r w:rsidR="00966EAC">
        <w:t xml:space="preserve"> with fragmentation of markets?</w:t>
      </w:r>
    </w:p>
    <w:p w:rsidR="002C4C14" w:rsidP="002C4C14">
      <w:pPr>
        <w:pStyle w:val="Answer"/>
      </w:pPr>
      <w:sdt>
        <w:sdtPr>
          <w:alias w:val="Witness"/>
          <w:id w:val="-1253198513"/>
          <w:placeholder>
            <w:docPart w:val="DefaultPlaceholder_-1854013440"/>
          </w:placeholder>
          <w:richText/>
        </w:sdtPr>
        <w:sdtContent>
          <w:r w:rsidRPr="008D200C" w:rsidR="008D200C">
            <w:rPr>
              <w:b/>
              <w:i/>
            </w:rPr>
            <w:t>Andrew Bailey:</w:t>
          </w:r>
          <w:r w:rsidRPr="002C4C14">
            <w:rPr>
              <w:b/>
            </w:rPr>
            <w:t xml:space="preserve"> </w:t>
          </w:r>
        </w:sdtContent>
      </w:sdt>
      <w:r w:rsidR="00966EAC">
        <w:t>There is the risk that</w:t>
      </w:r>
      <w:r>
        <w:t xml:space="preserve"> people will get </w:t>
      </w:r>
      <w:r>
        <w:t>less</w:t>
      </w:r>
      <w:r w:rsidR="00F3286F">
        <w:t xml:space="preserve"> </w:t>
      </w:r>
      <w:r>
        <w:t>good prices</w:t>
      </w:r>
      <w:r w:rsidR="00890B2C">
        <w:t xml:space="preserve"> because you </w:t>
      </w:r>
      <w:r w:rsidR="00E1665F">
        <w:t xml:space="preserve">do not </w:t>
      </w:r>
      <w:r w:rsidR="00890B2C">
        <w:t xml:space="preserve">have the depth of liquidity </w:t>
      </w:r>
      <w:r w:rsidR="00F3286F">
        <w:t xml:space="preserve">of </w:t>
      </w:r>
      <w:r w:rsidR="00890B2C">
        <w:t xml:space="preserve">a single market. It is a liquidity issue. </w:t>
      </w:r>
      <w:r>
        <w:t>In big</w:t>
      </w:r>
      <w:r w:rsidR="00F3286F">
        <w:t>-</w:t>
      </w:r>
      <w:r>
        <w:t>picture financial stability terms</w:t>
      </w:r>
      <w:r w:rsidR="00F3286F">
        <w:t>,</w:t>
      </w:r>
      <w:r>
        <w:t xml:space="preserve"> it is manageable. The test of that would be if </w:t>
      </w:r>
      <w:r w:rsidR="00F3286F">
        <w:t xml:space="preserve">we </w:t>
      </w:r>
      <w:r>
        <w:t>started to see some of the stresses</w:t>
      </w:r>
      <w:r w:rsidR="007B241E">
        <w:t xml:space="preserve"> that we saw back in March and the </w:t>
      </w:r>
      <w:r w:rsidR="007B241E">
        <w:t>Covid</w:t>
      </w:r>
      <w:r w:rsidR="007B241E">
        <w:t xml:space="preserve"> </w:t>
      </w:r>
      <w:r w:rsidR="00F3286F">
        <w:t>crisis</w:t>
      </w:r>
      <w:r>
        <w:t>, because those were liquidity issues in financial markets. These are not core financial markets</w:t>
      </w:r>
      <w:r w:rsidR="00501DA6">
        <w:t xml:space="preserve"> on the whole, so we are not talking about </w:t>
      </w:r>
      <w:r w:rsidR="009505A8">
        <w:t>G</w:t>
      </w:r>
      <w:r w:rsidR="00501DA6">
        <w:t>overnment bond markets or foreign exchange markets</w:t>
      </w:r>
      <w:r>
        <w:t>, but none</w:t>
      </w:r>
      <w:r w:rsidR="009505A8">
        <w:t xml:space="preserve"> </w:t>
      </w:r>
      <w:r>
        <w:t>the</w:t>
      </w:r>
      <w:r w:rsidR="009505A8">
        <w:t xml:space="preserve"> </w:t>
      </w:r>
      <w:r>
        <w:t>less</w:t>
      </w:r>
      <w:r w:rsidR="00501DA6">
        <w:t xml:space="preserve"> t</w:t>
      </w:r>
      <w:r>
        <w:t xml:space="preserve">he main </w:t>
      </w:r>
      <w:r w:rsidR="005B51B6">
        <w:t>day</w:t>
      </w:r>
      <w:r w:rsidR="00890B2C">
        <w:t>-</w:t>
      </w:r>
      <w:r w:rsidR="005B51B6">
        <w:t>to</w:t>
      </w:r>
      <w:r w:rsidR="00890B2C">
        <w:t>-</w:t>
      </w:r>
      <w:r w:rsidR="005B51B6">
        <w:t xml:space="preserve">day </w:t>
      </w:r>
      <w:r>
        <w:t xml:space="preserve">impact is </w:t>
      </w:r>
      <w:r>
        <w:t>less</w:t>
      </w:r>
      <w:r>
        <w:t xml:space="preserve"> good prices caus</w:t>
      </w:r>
      <w:r w:rsidR="00D13402">
        <w:t>ed</w:t>
      </w:r>
      <w:r>
        <w:t xml:space="preserve"> by </w:t>
      </w:r>
      <w:r w:rsidR="009505A8">
        <w:t>il</w:t>
      </w:r>
      <w:r>
        <w:t>liquidity.</w:t>
      </w:r>
    </w:p>
    <w:p w:rsidR="00B66D2E" w:rsidRPr="00B66D2E" w:rsidP="00B66D2E">
      <w:pPr>
        <w:pStyle w:val="Question"/>
      </w:pPr>
      <w:sdt>
        <w:sdtPr>
          <w:alias w:val="Member"/>
          <w:tag w:val="&lt;Member mnisId='4821' dodsId=''&gt;"/>
          <w:id w:val="-207499950"/>
          <w:placeholder>
            <w:docPart w:val="DefaultPlaceholder_-1854013440"/>
          </w:placeholder>
          <w:richText/>
        </w:sdtPr>
        <w:sdtContent>
          <w:r w:rsidRPr="002C4C14" w:rsidR="002C4C14">
            <w:rPr>
              <w:b/>
            </w:rPr>
            <w:t>Felicity Buchan:</w:t>
          </w:r>
        </w:sdtContent>
      </w:sdt>
      <w:r w:rsidR="002C4C14">
        <w:t xml:space="preserve"> Looking forward, are you optimistic about getting agreement on </w:t>
      </w:r>
      <w:r w:rsidR="0006462E">
        <w:t>equivalence</w:t>
      </w:r>
      <w:r w:rsidR="002C4C14">
        <w:t xml:space="preserve">? Let me add another question to that. </w:t>
      </w:r>
      <w:r w:rsidR="00D13402">
        <w:t xml:space="preserve">You mentioned that we had given </w:t>
      </w:r>
      <w:r>
        <w:t>equivalence</w:t>
      </w:r>
      <w:r w:rsidR="00D13402">
        <w:t xml:space="preserve"> on 17 areas unilaterally and in return </w:t>
      </w:r>
      <w:r w:rsidR="002C4C14">
        <w:t xml:space="preserve">we have had two, only on a temporary basis. Have we been too </w:t>
      </w:r>
      <w:r w:rsidR="002C4C14">
        <w:t>generous</w:t>
      </w:r>
      <w:r w:rsidR="002C4C14">
        <w:t xml:space="preserve"> or did we have to give those equivalences</w:t>
      </w:r>
      <w:r>
        <w:t xml:space="preserve"> in order for markets to function?</w:t>
      </w:r>
    </w:p>
    <w:p w:rsidR="00B66D2E" w:rsidP="002C4C14">
      <w:pPr>
        <w:pStyle w:val="Answer"/>
      </w:pPr>
      <w:sdt>
        <w:sdtPr>
          <w:alias w:val="Witness"/>
          <w:id w:val="-863517282"/>
          <w:placeholder>
            <w:docPart w:val="DefaultPlaceholder_-1854013440"/>
          </w:placeholder>
          <w:richText/>
        </w:sdtPr>
        <w:sdtContent>
          <w:r w:rsidRPr="008D200C" w:rsidR="008D200C">
            <w:rPr>
              <w:b/>
              <w:i/>
            </w:rPr>
            <w:t>Andrew Bailey:</w:t>
          </w:r>
          <w:r w:rsidRPr="002C4C14" w:rsidR="002C4C14">
            <w:rPr>
              <w:b/>
            </w:rPr>
            <w:t xml:space="preserve"> </w:t>
          </w:r>
        </w:sdtContent>
      </w:sdt>
      <w:r w:rsidR="002C4C14">
        <w:t xml:space="preserve">The answer to your last point is yes. </w:t>
      </w:r>
      <w:r>
        <w:t xml:space="preserve">In fact, we have both given each other equivalence on those two things because we recognise those are core </w:t>
      </w:r>
      <w:r w:rsidR="003A6D25">
        <w:t>to</w:t>
      </w:r>
      <w:r>
        <w:t xml:space="preserve"> financial stability. </w:t>
      </w:r>
      <w:r w:rsidR="002C4C14">
        <w:t>The be</w:t>
      </w:r>
      <w:r>
        <w:t>s</w:t>
      </w:r>
      <w:r w:rsidR="002C4C14">
        <w:t>t thing is to set those two things on one side</w:t>
      </w:r>
      <w:r>
        <w:t>, as there was an agreement, but as I said, in the EU’s case</w:t>
      </w:r>
      <w:r w:rsidR="003A6D25">
        <w:t>,</w:t>
      </w:r>
      <w:r>
        <w:t xml:space="preserve"> they are only temporary.</w:t>
      </w:r>
    </w:p>
    <w:p w:rsidR="00A4184A" w:rsidP="002C4C14">
      <w:pPr>
        <w:pStyle w:val="Answer"/>
      </w:pPr>
      <w:r>
        <w:t xml:space="preserve">On </w:t>
      </w:r>
      <w:r w:rsidR="00351507">
        <w:t>the</w:t>
      </w:r>
      <w:r>
        <w:t xml:space="preserve"> 17, </w:t>
      </w:r>
      <w:r w:rsidR="00B66D2E">
        <w:t>if I can put it into perspective</w:t>
      </w:r>
      <w:r w:rsidR="003A6D25">
        <w:t>,</w:t>
      </w:r>
      <w:r w:rsidR="00B66D2E">
        <w:t xml:space="preserve"> </w:t>
      </w:r>
      <w:r>
        <w:t xml:space="preserve">we believe in open markets. You then get into </w:t>
      </w:r>
      <w:r w:rsidR="00B66D2E">
        <w:t>w</w:t>
      </w:r>
      <w:r>
        <w:t>hat is almost a 19</w:t>
      </w:r>
      <w:r w:rsidRPr="003A6D25">
        <w:t>th</w:t>
      </w:r>
      <w:r>
        <w:t xml:space="preserve"> cent</w:t>
      </w:r>
      <w:r w:rsidR="00B66D2E">
        <w:t>u</w:t>
      </w:r>
      <w:r>
        <w:t>ry debate a</w:t>
      </w:r>
      <w:r w:rsidR="00B66D2E">
        <w:t>b</w:t>
      </w:r>
      <w:r>
        <w:t>out unilateral free trade versus reciprocity</w:t>
      </w:r>
      <w:r w:rsidR="00B66D2E">
        <w:t xml:space="preserve">. </w:t>
      </w:r>
      <w:r w:rsidR="003A6D25">
        <w:t xml:space="preserve">Mr Baker can come in and give us a lecture on </w:t>
      </w:r>
      <w:r w:rsidR="003A6D25">
        <w:t xml:space="preserve">Cobden in a moment; he is itching to. </w:t>
      </w:r>
      <w:r w:rsidR="00B66D2E">
        <w:t>Do we say, “We believe in free trade</w:t>
      </w:r>
      <w:r w:rsidR="00A3259D">
        <w:t xml:space="preserve"> and the right way to approach that is unilateral free trade</w:t>
      </w:r>
      <w:r w:rsidR="009E666F">
        <w:t>,</w:t>
      </w:r>
      <w:r w:rsidR="00A3259D">
        <w:t>”</w:t>
      </w:r>
      <w:r w:rsidR="003A6D25">
        <w:t xml:space="preserve"> or</w:t>
      </w:r>
      <w:r>
        <w:t xml:space="preserve"> do </w:t>
      </w:r>
      <w:r w:rsidR="003A6D25">
        <w:t xml:space="preserve">we </w:t>
      </w:r>
      <w:r>
        <w:t>say</w:t>
      </w:r>
      <w:r w:rsidR="00A3259D">
        <w:t>, “T</w:t>
      </w:r>
      <w:r>
        <w:t>his is g</w:t>
      </w:r>
      <w:r w:rsidR="00A3259D">
        <w:t>o</w:t>
      </w:r>
      <w:r>
        <w:t>ing to be an agreement</w:t>
      </w:r>
      <w:r w:rsidR="003A6D25">
        <w:t>;</w:t>
      </w:r>
      <w:r w:rsidR="00A3259D">
        <w:t xml:space="preserve"> </w:t>
      </w:r>
      <w:r w:rsidR="003A6D25">
        <w:t xml:space="preserve">we </w:t>
      </w:r>
      <w:r w:rsidR="00A3259D">
        <w:t xml:space="preserve">will deal on this </w:t>
      </w:r>
      <w:r>
        <w:t>and come to a c</w:t>
      </w:r>
      <w:r w:rsidR="00A3259D">
        <w:t>onclusion”</w:t>
      </w:r>
      <w:r>
        <w:t>?</w:t>
      </w:r>
      <w:r w:rsidR="00A3259D">
        <w:t xml:space="preserve"> W</w:t>
      </w:r>
      <w:r>
        <w:t>e have not uni</w:t>
      </w:r>
      <w:r w:rsidR="00A3259D">
        <w:t xml:space="preserve">laterally </w:t>
      </w:r>
      <w:r>
        <w:t xml:space="preserve">acted on all </w:t>
      </w:r>
      <w:r w:rsidR="00A3259D">
        <w:t>fronts by any means, but w</w:t>
      </w:r>
      <w:r>
        <w:t xml:space="preserve">e believe in the things we have done. </w:t>
      </w:r>
    </w:p>
    <w:p w:rsidR="00C800DE" w:rsidP="00A4184A">
      <w:pPr>
        <w:pStyle w:val="Answer"/>
      </w:pPr>
      <w:r>
        <w:t xml:space="preserve">You ask me where </w:t>
      </w:r>
      <w:r w:rsidR="007461D2">
        <w:t xml:space="preserve">I think </w:t>
      </w:r>
      <w:r>
        <w:t xml:space="preserve">this will end up. I </w:t>
      </w:r>
      <w:r w:rsidR="007461D2">
        <w:t>have to be honest with you</w:t>
      </w:r>
      <w:r w:rsidR="00A4184A">
        <w:t>;</w:t>
      </w:r>
      <w:r w:rsidR="007461D2">
        <w:t xml:space="preserve"> I am very realistic about this. I do not </w:t>
      </w:r>
      <w:r>
        <w:t xml:space="preserve">start by saying </w:t>
      </w:r>
      <w:r w:rsidR="007461D2">
        <w:t xml:space="preserve">we have to get it. I do not start by saying </w:t>
      </w:r>
      <w:r>
        <w:t>it is the be</w:t>
      </w:r>
      <w:r w:rsidR="00A4184A">
        <w:t>-</w:t>
      </w:r>
      <w:r>
        <w:t>all and end</w:t>
      </w:r>
      <w:r w:rsidR="00A4184A">
        <w:t>-</w:t>
      </w:r>
      <w:r>
        <w:t>all</w:t>
      </w:r>
      <w:r w:rsidR="00222BE3">
        <w:t>.</w:t>
      </w:r>
      <w:r>
        <w:t xml:space="preserve"> </w:t>
      </w:r>
      <w:r w:rsidR="00222BE3">
        <w:t xml:space="preserve">Going </w:t>
      </w:r>
      <w:r w:rsidR="007461D2">
        <w:t xml:space="preserve">back to my point about </w:t>
      </w:r>
      <w:r w:rsidR="00E44F71">
        <w:t xml:space="preserve">rule-taking, </w:t>
      </w:r>
      <w:r>
        <w:t>if the price</w:t>
      </w:r>
      <w:r>
        <w:t xml:space="preserve"> </w:t>
      </w:r>
      <w:r w:rsidR="00E44F71">
        <w:t xml:space="preserve">of this </w:t>
      </w:r>
      <w:r>
        <w:t>is too</w:t>
      </w:r>
      <w:r w:rsidR="007461D2">
        <w:t xml:space="preserve"> </w:t>
      </w:r>
      <w:r>
        <w:t>high</w:t>
      </w:r>
      <w:r w:rsidR="00A4184A">
        <w:t>,</w:t>
      </w:r>
      <w:r>
        <w:t xml:space="preserve"> I am afraid we cannot just go for it whatever.</w:t>
      </w:r>
      <w:r w:rsidR="00A4184A">
        <w:t xml:space="preserve"> </w:t>
      </w:r>
      <w:r w:rsidR="00E44F71">
        <w:t xml:space="preserve">By the way, </w:t>
      </w:r>
      <w:r w:rsidR="00A4184A">
        <w:t xml:space="preserve">as </w:t>
      </w:r>
      <w:r>
        <w:t>I have said for many years now</w:t>
      </w:r>
      <w:r w:rsidR="00A4184A">
        <w:t>,</w:t>
      </w:r>
      <w:r>
        <w:t xml:space="preserve"> I do not take any position on Brexit.</w:t>
      </w:r>
      <w:r w:rsidR="00E44F71">
        <w:t xml:space="preserve"> I know it is all over now, but I still say these things from that </w:t>
      </w:r>
      <w:r w:rsidR="00AE77C5">
        <w:t>position</w:t>
      </w:r>
      <w:r w:rsidR="00E44F71">
        <w:t>.</w:t>
      </w:r>
    </w:p>
    <w:p w:rsidR="002C4C14" w:rsidP="00C800DE">
      <w:pPr>
        <w:pStyle w:val="Question"/>
      </w:pPr>
      <w:sdt>
        <w:sdtPr>
          <w:alias w:val="Member"/>
          <w:tag w:val="&lt;Member mnisId='4821' dodsId=''&gt;"/>
          <w:id w:val="1188409601"/>
          <w:placeholder>
            <w:docPart w:val="DefaultPlaceholder_-1854013440"/>
          </w:placeholder>
          <w:richText/>
        </w:sdtPr>
        <w:sdtContent>
          <w:r w:rsidRPr="00C800DE" w:rsidR="00C800DE">
            <w:rPr>
              <w:b/>
            </w:rPr>
            <w:t>Felicity Buchan:</w:t>
          </w:r>
        </w:sdtContent>
      </w:sdt>
      <w:r w:rsidR="00C800DE">
        <w:t xml:space="preserve"> That is </w:t>
      </w:r>
      <w:r w:rsidR="00AE77C5">
        <w:t>understood</w:t>
      </w:r>
      <w:r w:rsidR="00C800DE">
        <w:t>. A</w:t>
      </w:r>
      <w:r w:rsidR="00222BE3">
        <w:t>r</w:t>
      </w:r>
      <w:r w:rsidR="00C800DE">
        <w:t>e there any areas where it is more important that we get equivale</w:t>
      </w:r>
      <w:r w:rsidR="00E44F71">
        <w:t>n</w:t>
      </w:r>
      <w:r w:rsidR="00C800DE">
        <w:t>ce</w:t>
      </w:r>
      <w:r w:rsidR="00E44F71">
        <w:t xml:space="preserve">, </w:t>
      </w:r>
      <w:r w:rsidR="00222BE3">
        <w:t>so</w:t>
      </w:r>
      <w:r w:rsidR="00E44F71">
        <w:t xml:space="preserve"> we are less prepared to sacrifice </w:t>
      </w:r>
      <w:r w:rsidR="00AE77C5">
        <w:t>them</w:t>
      </w:r>
      <w:r w:rsidR="00E44F71">
        <w:t>, if I can put it like that?</w:t>
      </w:r>
    </w:p>
    <w:p w:rsidR="00C800DE" w:rsidP="00C800DE">
      <w:pPr>
        <w:pStyle w:val="Answer"/>
      </w:pPr>
      <w:sdt>
        <w:sdtPr>
          <w:alias w:val="Witness"/>
          <w:id w:val="-873840265"/>
          <w:placeholder>
            <w:docPart w:val="DefaultPlaceholder_-1854013440"/>
          </w:placeholder>
          <w:richText/>
        </w:sdtPr>
        <w:sdtContent>
          <w:r w:rsidRPr="008D200C" w:rsidR="008D200C">
            <w:rPr>
              <w:b/>
              <w:i/>
            </w:rPr>
            <w:t>Andrew Bailey:</w:t>
          </w:r>
          <w:r w:rsidRPr="00C800DE">
            <w:rPr>
              <w:b/>
            </w:rPr>
            <w:t xml:space="preserve"> </w:t>
          </w:r>
        </w:sdtContent>
      </w:sdt>
      <w:r>
        <w:t>We d</w:t>
      </w:r>
      <w:r w:rsidR="00E44F71">
        <w:t xml:space="preserve">id </w:t>
      </w:r>
      <w:r>
        <w:t xml:space="preserve">a </w:t>
      </w:r>
      <w:r w:rsidR="00E44F71">
        <w:t xml:space="preserve">very interesting </w:t>
      </w:r>
      <w:r>
        <w:t xml:space="preserve">piece of work to </w:t>
      </w:r>
      <w:r w:rsidR="00E44F71">
        <w:t xml:space="preserve">essentially try to </w:t>
      </w:r>
      <w:r>
        <w:t>put a value</w:t>
      </w:r>
      <w:r w:rsidR="00E44F71">
        <w:t xml:space="preserve"> on all of them</w:t>
      </w:r>
      <w:r>
        <w:t xml:space="preserve">. </w:t>
      </w:r>
      <w:r w:rsidR="00E44F71">
        <w:t xml:space="preserve">As I said, </w:t>
      </w:r>
      <w:r w:rsidR="00AE77C5">
        <w:t>equivalence</w:t>
      </w:r>
      <w:r>
        <w:t xml:space="preserve"> is a patchwork of</w:t>
      </w:r>
      <w:r w:rsidR="00E44F71">
        <w:t xml:space="preserve"> </w:t>
      </w:r>
      <w:r>
        <w:t>measures</w:t>
      </w:r>
      <w:r w:rsidR="00222BE3">
        <w:t>;</w:t>
      </w:r>
      <w:r>
        <w:t xml:space="preserve"> </w:t>
      </w:r>
      <w:r w:rsidR="00222BE3">
        <w:t xml:space="preserve">it </w:t>
      </w:r>
      <w:r w:rsidR="00E44F71">
        <w:t xml:space="preserve">is not a single thing. </w:t>
      </w:r>
      <w:r>
        <w:t xml:space="preserve">It is no </w:t>
      </w:r>
      <w:r w:rsidR="00E44F71">
        <w:t xml:space="preserve">great </w:t>
      </w:r>
      <w:r>
        <w:t xml:space="preserve">secret that the </w:t>
      </w:r>
      <w:r w:rsidR="00E44F71">
        <w:t xml:space="preserve">core piece of equivalence in financial markets is the </w:t>
      </w:r>
      <w:r>
        <w:t xml:space="preserve">MiFID </w:t>
      </w:r>
      <w:r w:rsidR="00E44F71">
        <w:t xml:space="preserve">II </w:t>
      </w:r>
      <w:r>
        <w:t>equivalenc</w:t>
      </w:r>
      <w:r w:rsidR="00E44F71">
        <w:t xml:space="preserve">e in what tends to be called investment </w:t>
      </w:r>
      <w:r w:rsidR="00222BE3">
        <w:t xml:space="preserve">banking </w:t>
      </w:r>
      <w:r w:rsidR="00E44F71">
        <w:t>services</w:t>
      </w:r>
      <w:r>
        <w:t>.</w:t>
      </w:r>
      <w:r w:rsidR="00E44F71">
        <w:t xml:space="preserve"> That is the one that has the biggest all-round value attached to it.</w:t>
      </w:r>
    </w:p>
    <w:p w:rsidR="00C800DE" w:rsidP="00C800DE">
      <w:pPr>
        <w:pStyle w:val="Question"/>
      </w:pPr>
      <w:sdt>
        <w:sdtPr>
          <w:alias w:val="Member"/>
          <w:tag w:val="&lt;Member mnisId='4821' dodsId=''&gt;"/>
          <w:id w:val="-700323380"/>
          <w:placeholder>
            <w:docPart w:val="DefaultPlaceholder_-1854013440"/>
          </w:placeholder>
          <w:richText/>
        </w:sdtPr>
        <w:sdtContent>
          <w:r w:rsidRPr="00C800DE">
            <w:rPr>
              <w:b/>
            </w:rPr>
            <w:t>Felicity Buchan:</w:t>
          </w:r>
        </w:sdtContent>
      </w:sdt>
      <w:r>
        <w:t xml:space="preserve"> Do you think the end</w:t>
      </w:r>
      <w:r w:rsidR="00222BE3">
        <w:t>-</w:t>
      </w:r>
      <w:r>
        <w:t>of</w:t>
      </w:r>
      <w:r w:rsidR="00222BE3">
        <w:t>-</w:t>
      </w:r>
      <w:r>
        <w:t>March deadline is feasible?</w:t>
      </w:r>
    </w:p>
    <w:p w:rsidR="00C800DE" w:rsidP="00C800DE">
      <w:pPr>
        <w:pStyle w:val="Answer"/>
      </w:pPr>
      <w:sdt>
        <w:sdtPr>
          <w:alias w:val="Witness"/>
          <w:id w:val="719019453"/>
          <w:placeholder>
            <w:docPart w:val="DefaultPlaceholder_-1854013440"/>
          </w:placeholder>
          <w:richText/>
        </w:sdtPr>
        <w:sdtContent>
          <w:r w:rsidRPr="008D200C" w:rsidR="008D200C">
            <w:rPr>
              <w:b/>
              <w:i/>
            </w:rPr>
            <w:t>Andrew Bailey:</w:t>
          </w:r>
          <w:r w:rsidRPr="00C800DE">
            <w:rPr>
              <w:b/>
            </w:rPr>
            <w:t xml:space="preserve"> </w:t>
          </w:r>
        </w:sdtContent>
      </w:sdt>
      <w:r>
        <w:t xml:space="preserve">Yes. As Sam said, we have been working on these issues for a long time. </w:t>
      </w:r>
      <w:r w:rsidR="00222BE3">
        <w:t xml:space="preserve">We </w:t>
      </w:r>
      <w:r>
        <w:t>have many existing MOUs.</w:t>
      </w:r>
      <w:r w:rsidR="00EA21AD">
        <w:t xml:space="preserve"> I would emphasise </w:t>
      </w:r>
      <w:r w:rsidR="00222BE3">
        <w:t>a</w:t>
      </w:r>
      <w:r w:rsidR="00EA21AD">
        <w:t xml:space="preserve"> point that we have made </w:t>
      </w:r>
      <w:r w:rsidR="00222BE3">
        <w:t xml:space="preserve">many </w:t>
      </w:r>
      <w:r w:rsidR="00EA21AD">
        <w:t>time</w:t>
      </w:r>
      <w:r w:rsidR="00222BE3">
        <w:t>s.</w:t>
      </w:r>
      <w:r w:rsidR="00EA21AD">
        <w:t xml:space="preserve"> </w:t>
      </w:r>
      <w:r w:rsidR="00222BE3">
        <w:t xml:space="preserve">The </w:t>
      </w:r>
      <w:r>
        <w:t xml:space="preserve">relationships, particularly on the regulatory and </w:t>
      </w:r>
      <w:r w:rsidR="00EA21AD">
        <w:t xml:space="preserve">day-to-day </w:t>
      </w:r>
      <w:r>
        <w:t>supervisory side</w:t>
      </w:r>
      <w:r w:rsidR="00EA21AD">
        <w:t xml:space="preserve">, </w:t>
      </w:r>
      <w:r>
        <w:t xml:space="preserve">have remained very good. </w:t>
      </w:r>
      <w:r w:rsidR="00E80E4E">
        <w:t xml:space="preserve">That has been a deliberate </w:t>
      </w:r>
      <w:r w:rsidR="00AE77C5">
        <w:t>objective</w:t>
      </w:r>
      <w:r w:rsidR="00E80E4E">
        <w:t xml:space="preserve"> on both sides. </w:t>
      </w:r>
      <w:r>
        <w:t xml:space="preserve">We have strong relationships with our </w:t>
      </w:r>
      <w:r w:rsidR="00E80E4E">
        <w:t xml:space="preserve">partners </w:t>
      </w:r>
      <w:r>
        <w:t>in the EU</w:t>
      </w:r>
      <w:r w:rsidR="00E80E4E">
        <w:t xml:space="preserve">. We have very strong relationships, for instance, with the ECB and </w:t>
      </w:r>
      <w:r w:rsidR="00222BE3">
        <w:t>its</w:t>
      </w:r>
      <w:r w:rsidR="00E80E4E">
        <w:t xml:space="preserve"> supervisory side. Our </w:t>
      </w:r>
      <w:r>
        <w:t>joint objective is to keep it that way</w:t>
      </w:r>
      <w:r w:rsidR="00E80E4E">
        <w:t xml:space="preserve">, </w:t>
      </w:r>
      <w:r>
        <w:t>because it benefits both of us</w:t>
      </w:r>
      <w:r w:rsidR="00E80E4E">
        <w:t xml:space="preserve"> in terms of our objectives</w:t>
      </w:r>
      <w:r>
        <w:t xml:space="preserve">. </w:t>
      </w:r>
      <w:r w:rsidR="00E80E4E">
        <w:t>I say that because f</w:t>
      </w:r>
      <w:r>
        <w:t>rom that point of view we are starting from a solid base</w:t>
      </w:r>
      <w:r w:rsidR="00E80E4E">
        <w:t xml:space="preserve"> in that sense</w:t>
      </w:r>
      <w:r>
        <w:t>.</w:t>
      </w:r>
    </w:p>
    <w:p w:rsidR="00C800DE" w:rsidP="00C800DE">
      <w:pPr>
        <w:pStyle w:val="Question"/>
      </w:pPr>
      <w:sdt>
        <w:sdtPr>
          <w:alias w:val="Member"/>
          <w:tag w:val="&lt;Member mnisId='3935' dodsId='62786'&gt;"/>
          <w:id w:val="-168184670"/>
          <w:placeholder>
            <w:docPart w:val="DefaultPlaceholder_-1854013440"/>
          </w:placeholder>
          <w:richText/>
        </w:sdtPr>
        <w:sdtContent>
          <w:r w:rsidRPr="00C800DE">
            <w:rPr>
              <w:b/>
            </w:rPr>
            <w:t>Chair:</w:t>
          </w:r>
        </w:sdtContent>
      </w:sdt>
      <w:r>
        <w:t xml:space="preserve"> On this issue of </w:t>
      </w:r>
      <w:r w:rsidR="00222BE3">
        <w:t xml:space="preserve">what happens </w:t>
      </w:r>
      <w:r w:rsidR="00E80E4E">
        <w:t xml:space="preserve">if </w:t>
      </w:r>
      <w:r>
        <w:t xml:space="preserve">we do not get a sensible agreement on equivalence, what </w:t>
      </w:r>
      <w:r w:rsidR="0007613D">
        <w:t xml:space="preserve">do you think the EU is feeling? If nothing really moves substantially, what </w:t>
      </w:r>
      <w:r>
        <w:t xml:space="preserve">would </w:t>
      </w:r>
      <w:r w:rsidR="00222BE3">
        <w:t>its</w:t>
      </w:r>
      <w:r>
        <w:t xml:space="preserve"> top concerns be?</w:t>
      </w:r>
      <w:r w:rsidR="0007613D">
        <w:t xml:space="preserve"> We are always focused on our concerns, but what would the</w:t>
      </w:r>
      <w:r w:rsidR="00222BE3">
        <w:t xml:space="preserve"> EU’s</w:t>
      </w:r>
      <w:r w:rsidR="0007613D">
        <w:t xml:space="preserve"> be?</w:t>
      </w:r>
    </w:p>
    <w:p w:rsidR="00E13515" w:rsidP="00C800DE">
      <w:pPr>
        <w:pStyle w:val="Answer"/>
      </w:pPr>
      <w:sdt>
        <w:sdtPr>
          <w:alias w:val="Witness"/>
          <w:id w:val="1437400348"/>
          <w:placeholder>
            <w:docPart w:val="DefaultPlaceholder_-1854013440"/>
          </w:placeholder>
          <w:richText/>
        </w:sdtPr>
        <w:sdtContent>
          <w:r w:rsidRPr="008D200C" w:rsidR="008D200C">
            <w:rPr>
              <w:b/>
              <w:i/>
            </w:rPr>
            <w:t>Andrew Bailey:</w:t>
          </w:r>
          <w:r w:rsidRPr="00C800DE" w:rsidR="00C800DE">
            <w:rPr>
              <w:b/>
            </w:rPr>
            <w:t xml:space="preserve"> </w:t>
          </w:r>
        </w:sdtContent>
      </w:sdt>
      <w:r w:rsidR="00C800DE">
        <w:t xml:space="preserve">The stated objective of the EU is to build domestic financial markets. </w:t>
      </w:r>
      <w:r w:rsidR="00657E42">
        <w:t xml:space="preserve">Can I put this into a longer </w:t>
      </w:r>
      <w:r w:rsidR="00F04544">
        <w:t>context because</w:t>
      </w:r>
      <w:r w:rsidR="00657E42">
        <w:t xml:space="preserve"> I think it is important</w:t>
      </w:r>
      <w:r w:rsidR="00222BE3">
        <w:t>?</w:t>
      </w:r>
      <w:r w:rsidR="00657E42">
        <w:t xml:space="preserve"> </w:t>
      </w:r>
      <w:r w:rsidR="00C800DE">
        <w:t>Going back at l</w:t>
      </w:r>
      <w:r w:rsidR="0007613D">
        <w:t>e</w:t>
      </w:r>
      <w:r w:rsidR="00C800DE">
        <w:t xml:space="preserve">ast to 1999 when the </w:t>
      </w:r>
      <w:r w:rsidR="00657E42">
        <w:t>e</w:t>
      </w:r>
      <w:r w:rsidR="00C800DE">
        <w:t xml:space="preserve">uro </w:t>
      </w:r>
      <w:r w:rsidR="00657E42">
        <w:t xml:space="preserve">and the euro area </w:t>
      </w:r>
      <w:r w:rsidR="00222BE3">
        <w:t>were</w:t>
      </w:r>
      <w:r w:rsidR="00C800DE">
        <w:t xml:space="preserve"> created</w:t>
      </w:r>
      <w:r w:rsidR="00657E42">
        <w:t xml:space="preserve">, </w:t>
      </w:r>
      <w:r w:rsidR="00C800DE">
        <w:t xml:space="preserve">there </w:t>
      </w:r>
      <w:r w:rsidR="00657E42">
        <w:t xml:space="preserve">has </w:t>
      </w:r>
      <w:r w:rsidR="00C800DE">
        <w:t xml:space="preserve">been a long debate about location policy. In other words, </w:t>
      </w:r>
      <w:r w:rsidR="00657E42">
        <w:t xml:space="preserve">how much of the </w:t>
      </w:r>
      <w:r w:rsidR="00C800DE">
        <w:t xml:space="preserve">financial and </w:t>
      </w:r>
      <w:r w:rsidR="00657E42">
        <w:t xml:space="preserve">financial </w:t>
      </w:r>
      <w:r w:rsidR="00C800DE">
        <w:t xml:space="preserve">market infrastructure </w:t>
      </w:r>
      <w:r w:rsidR="00657E42">
        <w:t xml:space="preserve">of the euro </w:t>
      </w:r>
      <w:r w:rsidR="00C800DE">
        <w:t xml:space="preserve">should be located in the </w:t>
      </w:r>
      <w:r w:rsidR="00657E42">
        <w:t>e</w:t>
      </w:r>
      <w:r w:rsidR="00C800DE">
        <w:t>uro area</w:t>
      </w:r>
      <w:r w:rsidR="00222BE3">
        <w:t>?</w:t>
      </w:r>
      <w:r w:rsidR="00657E42">
        <w:t xml:space="preserve"> </w:t>
      </w:r>
      <w:r w:rsidR="00C800DE">
        <w:t>I can tell you there was a very vigorous deba</w:t>
      </w:r>
      <w:r w:rsidR="00657E42">
        <w:t>t</w:t>
      </w:r>
      <w:r w:rsidR="00C800DE">
        <w:t xml:space="preserve">e on it in 1999. There was </w:t>
      </w:r>
      <w:r w:rsidR="00657E42">
        <w:t>then</w:t>
      </w:r>
      <w:r w:rsidR="00222BE3">
        <w:t>, as you may remember,</w:t>
      </w:r>
      <w:r w:rsidR="00657E42">
        <w:t xml:space="preserve"> </w:t>
      </w:r>
      <w:r w:rsidR="00C800DE">
        <w:t>a court case</w:t>
      </w:r>
      <w:r w:rsidR="00657E42">
        <w:t xml:space="preserve"> </w:t>
      </w:r>
      <w:r w:rsidR="009E666F">
        <w:t>on</w:t>
      </w:r>
      <w:r w:rsidR="00657E42">
        <w:t xml:space="preserve"> clearing that ended up in the European Court of Justice.</w:t>
      </w:r>
    </w:p>
    <w:p w:rsidR="00DE6818" w:rsidP="00DE6818">
      <w:pPr>
        <w:pStyle w:val="Answer"/>
      </w:pPr>
      <w:r>
        <w:t xml:space="preserve">One </w:t>
      </w:r>
      <w:r w:rsidR="00C800DE">
        <w:t xml:space="preserve">of the ways I look at this </w:t>
      </w:r>
      <w:r w:rsidR="00657E42">
        <w:t xml:space="preserve">is that Brexit has been the </w:t>
      </w:r>
      <w:r w:rsidR="00C800DE">
        <w:t>pr</w:t>
      </w:r>
      <w:r w:rsidR="00657E42">
        <w:t>o</w:t>
      </w:r>
      <w:r w:rsidR="00C800DE">
        <w:t>mpt to reignite this issue.</w:t>
      </w:r>
      <w:r w:rsidR="00657E42">
        <w:t xml:space="preserve"> Meanwhile, there </w:t>
      </w:r>
      <w:r w:rsidR="00C800DE">
        <w:t>has been this whole question</w:t>
      </w:r>
      <w:r w:rsidR="00657E42">
        <w:t xml:space="preserve"> about </w:t>
      </w:r>
      <w:r w:rsidR="009E666F">
        <w:t xml:space="preserve">a </w:t>
      </w:r>
      <w:r w:rsidR="00657E42">
        <w:t>capital markets union</w:t>
      </w:r>
      <w:r w:rsidR="00E13515">
        <w:t xml:space="preserve"> </w:t>
      </w:r>
      <w:r>
        <w:t>of</w:t>
      </w:r>
      <w:r w:rsidR="00E13515">
        <w:t xml:space="preserve"> the euro area that the EU has been pursuing since the financial crisis</w:t>
      </w:r>
      <w:r w:rsidR="00C800DE">
        <w:t>, which is all about shifting the ba</w:t>
      </w:r>
      <w:r w:rsidR="00E13515">
        <w:t>l</w:t>
      </w:r>
      <w:r w:rsidR="00C800DE">
        <w:t xml:space="preserve">ance of financial </w:t>
      </w:r>
      <w:r w:rsidR="00E13515">
        <w:t>intermediation</w:t>
      </w:r>
      <w:r w:rsidR="00C800DE">
        <w:t xml:space="preserve"> somewhat away </w:t>
      </w:r>
      <w:r w:rsidR="00E13515">
        <w:t xml:space="preserve">from </w:t>
      </w:r>
      <w:r w:rsidR="00C800DE">
        <w:t>the banking system</w:t>
      </w:r>
      <w:r w:rsidR="00E13515">
        <w:t xml:space="preserve"> to the financial markets, because the EU is </w:t>
      </w:r>
      <w:r>
        <w:t>a very heavily</w:t>
      </w:r>
      <w:r w:rsidR="00E13515">
        <w:t xml:space="preserve"> bank</w:t>
      </w:r>
      <w:r>
        <w:t>ed</w:t>
      </w:r>
      <w:r w:rsidR="00E13515">
        <w:t xml:space="preserve"> system. For </w:t>
      </w:r>
      <w:r w:rsidR="009F70DA">
        <w:t>many</w:t>
      </w:r>
      <w:r w:rsidR="00E13515">
        <w:t xml:space="preserve"> people involved in this</w:t>
      </w:r>
      <w:r>
        <w:t>,</w:t>
      </w:r>
      <w:r w:rsidR="00E13515">
        <w:t xml:space="preserve"> the objective is to have more of that within the EU</w:t>
      </w:r>
      <w:r w:rsidR="00B70733">
        <w:t xml:space="preserve"> and</w:t>
      </w:r>
      <w:r>
        <w:t>, to a great degree,</w:t>
      </w:r>
      <w:r w:rsidR="00B70733">
        <w:t xml:space="preserve"> the euro area</w:t>
      </w:r>
      <w:r>
        <w:t>.</w:t>
      </w:r>
      <w:r w:rsidR="00B70733">
        <w:t xml:space="preserve"> </w:t>
      </w:r>
    </w:p>
    <w:p w:rsidR="00C800DE" w:rsidP="00C800DE">
      <w:pPr>
        <w:pStyle w:val="Answer"/>
      </w:pPr>
      <w:r>
        <w:t>Brexit presents another opportunity and</w:t>
      </w:r>
      <w:r w:rsidR="00222BE3">
        <w:t xml:space="preserve">, </w:t>
      </w:r>
      <w:r w:rsidR="00B70733">
        <w:t>from their perspective</w:t>
      </w:r>
      <w:r w:rsidR="00222BE3">
        <w:t xml:space="preserve">, </w:t>
      </w:r>
      <w:r>
        <w:t>pressure to do so. I have to be honest</w:t>
      </w:r>
      <w:r w:rsidR="00222BE3">
        <w:t>;</w:t>
      </w:r>
      <w:r>
        <w:t xml:space="preserve"> I </w:t>
      </w:r>
      <w:r w:rsidR="00B70733">
        <w:t xml:space="preserve">cannot </w:t>
      </w:r>
      <w:r>
        <w:t xml:space="preserve">speak for them, but the question is </w:t>
      </w:r>
      <w:r w:rsidR="00B70733">
        <w:t xml:space="preserve">whether </w:t>
      </w:r>
      <w:r>
        <w:t xml:space="preserve">they </w:t>
      </w:r>
      <w:r w:rsidR="00B70733">
        <w:t xml:space="preserve">are </w:t>
      </w:r>
      <w:r>
        <w:t>going to do it</w:t>
      </w:r>
      <w:r w:rsidR="00B70733">
        <w:t>. Is this the time when they do it? I</w:t>
      </w:r>
      <w:r>
        <w:t>t has not happened to date in many areas.</w:t>
      </w:r>
    </w:p>
    <w:p w:rsidR="00C800DE" w:rsidP="00C800DE">
      <w:pPr>
        <w:pStyle w:val="Answer"/>
      </w:pPr>
      <w:sdt>
        <w:sdtPr>
          <w:alias w:val="Witness"/>
          <w:id w:val="455541143"/>
          <w:placeholder>
            <w:docPart w:val="DefaultPlaceholder_-1854013440"/>
          </w:placeholder>
          <w:richText/>
        </w:sdtPr>
        <w:sdtContent>
          <w:r w:rsidRPr="008D200C" w:rsidR="008D200C">
            <w:rPr>
              <w:b/>
              <w:i/>
            </w:rPr>
            <w:t>Donald Kohn:</w:t>
          </w:r>
          <w:r w:rsidRPr="00C800DE">
            <w:rPr>
              <w:b/>
            </w:rPr>
            <w:t xml:space="preserve"> </w:t>
          </w:r>
        </w:sdtContent>
      </w:sdt>
      <w:r w:rsidR="009F70DA">
        <w:t xml:space="preserve">I want to </w:t>
      </w:r>
      <w:r w:rsidR="00AE77C5">
        <w:t>pick</w:t>
      </w:r>
      <w:r w:rsidR="009F70DA">
        <w:t xml:space="preserve"> up on a couple of these themes on equivalence and Andrew’s mention of free trade. </w:t>
      </w:r>
      <w:r>
        <w:t xml:space="preserve">Where the EU </w:t>
      </w:r>
      <w:r w:rsidR="00BD5F02">
        <w:t xml:space="preserve">would </w:t>
      </w:r>
      <w:r>
        <w:t xml:space="preserve">benefit from granting </w:t>
      </w:r>
      <w:r w:rsidR="009E666F">
        <w:t xml:space="preserve">the </w:t>
      </w:r>
      <w:r>
        <w:t>UK equivalen</w:t>
      </w:r>
      <w:r w:rsidR="009F70DA">
        <w:t>ce</w:t>
      </w:r>
      <w:r>
        <w:t xml:space="preserve"> is giving </w:t>
      </w:r>
      <w:r w:rsidR="00BD5F02">
        <w:t>its</w:t>
      </w:r>
      <w:r>
        <w:t xml:space="preserve"> business</w:t>
      </w:r>
      <w:r w:rsidR="00BD5F02">
        <w:t>es</w:t>
      </w:r>
      <w:r>
        <w:t xml:space="preserve"> and households more sources of liquidity, more places to go, cheaper finance</w:t>
      </w:r>
      <w:r w:rsidR="000D428A">
        <w:t>,</w:t>
      </w:r>
      <w:r>
        <w:t xml:space="preserve"> because they would be accessing this </w:t>
      </w:r>
      <w:r w:rsidR="000D428A">
        <w:t xml:space="preserve">fantastic </w:t>
      </w:r>
      <w:r>
        <w:t>liquid market in London. It should not be about who is taking jobs fro</w:t>
      </w:r>
      <w:r w:rsidR="000D428A">
        <w:t>m</w:t>
      </w:r>
      <w:r>
        <w:t xml:space="preserve"> whom. It should be </w:t>
      </w:r>
      <w:r w:rsidR="000D428A">
        <w:t>about which households and business</w:t>
      </w:r>
      <w:r w:rsidR="009E666F">
        <w:t>es</w:t>
      </w:r>
      <w:r w:rsidR="000D428A">
        <w:t xml:space="preserve"> </w:t>
      </w:r>
      <w:r>
        <w:t>get the best prices</w:t>
      </w:r>
      <w:r w:rsidR="000D428A">
        <w:t>, how you get the best prices, how you have the most liquid markets</w:t>
      </w:r>
      <w:r>
        <w:t>.</w:t>
      </w:r>
      <w:r w:rsidR="000D428A">
        <w:t xml:space="preserve"> That is the argument for equivalence.</w:t>
      </w:r>
    </w:p>
    <w:p w:rsidR="008B056C" w:rsidP="008B056C">
      <w:pPr>
        <w:pStyle w:val="Question"/>
      </w:pPr>
      <w:sdt>
        <w:sdtPr>
          <w:alias w:val="Member"/>
          <w:tag w:val="&lt;Member mnisId='4138' dodsId='58561'&gt;"/>
          <w:id w:val="-1002737712"/>
          <w:placeholder>
            <w:docPart w:val="DefaultPlaceholder_-1854013440"/>
          </w:placeholder>
          <w:richText/>
        </w:sdtPr>
        <w:sdtContent>
          <w:r w:rsidRPr="008B056C">
            <w:rPr>
              <w:b/>
            </w:rPr>
            <w:t>Rushanara Ali:</w:t>
          </w:r>
        </w:sdtContent>
      </w:sdt>
      <w:r>
        <w:t xml:space="preserve"> My questions are follow-ups to the Chair’s and the ones Felicity asked. </w:t>
      </w:r>
      <w:r w:rsidR="0049550E">
        <w:t>Governor</w:t>
      </w:r>
      <w:r>
        <w:t>, in previous sessions you talked about there b</w:t>
      </w:r>
      <w:r w:rsidR="00FE5EFB">
        <w:t>e</w:t>
      </w:r>
      <w:r>
        <w:t xml:space="preserve">ing no such thing as frictionless trade. </w:t>
      </w:r>
      <w:r w:rsidR="00FE5EFB">
        <w:t>Obviously</w:t>
      </w:r>
      <w:r w:rsidR="00FE5EFB">
        <w:t xml:space="preserve"> w</w:t>
      </w:r>
      <w:r>
        <w:t>e are all reli</w:t>
      </w:r>
      <w:r w:rsidR="00FE5EFB">
        <w:t>e</w:t>
      </w:r>
      <w:r>
        <w:t xml:space="preserve">ved to have </w:t>
      </w:r>
      <w:r w:rsidR="00BF62AB">
        <w:t xml:space="preserve">got </w:t>
      </w:r>
      <w:r>
        <w:t>a deal</w:t>
      </w:r>
      <w:r w:rsidR="00FE5EFB">
        <w:t>, not least because of warning</w:t>
      </w:r>
      <w:r w:rsidR="00BF62AB">
        <w:t>s</w:t>
      </w:r>
      <w:r w:rsidR="00FE5EFB">
        <w:t xml:space="preserve"> that you and others provided </w:t>
      </w:r>
      <w:r w:rsidR="00487A36">
        <w:t>of the dangers. C</w:t>
      </w:r>
      <w:r>
        <w:t>ould you say more about the costs</w:t>
      </w:r>
      <w:r w:rsidR="00487A36">
        <w:t xml:space="preserve">? We </w:t>
      </w:r>
      <w:r>
        <w:t>know the be</w:t>
      </w:r>
      <w:r w:rsidR="00487A36">
        <w:t>n</w:t>
      </w:r>
      <w:r>
        <w:t xml:space="preserve">efits </w:t>
      </w:r>
      <w:r w:rsidR="00487A36">
        <w:t>o</w:t>
      </w:r>
      <w:r>
        <w:t xml:space="preserve">f getting </w:t>
      </w:r>
      <w:r w:rsidR="00487A36">
        <w:t xml:space="preserve">some </w:t>
      </w:r>
      <w:r>
        <w:t xml:space="preserve">stability, but what are the costs </w:t>
      </w:r>
      <w:r w:rsidR="00487A36">
        <w:t xml:space="preserve">now that we have an actual trade </w:t>
      </w:r>
      <w:r w:rsidR="0068584B">
        <w:t>agreement</w:t>
      </w:r>
      <w:r w:rsidR="00487A36">
        <w:t xml:space="preserve">? </w:t>
      </w:r>
      <w:r>
        <w:t xml:space="preserve">The OBR said in its analysis </w:t>
      </w:r>
      <w:r w:rsidR="00487A36">
        <w:t>that a typical free trade deal</w:t>
      </w:r>
      <w:r w:rsidR="00BF62AB">
        <w:t>, long term,</w:t>
      </w:r>
      <w:r w:rsidR="00487A36">
        <w:t xml:space="preserve"> </w:t>
      </w:r>
      <w:r>
        <w:t>would cost</w:t>
      </w:r>
      <w:r w:rsidR="00487A36">
        <w:t xml:space="preserve"> us around 4% of GDP. </w:t>
      </w:r>
      <w:r>
        <w:t xml:space="preserve">Is that still the </w:t>
      </w:r>
      <w:r w:rsidR="00487A36">
        <w:t>c</w:t>
      </w:r>
      <w:r>
        <w:t>ase?</w:t>
      </w:r>
      <w:r w:rsidR="003C223A">
        <w:t xml:space="preserve"> Is it lower, or is it likely to be higher?</w:t>
      </w:r>
    </w:p>
    <w:p w:rsidR="00EA4FA4" w:rsidP="008B056C">
      <w:pPr>
        <w:pStyle w:val="Answer"/>
      </w:pPr>
      <w:sdt>
        <w:sdtPr>
          <w:alias w:val="Witness"/>
          <w:id w:val="1789014544"/>
          <w:placeholder>
            <w:docPart w:val="DefaultPlaceholder_-1854013440"/>
          </w:placeholder>
          <w:richText/>
        </w:sdtPr>
        <w:sdtContent>
          <w:r w:rsidRPr="008D200C" w:rsidR="008D200C">
            <w:rPr>
              <w:b/>
              <w:i/>
            </w:rPr>
            <w:t>Andrew Bailey:</w:t>
          </w:r>
          <w:r w:rsidRPr="008B056C" w:rsidR="008B056C">
            <w:rPr>
              <w:b/>
            </w:rPr>
            <w:t xml:space="preserve"> </w:t>
          </w:r>
        </w:sdtContent>
      </w:sdt>
      <w:r w:rsidR="008B056C">
        <w:t>That is an important ques</w:t>
      </w:r>
      <w:r w:rsidR="003C223A">
        <w:t>t</w:t>
      </w:r>
      <w:r w:rsidR="008B056C">
        <w:t>ion. The trade agreement that h</w:t>
      </w:r>
      <w:r w:rsidR="003C223A">
        <w:t>a</w:t>
      </w:r>
      <w:r w:rsidR="008B056C">
        <w:t xml:space="preserve">s been agreed is </w:t>
      </w:r>
      <w:r w:rsidR="00BF62AB">
        <w:t xml:space="preserve">the </w:t>
      </w:r>
      <w:r w:rsidR="008B056C">
        <w:t xml:space="preserve">one we were </w:t>
      </w:r>
      <w:r w:rsidR="008B056C">
        <w:t>expecting</w:t>
      </w:r>
      <w:r w:rsidR="003C223A">
        <w:t>, and</w:t>
      </w:r>
      <w:r w:rsidR="003C223A">
        <w:t xml:space="preserve"> is pretty similar to the one we had factored into the mon</w:t>
      </w:r>
      <w:r w:rsidR="00DC3A3F">
        <w:t xml:space="preserve">etary policy report in November. </w:t>
      </w:r>
      <w:r w:rsidR="008B056C">
        <w:t>There may be a few tweaks in areas such a</w:t>
      </w:r>
      <w:r w:rsidR="00D406B0">
        <w:t>s</w:t>
      </w:r>
      <w:r w:rsidR="008B056C">
        <w:t xml:space="preserve"> rules of origin</w:t>
      </w:r>
      <w:r w:rsidR="00BF62AB">
        <w:t>,</w:t>
      </w:r>
      <w:r w:rsidR="008B056C">
        <w:t xml:space="preserve"> which might have a small positive sign on</w:t>
      </w:r>
      <w:r w:rsidR="00D406B0">
        <w:t xml:space="preserve"> them</w:t>
      </w:r>
      <w:r w:rsidR="008B056C">
        <w:t xml:space="preserve">, but </w:t>
      </w:r>
      <w:r w:rsidR="00D406B0">
        <w:t xml:space="preserve">in overall GDP terms it </w:t>
      </w:r>
      <w:r>
        <w:t xml:space="preserve">does not make a lot of difference. We </w:t>
      </w:r>
      <w:r w:rsidR="008B056C">
        <w:t xml:space="preserve">will do the full analysis of that </w:t>
      </w:r>
      <w:r>
        <w:t xml:space="preserve">for the </w:t>
      </w:r>
      <w:r w:rsidR="008B056C">
        <w:t xml:space="preserve">February </w:t>
      </w:r>
      <w:r w:rsidR="00BF62AB">
        <w:t>monetary policy report.</w:t>
      </w:r>
      <w:r>
        <w:t xml:space="preserve"> </w:t>
      </w:r>
      <w:r w:rsidR="00BF62AB">
        <w:t xml:space="preserve">We </w:t>
      </w:r>
      <w:r>
        <w:t>are going to have a hearing on that, so I am happy to come back with a fuller answer to that when we have done the analysis.</w:t>
      </w:r>
    </w:p>
    <w:p w:rsidR="008B056C" w:rsidP="008B056C">
      <w:pPr>
        <w:pStyle w:val="Answer"/>
      </w:pPr>
      <w:r>
        <w:t xml:space="preserve">You are right in saying that </w:t>
      </w:r>
      <w:r w:rsidR="002B7871">
        <w:t xml:space="preserve">about </w:t>
      </w:r>
      <w:r>
        <w:t>frictionless trade</w:t>
      </w:r>
      <w:r w:rsidR="00BF62AB">
        <w:t>.</w:t>
      </w:r>
      <w:r>
        <w:t xml:space="preserve"> </w:t>
      </w:r>
      <w:r w:rsidR="00BF62AB">
        <w:t xml:space="preserve">Very </w:t>
      </w:r>
      <w:r w:rsidR="002B7871">
        <w:t>importantly</w:t>
      </w:r>
      <w:r w:rsidR="00BF62AB">
        <w:t>,</w:t>
      </w:r>
      <w:r w:rsidR="002B7871">
        <w:t xml:space="preserve"> </w:t>
      </w:r>
      <w:r>
        <w:t>this agreement means that there are no tariffs</w:t>
      </w:r>
      <w:r w:rsidR="00BF62AB">
        <w:t xml:space="preserve">, but there </w:t>
      </w:r>
      <w:r>
        <w:t>are non-tariff barriers</w:t>
      </w:r>
      <w:r w:rsidR="00BF62AB">
        <w:t>.</w:t>
      </w:r>
      <w:r w:rsidR="002B7871">
        <w:t xml:space="preserve"> </w:t>
      </w:r>
      <w:r w:rsidR="00BF62AB">
        <w:t xml:space="preserve">There </w:t>
      </w:r>
      <w:r>
        <w:t>are forms</w:t>
      </w:r>
      <w:r w:rsidR="002B7871">
        <w:t xml:space="preserve"> to fill and there is grit in the mechanism there</w:t>
      </w:r>
      <w:r>
        <w:t>.</w:t>
      </w:r>
      <w:r w:rsidR="002B7871">
        <w:t xml:space="preserve"> </w:t>
      </w:r>
      <w:r w:rsidR="00BF62AB">
        <w:t xml:space="preserve">There </w:t>
      </w:r>
      <w:r>
        <w:t>is a lot of reporting about this</w:t>
      </w:r>
      <w:r w:rsidR="002B7871">
        <w:t>, and we have been talking a lot to people over the course of this week</w:t>
      </w:r>
      <w:r w:rsidR="00BF62AB">
        <w:t xml:space="preserve">. It </w:t>
      </w:r>
      <w:r>
        <w:t xml:space="preserve">is too </w:t>
      </w:r>
      <w:r w:rsidR="0068584B">
        <w:t>early</w:t>
      </w:r>
      <w:r>
        <w:t xml:space="preserve"> </w:t>
      </w:r>
      <w:r w:rsidR="0068584B">
        <w:t>to</w:t>
      </w:r>
      <w:r>
        <w:t xml:space="preserve"> assess that</w:t>
      </w:r>
      <w:r w:rsidR="002B7871">
        <w:t xml:space="preserve"> at the moment</w:t>
      </w:r>
      <w:r>
        <w:t>.</w:t>
      </w:r>
      <w:r w:rsidR="002B7871">
        <w:t xml:space="preserve"> I</w:t>
      </w:r>
      <w:r>
        <w:t xml:space="preserve">f I </w:t>
      </w:r>
      <w:r w:rsidR="002B7871">
        <w:t xml:space="preserve">can </w:t>
      </w:r>
      <w:r>
        <w:t xml:space="preserve">give you one </w:t>
      </w:r>
      <w:r w:rsidR="0068584B">
        <w:t>illustration</w:t>
      </w:r>
      <w:r>
        <w:t xml:space="preserve">, </w:t>
      </w:r>
      <w:r w:rsidR="002B7871">
        <w:t>one of the things we monitor carefully</w:t>
      </w:r>
      <w:r w:rsidR="00BF62AB">
        <w:t>, as we</w:t>
      </w:r>
      <w:r w:rsidR="002B7871">
        <w:t xml:space="preserve"> were before Christmas</w:t>
      </w:r>
      <w:r w:rsidR="00BF62AB">
        <w:t>,</w:t>
      </w:r>
      <w:r w:rsidR="002B7871">
        <w:t xml:space="preserve"> because of </w:t>
      </w:r>
      <w:r w:rsidR="002B7871">
        <w:t>Covid</w:t>
      </w:r>
      <w:r w:rsidR="00BF62AB">
        <w:t xml:space="preserve">, </w:t>
      </w:r>
      <w:r w:rsidR="002A0D5D">
        <w:t xml:space="preserve">is </w:t>
      </w:r>
      <w:r>
        <w:t>port traffic.</w:t>
      </w:r>
      <w:r w:rsidR="002A0D5D">
        <w:t xml:space="preserve"> </w:t>
      </w:r>
      <w:r>
        <w:t xml:space="preserve">Looking at HGV </w:t>
      </w:r>
      <w:r>
        <w:t>traffic around Dover and Eurotunnel, for instance, there</w:t>
      </w:r>
      <w:r w:rsidR="002A0D5D">
        <w:t xml:space="preserve"> </w:t>
      </w:r>
      <w:r>
        <w:t xml:space="preserve">is a seasonal pattern to it. </w:t>
      </w:r>
      <w:r w:rsidR="002A0D5D">
        <w:t>Based on the movement data of lorries over the past three or four years</w:t>
      </w:r>
      <w:r w:rsidR="00BF62AB">
        <w:t>,</w:t>
      </w:r>
      <w:r w:rsidR="002A0D5D">
        <w:t xml:space="preserve"> </w:t>
      </w:r>
      <w:r>
        <w:t xml:space="preserve">we would not expect it </w:t>
      </w:r>
      <w:r w:rsidR="00BF62AB">
        <w:t xml:space="preserve">to </w:t>
      </w:r>
      <w:r>
        <w:t xml:space="preserve">come back </w:t>
      </w:r>
      <w:r w:rsidR="002A0D5D">
        <w:t xml:space="preserve">to a more normal level in any year </w:t>
      </w:r>
      <w:r>
        <w:t xml:space="preserve">until </w:t>
      </w:r>
      <w:r w:rsidR="002A0D5D">
        <w:t xml:space="preserve">about </w:t>
      </w:r>
      <w:r>
        <w:t>a week from now.</w:t>
      </w:r>
      <w:r w:rsidR="002A0D5D">
        <w:t xml:space="preserve"> That is consistent with people saying there is not much around that.</w:t>
      </w:r>
    </w:p>
    <w:p w:rsidR="008B056C" w:rsidP="008B056C">
      <w:pPr>
        <w:pStyle w:val="Question"/>
      </w:pPr>
      <w:sdt>
        <w:sdtPr>
          <w:alias w:val="Member"/>
          <w:tag w:val="&lt;Member mnisId='4138' dodsId='58561'&gt;"/>
          <w:id w:val="1889299569"/>
          <w:placeholder>
            <w:docPart w:val="DefaultPlaceholder_-1854013440"/>
          </w:placeholder>
          <w:richText/>
        </w:sdtPr>
        <w:sdtContent>
          <w:r w:rsidRPr="008B056C">
            <w:rPr>
              <w:b/>
            </w:rPr>
            <w:t>Rushanara Ali:</w:t>
          </w:r>
        </w:sdtContent>
      </w:sdt>
      <w:r>
        <w:t xml:space="preserve"> Going back to the 4%, would you say </w:t>
      </w:r>
      <w:r w:rsidR="002A0D5D">
        <w:t xml:space="preserve">that </w:t>
      </w:r>
      <w:r>
        <w:t>it is likely to</w:t>
      </w:r>
      <w:r w:rsidR="002A0D5D">
        <w:t xml:space="preserve"> remain around 4%</w:t>
      </w:r>
      <w:r w:rsidR="006B439E">
        <w:t>?</w:t>
      </w:r>
    </w:p>
    <w:p w:rsidR="008C3F76" w:rsidP="008B056C">
      <w:pPr>
        <w:pStyle w:val="Answer"/>
      </w:pPr>
      <w:sdt>
        <w:sdtPr>
          <w:alias w:val="Witness"/>
          <w:id w:val="-1909997112"/>
          <w:placeholder>
            <w:docPart w:val="DefaultPlaceholder_-1854013440"/>
          </w:placeholder>
          <w:richText/>
        </w:sdtPr>
        <w:sdtContent>
          <w:r w:rsidRPr="008D200C" w:rsidR="008D200C">
            <w:rPr>
              <w:b/>
              <w:i/>
            </w:rPr>
            <w:t>Andrew Bailey:</w:t>
          </w:r>
          <w:r w:rsidRPr="008B056C" w:rsidR="008B056C">
            <w:rPr>
              <w:b/>
            </w:rPr>
            <w:t xml:space="preserve"> </w:t>
          </w:r>
        </w:sdtContent>
      </w:sdt>
      <w:r w:rsidR="003B603C">
        <w:t xml:space="preserve">The </w:t>
      </w:r>
      <w:r w:rsidR="008E0A82">
        <w:t xml:space="preserve">OBR is right. </w:t>
      </w:r>
      <w:r w:rsidR="008B056C">
        <w:t xml:space="preserve">Most models give you </w:t>
      </w:r>
      <w:r w:rsidR="0068584B">
        <w:t>something</w:t>
      </w:r>
      <w:r w:rsidR="008B056C">
        <w:t xml:space="preserve"> like that.</w:t>
      </w:r>
      <w:r w:rsidR="008E0A82">
        <w:t xml:space="preserve"> We put in our numbers that </w:t>
      </w:r>
      <w:r w:rsidR="008B056C">
        <w:t>in the th</w:t>
      </w:r>
      <w:r w:rsidR="008E0A82">
        <w:t xml:space="preserve">ird </w:t>
      </w:r>
      <w:r w:rsidR="008B056C">
        <w:t>year</w:t>
      </w:r>
      <w:r w:rsidR="00BF62AB">
        <w:t xml:space="preserve">, </w:t>
      </w:r>
      <w:r w:rsidR="008E0A82">
        <w:t>the tail end of our monetary policy forecast</w:t>
      </w:r>
      <w:r w:rsidR="00BF62AB">
        <w:t>, the</w:t>
      </w:r>
      <w:r w:rsidR="008B056C">
        <w:t xml:space="preserve"> modelling would give you just over 2% on GDP. </w:t>
      </w:r>
      <w:r w:rsidR="00690513">
        <w:t>These effects are very long</w:t>
      </w:r>
      <w:r w:rsidR="00BF62AB">
        <w:t xml:space="preserve"> </w:t>
      </w:r>
      <w:r w:rsidR="00690513">
        <w:t xml:space="preserve">run, by the way, because </w:t>
      </w:r>
      <w:r w:rsidR="00BF62AB">
        <w:t>they are the way in which</w:t>
      </w:r>
      <w:r w:rsidR="00690513">
        <w:t xml:space="preserve"> the</w:t>
      </w:r>
      <w:r w:rsidR="008B056C">
        <w:t xml:space="preserve"> real side of the economy adjusts</w:t>
      </w:r>
      <w:r w:rsidR="00BF62AB">
        <w:t>.</w:t>
      </w:r>
      <w:r w:rsidR="00690513">
        <w:t xml:space="preserve"> </w:t>
      </w:r>
      <w:r w:rsidR="00BF62AB">
        <w:t xml:space="preserve">When you let the model play out—the OBR’s and indeed ours—something </w:t>
      </w:r>
      <w:r w:rsidR="008B056C">
        <w:t>around 3</w:t>
      </w:r>
      <w:r w:rsidR="00690513">
        <w:t xml:space="preserve">% to </w:t>
      </w:r>
      <w:r w:rsidR="008B056C">
        <w:t>4%</w:t>
      </w:r>
      <w:r w:rsidR="00690513">
        <w:t xml:space="preserve"> for this sort of deal is probably right. </w:t>
      </w:r>
      <w:r w:rsidR="00BF62AB">
        <w:t xml:space="preserve">That </w:t>
      </w:r>
      <w:r w:rsidR="008B056C">
        <w:t xml:space="preserve">is what the model tells you, </w:t>
      </w:r>
      <w:r w:rsidR="00690513">
        <w:t xml:space="preserve">but what actually happens </w:t>
      </w:r>
      <w:r w:rsidR="008B056C">
        <w:t>depends</w:t>
      </w:r>
      <w:r w:rsidR="00BF62AB">
        <w:t>,</w:t>
      </w:r>
      <w:r w:rsidR="008B056C">
        <w:t xml:space="preserve"> </w:t>
      </w:r>
      <w:r w:rsidR="00BF62AB">
        <w:t xml:space="preserve">first of all, </w:t>
      </w:r>
      <w:r w:rsidR="008B056C">
        <w:t xml:space="preserve">on how much disruption </w:t>
      </w:r>
      <w:r w:rsidR="002E6674">
        <w:t xml:space="preserve">we </w:t>
      </w:r>
      <w:r>
        <w:t>see</w:t>
      </w:r>
      <w:r w:rsidR="002E6674">
        <w:t xml:space="preserve"> in the next month</w:t>
      </w:r>
      <w:r w:rsidR="00BF62AB">
        <w:t xml:space="preserve"> or two</w:t>
      </w:r>
      <w:r>
        <w:t>, and then on how quickly the economy adjusts</w:t>
      </w:r>
      <w:r w:rsidR="002E6674">
        <w:t xml:space="preserve"> to the new trading arrangements</w:t>
      </w:r>
      <w:r>
        <w:t>.</w:t>
      </w:r>
    </w:p>
    <w:p w:rsidR="008B056C" w:rsidP="008C3F76">
      <w:pPr>
        <w:pStyle w:val="Question"/>
      </w:pPr>
      <w:sdt>
        <w:sdtPr>
          <w:alias w:val="Member"/>
          <w:tag w:val="&lt;Member mnisId='4138' dodsId='58561'&gt;"/>
          <w:id w:val="1319003965"/>
          <w:placeholder>
            <w:docPart w:val="DefaultPlaceholder_-1854013440"/>
          </w:placeholder>
          <w:richText/>
        </w:sdtPr>
        <w:sdtContent>
          <w:r w:rsidRPr="008C3F76" w:rsidR="008C3F76">
            <w:rPr>
              <w:b/>
            </w:rPr>
            <w:t>Rushanara Ali:</w:t>
          </w:r>
        </w:sdtContent>
      </w:sdt>
      <w:r w:rsidR="008C3F76">
        <w:t xml:space="preserve"> </w:t>
      </w:r>
      <w:r w:rsidR="006C69AE">
        <w:t>I am going to move on</w:t>
      </w:r>
      <w:r w:rsidR="00BF62AB">
        <w:t xml:space="preserve"> </w:t>
      </w:r>
      <w:r w:rsidR="006C69AE">
        <w:t xml:space="preserve">to a question around investment. This morning, </w:t>
      </w:r>
      <w:r w:rsidR="008C3F76">
        <w:t>Professor Catherine Barna</w:t>
      </w:r>
      <w:r w:rsidR="002E6674">
        <w:t>r</w:t>
      </w:r>
      <w:r w:rsidR="008C3F76">
        <w:t xml:space="preserve">d gave evidence in another </w:t>
      </w:r>
      <w:r w:rsidR="003B603C">
        <w:t>C</w:t>
      </w:r>
      <w:r w:rsidR="008C3F76">
        <w:t>ommittee</w:t>
      </w:r>
      <w:r w:rsidR="006C69AE">
        <w:t>. She described the deal as very unstable, according to press report</w:t>
      </w:r>
      <w:r w:rsidR="00B36256">
        <w:t>s</w:t>
      </w:r>
      <w:r w:rsidR="006C69AE">
        <w:t xml:space="preserve">, </w:t>
      </w:r>
      <w:r w:rsidR="008C3F76">
        <w:t>given the shaky foundations of the agreement</w:t>
      </w:r>
      <w:r w:rsidR="00B36256">
        <w:t>,</w:t>
      </w:r>
      <w:r w:rsidR="006C69AE">
        <w:t xml:space="preserve"> </w:t>
      </w:r>
      <w:r w:rsidR="008C3F76">
        <w:t>which can be terminated for numerous reasons.</w:t>
      </w:r>
      <w:r w:rsidR="006C69AE">
        <w:t xml:space="preserve"> We have already talked about some of that. </w:t>
      </w:r>
      <w:r w:rsidR="008C3F76">
        <w:t>Are you concerned that these shaky foundations could influence companies</w:t>
      </w:r>
      <w:r w:rsidRPr="009326D3" w:rsidR="006C69AE">
        <w:t>—</w:t>
      </w:r>
      <w:r w:rsidR="006C69AE">
        <w:t>we are pretty early on</w:t>
      </w:r>
      <w:r w:rsidRPr="009326D3" w:rsidR="006C69AE">
        <w:t>—</w:t>
      </w:r>
      <w:r w:rsidR="008C3F76">
        <w:t>in their decision</w:t>
      </w:r>
      <w:r w:rsidR="006C69AE">
        <w:t>s</w:t>
      </w:r>
      <w:r w:rsidR="008C3F76">
        <w:t xml:space="preserve"> to invest </w:t>
      </w:r>
      <w:r w:rsidR="006C69AE">
        <w:t xml:space="preserve">in the </w:t>
      </w:r>
      <w:r w:rsidR="008C3F76">
        <w:t>UK</w:t>
      </w:r>
      <w:r w:rsidR="006C69AE">
        <w:t>,</w:t>
      </w:r>
      <w:r w:rsidR="008C3F76">
        <w:t xml:space="preserve"> </w:t>
      </w:r>
      <w:r w:rsidR="006C69AE">
        <w:t xml:space="preserve">in the </w:t>
      </w:r>
      <w:r w:rsidR="008C3F76">
        <w:t>short</w:t>
      </w:r>
      <w:r w:rsidR="00B36256">
        <w:t xml:space="preserve"> </w:t>
      </w:r>
      <w:r w:rsidR="006C69AE">
        <w:t>to</w:t>
      </w:r>
      <w:r w:rsidR="00B36256">
        <w:t xml:space="preserve"> </w:t>
      </w:r>
      <w:r w:rsidR="008C3F76">
        <w:t>medium te</w:t>
      </w:r>
      <w:r w:rsidR="006C69AE">
        <w:t>r</w:t>
      </w:r>
      <w:r w:rsidR="008C3F76">
        <w:t xml:space="preserve">m and </w:t>
      </w:r>
      <w:r w:rsidR="00B36256">
        <w:t xml:space="preserve">the </w:t>
      </w:r>
      <w:r w:rsidR="008C3F76">
        <w:t>longe</w:t>
      </w:r>
      <w:r w:rsidR="006C69AE">
        <w:t xml:space="preserve">r </w:t>
      </w:r>
      <w:r w:rsidR="008C3F76">
        <w:t>term?</w:t>
      </w:r>
    </w:p>
    <w:p w:rsidR="00060195" w:rsidP="008C3F76">
      <w:pPr>
        <w:pStyle w:val="Answer"/>
      </w:pPr>
      <w:sdt>
        <w:sdtPr>
          <w:alias w:val="Witness"/>
          <w:id w:val="-369380440"/>
          <w:placeholder>
            <w:docPart w:val="DefaultPlaceholder_-1854013440"/>
          </w:placeholder>
          <w:richText/>
        </w:sdtPr>
        <w:sdtContent>
          <w:r w:rsidRPr="008D200C" w:rsidR="008D200C">
            <w:rPr>
              <w:b/>
              <w:i/>
            </w:rPr>
            <w:t>Andrew Bailey:</w:t>
          </w:r>
          <w:r w:rsidRPr="008C3F76" w:rsidR="008C3F76">
            <w:rPr>
              <w:b/>
            </w:rPr>
            <w:t xml:space="preserve"> </w:t>
          </w:r>
        </w:sdtContent>
      </w:sdt>
      <w:r w:rsidR="008C3F76">
        <w:t>It is a big agreement</w:t>
      </w:r>
      <w:r w:rsidR="006C69AE">
        <w:t xml:space="preserve">, particularly on </w:t>
      </w:r>
      <w:r w:rsidR="00B36256">
        <w:t xml:space="preserve">trade in </w:t>
      </w:r>
      <w:r w:rsidR="008C3F76">
        <w:t>good</w:t>
      </w:r>
      <w:r w:rsidR="006C69AE">
        <w:t>s</w:t>
      </w:r>
      <w:r w:rsidR="008C3F76">
        <w:t>. There is no cause at the moment to reach a judgment one way or the other</w:t>
      </w:r>
      <w:r w:rsidR="006C69AE">
        <w:t xml:space="preserve"> or </w:t>
      </w:r>
      <w:r w:rsidR="003B603C">
        <w:t xml:space="preserve">to </w:t>
      </w:r>
      <w:r w:rsidR="006C69AE">
        <w:t>question its foundations</w:t>
      </w:r>
      <w:r w:rsidR="008C3F76">
        <w:t>.</w:t>
      </w:r>
      <w:r w:rsidR="006C69AE">
        <w:t xml:space="preserve"> </w:t>
      </w:r>
      <w:r w:rsidR="008C3F76">
        <w:t xml:space="preserve">The question that is rightly raised </w:t>
      </w:r>
      <w:r w:rsidR="006C69AE">
        <w:t>is how easily it can be walked away from and taken away. We had this with financial services as well.</w:t>
      </w:r>
      <w:r w:rsidR="008C3F76">
        <w:t xml:space="preserve"> </w:t>
      </w:r>
      <w:r w:rsidR="006C69AE">
        <w:t>O</w:t>
      </w:r>
      <w:r w:rsidR="008C3F76">
        <w:t>ne would hope that there is a spirit of goodwill and common sense</w:t>
      </w:r>
      <w:r w:rsidR="006C69AE">
        <w:t xml:space="preserve"> that that is a very stupid thing to do</w:t>
      </w:r>
      <w:r w:rsidR="008C3F76">
        <w:t>.</w:t>
      </w:r>
      <w:r w:rsidR="00B36256">
        <w:t xml:space="preserve"> </w:t>
      </w:r>
    </w:p>
    <w:p w:rsidR="008C3F76" w:rsidP="008C3F76">
      <w:pPr>
        <w:pStyle w:val="Answer"/>
      </w:pPr>
      <w:r>
        <w:t xml:space="preserve">We go forward </w:t>
      </w:r>
      <w:r w:rsidR="006C69AE">
        <w:t xml:space="preserve">with </w:t>
      </w:r>
      <w:r>
        <w:t xml:space="preserve">saying </w:t>
      </w:r>
      <w:r w:rsidR="006C69AE">
        <w:t>that</w:t>
      </w:r>
      <w:r w:rsidR="00240CB2">
        <w:t>,</w:t>
      </w:r>
      <w:r w:rsidR="006C69AE">
        <w:t xml:space="preserve"> certainly </w:t>
      </w:r>
      <w:r>
        <w:t xml:space="preserve">on the </w:t>
      </w:r>
      <w:r w:rsidR="00B36256">
        <w:t xml:space="preserve">trade in goods </w:t>
      </w:r>
      <w:r>
        <w:t>side</w:t>
      </w:r>
      <w:r w:rsidR="00240CB2">
        <w:t>,</w:t>
      </w:r>
      <w:r>
        <w:t xml:space="preserve"> this is a comprehensive free trade </w:t>
      </w:r>
      <w:r w:rsidR="0068584B">
        <w:t>agreement. You</w:t>
      </w:r>
      <w:r w:rsidR="006C69AE">
        <w:t xml:space="preserve"> are right that this is key, because w</w:t>
      </w:r>
      <w:r>
        <w:t xml:space="preserve">e have had a very low rate of investment in the economy now for </w:t>
      </w:r>
      <w:r w:rsidR="000773CC">
        <w:t xml:space="preserve">about </w:t>
      </w:r>
      <w:r>
        <w:t xml:space="preserve">the last decade. </w:t>
      </w:r>
      <w:r w:rsidR="000773CC">
        <w:t>You can put this down to a number of things</w:t>
      </w:r>
      <w:r w:rsidR="00240CB2">
        <w:t>.</w:t>
      </w:r>
      <w:r w:rsidR="000773CC">
        <w:t xml:space="preserve"> </w:t>
      </w:r>
      <w:r w:rsidR="00240CB2">
        <w:t xml:space="preserve">You </w:t>
      </w:r>
      <w:r w:rsidR="000773CC">
        <w:t xml:space="preserve">can put it down to coming out of the financial crisis and some </w:t>
      </w:r>
      <w:r>
        <w:t>longer</w:t>
      </w:r>
      <w:r w:rsidR="003B603C">
        <w:t>-</w:t>
      </w:r>
      <w:r>
        <w:t xml:space="preserve">term global trends, but uncertainty </w:t>
      </w:r>
      <w:r w:rsidR="000773CC">
        <w:t xml:space="preserve">around the referendum and how Brexit </w:t>
      </w:r>
      <w:r w:rsidR="004715B5">
        <w:t>was going to play out</w:t>
      </w:r>
      <w:r w:rsidRPr="009326D3" w:rsidR="004715B5">
        <w:t>—</w:t>
      </w:r>
      <w:r w:rsidR="004715B5">
        <w:t xml:space="preserve">and there is </w:t>
      </w:r>
      <w:r>
        <w:t>lots of literature on this</w:t>
      </w:r>
      <w:r w:rsidRPr="009326D3" w:rsidR="004715B5">
        <w:t>—</w:t>
      </w:r>
      <w:r w:rsidR="004715B5">
        <w:t>reduces investment</w:t>
      </w:r>
      <w:r w:rsidR="00240CB2">
        <w:t>.</w:t>
      </w:r>
      <w:r w:rsidR="004715B5">
        <w:t xml:space="preserve"> </w:t>
      </w:r>
      <w:r w:rsidR="00240CB2">
        <w:t xml:space="preserve">If </w:t>
      </w:r>
      <w:r w:rsidR="004715B5">
        <w:t xml:space="preserve">people can </w:t>
      </w:r>
      <w:r>
        <w:t xml:space="preserve">put off </w:t>
      </w:r>
      <w:r w:rsidR="004715B5">
        <w:t xml:space="preserve">a </w:t>
      </w:r>
      <w:r>
        <w:t>decision</w:t>
      </w:r>
      <w:r w:rsidR="004715B5">
        <w:t xml:space="preserve"> until the future when they know more and are more certain</w:t>
      </w:r>
      <w:r w:rsidR="00240CB2">
        <w:t>,</w:t>
      </w:r>
      <w:r w:rsidR="004715B5">
        <w:t xml:space="preserve"> they will do that</w:t>
      </w:r>
      <w:r>
        <w:t>.</w:t>
      </w:r>
      <w:r w:rsidR="004715B5">
        <w:t xml:space="preserve"> </w:t>
      </w:r>
      <w:r>
        <w:t>It is important for the economy</w:t>
      </w:r>
      <w:r w:rsidR="00240CB2">
        <w:t xml:space="preserve">, </w:t>
      </w:r>
      <w:r w:rsidR="004715B5">
        <w:t>and critical</w:t>
      </w:r>
      <w:r w:rsidR="00757635">
        <w:t>ly</w:t>
      </w:r>
      <w:r w:rsidR="004715B5">
        <w:t xml:space="preserve"> coming out of </w:t>
      </w:r>
      <w:r w:rsidR="004715B5">
        <w:t>Covid</w:t>
      </w:r>
      <w:r w:rsidR="00240CB2">
        <w:t xml:space="preserve">, </w:t>
      </w:r>
      <w:r w:rsidR="004715B5">
        <w:t>that we see a reduction in uncertainty and therefore stronger conditions for investment, and t</w:t>
      </w:r>
      <w:r>
        <w:t>he trade agreement supports that.</w:t>
      </w:r>
    </w:p>
    <w:p w:rsidR="008C3F76" w:rsidP="008C3F76">
      <w:pPr>
        <w:pStyle w:val="Question"/>
      </w:pPr>
      <w:sdt>
        <w:sdtPr>
          <w:alias w:val="Member"/>
          <w:tag w:val="&lt;Member mnisId='4138' dodsId='58561'&gt;"/>
          <w:id w:val="-2107031580"/>
          <w:placeholder>
            <w:docPart w:val="DefaultPlaceholder_-1854013440"/>
          </w:placeholder>
          <w:richText/>
        </w:sdtPr>
        <w:sdtContent>
          <w:r w:rsidRPr="008C3F76">
            <w:rPr>
              <w:b/>
            </w:rPr>
            <w:t>Rushanara Ali:</w:t>
          </w:r>
        </w:sdtContent>
      </w:sdt>
      <w:r>
        <w:t xml:space="preserve"> The point being made here</w:t>
      </w:r>
      <w:r w:rsidR="004715B5">
        <w:t xml:space="preserve"> </w:t>
      </w:r>
      <w:r>
        <w:t xml:space="preserve">is that it is unstable. </w:t>
      </w:r>
      <w:r w:rsidR="004715B5">
        <w:t xml:space="preserve">It is unstable compared </w:t>
      </w:r>
      <w:r w:rsidR="003B603C">
        <w:t>with</w:t>
      </w:r>
      <w:r w:rsidR="004715B5">
        <w:t xml:space="preserve"> what we had before, not </w:t>
      </w:r>
      <w:r w:rsidR="0068584B">
        <w:t>least</w:t>
      </w:r>
      <w:r w:rsidR="004715B5">
        <w:t xml:space="preserve"> in relati</w:t>
      </w:r>
      <w:r w:rsidR="0068584B">
        <w:t>o</w:t>
      </w:r>
      <w:r w:rsidR="004715B5">
        <w:t xml:space="preserve">n to </w:t>
      </w:r>
      <w:r w:rsidR="004715B5">
        <w:t xml:space="preserve">financial services. </w:t>
      </w:r>
      <w:r>
        <w:t xml:space="preserve">Unless this MOU is agreed and both parties can </w:t>
      </w:r>
      <w:r w:rsidR="004715B5">
        <w:t xml:space="preserve">see </w:t>
      </w:r>
      <w:r>
        <w:t xml:space="preserve">the benefits </w:t>
      </w:r>
      <w:r w:rsidR="004715B5">
        <w:t xml:space="preserve">of having </w:t>
      </w:r>
      <w:r w:rsidR="0068584B">
        <w:t>stability</w:t>
      </w:r>
      <w:r w:rsidR="004715B5">
        <w:t xml:space="preserve"> in relation to financial ser</w:t>
      </w:r>
      <w:r w:rsidR="0068584B">
        <w:t>v</w:t>
      </w:r>
      <w:r w:rsidR="004715B5">
        <w:t>ices</w:t>
      </w:r>
      <w:r w:rsidR="00240CB2">
        <w:t>,</w:t>
      </w:r>
      <w:r w:rsidR="004715B5">
        <w:t xml:space="preserve"> </w:t>
      </w:r>
      <w:r>
        <w:t>we are g</w:t>
      </w:r>
      <w:r w:rsidR="004715B5">
        <w:t>o</w:t>
      </w:r>
      <w:r>
        <w:t>ing t</w:t>
      </w:r>
      <w:r w:rsidR="004715B5">
        <w:t xml:space="preserve">o </w:t>
      </w:r>
      <w:r>
        <w:t>have an unstable set of circumstances</w:t>
      </w:r>
      <w:r w:rsidR="004715B5">
        <w:t xml:space="preserve"> for investment, are we not?</w:t>
      </w:r>
    </w:p>
    <w:p w:rsidR="008C3F76" w:rsidP="008C3F76">
      <w:pPr>
        <w:pStyle w:val="Answer"/>
      </w:pPr>
      <w:sdt>
        <w:sdtPr>
          <w:alias w:val="Witness"/>
          <w:id w:val="1616942228"/>
          <w:placeholder>
            <w:docPart w:val="DefaultPlaceholder_-1854013440"/>
          </w:placeholder>
          <w:richText/>
        </w:sdtPr>
        <w:sdtContent>
          <w:r w:rsidRPr="008D200C" w:rsidR="008D200C">
            <w:rPr>
              <w:b/>
              <w:i/>
            </w:rPr>
            <w:t>Andrew Bailey:</w:t>
          </w:r>
          <w:r w:rsidRPr="008C3F76">
            <w:rPr>
              <w:b/>
            </w:rPr>
            <w:t xml:space="preserve"> </w:t>
          </w:r>
        </w:sdtContent>
      </w:sdt>
      <w:r>
        <w:t xml:space="preserve">I </w:t>
      </w:r>
      <w:r w:rsidR="004715B5">
        <w:t>have to be honest with you</w:t>
      </w:r>
      <w:r w:rsidR="00240CB2">
        <w:t>;</w:t>
      </w:r>
      <w:r w:rsidR="004715B5">
        <w:t xml:space="preserve"> I </w:t>
      </w:r>
      <w:r>
        <w:t>have not seen what Cath</w:t>
      </w:r>
      <w:r w:rsidR="004715B5">
        <w:t>e</w:t>
      </w:r>
      <w:r>
        <w:t>rine Barnar</w:t>
      </w:r>
      <w:r w:rsidR="004715B5">
        <w:t>d</w:t>
      </w:r>
      <w:r>
        <w:t xml:space="preserve"> said</w:t>
      </w:r>
      <w:r w:rsidR="004715B5">
        <w:t xml:space="preserve"> this morning</w:t>
      </w:r>
      <w:r w:rsidR="00240CB2">
        <w:t>,</w:t>
      </w:r>
      <w:r w:rsidR="004715B5">
        <w:t xml:space="preserve"> so I cannot really comment on how she described that uncertainty.</w:t>
      </w:r>
    </w:p>
    <w:p w:rsidR="008C3F76" w:rsidP="008C3F76">
      <w:pPr>
        <w:pStyle w:val="Question"/>
      </w:pPr>
      <w:sdt>
        <w:sdtPr>
          <w:alias w:val="Member"/>
          <w:tag w:val="&lt;Member mnisId='4138' dodsId='58561'&gt;"/>
          <w:id w:val="1651329763"/>
          <w:placeholder>
            <w:docPart w:val="DefaultPlaceholder_-1854013440"/>
          </w:placeholder>
          <w:richText/>
        </w:sdtPr>
        <w:sdtContent>
          <w:r w:rsidRPr="008C3F76">
            <w:rPr>
              <w:b/>
            </w:rPr>
            <w:t>Rushanara Ali:</w:t>
          </w:r>
        </w:sdtContent>
      </w:sdt>
      <w:r>
        <w:t xml:space="preserve"> </w:t>
      </w:r>
      <w:r w:rsidR="002C0BFA">
        <w:t>How about just giving your own perspective, then?</w:t>
      </w:r>
    </w:p>
    <w:p w:rsidR="00E008E4" w:rsidP="008C3F76">
      <w:pPr>
        <w:pStyle w:val="Answer"/>
      </w:pPr>
      <w:sdt>
        <w:sdtPr>
          <w:alias w:val="Witness"/>
          <w:id w:val="-1565249972"/>
          <w:placeholder>
            <w:docPart w:val="DefaultPlaceholder_-1854013440"/>
          </w:placeholder>
          <w:richText/>
        </w:sdtPr>
        <w:sdtContent>
          <w:r w:rsidRPr="008D200C" w:rsidR="008D200C">
            <w:rPr>
              <w:b/>
              <w:i/>
            </w:rPr>
            <w:t>Andrew Bailey:</w:t>
          </w:r>
          <w:r w:rsidRPr="008C3F76" w:rsidR="008C3F76">
            <w:rPr>
              <w:b/>
            </w:rPr>
            <w:t xml:space="preserve"> </w:t>
          </w:r>
        </w:sdtContent>
      </w:sdt>
      <w:r w:rsidR="002C0BFA">
        <w:t xml:space="preserve">If you take financial </w:t>
      </w:r>
      <w:r w:rsidR="0068584B">
        <w:t>services</w:t>
      </w:r>
      <w:r w:rsidR="00240CB2">
        <w:t>,</w:t>
      </w:r>
      <w:r w:rsidR="002C0BFA">
        <w:t xml:space="preserve"> w</w:t>
      </w:r>
      <w:r w:rsidR="008C3F76">
        <w:t xml:space="preserve">e can get certainty by </w:t>
      </w:r>
      <w:r w:rsidR="002C0BFA">
        <w:t xml:space="preserve">not </w:t>
      </w:r>
      <w:r w:rsidR="008C3F76">
        <w:t>having equivalence and we can get certainty by having equivalen</w:t>
      </w:r>
      <w:r w:rsidR="002C0BFA">
        <w:t>ce</w:t>
      </w:r>
      <w:r w:rsidR="008C3F76">
        <w:t>.</w:t>
      </w:r>
      <w:r w:rsidR="002C0BFA">
        <w:t xml:space="preserve"> As I said before, it </w:t>
      </w:r>
      <w:r w:rsidR="00240CB2">
        <w:t xml:space="preserve">will </w:t>
      </w:r>
      <w:r w:rsidR="002C0BFA">
        <w:t xml:space="preserve">be much better for both sides if we have open markets </w:t>
      </w:r>
      <w:r w:rsidR="0077792F">
        <w:t xml:space="preserve">and therefore certainty that way. </w:t>
      </w:r>
      <w:r w:rsidR="008C3F76">
        <w:t>If we do not</w:t>
      </w:r>
      <w:r w:rsidR="00240CB2">
        <w:t>,</w:t>
      </w:r>
      <w:r w:rsidR="008C3F76">
        <w:t xml:space="preserve"> the markets and firms will evolve, </w:t>
      </w:r>
      <w:r w:rsidR="0077792F">
        <w:t xml:space="preserve">particularly in financial services, </w:t>
      </w:r>
      <w:r w:rsidR="008C3F76">
        <w:t>because we are a global financial centre.</w:t>
      </w:r>
      <w:r w:rsidR="0077792F">
        <w:t xml:space="preserve"> They will evolve to do other things.</w:t>
      </w:r>
    </w:p>
    <w:p w:rsidR="008C3F76" w:rsidP="00E008E4">
      <w:pPr>
        <w:pStyle w:val="Question"/>
      </w:pPr>
      <w:sdt>
        <w:sdtPr>
          <w:alias w:val="Member"/>
          <w:tag w:val="&lt;Member mnisId='4138' dodsId='58561'&gt;"/>
          <w:id w:val="1246235984"/>
          <w:placeholder>
            <w:docPart w:val="DefaultPlaceholder_-1854013440"/>
          </w:placeholder>
          <w:richText/>
        </w:sdtPr>
        <w:sdtContent>
          <w:r w:rsidRPr="00E008E4" w:rsidR="00E008E4">
            <w:rPr>
              <w:b/>
            </w:rPr>
            <w:t>Rushanara Ali:</w:t>
          </w:r>
        </w:sdtContent>
      </w:sdt>
      <w:r w:rsidR="00E008E4">
        <w:t xml:space="preserve"> The evolution of that will cost us</w:t>
      </w:r>
      <w:r w:rsidR="0077792F">
        <w:t xml:space="preserve">, will it not? </w:t>
      </w:r>
      <w:r w:rsidR="00240CB2">
        <w:t xml:space="preserve">To your </w:t>
      </w:r>
      <w:r w:rsidR="009D05AB">
        <w:t>point earlier about rule-taker</w:t>
      </w:r>
      <w:r w:rsidR="00240CB2">
        <w:t>s</w:t>
      </w:r>
      <w:r w:rsidR="009D05AB">
        <w:t xml:space="preserve">, it is a question about whether the </w:t>
      </w:r>
      <w:r w:rsidR="00E008E4">
        <w:t>language of being a rule</w:t>
      </w:r>
      <w:r w:rsidR="003B603C">
        <w:t>-</w:t>
      </w:r>
      <w:r w:rsidR="00E008E4">
        <w:t>taker in the negotiations around a</w:t>
      </w:r>
      <w:r w:rsidR="003B603C">
        <w:t>n</w:t>
      </w:r>
      <w:r w:rsidR="00E008E4">
        <w:t xml:space="preserve"> MOU</w:t>
      </w:r>
      <w:r w:rsidR="009D05AB">
        <w:t xml:space="preserve"> </w:t>
      </w:r>
      <w:r w:rsidR="00E008E4">
        <w:t xml:space="preserve">is appropriate </w:t>
      </w:r>
      <w:r w:rsidR="00E008E4">
        <w:t>any</w:t>
      </w:r>
      <w:r w:rsidR="00240CB2">
        <w:t xml:space="preserve"> </w:t>
      </w:r>
      <w:r w:rsidR="00E008E4">
        <w:t>more</w:t>
      </w:r>
      <w:r w:rsidR="00E008E4">
        <w:t xml:space="preserve">, because they </w:t>
      </w:r>
      <w:r w:rsidR="00A81194">
        <w:t xml:space="preserve">now </w:t>
      </w:r>
      <w:r w:rsidR="00E008E4">
        <w:t>increasingly hold the cards</w:t>
      </w:r>
      <w:r w:rsidR="00240CB2">
        <w:t>.</w:t>
      </w:r>
      <w:r w:rsidR="00A81194">
        <w:t xml:space="preserve"> </w:t>
      </w:r>
      <w:r w:rsidR="00240CB2">
        <w:t xml:space="preserve">Our </w:t>
      </w:r>
      <w:r w:rsidR="00A81194">
        <w:t xml:space="preserve">Government focused much of </w:t>
      </w:r>
      <w:r w:rsidR="00240CB2">
        <w:t>their</w:t>
      </w:r>
      <w:r w:rsidR="00A81194">
        <w:t xml:space="preserve"> energy on getting an agreement on fishing, and s</w:t>
      </w:r>
      <w:r w:rsidR="00E008E4">
        <w:t xml:space="preserve">ome would argue </w:t>
      </w:r>
      <w:r w:rsidR="003B603C">
        <w:t xml:space="preserve">they </w:t>
      </w:r>
      <w:r w:rsidR="00E008E4">
        <w:t>should have spent as much time</w:t>
      </w:r>
      <w:r w:rsidR="00A81194">
        <w:t xml:space="preserve"> and </w:t>
      </w:r>
      <w:r w:rsidR="0068584B">
        <w:t>energy</w:t>
      </w:r>
      <w:r w:rsidR="00A81194">
        <w:t xml:space="preserve"> on getting a </w:t>
      </w:r>
      <w:r w:rsidR="0068584B">
        <w:t>deal</w:t>
      </w:r>
      <w:r w:rsidR="00A81194">
        <w:t xml:space="preserve"> and stability around financial services</w:t>
      </w:r>
      <w:r w:rsidR="00E008E4">
        <w:t xml:space="preserve">. </w:t>
      </w:r>
      <w:r w:rsidR="00A81194">
        <w:t>We are where we are, but a</w:t>
      </w:r>
      <w:r w:rsidR="00E008E4">
        <w:t>re we actually going to end up being a rule</w:t>
      </w:r>
      <w:r w:rsidR="003B603C">
        <w:t>-</w:t>
      </w:r>
      <w:r w:rsidR="00E008E4">
        <w:t>taker on financial serv</w:t>
      </w:r>
      <w:r w:rsidR="00A81194">
        <w:t>i</w:t>
      </w:r>
      <w:r w:rsidR="00E008E4">
        <w:t>ces?</w:t>
      </w:r>
      <w:r w:rsidR="00A81194">
        <w:t xml:space="preserve"> Is </w:t>
      </w:r>
      <w:r w:rsidR="00A81194">
        <w:t>it</w:t>
      </w:r>
      <w:r w:rsidR="00A81194">
        <w:t xml:space="preserve"> wishful thinking to think that we are not going to be, given that they now hold the cards?</w:t>
      </w:r>
    </w:p>
    <w:p w:rsidR="00E008E4" w:rsidP="00E008E4">
      <w:pPr>
        <w:pStyle w:val="Answer"/>
      </w:pPr>
      <w:sdt>
        <w:sdtPr>
          <w:alias w:val="Witness"/>
          <w:id w:val="1753629461"/>
          <w:placeholder>
            <w:docPart w:val="DefaultPlaceholder_-1854013440"/>
          </w:placeholder>
          <w:richText/>
        </w:sdtPr>
        <w:sdtContent>
          <w:r w:rsidRPr="008D200C" w:rsidR="008D200C">
            <w:rPr>
              <w:b/>
              <w:i/>
            </w:rPr>
            <w:t>Andrew Bailey:</w:t>
          </w:r>
          <w:r w:rsidRPr="00E008E4">
            <w:rPr>
              <w:b/>
            </w:rPr>
            <w:t xml:space="preserve"> </w:t>
          </w:r>
        </w:sdtContent>
      </w:sdt>
      <w:r>
        <w:t xml:space="preserve">I have said quite a </w:t>
      </w:r>
      <w:r w:rsidR="00240CB2">
        <w:t>number</w:t>
      </w:r>
      <w:r>
        <w:t xml:space="preserve"> of times </w:t>
      </w:r>
      <w:r w:rsidR="00202588">
        <w:t>in this Committee</w:t>
      </w:r>
      <w:r w:rsidR="00060195">
        <w:t xml:space="preserve">, but I am happy to say it again, </w:t>
      </w:r>
      <w:r>
        <w:t>that I would strongly recommend that we do not become a rule</w:t>
      </w:r>
      <w:r w:rsidR="003B603C">
        <w:t>-</w:t>
      </w:r>
      <w:r>
        <w:t>taker.</w:t>
      </w:r>
      <w:r w:rsidR="00060195">
        <w:t xml:space="preserve"> That is a very bad place to end up in and</w:t>
      </w:r>
      <w:r w:rsidR="00240CB2">
        <w:t>,</w:t>
      </w:r>
      <w:r w:rsidR="00060195">
        <w:t xml:space="preserve"> i</w:t>
      </w:r>
      <w:r>
        <w:t>f the price of that is no equivalence</w:t>
      </w:r>
      <w:r w:rsidR="00240CB2">
        <w:t>,</w:t>
      </w:r>
      <w:r w:rsidR="00060195">
        <w:t xml:space="preserve"> I am afraid </w:t>
      </w:r>
      <w:r>
        <w:t xml:space="preserve">that </w:t>
      </w:r>
      <w:r w:rsidR="00060195">
        <w:t xml:space="preserve">will follow. That </w:t>
      </w:r>
      <w:r>
        <w:t>is the wrong outcome</w:t>
      </w:r>
      <w:r w:rsidR="00240CB2">
        <w:t xml:space="preserve"> for both the European Union and the UK but,</w:t>
      </w:r>
      <w:r w:rsidR="00616C9D">
        <w:t xml:space="preserve"> </w:t>
      </w:r>
      <w:r w:rsidR="00240CB2">
        <w:t xml:space="preserve">as </w:t>
      </w:r>
      <w:r w:rsidR="00616C9D">
        <w:t xml:space="preserve">you have heard me say many times, </w:t>
      </w:r>
      <w:r>
        <w:t>I am strongly opposed to rule</w:t>
      </w:r>
      <w:r w:rsidR="003B603C">
        <w:t>-</w:t>
      </w:r>
      <w:r>
        <w:t>taking.</w:t>
      </w:r>
    </w:p>
    <w:p w:rsidR="00E008E4" w:rsidP="00E008E4">
      <w:pPr>
        <w:pStyle w:val="Answer"/>
      </w:pPr>
      <w:sdt>
        <w:sdtPr>
          <w:alias w:val="Witness"/>
          <w:id w:val="361022012"/>
          <w:placeholder>
            <w:docPart w:val="DefaultPlaceholder_-1854013440"/>
          </w:placeholder>
          <w:richText/>
        </w:sdtPr>
        <w:sdtContent>
          <w:r w:rsidRPr="008D200C" w:rsidR="008D200C">
            <w:rPr>
              <w:b/>
              <w:i/>
            </w:rPr>
            <w:t>Sam Woods:</w:t>
          </w:r>
          <w:r w:rsidRPr="00E008E4">
            <w:rPr>
              <w:b/>
            </w:rPr>
            <w:t xml:space="preserve"> </w:t>
          </w:r>
        </w:sdtContent>
      </w:sdt>
      <w:r>
        <w:t xml:space="preserve">We are not on </w:t>
      </w:r>
      <w:r w:rsidR="00616C9D">
        <w:t xml:space="preserve">that </w:t>
      </w:r>
      <w:r>
        <w:t>rule</w:t>
      </w:r>
      <w:r w:rsidR="003B603C">
        <w:t>-</w:t>
      </w:r>
      <w:r>
        <w:t>taker path at all</w:t>
      </w:r>
      <w:r w:rsidR="003B603C">
        <w:t>,</w:t>
      </w:r>
      <w:r>
        <w:t xml:space="preserve"> and the MOU </w:t>
      </w:r>
      <w:r w:rsidR="00EE07DE">
        <w:t xml:space="preserve">is not going to take </w:t>
      </w:r>
      <w:r>
        <w:t xml:space="preserve">us </w:t>
      </w:r>
      <w:r w:rsidR="00EE07DE">
        <w:t>to that place. The aim of the MOU will be to help strengthen the exchange of ideas and dialogue between the two sides, but there is an absolute recognition</w:t>
      </w:r>
      <w:r w:rsidR="00240CB2">
        <w:t>, as Andrew said,</w:t>
      </w:r>
      <w:r w:rsidR="00EE07DE">
        <w:t xml:space="preserve"> that b</w:t>
      </w:r>
      <w:r>
        <w:t xml:space="preserve">oth sides need to evolve their rules. </w:t>
      </w:r>
      <w:r w:rsidR="00EE07DE">
        <w:t xml:space="preserve">They will do so in their own way. </w:t>
      </w:r>
      <w:r>
        <w:t xml:space="preserve">As to instability, the problems </w:t>
      </w:r>
      <w:r w:rsidR="00EE07DE">
        <w:t xml:space="preserve">around </w:t>
      </w:r>
      <w:r>
        <w:t xml:space="preserve">instability are much worse </w:t>
      </w:r>
      <w:r w:rsidR="00EE07DE">
        <w:t xml:space="preserve">in </w:t>
      </w:r>
      <w:r w:rsidR="0068584B">
        <w:t>equivalence</w:t>
      </w:r>
      <w:r w:rsidR="00EE07DE">
        <w:t xml:space="preserve"> than they are in </w:t>
      </w:r>
      <w:r>
        <w:t>a</w:t>
      </w:r>
      <w:r w:rsidR="00240CB2">
        <w:t>n</w:t>
      </w:r>
      <w:r>
        <w:t xml:space="preserve"> FTA.</w:t>
      </w:r>
      <w:r w:rsidR="00EE07DE">
        <w:t xml:space="preserve"> That is one of the reasons why, when look</w:t>
      </w:r>
      <w:r w:rsidR="00240CB2">
        <w:t>ing</w:t>
      </w:r>
      <w:r w:rsidR="00EE07DE">
        <w:t xml:space="preserve"> at the trade</w:t>
      </w:r>
      <w:r w:rsidR="00EE07DE">
        <w:noBreakHyphen/>
        <w:t xml:space="preserve">off, if you had to be a rule-taker </w:t>
      </w:r>
      <w:r w:rsidR="005B373B">
        <w:t>to get equivalence</w:t>
      </w:r>
      <w:r w:rsidR="00240CB2">
        <w:t>,</w:t>
      </w:r>
      <w:r w:rsidR="005B373B">
        <w:t xml:space="preserve"> you would be crazy to do that deal.</w:t>
      </w:r>
    </w:p>
    <w:p w:rsidR="00E008E4" w:rsidP="00E008E4">
      <w:pPr>
        <w:pStyle w:val="Answer"/>
      </w:pPr>
      <w:sdt>
        <w:sdtPr>
          <w:alias w:val="Witness"/>
          <w:id w:val="-1429260170"/>
          <w:placeholder>
            <w:docPart w:val="DefaultPlaceholder_-1854013440"/>
          </w:placeholder>
          <w:richText/>
        </w:sdtPr>
        <w:sdtContent>
          <w:r w:rsidRPr="008D200C" w:rsidR="008D200C">
            <w:rPr>
              <w:b/>
              <w:i/>
            </w:rPr>
            <w:t>Andrew Bailey:</w:t>
          </w:r>
          <w:r w:rsidRPr="00E008E4">
            <w:rPr>
              <w:b/>
            </w:rPr>
            <w:t xml:space="preserve"> </w:t>
          </w:r>
        </w:sdtContent>
      </w:sdt>
      <w:r>
        <w:t>Can I give you an example</w:t>
      </w:r>
      <w:r w:rsidR="005B373B">
        <w:t>, because it may help to illustrate this</w:t>
      </w:r>
      <w:r>
        <w:t>?</w:t>
      </w:r>
      <w:r w:rsidR="005B373B">
        <w:t xml:space="preserve"> </w:t>
      </w:r>
      <w:r>
        <w:t>There wil</w:t>
      </w:r>
      <w:r w:rsidR="005B373B">
        <w:t xml:space="preserve">l </w:t>
      </w:r>
      <w:r>
        <w:t>be examples that the EU will come up with</w:t>
      </w:r>
      <w:r w:rsidR="005B373B">
        <w:t xml:space="preserve">, but the </w:t>
      </w:r>
      <w:r>
        <w:t xml:space="preserve">EU has </w:t>
      </w:r>
      <w:r w:rsidR="00240CB2">
        <w:t xml:space="preserve">very </w:t>
      </w:r>
      <w:r>
        <w:t xml:space="preserve">recently adopted a rule </w:t>
      </w:r>
      <w:r w:rsidR="005E2CC2">
        <w:t xml:space="preserve">that </w:t>
      </w:r>
      <w:r w:rsidR="00240CB2">
        <w:t xml:space="preserve">allows </w:t>
      </w:r>
      <w:r w:rsidR="005E2CC2">
        <w:t xml:space="preserve">the value of </w:t>
      </w:r>
      <w:r w:rsidR="00240CB2">
        <w:t xml:space="preserve">a bank’s own </w:t>
      </w:r>
      <w:r w:rsidR="005E2CC2">
        <w:t xml:space="preserve">capitalised software </w:t>
      </w:r>
      <w:r w:rsidR="00240CB2">
        <w:t xml:space="preserve">to count </w:t>
      </w:r>
      <w:r w:rsidR="005E2CC2">
        <w:t xml:space="preserve">within </w:t>
      </w:r>
      <w:r w:rsidR="00240CB2">
        <w:t xml:space="preserve">its </w:t>
      </w:r>
      <w:r>
        <w:t xml:space="preserve">capital. That is against the Basel </w:t>
      </w:r>
      <w:r w:rsidR="00240CB2">
        <w:t>accord</w:t>
      </w:r>
      <w:r w:rsidR="00C04786">
        <w:t>,</w:t>
      </w:r>
      <w:r>
        <w:t xml:space="preserve"> and we are just not going to implement that rule</w:t>
      </w:r>
      <w:r w:rsidR="00240CB2">
        <w:t>,</w:t>
      </w:r>
      <w:r>
        <w:t xml:space="preserve"> because it is unsound</w:t>
      </w:r>
      <w:r w:rsidR="00240CB2">
        <w:t>,</w:t>
      </w:r>
      <w:r w:rsidR="00C04786">
        <w:t xml:space="preserve"> </w:t>
      </w:r>
      <w:r w:rsidR="00AB2079">
        <w:t>I am afraid</w:t>
      </w:r>
      <w:r w:rsidR="00240CB2">
        <w:t>.</w:t>
      </w:r>
      <w:r w:rsidR="00AB2079">
        <w:t xml:space="preserve"> </w:t>
      </w:r>
      <w:r w:rsidR="00240CB2">
        <w:t xml:space="preserve">Come </w:t>
      </w:r>
      <w:r w:rsidR="00AB2079">
        <w:t>the day when you need the free capital</w:t>
      </w:r>
      <w:r w:rsidR="00240CB2">
        <w:t xml:space="preserve">, </w:t>
      </w:r>
      <w:r w:rsidR="00AB2079">
        <w:t xml:space="preserve">and I emphasise the word </w:t>
      </w:r>
      <w:r w:rsidR="00240CB2">
        <w:t>“</w:t>
      </w:r>
      <w:r w:rsidR="00AB2079">
        <w:t>free</w:t>
      </w:r>
      <w:r w:rsidR="00240CB2">
        <w:t xml:space="preserve">”, </w:t>
      </w:r>
      <w:r>
        <w:t>I do not know how</w:t>
      </w:r>
      <w:r w:rsidR="00AB2079">
        <w:t xml:space="preserve"> </w:t>
      </w:r>
      <w:r w:rsidR="00127C24">
        <w:t>you</w:t>
      </w:r>
      <w:r w:rsidR="00AB2079">
        <w:t xml:space="preserve"> think you get the value out of your software at that point</w:t>
      </w:r>
      <w:r>
        <w:t>.</w:t>
      </w:r>
      <w:r w:rsidR="00AB2079">
        <w:t xml:space="preserve"> </w:t>
      </w:r>
      <w:r>
        <w:t>We are not going to do that.</w:t>
      </w:r>
      <w:r w:rsidR="00AB2079">
        <w:t xml:space="preserve"> I am </w:t>
      </w:r>
      <w:r w:rsidR="00AB2079">
        <w:t>sure they will come up with something we have done that they will say</w:t>
      </w:r>
      <w:r>
        <w:t xml:space="preserve"> does not make any sense.</w:t>
      </w:r>
      <w:r w:rsidR="00AB2079">
        <w:t xml:space="preserve"> </w:t>
      </w:r>
      <w:r>
        <w:t>I cannot think what it is, obviously</w:t>
      </w:r>
      <w:r w:rsidR="005470FB">
        <w:t>, because we have not done anything</w:t>
      </w:r>
      <w:r w:rsidR="00F0761D">
        <w:t xml:space="preserve"> that does not make sense, but</w:t>
      </w:r>
      <w:r>
        <w:t xml:space="preserve"> </w:t>
      </w:r>
      <w:r w:rsidR="00F0761D">
        <w:t xml:space="preserve">we </w:t>
      </w:r>
      <w:r>
        <w:t xml:space="preserve">are just </w:t>
      </w:r>
      <w:r w:rsidR="005470FB">
        <w:t>n</w:t>
      </w:r>
      <w:r>
        <w:t xml:space="preserve">ot going to be in </w:t>
      </w:r>
      <w:r w:rsidR="00F0761D">
        <w:t>a</w:t>
      </w:r>
      <w:r>
        <w:t xml:space="preserve"> </w:t>
      </w:r>
      <w:r w:rsidR="00127C24">
        <w:t>situation</w:t>
      </w:r>
      <w:r>
        <w:t xml:space="preserve"> where we take rules like that</w:t>
      </w:r>
      <w:r w:rsidR="005470FB">
        <w:t>.</w:t>
      </w:r>
    </w:p>
    <w:p w:rsidR="00E008E4" w:rsidP="00E008E4">
      <w:pPr>
        <w:pStyle w:val="Question"/>
      </w:pPr>
      <w:sdt>
        <w:sdtPr>
          <w:alias w:val="Member"/>
          <w:tag w:val="&lt;Member mnisId='4138' dodsId='58561'&gt;"/>
          <w:id w:val="-1245650398"/>
          <w:placeholder>
            <w:docPart w:val="DefaultPlaceholder_-1854013440"/>
          </w:placeholder>
          <w:richText/>
        </w:sdtPr>
        <w:sdtContent>
          <w:r w:rsidRPr="00E008E4">
            <w:rPr>
              <w:b/>
            </w:rPr>
            <w:t>Rushanara Ali:</w:t>
          </w:r>
        </w:sdtContent>
      </w:sdt>
      <w:r>
        <w:t xml:space="preserve"> What we can all agree on is </w:t>
      </w:r>
      <w:r w:rsidR="005470FB">
        <w:t xml:space="preserve">that </w:t>
      </w:r>
      <w:r>
        <w:t xml:space="preserve">we </w:t>
      </w:r>
      <w:r w:rsidR="005470FB">
        <w:t xml:space="preserve">are going to </w:t>
      </w:r>
      <w:r>
        <w:t>be in a period of constant negotiation</w:t>
      </w:r>
      <w:r w:rsidR="005470FB">
        <w:t xml:space="preserve">, and </w:t>
      </w:r>
      <w:r w:rsidR="003B603C">
        <w:t>this</w:t>
      </w:r>
      <w:r w:rsidR="00903FED">
        <w:t xml:space="preserve"> trade agreement</w:t>
      </w:r>
      <w:r w:rsidR="003B603C">
        <w:t xml:space="preserve"> is not the end of the matter</w:t>
      </w:r>
      <w:r w:rsidR="00903FED">
        <w:t xml:space="preserve">. </w:t>
      </w:r>
      <w:r w:rsidR="00F0761D">
        <w:t>Mr Kohn</w:t>
      </w:r>
      <w:r w:rsidR="00903FED">
        <w:t xml:space="preserve">, do you have any </w:t>
      </w:r>
      <w:r w:rsidR="00E0030C">
        <w:t xml:space="preserve">reflections on </w:t>
      </w:r>
      <w:r w:rsidR="00903FED">
        <w:t xml:space="preserve">any of those points, </w:t>
      </w:r>
      <w:r w:rsidR="00F0761D">
        <w:t xml:space="preserve">as well as </w:t>
      </w:r>
      <w:r w:rsidR="00903FED">
        <w:t xml:space="preserve">on </w:t>
      </w:r>
      <w:r w:rsidR="00E0030C">
        <w:t>the US experience</w:t>
      </w:r>
      <w:r w:rsidR="00903FED">
        <w:t xml:space="preserve"> </w:t>
      </w:r>
      <w:r w:rsidR="00E0030C">
        <w:t>and what all this means for a trade agreement with the US?</w:t>
      </w:r>
    </w:p>
    <w:p w:rsidR="00E0030C" w:rsidP="00E0030C">
      <w:pPr>
        <w:pStyle w:val="Answer"/>
      </w:pPr>
      <w:sdt>
        <w:sdtPr>
          <w:alias w:val="Witness"/>
          <w:id w:val="-1854952845"/>
          <w:placeholder>
            <w:docPart w:val="DefaultPlaceholder_-1854013440"/>
          </w:placeholder>
          <w:richText/>
        </w:sdtPr>
        <w:sdtContent>
          <w:r w:rsidRPr="008D200C" w:rsidR="008D200C">
            <w:rPr>
              <w:b/>
              <w:i/>
            </w:rPr>
            <w:t>Donald Kohn:</w:t>
          </w:r>
          <w:r w:rsidRPr="00E0030C">
            <w:rPr>
              <w:b/>
            </w:rPr>
            <w:t xml:space="preserve"> </w:t>
          </w:r>
        </w:sdtContent>
      </w:sdt>
      <w:r>
        <w:t xml:space="preserve">My </w:t>
      </w:r>
      <w:r w:rsidR="00903FED">
        <w:t>reflections</w:t>
      </w:r>
      <w:r>
        <w:t xml:space="preserve"> very much match Andrew’s </w:t>
      </w:r>
      <w:r w:rsidR="00127C24">
        <w:t>reflections</w:t>
      </w:r>
      <w:r>
        <w:t xml:space="preserve"> on the discussion you just had</w:t>
      </w:r>
      <w:r w:rsidR="00903FED">
        <w:t xml:space="preserve"> </w:t>
      </w:r>
      <w:r w:rsidR="00F0761D">
        <w:t>about</w:t>
      </w:r>
      <w:r w:rsidR="00903FED">
        <w:t xml:space="preserve"> rule-taking</w:t>
      </w:r>
      <w:r>
        <w:t xml:space="preserve">. The </w:t>
      </w:r>
      <w:r w:rsidR="00903FED">
        <w:t>F</w:t>
      </w:r>
      <w:r>
        <w:t xml:space="preserve">inancial </w:t>
      </w:r>
      <w:r w:rsidR="00903FED">
        <w:t>P</w:t>
      </w:r>
      <w:r>
        <w:t xml:space="preserve">olicy </w:t>
      </w:r>
      <w:r w:rsidR="00903FED">
        <w:t>C</w:t>
      </w:r>
      <w:r>
        <w:t xml:space="preserve">ommittee has been very clear and has repeated many times </w:t>
      </w:r>
      <w:r w:rsidR="00903FED">
        <w:t xml:space="preserve">since the referendum </w:t>
      </w:r>
      <w:r>
        <w:t xml:space="preserve">that we need to be able to make the rules and recommendations that protect financial stability in the UK. </w:t>
      </w:r>
      <w:r w:rsidR="00903FED">
        <w:t>We need</w:t>
      </w:r>
      <w:r w:rsidR="00E97715">
        <w:t xml:space="preserve"> to </w:t>
      </w:r>
      <w:r w:rsidR="00903FED">
        <w:t xml:space="preserve">have the freedom to do that to hit the </w:t>
      </w:r>
      <w:r>
        <w:t>objectives</w:t>
      </w:r>
      <w:r w:rsidR="00903FED">
        <w:t xml:space="preserve"> that </w:t>
      </w:r>
      <w:r w:rsidR="00F0761D">
        <w:t xml:space="preserve">you, as </w:t>
      </w:r>
      <w:r w:rsidR="00903FED">
        <w:t>Parliament</w:t>
      </w:r>
      <w:r w:rsidR="00F0761D">
        <w:t>,</w:t>
      </w:r>
      <w:r w:rsidR="00903FED">
        <w:t xml:space="preserve"> </w:t>
      </w:r>
      <w:r w:rsidR="00F0761D">
        <w:t xml:space="preserve">have </w:t>
      </w:r>
      <w:r w:rsidR="00903FED">
        <w:t>set for us</w:t>
      </w:r>
      <w:r>
        <w:t>. Being a rule</w:t>
      </w:r>
      <w:r w:rsidR="00EE7542">
        <w:t>-</w:t>
      </w:r>
      <w:r>
        <w:t>taker will not meet th</w:t>
      </w:r>
      <w:r w:rsidR="00EE7542">
        <w:t>ose</w:t>
      </w:r>
      <w:r>
        <w:t xml:space="preserve"> criteria.</w:t>
      </w:r>
      <w:r w:rsidR="00903FED">
        <w:t xml:space="preserve"> </w:t>
      </w:r>
      <w:r>
        <w:t>We need to be able to make the rules to ful</w:t>
      </w:r>
      <w:r w:rsidR="00903FED">
        <w:t xml:space="preserve">fil </w:t>
      </w:r>
      <w:r>
        <w:t>our duties that you have given us.</w:t>
      </w:r>
    </w:p>
    <w:p w:rsidR="00E0030C" w:rsidP="00E0030C">
      <w:pPr>
        <w:pStyle w:val="Answer"/>
        <w:rPr>
          <w:bCs/>
        </w:rPr>
      </w:pPr>
      <w:r>
        <w:rPr>
          <w:bCs/>
        </w:rPr>
        <w:t xml:space="preserve">Free trade agreements with the US are hard to negotiate. </w:t>
      </w:r>
      <w:r w:rsidR="00903FED">
        <w:rPr>
          <w:bCs/>
        </w:rPr>
        <w:t xml:space="preserve">They are a tough slog. </w:t>
      </w:r>
      <w:r>
        <w:rPr>
          <w:bCs/>
        </w:rPr>
        <w:t>Agricultural interest</w:t>
      </w:r>
      <w:r w:rsidR="00903FED">
        <w:rPr>
          <w:bCs/>
        </w:rPr>
        <w:t>s a</w:t>
      </w:r>
      <w:r>
        <w:rPr>
          <w:bCs/>
        </w:rPr>
        <w:t>re important.</w:t>
      </w:r>
      <w:r w:rsidR="00903FED">
        <w:rPr>
          <w:bCs/>
        </w:rPr>
        <w:t xml:space="preserve"> </w:t>
      </w:r>
      <w:r>
        <w:rPr>
          <w:bCs/>
        </w:rPr>
        <w:t>I have been eating chlorine</w:t>
      </w:r>
      <w:r w:rsidR="00EE7542">
        <w:rPr>
          <w:bCs/>
        </w:rPr>
        <w:t>-</w:t>
      </w:r>
      <w:r>
        <w:rPr>
          <w:bCs/>
        </w:rPr>
        <w:t>washed chicken all my life</w:t>
      </w:r>
      <w:r w:rsidR="00DF00D9">
        <w:rPr>
          <w:bCs/>
        </w:rPr>
        <w:t xml:space="preserve">; </w:t>
      </w:r>
      <w:r w:rsidR="00757635">
        <w:rPr>
          <w:bCs/>
        </w:rPr>
        <w:t xml:space="preserve">I think </w:t>
      </w:r>
      <w:r w:rsidR="00DF00D9">
        <w:rPr>
          <w:bCs/>
        </w:rPr>
        <w:t>it is okay, but t</w:t>
      </w:r>
      <w:r>
        <w:rPr>
          <w:bCs/>
        </w:rPr>
        <w:t>hat is for UK citizens to decide.</w:t>
      </w:r>
      <w:r w:rsidR="00DF00D9">
        <w:rPr>
          <w:bCs/>
        </w:rPr>
        <w:t xml:space="preserve"> There are a lot of interests in there. </w:t>
      </w:r>
      <w:r>
        <w:rPr>
          <w:bCs/>
        </w:rPr>
        <w:t>It is important</w:t>
      </w:r>
      <w:r w:rsidR="00F0761D">
        <w:rPr>
          <w:bCs/>
        </w:rPr>
        <w:t>,</w:t>
      </w:r>
      <w:r>
        <w:rPr>
          <w:bCs/>
        </w:rPr>
        <w:t xml:space="preserve"> to be a bit serious here</w:t>
      </w:r>
      <w:r w:rsidR="00DF00D9">
        <w:rPr>
          <w:bCs/>
        </w:rPr>
        <w:t xml:space="preserve">, </w:t>
      </w:r>
      <w:r w:rsidR="00F0761D">
        <w:rPr>
          <w:bCs/>
        </w:rPr>
        <w:t>that</w:t>
      </w:r>
      <w:r>
        <w:rPr>
          <w:bCs/>
        </w:rPr>
        <w:t xml:space="preserve"> the US engage</w:t>
      </w:r>
      <w:r w:rsidR="00F0761D">
        <w:rPr>
          <w:bCs/>
        </w:rPr>
        <w:t>s</w:t>
      </w:r>
      <w:r>
        <w:rPr>
          <w:bCs/>
        </w:rPr>
        <w:t xml:space="preserve"> with the UK and the UK engage</w:t>
      </w:r>
      <w:r w:rsidR="00F0761D">
        <w:rPr>
          <w:bCs/>
        </w:rPr>
        <w:t>s</w:t>
      </w:r>
      <w:r>
        <w:rPr>
          <w:bCs/>
        </w:rPr>
        <w:t xml:space="preserve"> with other countries to increase the flow of goods and ser</w:t>
      </w:r>
      <w:r w:rsidR="00DF00D9">
        <w:rPr>
          <w:bCs/>
        </w:rPr>
        <w:t>v</w:t>
      </w:r>
      <w:r>
        <w:rPr>
          <w:bCs/>
        </w:rPr>
        <w:t>ices between us</w:t>
      </w:r>
      <w:r w:rsidR="00DF00D9">
        <w:rPr>
          <w:bCs/>
        </w:rPr>
        <w:t xml:space="preserve">, </w:t>
      </w:r>
      <w:r>
        <w:rPr>
          <w:bCs/>
        </w:rPr>
        <w:t xml:space="preserve">to benefit the people </w:t>
      </w:r>
      <w:r w:rsidR="00F0761D">
        <w:rPr>
          <w:bCs/>
        </w:rPr>
        <w:t>who</w:t>
      </w:r>
      <w:r>
        <w:rPr>
          <w:bCs/>
        </w:rPr>
        <w:t xml:space="preserve"> reside in our countries.</w:t>
      </w:r>
      <w:r w:rsidR="00DF00D9">
        <w:rPr>
          <w:bCs/>
        </w:rPr>
        <w:t xml:space="preserve"> </w:t>
      </w:r>
      <w:r>
        <w:rPr>
          <w:bCs/>
        </w:rPr>
        <w:t>The negotiations will be tough</w:t>
      </w:r>
      <w:r w:rsidR="00E63293">
        <w:rPr>
          <w:bCs/>
        </w:rPr>
        <w:t xml:space="preserve">, </w:t>
      </w:r>
      <w:r>
        <w:rPr>
          <w:bCs/>
        </w:rPr>
        <w:t xml:space="preserve">but both sides can benefit from </w:t>
      </w:r>
      <w:r w:rsidR="00A911BE">
        <w:rPr>
          <w:bCs/>
        </w:rPr>
        <w:t xml:space="preserve">a </w:t>
      </w:r>
      <w:r>
        <w:rPr>
          <w:bCs/>
        </w:rPr>
        <w:t>free trade agreement.</w:t>
      </w:r>
    </w:p>
    <w:p w:rsidR="00E0030C" w:rsidP="00E0030C">
      <w:pPr>
        <w:pStyle w:val="Answer"/>
      </w:pPr>
      <w:sdt>
        <w:sdtPr>
          <w:alias w:val="Witness"/>
          <w:id w:val="-56473990"/>
          <w:placeholder>
            <w:docPart w:val="DefaultPlaceholder_-1854013440"/>
          </w:placeholder>
          <w:richText/>
        </w:sdtPr>
        <w:sdtContent>
          <w:r w:rsidRPr="008D200C" w:rsidR="008D200C">
            <w:rPr>
              <w:b/>
              <w:i/>
            </w:rPr>
            <w:t>Anil Kashyap:</w:t>
          </w:r>
          <w:r w:rsidRPr="00E0030C">
            <w:rPr>
              <w:b/>
            </w:rPr>
            <w:t xml:space="preserve"> </w:t>
          </w:r>
        </w:sdtContent>
      </w:sdt>
      <w:r>
        <w:t xml:space="preserve">I want to reemphasise something Andrew said at the very beginning. </w:t>
      </w:r>
      <w:r w:rsidR="00A911BE">
        <w:t xml:space="preserve">A lot of the direction of travel for all the financial regulation </w:t>
      </w:r>
      <w:r w:rsidR="00127C24">
        <w:t>will</w:t>
      </w:r>
      <w:r w:rsidR="00A911BE">
        <w:t xml:space="preserve"> come from global bodies. </w:t>
      </w:r>
      <w:r>
        <w:t>It is not like the EU can hold the</w:t>
      </w:r>
      <w:r w:rsidR="00A911BE">
        <w:t xml:space="preserve"> UK </w:t>
      </w:r>
      <w:r>
        <w:t xml:space="preserve">hostage. </w:t>
      </w:r>
      <w:r w:rsidR="00DE6FCB">
        <w:t>It</w:t>
      </w:r>
      <w:r>
        <w:t xml:space="preserve"> </w:t>
      </w:r>
      <w:r w:rsidR="00DE6FCB">
        <w:t>has</w:t>
      </w:r>
      <w:r>
        <w:t xml:space="preserve"> to comply</w:t>
      </w:r>
      <w:r w:rsidR="00A911BE">
        <w:t xml:space="preserve"> with the same things through the Financial Stability Board and the list of all the other regulators. B</w:t>
      </w:r>
      <w:r>
        <w:t>ig picture, that is what is going to drive things. The F</w:t>
      </w:r>
      <w:r w:rsidR="00A911BE">
        <w:t>P</w:t>
      </w:r>
      <w:r>
        <w:t>C can be a leader</w:t>
      </w:r>
      <w:r w:rsidR="00FD2475">
        <w:t xml:space="preserve"> in thinking about a lo</w:t>
      </w:r>
      <w:r w:rsidR="00127C24">
        <w:t xml:space="preserve">t </w:t>
      </w:r>
      <w:r w:rsidR="00FD2475">
        <w:t>o</w:t>
      </w:r>
      <w:r w:rsidR="00127C24">
        <w:t>f</w:t>
      </w:r>
      <w:r w:rsidR="00FD2475">
        <w:t xml:space="preserve"> these regulatory issu</w:t>
      </w:r>
      <w:r w:rsidR="00127C24">
        <w:t>e</w:t>
      </w:r>
      <w:r w:rsidR="00FD2475">
        <w:t>s, and we intend to carry on doing that. T</w:t>
      </w:r>
      <w:r>
        <w:t xml:space="preserve">hat is a very </w:t>
      </w:r>
      <w:r w:rsidR="00FD2475">
        <w:t>i</w:t>
      </w:r>
      <w:r>
        <w:t>mportant baseline to keep in mind.</w:t>
      </w:r>
    </w:p>
    <w:p w:rsidR="00E0030C" w:rsidP="00E0030C">
      <w:pPr>
        <w:pStyle w:val="Question"/>
      </w:pPr>
      <w:sdt>
        <w:sdtPr>
          <w:alias w:val="Member"/>
          <w:tag w:val="&lt;Member mnisId='4801' dodsId=''&gt;"/>
          <w:id w:val="-1986845352"/>
          <w:placeholder>
            <w:docPart w:val="DefaultPlaceholder_-1854013440"/>
          </w:placeholder>
          <w:richText/>
        </w:sdtPr>
        <w:sdtContent>
          <w:r w:rsidRPr="00E0030C">
            <w:rPr>
              <w:b/>
            </w:rPr>
            <w:t>Anthony Browne:</w:t>
          </w:r>
        </w:sdtContent>
      </w:sdt>
      <w:r>
        <w:t xml:space="preserve"> My questions</w:t>
      </w:r>
      <w:r w:rsidR="00FD2475">
        <w:t xml:space="preserve"> </w:t>
      </w:r>
      <w:r>
        <w:t>are going to be about the UK’s future regulatory framework, with particular reference to the Treasury’s</w:t>
      </w:r>
      <w:r w:rsidR="00127651">
        <w:t xml:space="preserve"> financial </w:t>
      </w:r>
      <w:r w:rsidR="00127C24">
        <w:t>services</w:t>
      </w:r>
      <w:r w:rsidR="00127651">
        <w:t xml:space="preserve"> future regulatory framework review</w:t>
      </w:r>
      <w:r>
        <w:t>. We have our own regulatory regime. What we have done so far is transpose</w:t>
      </w:r>
      <w:r w:rsidR="00127651">
        <w:t xml:space="preserve"> most EU financial service</w:t>
      </w:r>
      <w:r w:rsidR="00EE7542">
        <w:t>s</w:t>
      </w:r>
      <w:r w:rsidR="00127651">
        <w:t xml:space="preserve"> regulations into UK law. W</w:t>
      </w:r>
      <w:r>
        <w:t xml:space="preserve">e now have control over that. </w:t>
      </w:r>
      <w:r w:rsidR="00127651">
        <w:t>T</w:t>
      </w:r>
      <w:r>
        <w:t xml:space="preserve">he Treasury says </w:t>
      </w:r>
      <w:r w:rsidR="00127651">
        <w:t xml:space="preserve">that </w:t>
      </w:r>
      <w:r>
        <w:t>there are significant disadvantages</w:t>
      </w:r>
      <w:r w:rsidR="00127651">
        <w:t xml:space="preserve"> to maintaining this </w:t>
      </w:r>
      <w:r w:rsidR="00127651">
        <w:t>on-shored</w:t>
      </w:r>
      <w:r w:rsidR="00127651">
        <w:t xml:space="preserve"> regime over the longer</w:t>
      </w:r>
      <w:r w:rsidR="00EE7542">
        <w:t xml:space="preserve"> </w:t>
      </w:r>
      <w:r w:rsidR="00127651">
        <w:t>term</w:t>
      </w:r>
      <w:r>
        <w:t>.</w:t>
      </w:r>
      <w:r w:rsidR="00127651">
        <w:t xml:space="preserve"> This is a question for the </w:t>
      </w:r>
      <w:r w:rsidR="0049550E">
        <w:t>Governor</w:t>
      </w:r>
      <w:r w:rsidR="00127651">
        <w:t xml:space="preserve">, first. Do you see disadvantages in maintaining the current </w:t>
      </w:r>
      <w:r w:rsidR="00127651">
        <w:t>on</w:t>
      </w:r>
      <w:r w:rsidR="00EE7542">
        <w:t>-</w:t>
      </w:r>
      <w:r w:rsidR="00127651">
        <w:t>shore</w:t>
      </w:r>
      <w:r w:rsidR="00EE7542">
        <w:t>d</w:t>
      </w:r>
      <w:r w:rsidR="00127651">
        <w:t xml:space="preserve"> regime, and what are they?</w:t>
      </w:r>
    </w:p>
    <w:p w:rsidR="00F55344" w:rsidP="00F55344">
      <w:pPr>
        <w:pStyle w:val="Answer"/>
      </w:pPr>
      <w:sdt>
        <w:sdtPr>
          <w:alias w:val="Witness"/>
          <w:id w:val="-1608491089"/>
          <w:placeholder>
            <w:docPart w:val="DefaultPlaceholder_-1854013440"/>
          </w:placeholder>
          <w:richText/>
        </w:sdtPr>
        <w:sdtContent>
          <w:r w:rsidRPr="008D200C" w:rsidR="008D200C">
            <w:rPr>
              <w:b/>
              <w:i/>
            </w:rPr>
            <w:t>Andrew Bailey:</w:t>
          </w:r>
          <w:r w:rsidRPr="00C26638" w:rsidR="00C26638">
            <w:rPr>
              <w:b/>
            </w:rPr>
            <w:t xml:space="preserve"> </w:t>
          </w:r>
        </w:sdtContent>
      </w:sdt>
      <w:r w:rsidR="00C26638">
        <w:t>There is a very big question that we face</w:t>
      </w:r>
      <w:r w:rsidR="00127651">
        <w:t xml:space="preserve">. In the context of equivalence, the </w:t>
      </w:r>
      <w:r w:rsidR="00C26638">
        <w:t>on</w:t>
      </w:r>
      <w:r w:rsidR="00EE7542">
        <w:t>-</w:t>
      </w:r>
      <w:r w:rsidR="00C26638">
        <w:t>shored</w:t>
      </w:r>
      <w:r w:rsidR="00C26638">
        <w:t xml:space="preserve"> regime</w:t>
      </w:r>
      <w:r w:rsidR="00127651">
        <w:t xml:space="preserve"> </w:t>
      </w:r>
      <w:r w:rsidR="00C26638">
        <w:t xml:space="preserve">is a patchwork of </w:t>
      </w:r>
      <w:r w:rsidR="00127651">
        <w:t>pi</w:t>
      </w:r>
      <w:r w:rsidR="00C26638">
        <w:t>eces of legislation</w:t>
      </w:r>
      <w:r w:rsidR="00127651">
        <w:t xml:space="preserve"> </w:t>
      </w:r>
      <w:r w:rsidR="005975D9">
        <w:t>originat</w:t>
      </w:r>
      <w:r>
        <w:t>ing</w:t>
      </w:r>
      <w:r w:rsidR="005975D9">
        <w:t xml:space="preserve"> </w:t>
      </w:r>
      <w:r w:rsidR="00127651">
        <w:t xml:space="preserve">in the EU. </w:t>
      </w:r>
      <w:r>
        <w:t>There are</w:t>
      </w:r>
      <w:r w:rsidR="00C26638">
        <w:t xml:space="preserve"> at least 50</w:t>
      </w:r>
      <w:r w:rsidR="005975D9">
        <w:t xml:space="preserve">, </w:t>
      </w:r>
      <w:r w:rsidR="00C26638">
        <w:t>deve</w:t>
      </w:r>
      <w:r w:rsidR="005975D9">
        <w:t>l</w:t>
      </w:r>
      <w:r w:rsidR="00C26638">
        <w:t>oped over a long time.</w:t>
      </w:r>
      <w:r>
        <w:t xml:space="preserve"> </w:t>
      </w:r>
      <w:r>
        <w:t xml:space="preserve">More </w:t>
      </w:r>
      <w:r w:rsidR="005975D9">
        <w:t>particularly</w:t>
      </w:r>
      <w:r>
        <w:t>,</w:t>
      </w:r>
      <w:r w:rsidR="005975D9">
        <w:t xml:space="preserve"> it is also a patchwork in terms of </w:t>
      </w:r>
      <w:r w:rsidR="00C26638">
        <w:t>the levels at which it was created in the EU</w:t>
      </w:r>
      <w:r w:rsidR="005975D9">
        <w:t xml:space="preserve"> and whether it was done at the top political level; there is </w:t>
      </w:r>
      <w:r w:rsidR="00C26638">
        <w:t>level 1, level 2 and level 3</w:t>
      </w:r>
      <w:r w:rsidR="005975D9">
        <w:t>, basically</w:t>
      </w:r>
      <w:r w:rsidR="00C26638">
        <w:t>. If you describe it in abstract</w:t>
      </w:r>
      <w:r>
        <w:t>,</w:t>
      </w:r>
      <w:r w:rsidR="00C26638">
        <w:t xml:space="preserve"> it can sound </w:t>
      </w:r>
      <w:r w:rsidR="005975D9">
        <w:t xml:space="preserve">quite simple and </w:t>
      </w:r>
      <w:r w:rsidR="00C26638">
        <w:t>logical</w:t>
      </w:r>
      <w:r w:rsidR="005975D9">
        <w:t xml:space="preserve">, </w:t>
      </w:r>
      <w:r>
        <w:t xml:space="preserve">but </w:t>
      </w:r>
      <w:r w:rsidR="005975D9">
        <w:t xml:space="preserve">people who are close to it and have been </w:t>
      </w:r>
      <w:r w:rsidR="00127C24">
        <w:t>involved</w:t>
      </w:r>
      <w:r w:rsidR="005975D9">
        <w:t xml:space="preserve"> in it say that </w:t>
      </w:r>
      <w:r w:rsidR="00C26638">
        <w:t xml:space="preserve">it is a real ball of wool, </w:t>
      </w:r>
      <w:r w:rsidR="00127C24">
        <w:t>when</w:t>
      </w:r>
      <w:r w:rsidR="005975D9">
        <w:t xml:space="preserve"> you put it together and start unpicking it. </w:t>
      </w:r>
    </w:p>
    <w:p w:rsidR="00C26638" w:rsidP="00F55344">
      <w:pPr>
        <w:pStyle w:val="Answer"/>
      </w:pPr>
      <w:r>
        <w:t xml:space="preserve">We have </w:t>
      </w:r>
      <w:r>
        <w:t>on-shored</w:t>
      </w:r>
      <w:r>
        <w:t xml:space="preserve"> it</w:t>
      </w:r>
      <w:r w:rsidR="005975D9">
        <w:t xml:space="preserve"> because it was the only thing we could do. The only thing we could do in the time available was to </w:t>
      </w:r>
      <w:r w:rsidR="00127C24">
        <w:t>take</w:t>
      </w:r>
      <w:r w:rsidR="005975D9">
        <w:t xml:space="preserve"> the whole thing and bring it over</w:t>
      </w:r>
      <w:r w:rsidR="00D5142D">
        <w:t>. There is a very big question as to whether we then say, “</w:t>
      </w:r>
      <w:r w:rsidR="00F55344">
        <w:t xml:space="preserve">We </w:t>
      </w:r>
      <w:r>
        <w:t>can probably organise it more rationally</w:t>
      </w:r>
      <w:r w:rsidR="00D5142D">
        <w:t xml:space="preserve"> now we have the chance to do so</w:t>
      </w:r>
      <w:r w:rsidR="00EE7542">
        <w:t>.</w:t>
      </w:r>
      <w:r w:rsidR="00D5142D">
        <w:t xml:space="preserve">” </w:t>
      </w:r>
      <w:r>
        <w:t>I do not want to underestimate the scale of that</w:t>
      </w:r>
      <w:r w:rsidR="00D5142D">
        <w:t xml:space="preserve">, for both of us. For us </w:t>
      </w:r>
      <w:r w:rsidR="00F55344">
        <w:t xml:space="preserve">as </w:t>
      </w:r>
      <w:r w:rsidR="00127C24">
        <w:t>regulators</w:t>
      </w:r>
      <w:r w:rsidR="00D5142D">
        <w:t xml:space="preserve">, the </w:t>
      </w:r>
      <w:r w:rsidR="00127C24">
        <w:t>Treasury</w:t>
      </w:r>
      <w:r w:rsidR="00D5142D">
        <w:t xml:space="preserve"> and </w:t>
      </w:r>
      <w:r w:rsidR="00F55344">
        <w:t xml:space="preserve">you as </w:t>
      </w:r>
      <w:r w:rsidR="00D5142D">
        <w:t>Parliament</w:t>
      </w:r>
      <w:r w:rsidR="00F55344">
        <w:t>,</w:t>
      </w:r>
      <w:r w:rsidR="00D5142D">
        <w:t xml:space="preserve"> it </w:t>
      </w:r>
      <w:r>
        <w:t>is a ve</w:t>
      </w:r>
      <w:r w:rsidR="00D5142D">
        <w:t>r</w:t>
      </w:r>
      <w:r>
        <w:t>y big undertaking</w:t>
      </w:r>
      <w:r w:rsidR="00D5142D">
        <w:t>, so we have to go into this with our eyes open.</w:t>
      </w:r>
    </w:p>
    <w:p w:rsidR="00C26638" w:rsidP="00C26638">
      <w:pPr>
        <w:pStyle w:val="Question"/>
      </w:pPr>
      <w:sdt>
        <w:sdtPr>
          <w:alias w:val="Member"/>
          <w:tag w:val="&lt;Member mnisId='4801' dodsId=''&gt;"/>
          <w:id w:val="901247167"/>
          <w:placeholder>
            <w:docPart w:val="DefaultPlaceholder_-1854013440"/>
          </w:placeholder>
          <w:richText/>
        </w:sdtPr>
        <w:sdtContent>
          <w:r w:rsidRPr="00C26638">
            <w:rPr>
              <w:b/>
            </w:rPr>
            <w:t>Anthony Browne:</w:t>
          </w:r>
        </w:sdtContent>
      </w:sdt>
      <w:r>
        <w:t xml:space="preserve"> One thing </w:t>
      </w:r>
      <w:r w:rsidR="00D5142D">
        <w:t xml:space="preserve">that </w:t>
      </w:r>
      <w:r>
        <w:t>th</w:t>
      </w:r>
      <w:r w:rsidR="00D5142D">
        <w:t>e</w:t>
      </w:r>
      <w:r>
        <w:t xml:space="preserve"> Treasury suggests </w:t>
      </w:r>
      <w:r w:rsidR="00D5142D">
        <w:t>in its consultation paper</w:t>
      </w:r>
      <w:r w:rsidR="00731F92">
        <w:t xml:space="preserve"> </w:t>
      </w:r>
      <w:r>
        <w:t xml:space="preserve">is that it has the right </w:t>
      </w:r>
      <w:r w:rsidR="00731F92">
        <w:t xml:space="preserve">to </w:t>
      </w:r>
      <w:r>
        <w:t>be consulted by the regu</w:t>
      </w:r>
      <w:r w:rsidR="00731F92">
        <w:t>l</w:t>
      </w:r>
      <w:r>
        <w:t>ators</w:t>
      </w:r>
      <w:r w:rsidR="00731F92">
        <w:t xml:space="preserve">, including the Bank of England, before you </w:t>
      </w:r>
      <w:r w:rsidR="00127C24">
        <w:t>publicly</w:t>
      </w:r>
      <w:r w:rsidR="00731F92">
        <w:t xml:space="preserve"> consult on any policy changes</w:t>
      </w:r>
      <w:r>
        <w:t>.</w:t>
      </w:r>
      <w:r w:rsidR="00731F92">
        <w:t xml:space="preserve"> </w:t>
      </w:r>
      <w:r w:rsidR="00F55344">
        <w:t xml:space="preserve">That </w:t>
      </w:r>
      <w:r w:rsidR="00731F92">
        <w:t xml:space="preserve">consultation </w:t>
      </w:r>
      <w:r>
        <w:t>goes on in an informal way at the moment</w:t>
      </w:r>
      <w:r w:rsidR="00731F92">
        <w:t xml:space="preserve">, and in my many years of dealing with the Bank of </w:t>
      </w:r>
      <w:r w:rsidR="00127C24">
        <w:t>England</w:t>
      </w:r>
      <w:r w:rsidR="00731F92">
        <w:t xml:space="preserve"> I have never known it to contradict the Treasury in any way. </w:t>
      </w:r>
      <w:r>
        <w:t>Would having that formalised</w:t>
      </w:r>
      <w:r w:rsidR="00731F92">
        <w:t xml:space="preserve">, </w:t>
      </w:r>
      <w:r>
        <w:t>legislat</w:t>
      </w:r>
      <w:r w:rsidR="00731F92">
        <w:t>ed</w:t>
      </w:r>
      <w:r>
        <w:t xml:space="preserve"> right by the Treasury </w:t>
      </w:r>
      <w:r w:rsidR="00744F65">
        <w:t xml:space="preserve">to be consulted by you before you make any policy changes </w:t>
      </w:r>
      <w:r>
        <w:t>really constrain yo</w:t>
      </w:r>
      <w:r w:rsidR="00731F92">
        <w:t>u</w:t>
      </w:r>
      <w:r>
        <w:t>r independence as a regulator?</w:t>
      </w:r>
    </w:p>
    <w:p w:rsidR="008F59CB" w:rsidP="00C26638">
      <w:pPr>
        <w:pStyle w:val="Answer"/>
      </w:pPr>
      <w:sdt>
        <w:sdtPr>
          <w:alias w:val="Witness"/>
          <w:id w:val="1789401955"/>
          <w:placeholder>
            <w:docPart w:val="DefaultPlaceholder_-1854013440"/>
          </w:placeholder>
          <w:richText/>
        </w:sdtPr>
        <w:sdtContent>
          <w:r w:rsidRPr="008D200C" w:rsidR="008D200C">
            <w:rPr>
              <w:b/>
              <w:i/>
            </w:rPr>
            <w:t>Andrew Bailey:</w:t>
          </w:r>
          <w:r w:rsidRPr="00C26638" w:rsidR="00C26638">
            <w:rPr>
              <w:b/>
            </w:rPr>
            <w:t xml:space="preserve"> </w:t>
          </w:r>
        </w:sdtContent>
      </w:sdt>
      <w:r w:rsidR="00744F65">
        <w:t xml:space="preserve">I do not think so. Let me say two things on that. First, </w:t>
      </w:r>
      <w:r w:rsidR="00C26638">
        <w:t>in terms of rule-ma</w:t>
      </w:r>
      <w:r w:rsidR="00744F65">
        <w:t>k</w:t>
      </w:r>
      <w:r w:rsidR="00C26638">
        <w:t>ing</w:t>
      </w:r>
      <w:r w:rsidR="00744F65">
        <w:t xml:space="preserve"> </w:t>
      </w:r>
      <w:r w:rsidR="00C26638">
        <w:t>powers</w:t>
      </w:r>
      <w:r w:rsidR="00F55344">
        <w:t xml:space="preserve">, </w:t>
      </w:r>
      <w:r w:rsidR="00DB7144">
        <w:t>going back to the point I made about how the EU system works and level 1, level 2 and level 3</w:t>
      </w:r>
      <w:r w:rsidR="00F55344">
        <w:t xml:space="preserve">, </w:t>
      </w:r>
      <w:r w:rsidR="00C26638">
        <w:t xml:space="preserve">you may not like me saying this, but </w:t>
      </w:r>
      <w:r w:rsidR="00F55344">
        <w:t xml:space="preserve">this proposal </w:t>
      </w:r>
      <w:r w:rsidR="00C26638">
        <w:t>transfer</w:t>
      </w:r>
      <w:r w:rsidR="00F55344">
        <w:t>s</w:t>
      </w:r>
      <w:r w:rsidR="00C26638">
        <w:t xml:space="preserve"> </w:t>
      </w:r>
      <w:r w:rsidR="00DB7144">
        <w:t xml:space="preserve">quite </w:t>
      </w:r>
      <w:r w:rsidR="00C26638">
        <w:t>a lo</w:t>
      </w:r>
      <w:r w:rsidR="00DB7144">
        <w:t>t</w:t>
      </w:r>
      <w:r w:rsidR="00C26638">
        <w:t xml:space="preserve"> of power to us</w:t>
      </w:r>
      <w:r w:rsidR="00DB7144">
        <w:t>, relative to the EU system</w:t>
      </w:r>
      <w:r w:rsidR="00C26638">
        <w:t>.</w:t>
      </w:r>
      <w:r w:rsidR="00DB7144">
        <w:t xml:space="preserve"> That is sensible. You </w:t>
      </w:r>
      <w:r>
        <w:t>are going to say, “</w:t>
      </w:r>
      <w:r w:rsidR="00F55344">
        <w:t xml:space="preserve">He </w:t>
      </w:r>
      <w:r>
        <w:t xml:space="preserve">would say that, wouldn’t he?” </w:t>
      </w:r>
      <w:r w:rsidR="00C26638">
        <w:t xml:space="preserve">The EU system takes the </w:t>
      </w:r>
      <w:r w:rsidR="00F55344">
        <w:t xml:space="preserve">Parliament </w:t>
      </w:r>
      <w:r w:rsidR="00C26638">
        <w:t xml:space="preserve">too much down into the detail, </w:t>
      </w:r>
      <w:r>
        <w:t>whereas it should be setting the objective and strategy</w:t>
      </w:r>
      <w:r w:rsidR="00C26638">
        <w:t>.</w:t>
      </w:r>
    </w:p>
    <w:p w:rsidR="00B90798" w:rsidP="00C26638">
      <w:pPr>
        <w:pStyle w:val="Answer"/>
      </w:pPr>
      <w:r>
        <w:t xml:space="preserve">With the give and take on that, </w:t>
      </w:r>
      <w:r w:rsidR="008F59CB">
        <w:t>there are two things. G</w:t>
      </w:r>
      <w:r>
        <w:t xml:space="preserve">iven </w:t>
      </w:r>
      <w:r w:rsidR="00557EA9">
        <w:t xml:space="preserve">the </w:t>
      </w:r>
      <w:r>
        <w:t>different approach that we are taking</w:t>
      </w:r>
      <w:r w:rsidR="001140B1">
        <w:t>, first</w:t>
      </w:r>
      <w:r w:rsidR="00557EA9">
        <w:t>,</w:t>
      </w:r>
      <w:r w:rsidR="001140B1">
        <w:t xml:space="preserve"> </w:t>
      </w:r>
      <w:r>
        <w:t>I have no difficult</w:t>
      </w:r>
      <w:r w:rsidR="008D6B91">
        <w:t xml:space="preserve">y </w:t>
      </w:r>
      <w:r>
        <w:t xml:space="preserve">in terms of </w:t>
      </w:r>
      <w:r w:rsidR="008D6B91">
        <w:t>consultation with the T</w:t>
      </w:r>
      <w:r>
        <w:t>reasury</w:t>
      </w:r>
      <w:r w:rsidR="00EE7542">
        <w:t xml:space="preserve"> </w:t>
      </w:r>
      <w:r>
        <w:t>but</w:t>
      </w:r>
      <w:r w:rsidR="00EE7542">
        <w:t>,</w:t>
      </w:r>
      <w:r>
        <w:t xml:space="preserve"> </w:t>
      </w:r>
      <w:r w:rsidR="001140B1">
        <w:t>secondly</w:t>
      </w:r>
      <w:r w:rsidR="00EE7542">
        <w:t>,</w:t>
      </w:r>
      <w:r w:rsidR="001140B1">
        <w:t xml:space="preserve"> the really important point is that </w:t>
      </w:r>
      <w:r>
        <w:t>we must be accountable to Parliament on this. Th</w:t>
      </w:r>
      <w:r w:rsidR="001140B1">
        <w:t>is</w:t>
      </w:r>
      <w:r>
        <w:t xml:space="preserve"> rule</w:t>
      </w:r>
      <w:r w:rsidR="00EE7542">
        <w:t>-</w:t>
      </w:r>
      <w:r>
        <w:t xml:space="preserve">making power is a big shift relative to </w:t>
      </w:r>
      <w:r w:rsidR="001140B1">
        <w:t xml:space="preserve">how </w:t>
      </w:r>
      <w:r>
        <w:t>the EU</w:t>
      </w:r>
      <w:r w:rsidR="001140B1">
        <w:t xml:space="preserve"> does it, so we must get it right in terms of accountability. </w:t>
      </w:r>
      <w:r>
        <w:t>I do not have a problem with the consultation point</w:t>
      </w:r>
      <w:r w:rsidR="007B7825">
        <w:t>, because in terms of the shift it is quite sensible.</w:t>
      </w:r>
    </w:p>
    <w:p w:rsidR="00C26638" w:rsidP="00B90798">
      <w:pPr>
        <w:pStyle w:val="Question"/>
      </w:pPr>
      <w:sdt>
        <w:sdtPr>
          <w:alias w:val="Member"/>
          <w:tag w:val="&lt;Member mnisId='4801' dodsId=''&gt;"/>
          <w:id w:val="-1021310070"/>
          <w:placeholder>
            <w:docPart w:val="DefaultPlaceholder_-1854013440"/>
          </w:placeholder>
          <w:richText/>
        </w:sdtPr>
        <w:sdtContent>
          <w:r w:rsidRPr="00B90798" w:rsidR="00B90798">
            <w:rPr>
              <w:b/>
            </w:rPr>
            <w:t>Anthony Browne:</w:t>
          </w:r>
        </w:sdtContent>
      </w:sdt>
      <w:r w:rsidR="00B90798">
        <w:t xml:space="preserve"> That is one thing we are going </w:t>
      </w:r>
      <w:r w:rsidR="007B7825">
        <w:t xml:space="preserve">to </w:t>
      </w:r>
      <w:r w:rsidR="00B90798">
        <w:t>be discussing as a Committee</w:t>
      </w:r>
      <w:r w:rsidR="007B7825">
        <w:t xml:space="preserve"> in future meetings. </w:t>
      </w:r>
      <w:r w:rsidR="00557EA9">
        <w:t xml:space="preserve">One </w:t>
      </w:r>
      <w:r w:rsidR="00B90798">
        <w:t xml:space="preserve">question mark </w:t>
      </w:r>
      <w:r w:rsidR="00557EA9">
        <w:t>that</w:t>
      </w:r>
      <w:r w:rsidR="007B7825">
        <w:t xml:space="preserve"> </w:t>
      </w:r>
      <w:r w:rsidR="00B90798">
        <w:t>keeps coming up is over competitiveness</w:t>
      </w:r>
      <w:r w:rsidR="00557EA9">
        <w:t>.</w:t>
      </w:r>
      <w:r w:rsidR="007B7825">
        <w:t xml:space="preserve"> </w:t>
      </w:r>
      <w:r w:rsidR="00557EA9">
        <w:t xml:space="preserve">Various </w:t>
      </w:r>
      <w:r w:rsidR="007B7825">
        <w:t>people have said there should be more duty o</w:t>
      </w:r>
      <w:r w:rsidR="00EE7542">
        <w:t>n</w:t>
      </w:r>
      <w:r w:rsidR="007B7825">
        <w:t xml:space="preserve"> international competitiveness</w:t>
      </w:r>
      <w:r w:rsidR="00B90798">
        <w:t>. You do not ha</w:t>
      </w:r>
      <w:r w:rsidR="007B7825">
        <w:t>v</w:t>
      </w:r>
      <w:r w:rsidR="00B90798">
        <w:t>e that objective at the moment.</w:t>
      </w:r>
      <w:r w:rsidR="007B7825">
        <w:t xml:space="preserve"> Is there any argument for </w:t>
      </w:r>
      <w:r w:rsidR="00584533">
        <w:t>you</w:t>
      </w:r>
      <w:r w:rsidR="007B7825">
        <w:t xml:space="preserve"> </w:t>
      </w:r>
      <w:r w:rsidR="00EE7542">
        <w:t>to have</w:t>
      </w:r>
      <w:r w:rsidR="007B7825">
        <w:t xml:space="preserve"> </w:t>
      </w:r>
      <w:r w:rsidR="00584533">
        <w:t>that</w:t>
      </w:r>
      <w:r w:rsidR="007B7825">
        <w:t xml:space="preserve"> objective, or is the risk of </w:t>
      </w:r>
      <w:r w:rsidR="00EE7542">
        <w:t>a</w:t>
      </w:r>
      <w:r w:rsidR="007B7825">
        <w:t xml:space="preserve"> light-touch regime </w:t>
      </w:r>
      <w:r w:rsidR="00F91338">
        <w:t xml:space="preserve">or a replay of the </w:t>
      </w:r>
      <w:r w:rsidR="00584533">
        <w:t>global</w:t>
      </w:r>
      <w:r w:rsidR="00F91338">
        <w:t xml:space="preserve"> financial crisis too great?</w:t>
      </w:r>
    </w:p>
    <w:p w:rsidR="00B90798" w:rsidP="00B90798">
      <w:pPr>
        <w:pStyle w:val="Answer"/>
      </w:pPr>
      <w:sdt>
        <w:sdtPr>
          <w:alias w:val="Witness"/>
          <w:id w:val="-61640754"/>
          <w:placeholder>
            <w:docPart w:val="DefaultPlaceholder_-1854013440"/>
          </w:placeholder>
          <w:richText/>
        </w:sdtPr>
        <w:sdtContent>
          <w:r w:rsidRPr="008D200C" w:rsidR="008D200C">
            <w:rPr>
              <w:b/>
              <w:i/>
            </w:rPr>
            <w:t>Andrew Bailey:</w:t>
          </w:r>
          <w:r w:rsidRPr="00B90798">
            <w:rPr>
              <w:b/>
            </w:rPr>
            <w:t xml:space="preserve"> </w:t>
          </w:r>
        </w:sdtContent>
      </w:sdt>
      <w:r>
        <w:t xml:space="preserve">I am not </w:t>
      </w:r>
      <w:r w:rsidR="00754101">
        <w:t>in</w:t>
      </w:r>
      <w:r>
        <w:t xml:space="preserve"> favour of that regime. </w:t>
      </w:r>
      <w:r w:rsidR="00557EA9">
        <w:t xml:space="preserve">We </w:t>
      </w:r>
      <w:r>
        <w:t>have a structure where the FPC and the PRC</w:t>
      </w:r>
      <w:r w:rsidR="00557EA9">
        <w:t>—the Prudential Regulation Committee—</w:t>
      </w:r>
      <w:r>
        <w:t>have ob</w:t>
      </w:r>
      <w:r w:rsidR="008E50CD">
        <w:t>je</w:t>
      </w:r>
      <w:r>
        <w:t>ctives given to them in legislation</w:t>
      </w:r>
      <w:r w:rsidR="008E50CD">
        <w:t xml:space="preserve">. </w:t>
      </w:r>
      <w:r>
        <w:t xml:space="preserve">We </w:t>
      </w:r>
      <w:r w:rsidR="008E50CD">
        <w:t>meet those objectives, but</w:t>
      </w:r>
      <w:r w:rsidR="00557EA9">
        <w:t xml:space="preserve">, </w:t>
      </w:r>
      <w:r w:rsidR="008E50CD">
        <w:t>subject to those objectives</w:t>
      </w:r>
      <w:r w:rsidR="00557EA9">
        <w:t xml:space="preserve">, I </w:t>
      </w:r>
      <w:r>
        <w:t>receive a letter from the Chance</w:t>
      </w:r>
      <w:r w:rsidR="008E50CD">
        <w:t>l</w:t>
      </w:r>
      <w:r>
        <w:t>lor on a regular basis</w:t>
      </w:r>
      <w:r w:rsidR="008E50CD">
        <w:t xml:space="preserve"> for each committee</w:t>
      </w:r>
      <w:r w:rsidR="00557EA9">
        <w:t>,</w:t>
      </w:r>
      <w:r w:rsidR="008E50CD">
        <w:t xml:space="preserve"> and </w:t>
      </w:r>
      <w:r w:rsidR="009F7150">
        <w:t xml:space="preserve">for </w:t>
      </w:r>
      <w:r w:rsidR="00557EA9">
        <w:t>the Monetary Policy Committee</w:t>
      </w:r>
      <w:r w:rsidR="009F7150">
        <w:t xml:space="preserve">, which says, essentially </w:t>
      </w:r>
      <w:r w:rsidR="001A0574">
        <w:t>in the language of the legislation</w:t>
      </w:r>
      <w:r w:rsidR="009F7150">
        <w:t>, “</w:t>
      </w:r>
      <w:r>
        <w:t xml:space="preserve">Subject to those </w:t>
      </w:r>
      <w:r w:rsidR="001A0574">
        <w:t xml:space="preserve">top-level </w:t>
      </w:r>
      <w:r w:rsidR="00DC6C87">
        <w:t>objectives</w:t>
      </w:r>
      <w:r w:rsidR="001A0574">
        <w:t xml:space="preserve">, </w:t>
      </w:r>
      <w:r>
        <w:t xml:space="preserve">these are the other policy </w:t>
      </w:r>
      <w:r w:rsidR="00DC6C87">
        <w:t>objectives</w:t>
      </w:r>
      <w:r>
        <w:t xml:space="preserve"> the Government </w:t>
      </w:r>
      <w:r w:rsidR="00557EA9">
        <w:t>have</w:t>
      </w:r>
      <w:r w:rsidR="00EE7542">
        <w:t>.</w:t>
      </w:r>
      <w:r w:rsidR="001A0574">
        <w:t xml:space="preserve">” </w:t>
      </w:r>
      <w:r w:rsidR="00557EA9">
        <w:t xml:space="preserve">The </w:t>
      </w:r>
      <w:r w:rsidR="001A0574">
        <w:t xml:space="preserve">position of London as a financial centre does enter into those letters. </w:t>
      </w:r>
      <w:r>
        <w:t xml:space="preserve">That system works effectively, so you </w:t>
      </w:r>
      <w:r w:rsidR="001A0574">
        <w:t>w</w:t>
      </w:r>
      <w:r>
        <w:t xml:space="preserve">ill probably be </w:t>
      </w:r>
      <w:r w:rsidR="001A0574">
        <w:t xml:space="preserve">unsurprised </w:t>
      </w:r>
      <w:r>
        <w:t>to know I would prefer to stick w</w:t>
      </w:r>
      <w:r w:rsidR="001A0574">
        <w:t>h</w:t>
      </w:r>
      <w:r>
        <w:t xml:space="preserve">ere we are </w:t>
      </w:r>
      <w:r w:rsidR="001A0574">
        <w:t xml:space="preserve">on that </w:t>
      </w:r>
      <w:r>
        <w:t>one.</w:t>
      </w:r>
    </w:p>
    <w:p w:rsidR="00B90798" w:rsidP="00B90798">
      <w:pPr>
        <w:pStyle w:val="Question"/>
      </w:pPr>
      <w:sdt>
        <w:sdtPr>
          <w:alias w:val="Member"/>
          <w:tag w:val="&lt;Member mnisId='4801' dodsId=''&gt;"/>
          <w:id w:val="-977998615"/>
          <w:placeholder>
            <w:docPart w:val="DefaultPlaceholder_-1854013440"/>
          </w:placeholder>
          <w:richText/>
        </w:sdtPr>
        <w:sdtContent>
          <w:r w:rsidRPr="00B90798">
            <w:rPr>
              <w:b/>
            </w:rPr>
            <w:t>Anthony Browne:</w:t>
          </w:r>
        </w:sdtContent>
      </w:sdt>
      <w:r>
        <w:t xml:space="preserve"> </w:t>
      </w:r>
      <w:r w:rsidR="001A0574">
        <w:t xml:space="preserve">I want to ask about possible specific policy changes. </w:t>
      </w:r>
      <w:r>
        <w:t xml:space="preserve">You mentioned the </w:t>
      </w:r>
      <w:r w:rsidR="00DC6C87">
        <w:t>capitalisation</w:t>
      </w:r>
      <w:r>
        <w:t xml:space="preserve"> of bank software</w:t>
      </w:r>
      <w:r w:rsidR="00557EA9">
        <w:t>,</w:t>
      </w:r>
      <w:r>
        <w:t xml:space="preserve"> which is outside Basel rules</w:t>
      </w:r>
      <w:r w:rsidR="00557EA9">
        <w:t>,</w:t>
      </w:r>
      <w:r w:rsidR="001A0574">
        <w:t xml:space="preserve"> and that you </w:t>
      </w:r>
      <w:r w:rsidR="000E3EA1">
        <w:t xml:space="preserve">would not want to adopt that in the UK. Are there other areas of policy where you think you might want to change things? I have two particular questions: one </w:t>
      </w:r>
      <w:r w:rsidR="008800F7">
        <w:t>is</w:t>
      </w:r>
      <w:r w:rsidR="000E3EA1">
        <w:t xml:space="preserve"> Solvency II and one </w:t>
      </w:r>
      <w:r w:rsidR="008800F7">
        <w:t xml:space="preserve">is </w:t>
      </w:r>
      <w:r w:rsidR="000E3EA1">
        <w:t>CRD</w:t>
      </w:r>
      <w:r w:rsidR="008800F7">
        <w:t xml:space="preserve"> IV.</w:t>
      </w:r>
    </w:p>
    <w:p w:rsidR="00B90798" w:rsidP="00B90798">
      <w:pPr>
        <w:pStyle w:val="Answer"/>
      </w:pPr>
      <w:sdt>
        <w:sdtPr>
          <w:alias w:val="Witness"/>
          <w:id w:val="-2035109549"/>
          <w:placeholder>
            <w:docPart w:val="DefaultPlaceholder_-1854013440"/>
          </w:placeholder>
          <w:richText/>
        </w:sdtPr>
        <w:sdtContent>
          <w:r w:rsidRPr="008D200C" w:rsidR="008D200C">
            <w:rPr>
              <w:b/>
              <w:i/>
            </w:rPr>
            <w:t>Andrew Bailey:</w:t>
          </w:r>
          <w:r w:rsidRPr="00B90798">
            <w:rPr>
              <w:b/>
            </w:rPr>
            <w:t xml:space="preserve"> </w:t>
          </w:r>
        </w:sdtContent>
      </w:sdt>
      <w:r>
        <w:t>Sam leads on both of those</w:t>
      </w:r>
      <w:r w:rsidR="009365AA">
        <w:t xml:space="preserve"> two</w:t>
      </w:r>
      <w:r>
        <w:t>.</w:t>
      </w:r>
    </w:p>
    <w:p w:rsidR="00B90798" w:rsidP="00557EA9">
      <w:pPr>
        <w:pStyle w:val="Question"/>
        <w:numPr>
          <w:ilvl w:val="0"/>
          <w:numId w:val="0"/>
        </w:numPr>
        <w:ind w:left="794"/>
      </w:pPr>
      <w:sdt>
        <w:sdtPr>
          <w:alias w:val="Member"/>
          <w:tag w:val="&lt;Member mnisId='4801' dodsId=''&gt;"/>
          <w:id w:val="560991077"/>
          <w:placeholder>
            <w:docPart w:val="DefaultPlaceholder_-1854013440"/>
          </w:placeholder>
          <w:richText/>
        </w:sdtPr>
        <w:sdtContent>
          <w:r w:rsidRPr="00B90798">
            <w:rPr>
              <w:b/>
            </w:rPr>
            <w:t>Anthony Browne:</w:t>
          </w:r>
        </w:sdtContent>
      </w:sdt>
      <w:r>
        <w:t xml:space="preserve"> </w:t>
      </w:r>
      <w:r w:rsidR="00557EA9">
        <w:t xml:space="preserve">I am very happy to ask him. </w:t>
      </w:r>
      <w:r w:rsidR="009365AA">
        <w:t>Sam, t</w:t>
      </w:r>
      <w:r>
        <w:t xml:space="preserve">he British insurance </w:t>
      </w:r>
      <w:r w:rsidR="009365AA">
        <w:t xml:space="preserve">industry has been complaining endlessly about </w:t>
      </w:r>
      <w:r>
        <w:t>Solvency II and its ability to compete internationally</w:t>
      </w:r>
      <w:r w:rsidR="009365AA">
        <w:t xml:space="preserve"> as a result of that</w:t>
      </w:r>
      <w:r w:rsidR="00C16B99">
        <w:t xml:space="preserve">. A lot of technology industries in particular </w:t>
      </w:r>
      <w:r w:rsidR="00EE7542">
        <w:t>that require</w:t>
      </w:r>
      <w:r w:rsidR="00C16B99">
        <w:t xml:space="preserve"> venture capital</w:t>
      </w:r>
      <w:r w:rsidR="00557EA9">
        <w:t xml:space="preserve"> have said that</w:t>
      </w:r>
      <w:r w:rsidR="00C16B99">
        <w:t xml:space="preserve"> it </w:t>
      </w:r>
      <w:r>
        <w:t>diminishe</w:t>
      </w:r>
      <w:r w:rsidR="00C16B99">
        <w:t>s</w:t>
      </w:r>
      <w:r>
        <w:t xml:space="preserve"> the ability of insurance companies</w:t>
      </w:r>
      <w:r w:rsidR="00C16B99">
        <w:t xml:space="preserve"> to take a small position in higher-growth industries</w:t>
      </w:r>
      <w:r>
        <w:t>. Do you think there is scope</w:t>
      </w:r>
      <w:r w:rsidR="0084347C">
        <w:t xml:space="preserve"> for reform of Solvency II now that we have control over it?</w:t>
      </w:r>
    </w:p>
    <w:p w:rsidR="001F774E" w:rsidP="00B90798">
      <w:pPr>
        <w:pStyle w:val="Answer"/>
      </w:pPr>
      <w:sdt>
        <w:sdtPr>
          <w:alias w:val="Witness"/>
          <w:id w:val="-1496341675"/>
          <w:placeholder>
            <w:docPart w:val="DefaultPlaceholder_-1854013440"/>
          </w:placeholder>
          <w:richText/>
        </w:sdtPr>
        <w:sdtContent>
          <w:r w:rsidRPr="008D200C" w:rsidR="008D200C">
            <w:rPr>
              <w:b/>
              <w:i/>
            </w:rPr>
            <w:t>Sam Woods:</w:t>
          </w:r>
          <w:r w:rsidRPr="00B90798" w:rsidR="00B90798">
            <w:rPr>
              <w:b/>
            </w:rPr>
            <w:t xml:space="preserve"> </w:t>
          </w:r>
        </w:sdtContent>
      </w:sdt>
      <w:r w:rsidR="00B90798">
        <w:t>I absolutely think there is.</w:t>
      </w:r>
      <w:r w:rsidR="0084347C">
        <w:t xml:space="preserve"> </w:t>
      </w:r>
      <w:r w:rsidR="00B90798">
        <w:t xml:space="preserve">There is a </w:t>
      </w:r>
      <w:r w:rsidR="00557EA9">
        <w:t xml:space="preserve">narrower </w:t>
      </w:r>
      <w:r w:rsidR="00B90798">
        <w:t xml:space="preserve">point and a </w:t>
      </w:r>
      <w:r w:rsidR="00557EA9">
        <w:t xml:space="preserve">broader </w:t>
      </w:r>
      <w:r w:rsidR="00B90798">
        <w:t xml:space="preserve">point. The </w:t>
      </w:r>
      <w:r w:rsidR="0084347C">
        <w:t xml:space="preserve">narrower point is that there are some things in Solvency II </w:t>
      </w:r>
      <w:r w:rsidR="00557EA9">
        <w:t>that</w:t>
      </w:r>
      <w:r w:rsidR="0084347C">
        <w:t xml:space="preserve"> do not work terribly well. The </w:t>
      </w:r>
      <w:r w:rsidR="00B90798">
        <w:t xml:space="preserve">most obvious is something called </w:t>
      </w:r>
      <w:r w:rsidR="00986843">
        <w:t xml:space="preserve">the </w:t>
      </w:r>
      <w:r w:rsidR="00B90798">
        <w:t>risk margin</w:t>
      </w:r>
      <w:r w:rsidR="0084347C">
        <w:t>, which we talked about at this Committee three years ago. Both we and industry agree that t</w:t>
      </w:r>
      <w:r w:rsidR="00B90798">
        <w:t>he current design is not good</w:t>
      </w:r>
      <w:r w:rsidR="0084347C">
        <w:t xml:space="preserve"> and needs to be fixed. </w:t>
      </w:r>
      <w:r w:rsidR="00A97934">
        <w:t xml:space="preserve">Whether </w:t>
      </w:r>
      <w:r w:rsidR="0084347C">
        <w:t>we completely agree</w:t>
      </w:r>
      <w:r w:rsidR="00A97934">
        <w:t>, when we go through it, on what</w:t>
      </w:r>
      <w:r>
        <w:t xml:space="preserve"> the right solution</w:t>
      </w:r>
      <w:r w:rsidR="00A97934">
        <w:t xml:space="preserve"> to that problem is, we will see</w:t>
      </w:r>
      <w:r w:rsidR="00B90798">
        <w:t>.</w:t>
      </w:r>
      <w:r>
        <w:t xml:space="preserve"> </w:t>
      </w:r>
      <w:r w:rsidR="00B90798">
        <w:t>Broadly</w:t>
      </w:r>
      <w:r>
        <w:t xml:space="preserve">, </w:t>
      </w:r>
      <w:r w:rsidR="00B90798">
        <w:t>we agree that it is not working as currently des</w:t>
      </w:r>
      <w:r>
        <w:t>c</w:t>
      </w:r>
      <w:r w:rsidR="00B90798">
        <w:t>r</w:t>
      </w:r>
      <w:r>
        <w:t>i</w:t>
      </w:r>
      <w:r w:rsidR="00B90798">
        <w:t>bed.</w:t>
      </w:r>
    </w:p>
    <w:p w:rsidR="00182015" w:rsidP="00B90798">
      <w:pPr>
        <w:pStyle w:val="Answer"/>
      </w:pPr>
      <w:r>
        <w:t xml:space="preserve">The broader point is that </w:t>
      </w:r>
      <w:r w:rsidR="00B90798">
        <w:t>Solvency II is the perfect example</w:t>
      </w:r>
      <w:r>
        <w:t xml:space="preserve"> of what Andrew was talking about</w:t>
      </w:r>
      <w:r w:rsidR="00B90798">
        <w:t>.</w:t>
      </w:r>
      <w:r>
        <w:t xml:space="preserve"> </w:t>
      </w:r>
      <w:r>
        <w:t xml:space="preserve">You have a really staggering volume </w:t>
      </w:r>
      <w:r w:rsidR="00DC6C87">
        <w:t>of</w:t>
      </w:r>
      <w:r>
        <w:t xml:space="preserve"> detail, including some quite complex actuarial </w:t>
      </w:r>
      <w:r w:rsidR="006E5BC7">
        <w:t>correlation tables a</w:t>
      </w:r>
      <w:r w:rsidR="0049550E">
        <w:t>n</w:t>
      </w:r>
      <w:r w:rsidR="006E5BC7">
        <w:t>d things of that kind</w:t>
      </w:r>
      <w:r w:rsidR="0049550E">
        <w:t>,</w:t>
      </w:r>
      <w:r w:rsidR="006E5BC7">
        <w:t xml:space="preserve"> in the equivalent of primary legislation. That </w:t>
      </w:r>
      <w:r>
        <w:t xml:space="preserve">is really not a sensible way to promote policyholder protection or safety </w:t>
      </w:r>
      <w:r w:rsidR="006E5BC7">
        <w:t xml:space="preserve">and soundness </w:t>
      </w:r>
      <w:r>
        <w:t xml:space="preserve">of insurance companies. </w:t>
      </w:r>
      <w:r w:rsidR="006E5BC7">
        <w:t xml:space="preserve">It is a sensible way to make 27 countries do exactly the same thing. </w:t>
      </w:r>
      <w:r>
        <w:t>Now we are out</w:t>
      </w:r>
      <w:r w:rsidR="0049550E">
        <w:t>,</w:t>
      </w:r>
      <w:r>
        <w:t xml:space="preserve"> </w:t>
      </w:r>
      <w:r w:rsidR="004D6F1F">
        <w:t xml:space="preserve">subject </w:t>
      </w:r>
      <w:r w:rsidR="0049550E">
        <w:t xml:space="preserve">to </w:t>
      </w:r>
      <w:r w:rsidR="004D6F1F">
        <w:t>full</w:t>
      </w:r>
      <w:r w:rsidR="0049550E">
        <w:t xml:space="preserve"> </w:t>
      </w:r>
      <w:r w:rsidR="004D6F1F">
        <w:t>and</w:t>
      </w:r>
      <w:r w:rsidR="0049550E">
        <w:t>,</w:t>
      </w:r>
      <w:r w:rsidR="004D6F1F">
        <w:t xml:space="preserve"> I presume</w:t>
      </w:r>
      <w:r w:rsidR="0049550E">
        <w:t>,</w:t>
      </w:r>
      <w:r w:rsidR="004D6F1F">
        <w:t xml:space="preserve"> </w:t>
      </w:r>
      <w:r w:rsidR="00DC6C87">
        <w:t>enhanced</w:t>
      </w:r>
      <w:r w:rsidR="0049550E">
        <w:t xml:space="preserve"> parliamentary </w:t>
      </w:r>
      <w:r w:rsidR="004D6F1F">
        <w:t xml:space="preserve">accountability, </w:t>
      </w:r>
      <w:r w:rsidR="0049550E">
        <w:t xml:space="preserve">we need to move back to </w:t>
      </w:r>
      <w:r w:rsidR="004D6F1F">
        <w:t xml:space="preserve">the approach adopted in most other jurisdictions that </w:t>
      </w:r>
      <w:r w:rsidR="0049550E">
        <w:t xml:space="preserve">the </w:t>
      </w:r>
      <w:r w:rsidR="004D6F1F">
        <w:t>very detailed stuff is done by the regulators.</w:t>
      </w:r>
    </w:p>
    <w:p w:rsidR="00B90798" w:rsidP="00182015">
      <w:pPr>
        <w:pStyle w:val="Question"/>
      </w:pPr>
      <w:sdt>
        <w:sdtPr>
          <w:alias w:val="Member"/>
          <w:tag w:val="&lt;Member mnisId='4801' dodsId=''&gt;"/>
          <w:id w:val="329338340"/>
          <w:placeholder>
            <w:docPart w:val="DefaultPlaceholder_-1854013440"/>
          </w:placeholder>
          <w:richText/>
        </w:sdtPr>
        <w:sdtContent>
          <w:r w:rsidRPr="00182015" w:rsidR="00182015">
            <w:rPr>
              <w:b/>
            </w:rPr>
            <w:t>Anthony Browne:</w:t>
          </w:r>
        </w:sdtContent>
      </w:sdt>
      <w:r w:rsidR="00182015">
        <w:t xml:space="preserve"> </w:t>
      </w:r>
      <w:r w:rsidR="0049550E">
        <w:t>Do you have</w:t>
      </w:r>
      <w:r w:rsidR="00182015">
        <w:t xml:space="preserve"> particular plans to reform Solvency II?</w:t>
      </w:r>
    </w:p>
    <w:p w:rsidR="00182015" w:rsidP="00182015">
      <w:pPr>
        <w:pStyle w:val="Answer"/>
      </w:pPr>
      <w:sdt>
        <w:sdtPr>
          <w:alias w:val="Witness"/>
          <w:id w:val="503484274"/>
          <w:placeholder>
            <w:docPart w:val="DefaultPlaceholder_-1854013440"/>
          </w:placeholder>
          <w:richText/>
        </w:sdtPr>
        <w:sdtContent>
          <w:r w:rsidRPr="008D200C" w:rsidR="008D200C">
            <w:rPr>
              <w:b/>
              <w:i/>
            </w:rPr>
            <w:t>Sam Woods:</w:t>
          </w:r>
          <w:r w:rsidRPr="00182015">
            <w:rPr>
              <w:b/>
            </w:rPr>
            <w:t xml:space="preserve"> </w:t>
          </w:r>
        </w:sdtContent>
      </w:sdt>
      <w:r w:rsidR="00330199">
        <w:t xml:space="preserve">Currently it is jointly held by us and the Treasury, because </w:t>
      </w:r>
      <w:r w:rsidR="00DC6C87">
        <w:t>a whole</w:t>
      </w:r>
      <w:r w:rsidR="00330199">
        <w:t xml:space="preserve"> lot of this stuff is in primary legislation.</w:t>
      </w:r>
    </w:p>
    <w:p w:rsidR="00182015" w:rsidP="00182015">
      <w:pPr>
        <w:pStyle w:val="Question"/>
      </w:pPr>
      <w:sdt>
        <w:sdtPr>
          <w:alias w:val="Member"/>
          <w:tag w:val="&lt;Member mnisId='4801' dodsId=''&gt;"/>
          <w:id w:val="-1364362366"/>
          <w:placeholder>
            <w:docPart w:val="DefaultPlaceholder_-1854013440"/>
          </w:placeholder>
          <w:richText/>
        </w:sdtPr>
        <w:sdtContent>
          <w:r w:rsidRPr="00182015">
            <w:rPr>
              <w:b/>
            </w:rPr>
            <w:t>Anthony Browne:</w:t>
          </w:r>
        </w:sdtContent>
      </w:sdt>
      <w:r>
        <w:t xml:space="preserve"> </w:t>
      </w:r>
      <w:r w:rsidR="0049550E">
        <w:t xml:space="preserve">Under </w:t>
      </w:r>
      <w:r>
        <w:t>the framework</w:t>
      </w:r>
      <w:r w:rsidR="0049550E">
        <w:t>,</w:t>
      </w:r>
      <w:r>
        <w:t xml:space="preserve"> a lot of it would be</w:t>
      </w:r>
      <w:r w:rsidR="00330199">
        <w:t xml:space="preserve"> devolved to you as the regulator. You would then have the ability to change the rules.</w:t>
      </w:r>
    </w:p>
    <w:p w:rsidR="00BC2030" w:rsidP="00182015">
      <w:pPr>
        <w:pStyle w:val="Answer"/>
      </w:pPr>
      <w:sdt>
        <w:sdtPr>
          <w:alias w:val="Witness"/>
          <w:id w:val="523287902"/>
          <w:placeholder>
            <w:docPart w:val="DefaultPlaceholder_-1854013440"/>
          </w:placeholder>
          <w:richText/>
        </w:sdtPr>
        <w:sdtContent>
          <w:r w:rsidRPr="008D200C" w:rsidR="008D200C">
            <w:rPr>
              <w:b/>
              <w:i/>
            </w:rPr>
            <w:t>Sam Woods:</w:t>
          </w:r>
          <w:r w:rsidRPr="00182015" w:rsidR="00182015">
            <w:rPr>
              <w:b/>
            </w:rPr>
            <w:t xml:space="preserve"> </w:t>
          </w:r>
        </w:sdtContent>
      </w:sdt>
      <w:r w:rsidR="00182015">
        <w:t xml:space="preserve">Yes, but here is where it gets complicated. </w:t>
      </w:r>
      <w:r w:rsidR="00330199">
        <w:t>In parallel with the financial</w:t>
      </w:r>
      <w:r w:rsidR="0049550E">
        <w:t xml:space="preserve"> </w:t>
      </w:r>
      <w:r w:rsidR="00330199">
        <w:t>regulatory framework review we were talking about a moment ago, t</w:t>
      </w:r>
      <w:r w:rsidR="00182015">
        <w:t xml:space="preserve">he Treasury is also running </w:t>
      </w:r>
      <w:r w:rsidR="00330199">
        <w:t xml:space="preserve">a </w:t>
      </w:r>
      <w:r w:rsidR="00182015">
        <w:t xml:space="preserve">Solvency II review. </w:t>
      </w:r>
      <w:r>
        <w:t>It is in the call for evidence stage. Our preference would be exactly what you just said</w:t>
      </w:r>
      <w:r w:rsidR="0049550E">
        <w:t>.</w:t>
      </w:r>
      <w:r>
        <w:t xml:space="preserve"> </w:t>
      </w:r>
      <w:r w:rsidR="0049550E">
        <w:t xml:space="preserve">If </w:t>
      </w:r>
      <w:r w:rsidR="00182015">
        <w:t xml:space="preserve">we could adopt the </w:t>
      </w:r>
      <w:r w:rsidR="0049550E">
        <w:t xml:space="preserve">structural </w:t>
      </w:r>
      <w:r>
        <w:t xml:space="preserve">financial </w:t>
      </w:r>
      <w:r w:rsidR="00182015">
        <w:t>regulatory framework</w:t>
      </w:r>
      <w:r>
        <w:t xml:space="preserve"> proposals </w:t>
      </w:r>
      <w:r w:rsidR="00182015">
        <w:t>for implementing the Solvency II review</w:t>
      </w:r>
      <w:r w:rsidR="0049550E">
        <w:t>,</w:t>
      </w:r>
      <w:r w:rsidR="00182015">
        <w:t xml:space="preserve"> we could do it </w:t>
      </w:r>
      <w:r>
        <w:t xml:space="preserve">massively </w:t>
      </w:r>
      <w:r w:rsidR="0049550E">
        <w:t xml:space="preserve">more </w:t>
      </w:r>
      <w:r>
        <w:t>smooth</w:t>
      </w:r>
      <w:r w:rsidR="0049550E">
        <w:t>ly</w:t>
      </w:r>
      <w:r>
        <w:t xml:space="preserve"> and quick</w:t>
      </w:r>
      <w:r w:rsidR="0049550E">
        <w:t>ly</w:t>
      </w:r>
      <w:r>
        <w:t>. I hope we will be able to do that.</w:t>
      </w:r>
      <w:r w:rsidR="0049550E">
        <w:t xml:space="preserve"> </w:t>
      </w:r>
    </w:p>
    <w:p w:rsidR="00182015" w:rsidP="00182015">
      <w:pPr>
        <w:pStyle w:val="Answer"/>
      </w:pPr>
      <w:r>
        <w:t>Can</w:t>
      </w:r>
      <w:r>
        <w:t xml:space="preserve"> I add </w:t>
      </w:r>
      <w:r w:rsidR="00BC2030">
        <w:t xml:space="preserve">one </w:t>
      </w:r>
      <w:r>
        <w:t>other point</w:t>
      </w:r>
      <w:r w:rsidR="00BC2030">
        <w:t xml:space="preserve"> that is </w:t>
      </w:r>
      <w:r w:rsidR="00DC6C87">
        <w:t>relevant</w:t>
      </w:r>
      <w:r w:rsidR="00BC2030">
        <w:t xml:space="preserve"> for the Committee to be aware of, on the competitiveness question? The Committee should be aware</w:t>
      </w:r>
      <w:r>
        <w:t xml:space="preserve">, </w:t>
      </w:r>
      <w:r w:rsidR="00BC2030">
        <w:t xml:space="preserve">if it is </w:t>
      </w:r>
      <w:r w:rsidR="00DC6C87">
        <w:t>not</w:t>
      </w:r>
      <w:r w:rsidR="00BC2030">
        <w:t xml:space="preserve"> already</w:t>
      </w:r>
      <w:r>
        <w:t xml:space="preserve">, </w:t>
      </w:r>
      <w:r w:rsidR="00BC2030">
        <w:t>that i</w:t>
      </w:r>
      <w:r>
        <w:t>n the Financial Services Bill 2020</w:t>
      </w:r>
      <w:r>
        <w:t>,</w:t>
      </w:r>
      <w:r w:rsidR="00BC2030">
        <w:t xml:space="preserve"> </w:t>
      </w:r>
      <w:r w:rsidR="00AB303E">
        <w:t xml:space="preserve">for the </w:t>
      </w:r>
      <w:r w:rsidR="00DC6C87">
        <w:t>implementation</w:t>
      </w:r>
      <w:r w:rsidR="00AB303E">
        <w:t xml:space="preserve"> of what we call Basel 3.1</w:t>
      </w:r>
      <w:r>
        <w:t>,</w:t>
      </w:r>
      <w:r w:rsidR="00AB303E">
        <w:t xml:space="preserve"> the Treasury has not proposed a competitiveness objective for the PRA, for all the reasons Andrew gave. </w:t>
      </w:r>
      <w:r w:rsidR="00986843">
        <w:t>But i</w:t>
      </w:r>
      <w:r>
        <w:t xml:space="preserve">t has included </w:t>
      </w:r>
      <w:r w:rsidR="00986843">
        <w:t xml:space="preserve">a ‘have regard’ on </w:t>
      </w:r>
      <w:r w:rsidR="00AB303E">
        <w:t>competitiveness</w:t>
      </w:r>
      <w:r w:rsidR="000318D2">
        <w:t>. That make</w:t>
      </w:r>
      <w:r>
        <w:t>s</w:t>
      </w:r>
      <w:r w:rsidR="000318D2">
        <w:t xml:space="preserve"> sense</w:t>
      </w:r>
      <w:r w:rsidR="00410873">
        <w:t>. I</w:t>
      </w:r>
      <w:r>
        <w:t xml:space="preserve">f we are going to take </w:t>
      </w:r>
      <w:r w:rsidR="00410873">
        <w:t>o</w:t>
      </w:r>
      <w:r>
        <w:t>n</w:t>
      </w:r>
      <w:r w:rsidR="00410873">
        <w:t xml:space="preserve"> a bigger role, some of which used to be done by the Treasury and the European Commission</w:t>
      </w:r>
      <w:r>
        <w:t xml:space="preserve">, we have </w:t>
      </w:r>
      <w:r w:rsidR="00410873">
        <w:t>to have more regard</w:t>
      </w:r>
      <w:r>
        <w:t>,</w:t>
      </w:r>
      <w:r w:rsidR="00410873">
        <w:t xml:space="preserve"> </w:t>
      </w:r>
      <w:r>
        <w:t xml:space="preserve">somewhere, </w:t>
      </w:r>
      <w:r w:rsidR="00534F8B">
        <w:t>to</w:t>
      </w:r>
      <w:r w:rsidR="00410873">
        <w:t xml:space="preserve"> things they would have had to do had they kept those rules to themselves.</w:t>
      </w:r>
    </w:p>
    <w:p w:rsidR="00182015" w:rsidP="00182015">
      <w:pPr>
        <w:pStyle w:val="Question"/>
      </w:pPr>
      <w:sdt>
        <w:sdtPr>
          <w:alias w:val="Member"/>
          <w:tag w:val="&lt;Member mnisId='4801' dodsId=''&gt;"/>
          <w:id w:val="853918557"/>
          <w:placeholder>
            <w:docPart w:val="DefaultPlaceholder_-1854013440"/>
          </w:placeholder>
          <w:richText/>
        </w:sdtPr>
        <w:sdtContent>
          <w:r w:rsidRPr="00182015">
            <w:rPr>
              <w:b/>
            </w:rPr>
            <w:t>Anthony Browne:</w:t>
          </w:r>
        </w:sdtContent>
      </w:sdt>
      <w:r>
        <w:t xml:space="preserve"> </w:t>
      </w:r>
      <w:r w:rsidR="0049550E">
        <w:t>On capital requirements directive</w:t>
      </w:r>
      <w:r w:rsidR="00986843">
        <w:t xml:space="preserve"> four</w:t>
      </w:r>
      <w:r w:rsidR="0049550E">
        <w:t>,</w:t>
      </w:r>
      <w:r w:rsidR="00410873">
        <w:t xml:space="preserve"> something that the </w:t>
      </w:r>
      <w:r w:rsidR="0049550E">
        <w:t xml:space="preserve">Governor </w:t>
      </w:r>
      <w:r w:rsidR="00410873">
        <w:t xml:space="preserve">and I used to </w:t>
      </w:r>
      <w:r w:rsidR="0049550E">
        <w:t xml:space="preserve">discuss </w:t>
      </w:r>
      <w:r w:rsidR="00410873">
        <w:t>regular</w:t>
      </w:r>
      <w:r w:rsidR="0049550E">
        <w:t>ly,</w:t>
      </w:r>
      <w:r w:rsidR="00410873">
        <w:t xml:space="preserve"> when I was the chief executive of the British Bank</w:t>
      </w:r>
      <w:r w:rsidR="0049550E">
        <w:t>er</w:t>
      </w:r>
      <w:r w:rsidR="00410873">
        <w:t xml:space="preserve">s Association, </w:t>
      </w:r>
      <w:r w:rsidR="0049550E">
        <w:t xml:space="preserve">is </w:t>
      </w:r>
      <w:r w:rsidR="00410873">
        <w:t xml:space="preserve">the </w:t>
      </w:r>
      <w:r>
        <w:t>impact on challenger banks that can</w:t>
      </w:r>
      <w:r w:rsidR="00410873">
        <w:t>n</w:t>
      </w:r>
      <w:r>
        <w:t>ot use advanced capital models</w:t>
      </w:r>
      <w:r w:rsidR="0049550E">
        <w:t>,</w:t>
      </w:r>
      <w:r>
        <w:t xml:space="preserve"> and </w:t>
      </w:r>
      <w:r w:rsidR="00DD1D20">
        <w:t xml:space="preserve">the amount of capital they have to put aside for prime mortgages in particular, which they </w:t>
      </w:r>
      <w:r>
        <w:t>say make</w:t>
      </w:r>
      <w:r w:rsidR="0049550E">
        <w:t>s</w:t>
      </w:r>
      <w:r>
        <w:t xml:space="preserve"> them uncompetitive. </w:t>
      </w:r>
      <w:r w:rsidR="0049550E">
        <w:t xml:space="preserve">The </w:t>
      </w:r>
      <w:r>
        <w:t>Basel rules are meant to be for</w:t>
      </w:r>
      <w:r w:rsidR="00DD1D20">
        <w:t xml:space="preserve"> </w:t>
      </w:r>
      <w:r w:rsidR="00DC6C87">
        <w:t>international</w:t>
      </w:r>
      <w:r w:rsidR="00DD1D20">
        <w:t xml:space="preserve"> banks, not banks that only operate within the jurisdiction of one country, yet the </w:t>
      </w:r>
      <w:r>
        <w:t>EU regulations</w:t>
      </w:r>
      <w:r w:rsidR="00DD1D20">
        <w:t xml:space="preserve"> applied </w:t>
      </w:r>
      <w:r w:rsidR="0049550E">
        <w:t>it to</w:t>
      </w:r>
      <w:r w:rsidR="00ED3D97">
        <w:t xml:space="preserve"> all banks, wherever they operate. A</w:t>
      </w:r>
      <w:r>
        <w:t>re you open to reform of the capital regulations</w:t>
      </w:r>
      <w:r w:rsidR="00ED3D97">
        <w:t xml:space="preserve"> to improve the competitiveness of challenger banks in mortgage markets?</w:t>
      </w:r>
    </w:p>
    <w:p w:rsidR="00390605" w:rsidP="00182015">
      <w:pPr>
        <w:pStyle w:val="Answer"/>
      </w:pPr>
      <w:sdt>
        <w:sdtPr>
          <w:alias w:val="Witness"/>
          <w:id w:val="1058592897"/>
          <w:placeholder>
            <w:docPart w:val="DefaultPlaceholder_-1854013440"/>
          </w:placeholder>
          <w:richText/>
        </w:sdtPr>
        <w:sdtContent>
          <w:r w:rsidRPr="008D200C" w:rsidR="008D200C">
            <w:rPr>
              <w:b/>
              <w:i/>
            </w:rPr>
            <w:t>Sam Woods:</w:t>
          </w:r>
          <w:r w:rsidRPr="00182015" w:rsidR="00182015">
            <w:rPr>
              <w:b/>
            </w:rPr>
            <w:t xml:space="preserve"> </w:t>
          </w:r>
        </w:sdtContent>
      </w:sdt>
      <w:r w:rsidR="00182015">
        <w:t xml:space="preserve">There are two things we are doing in particular. </w:t>
      </w:r>
      <w:r w:rsidR="0049550E">
        <w:t>First</w:t>
      </w:r>
      <w:r w:rsidR="00ED3D97">
        <w:t>, w</w:t>
      </w:r>
      <w:r w:rsidR="00182015">
        <w:t>e lobbied hard in Basel to ge</w:t>
      </w:r>
      <w:r w:rsidR="00ED3D97">
        <w:t xml:space="preserve">t the </w:t>
      </w:r>
      <w:r w:rsidR="00182015">
        <w:t>risk weight</w:t>
      </w:r>
      <w:r w:rsidR="00ED3D97">
        <w:t xml:space="preserve"> reduced for banks </w:t>
      </w:r>
      <w:r w:rsidR="0049550E">
        <w:t>that</w:t>
      </w:r>
      <w:r w:rsidR="00ED3D97">
        <w:t xml:space="preserve"> do not have a model for low</w:t>
      </w:r>
      <w:r w:rsidR="0049550E">
        <w:t>-</w:t>
      </w:r>
      <w:r w:rsidR="00ED3D97">
        <w:t xml:space="preserve">LTV </w:t>
      </w:r>
      <w:r w:rsidRPr="00390605" w:rsidR="00ED3D97">
        <w:t xml:space="preserve">mortgages. We </w:t>
      </w:r>
      <w:r w:rsidRPr="00390605" w:rsidR="00182015">
        <w:t xml:space="preserve">got agreement </w:t>
      </w:r>
      <w:r w:rsidRPr="00390605" w:rsidR="0049550E">
        <w:t>to</w:t>
      </w:r>
      <w:r w:rsidRPr="00390605" w:rsidR="00182015">
        <w:t xml:space="preserve"> that from 35% to 20%</w:t>
      </w:r>
      <w:r w:rsidRPr="00390605" w:rsidR="00ED3D97">
        <w:t xml:space="preserve">, which is a big cut and </w:t>
      </w:r>
      <w:r w:rsidRPr="00390605" w:rsidR="00BF6586">
        <w:t>brings it quite a lot closer to the model</w:t>
      </w:r>
      <w:r w:rsidR="00D87BF5">
        <w:t>s</w:t>
      </w:r>
      <w:r w:rsidRPr="00390605">
        <w:t xml:space="preserve">, although not </w:t>
      </w:r>
      <w:r w:rsidRPr="00390605" w:rsidR="00BF6586">
        <w:t xml:space="preserve">all the way. </w:t>
      </w:r>
      <w:r w:rsidRPr="00390605" w:rsidR="00182015">
        <w:t>That will come in</w:t>
      </w:r>
      <w:r w:rsidRPr="00390605" w:rsidR="00BF6586">
        <w:t>, fu</w:t>
      </w:r>
      <w:r w:rsidRPr="00390605" w:rsidR="00E84653">
        <w:t>n</w:t>
      </w:r>
      <w:r w:rsidRPr="00390605" w:rsidR="00BF6586">
        <w:t xml:space="preserve">nily enough, </w:t>
      </w:r>
      <w:r w:rsidRPr="00390605" w:rsidR="00182015">
        <w:t xml:space="preserve">under the piece of </w:t>
      </w:r>
      <w:r w:rsidRPr="00390605" w:rsidR="00FB0DF8">
        <w:t>legislation we were just talking about</w:t>
      </w:r>
      <w:r w:rsidRPr="00390605" w:rsidR="00E84653">
        <w:t xml:space="preserve"> as part of Basel 3.1</w:t>
      </w:r>
      <w:r w:rsidRPr="00390605" w:rsidR="00FB0DF8">
        <w:t>.</w:t>
      </w:r>
      <w:r w:rsidRPr="00390605" w:rsidR="00E84653">
        <w:t xml:space="preserve"> </w:t>
      </w:r>
    </w:p>
    <w:p w:rsidR="00FB0DF8" w:rsidP="00182015">
      <w:pPr>
        <w:pStyle w:val="Answer"/>
      </w:pPr>
      <w:r w:rsidRPr="00390605">
        <w:t>We are also coming at it the other way</w:t>
      </w:r>
      <w:r w:rsidR="00390605">
        <w:t>.</w:t>
      </w:r>
      <w:r w:rsidRPr="00390605">
        <w:t xml:space="preserve"> </w:t>
      </w:r>
      <w:r w:rsidRPr="00390605" w:rsidR="00390605">
        <w:t xml:space="preserve">We </w:t>
      </w:r>
      <w:r w:rsidRPr="00390605">
        <w:t>have decided that enough is enough in terms o</w:t>
      </w:r>
      <w:r w:rsidRPr="00390605" w:rsidR="00D3007E">
        <w:t>f the</w:t>
      </w:r>
      <w:r w:rsidRPr="00390605">
        <w:t xml:space="preserve"> reducing risk</w:t>
      </w:r>
      <w:r>
        <w:t xml:space="preserve"> weights for </w:t>
      </w:r>
      <w:r w:rsidR="00DC6C87">
        <w:t>residential</w:t>
      </w:r>
      <w:r>
        <w:t xml:space="preserve"> mortgages in the UK. </w:t>
      </w:r>
      <w:r w:rsidR="00D3007E">
        <w:t xml:space="preserve">We have a proposal </w:t>
      </w:r>
      <w:r w:rsidR="00390605">
        <w:t xml:space="preserve">out there </w:t>
      </w:r>
      <w:r w:rsidR="00D3007E">
        <w:t xml:space="preserve">to put a floor under that for firms </w:t>
      </w:r>
      <w:r w:rsidR="00390605">
        <w:t>that</w:t>
      </w:r>
      <w:r w:rsidR="00D3007E">
        <w:t xml:space="preserve"> run models. </w:t>
      </w:r>
      <w:r>
        <w:t>That is a sensible thing to do</w:t>
      </w:r>
      <w:r w:rsidR="00D3007E">
        <w:t xml:space="preserve">, and it is a good example of a place where </w:t>
      </w:r>
      <w:r w:rsidR="00F9479F">
        <w:t>y</w:t>
      </w:r>
      <w:r>
        <w:t>ou can advance safety</w:t>
      </w:r>
      <w:r w:rsidR="00986843">
        <w:t xml:space="preserve"> </w:t>
      </w:r>
      <w:r w:rsidR="00340D34">
        <w:t>and</w:t>
      </w:r>
      <w:r w:rsidR="00F9479F">
        <w:t xml:space="preserve"> soundness</w:t>
      </w:r>
      <w:r w:rsidR="00986843">
        <w:t>,</w:t>
      </w:r>
      <w:r w:rsidR="00F9479F">
        <w:t xml:space="preserve"> and competition at the same time.</w:t>
      </w:r>
    </w:p>
    <w:p w:rsidR="00182015" w:rsidP="00390605">
      <w:pPr>
        <w:pStyle w:val="Question"/>
        <w:numPr>
          <w:ilvl w:val="0"/>
          <w:numId w:val="0"/>
        </w:numPr>
        <w:ind w:left="794"/>
      </w:pPr>
      <w:sdt>
        <w:sdtPr>
          <w:alias w:val="Member"/>
          <w:tag w:val="&lt;Member mnisId='4801' dodsId=''&gt;"/>
          <w:id w:val="1825323623"/>
          <w:placeholder>
            <w:docPart w:val="DefaultPlaceholder_-1854013440"/>
          </w:placeholder>
          <w:richText/>
        </w:sdtPr>
        <w:sdtContent>
          <w:r w:rsidRPr="00FB0DF8" w:rsidR="00FB0DF8">
            <w:rPr>
              <w:b/>
            </w:rPr>
            <w:t>Anthony Browne:</w:t>
          </w:r>
        </w:sdtContent>
      </w:sdt>
      <w:r w:rsidR="00FB0DF8">
        <w:t xml:space="preserve"> Levelling up, as it were.</w:t>
      </w:r>
    </w:p>
    <w:p w:rsidR="00FB0DF8" w:rsidP="00FB0DF8">
      <w:pPr>
        <w:pStyle w:val="Answer"/>
      </w:pPr>
      <w:sdt>
        <w:sdtPr>
          <w:alias w:val="Witness"/>
          <w:id w:val="1505788600"/>
          <w:placeholder>
            <w:docPart w:val="DefaultPlaceholder_-1854013440"/>
          </w:placeholder>
          <w:richText/>
        </w:sdtPr>
        <w:sdtContent>
          <w:r w:rsidRPr="008D200C" w:rsidR="008D200C">
            <w:rPr>
              <w:b/>
              <w:i/>
            </w:rPr>
            <w:t>Sam Woods:</w:t>
          </w:r>
          <w:r w:rsidRPr="00FB0DF8">
            <w:rPr>
              <w:b/>
            </w:rPr>
            <w:t xml:space="preserve"> </w:t>
          </w:r>
        </w:sdtContent>
      </w:sdt>
      <w:r>
        <w:t>Levelling up</w:t>
      </w:r>
      <w:r w:rsidR="00F9479F">
        <w:t xml:space="preserve"> in financial regulation land</w:t>
      </w:r>
      <w:r>
        <w:t>, exactly.</w:t>
      </w:r>
    </w:p>
    <w:p w:rsidR="00FB0DF8" w:rsidP="00FB0DF8">
      <w:pPr>
        <w:pStyle w:val="Question"/>
      </w:pPr>
      <w:sdt>
        <w:sdtPr>
          <w:alias w:val="Member"/>
          <w:tag w:val="&lt;Member mnisId='193' dodsId='25421'&gt;"/>
          <w:id w:val="370725230"/>
          <w:placeholder>
            <w:docPart w:val="DefaultPlaceholder_-1854013440"/>
          </w:placeholder>
          <w:richText/>
        </w:sdtPr>
        <w:sdtContent>
          <w:r w:rsidRPr="00FB0DF8">
            <w:rPr>
              <w:b/>
            </w:rPr>
            <w:t>Siobhain McDonagh:</w:t>
          </w:r>
        </w:sdtContent>
      </w:sdt>
      <w:r>
        <w:t xml:space="preserve"> I wanted to ask some questions about mortgages. </w:t>
      </w:r>
      <w:r w:rsidR="00195197">
        <w:t xml:space="preserve">Governor, why </w:t>
      </w:r>
      <w:r>
        <w:t xml:space="preserve">is the </w:t>
      </w:r>
      <w:r w:rsidR="00195197">
        <w:t>Financial Policy Committee</w:t>
      </w:r>
      <w:r>
        <w:t xml:space="preserve"> considering the calibration </w:t>
      </w:r>
      <w:r w:rsidR="00604E34">
        <w:t xml:space="preserve">of the mortgage rules, </w:t>
      </w:r>
      <w:r>
        <w:t xml:space="preserve">and how have the </w:t>
      </w:r>
      <w:r w:rsidR="00F9479F">
        <w:t>2</w:t>
      </w:r>
      <w:r>
        <w:t>014 rul</w:t>
      </w:r>
      <w:r w:rsidR="00F9479F">
        <w:t>e</w:t>
      </w:r>
      <w:r>
        <w:t xml:space="preserve">s affected </w:t>
      </w:r>
      <w:r w:rsidR="00F0037E">
        <w:t>the</w:t>
      </w:r>
      <w:r>
        <w:t xml:space="preserve"> propo</w:t>
      </w:r>
      <w:r w:rsidR="00F9479F">
        <w:t>r</w:t>
      </w:r>
      <w:r>
        <w:t xml:space="preserve">tion </w:t>
      </w:r>
      <w:r>
        <w:t>of mortg</w:t>
      </w:r>
      <w:r w:rsidR="00F9479F">
        <w:t>a</w:t>
      </w:r>
      <w:r>
        <w:t>g</w:t>
      </w:r>
      <w:r w:rsidR="00F9479F">
        <w:t>e</w:t>
      </w:r>
      <w:r>
        <w:t>s that go to first</w:t>
      </w:r>
      <w:r w:rsidR="00195197">
        <w:t>-</w:t>
      </w:r>
      <w:r>
        <w:t>time buyers?</w:t>
      </w:r>
    </w:p>
    <w:p w:rsidR="00453AE6" w:rsidP="00453AE6">
      <w:pPr>
        <w:pStyle w:val="Answer"/>
      </w:pPr>
      <w:sdt>
        <w:sdtPr>
          <w:alias w:val="Witness"/>
          <w:id w:val="918761123"/>
          <w:placeholder>
            <w:docPart w:val="DefaultPlaceholder_-1854013440"/>
          </w:placeholder>
          <w:richText/>
        </w:sdtPr>
        <w:sdtContent>
          <w:r w:rsidRPr="008D200C" w:rsidR="008D200C">
            <w:rPr>
              <w:b/>
              <w:i/>
            </w:rPr>
            <w:t>Andrew Bailey:</w:t>
          </w:r>
          <w:r w:rsidRPr="00FB0DF8" w:rsidR="00FB0DF8">
            <w:rPr>
              <w:b/>
            </w:rPr>
            <w:t xml:space="preserve"> </w:t>
          </w:r>
          <w:r w:rsidRPr="00195197" w:rsidR="00195197">
            <w:rPr>
              <w:bCs/>
            </w:rPr>
            <w:t xml:space="preserve">Those are important questions. </w:t>
          </w:r>
        </w:sdtContent>
      </w:sdt>
      <w:r w:rsidR="00CA6299">
        <w:t xml:space="preserve">We </w:t>
      </w:r>
      <w:r w:rsidR="00FB0DF8">
        <w:t>review the 2014 mort</w:t>
      </w:r>
      <w:r w:rsidR="00604E34">
        <w:t>g</w:t>
      </w:r>
      <w:r w:rsidR="00FB0DF8">
        <w:t>age rules</w:t>
      </w:r>
      <w:r w:rsidR="00604E34">
        <w:t xml:space="preserve"> </w:t>
      </w:r>
      <w:r w:rsidR="00CA6299">
        <w:t xml:space="preserve">frequently. In fact, we have done them roughly once every two years. We </w:t>
      </w:r>
      <w:r w:rsidR="00FB0DF8">
        <w:t>rev</w:t>
      </w:r>
      <w:r w:rsidR="00CA6299">
        <w:t>i</w:t>
      </w:r>
      <w:r w:rsidR="00FB0DF8">
        <w:t xml:space="preserve">ew these rules more </w:t>
      </w:r>
      <w:r w:rsidR="00DC6C87">
        <w:t>frequently</w:t>
      </w:r>
      <w:r w:rsidR="00FB0DF8">
        <w:t xml:space="preserve"> than any other rules we have. </w:t>
      </w:r>
      <w:r w:rsidR="00CA6299">
        <w:t xml:space="preserve">To my mind, the reason for that is </w:t>
      </w:r>
      <w:r w:rsidR="00195197">
        <w:t>that, while</w:t>
      </w:r>
      <w:r w:rsidR="00CA6299">
        <w:t xml:space="preserve"> all our rules obviously affect people and society, t</w:t>
      </w:r>
      <w:r w:rsidR="00FB0DF8">
        <w:t xml:space="preserve">hese rules have very direct effects on things that matter very much to people. </w:t>
      </w:r>
      <w:r>
        <w:t xml:space="preserve">It is important that we keep these rules under </w:t>
      </w:r>
      <w:r w:rsidR="00DC6C87">
        <w:t>careful</w:t>
      </w:r>
      <w:r>
        <w:t xml:space="preserve"> and close </w:t>
      </w:r>
      <w:r>
        <w:t>review, and</w:t>
      </w:r>
      <w:r>
        <w:t xml:space="preserve"> adjust them i</w:t>
      </w:r>
      <w:r w:rsidR="00FB0DF8">
        <w:t xml:space="preserve">f we </w:t>
      </w:r>
      <w:r w:rsidR="00DC6C87">
        <w:t>think</w:t>
      </w:r>
      <w:r w:rsidR="00FB0DF8">
        <w:t xml:space="preserve"> there is a case for doing</w:t>
      </w:r>
      <w:r w:rsidR="00195197">
        <w:t xml:space="preserve"> so</w:t>
      </w:r>
      <w:r w:rsidR="00FB0DF8">
        <w:t>.</w:t>
      </w:r>
    </w:p>
    <w:p w:rsidR="00FB0DF8" w:rsidP="00453AE6">
      <w:pPr>
        <w:pStyle w:val="Answer"/>
      </w:pPr>
      <w:r>
        <w:t xml:space="preserve">What is the case </w:t>
      </w:r>
      <w:r w:rsidR="00453AE6">
        <w:t xml:space="preserve">that </w:t>
      </w:r>
      <w:r>
        <w:t xml:space="preserve">we are looking at now? </w:t>
      </w:r>
      <w:r w:rsidR="00E34A62">
        <w:t xml:space="preserve">I want to put this very </w:t>
      </w:r>
      <w:r w:rsidR="00F04544">
        <w:t>carefully</w:t>
      </w:r>
      <w:r w:rsidR="00195197">
        <w:t>,</w:t>
      </w:r>
      <w:r w:rsidR="00F04544">
        <w:t xml:space="preserve"> because</w:t>
      </w:r>
      <w:r w:rsidR="00E34A62">
        <w:t xml:space="preserve"> i</w:t>
      </w:r>
      <w:r>
        <w:t xml:space="preserve">t is an open question. Two things have really changed over the </w:t>
      </w:r>
      <w:r w:rsidRPr="00E34A62">
        <w:t>years</w:t>
      </w:r>
      <w:r w:rsidR="00E34A62">
        <w:t xml:space="preserve"> </w:t>
      </w:r>
      <w:r w:rsidR="00195197">
        <w:t>on</w:t>
      </w:r>
      <w:r w:rsidR="00E34A62">
        <w:t xml:space="preserve"> the interest rate side. </w:t>
      </w:r>
      <w:r w:rsidRPr="00E34A62">
        <w:t>This</w:t>
      </w:r>
      <w:r>
        <w:t xml:space="preserve"> is the affordability rule</w:t>
      </w:r>
      <w:r w:rsidR="00E34A62">
        <w:t>, really</w:t>
      </w:r>
      <w:r>
        <w:t xml:space="preserve">. </w:t>
      </w:r>
      <w:r w:rsidR="00195197">
        <w:t>First</w:t>
      </w:r>
      <w:r>
        <w:t xml:space="preserve">, there has been a general decline in the expectation </w:t>
      </w:r>
      <w:r w:rsidR="00E34A62">
        <w:t xml:space="preserve">of </w:t>
      </w:r>
      <w:r>
        <w:t xml:space="preserve">increases </w:t>
      </w:r>
      <w:r w:rsidR="00E34A62">
        <w:t xml:space="preserve">in </w:t>
      </w:r>
      <w:r>
        <w:t xml:space="preserve">future interest rates. </w:t>
      </w:r>
      <w:r w:rsidR="00E34A62">
        <w:t xml:space="preserve">As we have discussed in </w:t>
      </w:r>
      <w:r w:rsidR="00195197">
        <w:t>M</w:t>
      </w:r>
      <w:r w:rsidR="00E34A62">
        <w:t>PC hearings, in the monetary policy world this is often associated with a d</w:t>
      </w:r>
      <w:r>
        <w:t xml:space="preserve">ecline in the </w:t>
      </w:r>
      <w:r w:rsidR="00DC6C87">
        <w:t>equilibrium</w:t>
      </w:r>
      <w:r>
        <w:t xml:space="preserve"> interest rate globally</w:t>
      </w:r>
      <w:r w:rsidR="00195197">
        <w:t>, so the R</w:t>
      </w:r>
      <w:r w:rsidR="00F0037E">
        <w:t>-</w:t>
      </w:r>
      <w:r w:rsidR="00195197">
        <w:t>star phenomenon</w:t>
      </w:r>
      <w:r>
        <w:t xml:space="preserve">. </w:t>
      </w:r>
      <w:r w:rsidR="00195197">
        <w:t>I was looking the other day at</w:t>
      </w:r>
      <w:r>
        <w:t xml:space="preserve"> options pricing</w:t>
      </w:r>
      <w:r w:rsidR="00195197">
        <w:t>.</w:t>
      </w:r>
      <w:r>
        <w:t xml:space="preserve"> </w:t>
      </w:r>
      <w:r w:rsidR="00195197">
        <w:t xml:space="preserve">Back </w:t>
      </w:r>
      <w:r>
        <w:t>in 2014</w:t>
      </w:r>
      <w:r w:rsidR="00195197">
        <w:t>,</w:t>
      </w:r>
      <w:r>
        <w:t xml:space="preserve"> if you asked</w:t>
      </w:r>
      <w:r w:rsidR="00EB0487">
        <w:t>, “W</w:t>
      </w:r>
      <w:r>
        <w:t xml:space="preserve">hat is the probability that </w:t>
      </w:r>
      <w:r w:rsidR="00195197">
        <w:t xml:space="preserve">in five years </w:t>
      </w:r>
      <w:r>
        <w:t>the overnight sterling interest rate wil</w:t>
      </w:r>
      <w:r w:rsidR="00EB0487">
        <w:t xml:space="preserve">l </w:t>
      </w:r>
      <w:r>
        <w:t>be 100</w:t>
      </w:r>
      <w:r w:rsidR="00EB0487">
        <w:t xml:space="preserve"> </w:t>
      </w:r>
      <w:r>
        <w:t>basis points higher</w:t>
      </w:r>
      <w:r w:rsidR="00EB0487">
        <w:t>?”</w:t>
      </w:r>
      <w:r w:rsidR="00195197">
        <w:t>,</w:t>
      </w:r>
      <w:r w:rsidR="00EB0487">
        <w:t xml:space="preserve"> </w:t>
      </w:r>
      <w:r>
        <w:t>the probability was 70%.</w:t>
      </w:r>
      <w:r w:rsidR="00EB0487">
        <w:t xml:space="preserve"> Just to give you the numbers, if you went to </w:t>
      </w:r>
      <w:r>
        <w:t xml:space="preserve">200 basis points </w:t>
      </w:r>
      <w:r w:rsidR="00195197">
        <w:t>it was</w:t>
      </w:r>
      <w:r w:rsidR="00EB0487">
        <w:t xml:space="preserve"> </w:t>
      </w:r>
      <w:r>
        <w:t>50%</w:t>
      </w:r>
      <w:r w:rsidR="00EB0487">
        <w:t xml:space="preserve">, and if you </w:t>
      </w:r>
      <w:r w:rsidR="00195197">
        <w:t xml:space="preserve">went </w:t>
      </w:r>
      <w:r w:rsidR="00EB0487">
        <w:t xml:space="preserve">to 300 basis points </w:t>
      </w:r>
      <w:r w:rsidR="00195197">
        <w:t>it was</w:t>
      </w:r>
      <w:r w:rsidR="00EB0487">
        <w:t xml:space="preserve"> 30%. </w:t>
      </w:r>
      <w:r>
        <w:t>Today</w:t>
      </w:r>
      <w:r w:rsidR="00EB0487">
        <w:t xml:space="preserve">, </w:t>
      </w:r>
      <w:r>
        <w:t xml:space="preserve">those three numbers are </w:t>
      </w:r>
      <w:r w:rsidR="00EB0487">
        <w:t xml:space="preserve">clustered somewhere in the </w:t>
      </w:r>
      <w:r>
        <w:t>0% to 2% range</w:t>
      </w:r>
      <w:r w:rsidR="00195197">
        <w:t>,</w:t>
      </w:r>
      <w:r w:rsidR="00EB0487">
        <w:t xml:space="preserve"> a big change, c</w:t>
      </w:r>
      <w:r>
        <w:t>onsistent with the story</w:t>
      </w:r>
      <w:r w:rsidR="00EB0487">
        <w:t xml:space="preserve"> about low </w:t>
      </w:r>
      <w:r w:rsidR="00F0037E">
        <w:t>interest rates persisting for longer</w:t>
      </w:r>
      <w:r>
        <w:t>.</w:t>
      </w:r>
      <w:r w:rsidR="00195197">
        <w:t xml:space="preserve"> </w:t>
      </w:r>
    </w:p>
    <w:p w:rsidR="008E7FEE" w:rsidP="00FB0DF8">
      <w:pPr>
        <w:pStyle w:val="Answer"/>
      </w:pPr>
      <w:r>
        <w:t>The second thing</w:t>
      </w:r>
      <w:r w:rsidR="00195197">
        <w:t>,</w:t>
      </w:r>
      <w:r w:rsidR="00EB0487">
        <w:t xml:space="preserve"> which is directly relevant to the affordability test</w:t>
      </w:r>
      <w:r w:rsidR="00195197">
        <w:t>,</w:t>
      </w:r>
      <w:r w:rsidR="00EB0487">
        <w:t xml:space="preserve"> is </w:t>
      </w:r>
      <w:r w:rsidR="00195197">
        <w:t xml:space="preserve">that </w:t>
      </w:r>
      <w:r w:rsidR="00EB0487">
        <w:t xml:space="preserve">what I might call the relationship between the relative interest rates has changed somewhat. In </w:t>
      </w:r>
      <w:r>
        <w:t>particular</w:t>
      </w:r>
      <w:r w:rsidR="00EB0487">
        <w:t xml:space="preserve">, </w:t>
      </w:r>
      <w:r>
        <w:t xml:space="preserve">there has been </w:t>
      </w:r>
      <w:r w:rsidR="00534F8B">
        <w:t>an</w:t>
      </w:r>
      <w:r>
        <w:t xml:space="preserve"> </w:t>
      </w:r>
      <w:r w:rsidR="002F09D6">
        <w:t xml:space="preserve">increase in the </w:t>
      </w:r>
      <w:r>
        <w:t xml:space="preserve">spread </w:t>
      </w:r>
      <w:r w:rsidR="002F09D6">
        <w:t xml:space="preserve">between the </w:t>
      </w:r>
      <w:r>
        <w:t xml:space="preserve">quoted </w:t>
      </w:r>
      <w:r w:rsidR="002F09D6">
        <w:t xml:space="preserve">mortgage </w:t>
      </w:r>
      <w:r>
        <w:t>rate</w:t>
      </w:r>
      <w:r w:rsidRPr="009326D3" w:rsidR="002F09D6">
        <w:t>—</w:t>
      </w:r>
      <w:r w:rsidR="002F09D6">
        <w:t xml:space="preserve">the rate you get when you go in and get a quote, </w:t>
      </w:r>
      <w:r w:rsidR="006728AA">
        <w:t>al</w:t>
      </w:r>
      <w:r w:rsidR="002F09D6">
        <w:t>though you do not go in these days</w:t>
      </w:r>
      <w:r w:rsidRPr="009326D3" w:rsidR="002F09D6">
        <w:t>—</w:t>
      </w:r>
      <w:r>
        <w:t>and the so-called reversio</w:t>
      </w:r>
      <w:r w:rsidR="002F09D6">
        <w:t xml:space="preserve">n </w:t>
      </w:r>
      <w:r>
        <w:t xml:space="preserve">rate, which is </w:t>
      </w:r>
      <w:r w:rsidR="002F09D6">
        <w:t xml:space="preserve">often </w:t>
      </w:r>
      <w:r>
        <w:t xml:space="preserve">known as the standard variable rate. </w:t>
      </w:r>
      <w:r w:rsidR="002F09D6">
        <w:t xml:space="preserve">That is relevant to </w:t>
      </w:r>
      <w:r w:rsidR="006728AA">
        <w:t xml:space="preserve">the </w:t>
      </w:r>
      <w:r>
        <w:t>affordability test</w:t>
      </w:r>
      <w:r w:rsidR="002F09D6">
        <w:t xml:space="preserve">, because the affordability test </w:t>
      </w:r>
      <w:r>
        <w:t xml:space="preserve">is a margin over the reversion rate. </w:t>
      </w:r>
      <w:r w:rsidR="006728AA">
        <w:t xml:space="preserve">If </w:t>
      </w:r>
      <w:r w:rsidR="002F09D6">
        <w:t xml:space="preserve">you add that spread </w:t>
      </w:r>
      <w:r w:rsidR="00C673A6">
        <w:t>on</w:t>
      </w:r>
      <w:r w:rsidR="006728AA">
        <w:t xml:space="preserve"> </w:t>
      </w:r>
      <w:r w:rsidR="00C673A6">
        <w:t>to the fixed margin over the reversion rate</w:t>
      </w:r>
      <w:r w:rsidR="006728AA">
        <w:t>,</w:t>
      </w:r>
      <w:r w:rsidR="00C673A6">
        <w:t xml:space="preserve"> y</w:t>
      </w:r>
      <w:r>
        <w:t>ou have essentially toughened</w:t>
      </w:r>
      <w:r w:rsidR="00C673A6">
        <w:t xml:space="preserve"> the test beyond what we originally intended it to be</w:t>
      </w:r>
      <w:r>
        <w:t>.</w:t>
      </w:r>
      <w:r>
        <w:t xml:space="preserve"> </w:t>
      </w:r>
      <w:r w:rsidR="00C673A6">
        <w:t xml:space="preserve">That is </w:t>
      </w:r>
      <w:r w:rsidR="006728AA">
        <w:t>one side of it</w:t>
      </w:r>
      <w:r>
        <w:t>.</w:t>
      </w:r>
    </w:p>
    <w:p w:rsidR="00192C0C" w:rsidP="00FB0DF8">
      <w:pPr>
        <w:pStyle w:val="Answer"/>
      </w:pPr>
      <w:r>
        <w:t>However, t</w:t>
      </w:r>
      <w:r w:rsidR="00FB0DF8">
        <w:t>his is an open review</w:t>
      </w:r>
      <w:r>
        <w:t xml:space="preserve">. The other </w:t>
      </w:r>
      <w:r w:rsidR="00FB0DF8">
        <w:t>things</w:t>
      </w:r>
      <w:r>
        <w:t xml:space="preserve"> we look at may go the other way</w:t>
      </w:r>
      <w:r w:rsidR="006728AA">
        <w:t>:</w:t>
      </w:r>
      <w:r w:rsidR="00441D9E">
        <w:t xml:space="preserve"> “W</w:t>
      </w:r>
      <w:r w:rsidR="00FB0DF8">
        <w:t>hat are th</w:t>
      </w:r>
      <w:r>
        <w:t xml:space="preserve">e </w:t>
      </w:r>
      <w:r w:rsidR="00FB0DF8">
        <w:t>risks to incomes</w:t>
      </w:r>
      <w:r w:rsidR="00441D9E">
        <w:t xml:space="preserve">? How do we think about unemployment going forward?” We will bring all those things in. </w:t>
      </w:r>
      <w:r>
        <w:t xml:space="preserve">The </w:t>
      </w:r>
      <w:r w:rsidR="00FB0DF8">
        <w:t xml:space="preserve">fact </w:t>
      </w:r>
      <w:r w:rsidR="00441D9E">
        <w:t xml:space="preserve">that </w:t>
      </w:r>
      <w:r w:rsidR="00FB0DF8">
        <w:t>we have seen those rates move around</w:t>
      </w:r>
      <w:r>
        <w:t>, for me and I think for colleagues,</w:t>
      </w:r>
      <w:r w:rsidR="00FB0DF8">
        <w:t xml:space="preserve"> is a good </w:t>
      </w:r>
      <w:r w:rsidR="00733E56">
        <w:t xml:space="preserve">enough </w:t>
      </w:r>
      <w:r w:rsidR="00FB0DF8">
        <w:t>reason to review it.</w:t>
      </w:r>
      <w:r w:rsidR="00733E56">
        <w:t xml:space="preserve"> </w:t>
      </w:r>
    </w:p>
    <w:p w:rsidR="00FB0DF8" w:rsidP="00FB0DF8">
      <w:pPr>
        <w:pStyle w:val="Answer"/>
      </w:pPr>
      <w:r>
        <w:t xml:space="preserve">You asked about first-time buyers. </w:t>
      </w:r>
      <w:r w:rsidR="00733E56">
        <w:t xml:space="preserve">It is a very interesting question, because the evidence does not show there has been a decline in first-time buyers in this country. </w:t>
      </w:r>
      <w:r w:rsidR="00AF1A54">
        <w:t>I would not</w:t>
      </w:r>
      <w:r w:rsidR="00733E56">
        <w:t xml:space="preserve"> </w:t>
      </w:r>
      <w:r w:rsidR="000F1534">
        <w:t xml:space="preserve">agree with any suggestion that these rules are </w:t>
      </w:r>
      <w:r w:rsidR="00AF1A54">
        <w:t>preventing first</w:t>
      </w:r>
      <w:r>
        <w:t>-</w:t>
      </w:r>
      <w:r w:rsidR="00AF1A54">
        <w:t>t</w:t>
      </w:r>
      <w:r w:rsidR="000F1534">
        <w:t>i</w:t>
      </w:r>
      <w:r w:rsidR="00AF1A54">
        <w:t>me buyers</w:t>
      </w:r>
      <w:r>
        <w:t>,</w:t>
      </w:r>
      <w:r w:rsidR="00D36AE3">
        <w:t xml:space="preserve"> </w:t>
      </w:r>
      <w:r w:rsidR="000F1534">
        <w:t>but i</w:t>
      </w:r>
      <w:r w:rsidR="00AF1A54">
        <w:t>t is important in terms of the calibration of the test</w:t>
      </w:r>
      <w:r>
        <w:t>s</w:t>
      </w:r>
      <w:r w:rsidR="00D36AE3">
        <w:t xml:space="preserve">, </w:t>
      </w:r>
      <w:r w:rsidR="000F1534">
        <w:t>because the calibration of the tests is relevant to first-time buyers and</w:t>
      </w:r>
      <w:r>
        <w:t>,</w:t>
      </w:r>
      <w:r w:rsidR="000F1534">
        <w:t xml:space="preserve"> indeed, any other buyer</w:t>
      </w:r>
      <w:r>
        <w:t>s</w:t>
      </w:r>
      <w:r w:rsidR="000F1534">
        <w:t>, for that matter, in terms of affordability</w:t>
      </w:r>
      <w:r w:rsidR="00AF1A54">
        <w:t>.</w:t>
      </w:r>
      <w:r w:rsidR="00D36AE3">
        <w:t xml:space="preserve"> Other colleagues may want to come in on this, because it is something we talk about a lot.</w:t>
      </w:r>
    </w:p>
    <w:p w:rsidR="00AF1A54" w:rsidP="00AF1A54">
      <w:pPr>
        <w:pStyle w:val="Answer"/>
      </w:pPr>
      <w:sdt>
        <w:sdtPr>
          <w:alias w:val="Witness"/>
          <w:id w:val="-833217120"/>
          <w:placeholder>
            <w:docPart w:val="DefaultPlaceholder_-1854013440"/>
          </w:placeholder>
          <w:richText/>
        </w:sdtPr>
        <w:sdtContent>
          <w:r w:rsidRPr="008D200C" w:rsidR="008D200C">
            <w:rPr>
              <w:b/>
              <w:i/>
            </w:rPr>
            <w:t>Anil Kashyap:</w:t>
          </w:r>
          <w:r w:rsidRPr="00AF1A54">
            <w:rPr>
              <w:b/>
            </w:rPr>
            <w:t xml:space="preserve"> </w:t>
          </w:r>
        </w:sdtContent>
      </w:sdt>
      <w:r>
        <w:t>It was important that the 201</w:t>
      </w:r>
      <w:r w:rsidR="00D36AE3">
        <w:t>4</w:t>
      </w:r>
      <w:r>
        <w:t xml:space="preserve"> rules always included a </w:t>
      </w:r>
      <w:r w:rsidR="00484750">
        <w:t xml:space="preserve">knockout </w:t>
      </w:r>
      <w:r>
        <w:t xml:space="preserve">that said 15% of the flow of mortgages </w:t>
      </w:r>
      <w:r w:rsidR="00752C47">
        <w:t xml:space="preserve">could be </w:t>
      </w:r>
      <w:r>
        <w:t xml:space="preserve">made </w:t>
      </w:r>
      <w:r w:rsidR="00752C47">
        <w:t xml:space="preserve">to people </w:t>
      </w:r>
      <w:r>
        <w:t>outside the loan</w:t>
      </w:r>
      <w:r w:rsidR="00752C47">
        <w:t>-</w:t>
      </w:r>
      <w:r>
        <w:t>to</w:t>
      </w:r>
      <w:r w:rsidR="00752C47">
        <w:t>-</w:t>
      </w:r>
      <w:r>
        <w:t xml:space="preserve">income guidance. There have always been </w:t>
      </w:r>
      <w:r w:rsidR="00752C47">
        <w:t xml:space="preserve">safeguards to let first-time buyers get on </w:t>
      </w:r>
      <w:r w:rsidR="00BE0936">
        <w:t>the</w:t>
      </w:r>
      <w:r w:rsidR="00752C47">
        <w:t xml:space="preserve"> </w:t>
      </w:r>
      <w:r w:rsidR="00192C0C">
        <w:t xml:space="preserve">housing </w:t>
      </w:r>
      <w:r w:rsidR="00752C47">
        <w:t xml:space="preserve">ladder, </w:t>
      </w:r>
      <w:r>
        <w:t>and we have seen a bunching of people</w:t>
      </w:r>
      <w:r w:rsidR="00AE6C4C">
        <w:t xml:space="preserve"> at four times loan-to-income </w:t>
      </w:r>
      <w:r>
        <w:t>staying below</w:t>
      </w:r>
      <w:r w:rsidR="00752C47">
        <w:t xml:space="preserve"> </w:t>
      </w:r>
      <w:r>
        <w:t xml:space="preserve">the </w:t>
      </w:r>
      <w:r w:rsidR="00AE6C4C">
        <w:t xml:space="preserve">guidance </w:t>
      </w:r>
      <w:r w:rsidR="00192C0C">
        <w:t>of four and a half</w:t>
      </w:r>
      <w:r w:rsidR="00AE6C4C">
        <w:t>, which is kind of what the policy was designed to do. The b</w:t>
      </w:r>
      <w:r>
        <w:t xml:space="preserve">anks </w:t>
      </w:r>
      <w:r w:rsidR="00AE6C4C">
        <w:t xml:space="preserve">have </w:t>
      </w:r>
      <w:r w:rsidR="00192C0C">
        <w:t xml:space="preserve">capacity </w:t>
      </w:r>
      <w:r w:rsidR="00AE6C4C">
        <w:t xml:space="preserve">to </w:t>
      </w:r>
      <w:r>
        <w:t>mak</w:t>
      </w:r>
      <w:r w:rsidR="00AE6C4C">
        <w:t>e</w:t>
      </w:r>
      <w:r>
        <w:t xml:space="preserve"> exceptions for people</w:t>
      </w:r>
      <w:r w:rsidR="00AE6C4C">
        <w:t xml:space="preserve"> where </w:t>
      </w:r>
      <w:r w:rsidR="00192C0C">
        <w:t>they</w:t>
      </w:r>
      <w:r w:rsidR="00AE6C4C">
        <w:t xml:space="preserve"> </w:t>
      </w:r>
      <w:r w:rsidR="00DC6C87">
        <w:t>need</w:t>
      </w:r>
      <w:r w:rsidR="00AE6C4C">
        <w:t xml:space="preserve"> to make exceptions, and it seems like t</w:t>
      </w:r>
      <w:r>
        <w:t>his has been an example whe</w:t>
      </w:r>
      <w:r w:rsidR="00484750">
        <w:t>r</w:t>
      </w:r>
      <w:r>
        <w:t xml:space="preserve">e the policy has worked as intended. </w:t>
      </w:r>
      <w:r w:rsidR="00AE6C4C">
        <w:t xml:space="preserve">We have </w:t>
      </w:r>
      <w:r w:rsidR="00192C0C">
        <w:t>the</w:t>
      </w:r>
      <w:r w:rsidR="00AE6C4C">
        <w:t xml:space="preserve"> stability </w:t>
      </w:r>
      <w:r w:rsidR="00F56CCB">
        <w:t>benefit</w:t>
      </w:r>
      <w:r w:rsidR="00192C0C">
        <w:t>s</w:t>
      </w:r>
      <w:r w:rsidR="00F56CCB">
        <w:t xml:space="preserve"> but we have </w:t>
      </w:r>
      <w:r>
        <w:t>not been knocking people out</w:t>
      </w:r>
      <w:r w:rsidR="00F56CCB">
        <w:t xml:space="preserve"> of the housing market.</w:t>
      </w:r>
    </w:p>
    <w:p w:rsidR="00AF1A54" w:rsidP="00AF1A54">
      <w:pPr>
        <w:pStyle w:val="Question"/>
      </w:pPr>
      <w:sdt>
        <w:sdtPr>
          <w:alias w:val="Member"/>
          <w:tag w:val="&lt;Member mnisId='193' dodsId='25421'&gt;"/>
          <w:id w:val="-771633932"/>
          <w:placeholder>
            <w:docPart w:val="DefaultPlaceholder_-1854013440"/>
          </w:placeholder>
          <w:richText/>
        </w:sdtPr>
        <w:sdtContent>
          <w:r w:rsidRPr="00AF1A54">
            <w:rPr>
              <w:b/>
            </w:rPr>
            <w:t>Siobhain McDonagh:</w:t>
          </w:r>
        </w:sdtContent>
      </w:sdt>
      <w:r>
        <w:t xml:space="preserve"> </w:t>
      </w:r>
      <w:r w:rsidR="00192C0C">
        <w:t xml:space="preserve">Anil, </w:t>
      </w:r>
      <w:r>
        <w:t>I defer to your experti</w:t>
      </w:r>
      <w:r w:rsidR="00F56CCB">
        <w:t>s</w:t>
      </w:r>
      <w:r>
        <w:t>e</w:t>
      </w:r>
      <w:r w:rsidR="00F56CCB">
        <w:t xml:space="preserve"> </w:t>
      </w:r>
      <w:r>
        <w:t xml:space="preserve">in this area, </w:t>
      </w:r>
      <w:r w:rsidR="00F56CCB">
        <w:t xml:space="preserve">but as a layperson and a politician </w:t>
      </w:r>
      <w:r>
        <w:t>I do not feel the same way. I see proportions of owner occu</w:t>
      </w:r>
      <w:r w:rsidR="00F56CCB">
        <w:t>p</w:t>
      </w:r>
      <w:r>
        <w:t xml:space="preserve">ation plummeting, particularly </w:t>
      </w:r>
      <w:r w:rsidR="00192C0C">
        <w:t>among</w:t>
      </w:r>
      <w:r>
        <w:t xml:space="preserve"> young people, and I am concerned that your 15% limit on </w:t>
      </w:r>
      <w:r w:rsidR="00192C0C">
        <w:t>four and a half</w:t>
      </w:r>
      <w:r>
        <w:t xml:space="preserve"> times some</w:t>
      </w:r>
      <w:r w:rsidR="00EB295F">
        <w:t>body</w:t>
      </w:r>
      <w:r>
        <w:t>’s earnings is squeezing out first</w:t>
      </w:r>
      <w:r w:rsidR="00BE0936">
        <w:t>-</w:t>
      </w:r>
      <w:r>
        <w:t xml:space="preserve">time buyers. </w:t>
      </w:r>
      <w:r w:rsidR="00EB295F">
        <w:t xml:space="preserve">Is </w:t>
      </w:r>
      <w:r w:rsidR="00EB295F">
        <w:t>it</w:t>
      </w:r>
      <w:r w:rsidR="00EB295F">
        <w:t xml:space="preserve"> first</w:t>
      </w:r>
      <w:r w:rsidR="00BE0936">
        <w:t>-</w:t>
      </w:r>
      <w:r w:rsidR="00EB295F">
        <w:t xml:space="preserve">time buyers who are most risky? Do </w:t>
      </w:r>
      <w:r>
        <w:t xml:space="preserve">they get their houses repossessed? The constituents </w:t>
      </w:r>
      <w:r w:rsidR="00EB295F">
        <w:t xml:space="preserve">I see would love to be able to pay </w:t>
      </w:r>
      <w:r w:rsidR="00192C0C">
        <w:t>these</w:t>
      </w:r>
      <w:r w:rsidR="00EB295F">
        <w:t xml:space="preserve"> sort</w:t>
      </w:r>
      <w:r w:rsidR="00192C0C">
        <w:t>s</w:t>
      </w:r>
      <w:r w:rsidR="00EB295F">
        <w:t xml:space="preserve"> of mortgage repayments, but are private renters and are paying 60%, 65% and sometimes even 70% of their incomes in rent to landlords.</w:t>
      </w:r>
      <w:r>
        <w:t xml:space="preserve"> </w:t>
      </w:r>
      <w:r w:rsidR="00810D3D">
        <w:t xml:space="preserve">I feel we have a </w:t>
      </w:r>
      <w:r>
        <w:t xml:space="preserve">really big issue. </w:t>
      </w:r>
      <w:r w:rsidR="00810D3D">
        <w:t xml:space="preserve">I am not sure how much the responsibility for that </w:t>
      </w:r>
      <w:r w:rsidR="00BE0936">
        <w:t>lies</w:t>
      </w:r>
      <w:r w:rsidR="00810D3D">
        <w:t xml:space="preserve"> on the </w:t>
      </w:r>
      <w:r>
        <w:t>Bank of England</w:t>
      </w:r>
      <w:r w:rsidR="00192C0C">
        <w:t xml:space="preserve">; you </w:t>
      </w:r>
      <w:r w:rsidR="00810D3D">
        <w:t xml:space="preserve">might have opinions about that. Does the Bank of England have </w:t>
      </w:r>
      <w:r>
        <w:t>a moral duty</w:t>
      </w:r>
      <w:r w:rsidR="00810D3D">
        <w:t xml:space="preserve"> to ensure that people can get into owner occupation?</w:t>
      </w:r>
    </w:p>
    <w:p w:rsidR="00AF1A54" w:rsidP="00AF1A54">
      <w:pPr>
        <w:pStyle w:val="Answer"/>
      </w:pPr>
      <w:sdt>
        <w:sdtPr>
          <w:alias w:val="Witness"/>
          <w:id w:val="566608089"/>
          <w:placeholder>
            <w:docPart w:val="DefaultPlaceholder_-1854013440"/>
          </w:placeholder>
          <w:richText/>
        </w:sdtPr>
        <w:sdtContent>
          <w:r w:rsidRPr="008D200C" w:rsidR="008D200C">
            <w:rPr>
              <w:b/>
              <w:i/>
            </w:rPr>
            <w:t>Anil Kashyap:</w:t>
          </w:r>
          <w:r w:rsidRPr="00AF1A54">
            <w:rPr>
              <w:b/>
            </w:rPr>
            <w:t xml:space="preserve"> </w:t>
          </w:r>
        </w:sdtContent>
      </w:sdt>
      <w:r w:rsidR="00192C0C">
        <w:t xml:space="preserve">I will let </w:t>
      </w:r>
      <w:r>
        <w:t xml:space="preserve">Don </w:t>
      </w:r>
      <w:r w:rsidR="00192C0C">
        <w:t xml:space="preserve">start. He </w:t>
      </w:r>
      <w:r>
        <w:t>was here in 201</w:t>
      </w:r>
      <w:r w:rsidR="00161937">
        <w:t xml:space="preserve">4 </w:t>
      </w:r>
      <w:r>
        <w:t xml:space="preserve">when the </w:t>
      </w:r>
      <w:r w:rsidR="00DC6C87">
        <w:t>Committee</w:t>
      </w:r>
      <w:r>
        <w:t xml:space="preserve"> f</w:t>
      </w:r>
      <w:r w:rsidR="00161937">
        <w:t>i</w:t>
      </w:r>
      <w:r>
        <w:t>rst made this rule</w:t>
      </w:r>
      <w:r w:rsidR="00161937">
        <w:t>, so he has watched the whole thing.</w:t>
      </w:r>
    </w:p>
    <w:p w:rsidR="004111C3" w:rsidP="00AF1A54">
      <w:pPr>
        <w:pStyle w:val="Answer"/>
      </w:pPr>
      <w:sdt>
        <w:sdtPr>
          <w:alias w:val="Witness"/>
          <w:id w:val="-954784575"/>
          <w:placeholder>
            <w:docPart w:val="DefaultPlaceholder_-1854013440"/>
          </w:placeholder>
          <w:richText/>
        </w:sdtPr>
        <w:sdtContent>
          <w:r w:rsidRPr="008D200C" w:rsidR="008D200C">
            <w:rPr>
              <w:b/>
              <w:i/>
            </w:rPr>
            <w:t>Donald Kohn:</w:t>
          </w:r>
          <w:r w:rsidRPr="00AF1A54" w:rsidR="00AF1A54">
            <w:rPr>
              <w:b/>
            </w:rPr>
            <w:t xml:space="preserve"> </w:t>
          </w:r>
        </w:sdtContent>
      </w:sdt>
      <w:r w:rsidR="00AF1A54">
        <w:t>What is holding back first</w:t>
      </w:r>
      <w:r w:rsidR="00BE0936">
        <w:t>-</w:t>
      </w:r>
      <w:r w:rsidR="00AF1A54">
        <w:t>time homebuyers is the price of houses, especially in the Lond</w:t>
      </w:r>
      <w:r w:rsidR="00161937">
        <w:t>o</w:t>
      </w:r>
      <w:r w:rsidR="00AF1A54">
        <w:t xml:space="preserve">n and </w:t>
      </w:r>
      <w:r w:rsidR="003E1887">
        <w:t>s</w:t>
      </w:r>
      <w:r w:rsidR="00161937">
        <w:t>outh</w:t>
      </w:r>
      <w:r w:rsidR="003E1887">
        <w:t>-</w:t>
      </w:r>
      <w:r w:rsidR="00161937">
        <w:t xml:space="preserve">east </w:t>
      </w:r>
      <w:r w:rsidR="00AF1A54">
        <w:t>area</w:t>
      </w:r>
      <w:r w:rsidR="003E1887">
        <w:t>, and co</w:t>
      </w:r>
      <w:r w:rsidR="00AF1A54">
        <w:t>ming up with the down</w:t>
      </w:r>
      <w:r w:rsidR="00192C0C">
        <w:t xml:space="preserve"> </w:t>
      </w:r>
      <w:r w:rsidR="00AF1A54">
        <w:t xml:space="preserve">payment to make those purchases. I do not </w:t>
      </w:r>
      <w:r w:rsidR="00C92885">
        <w:t>think it is our</w:t>
      </w:r>
      <w:r w:rsidR="003E1887">
        <w:t xml:space="preserve"> requirements</w:t>
      </w:r>
      <w:r w:rsidR="00192C0C">
        <w:t>;</w:t>
      </w:r>
      <w:r w:rsidR="003E1887">
        <w:t xml:space="preserve"> it is the loan-to-value issues that have come to the fore, not </w:t>
      </w:r>
      <w:r w:rsidR="00192C0C">
        <w:t xml:space="preserve">so much </w:t>
      </w:r>
      <w:r w:rsidR="003E1887">
        <w:t xml:space="preserve">the income or affordability issues. That </w:t>
      </w:r>
      <w:r w:rsidR="00C92885">
        <w:t xml:space="preserve">is really about Government policies or other policies that will </w:t>
      </w:r>
      <w:r w:rsidR="003E1887">
        <w:t xml:space="preserve">encourage the increase in the supply of homes to </w:t>
      </w:r>
      <w:r w:rsidR="00C92885">
        <w:t>keep those prices more in check relative to demand.</w:t>
      </w:r>
      <w:r w:rsidR="00C80BE6">
        <w:t xml:space="preserve"> </w:t>
      </w:r>
    </w:p>
    <w:p w:rsidR="00C92885" w:rsidP="00AF1A54">
      <w:pPr>
        <w:pStyle w:val="Answer"/>
      </w:pPr>
      <w:r>
        <w:t xml:space="preserve">We need to be </w:t>
      </w:r>
      <w:r w:rsidR="00C80BE6">
        <w:t xml:space="preserve">careful </w:t>
      </w:r>
      <w:r>
        <w:t>not to create financial instability issues in the process of trying to promote first</w:t>
      </w:r>
      <w:r w:rsidR="00C80BE6">
        <w:t>-</w:t>
      </w:r>
      <w:r>
        <w:t xml:space="preserve">time homebuyers. Coming from the United States, having lived through 2007, 2008 and 2009, that housing bubble and subsequent collapse was created </w:t>
      </w:r>
      <w:r w:rsidR="00B84C60">
        <w:t xml:space="preserve">in part </w:t>
      </w:r>
      <w:r>
        <w:t xml:space="preserve">because we were encouraging people to get on </w:t>
      </w:r>
      <w:r w:rsidR="00C80BE6">
        <w:t>t</w:t>
      </w:r>
      <w:r>
        <w:t xml:space="preserve">he housing ladder who </w:t>
      </w:r>
      <w:r w:rsidR="00B84C60">
        <w:t xml:space="preserve">really </w:t>
      </w:r>
      <w:r>
        <w:t xml:space="preserve">could not afford </w:t>
      </w:r>
      <w:r w:rsidR="00B84C60">
        <w:t xml:space="preserve">to </w:t>
      </w:r>
      <w:r>
        <w:t>be there</w:t>
      </w:r>
      <w:r w:rsidR="00B84C60">
        <w:t xml:space="preserve"> and were not resilient when prices fell and the </w:t>
      </w:r>
      <w:r w:rsidR="00DC6C87">
        <w:t>economy</w:t>
      </w:r>
      <w:r w:rsidR="00B84C60">
        <w:t xml:space="preserve"> softened</w:t>
      </w:r>
      <w:r>
        <w:t>.</w:t>
      </w:r>
      <w:r w:rsidR="00B84C60">
        <w:t xml:space="preserve"> </w:t>
      </w:r>
      <w:r>
        <w:t xml:space="preserve">We were doing those people no favour </w:t>
      </w:r>
      <w:r w:rsidR="00BE0936">
        <w:t xml:space="preserve">in doing </w:t>
      </w:r>
      <w:r>
        <w:t>that</w:t>
      </w:r>
      <w:r w:rsidR="00B84C60">
        <w:t xml:space="preserve">, </w:t>
      </w:r>
      <w:r>
        <w:t>and there was a lot of collateral damage</w:t>
      </w:r>
      <w:r w:rsidR="00B84C60">
        <w:t>.</w:t>
      </w:r>
    </w:p>
    <w:p w:rsidR="00AF1A54" w:rsidP="00C92885">
      <w:pPr>
        <w:pStyle w:val="Question"/>
      </w:pPr>
      <w:sdt>
        <w:sdtPr>
          <w:alias w:val="Member"/>
          <w:tag w:val="&lt;Member mnisId='193' dodsId='25421'&gt;"/>
          <w:id w:val="1038003528"/>
          <w:placeholder>
            <w:docPart w:val="DefaultPlaceholder_-1854013440"/>
          </w:placeholder>
          <w:richText/>
        </w:sdtPr>
        <w:sdtContent>
          <w:r w:rsidRPr="00C92885" w:rsidR="00C92885">
            <w:rPr>
              <w:b/>
            </w:rPr>
            <w:t>Siobhain McDonagh:</w:t>
          </w:r>
        </w:sdtContent>
      </w:sdt>
      <w:r w:rsidR="00C92885">
        <w:t xml:space="preserve"> Was that not a direct response to self</w:t>
      </w:r>
      <w:r w:rsidR="00BE0936">
        <w:t>-</w:t>
      </w:r>
      <w:r w:rsidR="00DC6C87">
        <w:t>certification</w:t>
      </w:r>
      <w:r w:rsidR="00C92885">
        <w:t xml:space="preserve"> </w:t>
      </w:r>
      <w:r w:rsidR="005D2AA9">
        <w:t>mortgages</w:t>
      </w:r>
      <w:r w:rsidR="00B84C60">
        <w:t>? No checking was going on of anybody’s real income.</w:t>
      </w:r>
    </w:p>
    <w:p w:rsidR="00C92885" w:rsidP="00C92885">
      <w:pPr>
        <w:pStyle w:val="Answer"/>
      </w:pPr>
      <w:sdt>
        <w:sdtPr>
          <w:alias w:val="Witness"/>
          <w:id w:val="1331790364"/>
          <w:placeholder>
            <w:docPart w:val="DefaultPlaceholder_-1854013440"/>
          </w:placeholder>
          <w:richText/>
        </w:sdtPr>
        <w:sdtContent>
          <w:r w:rsidRPr="008D200C" w:rsidR="008D200C">
            <w:rPr>
              <w:b/>
              <w:i/>
            </w:rPr>
            <w:t>Donald Kohn:</w:t>
          </w:r>
          <w:r w:rsidRPr="00C92885">
            <w:rPr>
              <w:b/>
            </w:rPr>
            <w:t xml:space="preserve"> </w:t>
          </w:r>
        </w:sdtContent>
      </w:sdt>
      <w:r>
        <w:t>There was a lot of misre</w:t>
      </w:r>
      <w:r w:rsidR="00B84C60">
        <w:t>p</w:t>
      </w:r>
      <w:r>
        <w:t>resentatio</w:t>
      </w:r>
      <w:r w:rsidR="00B84C60">
        <w:t>n</w:t>
      </w:r>
      <w:r>
        <w:t xml:space="preserve"> going on, but it wa</w:t>
      </w:r>
      <w:r w:rsidR="00B84C60">
        <w:t>s</w:t>
      </w:r>
      <w:r>
        <w:t xml:space="preserve"> also part of a broader </w:t>
      </w:r>
      <w:r w:rsidR="00E61B58">
        <w:t xml:space="preserve">Government </w:t>
      </w:r>
      <w:r>
        <w:t>policy to encourage low-income people on</w:t>
      </w:r>
      <w:r w:rsidR="00E61B58">
        <w:t xml:space="preserve"> </w:t>
      </w:r>
      <w:r>
        <w:t>to the housing ladder</w:t>
      </w:r>
      <w:r w:rsidR="00B84C60">
        <w:t xml:space="preserve">, </w:t>
      </w:r>
      <w:r>
        <w:t xml:space="preserve">and </w:t>
      </w:r>
      <w:r w:rsidR="00B84C60">
        <w:t xml:space="preserve">then </w:t>
      </w:r>
      <w:r>
        <w:t>unscrupulous lenders taking advantage of that</w:t>
      </w:r>
      <w:r w:rsidR="00B84C60">
        <w:t xml:space="preserve"> and pushing people into mortgages they really could not afford.</w:t>
      </w:r>
    </w:p>
    <w:p w:rsidR="00C92885" w:rsidP="00C92885">
      <w:pPr>
        <w:pStyle w:val="Question"/>
      </w:pPr>
      <w:sdt>
        <w:sdtPr>
          <w:alias w:val="Member"/>
          <w:tag w:val="&lt;Member mnisId='193' dodsId='25421'&gt;"/>
          <w:id w:val="362791993"/>
          <w:placeholder>
            <w:docPart w:val="DefaultPlaceholder_-1854013440"/>
          </w:placeholder>
          <w:richText/>
        </w:sdtPr>
        <w:sdtContent>
          <w:r w:rsidRPr="00C92885">
            <w:rPr>
              <w:b/>
            </w:rPr>
            <w:t>Siobhain McDonagh:</w:t>
          </w:r>
        </w:sdtContent>
      </w:sdt>
      <w:r>
        <w:t xml:space="preserve"> </w:t>
      </w:r>
      <w:r w:rsidR="00B84C60">
        <w:t>That suggests it is a regulation issue</w:t>
      </w:r>
      <w:r w:rsidR="00BE0936">
        <w:t>, doesn’t it?</w:t>
      </w:r>
    </w:p>
    <w:p w:rsidR="00266564" w:rsidP="00C92885">
      <w:pPr>
        <w:pStyle w:val="Answer"/>
      </w:pPr>
      <w:sdt>
        <w:sdtPr>
          <w:alias w:val="Witness"/>
          <w:id w:val="-1835293913"/>
          <w:placeholder>
            <w:docPart w:val="DefaultPlaceholder_-1854013440"/>
          </w:placeholder>
          <w:richText/>
        </w:sdtPr>
        <w:sdtContent>
          <w:r w:rsidRPr="008D200C" w:rsidR="008D200C">
            <w:rPr>
              <w:b/>
              <w:i/>
            </w:rPr>
            <w:t>Andrew Bailey:</w:t>
          </w:r>
          <w:r w:rsidRPr="00C92885" w:rsidR="00C92885">
            <w:rPr>
              <w:b/>
            </w:rPr>
            <w:t xml:space="preserve"> </w:t>
          </w:r>
        </w:sdtContent>
      </w:sdt>
      <w:r w:rsidR="00C92885">
        <w:t xml:space="preserve">Just to </w:t>
      </w:r>
      <w:r>
        <w:t>b</w:t>
      </w:r>
      <w:r w:rsidR="00C92885">
        <w:t xml:space="preserve">e clear, since 2014 the actual share of mortgages above the </w:t>
      </w:r>
      <w:r w:rsidR="00E61B58">
        <w:t>four and a half</w:t>
      </w:r>
      <w:r w:rsidR="00C92885">
        <w:t xml:space="preserve"> times has never been near 15%. It is an </w:t>
      </w:r>
      <w:r>
        <w:t xml:space="preserve">insurance </w:t>
      </w:r>
      <w:r w:rsidR="00C92885">
        <w:t xml:space="preserve">guardrail </w:t>
      </w:r>
      <w:r>
        <w:t xml:space="preserve">and has always functioned as such. </w:t>
      </w:r>
      <w:r w:rsidR="00E61B58">
        <w:t xml:space="preserve">It is not the case that there </w:t>
      </w:r>
      <w:r w:rsidR="00C92885">
        <w:t>are people who would like to get those mortgages</w:t>
      </w:r>
      <w:r>
        <w:t xml:space="preserve"> </w:t>
      </w:r>
      <w:r w:rsidR="00E61B58">
        <w:t>and</w:t>
      </w:r>
      <w:r>
        <w:t xml:space="preserve"> are constrained from doing so by that limit.</w:t>
      </w:r>
    </w:p>
    <w:p w:rsidR="00176F6E" w:rsidP="00C92885">
      <w:pPr>
        <w:pStyle w:val="Answer"/>
      </w:pPr>
      <w:r>
        <w:t>Can I pick up on what Don was just s</w:t>
      </w:r>
      <w:r w:rsidR="00266564">
        <w:t>a</w:t>
      </w:r>
      <w:r>
        <w:t>ying</w:t>
      </w:r>
      <w:r w:rsidR="00266564">
        <w:t xml:space="preserve"> on the UK equivalent of this</w:t>
      </w:r>
      <w:r>
        <w:t xml:space="preserve">? Going back to my past, I have been painfully aware of the mortgage </w:t>
      </w:r>
      <w:r w:rsidR="00990F79">
        <w:t xml:space="preserve">prisoner </w:t>
      </w:r>
      <w:r>
        <w:t>issue</w:t>
      </w:r>
      <w:r w:rsidR="00990F79">
        <w:t>, which we have discussed here in this Committee</w:t>
      </w:r>
      <w:r w:rsidR="00E61B58">
        <w:t>; Ms</w:t>
      </w:r>
      <w:r w:rsidR="00990F79">
        <w:t xml:space="preserve"> </w:t>
      </w:r>
      <w:r w:rsidR="00E61B58">
        <w:t>Ali</w:t>
      </w:r>
      <w:r w:rsidR="00990F79">
        <w:t xml:space="preserve"> has raised it with me a number of times</w:t>
      </w:r>
      <w:r>
        <w:t xml:space="preserve">. If you go back </w:t>
      </w:r>
      <w:r w:rsidR="00990F79">
        <w:t>to the root of that issue</w:t>
      </w:r>
      <w:r w:rsidR="00E61B58">
        <w:t>,</w:t>
      </w:r>
      <w:r w:rsidR="00903D24">
        <w:t xml:space="preserve"> it </w:t>
      </w:r>
      <w:r w:rsidR="00E61B58">
        <w:t>was</w:t>
      </w:r>
      <w:r w:rsidR="00903D24">
        <w:t xml:space="preserve"> people overextending on mortgages. I say that not to criticise them one bit; they h</w:t>
      </w:r>
      <w:r>
        <w:t>ave had to live with very difficult circumstances.</w:t>
      </w:r>
    </w:p>
    <w:p w:rsidR="00C92885" w:rsidP="00176F6E">
      <w:pPr>
        <w:pStyle w:val="Question"/>
      </w:pPr>
      <w:sdt>
        <w:sdtPr>
          <w:alias w:val="Member"/>
          <w:tag w:val="&lt;Member mnisId='4064' dodsId='83404'&gt;"/>
          <w:id w:val="1070083550"/>
          <w:placeholder>
            <w:docPart w:val="DefaultPlaceholder_-1854013440"/>
          </w:placeholder>
          <w:richText/>
        </w:sdtPr>
        <w:sdtContent>
          <w:r w:rsidRPr="00176F6E" w:rsidR="00176F6E">
            <w:rPr>
              <w:b/>
            </w:rPr>
            <w:t>Mr Baker:</w:t>
          </w:r>
        </w:sdtContent>
      </w:sdt>
      <w:r w:rsidR="00176F6E">
        <w:t xml:space="preserve"> I refer to my interest in Glint</w:t>
      </w:r>
      <w:r w:rsidR="00903D24">
        <w:t xml:space="preserve"> P</w:t>
      </w:r>
      <w:r w:rsidR="00176F6E">
        <w:t>ay</w:t>
      </w:r>
      <w:r w:rsidR="001055B1">
        <w:t xml:space="preserve">. You will not be surprised </w:t>
      </w:r>
      <w:r w:rsidR="00FE44B3">
        <w:t>that</w:t>
      </w:r>
      <w:r w:rsidR="00E61B58">
        <w:t>,</w:t>
      </w:r>
      <w:r w:rsidR="00FE44B3">
        <w:t xml:space="preserve"> when I looked at the report</w:t>
      </w:r>
      <w:r w:rsidR="00E61B58">
        <w:t>,</w:t>
      </w:r>
      <w:r w:rsidR="00FE44B3">
        <w:t xml:space="preserve"> m</w:t>
      </w:r>
      <w:r w:rsidR="00176F6E">
        <w:t xml:space="preserve">y attention </w:t>
      </w:r>
      <w:r w:rsidR="00FE44B3">
        <w:t>w</w:t>
      </w:r>
      <w:r w:rsidR="00176F6E">
        <w:t xml:space="preserve">as drawn to </w:t>
      </w:r>
      <w:r w:rsidR="00FE44B3">
        <w:t>s</w:t>
      </w:r>
      <w:r w:rsidR="00176F6E">
        <w:t>tablecoin</w:t>
      </w:r>
      <w:r w:rsidR="00BE0936">
        <w:t>s</w:t>
      </w:r>
      <w:r w:rsidR="00176F6E">
        <w:t xml:space="preserve">. I wonder if you can say something about the </w:t>
      </w:r>
      <w:r w:rsidR="00FE44B3">
        <w:t xml:space="preserve">current and potential relevance of </w:t>
      </w:r>
      <w:r w:rsidR="00FE44B3">
        <w:t>stablecoin</w:t>
      </w:r>
      <w:r w:rsidR="00BE0936">
        <w:t>s</w:t>
      </w:r>
      <w:r w:rsidR="00FE44B3">
        <w:t xml:space="preserve"> to the payment</w:t>
      </w:r>
      <w:r w:rsidR="005E2697">
        <w:t xml:space="preserve"> system and to </w:t>
      </w:r>
      <w:r w:rsidR="00176F6E">
        <w:t>financial stability.</w:t>
      </w:r>
    </w:p>
    <w:p w:rsidR="00E61B58" w:rsidP="004D72E4">
      <w:pPr>
        <w:pStyle w:val="Answer"/>
      </w:pPr>
      <w:sdt>
        <w:sdtPr>
          <w:alias w:val="Witness"/>
          <w:id w:val="-457417632"/>
          <w:placeholder>
            <w:docPart w:val="DefaultPlaceholder_-1854013440"/>
          </w:placeholder>
          <w:richText/>
        </w:sdtPr>
        <w:sdtContent>
          <w:r w:rsidRPr="008D200C" w:rsidR="008D200C">
            <w:rPr>
              <w:b/>
              <w:i/>
            </w:rPr>
            <w:t>Anil Kashyap:</w:t>
          </w:r>
          <w:r w:rsidRPr="00176F6E" w:rsidR="00176F6E">
            <w:rPr>
              <w:b/>
            </w:rPr>
            <w:t xml:space="preserve"> </w:t>
          </w:r>
        </w:sdtContent>
      </w:sdt>
      <w:r w:rsidR="005E2697">
        <w:t xml:space="preserve">That is a great question, and it </w:t>
      </w:r>
      <w:r w:rsidR="00176F6E">
        <w:t xml:space="preserve">is one of the most highly debated issues in all central </w:t>
      </w:r>
      <w:r w:rsidR="00DC6C87">
        <w:t>banks. Every</w:t>
      </w:r>
      <w:r w:rsidR="00176F6E">
        <w:t xml:space="preserve"> central bank in the world is thinking about central bank digital currencies. </w:t>
      </w:r>
      <w:r w:rsidR="005E1282">
        <w:t xml:space="preserve">I </w:t>
      </w:r>
      <w:r w:rsidR="002066F7">
        <w:t xml:space="preserve">know you know this, but for the record </w:t>
      </w:r>
      <w:r w:rsidR="00C93D43">
        <w:t xml:space="preserve">it is important to distinguish between </w:t>
      </w:r>
      <w:r w:rsidR="00C93D43">
        <w:t>s</w:t>
      </w:r>
      <w:r w:rsidR="00176F6E">
        <w:t>tablecoins</w:t>
      </w:r>
      <w:r w:rsidR="00176F6E">
        <w:t>, which would have fixed values and might be suitabl</w:t>
      </w:r>
      <w:r w:rsidR="00C93D43">
        <w:t>e for being used in payments</w:t>
      </w:r>
      <w:r w:rsidR="00176F6E">
        <w:t>, and</w:t>
      </w:r>
      <w:r w:rsidR="00C93D43">
        <w:t xml:space="preserve"> things like</w:t>
      </w:r>
      <w:r w:rsidR="00176F6E">
        <w:t xml:space="preserve"> </w:t>
      </w:r>
      <w:r w:rsidR="00BE0936">
        <w:t>B</w:t>
      </w:r>
      <w:r w:rsidR="00176F6E">
        <w:t xml:space="preserve">itcoin, which </w:t>
      </w:r>
      <w:r w:rsidR="00C93D43">
        <w:t xml:space="preserve">are more of a casino-type investment </w:t>
      </w:r>
      <w:r w:rsidR="007279D9">
        <w:t xml:space="preserve">that you can see </w:t>
      </w:r>
      <w:r w:rsidR="00176F6E">
        <w:t>fluctuating greatly.</w:t>
      </w:r>
      <w:r w:rsidR="007279D9">
        <w:t xml:space="preserve"> </w:t>
      </w:r>
    </w:p>
    <w:p w:rsidR="004D72E4" w:rsidP="004D72E4">
      <w:pPr>
        <w:pStyle w:val="Answer"/>
      </w:pPr>
      <w:r>
        <w:t xml:space="preserve">There </w:t>
      </w:r>
      <w:r w:rsidR="007279D9">
        <w:t xml:space="preserve">are </w:t>
      </w:r>
      <w:r>
        <w:t xml:space="preserve">two very, very different things. </w:t>
      </w:r>
      <w:r w:rsidR="007279D9">
        <w:t>There is the fintech idea that you should be able to put your money somewhere and m</w:t>
      </w:r>
      <w:r>
        <w:t xml:space="preserve">aybe hedge against </w:t>
      </w:r>
      <w:r w:rsidR="007279D9">
        <w:t xml:space="preserve">fiat </w:t>
      </w:r>
      <w:r>
        <w:t>mon</w:t>
      </w:r>
      <w:r w:rsidR="00BE0936">
        <w:t>ey</w:t>
      </w:r>
      <w:r>
        <w:t>s</w:t>
      </w:r>
      <w:r w:rsidR="00E61B58">
        <w:t>,</w:t>
      </w:r>
      <w:r>
        <w:t xml:space="preserve"> </w:t>
      </w:r>
      <w:r w:rsidR="007279D9">
        <w:t>which ha</w:t>
      </w:r>
      <w:r w:rsidR="00E61B58">
        <w:t>s</w:t>
      </w:r>
      <w:r w:rsidR="007279D9">
        <w:t xml:space="preserve"> one set of issues, </w:t>
      </w:r>
      <w:r>
        <w:t>and then there is the relevance for trying to squeeze costs out of the payment system</w:t>
      </w:r>
      <w:r>
        <w:t xml:space="preserve"> and create something like that. We are committed to publishing a discussion paper in March that will lay </w:t>
      </w:r>
      <w:r>
        <w:t>out a bunch of the issues.</w:t>
      </w:r>
      <w:r>
        <w:t xml:space="preserve"> </w:t>
      </w:r>
      <w:r>
        <w:t xml:space="preserve">I am sure </w:t>
      </w:r>
      <w:r>
        <w:t xml:space="preserve">we </w:t>
      </w:r>
      <w:r>
        <w:t>wil</w:t>
      </w:r>
      <w:r>
        <w:t xml:space="preserve">l </w:t>
      </w:r>
      <w:r>
        <w:t>be back here after we have done the analysis</w:t>
      </w:r>
      <w:r>
        <w:t xml:space="preserve"> to tell you where we come down on the </w:t>
      </w:r>
      <w:r w:rsidR="00F63018">
        <w:t>spectrum</w:t>
      </w:r>
      <w:r>
        <w:t xml:space="preserve"> of exactly where we want to go, and whether the Bank of England will endorse </w:t>
      </w:r>
      <w:r w:rsidR="00F63018">
        <w:t>something</w:t>
      </w:r>
      <w:r>
        <w:t xml:space="preserve"> that would be its own currency.</w:t>
      </w:r>
    </w:p>
    <w:p w:rsidR="00176F6E" w:rsidP="00176F6E">
      <w:pPr>
        <w:pStyle w:val="Answer"/>
      </w:pPr>
      <w:r>
        <w:t xml:space="preserve">The principle we have laid out is </w:t>
      </w:r>
      <w:r w:rsidR="004D72E4">
        <w:t xml:space="preserve">that </w:t>
      </w:r>
      <w:r>
        <w:t>anything that is serving the same</w:t>
      </w:r>
      <w:r w:rsidR="004D72E4">
        <w:t xml:space="preserve"> purpose has to be regulated </w:t>
      </w:r>
      <w:r w:rsidR="00F63018">
        <w:t>to</w:t>
      </w:r>
      <w:r w:rsidR="004D72E4">
        <w:t xml:space="preserve"> the same standard. I</w:t>
      </w:r>
      <w:r>
        <w:t xml:space="preserve">t does not matter </w:t>
      </w:r>
      <w:r w:rsidR="00E61B58">
        <w:t>how</w:t>
      </w:r>
      <w:r>
        <w:t xml:space="preserve"> it is labelled</w:t>
      </w:r>
      <w:r w:rsidR="008E7649">
        <w:t xml:space="preserve">: </w:t>
      </w:r>
      <w:r w:rsidR="004D72E4">
        <w:t>if it is going to function as money</w:t>
      </w:r>
      <w:r w:rsidR="00E61B58">
        <w:t>,</w:t>
      </w:r>
      <w:r w:rsidR="004D72E4">
        <w:t xml:space="preserve"> it has to have all the </w:t>
      </w:r>
      <w:r w:rsidR="00F63018">
        <w:t>protections</w:t>
      </w:r>
      <w:r w:rsidR="004D72E4">
        <w:t xml:space="preserve"> </w:t>
      </w:r>
      <w:r w:rsidR="00BE0936">
        <w:t>of</w:t>
      </w:r>
      <w:r w:rsidR="004D72E4">
        <w:t xml:space="preserve"> money. </w:t>
      </w:r>
      <w:r>
        <w:t>We are g</w:t>
      </w:r>
      <w:r w:rsidR="004D72E4">
        <w:t>o</w:t>
      </w:r>
      <w:r>
        <w:t xml:space="preserve">ing to guarantee </w:t>
      </w:r>
      <w:r w:rsidR="004D72E4">
        <w:t xml:space="preserve">that </w:t>
      </w:r>
      <w:r>
        <w:t>that is there, but beyond that we have not prejudged</w:t>
      </w:r>
      <w:r w:rsidR="004D72E4">
        <w:t xml:space="preserve"> </w:t>
      </w:r>
      <w:r w:rsidR="00F63018">
        <w:t>exactly</w:t>
      </w:r>
      <w:r w:rsidR="004D72E4">
        <w:t xml:space="preserve"> what the landscape should look like</w:t>
      </w:r>
      <w:r>
        <w:t>.</w:t>
      </w:r>
      <w:r w:rsidR="004D72E4">
        <w:t xml:space="preserve"> It is important to have innovation. We </w:t>
      </w:r>
      <w:r>
        <w:t>do not want to stifle innovation, but we also do not want to put ou</w:t>
      </w:r>
      <w:r w:rsidR="004D72E4">
        <w:t xml:space="preserve">r </w:t>
      </w:r>
      <w:r>
        <w:t xml:space="preserve">thumb on the scale </w:t>
      </w:r>
      <w:r w:rsidR="004D72E4">
        <w:t xml:space="preserve">to </w:t>
      </w:r>
      <w:r>
        <w:t>prejudge one outcome vers</w:t>
      </w:r>
      <w:r w:rsidR="004D72E4">
        <w:t>u</w:t>
      </w:r>
      <w:r>
        <w:t>s another.</w:t>
      </w:r>
      <w:r w:rsidR="004D72E4">
        <w:t xml:space="preserve"> I am sure </w:t>
      </w:r>
      <w:r w:rsidR="004D72E4">
        <w:t>Sam,</w:t>
      </w:r>
      <w:r w:rsidR="004D72E4">
        <w:t xml:space="preserve"> Don and the </w:t>
      </w:r>
      <w:r w:rsidR="0049550E">
        <w:t>Governor</w:t>
      </w:r>
      <w:r w:rsidR="004D72E4">
        <w:t xml:space="preserve"> can elaborate.</w:t>
      </w:r>
    </w:p>
    <w:p w:rsidR="00176F6E" w:rsidP="00E61B58">
      <w:pPr>
        <w:pStyle w:val="Question"/>
        <w:numPr>
          <w:ilvl w:val="0"/>
          <w:numId w:val="0"/>
        </w:numPr>
        <w:ind w:left="794"/>
      </w:pPr>
      <w:sdt>
        <w:sdtPr>
          <w:alias w:val="Member"/>
          <w:tag w:val="&lt;Member mnisId='4064' dodsId='83404'&gt;"/>
          <w:id w:val="-1573884452"/>
          <w:placeholder>
            <w:docPart w:val="DefaultPlaceholder_-1854013440"/>
          </w:placeholder>
          <w:richText/>
        </w:sdtPr>
        <w:sdtContent>
          <w:r w:rsidRPr="00176F6E">
            <w:rPr>
              <w:b/>
            </w:rPr>
            <w:t>Mr Baker:</w:t>
          </w:r>
        </w:sdtContent>
      </w:sdt>
      <w:r>
        <w:t xml:space="preserve"> </w:t>
      </w:r>
      <w:r w:rsidR="004D72E4">
        <w:t>Do</w:t>
      </w:r>
      <w:r w:rsidR="00E61B58">
        <w:t>;</w:t>
      </w:r>
      <w:r w:rsidR="004D72E4">
        <w:t xml:space="preserve"> I do not want to have too short a conversation now</w:t>
      </w:r>
      <w:r w:rsidR="00E61B58">
        <w:t>.</w:t>
      </w:r>
      <w:r w:rsidR="004D72E4">
        <w:t xml:space="preserve"> </w:t>
      </w:r>
      <w:r>
        <w:t xml:space="preserve">I am </w:t>
      </w:r>
      <w:r w:rsidR="004D72E4">
        <w:t xml:space="preserve">now </w:t>
      </w:r>
      <w:r>
        <w:t>looking forward immensely to the March report.</w:t>
      </w:r>
    </w:p>
    <w:p w:rsidR="00E9026C" w:rsidP="00176F6E">
      <w:pPr>
        <w:pStyle w:val="Answer"/>
      </w:pPr>
      <w:sdt>
        <w:sdtPr>
          <w:alias w:val="Witness"/>
          <w:id w:val="339047225"/>
          <w:placeholder>
            <w:docPart w:val="DefaultPlaceholder_-1854013440"/>
          </w:placeholder>
          <w:richText/>
        </w:sdtPr>
        <w:sdtContent>
          <w:r w:rsidRPr="008D200C" w:rsidR="008D200C">
            <w:rPr>
              <w:b/>
              <w:i/>
            </w:rPr>
            <w:t>Donald Kohn:</w:t>
          </w:r>
          <w:r w:rsidRPr="00176F6E" w:rsidR="00176F6E">
            <w:rPr>
              <w:b/>
            </w:rPr>
            <w:t xml:space="preserve"> </w:t>
          </w:r>
        </w:sdtContent>
      </w:sdt>
      <w:r w:rsidR="00176F6E">
        <w:t xml:space="preserve">Let me elaborate on </w:t>
      </w:r>
      <w:r w:rsidR="00176F6E">
        <w:t>one point</w:t>
      </w:r>
      <w:r w:rsidR="00176F6E">
        <w:t xml:space="preserve"> Anil made.</w:t>
      </w:r>
      <w:r w:rsidR="004D72E4">
        <w:t xml:space="preserve"> For private </w:t>
      </w:r>
      <w:r w:rsidR="004D72E4">
        <w:t>stablecoin</w:t>
      </w:r>
      <w:r w:rsidR="004D72E4">
        <w:t xml:space="preserve"> used in payments</w:t>
      </w:r>
      <w:r w:rsidR="00E61B58">
        <w:t>,</w:t>
      </w:r>
      <w:r w:rsidR="004D72E4">
        <w:t xml:space="preserve"> t</w:t>
      </w:r>
      <w:r w:rsidR="00176F6E">
        <w:t xml:space="preserve">he </w:t>
      </w:r>
      <w:r w:rsidR="000011B7">
        <w:t>c</w:t>
      </w:r>
      <w:r w:rsidR="00176F6E">
        <w:t>ommittee has said that financial stability will depend on people bein</w:t>
      </w:r>
      <w:r w:rsidR="004D72E4">
        <w:t>g</w:t>
      </w:r>
      <w:r w:rsidR="00176F6E">
        <w:t xml:space="preserve"> as con</w:t>
      </w:r>
      <w:r w:rsidR="00CC0561">
        <w:t>f</w:t>
      </w:r>
      <w:r w:rsidR="00176F6E">
        <w:t xml:space="preserve">ident in their ability </w:t>
      </w:r>
      <w:r w:rsidR="00CC0561">
        <w:t xml:space="preserve">to exchange that </w:t>
      </w:r>
      <w:r w:rsidR="00176F6E">
        <w:t xml:space="preserve">means </w:t>
      </w:r>
      <w:r w:rsidR="00CC0561">
        <w:t xml:space="preserve">of payment for goods and </w:t>
      </w:r>
      <w:r w:rsidR="00F63018">
        <w:t>services</w:t>
      </w:r>
      <w:r w:rsidR="00CC0561">
        <w:t xml:space="preserve"> for other means of </w:t>
      </w:r>
      <w:r w:rsidR="00176F6E">
        <w:t>payment as they are in bank deposits</w:t>
      </w:r>
      <w:r w:rsidR="00CC0561">
        <w:t xml:space="preserve">, which are </w:t>
      </w:r>
      <w:r w:rsidR="00F63018">
        <w:t>another</w:t>
      </w:r>
      <w:r w:rsidR="00CC0561">
        <w:t xml:space="preserve"> private form of payment. </w:t>
      </w:r>
      <w:r w:rsidR="00B91BD7">
        <w:t xml:space="preserve">The regulation of the </w:t>
      </w:r>
      <w:r w:rsidR="00B91BD7">
        <w:t>stableco</w:t>
      </w:r>
      <w:r w:rsidR="00CC0561">
        <w:t>i</w:t>
      </w:r>
      <w:r w:rsidR="00B91BD7">
        <w:t>n</w:t>
      </w:r>
      <w:r w:rsidR="00B91BD7">
        <w:t xml:space="preserve"> should ensure the same kind of confidence that</w:t>
      </w:r>
      <w:r w:rsidR="00E61B58">
        <w:t>,</w:t>
      </w:r>
      <w:r w:rsidR="00B91BD7">
        <w:t xml:space="preserve"> once you have a </w:t>
      </w:r>
      <w:r w:rsidR="00B91BD7">
        <w:t>stablecoin</w:t>
      </w:r>
      <w:r w:rsidR="00E61B58">
        <w:t>,</w:t>
      </w:r>
      <w:r w:rsidR="00B91BD7">
        <w:t xml:space="preserve"> you can conver</w:t>
      </w:r>
      <w:r w:rsidR="00CC0561">
        <w:t xml:space="preserve">t </w:t>
      </w:r>
      <w:r w:rsidR="00B91BD7">
        <w:t xml:space="preserve">it into a bank deposit or a bank note, </w:t>
      </w:r>
      <w:r w:rsidR="00E61B58">
        <w:t>the</w:t>
      </w:r>
      <w:r w:rsidR="00B91BD7">
        <w:t xml:space="preserve"> cash that people have for bank deposits.</w:t>
      </w:r>
    </w:p>
    <w:p w:rsidR="00B91BD7" w:rsidP="00176F6E">
      <w:pPr>
        <w:pStyle w:val="Answer"/>
      </w:pPr>
      <w:r>
        <w:t>The concern is</w:t>
      </w:r>
      <w:r w:rsidR="00E61B58">
        <w:t xml:space="preserve"> this.</w:t>
      </w:r>
      <w:r>
        <w:t xml:space="preserve"> </w:t>
      </w:r>
      <w:r w:rsidR="00E61B58">
        <w:t xml:space="preserve">If </w:t>
      </w:r>
      <w:r>
        <w:t xml:space="preserve">you created </w:t>
      </w:r>
      <w:r>
        <w:t>stablecoins</w:t>
      </w:r>
      <w:r w:rsidR="00E61B58">
        <w:t>,</w:t>
      </w:r>
      <w:r>
        <w:t xml:space="preserve"> and </w:t>
      </w:r>
      <w:r w:rsidR="00E9026C">
        <w:t xml:space="preserve">people </w:t>
      </w:r>
      <w:r>
        <w:t xml:space="preserve">thought they were </w:t>
      </w:r>
      <w:r w:rsidR="00E9026C">
        <w:t xml:space="preserve">good for payments and </w:t>
      </w:r>
      <w:r>
        <w:t>convertible into fiat money</w:t>
      </w:r>
      <w:r w:rsidR="00E9026C">
        <w:t xml:space="preserve"> at a fixed rate, and then they were not</w:t>
      </w:r>
      <w:r w:rsidR="00E61B58">
        <w:t>,</w:t>
      </w:r>
      <w:r w:rsidR="00E9026C">
        <w:t xml:space="preserve"> </w:t>
      </w:r>
      <w:r w:rsidR="00E61B58">
        <w:t xml:space="preserve">it </w:t>
      </w:r>
      <w:r>
        <w:t>would</w:t>
      </w:r>
      <w:r w:rsidR="00E9026C">
        <w:t xml:space="preserve"> </w:t>
      </w:r>
      <w:r>
        <w:t>cau</w:t>
      </w:r>
      <w:r w:rsidR="00E9026C">
        <w:t>s</w:t>
      </w:r>
      <w:r>
        <w:t>e a huge amount of damage</w:t>
      </w:r>
      <w:r w:rsidR="0059697F">
        <w:t xml:space="preserve">, certainly to the people holding the </w:t>
      </w:r>
      <w:r w:rsidR="0059697F">
        <w:t>stablecoins</w:t>
      </w:r>
      <w:r w:rsidR="0059697F">
        <w:t xml:space="preserve">, but it could more broadly undermine confidence in the payments system, which is </w:t>
      </w:r>
      <w:r w:rsidR="002C7232">
        <w:t>the core of the financial system</w:t>
      </w:r>
      <w:r w:rsidR="00E61B58">
        <w:t>.</w:t>
      </w:r>
      <w:r w:rsidR="002C7232">
        <w:t xml:space="preserve"> </w:t>
      </w:r>
      <w:r w:rsidR="00E61B58">
        <w:t xml:space="preserve">There </w:t>
      </w:r>
      <w:r>
        <w:t xml:space="preserve">may be a </w:t>
      </w:r>
      <w:r w:rsidR="002C7232">
        <w:t xml:space="preserve">number </w:t>
      </w:r>
      <w:r>
        <w:t xml:space="preserve">of ways of achieving </w:t>
      </w:r>
      <w:r w:rsidR="002C7232">
        <w:t>t</w:t>
      </w:r>
      <w:r>
        <w:t>hat</w:t>
      </w:r>
      <w:r w:rsidR="002C7232">
        <w:t xml:space="preserve"> </w:t>
      </w:r>
      <w:r w:rsidR="00E61B58">
        <w:t xml:space="preserve">equivalence of regulation of certainty, </w:t>
      </w:r>
      <w:r w:rsidR="002C7232">
        <w:t xml:space="preserve">depending on what is backing the </w:t>
      </w:r>
      <w:r w:rsidR="002C7232">
        <w:t>stablecoin</w:t>
      </w:r>
      <w:r w:rsidR="002C7232">
        <w:t xml:space="preserve">. </w:t>
      </w:r>
      <w:r>
        <w:t>You do not have t</w:t>
      </w:r>
      <w:r w:rsidR="002C7232">
        <w:t>o</w:t>
      </w:r>
      <w:r>
        <w:t xml:space="preserve"> regulate </w:t>
      </w:r>
      <w:r>
        <w:t>stabl</w:t>
      </w:r>
      <w:r w:rsidR="002C7232">
        <w:t>e</w:t>
      </w:r>
      <w:r>
        <w:t>coins</w:t>
      </w:r>
      <w:r>
        <w:t xml:space="preserve"> as banks if</w:t>
      </w:r>
      <w:r w:rsidR="00A46129">
        <w:t xml:space="preserve"> they are not holding bank-like assets. If they are holding much safer assets</w:t>
      </w:r>
      <w:r w:rsidR="00E61B58">
        <w:t>,</w:t>
      </w:r>
      <w:r w:rsidR="00A46129">
        <w:t xml:space="preserve"> there may be another way of doing it, but </w:t>
      </w:r>
      <w:r>
        <w:t xml:space="preserve">the goal should be that same assurance </w:t>
      </w:r>
      <w:r w:rsidR="00A46129">
        <w:t xml:space="preserve">that </w:t>
      </w:r>
      <w:r>
        <w:t>you have when you are holding a bank deposit.</w:t>
      </w:r>
    </w:p>
    <w:p w:rsidR="00176F6E" w:rsidP="00B91BD7">
      <w:pPr>
        <w:pStyle w:val="Question"/>
      </w:pPr>
      <w:sdt>
        <w:sdtPr>
          <w:alias w:val="Member"/>
          <w:tag w:val="&lt;Member mnisId='4064' dodsId='83404'&gt;"/>
          <w:id w:val="-333683975"/>
          <w:placeholder>
            <w:docPart w:val="DefaultPlaceholder_-1854013440"/>
          </w:placeholder>
          <w:richText/>
        </w:sdtPr>
        <w:sdtContent>
          <w:r w:rsidRPr="00B91BD7" w:rsidR="00B91BD7">
            <w:rPr>
              <w:b/>
            </w:rPr>
            <w:t>Mr Baker:</w:t>
          </w:r>
        </w:sdtContent>
      </w:sdt>
      <w:r w:rsidR="00B91BD7">
        <w:t xml:space="preserve"> </w:t>
      </w:r>
      <w:r w:rsidR="00A46129">
        <w:t xml:space="preserve">When you talk about </w:t>
      </w:r>
      <w:r w:rsidR="00A46129">
        <w:t>stablecoins</w:t>
      </w:r>
      <w:r w:rsidR="00A46129">
        <w:t xml:space="preserve"> perhaps being backed by safer assets, m</w:t>
      </w:r>
      <w:r w:rsidR="00B91BD7">
        <w:t>ight they be backed by central bank reserves, for example?</w:t>
      </w:r>
    </w:p>
    <w:p w:rsidR="00B91BD7" w:rsidP="00B91BD7">
      <w:pPr>
        <w:pStyle w:val="Answer"/>
      </w:pPr>
      <w:sdt>
        <w:sdtPr>
          <w:alias w:val="Witness"/>
          <w:id w:val="-992715293"/>
          <w:placeholder>
            <w:docPart w:val="DefaultPlaceholder_-1854013440"/>
          </w:placeholder>
          <w:richText/>
        </w:sdtPr>
        <w:sdtContent>
          <w:r w:rsidRPr="008D200C" w:rsidR="008D200C">
            <w:rPr>
              <w:b/>
              <w:i/>
            </w:rPr>
            <w:t>Donald Kohn:</w:t>
          </w:r>
          <w:r w:rsidRPr="00B91BD7">
            <w:rPr>
              <w:b/>
            </w:rPr>
            <w:t xml:space="preserve"> </w:t>
          </w:r>
        </w:sdtContent>
      </w:sdt>
      <w:r>
        <w:t xml:space="preserve">That is certainly </w:t>
      </w:r>
      <w:r w:rsidR="00A46129">
        <w:t>possible</w:t>
      </w:r>
      <w:r>
        <w:t>. That is one model that people have ta</w:t>
      </w:r>
      <w:r w:rsidR="00A46129">
        <w:t>l</w:t>
      </w:r>
      <w:r>
        <w:t>ked about</w:t>
      </w:r>
      <w:r w:rsidR="00A46129">
        <w:t xml:space="preserve">, issuing </w:t>
      </w:r>
      <w:r>
        <w:t>stablecoins</w:t>
      </w:r>
      <w:r w:rsidR="00A46129">
        <w:t xml:space="preserve"> and holding a </w:t>
      </w:r>
      <w:r w:rsidR="00F63018">
        <w:t>deposit</w:t>
      </w:r>
      <w:r w:rsidR="00A46129">
        <w:t xml:space="preserve"> directly or indirectly at the Bank of England</w:t>
      </w:r>
      <w:r>
        <w:t>.</w:t>
      </w:r>
      <w:r w:rsidR="00A46129">
        <w:t xml:space="preserve"> </w:t>
      </w:r>
      <w:r>
        <w:t xml:space="preserve">That </w:t>
      </w:r>
      <w:r w:rsidR="00A46129">
        <w:t xml:space="preserve">is one model, </w:t>
      </w:r>
      <w:r w:rsidR="00E61B58">
        <w:t>which</w:t>
      </w:r>
      <w:r w:rsidR="00A46129">
        <w:t xml:space="preserve"> presumably </w:t>
      </w:r>
      <w:r>
        <w:t>would require much</w:t>
      </w:r>
      <w:r w:rsidR="00A46129">
        <w:t xml:space="preserve">, much </w:t>
      </w:r>
      <w:r>
        <w:t>lighter regulation</w:t>
      </w:r>
      <w:r w:rsidR="00E61B58">
        <w:t xml:space="preserve">, </w:t>
      </w:r>
      <w:r w:rsidR="00A46129">
        <w:t>if any</w:t>
      </w:r>
      <w:r w:rsidR="00E61B58">
        <w:t xml:space="preserve">, </w:t>
      </w:r>
      <w:r w:rsidR="00A46129">
        <w:t xml:space="preserve">than one where the </w:t>
      </w:r>
      <w:r w:rsidR="00A46129">
        <w:t>stablecoin</w:t>
      </w:r>
      <w:r w:rsidR="00E61B58">
        <w:t>s</w:t>
      </w:r>
      <w:r w:rsidR="00A46129">
        <w:t xml:space="preserve"> were backed by other kinds of assets</w:t>
      </w:r>
      <w:r>
        <w:t>.</w:t>
      </w:r>
    </w:p>
    <w:p w:rsidR="00916602" w:rsidP="00B91BD7">
      <w:pPr>
        <w:pStyle w:val="Question"/>
      </w:pPr>
      <w:sdt>
        <w:sdtPr>
          <w:alias w:val="Member"/>
          <w:tag w:val="&lt;Member mnisId='4064' dodsId='83404'&gt;"/>
          <w:id w:val="1959920162"/>
          <w:placeholder>
            <w:docPart w:val="DefaultPlaceholder_-1854013440"/>
          </w:placeholder>
          <w:richText/>
        </w:sdtPr>
        <w:sdtContent>
          <w:r w:rsidRPr="00B91BD7" w:rsidR="00B91BD7">
            <w:rPr>
              <w:b/>
            </w:rPr>
            <w:t>Mr Baker:</w:t>
          </w:r>
        </w:sdtContent>
      </w:sdt>
      <w:r w:rsidR="00B91BD7">
        <w:t xml:space="preserve"> This raises </w:t>
      </w:r>
      <w:r w:rsidR="00A46129">
        <w:t>innumerable fascinating issues</w:t>
      </w:r>
      <w:r w:rsidR="004709D5">
        <w:t xml:space="preserve">. It </w:t>
      </w:r>
      <w:r w:rsidR="00A46129">
        <w:t xml:space="preserve">seems to </w:t>
      </w:r>
      <w:r>
        <w:t xml:space="preserve">me </w:t>
      </w:r>
      <w:r w:rsidR="004709D5">
        <w:t xml:space="preserve">to be </w:t>
      </w:r>
      <w:r>
        <w:t xml:space="preserve">surfacing so many questions </w:t>
      </w:r>
      <w:r w:rsidR="004709D5">
        <w:t>that</w:t>
      </w:r>
      <w:r>
        <w:t xml:space="preserve"> we have taken for granted, p</w:t>
      </w:r>
      <w:r w:rsidR="00B91BD7">
        <w:t xml:space="preserve">erhaps for a couple of </w:t>
      </w:r>
      <w:r w:rsidR="00F63018">
        <w:t>hundred</w:t>
      </w:r>
      <w:r w:rsidR="00B91BD7">
        <w:t xml:space="preserve"> years since the Bank Chart</w:t>
      </w:r>
      <w:r>
        <w:t>e</w:t>
      </w:r>
      <w:r w:rsidR="00B91BD7">
        <w:t>r Act</w:t>
      </w:r>
      <w:r w:rsidR="004709D5">
        <w:t>, such as</w:t>
      </w:r>
      <w:r>
        <w:t xml:space="preserve"> the nature of redemption: redemption in what? What does it mean to redeem? For the record, you are nodding, and I am grateful.</w:t>
      </w:r>
    </w:p>
    <w:p w:rsidR="00B91BD7" w:rsidP="00916602">
      <w:pPr>
        <w:pStyle w:val="Question"/>
        <w:numPr>
          <w:ilvl w:val="0"/>
          <w:numId w:val="0"/>
        </w:numPr>
        <w:ind w:left="794"/>
      </w:pPr>
      <w:r>
        <w:t xml:space="preserve">In particular, when we talk about a </w:t>
      </w:r>
      <w:r>
        <w:t>stabl</w:t>
      </w:r>
      <w:r w:rsidR="00916602">
        <w:t>e</w:t>
      </w:r>
      <w:r>
        <w:t>coin</w:t>
      </w:r>
      <w:r>
        <w:t xml:space="preserve"> </w:t>
      </w:r>
      <w:r w:rsidR="000011B7">
        <w:t xml:space="preserve">potentially </w:t>
      </w:r>
      <w:r>
        <w:t>being b</w:t>
      </w:r>
      <w:r w:rsidR="00916602">
        <w:t>a</w:t>
      </w:r>
      <w:r>
        <w:t xml:space="preserve">cked by </w:t>
      </w:r>
      <w:r w:rsidR="004F445B">
        <w:t xml:space="preserve">central </w:t>
      </w:r>
      <w:r>
        <w:t>bank reserves</w:t>
      </w:r>
      <w:r w:rsidR="004F445B">
        <w:t xml:space="preserve">, is </w:t>
      </w:r>
      <w:r w:rsidR="004709D5">
        <w:t xml:space="preserve">the </w:t>
      </w:r>
      <w:r w:rsidR="004F445B">
        <w:t xml:space="preserve">question </w:t>
      </w:r>
      <w:r w:rsidR="004709D5">
        <w:t xml:space="preserve">then </w:t>
      </w:r>
      <w:r w:rsidR="004F445B">
        <w:t xml:space="preserve">on the table </w:t>
      </w:r>
      <w:r w:rsidR="004709D5">
        <w:t xml:space="preserve">that </w:t>
      </w:r>
      <w:r w:rsidR="004F445B">
        <w:t xml:space="preserve">we could end up entirely nationalising the monetary system? </w:t>
      </w:r>
      <w:r>
        <w:t xml:space="preserve">If </w:t>
      </w:r>
      <w:r>
        <w:t>stablecoins</w:t>
      </w:r>
      <w:r>
        <w:t xml:space="preserve"> are b</w:t>
      </w:r>
      <w:r w:rsidR="004F445B">
        <w:t>e</w:t>
      </w:r>
      <w:r>
        <w:t xml:space="preserve">ing used </w:t>
      </w:r>
      <w:r w:rsidR="004709D5">
        <w:t xml:space="preserve">widely </w:t>
      </w:r>
      <w:r>
        <w:t xml:space="preserve">in </w:t>
      </w:r>
      <w:r w:rsidR="004F445B">
        <w:t xml:space="preserve">the </w:t>
      </w:r>
      <w:r>
        <w:t>payment system</w:t>
      </w:r>
      <w:r w:rsidR="004709D5">
        <w:t>,</w:t>
      </w:r>
      <w:r w:rsidR="004F445B">
        <w:t xml:space="preserve"> are backed by central bank reserves</w:t>
      </w:r>
      <w:r w:rsidR="004709D5">
        <w:t xml:space="preserve"> </w:t>
      </w:r>
      <w:r w:rsidR="004F445B">
        <w:t xml:space="preserve">and </w:t>
      </w:r>
      <w:r w:rsidR="004709D5">
        <w:t xml:space="preserve">are </w:t>
      </w:r>
      <w:r w:rsidR="00F63018">
        <w:t>possibly</w:t>
      </w:r>
      <w:r w:rsidR="004F445B">
        <w:t xml:space="preserve"> issued by the central bank</w:t>
      </w:r>
      <w:r w:rsidR="004709D5">
        <w:t xml:space="preserve">, does </w:t>
      </w:r>
      <w:r>
        <w:t xml:space="preserve">a </w:t>
      </w:r>
      <w:r w:rsidR="00F63018">
        <w:t>world</w:t>
      </w:r>
      <w:r>
        <w:t xml:space="preserve"> emerge whe</w:t>
      </w:r>
      <w:r w:rsidR="004709D5">
        <w:t>re</w:t>
      </w:r>
      <w:r>
        <w:t xml:space="preserve"> people say</w:t>
      </w:r>
      <w:r w:rsidR="004F445B">
        <w:t xml:space="preserve">, “I am going to cut out the private banks altogether and </w:t>
      </w:r>
      <w:r>
        <w:t xml:space="preserve">keep my money in </w:t>
      </w:r>
      <w:r>
        <w:t>stab</w:t>
      </w:r>
      <w:r w:rsidR="004F445B">
        <w:t>l</w:t>
      </w:r>
      <w:r>
        <w:t>ecoins</w:t>
      </w:r>
      <w:r w:rsidR="004F445B">
        <w:t xml:space="preserve"> at the Bank of England”?</w:t>
      </w:r>
    </w:p>
    <w:p w:rsidR="00B91BD7" w:rsidP="00B91BD7">
      <w:pPr>
        <w:pStyle w:val="Answer"/>
      </w:pPr>
      <w:sdt>
        <w:sdtPr>
          <w:alias w:val="Witness"/>
          <w:id w:val="1336796741"/>
          <w:placeholder>
            <w:docPart w:val="DefaultPlaceholder_-1854013440"/>
          </w:placeholder>
          <w:richText/>
        </w:sdtPr>
        <w:sdtContent>
          <w:r w:rsidRPr="008D200C" w:rsidR="008D200C">
            <w:rPr>
              <w:b/>
              <w:i/>
            </w:rPr>
            <w:t>Sam Woods:</w:t>
          </w:r>
          <w:r w:rsidRPr="00B91BD7">
            <w:rPr>
              <w:b/>
            </w:rPr>
            <w:t xml:space="preserve"> </w:t>
          </w:r>
        </w:sdtContent>
      </w:sdt>
      <w:r>
        <w:t>There is a dynamic version of that</w:t>
      </w:r>
      <w:r w:rsidR="00EB60A8">
        <w:t xml:space="preserve"> question, which is directly a financial stability question</w:t>
      </w:r>
      <w:r w:rsidR="004709D5">
        <w:t>.</w:t>
      </w:r>
      <w:r w:rsidR="00EB60A8">
        <w:t xml:space="preserve"> If you had </w:t>
      </w:r>
      <w:r w:rsidR="004709D5">
        <w:t xml:space="preserve">a </w:t>
      </w:r>
      <w:r w:rsidR="00EB60A8">
        <w:t>reserve-backed digital currency</w:t>
      </w:r>
      <w:r w:rsidR="004709D5">
        <w:t xml:space="preserve"> or</w:t>
      </w:r>
      <w:r w:rsidR="003827B5">
        <w:t>, in one extreme form</w:t>
      </w:r>
      <w:r w:rsidR="004709D5">
        <w:t>,</w:t>
      </w:r>
      <w:r w:rsidR="003827B5">
        <w:t xml:space="preserve"> an actual central bank digital currency, </w:t>
      </w:r>
      <w:r>
        <w:t>what might happen when you go into a stress?</w:t>
      </w:r>
      <w:r w:rsidR="003827B5">
        <w:t xml:space="preserve"> </w:t>
      </w:r>
      <w:r>
        <w:t>It might be quite rational</w:t>
      </w:r>
      <w:r w:rsidR="003827B5">
        <w:t xml:space="preserve"> for people to herd out of bank accounts and into the CBDC</w:t>
      </w:r>
      <w:r>
        <w:t>.</w:t>
      </w:r>
      <w:r w:rsidR="003827B5">
        <w:t xml:space="preserve"> That is the kind of stuff we need to think through.</w:t>
      </w:r>
    </w:p>
    <w:p w:rsidR="00B91BD7" w:rsidP="00B91BD7">
      <w:pPr>
        <w:pStyle w:val="Question"/>
      </w:pPr>
      <w:sdt>
        <w:sdtPr>
          <w:alias w:val="Member"/>
          <w:tag w:val="&lt;Member mnisId='4064' dodsId='83404'&gt;"/>
          <w:id w:val="1122341223"/>
          <w:placeholder>
            <w:docPart w:val="DefaultPlaceholder_-1854013440"/>
          </w:placeholder>
          <w:richText/>
        </w:sdtPr>
        <w:sdtContent>
          <w:r w:rsidRPr="00B91BD7">
            <w:rPr>
              <w:b/>
            </w:rPr>
            <w:t>Mr Baker:</w:t>
          </w:r>
        </w:sdtContent>
      </w:sdt>
      <w:r>
        <w:t xml:space="preserve"> Another question that comes up with this is privacy</w:t>
      </w:r>
      <w:r w:rsidR="000428AC">
        <w:t xml:space="preserve">, because </w:t>
      </w:r>
      <w:r w:rsidR="000428AC">
        <w:t>one of the things people do not realise with blockchain is that i</w:t>
      </w:r>
      <w:r>
        <w:t>t is a ledge</w:t>
      </w:r>
      <w:r w:rsidR="000428AC">
        <w:t>r</w:t>
      </w:r>
      <w:r>
        <w:t xml:space="preserve"> </w:t>
      </w:r>
      <w:r w:rsidR="004709D5">
        <w:t>that</w:t>
      </w:r>
      <w:r>
        <w:t xml:space="preserve"> tracks movements of assets from one person to another. </w:t>
      </w:r>
      <w:r w:rsidR="000428AC">
        <w:t>I can see a world where c</w:t>
      </w:r>
      <w:r>
        <w:t xml:space="preserve">ivil libertarians like me get </w:t>
      </w:r>
      <w:r w:rsidR="000428AC">
        <w:t xml:space="preserve">quite </w:t>
      </w:r>
      <w:r>
        <w:t>concerned</w:t>
      </w:r>
      <w:r w:rsidR="000428AC">
        <w:t xml:space="preserve"> that the state</w:t>
      </w:r>
      <w:r w:rsidR="004709D5">
        <w:t>’s</w:t>
      </w:r>
      <w:r w:rsidR="000428AC">
        <w:t xml:space="preserve"> central bank has this enormous ledger that can track where everybody has spent all their money</w:t>
      </w:r>
      <w:r>
        <w:t>.</w:t>
      </w:r>
      <w:r w:rsidR="000428AC">
        <w:t xml:space="preserve"> </w:t>
      </w:r>
      <w:r>
        <w:t xml:space="preserve">I do </w:t>
      </w:r>
      <w:r w:rsidR="000428AC">
        <w:t xml:space="preserve">not </w:t>
      </w:r>
      <w:r>
        <w:t>know who to come to</w:t>
      </w:r>
      <w:r w:rsidR="000428AC">
        <w:t xml:space="preserve">; </w:t>
      </w:r>
      <w:r>
        <w:t xml:space="preserve">Anil and Donald, </w:t>
      </w:r>
      <w:r w:rsidR="000428AC">
        <w:t>y</w:t>
      </w:r>
      <w:r>
        <w:t>ou are both nodding.</w:t>
      </w:r>
    </w:p>
    <w:p w:rsidR="004709D5" w:rsidP="00B91BD7">
      <w:pPr>
        <w:pStyle w:val="Answer"/>
      </w:pPr>
      <w:sdt>
        <w:sdtPr>
          <w:alias w:val="Witness"/>
          <w:id w:val="668062379"/>
          <w:placeholder>
            <w:docPart w:val="DefaultPlaceholder_-1854013440"/>
          </w:placeholder>
          <w:richText/>
        </w:sdtPr>
        <w:sdtContent>
          <w:r w:rsidRPr="008D200C" w:rsidR="008D200C">
            <w:rPr>
              <w:b/>
              <w:i/>
            </w:rPr>
            <w:t>Anil Kashyap:</w:t>
          </w:r>
          <w:r w:rsidRPr="00B91BD7" w:rsidR="00B91BD7">
            <w:rPr>
              <w:b/>
            </w:rPr>
            <w:t xml:space="preserve"> </w:t>
          </w:r>
        </w:sdtContent>
      </w:sdt>
      <w:r w:rsidR="00B91BD7">
        <w:t xml:space="preserve">That is a great point. </w:t>
      </w:r>
      <w:r w:rsidR="00C506BC">
        <w:t>There is also a broader point, which is just k</w:t>
      </w:r>
      <w:r w:rsidR="00B91BD7">
        <w:t xml:space="preserve">eeping in mind </w:t>
      </w:r>
      <w:r w:rsidR="00C506BC">
        <w:t xml:space="preserve">that </w:t>
      </w:r>
      <w:r w:rsidR="00B91BD7">
        <w:t xml:space="preserve">private banks provide services beyond </w:t>
      </w:r>
      <w:r w:rsidR="00C506BC">
        <w:t xml:space="preserve">just their </w:t>
      </w:r>
      <w:r w:rsidR="00B91BD7">
        <w:t>liabilit</w:t>
      </w:r>
      <w:r w:rsidR="00C506BC">
        <w:t xml:space="preserve">ies. It is not just that banks exist to make payments; that is one thing they do, but </w:t>
      </w:r>
      <w:r w:rsidR="00B91BD7">
        <w:t>they also provide lending services</w:t>
      </w:r>
      <w:r w:rsidR="00C506BC">
        <w:t xml:space="preserve"> and do all kinds of other things. </w:t>
      </w:r>
      <w:r w:rsidR="00B91BD7">
        <w:t>It is not inevitable that we will see the demise of private banking</w:t>
      </w:r>
      <w:r w:rsidR="003A694E">
        <w:t xml:space="preserve">. You have just pointed out another advantage that the private banking system might have </w:t>
      </w:r>
      <w:r w:rsidR="00B91BD7">
        <w:t>relative to this thing</w:t>
      </w:r>
      <w:r w:rsidR="003A694E">
        <w:t xml:space="preserve">. </w:t>
      </w:r>
    </w:p>
    <w:p w:rsidR="00B91BD7" w:rsidP="00B91BD7">
      <w:pPr>
        <w:pStyle w:val="Answer"/>
      </w:pPr>
      <w:r>
        <w:t>It is like an exam question for the FPC to go and think through all these issues. It is one of the most active areas internationally</w:t>
      </w:r>
      <w:r w:rsidR="004709D5">
        <w:t xml:space="preserve">. Our </w:t>
      </w:r>
      <w:r>
        <w:t>M</w:t>
      </w:r>
      <w:r w:rsidR="003A694E">
        <w:t>ar</w:t>
      </w:r>
      <w:r>
        <w:t>ch paper w</w:t>
      </w:r>
      <w:r w:rsidR="003A694E">
        <w:t>i</w:t>
      </w:r>
      <w:r>
        <w:t xml:space="preserve">ll </w:t>
      </w:r>
      <w:r w:rsidR="003A694E">
        <w:t xml:space="preserve">hopefully </w:t>
      </w:r>
      <w:r>
        <w:t>put us in a leadership position</w:t>
      </w:r>
      <w:r w:rsidR="003A694E">
        <w:t xml:space="preserve"> vis-à-vis lots of other countries in laying out</w:t>
      </w:r>
      <w:r w:rsidR="00416B04">
        <w:t xml:space="preserve"> our </w:t>
      </w:r>
      <w:r w:rsidR="003A694E">
        <w:t>principles</w:t>
      </w:r>
      <w:r w:rsidR="004709D5">
        <w:t>,</w:t>
      </w:r>
      <w:r w:rsidR="00416B04">
        <w:t xml:space="preserve"> and what we think and have done. </w:t>
      </w:r>
      <w:r w:rsidR="00C6333E">
        <w:t xml:space="preserve">The </w:t>
      </w:r>
      <w:r w:rsidR="00416B04">
        <w:t>c</w:t>
      </w:r>
      <w:r w:rsidR="00DB7C23">
        <w:t>ommittee will be spending a lot of time on</w:t>
      </w:r>
      <w:r w:rsidR="00416B04">
        <w:t xml:space="preserve"> </w:t>
      </w:r>
      <w:r w:rsidR="00C6333E">
        <w:t xml:space="preserve">this </w:t>
      </w:r>
      <w:r w:rsidR="00416B04">
        <w:t>in the next couple of months.</w:t>
      </w:r>
    </w:p>
    <w:p w:rsidR="00C6333E" w:rsidP="00B91BD7">
      <w:pPr>
        <w:pStyle w:val="Answer"/>
      </w:pPr>
      <w:sdt>
        <w:sdtPr>
          <w:alias w:val="Member"/>
          <w:tag w:val="&lt;Member mnisId='4064' dodsId='83404'&gt;"/>
          <w:id w:val="117499760"/>
          <w:placeholder>
            <w:docPart w:val="78CAE5BBD18143D18769014B86796781"/>
          </w:placeholder>
          <w:richText/>
        </w:sdtPr>
        <w:sdtContent>
          <w:r w:rsidRPr="00B91BD7">
            <w:rPr>
              <w:b/>
            </w:rPr>
            <w:t>Mr Baker:</w:t>
          </w:r>
        </w:sdtContent>
      </w:sdt>
      <w:r>
        <w:t xml:space="preserve"> That is very interesting.</w:t>
      </w:r>
    </w:p>
    <w:p w:rsidR="00DB7C23" w:rsidP="00DB7C23">
      <w:pPr>
        <w:pStyle w:val="Answer"/>
      </w:pPr>
      <w:sdt>
        <w:sdtPr>
          <w:alias w:val="Witness"/>
          <w:id w:val="800275292"/>
          <w:placeholder>
            <w:docPart w:val="DefaultPlaceholder_-1854013440"/>
          </w:placeholder>
          <w:richText/>
        </w:sdtPr>
        <w:sdtContent>
          <w:r w:rsidRPr="008D200C" w:rsidR="008D200C">
            <w:rPr>
              <w:b/>
              <w:i/>
            </w:rPr>
            <w:t>Andrew Bailey:</w:t>
          </w:r>
          <w:r w:rsidRPr="00DB7C23">
            <w:rPr>
              <w:b/>
            </w:rPr>
            <w:t xml:space="preserve"> </w:t>
          </w:r>
        </w:sdtContent>
      </w:sdt>
      <w:r>
        <w:t xml:space="preserve">You have put your finger on </w:t>
      </w:r>
      <w:r w:rsidR="00416B04">
        <w:t xml:space="preserve">many of the big </w:t>
      </w:r>
      <w:r>
        <w:t>issues</w:t>
      </w:r>
      <w:r w:rsidR="00B41C36">
        <w:t xml:space="preserve"> that we want to cover in this paper, so that is excellent. </w:t>
      </w:r>
    </w:p>
    <w:p w:rsidR="00DB7C23" w:rsidP="00426816">
      <w:pPr>
        <w:pStyle w:val="Question"/>
        <w:numPr>
          <w:ilvl w:val="0"/>
          <w:numId w:val="0"/>
        </w:numPr>
        <w:ind w:left="794"/>
      </w:pPr>
      <w:sdt>
        <w:sdtPr>
          <w:alias w:val="Member"/>
          <w:tag w:val="&lt;Member mnisId='4064' dodsId='83404'&gt;"/>
          <w:id w:val="1122652910"/>
          <w:placeholder>
            <w:docPart w:val="DefaultPlaceholder_-1854013440"/>
          </w:placeholder>
          <w:richText/>
        </w:sdtPr>
        <w:sdtContent>
          <w:r w:rsidRPr="00DB7C23">
            <w:rPr>
              <w:b/>
            </w:rPr>
            <w:t>Mr Baker:</w:t>
          </w:r>
        </w:sdtContent>
      </w:sdt>
      <w:r>
        <w:t xml:space="preserve"> </w:t>
      </w:r>
      <w:r w:rsidR="00B41C36">
        <w:t>I will g</w:t>
      </w:r>
      <w:r>
        <w:t>ive myself a gold star.</w:t>
      </w:r>
    </w:p>
    <w:p w:rsidR="000011B7" w:rsidP="00DB7C23">
      <w:pPr>
        <w:pStyle w:val="Answer"/>
      </w:pPr>
      <w:sdt>
        <w:sdtPr>
          <w:alias w:val="Witness"/>
          <w:id w:val="817927292"/>
          <w:placeholder>
            <w:docPart w:val="DefaultPlaceholder_-1854013440"/>
          </w:placeholder>
          <w:richText/>
        </w:sdtPr>
        <w:sdtContent>
          <w:r w:rsidRPr="008D200C" w:rsidR="008D200C">
            <w:rPr>
              <w:b/>
              <w:i/>
            </w:rPr>
            <w:t>Andrew Bailey:</w:t>
          </w:r>
          <w:r w:rsidRPr="00DB7C23" w:rsidR="00DB7C23">
            <w:rPr>
              <w:b/>
            </w:rPr>
            <w:t xml:space="preserve"> </w:t>
          </w:r>
        </w:sdtContent>
      </w:sdt>
      <w:r w:rsidR="00426816">
        <w:t xml:space="preserve">Actually, I think </w:t>
      </w:r>
      <w:r w:rsidR="00B41C36">
        <w:t>I will hire you to write it.</w:t>
      </w:r>
    </w:p>
    <w:p w:rsidR="000D3B98" w:rsidP="00DB7C23">
      <w:pPr>
        <w:pStyle w:val="Answer"/>
      </w:pPr>
      <w:r>
        <w:t xml:space="preserve">There are two things that I want to observe. </w:t>
      </w:r>
      <w:r w:rsidR="00426816">
        <w:t xml:space="preserve">First, </w:t>
      </w:r>
      <w:r w:rsidR="00B41C36">
        <w:t>a</w:t>
      </w:r>
      <w:r w:rsidR="00DB7C23">
        <w:t>s you know, on</w:t>
      </w:r>
      <w:r w:rsidR="00B41C36">
        <w:t>e</w:t>
      </w:r>
      <w:r w:rsidR="00DB7C23">
        <w:t xml:space="preserve"> thing </w:t>
      </w:r>
      <w:r w:rsidR="00B41C36">
        <w:t xml:space="preserve">that has been </w:t>
      </w:r>
      <w:r w:rsidR="00DB7C23">
        <w:t xml:space="preserve">doing the rounds </w:t>
      </w:r>
      <w:r w:rsidR="00941EE8">
        <w:t xml:space="preserve">in the last year or so is this proposal that was </w:t>
      </w:r>
      <w:r w:rsidR="00C06C65">
        <w:t xml:space="preserve">called Libra and is </w:t>
      </w:r>
      <w:r w:rsidR="00DB7C23">
        <w:t>now called</w:t>
      </w:r>
      <w:r w:rsidR="00C06C65">
        <w:t xml:space="preserve"> Diem, which has been associated with </w:t>
      </w:r>
      <w:r w:rsidR="00DB7C23">
        <w:t>Facebook. That has cau</w:t>
      </w:r>
      <w:r w:rsidR="00C06C65">
        <w:t>s</w:t>
      </w:r>
      <w:r w:rsidR="00DB7C23">
        <w:t>ed quite a few reactions</w:t>
      </w:r>
      <w:r w:rsidR="00C06C65">
        <w:t>, but one of the issues in that is w</w:t>
      </w:r>
      <w:r w:rsidR="00DB7C23">
        <w:t xml:space="preserve">here the business model </w:t>
      </w:r>
      <w:r w:rsidR="00426816">
        <w:t xml:space="preserve">is </w:t>
      </w:r>
      <w:r w:rsidR="00DB7C23">
        <w:t>in this thing</w:t>
      </w:r>
      <w:r w:rsidR="00426816">
        <w:t>.</w:t>
      </w:r>
      <w:r w:rsidR="00C06C65">
        <w:t xml:space="preserve"> Is it actually in the privacy of information </w:t>
      </w:r>
      <w:r>
        <w:t xml:space="preserve">in </w:t>
      </w:r>
      <w:r w:rsidR="00F63018">
        <w:t>terms</w:t>
      </w:r>
      <w:r>
        <w:t xml:space="preserve"> of a</w:t>
      </w:r>
      <w:r w:rsidR="00DB7C23">
        <w:t xml:space="preserve">ccess to information </w:t>
      </w:r>
      <w:r>
        <w:t xml:space="preserve">which </w:t>
      </w:r>
      <w:r w:rsidR="00DB7C23">
        <w:t>would not be central banks</w:t>
      </w:r>
      <w:r>
        <w:t xml:space="preserve">, of </w:t>
      </w:r>
      <w:r>
        <w:t>course.</w:t>
      </w:r>
      <w:r>
        <w:t xml:space="preserve"> This would be private sector access to information. </w:t>
      </w:r>
      <w:r w:rsidR="00DB7C23">
        <w:t xml:space="preserve">How do you make money off this thing? </w:t>
      </w:r>
      <w:r>
        <w:t xml:space="preserve">Is it actually via the access to information? </w:t>
      </w:r>
      <w:r w:rsidR="00DB7C23">
        <w:t>You raise a very important question there</w:t>
      </w:r>
      <w:r>
        <w:t xml:space="preserve"> about the </w:t>
      </w:r>
      <w:r w:rsidR="00F63018">
        <w:t>whole</w:t>
      </w:r>
      <w:r>
        <w:t xml:space="preserve"> question of information privacy</w:t>
      </w:r>
      <w:r w:rsidR="00DB7C23">
        <w:t>.</w:t>
      </w:r>
    </w:p>
    <w:p w:rsidR="00DB7C23" w:rsidP="00DB7C23">
      <w:pPr>
        <w:pStyle w:val="Answer"/>
      </w:pPr>
      <w:r>
        <w:t xml:space="preserve">You </w:t>
      </w:r>
      <w:r w:rsidR="000D3B98">
        <w:t xml:space="preserve">mentioned the Bank Charter Act, </w:t>
      </w:r>
      <w:r>
        <w:t xml:space="preserve">so </w:t>
      </w:r>
      <w:r w:rsidR="000D3B98">
        <w:t xml:space="preserve">I have to say this. The interesting thing </w:t>
      </w:r>
      <w:r>
        <w:t>in</w:t>
      </w:r>
      <w:r w:rsidR="000D3B98">
        <w:t xml:space="preserve"> this country</w:t>
      </w:r>
      <w:r>
        <w:t xml:space="preserve">, </w:t>
      </w:r>
      <w:r w:rsidR="000D3B98">
        <w:t>and we did flag this in the FSR</w:t>
      </w:r>
      <w:r>
        <w:t xml:space="preserve">, </w:t>
      </w:r>
      <w:r w:rsidR="00B564E8">
        <w:t xml:space="preserve">is that </w:t>
      </w:r>
      <w:r>
        <w:t>o</w:t>
      </w:r>
      <w:r w:rsidR="00B564E8">
        <w:t>d</w:t>
      </w:r>
      <w:r>
        <w:t>dly enough we have a</w:t>
      </w:r>
      <w:r w:rsidR="00B564E8">
        <w:t xml:space="preserve"> bit of an</w:t>
      </w:r>
      <w:r>
        <w:t xml:space="preserve"> old model for this, which is the arrangements for </w:t>
      </w:r>
      <w:r w:rsidR="00B564E8">
        <w:t xml:space="preserve">the </w:t>
      </w:r>
      <w:r>
        <w:t>issu</w:t>
      </w:r>
      <w:r>
        <w:t>e</w:t>
      </w:r>
      <w:r>
        <w:t xml:space="preserve"> of bank notes in Scotland and Northern Ireland</w:t>
      </w:r>
      <w:r w:rsidR="007B7941">
        <w:t xml:space="preserve">. Going </w:t>
      </w:r>
      <w:r w:rsidR="003F7F8A">
        <w:t xml:space="preserve">back to two pieces of legislation </w:t>
      </w:r>
      <w:r w:rsidR="007B7941">
        <w:t xml:space="preserve">just </w:t>
      </w:r>
      <w:r w:rsidR="003F7F8A">
        <w:t>a year before the Bank Charter Act</w:t>
      </w:r>
      <w:r w:rsidR="007B7941">
        <w:t>,</w:t>
      </w:r>
      <w:r w:rsidR="003F7F8A">
        <w:t xml:space="preserve"> </w:t>
      </w:r>
      <w:r w:rsidR="007B7941">
        <w:t xml:space="preserve">they </w:t>
      </w:r>
      <w:r>
        <w:t>are backed by Bank of England central bank money</w:t>
      </w:r>
      <w:r w:rsidR="007B7941">
        <w:t>.</w:t>
      </w:r>
      <w:r>
        <w:t xml:space="preserve"> </w:t>
      </w:r>
      <w:r w:rsidR="007B7941">
        <w:t xml:space="preserve">Although </w:t>
      </w:r>
      <w:r>
        <w:t>that is obviously the paper world</w:t>
      </w:r>
      <w:r w:rsidR="003F7F8A">
        <w:t xml:space="preserve">, there is a </w:t>
      </w:r>
      <w:r w:rsidR="00D975E0">
        <w:t>model that we have in this country</w:t>
      </w:r>
      <w:r w:rsidR="007B7941">
        <w:t xml:space="preserve">, which </w:t>
      </w:r>
      <w:r w:rsidR="00D975E0">
        <w:t xml:space="preserve">most countries do not have, </w:t>
      </w:r>
      <w:r w:rsidR="007B7941">
        <w:t xml:space="preserve">that </w:t>
      </w:r>
      <w:r>
        <w:t xml:space="preserve">has some of the </w:t>
      </w:r>
      <w:r w:rsidR="00980B03">
        <w:t>characteristics</w:t>
      </w:r>
      <w:r>
        <w:t xml:space="preserve"> of the central bank</w:t>
      </w:r>
      <w:r w:rsidR="00D975E0">
        <w:t xml:space="preserve"> reserves point you were making</w:t>
      </w:r>
      <w:r>
        <w:t>.</w:t>
      </w:r>
    </w:p>
    <w:p w:rsidR="00DB7C23" w:rsidP="00DB7C23">
      <w:pPr>
        <w:pStyle w:val="Question"/>
      </w:pPr>
      <w:sdt>
        <w:sdtPr>
          <w:alias w:val="Member"/>
          <w:tag w:val="&lt;Member mnisId='4064' dodsId='83404'&gt;"/>
          <w:id w:val="1165279594"/>
          <w:placeholder>
            <w:docPart w:val="DefaultPlaceholder_-1854013440"/>
          </w:placeholder>
          <w:richText/>
        </w:sdtPr>
        <w:sdtContent>
          <w:r w:rsidRPr="00DB7C23">
            <w:rPr>
              <w:b/>
            </w:rPr>
            <w:t>Mr Baker:</w:t>
          </w:r>
        </w:sdtContent>
      </w:sdt>
      <w:r>
        <w:t xml:space="preserve"> </w:t>
      </w:r>
      <w:r w:rsidR="00D975E0">
        <w:t xml:space="preserve">I </w:t>
      </w:r>
      <w:r>
        <w:t xml:space="preserve">want to touch on dividend policy. </w:t>
      </w:r>
      <w:r w:rsidR="00D975E0">
        <w:t>Sam, h</w:t>
      </w:r>
      <w:r>
        <w:t xml:space="preserve">ow useful was it to have the </w:t>
      </w:r>
      <w:r w:rsidR="00D975E0">
        <w:t xml:space="preserve">policy to prevent the payment of </w:t>
      </w:r>
      <w:r w:rsidR="00F63018">
        <w:t>dividends</w:t>
      </w:r>
      <w:r w:rsidR="00D975E0">
        <w:t xml:space="preserve"> by banks in securing financial stability?</w:t>
      </w:r>
    </w:p>
    <w:p w:rsidR="00FF084D" w:rsidP="00DB7C23">
      <w:pPr>
        <w:pStyle w:val="Answer"/>
      </w:pPr>
      <w:sdt>
        <w:sdtPr>
          <w:alias w:val="Witness"/>
          <w:id w:val="-341235285"/>
          <w:placeholder>
            <w:docPart w:val="DefaultPlaceholder_-1854013440"/>
          </w:placeholder>
          <w:richText/>
        </w:sdtPr>
        <w:sdtContent>
          <w:r w:rsidRPr="008D200C" w:rsidR="008D200C">
            <w:rPr>
              <w:b/>
              <w:i/>
            </w:rPr>
            <w:t>Sam Woods:</w:t>
          </w:r>
          <w:r w:rsidRPr="00DB7C23" w:rsidR="00DB7C23">
            <w:rPr>
              <w:b/>
            </w:rPr>
            <w:t xml:space="preserve"> </w:t>
          </w:r>
        </w:sdtContent>
      </w:sdt>
      <w:r w:rsidR="00DB7C23">
        <w:t>It was a neces</w:t>
      </w:r>
      <w:r w:rsidR="00D975E0">
        <w:t>s</w:t>
      </w:r>
      <w:r w:rsidR="00DB7C23">
        <w:t>ary thing to do. We were in an extraordinary situation back in March</w:t>
      </w:r>
      <w:r w:rsidR="00D975E0">
        <w:t xml:space="preserve"> for two reasons. </w:t>
      </w:r>
      <w:r w:rsidR="007B591D">
        <w:t xml:space="preserve">First, we </w:t>
      </w:r>
      <w:r w:rsidR="007B09E9">
        <w:t xml:space="preserve">knew at that point that </w:t>
      </w:r>
      <w:r w:rsidR="00980B03">
        <w:t xml:space="preserve">we </w:t>
      </w:r>
      <w:r w:rsidR="00DB7C23">
        <w:t>were about to experience a huge drop in the economy.</w:t>
      </w:r>
      <w:r w:rsidR="00980B03">
        <w:t xml:space="preserve"> </w:t>
      </w:r>
      <w:r w:rsidR="00DB7C23">
        <w:t xml:space="preserve">It was </w:t>
      </w:r>
      <w:r w:rsidR="00980B03">
        <w:t xml:space="preserve">not </w:t>
      </w:r>
      <w:r w:rsidR="00DB7C23">
        <w:t xml:space="preserve">clear </w:t>
      </w:r>
      <w:r w:rsidR="00980B03">
        <w:t xml:space="preserve">quite how big it was going to be, and it was extremely unclear how that was going to impact the banks. </w:t>
      </w:r>
      <w:r w:rsidR="00E4717A">
        <w:t xml:space="preserve">That was a really extraordinary position, but unfortunately </w:t>
      </w:r>
      <w:r w:rsidR="00DB7C23">
        <w:t>that position</w:t>
      </w:r>
      <w:r w:rsidR="00E4717A">
        <w:t xml:space="preserve"> </w:t>
      </w:r>
      <w:r w:rsidR="00DB7C23">
        <w:t>arose</w:t>
      </w:r>
      <w:r w:rsidR="00E4717A">
        <w:t>—and this is the second point—</w:t>
      </w:r>
      <w:r w:rsidR="00DB7C23">
        <w:t xml:space="preserve">precisely at the moment that banks were very </w:t>
      </w:r>
      <w:r w:rsidR="00E4717A">
        <w:t>l</w:t>
      </w:r>
      <w:r w:rsidR="00DB7C23">
        <w:t>ate in their annual dividend cycle.</w:t>
      </w:r>
      <w:r w:rsidR="00E4717A">
        <w:t xml:space="preserve"> They were poised to</w:t>
      </w:r>
      <w:r w:rsidRPr="000011B7" w:rsidR="000011B7">
        <w:t xml:space="preserve"> </w:t>
      </w:r>
      <w:r w:rsidR="000011B7">
        <w:t>pay out</w:t>
      </w:r>
      <w:r w:rsidR="007B591D">
        <w:t>, and had</w:t>
      </w:r>
      <w:r w:rsidR="00E4717A">
        <w:t xml:space="preserve"> declare</w:t>
      </w:r>
      <w:r w:rsidR="007B591D">
        <w:t>d</w:t>
      </w:r>
      <w:r w:rsidR="00E4717A">
        <w:t xml:space="preserve"> that they would</w:t>
      </w:r>
      <w:r w:rsidR="007B591D">
        <w:t>,</w:t>
      </w:r>
      <w:r w:rsidR="00E4717A">
        <w:t xml:space="preserve"> </w:t>
      </w:r>
      <w:r w:rsidR="00BD00DC">
        <w:t xml:space="preserve">over £7 billion </w:t>
      </w:r>
      <w:r w:rsidR="00526609">
        <w:t>o</w:t>
      </w:r>
      <w:r w:rsidR="00BD00DC">
        <w:t xml:space="preserve">f capital. </w:t>
      </w:r>
      <w:r w:rsidR="00DB7C23">
        <w:t>We looked at that</w:t>
      </w:r>
      <w:r w:rsidR="007B591D">
        <w:t>,</w:t>
      </w:r>
      <w:r w:rsidR="00BD00DC">
        <w:t xml:space="preserve"> looked at our objectives and thought, “It is clear from a safety, </w:t>
      </w:r>
      <w:r w:rsidR="00F63018">
        <w:t>soundness</w:t>
      </w:r>
      <w:r w:rsidR="00BD00DC">
        <w:t xml:space="preserve"> and financial stability perspective </w:t>
      </w:r>
      <w:r w:rsidR="007B591D">
        <w:t xml:space="preserve">that </w:t>
      </w:r>
      <w:r w:rsidR="00DB7C23">
        <w:t>it has to be safety firs</w:t>
      </w:r>
      <w:r w:rsidR="00526609">
        <w:t>t. We have to make sure the banks are going to be strong through this in order to support the economy</w:t>
      </w:r>
      <w:r w:rsidR="000011B7">
        <w:t>.</w:t>
      </w:r>
      <w:r w:rsidR="00526609">
        <w:t xml:space="preserve">” </w:t>
      </w:r>
      <w:r>
        <w:t>That w</w:t>
      </w:r>
      <w:r w:rsidR="00526609">
        <w:t>a</w:t>
      </w:r>
      <w:r>
        <w:t>s the motivation for it.</w:t>
      </w:r>
      <w:r w:rsidR="00526609">
        <w:t xml:space="preserve"> </w:t>
      </w:r>
      <w:r w:rsidR="007B591D">
        <w:t xml:space="preserve">It </w:t>
      </w:r>
      <w:r w:rsidR="00526609">
        <w:t>has moved on since then, but I will pause there.</w:t>
      </w:r>
    </w:p>
    <w:p w:rsidR="00DB7C23" w:rsidP="00FF084D">
      <w:pPr>
        <w:pStyle w:val="Question"/>
      </w:pPr>
      <w:sdt>
        <w:sdtPr>
          <w:alias w:val="Member"/>
          <w:tag w:val="&lt;Member mnisId='4064' dodsId='83404'&gt;"/>
          <w:id w:val="1503398088"/>
          <w:placeholder>
            <w:docPart w:val="DefaultPlaceholder_-1854013440"/>
          </w:placeholder>
          <w:richText/>
        </w:sdtPr>
        <w:sdtContent>
          <w:r w:rsidRPr="00FF084D" w:rsidR="00FF084D">
            <w:rPr>
              <w:b/>
            </w:rPr>
            <w:t>Mr Baker:</w:t>
          </w:r>
        </w:sdtContent>
      </w:sdt>
      <w:r w:rsidR="00FF084D">
        <w:t xml:space="preserve"> </w:t>
      </w:r>
      <w:r w:rsidR="00526609">
        <w:t xml:space="preserve">Has the </w:t>
      </w:r>
      <w:r w:rsidR="00FF084D">
        <w:t xml:space="preserve">ECB </w:t>
      </w:r>
      <w:r w:rsidR="001F66C8">
        <w:t xml:space="preserve">not </w:t>
      </w:r>
      <w:r w:rsidR="00FF084D">
        <w:t xml:space="preserve">been stricter than you? </w:t>
      </w:r>
      <w:r w:rsidR="00526609">
        <w:t>You have clearly said safety first, but why were you not a bit stricter</w:t>
      </w:r>
      <w:r w:rsidR="007B591D">
        <w:t>,</w:t>
      </w:r>
      <w:r w:rsidR="00526609">
        <w:t xml:space="preserve"> like the ECB?</w:t>
      </w:r>
    </w:p>
    <w:p w:rsidR="00FF084D" w:rsidP="00FF084D">
      <w:pPr>
        <w:pStyle w:val="Answer"/>
      </w:pPr>
      <w:sdt>
        <w:sdtPr>
          <w:alias w:val="Witness"/>
          <w:id w:val="-379021879"/>
          <w:placeholder>
            <w:docPart w:val="DefaultPlaceholder_-1854013440"/>
          </w:placeholder>
          <w:richText/>
        </w:sdtPr>
        <w:sdtContent>
          <w:r w:rsidRPr="008D200C" w:rsidR="008D200C">
            <w:rPr>
              <w:b/>
              <w:i/>
            </w:rPr>
            <w:t>Sam Woods:</w:t>
          </w:r>
          <w:r w:rsidRPr="00FF084D">
            <w:rPr>
              <w:b/>
            </w:rPr>
            <w:t xml:space="preserve"> </w:t>
          </w:r>
        </w:sdtContent>
      </w:sdt>
      <w:r w:rsidR="001F66C8">
        <w:t>We and the E</w:t>
      </w:r>
      <w:r>
        <w:t xml:space="preserve">CB did </w:t>
      </w:r>
      <w:r w:rsidR="001F66C8">
        <w:t xml:space="preserve">pretty much </w:t>
      </w:r>
      <w:r>
        <w:t>exactly the same thing back</w:t>
      </w:r>
      <w:r w:rsidR="001F66C8">
        <w:t xml:space="preserve"> </w:t>
      </w:r>
      <w:r>
        <w:t>in March.</w:t>
      </w:r>
      <w:r w:rsidR="001F66C8">
        <w:t xml:space="preserve"> We have now both moved on </w:t>
      </w:r>
      <w:r w:rsidR="00B42E37">
        <w:t>the policy a bit, and it is true that the</w:t>
      </w:r>
      <w:r w:rsidR="007B591D">
        <w:t xml:space="preserve">ir </w:t>
      </w:r>
      <w:r w:rsidR="00B42E37">
        <w:t>formulation</w:t>
      </w:r>
      <w:r w:rsidR="007B591D">
        <w:t xml:space="preserve">, </w:t>
      </w:r>
      <w:r w:rsidR="00B42E37">
        <w:t>while quite similar to ours</w:t>
      </w:r>
      <w:r w:rsidR="007B591D">
        <w:t>—</w:t>
      </w:r>
      <w:r w:rsidR="00497E69">
        <w:t>we co</w:t>
      </w:r>
      <w:r w:rsidR="001C7E17">
        <w:t>-</w:t>
      </w:r>
      <w:r w:rsidR="00497E69">
        <w:t>ordinated very closely</w:t>
      </w:r>
      <w:r w:rsidR="007B591D">
        <w:t>,</w:t>
      </w:r>
      <w:r w:rsidR="00497E69">
        <w:t xml:space="preserve"> in the way that we were talking about earlier in the session—</w:t>
      </w:r>
      <w:r w:rsidR="00C042D4">
        <w:t>is a little t</w:t>
      </w:r>
      <w:r>
        <w:t>igh</w:t>
      </w:r>
      <w:r w:rsidR="00C042D4">
        <w:t>t</w:t>
      </w:r>
      <w:r>
        <w:t>er</w:t>
      </w:r>
      <w:r w:rsidR="00C042D4">
        <w:t xml:space="preserve">, but it is marginal. To give you a sense of it, our formulation, which is the higher of </w:t>
      </w:r>
      <w:r>
        <w:t xml:space="preserve">20 basis points of capital </w:t>
      </w:r>
      <w:r w:rsidR="00C042D4">
        <w:t>or a quarter of two-year earnings, com</w:t>
      </w:r>
      <w:r>
        <w:t xml:space="preserve">pares </w:t>
      </w:r>
      <w:r w:rsidR="001C7E17">
        <w:t>with</w:t>
      </w:r>
      <w:r>
        <w:t xml:space="preserve"> </w:t>
      </w:r>
      <w:r w:rsidR="00C042D4">
        <w:t xml:space="preserve">theirs being </w:t>
      </w:r>
      <w:r>
        <w:t>slightly lower</w:t>
      </w:r>
      <w:r w:rsidR="00C042D4">
        <w:t xml:space="preserve"> than that, but </w:t>
      </w:r>
      <w:r w:rsidR="007B591D">
        <w:t xml:space="preserve">I do not think </w:t>
      </w:r>
      <w:r w:rsidR="00C042D4">
        <w:t xml:space="preserve">the formulation we have adopted </w:t>
      </w:r>
      <w:r w:rsidR="00E95E22">
        <w:t xml:space="preserve">will lead to more </w:t>
      </w:r>
      <w:r>
        <w:t>than somewhere between 20 and 30 basis points of capital</w:t>
      </w:r>
      <w:r w:rsidR="00E95E22">
        <w:t xml:space="preserve"> leaving the system. With everything that we know now, and w</w:t>
      </w:r>
      <w:r>
        <w:t>ith the banks</w:t>
      </w:r>
      <w:r w:rsidR="00E95E22">
        <w:t>’</w:t>
      </w:r>
      <w:r>
        <w:t xml:space="preserve"> current capital levels</w:t>
      </w:r>
      <w:r w:rsidR="007B591D">
        <w:t>,</w:t>
      </w:r>
      <w:r>
        <w:t xml:space="preserve"> </w:t>
      </w:r>
      <w:r w:rsidR="00E95E22">
        <w:t>in that type of capital</w:t>
      </w:r>
      <w:r w:rsidR="007B591D">
        <w:t>,</w:t>
      </w:r>
      <w:r w:rsidR="00E95E22">
        <w:t xml:space="preserve"> of 15.8%, I do not </w:t>
      </w:r>
      <w:r>
        <w:t>think that will prese</w:t>
      </w:r>
      <w:r w:rsidR="00E95E22">
        <w:t>n</w:t>
      </w:r>
      <w:r>
        <w:t xml:space="preserve">t a </w:t>
      </w:r>
      <w:r w:rsidR="00E97715">
        <w:t>danger.</w:t>
      </w:r>
    </w:p>
    <w:p w:rsidR="00FF084D" w:rsidP="00FF084D">
      <w:pPr>
        <w:pStyle w:val="Question"/>
      </w:pPr>
      <w:sdt>
        <w:sdtPr>
          <w:alias w:val="Member"/>
          <w:tag w:val="&lt;Member mnisId='4064' dodsId='83404'&gt;"/>
          <w:id w:val="-834078068"/>
          <w:placeholder>
            <w:docPart w:val="DefaultPlaceholder_-1854013440"/>
          </w:placeholder>
          <w:richText/>
        </w:sdtPr>
        <w:sdtContent>
          <w:r w:rsidRPr="00FF084D">
            <w:rPr>
              <w:b/>
            </w:rPr>
            <w:t>Mr Baker:</w:t>
          </w:r>
        </w:sdtContent>
      </w:sdt>
      <w:r>
        <w:t xml:space="preserve"> Can you contextualise</w:t>
      </w:r>
      <w:r w:rsidR="00E95E22">
        <w:t xml:space="preserve"> what that means for cost of capital, just for those watching this session? You said 15 to 20 basis points on cost of capital</w:t>
      </w:r>
      <w:r w:rsidR="007B591D">
        <w:t>.</w:t>
      </w:r>
    </w:p>
    <w:p w:rsidR="007167E9" w:rsidP="00FF084D">
      <w:pPr>
        <w:pStyle w:val="Answer"/>
      </w:pPr>
      <w:sdt>
        <w:sdtPr>
          <w:alias w:val="Witness"/>
          <w:id w:val="-2134248028"/>
          <w:placeholder>
            <w:docPart w:val="DefaultPlaceholder_-1854013440"/>
          </w:placeholder>
          <w:richText/>
        </w:sdtPr>
        <w:sdtContent>
          <w:r w:rsidRPr="008D200C" w:rsidR="008D200C">
            <w:rPr>
              <w:b/>
              <w:i/>
            </w:rPr>
            <w:t>Sam Woods:</w:t>
          </w:r>
          <w:r w:rsidRPr="00FF084D" w:rsidR="00FF084D">
            <w:rPr>
              <w:b/>
            </w:rPr>
            <w:t xml:space="preserve"> </w:t>
          </w:r>
        </w:sdtContent>
      </w:sdt>
      <w:r w:rsidR="00E95E22">
        <w:t>Sorry, n</w:t>
      </w:r>
      <w:r w:rsidR="00FF084D">
        <w:t xml:space="preserve">ot on the cost of capital. </w:t>
      </w:r>
      <w:r w:rsidR="00E95E22">
        <w:t>It is 15 to 20 basis points of the capital resource</w:t>
      </w:r>
      <w:r w:rsidR="007B591D">
        <w:t>s</w:t>
      </w:r>
      <w:r w:rsidR="00E95E22">
        <w:t xml:space="preserve">. </w:t>
      </w:r>
      <w:r w:rsidR="00FF084D">
        <w:t xml:space="preserve">If you have 15.8% </w:t>
      </w:r>
      <w:r w:rsidR="00E95E22">
        <w:t xml:space="preserve">of </w:t>
      </w:r>
      <w:r>
        <w:t xml:space="preserve">common equity tier 1 </w:t>
      </w:r>
      <w:r w:rsidR="00E95E22">
        <w:t xml:space="preserve">in the </w:t>
      </w:r>
      <w:r>
        <w:t xml:space="preserve">banks, </w:t>
      </w:r>
      <w:r w:rsidR="00FF084D">
        <w:t xml:space="preserve">maybe 20 to 30 basis points </w:t>
      </w:r>
      <w:r>
        <w:t xml:space="preserve">of that </w:t>
      </w:r>
      <w:r w:rsidR="00FF084D">
        <w:t>could be paid out</w:t>
      </w:r>
      <w:r>
        <w:t xml:space="preserve"> under the </w:t>
      </w:r>
      <w:r w:rsidR="00F63018">
        <w:t>formulation</w:t>
      </w:r>
      <w:r>
        <w:t xml:space="preserve"> we have now adopted, but w</w:t>
      </w:r>
      <w:r w:rsidR="00FF084D">
        <w:t>e have put that decision back</w:t>
      </w:r>
      <w:r>
        <w:t xml:space="preserve"> with bank boards</w:t>
      </w:r>
      <w:r w:rsidR="00FF084D">
        <w:t>.</w:t>
      </w:r>
    </w:p>
    <w:p w:rsidR="00FF084D" w:rsidP="00FF084D">
      <w:pPr>
        <w:pStyle w:val="Answer"/>
      </w:pPr>
      <w:r>
        <w:t xml:space="preserve">On the cost of capital question, </w:t>
      </w:r>
      <w:r w:rsidR="007167E9">
        <w:t xml:space="preserve">the best way to look at that </w:t>
      </w:r>
      <w:r w:rsidR="00D307B7">
        <w:t xml:space="preserve">is through price to book. That had </w:t>
      </w:r>
      <w:r>
        <w:t>got back to about 0.8</w:t>
      </w:r>
      <w:r w:rsidR="007B591D">
        <w:t xml:space="preserve">, </w:t>
      </w:r>
      <w:r>
        <w:t>which is obviously still not very high</w:t>
      </w:r>
      <w:r w:rsidR="007B591D">
        <w:t xml:space="preserve">, </w:t>
      </w:r>
      <w:r w:rsidR="00D307B7">
        <w:t>in January</w:t>
      </w:r>
      <w:r>
        <w:t xml:space="preserve">. </w:t>
      </w:r>
      <w:r w:rsidR="00D307B7">
        <w:t>It has been low for a long time</w:t>
      </w:r>
      <w:r w:rsidR="00C458B5">
        <w:t xml:space="preserve">. </w:t>
      </w:r>
      <w:r>
        <w:t>It then dropped to 0.4.</w:t>
      </w:r>
      <w:r w:rsidR="00C458B5">
        <w:t xml:space="preserve"> </w:t>
      </w:r>
      <w:r>
        <w:t>It is now hovering</w:t>
      </w:r>
      <w:r w:rsidR="00C458B5">
        <w:t xml:space="preserve"> somewhere beneath 0.6. The role that the </w:t>
      </w:r>
      <w:r w:rsidR="00F63018">
        <w:t>dividend</w:t>
      </w:r>
      <w:r w:rsidR="00C458B5">
        <w:t xml:space="preserve"> issue has played in that has perhaps been slightly exaggerated. P</w:t>
      </w:r>
      <w:r>
        <w:t xml:space="preserve">eople are looking at what is happening </w:t>
      </w:r>
      <w:r w:rsidR="007B591D">
        <w:t xml:space="preserve">to economies and interest rates </w:t>
      </w:r>
      <w:r>
        <w:t>around the world</w:t>
      </w:r>
      <w:r w:rsidR="00C458B5">
        <w:t xml:space="preserve">, </w:t>
      </w:r>
      <w:r w:rsidR="00DB4208">
        <w:t>and feeding that in</w:t>
      </w:r>
      <w:r>
        <w:t xml:space="preserve">. </w:t>
      </w:r>
      <w:r w:rsidR="007B591D">
        <w:t xml:space="preserve">If </w:t>
      </w:r>
      <w:r w:rsidR="00DB4208">
        <w:t xml:space="preserve">you </w:t>
      </w:r>
      <w:r w:rsidR="007B591D">
        <w:t>look at the</w:t>
      </w:r>
      <w:r w:rsidR="00DB4208">
        <w:t xml:space="preserve"> big movement in bank stocks </w:t>
      </w:r>
      <w:r w:rsidR="00DB4208">
        <w:t>today t</w:t>
      </w:r>
      <w:r>
        <w:t xml:space="preserve">he only plausible explanation </w:t>
      </w:r>
      <w:r w:rsidR="00DB4208">
        <w:t>is changing interest rate assumptions due to what is happening in the US.</w:t>
      </w:r>
    </w:p>
    <w:p w:rsidR="00FF084D" w:rsidP="00FF084D">
      <w:pPr>
        <w:pStyle w:val="Question"/>
      </w:pPr>
      <w:sdt>
        <w:sdtPr>
          <w:alias w:val="Member"/>
          <w:tag w:val="&lt;Member mnisId='4064' dodsId='83404'&gt;"/>
          <w:id w:val="-904687501"/>
          <w:placeholder>
            <w:docPart w:val="DefaultPlaceholder_-1854013440"/>
          </w:placeholder>
          <w:richText/>
        </w:sdtPr>
        <w:sdtContent>
          <w:r w:rsidRPr="00FF084D">
            <w:rPr>
              <w:b/>
            </w:rPr>
            <w:t>Mr Baker:</w:t>
          </w:r>
        </w:sdtContent>
      </w:sdt>
      <w:r>
        <w:t xml:space="preserve"> </w:t>
      </w:r>
      <w:r w:rsidR="00DB4208">
        <w:t>I hope you will not mind m</w:t>
      </w:r>
      <w:r w:rsidR="001C7E17">
        <w:t>y</w:t>
      </w:r>
      <w:r w:rsidR="00DB4208">
        <w:t xml:space="preserve"> saying, but a</w:t>
      </w:r>
      <w:r>
        <w:t>s always you have demonstrated your total command of the subject</w:t>
      </w:r>
      <w:r w:rsidR="00DB4208">
        <w:t xml:space="preserve">, as we would all expect, of course. What would be the retail message for members of the public to take away about what is going on with bank dividends? Account holders and shareholders will all have different interests. </w:t>
      </w:r>
      <w:r>
        <w:t>It is a matter of acute interest to many.</w:t>
      </w:r>
    </w:p>
    <w:p w:rsidR="0074112A" w:rsidP="00D01691">
      <w:pPr>
        <w:pStyle w:val="Answer"/>
      </w:pPr>
      <w:sdt>
        <w:sdtPr>
          <w:alias w:val="Witness"/>
          <w:id w:val="46428721"/>
          <w:placeholder>
            <w:docPart w:val="DefaultPlaceholder_-1854013440"/>
          </w:placeholder>
          <w:richText/>
        </w:sdtPr>
        <w:sdtContent>
          <w:r w:rsidRPr="008D200C" w:rsidR="008D200C">
            <w:rPr>
              <w:b/>
              <w:i/>
            </w:rPr>
            <w:t>Andrew Bailey:</w:t>
          </w:r>
          <w:r w:rsidRPr="00FF084D" w:rsidR="00FF084D">
            <w:rPr>
              <w:b/>
            </w:rPr>
            <w:t xml:space="preserve"> </w:t>
          </w:r>
        </w:sdtContent>
      </w:sdt>
      <w:r w:rsidR="00DB4208">
        <w:t>The very clear message is that i</w:t>
      </w:r>
      <w:r w:rsidR="00FF084D">
        <w:t>t is not our intention that</w:t>
      </w:r>
      <w:r w:rsidR="007B591D">
        <w:t>,</w:t>
      </w:r>
      <w:r w:rsidR="00FF084D">
        <w:t xml:space="preserve"> as regulators</w:t>
      </w:r>
      <w:r w:rsidR="007B591D">
        <w:t>,</w:t>
      </w:r>
      <w:r w:rsidR="00DB4208">
        <w:t xml:space="preserve"> we should take over setting dividends. </w:t>
      </w:r>
      <w:r w:rsidR="007B591D">
        <w:t xml:space="preserve">As Sam said, we </w:t>
      </w:r>
      <w:r w:rsidR="00DB4208">
        <w:t xml:space="preserve">did it in a very, very particular and special circumstance. We </w:t>
      </w:r>
      <w:r w:rsidR="00FF084D">
        <w:t>regard what we announced before Christmas as takin</w:t>
      </w:r>
      <w:r w:rsidR="00DB4208">
        <w:t xml:space="preserve">g </w:t>
      </w:r>
      <w:r w:rsidR="00FF084D">
        <w:t>us back to the point</w:t>
      </w:r>
      <w:r w:rsidR="00DB4208">
        <w:t xml:space="preserve"> where boards agree dividends</w:t>
      </w:r>
      <w:r w:rsidR="007B591D">
        <w:t xml:space="preserve"> and </w:t>
      </w:r>
      <w:r w:rsidR="00DB4208">
        <w:t>shareholders vote on them. We</w:t>
      </w:r>
      <w:r w:rsidR="00FF084D">
        <w:t xml:space="preserve"> have guardrails. Normally the guardrails </w:t>
      </w:r>
      <w:r w:rsidR="00DB4208">
        <w:t xml:space="preserve">come from stress tests; we did not have a stress test last year because of </w:t>
      </w:r>
      <w:r w:rsidR="00DB4208">
        <w:t>Covid</w:t>
      </w:r>
      <w:r w:rsidR="00DB4208">
        <w:t xml:space="preserve"> but we will have one this year. We </w:t>
      </w:r>
      <w:r w:rsidR="00FF084D">
        <w:t>are heading back to where we normally are.</w:t>
      </w:r>
    </w:p>
    <w:p w:rsidR="00D01691" w:rsidP="007B591D">
      <w:pPr>
        <w:pStyle w:val="Question"/>
        <w:numPr>
          <w:ilvl w:val="0"/>
          <w:numId w:val="0"/>
        </w:numPr>
        <w:ind w:left="794"/>
      </w:pPr>
      <w:sdt>
        <w:sdtPr>
          <w:alias w:val="Member"/>
          <w:tag w:val="&lt;Member mnisId='4064' dodsId='83404'&gt;"/>
          <w:id w:val="1216086791"/>
          <w:placeholder>
            <w:docPart w:val="DefaultPlaceholder_-1854013440"/>
          </w:placeholder>
          <w:richText/>
        </w:sdtPr>
        <w:sdtContent>
          <w:r w:rsidRPr="0074112A" w:rsidR="0074112A">
            <w:rPr>
              <w:b/>
            </w:rPr>
            <w:t>Mr Baker:</w:t>
          </w:r>
        </w:sdtContent>
      </w:sdt>
      <w:r w:rsidR="0074112A">
        <w:t xml:space="preserve"> Thank you very </w:t>
      </w:r>
      <w:r w:rsidR="00F63018">
        <w:t>much</w:t>
      </w:r>
      <w:r w:rsidR="0074112A">
        <w:t xml:space="preserve"> indeed for a really interesting and important set of evidence. I am really looking forward</w:t>
      </w:r>
      <w:r w:rsidRPr="001C7E17" w:rsidR="001C7E17">
        <w:t xml:space="preserve"> </w:t>
      </w:r>
      <w:r w:rsidR="001C7E17">
        <w:t>with genuine enthusiasm</w:t>
      </w:r>
      <w:r w:rsidR="007B591D">
        <w:t xml:space="preserve">, </w:t>
      </w:r>
      <w:r w:rsidR="0074112A">
        <w:t>as you will expect</w:t>
      </w:r>
      <w:r w:rsidR="007B591D">
        <w:t xml:space="preserve">, </w:t>
      </w:r>
      <w:r w:rsidR="0074112A">
        <w:t xml:space="preserve">to your work on </w:t>
      </w:r>
      <w:r w:rsidR="0074112A">
        <w:t>stablecoin</w:t>
      </w:r>
      <w:r w:rsidR="001C7E17">
        <w:t>s</w:t>
      </w:r>
      <w:r w:rsidR="0074112A">
        <w:t xml:space="preserve">. </w:t>
      </w:r>
    </w:p>
    <w:p w:rsidR="00FF084D" w:rsidP="00D01691">
      <w:pPr>
        <w:pStyle w:val="Question"/>
      </w:pPr>
      <w:sdt>
        <w:sdtPr>
          <w:alias w:val="Member"/>
          <w:tag w:val="&lt;Member mnisId='4768' dodsId=''&gt;"/>
          <w:id w:val="1363632664"/>
          <w:placeholder>
            <w:docPart w:val="DefaultPlaceholder_-1854013440"/>
          </w:placeholder>
          <w:richText/>
        </w:sdtPr>
        <w:sdtContent>
          <w:r w:rsidRPr="00D01691" w:rsidR="00D01691">
            <w:rPr>
              <w:b/>
            </w:rPr>
            <w:t>Julie Marson:</w:t>
          </w:r>
        </w:sdtContent>
      </w:sdt>
      <w:r w:rsidR="00D01691">
        <w:t xml:space="preserve"> I would like t</w:t>
      </w:r>
      <w:r w:rsidR="00DB4208">
        <w:t>o</w:t>
      </w:r>
      <w:r w:rsidR="00D01691">
        <w:t xml:space="preserve"> talk ab</w:t>
      </w:r>
      <w:r w:rsidR="00DB4208">
        <w:t>o</w:t>
      </w:r>
      <w:r w:rsidR="00D01691">
        <w:t>ut the future potential for the economy.</w:t>
      </w:r>
      <w:r w:rsidR="007B591D">
        <w:t xml:space="preserve"> I will begin with the</w:t>
      </w:r>
      <w:r w:rsidR="00D01691">
        <w:t xml:space="preserve"> </w:t>
      </w:r>
      <w:r w:rsidR="007B591D">
        <w:t xml:space="preserve">Governor, but if anyone else would like to come in, please, I would be really interested in your views. </w:t>
      </w:r>
      <w:r w:rsidR="00476FAE">
        <w:t xml:space="preserve">We </w:t>
      </w:r>
      <w:r w:rsidR="00D01691">
        <w:t xml:space="preserve">are </w:t>
      </w:r>
      <w:r w:rsidR="001C7E17">
        <w:t xml:space="preserve">now </w:t>
      </w:r>
      <w:r w:rsidR="00D01691">
        <w:t xml:space="preserve">in a slightly novel position </w:t>
      </w:r>
      <w:r w:rsidR="00B1087B">
        <w:t xml:space="preserve">in </w:t>
      </w:r>
      <w:r w:rsidR="00476FAE">
        <w:t>the</w:t>
      </w:r>
      <w:r w:rsidR="00B1087B">
        <w:t xml:space="preserve"> cycle of this pandemic</w:t>
      </w:r>
      <w:r w:rsidR="00476FAE">
        <w:t>,</w:t>
      </w:r>
      <w:r w:rsidR="00B1087B">
        <w:t xml:space="preserve"> </w:t>
      </w:r>
      <w:r w:rsidR="00D01691">
        <w:t>whe</w:t>
      </w:r>
      <w:r w:rsidR="0074112A">
        <w:t>r</w:t>
      </w:r>
      <w:r w:rsidR="00D01691">
        <w:t xml:space="preserve">e we have tough </w:t>
      </w:r>
      <w:r w:rsidR="00D01691">
        <w:t>restrictions</w:t>
      </w:r>
      <w:r w:rsidR="00D01691">
        <w:t xml:space="preserve"> but we have vaccinations</w:t>
      </w:r>
      <w:r w:rsidR="00476FAE">
        <w:t>,</w:t>
      </w:r>
      <w:r w:rsidR="00D01691">
        <w:t xml:space="preserve"> which offer us a pathway out of those. </w:t>
      </w:r>
      <w:r w:rsidR="004B4281">
        <w:t>As the vaccines are rolled out</w:t>
      </w:r>
      <w:r w:rsidR="00476FAE">
        <w:t>,</w:t>
      </w:r>
      <w:r w:rsidR="004B4281">
        <w:t xml:space="preserve"> even </w:t>
      </w:r>
      <w:r w:rsidR="00476FAE">
        <w:t>while</w:t>
      </w:r>
      <w:r w:rsidR="004B4281">
        <w:t xml:space="preserve"> the restrictions are in place, h</w:t>
      </w:r>
      <w:r w:rsidR="00D01691">
        <w:t xml:space="preserve">ow likely </w:t>
      </w:r>
      <w:r w:rsidR="004B4281">
        <w:t xml:space="preserve">is </w:t>
      </w:r>
      <w:r w:rsidR="00476FAE">
        <w:t xml:space="preserve">it </w:t>
      </w:r>
      <w:r w:rsidR="00D01691">
        <w:t xml:space="preserve">that people’s </w:t>
      </w:r>
      <w:r w:rsidR="0074112A">
        <w:t>behaviour</w:t>
      </w:r>
      <w:r w:rsidR="00D01691">
        <w:t xml:space="preserve"> might </w:t>
      </w:r>
      <w:r w:rsidR="00D01691">
        <w:t>change</w:t>
      </w:r>
      <w:r w:rsidR="00476FAE">
        <w:t xml:space="preserve"> and</w:t>
      </w:r>
      <w:r w:rsidR="004B4281">
        <w:t xml:space="preserve"> demand might start rising? What would it potentially look like, and how </w:t>
      </w:r>
      <w:r w:rsidR="00D01691">
        <w:t xml:space="preserve">will the </w:t>
      </w:r>
      <w:r w:rsidR="008B4AD8">
        <w:t xml:space="preserve">Bank </w:t>
      </w:r>
      <w:r w:rsidR="00D01691">
        <w:t>be monitoring behaviour</w:t>
      </w:r>
      <w:r w:rsidR="004B4281">
        <w:t xml:space="preserve"> and potential rising demand</w:t>
      </w:r>
      <w:r w:rsidR="00D01691">
        <w:t>?</w:t>
      </w:r>
    </w:p>
    <w:p w:rsidR="00757F16" w:rsidP="00D01691">
      <w:pPr>
        <w:pStyle w:val="Answer"/>
      </w:pPr>
      <w:sdt>
        <w:sdtPr>
          <w:alias w:val="Witness"/>
          <w:id w:val="135304004"/>
          <w:placeholder>
            <w:docPart w:val="DefaultPlaceholder_-1854013440"/>
          </w:placeholder>
          <w:richText/>
        </w:sdtPr>
        <w:sdtContent>
          <w:r w:rsidRPr="008D200C" w:rsidR="008D200C">
            <w:rPr>
              <w:b/>
              <w:i/>
            </w:rPr>
            <w:t>Andrew Bailey:</w:t>
          </w:r>
          <w:r w:rsidRPr="00D01691" w:rsidR="00D01691">
            <w:rPr>
              <w:b/>
            </w:rPr>
            <w:t xml:space="preserve"> </w:t>
          </w:r>
        </w:sdtContent>
      </w:sdt>
      <w:r w:rsidR="004B4281">
        <w:t xml:space="preserve">That is more of an </w:t>
      </w:r>
      <w:r w:rsidR="00476FAE">
        <w:t>M</w:t>
      </w:r>
      <w:r w:rsidR="004B4281">
        <w:t xml:space="preserve">PC question, so I will have a go. By the way, </w:t>
      </w:r>
      <w:r w:rsidR="00D01691">
        <w:t xml:space="preserve">we are about to embark on the next </w:t>
      </w:r>
      <w:r w:rsidR="00476FAE">
        <w:t>MPC</w:t>
      </w:r>
      <w:r w:rsidR="00D01691">
        <w:t xml:space="preserve"> forecast</w:t>
      </w:r>
      <w:r w:rsidR="004B4281">
        <w:t xml:space="preserve">, published in early February. We already have a date fixed </w:t>
      </w:r>
      <w:r w:rsidR="001C7E17">
        <w:t xml:space="preserve">with you </w:t>
      </w:r>
      <w:r w:rsidR="004B4281">
        <w:t xml:space="preserve">for the evidence session on that, so we will be looking forward to that. On behaviour, let me have a go. </w:t>
      </w:r>
      <w:r w:rsidR="00476FAE">
        <w:t xml:space="preserve">There </w:t>
      </w:r>
      <w:r w:rsidR="00D01691">
        <w:t xml:space="preserve">is quite a bit of literature, </w:t>
      </w:r>
      <w:r w:rsidR="004B4281">
        <w:t xml:space="preserve">and we may have discussed this at the last </w:t>
      </w:r>
      <w:r w:rsidR="00476FAE">
        <w:t>MPC</w:t>
      </w:r>
      <w:r w:rsidR="004B4281">
        <w:t xml:space="preserve"> hearing. G</w:t>
      </w:r>
      <w:r w:rsidR="00D01691">
        <w:t xml:space="preserve">overnment policies are one thing, but another thing </w:t>
      </w:r>
      <w:r w:rsidR="00476FAE">
        <w:t>that</w:t>
      </w:r>
      <w:r>
        <w:t xml:space="preserve"> innately drives behaviour </w:t>
      </w:r>
      <w:r w:rsidR="00D01691">
        <w:t>is people’s individual actions</w:t>
      </w:r>
      <w:r>
        <w:t xml:space="preserve">, </w:t>
      </w:r>
      <w:r w:rsidR="00D01691">
        <w:t>fears and concerns.</w:t>
      </w:r>
      <w:r>
        <w:t xml:space="preserve"> </w:t>
      </w:r>
    </w:p>
    <w:p w:rsidR="00C16118" w:rsidP="00D01691">
      <w:pPr>
        <w:pStyle w:val="Answer"/>
      </w:pPr>
      <w:r>
        <w:t>Intere</w:t>
      </w:r>
      <w:r w:rsidR="00757F16">
        <w:t>s</w:t>
      </w:r>
      <w:r>
        <w:t>tingly, if you go back over the course of last year</w:t>
      </w:r>
      <w:r w:rsidR="00757F16">
        <w:t xml:space="preserve">, </w:t>
      </w:r>
      <w:r>
        <w:t>we saw a very, very big reaction last sp</w:t>
      </w:r>
      <w:r w:rsidR="00757F16">
        <w:t>r</w:t>
      </w:r>
      <w:r>
        <w:t>ing</w:t>
      </w:r>
      <w:r w:rsidR="00476FAE">
        <w:t>,</w:t>
      </w:r>
      <w:r>
        <w:t xml:space="preserve"> in terms of the impact of </w:t>
      </w:r>
      <w:r w:rsidR="00757F16">
        <w:t xml:space="preserve">the </w:t>
      </w:r>
      <w:r>
        <w:t>measures</w:t>
      </w:r>
      <w:r w:rsidR="00757F16">
        <w:t xml:space="preserve"> and people’s reaction to </w:t>
      </w:r>
      <w:r w:rsidR="00476FAE">
        <w:t>them</w:t>
      </w:r>
      <w:r w:rsidR="00757F16">
        <w:t>. T</w:t>
      </w:r>
      <w:r>
        <w:t>he evidence we are gathering</w:t>
      </w:r>
      <w:r w:rsidR="00757F16">
        <w:t xml:space="preserve">—and we get this </w:t>
      </w:r>
      <w:r w:rsidR="002E7263">
        <w:t xml:space="preserve">a lot </w:t>
      </w:r>
      <w:r w:rsidR="00476FAE">
        <w:t xml:space="preserve">at the moment </w:t>
      </w:r>
      <w:r w:rsidR="002E7263">
        <w:t>from the high</w:t>
      </w:r>
      <w:r w:rsidR="00476FAE">
        <w:t>-</w:t>
      </w:r>
      <w:r w:rsidR="002E7263">
        <w:t>frequency, real</w:t>
      </w:r>
      <w:r w:rsidR="00476FAE">
        <w:t>-</w:t>
      </w:r>
      <w:r w:rsidR="002E7263">
        <w:t>time indicators—</w:t>
      </w:r>
      <w:r w:rsidR="00476FAE">
        <w:t xml:space="preserve">indicates </w:t>
      </w:r>
      <w:r w:rsidR="002E7263">
        <w:t>that</w:t>
      </w:r>
      <w:r w:rsidR="00476FAE">
        <w:t>,</w:t>
      </w:r>
      <w:r w:rsidR="002E7263">
        <w:t xml:space="preserve"> in </w:t>
      </w:r>
      <w:r>
        <w:t>the second lockdown</w:t>
      </w:r>
      <w:r w:rsidR="002E7263">
        <w:t xml:space="preserve">, the one in November to early December, </w:t>
      </w:r>
      <w:r>
        <w:t xml:space="preserve">the impact </w:t>
      </w:r>
      <w:r w:rsidR="002E7263">
        <w:t xml:space="preserve">on economic activity </w:t>
      </w:r>
      <w:r>
        <w:t>was not as large.</w:t>
      </w:r>
      <w:r w:rsidR="002E7263">
        <w:t xml:space="preserve"> </w:t>
      </w:r>
      <w:r>
        <w:t xml:space="preserve">There was an </w:t>
      </w:r>
      <w:r>
        <w:t>impact</w:t>
      </w:r>
      <w:r>
        <w:t xml:space="preserve"> but it was not as large.</w:t>
      </w:r>
      <w:r w:rsidR="00476FAE">
        <w:t xml:space="preserve"> </w:t>
      </w:r>
    </w:p>
    <w:p w:rsidR="00A301D3" w:rsidP="00D01691">
      <w:pPr>
        <w:pStyle w:val="Answer"/>
      </w:pPr>
      <w:r>
        <w:t>That may be a number of things going on.</w:t>
      </w:r>
      <w:r w:rsidR="00C16118">
        <w:t xml:space="preserve"> First, </w:t>
      </w:r>
      <w:r w:rsidR="00F63018">
        <w:t>it</w:t>
      </w:r>
      <w:r w:rsidR="00C16118">
        <w:t xml:space="preserve"> was somewhat shaped by the structure of the lockdown arrangements. </w:t>
      </w:r>
      <w:r w:rsidR="00C9617B">
        <w:t>P</w:t>
      </w:r>
      <w:r>
        <w:t xml:space="preserve">eople operating </w:t>
      </w:r>
      <w:r>
        <w:t>businesses learn</w:t>
      </w:r>
      <w:r w:rsidR="001C7E17">
        <w:t>ed</w:t>
      </w:r>
      <w:r w:rsidR="00C9617B">
        <w:t xml:space="preserve"> from </w:t>
      </w:r>
      <w:r>
        <w:t xml:space="preserve">the first </w:t>
      </w:r>
      <w:r w:rsidR="00C9617B">
        <w:t>lockdown and adapt</w:t>
      </w:r>
      <w:r w:rsidR="00476FAE">
        <w:t>ed</w:t>
      </w:r>
      <w:r w:rsidR="00C9617B">
        <w:t>. Secondly,</w:t>
      </w:r>
      <w:r>
        <w:t xml:space="preserve"> </w:t>
      </w:r>
      <w:r w:rsidR="00C9617B">
        <w:t>c</w:t>
      </w:r>
      <w:r>
        <w:t>onsumer behaviour adapted</w:t>
      </w:r>
      <w:r w:rsidR="00C9617B">
        <w:t xml:space="preserve">. People found </w:t>
      </w:r>
      <w:r w:rsidR="00AE6822">
        <w:t>ways of buying things, and one of those has been a big increase in online purchasing. Th</w:t>
      </w:r>
      <w:r>
        <w:t>e evidence we are seeing for the fourth quarter</w:t>
      </w:r>
      <w:r w:rsidR="00AE6822">
        <w:t xml:space="preserve"> at the moment—please do not suggest I am painting a very rosy story about the fourth quarter</w:t>
      </w:r>
      <w:r w:rsidR="00476FAE">
        <w:t>;</w:t>
      </w:r>
      <w:r w:rsidR="00AE6822">
        <w:t xml:space="preserve"> I am not—</w:t>
      </w:r>
      <w:r>
        <w:t>is that</w:t>
      </w:r>
      <w:r w:rsidR="00476FAE">
        <w:t>,</w:t>
      </w:r>
      <w:r>
        <w:t xml:space="preserve"> </w:t>
      </w:r>
      <w:r w:rsidR="006624E5">
        <w:t xml:space="preserve">given what happened with the lockdown and what happened post the </w:t>
      </w:r>
      <w:r>
        <w:t xml:space="preserve">finalisation of the </w:t>
      </w:r>
      <w:r w:rsidR="006624E5">
        <w:t>forecast</w:t>
      </w:r>
      <w:r>
        <w:t xml:space="preserve">, the downside </w:t>
      </w:r>
      <w:r w:rsidR="00476FAE">
        <w:t>in</w:t>
      </w:r>
      <w:r>
        <w:t xml:space="preserve"> the fourth quarter relative to where we were </w:t>
      </w:r>
      <w:r w:rsidR="00476FAE">
        <w:t xml:space="preserve">probably </w:t>
      </w:r>
      <w:r>
        <w:t>was not that great.</w:t>
      </w:r>
    </w:p>
    <w:p w:rsidR="00D01691" w:rsidP="00D01691">
      <w:pPr>
        <w:pStyle w:val="Answer"/>
      </w:pPr>
      <w:r>
        <w:t>Let me caveat that by immediately saying that none of that tells us what is going to happen as a result of what you are voting on today</w:t>
      </w:r>
      <w:r w:rsidR="00476FAE">
        <w:t>. It</w:t>
      </w:r>
      <w:r>
        <w:t xml:space="preserve"> is </w:t>
      </w:r>
      <w:r w:rsidR="006624E5">
        <w:t xml:space="preserve">honestly too early to </w:t>
      </w:r>
      <w:r w:rsidR="0062093F">
        <w:t>t</w:t>
      </w:r>
      <w:r w:rsidR="006624E5">
        <w:t>ell. We cannot judge that at the moment.</w:t>
      </w:r>
      <w:r w:rsidR="0062093F">
        <w:t xml:space="preserve"> We do not have any evidence to go on for that one. </w:t>
      </w:r>
      <w:r w:rsidR="006624E5">
        <w:t>It is interesting, as you say</w:t>
      </w:r>
      <w:r w:rsidR="0062093F">
        <w:t xml:space="preserve">; people adapt in terms of </w:t>
      </w:r>
      <w:r w:rsidR="00476FAE">
        <w:t>their economic behaviour</w:t>
      </w:r>
      <w:r w:rsidR="0062093F">
        <w:t xml:space="preserve">. </w:t>
      </w:r>
      <w:r w:rsidR="006624E5">
        <w:t xml:space="preserve">I do not find that </w:t>
      </w:r>
      <w:r w:rsidR="0062093F">
        <w:t xml:space="preserve">at all </w:t>
      </w:r>
      <w:r w:rsidR="006624E5">
        <w:t xml:space="preserve">surprising. </w:t>
      </w:r>
      <w:r w:rsidR="00476FAE">
        <w:t xml:space="preserve">So far, that has had </w:t>
      </w:r>
      <w:r w:rsidR="006624E5">
        <w:t xml:space="preserve">something of a positive </w:t>
      </w:r>
      <w:r w:rsidR="0062093F">
        <w:t xml:space="preserve">sign </w:t>
      </w:r>
      <w:r w:rsidR="008B0FBE">
        <w:t>relative</w:t>
      </w:r>
      <w:r w:rsidR="006624E5">
        <w:t xml:space="preserve"> to </w:t>
      </w:r>
      <w:r w:rsidR="008B0FBE">
        <w:t>expectations</w:t>
      </w:r>
      <w:r w:rsidR="00476FAE">
        <w:t>,</w:t>
      </w:r>
      <w:r w:rsidR="008B0FBE">
        <w:t xml:space="preserve"> </w:t>
      </w:r>
      <w:r w:rsidR="006624E5">
        <w:t>but not a big one</w:t>
      </w:r>
      <w:r w:rsidR="00476FAE">
        <w:t>;</w:t>
      </w:r>
      <w:r w:rsidR="008B0FBE">
        <w:t xml:space="preserve"> </w:t>
      </w:r>
      <w:r w:rsidR="0062093F">
        <w:t>let me be very careful abo</w:t>
      </w:r>
      <w:r w:rsidR="008B0FBE">
        <w:t>u</w:t>
      </w:r>
      <w:r w:rsidR="0062093F">
        <w:t>t what I say here</w:t>
      </w:r>
      <w:r w:rsidR="006624E5">
        <w:t xml:space="preserve">. </w:t>
      </w:r>
      <w:r w:rsidR="00476FAE">
        <w:t xml:space="preserve">But people </w:t>
      </w:r>
      <w:r w:rsidR="006624E5">
        <w:t>find ways to adapt their behaviour.</w:t>
      </w:r>
    </w:p>
    <w:p w:rsidR="006624E5" w:rsidP="006624E5">
      <w:pPr>
        <w:pStyle w:val="Answer"/>
      </w:pPr>
      <w:sdt>
        <w:sdtPr>
          <w:alias w:val="Witness"/>
          <w:id w:val="-209267482"/>
          <w:placeholder>
            <w:docPart w:val="DefaultPlaceholder_-1854013440"/>
          </w:placeholder>
          <w:richText/>
        </w:sdtPr>
        <w:sdtContent>
          <w:r w:rsidRPr="008D200C" w:rsidR="008D200C">
            <w:rPr>
              <w:b/>
              <w:i/>
            </w:rPr>
            <w:t>Donald Kohn:</w:t>
          </w:r>
          <w:r w:rsidRPr="006624E5">
            <w:rPr>
              <w:b/>
            </w:rPr>
            <w:t xml:space="preserve"> </w:t>
          </w:r>
        </w:sdtContent>
      </w:sdt>
      <w:r>
        <w:t xml:space="preserve">This is mostly an </w:t>
      </w:r>
      <w:r w:rsidR="00476FAE">
        <w:t>MPC</w:t>
      </w:r>
      <w:r>
        <w:t xml:space="preserve"> issue</w:t>
      </w:r>
      <w:r w:rsidR="008B0FBE">
        <w:t>,</w:t>
      </w:r>
      <w:r>
        <w:t xml:space="preserve"> not an FPC issue. </w:t>
      </w:r>
      <w:r w:rsidR="00EF1F1C">
        <w:t>From our perspective</w:t>
      </w:r>
      <w:r w:rsidR="00B77E48">
        <w:t>,</w:t>
      </w:r>
      <w:r w:rsidR="00EF1F1C">
        <w:t xml:space="preserve"> w</w:t>
      </w:r>
      <w:r>
        <w:t>hat is important is that</w:t>
      </w:r>
      <w:r w:rsidR="00B77E48">
        <w:t>,</w:t>
      </w:r>
      <w:r>
        <w:t xml:space="preserve"> when the economy rebounds</w:t>
      </w:r>
      <w:r w:rsidR="00EF1F1C">
        <w:t xml:space="preserve">, </w:t>
      </w:r>
      <w:r>
        <w:t>the banks are there and have the ability</w:t>
      </w:r>
      <w:r w:rsidR="00B77E48">
        <w:t>, as they do,</w:t>
      </w:r>
      <w:r>
        <w:t xml:space="preserve"> to support the resumed flow of credit and help business</w:t>
      </w:r>
      <w:r w:rsidR="001C7E17">
        <w:t>es</w:t>
      </w:r>
      <w:r>
        <w:t xml:space="preserve"> through to the other side</w:t>
      </w:r>
      <w:r w:rsidR="00B77E48">
        <w:t>,</w:t>
      </w:r>
      <w:r w:rsidR="00C5243E">
        <w:t xml:space="preserve"> so they can support activity when it comes back. </w:t>
      </w:r>
      <w:r>
        <w:t>It will come back, but there will be changes in people’s behaviour</w:t>
      </w:r>
      <w:r w:rsidR="00C5243E">
        <w:t xml:space="preserve"> and </w:t>
      </w:r>
      <w:r w:rsidR="008B0FBE">
        <w:t>structural</w:t>
      </w:r>
      <w:r>
        <w:t xml:space="preserve"> changes in the economy that both business</w:t>
      </w:r>
      <w:r w:rsidR="00C5243E">
        <w:t xml:space="preserve">es </w:t>
      </w:r>
      <w:r>
        <w:t>and Government will have to work through.</w:t>
      </w:r>
    </w:p>
    <w:p w:rsidR="006624E5" w:rsidP="006624E5">
      <w:pPr>
        <w:pStyle w:val="Question"/>
      </w:pPr>
      <w:sdt>
        <w:sdtPr>
          <w:alias w:val="Member"/>
          <w:tag w:val="&lt;Member mnisId='4768' dodsId=''&gt;"/>
          <w:id w:val="1388830468"/>
          <w:placeholder>
            <w:docPart w:val="DefaultPlaceholder_-1854013440"/>
          </w:placeholder>
          <w:richText/>
        </w:sdtPr>
        <w:sdtContent>
          <w:r w:rsidRPr="006624E5">
            <w:rPr>
              <w:b/>
            </w:rPr>
            <w:t>Julie Marson:</w:t>
          </w:r>
        </w:sdtContent>
      </w:sdt>
      <w:r>
        <w:t xml:space="preserve"> You might have seen parallels being drawn </w:t>
      </w:r>
      <w:r w:rsidR="00C5243E">
        <w:t xml:space="preserve">between now and the </w:t>
      </w:r>
      <w:r>
        <w:t>last pandemic</w:t>
      </w:r>
      <w:r w:rsidR="00C5243E">
        <w:t xml:space="preserve">, the post-1918 world and the </w:t>
      </w:r>
      <w:r w:rsidR="001C7E17">
        <w:t>r</w:t>
      </w:r>
      <w:r w:rsidR="00C5243E">
        <w:t xml:space="preserve">oaring </w:t>
      </w:r>
      <w:r w:rsidR="001C7E17">
        <w:t>t</w:t>
      </w:r>
      <w:r w:rsidR="00C5243E">
        <w:t>wenties that we might be about to enjoy</w:t>
      </w:r>
      <w:r>
        <w:t>. What do you make of that kind of speculation</w:t>
      </w:r>
      <w:r w:rsidR="00C5243E">
        <w:t xml:space="preserve">, </w:t>
      </w:r>
      <w:r>
        <w:t>and what</w:t>
      </w:r>
      <w:r w:rsidR="00C5243E">
        <w:t xml:space="preserve"> do you think it means for policy?</w:t>
      </w:r>
    </w:p>
    <w:p w:rsidR="00136A94" w:rsidP="002E5579">
      <w:pPr>
        <w:pStyle w:val="Answer"/>
      </w:pPr>
      <w:sdt>
        <w:sdtPr>
          <w:alias w:val="Witness"/>
          <w:id w:val="-1618755148"/>
          <w:placeholder>
            <w:docPart w:val="DefaultPlaceholder_-1854013440"/>
          </w:placeholder>
          <w:richText/>
        </w:sdtPr>
        <w:sdtContent>
          <w:r w:rsidRPr="008D200C" w:rsidR="008D200C">
            <w:rPr>
              <w:b/>
              <w:i/>
            </w:rPr>
            <w:t>Andrew Bailey:</w:t>
          </w:r>
          <w:r w:rsidRPr="006624E5" w:rsidR="006624E5">
            <w:rPr>
              <w:b/>
            </w:rPr>
            <w:t xml:space="preserve"> </w:t>
          </w:r>
        </w:sdtContent>
      </w:sdt>
      <w:r w:rsidR="006624E5">
        <w:t>I would be very careful</w:t>
      </w:r>
      <w:r w:rsidR="00C5243E">
        <w:t xml:space="preserve"> about drawing very literal comparisons </w:t>
      </w:r>
      <w:r w:rsidR="00B77E48">
        <w:t>with</w:t>
      </w:r>
      <w:r w:rsidR="00C5243E">
        <w:t xml:space="preserve"> the 1920s in that sense, </w:t>
      </w:r>
      <w:r w:rsidR="006624E5">
        <w:t>because we ha</w:t>
      </w:r>
      <w:r w:rsidR="00B77E48">
        <w:t>ve</w:t>
      </w:r>
      <w:r w:rsidR="006624E5">
        <w:t xml:space="preserve"> a very </w:t>
      </w:r>
      <w:r w:rsidR="00B77E48">
        <w:t>different</w:t>
      </w:r>
      <w:r w:rsidR="006624E5">
        <w:t xml:space="preserve"> policy framework.</w:t>
      </w:r>
      <w:r w:rsidR="00C5243E">
        <w:t xml:space="preserve"> It is important to remember that o</w:t>
      </w:r>
      <w:r w:rsidR="006624E5">
        <w:t>ne of the things th</w:t>
      </w:r>
      <w:r w:rsidR="00C5243E">
        <w:t>a</w:t>
      </w:r>
      <w:r w:rsidR="006624E5">
        <w:t>t went on</w:t>
      </w:r>
      <w:r w:rsidR="00C5243E">
        <w:t xml:space="preserve"> post-</w:t>
      </w:r>
      <w:r w:rsidR="002361BA">
        <w:t>fi</w:t>
      </w:r>
      <w:r w:rsidR="00B77E48">
        <w:t xml:space="preserve">rst </w:t>
      </w:r>
      <w:r w:rsidR="002361BA">
        <w:t>w</w:t>
      </w:r>
      <w:r w:rsidR="00C5243E">
        <w:t xml:space="preserve">orld </w:t>
      </w:r>
      <w:r w:rsidR="002361BA">
        <w:t>w</w:t>
      </w:r>
      <w:r w:rsidR="00C5243E">
        <w:t xml:space="preserve">ar was quite a strong </w:t>
      </w:r>
      <w:r w:rsidR="00F63018">
        <w:t>tightening</w:t>
      </w:r>
      <w:r w:rsidR="00C5243E">
        <w:t xml:space="preserve"> of both fiscal and monetary policy, caus</w:t>
      </w:r>
      <w:r w:rsidR="00B77E48">
        <w:t>ing</w:t>
      </w:r>
      <w:r w:rsidR="00C5243E">
        <w:t xml:space="preserve"> a very big recession immediately after the </w:t>
      </w:r>
      <w:r w:rsidR="002361BA">
        <w:t>first world war</w:t>
      </w:r>
      <w:r w:rsidR="00C5243E">
        <w:t>, which</w:t>
      </w:r>
      <w:r w:rsidR="006624E5">
        <w:t xml:space="preserve"> coincided with the period </w:t>
      </w:r>
      <w:r w:rsidR="00C5243E">
        <w:t xml:space="preserve">of </w:t>
      </w:r>
      <w:r w:rsidR="00B77E48">
        <w:t xml:space="preserve">the </w:t>
      </w:r>
      <w:r w:rsidR="006624E5">
        <w:t xml:space="preserve">Spanish </w:t>
      </w:r>
      <w:r w:rsidR="00D92570">
        <w:t>f</w:t>
      </w:r>
      <w:r w:rsidR="006624E5">
        <w:t xml:space="preserve">lu. </w:t>
      </w:r>
      <w:r w:rsidR="00D92570">
        <w:t>I am not saying there was any causal relationship, by the way, but t</w:t>
      </w:r>
      <w:r w:rsidR="006624E5">
        <w:t xml:space="preserve">here was a very substantial tightening. If you look at the </w:t>
      </w:r>
      <w:r w:rsidR="00D92570">
        <w:t xml:space="preserve">economic policy reaction to the </w:t>
      </w:r>
      <w:r w:rsidR="006624E5">
        <w:t>period</w:t>
      </w:r>
      <w:r w:rsidR="00D92570">
        <w:t xml:space="preserve"> of the Spanish flu relative to what we have seen in the last 12 months, it was very different in that sense. </w:t>
      </w:r>
    </w:p>
    <w:p w:rsidR="00FA5EEF" w:rsidP="002E5579">
      <w:pPr>
        <w:pStyle w:val="Answer"/>
      </w:pPr>
      <w:r>
        <w:t>W</w:t>
      </w:r>
      <w:r w:rsidR="006624E5">
        <w:t>hat happens thereafter</w:t>
      </w:r>
      <w:r w:rsidR="0030257C">
        <w:t xml:space="preserve">? </w:t>
      </w:r>
      <w:r w:rsidR="00B77E48">
        <w:t xml:space="preserve">There </w:t>
      </w:r>
      <w:r w:rsidR="006624E5">
        <w:t>are many different things relative</w:t>
      </w:r>
      <w:r w:rsidR="00136A94">
        <w:t xml:space="preserve"> to the </w:t>
      </w:r>
      <w:r w:rsidR="00B77E48">
        <w:t>1920s</w:t>
      </w:r>
      <w:r w:rsidR="00136A94">
        <w:t xml:space="preserve">, so I am frankly a bit cautious about people who slightly overdraw </w:t>
      </w:r>
      <w:r w:rsidR="00F63018">
        <w:t>the</w:t>
      </w:r>
      <w:r w:rsidR="00136A94">
        <w:t xml:space="preserve"> comparison with the </w:t>
      </w:r>
      <w:r w:rsidR="002361BA">
        <w:t>roaring twenties</w:t>
      </w:r>
      <w:r w:rsidR="00136A94">
        <w:t xml:space="preserve">. It </w:t>
      </w:r>
      <w:r w:rsidR="002E5579">
        <w:t>might be something to cling on</w:t>
      </w:r>
      <w:r w:rsidR="00B77E48">
        <w:t xml:space="preserve"> </w:t>
      </w:r>
      <w:r w:rsidR="002E5579">
        <w:t>to in a superficial way.</w:t>
      </w:r>
      <w:r w:rsidR="00136A94">
        <w:t xml:space="preserve"> I have to say it did not end well</w:t>
      </w:r>
      <w:r w:rsidR="00B77E48">
        <w:t>;</w:t>
      </w:r>
      <w:r w:rsidR="00136A94">
        <w:t xml:space="preserve"> let me put it that way.</w:t>
      </w:r>
    </w:p>
    <w:p w:rsidR="002E5579" w:rsidP="00B77E48">
      <w:pPr>
        <w:pStyle w:val="Question"/>
        <w:numPr>
          <w:ilvl w:val="0"/>
          <w:numId w:val="0"/>
        </w:numPr>
        <w:ind w:left="794"/>
      </w:pPr>
      <w:sdt>
        <w:sdtPr>
          <w:alias w:val="Member"/>
          <w:tag w:val="&lt;Member mnisId='4768' dodsId=''&gt;"/>
          <w:id w:val="1513500379"/>
          <w:placeholder>
            <w:docPart w:val="DefaultPlaceholder_-1854013440"/>
          </w:placeholder>
          <w:richText/>
        </w:sdtPr>
        <w:sdtContent>
          <w:r w:rsidRPr="00FA5EEF" w:rsidR="00FA5EEF">
            <w:rPr>
              <w:b/>
            </w:rPr>
            <w:t>Julie Marson:</w:t>
          </w:r>
        </w:sdtContent>
      </w:sdt>
      <w:r w:rsidR="00FA5EEF">
        <w:t xml:space="preserve"> That is another question about policy. </w:t>
      </w:r>
    </w:p>
    <w:p w:rsidR="002E5579" w:rsidP="002E5579">
      <w:pPr>
        <w:pStyle w:val="Answer"/>
      </w:pPr>
      <w:sdt>
        <w:sdtPr>
          <w:alias w:val="Witness"/>
          <w:id w:val="-108135308"/>
          <w:placeholder>
            <w:docPart w:val="DefaultPlaceholder_-1854013440"/>
          </w:placeholder>
          <w:richText/>
        </w:sdtPr>
        <w:sdtContent>
          <w:r w:rsidRPr="008D200C" w:rsidR="008D200C">
            <w:rPr>
              <w:b/>
              <w:i/>
            </w:rPr>
            <w:t>Anil Kashyap:</w:t>
          </w:r>
          <w:r w:rsidRPr="002E5579">
            <w:rPr>
              <w:b/>
            </w:rPr>
            <w:t xml:space="preserve"> </w:t>
          </w:r>
        </w:sdtContent>
      </w:sdt>
      <w:r>
        <w:t xml:space="preserve">A different way to put </w:t>
      </w:r>
      <w:r w:rsidR="00FA5EEF">
        <w:t xml:space="preserve">the point Andrew and Don made is that </w:t>
      </w:r>
      <w:r>
        <w:t>the financial system is in such a better position</w:t>
      </w:r>
      <w:r w:rsidR="00FA5EEF">
        <w:t xml:space="preserve"> now tha</w:t>
      </w:r>
      <w:r w:rsidR="00B77E48">
        <w:t>n</w:t>
      </w:r>
      <w:r w:rsidR="00FA5EEF">
        <w:t xml:space="preserve"> it was in 2007. It is a great thing that w</w:t>
      </w:r>
      <w:r>
        <w:t xml:space="preserve">e are not having to come up here </w:t>
      </w:r>
      <w:r w:rsidR="00FA5EEF">
        <w:t xml:space="preserve">and talk to you about our concerns </w:t>
      </w:r>
      <w:r>
        <w:t>that some bank is going to tip over</w:t>
      </w:r>
      <w:r w:rsidR="00FA5EEF">
        <w:t xml:space="preserve"> and the system is not </w:t>
      </w:r>
      <w:r w:rsidR="00B77E48">
        <w:t>in the</w:t>
      </w:r>
      <w:r w:rsidR="003F2F2D">
        <w:t xml:space="preserve"> way that we think it can be to support the economy. </w:t>
      </w:r>
      <w:r>
        <w:t>The most important thing for t</w:t>
      </w:r>
      <w:r w:rsidR="003F2F2D">
        <w:t>h</w:t>
      </w:r>
      <w:r>
        <w:t xml:space="preserve">e FPC is that </w:t>
      </w:r>
      <w:r w:rsidR="003F2F2D">
        <w:t xml:space="preserve">all </w:t>
      </w:r>
      <w:r>
        <w:t>the work of the last 10 years has paid off</w:t>
      </w:r>
      <w:r w:rsidR="003F2F2D">
        <w:t xml:space="preserve">, and that the banks </w:t>
      </w:r>
      <w:r w:rsidR="008D424C">
        <w:t>can</w:t>
      </w:r>
      <w:r w:rsidR="003F2F2D">
        <w:t xml:space="preserve"> support the economy and not amplify all these shocks. </w:t>
      </w:r>
      <w:r>
        <w:t xml:space="preserve">That is the thing that we are going to keep our eye on </w:t>
      </w:r>
      <w:r w:rsidR="003F2F2D">
        <w:t xml:space="preserve">in </w:t>
      </w:r>
      <w:r>
        <w:t>the FPC.</w:t>
      </w:r>
    </w:p>
    <w:p w:rsidR="006624E5" w:rsidP="002E5579">
      <w:pPr>
        <w:pStyle w:val="Question"/>
      </w:pPr>
      <w:sdt>
        <w:sdtPr>
          <w:alias w:val="Member"/>
          <w:tag w:val="&lt;Member mnisId='4107' dodsId='40489'&gt;"/>
          <w:id w:val="-1176652406"/>
          <w:placeholder>
            <w:docPart w:val="DefaultPlaceholder_-1854013440"/>
          </w:placeholder>
          <w:richText/>
        </w:sdtPr>
        <w:sdtContent>
          <w:r w:rsidRPr="002E5579" w:rsidR="002E5579">
            <w:rPr>
              <w:b/>
            </w:rPr>
            <w:t>Harriett Baldwin:</w:t>
          </w:r>
        </w:sdtContent>
      </w:sdt>
      <w:r w:rsidR="002E5579">
        <w:t xml:space="preserve"> Picking up from Julie’s questions, I wanted to move on</w:t>
      </w:r>
      <w:r w:rsidR="007B01D5">
        <w:t xml:space="preserve"> </w:t>
      </w:r>
      <w:r w:rsidR="002E5579">
        <w:t>to the countercyclical buffer</w:t>
      </w:r>
      <w:r w:rsidR="009F2F7A">
        <w:t xml:space="preserve"> and where we are in the economic cycle. You have sent very strong signals that the </w:t>
      </w:r>
      <w:r w:rsidR="00D5557F">
        <w:t>countercyclical</w:t>
      </w:r>
      <w:r w:rsidR="002E5579">
        <w:t xml:space="preserve"> buffer is not going to change for the foreseeable </w:t>
      </w:r>
      <w:r w:rsidR="003F2F2D">
        <w:t>future</w:t>
      </w:r>
      <w:r w:rsidR="007B01D5">
        <w:t>;</w:t>
      </w:r>
      <w:r w:rsidR="009F2F7A">
        <w:t xml:space="preserve"> it is at zero.</w:t>
      </w:r>
      <w:r w:rsidR="009546EA">
        <w:t xml:space="preserve"> </w:t>
      </w:r>
      <w:r w:rsidR="002E5579">
        <w:t>Have you ha</w:t>
      </w:r>
      <w:r w:rsidR="003F2F2D">
        <w:t xml:space="preserve">d </w:t>
      </w:r>
      <w:r w:rsidR="002E5579">
        <w:t>stro</w:t>
      </w:r>
      <w:r w:rsidR="003F2F2D">
        <w:t>n</w:t>
      </w:r>
      <w:r w:rsidR="002E5579">
        <w:t>g intentions from the banking system</w:t>
      </w:r>
      <w:r w:rsidR="00E60634">
        <w:t xml:space="preserve"> that </w:t>
      </w:r>
      <w:r w:rsidR="007B01D5">
        <w:t>it</w:t>
      </w:r>
      <w:r w:rsidR="00E60634">
        <w:t xml:space="preserve"> will lend once the Government schemes fade away</w:t>
      </w:r>
      <w:r w:rsidR="002E5579">
        <w:t>?</w:t>
      </w:r>
    </w:p>
    <w:p w:rsidR="00444503" w:rsidP="00444503">
      <w:pPr>
        <w:pStyle w:val="Answer"/>
      </w:pPr>
      <w:sdt>
        <w:sdtPr>
          <w:alias w:val="Witness"/>
          <w:id w:val="-1822883873"/>
          <w:placeholder>
            <w:docPart w:val="DefaultPlaceholder_-1854013440"/>
          </w:placeholder>
          <w:richText/>
        </w:sdtPr>
        <w:sdtContent>
          <w:r w:rsidRPr="008D200C" w:rsidR="008D200C">
            <w:rPr>
              <w:b/>
              <w:i/>
            </w:rPr>
            <w:t>Sam Woods:</w:t>
          </w:r>
          <w:r w:rsidRPr="002E5579" w:rsidR="002E5579">
            <w:rPr>
              <w:b/>
            </w:rPr>
            <w:t xml:space="preserve"> </w:t>
          </w:r>
        </w:sdtContent>
      </w:sdt>
      <w:r w:rsidR="002E5579">
        <w:t>It a</w:t>
      </w:r>
      <w:r w:rsidR="009546EA">
        <w:t>l</w:t>
      </w:r>
      <w:r w:rsidR="002E5579">
        <w:t>so points to an interesting lesson</w:t>
      </w:r>
      <w:r w:rsidR="00CF3D0A">
        <w:t xml:space="preserve"> that we may have learn</w:t>
      </w:r>
      <w:r w:rsidR="002361BA">
        <w:t>ed</w:t>
      </w:r>
      <w:r w:rsidR="00CF3D0A">
        <w:t xml:space="preserve"> from this crisis so far. </w:t>
      </w:r>
      <w:r w:rsidR="002E5579">
        <w:t>So far</w:t>
      </w:r>
      <w:r w:rsidR="00CF3D0A">
        <w:t xml:space="preserve">, </w:t>
      </w:r>
      <w:r w:rsidR="002E5579">
        <w:t>the banking system</w:t>
      </w:r>
      <w:r w:rsidR="00CF3D0A">
        <w:t xml:space="preserve"> has done its job in terms of doing the lending. </w:t>
      </w:r>
      <w:r w:rsidR="00C00E8B">
        <w:t xml:space="preserve">A </w:t>
      </w:r>
      <w:r w:rsidR="002E5579">
        <w:t xml:space="preserve">lot </w:t>
      </w:r>
      <w:r w:rsidR="00CF3D0A">
        <w:t xml:space="preserve">of that </w:t>
      </w:r>
      <w:r w:rsidR="002E5579">
        <w:t xml:space="preserve">has </w:t>
      </w:r>
      <w:r w:rsidR="00C00E8B">
        <w:t xml:space="preserve">come </w:t>
      </w:r>
      <w:r w:rsidR="002E5579">
        <w:t>through the</w:t>
      </w:r>
      <w:r w:rsidR="00CF3D0A">
        <w:t xml:space="preserve"> Government</w:t>
      </w:r>
      <w:r w:rsidR="00C00E8B">
        <w:t>-</w:t>
      </w:r>
      <w:r w:rsidR="00CF3D0A">
        <w:t xml:space="preserve">guaranteed schemes, but there was also a very important phase at the beginning of the crisis where corporates were drawing down </w:t>
      </w:r>
      <w:r w:rsidR="002E5579">
        <w:t>lending facilities from banks in huge volumes</w:t>
      </w:r>
      <w:r w:rsidR="00CF3D0A">
        <w:t xml:space="preserve">, something like £75 billion in those four weeks when this crisis was erupting. </w:t>
      </w:r>
      <w:r w:rsidR="002E5579">
        <w:t xml:space="preserve">The pattern since then has been </w:t>
      </w:r>
      <w:r w:rsidR="00CF3D0A">
        <w:t xml:space="preserve">more one in which </w:t>
      </w:r>
      <w:r w:rsidR="009546EA">
        <w:t>corporat</w:t>
      </w:r>
      <w:r w:rsidR="00CF3D0A">
        <w:t xml:space="preserve">es, as they got steady and were able to raise money in other ways, have </w:t>
      </w:r>
      <w:r w:rsidR="002E5579">
        <w:t>been repaying the banking system and SMEs have been taking out loans</w:t>
      </w:r>
      <w:r>
        <w:t>, mostly those guaranteed by the Government. To illustrate that for you, i</w:t>
      </w:r>
      <w:r w:rsidR="002E5579">
        <w:t>n October</w:t>
      </w:r>
      <w:r w:rsidR="00C00E8B">
        <w:t>,</w:t>
      </w:r>
      <w:r w:rsidR="002E5579">
        <w:t xml:space="preserve"> from memory what </w:t>
      </w:r>
      <w:r w:rsidR="00E60634">
        <w:t>happened</w:t>
      </w:r>
      <w:r w:rsidR="002E5579">
        <w:t xml:space="preserve"> was corporates paid back </w:t>
      </w:r>
      <w:r w:rsidR="00E60634">
        <w:t>£</w:t>
      </w:r>
      <w:r w:rsidR="002E5579">
        <w:t>6.7 billion</w:t>
      </w:r>
      <w:r w:rsidR="00E60634">
        <w:t xml:space="preserve"> </w:t>
      </w:r>
      <w:r w:rsidR="002E5579">
        <w:t xml:space="preserve">and SMEs took out </w:t>
      </w:r>
      <w:r w:rsidR="00E60634">
        <w:t>£</w:t>
      </w:r>
      <w:r w:rsidR="002E5579">
        <w:t>1.7 billion</w:t>
      </w:r>
      <w:r>
        <w:t>, so it was a ne</w:t>
      </w:r>
      <w:r w:rsidR="00074DF6">
        <w:t>t</w:t>
      </w:r>
      <w:r>
        <w:t xml:space="preserve"> repayment of £5 billion.</w:t>
      </w:r>
    </w:p>
    <w:p w:rsidR="00444503" w:rsidP="002E5579">
      <w:pPr>
        <w:pStyle w:val="Answer"/>
      </w:pPr>
      <w:r>
        <w:t xml:space="preserve">That is what is happening at the </w:t>
      </w:r>
      <w:r w:rsidR="00074DF6">
        <w:t>moment</w:t>
      </w:r>
      <w:r>
        <w:t xml:space="preserve">. There was a big drawdown from corporates to begin with. </w:t>
      </w:r>
      <w:r w:rsidR="002E5579">
        <w:t xml:space="preserve">Now </w:t>
      </w:r>
      <w:r w:rsidR="00E60634">
        <w:t xml:space="preserve">we are </w:t>
      </w:r>
      <w:r w:rsidR="002E5579">
        <w:t>into a SME phase</w:t>
      </w:r>
      <w:r>
        <w:t xml:space="preserve">, largely Government-backed but administered by the banks. </w:t>
      </w:r>
      <w:r w:rsidR="002E5579">
        <w:t xml:space="preserve">We are confident </w:t>
      </w:r>
      <w:r>
        <w:t xml:space="preserve">that </w:t>
      </w:r>
      <w:r w:rsidR="002E5579">
        <w:t>the banks have the ability and willingness to lend beyond that, but th</w:t>
      </w:r>
      <w:r w:rsidR="00E60634">
        <w:t>e</w:t>
      </w:r>
      <w:r w:rsidR="002E5579">
        <w:t xml:space="preserve"> reason we</w:t>
      </w:r>
      <w:r w:rsidR="00266D48">
        <w:t xml:space="preserve"> ha</w:t>
      </w:r>
      <w:r w:rsidR="002E5579">
        <w:t xml:space="preserve">ve cut the </w:t>
      </w:r>
      <w:r w:rsidR="002E5579">
        <w:t>CC</w:t>
      </w:r>
      <w:r w:rsidR="00C00E8B">
        <w:t>y</w:t>
      </w:r>
      <w:r w:rsidR="002E5579">
        <w:t>B</w:t>
      </w:r>
      <w:r>
        <w:t xml:space="preserve"> is to provide the extra lending room for them to do that.</w:t>
      </w:r>
    </w:p>
    <w:p w:rsidR="00F021AC" w:rsidP="002E5579">
      <w:pPr>
        <w:pStyle w:val="Answer"/>
      </w:pPr>
      <w:r>
        <w:t xml:space="preserve">The last point I would make, and this is where there is a question mark, is </w:t>
      </w:r>
      <w:r w:rsidR="00C00E8B">
        <w:t xml:space="preserve">about </w:t>
      </w:r>
      <w:r>
        <w:t xml:space="preserve">the </w:t>
      </w:r>
      <w:r>
        <w:t>way our system is designed</w:t>
      </w:r>
      <w:r w:rsidR="00C00E8B">
        <w:t>.</w:t>
      </w:r>
      <w:r>
        <w:t xml:space="preserve"> </w:t>
      </w:r>
      <w:r w:rsidR="00C00E8B">
        <w:t xml:space="preserve">You </w:t>
      </w:r>
      <w:r>
        <w:t xml:space="preserve">have </w:t>
      </w:r>
      <w:r>
        <w:t>big</w:t>
      </w:r>
      <w:r>
        <w:t xml:space="preserve"> buffers of capital and then you have minimum requirements. The idea is that </w:t>
      </w:r>
      <w:r>
        <w:t>banks should be able to draw</w:t>
      </w:r>
      <w:r>
        <w:t xml:space="preserve"> </w:t>
      </w:r>
      <w:r>
        <w:t>down those buffers</w:t>
      </w:r>
      <w:r w:rsidR="00AB5CD1">
        <w:t xml:space="preserve"> and use them to do the type of lending you refer to. Luckily at the moment we are some way above even those buffers, but w</w:t>
      </w:r>
      <w:r>
        <w:t>e are not s</w:t>
      </w:r>
      <w:r w:rsidR="00AB5CD1">
        <w:t xml:space="preserve">o </w:t>
      </w:r>
      <w:r>
        <w:t>confident that</w:t>
      </w:r>
      <w:r w:rsidR="00C00E8B">
        <w:t>,</w:t>
      </w:r>
      <w:r>
        <w:t xml:space="preserve"> if banks</w:t>
      </w:r>
      <w:r w:rsidR="00AB5CD1">
        <w:t xml:space="preserve"> get down to those buffers</w:t>
      </w:r>
      <w:r w:rsidR="00C00E8B">
        <w:t>,</w:t>
      </w:r>
      <w:r w:rsidR="00AB5CD1">
        <w:t xml:space="preserve"> they will then choose to go into them. </w:t>
      </w:r>
      <w:r w:rsidR="00C00E8B">
        <w:t xml:space="preserve">It is not right in front of us, but that </w:t>
      </w:r>
      <w:r w:rsidR="00AB5CD1">
        <w:t>is a bit of a problem</w:t>
      </w:r>
      <w:r w:rsidRPr="00C00E8B" w:rsidR="00C00E8B">
        <w:t xml:space="preserve"> </w:t>
      </w:r>
      <w:r w:rsidR="00C00E8B">
        <w:t>in the framework</w:t>
      </w:r>
      <w:r w:rsidR="00AB5CD1">
        <w:t>.</w:t>
      </w:r>
    </w:p>
    <w:p w:rsidR="002E5579" w:rsidP="00F021AC">
      <w:pPr>
        <w:pStyle w:val="Question"/>
      </w:pPr>
      <w:sdt>
        <w:sdtPr>
          <w:alias w:val="Member"/>
          <w:tag w:val="&lt;Member mnisId='4107' dodsId='40489'&gt;"/>
          <w:id w:val="-1907448901"/>
          <w:placeholder>
            <w:docPart w:val="DefaultPlaceholder_-1854013440"/>
          </w:placeholder>
          <w:richText/>
        </w:sdtPr>
        <w:sdtContent>
          <w:r w:rsidRPr="00F021AC" w:rsidR="00F021AC">
            <w:rPr>
              <w:b/>
            </w:rPr>
            <w:t>Harriett Baldwin:</w:t>
          </w:r>
        </w:sdtContent>
      </w:sdt>
      <w:r w:rsidR="00F021AC">
        <w:t xml:space="preserve"> The </w:t>
      </w:r>
      <w:r w:rsidR="009546EA">
        <w:t>reduction</w:t>
      </w:r>
      <w:r w:rsidR="00F021AC">
        <w:t xml:space="preserve"> in the buffer</w:t>
      </w:r>
      <w:r w:rsidR="00AB5CD1">
        <w:t xml:space="preserve"> is meant to have freed up £190 billion</w:t>
      </w:r>
      <w:r w:rsidR="002361BA">
        <w:t>-worth</w:t>
      </w:r>
      <w:r w:rsidR="00AB5CD1">
        <w:t xml:space="preserve"> of lending. H</w:t>
      </w:r>
      <w:r w:rsidR="00F021AC">
        <w:t xml:space="preserve">ow much of that </w:t>
      </w:r>
      <w:r w:rsidR="00AB5CD1">
        <w:t xml:space="preserve">has </w:t>
      </w:r>
      <w:r w:rsidR="00F021AC">
        <w:t>been used?</w:t>
      </w:r>
    </w:p>
    <w:p w:rsidR="00F021AC" w:rsidP="00F021AC">
      <w:pPr>
        <w:pStyle w:val="Answer"/>
      </w:pPr>
      <w:sdt>
        <w:sdtPr>
          <w:alias w:val="Witness"/>
          <w:id w:val="-1164235410"/>
          <w:placeholder>
            <w:docPart w:val="DefaultPlaceholder_-1854013440"/>
          </w:placeholder>
          <w:richText/>
        </w:sdtPr>
        <w:sdtContent>
          <w:r w:rsidRPr="008D200C" w:rsidR="008D200C">
            <w:rPr>
              <w:b/>
              <w:i/>
            </w:rPr>
            <w:t>Sam Woods:</w:t>
          </w:r>
          <w:r w:rsidRPr="00F021AC">
            <w:rPr>
              <w:b/>
            </w:rPr>
            <w:t xml:space="preserve"> </w:t>
          </w:r>
        </w:sdtContent>
      </w:sdt>
      <w:r>
        <w:t xml:space="preserve">It is £23 </w:t>
      </w:r>
      <w:r w:rsidR="009546EA">
        <w:t>billion</w:t>
      </w:r>
      <w:r>
        <w:t xml:space="preserve"> in capital</w:t>
      </w:r>
      <w:r w:rsidR="00AB5CD1">
        <w:t>, and we can then turn that into a lending number</w:t>
      </w:r>
      <w:r>
        <w:t>. At the moment</w:t>
      </w:r>
      <w:r w:rsidR="00C00E8B">
        <w:t>,</w:t>
      </w:r>
      <w:r>
        <w:t xml:space="preserve"> hardly any of it has been used</w:t>
      </w:r>
      <w:r w:rsidR="00AB5CD1">
        <w:t xml:space="preserve">, for the reason I just gave, which is that </w:t>
      </w:r>
      <w:r>
        <w:t xml:space="preserve">big </w:t>
      </w:r>
      <w:r w:rsidR="009546EA">
        <w:t>corporates</w:t>
      </w:r>
      <w:r>
        <w:t xml:space="preserve"> are repaying and most of the small business lending</w:t>
      </w:r>
      <w:r w:rsidR="00AB5CD1">
        <w:t xml:space="preserve"> is being done through the Government schemes. Of course</w:t>
      </w:r>
      <w:r w:rsidR="00597DFD">
        <w:t>—this is probably where your question is going—</w:t>
      </w:r>
      <w:r>
        <w:t>those Government schemes will come to an end</w:t>
      </w:r>
      <w:r w:rsidR="00597DFD">
        <w:t xml:space="preserve"> at the end of January. How much demand there will be beyond that point from s</w:t>
      </w:r>
      <w:r>
        <w:t>mall companies to borrow more</w:t>
      </w:r>
      <w:r w:rsidR="00597DFD">
        <w:t xml:space="preserve">, given the conditions we are in, </w:t>
      </w:r>
      <w:r>
        <w:t xml:space="preserve">is </w:t>
      </w:r>
      <w:r w:rsidR="00C00E8B">
        <w:t>genuinely</w:t>
      </w:r>
      <w:r>
        <w:t xml:space="preserve"> </w:t>
      </w:r>
      <w:r w:rsidR="00597DFD">
        <w:t>uncertain.</w:t>
      </w:r>
    </w:p>
    <w:p w:rsidR="00F021AC" w:rsidP="00F021AC">
      <w:pPr>
        <w:pStyle w:val="Question"/>
      </w:pPr>
      <w:sdt>
        <w:sdtPr>
          <w:alias w:val="Member"/>
          <w:tag w:val="&lt;Member mnisId='4107' dodsId='40489'&gt;"/>
          <w:id w:val="-20784471"/>
          <w:placeholder>
            <w:docPart w:val="DefaultPlaceholder_-1854013440"/>
          </w:placeholder>
          <w:richText/>
        </w:sdtPr>
        <w:sdtContent>
          <w:r w:rsidRPr="00F021AC">
            <w:rPr>
              <w:b/>
            </w:rPr>
            <w:t>Harriett Baldwin:</w:t>
          </w:r>
        </w:sdtContent>
      </w:sdt>
      <w:r>
        <w:t xml:space="preserve"> </w:t>
      </w:r>
      <w:r w:rsidR="00597DFD">
        <w:t>But t</w:t>
      </w:r>
      <w:r>
        <w:t>he banks have enough money</w:t>
      </w:r>
      <w:r w:rsidR="00597DFD">
        <w:t xml:space="preserve"> to provide that if there is the demand</w:t>
      </w:r>
      <w:r w:rsidR="00C00E8B">
        <w:t>.</w:t>
      </w:r>
      <w:r w:rsidR="00597DFD">
        <w:t xml:space="preserve"> That is the assessment of the FPC at the moment.</w:t>
      </w:r>
    </w:p>
    <w:p w:rsidR="00F021AC" w:rsidP="00F021AC">
      <w:pPr>
        <w:pStyle w:val="Answer"/>
      </w:pPr>
      <w:sdt>
        <w:sdtPr>
          <w:alias w:val="Witness"/>
          <w:id w:val="-1951926924"/>
          <w:placeholder>
            <w:docPart w:val="DefaultPlaceholder_-1854013440"/>
          </w:placeholder>
          <w:richText/>
        </w:sdtPr>
        <w:sdtContent>
          <w:r w:rsidRPr="008D200C" w:rsidR="008D200C">
            <w:rPr>
              <w:b/>
              <w:i/>
            </w:rPr>
            <w:t>Sam Woods:</w:t>
          </w:r>
          <w:r w:rsidRPr="00F021AC">
            <w:rPr>
              <w:b/>
            </w:rPr>
            <w:t xml:space="preserve"> </w:t>
          </w:r>
        </w:sdtContent>
      </w:sdt>
      <w:r>
        <w:t>Absolutely</w:t>
      </w:r>
      <w:r w:rsidR="00C00E8B">
        <w:t>, yes</w:t>
      </w:r>
      <w:r>
        <w:t>.</w:t>
      </w:r>
    </w:p>
    <w:p w:rsidR="00F021AC" w:rsidP="00F021AC">
      <w:pPr>
        <w:pStyle w:val="Question"/>
      </w:pPr>
      <w:sdt>
        <w:sdtPr>
          <w:alias w:val="Member"/>
          <w:tag w:val="&lt;Member mnisId='4107' dodsId='40489'&gt;"/>
          <w:id w:val="1678299140"/>
          <w:placeholder>
            <w:docPart w:val="DefaultPlaceholder_-1854013440"/>
          </w:placeholder>
          <w:richText/>
        </w:sdtPr>
        <w:sdtContent>
          <w:r w:rsidRPr="00F021AC">
            <w:rPr>
              <w:b/>
            </w:rPr>
            <w:t>Harriett Baldwin:</w:t>
          </w:r>
        </w:sdtContent>
      </w:sdt>
      <w:r>
        <w:t xml:space="preserve"> This is just a technical</w:t>
      </w:r>
      <w:r w:rsidR="008051D6">
        <w:t>ly</w:t>
      </w:r>
      <w:r>
        <w:t xml:space="preserve"> ignorant question, but can the countercyclical buffer </w:t>
      </w:r>
      <w:r w:rsidR="00850997">
        <w:t>go below zero?</w:t>
      </w:r>
    </w:p>
    <w:p w:rsidR="00F021AC" w:rsidP="00F021AC">
      <w:pPr>
        <w:pStyle w:val="Answer"/>
      </w:pPr>
      <w:sdt>
        <w:sdtPr>
          <w:alias w:val="Witness"/>
          <w:id w:val="-216129002"/>
          <w:placeholder>
            <w:docPart w:val="DefaultPlaceholder_-1854013440"/>
          </w:placeholder>
          <w:richText/>
        </w:sdtPr>
        <w:sdtContent>
          <w:r w:rsidRPr="008D200C" w:rsidR="008D200C">
            <w:rPr>
              <w:b/>
              <w:i/>
            </w:rPr>
            <w:t>Sam Woods:</w:t>
          </w:r>
          <w:r w:rsidRPr="00F021AC">
            <w:rPr>
              <w:b/>
            </w:rPr>
            <w:t xml:space="preserve"> </w:t>
          </w:r>
        </w:sdtContent>
      </w:sdt>
      <w:r>
        <w:t>No is the simple answer. You are not the first person to ask it.</w:t>
      </w:r>
    </w:p>
    <w:p w:rsidR="00F021AC" w:rsidP="00F021AC">
      <w:pPr>
        <w:pStyle w:val="Question"/>
      </w:pPr>
      <w:sdt>
        <w:sdtPr>
          <w:alias w:val="Member"/>
          <w:tag w:val="&lt;Member mnisId='4107' dodsId='40489'&gt;"/>
          <w:id w:val="-1596012016"/>
          <w:placeholder>
            <w:docPart w:val="DefaultPlaceholder_-1854013440"/>
          </w:placeholder>
          <w:richText/>
        </w:sdtPr>
        <w:sdtContent>
          <w:r w:rsidRPr="00F021AC">
            <w:rPr>
              <w:b/>
            </w:rPr>
            <w:t>Harriett Baldwin:</w:t>
          </w:r>
        </w:sdtContent>
      </w:sdt>
      <w:r>
        <w:t xml:space="preserve"> On the subject of negative, </w:t>
      </w:r>
      <w:r w:rsidR="00850997">
        <w:t xml:space="preserve">we know that you have written out to the banking system in terms of negative interest rates from the </w:t>
      </w:r>
      <w:r w:rsidR="00476FAE">
        <w:t>MPC</w:t>
      </w:r>
      <w:r w:rsidR="00850997">
        <w:t xml:space="preserve"> point of view</w:t>
      </w:r>
      <w:r w:rsidR="00295C56">
        <w:t xml:space="preserve">. From </w:t>
      </w:r>
      <w:r>
        <w:t>the FPC point of view</w:t>
      </w:r>
      <w:r w:rsidR="00295C56">
        <w:t>,</w:t>
      </w:r>
      <w:r>
        <w:t xml:space="preserve"> are you comfortable</w:t>
      </w:r>
      <w:r w:rsidR="00850997">
        <w:t xml:space="preserve"> </w:t>
      </w:r>
      <w:r w:rsidR="00295C56">
        <w:t xml:space="preserve">that, </w:t>
      </w:r>
      <w:r w:rsidR="00850997">
        <w:t xml:space="preserve">if interest rates </w:t>
      </w:r>
      <w:r w:rsidR="00295C56">
        <w:t>had</w:t>
      </w:r>
      <w:r w:rsidR="00850997">
        <w:t xml:space="preserve"> to go negative</w:t>
      </w:r>
      <w:r w:rsidR="00295C56">
        <w:t>,</w:t>
      </w:r>
      <w:r w:rsidR="00850997">
        <w:t xml:space="preserve"> </w:t>
      </w:r>
      <w:r w:rsidR="001A38CB">
        <w:t xml:space="preserve">the banking system could cope with </w:t>
      </w:r>
      <w:r w:rsidR="00295C56">
        <w:t xml:space="preserve">that </w:t>
      </w:r>
      <w:r>
        <w:t>from a financial stability point of view</w:t>
      </w:r>
      <w:r w:rsidR="001A38CB">
        <w:t>?</w:t>
      </w:r>
    </w:p>
    <w:p w:rsidR="00295C56" w:rsidP="00F021AC">
      <w:pPr>
        <w:pStyle w:val="Answer"/>
      </w:pPr>
      <w:sdt>
        <w:sdtPr>
          <w:alias w:val="Witness"/>
          <w:id w:val="-1699617357"/>
          <w:placeholder>
            <w:docPart w:val="DefaultPlaceholder_-1854013440"/>
          </w:placeholder>
          <w:richText/>
        </w:sdtPr>
        <w:sdtContent>
          <w:r w:rsidRPr="008D200C" w:rsidR="008D200C">
            <w:rPr>
              <w:b/>
              <w:i/>
            </w:rPr>
            <w:t>Andrew Bailey:</w:t>
          </w:r>
          <w:r w:rsidRPr="00F021AC" w:rsidR="00F021AC">
            <w:rPr>
              <w:b/>
            </w:rPr>
            <w:t xml:space="preserve"> </w:t>
          </w:r>
        </w:sdtContent>
      </w:sdt>
      <w:r w:rsidR="00F021AC">
        <w:t>I would like to bring my colleagues in</w:t>
      </w:r>
      <w:r w:rsidR="001A38CB">
        <w:t xml:space="preserve">, because I am </w:t>
      </w:r>
      <w:r>
        <w:t>also</w:t>
      </w:r>
      <w:r w:rsidR="001A38CB">
        <w:t xml:space="preserve"> a member of the </w:t>
      </w:r>
      <w:r w:rsidR="00476FAE">
        <w:t>MPC</w:t>
      </w:r>
      <w:r w:rsidR="001A38CB">
        <w:t>. I</w:t>
      </w:r>
      <w:r w:rsidR="00F021AC">
        <w:t xml:space="preserve">t is </w:t>
      </w:r>
      <w:r w:rsidR="001A38CB">
        <w:t xml:space="preserve">very </w:t>
      </w:r>
      <w:r w:rsidR="00F021AC">
        <w:t xml:space="preserve">important that the </w:t>
      </w:r>
      <w:r w:rsidR="001A38CB">
        <w:t>FPC</w:t>
      </w:r>
      <w:r>
        <w:t xml:space="preserve">, </w:t>
      </w:r>
      <w:r w:rsidR="001A38CB">
        <w:t>as it has been</w:t>
      </w:r>
      <w:r>
        <w:t xml:space="preserve">, </w:t>
      </w:r>
      <w:r w:rsidR="001A38CB">
        <w:t xml:space="preserve">and the </w:t>
      </w:r>
      <w:r w:rsidR="00F021AC">
        <w:t>P</w:t>
      </w:r>
      <w:r>
        <w:t>R</w:t>
      </w:r>
      <w:r w:rsidR="00F021AC">
        <w:t xml:space="preserve">C are very much </w:t>
      </w:r>
      <w:r w:rsidR="009546EA">
        <w:t>involved</w:t>
      </w:r>
      <w:r w:rsidR="00F021AC">
        <w:t xml:space="preserve"> in this question. </w:t>
      </w:r>
      <w:r w:rsidR="001A38CB">
        <w:t xml:space="preserve">As we have said in the </w:t>
      </w:r>
      <w:r w:rsidR="00476FAE">
        <w:t>MPC</w:t>
      </w:r>
      <w:r w:rsidR="001A38CB">
        <w:t xml:space="preserve"> hearings, w</w:t>
      </w:r>
      <w:r w:rsidR="00F021AC">
        <w:t xml:space="preserve">hen you go into this </w:t>
      </w:r>
      <w:r w:rsidR="001A38CB">
        <w:t xml:space="preserve">sort of </w:t>
      </w:r>
      <w:r w:rsidR="00F021AC">
        <w:t xml:space="preserve">territory, </w:t>
      </w:r>
      <w:r w:rsidR="001A38CB">
        <w:t xml:space="preserve">including where we are at the moment to some degree, but even more so when rates go negative, </w:t>
      </w:r>
      <w:r w:rsidR="00F021AC">
        <w:t>the interaction</w:t>
      </w:r>
      <w:r w:rsidR="001A38CB">
        <w:t xml:space="preserve"> between the trans</w:t>
      </w:r>
      <w:r>
        <w:t>mission</w:t>
      </w:r>
      <w:r w:rsidR="001A38CB">
        <w:t xml:space="preserve"> mechanism of monetary policy</w:t>
      </w:r>
      <w:r>
        <w:t>—</w:t>
      </w:r>
      <w:r w:rsidR="002A0977">
        <w:t>the interest rate</w:t>
      </w:r>
      <w:r>
        <w:t>—</w:t>
      </w:r>
      <w:r w:rsidR="002A0977">
        <w:t xml:space="preserve">the structure of the financial system </w:t>
      </w:r>
      <w:r w:rsidR="00F021AC">
        <w:t>and</w:t>
      </w:r>
      <w:r>
        <w:t>,</w:t>
      </w:r>
      <w:r w:rsidR="00F021AC">
        <w:t xml:space="preserve"> therefore</w:t>
      </w:r>
      <w:r>
        <w:t>,</w:t>
      </w:r>
      <w:r w:rsidR="00F021AC">
        <w:t xml:space="preserve"> the impact on the financial system and on banks</w:t>
      </w:r>
      <w:r w:rsidR="002A0977">
        <w:t>’</w:t>
      </w:r>
      <w:r w:rsidR="00F021AC">
        <w:t xml:space="preserve"> margins becomes even </w:t>
      </w:r>
      <w:r w:rsidR="002A0977">
        <w:t xml:space="preserve">more </w:t>
      </w:r>
      <w:r w:rsidR="00757635">
        <w:t xml:space="preserve">important and </w:t>
      </w:r>
      <w:r w:rsidR="002A0977">
        <w:t xml:space="preserve">critical to the efficiency and effectiveness </w:t>
      </w:r>
      <w:r w:rsidR="00232145">
        <w:t xml:space="preserve">of the </w:t>
      </w:r>
      <w:r>
        <w:t xml:space="preserve">transmission </w:t>
      </w:r>
      <w:r w:rsidR="00232145">
        <w:t>of monetary policy</w:t>
      </w:r>
      <w:r>
        <w:t xml:space="preserve"> than in the days, if w</w:t>
      </w:r>
      <w:r w:rsidR="00232145">
        <w:t>e can remember the</w:t>
      </w:r>
      <w:r>
        <w:t>m,</w:t>
      </w:r>
      <w:r w:rsidR="00232145">
        <w:t xml:space="preserve"> </w:t>
      </w:r>
      <w:r w:rsidR="00F021AC">
        <w:t xml:space="preserve">when we used to operate in more normal territory and moving </w:t>
      </w:r>
      <w:r w:rsidR="00232145">
        <w:t>t</w:t>
      </w:r>
      <w:r w:rsidR="00F021AC">
        <w:t xml:space="preserve">he official interest rate </w:t>
      </w:r>
      <w:r>
        <w:t xml:space="preserve">around </w:t>
      </w:r>
      <w:r w:rsidR="00F021AC">
        <w:t>did not have much impact in that respect.</w:t>
      </w:r>
      <w:r w:rsidR="00232145">
        <w:t xml:space="preserve"> </w:t>
      </w:r>
    </w:p>
    <w:p w:rsidR="00F021AC" w:rsidP="00F021AC">
      <w:pPr>
        <w:pStyle w:val="Answer"/>
      </w:pPr>
      <w:r>
        <w:t xml:space="preserve">That is why it is important. </w:t>
      </w:r>
      <w:r>
        <w:t>It has been very important</w:t>
      </w:r>
      <w:r>
        <w:t xml:space="preserve"> that both the FPC and the PRC </w:t>
      </w:r>
      <w:r w:rsidR="00BD2152">
        <w:t>are involved in the consideration</w:t>
      </w:r>
      <w:r w:rsidR="0041631E">
        <w:t>,</w:t>
      </w:r>
      <w:r w:rsidR="00BD2152">
        <w:t xml:space="preserve"> </w:t>
      </w:r>
      <w:r w:rsidR="0041631E">
        <w:t xml:space="preserve">not </w:t>
      </w:r>
      <w:r w:rsidR="00BD2152">
        <w:t xml:space="preserve">in </w:t>
      </w:r>
      <w:r>
        <w:t>any decision</w:t>
      </w:r>
      <w:r w:rsidR="0041631E">
        <w:t>—</w:t>
      </w:r>
      <w:r w:rsidR="00BD2152">
        <w:t xml:space="preserve">we </w:t>
      </w:r>
      <w:r w:rsidR="0041631E">
        <w:t xml:space="preserve">have </w:t>
      </w:r>
      <w:r w:rsidR="00E1665F">
        <w:t xml:space="preserve">not </w:t>
      </w:r>
      <w:r w:rsidR="0041631E">
        <w:t>got to</w:t>
      </w:r>
      <w:r w:rsidR="00BD2152">
        <w:t xml:space="preserve"> this point yet</w:t>
      </w:r>
      <w:r w:rsidR="0041631E">
        <w:t>—</w:t>
      </w:r>
      <w:r w:rsidR="00BD2152">
        <w:t>of whether we would use that negative interest rate tool, but in the structure of the approach and making sure</w:t>
      </w:r>
      <w:r w:rsidR="0041631E">
        <w:t>, as I have said a number of times,</w:t>
      </w:r>
      <w:r w:rsidR="00BD2152">
        <w:t xml:space="preserve"> </w:t>
      </w:r>
      <w:r w:rsidR="0041631E">
        <w:t xml:space="preserve">that </w:t>
      </w:r>
      <w:r w:rsidR="00BD2152">
        <w:t xml:space="preserve">it is not just a tool in the box but </w:t>
      </w:r>
      <w:r w:rsidR="002361BA">
        <w:t xml:space="preserve">is </w:t>
      </w:r>
      <w:r w:rsidR="00BD2152">
        <w:t xml:space="preserve">one </w:t>
      </w:r>
      <w:r w:rsidR="002361BA">
        <w:t xml:space="preserve">that </w:t>
      </w:r>
      <w:r w:rsidR="00BD2152">
        <w:t xml:space="preserve">we can use </w:t>
      </w:r>
      <w:r w:rsidR="002361BA">
        <w:t>and</w:t>
      </w:r>
      <w:r w:rsidR="00BD2152">
        <w:t xml:space="preserve"> that the FPC and the PRC are engaged with. My </w:t>
      </w:r>
      <w:r w:rsidR="005F56A4">
        <w:t xml:space="preserve">colleagues may want to come in </w:t>
      </w:r>
      <w:r w:rsidR="0041631E">
        <w:t>at</w:t>
      </w:r>
      <w:r w:rsidR="005F56A4">
        <w:t xml:space="preserve"> </w:t>
      </w:r>
      <w:r w:rsidR="00576B97">
        <w:t>this</w:t>
      </w:r>
      <w:r w:rsidR="005F56A4">
        <w:t xml:space="preserve"> point.</w:t>
      </w:r>
    </w:p>
    <w:p w:rsidR="005F56A4" w:rsidP="005F56A4">
      <w:pPr>
        <w:pStyle w:val="Answer"/>
      </w:pPr>
      <w:sdt>
        <w:sdtPr>
          <w:alias w:val="Witness"/>
          <w:id w:val="631840635"/>
          <w:placeholder>
            <w:docPart w:val="DefaultPlaceholder_-1854013440"/>
          </w:placeholder>
          <w:richText/>
        </w:sdtPr>
        <w:sdtContent>
          <w:r w:rsidRPr="008D200C" w:rsidR="008D200C">
            <w:rPr>
              <w:b/>
              <w:i/>
            </w:rPr>
            <w:t>Sam Woods:</w:t>
          </w:r>
          <w:r w:rsidRPr="005F56A4">
            <w:rPr>
              <w:b/>
            </w:rPr>
            <w:t xml:space="preserve"> </w:t>
          </w:r>
        </w:sdtContent>
      </w:sdt>
      <w:r>
        <w:t>I can just add an operational point</w:t>
      </w:r>
      <w:r w:rsidR="008B4EB5">
        <w:t>. The other thing we have been looking into quite carefully is a Y2K</w:t>
      </w:r>
      <w:r w:rsidR="002361BA">
        <w:t>-</w:t>
      </w:r>
      <w:r w:rsidR="008B4EB5">
        <w:t>type issue</w:t>
      </w:r>
      <w:r w:rsidR="0041631E">
        <w:t xml:space="preserve">. Do </w:t>
      </w:r>
      <w:r>
        <w:t>bank systems</w:t>
      </w:r>
      <w:r w:rsidR="008B4EB5">
        <w:t xml:space="preserve"> have the ability to go negative</w:t>
      </w:r>
      <w:r w:rsidR="0041631E">
        <w:t>?</w:t>
      </w:r>
      <w:r w:rsidR="008B4EB5">
        <w:t xml:space="preserve"> We have </w:t>
      </w:r>
      <w:r w:rsidR="0041631E">
        <w:t xml:space="preserve">had </w:t>
      </w:r>
      <w:r w:rsidR="008B4EB5">
        <w:t>16</w:t>
      </w:r>
      <w:r w:rsidR="00C71E41">
        <w:t xml:space="preserve">0 pretty </w:t>
      </w:r>
      <w:r w:rsidR="008B4EB5">
        <w:t>detailed response</w:t>
      </w:r>
      <w:r w:rsidR="00C71E41">
        <w:t>s to that</w:t>
      </w:r>
      <w:r w:rsidR="0041631E">
        <w:t>,</w:t>
      </w:r>
      <w:r w:rsidR="00C71E41">
        <w:t xml:space="preserve"> which we are currently working our way through. The plan is to </w:t>
      </w:r>
      <w:r w:rsidR="00C71E41">
        <w:t xml:space="preserve">publish something on that as part of the monetary policy report in February, so you will get a chance to see that then. </w:t>
      </w:r>
      <w:r w:rsidR="0041631E">
        <w:t xml:space="preserve">The </w:t>
      </w:r>
      <w:r w:rsidR="00C71E41">
        <w:t xml:space="preserve">answer from firms is broadly that the answer varies </w:t>
      </w:r>
      <w:r w:rsidR="0041631E">
        <w:t xml:space="preserve">considerably, </w:t>
      </w:r>
      <w:r w:rsidR="00C71E41">
        <w:t>and it is rather less straightforward to do it for retail customers than it is for wholesale or corporate.</w:t>
      </w:r>
    </w:p>
    <w:p w:rsidR="0032321E" w:rsidP="00023EEE">
      <w:pPr>
        <w:pStyle w:val="Question"/>
      </w:pPr>
      <w:sdt>
        <w:sdtPr>
          <w:alias w:val="Member"/>
          <w:tag w:val="&lt;Member mnisId='4107' dodsId='40489'&gt;"/>
          <w:id w:val="-1570111908"/>
          <w:placeholder>
            <w:docPart w:val="DefaultPlaceholder_-1854013440"/>
          </w:placeholder>
          <w:richText/>
        </w:sdtPr>
        <w:sdtContent>
          <w:r w:rsidRPr="005F56A4" w:rsidR="005F56A4">
            <w:rPr>
              <w:b/>
            </w:rPr>
            <w:t>Harriett Baldwin:</w:t>
          </w:r>
        </w:sdtContent>
      </w:sdt>
      <w:r w:rsidR="005F56A4">
        <w:t xml:space="preserve"> </w:t>
      </w:r>
      <w:r w:rsidR="00C71E41">
        <w:t xml:space="preserve">Can I move </w:t>
      </w:r>
      <w:r w:rsidR="007B01D5">
        <w:t>on to</w:t>
      </w:r>
      <w:r w:rsidR="00C71E41">
        <w:t xml:space="preserve"> the subject of productive finance and the work you are doing on makin</w:t>
      </w:r>
      <w:r w:rsidR="00C97F52">
        <w:t>g</w:t>
      </w:r>
      <w:r w:rsidR="00C71E41">
        <w:t xml:space="preserve"> sure</w:t>
      </w:r>
      <w:r w:rsidR="0041631E">
        <w:t>,</w:t>
      </w:r>
      <w:r w:rsidR="00C71E41">
        <w:t xml:space="preserve"> </w:t>
      </w:r>
      <w:r w:rsidR="00C97F52">
        <w:t>absent the current cyclical challenges, that there is enough productive finance in the UK for companies? Can you give us an update on the FPC’s role in that work</w:t>
      </w:r>
      <w:r w:rsidR="00905FBF">
        <w:t xml:space="preserve"> and whether you think you have enough tools at your disposal to make improvements in this area, or whether you need new tools from the Treasury</w:t>
      </w:r>
      <w:r w:rsidR="0041631E">
        <w:t>?</w:t>
      </w:r>
      <w:r w:rsidR="00005E26">
        <w:t xml:space="preserve"> </w:t>
      </w:r>
      <w:r w:rsidR="0041631E">
        <w:t xml:space="preserve">What </w:t>
      </w:r>
      <w:r w:rsidR="00905FBF">
        <w:t xml:space="preserve">conversations are </w:t>
      </w:r>
      <w:r w:rsidR="00005E26">
        <w:t xml:space="preserve">you </w:t>
      </w:r>
      <w:r w:rsidR="00905FBF">
        <w:t xml:space="preserve">having with the Treasury about whether </w:t>
      </w:r>
      <w:r w:rsidR="0041631E">
        <w:t>it</w:t>
      </w:r>
      <w:r w:rsidR="00905FBF">
        <w:t xml:space="preserve"> should continue with the </w:t>
      </w:r>
      <w:r w:rsidR="00005E26">
        <w:t>b</w:t>
      </w:r>
      <w:r w:rsidR="00905FBF">
        <w:t xml:space="preserve">ank </w:t>
      </w:r>
      <w:r w:rsidR="00005E26">
        <w:t>g</w:t>
      </w:r>
      <w:r w:rsidR="005F56A4">
        <w:t xml:space="preserve">uarantee </w:t>
      </w:r>
      <w:r w:rsidR="00005E26">
        <w:t>s</w:t>
      </w:r>
      <w:r w:rsidR="005F56A4">
        <w:t>cheme</w:t>
      </w:r>
      <w:r w:rsidR="00005E26">
        <w:t>s past the current scheduled dates</w:t>
      </w:r>
      <w:r w:rsidR="00023EEE">
        <w:t>?</w:t>
      </w:r>
    </w:p>
    <w:p w:rsidR="00674587" w:rsidP="00674587">
      <w:pPr>
        <w:pStyle w:val="Answer"/>
      </w:pPr>
      <w:sdt>
        <w:sdtPr>
          <w:alias w:val="Witness"/>
          <w:id w:val="-1045910238"/>
          <w:placeholder>
            <w:docPart w:val="B0C6E05E83F04018A235A1598DC218D9"/>
          </w:placeholder>
          <w:richText/>
        </w:sdtPr>
        <w:sdtContent>
          <w:r w:rsidRPr="008D200C">
            <w:rPr>
              <w:b/>
              <w:i/>
            </w:rPr>
            <w:t>Andrew Bailey:</w:t>
          </w:r>
          <w:r w:rsidRPr="005F56A4">
            <w:rPr>
              <w:b/>
            </w:rPr>
            <w:t xml:space="preserve"> </w:t>
          </w:r>
        </w:sdtContent>
      </w:sdt>
      <w:r>
        <w:t xml:space="preserve">The productive finance issue is very important because, as I said earlier, we have had low investment rates in this country for quite a while. As we come out of the </w:t>
      </w:r>
      <w:r>
        <w:t>Covid</w:t>
      </w:r>
      <w:r>
        <w:t xml:space="preserve"> crisis, as we have been discussing, we will come out with a corporate sector that has more debt and is more leveraged. We also have the challenge of financing climate change, for instance. All these things call for a higher investment rate. </w:t>
      </w:r>
    </w:p>
    <w:p w:rsidR="00674587" w:rsidP="00674587">
      <w:pPr>
        <w:pStyle w:val="Answer"/>
      </w:pPr>
      <w:r>
        <w:t xml:space="preserve">Moreover, there is a critical issue, much talked about, of the sustainable rate of growth coming out of this and how we deal with the legacy of public debt. The economics of that say it will be more straightforward to deal with that legacy if the sustainable growth rate exceeds the interest rate on the debt; the debt trap is the other way </w:t>
      </w:r>
      <w:r>
        <w:t>round</w:t>
      </w:r>
      <w:r>
        <w:t>. There are many reasons why we need to be focused on this question of investment, and therefore on the productive finance question. The FPC and the Bank are very focused on it. We are working very closely with the Treasury and the FCA on it, as we said in the report, because it goes across all of our responsibilities. For me it is a very high priority.</w:t>
      </w:r>
    </w:p>
    <w:p w:rsidR="00674587" w:rsidP="00674587">
      <w:pPr>
        <w:pStyle w:val="Question"/>
        <w:numPr>
          <w:ilvl w:val="0"/>
          <w:numId w:val="9"/>
        </w:numPr>
      </w:pPr>
      <w:sdt>
        <w:sdtPr>
          <w:alias w:val="Member"/>
          <w:tag w:val="&lt;Member mnisId='4107' dodsId='40489'&gt;"/>
          <w:id w:val="-2146881210"/>
          <w:placeholder>
            <w:docPart w:val="B0C6E05E83F04018A235A1598DC218D9"/>
          </w:placeholder>
          <w:richText/>
        </w:sdtPr>
        <w:sdtContent>
          <w:r w:rsidRPr="005F56A4">
            <w:rPr>
              <w:b/>
            </w:rPr>
            <w:t>Harriett Baldwin:</w:t>
          </w:r>
        </w:sdtContent>
      </w:sdt>
      <w:r>
        <w:t xml:space="preserve"> I am glad to hear that, but is it urgent? When are we going to see the results of this work?</w:t>
      </w:r>
    </w:p>
    <w:p w:rsidR="0022606B" w:rsidP="00674587">
      <w:pPr>
        <w:pStyle w:val="Answer"/>
      </w:pPr>
      <w:sdt>
        <w:sdtPr>
          <w:alias w:val="Witness"/>
          <w:id w:val="-1480458952"/>
          <w:placeholder>
            <w:docPart w:val="B0C6E05E83F04018A235A1598DC218D9"/>
          </w:placeholder>
          <w:richText/>
        </w:sdtPr>
        <w:sdtContent>
          <w:r w:rsidRPr="008D200C" w:rsidR="00674587">
            <w:rPr>
              <w:b/>
              <w:i/>
            </w:rPr>
            <w:t>Andrew Bailey:</w:t>
          </w:r>
          <w:r w:rsidRPr="005F56A4" w:rsidR="00674587">
            <w:rPr>
              <w:b/>
            </w:rPr>
            <w:t xml:space="preserve"> </w:t>
          </w:r>
        </w:sdtContent>
      </w:sdt>
      <w:r>
        <w:t xml:space="preserve">At </w:t>
      </w:r>
      <w:r w:rsidR="00674587">
        <w:t>the moment</w:t>
      </w:r>
      <w:r>
        <w:t>,</w:t>
      </w:r>
      <w:r w:rsidR="00674587">
        <w:t xml:space="preserve"> we are working with the industry, particularly with the asset management industry. </w:t>
      </w:r>
      <w:r>
        <w:t>I am</w:t>
      </w:r>
      <w:r w:rsidR="00674587">
        <w:t xml:space="preserve"> very clear that sleeves </w:t>
      </w:r>
      <w:r>
        <w:t xml:space="preserve">have to be </w:t>
      </w:r>
      <w:r w:rsidR="00674587">
        <w:t>rolled up</w:t>
      </w:r>
      <w:r>
        <w:t>;</w:t>
      </w:r>
      <w:r w:rsidR="00674587">
        <w:t xml:space="preserve"> let us get down to the real issues here. What are the barriers to deploying pension savings and the higher saving rate we have seen during the </w:t>
      </w:r>
      <w:r w:rsidR="00674587">
        <w:t>Covid</w:t>
      </w:r>
      <w:r w:rsidR="00674587">
        <w:t xml:space="preserve"> crisis to support productive investment? </w:t>
      </w:r>
    </w:p>
    <w:p w:rsidR="00674587" w:rsidP="00674587">
      <w:pPr>
        <w:pStyle w:val="Answer"/>
      </w:pPr>
      <w:r>
        <w:t xml:space="preserve">There are a number of things coming forward in areas to do with pensions, </w:t>
      </w:r>
      <w:r w:rsidR="0022606B">
        <w:t xml:space="preserve">the </w:t>
      </w:r>
      <w:r>
        <w:t>structure of pensions</w:t>
      </w:r>
      <w:r w:rsidR="0022606B">
        <w:t xml:space="preserve"> and</w:t>
      </w:r>
      <w:r>
        <w:t xml:space="preserve"> pension regulation, and we are very closely engaged with the industry on that. Sam and I regularly talk to the asset managers, and we have said, “We are not going to rest until we get to a point where we have structures that work </w:t>
      </w:r>
      <w:r w:rsidR="0022606B">
        <w:t>to</w:t>
      </w:r>
      <w:r>
        <w:t xml:space="preserve"> support long-term investment</w:t>
      </w:r>
      <w:r w:rsidR="00204734">
        <w:t>.</w:t>
      </w:r>
      <w:r>
        <w:t>” I am very happy to keep you closely in touch with what we are doing on that front.</w:t>
      </w:r>
    </w:p>
    <w:p w:rsidR="00674587" w:rsidP="00674587">
      <w:pPr>
        <w:pStyle w:val="Question"/>
        <w:numPr>
          <w:ilvl w:val="0"/>
          <w:numId w:val="9"/>
        </w:numPr>
      </w:pPr>
      <w:sdt>
        <w:sdtPr>
          <w:alias w:val="Member"/>
          <w:tag w:val="&lt;Member mnisId='4107' dodsId='40489'&gt;"/>
          <w:id w:val="1945950387"/>
          <w:placeholder>
            <w:docPart w:val="B0C6E05E83F04018A235A1598DC218D9"/>
          </w:placeholder>
          <w:richText/>
        </w:sdtPr>
        <w:sdtContent>
          <w:r w:rsidRPr="004B70B0">
            <w:rPr>
              <w:b/>
            </w:rPr>
            <w:t>Harriett Baldwin:</w:t>
          </w:r>
        </w:sdtContent>
      </w:sdt>
      <w:r>
        <w:t xml:space="preserve"> Are we likely to see something on that soon?</w:t>
      </w:r>
    </w:p>
    <w:p w:rsidR="00674587" w:rsidP="00674587">
      <w:pPr>
        <w:pStyle w:val="Answer"/>
      </w:pPr>
      <w:sdt>
        <w:sdtPr>
          <w:alias w:val="Witness"/>
          <w:id w:val="-1278170933"/>
          <w:placeholder>
            <w:docPart w:val="B0C6E05E83F04018A235A1598DC218D9"/>
          </w:placeholder>
          <w:richText/>
        </w:sdtPr>
        <w:sdtContent>
          <w:r w:rsidRPr="00B5102A">
            <w:rPr>
              <w:b/>
            </w:rPr>
            <w:t xml:space="preserve">Andrew Bailey: </w:t>
          </w:r>
        </w:sdtContent>
      </w:sdt>
      <w:r>
        <w:t>I hope so.</w:t>
      </w:r>
    </w:p>
    <w:p w:rsidR="00674587" w:rsidP="00674587">
      <w:pPr>
        <w:pStyle w:val="Question"/>
        <w:numPr>
          <w:ilvl w:val="0"/>
          <w:numId w:val="9"/>
        </w:numPr>
      </w:pPr>
      <w:sdt>
        <w:sdtPr>
          <w:alias w:val="Member"/>
          <w:tag w:val="&lt;Member mnisId='4107' dodsId='40489'&gt;"/>
          <w:id w:val="-589244125"/>
          <w:placeholder>
            <w:docPart w:val="B0C6E05E83F04018A235A1598DC218D9"/>
          </w:placeholder>
          <w:richText/>
        </w:sdtPr>
        <w:sdtContent>
          <w:r w:rsidRPr="00B5102A">
            <w:rPr>
              <w:b/>
            </w:rPr>
            <w:t>Harriett Baldwin:</w:t>
          </w:r>
        </w:sdtContent>
      </w:sdt>
      <w:r>
        <w:t xml:space="preserve"> Can you just touch on the extension of the Government guarantee or whether you would like to see that end sooner or later than currently scheduled?</w:t>
      </w:r>
    </w:p>
    <w:p w:rsidR="00674587" w:rsidP="00674587">
      <w:pPr>
        <w:pStyle w:val="Answer"/>
      </w:pPr>
      <w:sdt>
        <w:sdtPr>
          <w:alias w:val="Witness"/>
          <w:id w:val="-1012595279"/>
          <w:placeholder>
            <w:docPart w:val="B0C6E05E83F04018A235A1598DC218D9"/>
          </w:placeholder>
          <w:richText/>
        </w:sdtPr>
        <w:sdtContent>
          <w:r w:rsidRPr="008D200C">
            <w:rPr>
              <w:b/>
              <w:i/>
            </w:rPr>
            <w:t>Andrew Bailey:</w:t>
          </w:r>
          <w:r w:rsidRPr="004B70B0">
            <w:rPr>
              <w:b/>
            </w:rPr>
            <w:t xml:space="preserve"> </w:t>
          </w:r>
        </w:sdtContent>
      </w:sdt>
      <w:r>
        <w:t xml:space="preserve">Those two questions are a bit different. On the question of whether we are going to see progress on productive finance, I hope so, but I am not going to put a precise date on it because we </w:t>
      </w:r>
      <w:r w:rsidR="0022606B">
        <w:t xml:space="preserve">have </w:t>
      </w:r>
      <w:r>
        <w:t>sleeves rolled up</w:t>
      </w:r>
      <w:r w:rsidR="0022606B">
        <w:t xml:space="preserve">, unearthing </w:t>
      </w:r>
      <w:r>
        <w:t>issues and wanting to find solutions to them. We will tell you what the issues are and what the solutions are.</w:t>
      </w:r>
    </w:p>
    <w:p w:rsidR="00674587" w:rsidP="00674587">
      <w:pPr>
        <w:pStyle w:val="Answer"/>
      </w:pPr>
      <w:r>
        <w:t>On the guarantee schemes</w:t>
      </w:r>
      <w:r w:rsidR="0022606B">
        <w:t>,</w:t>
      </w:r>
      <w:r>
        <w:t xml:space="preserve"> that is fiscal policy. It is important</w:t>
      </w:r>
      <w:r w:rsidR="0022606B">
        <w:t xml:space="preserve"> that</w:t>
      </w:r>
      <w:r>
        <w:t xml:space="preserve"> I </w:t>
      </w:r>
      <w:r w:rsidR="0022606B">
        <w:t xml:space="preserve">do </w:t>
      </w:r>
      <w:r>
        <w:t>not opine on fiscal policy. As my colleagues have said, they have been very important over the last year. They have played a vital role in supporting businesses. It is entirely sensible that the Chancellor took the decision he did on their term, but I am not going to get into the business of saying what should happen next.</w:t>
      </w:r>
    </w:p>
    <w:p w:rsidR="00674587" w:rsidP="00674587">
      <w:pPr>
        <w:pStyle w:val="Answer"/>
      </w:pPr>
      <w:sdt>
        <w:sdtPr>
          <w:alias w:val="Witness"/>
          <w:id w:val="-1715732862"/>
          <w:placeholder>
            <w:docPart w:val="B0C6E05E83F04018A235A1598DC218D9"/>
          </w:placeholder>
          <w:richText/>
        </w:sdtPr>
        <w:sdtContent>
          <w:r w:rsidRPr="008D200C">
            <w:rPr>
              <w:b/>
              <w:i/>
            </w:rPr>
            <w:t>Donald Kohn:</w:t>
          </w:r>
          <w:r w:rsidRPr="004B70B0">
            <w:rPr>
              <w:b/>
            </w:rPr>
            <w:t xml:space="preserve"> </w:t>
          </w:r>
        </w:sdtContent>
      </w:sdt>
      <w:r w:rsidR="0022606B">
        <w:t xml:space="preserve">One </w:t>
      </w:r>
      <w:r>
        <w:t>important place where the Financial Policy Committee intersects with the productive finance agenda is in open-ended funds. We have bond funds</w:t>
      </w:r>
      <w:r w:rsidR="0022606B">
        <w:t>, and</w:t>
      </w:r>
      <w:r>
        <w:t xml:space="preserve"> </w:t>
      </w:r>
      <w:r w:rsidR="0022606B">
        <w:t xml:space="preserve">even property funds, </w:t>
      </w:r>
      <w:r>
        <w:t xml:space="preserve">that promise instant liquidity and are holding illiquid assets. </w:t>
      </w:r>
      <w:r w:rsidR="0022606B">
        <w:t xml:space="preserve">To </w:t>
      </w:r>
      <w:r>
        <w:t>establish a fund that will invest in really illiquid assets that can support productive finance</w:t>
      </w:r>
      <w:r w:rsidR="0022606B">
        <w:t>,</w:t>
      </w:r>
      <w:r>
        <w:t xml:space="preserve"> we have to reform these other funds</w:t>
      </w:r>
      <w:r w:rsidR="0022606B">
        <w:t>, which</w:t>
      </w:r>
      <w:r>
        <w:t xml:space="preserve"> the former </w:t>
      </w:r>
      <w:r w:rsidR="0022606B">
        <w:t xml:space="preserve">Governor </w:t>
      </w:r>
      <w:r>
        <w:t>said are living a lie. They are promising more liquidity than they have. If we can get those in better balance</w:t>
      </w:r>
      <w:r w:rsidR="0022606B">
        <w:t>,</w:t>
      </w:r>
      <w:r>
        <w:t xml:space="preserve"> that will help with pricing</w:t>
      </w:r>
      <w:r w:rsidR="0022606B">
        <w:t xml:space="preserve"> and</w:t>
      </w:r>
      <w:r>
        <w:t xml:space="preserve"> financial stability</w:t>
      </w:r>
      <w:r w:rsidR="0022606B">
        <w:t>,</w:t>
      </w:r>
      <w:r>
        <w:t xml:space="preserve"> and will help establish a route for opening other funds that do not promise instant liquidity and can invest in these longer-term assets that will support productive finance. We are working with the FCA on that and we are expected to have something by mid-year.</w:t>
      </w:r>
    </w:p>
    <w:p w:rsidR="00674587" w:rsidP="00674587">
      <w:pPr>
        <w:pStyle w:val="Answer"/>
      </w:pPr>
      <w:sdt>
        <w:sdtPr>
          <w:alias w:val="Witness"/>
          <w:id w:val="1311363026"/>
          <w:placeholder>
            <w:docPart w:val="B0C6E05E83F04018A235A1598DC218D9"/>
          </w:placeholder>
          <w:richText/>
        </w:sdtPr>
        <w:sdtContent>
          <w:r w:rsidRPr="008D200C">
            <w:rPr>
              <w:b/>
              <w:i/>
            </w:rPr>
            <w:t>Andrew Bailey:</w:t>
          </w:r>
          <w:r w:rsidRPr="004B70B0">
            <w:rPr>
              <w:b/>
            </w:rPr>
            <w:t xml:space="preserve"> </w:t>
          </w:r>
        </w:sdtContent>
      </w:sdt>
      <w:r>
        <w:t>We are also working extensively</w:t>
      </w:r>
      <w:r w:rsidR="0022606B">
        <w:t xml:space="preserve"> on this</w:t>
      </w:r>
      <w:r>
        <w:t xml:space="preserve"> internationally</w:t>
      </w:r>
      <w:r w:rsidR="0022606B">
        <w:t>,</w:t>
      </w:r>
      <w:r>
        <w:t xml:space="preserve"> in the Financial Stability Board</w:t>
      </w:r>
      <w:r w:rsidR="0022606B">
        <w:t>.</w:t>
      </w:r>
      <w:r>
        <w:t xml:space="preserve"> </w:t>
      </w:r>
      <w:r w:rsidR="0022606B">
        <w:t xml:space="preserve">It </w:t>
      </w:r>
      <w:r>
        <w:t>is an international question because many of these funds are not just UK funds.</w:t>
      </w:r>
    </w:p>
    <w:p w:rsidR="00674587" w:rsidP="0022606B">
      <w:pPr>
        <w:pStyle w:val="Question"/>
        <w:numPr>
          <w:ilvl w:val="0"/>
          <w:numId w:val="0"/>
        </w:numPr>
        <w:ind w:left="794"/>
      </w:pPr>
      <w:sdt>
        <w:sdtPr>
          <w:alias w:val="Member"/>
          <w:tag w:val="&lt;Member mnisId='4107' dodsId='40489'&gt;"/>
          <w:id w:val="-1577038960"/>
          <w:placeholder>
            <w:docPart w:val="B0C6E05E83F04018A235A1598DC218D9"/>
          </w:placeholder>
          <w:richText/>
        </w:sdtPr>
        <w:sdtContent>
          <w:r w:rsidRPr="004B70B0">
            <w:rPr>
              <w:b/>
            </w:rPr>
            <w:t>Harriett Baldwin:</w:t>
          </w:r>
        </w:sdtContent>
      </w:sdt>
      <w:r>
        <w:t xml:space="preserve"> It feels like a very, very important issue at the current stage of the economic cycle. We look forward to an update by mid-year.</w:t>
      </w:r>
    </w:p>
    <w:p w:rsidR="00674587" w:rsidP="00674587">
      <w:pPr>
        <w:pStyle w:val="Question"/>
        <w:numPr>
          <w:ilvl w:val="0"/>
          <w:numId w:val="9"/>
        </w:numPr>
      </w:pPr>
      <w:sdt>
        <w:sdtPr>
          <w:alias w:val="Member"/>
          <w:tag w:val="&lt;Member mnisId='4430' dodsId='121936'&gt;"/>
          <w:id w:val="-527568318"/>
          <w:placeholder>
            <w:docPart w:val="B0C6E05E83F04018A235A1598DC218D9"/>
          </w:placeholder>
          <w:richText/>
        </w:sdtPr>
        <w:sdtContent>
          <w:r w:rsidRPr="00863C5C">
            <w:rPr>
              <w:b/>
            </w:rPr>
            <w:t xml:space="preserve">Alison </w:t>
          </w:r>
          <w:r w:rsidRPr="00863C5C">
            <w:rPr>
              <w:b/>
            </w:rPr>
            <w:t>Thewliss</w:t>
          </w:r>
          <w:r w:rsidRPr="00863C5C">
            <w:rPr>
              <w:b/>
            </w:rPr>
            <w:t>:</w:t>
          </w:r>
        </w:sdtContent>
      </w:sdt>
      <w:r>
        <w:t xml:space="preserve"> </w:t>
      </w:r>
      <w:r w:rsidR="00DA68ED">
        <w:t>I have</w:t>
      </w:r>
      <w:r>
        <w:t xml:space="preserve"> questions </w:t>
      </w:r>
      <w:r w:rsidR="00DA68ED">
        <w:t>on</w:t>
      </w:r>
      <w:r>
        <w:t xml:space="preserve"> the impact of bad debt. </w:t>
      </w:r>
      <w:r w:rsidRPr="00272CE7">
        <w:t>The</w:t>
      </w:r>
      <w:r>
        <w:t xml:space="preserve"> </w:t>
      </w:r>
      <w:r w:rsidRPr="00272CE7">
        <w:t>FPC</w:t>
      </w:r>
      <w:r>
        <w:t>’</w:t>
      </w:r>
      <w:r w:rsidRPr="00272CE7">
        <w:t xml:space="preserve">s </w:t>
      </w:r>
      <w:r>
        <w:t>r</w:t>
      </w:r>
      <w:r w:rsidRPr="00272CE7">
        <w:t>ecord notes that some headwinds to banks’ capital positions were anticipated over coming quarters, principally from risk-weighted asset inflation and the reduction in transitional relief on the existing stock of provisions as unemployment and insolvencies increased and some assets moved into default</w:t>
      </w:r>
      <w:r>
        <w:t xml:space="preserve">. </w:t>
      </w:r>
      <w:r w:rsidRPr="00272CE7">
        <w:t xml:space="preserve">How bad do </w:t>
      </w:r>
      <w:r w:rsidR="00DA68ED">
        <w:t>the members of the FPC</w:t>
      </w:r>
      <w:r w:rsidRPr="00272CE7">
        <w:t xml:space="preserve"> expect those headwinds to be?</w:t>
      </w:r>
    </w:p>
    <w:p w:rsidR="00674587" w:rsidP="00674587">
      <w:pPr>
        <w:pStyle w:val="Answer"/>
      </w:pPr>
      <w:sdt>
        <w:sdtPr>
          <w:alias w:val="Witness"/>
          <w:id w:val="1091198404"/>
          <w:placeholder>
            <w:docPart w:val="B0C6E05E83F04018A235A1598DC218D9"/>
          </w:placeholder>
          <w:richText/>
        </w:sdtPr>
        <w:sdtContent>
          <w:r w:rsidRPr="008D200C">
            <w:rPr>
              <w:b/>
              <w:i/>
            </w:rPr>
            <w:t>Sam Woods:</w:t>
          </w:r>
          <w:r w:rsidRPr="00863C5C">
            <w:rPr>
              <w:b/>
            </w:rPr>
            <w:t xml:space="preserve"> </w:t>
          </w:r>
        </w:sdtContent>
      </w:sdt>
      <w:r>
        <w:t xml:space="preserve">This is the easiest way to think about it. Large banks in the UK have about £260 billion of equity capital. That is what they have to absorb losses. They have taken losses of about £20 billion during the last </w:t>
      </w:r>
      <w:r>
        <w:t>year</w:t>
      </w:r>
      <w:r w:rsidR="00DA68ED">
        <w:t>,</w:t>
      </w:r>
      <w:r>
        <w:t xml:space="preserve"> but those are forward</w:t>
      </w:r>
      <w:r w:rsidR="00DA68ED">
        <w:t xml:space="preserve"> </w:t>
      </w:r>
      <w:r>
        <w:t>looking, and therefore</w:t>
      </w:r>
      <w:r w:rsidR="00DA68ED">
        <w:t>,</w:t>
      </w:r>
      <w:r>
        <w:t xml:space="preserve"> for the moment</w:t>
      </w:r>
      <w:r w:rsidR="00DA68ED">
        <w:t>,</w:t>
      </w:r>
      <w:r>
        <w:t xml:space="preserve"> we have transitioned a lot of those in </w:t>
      </w:r>
      <w:r w:rsidR="00DA68ED">
        <w:t xml:space="preserve">such </w:t>
      </w:r>
      <w:r>
        <w:t xml:space="preserve">a way that they will not hit their capital position until they come through, </w:t>
      </w:r>
      <w:r w:rsidR="00204734">
        <w:t>so</w:t>
      </w:r>
      <w:r>
        <w:t xml:space="preserve"> until a loan goes bad. </w:t>
      </w:r>
      <w:r w:rsidR="00DA68ED">
        <w:t xml:space="preserve">They </w:t>
      </w:r>
      <w:r>
        <w:t>have made some estimates and said, “We think this amount may go bad in time and therefore we will take that hit</w:t>
      </w:r>
      <w:r w:rsidR="00204734">
        <w:t>.</w:t>
      </w:r>
      <w:r>
        <w:t>” Partly what we are referring to is</w:t>
      </w:r>
      <w:r w:rsidR="00DA68ED">
        <w:t xml:space="preserve"> that,</w:t>
      </w:r>
      <w:r>
        <w:t xml:space="preserve"> if they have </w:t>
      </w:r>
      <w:r w:rsidR="00DA68ED">
        <w:t xml:space="preserve">got </w:t>
      </w:r>
      <w:r>
        <w:t>that number right</w:t>
      </w:r>
      <w:r w:rsidR="00DA68ED">
        <w:t>,</w:t>
      </w:r>
      <w:r>
        <w:t xml:space="preserve"> that £20 billion will migrate through into an actual loss, and then that will hit capital. </w:t>
      </w:r>
      <w:r w:rsidR="00DA68ED">
        <w:t xml:space="preserve">You can </w:t>
      </w:r>
      <w:r>
        <w:t xml:space="preserve">think of that £20 billion compared </w:t>
      </w:r>
      <w:r w:rsidR="00204734">
        <w:t>with</w:t>
      </w:r>
      <w:r>
        <w:t xml:space="preserve"> that £260 billion</w:t>
      </w:r>
      <w:r w:rsidR="00DA68ED">
        <w:t>;</w:t>
      </w:r>
      <w:r>
        <w:t xml:space="preserve"> that is not at all a worrying number in that context.</w:t>
      </w:r>
    </w:p>
    <w:p w:rsidR="00674587" w:rsidP="00674587">
      <w:pPr>
        <w:pStyle w:val="Answer"/>
      </w:pPr>
      <w:r>
        <w:t xml:space="preserve">As </w:t>
      </w:r>
      <w:r>
        <w:t xml:space="preserve">banks’ risk models adapt to the new environment, risk weights </w:t>
      </w:r>
      <w:r>
        <w:t xml:space="preserve">will </w:t>
      </w:r>
      <w:r>
        <w:t xml:space="preserve">go up, which will put </w:t>
      </w:r>
      <w:r>
        <w:t>on</w:t>
      </w:r>
      <w:r>
        <w:t xml:space="preserve"> downward pressure. On our current central expectations, even if I try to extend them a bit for the latest lockdown, I am not worried about that from a financial stability and a safety and soundness point of view. We have also stress tested banks against a much, much worse outcome, which we think they can also accommodate.</w:t>
      </w:r>
    </w:p>
    <w:p w:rsidR="00674587" w:rsidP="00674587">
      <w:pPr>
        <w:pStyle w:val="Question"/>
        <w:numPr>
          <w:ilvl w:val="0"/>
          <w:numId w:val="9"/>
        </w:numPr>
      </w:pPr>
      <w:sdt>
        <w:sdtPr>
          <w:alias w:val="Member"/>
          <w:tag w:val="&lt;Member mnisId='4430' dodsId='121936'&gt;"/>
          <w:id w:val="-1393030028"/>
          <w:placeholder>
            <w:docPart w:val="B0C6E05E83F04018A235A1598DC218D9"/>
          </w:placeholder>
          <w:richText/>
        </w:sdtPr>
        <w:sdtContent>
          <w:r w:rsidRPr="00863C5C">
            <w:rPr>
              <w:b/>
            </w:rPr>
            <w:t xml:space="preserve">Alison </w:t>
          </w:r>
          <w:r w:rsidRPr="00863C5C">
            <w:rPr>
              <w:b/>
            </w:rPr>
            <w:t>Thewliss</w:t>
          </w:r>
          <w:r w:rsidRPr="00863C5C">
            <w:rPr>
              <w:b/>
            </w:rPr>
            <w:t>:</w:t>
          </w:r>
        </w:sdtContent>
      </w:sdt>
      <w:r>
        <w:t xml:space="preserve"> Do you feel that perhaps there is an extent to which the pain to the banks as a result of the crisis has been insulated due to the Government support schemes and the Government backing?</w:t>
      </w:r>
    </w:p>
    <w:p w:rsidR="00674587" w:rsidP="00674587">
      <w:pPr>
        <w:pStyle w:val="Answer"/>
      </w:pPr>
      <w:sdt>
        <w:sdtPr>
          <w:alias w:val="Witness"/>
          <w:id w:val="1758476646"/>
          <w:placeholder>
            <w:docPart w:val="B0C6E05E83F04018A235A1598DC218D9"/>
          </w:placeholder>
          <w:richText/>
        </w:sdtPr>
        <w:sdtContent>
          <w:r w:rsidRPr="008D200C">
            <w:rPr>
              <w:b/>
              <w:i/>
            </w:rPr>
            <w:t>Sam Woods:</w:t>
          </w:r>
          <w:r w:rsidRPr="00863C5C">
            <w:rPr>
              <w:b/>
            </w:rPr>
            <w:t xml:space="preserve"> </w:t>
          </w:r>
        </w:sdtContent>
      </w:sdt>
      <w:r>
        <w:t xml:space="preserve">That is true. That is not a bad thing; it is sensible for the Government to support the economy through this. It is mainly true in two ways. </w:t>
      </w:r>
      <w:r w:rsidR="00C935AE">
        <w:t>One is that</w:t>
      </w:r>
      <w:r>
        <w:t xml:space="preserve">, as we were discussing a few moments ago, the Government </w:t>
      </w:r>
      <w:r w:rsidR="00C935AE">
        <w:t xml:space="preserve">themselves </w:t>
      </w:r>
      <w:r w:rsidR="00DA68ED">
        <w:t xml:space="preserve">have </w:t>
      </w:r>
      <w:r>
        <w:t xml:space="preserve">taken the strain of quite a lot of the lending </w:t>
      </w:r>
      <w:r w:rsidR="00DA68ED">
        <w:t>that</w:t>
      </w:r>
      <w:r>
        <w:t xml:space="preserve"> has had to </w:t>
      </w:r>
      <w:r w:rsidR="00204734">
        <w:t>oc</w:t>
      </w:r>
      <w:r>
        <w:t>cur. That has been done through the banks, but the capital treatment is very favourable.</w:t>
      </w:r>
    </w:p>
    <w:p w:rsidR="00674587" w:rsidP="00674587">
      <w:pPr>
        <w:pStyle w:val="Answer"/>
      </w:pPr>
      <w:r>
        <w:t>The other, and this is the more important one, is that</w:t>
      </w:r>
      <w:r w:rsidR="00C935AE">
        <w:t>,</w:t>
      </w:r>
      <w:r>
        <w:t xml:space="preserve"> by softening and cushioning the blow</w:t>
      </w:r>
      <w:r w:rsidR="00C935AE">
        <w:t>,</w:t>
      </w:r>
      <w:r>
        <w:t xml:space="preserve"> the actions the Government have taken will reduce the </w:t>
      </w:r>
      <w:r w:rsidR="00C935AE">
        <w:t>number</w:t>
      </w:r>
      <w:r>
        <w:t xml:space="preserve"> of mortgage defaults and insolvencies that we have through time. </w:t>
      </w:r>
      <w:r w:rsidR="00C935AE">
        <w:t xml:space="preserve">They </w:t>
      </w:r>
      <w:r>
        <w:t>will also spread them out through time</w:t>
      </w:r>
      <w:r w:rsidR="00C935AE">
        <w:t>.</w:t>
      </w:r>
      <w:r>
        <w:t xml:space="preserve"> </w:t>
      </w:r>
      <w:r w:rsidR="00C935AE">
        <w:t>In the</w:t>
      </w:r>
      <w:r>
        <w:t xml:space="preserve"> banking system</w:t>
      </w:r>
      <w:r w:rsidR="00C935AE">
        <w:t>,</w:t>
      </w:r>
      <w:r>
        <w:t xml:space="preserve"> it is really a short, sudden hit that is the most difficult to absorb.</w:t>
      </w:r>
    </w:p>
    <w:p w:rsidR="00674587" w:rsidP="00674587">
      <w:pPr>
        <w:pStyle w:val="Question"/>
        <w:numPr>
          <w:ilvl w:val="0"/>
          <w:numId w:val="9"/>
        </w:numPr>
      </w:pPr>
      <w:sdt>
        <w:sdtPr>
          <w:alias w:val="Member"/>
          <w:tag w:val="&lt;Member mnisId='4430' dodsId='121936'&gt;"/>
          <w:id w:val="-680815936"/>
          <w:placeholder>
            <w:docPart w:val="B0C6E05E83F04018A235A1598DC218D9"/>
          </w:placeholder>
          <w:richText/>
        </w:sdtPr>
        <w:sdtContent>
          <w:r w:rsidRPr="00863C5C">
            <w:rPr>
              <w:b/>
            </w:rPr>
            <w:t xml:space="preserve">Alison </w:t>
          </w:r>
          <w:r w:rsidRPr="00863C5C">
            <w:rPr>
              <w:b/>
            </w:rPr>
            <w:t>Thewliss</w:t>
          </w:r>
          <w:r w:rsidRPr="00863C5C">
            <w:rPr>
              <w:b/>
            </w:rPr>
            <w:t>:</w:t>
          </w:r>
        </w:sdtContent>
      </w:sdt>
      <w:r>
        <w:t xml:space="preserve"> </w:t>
      </w:r>
      <w:r w:rsidR="00204734">
        <w:t>Do you</w:t>
      </w:r>
      <w:r>
        <w:t xml:space="preserve"> feel that cushioning is enough that it is not building up a problem </w:t>
      </w:r>
      <w:r w:rsidR="00204734">
        <w:t>for</w:t>
      </w:r>
      <w:r>
        <w:t xml:space="preserve"> the future</w:t>
      </w:r>
      <w:r w:rsidR="00204734">
        <w:t>?</w:t>
      </w:r>
    </w:p>
    <w:p w:rsidR="00674587" w:rsidP="00674587">
      <w:pPr>
        <w:pStyle w:val="Answer"/>
      </w:pPr>
      <w:sdt>
        <w:sdtPr>
          <w:alias w:val="Witness"/>
          <w:id w:val="1120030221"/>
          <w:placeholder>
            <w:docPart w:val="B0C6E05E83F04018A235A1598DC218D9"/>
          </w:placeholder>
          <w:richText/>
        </w:sdtPr>
        <w:sdtContent>
          <w:r w:rsidRPr="008D200C">
            <w:rPr>
              <w:b/>
              <w:i/>
            </w:rPr>
            <w:t>Sam Woods:</w:t>
          </w:r>
          <w:r w:rsidRPr="00863C5C">
            <w:rPr>
              <w:b/>
            </w:rPr>
            <w:t xml:space="preserve"> </w:t>
          </w:r>
        </w:sdtContent>
      </w:sdt>
      <w:r>
        <w:t xml:space="preserve">There is a question </w:t>
      </w:r>
      <w:r w:rsidR="00C935AE">
        <w:t>that</w:t>
      </w:r>
      <w:r>
        <w:t xml:space="preserve"> is coming, which is much more a conduct question. Andrew may want to come </w:t>
      </w:r>
      <w:r w:rsidR="00204734">
        <w:t xml:space="preserve">in </w:t>
      </w:r>
      <w:r>
        <w:t>on this, given his prior experience, or he may not, actually. It is likely that some significant portion of particularly the bounce</w:t>
      </w:r>
      <w:r w:rsidR="00C935AE">
        <w:t xml:space="preserve"> </w:t>
      </w:r>
      <w:r>
        <w:t xml:space="preserve">back loans will default. We are all expecting that. A very important thing—and this Committee has been heavily engaged on this in the post-financial crisis setting—will be how, between the </w:t>
      </w:r>
      <w:r w:rsidR="00C935AE">
        <w:t xml:space="preserve">Government </w:t>
      </w:r>
      <w:r>
        <w:t>and the banks, it is agreed to handle that situation when it arises. There are many scars on people’s backs from what happened last time round.</w:t>
      </w:r>
    </w:p>
    <w:p w:rsidR="00674587" w:rsidP="00674587">
      <w:pPr>
        <w:pStyle w:val="Answer"/>
      </w:pPr>
      <w:sdt>
        <w:sdtPr>
          <w:alias w:val="Witness"/>
          <w:id w:val="-266534240"/>
          <w:placeholder>
            <w:docPart w:val="B0C6E05E83F04018A235A1598DC218D9"/>
          </w:placeholder>
          <w:richText/>
        </w:sdtPr>
        <w:sdtContent>
          <w:r w:rsidRPr="008D200C">
            <w:rPr>
              <w:b/>
              <w:i/>
            </w:rPr>
            <w:t>Andrew Bailey:</w:t>
          </w:r>
          <w:r w:rsidRPr="00B56C5D">
            <w:rPr>
              <w:b/>
            </w:rPr>
            <w:t xml:space="preserve"> </w:t>
          </w:r>
        </w:sdtContent>
      </w:sdt>
      <w:r>
        <w:t xml:space="preserve">I cannot emphasise that enough. As you know from hearings </w:t>
      </w:r>
      <w:r w:rsidR="00C935AE">
        <w:t>of</w:t>
      </w:r>
      <w:r>
        <w:t xml:space="preserve"> this Committee in the past, this crisis experience is lined with utter pain at times. It is critically important that</w:t>
      </w:r>
      <w:r w:rsidR="00C935AE">
        <w:t>, as Sam says,</w:t>
      </w:r>
      <w:r>
        <w:t xml:space="preserve"> there are </w:t>
      </w:r>
      <w:r>
        <w:t>very clear rules of engagement</w:t>
      </w:r>
      <w:r w:rsidR="00CF2AF8">
        <w:t>,</w:t>
      </w:r>
      <w:r>
        <w:t xml:space="preserve"> that all sides understand and then proceed transparently</w:t>
      </w:r>
      <w:r w:rsidR="00C935AE">
        <w:t>.</w:t>
      </w:r>
      <w:r>
        <w:t xml:space="preserve"> </w:t>
      </w:r>
      <w:r w:rsidR="00C935AE">
        <w:t>Otherwise</w:t>
      </w:r>
      <w:r>
        <w:t>, I am afraid the record is not good.</w:t>
      </w:r>
    </w:p>
    <w:p w:rsidR="00674587" w:rsidP="00674587">
      <w:pPr>
        <w:pStyle w:val="Question"/>
        <w:numPr>
          <w:ilvl w:val="0"/>
          <w:numId w:val="9"/>
        </w:numPr>
      </w:pPr>
      <w:sdt>
        <w:sdtPr>
          <w:alias w:val="Member"/>
          <w:tag w:val="&lt;Member mnisId='4430' dodsId='121936'&gt;"/>
          <w:id w:val="-1861038278"/>
          <w:placeholder>
            <w:docPart w:val="B0C6E05E83F04018A235A1598DC218D9"/>
          </w:placeholder>
          <w:richText/>
        </w:sdtPr>
        <w:sdtContent>
          <w:r w:rsidRPr="00B56C5D">
            <w:rPr>
              <w:b/>
            </w:rPr>
            <w:t xml:space="preserve">Alison </w:t>
          </w:r>
          <w:r w:rsidRPr="00B56C5D">
            <w:rPr>
              <w:b/>
            </w:rPr>
            <w:t>Thewliss</w:t>
          </w:r>
          <w:r w:rsidRPr="00B56C5D">
            <w:rPr>
              <w:b/>
            </w:rPr>
            <w:t>:</w:t>
          </w:r>
        </w:sdtContent>
      </w:sdt>
      <w:r>
        <w:t xml:space="preserve"> I was going to ask about that as well. What confidence do you have that we are not going to end up in a similar situation where banks take action that is a bit more dramatic than would be helpful?</w:t>
      </w:r>
    </w:p>
    <w:p w:rsidR="00674587" w:rsidP="00674587">
      <w:pPr>
        <w:pStyle w:val="Answer"/>
      </w:pPr>
      <w:sdt>
        <w:sdtPr>
          <w:alias w:val="Witness"/>
          <w:id w:val="830566254"/>
          <w:placeholder>
            <w:docPart w:val="B0C6E05E83F04018A235A1598DC218D9"/>
          </w:placeholder>
          <w:richText/>
        </w:sdtPr>
        <w:sdtContent>
          <w:r w:rsidRPr="008D200C">
            <w:rPr>
              <w:b/>
              <w:i/>
            </w:rPr>
            <w:t>Andrew Bailey:</w:t>
          </w:r>
          <w:r w:rsidRPr="00B56C5D">
            <w:rPr>
              <w:b/>
            </w:rPr>
            <w:t xml:space="preserve"> </w:t>
          </w:r>
        </w:sdtContent>
      </w:sdt>
      <w:r>
        <w:t>The confidence I have is the fact that the pain of the past has not been forgotten, and everybody understands that self</w:t>
      </w:r>
      <w:r w:rsidR="00361491">
        <w:t>-</w:t>
      </w:r>
      <w:r>
        <w:t xml:space="preserve">interest determines that we should avoid that, but it has to be done. As Sam said, this is lending on a very big scale, absolutely sensibly and necessarily. It makes a lot of sense that the period to work these loans out has </w:t>
      </w:r>
      <w:r w:rsidR="00361491">
        <w:t xml:space="preserve">now </w:t>
      </w:r>
      <w:r>
        <w:t>been extended. That is an extremely sensible thing to do, but the clear thing is that there are very transparent rules of engagement for doing so.</w:t>
      </w:r>
    </w:p>
    <w:p w:rsidR="00674587" w:rsidP="00674587">
      <w:pPr>
        <w:pStyle w:val="Question"/>
        <w:numPr>
          <w:ilvl w:val="0"/>
          <w:numId w:val="9"/>
        </w:numPr>
      </w:pPr>
      <w:sdt>
        <w:sdtPr>
          <w:alias w:val="Member"/>
          <w:tag w:val="&lt;Member mnisId='4430' dodsId='121936'&gt;"/>
          <w:id w:val="-946994060"/>
          <w:placeholder>
            <w:docPart w:val="B0C6E05E83F04018A235A1598DC218D9"/>
          </w:placeholder>
          <w:richText/>
        </w:sdtPr>
        <w:sdtContent>
          <w:r w:rsidRPr="00B56C5D">
            <w:rPr>
              <w:b/>
            </w:rPr>
            <w:t xml:space="preserve">Alison </w:t>
          </w:r>
          <w:r w:rsidRPr="00B56C5D">
            <w:rPr>
              <w:b/>
            </w:rPr>
            <w:t>Thewliss</w:t>
          </w:r>
          <w:r w:rsidRPr="00B56C5D">
            <w:rPr>
              <w:b/>
            </w:rPr>
            <w:t>:</w:t>
          </w:r>
        </w:sdtContent>
      </w:sdt>
      <w:r>
        <w:t xml:space="preserve"> Many businesses </w:t>
      </w:r>
      <w:r w:rsidR="00BF51B3">
        <w:t xml:space="preserve">will </w:t>
      </w:r>
      <w:r>
        <w:t>have seen a complete loss of income and will have taken loans, and we are now going into this further period of lockdown. What proportion of bounce back loans are unlikely to be repaid at all at this stage? Are you able to put any estimate on that at this point?</w:t>
      </w:r>
    </w:p>
    <w:p w:rsidR="00674587" w:rsidP="00674587">
      <w:pPr>
        <w:pStyle w:val="Answer"/>
      </w:pPr>
      <w:sdt>
        <w:sdtPr>
          <w:alias w:val="Witness"/>
          <w:id w:val="1223570387"/>
          <w:placeholder>
            <w:docPart w:val="B0C6E05E83F04018A235A1598DC218D9"/>
          </w:placeholder>
          <w:richText/>
        </w:sdtPr>
        <w:sdtContent>
          <w:r w:rsidRPr="008D200C">
            <w:rPr>
              <w:b/>
              <w:i/>
            </w:rPr>
            <w:t>Sam Woods:</w:t>
          </w:r>
          <w:r w:rsidRPr="00B56C5D">
            <w:rPr>
              <w:b/>
            </w:rPr>
            <w:t xml:space="preserve"> </w:t>
          </w:r>
        </w:sdtContent>
      </w:sdt>
      <w:r>
        <w:t xml:space="preserve">I am happy to, but I would like to do so cautiously. I am sure you will have seen the report from the PAC on this topic. </w:t>
      </w:r>
      <w:r w:rsidR="00BF51B3">
        <w:t>It</w:t>
      </w:r>
      <w:r>
        <w:t xml:space="preserve"> estimated a range of £15 billion to £26 billion out of about £43 billion, so the top end of that is a 60% range. When we look at it</w:t>
      </w:r>
      <w:r w:rsidR="00BF51B3">
        <w:t>,</w:t>
      </w:r>
      <w:r>
        <w:t xml:space="preserve"> we tend to think of there </w:t>
      </w:r>
      <w:r w:rsidR="00BF51B3">
        <w:t xml:space="preserve">being </w:t>
      </w:r>
      <w:r>
        <w:t xml:space="preserve">a fraud element. There will be a fraud element to this. That fraud element will be higher than for normal lending, but </w:t>
      </w:r>
      <w:r w:rsidR="00361491">
        <w:t>it</w:t>
      </w:r>
      <w:r>
        <w:t xml:space="preserve"> </w:t>
      </w:r>
      <w:r w:rsidR="00BF51B3">
        <w:t xml:space="preserve">will </w:t>
      </w:r>
      <w:r>
        <w:t>still be a very small fraction of the losses. The banks themselves are expecting quite considerable credit losses. To benchmark that for you, they say that about a third of this lending is lending that they would not have done</w:t>
      </w:r>
      <w:r w:rsidR="00BF51B3">
        <w:t>,</w:t>
      </w:r>
      <w:r>
        <w:t xml:space="preserve"> left to their own devices</w:t>
      </w:r>
      <w:r w:rsidR="00BF51B3">
        <w:t>.</w:t>
      </w:r>
      <w:r>
        <w:t xml:space="preserve"> </w:t>
      </w:r>
      <w:r w:rsidR="00BF51B3">
        <w:t xml:space="preserve">If </w:t>
      </w:r>
      <w:r>
        <w:t>you push them for a range</w:t>
      </w:r>
      <w:r w:rsidR="00BF51B3">
        <w:t>,</w:t>
      </w:r>
      <w:r>
        <w:t xml:space="preserve"> they tend to talk </w:t>
      </w:r>
      <w:r w:rsidR="00BF51B3">
        <w:t xml:space="preserve">about </w:t>
      </w:r>
      <w:r>
        <w:t>30%, 40% and 50%. The top end of the PAC range is probably high, but lower within that is quite plausible.</w:t>
      </w:r>
    </w:p>
    <w:p w:rsidR="00674587" w:rsidP="00674587">
      <w:pPr>
        <w:pStyle w:val="Answer"/>
      </w:pPr>
      <w:sdt>
        <w:sdtPr>
          <w:alias w:val="Witness"/>
          <w:id w:val="-2124598130"/>
          <w:placeholder>
            <w:docPart w:val="B0C6E05E83F04018A235A1598DC218D9"/>
          </w:placeholder>
          <w:richText/>
        </w:sdtPr>
        <w:sdtContent>
          <w:r w:rsidRPr="008D200C">
            <w:rPr>
              <w:b/>
              <w:i/>
            </w:rPr>
            <w:t>Andrew Bailey:</w:t>
          </w:r>
          <w:r w:rsidRPr="004D02DF">
            <w:rPr>
              <w:b/>
            </w:rPr>
            <w:t xml:space="preserve"> </w:t>
          </w:r>
        </w:sdtContent>
      </w:sdt>
      <w:r>
        <w:t xml:space="preserve">It is important to interpret that. It is not saying a third of it should not have been done, because part of the reason for doing these schemes was to change the risk appetite </w:t>
      </w:r>
      <w:r w:rsidR="00BF51B3">
        <w:t>due to</w:t>
      </w:r>
      <w:r>
        <w:t xml:space="preserve"> the nature of the </w:t>
      </w:r>
      <w:r>
        <w:t>Covid</w:t>
      </w:r>
      <w:r>
        <w:t xml:space="preserve"> crisis. There is an important distinction between what the banks say they would do in normal circumstances and what was right to do in these circumstances, and that is why the guarantees make sense.</w:t>
      </w:r>
    </w:p>
    <w:p w:rsidR="00674587" w:rsidP="00674587">
      <w:pPr>
        <w:pStyle w:val="Question"/>
        <w:numPr>
          <w:ilvl w:val="0"/>
          <w:numId w:val="9"/>
        </w:numPr>
      </w:pPr>
      <w:sdt>
        <w:sdtPr>
          <w:alias w:val="Member"/>
          <w:tag w:val="&lt;Member mnisId='4430' dodsId='121936'&gt;"/>
          <w:id w:val="-1771773250"/>
          <w:placeholder>
            <w:docPart w:val="B0C6E05E83F04018A235A1598DC218D9"/>
          </w:placeholder>
          <w:richText/>
        </w:sdtPr>
        <w:sdtContent>
          <w:r w:rsidRPr="004D02DF">
            <w:rPr>
              <w:b/>
            </w:rPr>
            <w:t xml:space="preserve">Alison </w:t>
          </w:r>
          <w:r w:rsidRPr="004D02DF">
            <w:rPr>
              <w:b/>
            </w:rPr>
            <w:t>Thewliss</w:t>
          </w:r>
          <w:r w:rsidRPr="004D02DF">
            <w:rPr>
              <w:b/>
            </w:rPr>
            <w:t>:</w:t>
          </w:r>
        </w:sdtContent>
      </w:sdt>
      <w:r>
        <w:t xml:space="preserve"> Are you confident that banks can absorb that?</w:t>
      </w:r>
    </w:p>
    <w:p w:rsidR="00674587" w:rsidP="00674587">
      <w:pPr>
        <w:pStyle w:val="Answer"/>
      </w:pPr>
      <w:sdt>
        <w:sdtPr>
          <w:alias w:val="Witness"/>
          <w:id w:val="1631984114"/>
          <w:placeholder>
            <w:docPart w:val="B0C6E05E83F04018A235A1598DC218D9"/>
          </w:placeholder>
          <w:richText/>
        </w:sdtPr>
        <w:sdtContent>
          <w:r w:rsidRPr="008D200C">
            <w:rPr>
              <w:b/>
              <w:i/>
            </w:rPr>
            <w:t>Sam Woods:</w:t>
          </w:r>
          <w:r w:rsidRPr="004D02DF">
            <w:rPr>
              <w:b/>
            </w:rPr>
            <w:t xml:space="preserve"> </w:t>
          </w:r>
        </w:sdtContent>
      </w:sdt>
      <w:r>
        <w:t xml:space="preserve">Most of </w:t>
      </w:r>
      <w:r w:rsidR="00361491">
        <w:t>it</w:t>
      </w:r>
      <w:r>
        <w:t xml:space="preserve"> will come through to the taxpayer because of the guarantee. Where the banks will take losses is if they have not properly done the checks that they were meant to do. We will see whether that is the case; some of the fraud cases might be of that kind, but it goes back to your earlier question. The thing that will be really painful</w:t>
      </w:r>
      <w:r w:rsidR="00BF51B3">
        <w:t xml:space="preserve">, </w:t>
      </w:r>
      <w:r>
        <w:t>most importantly for SMEs, but it will also hit the banks</w:t>
      </w:r>
      <w:r w:rsidR="00BF51B3">
        <w:t xml:space="preserve">, </w:t>
      </w:r>
      <w:r>
        <w:t>is if the handling of that situation is done badly and we get into conduct issues we had in the past, which was extremely painful for everyone, including financially.</w:t>
      </w:r>
    </w:p>
    <w:p w:rsidR="00674587" w:rsidP="00674587">
      <w:pPr>
        <w:pStyle w:val="Answer"/>
      </w:pPr>
      <w:sdt>
        <w:sdtPr>
          <w:alias w:val="Witness"/>
          <w:id w:val="-1529946183"/>
          <w:placeholder>
            <w:docPart w:val="B0C6E05E83F04018A235A1598DC218D9"/>
          </w:placeholder>
          <w:richText/>
        </w:sdtPr>
        <w:sdtContent>
          <w:r w:rsidRPr="008D200C">
            <w:rPr>
              <w:b/>
              <w:i/>
            </w:rPr>
            <w:t>Andrew Bailey:</w:t>
          </w:r>
          <w:r w:rsidRPr="004D02DF">
            <w:rPr>
              <w:b/>
            </w:rPr>
            <w:t xml:space="preserve"> </w:t>
          </w:r>
        </w:sdtContent>
      </w:sdt>
      <w:r>
        <w:t>A</w:t>
      </w:r>
      <w:r w:rsidR="003D0CA8">
        <w:t>s a</w:t>
      </w:r>
      <w:r>
        <w:t>n important parallel to this</w:t>
      </w:r>
      <w:r w:rsidR="003D0CA8">
        <w:t>,</w:t>
      </w:r>
      <w:r>
        <w:t xml:space="preserve"> this involvement from the Government has enabled the banks to extend quite extensive payment holidays in the mortgage and unsecured lending area, at their own risk. There is more than one part to this, and we needed all those things to happen to bridge through this crisis. </w:t>
      </w:r>
      <w:r w:rsidR="003D0CA8">
        <w:t xml:space="preserve">It </w:t>
      </w:r>
      <w:r>
        <w:t xml:space="preserve">is important to look at </w:t>
      </w:r>
      <w:r w:rsidR="003D0CA8">
        <w:t xml:space="preserve">the role that the banks have played </w:t>
      </w:r>
      <w:r>
        <w:t>across the board.</w:t>
      </w:r>
    </w:p>
    <w:p w:rsidR="00674587" w:rsidP="00674587">
      <w:pPr>
        <w:pStyle w:val="Answer"/>
      </w:pPr>
      <w:sdt>
        <w:sdtPr>
          <w:alias w:val="Witness"/>
          <w:id w:val="-1958711492"/>
          <w:placeholder>
            <w:docPart w:val="B0C6E05E83F04018A235A1598DC218D9"/>
          </w:placeholder>
          <w:richText/>
        </w:sdtPr>
        <w:sdtContent>
          <w:r w:rsidRPr="008D200C">
            <w:rPr>
              <w:b/>
              <w:i/>
            </w:rPr>
            <w:t>Anil Kashyap:</w:t>
          </w:r>
          <w:r w:rsidRPr="004D02DF">
            <w:rPr>
              <w:b/>
            </w:rPr>
            <w:t xml:space="preserve"> </w:t>
          </w:r>
        </w:sdtContent>
      </w:sdt>
      <w:r w:rsidR="003D0CA8">
        <w:t xml:space="preserve">To </w:t>
      </w:r>
      <w:r>
        <w:t xml:space="preserve">emphasise what Sam and the </w:t>
      </w:r>
      <w:r w:rsidR="003D0CA8">
        <w:t>Governor</w:t>
      </w:r>
      <w:r>
        <w:t xml:space="preserve"> said, we wanted to pay people to stay home so that they did not get sick</w:t>
      </w:r>
      <w:r w:rsidR="003D0CA8">
        <w:t xml:space="preserve">. If </w:t>
      </w:r>
      <w:r>
        <w:t>the Government end up footing the bill for some of it</w:t>
      </w:r>
      <w:r w:rsidR="003D0CA8">
        <w:t>,</w:t>
      </w:r>
      <w:r>
        <w:t xml:space="preserve"> that is what social insurance is all about. </w:t>
      </w:r>
      <w:r w:rsidR="003D0CA8">
        <w:t>Given</w:t>
      </w:r>
      <w:r>
        <w:t xml:space="preserve"> that there will be losses, socialising them makes sense to me. The alternative would have been much, much worse. It was nobody’s fault that business</w:t>
      </w:r>
      <w:r w:rsidR="003D0CA8">
        <w:t>es</w:t>
      </w:r>
      <w:r>
        <w:t xml:space="preserve"> could not </w:t>
      </w:r>
      <w:r>
        <w:t>operate, and</w:t>
      </w:r>
      <w:r>
        <w:t xml:space="preserve"> forcing them into bankruptcy or something like that seems like exactly the wrong thing to do.</w:t>
      </w:r>
    </w:p>
    <w:p w:rsidR="00674587" w:rsidP="00674587">
      <w:pPr>
        <w:pStyle w:val="Question"/>
        <w:numPr>
          <w:ilvl w:val="0"/>
          <w:numId w:val="9"/>
        </w:numPr>
      </w:pPr>
      <w:sdt>
        <w:sdtPr>
          <w:alias w:val="Member"/>
          <w:tag w:val="&lt;Member mnisId='4430' dodsId='121936'&gt;"/>
          <w:id w:val="-1741709876"/>
          <w:placeholder>
            <w:docPart w:val="B0C6E05E83F04018A235A1598DC218D9"/>
          </w:placeholder>
          <w:richText/>
        </w:sdtPr>
        <w:sdtContent>
          <w:r w:rsidRPr="002A27FC">
            <w:rPr>
              <w:b/>
            </w:rPr>
            <w:t xml:space="preserve">Alison </w:t>
          </w:r>
          <w:r w:rsidRPr="002A27FC">
            <w:rPr>
              <w:b/>
            </w:rPr>
            <w:t>Thewliss</w:t>
          </w:r>
          <w:r w:rsidRPr="002A27FC">
            <w:rPr>
              <w:b/>
            </w:rPr>
            <w:t>:</w:t>
          </w:r>
        </w:sdtContent>
      </w:sdt>
      <w:r>
        <w:t xml:space="preserve"> The Commission </w:t>
      </w:r>
      <w:r w:rsidR="003D0CA8">
        <w:t>has</w:t>
      </w:r>
      <w:r>
        <w:t xml:space="preserve"> been noting that there might be a need for bad banks in the euro area. You might generally have confidence about UK banks, but how much of a risk to the UK is there from that kind of action?</w:t>
      </w:r>
    </w:p>
    <w:p w:rsidR="00674587" w:rsidP="00674587">
      <w:pPr>
        <w:pStyle w:val="Answer"/>
      </w:pPr>
      <w:sdt>
        <w:sdtPr>
          <w:alias w:val="Witness"/>
          <w:id w:val="-117382127"/>
          <w:placeholder>
            <w:docPart w:val="B0C6E05E83F04018A235A1598DC218D9"/>
          </w:placeholder>
          <w:richText/>
        </w:sdtPr>
        <w:sdtContent>
          <w:r w:rsidRPr="008D200C">
            <w:rPr>
              <w:b/>
              <w:i/>
            </w:rPr>
            <w:t>Sam Woods:</w:t>
          </w:r>
          <w:r w:rsidRPr="002A27FC">
            <w:rPr>
              <w:b/>
            </w:rPr>
            <w:t xml:space="preserve"> </w:t>
          </w:r>
        </w:sdtContent>
      </w:sdt>
      <w:r w:rsidR="003D0CA8">
        <w:t xml:space="preserve">It is very </w:t>
      </w:r>
      <w:r>
        <w:t>low. They will only do that if they think it will improve the health of their banking system. Small</w:t>
      </w:r>
      <w:r w:rsidR="003D0CA8">
        <w:t>,</w:t>
      </w:r>
      <w:r>
        <w:t xml:space="preserve"> individual bank versions of that have been happening quite a lot already, so I am not really concerned about that development if it comes to pass. It has been very difficult to get that agreed in the past, because within Europe there is a concern that it shifts burdens from one country to another.</w:t>
      </w:r>
    </w:p>
    <w:p w:rsidR="00674587" w:rsidP="00674587">
      <w:pPr>
        <w:pStyle w:val="Answer"/>
      </w:pPr>
      <w:sdt>
        <w:sdtPr>
          <w:alias w:val="Witness"/>
          <w:id w:val="-948391756"/>
          <w:placeholder>
            <w:docPart w:val="B0C6E05E83F04018A235A1598DC218D9"/>
          </w:placeholder>
          <w:richText/>
        </w:sdtPr>
        <w:sdtContent>
          <w:r w:rsidRPr="008D200C">
            <w:rPr>
              <w:b/>
              <w:i/>
            </w:rPr>
            <w:t>Andrew Bailey:</w:t>
          </w:r>
          <w:r w:rsidRPr="00FC49B9">
            <w:rPr>
              <w:b/>
            </w:rPr>
            <w:t xml:space="preserve"> </w:t>
          </w:r>
        </w:sdtContent>
      </w:sdt>
      <w:r w:rsidR="003D0CA8">
        <w:t xml:space="preserve">To </w:t>
      </w:r>
      <w:r>
        <w:t>go back to the dividend issue for a moment, Sam answered</w:t>
      </w:r>
      <w:r w:rsidR="003D0CA8">
        <w:t xml:space="preserve"> the question,</w:t>
      </w:r>
      <w:r>
        <w:t xml:space="preserve"> </w:t>
      </w:r>
      <w:r w:rsidR="003D0CA8">
        <w:t xml:space="preserve">“Why </w:t>
      </w:r>
      <w:r w:rsidR="004A5BAD">
        <w:t xml:space="preserve">is </w:t>
      </w:r>
      <w:r>
        <w:t xml:space="preserve">there a bit of a difference between us and the </w:t>
      </w:r>
      <w:r w:rsidR="003D0CA8">
        <w:t xml:space="preserve">euro </w:t>
      </w:r>
      <w:r>
        <w:t>area on this dividend question</w:t>
      </w:r>
      <w:r w:rsidR="003D0CA8">
        <w:t>?”</w:t>
      </w:r>
      <w:r>
        <w:t xml:space="preserve"> One underlying reason is that they are somewhat less confident across some of their sector about the underlying revealed loss position at the moment, which lies behind this point about the bad bank.</w:t>
      </w:r>
    </w:p>
    <w:p w:rsidR="00674587" w:rsidP="00674587">
      <w:pPr>
        <w:pStyle w:val="Question"/>
        <w:numPr>
          <w:ilvl w:val="0"/>
          <w:numId w:val="9"/>
        </w:numPr>
      </w:pPr>
      <w:sdt>
        <w:sdtPr>
          <w:alias w:val="Member"/>
          <w:tag w:val="&lt;Member mnisId='491' dodsId='25642'&gt;"/>
          <w:id w:val="800576831"/>
          <w:placeholder>
            <w:docPart w:val="B0C6E05E83F04018A235A1598DC218D9"/>
          </w:placeholder>
          <w:richText/>
        </w:sdtPr>
        <w:sdtContent>
          <w:r w:rsidR="004A5BAD">
            <w:rPr>
              <w:b/>
            </w:rPr>
            <w:t>Dame Angela Eagle</w:t>
          </w:r>
          <w:r w:rsidRPr="003B1B9A">
            <w:rPr>
              <w:b/>
            </w:rPr>
            <w:t>:</w:t>
          </w:r>
        </w:sdtContent>
      </w:sdt>
      <w:r>
        <w:t xml:space="preserve"> I want to ask about the unregulated shadow banking area, particularly the extent to which the understandably stricter regulatory framework on regulated banks </w:t>
      </w:r>
      <w:r w:rsidR="00844352">
        <w:t>that</w:t>
      </w:r>
      <w:r>
        <w:t xml:space="preserve"> followed the 2008 financial crisis might </w:t>
      </w:r>
      <w:r w:rsidR="004A5BAD">
        <w:t xml:space="preserve">just </w:t>
      </w:r>
      <w:r>
        <w:t xml:space="preserve">be transferring the risk into the shadow banking area, which is unregulated. How well sighted is the FPC on potential problems with the shadow banking area, which has increasingly come to finance US treasuries and other places where one traditionally </w:t>
      </w:r>
      <w:r>
        <w:t>dashes</w:t>
      </w:r>
      <w:r>
        <w:t xml:space="preserve"> for cash?</w:t>
      </w:r>
    </w:p>
    <w:p w:rsidR="00674587" w:rsidP="00674587">
      <w:pPr>
        <w:pStyle w:val="Answer"/>
      </w:pPr>
      <w:sdt>
        <w:sdtPr>
          <w:alias w:val="Witness"/>
          <w:id w:val="1526600010"/>
          <w:placeholder>
            <w:docPart w:val="B0C6E05E83F04018A235A1598DC218D9"/>
          </w:placeholder>
          <w:richText/>
        </w:sdtPr>
        <w:sdtContent>
          <w:r w:rsidRPr="008D200C">
            <w:rPr>
              <w:b/>
              <w:i/>
            </w:rPr>
            <w:t>Andrew Bailey:</w:t>
          </w:r>
          <w:r w:rsidRPr="009D24EF">
            <w:rPr>
              <w:b/>
            </w:rPr>
            <w:t xml:space="preserve"> </w:t>
          </w:r>
        </w:sdtContent>
      </w:sdt>
      <w:r>
        <w:t>That is a fascinating question</w:t>
      </w:r>
      <w:r w:rsidR="00844352">
        <w:t>,</w:t>
      </w:r>
      <w:r>
        <w:t xml:space="preserve"> which has quite a big scope to it. If we focus on the dash for cash issue, you are right that one of the issues</w:t>
      </w:r>
      <w:r w:rsidR="00844352">
        <w:t xml:space="preserve"> that</w:t>
      </w:r>
      <w:r>
        <w:t xml:space="preserve"> last March brought home was the increasing share of intermediation activity taking place outside the banking system. This is a very big issue internationally and in the Financial Stability Board, </w:t>
      </w:r>
      <w:r w:rsidR="00844352">
        <w:t xml:space="preserve">of </w:t>
      </w:r>
      <w:r>
        <w:t>which we are a leading member. It literally go</w:t>
      </w:r>
      <w:r w:rsidR="00844352">
        <w:t>es</w:t>
      </w:r>
      <w:r>
        <w:t xml:space="preserve"> across markets. There is a whole set of work going on there. The </w:t>
      </w:r>
      <w:r w:rsidR="00844352">
        <w:t xml:space="preserve">interim </w:t>
      </w:r>
      <w:r>
        <w:t xml:space="preserve">report on the dash for cash was published by the Financial Stability Board under the auspices of the G20. It looked at a number of angles. There was an angle that Don referred to </w:t>
      </w:r>
      <w:r>
        <w:t xml:space="preserve">earlier about non-bank funds and the risks they take </w:t>
      </w:r>
      <w:r w:rsidR="00844352">
        <w:t>in terms of liquidity</w:t>
      </w:r>
      <w:r>
        <w:t xml:space="preserve"> positions.</w:t>
      </w:r>
    </w:p>
    <w:p w:rsidR="00674587" w:rsidP="00674587">
      <w:pPr>
        <w:pStyle w:val="Answer"/>
      </w:pPr>
      <w:r>
        <w:t xml:space="preserve">There is a second set of work, which you have rightly just referred to, which is the presence of non-banks acting as market-makers, and frankly whether they are fair weather friends that disappear just when the market-making capacity is needed, and because there is an illusion of liquidity in markets the crisis then becomes worse. In some minds there is an issue as to whether the </w:t>
      </w:r>
      <w:r w:rsidR="00844352">
        <w:t>effect of the</w:t>
      </w:r>
      <w:r>
        <w:t xml:space="preserve"> post-financial crisis regulatory changes—particularly in the liquidity regulations and somewhat in the leverage regulation in the US, probably—has reduced the capacity of banks to make markets. That is quite a controversial area; there are very different views on that one, but all these issues are in the mix.</w:t>
      </w:r>
    </w:p>
    <w:p w:rsidR="00674587" w:rsidP="00674587">
      <w:pPr>
        <w:pStyle w:val="Answer"/>
      </w:pPr>
      <w:r>
        <w:t xml:space="preserve">There is a further issue </w:t>
      </w:r>
      <w:r w:rsidR="00ED6079">
        <w:t>that</w:t>
      </w:r>
      <w:r>
        <w:t xml:space="preserve"> has been raised, importantly, as to whether</w:t>
      </w:r>
      <w:r w:rsidR="00ED6079">
        <w:t>,</w:t>
      </w:r>
      <w:r>
        <w:t xml:space="preserve"> if there was </w:t>
      </w:r>
      <w:r w:rsidR="00ED6079">
        <w:t>greater focus on</w:t>
      </w:r>
      <w:r>
        <w:t xml:space="preserve"> clearing in some markets</w:t>
      </w:r>
      <w:r w:rsidR="00ED6079">
        <w:t>,</w:t>
      </w:r>
      <w:r>
        <w:t xml:space="preserve"> such as the </w:t>
      </w:r>
      <w:r w:rsidR="00ED6079">
        <w:t>US treasury</w:t>
      </w:r>
      <w:r>
        <w:t xml:space="preserve"> market, that would alleviate some of the pressures. Anil or Don, you may want to come in on this issue because you are much more expert on the </w:t>
      </w:r>
      <w:r w:rsidR="00ED6079">
        <w:t>US treasury</w:t>
      </w:r>
      <w:r>
        <w:t xml:space="preserve"> market.</w:t>
      </w:r>
    </w:p>
    <w:p w:rsidR="00674587" w:rsidP="00674587">
      <w:pPr>
        <w:pStyle w:val="Question"/>
        <w:numPr>
          <w:ilvl w:val="0"/>
          <w:numId w:val="9"/>
        </w:numPr>
      </w:pPr>
      <w:sdt>
        <w:sdtPr>
          <w:alias w:val="Member"/>
          <w:tag w:val="&lt;Member mnisId='491' dodsId='25642'&gt;"/>
          <w:id w:val="-1971968399"/>
          <w:placeholder>
            <w:docPart w:val="B0C6E05E83F04018A235A1598DC218D9"/>
          </w:placeholder>
          <w:richText/>
        </w:sdtPr>
        <w:sdtContent>
          <w:r w:rsidR="004A5BAD">
            <w:rPr>
              <w:b/>
            </w:rPr>
            <w:t>Dame Angela Eagle</w:t>
          </w:r>
          <w:r w:rsidRPr="00C2243B">
            <w:rPr>
              <w:b/>
            </w:rPr>
            <w:t>:</w:t>
          </w:r>
        </w:sdtContent>
      </w:sdt>
      <w:r>
        <w:t xml:space="preserve"> Before you do, the motivation of shadow banks is very different from ordinary, regulated banks in that they tend to make their money with short-term arbitrage decisions and repo contracts. Is that causing more volatility? Is that causing there to be stress when an ordinary, regulated bank would provide liquidity?</w:t>
      </w:r>
    </w:p>
    <w:p w:rsidR="00674587" w:rsidP="00674587">
      <w:pPr>
        <w:pStyle w:val="Answer"/>
      </w:pPr>
      <w:sdt>
        <w:sdtPr>
          <w:alias w:val="Witness"/>
          <w:id w:val="811910055"/>
          <w:placeholder>
            <w:docPart w:val="B0C6E05E83F04018A235A1598DC218D9"/>
          </w:placeholder>
          <w:richText/>
        </w:sdtPr>
        <w:sdtContent>
          <w:r w:rsidRPr="008D200C">
            <w:rPr>
              <w:b/>
              <w:i/>
            </w:rPr>
            <w:t>Andrew Bailey:</w:t>
          </w:r>
          <w:r w:rsidRPr="00C2243B">
            <w:rPr>
              <w:b/>
            </w:rPr>
            <w:t xml:space="preserve"> </w:t>
          </w:r>
        </w:sdtContent>
      </w:sdt>
      <w:r>
        <w:t>That is a very good question.</w:t>
      </w:r>
    </w:p>
    <w:p w:rsidR="00674587" w:rsidP="00ED6079">
      <w:pPr>
        <w:pStyle w:val="Question"/>
        <w:numPr>
          <w:ilvl w:val="0"/>
          <w:numId w:val="0"/>
        </w:numPr>
        <w:ind w:left="794"/>
      </w:pPr>
      <w:sdt>
        <w:sdtPr>
          <w:alias w:val="Member"/>
          <w:tag w:val="&lt;Member mnisId='491' dodsId='25642'&gt;"/>
          <w:id w:val="-937520948"/>
          <w:placeholder>
            <w:docPart w:val="B0C6E05E83F04018A235A1598DC218D9"/>
          </w:placeholder>
          <w:richText/>
        </w:sdtPr>
        <w:sdtContent>
          <w:r w:rsidR="004A5BAD">
            <w:rPr>
              <w:b/>
            </w:rPr>
            <w:t>Dame Angela Eagle</w:t>
          </w:r>
          <w:r w:rsidRPr="00C2243B">
            <w:rPr>
              <w:b/>
            </w:rPr>
            <w:t>:</w:t>
          </w:r>
        </w:sdtContent>
      </w:sdt>
      <w:r>
        <w:t xml:space="preserve"> To what extent is the </w:t>
      </w:r>
      <w:r w:rsidR="008B4AD8">
        <w:t xml:space="preserve">Bank </w:t>
      </w:r>
      <w:r>
        <w:t>actually sighted on what is going on in the shadow banking area?</w:t>
      </w:r>
    </w:p>
    <w:p w:rsidR="00674587" w:rsidP="00674587">
      <w:pPr>
        <w:pStyle w:val="Answer"/>
      </w:pPr>
      <w:sdt>
        <w:sdtPr>
          <w:alias w:val="Witness"/>
          <w:id w:val="-1918541679"/>
          <w:placeholder>
            <w:docPart w:val="B0C6E05E83F04018A235A1598DC218D9"/>
          </w:placeholder>
          <w:richText/>
        </w:sdtPr>
        <w:sdtContent>
          <w:r w:rsidRPr="008D200C">
            <w:rPr>
              <w:b/>
              <w:i/>
            </w:rPr>
            <w:t>Andrew Bailey:</w:t>
          </w:r>
          <w:r w:rsidRPr="00C2243B">
            <w:rPr>
              <w:b/>
            </w:rPr>
            <w:t xml:space="preserve"> </w:t>
          </w:r>
        </w:sdtContent>
      </w:sdt>
      <w:r>
        <w:t xml:space="preserve">We do not really use the term “shadow banking” </w:t>
      </w:r>
      <w:r>
        <w:t>any</w:t>
      </w:r>
      <w:r w:rsidR="00ED6079">
        <w:t xml:space="preserve"> </w:t>
      </w:r>
      <w:r>
        <w:t>more</w:t>
      </w:r>
      <w:r>
        <w:t xml:space="preserve"> because it is such a big umbrella that it has many parts.</w:t>
      </w:r>
    </w:p>
    <w:p w:rsidR="00674587" w:rsidP="00ED6079">
      <w:pPr>
        <w:pStyle w:val="Question"/>
        <w:numPr>
          <w:ilvl w:val="0"/>
          <w:numId w:val="0"/>
        </w:numPr>
        <w:ind w:left="794"/>
      </w:pPr>
      <w:sdt>
        <w:sdtPr>
          <w:alias w:val="Member"/>
          <w:tag w:val="&lt;Member mnisId='491' dodsId='25642'&gt;"/>
          <w:id w:val="-977060521"/>
          <w:placeholder>
            <w:docPart w:val="B0C6E05E83F04018A235A1598DC218D9"/>
          </w:placeholder>
          <w:richText/>
        </w:sdtPr>
        <w:sdtContent>
          <w:r w:rsidR="004A5BAD">
            <w:rPr>
              <w:b/>
            </w:rPr>
            <w:t>Dame Angela Eagle</w:t>
          </w:r>
          <w:r w:rsidRPr="00C2243B">
            <w:rPr>
              <w:b/>
            </w:rPr>
            <w:t>:</w:t>
          </w:r>
        </w:sdtContent>
      </w:sdt>
      <w:r>
        <w:t xml:space="preserve"> </w:t>
      </w:r>
      <w:r w:rsidR="00ED6079">
        <w:t>The non</w:t>
      </w:r>
      <w:r w:rsidR="00EA79CB">
        <w:t>-</w:t>
      </w:r>
      <w:r w:rsidR="00ED6079">
        <w:t xml:space="preserve">regulated </w:t>
      </w:r>
      <w:r>
        <w:t>area, then.</w:t>
      </w:r>
    </w:p>
    <w:p w:rsidR="00674587" w:rsidP="00674587">
      <w:pPr>
        <w:pStyle w:val="Answer"/>
      </w:pPr>
      <w:sdt>
        <w:sdtPr>
          <w:alias w:val="Witness"/>
          <w:id w:val="-40826504"/>
          <w:placeholder>
            <w:docPart w:val="B0C6E05E83F04018A235A1598DC218D9"/>
          </w:placeholder>
          <w:richText/>
        </w:sdtPr>
        <w:sdtContent>
          <w:r w:rsidRPr="008D200C">
            <w:rPr>
              <w:b/>
              <w:i/>
            </w:rPr>
            <w:t>Andrew Bailey:</w:t>
          </w:r>
          <w:r w:rsidRPr="00C2243B">
            <w:rPr>
              <w:b/>
            </w:rPr>
            <w:t xml:space="preserve"> </w:t>
          </w:r>
        </w:sdtContent>
      </w:sdt>
      <w:r>
        <w:t>Some of them are regulated</w:t>
      </w:r>
      <w:r w:rsidR="00ED6079">
        <w:t>;</w:t>
      </w:r>
      <w:r>
        <w:t xml:space="preserve"> they are </w:t>
      </w:r>
      <w:r w:rsidR="00ED6079">
        <w:t xml:space="preserve">just </w:t>
      </w:r>
      <w:r>
        <w:t>not always prudentially regulated. If we stick to the area you are talking about, which is a very important one, wholesale market</w:t>
      </w:r>
      <w:r w:rsidR="00EA79CB">
        <w:t>-</w:t>
      </w:r>
      <w:r>
        <w:t>making, the backdrop to this is that one of the thrusts of the post-financial crisis reform was to move some areas of financial intermediation out of the banking system and into the non-bank system because they were not suited to being in the banking system, illiquid assets being a case in point.</w:t>
      </w:r>
    </w:p>
    <w:p w:rsidR="00674587" w:rsidP="00674587">
      <w:pPr>
        <w:pStyle w:val="Answer"/>
      </w:pPr>
      <w:r>
        <w:t>There is a long debate about whether market-making is naturally the home of banks and to what extent it is the home of non-banks, but you are right that there has globally been a shift from the banking system to the non-bank</w:t>
      </w:r>
      <w:r w:rsidR="00B51E39">
        <w:t xml:space="preserve"> </w:t>
      </w:r>
      <w:r>
        <w:t xml:space="preserve">system. There has been a growth of what you might call non-bank intermediaries, fast trading activity, and that extends to some of the core markets, of which the </w:t>
      </w:r>
      <w:r w:rsidR="00ED6079">
        <w:t>US treasury</w:t>
      </w:r>
      <w:r>
        <w:t xml:space="preserve"> market is probably the best example. The risk we therefore have to look at is</w:t>
      </w:r>
      <w:r w:rsidR="00B51E39">
        <w:t xml:space="preserve"> whether </w:t>
      </w:r>
      <w:r>
        <w:t xml:space="preserve">that market </w:t>
      </w:r>
      <w:r w:rsidR="00B51E39">
        <w:t xml:space="preserve">has </w:t>
      </w:r>
      <w:r>
        <w:t xml:space="preserve">characteristics </w:t>
      </w:r>
      <w:r w:rsidR="00B51E39">
        <w:t>that mean</w:t>
      </w:r>
      <w:r>
        <w:t xml:space="preserve"> it is not stable enough</w:t>
      </w:r>
      <w:r w:rsidR="00B51E39">
        <w:t>.</w:t>
      </w:r>
      <w:r>
        <w:t xml:space="preserve"> </w:t>
      </w:r>
      <w:r w:rsidR="00B51E39">
        <w:t xml:space="preserve">Because </w:t>
      </w:r>
      <w:r>
        <w:t xml:space="preserve">it is relied upon </w:t>
      </w:r>
      <w:r>
        <w:t xml:space="preserve">as a core market for collateral, for instance, to have this sudden burst of illiquidity when people withdraw their market-making capacity </w:t>
      </w:r>
      <w:r w:rsidR="00B51E39">
        <w:t>is a risk to</w:t>
      </w:r>
      <w:r>
        <w:t xml:space="preserve"> stability.</w:t>
      </w:r>
    </w:p>
    <w:p w:rsidR="00674587" w:rsidP="00674587">
      <w:pPr>
        <w:pStyle w:val="Answer"/>
      </w:pPr>
      <w:sdt>
        <w:sdtPr>
          <w:alias w:val="Witness"/>
          <w:id w:val="-162165749"/>
          <w:placeholder>
            <w:docPart w:val="B0C6E05E83F04018A235A1598DC218D9"/>
          </w:placeholder>
          <w:richText/>
        </w:sdtPr>
        <w:sdtContent>
          <w:r w:rsidRPr="008D200C">
            <w:rPr>
              <w:b/>
              <w:i/>
            </w:rPr>
            <w:t>Anil Kashyap:</w:t>
          </w:r>
          <w:r w:rsidRPr="007D70B3">
            <w:rPr>
              <w:b/>
            </w:rPr>
            <w:t xml:space="preserve"> </w:t>
          </w:r>
        </w:sdtContent>
      </w:sdt>
      <w:r w:rsidR="008B4AD8">
        <w:t xml:space="preserve">To </w:t>
      </w:r>
      <w:r>
        <w:t xml:space="preserve">amplify what Andrew was saying about the </w:t>
      </w:r>
      <w:r w:rsidR="008B4AD8">
        <w:t xml:space="preserve">treasury </w:t>
      </w:r>
      <w:r>
        <w:t xml:space="preserve">market, partly because of </w:t>
      </w:r>
      <w:r>
        <w:t>Covid</w:t>
      </w:r>
      <w:r>
        <w:t xml:space="preserve">, if you look at the amount of </w:t>
      </w:r>
      <w:r w:rsidR="008B4AD8">
        <w:t xml:space="preserve">treasury </w:t>
      </w:r>
      <w:r>
        <w:t>issuance that is going to follow for the next five to 10 years</w:t>
      </w:r>
      <w:r w:rsidR="008B4AD8">
        <w:t>,</w:t>
      </w:r>
      <w:r>
        <w:t xml:space="preserve"> it is going to swamp the capacity of </w:t>
      </w:r>
      <w:r w:rsidR="008B4AD8">
        <w:t>the dealer banks</w:t>
      </w:r>
      <w:r>
        <w:t xml:space="preserve"> to intermediate. It is almost inevitable that we are going to have to </w:t>
      </w:r>
      <w:r w:rsidR="008B4AD8">
        <w:t>reform</w:t>
      </w:r>
      <w:r>
        <w:t xml:space="preserve"> the way the </w:t>
      </w:r>
      <w:r w:rsidR="008B4AD8">
        <w:t xml:space="preserve">treasury </w:t>
      </w:r>
      <w:r>
        <w:t>market functions, just because the balance sheet capacity of the dealer banks is not going to be there. Whether it goes through central clearing</w:t>
      </w:r>
      <w:r w:rsidR="008B4AD8">
        <w:t xml:space="preserve"> and</w:t>
      </w:r>
      <w:r>
        <w:t xml:space="preserve"> exactly how much that will solve </w:t>
      </w:r>
      <w:r w:rsidR="008B4AD8">
        <w:t xml:space="preserve">is a </w:t>
      </w:r>
      <w:r>
        <w:t>very active area of inquiry and study</w:t>
      </w:r>
      <w:r w:rsidR="008B4AD8">
        <w:t>. It</w:t>
      </w:r>
      <w:r>
        <w:t xml:space="preserve"> is something the </w:t>
      </w:r>
      <w:r w:rsidR="008B4AD8">
        <w:t xml:space="preserve">Bank </w:t>
      </w:r>
      <w:r>
        <w:t xml:space="preserve">is looking at, </w:t>
      </w:r>
      <w:r w:rsidR="008B4AD8">
        <w:t xml:space="preserve">as are </w:t>
      </w:r>
      <w:r>
        <w:t xml:space="preserve">the international regulators </w:t>
      </w:r>
      <w:r w:rsidR="008B4AD8">
        <w:t xml:space="preserve">and </w:t>
      </w:r>
      <w:r>
        <w:t>the US.</w:t>
      </w:r>
    </w:p>
    <w:p w:rsidR="00674587" w:rsidP="00674587">
      <w:pPr>
        <w:pStyle w:val="Answer"/>
      </w:pPr>
      <w:r>
        <w:t>Secondly,</w:t>
      </w:r>
      <w:r>
        <w:t xml:space="preserve"> </w:t>
      </w:r>
      <w:r>
        <w:t xml:space="preserve">there is </w:t>
      </w:r>
      <w:r>
        <w:t>one thing that is very hard to fight</w:t>
      </w:r>
      <w:r>
        <w:t>.</w:t>
      </w:r>
      <w:r>
        <w:t xml:space="preserve"> </w:t>
      </w:r>
      <w:r>
        <w:t xml:space="preserve">If </w:t>
      </w:r>
      <w:r>
        <w:t>you do not know the creditworthiness of somebody you are transacting with</w:t>
      </w:r>
      <w:r>
        <w:t>,</w:t>
      </w:r>
      <w:r>
        <w:t xml:space="preserve"> one way to handle that problem is to lend to them for a very short term. I may not trust you </w:t>
      </w:r>
      <w:r>
        <w:t xml:space="preserve">enough </w:t>
      </w:r>
      <w:r>
        <w:t>to give you the money for three months</w:t>
      </w:r>
      <w:r>
        <w:t>,</w:t>
      </w:r>
      <w:r>
        <w:t xml:space="preserve"> but I will give it to you overnight. Part of the way the thing you were calling the shadow banking system functions is that it is using maturity as a substitute for capital a</w:t>
      </w:r>
      <w:r>
        <w:t>n</w:t>
      </w:r>
      <w:r>
        <w:t>d discipline. That is one thing that we are chasing down and trying to keep track of, but it is fundamental that you see</w:t>
      </w:r>
      <w:r>
        <w:t xml:space="preserve"> that</w:t>
      </w:r>
      <w:r>
        <w:t xml:space="preserve"> that is the way the system would start out, and then it is up to us to try to find cases where that is happening where it is dangerous. That is why Don mentioned all these open-end funds where we just think there is a fundamental mismatch.</w:t>
      </w:r>
    </w:p>
    <w:p w:rsidR="008B4AD8" w:rsidP="00674587">
      <w:pPr>
        <w:pStyle w:val="Question"/>
        <w:numPr>
          <w:ilvl w:val="0"/>
          <w:numId w:val="9"/>
        </w:numPr>
      </w:pPr>
      <w:sdt>
        <w:sdtPr>
          <w:alias w:val="Member"/>
          <w:tag w:val="&lt;Member mnisId='491' dodsId='25642'&gt;"/>
          <w:id w:val="1075942833"/>
          <w:placeholder>
            <w:docPart w:val="B0C6E05E83F04018A235A1598DC218D9"/>
          </w:placeholder>
          <w:richText/>
        </w:sdtPr>
        <w:sdtContent>
          <w:r w:rsidR="004A5BAD">
            <w:rPr>
              <w:b/>
            </w:rPr>
            <w:t>Dame Angela Eagle</w:t>
          </w:r>
          <w:r w:rsidRPr="00970A6E" w:rsidR="00674587">
            <w:rPr>
              <w:b/>
            </w:rPr>
            <w:t>:</w:t>
          </w:r>
        </w:sdtContent>
      </w:sdt>
      <w:r w:rsidR="00674587">
        <w:t xml:space="preserve"> Is </w:t>
      </w:r>
      <w:r>
        <w:t>i</w:t>
      </w:r>
      <w:r w:rsidR="00674587">
        <w:t xml:space="preserve">t not a risk to financial stability if lending times do get short like that? </w:t>
      </w:r>
    </w:p>
    <w:p w:rsidR="008B4AD8" w:rsidP="008B4AD8">
      <w:pPr>
        <w:pStyle w:val="Question"/>
        <w:numPr>
          <w:ilvl w:val="0"/>
          <w:numId w:val="0"/>
        </w:numPr>
        <w:ind w:left="794"/>
      </w:pPr>
      <w:sdt>
        <w:sdtPr>
          <w:alias w:val="Witness"/>
          <w:id w:val="-366910664"/>
          <w:placeholder>
            <w:docPart w:val="FED6E2C958004F498E60CDA4AAE558F6"/>
          </w:placeholder>
          <w:richText/>
        </w:sdtPr>
        <w:sdtContent>
          <w:r w:rsidRPr="008D200C">
            <w:rPr>
              <w:b/>
              <w:i/>
            </w:rPr>
            <w:t>Anil Kashyap:</w:t>
          </w:r>
          <w:r w:rsidRPr="007D70B3">
            <w:rPr>
              <w:b/>
            </w:rPr>
            <w:t xml:space="preserve"> </w:t>
          </w:r>
        </w:sdtContent>
      </w:sdt>
      <w:r w:rsidRPr="008B4AD8">
        <w:rPr>
          <w:bCs/>
        </w:rPr>
        <w:t>Yes.</w:t>
      </w:r>
    </w:p>
    <w:p w:rsidR="00674587" w:rsidP="008B4AD8">
      <w:pPr>
        <w:pStyle w:val="Question"/>
        <w:numPr>
          <w:ilvl w:val="0"/>
          <w:numId w:val="0"/>
        </w:numPr>
        <w:ind w:left="794"/>
      </w:pPr>
      <w:sdt>
        <w:sdtPr>
          <w:alias w:val="Member"/>
          <w:tag w:val="&lt;Member mnisId='491' dodsId='25642'&gt;"/>
          <w:id w:val="-566267513"/>
          <w:placeholder>
            <w:docPart w:val="8BEFF51A9DD94201A94E7BB53B847C11"/>
          </w:placeholder>
          <w:richText/>
        </w:sdtPr>
        <w:sdtContent>
          <w:r w:rsidR="004A5BAD">
            <w:rPr>
              <w:b/>
            </w:rPr>
            <w:t>Dame Angela Eagle</w:t>
          </w:r>
          <w:r w:rsidRPr="00970A6E" w:rsidR="008B4AD8">
            <w:rPr>
              <w:b/>
            </w:rPr>
            <w:t>:</w:t>
          </w:r>
        </w:sdtContent>
      </w:sdt>
      <w:r w:rsidR="008B4AD8">
        <w:t xml:space="preserve"> </w:t>
      </w:r>
      <w:r>
        <w:t>Immediate volatility can be very dangerous to the financial system. To what extent are you aware of the level of risk that is building up in these areas so that you could rapidly respond if there was a problem, especially if lending times are very short?</w:t>
      </w:r>
    </w:p>
    <w:p w:rsidR="004659FF" w:rsidP="00674587">
      <w:pPr>
        <w:pStyle w:val="Answer"/>
      </w:pPr>
      <w:sdt>
        <w:sdtPr>
          <w:alias w:val="Witness"/>
          <w:id w:val="1046331338"/>
          <w:placeholder>
            <w:docPart w:val="B0C6E05E83F04018A235A1598DC218D9"/>
          </w:placeholder>
          <w:richText/>
        </w:sdtPr>
        <w:sdtContent>
          <w:r w:rsidRPr="008D200C" w:rsidR="00674587">
            <w:rPr>
              <w:b/>
              <w:i/>
            </w:rPr>
            <w:t>Andrew Bailey:</w:t>
          </w:r>
          <w:r w:rsidRPr="00970A6E" w:rsidR="00674587">
            <w:rPr>
              <w:b/>
            </w:rPr>
            <w:t xml:space="preserve"> </w:t>
          </w:r>
        </w:sdtContent>
      </w:sdt>
      <w:r w:rsidR="00674587">
        <w:t xml:space="preserve">We follow it very closely, but it is an international issue. </w:t>
      </w:r>
      <w:r w:rsidR="008B4AD8">
        <w:t>It</w:t>
      </w:r>
      <w:r w:rsidR="00674587">
        <w:t xml:space="preserve"> can happen in sterling markets</w:t>
      </w:r>
      <w:r w:rsidR="008B4AD8">
        <w:t xml:space="preserve">, </w:t>
      </w:r>
      <w:r w:rsidR="00674587">
        <w:t xml:space="preserve">and </w:t>
      </w:r>
      <w:r w:rsidR="008B4AD8">
        <w:t>it</w:t>
      </w:r>
      <w:r w:rsidR="00674587">
        <w:t xml:space="preserve"> did in March</w:t>
      </w:r>
      <w:r w:rsidR="008B4AD8">
        <w:t xml:space="preserve">, </w:t>
      </w:r>
      <w:r w:rsidR="00674587">
        <w:t>but obviously the dollar markets are the biggest. The</w:t>
      </w:r>
      <w:r>
        <w:t>re is an</w:t>
      </w:r>
      <w:r w:rsidR="00674587">
        <w:t>other dimension to this</w:t>
      </w:r>
      <w:r>
        <w:t>;</w:t>
      </w:r>
      <w:r w:rsidR="00674587">
        <w:t xml:space="preserve"> this is the other big issue internationally and domestically. In March, when we faced this situation, because it was in the non-bank world</w:t>
      </w:r>
      <w:r>
        <w:t>,</w:t>
      </w:r>
      <w:r w:rsidR="00674587">
        <w:t xml:space="preserve"> the central banks</w:t>
      </w:r>
      <w:r>
        <w:t xml:space="preserve">, </w:t>
      </w:r>
      <w:r w:rsidR="00674587">
        <w:t>including us</w:t>
      </w:r>
      <w:r>
        <w:t xml:space="preserve">, </w:t>
      </w:r>
      <w:r w:rsidR="00674587">
        <w:t xml:space="preserve">had to intervene with massive doses of QE. We needed that QE for monetary policy reasons as well, so we were not at odds here, but the </w:t>
      </w:r>
      <w:r>
        <w:t>fact</w:t>
      </w:r>
      <w:r w:rsidR="00674587">
        <w:t xml:space="preserve"> that we had to go in so heavily</w:t>
      </w:r>
      <w:r>
        <w:t>,</w:t>
      </w:r>
      <w:r w:rsidR="00674587">
        <w:t xml:space="preserve"> so quickly</w:t>
      </w:r>
      <w:r>
        <w:t>,</w:t>
      </w:r>
      <w:r w:rsidR="00674587">
        <w:t xml:space="preserve"> at the end of my first week as </w:t>
      </w:r>
      <w:r w:rsidR="003D0CA8">
        <w:t>Governor</w:t>
      </w:r>
      <w:r w:rsidR="00674587">
        <w:t xml:space="preserve"> was not just for monetary policy reasons</w:t>
      </w:r>
      <w:r>
        <w:t>;</w:t>
      </w:r>
      <w:r w:rsidR="00674587">
        <w:t xml:space="preserve"> it was because we had to use the only tool we had to get to market liquidity. </w:t>
      </w:r>
    </w:p>
    <w:p w:rsidR="00674587" w:rsidP="00674587">
      <w:pPr>
        <w:pStyle w:val="Answer"/>
      </w:pPr>
      <w:r>
        <w:t xml:space="preserve">There are very big questions, and one of my colleagues, Andrew Hauser, is now leading the work internationally with the New York Fed on this to say, “There is one set of issues around what the market structure impact </w:t>
      </w:r>
      <w:r>
        <w:t>o</w:t>
      </w:r>
      <w:r w:rsidR="004659FF">
        <w:t>f</w:t>
      </w:r>
      <w:r>
        <w:t xml:space="preserve"> this</w:t>
      </w:r>
      <w:r w:rsidRPr="004659FF" w:rsidR="004659FF">
        <w:t xml:space="preserve"> </w:t>
      </w:r>
      <w:r w:rsidR="004659FF">
        <w:t>is</w:t>
      </w:r>
      <w:r>
        <w:t>, and there is a second set of issues</w:t>
      </w:r>
      <w:r w:rsidR="004659FF">
        <w:t>,</w:t>
      </w:r>
      <w:r>
        <w:t xml:space="preserve"> which is what the right central bank tools are to deal with this if you have to</w:t>
      </w:r>
      <w:r w:rsidR="00EA79CB">
        <w:t>.</w:t>
      </w:r>
      <w:r>
        <w:t>”</w:t>
      </w:r>
    </w:p>
    <w:p w:rsidR="00674587" w:rsidP="00674587">
      <w:pPr>
        <w:pStyle w:val="Question"/>
        <w:numPr>
          <w:ilvl w:val="0"/>
          <w:numId w:val="9"/>
        </w:numPr>
      </w:pPr>
      <w:sdt>
        <w:sdtPr>
          <w:alias w:val="Member"/>
          <w:tag w:val="&lt;Member mnisId='491' dodsId='25642'&gt;"/>
          <w:id w:val="325337142"/>
          <w:placeholder>
            <w:docPart w:val="B0C6E05E83F04018A235A1598DC218D9"/>
          </w:placeholder>
          <w:richText/>
        </w:sdtPr>
        <w:sdtContent>
          <w:r w:rsidR="004A5BAD">
            <w:rPr>
              <w:b/>
            </w:rPr>
            <w:t>Dame Angela Eagle</w:t>
          </w:r>
          <w:r w:rsidRPr="00007005">
            <w:rPr>
              <w:b/>
            </w:rPr>
            <w:t>:</w:t>
          </w:r>
        </w:sdtContent>
      </w:sdt>
      <w:r>
        <w:t xml:space="preserve"> That was going to be my next question. Given that this was so dramatic and so sudden, it is likely that</w:t>
      </w:r>
      <w:r w:rsidR="004659FF">
        <w:t>,</w:t>
      </w:r>
      <w:r>
        <w:t xml:space="preserve"> given the level of state deficit there </w:t>
      </w:r>
      <w:r w:rsidR="004659FF">
        <w:t xml:space="preserve">is </w:t>
      </w:r>
      <w:r>
        <w:t>now around the world</w:t>
      </w:r>
      <w:r w:rsidR="004659FF">
        <w:t>,</w:t>
      </w:r>
      <w:r>
        <w:t xml:space="preserve"> there may be volatility. The Fed’s rescue was </w:t>
      </w:r>
      <w:r>
        <w:t>necessary</w:t>
      </w:r>
      <w:r>
        <w:t xml:space="preserve"> but it is also a moral hazard</w:t>
      </w:r>
      <w:r w:rsidR="004659FF">
        <w:t>,</w:t>
      </w:r>
      <w:r>
        <w:t xml:space="preserve"> because it has let off a load of people who made a lot of money taking risks</w:t>
      </w:r>
      <w:r w:rsidR="004659FF">
        <w:t>,</w:t>
      </w:r>
      <w:r>
        <w:t xml:space="preserve"> which were then taken off them. How is it solved?</w:t>
      </w:r>
    </w:p>
    <w:p w:rsidR="00674587" w:rsidP="00674587">
      <w:pPr>
        <w:pStyle w:val="Answer"/>
      </w:pPr>
      <w:sdt>
        <w:sdtPr>
          <w:alias w:val="Witness"/>
          <w:id w:val="-253360082"/>
          <w:placeholder>
            <w:docPart w:val="B0C6E05E83F04018A235A1598DC218D9"/>
          </w:placeholder>
          <w:richText/>
        </w:sdtPr>
        <w:sdtContent>
          <w:r w:rsidRPr="008D200C">
            <w:rPr>
              <w:b/>
              <w:i/>
            </w:rPr>
            <w:t>Andrew Bailey:</w:t>
          </w:r>
          <w:r w:rsidRPr="00007005">
            <w:rPr>
              <w:b/>
            </w:rPr>
            <w:t xml:space="preserve"> </w:t>
          </w:r>
        </w:sdtContent>
      </w:sdt>
      <w:r>
        <w:t xml:space="preserve">That is what we are working on. You are right; we do not like it, but we had to do it. By the way, if the Fed or the ECB </w:t>
      </w:r>
      <w:r w:rsidR="004659FF">
        <w:t>were</w:t>
      </w:r>
      <w:r>
        <w:t xml:space="preserve"> here</w:t>
      </w:r>
      <w:r w:rsidR="004659FF">
        <w:t>,</w:t>
      </w:r>
      <w:r>
        <w:t xml:space="preserve"> they would say the same thing. We had to do it.</w:t>
      </w:r>
    </w:p>
    <w:p w:rsidR="00674587" w:rsidP="00674587">
      <w:pPr>
        <w:pStyle w:val="Question"/>
        <w:numPr>
          <w:ilvl w:val="0"/>
          <w:numId w:val="9"/>
        </w:numPr>
      </w:pPr>
      <w:sdt>
        <w:sdtPr>
          <w:alias w:val="Member"/>
          <w:tag w:val="&lt;Member mnisId='491' dodsId='25642'&gt;"/>
          <w:id w:val="168695500"/>
          <w:placeholder>
            <w:docPart w:val="B0C6E05E83F04018A235A1598DC218D9"/>
          </w:placeholder>
          <w:richText/>
        </w:sdtPr>
        <w:sdtContent>
          <w:r w:rsidR="004A5BAD">
            <w:rPr>
              <w:b/>
            </w:rPr>
            <w:t>Dame Angela Eagle</w:t>
          </w:r>
          <w:r w:rsidRPr="002B7252">
            <w:rPr>
              <w:b/>
            </w:rPr>
            <w:t>:</w:t>
          </w:r>
        </w:sdtContent>
      </w:sdt>
      <w:r>
        <w:t xml:space="preserve"> By the way, I am not saying you should not, but it </w:t>
      </w:r>
      <w:r w:rsidR="004659FF">
        <w:t>does create that</w:t>
      </w:r>
      <w:r>
        <w:t xml:space="preserve"> situation.</w:t>
      </w:r>
    </w:p>
    <w:p w:rsidR="00674587" w:rsidP="00674587">
      <w:pPr>
        <w:pStyle w:val="Answer"/>
      </w:pPr>
      <w:sdt>
        <w:sdtPr>
          <w:alias w:val="Witness"/>
          <w:id w:val="-869759849"/>
          <w:placeholder>
            <w:docPart w:val="B0C6E05E83F04018A235A1598DC218D9"/>
          </w:placeholder>
          <w:richText/>
        </w:sdtPr>
        <w:sdtContent>
          <w:r w:rsidRPr="008D200C">
            <w:rPr>
              <w:b/>
              <w:i/>
            </w:rPr>
            <w:t>Andrew Bailey:</w:t>
          </w:r>
          <w:r w:rsidRPr="002B7252">
            <w:rPr>
              <w:b/>
            </w:rPr>
            <w:t xml:space="preserve"> </w:t>
          </w:r>
        </w:sdtContent>
      </w:sdt>
      <w:r>
        <w:t>There are aspects of it that we just do not like. The question is</w:t>
      </w:r>
      <w:r w:rsidR="004659FF">
        <w:t xml:space="preserve"> w</w:t>
      </w:r>
      <w:r>
        <w:t xml:space="preserve">hat combination of measures on the market structure and stability side, </w:t>
      </w:r>
      <w:r w:rsidR="004659FF">
        <w:t>plus</w:t>
      </w:r>
      <w:r>
        <w:t xml:space="preserve"> central bank tools that we may not have at the moment, </w:t>
      </w:r>
      <w:r w:rsidR="004659FF">
        <w:t xml:space="preserve">we </w:t>
      </w:r>
      <w:r>
        <w:t>should adopt, because we do not like what we saw</w:t>
      </w:r>
      <w:r w:rsidR="004659FF">
        <w:t>;</w:t>
      </w:r>
      <w:r>
        <w:t xml:space="preserve"> I will be honest with you.</w:t>
      </w:r>
    </w:p>
    <w:p w:rsidR="00674587" w:rsidP="00674587">
      <w:pPr>
        <w:pStyle w:val="Question"/>
        <w:numPr>
          <w:ilvl w:val="0"/>
          <w:numId w:val="9"/>
        </w:numPr>
      </w:pPr>
      <w:sdt>
        <w:sdtPr>
          <w:alias w:val="Member"/>
          <w:tag w:val="&lt;Member mnisId='491' dodsId='25642'&gt;"/>
          <w:id w:val="294106848"/>
          <w:placeholder>
            <w:docPart w:val="B0C6E05E83F04018A235A1598DC218D9"/>
          </w:placeholder>
          <w:richText/>
        </w:sdtPr>
        <w:sdtContent>
          <w:r w:rsidR="004A5BAD">
            <w:rPr>
              <w:b/>
            </w:rPr>
            <w:t>Dame Angela Eagle</w:t>
          </w:r>
          <w:r w:rsidRPr="002B7252">
            <w:rPr>
              <w:b/>
            </w:rPr>
            <w:t>:</w:t>
          </w:r>
        </w:sdtContent>
      </w:sdt>
      <w:r>
        <w:t xml:space="preserve"> We will keep a close eye on that.</w:t>
      </w:r>
    </w:p>
    <w:p w:rsidR="004659FF" w:rsidRPr="004659FF" w:rsidP="004659FF">
      <w:pPr>
        <w:pStyle w:val="QuestionCont"/>
      </w:pPr>
      <w:sdt>
        <w:sdtPr>
          <w:alias w:val="Witness"/>
          <w:id w:val="543258673"/>
          <w:placeholder>
            <w:docPart w:val="BDD312A001FA4954B22885FEEAFEF3F5"/>
          </w:placeholder>
          <w:richText/>
        </w:sdtPr>
        <w:sdtContent>
          <w:r w:rsidRPr="008D200C">
            <w:rPr>
              <w:b/>
              <w:i/>
            </w:rPr>
            <w:t>Andrew Bailey:</w:t>
          </w:r>
          <w:r w:rsidRPr="002B7252">
            <w:rPr>
              <w:b/>
            </w:rPr>
            <w:t xml:space="preserve"> </w:t>
          </w:r>
        </w:sdtContent>
      </w:sdt>
      <w:r>
        <w:t>Do.</w:t>
      </w:r>
    </w:p>
    <w:p w:rsidR="005A378C" w:rsidP="00674587">
      <w:pPr>
        <w:pStyle w:val="Answer"/>
      </w:pPr>
      <w:sdt>
        <w:sdtPr>
          <w:alias w:val="Witness"/>
          <w:id w:val="-2003968979"/>
          <w:placeholder>
            <w:docPart w:val="B0C6E05E83F04018A235A1598DC218D9"/>
          </w:placeholder>
          <w:richText/>
        </w:sdtPr>
        <w:sdtContent>
          <w:r w:rsidRPr="008D200C" w:rsidR="00674587">
            <w:rPr>
              <w:b/>
              <w:i/>
            </w:rPr>
            <w:t>Donald Kohn:</w:t>
          </w:r>
          <w:r w:rsidRPr="0009341A" w:rsidR="00674587">
            <w:rPr>
              <w:b/>
            </w:rPr>
            <w:t xml:space="preserve"> </w:t>
          </w:r>
        </w:sdtContent>
      </w:sdt>
      <w:r w:rsidR="004659FF">
        <w:t xml:space="preserve">The </w:t>
      </w:r>
      <w:r w:rsidR="00674587">
        <w:t>dash for cash</w:t>
      </w:r>
      <w:r w:rsidR="004659FF">
        <w:t>, this</w:t>
      </w:r>
      <w:r w:rsidR="00674587">
        <w:t xml:space="preserve"> huge demand for liquidity</w:t>
      </w:r>
      <w:r w:rsidR="00F3106D">
        <w:t>—</w:t>
      </w:r>
      <w:r w:rsidR="00674587">
        <w:t>very, very short</w:t>
      </w:r>
      <w:r>
        <w:t>-</w:t>
      </w:r>
      <w:r w:rsidR="00674587">
        <w:t>term assets, bank deposits, central bank deposits</w:t>
      </w:r>
      <w:r w:rsidR="00F3106D">
        <w:t>—</w:t>
      </w:r>
      <w:r w:rsidR="00674587">
        <w:t>in mid-March when the uncertainty just got sky</w:t>
      </w:r>
      <w:r>
        <w:t xml:space="preserve"> </w:t>
      </w:r>
      <w:r w:rsidR="00674587">
        <w:t>high and everybody needed cash,</w:t>
      </w:r>
      <w:r w:rsidRPr="00BB2D19" w:rsidR="00674587">
        <w:t xml:space="preserve"> </w:t>
      </w:r>
      <w:r w:rsidR="00674587">
        <w:t>revealed weaknesses that we had been tracking for a while. For example, the open-ended funds had been a subject</w:t>
      </w:r>
      <w:r>
        <w:t>,</w:t>
      </w:r>
      <w:r w:rsidR="00674587">
        <w:t xml:space="preserve"> and we were looking at it with the FCA. We had talked about liquidity pressures from hedge funds</w:t>
      </w:r>
      <w:r>
        <w:t>, although</w:t>
      </w:r>
      <w:r w:rsidR="00674587">
        <w:t xml:space="preserve"> </w:t>
      </w:r>
      <w:r>
        <w:t xml:space="preserve">we had </w:t>
      </w:r>
      <w:r w:rsidR="00674587">
        <w:t>not see</w:t>
      </w:r>
      <w:r>
        <w:t>n</w:t>
      </w:r>
      <w:r w:rsidR="00674587">
        <w:t xml:space="preserve"> </w:t>
      </w:r>
      <w:r>
        <w:t xml:space="preserve">quite </w:t>
      </w:r>
      <w:r w:rsidR="00674587">
        <w:t>how severe they might be in this</w:t>
      </w:r>
      <w:r>
        <w:t>.</w:t>
      </w:r>
      <w:r w:rsidR="00674587">
        <w:t xml:space="preserve"> </w:t>
      </w:r>
      <w:r>
        <w:t xml:space="preserve">Some </w:t>
      </w:r>
      <w:r w:rsidR="00674587">
        <w:t xml:space="preserve">of these things </w:t>
      </w:r>
      <w:r>
        <w:t>were</w:t>
      </w:r>
      <w:r w:rsidR="00674587">
        <w:t xml:space="preserve"> on our radar, but some of them were not. </w:t>
      </w:r>
    </w:p>
    <w:p w:rsidR="00674587" w:rsidP="00674587">
      <w:pPr>
        <w:pStyle w:val="Answer"/>
      </w:pPr>
      <w:r>
        <w:t xml:space="preserve">The international </w:t>
      </w:r>
      <w:r>
        <w:t>effort right now, with the Bank of England playing an important role, is to size what happened</w:t>
      </w:r>
      <w:r>
        <w:t xml:space="preserve"> and</w:t>
      </w:r>
      <w:r>
        <w:t xml:space="preserve"> why, and then to approach it from </w:t>
      </w:r>
      <w:r>
        <w:t xml:space="preserve">both </w:t>
      </w:r>
      <w:r>
        <w:t>building the resilience of the pieces of the system that were revealed as weak, and</w:t>
      </w:r>
      <w:r>
        <w:t xml:space="preserve"> looking at</w:t>
      </w:r>
      <w:r>
        <w:t xml:space="preserve"> whether central bank intervention should be made more regular</w:t>
      </w:r>
      <w:r>
        <w:t xml:space="preserve"> and </w:t>
      </w:r>
      <w:r>
        <w:t>predictable, what would be available there and how to deal with the moral hazard of that. We are coming at this from multiple angles. Just to emphasise, we saw some of the weaknesses but not all of them.</w:t>
      </w:r>
      <w:r>
        <w:t xml:space="preserve"> </w:t>
      </w:r>
    </w:p>
    <w:p w:rsidR="00674587" w:rsidP="005A378C">
      <w:pPr>
        <w:pStyle w:val="Question"/>
        <w:numPr>
          <w:ilvl w:val="0"/>
          <w:numId w:val="0"/>
        </w:numPr>
        <w:ind w:left="794"/>
      </w:pPr>
      <w:sdt>
        <w:sdtPr>
          <w:alias w:val="Member"/>
          <w:tag w:val="&lt;Member mnisId='491' dodsId='25642'&gt;"/>
          <w:id w:val="1667360296"/>
          <w:placeholder>
            <w:docPart w:val="B0C6E05E83F04018A235A1598DC218D9"/>
          </w:placeholder>
          <w:richText/>
        </w:sdtPr>
        <w:sdtContent>
          <w:r w:rsidR="004A5BAD">
            <w:rPr>
              <w:b/>
            </w:rPr>
            <w:t>Dame Angela Eagle</w:t>
          </w:r>
          <w:r w:rsidRPr="00804CDD">
            <w:rPr>
              <w:b/>
            </w:rPr>
            <w:t>:</w:t>
          </w:r>
        </w:sdtContent>
      </w:sdt>
      <w:r>
        <w:t xml:space="preserve"> This is an issue we need to come back to.</w:t>
      </w:r>
    </w:p>
    <w:p w:rsidR="00674587" w:rsidP="00674587">
      <w:pPr>
        <w:pStyle w:val="Answer"/>
      </w:pPr>
      <w:sdt>
        <w:sdtPr>
          <w:alias w:val="Witness"/>
          <w:id w:val="-615450959"/>
          <w:placeholder>
            <w:docPart w:val="B0C6E05E83F04018A235A1598DC218D9"/>
          </w:placeholder>
          <w:richText/>
        </w:sdtPr>
        <w:sdtContent>
          <w:r w:rsidRPr="008D200C">
            <w:rPr>
              <w:b/>
              <w:i/>
            </w:rPr>
            <w:t>Anil Kashyap:</w:t>
          </w:r>
          <w:r w:rsidRPr="005C019F">
            <w:rPr>
              <w:b/>
            </w:rPr>
            <w:t xml:space="preserve"> </w:t>
          </w:r>
        </w:sdtContent>
      </w:sdt>
      <w:r>
        <w:t>Usually I would not tell you to read central banker</w:t>
      </w:r>
      <w:r w:rsidR="005A378C">
        <w:t>s’</w:t>
      </w:r>
      <w:r>
        <w:t xml:space="preserve"> speeches unless you have sleeping problems, but</w:t>
      </w:r>
      <w:r w:rsidR="005A378C">
        <w:t xml:space="preserve"> if you are interested</w:t>
      </w:r>
      <w:r>
        <w:t xml:space="preserve"> Andrew Hauser has given two very good speeches</w:t>
      </w:r>
      <w:r w:rsidR="005A378C">
        <w:t>,</w:t>
      </w:r>
      <w:r>
        <w:t xml:space="preserve"> Jon Cunliffe has given two speeches and I gave a speech. </w:t>
      </w:r>
      <w:r w:rsidR="005A378C">
        <w:t xml:space="preserve">A </w:t>
      </w:r>
      <w:r>
        <w:t>lot of our thinking is already laid out if you want to go into the fine details.</w:t>
      </w:r>
    </w:p>
    <w:p w:rsidR="00674587" w:rsidP="005A378C">
      <w:pPr>
        <w:pStyle w:val="Question"/>
        <w:numPr>
          <w:ilvl w:val="0"/>
          <w:numId w:val="0"/>
        </w:numPr>
        <w:ind w:left="794"/>
      </w:pPr>
      <w:sdt>
        <w:sdtPr>
          <w:alias w:val="Member"/>
          <w:tag w:val="&lt;Member mnisId='491' dodsId='25642'&gt;"/>
          <w:id w:val="-1091620748"/>
          <w:placeholder>
            <w:docPart w:val="B0C6E05E83F04018A235A1598DC218D9"/>
          </w:placeholder>
          <w:richText/>
        </w:sdtPr>
        <w:sdtContent>
          <w:r w:rsidR="004A5BAD">
            <w:rPr>
              <w:b/>
            </w:rPr>
            <w:t>Dame Angela Eagle</w:t>
          </w:r>
          <w:r w:rsidRPr="005C019F">
            <w:rPr>
              <w:b/>
            </w:rPr>
            <w:t>:</w:t>
          </w:r>
        </w:sdtContent>
      </w:sdt>
      <w:r>
        <w:t xml:space="preserve"> Thank you. That is five speeches.</w:t>
      </w:r>
    </w:p>
    <w:p w:rsidR="00674587" w:rsidP="00674587">
      <w:pPr>
        <w:pStyle w:val="Question"/>
        <w:numPr>
          <w:ilvl w:val="0"/>
          <w:numId w:val="9"/>
        </w:numPr>
      </w:pPr>
      <w:sdt>
        <w:sdtPr>
          <w:alias w:val="Member"/>
          <w:tag w:val="&lt;Member mnisId='3935' dodsId='62786'&gt;"/>
          <w:id w:val="717098039"/>
          <w:placeholder>
            <w:docPart w:val="B0C6E05E83F04018A235A1598DC218D9"/>
          </w:placeholder>
          <w:richText/>
        </w:sdtPr>
        <w:sdtContent>
          <w:r w:rsidRPr="005C019F">
            <w:rPr>
              <w:b/>
            </w:rPr>
            <w:t>Chair:</w:t>
          </w:r>
        </w:sdtContent>
      </w:sdt>
      <w:r>
        <w:t xml:space="preserve"> That brings us to the end of this session. </w:t>
      </w:r>
      <w:r w:rsidR="005A378C">
        <w:t xml:space="preserve">Thank </w:t>
      </w:r>
      <w:r>
        <w:t xml:space="preserve">you </w:t>
      </w:r>
      <w:r w:rsidR="005A378C">
        <w:t xml:space="preserve">all </w:t>
      </w:r>
      <w:r>
        <w:t xml:space="preserve">very much indeed, </w:t>
      </w:r>
      <w:r w:rsidR="005A378C">
        <w:t xml:space="preserve">particularly </w:t>
      </w:r>
      <w:r>
        <w:t xml:space="preserve">Don. Don is stepping down </w:t>
      </w:r>
      <w:r w:rsidR="00F3106D">
        <w:t xml:space="preserve">from the FPC </w:t>
      </w:r>
      <w:r>
        <w:t>in March, so this will be your last appearance before this Committee. Despite your comments about having consumed copious quantities of chlorine-washed chicken</w:t>
      </w:r>
      <w:r w:rsidR="005A378C">
        <w:t>,</w:t>
      </w:r>
      <w:r>
        <w:t xml:space="preserve"> you look in fine shape, and I am sure you will have a </w:t>
      </w:r>
      <w:r w:rsidR="005A378C">
        <w:t>long</w:t>
      </w:r>
      <w:r>
        <w:t>, successful and healthy retirement from the FPC. We thank you. Andrew, you wanted to say a few quick words</w:t>
      </w:r>
      <w:r w:rsidR="005A378C">
        <w:t>.</w:t>
      </w:r>
    </w:p>
    <w:p w:rsidR="005A378C" w:rsidP="00674587">
      <w:pPr>
        <w:pStyle w:val="Answer"/>
      </w:pPr>
      <w:sdt>
        <w:sdtPr>
          <w:alias w:val="Witness"/>
          <w:id w:val="-232697025"/>
          <w:placeholder>
            <w:docPart w:val="B0C6E05E83F04018A235A1598DC218D9"/>
          </w:placeholder>
          <w:richText/>
        </w:sdtPr>
        <w:sdtContent>
          <w:r w:rsidRPr="008D200C" w:rsidR="00674587">
            <w:rPr>
              <w:b/>
              <w:i/>
            </w:rPr>
            <w:t>Andrew Bailey:</w:t>
          </w:r>
          <w:r w:rsidRPr="005C019F" w:rsidR="00674587">
            <w:rPr>
              <w:b/>
            </w:rPr>
            <w:t xml:space="preserve"> </w:t>
          </w:r>
        </w:sdtContent>
      </w:sdt>
      <w:r w:rsidR="00674587">
        <w:t>I just wanted to thank Don. Don is an original member of the FPC—</w:t>
      </w:r>
      <w:r>
        <w:t xml:space="preserve">the </w:t>
      </w:r>
      <w:r w:rsidR="00674587">
        <w:t>two of us are—but last year marked the 50</w:t>
      </w:r>
      <w:r w:rsidRPr="005A378C" w:rsidR="00674587">
        <w:t>th</w:t>
      </w:r>
      <w:r w:rsidR="00674587">
        <w:t xml:space="preserve"> anniversary of Don starting to work in the Federal Reserve system. He did 40 years in the Federal Reserve system and had an incredibly distinguished career, becoming a </w:t>
      </w:r>
      <w:r>
        <w:t xml:space="preserve">governor </w:t>
      </w:r>
      <w:r w:rsidR="00674587">
        <w:t xml:space="preserve">and vice-chairman. We were then lucky enough to have the next 10 years of his involvement in the central banking world, and we have been incredibly lucky. He is one of the wisest people in world central banking, I can tell you from long experience. </w:t>
      </w:r>
    </w:p>
    <w:p w:rsidR="00674587" w:rsidP="00674587">
      <w:pPr>
        <w:pStyle w:val="Answer"/>
      </w:pPr>
      <w:r>
        <w:t xml:space="preserve">He is probably one of the few people </w:t>
      </w:r>
      <w:r w:rsidR="005A378C">
        <w:t>to have had</w:t>
      </w:r>
      <w:r>
        <w:t xml:space="preserve"> a long career appearing before </w:t>
      </w:r>
      <w:r w:rsidR="005A378C">
        <w:t xml:space="preserve">congressional </w:t>
      </w:r>
      <w:r>
        <w:t xml:space="preserve">committees and </w:t>
      </w:r>
      <w:r w:rsidR="005A378C">
        <w:t>then</w:t>
      </w:r>
      <w:r>
        <w:t xml:space="preserve"> this Committee, so if you ever get a moment ask him about the difference. It is fascinating. I just wanted to put my thanks to Don on </w:t>
      </w:r>
      <w:r w:rsidR="00F3106D">
        <w:t xml:space="preserve">the </w:t>
      </w:r>
      <w:r>
        <w:t>record, because he has made a huge contribution to us and the FPC, but also a huge contribution to central banking.</w:t>
      </w:r>
    </w:p>
    <w:p w:rsidR="00674587" w:rsidP="00674587">
      <w:pPr>
        <w:pStyle w:val="Answer"/>
      </w:pPr>
      <w:sdt>
        <w:sdtPr>
          <w:alias w:val="Witness"/>
          <w:id w:val="1750383628"/>
          <w:placeholder>
            <w:docPart w:val="B0C6E05E83F04018A235A1598DC218D9"/>
          </w:placeholder>
          <w:richText/>
        </w:sdtPr>
        <w:sdtContent>
          <w:r w:rsidRPr="008D200C">
            <w:rPr>
              <w:b/>
              <w:i/>
            </w:rPr>
            <w:t>Donald Kohn:</w:t>
          </w:r>
          <w:r w:rsidRPr="0032321E">
            <w:rPr>
              <w:b/>
            </w:rPr>
            <w:t xml:space="preserve"> </w:t>
          </w:r>
        </w:sdtContent>
      </w:sdt>
      <w:r>
        <w:t xml:space="preserve">Thank you, Andrew, and thank you, Mel. It has been a great honour and privilege to be part of this process and to have a relationship with the TSC. This morning I was actually reflecting; my first testimony before the TSC was about 20 years ago in January 2001, and I have been impressed with the knowledge and focus that you guys have brought to this. As Andrew says, if you want a comparison </w:t>
      </w:r>
      <w:r>
        <w:t>sometime</w:t>
      </w:r>
      <w:r>
        <w:t xml:space="preserve"> it will be fun to talk about, but perhaps not now in public.</w:t>
      </w:r>
    </w:p>
    <w:p w:rsidR="00674587" w:rsidRPr="00674587" w:rsidP="00674587">
      <w:pPr>
        <w:pStyle w:val="QuestionCont"/>
      </w:pPr>
      <w:sdt>
        <w:sdtPr>
          <w:alias w:val="Member"/>
          <w:tag w:val="&lt;Member mnisId='3935' dodsId='62786'&gt;"/>
          <w:id w:val="815917707"/>
          <w:placeholder>
            <w:docPart w:val="B0C6E05E83F04018A235A1598DC218D9"/>
          </w:placeholder>
          <w:richText/>
        </w:sdtPr>
        <w:sdtContent>
          <w:r w:rsidRPr="003D7EB7">
            <w:rPr>
              <w:b/>
            </w:rPr>
            <w:t>Chair:</w:t>
          </w:r>
        </w:sdtContent>
      </w:sdt>
      <w:r>
        <w:t xml:space="preserve"> Another time. Don, thank you very much for your kind remarks. Once again, as Andrew says, thank you so much for all that you have contributed, not just before this Committee but at the Bank of England and to our country.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1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1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1D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1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393505517"/>
      <w:placeholder>
        <w:docPart w:val="545CF95E715D45DC923DB835222D9583"/>
      </w:placeholder>
      <w:richText/>
    </w:sdtPr>
    <w:sdtContent>
      <w:p w:rsidR="005001D0" w:rsidP="009277D8">
        <w:pPr>
          <w:pStyle w:val="Para"/>
          <w:rPr>
            <w:color w:val="808080"/>
          </w:rPr>
        </w:pPr>
        <w:r w:rsidRPr="008744C7">
          <w:rPr>
            <w:noProof/>
            <w:color w:val="808080"/>
            <w:lang w:eastAsia="en-GB"/>
          </w:rPr>
          <w:drawing>
            <wp:inline distT="0" distB="0" distL="0" distR="0">
              <wp:extent cx="3053715" cy="499110"/>
              <wp:effectExtent l="0" t="0" r="0" b="0"/>
              <wp:docPr id="9"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589568480"/>
      <w:placeholder>
        <w:docPart w:val="6CA0F3D202B94420B0E576D10CAC3D13"/>
      </w:placeholder>
      <w:richText/>
    </w:sdtPr>
    <w:sdtContent>
      <w:p w:rsidR="005001D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1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08261D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styleId="CommentReference">
    <w:name w:val="annotation reference"/>
    <w:basedOn w:val="DefaultParagraphFont"/>
    <w:uiPriority w:val="99"/>
    <w:semiHidden/>
    <w:unhideWhenUsed/>
    <w:rsid w:val="00C00E8B"/>
    <w:rPr>
      <w:sz w:val="16"/>
      <w:szCs w:val="16"/>
    </w:rPr>
  </w:style>
  <w:style w:type="paragraph" w:styleId="CommentText">
    <w:name w:val="annotation text"/>
    <w:basedOn w:val="Normal"/>
    <w:link w:val="CommentTextChar"/>
    <w:uiPriority w:val="99"/>
    <w:semiHidden/>
    <w:unhideWhenUsed/>
    <w:rsid w:val="00C00E8B"/>
    <w:rPr>
      <w:sz w:val="20"/>
      <w:szCs w:val="20"/>
    </w:rPr>
  </w:style>
  <w:style w:type="character" w:customStyle="1" w:styleId="CommentTextChar">
    <w:name w:val="Comment Text Char"/>
    <w:basedOn w:val="DefaultParagraphFont"/>
    <w:link w:val="CommentText"/>
    <w:uiPriority w:val="99"/>
    <w:semiHidden/>
    <w:rsid w:val="00C00E8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00E8B"/>
    <w:rPr>
      <w:b/>
      <w:bCs/>
    </w:rPr>
  </w:style>
  <w:style w:type="character" w:customStyle="1" w:styleId="CommentSubjectChar">
    <w:name w:val="Comment Subject Char"/>
    <w:basedOn w:val="CommentTextChar"/>
    <w:link w:val="CommentSubject"/>
    <w:uiPriority w:val="99"/>
    <w:semiHidden/>
    <w:rsid w:val="00C00E8B"/>
    <w:rPr>
      <w:rFonts w:ascii="Verdana" w:hAnsi="Verdana"/>
      <w:b/>
      <w:bCs/>
      <w:sz w:val="20"/>
      <w:szCs w:val="20"/>
    </w:rPr>
  </w:style>
  <w:style w:type="paragraph" w:styleId="Revision">
    <w:name w:val="Revision"/>
    <w:hidden/>
    <w:uiPriority w:val="99"/>
    <w:semiHidden/>
    <w:rsid w:val="00C00E8B"/>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0B2769"/>
    <w:rPr>
      <w:color w:val="605E5C"/>
      <w:shd w:val="clear" w:color="auto" w:fill="E1DFDD"/>
    </w:rPr>
  </w:style>
  <w:style w:type="character" w:customStyle="1" w:styleId="UnresolvedMention">
    <w:name w:val="Unresolved Mention"/>
    <w:basedOn w:val="DefaultParagraphFont"/>
    <w:uiPriority w:val="99"/>
    <w:semiHidden/>
    <w:unhideWhenUsed/>
    <w:rsid w:val="00DF4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hris%20Walsh\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45CF95E715D45DC923DB835222D9583"/>
        <w:category>
          <w:name w:val="General"/>
          <w:gallery w:val="placeholder"/>
        </w:category>
        <w:types>
          <w:type w:val="bbPlcHdr"/>
        </w:types>
        <w:behaviors>
          <w:behavior w:val="content"/>
        </w:behaviors>
        <w:guid w:val="{FCADF1A8-9DDA-4509-B637-F2912E20B1C9}"/>
      </w:docPartPr>
      <w:docPartBody>
        <w:p w:rsidR="0028195E" w:rsidP="00D3290A">
          <w:pPr>
            <w:pStyle w:val="545CF95E715D45DC923DB835222D9583"/>
          </w:pPr>
          <w:r w:rsidRPr="000753FC">
            <w:rPr>
              <w:rStyle w:val="PlaceholderText"/>
            </w:rPr>
            <w:t>Click here to enter text.</w:t>
          </w:r>
        </w:p>
      </w:docPartBody>
    </w:docPart>
    <w:docPart>
      <w:docPartPr>
        <w:name w:val="39DB39C47AD74439BAE6FF8B7B2AA3A0"/>
        <w:category>
          <w:name w:val="General"/>
          <w:gallery w:val="placeholder"/>
        </w:category>
        <w:types>
          <w:type w:val="bbPlcHdr"/>
        </w:types>
        <w:behaviors>
          <w:behavior w:val="content"/>
        </w:behaviors>
        <w:guid w:val="{8BCE809E-7D34-4865-8066-4C6C54BEE183}"/>
      </w:docPartPr>
      <w:docPartBody>
        <w:p w:rsidR="0028195E" w:rsidP="00D3290A">
          <w:pPr>
            <w:pStyle w:val="39DB39C47AD74439BAE6FF8B7B2AA3A0"/>
          </w:pPr>
          <w:r w:rsidRPr="002B3926">
            <w:rPr>
              <w:rStyle w:val="PlaceholderText"/>
            </w:rPr>
            <w:t>Click here to enter text.</w:t>
          </w:r>
        </w:p>
      </w:docPartBody>
    </w:docPart>
    <w:docPart>
      <w:docPartPr>
        <w:name w:val="6CA0F3D202B94420B0E576D10CAC3D13"/>
        <w:category>
          <w:name w:val="General"/>
          <w:gallery w:val="placeholder"/>
        </w:category>
        <w:types>
          <w:type w:val="bbPlcHdr"/>
        </w:types>
        <w:behaviors>
          <w:behavior w:val="content"/>
        </w:behaviors>
        <w:guid w:val="{93880229-C5A9-450A-AB2A-17D7A9F276CB}"/>
      </w:docPartPr>
      <w:docPartBody>
        <w:p w:rsidR="0028195E" w:rsidP="00D3290A">
          <w:pPr>
            <w:pStyle w:val="6CA0F3D202B94420B0E576D10CAC3D13"/>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B28081D3-711E-486C-A70C-AEE6FB437183}"/>
      </w:docPartPr>
      <w:docPartBody>
        <w:p w:rsidR="0028195E">
          <w:r w:rsidRPr="00875290">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A6228F8-A18A-4A15-979F-545D8A7F8DB9}"/>
      </w:docPartPr>
      <w:docPartBody>
        <w:p w:rsidR="0028195E">
          <w:r w:rsidRPr="00FC41DF">
            <w:rPr>
              <w:rStyle w:val="PlaceholderText"/>
            </w:rPr>
            <w:t>Click or tap here to enter text.</w:t>
          </w:r>
        </w:p>
      </w:docPartBody>
    </w:docPart>
    <w:docPart>
      <w:docPartPr>
        <w:name w:val="B328E0C719454913B085B8159D52A369"/>
        <w:category>
          <w:name w:val="General"/>
          <w:gallery w:val="placeholder"/>
        </w:category>
        <w:types>
          <w:type w:val="bbPlcHdr"/>
        </w:types>
        <w:behaviors>
          <w:behavior w:val="content"/>
        </w:behaviors>
        <w:guid w:val="{CC0C6807-3B41-47F2-98EB-94DEB952480B}"/>
      </w:docPartPr>
      <w:docPartBody>
        <w:p w:rsidR="00276BBE" w:rsidP="00276BBE">
          <w:pPr>
            <w:pStyle w:val="B328E0C719454913B085B8159D52A369"/>
          </w:pPr>
          <w:r w:rsidRPr="00FC41DF">
            <w:rPr>
              <w:rStyle w:val="PlaceholderText"/>
            </w:rPr>
            <w:t>Click or tap here to enter text.</w:t>
          </w:r>
        </w:p>
      </w:docPartBody>
    </w:docPart>
    <w:docPart>
      <w:docPartPr>
        <w:name w:val="8C21B7151F014512B852E71B834FCC0C"/>
        <w:category>
          <w:name w:val="General"/>
          <w:gallery w:val="placeholder"/>
        </w:category>
        <w:types>
          <w:type w:val="bbPlcHdr"/>
        </w:types>
        <w:behaviors>
          <w:behavior w:val="content"/>
        </w:behaviors>
        <w:guid w:val="{70242C7A-77ED-45C0-AB3F-85D65CD404B9}"/>
      </w:docPartPr>
      <w:docPartBody>
        <w:p w:rsidR="00276BBE" w:rsidP="00276BBE">
          <w:pPr>
            <w:pStyle w:val="8C21B7151F014512B852E71B834FCC0C"/>
          </w:pPr>
          <w:r w:rsidRPr="00FC41DF">
            <w:rPr>
              <w:rStyle w:val="PlaceholderText"/>
            </w:rPr>
            <w:t>Click or tap here to enter text.</w:t>
          </w:r>
        </w:p>
      </w:docPartBody>
    </w:docPart>
    <w:docPart>
      <w:docPartPr>
        <w:name w:val="78CAE5BBD18143D18769014B86796781"/>
        <w:category>
          <w:name w:val="General"/>
          <w:gallery w:val="placeholder"/>
        </w:category>
        <w:types>
          <w:type w:val="bbPlcHdr"/>
        </w:types>
        <w:behaviors>
          <w:behavior w:val="content"/>
        </w:behaviors>
        <w:guid w:val="{3838EF20-8A85-46BA-9DE1-1F4FF7AC73CE}"/>
      </w:docPartPr>
      <w:docPartBody>
        <w:p w:rsidR="007E25A1" w:rsidP="007E25A1">
          <w:pPr>
            <w:pStyle w:val="78CAE5BBD18143D18769014B86796781"/>
          </w:pPr>
          <w:r w:rsidRPr="00FC41DF">
            <w:rPr>
              <w:rStyle w:val="PlaceholderText"/>
            </w:rPr>
            <w:t>Click or tap here to enter text.</w:t>
          </w:r>
        </w:p>
      </w:docPartBody>
    </w:docPart>
    <w:docPart>
      <w:docPartPr>
        <w:name w:val="B0C6E05E83F04018A235A1598DC218D9"/>
        <w:category>
          <w:name w:val="General"/>
          <w:gallery w:val="placeholder"/>
        </w:category>
        <w:types>
          <w:type w:val="bbPlcHdr"/>
        </w:types>
        <w:behaviors>
          <w:behavior w:val="content"/>
        </w:behaviors>
        <w:guid w:val="{8E7693D1-6D4F-46D1-AC8A-C47EF212F900}"/>
      </w:docPartPr>
      <w:docPartBody>
        <w:p w:rsidR="007E25A1" w:rsidP="007E25A1">
          <w:pPr>
            <w:pStyle w:val="B0C6E05E83F04018A235A1598DC218D9"/>
          </w:pPr>
          <w:r w:rsidRPr="00FC41DF">
            <w:rPr>
              <w:rStyle w:val="PlaceholderText"/>
            </w:rPr>
            <w:t>Click or tap here to enter text.</w:t>
          </w:r>
        </w:p>
      </w:docPartBody>
    </w:docPart>
    <w:docPart>
      <w:docPartPr>
        <w:name w:val="FED6E2C958004F498E60CDA4AAE558F6"/>
        <w:category>
          <w:name w:val="General"/>
          <w:gallery w:val="placeholder"/>
        </w:category>
        <w:types>
          <w:type w:val="bbPlcHdr"/>
        </w:types>
        <w:behaviors>
          <w:behavior w:val="content"/>
        </w:behaviors>
        <w:guid w:val="{E4ED03D3-4BC0-4D47-A354-8C3B3A0CBC46}"/>
      </w:docPartPr>
      <w:docPartBody>
        <w:p w:rsidR="007E25A1" w:rsidP="007E25A1">
          <w:pPr>
            <w:pStyle w:val="FED6E2C958004F498E60CDA4AAE558F6"/>
          </w:pPr>
          <w:r w:rsidRPr="00FC41DF">
            <w:rPr>
              <w:rStyle w:val="PlaceholderText"/>
            </w:rPr>
            <w:t>Click or tap here to enter text.</w:t>
          </w:r>
        </w:p>
      </w:docPartBody>
    </w:docPart>
    <w:docPart>
      <w:docPartPr>
        <w:name w:val="8BEFF51A9DD94201A94E7BB53B847C11"/>
        <w:category>
          <w:name w:val="General"/>
          <w:gallery w:val="placeholder"/>
        </w:category>
        <w:types>
          <w:type w:val="bbPlcHdr"/>
        </w:types>
        <w:behaviors>
          <w:behavior w:val="content"/>
        </w:behaviors>
        <w:guid w:val="{BE123D0E-C604-4836-89C4-165A724AFBA0}"/>
      </w:docPartPr>
      <w:docPartBody>
        <w:p w:rsidR="007E25A1" w:rsidP="007E25A1">
          <w:pPr>
            <w:pStyle w:val="8BEFF51A9DD94201A94E7BB53B847C11"/>
          </w:pPr>
          <w:r w:rsidRPr="00FC41DF">
            <w:rPr>
              <w:rStyle w:val="PlaceholderText"/>
            </w:rPr>
            <w:t>Click or tap here to enter text.</w:t>
          </w:r>
        </w:p>
      </w:docPartBody>
    </w:docPart>
    <w:docPart>
      <w:docPartPr>
        <w:name w:val="BDD312A001FA4954B22885FEEAFEF3F5"/>
        <w:category>
          <w:name w:val="General"/>
          <w:gallery w:val="placeholder"/>
        </w:category>
        <w:types>
          <w:type w:val="bbPlcHdr"/>
        </w:types>
        <w:behaviors>
          <w:behavior w:val="content"/>
        </w:behaviors>
        <w:guid w:val="{E6A79E1A-EEA6-4E8A-8295-0D225431D6C2}"/>
      </w:docPartPr>
      <w:docPartBody>
        <w:p w:rsidR="007E25A1" w:rsidP="007E25A1">
          <w:pPr>
            <w:pStyle w:val="BDD312A001FA4954B22885FEEAFEF3F5"/>
          </w:pPr>
          <w:r w:rsidRPr="00FC41D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25A1"/>
    <w:rPr>
      <w:color w:val="808080"/>
    </w:rPr>
  </w:style>
  <w:style w:type="paragraph" w:customStyle="1" w:styleId="545CF95E715D45DC923DB835222D9583">
    <w:name w:val="545CF95E715D45DC923DB835222D9583"/>
    <w:rsid w:val="00D3290A"/>
  </w:style>
  <w:style w:type="paragraph" w:customStyle="1" w:styleId="39DB39C47AD74439BAE6FF8B7B2AA3A0">
    <w:name w:val="39DB39C47AD74439BAE6FF8B7B2AA3A0"/>
    <w:rsid w:val="00D3290A"/>
  </w:style>
  <w:style w:type="paragraph" w:customStyle="1" w:styleId="6CA0F3D202B94420B0E576D10CAC3D13">
    <w:name w:val="6CA0F3D202B94420B0E576D10CAC3D13"/>
    <w:rsid w:val="00D3290A"/>
  </w:style>
  <w:style w:type="paragraph" w:customStyle="1" w:styleId="B328E0C719454913B085B8159D52A369">
    <w:name w:val="B328E0C719454913B085B8159D52A369"/>
    <w:rsid w:val="00276BBE"/>
    <w:pPr>
      <w:spacing w:after="160" w:line="259" w:lineRule="auto"/>
    </w:pPr>
  </w:style>
  <w:style w:type="paragraph" w:customStyle="1" w:styleId="8C21B7151F014512B852E71B834FCC0C">
    <w:name w:val="8C21B7151F014512B852E71B834FCC0C"/>
    <w:rsid w:val="00276BBE"/>
    <w:pPr>
      <w:spacing w:after="160" w:line="259" w:lineRule="auto"/>
    </w:pPr>
  </w:style>
  <w:style w:type="paragraph" w:customStyle="1" w:styleId="78CAE5BBD18143D18769014B86796781">
    <w:name w:val="78CAE5BBD18143D18769014B86796781"/>
    <w:rsid w:val="007E25A1"/>
    <w:pPr>
      <w:spacing w:after="160" w:line="259" w:lineRule="auto"/>
    </w:pPr>
  </w:style>
  <w:style w:type="paragraph" w:customStyle="1" w:styleId="B0C6E05E83F04018A235A1598DC218D9">
    <w:name w:val="B0C6E05E83F04018A235A1598DC218D9"/>
    <w:rsid w:val="007E25A1"/>
    <w:pPr>
      <w:spacing w:after="160" w:line="259" w:lineRule="auto"/>
    </w:pPr>
  </w:style>
  <w:style w:type="paragraph" w:customStyle="1" w:styleId="FED6E2C958004F498E60CDA4AAE558F6">
    <w:name w:val="FED6E2C958004F498E60CDA4AAE558F6"/>
    <w:rsid w:val="007E25A1"/>
    <w:pPr>
      <w:spacing w:after="160" w:line="259" w:lineRule="auto"/>
    </w:pPr>
  </w:style>
  <w:style w:type="paragraph" w:customStyle="1" w:styleId="8BEFF51A9DD94201A94E7BB53B847C11">
    <w:name w:val="8BEFF51A9DD94201A94E7BB53B847C11"/>
    <w:rsid w:val="007E25A1"/>
    <w:pPr>
      <w:spacing w:after="160" w:line="259" w:lineRule="auto"/>
    </w:pPr>
  </w:style>
  <w:style w:type="paragraph" w:customStyle="1" w:styleId="BDD312A001FA4954B22885FEEAFEF3F5">
    <w:name w:val="BDD312A001FA4954B22885FEEAFEF3F5"/>
    <w:rsid w:val="007E25A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39AB1-A1F6-4BA1-A65E-7684AAF61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